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RPr="003A47F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3A47F0" w:rsidRDefault="00523650" w:rsidP="0062777D">
            <w:pPr>
              <w:pStyle w:val="SingleTxtG"/>
              <w:jc w:val="left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3A47F0" w:rsidRDefault="00523650" w:rsidP="0062777D">
            <w:pPr>
              <w:spacing w:after="80" w:line="300" w:lineRule="exact"/>
              <w:rPr>
                <w:b/>
                <w:sz w:val="24"/>
                <w:szCs w:val="24"/>
                <w:lang w:val="es-ES"/>
              </w:rPr>
            </w:pPr>
            <w:r w:rsidRPr="003A47F0">
              <w:rPr>
                <w:sz w:val="28"/>
                <w:szCs w:val="28"/>
                <w:lang w:val="es-ES"/>
              </w:rPr>
              <w:t>Na</w:t>
            </w:r>
            <w:r w:rsidR="00A3122E" w:rsidRPr="003A47F0">
              <w:rPr>
                <w:sz w:val="28"/>
                <w:szCs w:val="28"/>
                <w:lang w:val="es-ES"/>
              </w:rPr>
              <w:t>c</w:t>
            </w:r>
            <w:r w:rsidRPr="003A47F0">
              <w:rPr>
                <w:sz w:val="28"/>
                <w:szCs w:val="28"/>
                <w:lang w:val="es-ES"/>
              </w:rPr>
              <w:t>ion</w:t>
            </w:r>
            <w:r w:rsidR="00A3122E" w:rsidRPr="003A47F0">
              <w:rPr>
                <w:sz w:val="28"/>
                <w:szCs w:val="28"/>
                <w:lang w:val="es-ES"/>
              </w:rPr>
              <w:t>e</w:t>
            </w:r>
            <w:r w:rsidRPr="003A47F0">
              <w:rPr>
                <w:sz w:val="28"/>
                <w:szCs w:val="28"/>
                <w:lang w:val="es-ES"/>
              </w:rPr>
              <w:t>s</w:t>
            </w:r>
            <w:r w:rsidR="00A3122E" w:rsidRPr="003A47F0">
              <w:rPr>
                <w:sz w:val="28"/>
                <w:szCs w:val="28"/>
                <w:lang w:val="es-ES"/>
              </w:rPr>
              <w:t xml:space="preserve"> Unidas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3A47F0" w:rsidRDefault="008C73EE" w:rsidP="0062777D">
            <w:pPr>
              <w:spacing w:after="20"/>
              <w:jc w:val="right"/>
              <w:rPr>
                <w:lang w:val="es-ES"/>
              </w:rPr>
            </w:pPr>
            <w:r w:rsidRPr="003A47F0">
              <w:rPr>
                <w:sz w:val="40"/>
                <w:lang w:val="es-ES"/>
              </w:rPr>
              <w:t>CERD</w:t>
            </w:r>
            <w:r w:rsidRPr="003A47F0">
              <w:rPr>
                <w:lang w:val="es-ES"/>
              </w:rPr>
              <w:t>/C/SVK/9-10</w:t>
            </w:r>
          </w:p>
        </w:tc>
      </w:tr>
      <w:tr w:rsidR="00523650" w:rsidRPr="003A47F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Pr="003A47F0" w:rsidRDefault="00523650" w:rsidP="0062777D">
            <w:pPr>
              <w:spacing w:before="120"/>
              <w:jc w:val="center"/>
              <w:rPr>
                <w:lang w:val="es-ES"/>
              </w:rPr>
            </w:pPr>
            <w:r w:rsidRPr="003A47F0">
              <w:rPr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3A47F0" w:rsidRDefault="00A3122E" w:rsidP="0062777D">
            <w:pPr>
              <w:spacing w:before="120" w:line="380" w:lineRule="exact"/>
              <w:rPr>
                <w:lang w:val="es-ES"/>
              </w:rPr>
            </w:pPr>
            <w:r w:rsidRPr="003A47F0">
              <w:rPr>
                <w:b/>
                <w:sz w:val="34"/>
                <w:szCs w:val="40"/>
                <w:lang w:val="es-ES"/>
              </w:rPr>
              <w:t>Convención Internac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>ional</w:t>
            </w:r>
            <w:r w:rsidRPr="003A47F0">
              <w:rPr>
                <w:b/>
                <w:sz w:val="34"/>
                <w:szCs w:val="40"/>
                <w:lang w:val="es-ES"/>
              </w:rPr>
              <w:t xml:space="preserve"> sobre </w:t>
            </w:r>
            <w:r w:rsidR="00785DFC" w:rsidRPr="003A47F0">
              <w:rPr>
                <w:b/>
                <w:sz w:val="34"/>
                <w:szCs w:val="40"/>
                <w:lang w:val="es-ES"/>
              </w:rPr>
              <w:br/>
            </w:r>
            <w:r w:rsidRPr="003A47F0">
              <w:rPr>
                <w:b/>
                <w:sz w:val="34"/>
                <w:szCs w:val="40"/>
                <w:lang w:val="es-ES"/>
              </w:rPr>
              <w:t>la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 xml:space="preserve"> Elimina</w:t>
            </w:r>
            <w:r w:rsidRPr="003A47F0">
              <w:rPr>
                <w:b/>
                <w:sz w:val="34"/>
                <w:szCs w:val="40"/>
                <w:lang w:val="es-ES"/>
              </w:rPr>
              <w:t>c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>i</w:t>
            </w:r>
            <w:r w:rsidRPr="003A47F0">
              <w:rPr>
                <w:b/>
                <w:sz w:val="34"/>
                <w:szCs w:val="40"/>
                <w:lang w:val="es-ES"/>
              </w:rPr>
              <w:t>ó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 xml:space="preserve">n </w:t>
            </w:r>
            <w:r w:rsidRPr="003A47F0">
              <w:rPr>
                <w:b/>
                <w:sz w:val="34"/>
                <w:szCs w:val="40"/>
                <w:lang w:val="es-ES"/>
              </w:rPr>
              <w:t>de todas las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 xml:space="preserve"> Form</w:t>
            </w:r>
            <w:r w:rsidRPr="003A47F0">
              <w:rPr>
                <w:b/>
                <w:sz w:val="34"/>
                <w:szCs w:val="40"/>
                <w:lang w:val="es-ES"/>
              </w:rPr>
              <w:t>a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>s</w:t>
            </w:r>
            <w:r w:rsidR="00785DFC" w:rsidRPr="003A47F0">
              <w:rPr>
                <w:b/>
                <w:sz w:val="34"/>
                <w:szCs w:val="40"/>
                <w:lang w:val="es-ES"/>
              </w:rPr>
              <w:t xml:space="preserve"> 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br/>
            </w:r>
            <w:r w:rsidRPr="003A47F0">
              <w:rPr>
                <w:b/>
                <w:sz w:val="34"/>
                <w:szCs w:val="40"/>
                <w:lang w:val="es-ES"/>
              </w:rPr>
              <w:t>de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 xml:space="preserve"> Discrimina</w:t>
            </w:r>
            <w:r w:rsidRPr="003A47F0">
              <w:rPr>
                <w:b/>
                <w:sz w:val="34"/>
                <w:szCs w:val="40"/>
                <w:lang w:val="es-ES"/>
              </w:rPr>
              <w:t>c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>i</w:t>
            </w:r>
            <w:r w:rsidRPr="003A47F0">
              <w:rPr>
                <w:b/>
                <w:sz w:val="34"/>
                <w:szCs w:val="40"/>
                <w:lang w:val="es-ES"/>
              </w:rPr>
              <w:t>ó</w:t>
            </w:r>
            <w:r w:rsidR="00523650" w:rsidRPr="003A47F0">
              <w:rPr>
                <w:b/>
                <w:sz w:val="34"/>
                <w:szCs w:val="40"/>
                <w:lang w:val="es-ES"/>
              </w:rPr>
              <w:t>n</w:t>
            </w:r>
            <w:r w:rsidRPr="003A47F0">
              <w:rPr>
                <w:b/>
                <w:sz w:val="34"/>
                <w:szCs w:val="40"/>
                <w:lang w:val="es-ES"/>
              </w:rPr>
              <w:t xml:space="preserve"> Racial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C73EE" w:rsidRPr="003A47F0" w:rsidRDefault="008C73EE" w:rsidP="0062777D">
            <w:pPr>
              <w:spacing w:before="240" w:line="240" w:lineRule="exact"/>
              <w:rPr>
                <w:lang w:val="es-ES"/>
              </w:rPr>
            </w:pPr>
            <w:r w:rsidRPr="003A47F0">
              <w:rPr>
                <w:lang w:val="es-ES"/>
              </w:rPr>
              <w:t xml:space="preserve">Distr. </w:t>
            </w:r>
            <w:r w:rsidR="00487217" w:rsidRPr="003A47F0">
              <w:rPr>
                <w:lang w:val="es-ES"/>
              </w:rPr>
              <w:t>general</w:t>
            </w:r>
          </w:p>
          <w:p w:rsidR="008C73EE" w:rsidRPr="003A47F0" w:rsidRDefault="00487217" w:rsidP="0062777D">
            <w:pPr>
              <w:spacing w:line="240" w:lineRule="exact"/>
              <w:rPr>
                <w:lang w:val="es-ES"/>
              </w:rPr>
            </w:pPr>
            <w:r w:rsidRPr="003A47F0">
              <w:rPr>
                <w:lang w:val="es-ES"/>
              </w:rPr>
              <w:t>27 de agosto de 2012</w:t>
            </w:r>
          </w:p>
          <w:p w:rsidR="008C73EE" w:rsidRPr="003A47F0" w:rsidRDefault="00A3122E" w:rsidP="0062777D">
            <w:pPr>
              <w:spacing w:line="240" w:lineRule="exact"/>
              <w:rPr>
                <w:lang w:val="es-ES"/>
              </w:rPr>
            </w:pPr>
            <w:r w:rsidRPr="003A47F0">
              <w:rPr>
                <w:lang w:val="es-ES"/>
              </w:rPr>
              <w:t>Español</w:t>
            </w:r>
          </w:p>
          <w:p w:rsidR="00523650" w:rsidRPr="003A47F0" w:rsidRDefault="008C73EE" w:rsidP="0062777D">
            <w:pPr>
              <w:spacing w:line="240" w:lineRule="exact"/>
              <w:rPr>
                <w:lang w:val="es-ES"/>
              </w:rPr>
            </w:pPr>
            <w:r w:rsidRPr="003A47F0">
              <w:rPr>
                <w:lang w:val="es-ES"/>
              </w:rPr>
              <w:t xml:space="preserve">Original: </w:t>
            </w:r>
            <w:r w:rsidR="00A3122E" w:rsidRPr="003A47F0">
              <w:rPr>
                <w:lang w:val="es-ES"/>
              </w:rPr>
              <w:t>ingl</w:t>
            </w:r>
            <w:r w:rsidR="00D860D7" w:rsidRPr="003A47F0">
              <w:rPr>
                <w:lang w:val="es-ES"/>
              </w:rPr>
              <w:t>é</w:t>
            </w:r>
            <w:r w:rsidR="00A3122E" w:rsidRPr="003A47F0">
              <w:rPr>
                <w:lang w:val="es-ES"/>
              </w:rPr>
              <w:t>s</w:t>
            </w:r>
          </w:p>
        </w:tc>
      </w:tr>
    </w:tbl>
    <w:p w:rsidR="008C73EE" w:rsidRPr="003A47F0" w:rsidRDefault="008C73EE" w:rsidP="0062777D">
      <w:pPr>
        <w:spacing w:before="120"/>
        <w:rPr>
          <w:b/>
          <w:sz w:val="24"/>
          <w:szCs w:val="24"/>
          <w:lang w:val="es-ES"/>
        </w:rPr>
      </w:pPr>
      <w:r w:rsidRPr="003A47F0">
        <w:rPr>
          <w:b/>
          <w:sz w:val="24"/>
          <w:szCs w:val="24"/>
          <w:lang w:val="es-ES"/>
        </w:rPr>
        <w:t>Comit</w:t>
      </w:r>
      <w:r w:rsidR="0043168A" w:rsidRPr="003A47F0">
        <w:rPr>
          <w:b/>
          <w:sz w:val="24"/>
          <w:szCs w:val="24"/>
          <w:lang w:val="es-ES"/>
        </w:rPr>
        <w:t>é para la</w:t>
      </w:r>
      <w:r w:rsidRPr="003A47F0">
        <w:rPr>
          <w:b/>
          <w:sz w:val="24"/>
          <w:szCs w:val="24"/>
          <w:lang w:val="es-ES"/>
        </w:rPr>
        <w:t xml:space="preserve"> Elimina</w:t>
      </w:r>
      <w:r w:rsidR="0043168A" w:rsidRPr="003A47F0">
        <w:rPr>
          <w:b/>
          <w:sz w:val="24"/>
          <w:szCs w:val="24"/>
          <w:lang w:val="es-ES"/>
        </w:rPr>
        <w:t>c</w:t>
      </w:r>
      <w:r w:rsidRPr="003A47F0">
        <w:rPr>
          <w:b/>
          <w:sz w:val="24"/>
          <w:szCs w:val="24"/>
          <w:lang w:val="es-ES"/>
        </w:rPr>
        <w:t>i</w:t>
      </w:r>
      <w:r w:rsidR="0043168A" w:rsidRPr="003A47F0">
        <w:rPr>
          <w:b/>
          <w:sz w:val="24"/>
          <w:szCs w:val="24"/>
          <w:lang w:val="es-ES"/>
        </w:rPr>
        <w:t>ó</w:t>
      </w:r>
      <w:r w:rsidRPr="003A47F0">
        <w:rPr>
          <w:b/>
          <w:sz w:val="24"/>
          <w:szCs w:val="24"/>
          <w:lang w:val="es-ES"/>
        </w:rPr>
        <w:t xml:space="preserve">n </w:t>
      </w:r>
      <w:r w:rsidR="0043168A" w:rsidRPr="003A47F0">
        <w:rPr>
          <w:b/>
          <w:sz w:val="24"/>
          <w:szCs w:val="24"/>
          <w:lang w:val="es-ES"/>
        </w:rPr>
        <w:t xml:space="preserve">de </w:t>
      </w:r>
      <w:smartTag w:uri="urn:schemas-microsoft-com:office:smarttags" w:element="PersonName">
        <w:smartTagPr>
          <w:attr w:name="ProductID" w:val="la Discriminaci￳n Racial"/>
        </w:smartTagPr>
        <w:r w:rsidR="0043168A" w:rsidRPr="003A47F0">
          <w:rPr>
            <w:b/>
            <w:sz w:val="24"/>
            <w:szCs w:val="24"/>
            <w:lang w:val="es-ES"/>
          </w:rPr>
          <w:t>la Discriminac</w:t>
        </w:r>
        <w:r w:rsidRPr="003A47F0">
          <w:rPr>
            <w:b/>
            <w:sz w:val="24"/>
            <w:szCs w:val="24"/>
            <w:lang w:val="es-ES"/>
          </w:rPr>
          <w:t>i</w:t>
        </w:r>
        <w:r w:rsidR="0043168A" w:rsidRPr="003A47F0">
          <w:rPr>
            <w:b/>
            <w:sz w:val="24"/>
            <w:szCs w:val="24"/>
            <w:lang w:val="es-ES"/>
          </w:rPr>
          <w:t>ó</w:t>
        </w:r>
        <w:r w:rsidRPr="003A47F0">
          <w:rPr>
            <w:b/>
            <w:sz w:val="24"/>
            <w:szCs w:val="24"/>
            <w:lang w:val="es-ES"/>
          </w:rPr>
          <w:t>n</w:t>
        </w:r>
        <w:r w:rsidR="0043168A" w:rsidRPr="003A47F0">
          <w:rPr>
            <w:b/>
            <w:sz w:val="24"/>
            <w:szCs w:val="24"/>
            <w:lang w:val="es-ES"/>
          </w:rPr>
          <w:t xml:space="preserve"> Racial</w:t>
        </w:r>
      </w:smartTag>
    </w:p>
    <w:p w:rsidR="008C73EE" w:rsidRPr="003A47F0" w:rsidRDefault="008C73EE" w:rsidP="0062777D">
      <w:pPr>
        <w:pStyle w:val="HM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3122E" w:rsidRPr="003A47F0">
        <w:rPr>
          <w:lang w:val="es-ES"/>
        </w:rPr>
        <w:t>Informes presenta</w:t>
      </w:r>
      <w:r w:rsidRPr="003A47F0">
        <w:rPr>
          <w:lang w:val="es-ES"/>
        </w:rPr>
        <w:t>d</w:t>
      </w:r>
      <w:r w:rsidR="00A3122E" w:rsidRPr="003A47F0">
        <w:rPr>
          <w:lang w:val="es-ES"/>
        </w:rPr>
        <w:t>os por los</w:t>
      </w:r>
      <w:r w:rsidRPr="003A47F0">
        <w:rPr>
          <w:lang w:val="es-ES"/>
        </w:rPr>
        <w:t xml:space="preserve"> </w:t>
      </w:r>
      <w:r w:rsidR="00A3122E" w:rsidRPr="003A47F0">
        <w:rPr>
          <w:lang w:val="es-ES"/>
        </w:rPr>
        <w:t>Es</w:t>
      </w:r>
      <w:r w:rsidRPr="003A47F0">
        <w:rPr>
          <w:lang w:val="es-ES"/>
        </w:rPr>
        <w:t>ta</w:t>
      </w:r>
      <w:r w:rsidR="00A3122E" w:rsidRPr="003A47F0">
        <w:rPr>
          <w:lang w:val="es-ES"/>
        </w:rPr>
        <w:t>dos</w:t>
      </w:r>
      <w:r w:rsidRPr="003A47F0">
        <w:rPr>
          <w:lang w:val="es-ES"/>
        </w:rPr>
        <w:t xml:space="preserve"> partes </w:t>
      </w:r>
      <w:r w:rsidR="001E7998" w:rsidRPr="003A47F0">
        <w:rPr>
          <w:lang w:val="es-ES"/>
        </w:rPr>
        <w:br/>
      </w:r>
      <w:r w:rsidR="00A3122E" w:rsidRPr="003A47F0">
        <w:rPr>
          <w:lang w:val="es-ES"/>
        </w:rPr>
        <w:t>en virtud del</w:t>
      </w:r>
      <w:r w:rsidRPr="003A47F0">
        <w:rPr>
          <w:lang w:val="es-ES"/>
        </w:rPr>
        <w:t xml:space="preserve"> art</w:t>
      </w:r>
      <w:r w:rsidR="00A3122E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A3122E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A3122E" w:rsidRPr="003A47F0">
        <w:rPr>
          <w:lang w:val="es-ES"/>
        </w:rPr>
        <w:t>o</w:t>
      </w:r>
      <w:r w:rsidRPr="003A47F0">
        <w:rPr>
          <w:lang w:val="es-ES"/>
        </w:rPr>
        <w:t xml:space="preserve"> 9 </w:t>
      </w:r>
      <w:r w:rsidR="00A3122E" w:rsidRPr="003A47F0">
        <w:rPr>
          <w:lang w:val="es-ES"/>
        </w:rPr>
        <w:t>de la</w:t>
      </w:r>
      <w:r w:rsidRPr="003A47F0">
        <w:rPr>
          <w:lang w:val="es-ES"/>
        </w:rPr>
        <w:t xml:space="preserve"> Conven</w:t>
      </w:r>
      <w:r w:rsidR="00A3122E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A3122E" w:rsidRPr="003A47F0">
        <w:rPr>
          <w:lang w:val="es-ES"/>
        </w:rPr>
        <w:t>ó</w:t>
      </w:r>
      <w:r w:rsidRPr="003A47F0">
        <w:rPr>
          <w:lang w:val="es-ES"/>
        </w:rPr>
        <w:t>n</w:t>
      </w:r>
    </w:p>
    <w:p w:rsidR="008C73EE" w:rsidRPr="003A47F0" w:rsidRDefault="008C73EE" w:rsidP="0062777D">
      <w:pPr>
        <w:pStyle w:val="HCh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3122E" w:rsidRPr="003A47F0">
        <w:rPr>
          <w:lang w:val="es-ES"/>
        </w:rPr>
        <w:t>Informes</w:t>
      </w:r>
      <w:r w:rsidRPr="003A47F0">
        <w:rPr>
          <w:lang w:val="es-ES"/>
        </w:rPr>
        <w:t xml:space="preserve"> peri</w:t>
      </w:r>
      <w:r w:rsidR="00A3122E" w:rsidRPr="003A47F0">
        <w:rPr>
          <w:lang w:val="es-ES"/>
        </w:rPr>
        <w:t>ó</w:t>
      </w:r>
      <w:r w:rsidRPr="003A47F0">
        <w:rPr>
          <w:lang w:val="es-ES"/>
        </w:rPr>
        <w:t>dic</w:t>
      </w:r>
      <w:r w:rsidR="00A3122E" w:rsidRPr="003A47F0">
        <w:rPr>
          <w:lang w:val="es-ES"/>
        </w:rPr>
        <w:t>os noveno y décimo</w:t>
      </w:r>
      <w:r w:rsidRPr="003A47F0">
        <w:rPr>
          <w:lang w:val="es-ES"/>
        </w:rPr>
        <w:t xml:space="preserve"> </w:t>
      </w:r>
      <w:r w:rsidR="00A3122E" w:rsidRPr="003A47F0">
        <w:rPr>
          <w:lang w:val="es-ES"/>
        </w:rPr>
        <w:t>que los</w:t>
      </w:r>
      <w:r w:rsidRPr="003A47F0">
        <w:rPr>
          <w:lang w:val="es-ES"/>
        </w:rPr>
        <w:t xml:space="preserve"> </w:t>
      </w:r>
      <w:r w:rsidR="00A3122E" w:rsidRPr="003A47F0">
        <w:rPr>
          <w:lang w:val="es-ES"/>
        </w:rPr>
        <w:t>Es</w:t>
      </w:r>
      <w:r w:rsidRPr="003A47F0">
        <w:rPr>
          <w:lang w:val="es-ES"/>
        </w:rPr>
        <w:t>ta</w:t>
      </w:r>
      <w:r w:rsidR="00A3122E" w:rsidRPr="003A47F0">
        <w:rPr>
          <w:lang w:val="es-ES"/>
        </w:rPr>
        <w:t>do</w:t>
      </w:r>
      <w:r w:rsidRPr="003A47F0">
        <w:rPr>
          <w:lang w:val="es-ES"/>
        </w:rPr>
        <w:t xml:space="preserve">s </w:t>
      </w:r>
      <w:r w:rsidR="001E7998" w:rsidRPr="003A47F0">
        <w:rPr>
          <w:lang w:val="es-ES"/>
        </w:rPr>
        <w:br/>
      </w:r>
      <w:r w:rsidRPr="003A47F0">
        <w:rPr>
          <w:lang w:val="es-ES"/>
        </w:rPr>
        <w:t>partes</w:t>
      </w:r>
      <w:r w:rsidR="00A3122E" w:rsidRPr="003A47F0">
        <w:rPr>
          <w:lang w:val="es-ES"/>
        </w:rPr>
        <w:t xml:space="preserve"> debían presentar en</w:t>
      </w:r>
      <w:r w:rsidRPr="003A47F0">
        <w:rPr>
          <w:lang w:val="es-ES"/>
        </w:rPr>
        <w:t xml:space="preserve"> 20</w:t>
      </w:r>
      <w:r w:rsidR="00CC4E4B" w:rsidRPr="003A47F0">
        <w:rPr>
          <w:lang w:val="es-ES"/>
        </w:rPr>
        <w:t>12</w:t>
      </w:r>
    </w:p>
    <w:p w:rsidR="008C73EE" w:rsidRPr="003A47F0" w:rsidRDefault="008C73EE" w:rsidP="0062777D">
      <w:pPr>
        <w:pStyle w:val="HMG"/>
        <w:rPr>
          <w:b w:val="0"/>
          <w:sz w:val="20"/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3122E" w:rsidRPr="003A47F0">
        <w:rPr>
          <w:lang w:val="es-ES"/>
        </w:rPr>
        <w:t>Es</w:t>
      </w:r>
      <w:r w:rsidRPr="003A47F0">
        <w:rPr>
          <w:lang w:val="es-ES"/>
        </w:rPr>
        <w:t>lova</w:t>
      </w:r>
      <w:r w:rsidR="00A3122E" w:rsidRPr="003A47F0">
        <w:rPr>
          <w:lang w:val="es-ES"/>
        </w:rPr>
        <w:t>qui</w:t>
      </w:r>
      <w:r w:rsidRPr="003A47F0">
        <w:rPr>
          <w:lang w:val="es-ES"/>
        </w:rPr>
        <w:t>a</w:t>
      </w:r>
      <w:r w:rsidR="00CC4E4B" w:rsidRPr="003A47F0">
        <w:rPr>
          <w:rStyle w:val="FootnoteReference"/>
          <w:b w:val="0"/>
          <w:sz w:val="20"/>
          <w:vertAlign w:val="baseline"/>
          <w:lang w:val="es-ES"/>
        </w:rPr>
        <w:footnoteReference w:customMarkFollows="1" w:id="2"/>
        <w:t>*</w:t>
      </w:r>
      <w:r w:rsidR="00CC4E4B" w:rsidRPr="0065778E">
        <w:rPr>
          <w:b w:val="0"/>
          <w:bCs/>
          <w:lang w:val="es-ES"/>
        </w:rPr>
        <w:t xml:space="preserve"> </w:t>
      </w:r>
      <w:r w:rsidR="00CC4E4B" w:rsidRPr="003A47F0">
        <w:rPr>
          <w:rStyle w:val="FootnoteReference"/>
          <w:b w:val="0"/>
          <w:sz w:val="20"/>
          <w:vertAlign w:val="baseline"/>
          <w:lang w:val="es-ES"/>
        </w:rPr>
        <w:footnoteReference w:customMarkFollows="1" w:id="3"/>
        <w:t>**</w:t>
      </w:r>
    </w:p>
    <w:p w:rsidR="008C73EE" w:rsidRPr="003A47F0" w:rsidRDefault="008C73EE" w:rsidP="0062777D">
      <w:pPr>
        <w:pStyle w:val="SingleTxtG"/>
        <w:jc w:val="right"/>
        <w:rPr>
          <w:lang w:val="es-ES"/>
        </w:rPr>
      </w:pPr>
      <w:r w:rsidRPr="003A47F0">
        <w:rPr>
          <w:lang w:val="es-ES"/>
        </w:rPr>
        <w:t>[</w:t>
      </w:r>
      <w:r w:rsidR="00E64476" w:rsidRPr="003A47F0">
        <w:rPr>
          <w:lang w:val="es-ES"/>
        </w:rPr>
        <w:t>30</w:t>
      </w:r>
      <w:r w:rsidRPr="003A47F0">
        <w:rPr>
          <w:lang w:val="es-ES"/>
        </w:rPr>
        <w:t xml:space="preserve"> </w:t>
      </w:r>
      <w:r w:rsidR="007E22FD" w:rsidRPr="003A47F0">
        <w:rPr>
          <w:lang w:val="es-ES"/>
        </w:rPr>
        <w:t>de m</w:t>
      </w:r>
      <w:r w:rsidRPr="003A47F0">
        <w:rPr>
          <w:lang w:val="es-ES"/>
        </w:rPr>
        <w:t>ay</w:t>
      </w:r>
      <w:r w:rsidR="007E22FD" w:rsidRPr="003A47F0">
        <w:rPr>
          <w:lang w:val="es-ES"/>
        </w:rPr>
        <w:t>o de</w:t>
      </w:r>
      <w:r w:rsidRPr="003A47F0">
        <w:rPr>
          <w:lang w:val="es-ES"/>
        </w:rPr>
        <w:t xml:space="preserve"> 2012]</w:t>
      </w:r>
    </w:p>
    <w:p w:rsidR="001E7998" w:rsidRPr="003A47F0" w:rsidRDefault="008C73EE" w:rsidP="0062777D">
      <w:pPr>
        <w:spacing w:after="120"/>
        <w:rPr>
          <w:sz w:val="28"/>
          <w:lang w:val="es-ES"/>
        </w:rPr>
      </w:pPr>
      <w:r w:rsidRPr="003A47F0">
        <w:rPr>
          <w:lang w:val="es-ES"/>
        </w:rPr>
        <w:br w:type="page"/>
      </w:r>
      <w:r w:rsidR="001E7998" w:rsidRPr="003A47F0">
        <w:rPr>
          <w:sz w:val="28"/>
          <w:lang w:val="es-ES"/>
        </w:rPr>
        <w:t>Índice</w:t>
      </w:r>
    </w:p>
    <w:p w:rsidR="001E7998" w:rsidRPr="003A47F0" w:rsidRDefault="001E7998" w:rsidP="0062777D">
      <w:pPr>
        <w:tabs>
          <w:tab w:val="right" w:pos="8929"/>
          <w:tab w:val="right" w:pos="9638"/>
        </w:tabs>
        <w:spacing w:after="120"/>
        <w:ind w:left="283"/>
        <w:rPr>
          <w:sz w:val="18"/>
          <w:lang w:val="es-ES"/>
        </w:rPr>
      </w:pPr>
      <w:r w:rsidRPr="003A47F0">
        <w:rPr>
          <w:i/>
          <w:sz w:val="18"/>
          <w:lang w:val="es-ES"/>
        </w:rPr>
        <w:tab/>
        <w:t>Párrafos</w:t>
      </w:r>
      <w:r w:rsidRPr="003A47F0">
        <w:rPr>
          <w:i/>
          <w:sz w:val="18"/>
          <w:lang w:val="es-ES"/>
        </w:rPr>
        <w:tab/>
        <w:t>Página</w:t>
      </w:r>
    </w:p>
    <w:p w:rsidR="003473DF" w:rsidRPr="003A47F0" w:rsidRDefault="001E7998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6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0F50C9" w:rsidRPr="003A47F0">
        <w:rPr>
          <w:lang w:val="es-ES"/>
        </w:rPr>
        <w:t>I.</w:t>
      </w:r>
      <w:r w:rsidRPr="003A47F0">
        <w:rPr>
          <w:lang w:val="es-ES"/>
        </w:rPr>
        <w:tab/>
      </w:r>
      <w:r w:rsidR="003473DF" w:rsidRPr="003A47F0">
        <w:rPr>
          <w:lang w:val="es-ES"/>
        </w:rPr>
        <w:t>Introduc</w:t>
      </w:r>
      <w:r w:rsidR="00404258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="003473DF" w:rsidRPr="003A47F0">
        <w:rPr>
          <w:lang w:val="es-ES"/>
        </w:rPr>
        <w:t>n</w:t>
      </w:r>
      <w:r w:rsidR="00043EA2" w:rsidRPr="003A47F0">
        <w:rPr>
          <w:lang w:val="es-ES"/>
        </w:rPr>
        <w:tab/>
      </w:r>
      <w:r w:rsidR="00043EA2" w:rsidRPr="003A47F0">
        <w:rPr>
          <w:lang w:val="es-ES"/>
        </w:rPr>
        <w:tab/>
      </w:r>
      <w:r w:rsidRPr="003A47F0">
        <w:rPr>
          <w:lang w:val="es-ES"/>
        </w:rPr>
        <w:t>1</w:t>
      </w:r>
      <w:r w:rsidRPr="003A47F0">
        <w:rPr>
          <w:szCs w:val="24"/>
          <w:lang w:val="es-ES"/>
        </w:rPr>
        <w:t>–</w:t>
      </w:r>
      <w:r w:rsidR="00374DFD" w:rsidRPr="003A47F0">
        <w:rPr>
          <w:lang w:val="es-ES"/>
        </w:rPr>
        <w:t>4</w:t>
      </w:r>
      <w:r w:rsidR="003473DF" w:rsidRPr="003A47F0">
        <w:rPr>
          <w:lang w:val="es-ES"/>
        </w:rPr>
        <w:tab/>
      </w:r>
      <w:r w:rsidR="00D51733" w:rsidRPr="003A47F0">
        <w:rPr>
          <w:lang w:val="es-ES"/>
        </w:rPr>
        <w:t>3</w:t>
      </w:r>
    </w:p>
    <w:p w:rsidR="00CC4E4B" w:rsidRPr="003A47F0" w:rsidRDefault="001E7998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6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0F50C9" w:rsidRPr="003A47F0">
        <w:rPr>
          <w:lang w:val="es-ES"/>
        </w:rPr>
        <w:t>I</w:t>
      </w:r>
      <w:r w:rsidR="000A47FE" w:rsidRPr="003A47F0">
        <w:rPr>
          <w:lang w:val="es-ES"/>
        </w:rPr>
        <w:t>I.</w:t>
      </w:r>
      <w:r w:rsidR="000A47FE" w:rsidRPr="003A47F0">
        <w:rPr>
          <w:lang w:val="es-ES"/>
        </w:rPr>
        <w:tab/>
      </w:r>
      <w:r w:rsidR="00857108" w:rsidRPr="003A47F0">
        <w:rPr>
          <w:lang w:val="es-ES"/>
        </w:rPr>
        <w:t>Parte g</w:t>
      </w:r>
      <w:r w:rsidR="00043EA2" w:rsidRPr="003A47F0">
        <w:rPr>
          <w:lang w:val="es-ES"/>
        </w:rPr>
        <w:t>eneral</w:t>
      </w:r>
      <w:r w:rsidR="00043EA2" w:rsidRPr="003A47F0">
        <w:rPr>
          <w:lang w:val="es-ES"/>
        </w:rPr>
        <w:tab/>
      </w:r>
      <w:r w:rsidRPr="003A47F0">
        <w:rPr>
          <w:lang w:val="es-ES"/>
        </w:rPr>
        <w:tab/>
        <w:t>5</w:t>
      </w:r>
      <w:r w:rsidRPr="003A47F0">
        <w:rPr>
          <w:szCs w:val="24"/>
          <w:lang w:val="es-ES"/>
        </w:rPr>
        <w:t>–</w:t>
      </w:r>
      <w:r w:rsidR="006A54F1" w:rsidRPr="003A47F0">
        <w:rPr>
          <w:lang w:val="es-ES"/>
        </w:rPr>
        <w:t>25</w:t>
      </w:r>
      <w:r w:rsidR="003473DF" w:rsidRPr="003A47F0">
        <w:rPr>
          <w:lang w:val="es-ES"/>
        </w:rPr>
        <w:tab/>
      </w:r>
      <w:r w:rsidR="00D51733" w:rsidRPr="003A47F0">
        <w:rPr>
          <w:lang w:val="es-ES"/>
        </w:rPr>
        <w:t>3</w:t>
      </w:r>
    </w:p>
    <w:p w:rsidR="00CC4E4B" w:rsidRPr="003A47F0" w:rsidRDefault="001E7998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6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0F50C9" w:rsidRPr="003A47F0">
        <w:rPr>
          <w:lang w:val="es-ES"/>
        </w:rPr>
        <w:t>I</w:t>
      </w:r>
      <w:r w:rsidRPr="003A47F0">
        <w:rPr>
          <w:lang w:val="es-ES"/>
        </w:rPr>
        <w:t>II.</w:t>
      </w:r>
      <w:r w:rsidR="00043EA2" w:rsidRPr="003A47F0">
        <w:rPr>
          <w:lang w:val="es-ES"/>
        </w:rPr>
        <w:tab/>
      </w:r>
      <w:r w:rsidR="00D25DC7" w:rsidRPr="003A47F0">
        <w:rPr>
          <w:lang w:val="es-ES"/>
        </w:rPr>
        <w:t>Disposiciones es</w:t>
      </w:r>
      <w:r w:rsidR="003473DF" w:rsidRPr="003A47F0">
        <w:rPr>
          <w:lang w:val="es-ES"/>
        </w:rPr>
        <w:t>pecial</w:t>
      </w:r>
      <w:r w:rsidR="00D25DC7" w:rsidRPr="003A47F0">
        <w:rPr>
          <w:lang w:val="es-ES"/>
        </w:rPr>
        <w:t>es</w:t>
      </w:r>
      <w:r w:rsidR="003473DF" w:rsidRPr="003A47F0">
        <w:rPr>
          <w:lang w:val="es-ES"/>
        </w:rPr>
        <w:tab/>
      </w:r>
      <w:r w:rsidR="003473DF" w:rsidRPr="003A47F0">
        <w:rPr>
          <w:lang w:val="es-ES"/>
        </w:rPr>
        <w:tab/>
        <w:t>2</w:t>
      </w:r>
      <w:r w:rsidR="00AD1D2C" w:rsidRPr="003A47F0">
        <w:rPr>
          <w:lang w:val="es-ES"/>
        </w:rPr>
        <w:t>6</w:t>
      </w:r>
      <w:r w:rsidRPr="003A47F0">
        <w:rPr>
          <w:szCs w:val="24"/>
          <w:lang w:val="es-ES"/>
        </w:rPr>
        <w:t>–</w:t>
      </w:r>
      <w:r w:rsidR="003473DF" w:rsidRPr="003A47F0">
        <w:rPr>
          <w:lang w:val="es-ES"/>
        </w:rPr>
        <w:t>1</w:t>
      </w:r>
      <w:r w:rsidR="00DD0E4F" w:rsidRPr="003A47F0">
        <w:rPr>
          <w:lang w:val="es-ES"/>
        </w:rPr>
        <w:t>34</w:t>
      </w:r>
      <w:r w:rsidR="003473DF" w:rsidRPr="003A47F0">
        <w:rPr>
          <w:lang w:val="es-ES"/>
        </w:rPr>
        <w:tab/>
      </w:r>
      <w:r w:rsidR="00D25DC7" w:rsidRPr="003A47F0">
        <w:rPr>
          <w:lang w:val="es-ES"/>
        </w:rPr>
        <w:t>9</w:t>
      </w:r>
    </w:p>
    <w:p w:rsidR="00CC4E4B" w:rsidRPr="003A47F0" w:rsidRDefault="007C5D19" w:rsidP="0065778E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D25DC7" w:rsidRPr="003A47F0">
        <w:rPr>
          <w:lang w:val="es-ES"/>
        </w:rPr>
        <w:t>Artí</w:t>
      </w:r>
      <w:r w:rsidR="00AD1D2C" w:rsidRPr="003A47F0">
        <w:rPr>
          <w:lang w:val="es-ES"/>
        </w:rPr>
        <w:t>c</w:t>
      </w:r>
      <w:r w:rsidR="00D25DC7" w:rsidRPr="003A47F0">
        <w:rPr>
          <w:lang w:val="es-ES"/>
        </w:rPr>
        <w:t>u</w:t>
      </w:r>
      <w:r w:rsidR="00AD1D2C" w:rsidRPr="003A47F0">
        <w:rPr>
          <w:lang w:val="es-ES"/>
        </w:rPr>
        <w:t>l</w:t>
      </w:r>
      <w:r w:rsidR="00D25DC7" w:rsidRPr="003A47F0">
        <w:rPr>
          <w:lang w:val="es-ES"/>
        </w:rPr>
        <w:t>o</w:t>
      </w:r>
      <w:r w:rsidR="00DD0E4F" w:rsidRPr="003A47F0">
        <w:rPr>
          <w:lang w:val="es-ES"/>
        </w:rPr>
        <w:t xml:space="preserve"> </w:t>
      </w:r>
      <w:r w:rsidR="006757C3" w:rsidRPr="003A47F0">
        <w:rPr>
          <w:lang w:val="es-ES"/>
        </w:rPr>
        <w:t>2</w:t>
      </w:r>
      <w:r w:rsidR="00AD1D2C" w:rsidRPr="003A47F0">
        <w:rPr>
          <w:lang w:val="es-ES"/>
        </w:rPr>
        <w:t>.</w:t>
      </w:r>
      <w:r w:rsidR="0065778E">
        <w:rPr>
          <w:lang w:val="es-ES"/>
        </w:rPr>
        <w:tab/>
      </w:r>
      <w:r w:rsidR="00D25DC7" w:rsidRPr="003A47F0">
        <w:rPr>
          <w:lang w:val="es-ES"/>
        </w:rPr>
        <w:t xml:space="preserve">Medidas </w:t>
      </w:r>
      <w:r w:rsidR="00A6598A" w:rsidRPr="003A47F0">
        <w:rPr>
          <w:lang w:val="es-ES"/>
        </w:rPr>
        <w:t>legislativ</w:t>
      </w:r>
      <w:r w:rsidR="00D25DC7" w:rsidRPr="003A47F0">
        <w:rPr>
          <w:lang w:val="es-ES"/>
        </w:rPr>
        <w:t>as,</w:t>
      </w:r>
      <w:r w:rsidR="003473DF" w:rsidRPr="003A47F0">
        <w:rPr>
          <w:lang w:val="es-ES"/>
        </w:rPr>
        <w:t xml:space="preserve"> </w:t>
      </w:r>
      <w:r w:rsidR="00F55BF1" w:rsidRPr="003A47F0">
        <w:rPr>
          <w:lang w:val="es-ES"/>
        </w:rPr>
        <w:t>administrativa</w:t>
      </w:r>
      <w:r w:rsidR="00D25DC7" w:rsidRPr="003A47F0">
        <w:rPr>
          <w:lang w:val="es-ES"/>
        </w:rPr>
        <w:t>s</w:t>
      </w:r>
      <w:r w:rsidR="006757C3" w:rsidRPr="003A47F0">
        <w:rPr>
          <w:lang w:val="es-ES"/>
        </w:rPr>
        <w:t xml:space="preserve"> </w:t>
      </w:r>
      <w:r w:rsidR="00D25DC7" w:rsidRPr="003A47F0">
        <w:rPr>
          <w:lang w:val="es-ES"/>
        </w:rPr>
        <w:t>y de otra índole</w:t>
      </w:r>
      <w:r w:rsidR="006757C3" w:rsidRPr="003A47F0">
        <w:rPr>
          <w:lang w:val="es-ES"/>
        </w:rPr>
        <w:t xml:space="preserve"> </w:t>
      </w:r>
      <w:r w:rsidR="00D25DC7" w:rsidRPr="003A47F0">
        <w:rPr>
          <w:lang w:val="es-ES"/>
        </w:rPr>
        <w:t>para</w:t>
      </w:r>
      <w:r w:rsidR="003473DF" w:rsidRPr="003A47F0">
        <w:rPr>
          <w:lang w:val="es-ES"/>
        </w:rPr>
        <w:t xml:space="preserve"> elimina</w:t>
      </w:r>
      <w:r w:rsidR="0065778E">
        <w:rPr>
          <w:lang w:val="es-ES"/>
        </w:rPr>
        <w:t>r</w:t>
      </w:r>
      <w:r w:rsidR="0065778E">
        <w:rPr>
          <w:lang w:val="es-ES"/>
        </w:rPr>
        <w:br/>
      </w:r>
      <w:r w:rsidR="0065778E">
        <w:rPr>
          <w:lang w:val="es-ES"/>
        </w:rPr>
        <w:tab/>
      </w:r>
      <w:r w:rsidR="0065778E">
        <w:rPr>
          <w:lang w:val="es-ES"/>
        </w:rPr>
        <w:tab/>
      </w:r>
      <w:r w:rsidR="00D25DC7" w:rsidRPr="003A47F0">
        <w:rPr>
          <w:lang w:val="es-ES"/>
        </w:rPr>
        <w:t>la</w:t>
      </w:r>
      <w:r w:rsidR="003473DF" w:rsidRPr="003A47F0">
        <w:rPr>
          <w:lang w:val="es-ES"/>
        </w:rPr>
        <w:t xml:space="preserve"> </w:t>
      </w:r>
      <w:r w:rsidR="00A6598A" w:rsidRPr="003A47F0">
        <w:rPr>
          <w:lang w:val="es-ES"/>
        </w:rPr>
        <w:t xml:space="preserve">discriminación </w:t>
      </w:r>
      <w:r w:rsidR="00EC48E7" w:rsidRPr="003A47F0">
        <w:rPr>
          <w:lang w:val="es-ES"/>
        </w:rPr>
        <w:t>r</w:t>
      </w:r>
      <w:r w:rsidR="00D25DC7" w:rsidRPr="003A47F0">
        <w:rPr>
          <w:lang w:val="es-ES"/>
        </w:rPr>
        <w:t>acial en todas sus</w:t>
      </w:r>
      <w:r w:rsidR="003473DF" w:rsidRPr="003A47F0">
        <w:rPr>
          <w:lang w:val="es-ES"/>
        </w:rPr>
        <w:t xml:space="preserve"> form</w:t>
      </w:r>
      <w:r w:rsidR="00D25DC7" w:rsidRPr="003A47F0">
        <w:rPr>
          <w:lang w:val="es-ES"/>
        </w:rPr>
        <w:t>a</w:t>
      </w:r>
      <w:r w:rsidR="001E7998" w:rsidRPr="003A47F0">
        <w:rPr>
          <w:lang w:val="es-ES"/>
        </w:rPr>
        <w:t>s</w:t>
      </w:r>
      <w:r w:rsidR="001E7998" w:rsidRPr="003A47F0">
        <w:rPr>
          <w:lang w:val="es-ES"/>
        </w:rPr>
        <w:tab/>
      </w:r>
      <w:r w:rsidR="001E7998" w:rsidRPr="003A47F0">
        <w:rPr>
          <w:lang w:val="es-ES"/>
        </w:rPr>
        <w:tab/>
      </w:r>
      <w:r w:rsidR="003473DF" w:rsidRPr="003A47F0">
        <w:rPr>
          <w:lang w:val="es-ES"/>
        </w:rPr>
        <w:t>2</w:t>
      </w:r>
      <w:r w:rsidR="00AD1D2C" w:rsidRPr="003A47F0">
        <w:rPr>
          <w:lang w:val="es-ES"/>
        </w:rPr>
        <w:t>6</w:t>
      </w:r>
      <w:r w:rsidR="001E7998" w:rsidRPr="003A47F0">
        <w:rPr>
          <w:szCs w:val="24"/>
          <w:lang w:val="es-ES"/>
        </w:rPr>
        <w:t>–</w:t>
      </w:r>
      <w:r w:rsidR="00DD0E4F" w:rsidRPr="003A47F0">
        <w:rPr>
          <w:lang w:val="es-ES"/>
        </w:rPr>
        <w:t>50</w:t>
      </w:r>
      <w:r w:rsidR="003473DF" w:rsidRPr="003A47F0">
        <w:rPr>
          <w:lang w:val="es-ES"/>
        </w:rPr>
        <w:tab/>
      </w:r>
      <w:r w:rsidR="00D25DC7" w:rsidRPr="003A47F0">
        <w:rPr>
          <w:lang w:val="es-ES"/>
        </w:rPr>
        <w:t>9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3473DF" w:rsidRPr="003A47F0">
        <w:rPr>
          <w:lang w:val="es-ES"/>
        </w:rPr>
        <w:tab/>
        <w:t>A.</w:t>
      </w:r>
      <w:r w:rsidR="003473DF" w:rsidRPr="003A47F0">
        <w:rPr>
          <w:lang w:val="es-ES"/>
        </w:rPr>
        <w:tab/>
      </w:r>
      <w:r w:rsidR="00D25DC7" w:rsidRPr="003A47F0">
        <w:rPr>
          <w:lang w:val="es-ES"/>
        </w:rPr>
        <w:t>Medidas legislativas</w:t>
      </w:r>
      <w:r w:rsidR="006F7303" w:rsidRPr="003A47F0">
        <w:rPr>
          <w:lang w:val="es-ES"/>
        </w:rPr>
        <w:tab/>
      </w:r>
      <w:r w:rsidR="006F7303" w:rsidRPr="003A47F0">
        <w:rPr>
          <w:lang w:val="es-ES"/>
        </w:rPr>
        <w:tab/>
      </w:r>
      <w:r w:rsidR="003473DF" w:rsidRPr="003A47F0">
        <w:rPr>
          <w:lang w:val="es-ES"/>
        </w:rPr>
        <w:t>2</w:t>
      </w:r>
      <w:r w:rsidR="00DD0E4F" w:rsidRPr="003A47F0">
        <w:rPr>
          <w:lang w:val="es-ES"/>
        </w:rPr>
        <w:t>6</w:t>
      </w:r>
      <w:r w:rsidR="001E7998" w:rsidRPr="003A47F0">
        <w:rPr>
          <w:szCs w:val="24"/>
          <w:lang w:val="es-ES"/>
        </w:rPr>
        <w:t>–</w:t>
      </w:r>
      <w:r w:rsidR="00DD0E4F" w:rsidRPr="003A47F0">
        <w:rPr>
          <w:lang w:val="es-ES"/>
        </w:rPr>
        <w:t>31</w:t>
      </w:r>
      <w:r w:rsidR="00D51733" w:rsidRPr="003A47F0">
        <w:rPr>
          <w:lang w:val="es-ES"/>
        </w:rPr>
        <w:tab/>
      </w:r>
      <w:r w:rsidR="00D25DC7" w:rsidRPr="003A47F0">
        <w:rPr>
          <w:lang w:val="es-ES"/>
        </w:rPr>
        <w:t>9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3473DF" w:rsidRPr="003A47F0">
        <w:rPr>
          <w:lang w:val="es-ES"/>
        </w:rPr>
        <w:tab/>
        <w:t>B.</w:t>
      </w:r>
      <w:r w:rsidR="003473DF" w:rsidRPr="003A47F0">
        <w:rPr>
          <w:lang w:val="es-ES"/>
        </w:rPr>
        <w:tab/>
        <w:t>Otr</w:t>
      </w:r>
      <w:r w:rsidR="00D25DC7" w:rsidRPr="003A47F0">
        <w:rPr>
          <w:lang w:val="es-ES"/>
        </w:rPr>
        <w:t>as</w:t>
      </w:r>
      <w:r w:rsidR="003473DF" w:rsidRPr="003A47F0">
        <w:rPr>
          <w:lang w:val="es-ES"/>
        </w:rPr>
        <w:t xml:space="preserve"> me</w:t>
      </w:r>
      <w:r w:rsidR="00D25DC7" w:rsidRPr="003A47F0">
        <w:rPr>
          <w:lang w:val="es-ES"/>
        </w:rPr>
        <w:t>did</w:t>
      </w:r>
      <w:r w:rsidR="003473DF" w:rsidRPr="003A47F0">
        <w:rPr>
          <w:lang w:val="es-ES"/>
        </w:rPr>
        <w:t>as</w:t>
      </w:r>
      <w:r w:rsidR="00D25DC7" w:rsidRPr="003A47F0">
        <w:rPr>
          <w:lang w:val="es-ES"/>
        </w:rPr>
        <w:t xml:space="preserve"> para</w:t>
      </w:r>
      <w:r w:rsidR="003473DF" w:rsidRPr="003A47F0">
        <w:rPr>
          <w:lang w:val="es-ES"/>
        </w:rPr>
        <w:t xml:space="preserve"> </w:t>
      </w:r>
      <w:r w:rsidR="00A6598A" w:rsidRPr="003A47F0">
        <w:rPr>
          <w:lang w:val="es-ES"/>
        </w:rPr>
        <w:t xml:space="preserve">reprimir y </w:t>
      </w:r>
      <w:r w:rsidR="003473DF" w:rsidRPr="003A47F0">
        <w:rPr>
          <w:lang w:val="es-ES"/>
        </w:rPr>
        <w:t>elimina</w:t>
      </w:r>
      <w:r w:rsidR="00D25DC7" w:rsidRPr="003A47F0">
        <w:rPr>
          <w:lang w:val="es-ES"/>
        </w:rPr>
        <w:t>r la</w:t>
      </w:r>
      <w:r w:rsidR="003473DF" w:rsidRPr="003A47F0">
        <w:rPr>
          <w:lang w:val="es-ES"/>
        </w:rPr>
        <w:t xml:space="preserve"> discrimina</w:t>
      </w:r>
      <w:r w:rsidR="00D25DC7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D25DC7" w:rsidRPr="003A47F0">
        <w:rPr>
          <w:lang w:val="es-ES"/>
        </w:rPr>
        <w:t>ó</w:t>
      </w:r>
      <w:r w:rsidR="003473DF" w:rsidRPr="003A47F0">
        <w:rPr>
          <w:lang w:val="es-ES"/>
        </w:rPr>
        <w:t>n</w:t>
      </w:r>
      <w:r w:rsidR="00D25DC7" w:rsidRPr="003A47F0">
        <w:rPr>
          <w:lang w:val="es-ES"/>
        </w:rPr>
        <w:t xml:space="preserve"> racial</w:t>
      </w:r>
      <w:r w:rsidR="003473DF" w:rsidRPr="003A47F0">
        <w:rPr>
          <w:lang w:val="es-ES"/>
        </w:rPr>
        <w:tab/>
      </w:r>
      <w:r w:rsidR="003473DF" w:rsidRPr="003A47F0">
        <w:rPr>
          <w:lang w:val="es-ES"/>
        </w:rPr>
        <w:tab/>
      </w:r>
      <w:r w:rsidR="00DD0E4F" w:rsidRPr="003A47F0">
        <w:rPr>
          <w:lang w:val="es-ES"/>
        </w:rPr>
        <w:t>32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38</w:t>
      </w:r>
      <w:r w:rsidR="00D51733" w:rsidRPr="003A47F0">
        <w:rPr>
          <w:lang w:val="es-ES"/>
        </w:rPr>
        <w:tab/>
      </w:r>
      <w:r w:rsidR="00D25DC7" w:rsidRPr="003A47F0">
        <w:rPr>
          <w:lang w:val="es-ES"/>
        </w:rPr>
        <w:t>10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es-ES"/>
        </w:rPr>
      </w:pPr>
      <w:r w:rsidRPr="003A47F0">
        <w:rPr>
          <w:lang w:val="es-ES"/>
        </w:rPr>
        <w:tab/>
      </w:r>
      <w:r w:rsidR="007C5D19" w:rsidRPr="003A47F0">
        <w:rPr>
          <w:lang w:val="es-ES"/>
        </w:rPr>
        <w:tab/>
      </w:r>
      <w:r w:rsidR="003473DF" w:rsidRPr="003A47F0">
        <w:rPr>
          <w:lang w:val="es-ES"/>
        </w:rPr>
        <w:t>C.</w:t>
      </w:r>
      <w:r w:rsidR="003473DF" w:rsidRPr="003A47F0">
        <w:rPr>
          <w:lang w:val="es-ES"/>
        </w:rPr>
        <w:tab/>
      </w:r>
      <w:r w:rsidR="00D25DC7" w:rsidRPr="003A47F0">
        <w:rPr>
          <w:lang w:val="es-ES"/>
        </w:rPr>
        <w:t>A</w:t>
      </w:r>
      <w:r w:rsidR="003473DF" w:rsidRPr="003A47F0">
        <w:rPr>
          <w:lang w:val="es-ES"/>
        </w:rPr>
        <w:t>pl</w:t>
      </w:r>
      <w:r w:rsidR="00D25DC7" w:rsidRPr="003A47F0">
        <w:rPr>
          <w:lang w:val="es-ES"/>
        </w:rPr>
        <w:t>icac</w:t>
      </w:r>
      <w:r w:rsidR="003473DF" w:rsidRPr="003A47F0">
        <w:rPr>
          <w:lang w:val="es-ES"/>
        </w:rPr>
        <w:t>i</w:t>
      </w:r>
      <w:r w:rsidR="00D25DC7" w:rsidRPr="003A47F0">
        <w:rPr>
          <w:lang w:val="es-ES"/>
        </w:rPr>
        <w:t>ó</w:t>
      </w:r>
      <w:r w:rsidR="003473DF" w:rsidRPr="003A47F0">
        <w:rPr>
          <w:lang w:val="es-ES"/>
        </w:rPr>
        <w:t xml:space="preserve">n </w:t>
      </w:r>
      <w:r w:rsidR="00D25DC7" w:rsidRPr="003A47F0">
        <w:rPr>
          <w:lang w:val="es-ES"/>
        </w:rPr>
        <w:t>de los instrumentos</w:t>
      </w:r>
      <w:r w:rsidR="003473DF" w:rsidRPr="003A47F0">
        <w:rPr>
          <w:lang w:val="es-ES"/>
        </w:rPr>
        <w:t xml:space="preserve"> interna</w:t>
      </w:r>
      <w:r w:rsidR="00D25DC7" w:rsidRPr="003A47F0">
        <w:rPr>
          <w:lang w:val="es-ES"/>
        </w:rPr>
        <w:t>c</w:t>
      </w:r>
      <w:r w:rsidR="003473DF" w:rsidRPr="003A47F0">
        <w:rPr>
          <w:lang w:val="es-ES"/>
        </w:rPr>
        <w:t>ional</w:t>
      </w:r>
      <w:r w:rsidR="00D25DC7" w:rsidRPr="003A47F0">
        <w:rPr>
          <w:lang w:val="es-ES"/>
        </w:rPr>
        <w:t>es de</w:t>
      </w:r>
      <w:r w:rsidR="003473DF" w:rsidRPr="003A47F0">
        <w:rPr>
          <w:lang w:val="es-ES"/>
        </w:rPr>
        <w:t xml:space="preserve"> </w:t>
      </w:r>
      <w:r w:rsidR="00D25DC7" w:rsidRPr="003A47F0">
        <w:rPr>
          <w:lang w:val="es-ES"/>
        </w:rPr>
        <w:t xml:space="preserve">protección de </w:t>
      </w:r>
      <w:r w:rsidR="00EC48E7" w:rsidRPr="003A47F0">
        <w:rPr>
          <w:lang w:val="es-ES"/>
        </w:rPr>
        <w:t xml:space="preserve">los </w:t>
      </w:r>
      <w:r w:rsidRPr="003A47F0">
        <w:rPr>
          <w:lang w:val="es-ES"/>
        </w:rPr>
        <w:br/>
      </w:r>
      <w:r w:rsidR="00EC48E7" w:rsidRPr="003A47F0">
        <w:rPr>
          <w:lang w:val="es-ES"/>
        </w:rPr>
        <w:t>derechos</w:t>
      </w:r>
      <w:r w:rsidR="000E668F" w:rsidRPr="003A47F0">
        <w:rPr>
          <w:lang w:val="es-ES"/>
        </w:rPr>
        <w:t xml:space="preserve"> humanos</w:t>
      </w:r>
      <w:r w:rsidR="000E668F" w:rsidRPr="003A47F0">
        <w:rPr>
          <w:lang w:val="es-ES"/>
        </w:rPr>
        <w:tab/>
      </w:r>
      <w:r w:rsidR="000E668F" w:rsidRPr="003A47F0">
        <w:rPr>
          <w:lang w:val="es-ES"/>
        </w:rPr>
        <w:tab/>
      </w:r>
      <w:r w:rsidR="00DD0E4F" w:rsidRPr="003A47F0">
        <w:rPr>
          <w:lang w:val="es-ES"/>
        </w:rPr>
        <w:t>39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42</w:t>
      </w:r>
      <w:r w:rsidR="00D51733" w:rsidRPr="003A47F0">
        <w:rPr>
          <w:lang w:val="es-ES"/>
        </w:rPr>
        <w:tab/>
        <w:t>1</w:t>
      </w:r>
      <w:r w:rsidR="000E668F" w:rsidRPr="003A47F0">
        <w:rPr>
          <w:lang w:val="es-ES"/>
        </w:rPr>
        <w:t>2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es-ES"/>
        </w:rPr>
      </w:pPr>
      <w:r w:rsidRPr="003A47F0">
        <w:rPr>
          <w:lang w:val="es-ES"/>
        </w:rPr>
        <w:tab/>
      </w:r>
      <w:r w:rsidR="000E668F" w:rsidRPr="003A47F0">
        <w:rPr>
          <w:lang w:val="es-ES"/>
        </w:rPr>
        <w:tab/>
      </w:r>
      <w:r w:rsidR="003473DF" w:rsidRPr="003A47F0">
        <w:rPr>
          <w:lang w:val="es-ES"/>
        </w:rPr>
        <w:t>D</w:t>
      </w:r>
      <w:r w:rsidR="000E668F" w:rsidRPr="003A47F0">
        <w:rPr>
          <w:lang w:val="es-ES"/>
        </w:rPr>
        <w:t>.</w:t>
      </w:r>
      <w:r w:rsidR="000E668F" w:rsidRPr="003A47F0">
        <w:rPr>
          <w:lang w:val="es-ES"/>
        </w:rPr>
        <w:tab/>
      </w:r>
      <w:r w:rsidR="00EC48E7" w:rsidRPr="003A47F0">
        <w:rPr>
          <w:lang w:val="es-ES"/>
        </w:rPr>
        <w:t>Órganos</w:t>
      </w:r>
      <w:r w:rsidR="003473DF" w:rsidRPr="003A47F0">
        <w:rPr>
          <w:lang w:val="es-ES"/>
        </w:rPr>
        <w:t xml:space="preserve"> </w:t>
      </w:r>
      <w:r w:rsidR="00A6598A" w:rsidRPr="003A47F0">
        <w:rPr>
          <w:lang w:val="es-ES"/>
        </w:rPr>
        <w:t>competente</w:t>
      </w:r>
      <w:r w:rsidR="00EC48E7" w:rsidRPr="003A47F0">
        <w:rPr>
          <w:lang w:val="es-ES"/>
        </w:rPr>
        <w:t>s para</w:t>
      </w:r>
      <w:r w:rsidR="003473DF" w:rsidRPr="003A47F0">
        <w:rPr>
          <w:lang w:val="es-ES"/>
        </w:rPr>
        <w:t xml:space="preserve"> act</w:t>
      </w:r>
      <w:r w:rsidR="00EC48E7" w:rsidRPr="003A47F0">
        <w:rPr>
          <w:lang w:val="es-ES"/>
        </w:rPr>
        <w:t>uar</w:t>
      </w:r>
      <w:r w:rsidR="003473DF" w:rsidRPr="003A47F0">
        <w:rPr>
          <w:lang w:val="es-ES"/>
        </w:rPr>
        <w:t xml:space="preserve"> </w:t>
      </w:r>
      <w:r w:rsidR="00EC48E7" w:rsidRPr="003A47F0">
        <w:rPr>
          <w:lang w:val="es-ES"/>
        </w:rPr>
        <w:t>e</w:t>
      </w:r>
      <w:r w:rsidR="003473DF" w:rsidRPr="003A47F0">
        <w:rPr>
          <w:lang w:val="es-ES"/>
        </w:rPr>
        <w:t xml:space="preserve">n </w:t>
      </w:r>
      <w:r w:rsidR="00A6598A" w:rsidRPr="003A47F0">
        <w:rPr>
          <w:lang w:val="es-ES"/>
        </w:rPr>
        <w:t>materia de</w:t>
      </w:r>
      <w:r w:rsidR="003473DF" w:rsidRPr="003A47F0">
        <w:rPr>
          <w:lang w:val="es-ES"/>
        </w:rPr>
        <w:t xml:space="preserve"> expresion</w:t>
      </w:r>
      <w:r w:rsidR="00EC48E7" w:rsidRPr="003A47F0">
        <w:rPr>
          <w:lang w:val="es-ES"/>
        </w:rPr>
        <w:t>e</w:t>
      </w:r>
      <w:r w:rsidR="003473DF" w:rsidRPr="003A47F0">
        <w:rPr>
          <w:lang w:val="es-ES"/>
        </w:rPr>
        <w:t xml:space="preserve">s </w:t>
      </w:r>
      <w:r w:rsidR="00EC48E7" w:rsidRPr="003A47F0">
        <w:rPr>
          <w:lang w:val="es-ES"/>
        </w:rPr>
        <w:t>de</w:t>
      </w:r>
      <w:r w:rsidR="000E668F" w:rsidRPr="003A47F0">
        <w:rPr>
          <w:lang w:val="es-ES"/>
        </w:rPr>
        <w:t xml:space="preserve"> </w:t>
      </w:r>
      <w:r w:rsidRPr="003A47F0">
        <w:rPr>
          <w:lang w:val="es-ES"/>
        </w:rPr>
        <w:br/>
      </w:r>
      <w:r w:rsidR="000E668F" w:rsidRPr="003A47F0">
        <w:rPr>
          <w:lang w:val="es-ES"/>
        </w:rPr>
        <w:t>discriminación</w:t>
      </w:r>
      <w:r w:rsidR="003473DF" w:rsidRPr="003A47F0">
        <w:rPr>
          <w:lang w:val="es-ES"/>
        </w:rPr>
        <w:tab/>
      </w:r>
      <w:r w:rsidR="00785DFC" w:rsidRPr="003A47F0">
        <w:rPr>
          <w:lang w:val="es-ES"/>
        </w:rPr>
        <w:tab/>
      </w:r>
      <w:r w:rsidR="00DD0E4F" w:rsidRPr="003A47F0">
        <w:rPr>
          <w:lang w:val="es-ES"/>
        </w:rPr>
        <w:t>43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50</w:t>
      </w:r>
      <w:r w:rsidR="00D51733" w:rsidRPr="003A47F0">
        <w:rPr>
          <w:lang w:val="es-ES"/>
        </w:rPr>
        <w:tab/>
        <w:t>12</w:t>
      </w:r>
    </w:p>
    <w:p w:rsidR="003473DF" w:rsidRPr="003A47F0" w:rsidRDefault="000E668F" w:rsidP="0065778E">
      <w:pPr>
        <w:tabs>
          <w:tab w:val="right" w:pos="850"/>
          <w:tab w:val="left" w:pos="1134"/>
          <w:tab w:val="left" w:pos="1559"/>
          <w:tab w:val="left" w:pos="2184"/>
          <w:tab w:val="left" w:leader="dot" w:pos="7656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EC48E7" w:rsidRPr="003A47F0">
        <w:rPr>
          <w:lang w:val="es-ES"/>
        </w:rPr>
        <w:t>Artí</w:t>
      </w:r>
      <w:r w:rsidR="00AD1D2C" w:rsidRPr="003A47F0">
        <w:rPr>
          <w:lang w:val="es-ES"/>
        </w:rPr>
        <w:t>c</w:t>
      </w:r>
      <w:r w:rsidR="00EC48E7" w:rsidRPr="003A47F0">
        <w:rPr>
          <w:lang w:val="es-ES"/>
        </w:rPr>
        <w:t>u</w:t>
      </w:r>
      <w:r w:rsidR="00AD1D2C" w:rsidRPr="003A47F0">
        <w:rPr>
          <w:lang w:val="es-ES"/>
        </w:rPr>
        <w:t>l</w:t>
      </w:r>
      <w:r w:rsidR="00EC48E7" w:rsidRPr="003A47F0">
        <w:rPr>
          <w:lang w:val="es-ES"/>
        </w:rPr>
        <w:t>o</w:t>
      </w:r>
      <w:r w:rsidR="00AD1D2C" w:rsidRPr="003A47F0">
        <w:rPr>
          <w:lang w:val="es-ES"/>
        </w:rPr>
        <w:t xml:space="preserve"> 3.</w:t>
      </w:r>
      <w:r w:rsidR="0065778E">
        <w:rPr>
          <w:lang w:val="es-ES"/>
        </w:rPr>
        <w:tab/>
      </w:r>
      <w:r w:rsidR="003473DF" w:rsidRPr="003A47F0">
        <w:rPr>
          <w:lang w:val="es-ES"/>
        </w:rPr>
        <w:t>Prohibi</w:t>
      </w:r>
      <w:r w:rsidR="00EC48E7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EC48E7" w:rsidRPr="003A47F0">
        <w:rPr>
          <w:lang w:val="es-ES"/>
        </w:rPr>
        <w:t>ó</w:t>
      </w:r>
      <w:r w:rsidR="003473DF" w:rsidRPr="003A47F0">
        <w:rPr>
          <w:lang w:val="es-ES"/>
        </w:rPr>
        <w:t xml:space="preserve">n </w:t>
      </w:r>
      <w:r w:rsidR="00EC48E7" w:rsidRPr="003A47F0">
        <w:rPr>
          <w:lang w:val="es-ES"/>
        </w:rPr>
        <w:t>de la</w:t>
      </w:r>
      <w:r w:rsidR="003473DF" w:rsidRPr="003A47F0">
        <w:rPr>
          <w:lang w:val="es-ES"/>
        </w:rPr>
        <w:t xml:space="preserve"> segr</w:t>
      </w:r>
      <w:r w:rsidR="00000B70" w:rsidRPr="003A47F0">
        <w:rPr>
          <w:lang w:val="es-ES"/>
        </w:rPr>
        <w:t>ega</w:t>
      </w:r>
      <w:r w:rsidR="00EC48E7" w:rsidRPr="003A47F0">
        <w:rPr>
          <w:lang w:val="es-ES"/>
        </w:rPr>
        <w:t>c</w:t>
      </w:r>
      <w:r w:rsidR="00000B70" w:rsidRPr="003A47F0">
        <w:rPr>
          <w:lang w:val="es-ES"/>
        </w:rPr>
        <w:t>i</w:t>
      </w:r>
      <w:r w:rsidR="00EC48E7" w:rsidRPr="003A47F0">
        <w:rPr>
          <w:lang w:val="es-ES"/>
        </w:rPr>
        <w:t>ó</w:t>
      </w:r>
      <w:r w:rsidR="00000B70" w:rsidRPr="003A47F0">
        <w:rPr>
          <w:lang w:val="es-ES"/>
        </w:rPr>
        <w:t xml:space="preserve">n </w:t>
      </w:r>
      <w:r w:rsidR="00EC48E7" w:rsidRPr="003A47F0">
        <w:rPr>
          <w:lang w:val="es-ES"/>
        </w:rPr>
        <w:t>racial y del</w:t>
      </w:r>
      <w:r w:rsidR="00000B70" w:rsidRPr="003A47F0">
        <w:rPr>
          <w:lang w:val="es-ES"/>
        </w:rPr>
        <w:t xml:space="preserve"> apartheid</w:t>
      </w:r>
      <w:r w:rsidR="00000B70" w:rsidRPr="003A47F0">
        <w:rPr>
          <w:lang w:val="es-ES"/>
        </w:rPr>
        <w:tab/>
      </w:r>
      <w:r w:rsidR="00000B70" w:rsidRPr="003A47F0">
        <w:rPr>
          <w:lang w:val="es-ES"/>
        </w:rPr>
        <w:tab/>
      </w:r>
      <w:r w:rsidR="00DD0E4F" w:rsidRPr="003A47F0">
        <w:rPr>
          <w:lang w:val="es-ES"/>
        </w:rPr>
        <w:t>51</w:t>
      </w:r>
      <w:r w:rsidR="00AD1D2C" w:rsidRPr="003A47F0">
        <w:rPr>
          <w:lang w:val="es-ES"/>
        </w:rPr>
        <w:tab/>
      </w:r>
      <w:r w:rsidR="00D51733" w:rsidRPr="003A47F0">
        <w:rPr>
          <w:lang w:val="es-ES"/>
        </w:rPr>
        <w:t>1</w:t>
      </w:r>
      <w:r w:rsidR="00744592">
        <w:rPr>
          <w:lang w:val="es-ES"/>
        </w:rPr>
        <w:t>4</w:t>
      </w:r>
    </w:p>
    <w:p w:rsidR="0094069F" w:rsidRPr="003A47F0" w:rsidRDefault="000E668F" w:rsidP="0065778E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D1D2C" w:rsidRPr="003A47F0">
        <w:rPr>
          <w:lang w:val="es-ES"/>
        </w:rPr>
        <w:t>Art</w:t>
      </w:r>
      <w:r w:rsidR="00EC48E7" w:rsidRPr="003A47F0">
        <w:rPr>
          <w:lang w:val="es-ES"/>
        </w:rPr>
        <w:t>í</w:t>
      </w:r>
      <w:r w:rsidR="00AD1D2C" w:rsidRPr="003A47F0">
        <w:rPr>
          <w:lang w:val="es-ES"/>
        </w:rPr>
        <w:t>c</w:t>
      </w:r>
      <w:r w:rsidR="00EC48E7" w:rsidRPr="003A47F0">
        <w:rPr>
          <w:lang w:val="es-ES"/>
        </w:rPr>
        <w:t>u</w:t>
      </w:r>
      <w:r w:rsidR="00AD1D2C" w:rsidRPr="003A47F0">
        <w:rPr>
          <w:lang w:val="es-ES"/>
        </w:rPr>
        <w:t>l</w:t>
      </w:r>
      <w:r w:rsidR="00EC48E7" w:rsidRPr="003A47F0">
        <w:rPr>
          <w:lang w:val="es-ES"/>
        </w:rPr>
        <w:t>o</w:t>
      </w:r>
      <w:r w:rsidR="00AD1D2C" w:rsidRPr="003A47F0">
        <w:rPr>
          <w:lang w:val="es-ES"/>
        </w:rPr>
        <w:t xml:space="preserve"> 4.</w:t>
      </w:r>
      <w:r w:rsidR="0065778E">
        <w:rPr>
          <w:lang w:val="es-ES"/>
        </w:rPr>
        <w:tab/>
      </w:r>
      <w:r w:rsidR="00EC48E7" w:rsidRPr="003A47F0">
        <w:rPr>
          <w:lang w:val="es-ES"/>
        </w:rPr>
        <w:t xml:space="preserve">Medidas </w:t>
      </w:r>
      <w:r w:rsidR="00FF4163">
        <w:rPr>
          <w:lang w:val="es-ES"/>
        </w:rPr>
        <w:t>legislativas</w:t>
      </w:r>
      <w:r w:rsidR="003473DF" w:rsidRPr="003A47F0">
        <w:rPr>
          <w:lang w:val="es-ES"/>
        </w:rPr>
        <w:t>, admini</w:t>
      </w:r>
      <w:r w:rsidR="00000B70" w:rsidRPr="003A47F0">
        <w:rPr>
          <w:lang w:val="es-ES"/>
        </w:rPr>
        <w:t>strativ</w:t>
      </w:r>
      <w:r w:rsidR="00EC48E7" w:rsidRPr="003A47F0">
        <w:rPr>
          <w:lang w:val="es-ES"/>
        </w:rPr>
        <w:t>as</w:t>
      </w:r>
      <w:r w:rsidR="00000B70" w:rsidRPr="003A47F0">
        <w:rPr>
          <w:lang w:val="es-ES"/>
        </w:rPr>
        <w:t xml:space="preserve"> </w:t>
      </w:r>
      <w:r w:rsidR="00EC48E7" w:rsidRPr="003A47F0">
        <w:rPr>
          <w:lang w:val="es-ES"/>
        </w:rPr>
        <w:t>y de otra índole</w:t>
      </w:r>
      <w:r w:rsidR="00000B70" w:rsidRPr="003A47F0">
        <w:rPr>
          <w:lang w:val="es-ES"/>
        </w:rPr>
        <w:t xml:space="preserve"> </w:t>
      </w:r>
      <w:r w:rsidR="00EC48E7" w:rsidRPr="003A47F0">
        <w:rPr>
          <w:lang w:val="es-ES"/>
        </w:rPr>
        <w:t xml:space="preserve">para </w:t>
      </w:r>
      <w:r w:rsidR="003473DF" w:rsidRPr="003A47F0">
        <w:rPr>
          <w:lang w:val="es-ES"/>
        </w:rPr>
        <w:t>elimina</w:t>
      </w:r>
      <w:r w:rsidR="0065778E">
        <w:rPr>
          <w:lang w:val="es-ES"/>
        </w:rPr>
        <w:t>r</w:t>
      </w:r>
      <w:r w:rsidR="0065778E">
        <w:rPr>
          <w:lang w:val="es-ES"/>
        </w:rPr>
        <w:br/>
      </w:r>
      <w:r w:rsidR="0065778E">
        <w:rPr>
          <w:lang w:val="es-ES"/>
        </w:rPr>
        <w:tab/>
      </w:r>
      <w:r w:rsidR="0065778E">
        <w:rPr>
          <w:lang w:val="es-ES"/>
        </w:rPr>
        <w:tab/>
      </w:r>
      <w:r w:rsidR="00EC48E7" w:rsidRPr="003A47F0">
        <w:rPr>
          <w:lang w:val="es-ES"/>
        </w:rPr>
        <w:t xml:space="preserve">toda </w:t>
      </w:r>
      <w:r w:rsidR="00000B70" w:rsidRPr="003A47F0">
        <w:rPr>
          <w:lang w:val="es-ES"/>
        </w:rPr>
        <w:t xml:space="preserve">propaganda </w:t>
      </w:r>
      <w:r w:rsidR="00EC48E7" w:rsidRPr="003A47F0">
        <w:rPr>
          <w:lang w:val="es-ES"/>
        </w:rPr>
        <w:t>basada en la</w:t>
      </w:r>
      <w:r w:rsidR="00000B70" w:rsidRPr="003A47F0">
        <w:rPr>
          <w:lang w:val="es-ES"/>
        </w:rPr>
        <w:t xml:space="preserve"> </w:t>
      </w:r>
      <w:r w:rsidR="003473DF" w:rsidRPr="003A47F0">
        <w:rPr>
          <w:lang w:val="es-ES"/>
        </w:rPr>
        <w:t>superiori</w:t>
      </w:r>
      <w:r w:rsidR="00EC48E7" w:rsidRPr="003A47F0">
        <w:rPr>
          <w:lang w:val="es-ES"/>
        </w:rPr>
        <w:t>dad</w:t>
      </w:r>
      <w:r w:rsidR="003473DF" w:rsidRPr="003A47F0">
        <w:rPr>
          <w:lang w:val="es-ES"/>
        </w:rPr>
        <w:t xml:space="preserve">, </w:t>
      </w:r>
      <w:r w:rsidR="00EC48E7" w:rsidRPr="003A47F0">
        <w:rPr>
          <w:lang w:val="es-ES"/>
        </w:rPr>
        <w:t>el odio y la</w:t>
      </w:r>
      <w:r w:rsidR="0065778E">
        <w:rPr>
          <w:lang w:val="es-ES"/>
        </w:rPr>
        <w:br/>
      </w:r>
      <w:r w:rsidR="0065778E">
        <w:rPr>
          <w:lang w:val="es-ES"/>
        </w:rPr>
        <w:tab/>
      </w:r>
      <w:r w:rsidR="0065778E">
        <w:rPr>
          <w:lang w:val="es-ES"/>
        </w:rPr>
        <w:tab/>
      </w:r>
      <w:r w:rsidR="003473DF" w:rsidRPr="003A47F0">
        <w:rPr>
          <w:lang w:val="es-ES"/>
        </w:rPr>
        <w:t>discrimina</w:t>
      </w:r>
      <w:r w:rsidR="00EC48E7" w:rsidRPr="003A47F0">
        <w:rPr>
          <w:lang w:val="es-ES"/>
        </w:rPr>
        <w:t>c</w:t>
      </w:r>
      <w:r w:rsidR="00316BDB" w:rsidRPr="003A47F0">
        <w:rPr>
          <w:lang w:val="es-ES"/>
        </w:rPr>
        <w:t>i</w:t>
      </w:r>
      <w:r w:rsidR="00EC48E7" w:rsidRPr="003A47F0">
        <w:rPr>
          <w:lang w:val="es-ES"/>
        </w:rPr>
        <w:t>ón raciales</w:t>
      </w: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DD0E4F" w:rsidRPr="003A47F0">
        <w:rPr>
          <w:lang w:val="es-ES"/>
        </w:rPr>
        <w:t>52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78</w:t>
      </w:r>
      <w:r w:rsidR="003473DF" w:rsidRPr="003A47F0">
        <w:rPr>
          <w:lang w:val="es-ES"/>
        </w:rPr>
        <w:tab/>
      </w:r>
      <w:r w:rsidR="00D51733" w:rsidRPr="003A47F0">
        <w:rPr>
          <w:lang w:val="es-ES"/>
        </w:rPr>
        <w:t>1</w:t>
      </w:r>
      <w:r w:rsidR="00FF4DE9" w:rsidRPr="003A47F0">
        <w:rPr>
          <w:lang w:val="es-ES"/>
        </w:rPr>
        <w:t>4</w:t>
      </w:r>
    </w:p>
    <w:p w:rsidR="0094069F" w:rsidRPr="003A47F0" w:rsidRDefault="000E668F" w:rsidP="0065778E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6598A" w:rsidRPr="003A47F0">
        <w:rPr>
          <w:lang w:val="es-ES"/>
        </w:rPr>
        <w:t>Artí</w:t>
      </w:r>
      <w:r w:rsidR="00AD1D2C" w:rsidRPr="003A47F0">
        <w:rPr>
          <w:lang w:val="es-ES"/>
        </w:rPr>
        <w:t>c</w:t>
      </w:r>
      <w:r w:rsidR="00A6598A" w:rsidRPr="003A47F0">
        <w:rPr>
          <w:lang w:val="es-ES"/>
        </w:rPr>
        <w:t>u</w:t>
      </w:r>
      <w:r w:rsidR="00AD1D2C" w:rsidRPr="003A47F0">
        <w:rPr>
          <w:lang w:val="es-ES"/>
        </w:rPr>
        <w:t>l</w:t>
      </w:r>
      <w:r w:rsidR="00A6598A" w:rsidRPr="003A47F0">
        <w:rPr>
          <w:lang w:val="es-ES"/>
        </w:rPr>
        <w:t>o</w:t>
      </w:r>
      <w:r w:rsidR="00AD1D2C" w:rsidRPr="003A47F0">
        <w:rPr>
          <w:lang w:val="es-ES"/>
        </w:rPr>
        <w:t xml:space="preserve"> 5.</w:t>
      </w:r>
      <w:r w:rsidR="0065778E">
        <w:rPr>
          <w:lang w:val="es-ES"/>
        </w:rPr>
        <w:tab/>
      </w:r>
      <w:r w:rsidR="00A6598A" w:rsidRPr="003A47F0">
        <w:rPr>
          <w:lang w:val="es-ES"/>
        </w:rPr>
        <w:t>Derechos</w:t>
      </w:r>
      <w:r w:rsidR="003473DF" w:rsidRPr="003A47F0">
        <w:rPr>
          <w:lang w:val="es-ES"/>
        </w:rPr>
        <w:t xml:space="preserve"> garant</w:t>
      </w:r>
      <w:r w:rsidR="00A6598A" w:rsidRPr="003A47F0">
        <w:rPr>
          <w:lang w:val="es-ES"/>
        </w:rPr>
        <w:t>iza</w:t>
      </w:r>
      <w:r w:rsidR="003473DF" w:rsidRPr="003A47F0">
        <w:rPr>
          <w:lang w:val="es-ES"/>
        </w:rPr>
        <w:t>d</w:t>
      </w:r>
      <w:r w:rsidR="00A6598A" w:rsidRPr="003A47F0">
        <w:rPr>
          <w:lang w:val="es-ES"/>
        </w:rPr>
        <w:t>os</w:t>
      </w:r>
      <w:r w:rsidR="003473DF" w:rsidRPr="003A47F0">
        <w:rPr>
          <w:lang w:val="es-ES"/>
        </w:rPr>
        <w:t xml:space="preserve"> </w:t>
      </w:r>
      <w:r w:rsidR="00A6598A" w:rsidRPr="003A47F0">
        <w:rPr>
          <w:lang w:val="es-ES"/>
        </w:rPr>
        <w:t>por la</w:t>
      </w:r>
      <w:r w:rsidR="003473DF" w:rsidRPr="003A47F0">
        <w:rPr>
          <w:lang w:val="es-ES"/>
        </w:rPr>
        <w:t xml:space="preserve"> Conven</w:t>
      </w:r>
      <w:r w:rsidR="00A6598A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A6598A" w:rsidRPr="003A47F0">
        <w:rPr>
          <w:lang w:val="es-ES"/>
        </w:rPr>
        <w:t>ó</w:t>
      </w:r>
      <w:r w:rsidR="003473DF" w:rsidRPr="003A47F0">
        <w:rPr>
          <w:lang w:val="es-ES"/>
        </w:rPr>
        <w:t>n</w:t>
      </w: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DD0E4F" w:rsidRPr="003A47F0">
        <w:rPr>
          <w:lang w:val="es-ES"/>
        </w:rPr>
        <w:t>79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117</w:t>
      </w:r>
      <w:r w:rsidR="003473DF" w:rsidRPr="003A47F0">
        <w:rPr>
          <w:lang w:val="es-ES"/>
        </w:rPr>
        <w:tab/>
      </w:r>
      <w:r w:rsidR="00D51733" w:rsidRPr="003A47F0">
        <w:rPr>
          <w:lang w:val="es-ES"/>
        </w:rPr>
        <w:t>1</w:t>
      </w:r>
      <w:r w:rsidR="00193147" w:rsidRPr="003A47F0">
        <w:rPr>
          <w:lang w:val="es-ES"/>
        </w:rPr>
        <w:t>9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es-ES"/>
        </w:rPr>
      </w:pPr>
      <w:r w:rsidRPr="003A47F0">
        <w:rPr>
          <w:lang w:val="es-ES"/>
        </w:rPr>
        <w:tab/>
      </w:r>
      <w:r w:rsidR="007C5D19" w:rsidRPr="003A47F0">
        <w:rPr>
          <w:lang w:val="es-ES"/>
        </w:rPr>
        <w:tab/>
      </w:r>
      <w:r w:rsidR="00A6598A" w:rsidRPr="003A47F0">
        <w:rPr>
          <w:lang w:val="es-ES"/>
        </w:rPr>
        <w:t>A.</w:t>
      </w:r>
      <w:r w:rsidR="00A6598A" w:rsidRPr="003A47F0">
        <w:rPr>
          <w:lang w:val="es-ES"/>
        </w:rPr>
        <w:tab/>
        <w:t>Derecho a la igualdad de tr</w:t>
      </w:r>
      <w:r w:rsidR="003473DF" w:rsidRPr="003A47F0">
        <w:rPr>
          <w:lang w:val="es-ES"/>
        </w:rPr>
        <w:t>at</w:t>
      </w:r>
      <w:r w:rsidR="00A6598A" w:rsidRPr="003A47F0">
        <w:rPr>
          <w:lang w:val="es-ES"/>
        </w:rPr>
        <w:t>a</w:t>
      </w:r>
      <w:r w:rsidR="003473DF" w:rsidRPr="003A47F0">
        <w:rPr>
          <w:lang w:val="es-ES"/>
        </w:rPr>
        <w:t>m</w:t>
      </w:r>
      <w:r w:rsidR="00A6598A" w:rsidRPr="003A47F0">
        <w:rPr>
          <w:lang w:val="es-ES"/>
        </w:rPr>
        <w:t>i</w:t>
      </w:r>
      <w:r w:rsidR="003473DF" w:rsidRPr="003A47F0">
        <w:rPr>
          <w:lang w:val="es-ES"/>
        </w:rPr>
        <w:t>ent</w:t>
      </w:r>
      <w:r w:rsidR="00A6598A" w:rsidRPr="003A47F0">
        <w:rPr>
          <w:lang w:val="es-ES"/>
        </w:rPr>
        <w:t>o</w:t>
      </w:r>
      <w:r w:rsidR="003473DF" w:rsidRPr="003A47F0">
        <w:rPr>
          <w:lang w:val="es-ES"/>
        </w:rPr>
        <w:t xml:space="preserve"> </w:t>
      </w:r>
      <w:r w:rsidR="00FF4163">
        <w:rPr>
          <w:lang w:val="es-ES"/>
        </w:rPr>
        <w:t xml:space="preserve">ante </w:t>
      </w:r>
      <w:r w:rsidR="00193147" w:rsidRPr="003A47F0">
        <w:rPr>
          <w:lang w:val="es-ES"/>
        </w:rPr>
        <w:t>los</w:t>
      </w:r>
      <w:r w:rsidR="003473DF" w:rsidRPr="003A47F0">
        <w:rPr>
          <w:lang w:val="es-ES"/>
        </w:rPr>
        <w:t xml:space="preserve"> tribunal</w:t>
      </w:r>
      <w:r w:rsidR="00193147" w:rsidRPr="003A47F0">
        <w:rPr>
          <w:lang w:val="es-ES"/>
        </w:rPr>
        <w:t>e</w:t>
      </w:r>
      <w:r w:rsidR="003473DF" w:rsidRPr="003A47F0">
        <w:rPr>
          <w:lang w:val="es-ES"/>
        </w:rPr>
        <w:t xml:space="preserve">s </w:t>
      </w:r>
      <w:r w:rsidR="00193147" w:rsidRPr="003A47F0">
        <w:rPr>
          <w:lang w:val="es-ES"/>
        </w:rPr>
        <w:t>y todos los demás</w:t>
      </w:r>
      <w:r w:rsidR="003473DF" w:rsidRPr="003A47F0">
        <w:rPr>
          <w:lang w:val="es-ES"/>
        </w:rPr>
        <w:t xml:space="preserve"> </w:t>
      </w:r>
      <w:r w:rsidRPr="003A47F0">
        <w:rPr>
          <w:lang w:val="es-ES"/>
        </w:rPr>
        <w:br/>
      </w:r>
      <w:r w:rsidR="00193147" w:rsidRPr="003A47F0">
        <w:rPr>
          <w:lang w:val="es-ES"/>
        </w:rPr>
        <w:t>ó</w:t>
      </w:r>
      <w:r w:rsidR="003473DF" w:rsidRPr="003A47F0">
        <w:rPr>
          <w:lang w:val="es-ES"/>
        </w:rPr>
        <w:t>rgan</w:t>
      </w:r>
      <w:r w:rsidR="00193147" w:rsidRPr="003A47F0">
        <w:rPr>
          <w:lang w:val="es-ES"/>
        </w:rPr>
        <w:t>o</w:t>
      </w:r>
      <w:r w:rsidR="003473DF" w:rsidRPr="003A47F0">
        <w:rPr>
          <w:lang w:val="es-ES"/>
        </w:rPr>
        <w:t xml:space="preserve">s </w:t>
      </w:r>
      <w:r w:rsidR="00193147" w:rsidRPr="003A47F0">
        <w:rPr>
          <w:lang w:val="es-ES"/>
        </w:rPr>
        <w:t xml:space="preserve">que administran </w:t>
      </w:r>
      <w:r w:rsidR="00000B70" w:rsidRPr="003A47F0">
        <w:rPr>
          <w:lang w:val="es-ES"/>
        </w:rPr>
        <w:t>justic</w:t>
      </w:r>
      <w:r w:rsidR="00193147" w:rsidRPr="003A47F0">
        <w:rPr>
          <w:lang w:val="es-ES"/>
        </w:rPr>
        <w:t>ia</w:t>
      </w:r>
      <w:r w:rsidR="006F7303" w:rsidRPr="003A47F0">
        <w:rPr>
          <w:lang w:val="es-ES"/>
        </w:rPr>
        <w:tab/>
      </w:r>
      <w:r w:rsidR="003473DF" w:rsidRPr="003A47F0">
        <w:rPr>
          <w:lang w:val="es-ES"/>
        </w:rPr>
        <w:tab/>
      </w:r>
      <w:r w:rsidR="00DD0E4F" w:rsidRPr="003A47F0">
        <w:rPr>
          <w:lang w:val="es-ES"/>
        </w:rPr>
        <w:t>79</w:t>
      </w:r>
      <w:r w:rsidR="001E7998" w:rsidRPr="003A47F0">
        <w:rPr>
          <w:lang w:val="es-ES"/>
        </w:rPr>
        <w:t>–</w:t>
      </w:r>
      <w:r w:rsidR="00DD0E4F" w:rsidRPr="003A47F0">
        <w:rPr>
          <w:lang w:val="es-ES"/>
        </w:rPr>
        <w:t>83</w:t>
      </w:r>
      <w:r w:rsidR="00D51733" w:rsidRPr="003A47F0">
        <w:rPr>
          <w:lang w:val="es-ES"/>
        </w:rPr>
        <w:tab/>
        <w:t>19</w:t>
      </w:r>
    </w:p>
    <w:p w:rsidR="003473DF" w:rsidRPr="003A47F0" w:rsidRDefault="00000B70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es-ES"/>
        </w:rPr>
      </w:pPr>
      <w:r w:rsidRPr="003A47F0">
        <w:rPr>
          <w:lang w:val="es-ES"/>
        </w:rPr>
        <w:tab/>
      </w:r>
      <w:r w:rsidR="001238CA" w:rsidRPr="003A47F0">
        <w:rPr>
          <w:lang w:val="es-ES"/>
        </w:rPr>
        <w:tab/>
      </w:r>
      <w:r w:rsidR="003473DF" w:rsidRPr="003A47F0">
        <w:rPr>
          <w:lang w:val="es-ES"/>
        </w:rPr>
        <w:t>B.</w:t>
      </w:r>
      <w:r w:rsidR="00043EA2" w:rsidRPr="003A47F0">
        <w:rPr>
          <w:lang w:val="es-ES"/>
        </w:rPr>
        <w:tab/>
      </w:r>
      <w:r w:rsidR="00193147" w:rsidRPr="003A47F0">
        <w:rPr>
          <w:lang w:val="es-ES"/>
        </w:rPr>
        <w:t xml:space="preserve">Derecho a la </w:t>
      </w:r>
      <w:r w:rsidR="003473DF" w:rsidRPr="003A47F0">
        <w:rPr>
          <w:lang w:val="es-ES"/>
        </w:rPr>
        <w:t>se</w:t>
      </w:r>
      <w:r w:rsidR="00193147" w:rsidRPr="003A47F0">
        <w:rPr>
          <w:lang w:val="es-ES"/>
        </w:rPr>
        <w:t>g</w:t>
      </w:r>
      <w:r w:rsidR="003473DF" w:rsidRPr="003A47F0">
        <w:rPr>
          <w:lang w:val="es-ES"/>
        </w:rPr>
        <w:t>uri</w:t>
      </w:r>
      <w:r w:rsidR="00193147" w:rsidRPr="003A47F0">
        <w:rPr>
          <w:lang w:val="es-ES"/>
        </w:rPr>
        <w:t>dad</w:t>
      </w:r>
      <w:r w:rsidR="003473DF" w:rsidRPr="003A47F0">
        <w:rPr>
          <w:lang w:val="es-ES"/>
        </w:rPr>
        <w:t xml:space="preserve"> pers</w:t>
      </w:r>
      <w:r w:rsidRPr="003A47F0">
        <w:rPr>
          <w:lang w:val="es-ES"/>
        </w:rPr>
        <w:t>on</w:t>
      </w:r>
      <w:r w:rsidR="00193147" w:rsidRPr="003A47F0">
        <w:rPr>
          <w:lang w:val="es-ES"/>
        </w:rPr>
        <w:t>al</w:t>
      </w:r>
      <w:r w:rsidRPr="003A47F0">
        <w:rPr>
          <w:lang w:val="es-ES"/>
        </w:rPr>
        <w:t xml:space="preserve"> </w:t>
      </w:r>
      <w:r w:rsidR="00193147" w:rsidRPr="003A47F0">
        <w:rPr>
          <w:lang w:val="es-ES"/>
        </w:rPr>
        <w:t xml:space="preserve">y </w:t>
      </w:r>
      <w:r w:rsidRPr="003A47F0">
        <w:rPr>
          <w:lang w:val="es-ES"/>
        </w:rPr>
        <w:t>a</w:t>
      </w:r>
      <w:r w:rsidR="00193147" w:rsidRPr="003A47F0">
        <w:rPr>
          <w:lang w:val="es-ES"/>
        </w:rPr>
        <w:t xml:space="preserve"> la</w:t>
      </w:r>
      <w:r w:rsidRPr="003A47F0">
        <w:rPr>
          <w:lang w:val="es-ES"/>
        </w:rPr>
        <w:t xml:space="preserve"> protec</w:t>
      </w:r>
      <w:r w:rsidR="00193147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193147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193147" w:rsidRPr="003A47F0">
        <w:rPr>
          <w:lang w:val="es-ES"/>
        </w:rPr>
        <w:t>d</w:t>
      </w:r>
      <w:r w:rsidRPr="003A47F0">
        <w:rPr>
          <w:lang w:val="es-ES"/>
        </w:rPr>
        <w:t>e</w:t>
      </w:r>
      <w:r w:rsidR="00193147" w:rsidRPr="003A47F0">
        <w:rPr>
          <w:lang w:val="es-ES"/>
        </w:rPr>
        <w:t>l Es</w:t>
      </w:r>
      <w:r w:rsidRPr="003A47F0">
        <w:rPr>
          <w:lang w:val="es-ES"/>
        </w:rPr>
        <w:t>ta</w:t>
      </w:r>
      <w:r w:rsidR="00193147" w:rsidRPr="003A47F0">
        <w:rPr>
          <w:lang w:val="es-ES"/>
        </w:rPr>
        <w:t>do</w:t>
      </w:r>
      <w:r w:rsidRPr="003A47F0">
        <w:rPr>
          <w:lang w:val="es-ES"/>
        </w:rPr>
        <w:t xml:space="preserve"> </w:t>
      </w:r>
      <w:r w:rsidR="00193147" w:rsidRPr="003A47F0">
        <w:rPr>
          <w:lang w:val="es-ES"/>
        </w:rPr>
        <w:t>co</w:t>
      </w:r>
      <w:r w:rsidR="003473DF" w:rsidRPr="003A47F0">
        <w:rPr>
          <w:lang w:val="es-ES"/>
        </w:rPr>
        <w:t>n</w:t>
      </w:r>
      <w:r w:rsidRPr="003A47F0">
        <w:rPr>
          <w:lang w:val="es-ES"/>
        </w:rPr>
        <w:t>t</w:t>
      </w:r>
      <w:r w:rsidR="00193147" w:rsidRPr="003A47F0">
        <w:rPr>
          <w:lang w:val="es-ES"/>
        </w:rPr>
        <w:t>ra</w:t>
      </w:r>
      <w:r w:rsidRPr="003A47F0">
        <w:rPr>
          <w:lang w:val="es-ES"/>
        </w:rPr>
        <w:t xml:space="preserve"> </w:t>
      </w:r>
      <w:r w:rsidR="00193147" w:rsidRPr="003A47F0">
        <w:rPr>
          <w:lang w:val="es-ES"/>
        </w:rPr>
        <w:t xml:space="preserve">todo </w:t>
      </w:r>
      <w:r w:rsidR="000E668F" w:rsidRPr="003A47F0">
        <w:rPr>
          <w:lang w:val="es-ES"/>
        </w:rPr>
        <w:br/>
      </w:r>
      <w:r w:rsidR="00193147" w:rsidRPr="003A47F0">
        <w:rPr>
          <w:lang w:val="es-ES"/>
        </w:rPr>
        <w:t>acto</w:t>
      </w:r>
      <w:r w:rsidR="000E668F" w:rsidRPr="003A47F0">
        <w:rPr>
          <w:lang w:val="es-ES"/>
        </w:rPr>
        <w:t xml:space="preserve"> </w:t>
      </w:r>
      <w:r w:rsidR="00193147" w:rsidRPr="003A47F0">
        <w:rPr>
          <w:lang w:val="es-ES"/>
        </w:rPr>
        <w:t>de violencia o atentado contra la integridad personal</w:t>
      </w:r>
      <w:r w:rsidR="001238CA" w:rsidRPr="003A47F0">
        <w:rPr>
          <w:lang w:val="es-ES"/>
        </w:rPr>
        <w:tab/>
      </w:r>
      <w:r w:rsidRPr="003A47F0">
        <w:rPr>
          <w:lang w:val="es-ES"/>
        </w:rPr>
        <w:tab/>
      </w:r>
      <w:r w:rsidR="00DD0E4F" w:rsidRPr="003A47F0">
        <w:rPr>
          <w:lang w:val="es-ES"/>
        </w:rPr>
        <w:t>84</w:t>
      </w:r>
      <w:r w:rsidR="00D51733" w:rsidRPr="003A47F0">
        <w:rPr>
          <w:lang w:val="es-ES"/>
        </w:rPr>
        <w:tab/>
      </w:r>
      <w:r w:rsidR="004A0FC7" w:rsidRPr="003A47F0">
        <w:rPr>
          <w:lang w:val="es-ES"/>
        </w:rPr>
        <w:t>20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000B70" w:rsidRPr="003A47F0">
        <w:rPr>
          <w:lang w:val="es-ES"/>
        </w:rPr>
        <w:tab/>
      </w:r>
      <w:r w:rsidR="003473DF" w:rsidRPr="003A47F0">
        <w:rPr>
          <w:lang w:val="es-ES"/>
        </w:rPr>
        <w:t>C.</w:t>
      </w:r>
      <w:r w:rsidR="00043EA2" w:rsidRPr="003A47F0">
        <w:rPr>
          <w:lang w:val="es-ES"/>
        </w:rPr>
        <w:tab/>
      </w:r>
      <w:r w:rsidR="00193147" w:rsidRPr="003A47F0">
        <w:rPr>
          <w:lang w:val="es-ES"/>
        </w:rPr>
        <w:t>Derechos políticos</w:t>
      </w:r>
      <w:r w:rsidR="003473DF" w:rsidRPr="003A47F0">
        <w:rPr>
          <w:lang w:val="es-ES"/>
        </w:rPr>
        <w:t xml:space="preserve">, </w:t>
      </w:r>
      <w:r w:rsidR="00193147" w:rsidRPr="003A47F0">
        <w:rPr>
          <w:lang w:val="es-ES"/>
        </w:rPr>
        <w:t>e</w:t>
      </w:r>
      <w:r w:rsidR="003473DF" w:rsidRPr="003A47F0">
        <w:rPr>
          <w:lang w:val="es-ES"/>
        </w:rPr>
        <w:t xml:space="preserve">n particular </w:t>
      </w:r>
      <w:r w:rsidR="00193147" w:rsidRPr="003A47F0">
        <w:rPr>
          <w:lang w:val="es-ES"/>
        </w:rPr>
        <w:t xml:space="preserve">el de </w:t>
      </w:r>
      <w:r w:rsidR="003473DF" w:rsidRPr="003A47F0">
        <w:rPr>
          <w:lang w:val="es-ES"/>
        </w:rPr>
        <w:t>t</w:t>
      </w:r>
      <w:r w:rsidR="00000B70" w:rsidRPr="003A47F0">
        <w:rPr>
          <w:lang w:val="es-ES"/>
        </w:rPr>
        <w:t>o</w:t>
      </w:r>
      <w:r w:rsidR="00193147" w:rsidRPr="003A47F0">
        <w:rPr>
          <w:lang w:val="es-ES"/>
        </w:rPr>
        <w:t>mar</w:t>
      </w:r>
      <w:r w:rsidR="00000B70" w:rsidRPr="003A47F0">
        <w:rPr>
          <w:lang w:val="es-ES"/>
        </w:rPr>
        <w:t xml:space="preserve"> parte </w:t>
      </w:r>
      <w:r w:rsidR="00193147" w:rsidRPr="003A47F0">
        <w:rPr>
          <w:lang w:val="es-ES"/>
        </w:rPr>
        <w:t>e</w:t>
      </w:r>
      <w:r w:rsidR="00000B70" w:rsidRPr="003A47F0">
        <w:rPr>
          <w:lang w:val="es-ES"/>
        </w:rPr>
        <w:t>n elec</w:t>
      </w:r>
      <w:r w:rsidR="00193147" w:rsidRPr="003A47F0">
        <w:rPr>
          <w:lang w:val="es-ES"/>
        </w:rPr>
        <w:t>c</w:t>
      </w:r>
      <w:r w:rsidR="00000B70" w:rsidRPr="003A47F0">
        <w:rPr>
          <w:lang w:val="es-ES"/>
        </w:rPr>
        <w:t>ion</w:t>
      </w:r>
      <w:r w:rsidR="00193147" w:rsidRPr="003A47F0">
        <w:rPr>
          <w:lang w:val="es-ES"/>
        </w:rPr>
        <w:t>e</w:t>
      </w:r>
      <w:r w:rsidR="00000B70" w:rsidRPr="003A47F0">
        <w:rPr>
          <w:lang w:val="es-ES"/>
        </w:rPr>
        <w:t>s</w:t>
      </w:r>
      <w:r w:rsidR="00000B70" w:rsidRPr="003A47F0">
        <w:rPr>
          <w:lang w:val="es-ES"/>
        </w:rPr>
        <w:tab/>
      </w:r>
      <w:r w:rsidR="00000B70" w:rsidRPr="003A47F0">
        <w:rPr>
          <w:lang w:val="es-ES"/>
        </w:rPr>
        <w:tab/>
      </w:r>
      <w:r w:rsidR="00DD0E4F" w:rsidRPr="003A47F0">
        <w:rPr>
          <w:lang w:val="es-ES"/>
        </w:rPr>
        <w:t>85</w:t>
      </w:r>
      <w:r w:rsidR="00D51733" w:rsidRPr="003A47F0">
        <w:rPr>
          <w:lang w:val="es-ES"/>
        </w:rPr>
        <w:tab/>
      </w:r>
      <w:r w:rsidR="004A0FC7" w:rsidRPr="003A47F0">
        <w:rPr>
          <w:lang w:val="es-ES"/>
        </w:rPr>
        <w:t>20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000B70" w:rsidRPr="003A47F0">
        <w:rPr>
          <w:lang w:val="es-ES"/>
        </w:rPr>
        <w:tab/>
      </w:r>
      <w:r w:rsidR="003473DF" w:rsidRPr="003A47F0">
        <w:rPr>
          <w:lang w:val="es-ES"/>
        </w:rPr>
        <w:t>D.</w:t>
      </w:r>
      <w:r w:rsidR="00043EA2" w:rsidRPr="003A47F0">
        <w:rPr>
          <w:lang w:val="es-ES"/>
        </w:rPr>
        <w:tab/>
      </w:r>
      <w:r w:rsidR="00193147" w:rsidRPr="003A47F0">
        <w:rPr>
          <w:lang w:val="es-ES"/>
        </w:rPr>
        <w:t>Otros</w:t>
      </w:r>
      <w:r w:rsidR="003473DF" w:rsidRPr="003A47F0">
        <w:rPr>
          <w:lang w:val="es-ES"/>
        </w:rPr>
        <w:t xml:space="preserve"> </w:t>
      </w:r>
      <w:r w:rsidR="00193147" w:rsidRPr="003A47F0">
        <w:rPr>
          <w:lang w:val="es-ES"/>
        </w:rPr>
        <w:t xml:space="preserve">derechos </w:t>
      </w:r>
      <w:r w:rsidR="003473DF" w:rsidRPr="003A47F0">
        <w:rPr>
          <w:lang w:val="es-ES"/>
        </w:rPr>
        <w:t>civil</w:t>
      </w:r>
      <w:r w:rsidR="00193147" w:rsidRPr="003A47F0">
        <w:rPr>
          <w:lang w:val="es-ES"/>
        </w:rPr>
        <w:t>es</w:t>
      </w:r>
      <w:r w:rsidRPr="003A47F0">
        <w:rPr>
          <w:lang w:val="es-ES"/>
        </w:rPr>
        <w:tab/>
      </w:r>
      <w:r w:rsidR="003473DF" w:rsidRPr="003A47F0">
        <w:rPr>
          <w:lang w:val="es-ES"/>
        </w:rPr>
        <w:tab/>
        <w:t>8</w:t>
      </w:r>
      <w:r w:rsidR="00DD0E4F" w:rsidRPr="003A47F0">
        <w:rPr>
          <w:lang w:val="es-ES"/>
        </w:rPr>
        <w:t>6</w:t>
      </w:r>
      <w:r w:rsidR="001E7998" w:rsidRPr="003A47F0">
        <w:rPr>
          <w:lang w:val="es-ES"/>
        </w:rPr>
        <w:t>–</w:t>
      </w:r>
      <w:r w:rsidR="003473DF" w:rsidRPr="003A47F0">
        <w:rPr>
          <w:lang w:val="es-ES"/>
        </w:rPr>
        <w:t>9</w:t>
      </w:r>
      <w:r w:rsidR="00DD0E4F" w:rsidRPr="003A47F0">
        <w:rPr>
          <w:lang w:val="es-ES"/>
        </w:rPr>
        <w:t>4</w:t>
      </w:r>
      <w:r w:rsidR="00D51733" w:rsidRPr="003A47F0">
        <w:rPr>
          <w:lang w:val="es-ES"/>
        </w:rPr>
        <w:tab/>
        <w:t>20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7C5D19" w:rsidRPr="003A47F0">
        <w:rPr>
          <w:lang w:val="es-ES"/>
        </w:rPr>
        <w:tab/>
      </w:r>
      <w:r w:rsidR="003473DF" w:rsidRPr="003A47F0">
        <w:rPr>
          <w:lang w:val="es-ES"/>
        </w:rPr>
        <w:t>E.</w:t>
      </w:r>
      <w:r w:rsidR="003473DF" w:rsidRPr="003A47F0">
        <w:rPr>
          <w:lang w:val="es-ES"/>
        </w:rPr>
        <w:tab/>
      </w:r>
      <w:r w:rsidR="00193147" w:rsidRPr="003A47F0">
        <w:rPr>
          <w:lang w:val="es-ES"/>
        </w:rPr>
        <w:t>Derechos econó</w:t>
      </w:r>
      <w:r w:rsidR="003473DF" w:rsidRPr="003A47F0">
        <w:rPr>
          <w:lang w:val="es-ES"/>
        </w:rPr>
        <w:t>mic</w:t>
      </w:r>
      <w:r w:rsidR="00193147" w:rsidRPr="003A47F0">
        <w:rPr>
          <w:lang w:val="es-ES"/>
        </w:rPr>
        <w:t>os</w:t>
      </w:r>
      <w:r w:rsidR="003473DF" w:rsidRPr="003A47F0">
        <w:rPr>
          <w:lang w:val="es-ES"/>
        </w:rPr>
        <w:t>, social</w:t>
      </w:r>
      <w:r w:rsidR="00193147" w:rsidRPr="003A47F0">
        <w:rPr>
          <w:lang w:val="es-ES"/>
        </w:rPr>
        <w:t>es</w:t>
      </w:r>
      <w:r w:rsidR="003473DF" w:rsidRPr="003A47F0">
        <w:rPr>
          <w:lang w:val="es-ES"/>
        </w:rPr>
        <w:t xml:space="preserve"> </w:t>
      </w:r>
      <w:r w:rsidR="00193147" w:rsidRPr="003A47F0">
        <w:rPr>
          <w:lang w:val="es-ES"/>
        </w:rPr>
        <w:t>y</w:t>
      </w:r>
      <w:r w:rsidR="003473DF" w:rsidRPr="003A47F0">
        <w:rPr>
          <w:lang w:val="es-ES"/>
        </w:rPr>
        <w:t xml:space="preserve"> cultural</w:t>
      </w:r>
      <w:r w:rsidR="00193147" w:rsidRPr="003A47F0">
        <w:rPr>
          <w:lang w:val="es-ES"/>
        </w:rPr>
        <w:t>es</w:t>
      </w:r>
      <w:r w:rsidRPr="003A47F0">
        <w:rPr>
          <w:lang w:val="es-ES"/>
        </w:rPr>
        <w:tab/>
      </w:r>
      <w:r w:rsidR="00000B70" w:rsidRPr="003A47F0">
        <w:rPr>
          <w:lang w:val="es-ES"/>
        </w:rPr>
        <w:tab/>
      </w:r>
      <w:r w:rsidR="003473DF" w:rsidRPr="003A47F0">
        <w:rPr>
          <w:lang w:val="es-ES"/>
        </w:rPr>
        <w:t>9</w:t>
      </w:r>
      <w:r w:rsidR="00926C43" w:rsidRPr="003A47F0">
        <w:rPr>
          <w:lang w:val="es-ES"/>
        </w:rPr>
        <w:t>5</w:t>
      </w:r>
      <w:r w:rsidR="001E7998" w:rsidRPr="003A47F0">
        <w:rPr>
          <w:lang w:val="es-ES"/>
        </w:rPr>
        <w:t>–</w:t>
      </w:r>
      <w:r w:rsidR="003473DF" w:rsidRPr="003A47F0">
        <w:rPr>
          <w:lang w:val="es-ES"/>
        </w:rPr>
        <w:t>11</w:t>
      </w:r>
      <w:r w:rsidR="00926C43" w:rsidRPr="003A47F0">
        <w:rPr>
          <w:lang w:val="es-ES"/>
        </w:rPr>
        <w:t>6</w:t>
      </w:r>
      <w:r w:rsidR="00D51733" w:rsidRPr="003A47F0">
        <w:rPr>
          <w:lang w:val="es-ES"/>
        </w:rPr>
        <w:tab/>
        <w:t>2</w:t>
      </w:r>
      <w:r w:rsidR="00C942C6">
        <w:rPr>
          <w:lang w:val="es-ES"/>
        </w:rPr>
        <w:t>2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es-ES"/>
        </w:rPr>
      </w:pPr>
      <w:r w:rsidRPr="003A47F0">
        <w:rPr>
          <w:lang w:val="es-ES"/>
        </w:rPr>
        <w:tab/>
      </w:r>
      <w:r w:rsidR="007C5D19" w:rsidRPr="003A47F0">
        <w:rPr>
          <w:lang w:val="es-ES"/>
        </w:rPr>
        <w:tab/>
      </w:r>
      <w:r w:rsidR="006A54F1" w:rsidRPr="003A47F0">
        <w:rPr>
          <w:lang w:val="es-ES"/>
        </w:rPr>
        <w:t>F.</w:t>
      </w:r>
      <w:r w:rsidR="006A54F1" w:rsidRPr="003A47F0">
        <w:rPr>
          <w:lang w:val="es-ES"/>
        </w:rPr>
        <w:tab/>
      </w:r>
      <w:r w:rsidR="00193147" w:rsidRPr="003A47F0">
        <w:rPr>
          <w:lang w:val="es-ES"/>
        </w:rPr>
        <w:t>Derecho de</w:t>
      </w:r>
      <w:r w:rsidR="005834A4" w:rsidRPr="003A47F0">
        <w:rPr>
          <w:lang w:val="es-ES"/>
        </w:rPr>
        <w:t xml:space="preserve"> acces</w:t>
      </w:r>
      <w:r w:rsidR="00193147" w:rsidRPr="003A47F0">
        <w:rPr>
          <w:lang w:val="es-ES"/>
        </w:rPr>
        <w:t>o</w:t>
      </w:r>
      <w:r w:rsidR="005834A4" w:rsidRPr="003A47F0">
        <w:rPr>
          <w:lang w:val="es-ES"/>
        </w:rPr>
        <w:t xml:space="preserve"> </w:t>
      </w:r>
      <w:r w:rsidR="00193147" w:rsidRPr="003A47F0">
        <w:rPr>
          <w:lang w:val="es-ES"/>
        </w:rPr>
        <w:t xml:space="preserve">a </w:t>
      </w:r>
      <w:r w:rsidR="005834A4" w:rsidRPr="003A47F0">
        <w:rPr>
          <w:lang w:val="es-ES"/>
        </w:rPr>
        <w:t>to</w:t>
      </w:r>
      <w:r w:rsidR="00193147" w:rsidRPr="003A47F0">
        <w:rPr>
          <w:lang w:val="es-ES"/>
        </w:rPr>
        <w:t>dos</w:t>
      </w:r>
      <w:r w:rsidR="005834A4" w:rsidRPr="003A47F0">
        <w:rPr>
          <w:lang w:val="es-ES"/>
        </w:rPr>
        <w:t xml:space="preserve"> </w:t>
      </w:r>
      <w:r w:rsidR="00193147" w:rsidRPr="003A47F0">
        <w:rPr>
          <w:lang w:val="es-ES"/>
        </w:rPr>
        <w:t>l</w:t>
      </w:r>
      <w:r w:rsidR="005834A4" w:rsidRPr="003A47F0">
        <w:rPr>
          <w:lang w:val="es-ES"/>
        </w:rPr>
        <w:t>o</w:t>
      </w:r>
      <w:r w:rsidR="00193147" w:rsidRPr="003A47F0">
        <w:rPr>
          <w:lang w:val="es-ES"/>
        </w:rPr>
        <w:t>s</w:t>
      </w:r>
      <w:r w:rsidR="005834A4" w:rsidRPr="003A47F0">
        <w:rPr>
          <w:lang w:val="es-ES"/>
        </w:rPr>
        <w:t xml:space="preserve"> </w:t>
      </w:r>
      <w:r w:rsidR="00193147" w:rsidRPr="003A47F0">
        <w:rPr>
          <w:lang w:val="es-ES"/>
        </w:rPr>
        <w:t>lugares y servicios</w:t>
      </w:r>
      <w:r w:rsidR="005834A4" w:rsidRPr="003A47F0">
        <w:rPr>
          <w:lang w:val="es-ES"/>
        </w:rPr>
        <w:t xml:space="preserve"> de</w:t>
      </w:r>
      <w:r w:rsidR="00193147" w:rsidRPr="003A47F0">
        <w:rPr>
          <w:lang w:val="es-ES"/>
        </w:rPr>
        <w:t>stinados</w:t>
      </w:r>
      <w:r w:rsidR="005834A4" w:rsidRPr="003A47F0">
        <w:rPr>
          <w:lang w:val="es-ES"/>
        </w:rPr>
        <w:t xml:space="preserve"> </w:t>
      </w:r>
      <w:r w:rsidR="00193147" w:rsidRPr="003A47F0">
        <w:rPr>
          <w:lang w:val="es-ES"/>
        </w:rPr>
        <w:t>al</w:t>
      </w:r>
      <w:r w:rsidR="005834A4" w:rsidRPr="003A47F0">
        <w:rPr>
          <w:lang w:val="es-ES"/>
        </w:rPr>
        <w:t xml:space="preserve"> us</w:t>
      </w:r>
      <w:r w:rsidR="00193147" w:rsidRPr="003A47F0">
        <w:rPr>
          <w:lang w:val="es-ES"/>
        </w:rPr>
        <w:t>o</w:t>
      </w:r>
      <w:r w:rsidR="005834A4" w:rsidRPr="003A47F0">
        <w:rPr>
          <w:lang w:val="es-ES"/>
        </w:rPr>
        <w:t xml:space="preserve"> </w:t>
      </w:r>
      <w:r w:rsidR="00193147" w:rsidRPr="003A47F0">
        <w:rPr>
          <w:lang w:val="es-ES"/>
        </w:rPr>
        <w:t xml:space="preserve">público, </w:t>
      </w:r>
      <w:r w:rsidRPr="003A47F0">
        <w:rPr>
          <w:lang w:val="es-ES"/>
        </w:rPr>
        <w:br/>
      </w:r>
      <w:r w:rsidR="00193147" w:rsidRPr="003A47F0">
        <w:rPr>
          <w:lang w:val="es-ES"/>
        </w:rPr>
        <w:t>tales</w:t>
      </w:r>
      <w:r w:rsidR="005834A4" w:rsidRPr="003A47F0">
        <w:rPr>
          <w:lang w:val="es-ES"/>
        </w:rPr>
        <w:t xml:space="preserve"> </w:t>
      </w:r>
      <w:r w:rsidR="009D398B" w:rsidRPr="003A47F0">
        <w:rPr>
          <w:lang w:val="es-ES"/>
        </w:rPr>
        <w:t>como lo</w:t>
      </w:r>
      <w:r w:rsidR="005834A4" w:rsidRPr="003A47F0">
        <w:rPr>
          <w:lang w:val="es-ES"/>
        </w:rPr>
        <w:t xml:space="preserve">s </w:t>
      </w:r>
      <w:r w:rsidR="009D398B" w:rsidRPr="003A47F0">
        <w:rPr>
          <w:lang w:val="es-ES"/>
        </w:rPr>
        <w:t xml:space="preserve">medios de </w:t>
      </w:r>
      <w:r w:rsidR="005834A4" w:rsidRPr="003A47F0">
        <w:rPr>
          <w:lang w:val="es-ES"/>
        </w:rPr>
        <w:t>transport</w:t>
      </w:r>
      <w:r w:rsidR="009D398B" w:rsidRPr="003A47F0">
        <w:rPr>
          <w:lang w:val="es-ES"/>
        </w:rPr>
        <w:t>e</w:t>
      </w:r>
      <w:r w:rsidR="005834A4" w:rsidRPr="003A47F0">
        <w:rPr>
          <w:lang w:val="es-ES"/>
        </w:rPr>
        <w:t>, hotel</w:t>
      </w:r>
      <w:r w:rsidR="009D398B" w:rsidRPr="003A47F0">
        <w:rPr>
          <w:lang w:val="es-ES"/>
        </w:rPr>
        <w:t>e</w:t>
      </w:r>
      <w:r w:rsidR="005834A4" w:rsidRPr="003A47F0">
        <w:rPr>
          <w:lang w:val="es-ES"/>
        </w:rPr>
        <w:t>s, restaurant</w:t>
      </w:r>
      <w:r w:rsidR="009D398B" w:rsidRPr="003A47F0">
        <w:rPr>
          <w:lang w:val="es-ES"/>
        </w:rPr>
        <w:t>e</w:t>
      </w:r>
      <w:r w:rsidR="005834A4" w:rsidRPr="003A47F0">
        <w:rPr>
          <w:lang w:val="es-ES"/>
        </w:rPr>
        <w:t>s, caf</w:t>
      </w:r>
      <w:r w:rsidR="009D398B" w:rsidRPr="003A47F0">
        <w:rPr>
          <w:lang w:val="es-ES"/>
        </w:rPr>
        <w:t>é</w:t>
      </w:r>
      <w:r w:rsidR="005834A4" w:rsidRPr="003A47F0">
        <w:rPr>
          <w:lang w:val="es-ES"/>
        </w:rPr>
        <w:t xml:space="preserve">s, </w:t>
      </w:r>
      <w:r w:rsidR="008A3FB5">
        <w:rPr>
          <w:lang w:val="es-ES"/>
        </w:rPr>
        <w:br/>
        <w:t>espectáculos</w:t>
      </w:r>
      <w:r w:rsidR="005834A4" w:rsidRPr="003A47F0">
        <w:rPr>
          <w:lang w:val="es-ES"/>
        </w:rPr>
        <w:t xml:space="preserve"> </w:t>
      </w:r>
      <w:r w:rsidR="009D398B" w:rsidRPr="003A47F0">
        <w:rPr>
          <w:lang w:val="es-ES"/>
        </w:rPr>
        <w:t>y</w:t>
      </w:r>
      <w:r w:rsidR="005834A4" w:rsidRPr="003A47F0">
        <w:rPr>
          <w:lang w:val="es-ES"/>
        </w:rPr>
        <w:t xml:space="preserve"> par</w:t>
      </w:r>
      <w:r w:rsidR="009D398B" w:rsidRPr="003A47F0">
        <w:rPr>
          <w:lang w:val="es-ES"/>
        </w:rPr>
        <w:t>que</w:t>
      </w:r>
      <w:r w:rsidR="005834A4" w:rsidRPr="003A47F0">
        <w:rPr>
          <w:lang w:val="es-ES"/>
        </w:rPr>
        <w:t>s</w:t>
      </w: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3473DF" w:rsidRPr="003A47F0">
        <w:rPr>
          <w:lang w:val="es-ES"/>
        </w:rPr>
        <w:t>11</w:t>
      </w:r>
      <w:r w:rsidR="00926C43" w:rsidRPr="003A47F0">
        <w:rPr>
          <w:lang w:val="es-ES"/>
        </w:rPr>
        <w:t>7</w:t>
      </w:r>
      <w:r w:rsidR="00D51733" w:rsidRPr="003A47F0">
        <w:rPr>
          <w:lang w:val="es-ES"/>
        </w:rPr>
        <w:tab/>
        <w:t>2</w:t>
      </w:r>
      <w:r w:rsidR="004A0FC7" w:rsidRPr="003A47F0">
        <w:rPr>
          <w:lang w:val="es-ES"/>
        </w:rPr>
        <w:t>6</w:t>
      </w:r>
    </w:p>
    <w:p w:rsidR="003473DF" w:rsidRPr="003A47F0" w:rsidRDefault="001238CA" w:rsidP="0065778E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9D398B" w:rsidRPr="003A47F0">
        <w:rPr>
          <w:lang w:val="es-ES"/>
        </w:rPr>
        <w:t>Artí</w:t>
      </w:r>
      <w:r w:rsidR="001B7DA7" w:rsidRPr="003A47F0">
        <w:rPr>
          <w:lang w:val="es-ES"/>
        </w:rPr>
        <w:t>c</w:t>
      </w:r>
      <w:r w:rsidR="009D398B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9D398B" w:rsidRPr="003A47F0">
        <w:rPr>
          <w:lang w:val="es-ES"/>
        </w:rPr>
        <w:t>o</w:t>
      </w:r>
      <w:r w:rsidR="001B7DA7" w:rsidRPr="003A47F0">
        <w:rPr>
          <w:lang w:val="es-ES"/>
        </w:rPr>
        <w:t xml:space="preserve"> 6</w:t>
      </w:r>
      <w:r w:rsidR="00AD1D2C" w:rsidRPr="003A47F0">
        <w:rPr>
          <w:lang w:val="es-ES"/>
        </w:rPr>
        <w:t>.</w:t>
      </w:r>
      <w:r w:rsidR="0065778E">
        <w:rPr>
          <w:lang w:val="es-ES"/>
        </w:rPr>
        <w:tab/>
      </w:r>
      <w:r w:rsidR="003473DF" w:rsidRPr="003A47F0">
        <w:rPr>
          <w:lang w:val="es-ES"/>
        </w:rPr>
        <w:t>Protec</w:t>
      </w:r>
      <w:r w:rsidR="009D398B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9D398B" w:rsidRPr="003A47F0">
        <w:rPr>
          <w:lang w:val="es-ES"/>
        </w:rPr>
        <w:t>ó</w:t>
      </w:r>
      <w:r w:rsidR="003473DF" w:rsidRPr="003A47F0">
        <w:rPr>
          <w:lang w:val="es-ES"/>
        </w:rPr>
        <w:t xml:space="preserve">n </w:t>
      </w:r>
      <w:r w:rsidR="009D398B" w:rsidRPr="003A47F0">
        <w:rPr>
          <w:lang w:val="es-ES"/>
        </w:rPr>
        <w:t>contra todo</w:t>
      </w:r>
      <w:r w:rsidR="003473DF" w:rsidRPr="003A47F0">
        <w:rPr>
          <w:lang w:val="es-ES"/>
        </w:rPr>
        <w:t xml:space="preserve"> act</w:t>
      </w:r>
      <w:r w:rsidR="009D398B" w:rsidRPr="003A47F0">
        <w:rPr>
          <w:lang w:val="es-ES"/>
        </w:rPr>
        <w:t>o</w:t>
      </w:r>
      <w:r w:rsidR="003473DF" w:rsidRPr="003A47F0">
        <w:rPr>
          <w:lang w:val="es-ES"/>
        </w:rPr>
        <w:t xml:space="preserve"> </w:t>
      </w:r>
      <w:r w:rsidR="009D398B" w:rsidRPr="003A47F0">
        <w:rPr>
          <w:lang w:val="es-ES"/>
        </w:rPr>
        <w:t>de</w:t>
      </w:r>
      <w:r w:rsidR="003473DF" w:rsidRPr="003A47F0">
        <w:rPr>
          <w:lang w:val="es-ES"/>
        </w:rPr>
        <w:t xml:space="preserve"> discrimina</w:t>
      </w:r>
      <w:r w:rsidR="009D398B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9D398B" w:rsidRPr="003A47F0">
        <w:rPr>
          <w:lang w:val="es-ES"/>
        </w:rPr>
        <w:t>ó</w:t>
      </w:r>
      <w:r w:rsidR="003473DF" w:rsidRPr="003A47F0">
        <w:rPr>
          <w:lang w:val="es-ES"/>
        </w:rPr>
        <w:t>n</w:t>
      </w:r>
      <w:r w:rsidR="009D398B" w:rsidRPr="003A47F0">
        <w:rPr>
          <w:lang w:val="es-ES"/>
        </w:rPr>
        <w:t xml:space="preserve"> racial</w:t>
      </w:r>
      <w:r w:rsidRPr="003A47F0">
        <w:rPr>
          <w:lang w:val="es-ES"/>
        </w:rPr>
        <w:tab/>
      </w:r>
      <w:r w:rsidR="00215731" w:rsidRPr="003A47F0">
        <w:rPr>
          <w:lang w:val="es-ES"/>
        </w:rPr>
        <w:tab/>
      </w:r>
      <w:r w:rsidR="003473DF" w:rsidRPr="003A47F0">
        <w:rPr>
          <w:lang w:val="es-ES"/>
        </w:rPr>
        <w:t>11</w:t>
      </w:r>
      <w:r w:rsidR="00926C43" w:rsidRPr="003A47F0">
        <w:rPr>
          <w:lang w:val="es-ES"/>
        </w:rPr>
        <w:t>8</w:t>
      </w:r>
      <w:r w:rsidR="001E7998" w:rsidRPr="003A47F0">
        <w:rPr>
          <w:lang w:val="es-ES"/>
        </w:rPr>
        <w:t>–</w:t>
      </w:r>
      <w:r w:rsidR="003473DF" w:rsidRPr="003A47F0">
        <w:rPr>
          <w:lang w:val="es-ES"/>
        </w:rPr>
        <w:t>1</w:t>
      </w:r>
      <w:r w:rsidR="00926C43" w:rsidRPr="003A47F0">
        <w:rPr>
          <w:lang w:val="es-ES"/>
        </w:rPr>
        <w:t>20</w:t>
      </w:r>
      <w:r w:rsidR="003473DF" w:rsidRPr="003A47F0">
        <w:rPr>
          <w:lang w:val="es-ES"/>
        </w:rPr>
        <w:tab/>
      </w:r>
      <w:r w:rsidR="00D51733" w:rsidRPr="003A47F0">
        <w:rPr>
          <w:lang w:val="es-ES"/>
        </w:rPr>
        <w:t>2</w:t>
      </w:r>
      <w:r w:rsidR="004A0FC7" w:rsidRPr="003A47F0">
        <w:rPr>
          <w:lang w:val="es-ES"/>
        </w:rPr>
        <w:t>6</w:t>
      </w:r>
    </w:p>
    <w:p w:rsidR="003473DF" w:rsidRPr="003A47F0" w:rsidRDefault="001238CA" w:rsidP="0065778E">
      <w:pPr>
        <w:tabs>
          <w:tab w:val="right" w:pos="850"/>
          <w:tab w:val="left" w:pos="1134"/>
          <w:tab w:val="left" w:pos="1554"/>
          <w:tab w:val="left" w:pos="21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9D398B" w:rsidRPr="003A47F0">
        <w:rPr>
          <w:lang w:val="es-ES"/>
        </w:rPr>
        <w:t>Artí</w:t>
      </w:r>
      <w:r w:rsidR="003473DF" w:rsidRPr="003A47F0">
        <w:rPr>
          <w:lang w:val="es-ES"/>
        </w:rPr>
        <w:t>c</w:t>
      </w:r>
      <w:r w:rsidR="009D398B" w:rsidRPr="003A47F0">
        <w:rPr>
          <w:lang w:val="es-ES"/>
        </w:rPr>
        <w:t>u</w:t>
      </w:r>
      <w:r w:rsidR="003473DF" w:rsidRPr="003A47F0">
        <w:rPr>
          <w:lang w:val="es-ES"/>
        </w:rPr>
        <w:t>l</w:t>
      </w:r>
      <w:r w:rsidR="009D398B" w:rsidRPr="003A47F0">
        <w:rPr>
          <w:lang w:val="es-ES"/>
        </w:rPr>
        <w:t>o</w:t>
      </w:r>
      <w:r w:rsidR="003473DF" w:rsidRPr="003A47F0">
        <w:rPr>
          <w:lang w:val="es-ES"/>
        </w:rPr>
        <w:t xml:space="preserve"> 7</w:t>
      </w:r>
      <w:r w:rsidR="0065778E">
        <w:rPr>
          <w:lang w:val="es-ES"/>
        </w:rPr>
        <w:t>.</w:t>
      </w:r>
      <w:r w:rsidR="0065778E">
        <w:rPr>
          <w:lang w:val="es-ES"/>
        </w:rPr>
        <w:tab/>
      </w:r>
      <w:r w:rsidR="003473DF" w:rsidRPr="003A47F0">
        <w:rPr>
          <w:lang w:val="es-ES"/>
        </w:rPr>
        <w:t>Me</w:t>
      </w:r>
      <w:r w:rsidR="009D398B" w:rsidRPr="003A47F0">
        <w:rPr>
          <w:lang w:val="es-ES"/>
        </w:rPr>
        <w:t>didas aplicadas e</w:t>
      </w:r>
      <w:r w:rsidR="003473DF" w:rsidRPr="003A47F0">
        <w:rPr>
          <w:lang w:val="es-ES"/>
        </w:rPr>
        <w:t xml:space="preserve">n </w:t>
      </w:r>
      <w:r w:rsidR="009D398B" w:rsidRPr="003A47F0">
        <w:rPr>
          <w:lang w:val="es-ES"/>
        </w:rPr>
        <w:t>las esferas de la</w:t>
      </w:r>
      <w:r w:rsidR="003473DF" w:rsidRPr="003A47F0">
        <w:rPr>
          <w:lang w:val="es-ES"/>
        </w:rPr>
        <w:t xml:space="preserve"> </w:t>
      </w:r>
      <w:r w:rsidR="009D398B" w:rsidRPr="003A47F0">
        <w:rPr>
          <w:lang w:val="es-ES"/>
        </w:rPr>
        <w:t>enseñanza</w:t>
      </w:r>
      <w:r w:rsidR="00215731" w:rsidRPr="003A47F0">
        <w:rPr>
          <w:lang w:val="es-ES"/>
        </w:rPr>
        <w:t xml:space="preserve">, </w:t>
      </w:r>
      <w:r w:rsidR="009D398B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educa</w:t>
      </w:r>
      <w:r w:rsidR="009D398B" w:rsidRPr="003A47F0">
        <w:rPr>
          <w:lang w:val="es-ES"/>
        </w:rPr>
        <w:t>ció</w:t>
      </w:r>
      <w:r w:rsidR="0065778E">
        <w:rPr>
          <w:lang w:val="es-ES"/>
        </w:rPr>
        <w:t>n,</w:t>
      </w:r>
      <w:r w:rsidR="0065778E">
        <w:rPr>
          <w:lang w:val="es-ES"/>
        </w:rPr>
        <w:br/>
      </w:r>
      <w:r w:rsidR="0065778E">
        <w:rPr>
          <w:lang w:val="es-ES"/>
        </w:rPr>
        <w:tab/>
      </w:r>
      <w:r w:rsidR="0065778E">
        <w:rPr>
          <w:lang w:val="es-ES"/>
        </w:rPr>
        <w:tab/>
      </w:r>
      <w:r w:rsidR="009D398B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cultur</w:t>
      </w:r>
      <w:r w:rsidR="009D398B" w:rsidRPr="003A47F0">
        <w:rPr>
          <w:lang w:val="es-ES"/>
        </w:rPr>
        <w:t>a y</w:t>
      </w:r>
      <w:r w:rsidR="000A47FE" w:rsidRPr="003A47F0">
        <w:rPr>
          <w:lang w:val="es-ES"/>
        </w:rPr>
        <w:t xml:space="preserve"> </w:t>
      </w:r>
      <w:r w:rsidR="009D398B" w:rsidRPr="003A47F0">
        <w:rPr>
          <w:lang w:val="es-ES"/>
        </w:rPr>
        <w:t>la</w:t>
      </w:r>
      <w:r w:rsidRPr="003A47F0">
        <w:rPr>
          <w:lang w:val="es-ES"/>
        </w:rPr>
        <w:t xml:space="preserve"> </w:t>
      </w:r>
      <w:r w:rsidR="006A54F1" w:rsidRPr="003A47F0">
        <w:rPr>
          <w:lang w:val="es-ES"/>
        </w:rPr>
        <w:t>informa</w:t>
      </w:r>
      <w:r w:rsidR="009D398B" w:rsidRPr="003A47F0">
        <w:rPr>
          <w:lang w:val="es-ES"/>
        </w:rPr>
        <w:t>c</w:t>
      </w:r>
      <w:r w:rsidR="006A54F1" w:rsidRPr="003A47F0">
        <w:rPr>
          <w:lang w:val="es-ES"/>
        </w:rPr>
        <w:t>i</w:t>
      </w:r>
      <w:r w:rsidR="009D398B" w:rsidRPr="003A47F0">
        <w:rPr>
          <w:lang w:val="es-ES"/>
        </w:rPr>
        <w:t>ó</w:t>
      </w:r>
      <w:r w:rsidR="006A54F1" w:rsidRPr="003A47F0">
        <w:rPr>
          <w:lang w:val="es-ES"/>
        </w:rPr>
        <w:t xml:space="preserve">n </w:t>
      </w:r>
      <w:r w:rsidR="009D398B" w:rsidRPr="003A47F0">
        <w:rPr>
          <w:lang w:val="es-ES"/>
        </w:rPr>
        <w:t>para</w:t>
      </w:r>
      <w:r w:rsidR="006A54F1" w:rsidRPr="003A47F0">
        <w:rPr>
          <w:lang w:val="es-ES"/>
        </w:rPr>
        <w:t xml:space="preserve"> combati</w:t>
      </w:r>
      <w:r w:rsidR="009D398B" w:rsidRPr="003A47F0">
        <w:rPr>
          <w:lang w:val="es-ES"/>
        </w:rPr>
        <w:t>r</w:t>
      </w:r>
      <w:r w:rsidR="006A54F1" w:rsidRPr="003A47F0">
        <w:rPr>
          <w:lang w:val="es-ES"/>
        </w:rPr>
        <w:t xml:space="preserve"> </w:t>
      </w:r>
      <w:r w:rsidR="009D398B" w:rsidRPr="003A47F0">
        <w:rPr>
          <w:lang w:val="es-ES"/>
        </w:rPr>
        <w:t xml:space="preserve">los </w:t>
      </w:r>
      <w:r w:rsidR="006A54F1" w:rsidRPr="003A47F0">
        <w:rPr>
          <w:lang w:val="es-ES"/>
        </w:rPr>
        <w:t>prejuic</w:t>
      </w:r>
      <w:r w:rsidR="0065778E">
        <w:rPr>
          <w:lang w:val="es-ES"/>
        </w:rPr>
        <w:t>ios que</w:t>
      </w:r>
      <w:r w:rsidR="0065778E">
        <w:rPr>
          <w:lang w:val="es-ES"/>
        </w:rPr>
        <w:br/>
      </w:r>
      <w:r w:rsidR="0065778E">
        <w:rPr>
          <w:lang w:val="es-ES"/>
        </w:rPr>
        <w:tab/>
      </w:r>
      <w:r w:rsidR="0065778E">
        <w:rPr>
          <w:lang w:val="es-ES"/>
        </w:rPr>
        <w:tab/>
      </w:r>
      <w:r w:rsidR="009D398B" w:rsidRPr="003A47F0">
        <w:rPr>
          <w:lang w:val="es-ES"/>
        </w:rPr>
        <w:t>conduzcan</w:t>
      </w:r>
      <w:r w:rsidR="0065778E">
        <w:rPr>
          <w:lang w:val="es-ES"/>
        </w:rPr>
        <w:t xml:space="preserve"> </w:t>
      </w:r>
      <w:r w:rsidR="009D398B" w:rsidRPr="003A47F0">
        <w:rPr>
          <w:lang w:val="es-ES"/>
        </w:rPr>
        <w:t>a la</w:t>
      </w:r>
      <w:r w:rsidR="006A54F1" w:rsidRPr="003A47F0">
        <w:rPr>
          <w:lang w:val="es-ES"/>
        </w:rPr>
        <w:t xml:space="preserve"> discrimina</w:t>
      </w:r>
      <w:r w:rsidR="009D398B" w:rsidRPr="003A47F0">
        <w:rPr>
          <w:lang w:val="es-ES"/>
        </w:rPr>
        <w:t>ció</w:t>
      </w:r>
      <w:r w:rsidR="006A54F1" w:rsidRPr="003A47F0">
        <w:rPr>
          <w:lang w:val="es-ES"/>
        </w:rPr>
        <w:t>n</w:t>
      </w:r>
      <w:r w:rsidRPr="003A47F0">
        <w:rPr>
          <w:lang w:val="es-ES"/>
        </w:rPr>
        <w:t xml:space="preserve"> racial</w:t>
      </w: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926C43" w:rsidRPr="003A47F0">
        <w:rPr>
          <w:lang w:val="es-ES"/>
        </w:rPr>
        <w:t>121</w:t>
      </w:r>
      <w:r w:rsidR="001E7998" w:rsidRPr="003A47F0">
        <w:rPr>
          <w:lang w:val="es-ES"/>
        </w:rPr>
        <w:t>–</w:t>
      </w:r>
      <w:r w:rsidR="00926C43" w:rsidRPr="003A47F0">
        <w:rPr>
          <w:lang w:val="es-ES"/>
        </w:rPr>
        <w:t>134</w:t>
      </w:r>
      <w:r w:rsidR="00D51733" w:rsidRPr="003A47F0">
        <w:rPr>
          <w:lang w:val="es-ES"/>
        </w:rPr>
        <w:tab/>
        <w:t>2</w:t>
      </w:r>
      <w:r w:rsidR="004A0FC7" w:rsidRPr="003A47F0">
        <w:rPr>
          <w:lang w:val="es-ES"/>
        </w:rPr>
        <w:t>7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9D398B" w:rsidRPr="003A47F0">
        <w:rPr>
          <w:lang w:val="es-ES"/>
        </w:rPr>
        <w:tab/>
      </w:r>
      <w:r w:rsidR="003473DF" w:rsidRPr="003A47F0">
        <w:rPr>
          <w:lang w:val="es-ES"/>
        </w:rPr>
        <w:t>A.</w:t>
      </w:r>
      <w:r w:rsidR="003473DF" w:rsidRPr="003A47F0">
        <w:rPr>
          <w:lang w:val="es-ES"/>
        </w:rPr>
        <w:tab/>
        <w:t>Educa</w:t>
      </w:r>
      <w:r w:rsidR="009D398B" w:rsidRPr="003A47F0">
        <w:rPr>
          <w:lang w:val="es-ES"/>
        </w:rPr>
        <w:t>c</w:t>
      </w:r>
      <w:r w:rsidR="003473DF" w:rsidRPr="003A47F0">
        <w:rPr>
          <w:lang w:val="es-ES"/>
        </w:rPr>
        <w:t>i</w:t>
      </w:r>
      <w:r w:rsidR="009D398B" w:rsidRPr="003A47F0">
        <w:rPr>
          <w:lang w:val="es-ES"/>
        </w:rPr>
        <w:t>ó</w:t>
      </w:r>
      <w:r w:rsidR="003473DF" w:rsidRPr="003A47F0">
        <w:rPr>
          <w:lang w:val="es-ES"/>
        </w:rPr>
        <w:t>n</w:t>
      </w:r>
      <w:r w:rsidRPr="003A47F0">
        <w:rPr>
          <w:lang w:val="es-ES"/>
        </w:rPr>
        <w:tab/>
      </w:r>
      <w:r w:rsidR="003473DF" w:rsidRPr="003A47F0">
        <w:rPr>
          <w:lang w:val="es-ES"/>
        </w:rPr>
        <w:tab/>
        <w:t>12</w:t>
      </w:r>
      <w:r w:rsidR="006A54F1" w:rsidRPr="003A47F0">
        <w:rPr>
          <w:lang w:val="es-ES"/>
        </w:rPr>
        <w:t>6</w:t>
      </w:r>
      <w:r w:rsidR="001E7998" w:rsidRPr="003A47F0">
        <w:rPr>
          <w:lang w:val="es-ES"/>
        </w:rPr>
        <w:t>–</w:t>
      </w:r>
      <w:r w:rsidR="003473DF" w:rsidRPr="003A47F0">
        <w:rPr>
          <w:lang w:val="es-ES"/>
        </w:rPr>
        <w:t>1</w:t>
      </w:r>
      <w:r w:rsidR="00926C43" w:rsidRPr="003A47F0">
        <w:rPr>
          <w:lang w:val="es-ES"/>
        </w:rPr>
        <w:t>31</w:t>
      </w:r>
      <w:r w:rsidR="00D51733" w:rsidRPr="003A47F0">
        <w:rPr>
          <w:lang w:val="es-ES"/>
        </w:rPr>
        <w:tab/>
        <w:t>2</w:t>
      </w:r>
      <w:r w:rsidR="004A0FC7" w:rsidRPr="003A47F0">
        <w:rPr>
          <w:lang w:val="es-ES"/>
        </w:rPr>
        <w:t>8</w:t>
      </w:r>
    </w:p>
    <w:p w:rsidR="003473DF" w:rsidRPr="003A47F0" w:rsidRDefault="000A47FE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s-ES"/>
        </w:rPr>
      </w:pPr>
      <w:r w:rsidRPr="003A47F0">
        <w:rPr>
          <w:lang w:val="es-ES"/>
        </w:rPr>
        <w:tab/>
      </w:r>
      <w:r w:rsidR="007C5D19" w:rsidRPr="003A47F0">
        <w:rPr>
          <w:lang w:val="es-ES"/>
        </w:rPr>
        <w:tab/>
      </w:r>
      <w:r w:rsidR="003473DF" w:rsidRPr="003A47F0">
        <w:rPr>
          <w:lang w:val="es-ES"/>
        </w:rPr>
        <w:t>B.</w:t>
      </w:r>
      <w:r w:rsidR="003473DF" w:rsidRPr="003A47F0">
        <w:rPr>
          <w:lang w:val="es-ES"/>
        </w:rPr>
        <w:tab/>
        <w:t>Cultur</w:t>
      </w:r>
      <w:r w:rsidR="009D398B" w:rsidRPr="003A47F0">
        <w:rPr>
          <w:lang w:val="es-ES"/>
        </w:rPr>
        <w:t>a</w:t>
      </w:r>
      <w:r w:rsidR="001238CA" w:rsidRPr="003A47F0">
        <w:rPr>
          <w:lang w:val="es-ES"/>
        </w:rPr>
        <w:tab/>
      </w:r>
      <w:r w:rsidR="003473DF" w:rsidRPr="003A47F0">
        <w:rPr>
          <w:lang w:val="es-ES"/>
        </w:rPr>
        <w:tab/>
        <w:t>1</w:t>
      </w:r>
      <w:r w:rsidR="00926C43" w:rsidRPr="003A47F0">
        <w:rPr>
          <w:lang w:val="es-ES"/>
        </w:rPr>
        <w:t>32</w:t>
      </w:r>
      <w:r w:rsidR="001E7998" w:rsidRPr="003A47F0">
        <w:rPr>
          <w:lang w:val="es-ES"/>
        </w:rPr>
        <w:t>–</w:t>
      </w:r>
      <w:r w:rsidR="003473DF" w:rsidRPr="003A47F0">
        <w:rPr>
          <w:lang w:val="es-ES"/>
        </w:rPr>
        <w:t>1</w:t>
      </w:r>
      <w:r w:rsidR="00926C43" w:rsidRPr="003A47F0">
        <w:rPr>
          <w:lang w:val="es-ES"/>
        </w:rPr>
        <w:t>34</w:t>
      </w:r>
      <w:r w:rsidR="00C942C6">
        <w:rPr>
          <w:lang w:val="es-ES"/>
        </w:rPr>
        <w:tab/>
        <w:t>30</w:t>
      </w:r>
    </w:p>
    <w:p w:rsidR="003473DF" w:rsidRPr="003A47F0" w:rsidRDefault="001238CA" w:rsidP="0062777D">
      <w:pPr>
        <w:tabs>
          <w:tab w:val="right" w:pos="850"/>
          <w:tab w:val="left" w:pos="1134"/>
          <w:tab w:val="left" w:pos="1559"/>
          <w:tab w:val="left" w:pos="1984"/>
          <w:tab w:val="left" w:leader="dot" w:pos="7656"/>
          <w:tab w:val="right" w:pos="8929"/>
          <w:tab w:val="right" w:pos="9638"/>
        </w:tabs>
        <w:spacing w:after="120"/>
        <w:ind w:left="1134" w:hanging="1134"/>
        <w:rPr>
          <w:lang w:val="es-ES"/>
        </w:rPr>
      </w:pPr>
      <w:r w:rsidRPr="003A47F0">
        <w:rPr>
          <w:lang w:val="es-ES"/>
        </w:rPr>
        <w:tab/>
      </w:r>
      <w:r w:rsidR="008F1F0F" w:rsidRPr="003A47F0">
        <w:rPr>
          <w:lang w:val="es-ES"/>
        </w:rPr>
        <w:t>IV</w:t>
      </w:r>
      <w:r w:rsidR="003473DF" w:rsidRPr="003A47F0">
        <w:rPr>
          <w:lang w:val="es-ES"/>
        </w:rPr>
        <w:t>.</w:t>
      </w:r>
      <w:r w:rsidR="00AD1D2C" w:rsidRPr="003A47F0">
        <w:rPr>
          <w:lang w:val="es-ES"/>
        </w:rPr>
        <w:tab/>
      </w:r>
      <w:r w:rsidR="008A3FB5" w:rsidRPr="003A47F0">
        <w:rPr>
          <w:lang w:val="es-ES"/>
        </w:rPr>
        <w:t xml:space="preserve">Información sobre la aplicación de las recomendaciones del Comité para la </w:t>
      </w:r>
      <w:r w:rsidR="008A3FB5">
        <w:rPr>
          <w:lang w:val="es-ES"/>
        </w:rPr>
        <w:br/>
      </w:r>
      <w:r w:rsidR="008A3FB5" w:rsidRPr="003A47F0">
        <w:rPr>
          <w:lang w:val="es-ES"/>
        </w:rPr>
        <w:t xml:space="preserve">Eliminación de </w:t>
      </w:r>
      <w:smartTag w:uri="urn:schemas-microsoft-com:office:smarttags" w:element="PersonName">
        <w:smartTagPr>
          <w:attr w:name="ProductID" w:val="la Discriminaci￳n Racial"/>
        </w:smartTagPr>
        <w:r w:rsidR="008A3FB5" w:rsidRPr="003A47F0">
          <w:rPr>
            <w:lang w:val="es-ES"/>
          </w:rPr>
          <w:t>la Discriminación Racial</w:t>
        </w:r>
      </w:smartTag>
      <w:r w:rsidR="008A3FB5" w:rsidRPr="003A47F0">
        <w:rPr>
          <w:lang w:val="es-ES"/>
        </w:rPr>
        <w:t xml:space="preserve"> respecto de los informes periódicos </w:t>
      </w:r>
      <w:r w:rsidR="008A3FB5">
        <w:rPr>
          <w:lang w:val="es-ES"/>
        </w:rPr>
        <w:br/>
      </w:r>
      <w:r w:rsidR="008A3FB5" w:rsidRPr="003A47F0">
        <w:rPr>
          <w:lang w:val="es-ES"/>
        </w:rPr>
        <w:t xml:space="preserve">sexto, séptimo y octavo de </w:t>
      </w:r>
      <w:smartTag w:uri="urn:schemas-microsoft-com:office:smarttags" w:element="PersonName">
        <w:smartTagPr>
          <w:attr w:name="ProductID" w:val="la Rep￺blica Eslovaca"/>
        </w:smartTagPr>
        <w:r w:rsidR="008A3FB5" w:rsidRPr="003A47F0">
          <w:rPr>
            <w:lang w:val="es-ES"/>
          </w:rPr>
          <w:t>la República Eslovaca</w:t>
        </w:r>
      </w:smartTag>
      <w:r w:rsidR="008A3FB5">
        <w:rPr>
          <w:lang w:val="es-ES"/>
        </w:rPr>
        <w:tab/>
      </w:r>
      <w:r w:rsidR="00926C43" w:rsidRPr="003A47F0">
        <w:rPr>
          <w:lang w:val="es-ES"/>
        </w:rPr>
        <w:tab/>
        <w:t>135</w:t>
      </w:r>
      <w:r w:rsidR="001E7998" w:rsidRPr="003A47F0">
        <w:rPr>
          <w:lang w:val="es-ES"/>
        </w:rPr>
        <w:t>–</w:t>
      </w:r>
      <w:r w:rsidR="00926C43" w:rsidRPr="003A47F0">
        <w:rPr>
          <w:lang w:val="es-ES"/>
        </w:rPr>
        <w:t>211</w:t>
      </w:r>
      <w:r w:rsidR="000A47FE" w:rsidRPr="003A47F0">
        <w:rPr>
          <w:lang w:val="es-ES"/>
        </w:rPr>
        <w:tab/>
      </w:r>
      <w:r w:rsidR="004A0FC7" w:rsidRPr="003A47F0">
        <w:rPr>
          <w:lang w:val="es-ES"/>
        </w:rPr>
        <w:t>30</w:t>
      </w:r>
    </w:p>
    <w:p w:rsidR="000A47FE" w:rsidRPr="003A47F0" w:rsidRDefault="000A47FE" w:rsidP="0062777D">
      <w:pPr>
        <w:pStyle w:val="HChG"/>
        <w:rPr>
          <w:lang w:val="es-ES"/>
        </w:rPr>
      </w:pPr>
      <w:r w:rsidRPr="003A47F0">
        <w:rPr>
          <w:lang w:val="es-ES"/>
        </w:rPr>
        <w:br w:type="page"/>
      </w:r>
      <w:r w:rsidR="00877DC4" w:rsidRPr="003A47F0">
        <w:rPr>
          <w:lang w:val="es-ES"/>
        </w:rPr>
        <w:tab/>
      </w:r>
      <w:r w:rsidR="00FA2FAB" w:rsidRPr="003A47F0">
        <w:rPr>
          <w:lang w:val="es-ES"/>
        </w:rPr>
        <w:t>I.</w:t>
      </w:r>
      <w:r w:rsidR="00877DC4" w:rsidRPr="003A47F0">
        <w:rPr>
          <w:lang w:val="es-ES"/>
        </w:rPr>
        <w:tab/>
      </w:r>
      <w:r w:rsidRPr="003A47F0">
        <w:rPr>
          <w:lang w:val="es-ES"/>
        </w:rPr>
        <w:t>Introduc</w:t>
      </w:r>
      <w:r w:rsidR="00526F10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526F10" w:rsidRPr="003A47F0">
        <w:rPr>
          <w:lang w:val="es-ES"/>
        </w:rPr>
        <w:t>ó</w:t>
      </w:r>
      <w:r w:rsidRPr="003A47F0">
        <w:rPr>
          <w:lang w:val="es-ES"/>
        </w:rPr>
        <w:t>n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1.</w:t>
      </w:r>
      <w:r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Rep￺blica Eslovaca"/>
        </w:smartTagPr>
        <w:r w:rsidR="00526F10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Rep</w:t>
        </w:r>
        <w:r w:rsidR="00526F10" w:rsidRPr="003A47F0">
          <w:rPr>
            <w:lang w:val="es-ES"/>
          </w:rPr>
          <w:t>ú</w:t>
        </w:r>
        <w:r w:rsidRPr="003A47F0">
          <w:rPr>
            <w:lang w:val="es-ES"/>
          </w:rPr>
          <w:t>blic</w:t>
        </w:r>
        <w:r w:rsidR="00526F10" w:rsidRPr="003A47F0">
          <w:rPr>
            <w:lang w:val="es-ES"/>
          </w:rPr>
          <w:t>a Eslovaca</w:t>
        </w:r>
      </w:smartTag>
      <w:r w:rsidR="00AD1D2C" w:rsidRPr="003A47F0">
        <w:rPr>
          <w:lang w:val="es-ES"/>
        </w:rPr>
        <w:t xml:space="preserve"> </w:t>
      </w:r>
      <w:r w:rsidR="00526F10" w:rsidRPr="003A47F0">
        <w:rPr>
          <w:lang w:val="es-ES"/>
        </w:rPr>
        <w:t>e</w:t>
      </w:r>
      <w:r w:rsidR="00377D5D" w:rsidRPr="003A47F0">
        <w:rPr>
          <w:lang w:val="es-ES"/>
        </w:rPr>
        <w:t xml:space="preserve">s </w:t>
      </w:r>
      <w:r w:rsidR="00574C04" w:rsidRPr="003A47F0">
        <w:rPr>
          <w:lang w:val="es-ES"/>
        </w:rPr>
        <w:t>part</w:t>
      </w:r>
      <w:r w:rsidR="00526F10" w:rsidRPr="003A47F0">
        <w:rPr>
          <w:lang w:val="es-ES"/>
        </w:rPr>
        <w:t>e</w:t>
      </w:r>
      <w:r w:rsidR="00574C04" w:rsidRPr="003A47F0">
        <w:rPr>
          <w:lang w:val="es-ES"/>
        </w:rPr>
        <w:t xml:space="preserve"> </w:t>
      </w:r>
      <w:r w:rsidR="00526F10" w:rsidRPr="003A47F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Convenci￳n Internacional"/>
        </w:smartTagPr>
        <w:r w:rsidR="00526F10" w:rsidRPr="003A47F0">
          <w:rPr>
            <w:lang w:val="es-ES"/>
          </w:rPr>
          <w:t>la Convención</w:t>
        </w:r>
        <w:r w:rsidRPr="003A47F0">
          <w:rPr>
            <w:lang w:val="es-ES"/>
          </w:rPr>
          <w:t xml:space="preserve"> Interna</w:t>
        </w:r>
        <w:r w:rsidR="00526F10" w:rsidRPr="003A47F0">
          <w:rPr>
            <w:lang w:val="es-ES"/>
          </w:rPr>
          <w:t>c</w:t>
        </w:r>
        <w:r w:rsidRPr="003A47F0">
          <w:rPr>
            <w:lang w:val="es-ES"/>
          </w:rPr>
          <w:t>ional</w:t>
        </w:r>
      </w:smartTag>
      <w:r w:rsidRPr="003A47F0">
        <w:rPr>
          <w:lang w:val="es-ES"/>
        </w:rPr>
        <w:t xml:space="preserve"> </w:t>
      </w:r>
      <w:r w:rsidR="00526F10" w:rsidRPr="003A47F0">
        <w:rPr>
          <w:lang w:val="es-ES"/>
        </w:rPr>
        <w:t>sobre la</w:t>
      </w:r>
      <w:r w:rsidRPr="003A47F0">
        <w:rPr>
          <w:lang w:val="es-ES"/>
        </w:rPr>
        <w:t xml:space="preserve"> Elimina</w:t>
      </w:r>
      <w:r w:rsidR="00526F10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526F10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526F10" w:rsidRPr="003A47F0">
        <w:rPr>
          <w:lang w:val="es-ES"/>
        </w:rPr>
        <w:t xml:space="preserve"> de todas las</w:t>
      </w:r>
      <w:r w:rsidRPr="003A47F0">
        <w:rPr>
          <w:lang w:val="es-ES"/>
        </w:rPr>
        <w:t xml:space="preserve"> Form</w:t>
      </w:r>
      <w:r w:rsidR="00526F10" w:rsidRPr="003A47F0">
        <w:rPr>
          <w:lang w:val="es-ES"/>
        </w:rPr>
        <w:t>a</w:t>
      </w:r>
      <w:r w:rsidRPr="003A47F0">
        <w:rPr>
          <w:lang w:val="es-ES"/>
        </w:rPr>
        <w:t xml:space="preserve">s </w:t>
      </w:r>
      <w:r w:rsidR="00526F10" w:rsidRPr="003A47F0">
        <w:rPr>
          <w:lang w:val="es-ES"/>
        </w:rPr>
        <w:t>de</w:t>
      </w:r>
      <w:r w:rsidRPr="003A47F0">
        <w:rPr>
          <w:lang w:val="es-ES"/>
        </w:rPr>
        <w:t xml:space="preserve"> Discrimina</w:t>
      </w:r>
      <w:r w:rsidR="00526F10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526F10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526F10" w:rsidRPr="003A47F0">
        <w:rPr>
          <w:lang w:val="es-ES"/>
        </w:rPr>
        <w:t xml:space="preserve">Racial </w:t>
      </w:r>
      <w:r w:rsidRPr="003A47F0">
        <w:rPr>
          <w:lang w:val="es-ES"/>
        </w:rPr>
        <w:t>(</w:t>
      </w:r>
      <w:r w:rsidR="00526F10" w:rsidRPr="003A47F0">
        <w:rPr>
          <w:lang w:val="es-ES"/>
        </w:rPr>
        <w:t xml:space="preserve">en lo sucesivo </w:t>
      </w:r>
      <w:smartTag w:uri="urn:schemas-microsoft-com:office:smarttags" w:element="PersonName">
        <w:smartTagPr>
          <w:attr w:name="ProductID" w:val="la &quot;Convenci￳n"/>
        </w:smartTagPr>
        <w:r w:rsidR="00526F10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</w:t>
        </w:r>
        <w:r w:rsidR="00E5653A" w:rsidRPr="003A47F0">
          <w:rPr>
            <w:lang w:val="es-ES"/>
          </w:rPr>
          <w:t>"</w:t>
        </w:r>
        <w:r w:rsidRPr="003A47F0">
          <w:rPr>
            <w:lang w:val="es-ES"/>
          </w:rPr>
          <w:t>Conven</w:t>
        </w:r>
        <w:r w:rsidR="00526F10" w:rsidRPr="003A47F0">
          <w:rPr>
            <w:lang w:val="es-ES"/>
          </w:rPr>
          <w:t>c</w:t>
        </w:r>
        <w:r w:rsidRPr="003A47F0">
          <w:rPr>
            <w:lang w:val="es-ES"/>
          </w:rPr>
          <w:t>i</w:t>
        </w:r>
        <w:r w:rsidR="00526F10" w:rsidRPr="003A47F0">
          <w:rPr>
            <w:lang w:val="es-ES"/>
          </w:rPr>
          <w:t>ó</w:t>
        </w:r>
        <w:r w:rsidRPr="003A47F0">
          <w:rPr>
            <w:lang w:val="es-ES"/>
          </w:rPr>
          <w:t>n</w:t>
        </w:r>
      </w:smartTag>
      <w:r w:rsidR="00E5653A" w:rsidRPr="003A47F0">
        <w:rPr>
          <w:lang w:val="es-ES"/>
        </w:rPr>
        <w:t>"</w:t>
      </w:r>
      <w:r w:rsidRPr="003A47F0">
        <w:rPr>
          <w:lang w:val="es-ES"/>
        </w:rPr>
        <w:t xml:space="preserve">), </w:t>
      </w:r>
      <w:r w:rsidR="00526F10" w:rsidRPr="003A47F0">
        <w:rPr>
          <w:lang w:val="es-ES"/>
        </w:rPr>
        <w:t>firmada</w:t>
      </w:r>
      <w:r w:rsidRPr="003A47F0">
        <w:rPr>
          <w:lang w:val="es-ES"/>
        </w:rPr>
        <w:t xml:space="preserve"> </w:t>
      </w:r>
      <w:r w:rsidR="00526F10" w:rsidRPr="003A47F0">
        <w:rPr>
          <w:lang w:val="es-ES"/>
        </w:rPr>
        <w:t>e</w:t>
      </w:r>
      <w:r w:rsidRPr="003A47F0">
        <w:rPr>
          <w:lang w:val="es-ES"/>
        </w:rPr>
        <w:t>n n</w:t>
      </w:r>
      <w:r w:rsidR="00526F10" w:rsidRPr="003A47F0">
        <w:rPr>
          <w:lang w:val="es-ES"/>
        </w:rPr>
        <w:t>o</w:t>
      </w:r>
      <w:r w:rsidRPr="003A47F0">
        <w:rPr>
          <w:lang w:val="es-ES"/>
        </w:rPr>
        <w:t>m</w:t>
      </w:r>
      <w:r w:rsidR="00526F10" w:rsidRPr="003A47F0">
        <w:rPr>
          <w:lang w:val="es-ES"/>
        </w:rPr>
        <w:t>bre de</w:t>
      </w:r>
      <w:r w:rsidR="00C4358C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 Socialista Checoslovaca"/>
        </w:smartTagPr>
        <w:r w:rsidR="00526F10" w:rsidRPr="003A47F0">
          <w:rPr>
            <w:lang w:val="es-ES"/>
          </w:rPr>
          <w:t>la República</w:t>
        </w:r>
        <w:r w:rsidRPr="003A47F0">
          <w:rPr>
            <w:lang w:val="es-ES"/>
          </w:rPr>
          <w:t xml:space="preserve"> </w:t>
        </w:r>
        <w:r w:rsidR="00C4358C" w:rsidRPr="003A47F0">
          <w:rPr>
            <w:lang w:val="es-ES"/>
          </w:rPr>
          <w:t>Socialista</w:t>
        </w:r>
        <w:r w:rsidRPr="003A47F0">
          <w:rPr>
            <w:lang w:val="es-ES"/>
          </w:rPr>
          <w:t xml:space="preserve"> C</w:t>
        </w:r>
        <w:r w:rsidR="00C4358C" w:rsidRPr="003A47F0">
          <w:rPr>
            <w:lang w:val="es-ES"/>
          </w:rPr>
          <w:t>h</w:t>
        </w:r>
        <w:r w:rsidRPr="003A47F0">
          <w:rPr>
            <w:lang w:val="es-ES"/>
          </w:rPr>
          <w:t>ecoslova</w:t>
        </w:r>
        <w:r w:rsidR="00C4358C" w:rsidRPr="003A47F0">
          <w:rPr>
            <w:lang w:val="es-ES"/>
          </w:rPr>
          <w:t>ca</w:t>
        </w:r>
      </w:smartTag>
      <w:r w:rsidRPr="003A47F0">
        <w:rPr>
          <w:lang w:val="es-ES"/>
        </w:rPr>
        <w:t xml:space="preserve"> </w:t>
      </w:r>
      <w:r w:rsidR="00C4358C" w:rsidRPr="003A47F0">
        <w:rPr>
          <w:lang w:val="es-ES"/>
        </w:rPr>
        <w:t>el</w:t>
      </w:r>
      <w:r w:rsidRPr="003A47F0">
        <w:rPr>
          <w:lang w:val="es-ES"/>
        </w:rPr>
        <w:t xml:space="preserve"> 7 </w:t>
      </w:r>
      <w:r w:rsidR="00C4358C" w:rsidRPr="003A47F0">
        <w:rPr>
          <w:lang w:val="es-ES"/>
        </w:rPr>
        <w:t>de m</w:t>
      </w:r>
      <w:r w:rsidRPr="003A47F0">
        <w:rPr>
          <w:lang w:val="es-ES"/>
        </w:rPr>
        <w:t>ar</w:t>
      </w:r>
      <w:r w:rsidR="00C4358C" w:rsidRPr="003A47F0">
        <w:rPr>
          <w:lang w:val="es-ES"/>
        </w:rPr>
        <w:t>zo de</w:t>
      </w:r>
      <w:r w:rsidRPr="003A47F0">
        <w:rPr>
          <w:lang w:val="es-ES"/>
        </w:rPr>
        <w:t xml:space="preserve"> 1966. </w:t>
      </w:r>
      <w:r w:rsidR="00C4358C" w:rsidRPr="003A47F0">
        <w:rPr>
          <w:lang w:val="es-ES"/>
        </w:rPr>
        <w:t>Por</w:t>
      </w:r>
      <w:r w:rsidRPr="003A47F0">
        <w:rPr>
          <w:lang w:val="es-ES"/>
        </w:rPr>
        <w:t xml:space="preserve"> sucesi</w:t>
      </w:r>
      <w:r w:rsidR="00C43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C4358C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Federal Checa"/>
        </w:smartTagPr>
        <w:r w:rsidR="00C4358C" w:rsidRPr="003A47F0">
          <w:rPr>
            <w:lang w:val="es-ES"/>
          </w:rPr>
          <w:t>la República</w:t>
        </w:r>
        <w:r w:rsidRPr="003A47F0">
          <w:rPr>
            <w:lang w:val="es-ES"/>
          </w:rPr>
          <w:t xml:space="preserve"> Federal </w:t>
        </w:r>
        <w:r w:rsidR="00C4358C" w:rsidRPr="003A47F0">
          <w:rPr>
            <w:lang w:val="es-ES"/>
          </w:rPr>
          <w:t>Checa</w:t>
        </w:r>
      </w:smartTag>
      <w:r w:rsidR="00C4358C" w:rsidRPr="003A47F0">
        <w:rPr>
          <w:lang w:val="es-ES"/>
        </w:rPr>
        <w:t xml:space="preserve"> y Eslovaca</w:t>
      </w:r>
      <w:r w:rsidRPr="003A47F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Rep￺blica Eslovaca"/>
        </w:smartTagPr>
        <w:r w:rsidR="00C4358C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Rep</w:t>
        </w:r>
        <w:r w:rsidR="00C4358C" w:rsidRPr="003A47F0">
          <w:rPr>
            <w:lang w:val="es-ES"/>
          </w:rPr>
          <w:t>ú</w:t>
        </w:r>
        <w:r w:rsidRPr="003A47F0">
          <w:rPr>
            <w:lang w:val="es-ES"/>
          </w:rPr>
          <w:t>blic</w:t>
        </w:r>
        <w:r w:rsidR="00C4358C" w:rsidRPr="003A47F0">
          <w:rPr>
            <w:lang w:val="es-ES"/>
          </w:rPr>
          <w:t>a</w:t>
        </w:r>
        <w:r w:rsidRPr="003A47F0">
          <w:rPr>
            <w:lang w:val="es-ES"/>
          </w:rPr>
          <w:t xml:space="preserve"> </w:t>
        </w:r>
        <w:r w:rsidR="00C4358C" w:rsidRPr="003A47F0">
          <w:rPr>
            <w:lang w:val="es-ES"/>
          </w:rPr>
          <w:t>Eslovaca</w:t>
        </w:r>
      </w:smartTag>
      <w:r w:rsidRPr="003A47F0">
        <w:rPr>
          <w:lang w:val="es-ES"/>
        </w:rPr>
        <w:t xml:space="preserve"> </w:t>
      </w:r>
      <w:r w:rsidR="00574C04" w:rsidRPr="003A47F0">
        <w:rPr>
          <w:lang w:val="es-ES"/>
        </w:rPr>
        <w:t>pa</w:t>
      </w:r>
      <w:r w:rsidR="00C4358C" w:rsidRPr="003A47F0">
        <w:rPr>
          <w:lang w:val="es-ES"/>
        </w:rPr>
        <w:t>só a ser par</w:t>
      </w:r>
      <w:r w:rsidR="00574C04" w:rsidRPr="003A47F0">
        <w:rPr>
          <w:lang w:val="es-ES"/>
        </w:rPr>
        <w:t>t</w:t>
      </w:r>
      <w:r w:rsidR="00C4358C" w:rsidRPr="003A47F0">
        <w:rPr>
          <w:lang w:val="es-ES"/>
        </w:rPr>
        <w:t>e</w:t>
      </w:r>
      <w:r w:rsidR="00574C04" w:rsidRPr="003A47F0">
        <w:rPr>
          <w:lang w:val="es-ES"/>
        </w:rPr>
        <w:t xml:space="preserve"> </w:t>
      </w:r>
      <w:r w:rsidR="00C4358C" w:rsidRPr="003A47F0">
        <w:rPr>
          <w:lang w:val="es-ES"/>
        </w:rPr>
        <w:t>en la</w:t>
      </w:r>
      <w:r w:rsidRPr="003A47F0">
        <w:rPr>
          <w:lang w:val="es-ES"/>
        </w:rPr>
        <w:t xml:space="preserve"> Conven</w:t>
      </w:r>
      <w:r w:rsidR="00C43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C43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C4358C" w:rsidRPr="003A47F0">
        <w:rPr>
          <w:lang w:val="es-ES"/>
        </w:rPr>
        <w:t>el</w:t>
      </w:r>
      <w:r w:rsidRPr="003A47F0">
        <w:rPr>
          <w:lang w:val="es-ES"/>
        </w:rPr>
        <w:t xml:space="preserve"> 28 </w:t>
      </w:r>
      <w:r w:rsidR="00C4358C" w:rsidRPr="003A47F0">
        <w:rPr>
          <w:lang w:val="es-ES"/>
        </w:rPr>
        <w:t>de m</w:t>
      </w:r>
      <w:r w:rsidRPr="003A47F0">
        <w:rPr>
          <w:lang w:val="es-ES"/>
        </w:rPr>
        <w:t>ay</w:t>
      </w:r>
      <w:r w:rsidR="00C4358C" w:rsidRPr="003A47F0">
        <w:rPr>
          <w:lang w:val="es-ES"/>
        </w:rPr>
        <w:t>o de</w:t>
      </w:r>
      <w:r w:rsidRPr="003A47F0">
        <w:rPr>
          <w:lang w:val="es-ES"/>
        </w:rPr>
        <w:t xml:space="preserve"> 1993, </w:t>
      </w:r>
      <w:r w:rsidR="00C4358C" w:rsidRPr="003A47F0">
        <w:rPr>
          <w:lang w:val="es-ES"/>
        </w:rPr>
        <w:t>con efecto</w:t>
      </w:r>
      <w:r w:rsidRPr="003A47F0">
        <w:rPr>
          <w:lang w:val="es-ES"/>
        </w:rPr>
        <w:t xml:space="preserve"> retroactiv</w:t>
      </w:r>
      <w:r w:rsidR="00C4358C" w:rsidRPr="003A47F0">
        <w:rPr>
          <w:lang w:val="es-ES"/>
        </w:rPr>
        <w:t>o al</w:t>
      </w:r>
      <w:r w:rsidRPr="003A47F0">
        <w:rPr>
          <w:lang w:val="es-ES"/>
        </w:rPr>
        <w:t xml:space="preserve"> 1</w:t>
      </w:r>
      <w:r w:rsidR="00C4358C" w:rsidRPr="003A47F0">
        <w:rPr>
          <w:lang w:val="es-ES"/>
        </w:rPr>
        <w:t xml:space="preserve"> de enero de</w:t>
      </w:r>
      <w:r w:rsidRPr="003A47F0">
        <w:rPr>
          <w:lang w:val="es-ES"/>
        </w:rPr>
        <w:t xml:space="preserve"> 1993.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2.</w:t>
      </w:r>
      <w:r w:rsidRPr="003A47F0">
        <w:rPr>
          <w:lang w:val="es-ES"/>
        </w:rPr>
        <w:tab/>
      </w:r>
      <w:r w:rsidR="00404258" w:rsidRPr="003A47F0">
        <w:rPr>
          <w:lang w:val="es-ES"/>
        </w:rPr>
        <w:t>En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 xml:space="preserve">cumplimiento del </w:t>
      </w:r>
      <w:r w:rsidR="00FA2FAB" w:rsidRPr="003A47F0">
        <w:rPr>
          <w:lang w:val="es-ES"/>
        </w:rPr>
        <w:t>art</w:t>
      </w:r>
      <w:r w:rsidR="00404258" w:rsidRPr="003A47F0">
        <w:rPr>
          <w:lang w:val="es-ES"/>
        </w:rPr>
        <w:t>í</w:t>
      </w:r>
      <w:r w:rsidR="00FA2FAB" w:rsidRPr="003A47F0">
        <w:rPr>
          <w:lang w:val="es-ES"/>
        </w:rPr>
        <w:t>c</w:t>
      </w:r>
      <w:r w:rsidR="00404258" w:rsidRPr="003A47F0">
        <w:rPr>
          <w:lang w:val="es-ES"/>
        </w:rPr>
        <w:t>u</w:t>
      </w:r>
      <w:r w:rsidR="00FA2FAB" w:rsidRPr="003A47F0">
        <w:rPr>
          <w:lang w:val="es-ES"/>
        </w:rPr>
        <w:t>l</w:t>
      </w:r>
      <w:r w:rsidR="00404258" w:rsidRPr="003A47F0">
        <w:rPr>
          <w:lang w:val="es-ES"/>
        </w:rPr>
        <w:t>o</w:t>
      </w:r>
      <w:r w:rsidR="00FA2FAB" w:rsidRPr="003A47F0">
        <w:rPr>
          <w:lang w:val="es-ES"/>
        </w:rPr>
        <w:t xml:space="preserve"> </w:t>
      </w:r>
      <w:r w:rsidRPr="003A47F0">
        <w:rPr>
          <w:lang w:val="es-ES"/>
        </w:rPr>
        <w:t xml:space="preserve">9 </w:t>
      </w:r>
      <w:r w:rsidR="00404258" w:rsidRPr="003A47F0">
        <w:rPr>
          <w:lang w:val="es-ES"/>
        </w:rPr>
        <w:t>de la</w:t>
      </w:r>
      <w:r w:rsidRPr="003A47F0">
        <w:rPr>
          <w:lang w:val="es-ES"/>
        </w:rPr>
        <w:t xml:space="preserve"> Conven</w:t>
      </w:r>
      <w:r w:rsidR="0040425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Pr="003A47F0">
        <w:rPr>
          <w:lang w:val="es-ES"/>
        </w:rPr>
        <w:t xml:space="preserve">n, </w:t>
      </w:r>
      <w:smartTag w:uri="urn:schemas-microsoft-com:office:smarttags" w:element="PersonName">
        <w:smartTagPr>
          <w:attr w:name="ProductID" w:val="la Rep￺blica Eslovaca"/>
        </w:smartTagPr>
        <w:r w:rsidR="00404258" w:rsidRPr="003A47F0">
          <w:rPr>
            <w:lang w:val="es-ES"/>
          </w:rPr>
          <w:t xml:space="preserve">la </w:t>
        </w:r>
        <w:r w:rsidR="00DD247C" w:rsidRPr="003A47F0">
          <w:rPr>
            <w:lang w:val="es-ES"/>
          </w:rPr>
          <w:t>Rep</w:t>
        </w:r>
        <w:r w:rsidR="00404258" w:rsidRPr="003A47F0">
          <w:rPr>
            <w:lang w:val="es-ES"/>
          </w:rPr>
          <w:t>ú</w:t>
        </w:r>
        <w:r w:rsidR="00DD247C" w:rsidRPr="003A47F0">
          <w:rPr>
            <w:lang w:val="es-ES"/>
          </w:rPr>
          <w:t>blic</w:t>
        </w:r>
        <w:r w:rsidR="00404258" w:rsidRPr="003A47F0">
          <w:rPr>
            <w:lang w:val="es-ES"/>
          </w:rPr>
          <w:t>a Eslovaca</w:t>
        </w:r>
      </w:smartTag>
      <w:r w:rsidR="00404258" w:rsidRPr="003A47F0">
        <w:rPr>
          <w:lang w:val="es-ES"/>
        </w:rPr>
        <w:t>, en su calidad de</w:t>
      </w:r>
      <w:r w:rsidRPr="003A47F0">
        <w:rPr>
          <w:lang w:val="es-ES"/>
        </w:rPr>
        <w:t xml:space="preserve"> part</w:t>
      </w:r>
      <w:r w:rsidR="00404258" w:rsidRPr="003A47F0">
        <w:rPr>
          <w:lang w:val="es-ES"/>
        </w:rPr>
        <w:t xml:space="preserve">e en </w:t>
      </w:r>
      <w:smartTag w:uri="urn:schemas-microsoft-com:office:smarttags" w:element="PersonName">
        <w:smartTagPr>
          <w:attr w:name="ProductID" w:val="la Convenci￳n Internacional"/>
        </w:smartTagPr>
        <w:r w:rsidR="00404258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</w:t>
        </w:r>
        <w:r w:rsidR="00404258" w:rsidRPr="003A47F0">
          <w:rPr>
            <w:lang w:val="es-ES"/>
          </w:rPr>
          <w:t xml:space="preserve">Convención </w:t>
        </w:r>
        <w:r w:rsidRPr="003A47F0">
          <w:rPr>
            <w:lang w:val="es-ES"/>
          </w:rPr>
          <w:t>Interna</w:t>
        </w:r>
        <w:r w:rsidR="00404258" w:rsidRPr="003A47F0">
          <w:rPr>
            <w:lang w:val="es-ES"/>
          </w:rPr>
          <w:t>c</w:t>
        </w:r>
        <w:r w:rsidRPr="003A47F0">
          <w:rPr>
            <w:lang w:val="es-ES"/>
          </w:rPr>
          <w:t>ional</w:t>
        </w:r>
      </w:smartTag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sobre la</w:t>
      </w:r>
      <w:r w:rsidRPr="003A47F0">
        <w:rPr>
          <w:lang w:val="es-ES"/>
        </w:rPr>
        <w:t xml:space="preserve"> Elimina</w:t>
      </w:r>
      <w:r w:rsidR="0040425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404258" w:rsidRPr="003A47F0">
        <w:rPr>
          <w:lang w:val="es-ES"/>
        </w:rPr>
        <w:t>de todas las</w:t>
      </w:r>
      <w:r w:rsidRPr="003A47F0">
        <w:rPr>
          <w:lang w:val="es-ES"/>
        </w:rPr>
        <w:t xml:space="preserve"> Form</w:t>
      </w:r>
      <w:r w:rsidR="00404258" w:rsidRPr="003A47F0">
        <w:rPr>
          <w:lang w:val="es-ES"/>
        </w:rPr>
        <w:t>a</w:t>
      </w:r>
      <w:r w:rsidRPr="003A47F0">
        <w:rPr>
          <w:lang w:val="es-ES"/>
        </w:rPr>
        <w:t xml:space="preserve">s </w:t>
      </w:r>
      <w:r w:rsidR="00404258" w:rsidRPr="003A47F0">
        <w:rPr>
          <w:lang w:val="es-ES"/>
        </w:rPr>
        <w:t>de</w:t>
      </w:r>
      <w:r w:rsidR="00790667" w:rsidRPr="003A47F0">
        <w:rPr>
          <w:lang w:val="es-ES"/>
        </w:rPr>
        <w:t xml:space="preserve"> </w:t>
      </w:r>
      <w:r w:rsidRPr="003A47F0">
        <w:rPr>
          <w:lang w:val="es-ES"/>
        </w:rPr>
        <w:t>Discrimina</w:t>
      </w:r>
      <w:r w:rsidR="0040425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404258" w:rsidRPr="003A47F0">
        <w:rPr>
          <w:lang w:val="es-ES"/>
        </w:rPr>
        <w:t>Racial, presenta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informes sobre la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a</w:t>
      </w:r>
      <w:r w:rsidRPr="003A47F0">
        <w:rPr>
          <w:lang w:val="es-ES"/>
        </w:rPr>
        <w:t>pl</w:t>
      </w:r>
      <w:r w:rsidR="00404258" w:rsidRPr="003A47F0">
        <w:rPr>
          <w:lang w:val="es-ES"/>
        </w:rPr>
        <w:t>icación de la</w:t>
      </w:r>
      <w:r w:rsidRPr="003A47F0">
        <w:rPr>
          <w:lang w:val="es-ES"/>
        </w:rPr>
        <w:t xml:space="preserve"> Conven</w:t>
      </w:r>
      <w:r w:rsidR="0040425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404258" w:rsidRPr="003A47F0">
        <w:rPr>
          <w:lang w:val="es-ES"/>
        </w:rPr>
        <w:t>al</w:t>
      </w:r>
      <w:r w:rsidRPr="003A47F0">
        <w:rPr>
          <w:lang w:val="es-ES"/>
        </w:rPr>
        <w:t xml:space="preserve"> Comit</w:t>
      </w:r>
      <w:r w:rsidR="00404258" w:rsidRPr="003A47F0">
        <w:rPr>
          <w:lang w:val="es-ES"/>
        </w:rPr>
        <w:t>é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para la</w:t>
      </w:r>
      <w:r w:rsidRPr="003A47F0">
        <w:rPr>
          <w:lang w:val="es-ES"/>
        </w:rPr>
        <w:t xml:space="preserve"> Elimina</w:t>
      </w:r>
      <w:r w:rsidR="0040425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04258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404258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scriminaci￳n Racial. La"/>
        </w:smartTagPr>
        <w:r w:rsidR="00404258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Discrimina</w:t>
        </w:r>
        <w:r w:rsidR="00404258" w:rsidRPr="003A47F0">
          <w:rPr>
            <w:lang w:val="es-ES"/>
          </w:rPr>
          <w:t>c</w:t>
        </w:r>
        <w:r w:rsidRPr="003A47F0">
          <w:rPr>
            <w:lang w:val="es-ES"/>
          </w:rPr>
          <w:t>i</w:t>
        </w:r>
        <w:r w:rsidR="00404258" w:rsidRPr="003A47F0">
          <w:rPr>
            <w:lang w:val="es-ES"/>
          </w:rPr>
          <w:t>ó</w:t>
        </w:r>
        <w:r w:rsidRPr="003A47F0">
          <w:rPr>
            <w:lang w:val="es-ES"/>
          </w:rPr>
          <w:t>n</w:t>
        </w:r>
        <w:r w:rsidR="00404258" w:rsidRPr="003A47F0">
          <w:rPr>
            <w:lang w:val="es-ES"/>
          </w:rPr>
          <w:t xml:space="preserve"> Racial</w:t>
        </w:r>
        <w:r w:rsidRPr="003A47F0">
          <w:rPr>
            <w:lang w:val="es-ES"/>
          </w:rPr>
          <w:t xml:space="preserve">. </w:t>
        </w:r>
        <w:r w:rsidR="00404258" w:rsidRPr="003A47F0">
          <w:rPr>
            <w:lang w:val="es-ES"/>
          </w:rPr>
          <w:t>La</w:t>
        </w:r>
      </w:smartTag>
      <w:r w:rsidRPr="003A47F0">
        <w:rPr>
          <w:lang w:val="es-ES"/>
        </w:rPr>
        <w:t xml:space="preserve"> Rep</w:t>
      </w:r>
      <w:r w:rsidR="00404258" w:rsidRPr="003A47F0">
        <w:rPr>
          <w:lang w:val="es-ES"/>
        </w:rPr>
        <w:t>ú</w:t>
      </w:r>
      <w:r w:rsidRPr="003A47F0">
        <w:rPr>
          <w:lang w:val="es-ES"/>
        </w:rPr>
        <w:t>blic</w:t>
      </w:r>
      <w:r w:rsidR="00404258" w:rsidRPr="003A47F0">
        <w:rPr>
          <w:lang w:val="es-ES"/>
        </w:rPr>
        <w:t>a Eslovaca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presentó sus informes periódicos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sexto,</w:t>
      </w:r>
      <w:r w:rsidRPr="003A47F0">
        <w:rPr>
          <w:lang w:val="es-ES"/>
        </w:rPr>
        <w:t xml:space="preserve"> s</w:t>
      </w:r>
      <w:r w:rsidR="00404258" w:rsidRPr="003A47F0">
        <w:rPr>
          <w:lang w:val="es-ES"/>
        </w:rPr>
        <w:t>ép</w:t>
      </w:r>
      <w:r w:rsidRPr="003A47F0">
        <w:rPr>
          <w:lang w:val="es-ES"/>
        </w:rPr>
        <w:t>t</w:t>
      </w:r>
      <w:r w:rsidR="00404258" w:rsidRPr="003A47F0">
        <w:rPr>
          <w:lang w:val="es-ES"/>
        </w:rPr>
        <w:t>imo y octavo</w:t>
      </w:r>
      <w:r w:rsidRPr="003A47F0">
        <w:rPr>
          <w:lang w:val="es-ES"/>
        </w:rPr>
        <w:t xml:space="preserve"> </w:t>
      </w:r>
      <w:r w:rsidR="00404258" w:rsidRPr="003A47F0">
        <w:rPr>
          <w:lang w:val="es-ES"/>
        </w:rPr>
        <w:t>e</w:t>
      </w:r>
      <w:r w:rsidRPr="003A47F0">
        <w:rPr>
          <w:lang w:val="es-ES"/>
        </w:rPr>
        <w:t xml:space="preserve">n </w:t>
      </w:r>
      <w:r w:rsidR="00404258" w:rsidRPr="003A47F0">
        <w:rPr>
          <w:lang w:val="es-ES"/>
        </w:rPr>
        <w:t>m</w:t>
      </w:r>
      <w:r w:rsidRPr="003A47F0">
        <w:rPr>
          <w:lang w:val="es-ES"/>
        </w:rPr>
        <w:t>ay</w:t>
      </w:r>
      <w:r w:rsidR="00404258" w:rsidRPr="003A47F0">
        <w:rPr>
          <w:lang w:val="es-ES"/>
        </w:rPr>
        <w:t>o de</w:t>
      </w:r>
      <w:r w:rsidRPr="003A47F0">
        <w:rPr>
          <w:lang w:val="es-ES"/>
        </w:rPr>
        <w:t xml:space="preserve"> 2008. 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3.</w:t>
      </w:r>
      <w:r w:rsidR="00926C43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Rep￺blica Eslovaca"/>
        </w:smartTagPr>
        <w:r w:rsidR="00FE7329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Rep</w:t>
        </w:r>
        <w:r w:rsidR="00FE7329" w:rsidRPr="003A47F0">
          <w:rPr>
            <w:lang w:val="es-ES"/>
          </w:rPr>
          <w:t>ú</w:t>
        </w:r>
        <w:r w:rsidRPr="003A47F0">
          <w:rPr>
            <w:lang w:val="es-ES"/>
          </w:rPr>
          <w:t>blic</w:t>
        </w:r>
        <w:r w:rsidR="00FE7329" w:rsidRPr="003A47F0">
          <w:rPr>
            <w:lang w:val="es-ES"/>
          </w:rPr>
          <w:t>a Eslovaca</w:t>
        </w:r>
      </w:smartTag>
      <w:r w:rsidRPr="003A47F0">
        <w:rPr>
          <w:lang w:val="es-ES"/>
        </w:rPr>
        <w:t xml:space="preserve"> present</w:t>
      </w:r>
      <w:r w:rsidR="00FE7329" w:rsidRPr="003A47F0">
        <w:rPr>
          <w:lang w:val="es-ES"/>
        </w:rPr>
        <w:t>a</w:t>
      </w:r>
      <w:r w:rsidRPr="003A47F0">
        <w:rPr>
          <w:lang w:val="es-ES"/>
        </w:rPr>
        <w:t xml:space="preserve"> </w:t>
      </w:r>
      <w:r w:rsidR="00EC06B5" w:rsidRPr="003A47F0">
        <w:rPr>
          <w:lang w:val="es-ES"/>
        </w:rPr>
        <w:t xml:space="preserve">en este documento </w:t>
      </w:r>
      <w:r w:rsidR="00FE7329" w:rsidRPr="003A47F0">
        <w:rPr>
          <w:lang w:val="es-ES"/>
        </w:rPr>
        <w:t>su</w:t>
      </w:r>
      <w:r w:rsidRPr="003A47F0">
        <w:rPr>
          <w:lang w:val="es-ES"/>
        </w:rPr>
        <w:t xml:space="preserve">s </w:t>
      </w:r>
      <w:r w:rsidR="00FE7329" w:rsidRPr="003A47F0">
        <w:rPr>
          <w:lang w:val="es-ES"/>
        </w:rPr>
        <w:t>informes</w:t>
      </w:r>
      <w:r w:rsidRPr="003A47F0">
        <w:rPr>
          <w:lang w:val="es-ES"/>
        </w:rPr>
        <w:t xml:space="preserve"> peri</w:t>
      </w:r>
      <w:r w:rsidR="00FE7329" w:rsidRPr="003A47F0">
        <w:rPr>
          <w:lang w:val="es-ES"/>
        </w:rPr>
        <w:t>ó</w:t>
      </w:r>
      <w:r w:rsidRPr="003A47F0">
        <w:rPr>
          <w:lang w:val="es-ES"/>
        </w:rPr>
        <w:t>dic</w:t>
      </w:r>
      <w:r w:rsidR="00FE7329" w:rsidRPr="003A47F0">
        <w:rPr>
          <w:lang w:val="es-ES"/>
        </w:rPr>
        <w:t xml:space="preserve">os noveno y décimo relativos a la aplicación de </w:t>
      </w:r>
      <w:smartTag w:uri="urn:schemas-microsoft-com:office:smarttags" w:element="PersonName">
        <w:smartTagPr>
          <w:attr w:name="ProductID" w:val="la Convenci￳n Internacional"/>
        </w:smartTagPr>
        <w:r w:rsidR="00FE7329" w:rsidRPr="003A47F0">
          <w:rPr>
            <w:lang w:val="es-ES"/>
          </w:rPr>
          <w:t>la Convención</w:t>
        </w:r>
        <w:r w:rsidRPr="003A47F0">
          <w:rPr>
            <w:lang w:val="es-ES"/>
          </w:rPr>
          <w:t xml:space="preserve"> Interna</w:t>
        </w:r>
        <w:r w:rsidR="00FE7329" w:rsidRPr="003A47F0">
          <w:rPr>
            <w:lang w:val="es-ES"/>
          </w:rPr>
          <w:t>c</w:t>
        </w:r>
        <w:r w:rsidRPr="003A47F0">
          <w:rPr>
            <w:lang w:val="es-ES"/>
          </w:rPr>
          <w:t>ional</w:t>
        </w:r>
      </w:smartTag>
      <w:r w:rsidRPr="003A47F0">
        <w:rPr>
          <w:lang w:val="es-ES"/>
        </w:rPr>
        <w:t xml:space="preserve"> </w:t>
      </w:r>
      <w:r w:rsidR="00FE7329" w:rsidRPr="003A47F0">
        <w:rPr>
          <w:lang w:val="es-ES"/>
        </w:rPr>
        <w:t>sobre la Eliminac</w:t>
      </w:r>
      <w:r w:rsidRPr="003A47F0">
        <w:rPr>
          <w:lang w:val="es-ES"/>
        </w:rPr>
        <w:t>i</w:t>
      </w:r>
      <w:r w:rsidR="00FE7329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FE7329" w:rsidRPr="003A47F0">
        <w:rPr>
          <w:lang w:val="es-ES"/>
        </w:rPr>
        <w:t>de todas las</w:t>
      </w:r>
      <w:r w:rsidRPr="003A47F0">
        <w:rPr>
          <w:lang w:val="es-ES"/>
        </w:rPr>
        <w:t xml:space="preserve"> Form</w:t>
      </w:r>
      <w:r w:rsidR="00FE7329" w:rsidRPr="003A47F0">
        <w:rPr>
          <w:lang w:val="es-ES"/>
        </w:rPr>
        <w:t>a</w:t>
      </w:r>
      <w:r w:rsidRPr="003A47F0">
        <w:rPr>
          <w:lang w:val="es-ES"/>
        </w:rPr>
        <w:t xml:space="preserve">s </w:t>
      </w:r>
      <w:r w:rsidR="00FE7329" w:rsidRPr="003A47F0">
        <w:rPr>
          <w:lang w:val="es-ES"/>
        </w:rPr>
        <w:t>de</w:t>
      </w:r>
      <w:r w:rsidR="00790667" w:rsidRPr="003A47F0">
        <w:rPr>
          <w:lang w:val="es-ES"/>
        </w:rPr>
        <w:t xml:space="preserve"> </w:t>
      </w:r>
      <w:r w:rsidRPr="003A47F0">
        <w:rPr>
          <w:lang w:val="es-ES"/>
        </w:rPr>
        <w:t>Discrimina</w:t>
      </w:r>
      <w:r w:rsidR="00FE7329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FE7329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FE7329" w:rsidRPr="003A47F0">
        <w:rPr>
          <w:lang w:val="es-ES"/>
        </w:rPr>
        <w:t xml:space="preserve"> Racial</w:t>
      </w:r>
      <w:r w:rsidRPr="003A47F0">
        <w:rPr>
          <w:lang w:val="es-ES"/>
        </w:rPr>
        <w:t xml:space="preserve">. </w:t>
      </w:r>
      <w:r w:rsidR="00FE7329" w:rsidRPr="003A47F0">
        <w:rPr>
          <w:lang w:val="es-ES"/>
        </w:rPr>
        <w:t>El</w:t>
      </w:r>
      <w:r w:rsidRPr="003A47F0">
        <w:rPr>
          <w:lang w:val="es-ES"/>
        </w:rPr>
        <w:t xml:space="preserve"> </w:t>
      </w:r>
      <w:r w:rsidR="00FE7329" w:rsidRPr="003A47F0">
        <w:rPr>
          <w:lang w:val="es-ES"/>
        </w:rPr>
        <w:t>informe</w:t>
      </w:r>
      <w:r w:rsidR="00574C04" w:rsidRPr="003A47F0">
        <w:rPr>
          <w:lang w:val="es-ES"/>
        </w:rPr>
        <w:t xml:space="preserve"> </w:t>
      </w:r>
      <w:r w:rsidRPr="003A47F0">
        <w:rPr>
          <w:lang w:val="es-ES"/>
        </w:rPr>
        <w:t>conti</w:t>
      </w:r>
      <w:r w:rsidR="00FE7329" w:rsidRPr="003A47F0">
        <w:rPr>
          <w:lang w:val="es-ES"/>
        </w:rPr>
        <w:t>e</w:t>
      </w:r>
      <w:r w:rsidRPr="003A47F0">
        <w:rPr>
          <w:lang w:val="es-ES"/>
        </w:rPr>
        <w:t>n</w:t>
      </w:r>
      <w:r w:rsidR="00FE7329" w:rsidRPr="003A47F0">
        <w:rPr>
          <w:lang w:val="es-ES"/>
        </w:rPr>
        <w:t>e</w:t>
      </w:r>
      <w:r w:rsidRPr="003A47F0">
        <w:rPr>
          <w:lang w:val="es-ES"/>
        </w:rPr>
        <w:t xml:space="preserve"> informa</w:t>
      </w:r>
      <w:r w:rsidR="00FE7329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FE7329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FE7329" w:rsidRPr="003A47F0">
        <w:rPr>
          <w:lang w:val="es-ES"/>
        </w:rPr>
        <w:t>acerca de las medidas</w:t>
      </w:r>
      <w:r w:rsidRPr="003A47F0">
        <w:rPr>
          <w:lang w:val="es-ES"/>
        </w:rPr>
        <w:t xml:space="preserve"> legislativ</w:t>
      </w:r>
      <w:r w:rsidR="00FE7329" w:rsidRPr="003A47F0">
        <w:rPr>
          <w:lang w:val="es-ES"/>
        </w:rPr>
        <w:t>as</w:t>
      </w:r>
      <w:r w:rsidRPr="003A47F0">
        <w:rPr>
          <w:lang w:val="es-ES"/>
        </w:rPr>
        <w:t>, judicial</w:t>
      </w:r>
      <w:r w:rsidR="00FE7329" w:rsidRPr="003A47F0">
        <w:rPr>
          <w:lang w:val="es-ES"/>
        </w:rPr>
        <w:t>es</w:t>
      </w:r>
      <w:r w:rsidRPr="003A47F0">
        <w:rPr>
          <w:lang w:val="es-ES"/>
        </w:rPr>
        <w:t>, administrativ</w:t>
      </w:r>
      <w:r w:rsidR="00EC06B5" w:rsidRPr="003A47F0">
        <w:rPr>
          <w:lang w:val="es-ES"/>
        </w:rPr>
        <w:t>as o</w:t>
      </w:r>
      <w:r w:rsidR="00FE7329" w:rsidRPr="003A47F0">
        <w:rPr>
          <w:lang w:val="es-ES"/>
        </w:rPr>
        <w:t xml:space="preserve"> de otra índole adoptadas </w:t>
      </w:r>
      <w:r w:rsidR="00EC06B5" w:rsidRPr="003A47F0">
        <w:rPr>
          <w:lang w:val="es-ES"/>
        </w:rPr>
        <w:t>para hacer efectivas</w:t>
      </w:r>
      <w:r w:rsidR="00B3250E" w:rsidRPr="003A47F0">
        <w:rPr>
          <w:lang w:val="es-ES"/>
        </w:rPr>
        <w:t xml:space="preserve"> </w:t>
      </w:r>
      <w:r w:rsidR="00FE7329" w:rsidRPr="003A47F0">
        <w:rPr>
          <w:lang w:val="es-ES"/>
        </w:rPr>
        <w:t>las</w:t>
      </w:r>
      <w:r w:rsidRPr="003A47F0">
        <w:rPr>
          <w:lang w:val="es-ES"/>
        </w:rPr>
        <w:t xml:space="preserve"> </w:t>
      </w:r>
      <w:r w:rsidR="00FE7329" w:rsidRPr="003A47F0">
        <w:rPr>
          <w:lang w:val="es-ES"/>
        </w:rPr>
        <w:t xml:space="preserve">disposiciones de la </w:t>
      </w:r>
      <w:r w:rsidRPr="003A47F0">
        <w:rPr>
          <w:lang w:val="es-ES"/>
        </w:rPr>
        <w:t>Conven</w:t>
      </w:r>
      <w:r w:rsidR="00FE7329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FE7329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FE7329" w:rsidRPr="003A47F0">
        <w:rPr>
          <w:lang w:val="es-ES"/>
        </w:rPr>
        <w:t xml:space="preserve"> y de los</w:t>
      </w:r>
      <w:r w:rsidRPr="003A47F0">
        <w:rPr>
          <w:lang w:val="es-ES"/>
        </w:rPr>
        <w:t xml:space="preserve"> progres</w:t>
      </w:r>
      <w:r w:rsidR="00FE7329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FE7329" w:rsidRPr="003A47F0">
        <w:rPr>
          <w:lang w:val="es-ES"/>
        </w:rPr>
        <w:t xml:space="preserve">realizados en esta esfera en el </w:t>
      </w:r>
      <w:r w:rsidRPr="003A47F0">
        <w:rPr>
          <w:lang w:val="es-ES"/>
        </w:rPr>
        <w:t>per</w:t>
      </w:r>
      <w:r w:rsidR="00FE7329" w:rsidRPr="003A47F0">
        <w:rPr>
          <w:lang w:val="es-ES"/>
        </w:rPr>
        <w:t>í</w:t>
      </w:r>
      <w:r w:rsidRPr="003A47F0">
        <w:rPr>
          <w:lang w:val="es-ES"/>
        </w:rPr>
        <w:t>od</w:t>
      </w:r>
      <w:r w:rsidR="00FE7329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FE7329" w:rsidRPr="003A47F0">
        <w:rPr>
          <w:lang w:val="es-ES"/>
        </w:rPr>
        <w:t>comprendido entre</w:t>
      </w:r>
      <w:r w:rsidRPr="003A47F0">
        <w:rPr>
          <w:lang w:val="es-ES"/>
        </w:rPr>
        <w:t xml:space="preserve"> 2009 </w:t>
      </w:r>
      <w:r w:rsidR="00FE7329" w:rsidRPr="003A47F0">
        <w:rPr>
          <w:lang w:val="es-ES"/>
        </w:rPr>
        <w:t>y</w:t>
      </w:r>
      <w:r w:rsidRPr="003A47F0">
        <w:rPr>
          <w:lang w:val="es-ES"/>
        </w:rPr>
        <w:t xml:space="preserve"> 2012. </w:t>
      </w:r>
    </w:p>
    <w:p w:rsidR="0065778E" w:rsidRDefault="0065778E" w:rsidP="0065778E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4.</w:t>
      </w:r>
      <w:r>
        <w:rPr>
          <w:rFonts w:eastAsia="SimSun"/>
          <w:lang w:val="en-US" w:eastAsia="zh-CN"/>
        </w:rPr>
        <w:tab/>
        <w:t>El presente informe fue preparado por el Ministerio de Relaciones Exteriores de la República Eslovaca, en colaboración con otras instancias competentes, con arreglo a las directrices en materia de presentación de informes, publicadas por el Comité para la Eliminación de la Discriminación Racial, que contienen recomendaciones sobre el contenido y la forma de los informes periódicos individuales relativos a la Convención sobre la Eliminación de todas las Formas de Discriminación Racial (CERD/C/70/1), así como a las recomendaciones concretas incluidas en las observaciones finales del Comité, adoptadas el 16 de marzo de 2010, a raíz del examen de los informes periódicos sexto, séptimo y octavo de la República Eslovaca.</w:t>
      </w:r>
    </w:p>
    <w:p w:rsidR="000A47FE" w:rsidRPr="003A47F0" w:rsidRDefault="00877DC4" w:rsidP="0062777D">
      <w:pPr>
        <w:pStyle w:val="HChG"/>
        <w:rPr>
          <w:lang w:val="es-ES"/>
        </w:rPr>
      </w:pPr>
      <w:r w:rsidRPr="003A47F0">
        <w:rPr>
          <w:lang w:val="es-ES"/>
        </w:rPr>
        <w:tab/>
      </w:r>
      <w:r w:rsidR="000F50C9" w:rsidRPr="003A47F0">
        <w:rPr>
          <w:lang w:val="es-ES"/>
        </w:rPr>
        <w:t>II.</w:t>
      </w:r>
      <w:r w:rsidRPr="003A47F0">
        <w:rPr>
          <w:lang w:val="es-ES"/>
        </w:rPr>
        <w:tab/>
      </w:r>
      <w:r w:rsidR="00857108" w:rsidRPr="003A47F0">
        <w:rPr>
          <w:lang w:val="es-ES"/>
        </w:rPr>
        <w:t>Parte g</w:t>
      </w:r>
      <w:r w:rsidR="000A47FE" w:rsidRPr="003A47F0">
        <w:rPr>
          <w:lang w:val="es-ES"/>
        </w:rPr>
        <w:t>eneral</w:t>
      </w:r>
    </w:p>
    <w:p w:rsidR="000A47FE" w:rsidRPr="003A47F0" w:rsidRDefault="002336E1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A392F" w:rsidRPr="003A47F0">
        <w:rPr>
          <w:lang w:val="es-ES"/>
        </w:rPr>
        <w:t>Minorías nac</w:t>
      </w:r>
      <w:r w:rsidR="000A47FE" w:rsidRPr="003A47F0">
        <w:rPr>
          <w:lang w:val="es-ES"/>
        </w:rPr>
        <w:t>ional</w:t>
      </w:r>
      <w:r w:rsidR="001A392F" w:rsidRPr="003A47F0">
        <w:rPr>
          <w:lang w:val="es-ES"/>
        </w:rPr>
        <w:t>es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5.</w:t>
      </w:r>
      <w:r w:rsidR="002336E1" w:rsidRPr="003A47F0">
        <w:rPr>
          <w:lang w:val="es-ES"/>
        </w:rPr>
        <w:tab/>
      </w:r>
      <w:r w:rsidR="009260BA" w:rsidRPr="003A47F0">
        <w:rPr>
          <w:lang w:val="es-ES"/>
        </w:rPr>
        <w:t>Según el</w:t>
      </w:r>
      <w:r w:rsidRPr="003A47F0">
        <w:rPr>
          <w:lang w:val="es-ES"/>
        </w:rPr>
        <w:t xml:space="preserve"> cens</w:t>
      </w:r>
      <w:r w:rsidR="001A392F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1A392F" w:rsidRPr="003A47F0">
        <w:rPr>
          <w:lang w:val="es-ES"/>
        </w:rPr>
        <w:t>llevado a cabo el</w:t>
      </w:r>
      <w:r w:rsidRPr="003A47F0">
        <w:rPr>
          <w:lang w:val="es-ES"/>
        </w:rPr>
        <w:t xml:space="preserve"> 21</w:t>
      </w:r>
      <w:r w:rsidR="001A392F" w:rsidRPr="003A47F0">
        <w:rPr>
          <w:lang w:val="es-ES"/>
        </w:rPr>
        <w:t xml:space="preserve"> de</w:t>
      </w:r>
      <w:r w:rsidRPr="003A47F0">
        <w:rPr>
          <w:lang w:val="es-ES"/>
        </w:rPr>
        <w:t xml:space="preserve"> </w:t>
      </w:r>
      <w:r w:rsidR="001A392F" w:rsidRPr="003A47F0">
        <w:rPr>
          <w:lang w:val="es-ES"/>
        </w:rPr>
        <w:t>m</w:t>
      </w:r>
      <w:r w:rsidRPr="003A47F0">
        <w:rPr>
          <w:lang w:val="es-ES"/>
        </w:rPr>
        <w:t>ay</w:t>
      </w:r>
      <w:r w:rsidR="001A392F" w:rsidRPr="003A47F0">
        <w:rPr>
          <w:lang w:val="es-ES"/>
        </w:rPr>
        <w:t>o de</w:t>
      </w:r>
      <w:r w:rsidRPr="003A47F0">
        <w:rPr>
          <w:lang w:val="es-ES"/>
        </w:rPr>
        <w:t xml:space="preserve"> 2011, </w:t>
      </w:r>
      <w:r w:rsidR="001A392F" w:rsidRPr="003A47F0">
        <w:rPr>
          <w:lang w:val="es-ES"/>
        </w:rPr>
        <w:t>la</w:t>
      </w:r>
      <w:r w:rsidRPr="003A47F0">
        <w:rPr>
          <w:lang w:val="es-ES"/>
        </w:rPr>
        <w:t xml:space="preserve"> po</w:t>
      </w:r>
      <w:r w:rsidR="001A392F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1A392F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1A392F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1A392F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1A392F" w:rsidRPr="003A47F0">
          <w:rPr>
            <w:lang w:val="es-ES"/>
          </w:rPr>
          <w:t>la</w:t>
        </w:r>
        <w:r w:rsidR="00790667" w:rsidRPr="003A47F0">
          <w:rPr>
            <w:lang w:val="es-ES"/>
          </w:rPr>
          <w:t xml:space="preserve"> </w:t>
        </w:r>
        <w:r w:rsidR="00DF230F" w:rsidRPr="003A47F0">
          <w:rPr>
            <w:lang w:val="es-ES"/>
          </w:rPr>
          <w:t>Rep</w:t>
        </w:r>
        <w:r w:rsidR="001A392F" w:rsidRPr="003A47F0">
          <w:rPr>
            <w:lang w:val="es-ES"/>
          </w:rPr>
          <w:t>ú</w:t>
        </w:r>
        <w:r w:rsidR="00DF230F" w:rsidRPr="003A47F0">
          <w:rPr>
            <w:lang w:val="es-ES"/>
          </w:rPr>
          <w:t>blic</w:t>
        </w:r>
        <w:r w:rsidR="001A392F" w:rsidRPr="003A47F0">
          <w:rPr>
            <w:lang w:val="es-ES"/>
          </w:rPr>
          <w:t>a Eslovaca</w:t>
        </w:r>
      </w:smartTag>
      <w:r w:rsidR="00DF230F" w:rsidRPr="003A47F0">
        <w:rPr>
          <w:lang w:val="es-ES"/>
        </w:rPr>
        <w:t xml:space="preserve"> </w:t>
      </w:r>
      <w:r w:rsidR="001A392F" w:rsidRPr="003A47F0">
        <w:rPr>
          <w:lang w:val="es-ES"/>
        </w:rPr>
        <w:t>se elevaba a</w:t>
      </w:r>
      <w:r w:rsidRPr="003A47F0">
        <w:rPr>
          <w:lang w:val="es-ES"/>
        </w:rPr>
        <w:t xml:space="preserve"> 5</w:t>
      </w:r>
      <w:r w:rsidR="00857108" w:rsidRPr="003A47F0">
        <w:rPr>
          <w:lang w:val="es-ES"/>
        </w:rPr>
        <w:t>.</w:t>
      </w:r>
      <w:r w:rsidRPr="003A47F0">
        <w:rPr>
          <w:lang w:val="es-ES"/>
        </w:rPr>
        <w:t>397</w:t>
      </w:r>
      <w:r w:rsidR="00857108" w:rsidRPr="003A47F0">
        <w:rPr>
          <w:lang w:val="es-ES"/>
        </w:rPr>
        <w:t>.</w:t>
      </w:r>
      <w:r w:rsidRPr="003A47F0">
        <w:rPr>
          <w:lang w:val="es-ES"/>
        </w:rPr>
        <w:t>036</w:t>
      </w:r>
      <w:r w:rsidR="001A392F" w:rsidRPr="003A47F0">
        <w:rPr>
          <w:lang w:val="es-ES"/>
        </w:rPr>
        <w:t xml:space="preserve"> personas, con un </w:t>
      </w:r>
      <w:r w:rsidRPr="003A47F0">
        <w:rPr>
          <w:lang w:val="es-ES"/>
        </w:rPr>
        <w:t>80</w:t>
      </w:r>
      <w:r w:rsidR="001A392F" w:rsidRPr="003A47F0">
        <w:rPr>
          <w:lang w:val="es-ES"/>
        </w:rPr>
        <w:t>,</w:t>
      </w:r>
      <w:r w:rsidRPr="003A47F0">
        <w:rPr>
          <w:lang w:val="es-ES"/>
        </w:rPr>
        <w:t>7</w:t>
      </w:r>
      <w:r w:rsidR="001A392F" w:rsidRPr="003A47F0">
        <w:rPr>
          <w:lang w:val="es-ES"/>
        </w:rPr>
        <w:t>% de nacionales</w:t>
      </w:r>
      <w:r w:rsidRPr="003A47F0">
        <w:rPr>
          <w:lang w:val="es-ES"/>
        </w:rPr>
        <w:t xml:space="preserve"> </w:t>
      </w:r>
      <w:r w:rsidR="001A392F" w:rsidRPr="003A47F0">
        <w:rPr>
          <w:lang w:val="es-ES"/>
        </w:rPr>
        <w:t>es</w:t>
      </w:r>
      <w:r w:rsidRPr="003A47F0">
        <w:rPr>
          <w:lang w:val="es-ES"/>
        </w:rPr>
        <w:t>lova</w:t>
      </w:r>
      <w:r w:rsidR="001A392F" w:rsidRPr="003A47F0">
        <w:rPr>
          <w:lang w:val="es-ES"/>
        </w:rPr>
        <w:t>cos. Las</w:t>
      </w:r>
      <w:r w:rsidRPr="003A47F0">
        <w:rPr>
          <w:lang w:val="es-ES"/>
        </w:rPr>
        <w:t xml:space="preserve"> minor</w:t>
      </w:r>
      <w:r w:rsidR="006A343A" w:rsidRPr="003A47F0">
        <w:rPr>
          <w:lang w:val="es-ES"/>
        </w:rPr>
        <w:t>ías nacionales constituía</w:t>
      </w:r>
      <w:r w:rsidR="001A392F" w:rsidRPr="003A47F0">
        <w:rPr>
          <w:lang w:val="es-ES"/>
        </w:rPr>
        <w:t>n el</w:t>
      </w:r>
      <w:r w:rsidRPr="003A47F0">
        <w:rPr>
          <w:lang w:val="es-ES"/>
        </w:rPr>
        <w:t xml:space="preserve"> 12</w:t>
      </w:r>
      <w:r w:rsidR="001A392F" w:rsidRPr="003A47F0">
        <w:rPr>
          <w:lang w:val="es-ES"/>
        </w:rPr>
        <w:t>,</w:t>
      </w:r>
      <w:r w:rsidRPr="003A47F0">
        <w:rPr>
          <w:lang w:val="es-ES"/>
        </w:rPr>
        <w:t>3</w:t>
      </w:r>
      <w:r w:rsidR="001A392F" w:rsidRPr="003A47F0">
        <w:rPr>
          <w:lang w:val="es-ES"/>
        </w:rPr>
        <w:t>%</w:t>
      </w:r>
      <w:r w:rsidR="000F50C9" w:rsidRPr="003A47F0">
        <w:rPr>
          <w:lang w:val="es-ES"/>
        </w:rPr>
        <w:t xml:space="preserve"> </w:t>
      </w:r>
      <w:r w:rsidR="001A392F" w:rsidRPr="003A47F0">
        <w:rPr>
          <w:lang w:val="es-ES"/>
        </w:rPr>
        <w:t>de la población y el</w:t>
      </w:r>
      <w:r w:rsidR="006A343A" w:rsidRPr="003A47F0">
        <w:rPr>
          <w:lang w:val="es-ES"/>
        </w:rPr>
        <w:t xml:space="preserve"> </w:t>
      </w:r>
      <w:r w:rsidRPr="003A47F0">
        <w:rPr>
          <w:lang w:val="es-ES"/>
        </w:rPr>
        <w:t>7</w:t>
      </w:r>
      <w:r w:rsidR="006A343A" w:rsidRPr="003A47F0">
        <w:rPr>
          <w:lang w:val="es-ES"/>
        </w:rPr>
        <w:t>% restante no</w:t>
      </w:r>
      <w:r w:rsidRPr="003A47F0">
        <w:rPr>
          <w:lang w:val="es-ES"/>
        </w:rPr>
        <w:t xml:space="preserve"> declar</w:t>
      </w:r>
      <w:r w:rsidR="006A343A" w:rsidRPr="003A47F0">
        <w:rPr>
          <w:lang w:val="es-ES"/>
        </w:rPr>
        <w:t>ó su</w:t>
      </w:r>
      <w:r w:rsidR="00790667" w:rsidRPr="003A47F0">
        <w:rPr>
          <w:lang w:val="es-ES"/>
        </w:rPr>
        <w:t xml:space="preserve"> </w:t>
      </w:r>
      <w:r w:rsidRPr="003A47F0">
        <w:rPr>
          <w:lang w:val="es-ES"/>
        </w:rPr>
        <w:t>na</w:t>
      </w:r>
      <w:r w:rsidR="006A343A" w:rsidRPr="003A47F0">
        <w:rPr>
          <w:lang w:val="es-ES"/>
        </w:rPr>
        <w:t>c</w:t>
      </w:r>
      <w:r w:rsidRPr="003A47F0">
        <w:rPr>
          <w:lang w:val="es-ES"/>
        </w:rPr>
        <w:t>ionali</w:t>
      </w:r>
      <w:r w:rsidR="006A343A" w:rsidRPr="003A47F0">
        <w:rPr>
          <w:lang w:val="es-ES"/>
        </w:rPr>
        <w:t>dad</w:t>
      </w:r>
      <w:r w:rsidRPr="003A47F0">
        <w:rPr>
          <w:lang w:val="es-ES"/>
        </w:rPr>
        <w:t xml:space="preserve">. 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6.</w:t>
      </w:r>
      <w:r w:rsidR="002336E1" w:rsidRPr="003A47F0">
        <w:rPr>
          <w:lang w:val="es-ES"/>
        </w:rPr>
        <w:tab/>
      </w:r>
      <w:r w:rsidR="006A343A" w:rsidRPr="003A47F0">
        <w:rPr>
          <w:lang w:val="es-ES"/>
        </w:rPr>
        <w:t>Casi</w:t>
      </w:r>
      <w:r w:rsidRPr="003A47F0">
        <w:rPr>
          <w:lang w:val="es-ES"/>
        </w:rPr>
        <w:t xml:space="preserve"> 4</w:t>
      </w:r>
      <w:r w:rsidR="00857108" w:rsidRPr="003A47F0">
        <w:rPr>
          <w:lang w:val="es-ES"/>
        </w:rPr>
        <w:t>.</w:t>
      </w:r>
      <w:r w:rsidRPr="003A47F0">
        <w:rPr>
          <w:lang w:val="es-ES"/>
        </w:rPr>
        <w:t>353</w:t>
      </w:r>
      <w:r w:rsidR="00857108" w:rsidRPr="003A47F0">
        <w:rPr>
          <w:lang w:val="es-ES"/>
        </w:rPr>
        <w:t>.</w:t>
      </w:r>
      <w:r w:rsidR="006A343A" w:rsidRPr="003A47F0">
        <w:rPr>
          <w:lang w:val="es-ES"/>
        </w:rPr>
        <w:t>000</w:t>
      </w:r>
      <w:r w:rsidRPr="003A47F0">
        <w:rPr>
          <w:lang w:val="es-ES"/>
        </w:rPr>
        <w:t xml:space="preserve"> pe</w:t>
      </w:r>
      <w:r w:rsidR="006A343A" w:rsidRPr="003A47F0">
        <w:rPr>
          <w:lang w:val="es-ES"/>
        </w:rPr>
        <w:t xml:space="preserve">rsonas </w:t>
      </w:r>
      <w:r w:rsidR="0025258C" w:rsidRPr="003A47F0">
        <w:rPr>
          <w:lang w:val="es-ES"/>
        </w:rPr>
        <w:t>dec</w:t>
      </w:r>
      <w:r w:rsidR="006A343A" w:rsidRPr="003A47F0">
        <w:rPr>
          <w:lang w:val="es-ES"/>
        </w:rPr>
        <w:t>lararon ser nacionales</w:t>
      </w:r>
      <w:r w:rsidRPr="003A47F0">
        <w:rPr>
          <w:lang w:val="es-ES"/>
        </w:rPr>
        <w:t xml:space="preserve"> </w:t>
      </w:r>
      <w:r w:rsidR="006A343A" w:rsidRPr="003A47F0">
        <w:rPr>
          <w:lang w:val="es-ES"/>
        </w:rPr>
        <w:t>es</w:t>
      </w:r>
      <w:r w:rsidRPr="003A47F0">
        <w:rPr>
          <w:lang w:val="es-ES"/>
        </w:rPr>
        <w:t>lova</w:t>
      </w:r>
      <w:r w:rsidR="006A343A" w:rsidRPr="003A47F0">
        <w:rPr>
          <w:lang w:val="es-ES"/>
        </w:rPr>
        <w:t>cos</w:t>
      </w:r>
      <w:r w:rsidRPr="003A47F0">
        <w:rPr>
          <w:lang w:val="es-ES"/>
        </w:rPr>
        <w:t xml:space="preserve">. </w:t>
      </w:r>
      <w:r w:rsidR="006A343A" w:rsidRPr="003A47F0">
        <w:rPr>
          <w:lang w:val="es-ES"/>
        </w:rPr>
        <w:t>E</w:t>
      </w:r>
      <w:r w:rsidRPr="003A47F0">
        <w:rPr>
          <w:lang w:val="es-ES"/>
        </w:rPr>
        <w:t>n compar</w:t>
      </w:r>
      <w:r w:rsidR="006A343A" w:rsidRPr="003A47F0">
        <w:rPr>
          <w:lang w:val="es-ES"/>
        </w:rPr>
        <w:t>ac</w:t>
      </w:r>
      <w:r w:rsidRPr="003A47F0">
        <w:rPr>
          <w:lang w:val="es-ES"/>
        </w:rPr>
        <w:t>i</w:t>
      </w:r>
      <w:r w:rsidR="006A343A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6A343A" w:rsidRPr="003A47F0">
        <w:rPr>
          <w:lang w:val="es-ES"/>
        </w:rPr>
        <w:t>con</w:t>
      </w:r>
      <w:r w:rsidRPr="003A47F0">
        <w:rPr>
          <w:lang w:val="es-ES"/>
        </w:rPr>
        <w:t xml:space="preserve"> 2001, </w:t>
      </w:r>
      <w:r w:rsidR="000E2655" w:rsidRPr="003A47F0">
        <w:rPr>
          <w:lang w:val="es-ES"/>
        </w:rPr>
        <w:t>el</w:t>
      </w:r>
      <w:r w:rsidRPr="003A47F0">
        <w:rPr>
          <w:lang w:val="es-ES"/>
        </w:rPr>
        <w:t xml:space="preserve"> n</w:t>
      </w:r>
      <w:r w:rsidR="000E2655" w:rsidRPr="003A47F0">
        <w:rPr>
          <w:lang w:val="es-ES"/>
        </w:rPr>
        <w:t>ú</w:t>
      </w:r>
      <w:r w:rsidRPr="003A47F0">
        <w:rPr>
          <w:lang w:val="es-ES"/>
        </w:rPr>
        <w:t>mer</w:t>
      </w:r>
      <w:r w:rsidR="000E2655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E2655" w:rsidRPr="003A47F0">
        <w:rPr>
          <w:lang w:val="es-ES"/>
        </w:rPr>
        <w:t>de</w:t>
      </w:r>
      <w:r w:rsidRPr="003A47F0">
        <w:rPr>
          <w:lang w:val="es-ES"/>
        </w:rPr>
        <w:t xml:space="preserve"> na</w:t>
      </w:r>
      <w:r w:rsidR="000E2655" w:rsidRPr="003A47F0">
        <w:rPr>
          <w:lang w:val="es-ES"/>
        </w:rPr>
        <w:t>c</w:t>
      </w:r>
      <w:r w:rsidRPr="003A47F0">
        <w:rPr>
          <w:lang w:val="es-ES"/>
        </w:rPr>
        <w:t>ional</w:t>
      </w:r>
      <w:r w:rsidR="000E2655" w:rsidRPr="003A47F0">
        <w:rPr>
          <w:lang w:val="es-ES"/>
        </w:rPr>
        <w:t>e</w:t>
      </w:r>
      <w:r w:rsidRPr="003A47F0">
        <w:rPr>
          <w:lang w:val="es-ES"/>
        </w:rPr>
        <w:t xml:space="preserve">s </w:t>
      </w:r>
      <w:r w:rsidR="000E2655" w:rsidRPr="003A47F0">
        <w:rPr>
          <w:lang w:val="es-ES"/>
        </w:rPr>
        <w:t>eslovacos</w:t>
      </w:r>
      <w:r w:rsidRPr="003A47F0">
        <w:rPr>
          <w:lang w:val="es-ES"/>
        </w:rPr>
        <w:t xml:space="preserve"> </w:t>
      </w:r>
      <w:r w:rsidR="000E2655" w:rsidRPr="003A47F0">
        <w:rPr>
          <w:lang w:val="es-ES"/>
        </w:rPr>
        <w:t xml:space="preserve">experimentó una </w:t>
      </w:r>
      <w:r w:rsidRPr="003A47F0">
        <w:rPr>
          <w:lang w:val="es-ES"/>
        </w:rPr>
        <w:t>d</w:t>
      </w:r>
      <w:r w:rsidR="000E2655" w:rsidRPr="003A47F0">
        <w:rPr>
          <w:lang w:val="es-ES"/>
        </w:rPr>
        <w:t>isminución</w:t>
      </w:r>
      <w:r w:rsidR="0025258C" w:rsidRPr="003A47F0">
        <w:rPr>
          <w:lang w:val="es-ES"/>
        </w:rPr>
        <w:t>,</w:t>
      </w:r>
      <w:r w:rsidR="000E2655" w:rsidRPr="003A47F0">
        <w:rPr>
          <w:lang w:val="es-ES"/>
        </w:rPr>
        <w:t xml:space="preserve"> </w:t>
      </w:r>
      <w:r w:rsidR="0025258C" w:rsidRPr="003A47F0">
        <w:rPr>
          <w:lang w:val="es-ES"/>
        </w:rPr>
        <w:t>cifrada en</w:t>
      </w:r>
      <w:r w:rsidRPr="003A47F0">
        <w:rPr>
          <w:lang w:val="es-ES"/>
        </w:rPr>
        <w:t xml:space="preserve"> 262</w:t>
      </w:r>
      <w:r w:rsidR="00857108" w:rsidRPr="003A47F0">
        <w:rPr>
          <w:lang w:val="es-ES"/>
        </w:rPr>
        <w:t>.</w:t>
      </w:r>
      <w:r w:rsidR="000E2655" w:rsidRPr="003A47F0">
        <w:rPr>
          <w:lang w:val="es-ES"/>
        </w:rPr>
        <w:t>000 personas</w:t>
      </w:r>
      <w:r w:rsidRPr="003A47F0">
        <w:rPr>
          <w:lang w:val="es-ES"/>
        </w:rPr>
        <w:t>;</w:t>
      </w:r>
      <w:r w:rsidR="000E2655" w:rsidRPr="003A47F0">
        <w:rPr>
          <w:lang w:val="es-ES"/>
        </w:rPr>
        <w:t xml:space="preserve"> también se registró un descenso en </w:t>
      </w:r>
      <w:r w:rsidR="0025258C" w:rsidRPr="003A47F0">
        <w:rPr>
          <w:lang w:val="es-ES"/>
        </w:rPr>
        <w:t>el</w:t>
      </w:r>
      <w:r w:rsidR="000E2655" w:rsidRPr="003A47F0">
        <w:rPr>
          <w:lang w:val="es-ES"/>
        </w:rPr>
        <w:t xml:space="preserve"> porcentaje </w:t>
      </w:r>
      <w:r w:rsidR="0025258C" w:rsidRPr="003A47F0">
        <w:rPr>
          <w:lang w:val="es-ES"/>
        </w:rPr>
        <w:t>que representaban en</w:t>
      </w:r>
      <w:r w:rsidR="000E2655" w:rsidRPr="003A47F0">
        <w:rPr>
          <w:lang w:val="es-ES"/>
        </w:rPr>
        <w:t xml:space="preserve"> la</w:t>
      </w:r>
      <w:r w:rsidRPr="003A47F0">
        <w:rPr>
          <w:lang w:val="es-ES"/>
        </w:rPr>
        <w:t xml:space="preserve"> po</w:t>
      </w:r>
      <w:r w:rsidR="000E2655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0E2655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0E2655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0E2655" w:rsidRPr="003A47F0">
        <w:rPr>
          <w:lang w:val="es-ES"/>
        </w:rPr>
        <w:t>total</w:t>
      </w:r>
      <w:r w:rsidRPr="003A47F0">
        <w:rPr>
          <w:lang w:val="es-ES"/>
        </w:rPr>
        <w:t xml:space="preserve">. 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7.</w:t>
      </w:r>
      <w:r w:rsidR="002336E1" w:rsidRPr="003A47F0">
        <w:rPr>
          <w:lang w:val="es-ES"/>
        </w:rPr>
        <w:tab/>
      </w:r>
      <w:r w:rsidR="000E2655" w:rsidRPr="003A47F0">
        <w:rPr>
          <w:lang w:val="es-ES"/>
        </w:rPr>
        <w:t>La</w:t>
      </w:r>
      <w:r w:rsidRPr="003A47F0">
        <w:rPr>
          <w:lang w:val="es-ES"/>
        </w:rPr>
        <w:t xml:space="preserve"> minor</w:t>
      </w:r>
      <w:r w:rsidR="000E2655" w:rsidRPr="003A47F0">
        <w:rPr>
          <w:lang w:val="es-ES"/>
        </w:rPr>
        <w:t>ía húngara es la más</w:t>
      </w:r>
      <w:r w:rsidRPr="003A47F0">
        <w:rPr>
          <w:lang w:val="es-ES"/>
        </w:rPr>
        <w:t xml:space="preserve"> numeros</w:t>
      </w:r>
      <w:r w:rsidR="000E2655" w:rsidRPr="003A47F0">
        <w:rPr>
          <w:lang w:val="es-ES"/>
        </w:rPr>
        <w:t>a</w:t>
      </w:r>
      <w:r w:rsidRPr="003A47F0">
        <w:rPr>
          <w:lang w:val="es-ES"/>
        </w:rPr>
        <w:t>: m</w:t>
      </w:r>
      <w:r w:rsidR="000E2655" w:rsidRPr="003A47F0">
        <w:rPr>
          <w:lang w:val="es-ES"/>
        </w:rPr>
        <w:t>ás de</w:t>
      </w:r>
      <w:r w:rsidR="00857108" w:rsidRPr="003A47F0">
        <w:rPr>
          <w:lang w:val="es-ES"/>
        </w:rPr>
        <w:t xml:space="preserve"> 458.</w:t>
      </w:r>
      <w:r w:rsidR="000E2655" w:rsidRPr="003A47F0">
        <w:rPr>
          <w:lang w:val="es-ES"/>
        </w:rPr>
        <w:t xml:space="preserve">000 </w:t>
      </w:r>
      <w:r w:rsidRPr="003A47F0">
        <w:rPr>
          <w:lang w:val="es-ES"/>
        </w:rPr>
        <w:t>habitant</w:t>
      </w:r>
      <w:r w:rsidR="000E2655" w:rsidRPr="003A47F0">
        <w:rPr>
          <w:lang w:val="es-ES"/>
        </w:rPr>
        <w:t>e</w:t>
      </w:r>
      <w:r w:rsidRPr="003A47F0">
        <w:rPr>
          <w:lang w:val="es-ES"/>
        </w:rPr>
        <w:t>s (</w:t>
      </w:r>
      <w:r w:rsidR="000E2655" w:rsidRPr="003A47F0">
        <w:rPr>
          <w:lang w:val="es-ES"/>
        </w:rPr>
        <w:t xml:space="preserve">el </w:t>
      </w:r>
      <w:r w:rsidRPr="003A47F0">
        <w:rPr>
          <w:lang w:val="es-ES"/>
        </w:rPr>
        <w:t>8</w:t>
      </w:r>
      <w:r w:rsidR="000E2655" w:rsidRPr="003A47F0">
        <w:rPr>
          <w:lang w:val="es-ES"/>
        </w:rPr>
        <w:t>,</w:t>
      </w:r>
      <w:r w:rsidRPr="003A47F0">
        <w:rPr>
          <w:lang w:val="es-ES"/>
        </w:rPr>
        <w:t>5</w:t>
      </w:r>
      <w:r w:rsidR="000E2655" w:rsidRPr="003A47F0">
        <w:rPr>
          <w:lang w:val="es-ES"/>
        </w:rPr>
        <w:t>% de la</w:t>
      </w:r>
      <w:r w:rsidR="00790667" w:rsidRPr="003A47F0">
        <w:rPr>
          <w:lang w:val="es-ES"/>
        </w:rPr>
        <w:t xml:space="preserve"> </w:t>
      </w:r>
      <w:r w:rsidRPr="003A47F0">
        <w:rPr>
          <w:lang w:val="es-ES"/>
        </w:rPr>
        <w:t>po</w:t>
      </w:r>
      <w:r w:rsidR="000E2655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0E2655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0E2655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0E2655" w:rsidRPr="003A47F0">
        <w:rPr>
          <w:lang w:val="es-ES"/>
        </w:rPr>
        <w:t xml:space="preserve"> total</w:t>
      </w:r>
      <w:r w:rsidRPr="003A47F0">
        <w:rPr>
          <w:lang w:val="es-ES"/>
        </w:rPr>
        <w:t>) declar</w:t>
      </w:r>
      <w:r w:rsidR="000E2655" w:rsidRPr="003A47F0">
        <w:rPr>
          <w:lang w:val="es-ES"/>
        </w:rPr>
        <w:t>ó poseer la nacionalidad</w:t>
      </w:r>
      <w:r w:rsidRPr="003A47F0">
        <w:rPr>
          <w:lang w:val="es-ES"/>
        </w:rPr>
        <w:t xml:space="preserve"> </w:t>
      </w:r>
      <w:r w:rsidR="000E2655" w:rsidRPr="003A47F0">
        <w:rPr>
          <w:lang w:val="es-ES"/>
        </w:rPr>
        <w:t>hú</w:t>
      </w:r>
      <w:r w:rsidRPr="003A47F0">
        <w:rPr>
          <w:lang w:val="es-ES"/>
        </w:rPr>
        <w:t>ngara</w:t>
      </w:r>
      <w:r w:rsidR="000E2655" w:rsidRPr="003A47F0">
        <w:rPr>
          <w:lang w:val="es-ES"/>
        </w:rPr>
        <w:t>.</w:t>
      </w:r>
      <w:r w:rsidRPr="003A47F0">
        <w:rPr>
          <w:lang w:val="es-ES"/>
        </w:rPr>
        <w:t xml:space="preserve"> </w:t>
      </w:r>
      <w:r w:rsidR="000E2655" w:rsidRPr="003A47F0">
        <w:rPr>
          <w:lang w:val="es-ES"/>
        </w:rPr>
        <w:t>En comparación con 2001, se ha reducido tanto su</w:t>
      </w:r>
      <w:r w:rsidRPr="003A47F0">
        <w:rPr>
          <w:lang w:val="es-ES"/>
        </w:rPr>
        <w:t xml:space="preserve"> n</w:t>
      </w:r>
      <w:r w:rsidR="000E2655" w:rsidRPr="003A47F0">
        <w:rPr>
          <w:lang w:val="es-ES"/>
        </w:rPr>
        <w:t>úm</w:t>
      </w:r>
      <w:r w:rsidRPr="003A47F0">
        <w:rPr>
          <w:lang w:val="es-ES"/>
        </w:rPr>
        <w:t>er</w:t>
      </w:r>
      <w:r w:rsidR="000E2655" w:rsidRPr="003A47F0">
        <w:rPr>
          <w:lang w:val="es-ES"/>
        </w:rPr>
        <w:t>o como su porcentaje en la</w:t>
      </w:r>
      <w:r w:rsidRPr="003A47F0">
        <w:rPr>
          <w:lang w:val="es-ES"/>
        </w:rPr>
        <w:t xml:space="preserve"> po</w:t>
      </w:r>
      <w:r w:rsidR="000E2655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0E2655" w:rsidRPr="003A47F0">
        <w:rPr>
          <w:lang w:val="es-ES"/>
        </w:rPr>
        <w:t>ción total</w:t>
      </w:r>
      <w:r w:rsidRPr="003A47F0">
        <w:rPr>
          <w:lang w:val="es-ES"/>
        </w:rPr>
        <w:t xml:space="preserve">. 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8.</w:t>
      </w:r>
      <w:r w:rsidR="002336E1" w:rsidRPr="003A47F0">
        <w:rPr>
          <w:lang w:val="es-ES"/>
        </w:rPr>
        <w:tab/>
      </w:r>
      <w:r w:rsidR="0025258C" w:rsidRPr="003A47F0">
        <w:rPr>
          <w:lang w:val="es-ES"/>
        </w:rPr>
        <w:t xml:space="preserve">La </w:t>
      </w:r>
      <w:r w:rsidRPr="003A47F0">
        <w:rPr>
          <w:lang w:val="es-ES"/>
        </w:rPr>
        <w:t>po</w:t>
      </w:r>
      <w:r w:rsidR="0025258C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25258C" w:rsidRPr="003A47F0">
        <w:rPr>
          <w:lang w:val="es-ES"/>
        </w:rPr>
        <w:t xml:space="preserve">romaní </w:t>
      </w:r>
      <w:r w:rsidRPr="003A47F0">
        <w:rPr>
          <w:lang w:val="es-ES"/>
        </w:rPr>
        <w:t>represent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la segu</w:t>
      </w:r>
      <w:r w:rsidRPr="003A47F0">
        <w:rPr>
          <w:lang w:val="es-ES"/>
        </w:rPr>
        <w:t>nd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minoría</w:t>
      </w:r>
      <w:r w:rsidRPr="003A47F0">
        <w:rPr>
          <w:lang w:val="es-ES"/>
        </w:rPr>
        <w:t xml:space="preserve"> na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 xml:space="preserve">ional </w:t>
      </w:r>
      <w:r w:rsidR="0025258C" w:rsidRPr="003A47F0">
        <w:rPr>
          <w:lang w:val="es-ES"/>
        </w:rPr>
        <w:t>por orden de importancia e</w:t>
      </w:r>
      <w:r w:rsidR="009260BA" w:rsidRPr="003A47F0">
        <w:rPr>
          <w:lang w:val="es-ES"/>
        </w:rPr>
        <w:t>n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Es</w:t>
      </w:r>
      <w:r w:rsidRPr="003A47F0">
        <w:rPr>
          <w:lang w:val="es-ES"/>
        </w:rPr>
        <w:t>lova</w:t>
      </w:r>
      <w:r w:rsidR="0025258C" w:rsidRPr="003A47F0">
        <w:rPr>
          <w:lang w:val="es-ES"/>
        </w:rPr>
        <w:t>qu</w:t>
      </w:r>
      <w:r w:rsidRPr="003A47F0">
        <w:rPr>
          <w:lang w:val="es-ES"/>
        </w:rPr>
        <w:t>ia</w:t>
      </w:r>
      <w:r w:rsidR="009260BA" w:rsidRPr="003A47F0">
        <w:rPr>
          <w:lang w:val="es-ES"/>
        </w:rPr>
        <w:t>, pues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casi</w:t>
      </w:r>
      <w:r w:rsidRPr="003A47F0">
        <w:rPr>
          <w:lang w:val="es-ES"/>
        </w:rPr>
        <w:t xml:space="preserve"> 106</w:t>
      </w:r>
      <w:r w:rsidR="00857108" w:rsidRPr="003A47F0">
        <w:rPr>
          <w:lang w:val="es-ES"/>
        </w:rPr>
        <w:t>.</w:t>
      </w:r>
      <w:r w:rsidR="0025258C" w:rsidRPr="003A47F0">
        <w:rPr>
          <w:lang w:val="es-ES"/>
        </w:rPr>
        <w:t xml:space="preserve">000 </w:t>
      </w:r>
      <w:r w:rsidRPr="003A47F0">
        <w:rPr>
          <w:lang w:val="es-ES"/>
        </w:rPr>
        <w:t>habitant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>se consideraron pertenecientes a esa minoría</w:t>
      </w:r>
      <w:r w:rsidRPr="003A47F0">
        <w:rPr>
          <w:lang w:val="es-ES"/>
        </w:rPr>
        <w:t>, e</w:t>
      </w:r>
      <w:r w:rsidR="0025258C" w:rsidRPr="003A47F0">
        <w:rPr>
          <w:lang w:val="es-ES"/>
        </w:rPr>
        <w:t>s decir,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el </w:t>
      </w:r>
      <w:r w:rsidRPr="003A47F0">
        <w:rPr>
          <w:lang w:val="es-ES"/>
        </w:rPr>
        <w:t>2</w:t>
      </w:r>
      <w:r w:rsidR="0025258C" w:rsidRPr="003A47F0">
        <w:rPr>
          <w:lang w:val="es-ES"/>
        </w:rPr>
        <w:t>% de la</w:t>
      </w:r>
      <w:r w:rsidRPr="003A47F0">
        <w:rPr>
          <w:lang w:val="es-ES"/>
        </w:rPr>
        <w:t xml:space="preserve"> po</w:t>
      </w:r>
      <w:r w:rsidR="0025258C" w:rsidRPr="003A47F0">
        <w:rPr>
          <w:lang w:val="es-ES"/>
        </w:rPr>
        <w:t>b</w:t>
      </w:r>
      <w:r w:rsidRPr="003A47F0">
        <w:rPr>
          <w:lang w:val="es-ES"/>
        </w:rPr>
        <w:t>la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 xml:space="preserve"> total</w:t>
      </w:r>
      <w:r w:rsidRPr="003A47F0">
        <w:rPr>
          <w:lang w:val="es-ES"/>
        </w:rPr>
        <w:t xml:space="preserve">. </w:t>
      </w:r>
      <w:r w:rsidR="0025258C" w:rsidRPr="003A47F0">
        <w:rPr>
          <w:lang w:val="es-ES"/>
        </w:rPr>
        <w:t>El</w:t>
      </w:r>
      <w:r w:rsidRPr="003A47F0">
        <w:rPr>
          <w:lang w:val="es-ES"/>
        </w:rPr>
        <w:t xml:space="preserve"> n</w:t>
      </w:r>
      <w:r w:rsidR="0025258C" w:rsidRPr="003A47F0">
        <w:rPr>
          <w:lang w:val="es-ES"/>
        </w:rPr>
        <w:t>ú</w:t>
      </w:r>
      <w:r w:rsidRPr="003A47F0">
        <w:rPr>
          <w:lang w:val="es-ES"/>
        </w:rPr>
        <w:t>mer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y porcentaje de habitantes que se consideraron pertenecientes a la minoría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r</w:t>
      </w:r>
      <w:r w:rsidRPr="003A47F0">
        <w:rPr>
          <w:lang w:val="es-ES"/>
        </w:rPr>
        <w:t>oma</w:t>
      </w:r>
      <w:r w:rsidR="0025258C" w:rsidRPr="003A47F0">
        <w:rPr>
          <w:lang w:val="es-ES"/>
        </w:rPr>
        <w:t>ní ha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aumentado e</w:t>
      </w:r>
      <w:r w:rsidR="00E64476" w:rsidRPr="003A47F0">
        <w:rPr>
          <w:lang w:val="es-ES"/>
        </w:rPr>
        <w:t>n compar</w:t>
      </w:r>
      <w:r w:rsidR="0025258C" w:rsidRPr="003A47F0">
        <w:rPr>
          <w:lang w:val="es-ES"/>
        </w:rPr>
        <w:t>ació</w:t>
      </w:r>
      <w:r w:rsidR="00E64476" w:rsidRPr="003A47F0">
        <w:rPr>
          <w:lang w:val="es-ES"/>
        </w:rPr>
        <w:t xml:space="preserve">n </w:t>
      </w:r>
      <w:r w:rsidR="0025258C" w:rsidRPr="003A47F0">
        <w:rPr>
          <w:lang w:val="es-ES"/>
        </w:rPr>
        <w:t>con</w:t>
      </w:r>
      <w:r w:rsidR="00E64476" w:rsidRPr="003A47F0">
        <w:rPr>
          <w:lang w:val="es-ES"/>
        </w:rPr>
        <w:t xml:space="preserve"> 2001.</w:t>
      </w:r>
    </w:p>
    <w:p w:rsidR="00E64476" w:rsidRPr="003A47F0" w:rsidRDefault="00790667" w:rsidP="0062777D">
      <w:pPr>
        <w:pStyle w:val="SingleTxtG"/>
        <w:spacing w:after="240"/>
        <w:rPr>
          <w:bCs/>
          <w:lang w:val="es-ES"/>
        </w:rPr>
      </w:pPr>
      <w:r w:rsidRPr="003A47F0">
        <w:rPr>
          <w:bCs/>
          <w:lang w:val="es-ES"/>
        </w:rPr>
        <w:t>9.</w:t>
      </w:r>
      <w:r w:rsidRPr="003A47F0">
        <w:rPr>
          <w:bCs/>
          <w:lang w:val="es-ES"/>
        </w:rPr>
        <w:tab/>
      </w:r>
      <w:r w:rsidR="0025258C" w:rsidRPr="003A47F0">
        <w:rPr>
          <w:bCs/>
          <w:lang w:val="es-ES"/>
        </w:rPr>
        <w:t>En el cuadro que figura a continuación se incluyen datos desglosados por nacionalidad de la</w:t>
      </w:r>
      <w:r w:rsidR="000F50C9" w:rsidRPr="003A47F0">
        <w:rPr>
          <w:bCs/>
          <w:lang w:val="es-ES"/>
        </w:rPr>
        <w:t xml:space="preserve"> po</w:t>
      </w:r>
      <w:r w:rsidR="0025258C" w:rsidRPr="003A47F0">
        <w:rPr>
          <w:bCs/>
          <w:lang w:val="es-ES"/>
        </w:rPr>
        <w:t>b</w:t>
      </w:r>
      <w:r w:rsidR="000F50C9" w:rsidRPr="003A47F0">
        <w:rPr>
          <w:bCs/>
          <w:lang w:val="es-ES"/>
        </w:rPr>
        <w:t>la</w:t>
      </w:r>
      <w:r w:rsidR="0025258C" w:rsidRPr="003A47F0">
        <w:rPr>
          <w:bCs/>
          <w:lang w:val="es-ES"/>
        </w:rPr>
        <w:t>c</w:t>
      </w:r>
      <w:r w:rsidR="000F50C9" w:rsidRPr="003A47F0">
        <w:rPr>
          <w:bCs/>
          <w:lang w:val="es-ES"/>
        </w:rPr>
        <w:t>i</w:t>
      </w:r>
      <w:r w:rsidR="0025258C" w:rsidRPr="003A47F0">
        <w:rPr>
          <w:bCs/>
          <w:lang w:val="es-ES"/>
        </w:rPr>
        <w:t>ó</w:t>
      </w:r>
      <w:r w:rsidR="000F50C9" w:rsidRPr="003A47F0">
        <w:rPr>
          <w:bCs/>
          <w:lang w:val="es-ES"/>
        </w:rPr>
        <w:t xml:space="preserve">n </w:t>
      </w:r>
      <w:r w:rsidR="0025258C" w:rsidRPr="003A47F0">
        <w:rPr>
          <w:bCs/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."/>
        </w:smartTagPr>
        <w:r w:rsidR="0025258C" w:rsidRPr="003A47F0">
          <w:rPr>
            <w:bCs/>
            <w:lang w:val="es-ES"/>
          </w:rPr>
          <w:t>la</w:t>
        </w:r>
        <w:r w:rsidR="000F50C9" w:rsidRPr="003A47F0">
          <w:rPr>
            <w:bCs/>
            <w:lang w:val="es-ES"/>
          </w:rPr>
          <w:t xml:space="preserve"> Rep</w:t>
        </w:r>
        <w:r w:rsidR="0025258C" w:rsidRPr="003A47F0">
          <w:rPr>
            <w:bCs/>
            <w:lang w:val="es-ES"/>
          </w:rPr>
          <w:t>ú</w:t>
        </w:r>
        <w:r w:rsidR="000F50C9" w:rsidRPr="003A47F0">
          <w:rPr>
            <w:bCs/>
            <w:lang w:val="es-ES"/>
          </w:rPr>
          <w:t>blic</w:t>
        </w:r>
        <w:r w:rsidR="0025258C" w:rsidRPr="003A47F0">
          <w:rPr>
            <w:bCs/>
            <w:lang w:val="es-ES"/>
          </w:rPr>
          <w:t>a Eslovaca.</w:t>
        </w:r>
      </w:smartTag>
    </w:p>
    <w:tbl>
      <w:tblPr>
        <w:tblW w:w="850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1436"/>
        <w:gridCol w:w="931"/>
        <w:gridCol w:w="116"/>
        <w:gridCol w:w="1167"/>
        <w:gridCol w:w="938"/>
        <w:gridCol w:w="116"/>
        <w:gridCol w:w="1226"/>
        <w:gridCol w:w="970"/>
      </w:tblGrid>
      <w:tr w:rsidR="003C79E7" w:rsidRPr="003A47F0">
        <w:trPr>
          <w:trHeight w:val="113"/>
        </w:trPr>
        <w:tc>
          <w:tcPr>
            <w:tcW w:w="160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C79E7" w:rsidRPr="003A47F0" w:rsidRDefault="003C79E7" w:rsidP="0062777D">
            <w:pPr>
              <w:pStyle w:val="SingleTxtG"/>
              <w:spacing w:before="80" w:after="80" w:line="200" w:lineRule="exact"/>
              <w:ind w:left="0" w:right="0"/>
              <w:jc w:val="left"/>
              <w:rPr>
                <w:sz w:val="18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Habitantes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2011</w:t>
            </w:r>
          </w:p>
        </w:tc>
        <w:tc>
          <w:tcPr>
            <w:tcW w:w="116" w:type="dxa"/>
            <w:tcBorders>
              <w:top w:val="single" w:sz="4" w:space="0" w:color="auto"/>
            </w:tcBorders>
            <w:shd w:val="clear" w:color="auto" w:fill="auto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s-ES"/>
              </w:rPr>
            </w:pPr>
          </w:p>
        </w:tc>
        <w:tc>
          <w:tcPr>
            <w:tcW w:w="21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2001</w:t>
            </w:r>
          </w:p>
        </w:tc>
        <w:tc>
          <w:tcPr>
            <w:tcW w:w="116" w:type="dxa"/>
            <w:tcBorders>
              <w:top w:val="single" w:sz="4" w:space="0" w:color="auto"/>
            </w:tcBorders>
            <w:shd w:val="clear" w:color="auto" w:fill="auto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s-ES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1991</w:t>
            </w:r>
          </w:p>
        </w:tc>
      </w:tr>
      <w:tr w:rsidR="003C79E7" w:rsidRPr="003A47F0">
        <w:trPr>
          <w:trHeight w:val="113"/>
        </w:trPr>
        <w:tc>
          <w:tcPr>
            <w:tcW w:w="160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62777D">
            <w:pPr>
              <w:spacing w:before="80" w:after="80" w:line="200" w:lineRule="exact"/>
              <w:rPr>
                <w:i/>
                <w:sz w:val="16"/>
                <w:lang w:val="es-ES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Cifras absolutas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A12B88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 xml:space="preserve">En </w:t>
            </w:r>
            <w:r w:rsidR="003C79E7" w:rsidRPr="003A47F0">
              <w:rPr>
                <w:i/>
                <w:sz w:val="16"/>
                <w:lang w:val="es-ES"/>
              </w:rPr>
              <w:t>%</w:t>
            </w:r>
          </w:p>
        </w:tc>
        <w:tc>
          <w:tcPr>
            <w:tcW w:w="1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Cifras absolutas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A12B88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 xml:space="preserve">En </w:t>
            </w:r>
            <w:r w:rsidR="003C79E7" w:rsidRPr="003A47F0">
              <w:rPr>
                <w:i/>
                <w:sz w:val="16"/>
                <w:lang w:val="es-ES"/>
              </w:rPr>
              <w:t>%</w:t>
            </w:r>
          </w:p>
        </w:tc>
        <w:tc>
          <w:tcPr>
            <w:tcW w:w="1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3C79E7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>Cifras absolutas</w:t>
            </w:r>
          </w:p>
        </w:tc>
        <w:tc>
          <w:tcPr>
            <w:tcW w:w="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79E7" w:rsidRPr="003A47F0" w:rsidRDefault="00A12B88" w:rsidP="00A12B8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s-ES"/>
              </w:rPr>
            </w:pPr>
            <w:r w:rsidRPr="003A47F0">
              <w:rPr>
                <w:i/>
                <w:sz w:val="16"/>
                <w:lang w:val="es-ES"/>
              </w:rPr>
              <w:t xml:space="preserve">En </w:t>
            </w:r>
            <w:r w:rsidR="003C79E7" w:rsidRPr="003A47F0">
              <w:rPr>
                <w:i/>
                <w:sz w:val="16"/>
                <w:lang w:val="es-ES"/>
              </w:rPr>
              <w:t>%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8D7C8D" w:rsidP="0062777D">
            <w:pPr>
              <w:pStyle w:val="SingleTxtG"/>
              <w:spacing w:before="80" w:after="80" w:line="220" w:lineRule="exact"/>
              <w:ind w:left="284" w:right="0"/>
              <w:jc w:val="lef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Total</w:t>
            </w:r>
          </w:p>
        </w:tc>
        <w:tc>
          <w:tcPr>
            <w:tcW w:w="14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b/>
                <w:sz w:val="18"/>
                <w:szCs w:val="18"/>
                <w:lang w:val="es-ES"/>
              </w:rPr>
              <w:t>397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b/>
                <w:sz w:val="18"/>
                <w:szCs w:val="18"/>
                <w:lang w:val="es-ES"/>
              </w:rPr>
              <w:t xml:space="preserve">036 </w:t>
            </w:r>
          </w:p>
        </w:tc>
        <w:tc>
          <w:tcPr>
            <w:tcW w:w="9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100,</w:t>
            </w:r>
            <w:r w:rsidR="008D7C8D" w:rsidRPr="003A47F0">
              <w:rPr>
                <w:b/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b/>
                <w:sz w:val="18"/>
                <w:szCs w:val="18"/>
                <w:lang w:val="es-ES"/>
              </w:rPr>
              <w:t>379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b/>
                <w:sz w:val="18"/>
                <w:szCs w:val="18"/>
                <w:lang w:val="es-ES"/>
              </w:rPr>
              <w:t xml:space="preserve">455 </w:t>
            </w:r>
          </w:p>
        </w:tc>
        <w:tc>
          <w:tcPr>
            <w:tcW w:w="9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100,</w:t>
            </w:r>
            <w:r w:rsidR="008D7C8D" w:rsidRPr="003A47F0">
              <w:rPr>
                <w:b/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b/>
                <w:sz w:val="18"/>
                <w:szCs w:val="18"/>
                <w:lang w:val="es-ES"/>
              </w:rPr>
              <w:t>274</w:t>
            </w:r>
            <w:r w:rsidR="00D44246" w:rsidRPr="003A47F0">
              <w:rPr>
                <w:b/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b/>
                <w:sz w:val="18"/>
                <w:szCs w:val="18"/>
                <w:lang w:val="es-ES"/>
              </w:rPr>
              <w:t xml:space="preserve">335 </w:t>
            </w:r>
          </w:p>
        </w:tc>
        <w:tc>
          <w:tcPr>
            <w:tcW w:w="9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  <w:lang w:val="es-ES"/>
              </w:rPr>
            </w:pPr>
            <w:r w:rsidRPr="003A47F0">
              <w:rPr>
                <w:b/>
                <w:sz w:val="18"/>
                <w:szCs w:val="18"/>
                <w:lang w:val="es-ES"/>
              </w:rPr>
              <w:t>100</w:t>
            </w:r>
            <w:r w:rsidR="0025258C" w:rsidRPr="003A47F0">
              <w:rPr>
                <w:b/>
                <w:sz w:val="18"/>
                <w:szCs w:val="18"/>
                <w:lang w:val="es-ES"/>
              </w:rPr>
              <w:t>,</w:t>
            </w:r>
            <w:r w:rsidRPr="003A47F0">
              <w:rPr>
                <w:b/>
                <w:sz w:val="18"/>
                <w:szCs w:val="18"/>
                <w:lang w:val="es-ES"/>
              </w:rPr>
              <w:t xml:space="preserve">0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D44246" w:rsidRPr="0065778E" w:rsidRDefault="00D44246" w:rsidP="0062777D">
            <w:pPr>
              <w:spacing w:before="40" w:after="40" w:line="220" w:lineRule="exact"/>
              <w:rPr>
                <w:b/>
                <w:bCs/>
                <w:sz w:val="18"/>
                <w:szCs w:val="18"/>
                <w:lang w:val="es-ES"/>
              </w:rPr>
            </w:pPr>
            <w:r w:rsidRPr="0065778E">
              <w:rPr>
                <w:b/>
                <w:bCs/>
                <w:sz w:val="18"/>
                <w:szCs w:val="18"/>
                <w:lang w:val="es-ES"/>
              </w:rPr>
              <w:t>Nacionalidad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931" w:type="dxa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938" w:type="dxa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970" w:type="dxa"/>
            <w:shd w:val="clear" w:color="auto" w:fill="auto"/>
            <w:vAlign w:val="bottom"/>
          </w:tcPr>
          <w:p w:rsidR="00D44246" w:rsidRPr="003A47F0" w:rsidRDefault="00D44246" w:rsidP="00A12B88">
            <w:pPr>
              <w:spacing w:before="40" w:after="40" w:line="220" w:lineRule="exact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25258C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Es</w:t>
            </w:r>
            <w:r w:rsidR="008D7C8D" w:rsidRPr="003A47F0">
              <w:rPr>
                <w:sz w:val="18"/>
                <w:szCs w:val="18"/>
                <w:lang w:val="es-ES"/>
              </w:rPr>
              <w:t>lova</w:t>
            </w:r>
            <w:r w:rsidRPr="003A47F0">
              <w:rPr>
                <w:sz w:val="18"/>
                <w:szCs w:val="18"/>
                <w:lang w:val="es-ES"/>
              </w:rPr>
              <w:t>ca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>352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 xml:space="preserve">775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80</w:t>
            </w:r>
            <w:r w:rsidR="0025258C" w:rsidRPr="003A47F0">
              <w:rPr>
                <w:sz w:val="18"/>
                <w:szCs w:val="18"/>
                <w:lang w:val="es-ES"/>
              </w:rPr>
              <w:t>,</w:t>
            </w:r>
            <w:r w:rsidRPr="003A47F0">
              <w:rPr>
                <w:sz w:val="18"/>
                <w:szCs w:val="18"/>
                <w:lang w:val="es-ES"/>
              </w:rPr>
              <w:t xml:space="preserve">7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>614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 xml:space="preserve">854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85</w:t>
            </w:r>
            <w:r w:rsidR="0025258C" w:rsidRPr="003A47F0">
              <w:rPr>
                <w:sz w:val="18"/>
                <w:szCs w:val="18"/>
                <w:lang w:val="es-ES"/>
              </w:rPr>
              <w:t>,</w:t>
            </w:r>
            <w:r w:rsidRPr="003A47F0">
              <w:rPr>
                <w:sz w:val="18"/>
                <w:szCs w:val="18"/>
                <w:lang w:val="es-ES"/>
              </w:rPr>
              <w:t xml:space="preserve">8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>519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Pr="003A47F0">
              <w:rPr>
                <w:sz w:val="18"/>
                <w:szCs w:val="18"/>
                <w:lang w:val="es-ES"/>
              </w:rPr>
              <w:t xml:space="preserve">328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85</w:t>
            </w:r>
            <w:r w:rsidR="0025258C" w:rsidRPr="003A47F0">
              <w:rPr>
                <w:sz w:val="18"/>
                <w:szCs w:val="18"/>
                <w:lang w:val="es-ES"/>
              </w:rPr>
              <w:t>,</w:t>
            </w:r>
            <w:r w:rsidRPr="003A47F0">
              <w:rPr>
                <w:sz w:val="18"/>
                <w:szCs w:val="18"/>
                <w:lang w:val="es-ES"/>
              </w:rPr>
              <w:t xml:space="preserve">7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H</w:t>
            </w:r>
            <w:r w:rsidR="0025258C" w:rsidRPr="003A47F0">
              <w:rPr>
                <w:sz w:val="18"/>
                <w:szCs w:val="18"/>
                <w:lang w:val="es-ES"/>
              </w:rPr>
              <w:t>ú</w:t>
            </w:r>
            <w:r w:rsidRPr="003A47F0">
              <w:rPr>
                <w:sz w:val="18"/>
                <w:szCs w:val="18"/>
                <w:lang w:val="es-ES"/>
              </w:rPr>
              <w:t xml:space="preserve">ngara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458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467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5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520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528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9,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7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567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296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10</w:t>
            </w:r>
            <w:r w:rsidR="0025258C" w:rsidRPr="003A47F0">
              <w:rPr>
                <w:sz w:val="18"/>
                <w:szCs w:val="18"/>
                <w:lang w:val="es-ES"/>
              </w:rPr>
              <w:t>,</w:t>
            </w:r>
            <w:r w:rsidRPr="003A47F0">
              <w:rPr>
                <w:sz w:val="18"/>
                <w:szCs w:val="18"/>
                <w:lang w:val="es-ES"/>
              </w:rPr>
              <w:t xml:space="preserve">8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Roma</w:t>
            </w:r>
            <w:r w:rsidR="0025258C" w:rsidRPr="003A47F0">
              <w:rPr>
                <w:sz w:val="18"/>
                <w:szCs w:val="18"/>
                <w:lang w:val="es-ES"/>
              </w:rPr>
              <w:t>ní</w:t>
            </w:r>
            <w:r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857108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105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738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857108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89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920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7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57108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75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802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Ch</w:t>
            </w:r>
            <w:r w:rsidR="0025258C" w:rsidRPr="003A47F0">
              <w:rPr>
                <w:sz w:val="18"/>
                <w:szCs w:val="18"/>
                <w:lang w:val="es-ES"/>
              </w:rPr>
              <w:t>eca</w:t>
            </w:r>
            <w:r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30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367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620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8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884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Rutena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33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482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201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17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197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25258C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Uc</w:t>
            </w:r>
            <w:r w:rsidR="008D7C8D" w:rsidRPr="003A47F0">
              <w:rPr>
                <w:sz w:val="18"/>
                <w:szCs w:val="18"/>
                <w:lang w:val="es-ES"/>
              </w:rPr>
              <w:t>rania</w:t>
            </w:r>
            <w:r w:rsidR="00EE70A9" w:rsidRPr="003A47F0">
              <w:rPr>
                <w:sz w:val="18"/>
                <w:szCs w:val="18"/>
                <w:lang w:val="es-ES"/>
              </w:rPr>
              <w:t>na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7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430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10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814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13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281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25258C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Alemana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690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405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414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Pol</w:t>
            </w:r>
            <w:r w:rsidR="0025258C" w:rsidRPr="003A47F0">
              <w:rPr>
                <w:sz w:val="18"/>
                <w:szCs w:val="18"/>
                <w:lang w:val="es-ES"/>
              </w:rPr>
              <w:t>aca</w:t>
            </w:r>
            <w:r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3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084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602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659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Croata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022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890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x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x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Serbia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698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434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x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x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Rusa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997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590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389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J</w:t>
            </w:r>
            <w:r w:rsidR="0025258C" w:rsidRPr="003A47F0">
              <w:rPr>
                <w:sz w:val="18"/>
                <w:szCs w:val="18"/>
                <w:lang w:val="es-ES"/>
              </w:rPr>
              <w:t>udía</w:t>
            </w:r>
            <w:r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631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218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D7C8D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 xml:space="preserve">134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8D7C8D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Morav</w:t>
            </w:r>
            <w:r w:rsidR="00EE70A9" w:rsidRPr="003A47F0">
              <w:rPr>
                <w:sz w:val="18"/>
                <w:szCs w:val="18"/>
                <w:lang w:val="es-ES"/>
              </w:rPr>
              <w:t>i</w:t>
            </w:r>
            <w:r w:rsidRPr="003A47F0">
              <w:rPr>
                <w:sz w:val="18"/>
                <w:szCs w:val="18"/>
                <w:lang w:val="es-ES"/>
              </w:rPr>
              <w:t xml:space="preserve">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3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286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348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857108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6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037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25258C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Bú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lgara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051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179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400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shd w:val="clear" w:color="auto" w:fill="auto"/>
            <w:vAlign w:val="bottom"/>
          </w:tcPr>
          <w:p w:rsidR="008D7C8D" w:rsidRPr="003A47F0" w:rsidRDefault="0025258C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O</w:t>
            </w:r>
            <w:r w:rsidR="008D7C8D" w:rsidRPr="003A47F0">
              <w:rPr>
                <w:sz w:val="18"/>
                <w:szCs w:val="18"/>
                <w:lang w:val="es-ES"/>
              </w:rPr>
              <w:t>tr</w:t>
            </w:r>
            <w:r w:rsidRPr="003A47F0">
              <w:rPr>
                <w:sz w:val="18"/>
                <w:szCs w:val="18"/>
                <w:lang w:val="es-ES"/>
              </w:rPr>
              <w:t>a</w:t>
            </w:r>
            <w:r w:rsidR="00EE70A9" w:rsidRPr="003A47F0">
              <w:rPr>
                <w:sz w:val="18"/>
                <w:szCs w:val="18"/>
                <w:lang w:val="es-ES"/>
              </w:rPr>
              <w:t>s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9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825 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 </w:t>
            </w:r>
          </w:p>
        </w:tc>
        <w:tc>
          <w:tcPr>
            <w:tcW w:w="1283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350 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  <w:tc>
          <w:tcPr>
            <w:tcW w:w="1342" w:type="dxa"/>
            <w:gridSpan w:val="2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732 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1 </w:t>
            </w:r>
          </w:p>
        </w:tc>
      </w:tr>
      <w:tr w:rsidR="005C2DB8" w:rsidRPr="003A47F0">
        <w:trPr>
          <w:trHeight w:val="20"/>
        </w:trPr>
        <w:tc>
          <w:tcPr>
            <w:tcW w:w="16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EE70A9" w:rsidP="0065778E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No</w:t>
            </w:r>
            <w:r w:rsidR="0025258C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>identifi</w:t>
            </w:r>
            <w:r w:rsidR="0025258C" w:rsidRPr="003A47F0">
              <w:rPr>
                <w:sz w:val="18"/>
                <w:szCs w:val="18"/>
                <w:lang w:val="es-ES"/>
              </w:rPr>
              <w:t>ca</w:t>
            </w:r>
            <w:r w:rsidRPr="003A47F0">
              <w:rPr>
                <w:sz w:val="18"/>
                <w:szCs w:val="18"/>
                <w:lang w:val="es-ES"/>
              </w:rPr>
              <w:t>das</w:t>
            </w:r>
          </w:p>
        </w:tc>
        <w:tc>
          <w:tcPr>
            <w:tcW w:w="14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382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493 </w:t>
            </w:r>
          </w:p>
        </w:tc>
        <w:tc>
          <w:tcPr>
            <w:tcW w:w="9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7,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283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54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502 </w:t>
            </w:r>
          </w:p>
        </w:tc>
        <w:tc>
          <w:tcPr>
            <w:tcW w:w="9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1,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0 </w:t>
            </w:r>
          </w:p>
        </w:tc>
        <w:tc>
          <w:tcPr>
            <w:tcW w:w="1342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8</w:t>
            </w:r>
            <w:r w:rsidR="00D44246" w:rsidRPr="003A47F0">
              <w:rPr>
                <w:sz w:val="18"/>
                <w:szCs w:val="18"/>
                <w:lang w:val="es-ES"/>
              </w:rPr>
              <w:t xml:space="preserve"> 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782 </w:t>
            </w:r>
          </w:p>
        </w:tc>
        <w:tc>
          <w:tcPr>
            <w:tcW w:w="9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7C8D" w:rsidRPr="003A47F0" w:rsidRDefault="0025258C" w:rsidP="00A12B8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szCs w:val="18"/>
                <w:lang w:val="es-ES"/>
              </w:rPr>
            </w:pPr>
            <w:r w:rsidRPr="003A47F0">
              <w:rPr>
                <w:sz w:val="18"/>
                <w:szCs w:val="18"/>
                <w:lang w:val="es-ES"/>
              </w:rPr>
              <w:t>0,</w:t>
            </w:r>
            <w:r w:rsidR="008D7C8D" w:rsidRPr="003A47F0">
              <w:rPr>
                <w:sz w:val="18"/>
                <w:szCs w:val="18"/>
                <w:lang w:val="es-ES"/>
              </w:rPr>
              <w:t xml:space="preserve">2 </w:t>
            </w:r>
          </w:p>
        </w:tc>
      </w:tr>
    </w:tbl>
    <w:p w:rsidR="000A47FE" w:rsidRPr="003A47F0" w:rsidRDefault="000A47FE" w:rsidP="0062777D">
      <w:pPr>
        <w:pStyle w:val="SingleTxtG"/>
        <w:spacing w:before="240"/>
        <w:rPr>
          <w:b/>
          <w:lang w:val="es-ES"/>
        </w:rPr>
      </w:pPr>
      <w:r w:rsidRPr="003A47F0">
        <w:rPr>
          <w:lang w:val="es-ES"/>
        </w:rPr>
        <w:t>10.</w:t>
      </w:r>
      <w:r w:rsidR="002336E1" w:rsidRPr="003A47F0">
        <w:rPr>
          <w:lang w:val="es-ES"/>
        </w:rPr>
        <w:tab/>
      </w:r>
      <w:r w:rsidR="0025258C" w:rsidRPr="003A47F0">
        <w:rPr>
          <w:lang w:val="es-ES"/>
        </w:rPr>
        <w:t xml:space="preserve">Durante el período objeto de examen prosiguieron los esfuerzos destinados a </w:t>
      </w:r>
      <w:r w:rsidR="009260BA" w:rsidRPr="003A47F0">
        <w:rPr>
          <w:lang w:val="es-ES"/>
        </w:rPr>
        <w:t>formular</w:t>
      </w:r>
      <w:r w:rsidR="0025258C" w:rsidRPr="003A47F0">
        <w:rPr>
          <w:lang w:val="es-ES"/>
        </w:rPr>
        <w:t xml:space="preserve"> un</w:t>
      </w:r>
      <w:r w:rsidR="009260BA" w:rsidRPr="003A47F0">
        <w:rPr>
          <w:lang w:val="es-ES"/>
        </w:rPr>
        <w:t>a</w:t>
      </w:r>
      <w:r w:rsidR="0025258C" w:rsidRPr="003A47F0">
        <w:rPr>
          <w:lang w:val="es-ES"/>
        </w:rPr>
        <w:t xml:space="preserve"> </w:t>
      </w:r>
      <w:r w:rsidR="009260BA" w:rsidRPr="003A47F0">
        <w:rPr>
          <w:lang w:val="es-ES"/>
        </w:rPr>
        <w:t>estrategia</w:t>
      </w:r>
      <w:r w:rsidR="0025258C" w:rsidRPr="003A47F0">
        <w:rPr>
          <w:lang w:val="es-ES"/>
        </w:rPr>
        <w:t xml:space="preserve"> de recopilación de </w:t>
      </w:r>
      <w:r w:rsidR="00C53828" w:rsidRPr="003A47F0">
        <w:rPr>
          <w:lang w:val="es-ES"/>
        </w:rPr>
        <w:t xml:space="preserve">los </w:t>
      </w:r>
      <w:r w:rsidR="0025258C" w:rsidRPr="003A47F0">
        <w:rPr>
          <w:lang w:val="es-ES"/>
        </w:rPr>
        <w:t>datos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>sta</w:t>
      </w:r>
      <w:r w:rsidR="0025258C" w:rsidRPr="003A47F0">
        <w:rPr>
          <w:lang w:val="es-ES"/>
        </w:rPr>
        <w:t>dí</w:t>
      </w:r>
      <w:r w:rsidRPr="003A47F0">
        <w:rPr>
          <w:lang w:val="es-ES"/>
        </w:rPr>
        <w:t>stic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fundamentalmente gracias a las</w:t>
      </w:r>
      <w:r w:rsidRPr="003A47F0">
        <w:rPr>
          <w:lang w:val="es-ES"/>
        </w:rPr>
        <w:t xml:space="preserve"> activi</w:t>
      </w:r>
      <w:r w:rsidR="0025258C" w:rsidRPr="003A47F0">
        <w:rPr>
          <w:lang w:val="es-ES"/>
        </w:rPr>
        <w:t>dades del grupo de trabajo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creado en la</w:t>
      </w:r>
      <w:r w:rsidRPr="003A47F0">
        <w:rPr>
          <w:lang w:val="es-ES"/>
        </w:rPr>
        <w:t xml:space="preserve"> Ofic</w:t>
      </w:r>
      <w:r w:rsidR="0025258C" w:rsidRPr="003A47F0">
        <w:rPr>
          <w:lang w:val="es-ES"/>
        </w:rPr>
        <w:t>ina d</w:t>
      </w:r>
      <w:r w:rsidRPr="003A47F0">
        <w:rPr>
          <w:lang w:val="es-ES"/>
        </w:rPr>
        <w:t>e Plenipoten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iar</w:t>
      </w:r>
      <w:r w:rsidR="0025258C" w:rsidRPr="003A47F0">
        <w:rPr>
          <w:lang w:val="es-ES"/>
        </w:rPr>
        <w:t>ios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del Gobierno de </w:t>
      </w:r>
      <w:smartTag w:uri="urn:schemas-microsoft-com:office:smarttags" w:element="PersonName">
        <w:smartTagPr>
          <w:attr w:name="ProductID" w:val="la Rep￺blica Eslovaca"/>
        </w:smartTagPr>
        <w:r w:rsidR="0025258C" w:rsidRPr="003A47F0">
          <w:rPr>
            <w:lang w:val="es-ES"/>
          </w:rPr>
          <w:t>la República Eslovaca</w:t>
        </w:r>
      </w:smartTag>
      <w:r w:rsidR="0025258C" w:rsidRPr="003A47F0">
        <w:rPr>
          <w:lang w:val="es-ES"/>
        </w:rPr>
        <w:t xml:space="preserve"> para las comunidades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r</w:t>
      </w:r>
      <w:r w:rsidRPr="003A47F0">
        <w:rPr>
          <w:lang w:val="es-ES"/>
        </w:rPr>
        <w:t>oma</w:t>
      </w:r>
      <w:r w:rsidR="0025258C" w:rsidRPr="003A47F0">
        <w:rPr>
          <w:lang w:val="es-ES"/>
        </w:rPr>
        <w:t xml:space="preserve">níes, a fin de </w:t>
      </w:r>
      <w:r w:rsidR="00337CA6" w:rsidRPr="003A47F0">
        <w:rPr>
          <w:lang w:val="es-ES"/>
        </w:rPr>
        <w:t xml:space="preserve">definir los </w:t>
      </w:r>
      <w:r w:rsidR="0025258C" w:rsidRPr="003A47F0">
        <w:rPr>
          <w:lang w:val="es-ES"/>
        </w:rPr>
        <w:t>cr</w:t>
      </w:r>
      <w:r w:rsidR="00337CA6" w:rsidRPr="003A47F0">
        <w:rPr>
          <w:lang w:val="es-ES"/>
        </w:rPr>
        <w:t>iterios nece</w:t>
      </w:r>
      <w:r w:rsidR="0025258C" w:rsidRPr="003A47F0">
        <w:rPr>
          <w:lang w:val="es-ES"/>
        </w:rPr>
        <w:t>s</w:t>
      </w:r>
      <w:r w:rsidR="00337CA6" w:rsidRPr="003A47F0">
        <w:rPr>
          <w:lang w:val="es-ES"/>
        </w:rPr>
        <w:t>arios.</w:t>
      </w:r>
      <w:r w:rsidR="00790667" w:rsidRPr="003A47F0">
        <w:rPr>
          <w:lang w:val="es-ES"/>
        </w:rPr>
        <w:t xml:space="preserve"> </w:t>
      </w:r>
      <w:r w:rsidR="0025258C" w:rsidRPr="003A47F0">
        <w:rPr>
          <w:lang w:val="es-ES"/>
        </w:rPr>
        <w:t>Habida cuenta de la</w:t>
      </w:r>
      <w:r w:rsidRPr="003A47F0">
        <w:rPr>
          <w:lang w:val="es-ES"/>
        </w:rPr>
        <w:t xml:space="preserve"> urgenc</w:t>
      </w:r>
      <w:r w:rsidR="0025258C" w:rsidRPr="003A47F0">
        <w:rPr>
          <w:lang w:val="es-ES"/>
        </w:rPr>
        <w:t xml:space="preserve">ia de </w:t>
      </w:r>
      <w:r w:rsidR="009260BA" w:rsidRPr="003A47F0">
        <w:rPr>
          <w:lang w:val="es-ES"/>
        </w:rPr>
        <w:t>alcanzar</w:t>
      </w:r>
      <w:r w:rsidR="0025258C" w:rsidRPr="003A47F0">
        <w:rPr>
          <w:lang w:val="es-ES"/>
        </w:rPr>
        <w:t xml:space="preserve"> el objetivo de mejorar el acopio de datos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>sta</w:t>
      </w:r>
      <w:r w:rsidR="0025258C" w:rsidRPr="003A47F0">
        <w:rPr>
          <w:lang w:val="es-ES"/>
        </w:rPr>
        <w:t>dí</w:t>
      </w:r>
      <w:r w:rsidRPr="003A47F0">
        <w:rPr>
          <w:lang w:val="es-ES"/>
        </w:rPr>
        <w:t>stic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 xml:space="preserve"> </w:t>
      </w:r>
      <w:r w:rsidR="00337CA6" w:rsidRPr="003A47F0">
        <w:rPr>
          <w:lang w:val="es-ES"/>
        </w:rPr>
        <w:t>en función de criterios que puedan constituir motivos de</w:t>
      </w:r>
      <w:r w:rsidR="0025258C" w:rsidRPr="003A47F0">
        <w:rPr>
          <w:lang w:val="es-ES"/>
        </w:rPr>
        <w:t xml:space="preserve"> </w:t>
      </w:r>
      <w:r w:rsidRPr="003A47F0">
        <w:rPr>
          <w:lang w:val="es-ES"/>
        </w:rPr>
        <w:t>discrimina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>n, as</w:t>
      </w:r>
      <w:r w:rsidR="0025258C" w:rsidRPr="003A47F0">
        <w:rPr>
          <w:lang w:val="es-ES"/>
        </w:rPr>
        <w:t>í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como de incrementar su</w:t>
      </w:r>
      <w:r w:rsidRPr="003A47F0">
        <w:rPr>
          <w:lang w:val="es-ES"/>
        </w:rPr>
        <w:t xml:space="preserve"> eficienc</w:t>
      </w:r>
      <w:r w:rsidR="0025258C" w:rsidRPr="003A47F0">
        <w:rPr>
          <w:lang w:val="es-ES"/>
        </w:rPr>
        <w:t>ia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e</w:t>
      </w:r>
      <w:r w:rsidR="00B43EBA" w:rsidRPr="003A47F0">
        <w:rPr>
          <w:lang w:val="es-ES"/>
        </w:rPr>
        <w:t>l</w:t>
      </w:r>
      <w:r w:rsidRPr="003A47F0">
        <w:rPr>
          <w:lang w:val="es-ES"/>
        </w:rPr>
        <w:t xml:space="preserve"> grup</w:t>
      </w:r>
      <w:r w:rsidR="0025258C" w:rsidRPr="003A47F0">
        <w:rPr>
          <w:lang w:val="es-ES"/>
        </w:rPr>
        <w:t>o de trabajo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se </w:t>
      </w:r>
      <w:r w:rsidRPr="003A47F0">
        <w:rPr>
          <w:lang w:val="es-ES"/>
        </w:rPr>
        <w:t xml:space="preserve">ha </w:t>
      </w:r>
      <w:r w:rsidR="0025258C" w:rsidRPr="003A47F0">
        <w:rPr>
          <w:lang w:val="es-ES"/>
        </w:rPr>
        <w:t>puesto bajo el</w:t>
      </w:r>
      <w:r w:rsidRPr="003A47F0">
        <w:rPr>
          <w:lang w:val="es-ES"/>
        </w:rPr>
        <w:t xml:space="preserve"> patro</w:t>
      </w:r>
      <w:r w:rsidR="0025258C" w:rsidRPr="003A47F0">
        <w:rPr>
          <w:lang w:val="es-ES"/>
        </w:rPr>
        <w:t>ci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>io d</w:t>
      </w:r>
      <w:r w:rsidRPr="003A47F0">
        <w:rPr>
          <w:lang w:val="es-ES"/>
        </w:rPr>
        <w:t>e</w:t>
      </w:r>
      <w:r w:rsidR="0025258C" w:rsidRPr="003A47F0">
        <w:rPr>
          <w:lang w:val="es-ES"/>
        </w:rPr>
        <w:t>l</w:t>
      </w:r>
      <w:r w:rsidRPr="003A47F0">
        <w:rPr>
          <w:lang w:val="es-ES"/>
        </w:rPr>
        <w:t xml:space="preserve"> Vice</w:t>
      </w:r>
      <w:r w:rsidR="0025258C" w:rsidRPr="003A47F0">
        <w:rPr>
          <w:lang w:val="es-ES"/>
        </w:rPr>
        <w:t>p</w:t>
      </w:r>
      <w:r w:rsidRPr="003A47F0">
        <w:rPr>
          <w:lang w:val="es-ES"/>
        </w:rPr>
        <w:t>resident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del</w:t>
      </w:r>
      <w:r w:rsidRPr="003A47F0">
        <w:rPr>
          <w:lang w:val="es-ES"/>
        </w:rPr>
        <w:t xml:space="preserve"> Go</w:t>
      </w:r>
      <w:r w:rsidR="0025258C" w:rsidRPr="003A47F0">
        <w:rPr>
          <w:lang w:val="es-ES"/>
        </w:rPr>
        <w:t>bi</w:t>
      </w:r>
      <w:r w:rsidRPr="003A47F0">
        <w:rPr>
          <w:lang w:val="es-ES"/>
        </w:rPr>
        <w:t>ern</w:t>
      </w:r>
      <w:r w:rsidR="0025258C" w:rsidRPr="003A47F0">
        <w:rPr>
          <w:lang w:val="es-ES"/>
        </w:rPr>
        <w:t>o para los Derechos</w:t>
      </w:r>
      <w:r w:rsidRPr="003A47F0">
        <w:rPr>
          <w:lang w:val="es-ES"/>
        </w:rPr>
        <w:t xml:space="preserve"> Human</w:t>
      </w:r>
      <w:r w:rsidR="0025258C" w:rsidRPr="003A47F0">
        <w:rPr>
          <w:lang w:val="es-ES"/>
        </w:rPr>
        <w:t>os y las Minorías</w:t>
      </w:r>
      <w:r w:rsidRPr="003A47F0">
        <w:rPr>
          <w:lang w:val="es-ES"/>
        </w:rPr>
        <w:t xml:space="preserve"> Na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ional</w:t>
      </w:r>
      <w:r w:rsidR="0025258C" w:rsidRPr="003A47F0">
        <w:rPr>
          <w:lang w:val="es-ES"/>
        </w:rPr>
        <w:t>es</w:t>
      </w:r>
      <w:r w:rsidRPr="003A47F0">
        <w:rPr>
          <w:lang w:val="es-ES"/>
        </w:rPr>
        <w:t xml:space="preserve">. </w:t>
      </w:r>
      <w:r w:rsidR="0025258C" w:rsidRPr="003A47F0">
        <w:rPr>
          <w:lang w:val="es-ES"/>
        </w:rPr>
        <w:t>Este grupo de trabajo</w:t>
      </w:r>
      <w:r w:rsidRPr="003A47F0">
        <w:rPr>
          <w:lang w:val="es-ES"/>
        </w:rPr>
        <w:t xml:space="preserve"> multidisciplinar</w:t>
      </w:r>
      <w:r w:rsidR="0025258C" w:rsidRPr="003A47F0">
        <w:rPr>
          <w:lang w:val="es-ES"/>
        </w:rPr>
        <w:t>io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arg</w:t>
      </w:r>
      <w:r w:rsidR="0025258C" w:rsidRPr="003A47F0">
        <w:rPr>
          <w:lang w:val="es-ES"/>
        </w:rPr>
        <w:t>ado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de diseñar una</w:t>
      </w:r>
      <w:r w:rsidRPr="003A47F0">
        <w:rPr>
          <w:lang w:val="es-ES"/>
        </w:rPr>
        <w:t xml:space="preserve"> </w:t>
      </w:r>
      <w:r w:rsidR="00B43EBA" w:rsidRPr="003A47F0">
        <w:rPr>
          <w:lang w:val="es-ES"/>
        </w:rPr>
        <w:t>estrategi</w:t>
      </w:r>
      <w:r w:rsidR="0025258C" w:rsidRPr="003A47F0">
        <w:rPr>
          <w:lang w:val="es-ES"/>
        </w:rPr>
        <w:t xml:space="preserve">a </w:t>
      </w:r>
      <w:r w:rsidR="00B43EBA" w:rsidRPr="003A47F0">
        <w:rPr>
          <w:lang w:val="es-ES"/>
        </w:rPr>
        <w:t>para</w:t>
      </w:r>
      <w:r w:rsidR="0025258C" w:rsidRPr="003A47F0">
        <w:rPr>
          <w:lang w:val="es-ES"/>
        </w:rPr>
        <w:t xml:space="preserve"> reuni</w:t>
      </w:r>
      <w:r w:rsidR="00B43EBA" w:rsidRPr="003A47F0">
        <w:rPr>
          <w:lang w:val="es-ES"/>
        </w:rPr>
        <w:t>r</w:t>
      </w:r>
      <w:r w:rsidR="0025258C" w:rsidRPr="003A47F0">
        <w:rPr>
          <w:lang w:val="es-ES"/>
        </w:rPr>
        <w:t xml:space="preserve"> </w:t>
      </w:r>
      <w:r w:rsidR="00B43EBA" w:rsidRPr="003A47F0">
        <w:rPr>
          <w:lang w:val="es-ES"/>
        </w:rPr>
        <w:t>los</w:t>
      </w:r>
      <w:r w:rsidRPr="003A47F0">
        <w:rPr>
          <w:lang w:val="es-ES"/>
        </w:rPr>
        <w:t xml:space="preserve"> dat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 xml:space="preserve"> rela</w:t>
      </w:r>
      <w:r w:rsidR="00B34BA4" w:rsidRPr="003A47F0">
        <w:rPr>
          <w:lang w:val="es-ES"/>
        </w:rPr>
        <w:t>tivos a</w:t>
      </w:r>
      <w:r w:rsidR="0025258C" w:rsidRPr="003A47F0">
        <w:rPr>
          <w:lang w:val="es-ES"/>
        </w:rPr>
        <w:t xml:space="preserve"> la edad,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el </w:t>
      </w:r>
      <w:r w:rsidRPr="003A47F0">
        <w:rPr>
          <w:lang w:val="es-ES"/>
        </w:rPr>
        <w:t>sex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la pertenencia a una minoría</w:t>
      </w:r>
      <w:r w:rsidRPr="003A47F0">
        <w:rPr>
          <w:lang w:val="es-ES"/>
        </w:rPr>
        <w:t xml:space="preserve"> na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 xml:space="preserve">ional </w:t>
      </w:r>
      <w:r w:rsidR="0025258C" w:rsidRPr="003A47F0">
        <w:rPr>
          <w:lang w:val="es-ES"/>
        </w:rPr>
        <w:t>o a un grupo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é</w:t>
      </w:r>
      <w:r w:rsidRPr="003A47F0">
        <w:rPr>
          <w:lang w:val="es-ES"/>
        </w:rPr>
        <w:t>tnic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o </w:t>
      </w:r>
      <w:r w:rsidR="00B34BA4" w:rsidRPr="003A47F0">
        <w:rPr>
          <w:lang w:val="es-ES"/>
        </w:rPr>
        <w:t>a</w:t>
      </w:r>
      <w:r w:rsidR="0025258C" w:rsidRPr="003A47F0">
        <w:rPr>
          <w:lang w:val="es-ES"/>
        </w:rPr>
        <w:t xml:space="preserve"> otras</w:t>
      </w:r>
      <w:r w:rsidRPr="003A47F0">
        <w:rPr>
          <w:lang w:val="es-ES"/>
        </w:rPr>
        <w:t xml:space="preserve"> caracter</w:t>
      </w:r>
      <w:r w:rsidR="0025258C" w:rsidRPr="003A47F0">
        <w:rPr>
          <w:lang w:val="es-ES"/>
        </w:rPr>
        <w:t>í</w:t>
      </w:r>
      <w:r w:rsidRPr="003A47F0">
        <w:rPr>
          <w:lang w:val="es-ES"/>
        </w:rPr>
        <w:t>stic</w:t>
      </w:r>
      <w:r w:rsidR="0025258C" w:rsidRPr="003A47F0">
        <w:rPr>
          <w:lang w:val="es-ES"/>
        </w:rPr>
        <w:t>as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 xml:space="preserve">se </w:t>
      </w:r>
      <w:r w:rsidRPr="003A47F0">
        <w:rPr>
          <w:lang w:val="es-ES"/>
        </w:rPr>
        <w:t>h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 xml:space="preserve"> establ</w:t>
      </w:r>
      <w:r w:rsidR="0025258C" w:rsidRPr="003A47F0">
        <w:rPr>
          <w:lang w:val="es-ES"/>
        </w:rPr>
        <w:t>ec</w:t>
      </w:r>
      <w:r w:rsidRPr="003A47F0">
        <w:rPr>
          <w:lang w:val="es-ES"/>
        </w:rPr>
        <w:t>id</w:t>
      </w:r>
      <w:r w:rsidR="0025258C" w:rsidRPr="003A47F0">
        <w:rPr>
          <w:lang w:val="es-ES"/>
        </w:rPr>
        <w:t>o en el seno del Consejo</w:t>
      </w:r>
      <w:r w:rsidRPr="003A47F0">
        <w:rPr>
          <w:lang w:val="es-ES"/>
        </w:rPr>
        <w:t xml:space="preserve"> </w:t>
      </w:r>
      <w:r w:rsidR="001F3BED" w:rsidRPr="003A47F0">
        <w:rPr>
          <w:lang w:val="es-ES"/>
        </w:rPr>
        <w:t xml:space="preserve">de </w:t>
      </w:r>
      <w:r w:rsidRPr="003A47F0">
        <w:rPr>
          <w:lang w:val="es-ES"/>
        </w:rPr>
        <w:t>G</w:t>
      </w:r>
      <w:r w:rsidR="001F3BED" w:rsidRPr="003A47F0">
        <w:rPr>
          <w:lang w:val="es-ES"/>
        </w:rPr>
        <w:t>o</w:t>
      </w:r>
      <w:r w:rsidR="0025258C" w:rsidRPr="003A47F0">
        <w:rPr>
          <w:lang w:val="es-ES"/>
        </w:rPr>
        <w:t>b</w:t>
      </w:r>
      <w:r w:rsidR="001F3BED" w:rsidRPr="003A47F0">
        <w:rPr>
          <w:lang w:val="es-ES"/>
        </w:rPr>
        <w:t>i</w:t>
      </w:r>
      <w:r w:rsidRPr="003A47F0">
        <w:rPr>
          <w:lang w:val="es-ES"/>
        </w:rPr>
        <w:t>ern</w:t>
      </w:r>
      <w:r w:rsidR="001F3BED" w:rsidRPr="003A47F0">
        <w:rPr>
          <w:lang w:val="es-ES"/>
        </w:rPr>
        <w:t>o</w:t>
      </w:r>
      <w:r w:rsidR="0025258C" w:rsidRPr="003A47F0">
        <w:rPr>
          <w:lang w:val="es-ES"/>
        </w:rPr>
        <w:t xml:space="preserve"> para los Derechos</w:t>
      </w:r>
      <w:r w:rsidRPr="003A47F0">
        <w:rPr>
          <w:lang w:val="es-ES"/>
        </w:rPr>
        <w:t xml:space="preserve"> Human</w:t>
      </w:r>
      <w:r w:rsidR="0025258C" w:rsidRPr="003A47F0">
        <w:rPr>
          <w:lang w:val="es-ES"/>
        </w:rPr>
        <w:t>os,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las Minorías </w:t>
      </w:r>
      <w:r w:rsidRPr="003A47F0">
        <w:rPr>
          <w:lang w:val="es-ES"/>
        </w:rPr>
        <w:t>Na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ional</w:t>
      </w:r>
      <w:r w:rsidR="0025258C" w:rsidRPr="003A47F0">
        <w:rPr>
          <w:lang w:val="es-ES"/>
        </w:rPr>
        <w:t>es y la Igualdad de Gé</w:t>
      </w:r>
      <w:r w:rsidRPr="003A47F0">
        <w:rPr>
          <w:lang w:val="es-ES"/>
        </w:rPr>
        <w:t>ner</w:t>
      </w:r>
      <w:r w:rsidR="0025258C" w:rsidRPr="003A47F0">
        <w:rPr>
          <w:lang w:val="es-ES"/>
        </w:rPr>
        <w:t>o.</w:t>
      </w:r>
    </w:p>
    <w:p w:rsidR="000A47FE" w:rsidRPr="003A47F0" w:rsidRDefault="000A47FE" w:rsidP="0062777D">
      <w:pPr>
        <w:pStyle w:val="SingleTxtG"/>
        <w:rPr>
          <w:b/>
          <w:lang w:val="es-ES"/>
        </w:rPr>
      </w:pPr>
      <w:r w:rsidRPr="003A47F0">
        <w:rPr>
          <w:lang w:val="es-ES"/>
        </w:rPr>
        <w:t>11.</w:t>
      </w:r>
      <w:r w:rsidR="002336E1" w:rsidRPr="003A47F0">
        <w:rPr>
          <w:lang w:val="es-ES"/>
        </w:rPr>
        <w:tab/>
      </w:r>
      <w:r w:rsidR="000772A3" w:rsidRPr="003A47F0">
        <w:rPr>
          <w:lang w:val="es-ES"/>
        </w:rPr>
        <w:t>El logro</w:t>
      </w:r>
      <w:r w:rsidR="0025258C" w:rsidRPr="003A47F0">
        <w:rPr>
          <w:lang w:val="es-ES"/>
        </w:rPr>
        <w:t xml:space="preserve"> del objetivo </w:t>
      </w:r>
      <w:r w:rsidR="000772A3" w:rsidRPr="003A47F0">
        <w:rPr>
          <w:lang w:val="es-ES"/>
        </w:rPr>
        <w:t>cit</w:t>
      </w:r>
      <w:r w:rsidR="0025258C" w:rsidRPr="003A47F0">
        <w:rPr>
          <w:lang w:val="es-ES"/>
        </w:rPr>
        <w:t>ado</w:t>
      </w:r>
      <w:r w:rsidRPr="003A47F0">
        <w:rPr>
          <w:lang w:val="es-ES"/>
        </w:rPr>
        <w:t xml:space="preserve"> c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>rre</w:t>
      </w:r>
      <w:r w:rsidR="0025258C" w:rsidRPr="003A47F0">
        <w:rPr>
          <w:lang w:val="es-ES"/>
        </w:rPr>
        <w:t xml:space="preserve"> a cargo en la actualidad de</w:t>
      </w:r>
      <w:r w:rsidR="001F3BED" w:rsidRPr="003A47F0">
        <w:rPr>
          <w:lang w:val="es-ES"/>
        </w:rPr>
        <w:t>l Departamento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de Derechos</w:t>
      </w:r>
      <w:r w:rsidRPr="003A47F0">
        <w:rPr>
          <w:lang w:val="es-ES"/>
        </w:rPr>
        <w:t xml:space="preserve"> Human</w:t>
      </w:r>
      <w:r w:rsidR="0025258C" w:rsidRPr="003A47F0">
        <w:rPr>
          <w:lang w:val="es-ES"/>
        </w:rPr>
        <w:t>os e Igualdad de Tr</w:t>
      </w:r>
      <w:r w:rsidRPr="003A47F0">
        <w:rPr>
          <w:lang w:val="es-ES"/>
        </w:rPr>
        <w:t>at</w:t>
      </w:r>
      <w:r w:rsidR="0025258C" w:rsidRPr="003A47F0">
        <w:rPr>
          <w:lang w:val="es-ES"/>
        </w:rPr>
        <w:t>o de la Oficina</w:t>
      </w:r>
      <w:r w:rsidRPr="003A47F0">
        <w:rPr>
          <w:lang w:val="es-ES"/>
        </w:rPr>
        <w:t xml:space="preserve"> </w:t>
      </w:r>
      <w:r w:rsidR="000772A3" w:rsidRPr="003A47F0">
        <w:rPr>
          <w:lang w:val="es-ES"/>
        </w:rPr>
        <w:t>de</w:t>
      </w:r>
      <w:r w:rsidR="001F3BED" w:rsidRPr="003A47F0">
        <w:rPr>
          <w:lang w:val="es-ES"/>
        </w:rPr>
        <w:t xml:space="preserve"> </w:t>
      </w:r>
      <w:r w:rsidRPr="003A47F0">
        <w:rPr>
          <w:lang w:val="es-ES"/>
        </w:rPr>
        <w:t>G</w:t>
      </w:r>
      <w:r w:rsidR="001F3BED" w:rsidRPr="003A47F0">
        <w:rPr>
          <w:lang w:val="es-ES"/>
        </w:rPr>
        <w:t>o</w:t>
      </w:r>
      <w:r w:rsidR="0025258C" w:rsidRPr="003A47F0">
        <w:rPr>
          <w:lang w:val="es-ES"/>
        </w:rPr>
        <w:t>b</w:t>
      </w:r>
      <w:r w:rsidR="001F3BED" w:rsidRPr="003A47F0">
        <w:rPr>
          <w:lang w:val="es-ES"/>
        </w:rPr>
        <w:t>i</w:t>
      </w:r>
      <w:r w:rsidRPr="003A47F0">
        <w:rPr>
          <w:lang w:val="es-ES"/>
        </w:rPr>
        <w:t>ern</w:t>
      </w:r>
      <w:r w:rsidR="001F3BED" w:rsidRPr="003A47F0">
        <w:rPr>
          <w:lang w:val="es-ES"/>
        </w:rPr>
        <w:t xml:space="preserve">o </w:t>
      </w:r>
      <w:r w:rsidR="0025258C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25258C" w:rsidRPr="003A47F0">
          <w:rPr>
            <w:lang w:val="es-ES"/>
          </w:rPr>
          <w:t>la República</w:t>
        </w:r>
        <w:r w:rsidRPr="003A47F0">
          <w:rPr>
            <w:lang w:val="es-ES"/>
          </w:rPr>
          <w:t xml:space="preserve"> </w:t>
        </w:r>
        <w:r w:rsidR="0025258C" w:rsidRPr="003A47F0">
          <w:rPr>
            <w:lang w:val="es-ES"/>
          </w:rPr>
          <w:t>Es</w:t>
        </w:r>
        <w:r w:rsidR="00DF230F" w:rsidRPr="003A47F0">
          <w:rPr>
            <w:lang w:val="es-ES"/>
          </w:rPr>
          <w:t>lova</w:t>
        </w:r>
        <w:r w:rsidR="0025258C" w:rsidRPr="003A47F0">
          <w:rPr>
            <w:lang w:val="es-ES"/>
          </w:rPr>
          <w:t>ca</w:t>
        </w:r>
      </w:smartTag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en el marco del amplio programa de un año de duración</w:t>
      </w:r>
      <w:r w:rsidR="00E572F1" w:rsidRPr="003A47F0">
        <w:rPr>
          <w:lang w:val="es-ES"/>
        </w:rPr>
        <w:t>,</w:t>
      </w:r>
      <w:r w:rsidR="0025258C" w:rsidRPr="003A47F0">
        <w:rPr>
          <w:lang w:val="es-ES"/>
        </w:rPr>
        <w:t xml:space="preserve"> subvencionado por el proyecto PROGRESS 2011 de </w:t>
      </w:r>
      <w:smartTag w:uri="urn:schemas-microsoft-com:office:smarttags" w:element="PersonName">
        <w:smartTagPr>
          <w:attr w:name="ProductID" w:val="la Comisi￳n Europea. Una"/>
        </w:smartTagPr>
        <w:r w:rsidR="0025258C" w:rsidRPr="003A47F0">
          <w:rPr>
            <w:lang w:val="es-ES"/>
          </w:rPr>
          <w:t>la Comisión</w:t>
        </w:r>
        <w:r w:rsidRPr="003A47F0">
          <w:rPr>
            <w:lang w:val="es-ES"/>
          </w:rPr>
          <w:t xml:space="preserve"> Europea. </w:t>
        </w:r>
        <w:r w:rsidR="0025258C" w:rsidRPr="003A47F0">
          <w:rPr>
            <w:lang w:val="es-ES"/>
          </w:rPr>
          <w:t>Una</w:t>
        </w:r>
      </w:smartTag>
      <w:r w:rsidR="0025258C" w:rsidRPr="003A47F0">
        <w:rPr>
          <w:lang w:val="es-ES"/>
        </w:rPr>
        <w:t xml:space="preserve"> de sus</w:t>
      </w:r>
      <w:r w:rsidRPr="003A47F0">
        <w:rPr>
          <w:lang w:val="es-ES"/>
        </w:rPr>
        <w:t xml:space="preserve"> priori</w:t>
      </w:r>
      <w:r w:rsidR="0025258C" w:rsidRPr="003A47F0">
        <w:rPr>
          <w:lang w:val="es-ES"/>
        </w:rPr>
        <w:t>dad</w:t>
      </w:r>
      <w:r w:rsidRPr="003A47F0">
        <w:rPr>
          <w:lang w:val="es-ES"/>
        </w:rPr>
        <w:t xml:space="preserve">es </w:t>
      </w:r>
      <w:r w:rsidR="0025258C" w:rsidRPr="003A47F0">
        <w:rPr>
          <w:lang w:val="es-ES"/>
        </w:rPr>
        <w:t>cons</w:t>
      </w:r>
      <w:r w:rsidRPr="003A47F0">
        <w:rPr>
          <w:lang w:val="es-ES"/>
        </w:rPr>
        <w:t>ist</w:t>
      </w:r>
      <w:r w:rsidR="0025258C" w:rsidRPr="003A47F0">
        <w:rPr>
          <w:lang w:val="es-ES"/>
        </w:rPr>
        <w:t>e en</w:t>
      </w:r>
      <w:r w:rsidRPr="003A47F0">
        <w:rPr>
          <w:lang w:val="es-ES"/>
        </w:rPr>
        <w:t xml:space="preserve"> </w:t>
      </w:r>
      <w:r w:rsidR="00632A1D" w:rsidRPr="003A47F0">
        <w:rPr>
          <w:lang w:val="es-ES"/>
        </w:rPr>
        <w:t>anal</w:t>
      </w:r>
      <w:r w:rsidR="0025258C" w:rsidRPr="003A47F0">
        <w:rPr>
          <w:lang w:val="es-ES"/>
        </w:rPr>
        <w:t>izar las</w:t>
      </w:r>
      <w:r w:rsidRPr="003A47F0">
        <w:rPr>
          <w:lang w:val="es-ES"/>
        </w:rPr>
        <w:t xml:space="preserve"> ne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e</w:t>
      </w:r>
      <w:r w:rsidR="0025258C" w:rsidRPr="003A47F0">
        <w:rPr>
          <w:lang w:val="es-ES"/>
        </w:rPr>
        <w:t>si</w:t>
      </w:r>
      <w:r w:rsidRPr="003A47F0">
        <w:rPr>
          <w:lang w:val="es-ES"/>
        </w:rPr>
        <w:t>d</w:t>
      </w:r>
      <w:r w:rsidR="0025258C" w:rsidRPr="003A47F0">
        <w:rPr>
          <w:lang w:val="es-ES"/>
        </w:rPr>
        <w:t>ade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n </w:t>
      </w:r>
      <w:r w:rsidR="0025258C" w:rsidRPr="003A47F0">
        <w:rPr>
          <w:lang w:val="es-ES"/>
        </w:rPr>
        <w:t>materia de rec</w:t>
      </w:r>
      <w:r w:rsidRPr="003A47F0">
        <w:rPr>
          <w:lang w:val="es-ES"/>
        </w:rPr>
        <w:t>o</w:t>
      </w:r>
      <w:r w:rsidR="0025258C" w:rsidRPr="003A47F0">
        <w:rPr>
          <w:lang w:val="es-ES"/>
        </w:rPr>
        <w:t>pi</w:t>
      </w:r>
      <w:r w:rsidRPr="003A47F0">
        <w:rPr>
          <w:lang w:val="es-ES"/>
        </w:rPr>
        <w:t>l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>ci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25258C" w:rsidRPr="003A47F0">
        <w:rPr>
          <w:lang w:val="es-ES"/>
        </w:rPr>
        <w:t xml:space="preserve">de los </w:t>
      </w:r>
      <w:r w:rsidRPr="003A47F0">
        <w:rPr>
          <w:lang w:val="es-ES"/>
        </w:rPr>
        <w:t>dat</w:t>
      </w:r>
      <w:r w:rsidR="0025258C" w:rsidRPr="003A47F0">
        <w:rPr>
          <w:lang w:val="es-ES"/>
        </w:rPr>
        <w:t xml:space="preserve">os </w:t>
      </w:r>
      <w:r w:rsidR="000772A3" w:rsidRPr="003A47F0">
        <w:rPr>
          <w:lang w:val="es-ES"/>
        </w:rPr>
        <w:t>idóneos</w:t>
      </w:r>
      <w:r w:rsidR="0025258C" w:rsidRPr="003A47F0">
        <w:rPr>
          <w:lang w:val="es-ES"/>
        </w:rPr>
        <w:t xml:space="preserve"> para </w:t>
      </w:r>
      <w:r w:rsidR="000772A3" w:rsidRPr="003A47F0">
        <w:rPr>
          <w:lang w:val="es-ES"/>
        </w:rPr>
        <w:t>e</w:t>
      </w:r>
      <w:r w:rsidR="0025258C" w:rsidRPr="003A47F0">
        <w:rPr>
          <w:lang w:val="es-ES"/>
        </w:rPr>
        <w:t>l</w:t>
      </w:r>
      <w:r w:rsidR="000772A3" w:rsidRPr="003A47F0">
        <w:rPr>
          <w:lang w:val="es-ES"/>
        </w:rPr>
        <w:t xml:space="preserve"> </w:t>
      </w:r>
      <w:r w:rsidR="00B34BA4" w:rsidRPr="003A47F0">
        <w:rPr>
          <w:lang w:val="es-ES"/>
        </w:rPr>
        <w:t>seguimiento</w:t>
      </w:r>
      <w:r w:rsidR="0025258C" w:rsidRPr="003A47F0">
        <w:rPr>
          <w:lang w:val="es-ES"/>
        </w:rPr>
        <w:t xml:space="preserve"> per</w:t>
      </w:r>
      <w:r w:rsidR="00B34BA4" w:rsidRPr="003A47F0">
        <w:rPr>
          <w:lang w:val="es-ES"/>
        </w:rPr>
        <w:t>iódico y continuo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de la aplicación del principio de igualdad de</w:t>
      </w:r>
      <w:r w:rsidRPr="003A47F0">
        <w:rPr>
          <w:lang w:val="es-ES"/>
        </w:rPr>
        <w:t xml:space="preserve"> trat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 (inclu</w:t>
      </w:r>
      <w:r w:rsidR="0025258C" w:rsidRPr="003A47F0">
        <w:rPr>
          <w:lang w:val="es-ES"/>
        </w:rPr>
        <w:t>i</w:t>
      </w:r>
      <w:r w:rsidRPr="003A47F0">
        <w:rPr>
          <w:lang w:val="es-ES"/>
        </w:rPr>
        <w:t>d</w:t>
      </w:r>
      <w:r w:rsidR="0025258C" w:rsidRPr="003A47F0">
        <w:rPr>
          <w:lang w:val="es-ES"/>
        </w:rPr>
        <w:t>os los</w:t>
      </w:r>
      <w:r w:rsidRPr="003A47F0">
        <w:rPr>
          <w:lang w:val="es-ES"/>
        </w:rPr>
        <w:t xml:space="preserve"> rela</w:t>
      </w:r>
      <w:r w:rsidR="0025258C" w:rsidRPr="003A47F0">
        <w:rPr>
          <w:lang w:val="es-ES"/>
        </w:rPr>
        <w:t>cionados con el origen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é</w:t>
      </w:r>
      <w:r w:rsidRPr="003A47F0">
        <w:rPr>
          <w:lang w:val="es-ES"/>
        </w:rPr>
        <w:t>tnic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 o</w:t>
      </w:r>
      <w:r w:rsidR="0025258C" w:rsidRPr="003A47F0">
        <w:rPr>
          <w:lang w:val="es-ES"/>
        </w:rPr>
        <w:t xml:space="preserve"> la pertenencia a minorías indígenas o no indígenas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la</w:t>
      </w:r>
      <w:r w:rsidRPr="003A47F0">
        <w:rPr>
          <w:lang w:val="es-ES"/>
        </w:rPr>
        <w:t xml:space="preserve"> orienta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 xml:space="preserve"> sexual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 xml:space="preserve">la categoría </w:t>
      </w:r>
      <w:r w:rsidRPr="003A47F0">
        <w:rPr>
          <w:lang w:val="es-ES"/>
        </w:rPr>
        <w:t>social, etc</w:t>
      </w:r>
      <w:r w:rsidR="0025258C" w:rsidRPr="003A47F0">
        <w:rPr>
          <w:lang w:val="es-ES"/>
        </w:rPr>
        <w:t>.</w:t>
      </w:r>
      <w:r w:rsidRPr="003A47F0">
        <w:rPr>
          <w:lang w:val="es-ES"/>
        </w:rPr>
        <w:t xml:space="preserve">). </w:t>
      </w:r>
      <w:r w:rsidR="000772A3" w:rsidRPr="003A47F0">
        <w:rPr>
          <w:lang w:val="es-ES"/>
        </w:rPr>
        <w:t>Es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 pro</w:t>
      </w:r>
      <w:r w:rsidR="0025258C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25258C" w:rsidRPr="003A47F0">
        <w:rPr>
          <w:lang w:val="es-ES"/>
        </w:rPr>
        <w:t>o se propone</w:t>
      </w:r>
      <w:r w:rsidRPr="003A47F0">
        <w:rPr>
          <w:lang w:val="es-ES"/>
        </w:rPr>
        <w:t xml:space="preserve"> identif</w:t>
      </w:r>
      <w:r w:rsidR="0025258C" w:rsidRPr="003A47F0">
        <w:rPr>
          <w:lang w:val="es-ES"/>
        </w:rPr>
        <w:t>icar las</w:t>
      </w:r>
      <w:r w:rsidRPr="003A47F0">
        <w:rPr>
          <w:lang w:val="es-ES"/>
        </w:rPr>
        <w:t xml:space="preserve"> ne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e</w:t>
      </w:r>
      <w:r w:rsidR="0025258C" w:rsidRPr="003A47F0">
        <w:rPr>
          <w:lang w:val="es-ES"/>
        </w:rPr>
        <w:t>sida</w:t>
      </w:r>
      <w:r w:rsidRPr="003A47F0">
        <w:rPr>
          <w:lang w:val="es-ES"/>
        </w:rPr>
        <w:t>d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>en el ámbito de la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recopi</w:t>
      </w:r>
      <w:r w:rsidRPr="003A47F0">
        <w:rPr>
          <w:lang w:val="es-ES"/>
        </w:rPr>
        <w:t>l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>ci</w:t>
      </w:r>
      <w:r w:rsidR="00252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25258C" w:rsidRPr="003A47F0">
        <w:rPr>
          <w:lang w:val="es-ES"/>
        </w:rPr>
        <w:t>de los datos pertinentes</w:t>
      </w:r>
      <w:r w:rsidR="00B34BA4" w:rsidRPr="003A47F0">
        <w:rPr>
          <w:lang w:val="es-ES"/>
        </w:rPr>
        <w:t>, sobre todo</w:t>
      </w:r>
      <w:r w:rsidR="00414E7F" w:rsidRPr="003A47F0">
        <w:rPr>
          <w:lang w:val="es-ES"/>
        </w:rPr>
        <w:t xml:space="preserve"> de</w:t>
      </w:r>
      <w:r w:rsidR="00B34BA4" w:rsidRPr="003A47F0">
        <w:rPr>
          <w:lang w:val="es-ES"/>
        </w:rPr>
        <w:t>sde e</w:t>
      </w:r>
      <w:r w:rsidR="00414E7F" w:rsidRPr="003A47F0">
        <w:rPr>
          <w:lang w:val="es-ES"/>
        </w:rPr>
        <w:t>l p</w:t>
      </w:r>
      <w:r w:rsidR="00B34BA4" w:rsidRPr="003A47F0">
        <w:rPr>
          <w:lang w:val="es-ES"/>
        </w:rPr>
        <w:t>unto de vista de</w:t>
      </w:r>
      <w:r w:rsidR="00E11332" w:rsidRPr="003A47F0">
        <w:rPr>
          <w:lang w:val="es-ES"/>
        </w:rPr>
        <w:t xml:space="preserve"> la exclusió</w:t>
      </w:r>
      <w:r w:rsidR="0025258C" w:rsidRPr="003A47F0">
        <w:rPr>
          <w:lang w:val="es-ES"/>
        </w:rPr>
        <w:t xml:space="preserve">n </w:t>
      </w:r>
      <w:r w:rsidRPr="003A47F0">
        <w:rPr>
          <w:lang w:val="es-ES"/>
        </w:rPr>
        <w:t xml:space="preserve">social, </w:t>
      </w:r>
      <w:r w:rsidR="0025258C" w:rsidRPr="003A47F0">
        <w:rPr>
          <w:lang w:val="es-ES"/>
        </w:rPr>
        <w:t>reseñar los instrumentos</w:t>
      </w:r>
      <w:r w:rsidRPr="003A47F0">
        <w:rPr>
          <w:lang w:val="es-ES"/>
        </w:rPr>
        <w:t xml:space="preserve"> </w:t>
      </w:r>
      <w:r w:rsidR="00414E7F" w:rsidRPr="003A47F0">
        <w:rPr>
          <w:lang w:val="es-ES"/>
        </w:rPr>
        <w:t xml:space="preserve">de </w:t>
      </w:r>
      <w:r w:rsidR="00B34BA4" w:rsidRPr="003A47F0">
        <w:rPr>
          <w:lang w:val="es-ES"/>
        </w:rPr>
        <w:t>evaluac</w:t>
      </w:r>
      <w:r w:rsidR="00414E7F" w:rsidRPr="003A47F0">
        <w:rPr>
          <w:lang w:val="es-ES"/>
        </w:rPr>
        <w:t xml:space="preserve">ión </w:t>
      </w:r>
      <w:r w:rsidRPr="003A47F0">
        <w:rPr>
          <w:lang w:val="es-ES"/>
        </w:rPr>
        <w:t>exist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>tes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 xml:space="preserve">la </w:t>
      </w:r>
      <w:r w:rsidRPr="003A47F0">
        <w:rPr>
          <w:lang w:val="es-ES"/>
        </w:rPr>
        <w:t>posibili</w:t>
      </w:r>
      <w:r w:rsidR="00B34BA4" w:rsidRPr="003A47F0">
        <w:rPr>
          <w:lang w:val="es-ES"/>
        </w:rPr>
        <w:t>dad</w:t>
      </w:r>
      <w:r w:rsidR="0025258C" w:rsidRPr="003A47F0">
        <w:rPr>
          <w:lang w:val="es-ES"/>
        </w:rPr>
        <w:t xml:space="preserve"> de asignarles otros</w:t>
      </w:r>
      <w:r w:rsidRPr="003A47F0">
        <w:rPr>
          <w:lang w:val="es-ES"/>
        </w:rPr>
        <w:t xml:space="preserve"> us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>, de</w:t>
      </w:r>
      <w:r w:rsidR="0025258C" w:rsidRPr="003A47F0">
        <w:rPr>
          <w:lang w:val="es-ES"/>
        </w:rPr>
        <w:t>sarrollar nuevos</w:t>
      </w:r>
      <w:r w:rsidRPr="003A47F0">
        <w:rPr>
          <w:lang w:val="es-ES"/>
        </w:rPr>
        <w:t xml:space="preserve"> indica</w:t>
      </w:r>
      <w:r w:rsidR="0025258C" w:rsidRPr="003A47F0">
        <w:rPr>
          <w:lang w:val="es-ES"/>
        </w:rPr>
        <w:t>dores y nuevos mé</w:t>
      </w:r>
      <w:r w:rsidRPr="003A47F0">
        <w:rPr>
          <w:lang w:val="es-ES"/>
        </w:rPr>
        <w:t>tod</w:t>
      </w:r>
      <w:r w:rsidR="0025258C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>de recogida de</w:t>
      </w:r>
      <w:r w:rsidRPr="003A47F0">
        <w:rPr>
          <w:lang w:val="es-ES"/>
        </w:rPr>
        <w:t xml:space="preserve"> dat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 xml:space="preserve"> </w:t>
      </w:r>
      <w:r w:rsidR="00414E7F" w:rsidRPr="003A47F0">
        <w:rPr>
          <w:lang w:val="es-ES"/>
        </w:rPr>
        <w:t>a fin de</w:t>
      </w:r>
      <w:r w:rsidR="0025258C" w:rsidRPr="003A47F0">
        <w:rPr>
          <w:lang w:val="es-ES"/>
        </w:rPr>
        <w:t xml:space="preserve"> detectar la</w:t>
      </w:r>
      <w:r w:rsidRPr="003A47F0">
        <w:rPr>
          <w:lang w:val="es-ES"/>
        </w:rPr>
        <w:t xml:space="preserve"> situa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414E7F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25258C" w:rsidRPr="003A47F0">
        <w:rPr>
          <w:lang w:val="es-ES"/>
        </w:rPr>
        <w:t xml:space="preserve"> </w:t>
      </w:r>
      <w:r w:rsidR="00414E7F" w:rsidRPr="003A47F0">
        <w:rPr>
          <w:lang w:val="es-ES"/>
        </w:rPr>
        <w:t>d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determinados sectores</w:t>
      </w:r>
      <w:r w:rsidRPr="003A47F0">
        <w:rPr>
          <w:lang w:val="es-ES"/>
        </w:rPr>
        <w:t>, crea</w:t>
      </w:r>
      <w:r w:rsidR="0025258C" w:rsidRPr="003A47F0">
        <w:rPr>
          <w:lang w:val="es-ES"/>
        </w:rPr>
        <w:t>r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un</w:t>
      </w:r>
      <w:r w:rsidRPr="003A47F0">
        <w:rPr>
          <w:lang w:val="es-ES"/>
        </w:rPr>
        <w:t>a plat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>form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para un debate de</w:t>
      </w:r>
      <w:r w:rsidRPr="003A47F0">
        <w:rPr>
          <w:lang w:val="es-ES"/>
        </w:rPr>
        <w:t xml:space="preserve"> expert</w:t>
      </w:r>
      <w:r w:rsidR="0025258C" w:rsidRPr="003A47F0">
        <w:rPr>
          <w:lang w:val="es-ES"/>
        </w:rPr>
        <w:t>os en torno a la recopilación de datos y su aplicación en la</w:t>
      </w:r>
      <w:r w:rsidRPr="003A47F0">
        <w:rPr>
          <w:lang w:val="es-ES"/>
        </w:rPr>
        <w:t xml:space="preserve"> pr</w:t>
      </w:r>
      <w:r w:rsidR="0025258C" w:rsidRPr="003A47F0">
        <w:rPr>
          <w:lang w:val="es-ES"/>
        </w:rPr>
        <w:t>á</w:t>
      </w:r>
      <w:r w:rsidRPr="003A47F0">
        <w:rPr>
          <w:lang w:val="es-ES"/>
        </w:rPr>
        <w:t>ctic</w:t>
      </w:r>
      <w:r w:rsidR="0025258C" w:rsidRPr="003A47F0">
        <w:rPr>
          <w:lang w:val="es-ES"/>
        </w:rPr>
        <w:t>a y elaborar</w:t>
      </w:r>
      <w:r w:rsidRPr="003A47F0">
        <w:rPr>
          <w:lang w:val="es-ES"/>
        </w:rPr>
        <w:t xml:space="preserve"> recomenda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ion</w:t>
      </w:r>
      <w:r w:rsidR="0025258C" w:rsidRPr="003A47F0">
        <w:rPr>
          <w:lang w:val="es-ES"/>
        </w:rPr>
        <w:t>e</w:t>
      </w:r>
      <w:r w:rsidRPr="003A47F0">
        <w:rPr>
          <w:lang w:val="es-ES"/>
        </w:rPr>
        <w:t>s, pol</w:t>
      </w:r>
      <w:r w:rsidR="0025258C" w:rsidRPr="003A47F0">
        <w:rPr>
          <w:lang w:val="es-ES"/>
        </w:rPr>
        <w:t>íti</w:t>
      </w:r>
      <w:r w:rsidRPr="003A47F0">
        <w:rPr>
          <w:lang w:val="es-ES"/>
        </w:rPr>
        <w:t>c</w:t>
      </w:r>
      <w:r w:rsidR="0025258C" w:rsidRPr="003A47F0">
        <w:rPr>
          <w:lang w:val="es-ES"/>
        </w:rPr>
        <w:t>as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 xml:space="preserve">y </w:t>
      </w:r>
      <w:r w:rsidRPr="003A47F0">
        <w:rPr>
          <w:lang w:val="es-ES"/>
        </w:rPr>
        <w:t>metodolog</w:t>
      </w:r>
      <w:r w:rsidR="0025258C" w:rsidRPr="003A47F0">
        <w:rPr>
          <w:lang w:val="es-ES"/>
        </w:rPr>
        <w:t>ía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>que respondan a las</w:t>
      </w:r>
      <w:r w:rsidRPr="003A47F0">
        <w:rPr>
          <w:lang w:val="es-ES"/>
        </w:rPr>
        <w:t xml:space="preserve"> ne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e</w:t>
      </w:r>
      <w:r w:rsidR="0025258C" w:rsidRPr="003A47F0">
        <w:rPr>
          <w:lang w:val="es-ES"/>
        </w:rPr>
        <w:t>si</w:t>
      </w:r>
      <w:r w:rsidRPr="003A47F0">
        <w:rPr>
          <w:lang w:val="es-ES"/>
        </w:rPr>
        <w:t>d</w:t>
      </w:r>
      <w:r w:rsidR="0025258C" w:rsidRPr="003A47F0">
        <w:rPr>
          <w:lang w:val="es-ES"/>
        </w:rPr>
        <w:t>ade</w:t>
      </w:r>
      <w:r w:rsidRPr="003A47F0">
        <w:rPr>
          <w:lang w:val="es-ES"/>
        </w:rPr>
        <w:t xml:space="preserve">s </w:t>
      </w:r>
      <w:r w:rsidR="0025258C" w:rsidRPr="003A47F0">
        <w:rPr>
          <w:lang w:val="es-ES"/>
        </w:rPr>
        <w:t xml:space="preserve">de un </w:t>
      </w:r>
      <w:r w:rsidR="00414E7F" w:rsidRPr="003A47F0">
        <w:rPr>
          <w:lang w:val="es-ES"/>
        </w:rPr>
        <w:t>acopio</w:t>
      </w:r>
      <w:r w:rsidR="0025258C" w:rsidRPr="003A47F0">
        <w:rPr>
          <w:lang w:val="es-ES"/>
        </w:rPr>
        <w:t xml:space="preserve"> de los</w:t>
      </w:r>
      <w:r w:rsidRPr="003A47F0">
        <w:rPr>
          <w:lang w:val="es-ES"/>
        </w:rPr>
        <w:t xml:space="preserve"> dat</w:t>
      </w:r>
      <w:r w:rsidR="0025258C" w:rsidRPr="003A47F0">
        <w:rPr>
          <w:lang w:val="es-ES"/>
        </w:rPr>
        <w:t>os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pertinentes</w:t>
      </w:r>
      <w:r w:rsidRPr="003A47F0">
        <w:rPr>
          <w:lang w:val="es-ES"/>
        </w:rPr>
        <w:t xml:space="preserve">. </w:t>
      </w:r>
      <w:r w:rsidR="0025258C" w:rsidRPr="003A47F0">
        <w:rPr>
          <w:lang w:val="es-ES"/>
        </w:rPr>
        <w:t xml:space="preserve">El </w:t>
      </w:r>
      <w:r w:rsidRPr="003A47F0">
        <w:rPr>
          <w:lang w:val="es-ES"/>
        </w:rPr>
        <w:t>men</w:t>
      </w:r>
      <w:r w:rsidR="0025258C" w:rsidRPr="003A47F0">
        <w:rPr>
          <w:lang w:val="es-ES"/>
        </w:rPr>
        <w:t>c</w:t>
      </w:r>
      <w:r w:rsidRPr="003A47F0">
        <w:rPr>
          <w:lang w:val="es-ES"/>
        </w:rPr>
        <w:t>ion</w:t>
      </w:r>
      <w:r w:rsidR="0025258C" w:rsidRPr="003A47F0">
        <w:rPr>
          <w:lang w:val="es-ES"/>
        </w:rPr>
        <w:t>a</w:t>
      </w:r>
      <w:r w:rsidRPr="003A47F0">
        <w:rPr>
          <w:lang w:val="es-ES"/>
        </w:rPr>
        <w:t>d</w:t>
      </w:r>
      <w:r w:rsidR="0025258C" w:rsidRPr="003A47F0">
        <w:rPr>
          <w:lang w:val="es-ES"/>
        </w:rPr>
        <w:t>o grupo de trabajo</w:t>
      </w:r>
      <w:r w:rsidRPr="003A47F0">
        <w:rPr>
          <w:lang w:val="es-ES"/>
        </w:rPr>
        <w:t xml:space="preserve"> multidisciplinar</w:t>
      </w:r>
      <w:r w:rsidR="0025258C" w:rsidRPr="003A47F0">
        <w:rPr>
          <w:lang w:val="es-ES"/>
        </w:rPr>
        <w:t>io</w:t>
      </w:r>
      <w:r w:rsidRPr="003A47F0">
        <w:rPr>
          <w:lang w:val="es-ES"/>
        </w:rPr>
        <w:t xml:space="preserve"> </w:t>
      </w:r>
      <w:r w:rsidR="0025258C" w:rsidRPr="003A47F0">
        <w:rPr>
          <w:lang w:val="es-ES"/>
        </w:rPr>
        <w:t>se encargará del seguimiento de las</w:t>
      </w:r>
      <w:r w:rsidRPr="003A47F0">
        <w:rPr>
          <w:lang w:val="es-ES"/>
        </w:rPr>
        <w:t xml:space="preserve"> activi</w:t>
      </w:r>
      <w:r w:rsidR="0025258C" w:rsidRPr="003A47F0">
        <w:rPr>
          <w:lang w:val="es-ES"/>
        </w:rPr>
        <w:t>dades del proyecto</w:t>
      </w:r>
      <w:r w:rsidRPr="003A47F0">
        <w:rPr>
          <w:lang w:val="es-ES"/>
        </w:rPr>
        <w:t xml:space="preserve">, </w:t>
      </w:r>
      <w:r w:rsidR="0025258C" w:rsidRPr="003A47F0">
        <w:rPr>
          <w:lang w:val="es-ES"/>
        </w:rPr>
        <w:t>al tiempo que</w:t>
      </w:r>
      <w:r w:rsidRPr="003A47F0">
        <w:rPr>
          <w:lang w:val="es-ES"/>
        </w:rPr>
        <w:t xml:space="preserve"> intensif</w:t>
      </w:r>
      <w:r w:rsidR="0025258C" w:rsidRPr="003A47F0">
        <w:rPr>
          <w:lang w:val="es-ES"/>
        </w:rPr>
        <w:t>icará también su</w:t>
      </w:r>
      <w:r w:rsidR="00414E7F" w:rsidRPr="003A47F0">
        <w:rPr>
          <w:lang w:val="es-ES"/>
        </w:rPr>
        <w:t xml:space="preserve"> labor</w:t>
      </w:r>
      <w:r w:rsidRPr="003A47F0">
        <w:rPr>
          <w:lang w:val="es-ES"/>
        </w:rPr>
        <w:t xml:space="preserve"> </w:t>
      </w:r>
      <w:r w:rsidR="00662865" w:rsidRPr="003A47F0">
        <w:rPr>
          <w:lang w:val="es-ES"/>
        </w:rPr>
        <w:t xml:space="preserve">en 2012 </w:t>
      </w:r>
      <w:r w:rsidR="0025258C" w:rsidRPr="003A47F0">
        <w:rPr>
          <w:lang w:val="es-ES"/>
        </w:rPr>
        <w:t xml:space="preserve">con miras a </w:t>
      </w:r>
      <w:r w:rsidR="00414E7F" w:rsidRPr="003A47F0">
        <w:rPr>
          <w:lang w:val="es-ES"/>
        </w:rPr>
        <w:t xml:space="preserve">la </w:t>
      </w:r>
      <w:r w:rsidR="0025258C" w:rsidRPr="003A47F0">
        <w:rPr>
          <w:lang w:val="es-ES"/>
        </w:rPr>
        <w:t>ejecu</w:t>
      </w:r>
      <w:r w:rsidR="00414E7F" w:rsidRPr="003A47F0">
        <w:rPr>
          <w:lang w:val="es-ES"/>
        </w:rPr>
        <w:t>ción</w:t>
      </w:r>
      <w:r w:rsidRPr="003A47F0">
        <w:rPr>
          <w:lang w:val="es-ES"/>
        </w:rPr>
        <w:t xml:space="preserve"> </w:t>
      </w:r>
      <w:r w:rsidR="00414E7F" w:rsidRPr="003A47F0">
        <w:rPr>
          <w:lang w:val="es-ES"/>
        </w:rPr>
        <w:t>del mismo</w:t>
      </w:r>
      <w:r w:rsidRPr="003A47F0">
        <w:rPr>
          <w:lang w:val="es-ES"/>
        </w:rPr>
        <w:t>.</w:t>
      </w:r>
    </w:p>
    <w:p w:rsidR="000A47FE" w:rsidRPr="003A47F0" w:rsidRDefault="002336E1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E11332" w:rsidRPr="003A47F0">
        <w:rPr>
          <w:lang w:val="es-ES"/>
        </w:rPr>
        <w:t>Extranjeros y procedimiento de</w:t>
      </w:r>
      <w:r w:rsidR="000A47FE" w:rsidRPr="003A47F0">
        <w:rPr>
          <w:lang w:val="es-ES"/>
        </w:rPr>
        <w:t xml:space="preserve"> as</w:t>
      </w:r>
      <w:r w:rsidR="00E11332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E11332" w:rsidRPr="003A47F0">
        <w:rPr>
          <w:lang w:val="es-ES"/>
        </w:rPr>
        <w:t>o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BE3716" w:rsidRPr="003A47F0">
        <w:rPr>
          <w:lang w:val="es-ES"/>
        </w:rPr>
        <w:t>.</w:t>
      </w:r>
      <w:r w:rsidR="002336E1" w:rsidRPr="003A47F0">
        <w:rPr>
          <w:lang w:val="es-ES"/>
        </w:rPr>
        <w:tab/>
      </w:r>
      <w:r w:rsidR="00E11332" w:rsidRPr="003A47F0">
        <w:rPr>
          <w:lang w:val="es-ES"/>
        </w:rPr>
        <w:t>El</w:t>
      </w:r>
      <w:r w:rsidRPr="003A47F0">
        <w:rPr>
          <w:lang w:val="es-ES"/>
        </w:rPr>
        <w:t xml:space="preserve"> princip</w:t>
      </w:r>
      <w:r w:rsidR="00E11332" w:rsidRPr="003A47F0">
        <w:rPr>
          <w:lang w:val="es-ES"/>
        </w:rPr>
        <w:t>io d</w:t>
      </w:r>
      <w:r w:rsidRPr="003A47F0">
        <w:rPr>
          <w:lang w:val="es-ES"/>
        </w:rPr>
        <w:t>e</w:t>
      </w:r>
      <w:r w:rsidR="00E11332" w:rsidRPr="003A47F0">
        <w:rPr>
          <w:lang w:val="es-ES"/>
        </w:rPr>
        <w:t xml:space="preserve"> no devolución</w:t>
      </w:r>
      <w:r w:rsidRPr="003A47F0">
        <w:rPr>
          <w:lang w:val="es-ES"/>
        </w:rPr>
        <w:t xml:space="preserve">, </w:t>
      </w:r>
      <w:r w:rsidR="00E11332" w:rsidRPr="003A47F0">
        <w:rPr>
          <w:lang w:val="es-ES"/>
        </w:rPr>
        <w:t>con</w:t>
      </w:r>
      <w:r w:rsidR="00662865" w:rsidRPr="003A47F0">
        <w:rPr>
          <w:lang w:val="es-ES"/>
        </w:rPr>
        <w:t>sagrado e</w:t>
      </w:r>
      <w:r w:rsidR="00E11332" w:rsidRPr="003A47F0">
        <w:rPr>
          <w:lang w:val="es-ES"/>
        </w:rPr>
        <w:t>n el</w:t>
      </w:r>
      <w:r w:rsidRPr="003A47F0">
        <w:rPr>
          <w:lang w:val="es-ES"/>
        </w:rPr>
        <w:t xml:space="preserve"> </w:t>
      </w:r>
      <w:r w:rsidR="00A00E0E" w:rsidRPr="003A47F0">
        <w:rPr>
          <w:lang w:val="es-ES"/>
        </w:rPr>
        <w:t>Convenio</w:t>
      </w:r>
      <w:r w:rsidRPr="003A47F0">
        <w:rPr>
          <w:lang w:val="es-ES"/>
        </w:rPr>
        <w:t xml:space="preserve"> Europe</w:t>
      </w:r>
      <w:r w:rsidR="00A00E0E" w:rsidRPr="003A47F0">
        <w:rPr>
          <w:lang w:val="es-ES"/>
        </w:rPr>
        <w:t>o de Derechos</w:t>
      </w:r>
      <w:r w:rsidRPr="003A47F0">
        <w:rPr>
          <w:lang w:val="es-ES"/>
        </w:rPr>
        <w:t xml:space="preserve"> Human</w:t>
      </w:r>
      <w:r w:rsidR="00A00E0E" w:rsidRPr="003A47F0">
        <w:rPr>
          <w:lang w:val="es-ES"/>
        </w:rPr>
        <w:t>os</w:t>
      </w:r>
      <w:r w:rsidRPr="003A47F0">
        <w:rPr>
          <w:lang w:val="es-ES"/>
        </w:rPr>
        <w:t>, s</w:t>
      </w:r>
      <w:r w:rsidR="00A00E0E" w:rsidRPr="003A47F0">
        <w:rPr>
          <w:lang w:val="es-ES"/>
        </w:rPr>
        <w:t>e</w:t>
      </w:r>
      <w:r w:rsidRPr="003A47F0">
        <w:rPr>
          <w:lang w:val="es-ES"/>
        </w:rPr>
        <w:t xml:space="preserve"> r</w:t>
      </w:r>
      <w:r w:rsidR="00A00E0E" w:rsidRPr="003A47F0">
        <w:rPr>
          <w:lang w:val="es-ES"/>
        </w:rPr>
        <w:t>i</w:t>
      </w:r>
      <w:r w:rsidRPr="003A47F0">
        <w:rPr>
          <w:lang w:val="es-ES"/>
        </w:rPr>
        <w:t>g</w:t>
      </w:r>
      <w:r w:rsidR="00A00E0E" w:rsidRPr="003A47F0">
        <w:rPr>
          <w:lang w:val="es-ES"/>
        </w:rPr>
        <w:t>e por una norma</w:t>
      </w:r>
      <w:r w:rsidRPr="003A47F0">
        <w:rPr>
          <w:lang w:val="es-ES"/>
        </w:rPr>
        <w:t xml:space="preserve"> separa</w:t>
      </w:r>
      <w:r w:rsidR="00A00E0E" w:rsidRPr="003A47F0">
        <w:rPr>
          <w:lang w:val="es-ES"/>
        </w:rPr>
        <w:t>da e</w:t>
      </w:r>
      <w:r w:rsidRPr="003A47F0">
        <w:rPr>
          <w:lang w:val="es-ES"/>
        </w:rPr>
        <w:t xml:space="preserve">n </w:t>
      </w:r>
      <w:r w:rsidR="00A00E0E" w:rsidRPr="003A47F0">
        <w:rPr>
          <w:lang w:val="es-ES"/>
        </w:rPr>
        <w:t>la</w:t>
      </w:r>
      <w:r w:rsidRPr="003A47F0">
        <w:rPr>
          <w:lang w:val="es-ES"/>
        </w:rPr>
        <w:t xml:space="preserve"> legisla</w:t>
      </w:r>
      <w:r w:rsidR="00A00E0E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A00E0E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A00E0E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00E0E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</w:t>
        </w:r>
        <w:r w:rsidR="00A00E0E" w:rsidRPr="003A47F0">
          <w:rPr>
            <w:lang w:val="es-ES"/>
          </w:rPr>
          <w:t>República Es</w:t>
        </w:r>
        <w:r w:rsidRPr="003A47F0">
          <w:rPr>
            <w:lang w:val="es-ES"/>
          </w:rPr>
          <w:t>lova</w:t>
        </w:r>
        <w:r w:rsidR="00A00E0E" w:rsidRPr="003A47F0">
          <w:rPr>
            <w:lang w:val="es-ES"/>
          </w:rPr>
          <w:t>ca</w:t>
        </w:r>
      </w:smartTag>
      <w:r w:rsidR="00FD5C6B" w:rsidRPr="003A47F0">
        <w:rPr>
          <w:lang w:val="es-ES"/>
        </w:rPr>
        <w:t xml:space="preserve"> y está plasmado en las disposiciones del</w:t>
      </w:r>
      <w:r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FD5C6B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FD5C6B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FD5C6B"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r w:rsidRPr="003A47F0">
        <w:rPr>
          <w:lang w:val="es-ES"/>
        </w:rPr>
        <w:t xml:space="preserve">81 </w:t>
      </w:r>
      <w:r w:rsidR="00FD5C6B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FD5C6B" w:rsidRPr="003A47F0">
          <w:rPr>
            <w:lang w:val="es-ES"/>
          </w:rPr>
          <w:t>la Ley</w:t>
        </w:r>
        <w:r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414E7F" w:rsidRPr="003A47F0">
        <w:rPr>
          <w:lang w:val="es-ES"/>
        </w:rPr>
        <w:t xml:space="preserve"> 404/2011</w:t>
      </w:r>
      <w:r w:rsidR="00FD5C6B" w:rsidRPr="003A47F0">
        <w:rPr>
          <w:lang w:val="es-ES"/>
        </w:rPr>
        <w:t xml:space="preserve"> </w:t>
      </w:r>
      <w:r w:rsidR="000208C0" w:rsidRPr="003A47F0">
        <w:rPr>
          <w:lang w:val="es-ES"/>
        </w:rPr>
        <w:t>sobre la estancia de extranjeros y varias otras leyes que la modifican y complementan</w:t>
      </w:r>
      <w:r w:rsidRPr="003A47F0">
        <w:rPr>
          <w:lang w:val="es-ES"/>
        </w:rPr>
        <w:t xml:space="preserve"> (</w:t>
      </w:r>
      <w:r w:rsidR="000208C0" w:rsidRPr="003A47F0">
        <w:rPr>
          <w:lang w:val="es-ES"/>
        </w:rPr>
        <w:t xml:space="preserve">en lo sucesivo Ley sobre la estancia de extranjeros), </w:t>
      </w:r>
      <w:r w:rsidR="00662865" w:rsidRPr="003A47F0">
        <w:rPr>
          <w:lang w:val="es-ES"/>
        </w:rPr>
        <w:t>que trata de los</w:t>
      </w:r>
      <w:r w:rsidR="000208C0" w:rsidRPr="003A47F0">
        <w:rPr>
          <w:lang w:val="es-ES"/>
        </w:rPr>
        <w:t xml:space="preserve"> obstáculo</w:t>
      </w:r>
      <w:r w:rsidR="00662865" w:rsidRPr="003A47F0">
        <w:rPr>
          <w:lang w:val="es-ES"/>
        </w:rPr>
        <w:t>s</w:t>
      </w:r>
      <w:r w:rsidR="000208C0" w:rsidRPr="003A47F0">
        <w:rPr>
          <w:lang w:val="es-ES"/>
        </w:rPr>
        <w:t xml:space="preserve"> a la expulsión administrativa</w:t>
      </w:r>
      <w:r w:rsidRPr="003A47F0">
        <w:rPr>
          <w:lang w:val="es-ES"/>
        </w:rPr>
        <w:t>.</w:t>
      </w:r>
    </w:p>
    <w:p w:rsidR="00A314F0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13.</w:t>
      </w:r>
      <w:r w:rsidR="00BE3716" w:rsidRPr="003A47F0">
        <w:rPr>
          <w:lang w:val="es-ES"/>
        </w:rPr>
        <w:tab/>
      </w:r>
      <w:r w:rsidR="00FA06CD" w:rsidRPr="003A47F0">
        <w:rPr>
          <w:lang w:val="es-ES"/>
        </w:rPr>
        <w:t>Por lo que hace a</w:t>
      </w:r>
      <w:r w:rsidR="00D860D7" w:rsidRPr="003A47F0">
        <w:rPr>
          <w:lang w:val="es-ES"/>
        </w:rPr>
        <w:t xml:space="preserve"> la supervisión d</w:t>
      </w:r>
      <w:r w:rsidRPr="003A47F0">
        <w:rPr>
          <w:lang w:val="es-ES"/>
        </w:rPr>
        <w:t>e</w:t>
      </w:r>
      <w:r w:rsidR="00D860D7" w:rsidRPr="003A47F0">
        <w:rPr>
          <w:lang w:val="es-ES"/>
        </w:rPr>
        <w:t>l</w:t>
      </w:r>
      <w:r w:rsidRPr="003A47F0">
        <w:rPr>
          <w:lang w:val="es-ES"/>
        </w:rPr>
        <w:t xml:space="preserve"> acces</w:t>
      </w:r>
      <w:r w:rsidR="00D860D7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D860D7" w:rsidRPr="003A47F0">
        <w:rPr>
          <w:lang w:val="es-ES"/>
        </w:rPr>
        <w:t>de los extranjeros al procedimiento de</w:t>
      </w:r>
      <w:r w:rsidRPr="003A47F0">
        <w:rPr>
          <w:lang w:val="es-ES"/>
        </w:rPr>
        <w:t xml:space="preserve"> as</w:t>
      </w:r>
      <w:r w:rsidR="00D860D7" w:rsidRPr="003A47F0">
        <w:rPr>
          <w:lang w:val="es-ES"/>
        </w:rPr>
        <w:t>i</w:t>
      </w:r>
      <w:r w:rsidRPr="003A47F0">
        <w:rPr>
          <w:lang w:val="es-ES"/>
        </w:rPr>
        <w:t>l</w:t>
      </w:r>
      <w:r w:rsidR="00D860D7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FA06CD" w:rsidRPr="003A47F0">
        <w:rPr>
          <w:lang w:val="es-ES"/>
        </w:rPr>
        <w:t>y a</w:t>
      </w:r>
      <w:r w:rsidR="00D860D7" w:rsidRPr="003A47F0">
        <w:rPr>
          <w:lang w:val="es-ES"/>
        </w:rPr>
        <w:t>l cumplimiento del principio de no</w:t>
      </w:r>
      <w:r w:rsidRPr="003A47F0">
        <w:rPr>
          <w:lang w:val="es-ES"/>
        </w:rPr>
        <w:t xml:space="preserve"> </w:t>
      </w:r>
      <w:r w:rsidR="00D860D7" w:rsidRPr="003A47F0">
        <w:rPr>
          <w:lang w:val="es-ES"/>
        </w:rPr>
        <w:t>devolución</w:t>
      </w:r>
      <w:r w:rsidRPr="003A47F0">
        <w:rPr>
          <w:lang w:val="es-ES"/>
        </w:rPr>
        <w:t xml:space="preserve"> </w:t>
      </w:r>
      <w:r w:rsidR="00D860D7" w:rsidRPr="003A47F0">
        <w:rPr>
          <w:lang w:val="es-ES"/>
        </w:rPr>
        <w:t>en las fronteras</w:t>
      </w:r>
      <w:r w:rsidRPr="003A47F0">
        <w:rPr>
          <w:lang w:val="es-ES"/>
        </w:rPr>
        <w:t xml:space="preserve">, </w:t>
      </w:r>
      <w:r w:rsidR="00D860D7" w:rsidRPr="003A47F0">
        <w:rPr>
          <w:lang w:val="es-ES"/>
        </w:rPr>
        <w:t>es menester declarar que, en</w:t>
      </w:r>
      <w:r w:rsidRPr="003A47F0">
        <w:rPr>
          <w:lang w:val="es-ES"/>
        </w:rPr>
        <w:t xml:space="preserve"> 2010, 2011 </w:t>
      </w:r>
      <w:r w:rsidR="00D860D7" w:rsidRPr="003A47F0">
        <w:rPr>
          <w:lang w:val="es-ES"/>
        </w:rPr>
        <w:t>y</w:t>
      </w:r>
      <w:r w:rsidRPr="003A47F0">
        <w:rPr>
          <w:lang w:val="es-ES"/>
        </w:rPr>
        <w:t xml:space="preserve"> 2012, </w:t>
      </w:r>
      <w:r w:rsidR="00D860D7" w:rsidRPr="003A47F0">
        <w:rPr>
          <w:lang w:val="es-ES"/>
        </w:rPr>
        <w:t xml:space="preserve">se controló el </w:t>
      </w:r>
      <w:r w:rsidRPr="003A47F0">
        <w:rPr>
          <w:lang w:val="es-ES"/>
        </w:rPr>
        <w:t>acces</w:t>
      </w:r>
      <w:r w:rsidR="00D860D7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D860D7" w:rsidRPr="003A47F0">
        <w:rPr>
          <w:lang w:val="es-ES"/>
        </w:rPr>
        <w:t>al procedimiento de</w:t>
      </w:r>
      <w:r w:rsidRPr="003A47F0">
        <w:rPr>
          <w:lang w:val="es-ES"/>
        </w:rPr>
        <w:t xml:space="preserve"> as</w:t>
      </w:r>
      <w:r w:rsidR="00D860D7" w:rsidRPr="003A47F0">
        <w:rPr>
          <w:lang w:val="es-ES"/>
        </w:rPr>
        <w:t>i</w:t>
      </w:r>
      <w:r w:rsidRPr="003A47F0">
        <w:rPr>
          <w:lang w:val="es-ES"/>
        </w:rPr>
        <w:t>l</w:t>
      </w:r>
      <w:r w:rsidR="00F15E18" w:rsidRPr="003A47F0">
        <w:rPr>
          <w:lang w:val="es-ES"/>
        </w:rPr>
        <w:t>o de las</w:t>
      </w:r>
      <w:r w:rsidRPr="003A47F0">
        <w:rPr>
          <w:lang w:val="es-ES"/>
        </w:rPr>
        <w:t xml:space="preserve"> person</w:t>
      </w:r>
      <w:r w:rsidR="00F15E18" w:rsidRPr="003A47F0">
        <w:rPr>
          <w:lang w:val="es-ES"/>
        </w:rPr>
        <w:t>a</w:t>
      </w:r>
      <w:r w:rsidRPr="003A47F0">
        <w:rPr>
          <w:lang w:val="es-ES"/>
        </w:rPr>
        <w:t xml:space="preserve">s </w:t>
      </w:r>
      <w:r w:rsidR="00F15E18" w:rsidRPr="003A47F0">
        <w:rPr>
          <w:lang w:val="es-ES"/>
        </w:rPr>
        <w:t>de la competencia del</w:t>
      </w:r>
      <w:r w:rsidRPr="003A47F0">
        <w:rPr>
          <w:lang w:val="es-ES"/>
        </w:rPr>
        <w:t xml:space="preserve"> </w:t>
      </w:r>
      <w:r w:rsidR="00F15E18" w:rsidRPr="003A47F0">
        <w:rPr>
          <w:lang w:val="es-ES"/>
        </w:rPr>
        <w:t>AC</w:t>
      </w:r>
      <w:r w:rsidRPr="003A47F0">
        <w:rPr>
          <w:lang w:val="es-ES"/>
        </w:rPr>
        <w:t>N</w:t>
      </w:r>
      <w:r w:rsidR="00F15E18" w:rsidRPr="003A47F0">
        <w:rPr>
          <w:lang w:val="es-ES"/>
        </w:rPr>
        <w:t>U</w:t>
      </w:r>
      <w:r w:rsidRPr="003A47F0">
        <w:rPr>
          <w:lang w:val="es-ES"/>
        </w:rPr>
        <w:t xml:space="preserve">R </w:t>
      </w:r>
      <w:r w:rsidR="00F15E18" w:rsidRPr="003A47F0">
        <w:rPr>
          <w:lang w:val="es-ES"/>
        </w:rPr>
        <w:t>en las fronteras y en los centros de detención de</w:t>
      </w:r>
      <w:r w:rsidRPr="003A47F0">
        <w:rPr>
          <w:lang w:val="es-ES"/>
        </w:rPr>
        <w:t xml:space="preserve"> </w:t>
      </w:r>
      <w:r w:rsidR="00F15E18" w:rsidRPr="003A47F0">
        <w:rPr>
          <w:lang w:val="es-ES"/>
        </w:rPr>
        <w:t>la p</w:t>
      </w:r>
      <w:r w:rsidRPr="003A47F0">
        <w:rPr>
          <w:lang w:val="es-ES"/>
        </w:rPr>
        <w:t>olic</w:t>
      </w:r>
      <w:r w:rsidR="00F15E18" w:rsidRPr="003A47F0">
        <w:rPr>
          <w:lang w:val="es-ES"/>
        </w:rPr>
        <w:t>ía</w:t>
      </w:r>
      <w:r w:rsidRPr="003A47F0">
        <w:rPr>
          <w:lang w:val="es-ES"/>
        </w:rPr>
        <w:t xml:space="preserve"> </w:t>
      </w:r>
      <w:r w:rsidR="00F15E18" w:rsidRPr="003A47F0">
        <w:rPr>
          <w:lang w:val="es-ES"/>
        </w:rPr>
        <w:t>para</w:t>
      </w:r>
      <w:r w:rsidR="00790667" w:rsidRPr="003A47F0">
        <w:rPr>
          <w:lang w:val="es-ES"/>
        </w:rPr>
        <w:t xml:space="preserve"> </w:t>
      </w:r>
      <w:r w:rsidR="00F15E18" w:rsidRPr="003A47F0">
        <w:rPr>
          <w:lang w:val="es-ES"/>
        </w:rPr>
        <w:t>extranjeros</w:t>
      </w:r>
      <w:r w:rsidR="00662865" w:rsidRPr="003A47F0">
        <w:rPr>
          <w:lang w:val="es-ES"/>
        </w:rPr>
        <w:t>,</w:t>
      </w:r>
      <w:r w:rsidR="00F15E18" w:rsidRPr="003A47F0">
        <w:rPr>
          <w:lang w:val="es-ES"/>
        </w:rPr>
        <w:t xml:space="preserve"> a través del</w:t>
      </w:r>
      <w:r w:rsidRPr="003A47F0">
        <w:rPr>
          <w:lang w:val="es-ES"/>
        </w:rPr>
        <w:t xml:space="preserve"> pro</w:t>
      </w:r>
      <w:r w:rsidR="00F15E18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F15E18" w:rsidRPr="003A47F0">
        <w:rPr>
          <w:lang w:val="es-ES"/>
        </w:rPr>
        <w:t>o del Alto Comisionado</w:t>
      </w:r>
      <w:r w:rsidR="001F5FD7" w:rsidRPr="003A47F0">
        <w:rPr>
          <w:lang w:val="es-ES"/>
        </w:rPr>
        <w:t xml:space="preserve"> "</w:t>
      </w:r>
      <w:r w:rsidRPr="003A47F0">
        <w:rPr>
          <w:lang w:val="es-ES"/>
        </w:rPr>
        <w:t xml:space="preserve">BMPR </w:t>
      </w:r>
      <w:r w:rsidR="001F5FD7" w:rsidRPr="003A47F0">
        <w:rPr>
          <w:lang w:val="es-ES"/>
        </w:rPr>
        <w:t>—</w:t>
      </w:r>
      <w:r w:rsidRPr="003A47F0">
        <w:rPr>
          <w:lang w:val="es-ES"/>
        </w:rPr>
        <w:t>Border Management and Protection of Refugees</w:t>
      </w:r>
      <w:r w:rsidR="001F5FD7" w:rsidRPr="003A47F0">
        <w:rPr>
          <w:lang w:val="es-ES"/>
        </w:rPr>
        <w:t>"</w:t>
      </w:r>
      <w:r w:rsidR="00F15E18" w:rsidRPr="003A47F0">
        <w:rPr>
          <w:lang w:val="es-ES"/>
        </w:rPr>
        <w:t xml:space="preserve"> (Gestión de las fronteras y protección de los refugiados)</w:t>
      </w:r>
      <w:r w:rsidRPr="003A47F0">
        <w:rPr>
          <w:lang w:val="es-ES"/>
        </w:rPr>
        <w:t xml:space="preserve">, </w:t>
      </w:r>
      <w:r w:rsidR="00F15E18" w:rsidRPr="003A47F0">
        <w:rPr>
          <w:lang w:val="es-ES"/>
        </w:rPr>
        <w:t>denominado anteriormente</w:t>
      </w:r>
      <w:r w:rsidR="001F5FD7" w:rsidRPr="003A47F0">
        <w:rPr>
          <w:lang w:val="es-ES"/>
        </w:rPr>
        <w:t xml:space="preserve"> "AMAS —</w:t>
      </w:r>
      <w:r w:rsidRPr="003A47F0">
        <w:rPr>
          <w:lang w:val="es-ES"/>
        </w:rPr>
        <w:t>Access Management and Support Project</w:t>
      </w:r>
      <w:r w:rsidR="001F5FD7" w:rsidRPr="003A47F0">
        <w:rPr>
          <w:lang w:val="es-ES"/>
        </w:rPr>
        <w:t>"</w:t>
      </w:r>
      <w:r w:rsidRPr="003A47F0">
        <w:rPr>
          <w:lang w:val="es-ES"/>
        </w:rPr>
        <w:t xml:space="preserve"> </w:t>
      </w:r>
      <w:r w:rsidR="00F15E18" w:rsidRPr="003A47F0">
        <w:rPr>
          <w:lang w:val="es-ES"/>
        </w:rPr>
        <w:t>(P</w:t>
      </w:r>
      <w:r w:rsidRPr="003A47F0">
        <w:rPr>
          <w:lang w:val="es-ES"/>
        </w:rPr>
        <w:t>ro</w:t>
      </w:r>
      <w:r w:rsidR="00F15E18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F15E18" w:rsidRPr="003A47F0">
        <w:rPr>
          <w:lang w:val="es-ES"/>
        </w:rPr>
        <w:t>o de gestión y apoyo al acceso)</w:t>
      </w:r>
      <w:r w:rsidRPr="003A47F0">
        <w:rPr>
          <w:lang w:val="es-ES"/>
        </w:rPr>
        <w:t>, (</w:t>
      </w:r>
      <w:r w:rsidR="00F15E18" w:rsidRPr="003A47F0">
        <w:rPr>
          <w:lang w:val="es-ES"/>
        </w:rPr>
        <w:t>para más</w:t>
      </w:r>
      <w:r w:rsidRPr="003A47F0">
        <w:rPr>
          <w:lang w:val="es-ES"/>
        </w:rPr>
        <w:t xml:space="preserve"> informa</w:t>
      </w:r>
      <w:r w:rsidR="00F15E18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F15E18" w:rsidRPr="003A47F0">
        <w:rPr>
          <w:lang w:val="es-ES"/>
        </w:rPr>
        <w:t>ó</w:t>
      </w:r>
      <w:r w:rsidRPr="003A47F0">
        <w:rPr>
          <w:lang w:val="es-ES"/>
        </w:rPr>
        <w:t>n</w:t>
      </w:r>
      <w:r w:rsidR="00F15E18" w:rsidRPr="003A47F0">
        <w:rPr>
          <w:lang w:val="es-ES"/>
        </w:rPr>
        <w:t>, sírvanse consultar</w:t>
      </w:r>
      <w:r w:rsidR="001F5FD7" w:rsidRPr="003A47F0">
        <w:rPr>
          <w:lang w:val="es-ES"/>
        </w:rPr>
        <w:t> </w:t>
      </w:r>
      <w:r w:rsidRPr="003A47F0">
        <w:rPr>
          <w:lang w:val="es-ES"/>
        </w:rPr>
        <w:t xml:space="preserve">http://www.unhcr-centraleurope.org/sk/co-robime/monitorovanie-hranic.html </w:t>
      </w:r>
      <w:r w:rsidR="00F15E18" w:rsidRPr="003A47F0">
        <w:rPr>
          <w:lang w:val="es-ES"/>
        </w:rPr>
        <w:t>y</w:t>
      </w:r>
      <w:r w:rsidR="00B34B2C" w:rsidRPr="003A47F0">
        <w:rPr>
          <w:lang w:val="es-ES"/>
        </w:rPr>
        <w:t xml:space="preserve"> </w:t>
      </w:r>
      <w:r w:rsidRPr="003A47F0">
        <w:rPr>
          <w:lang w:val="es-ES"/>
        </w:rPr>
        <w:t xml:space="preserve">http://www.hrl.sk/projects/view/4), </w:t>
      </w:r>
      <w:r w:rsidR="00FA06CD" w:rsidRPr="003A47F0">
        <w:rPr>
          <w:lang w:val="es-ES"/>
        </w:rPr>
        <w:t>llev</w:t>
      </w:r>
      <w:r w:rsidR="00F15E18" w:rsidRPr="003A47F0">
        <w:rPr>
          <w:lang w:val="es-ES"/>
        </w:rPr>
        <w:t xml:space="preserve">ado </w:t>
      </w:r>
      <w:r w:rsidR="00FA06CD" w:rsidRPr="003A47F0">
        <w:rPr>
          <w:lang w:val="es-ES"/>
        </w:rPr>
        <w:t xml:space="preserve">a cabo </w:t>
      </w:r>
      <w:r w:rsidR="00F15E18" w:rsidRPr="003A47F0">
        <w:rPr>
          <w:lang w:val="es-ES"/>
        </w:rPr>
        <w:t>por la</w:t>
      </w:r>
      <w:r w:rsidRPr="003A47F0">
        <w:rPr>
          <w:lang w:val="es-ES"/>
        </w:rPr>
        <w:t xml:space="preserve"> </w:t>
      </w:r>
      <w:r w:rsidR="001F3BED" w:rsidRPr="003A47F0">
        <w:rPr>
          <w:lang w:val="es-ES"/>
        </w:rPr>
        <w:t xml:space="preserve">Liga de Derechos </w:t>
      </w:r>
      <w:r w:rsidRPr="003A47F0">
        <w:rPr>
          <w:lang w:val="es-ES"/>
        </w:rPr>
        <w:t>Human</w:t>
      </w:r>
      <w:r w:rsidR="001F3BED" w:rsidRPr="003A47F0">
        <w:rPr>
          <w:lang w:val="es-ES"/>
        </w:rPr>
        <w:t>os</w:t>
      </w:r>
      <w:r w:rsidRPr="003A47F0">
        <w:rPr>
          <w:lang w:val="es-ES"/>
        </w:rPr>
        <w:t xml:space="preserve">. </w:t>
      </w:r>
      <w:r w:rsidR="00F15E18" w:rsidRPr="003A47F0">
        <w:rPr>
          <w:lang w:val="es-ES"/>
        </w:rPr>
        <w:t>El</w:t>
      </w:r>
      <w:r w:rsidRPr="003A47F0">
        <w:rPr>
          <w:lang w:val="es-ES"/>
        </w:rPr>
        <w:t xml:space="preserve"> pro</w:t>
      </w:r>
      <w:r w:rsidR="00F15E18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F15E18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F15E18" w:rsidRPr="003A47F0">
        <w:rPr>
          <w:lang w:val="es-ES"/>
        </w:rPr>
        <w:t>se puso en marcha en</w:t>
      </w:r>
      <w:r w:rsidRPr="003A47F0">
        <w:rPr>
          <w:lang w:val="es-ES"/>
        </w:rPr>
        <w:t xml:space="preserve"> 2008</w:t>
      </w:r>
      <w:r w:rsidR="008766D0" w:rsidRPr="003A47F0">
        <w:rPr>
          <w:lang w:val="es-ES"/>
        </w:rPr>
        <w:t>, basado en un memorando tripartito entre la Oficina</w:t>
      </w:r>
      <w:r w:rsidRPr="003A47F0">
        <w:rPr>
          <w:lang w:val="es-ES"/>
        </w:rPr>
        <w:t xml:space="preserve"> </w:t>
      </w:r>
      <w:r w:rsidR="008766D0" w:rsidRPr="003A47F0">
        <w:rPr>
          <w:lang w:val="es-ES"/>
        </w:rPr>
        <w:t>de la policía de fronteras y extranjería</w:t>
      </w:r>
      <w:r w:rsidRPr="003A47F0">
        <w:rPr>
          <w:lang w:val="es-ES"/>
        </w:rPr>
        <w:t xml:space="preserve"> </w:t>
      </w:r>
      <w:r w:rsidR="00A81195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recci￳n General"/>
        </w:smartTagPr>
        <w:r w:rsidR="008766D0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</w:t>
        </w:r>
        <w:r w:rsidR="001F3BED" w:rsidRPr="003A47F0">
          <w:rPr>
            <w:lang w:val="es-ES"/>
          </w:rPr>
          <w:t>Dirección General</w:t>
        </w:r>
      </w:smartTag>
      <w:r w:rsidR="001F3BED" w:rsidRPr="003A47F0">
        <w:rPr>
          <w:lang w:val="es-ES"/>
        </w:rPr>
        <w:t xml:space="preserve"> de</w:t>
      </w:r>
      <w:r w:rsidR="00A81195" w:rsidRPr="003A47F0">
        <w:rPr>
          <w:lang w:val="es-ES"/>
        </w:rPr>
        <w:t xml:space="preserve"> </w:t>
      </w:r>
      <w:r w:rsidR="001F3BED" w:rsidRPr="003A47F0">
        <w:rPr>
          <w:lang w:val="es-ES"/>
        </w:rPr>
        <w:t>P</w:t>
      </w:r>
      <w:r w:rsidRPr="003A47F0">
        <w:rPr>
          <w:lang w:val="es-ES"/>
        </w:rPr>
        <w:t>olic</w:t>
      </w:r>
      <w:r w:rsidR="008766D0" w:rsidRPr="003A47F0">
        <w:rPr>
          <w:lang w:val="es-ES"/>
        </w:rPr>
        <w:t>ía</w:t>
      </w:r>
      <w:r w:rsidRPr="003A47F0">
        <w:rPr>
          <w:lang w:val="es-ES"/>
        </w:rPr>
        <w:t xml:space="preserve">, </w:t>
      </w:r>
      <w:r w:rsidR="008766D0" w:rsidRPr="003A47F0">
        <w:rPr>
          <w:lang w:val="es-ES"/>
        </w:rPr>
        <w:t>el ACNUR y la</w:t>
      </w:r>
      <w:r w:rsidRPr="003A47F0">
        <w:rPr>
          <w:lang w:val="es-ES"/>
        </w:rPr>
        <w:t xml:space="preserve"> </w:t>
      </w:r>
      <w:r w:rsidR="001F3BED" w:rsidRPr="003A47F0">
        <w:rPr>
          <w:lang w:val="es-ES"/>
        </w:rPr>
        <w:t xml:space="preserve">Liga de Derechos </w:t>
      </w:r>
      <w:r w:rsidRPr="003A47F0">
        <w:rPr>
          <w:lang w:val="es-ES"/>
        </w:rPr>
        <w:t>Human</w:t>
      </w:r>
      <w:r w:rsidR="001F3BED" w:rsidRPr="003A47F0">
        <w:rPr>
          <w:lang w:val="es-ES"/>
        </w:rPr>
        <w:t>os</w:t>
      </w:r>
      <w:r w:rsidRPr="003A47F0">
        <w:rPr>
          <w:lang w:val="es-ES"/>
        </w:rPr>
        <w:t xml:space="preserve">, </w:t>
      </w:r>
      <w:r w:rsidR="008766D0" w:rsidRPr="003A47F0">
        <w:rPr>
          <w:lang w:val="es-ES"/>
        </w:rPr>
        <w:t xml:space="preserve">que se </w:t>
      </w:r>
      <w:r w:rsidR="00395CD8" w:rsidRPr="003A47F0">
        <w:rPr>
          <w:lang w:val="es-ES"/>
        </w:rPr>
        <w:t>abandon</w:t>
      </w:r>
      <w:r w:rsidR="008766D0" w:rsidRPr="003A47F0">
        <w:rPr>
          <w:lang w:val="es-ES"/>
        </w:rPr>
        <w:t>ó en</w:t>
      </w:r>
      <w:r w:rsidRPr="003A47F0">
        <w:rPr>
          <w:lang w:val="es-ES"/>
        </w:rPr>
        <w:t xml:space="preserve"> 2010</w:t>
      </w:r>
      <w:r w:rsidR="008766D0" w:rsidRPr="003A47F0">
        <w:rPr>
          <w:lang w:val="es-ES"/>
        </w:rPr>
        <w:t xml:space="preserve"> y, en la actualidad,</w:t>
      </w:r>
      <w:r w:rsidRPr="003A47F0">
        <w:rPr>
          <w:lang w:val="es-ES"/>
        </w:rPr>
        <w:t xml:space="preserve"> </w:t>
      </w:r>
      <w:r w:rsidR="008766D0" w:rsidRPr="003A47F0">
        <w:rPr>
          <w:lang w:val="es-ES"/>
        </w:rPr>
        <w:t xml:space="preserve">se está debatiendo la nueva redacción del </w:t>
      </w:r>
      <w:r w:rsidR="00395CD8" w:rsidRPr="003A47F0">
        <w:rPr>
          <w:lang w:val="es-ES"/>
        </w:rPr>
        <w:t>a</w:t>
      </w:r>
      <w:r w:rsidR="008766D0" w:rsidRPr="003A47F0">
        <w:rPr>
          <w:lang w:val="es-ES"/>
        </w:rPr>
        <w:t>c</w:t>
      </w:r>
      <w:r w:rsidR="00395CD8" w:rsidRPr="003A47F0">
        <w:rPr>
          <w:lang w:val="es-ES"/>
        </w:rPr>
        <w:t>uerdo pertinente</w:t>
      </w:r>
      <w:r w:rsidR="00A81195" w:rsidRPr="003A47F0">
        <w:rPr>
          <w:lang w:val="es-ES"/>
        </w:rPr>
        <w:t xml:space="preserve">, manteniéndose </w:t>
      </w:r>
      <w:smartTag w:uri="urn:schemas-microsoft-com:office:smarttags" w:element="PersonName">
        <w:smartTagPr>
          <w:attr w:name="ProductID" w:val="la supervisi￳n. Sobre"/>
        </w:smartTagPr>
        <w:r w:rsidR="00A81195" w:rsidRPr="003A47F0">
          <w:rPr>
            <w:lang w:val="es-ES"/>
          </w:rPr>
          <w:t>la supervisión</w:t>
        </w:r>
        <w:r w:rsidRPr="003A47F0">
          <w:rPr>
            <w:lang w:val="es-ES"/>
          </w:rPr>
          <w:t xml:space="preserve">. </w:t>
        </w:r>
        <w:r w:rsidR="00A81195" w:rsidRPr="003A47F0">
          <w:rPr>
            <w:lang w:val="es-ES"/>
          </w:rPr>
          <w:t>Sobre</w:t>
        </w:r>
      </w:smartTag>
      <w:r w:rsidR="00A81195" w:rsidRPr="003A47F0">
        <w:rPr>
          <w:lang w:val="es-ES"/>
        </w:rPr>
        <w:t xml:space="preserve"> la</w:t>
      </w:r>
      <w:r w:rsidRPr="003A47F0">
        <w:rPr>
          <w:lang w:val="es-ES"/>
        </w:rPr>
        <w:t xml:space="preserve"> bas</w:t>
      </w:r>
      <w:r w:rsidR="00395CD8" w:rsidRPr="003A47F0">
        <w:rPr>
          <w:lang w:val="es-ES"/>
        </w:rPr>
        <w:t>e de ese</w:t>
      </w:r>
      <w:r w:rsidRPr="003A47F0">
        <w:rPr>
          <w:lang w:val="es-ES"/>
        </w:rPr>
        <w:t xml:space="preserve"> pro</w:t>
      </w:r>
      <w:r w:rsidR="00A81195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A81195" w:rsidRPr="003A47F0">
        <w:rPr>
          <w:lang w:val="es-ES"/>
        </w:rPr>
        <w:t>o</w:t>
      </w:r>
      <w:r w:rsidRPr="003A47F0">
        <w:rPr>
          <w:lang w:val="es-ES"/>
        </w:rPr>
        <w:t xml:space="preserve">, </w:t>
      </w:r>
      <w:r w:rsidR="00A81195" w:rsidRPr="003A47F0">
        <w:rPr>
          <w:lang w:val="es-ES"/>
        </w:rPr>
        <w:t>los abogados de la</w:t>
      </w:r>
      <w:r w:rsidRPr="003A47F0">
        <w:rPr>
          <w:lang w:val="es-ES"/>
        </w:rPr>
        <w:t xml:space="preserve"> </w:t>
      </w:r>
      <w:r w:rsidR="00662865" w:rsidRPr="003A47F0">
        <w:rPr>
          <w:lang w:val="es-ES"/>
        </w:rPr>
        <w:t>Liga</w:t>
      </w:r>
      <w:r w:rsidRPr="003A47F0">
        <w:rPr>
          <w:lang w:val="es-ES"/>
        </w:rPr>
        <w:t xml:space="preserve"> </w:t>
      </w:r>
      <w:r w:rsidR="00A81195" w:rsidRPr="003A47F0">
        <w:rPr>
          <w:lang w:val="es-ES"/>
        </w:rPr>
        <w:t>vigilan periódicamente las medidas adoptadas en los puestos de control fronterizo y el acceso al procedimiento de asilo</w:t>
      </w:r>
      <w:r w:rsidRPr="003A47F0">
        <w:rPr>
          <w:lang w:val="es-ES"/>
        </w:rPr>
        <w:t xml:space="preserve">, </w:t>
      </w:r>
      <w:r w:rsidR="00A81195" w:rsidRPr="003A47F0">
        <w:rPr>
          <w:lang w:val="es-ES"/>
        </w:rPr>
        <w:t>si se trata de una persona de la competencia del ACNUR</w:t>
      </w:r>
      <w:r w:rsidRPr="003A47F0">
        <w:rPr>
          <w:lang w:val="es-ES"/>
        </w:rPr>
        <w:t xml:space="preserve">. </w:t>
      </w:r>
      <w:r w:rsidR="00662865" w:rsidRPr="003A47F0">
        <w:rPr>
          <w:lang w:val="es-ES"/>
        </w:rPr>
        <w:t>T</w:t>
      </w:r>
      <w:r w:rsidR="00A81195" w:rsidRPr="003A47F0">
        <w:rPr>
          <w:lang w:val="es-ES"/>
        </w:rPr>
        <w:t xml:space="preserve">ambién se mantiene </w:t>
      </w:r>
      <w:r w:rsidR="00662865" w:rsidRPr="003A47F0">
        <w:rPr>
          <w:lang w:val="es-ES"/>
        </w:rPr>
        <w:t>e</w:t>
      </w:r>
      <w:r w:rsidR="00A81195" w:rsidRPr="003A47F0">
        <w:rPr>
          <w:lang w:val="es-ES"/>
        </w:rPr>
        <w:t xml:space="preserve">l </w:t>
      </w:r>
      <w:r w:rsidR="00662865" w:rsidRPr="003A47F0">
        <w:rPr>
          <w:lang w:val="es-ES"/>
        </w:rPr>
        <w:t>seguimiento</w:t>
      </w:r>
      <w:r w:rsidR="00A81195" w:rsidRPr="003A47F0">
        <w:rPr>
          <w:lang w:val="es-ES"/>
        </w:rPr>
        <w:t xml:space="preserve"> en l</w:t>
      </w:r>
      <w:r w:rsidR="00395CD8" w:rsidRPr="003A47F0">
        <w:rPr>
          <w:lang w:val="es-ES"/>
        </w:rPr>
        <w:t>a</w:t>
      </w:r>
      <w:r w:rsidR="00A81195" w:rsidRPr="003A47F0">
        <w:rPr>
          <w:lang w:val="es-ES"/>
        </w:rPr>
        <w:t xml:space="preserve">s </w:t>
      </w:r>
      <w:r w:rsidR="00395CD8" w:rsidRPr="003A47F0">
        <w:rPr>
          <w:lang w:val="es-ES"/>
        </w:rPr>
        <w:t>instalaciones</w:t>
      </w:r>
      <w:r w:rsidR="00A81195" w:rsidRPr="003A47F0">
        <w:rPr>
          <w:lang w:val="es-ES"/>
        </w:rPr>
        <w:t xml:space="preserve"> del aeropuerto</w:t>
      </w:r>
      <w:r w:rsidRPr="003A47F0">
        <w:rPr>
          <w:lang w:val="es-ES"/>
        </w:rPr>
        <w:t xml:space="preserve"> interna</w:t>
      </w:r>
      <w:r w:rsidR="00A81195" w:rsidRPr="003A47F0">
        <w:rPr>
          <w:lang w:val="es-ES"/>
        </w:rPr>
        <w:t>c</w:t>
      </w:r>
      <w:r w:rsidRPr="003A47F0">
        <w:rPr>
          <w:lang w:val="es-ES"/>
        </w:rPr>
        <w:t xml:space="preserve">ional M. R. Štefánik </w:t>
      </w:r>
      <w:r w:rsidR="00984B47" w:rsidRPr="003A47F0">
        <w:rPr>
          <w:lang w:val="es-ES"/>
        </w:rPr>
        <w:t>e</w:t>
      </w:r>
      <w:r w:rsidRPr="003A47F0">
        <w:rPr>
          <w:lang w:val="es-ES"/>
        </w:rPr>
        <w:t xml:space="preserve">n Bratislava </w:t>
      </w:r>
      <w:r w:rsidR="00984B47" w:rsidRPr="003A47F0">
        <w:rPr>
          <w:lang w:val="es-ES"/>
        </w:rPr>
        <w:t>y en el aeropuerto de</w:t>
      </w:r>
      <w:r w:rsidRPr="003A47F0">
        <w:rPr>
          <w:lang w:val="es-ES"/>
        </w:rPr>
        <w:t xml:space="preserve"> Košice</w:t>
      </w:r>
      <w:r w:rsidR="00984B47" w:rsidRPr="003A47F0">
        <w:rPr>
          <w:lang w:val="es-ES"/>
        </w:rPr>
        <w:t>,</w:t>
      </w:r>
      <w:r w:rsidRPr="003A47F0">
        <w:rPr>
          <w:lang w:val="es-ES"/>
        </w:rPr>
        <w:t xml:space="preserve"> as</w:t>
      </w:r>
      <w:r w:rsidR="00984B47" w:rsidRPr="003A47F0">
        <w:rPr>
          <w:lang w:val="es-ES"/>
        </w:rPr>
        <w:t>í como en los centros de detención policial para extranjeros</w:t>
      </w:r>
      <w:r w:rsidRPr="003A47F0">
        <w:rPr>
          <w:lang w:val="es-ES"/>
        </w:rPr>
        <w:t xml:space="preserve"> </w:t>
      </w:r>
      <w:r w:rsidR="00984B47" w:rsidRPr="003A47F0">
        <w:rPr>
          <w:lang w:val="es-ES"/>
        </w:rPr>
        <w:t>e</w:t>
      </w:r>
      <w:r w:rsidRPr="003A47F0">
        <w:rPr>
          <w:lang w:val="es-ES"/>
        </w:rPr>
        <w:t xml:space="preserve">n Medveďov </w:t>
      </w:r>
      <w:r w:rsidR="00984B47" w:rsidRPr="003A47F0">
        <w:rPr>
          <w:lang w:val="es-ES"/>
        </w:rPr>
        <w:t>y</w:t>
      </w:r>
      <w:r w:rsidRPr="003A47F0">
        <w:rPr>
          <w:lang w:val="es-ES"/>
        </w:rPr>
        <w:t xml:space="preserve"> Sečovce. </w:t>
      </w:r>
      <w:r w:rsidR="00984B47" w:rsidRPr="003A47F0">
        <w:rPr>
          <w:lang w:val="es-ES"/>
        </w:rPr>
        <w:t>Se elaboran informes sobre el desarrollo y los</w:t>
      </w:r>
      <w:r w:rsidRPr="003A47F0">
        <w:rPr>
          <w:lang w:val="es-ES"/>
        </w:rPr>
        <w:t xml:space="preserve"> result</w:t>
      </w:r>
      <w:r w:rsidR="00984B47" w:rsidRPr="003A47F0">
        <w:rPr>
          <w:lang w:val="es-ES"/>
        </w:rPr>
        <w:t>ados de cada visita de supervisión</w:t>
      </w:r>
      <w:r w:rsidRPr="003A47F0">
        <w:rPr>
          <w:lang w:val="es-ES"/>
        </w:rPr>
        <w:t xml:space="preserve">, </w:t>
      </w:r>
      <w:r w:rsidR="00984B47" w:rsidRPr="003A47F0">
        <w:rPr>
          <w:lang w:val="es-ES"/>
        </w:rPr>
        <w:t>que se envían al</w:t>
      </w:r>
      <w:r w:rsidRPr="003A47F0">
        <w:rPr>
          <w:lang w:val="es-ES"/>
        </w:rPr>
        <w:t xml:space="preserve"> </w:t>
      </w:r>
      <w:r w:rsidR="00984B47" w:rsidRPr="003A47F0">
        <w:rPr>
          <w:lang w:val="es-ES"/>
        </w:rPr>
        <w:t>ACN</w:t>
      </w:r>
      <w:r w:rsidRPr="003A47F0">
        <w:rPr>
          <w:lang w:val="es-ES"/>
        </w:rPr>
        <w:t>UR (</w:t>
      </w:r>
      <w:r w:rsidR="00984B47" w:rsidRPr="003A47F0">
        <w:rPr>
          <w:lang w:val="es-ES"/>
        </w:rPr>
        <w:t>durante el período de vigencia del memorando tripartito</w:t>
      </w:r>
      <w:r w:rsidRPr="003A47F0">
        <w:rPr>
          <w:lang w:val="es-ES"/>
        </w:rPr>
        <w:t xml:space="preserve">, </w:t>
      </w:r>
      <w:r w:rsidR="00984B47" w:rsidRPr="003A47F0">
        <w:rPr>
          <w:lang w:val="es-ES"/>
        </w:rPr>
        <w:t xml:space="preserve">se transmitían también a la Oficina de la policía de fronteras y extranjería de </w:t>
      </w:r>
      <w:smartTag w:uri="urn:schemas-microsoft-com:office:smarttags" w:element="PersonName">
        <w:smartTagPr>
          <w:attr w:name="ProductID" w:val="la Direcci￳n General"/>
        </w:smartTagPr>
        <w:r w:rsidR="00984B47" w:rsidRPr="003A47F0">
          <w:rPr>
            <w:lang w:val="es-ES"/>
          </w:rPr>
          <w:t xml:space="preserve">la </w:t>
        </w:r>
        <w:r w:rsidR="001F3BED" w:rsidRPr="003A47F0">
          <w:rPr>
            <w:lang w:val="es-ES"/>
          </w:rPr>
          <w:t>Dirección General</w:t>
        </w:r>
      </w:smartTag>
      <w:r w:rsidR="001F3BED" w:rsidRPr="003A47F0">
        <w:rPr>
          <w:lang w:val="es-ES"/>
        </w:rPr>
        <w:t xml:space="preserve"> </w:t>
      </w:r>
      <w:r w:rsidR="00984B47" w:rsidRPr="003A47F0">
        <w:rPr>
          <w:lang w:val="es-ES"/>
        </w:rPr>
        <w:t>de</w:t>
      </w:r>
      <w:r w:rsidRPr="003A47F0">
        <w:rPr>
          <w:lang w:val="es-ES"/>
        </w:rPr>
        <w:t xml:space="preserve"> </w:t>
      </w:r>
      <w:r w:rsidR="001F3BED" w:rsidRPr="003A47F0">
        <w:rPr>
          <w:lang w:val="es-ES"/>
        </w:rPr>
        <w:t>P</w:t>
      </w:r>
      <w:r w:rsidRPr="003A47F0">
        <w:rPr>
          <w:lang w:val="es-ES"/>
        </w:rPr>
        <w:t>olic</w:t>
      </w:r>
      <w:r w:rsidR="00984B47" w:rsidRPr="003A47F0">
        <w:rPr>
          <w:lang w:val="es-ES"/>
        </w:rPr>
        <w:t>ía</w:t>
      </w:r>
      <w:r w:rsidRPr="003A47F0">
        <w:rPr>
          <w:lang w:val="es-ES"/>
        </w:rPr>
        <w:t xml:space="preserve">). </w:t>
      </w:r>
      <w:r w:rsidR="00984B47" w:rsidRPr="003A47F0">
        <w:rPr>
          <w:lang w:val="es-ES"/>
        </w:rPr>
        <w:t xml:space="preserve">El debate, que </w:t>
      </w:r>
      <w:r w:rsidR="00395CD8" w:rsidRPr="003A47F0">
        <w:rPr>
          <w:lang w:val="es-ES"/>
        </w:rPr>
        <w:t>se inició hace</w:t>
      </w:r>
      <w:r w:rsidR="00984B47" w:rsidRPr="003A47F0">
        <w:rPr>
          <w:lang w:val="es-ES"/>
        </w:rPr>
        <w:t xml:space="preserve"> varios años, sobre los </w:t>
      </w:r>
      <w:r w:rsidR="008119DA" w:rsidRPr="003A47F0">
        <w:rPr>
          <w:lang w:val="es-ES"/>
        </w:rPr>
        <w:t>té</w:t>
      </w:r>
      <w:r w:rsidR="00984B47" w:rsidRPr="003A47F0">
        <w:rPr>
          <w:lang w:val="es-ES"/>
        </w:rPr>
        <w:t>rmin</w:t>
      </w:r>
      <w:r w:rsidR="008119DA" w:rsidRPr="003A47F0">
        <w:rPr>
          <w:lang w:val="es-ES"/>
        </w:rPr>
        <w:t>o</w:t>
      </w:r>
      <w:r w:rsidR="00984B47" w:rsidRPr="003A47F0">
        <w:rPr>
          <w:lang w:val="es-ES"/>
        </w:rPr>
        <w:t xml:space="preserve">s del </w:t>
      </w:r>
      <w:r w:rsidR="008119DA" w:rsidRPr="003A47F0">
        <w:rPr>
          <w:lang w:val="es-ES"/>
        </w:rPr>
        <w:t>n</w:t>
      </w:r>
      <w:r w:rsidR="00984B47" w:rsidRPr="003A47F0">
        <w:rPr>
          <w:lang w:val="es-ES"/>
        </w:rPr>
        <w:t xml:space="preserve">uevo </w:t>
      </w:r>
      <w:r w:rsidR="00662865" w:rsidRPr="003A47F0">
        <w:rPr>
          <w:lang w:val="es-ES"/>
        </w:rPr>
        <w:t>protocolo</w:t>
      </w:r>
      <w:r w:rsidR="008119DA" w:rsidRPr="003A47F0">
        <w:rPr>
          <w:lang w:val="es-ES"/>
        </w:rPr>
        <w:t xml:space="preserve"> que substituirá al memorando</w:t>
      </w:r>
      <w:r w:rsidRPr="003A47F0">
        <w:rPr>
          <w:lang w:val="es-ES"/>
        </w:rPr>
        <w:t xml:space="preserve"> </w:t>
      </w:r>
      <w:r w:rsidR="008119DA" w:rsidRPr="003A47F0">
        <w:rPr>
          <w:lang w:val="es-ES"/>
        </w:rPr>
        <w:t>tripartito desechado y que definirá una vez más los derechos y obligaciones</w:t>
      </w:r>
      <w:r w:rsidRPr="003A47F0">
        <w:rPr>
          <w:lang w:val="es-ES"/>
        </w:rPr>
        <w:t xml:space="preserve"> </w:t>
      </w:r>
      <w:r w:rsidR="008119DA" w:rsidRPr="003A47F0">
        <w:rPr>
          <w:lang w:val="es-ES"/>
        </w:rPr>
        <w:t xml:space="preserve">de ambas partes </w:t>
      </w:r>
      <w:r w:rsidRPr="003A47F0">
        <w:rPr>
          <w:lang w:val="es-ES"/>
        </w:rPr>
        <w:t>contrat</w:t>
      </w:r>
      <w:r w:rsidR="008119DA" w:rsidRPr="003A47F0">
        <w:rPr>
          <w:lang w:val="es-ES"/>
        </w:rPr>
        <w:t>antes, está obstaculizando la</w:t>
      </w:r>
      <w:r w:rsidRPr="003A47F0">
        <w:rPr>
          <w:lang w:val="es-ES"/>
        </w:rPr>
        <w:t xml:space="preserve"> e</w:t>
      </w:r>
      <w:r w:rsidR="008119DA" w:rsidRPr="003A47F0">
        <w:rPr>
          <w:lang w:val="es-ES"/>
        </w:rPr>
        <w:t>j</w:t>
      </w:r>
      <w:r w:rsidRPr="003A47F0">
        <w:rPr>
          <w:lang w:val="es-ES"/>
        </w:rPr>
        <w:t>ecu</w:t>
      </w:r>
      <w:r w:rsidR="008119DA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8119DA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8119DA" w:rsidRPr="003A47F0">
        <w:rPr>
          <w:lang w:val="es-ES"/>
        </w:rPr>
        <w:t>del</w:t>
      </w:r>
      <w:r w:rsidRPr="003A47F0">
        <w:rPr>
          <w:lang w:val="es-ES"/>
        </w:rPr>
        <w:t xml:space="preserve"> pro</w:t>
      </w:r>
      <w:r w:rsidR="008119DA" w:rsidRPr="003A47F0">
        <w:rPr>
          <w:lang w:val="es-ES"/>
        </w:rPr>
        <w:t>y</w:t>
      </w:r>
      <w:r w:rsidRPr="003A47F0">
        <w:rPr>
          <w:lang w:val="es-ES"/>
        </w:rPr>
        <w:t>ect</w:t>
      </w:r>
      <w:r w:rsidR="008119DA" w:rsidRPr="003A47F0">
        <w:rPr>
          <w:lang w:val="es-ES"/>
        </w:rPr>
        <w:t>o</w:t>
      </w:r>
      <w:r w:rsidRPr="003A47F0">
        <w:rPr>
          <w:lang w:val="es-ES"/>
        </w:rPr>
        <w:t xml:space="preserve">. </w:t>
      </w:r>
      <w:r w:rsidR="008119DA" w:rsidRPr="003A47F0">
        <w:rPr>
          <w:lang w:val="es-ES"/>
        </w:rPr>
        <w:t>La ine</w:t>
      </w:r>
      <w:r w:rsidRPr="003A47F0">
        <w:rPr>
          <w:lang w:val="es-ES"/>
        </w:rPr>
        <w:t>xistenc</w:t>
      </w:r>
      <w:r w:rsidR="008119DA" w:rsidRPr="003A47F0">
        <w:rPr>
          <w:lang w:val="es-ES"/>
        </w:rPr>
        <w:t>ia de</w:t>
      </w:r>
      <w:r w:rsidR="00662865" w:rsidRPr="003A47F0">
        <w:rPr>
          <w:lang w:val="es-ES"/>
        </w:rPr>
        <w:t xml:space="preserve"> un</w:t>
      </w:r>
      <w:r w:rsidRPr="003A47F0">
        <w:rPr>
          <w:lang w:val="es-ES"/>
        </w:rPr>
        <w:t xml:space="preserve"> </w:t>
      </w:r>
      <w:r w:rsidR="00662865" w:rsidRPr="003A47F0">
        <w:rPr>
          <w:lang w:val="es-ES"/>
        </w:rPr>
        <w:t>protocolo</w:t>
      </w:r>
      <w:r w:rsidRPr="003A47F0">
        <w:rPr>
          <w:lang w:val="es-ES"/>
        </w:rPr>
        <w:t xml:space="preserve"> </w:t>
      </w:r>
      <w:r w:rsidR="008119DA" w:rsidRPr="003A47F0">
        <w:rPr>
          <w:lang w:val="es-ES"/>
        </w:rPr>
        <w:t>p</w:t>
      </w:r>
      <w:r w:rsidR="00395CD8" w:rsidRPr="003A47F0">
        <w:rPr>
          <w:lang w:val="es-ES"/>
        </w:rPr>
        <w:t>odría constituir un riesgo</w:t>
      </w:r>
      <w:r w:rsidR="008119DA" w:rsidRPr="003A47F0">
        <w:rPr>
          <w:lang w:val="es-ES"/>
        </w:rPr>
        <w:t xml:space="preserve"> </w:t>
      </w:r>
      <w:r w:rsidR="00395CD8" w:rsidRPr="003A47F0">
        <w:rPr>
          <w:lang w:val="es-ES"/>
        </w:rPr>
        <w:t>par</w:t>
      </w:r>
      <w:r w:rsidR="008119DA" w:rsidRPr="003A47F0">
        <w:rPr>
          <w:lang w:val="es-ES"/>
        </w:rPr>
        <w:t>a</w:t>
      </w:r>
      <w:r w:rsidR="00395CD8" w:rsidRPr="003A47F0">
        <w:rPr>
          <w:lang w:val="es-ES"/>
        </w:rPr>
        <w:t xml:space="preserve"> e</w:t>
      </w:r>
      <w:r w:rsidR="008119DA" w:rsidRPr="003A47F0">
        <w:rPr>
          <w:lang w:val="es-ES"/>
        </w:rPr>
        <w:t>l</w:t>
      </w:r>
      <w:r w:rsidRPr="003A47F0">
        <w:rPr>
          <w:lang w:val="es-ES"/>
        </w:rPr>
        <w:t xml:space="preserve"> acces</w:t>
      </w:r>
      <w:r w:rsidR="008119DA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8119DA" w:rsidRPr="003A47F0">
        <w:rPr>
          <w:lang w:val="es-ES"/>
        </w:rPr>
        <w:t>de los extranjeros de la competencia del ACNU</w:t>
      </w:r>
      <w:r w:rsidR="001F3BED" w:rsidRPr="003A47F0">
        <w:rPr>
          <w:lang w:val="es-ES"/>
        </w:rPr>
        <w:t>R</w:t>
      </w:r>
      <w:r w:rsidR="008119DA" w:rsidRPr="003A47F0">
        <w:rPr>
          <w:lang w:val="es-ES"/>
        </w:rPr>
        <w:t xml:space="preserve"> y, en es</w:t>
      </w:r>
      <w:r w:rsidR="00395CD8" w:rsidRPr="003A47F0">
        <w:rPr>
          <w:lang w:val="es-ES"/>
        </w:rPr>
        <w:t>e</w:t>
      </w:r>
      <w:r w:rsidR="008119DA" w:rsidRPr="003A47F0">
        <w:rPr>
          <w:lang w:val="es-ES"/>
        </w:rPr>
        <w:t xml:space="preserve"> caso, es preciso respetar el principio de</w:t>
      </w:r>
      <w:r w:rsidRPr="003A47F0">
        <w:rPr>
          <w:lang w:val="es-ES"/>
        </w:rPr>
        <w:t xml:space="preserve"> no</w:t>
      </w:r>
      <w:r w:rsidR="008119DA" w:rsidRPr="003A47F0">
        <w:rPr>
          <w:lang w:val="es-ES"/>
        </w:rPr>
        <w:t xml:space="preserve"> devolución</w:t>
      </w:r>
      <w:r w:rsidRPr="003A47F0">
        <w:rPr>
          <w:lang w:val="es-ES"/>
        </w:rPr>
        <w:t xml:space="preserve">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14.</w:t>
      </w:r>
      <w:r w:rsidRPr="003A47F0">
        <w:rPr>
          <w:lang w:val="es-ES"/>
        </w:rPr>
        <w:tab/>
      </w:r>
      <w:r w:rsidR="00780547" w:rsidRPr="003A47F0">
        <w:rPr>
          <w:lang w:val="es-ES"/>
        </w:rPr>
        <w:t>E</w:t>
      </w:r>
      <w:r w:rsidR="00AD3E4C" w:rsidRPr="003A47F0">
        <w:rPr>
          <w:lang w:val="es-ES"/>
        </w:rPr>
        <w:t>l efecto</w:t>
      </w:r>
      <w:r w:rsidR="000A47FE" w:rsidRPr="003A47F0">
        <w:rPr>
          <w:lang w:val="es-ES"/>
        </w:rPr>
        <w:t xml:space="preserve"> suspensiv</w:t>
      </w:r>
      <w:r w:rsidR="00AD3E4C" w:rsidRPr="003A47F0">
        <w:rPr>
          <w:lang w:val="es-ES"/>
        </w:rPr>
        <w:t>o de los recursos presentados contra las decisiones de expulsión</w:t>
      </w:r>
      <w:r w:rsidR="000A47FE" w:rsidRPr="003A47F0">
        <w:rPr>
          <w:lang w:val="es-ES"/>
        </w:rPr>
        <w:t xml:space="preserve"> administrativ</w:t>
      </w:r>
      <w:r w:rsidR="00AD3E4C" w:rsidRPr="003A47F0">
        <w:rPr>
          <w:lang w:val="es-ES"/>
        </w:rPr>
        <w:t>a</w:t>
      </w:r>
      <w:r w:rsidR="00780547" w:rsidRPr="003A47F0">
        <w:rPr>
          <w:lang w:val="es-ES"/>
        </w:rPr>
        <w:t xml:space="preserve"> ha experimentado grandes cambios</w:t>
      </w:r>
      <w:r w:rsidR="000A47FE" w:rsidRPr="003A47F0">
        <w:rPr>
          <w:lang w:val="es-ES"/>
        </w:rPr>
        <w:t xml:space="preserve">. </w:t>
      </w:r>
      <w:r w:rsidR="001F3BED" w:rsidRPr="003A47F0">
        <w:rPr>
          <w:lang w:val="es-ES"/>
        </w:rPr>
        <w:t>E</w:t>
      </w:r>
      <w:r w:rsidR="000A47FE" w:rsidRPr="003A47F0">
        <w:rPr>
          <w:lang w:val="es-ES"/>
        </w:rPr>
        <w:t>n princip</w:t>
      </w:r>
      <w:r w:rsidR="001F3BED" w:rsidRPr="003A47F0">
        <w:rPr>
          <w:lang w:val="es-ES"/>
        </w:rPr>
        <w:t xml:space="preserve">io, </w:t>
      </w:r>
      <w:r w:rsidR="000A47FE" w:rsidRPr="003A47F0">
        <w:rPr>
          <w:lang w:val="es-ES"/>
        </w:rPr>
        <w:t>e</w:t>
      </w:r>
      <w:r w:rsidR="001F3BE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1F3BED" w:rsidRPr="003A47F0">
        <w:rPr>
          <w:lang w:val="es-ES"/>
        </w:rPr>
        <w:t xml:space="preserve">efecto </w:t>
      </w:r>
      <w:r w:rsidR="000A47FE" w:rsidRPr="003A47F0">
        <w:rPr>
          <w:lang w:val="es-ES"/>
        </w:rPr>
        <w:t>suspensiv</w:t>
      </w:r>
      <w:r w:rsidR="001F3BED" w:rsidRPr="003A47F0">
        <w:rPr>
          <w:lang w:val="es-ES"/>
        </w:rPr>
        <w:t>o de los recursos de</w:t>
      </w:r>
      <w:r w:rsidR="000A47FE" w:rsidRPr="003A47F0">
        <w:rPr>
          <w:lang w:val="es-ES"/>
        </w:rPr>
        <w:t xml:space="preserve"> ape</w:t>
      </w:r>
      <w:r w:rsidR="001F3BED" w:rsidRPr="003A47F0">
        <w:rPr>
          <w:lang w:val="es-ES"/>
        </w:rPr>
        <w:t>l</w:t>
      </w:r>
      <w:r w:rsidR="000A47FE" w:rsidRPr="003A47F0">
        <w:rPr>
          <w:lang w:val="es-ES"/>
        </w:rPr>
        <w:t>a</w:t>
      </w:r>
      <w:r w:rsidR="001F3BED" w:rsidRPr="003A47F0">
        <w:rPr>
          <w:lang w:val="es-ES"/>
        </w:rPr>
        <w:t>ción contra la</w:t>
      </w:r>
      <w:r w:rsidR="000A47FE" w:rsidRPr="003A47F0">
        <w:rPr>
          <w:lang w:val="es-ES"/>
        </w:rPr>
        <w:t xml:space="preserve"> decisi</w:t>
      </w:r>
      <w:r w:rsidR="001F3BE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F3BED" w:rsidRPr="003A47F0">
        <w:rPr>
          <w:lang w:val="es-ES"/>
        </w:rPr>
        <w:t>de expulsión</w:t>
      </w:r>
      <w:r w:rsidR="000A47FE" w:rsidRPr="003A47F0">
        <w:rPr>
          <w:lang w:val="es-ES"/>
        </w:rPr>
        <w:t xml:space="preserve"> administrativ</w:t>
      </w:r>
      <w:r w:rsidR="001F3BE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1F3BED" w:rsidRPr="003A47F0">
        <w:rPr>
          <w:lang w:val="es-ES"/>
        </w:rPr>
        <w:t>se rige por las disposiciones</w:t>
      </w:r>
      <w:r w:rsidR="006A2250" w:rsidRPr="003A47F0">
        <w:rPr>
          <w:lang w:val="es-ES"/>
        </w:rPr>
        <w:t xml:space="preserve"> pertinentes de la</w:t>
      </w:r>
      <w:r w:rsidR="000A47FE" w:rsidRPr="003A47F0">
        <w:rPr>
          <w:lang w:val="es-ES"/>
        </w:rPr>
        <w:t xml:space="preserve"> </w:t>
      </w:r>
      <w:r w:rsidR="006A2250" w:rsidRPr="003A47F0">
        <w:rPr>
          <w:lang w:val="es-ES"/>
        </w:rPr>
        <w:t>Orden</w:t>
      </w:r>
      <w:r w:rsidR="00261642" w:rsidRPr="003A47F0">
        <w:rPr>
          <w:lang w:val="es-ES"/>
        </w:rPr>
        <w:t xml:space="preserve"> a</w:t>
      </w:r>
      <w:r w:rsidR="000A47FE" w:rsidRPr="003A47F0">
        <w:rPr>
          <w:lang w:val="es-ES"/>
        </w:rPr>
        <w:t>dministrativ</w:t>
      </w:r>
      <w:r w:rsidR="006A225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6A2250" w:rsidRPr="003A47F0">
        <w:rPr>
          <w:lang w:val="es-ES"/>
        </w:rPr>
        <w:t xml:space="preserve">que conceden </w:t>
      </w:r>
      <w:r w:rsidR="00261642" w:rsidRPr="003A47F0">
        <w:rPr>
          <w:lang w:val="es-ES"/>
        </w:rPr>
        <w:t>dicho</w:t>
      </w:r>
      <w:r w:rsidR="006A2250" w:rsidRPr="003A47F0">
        <w:rPr>
          <w:lang w:val="es-ES"/>
        </w:rPr>
        <w:t xml:space="preserve"> efecto</w:t>
      </w:r>
      <w:r w:rsidR="00261642" w:rsidRPr="003A47F0">
        <w:rPr>
          <w:lang w:val="es-ES"/>
        </w:rPr>
        <w:t>,</w:t>
      </w:r>
      <w:r w:rsidR="00790667" w:rsidRPr="003A47F0">
        <w:rPr>
          <w:lang w:val="es-ES"/>
        </w:rPr>
        <w:t xml:space="preserve"> </w:t>
      </w:r>
      <w:r w:rsidR="006A2250" w:rsidRPr="003A47F0">
        <w:rPr>
          <w:lang w:val="es-ES"/>
        </w:rPr>
        <w:t>salvo en los casos en que un órgano de la</w:t>
      </w:r>
      <w:r w:rsidR="000A47FE" w:rsidRPr="003A47F0">
        <w:rPr>
          <w:lang w:val="es-ES"/>
        </w:rPr>
        <w:t xml:space="preserve"> administra</w:t>
      </w:r>
      <w:r w:rsidR="006A2250" w:rsidRPr="003A47F0">
        <w:rPr>
          <w:lang w:val="es-ES"/>
        </w:rPr>
        <w:t>ción lo excluya</w:t>
      </w:r>
      <w:r w:rsidR="000A47FE" w:rsidRPr="003A47F0">
        <w:rPr>
          <w:lang w:val="es-ES"/>
        </w:rPr>
        <w:t xml:space="preserve"> </w:t>
      </w:r>
      <w:r w:rsidR="006A225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6A2250" w:rsidRPr="003A47F0">
        <w:rPr>
          <w:lang w:val="es-ES"/>
        </w:rPr>
        <w:t xml:space="preserve">los procedimientos de </w:t>
      </w:r>
      <w:r w:rsidR="00261642" w:rsidRPr="003A47F0">
        <w:rPr>
          <w:lang w:val="es-ES"/>
        </w:rPr>
        <w:t>resolu</w:t>
      </w:r>
      <w:r w:rsidR="000A47FE" w:rsidRPr="003A47F0">
        <w:rPr>
          <w:lang w:val="es-ES"/>
        </w:rPr>
        <w:t>ci</w:t>
      </w:r>
      <w:r w:rsidR="006A2250" w:rsidRPr="003A47F0">
        <w:rPr>
          <w:lang w:val="es-ES"/>
        </w:rPr>
        <w:t>ón,</w:t>
      </w:r>
      <w:r w:rsidR="000A47FE" w:rsidRPr="003A47F0">
        <w:rPr>
          <w:lang w:val="es-ES"/>
        </w:rPr>
        <w:t xml:space="preserve"> </w:t>
      </w:r>
      <w:r w:rsidR="00780547" w:rsidRPr="003A47F0">
        <w:rPr>
          <w:lang w:val="es-ES"/>
        </w:rPr>
        <w:t>por razones</w:t>
      </w:r>
      <w:r w:rsidR="001D5E44" w:rsidRPr="003A47F0">
        <w:rPr>
          <w:lang w:val="es-ES"/>
        </w:rPr>
        <w:t xml:space="preserve"> de orden</w:t>
      </w:r>
      <w:r w:rsidR="000A47FE" w:rsidRPr="003A47F0">
        <w:rPr>
          <w:lang w:val="es-ES"/>
        </w:rPr>
        <w:t xml:space="preserve"> p</w:t>
      </w:r>
      <w:r w:rsidR="001D5E44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1D5E44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1D5E44" w:rsidRPr="003A47F0">
        <w:rPr>
          <w:lang w:val="es-ES"/>
        </w:rPr>
        <w:t>En la actualidad,</w:t>
      </w:r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1D5E44" w:rsidRPr="003A47F0">
          <w:rPr>
            <w:lang w:val="es-ES"/>
          </w:rPr>
          <w:t>la Ley</w:t>
        </w:r>
        <w:r w:rsidR="00E52F0D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404/2011</w:t>
      </w:r>
      <w:r w:rsidR="001D5E44" w:rsidRPr="003A47F0">
        <w:rPr>
          <w:lang w:val="es-ES"/>
        </w:rPr>
        <w:t xml:space="preserve"> sobre la estancia de extranjeros</w:t>
      </w:r>
      <w:r w:rsidR="00780547" w:rsidRPr="003A47F0">
        <w:rPr>
          <w:lang w:val="es-ES"/>
        </w:rPr>
        <w:t>,</w:t>
      </w:r>
      <w:r w:rsidR="001D5E44" w:rsidRPr="003A47F0">
        <w:rPr>
          <w:lang w:val="es-ES"/>
        </w:rPr>
        <w:t xml:space="preserve"> que modifica y complementa</w:t>
      </w:r>
      <w:r w:rsidR="00780547" w:rsidRPr="003A47F0">
        <w:rPr>
          <w:lang w:val="es-ES"/>
        </w:rPr>
        <w:t xml:space="preserve"> algunas otras leyes,</w:t>
      </w:r>
      <w:r w:rsidR="000A47FE" w:rsidRPr="003A47F0">
        <w:rPr>
          <w:lang w:val="es-ES"/>
        </w:rPr>
        <w:t xml:space="preserve"> </w:t>
      </w:r>
      <w:r w:rsidR="001D5E44" w:rsidRPr="003A47F0">
        <w:rPr>
          <w:lang w:val="es-ES"/>
        </w:rPr>
        <w:t>determina que no cabe excluir el efecto</w:t>
      </w:r>
      <w:r w:rsidR="000A47FE" w:rsidRPr="003A47F0">
        <w:rPr>
          <w:lang w:val="es-ES"/>
        </w:rPr>
        <w:t xml:space="preserve"> suspensiv</w:t>
      </w:r>
      <w:r w:rsidR="001D5E44" w:rsidRPr="003A47F0">
        <w:rPr>
          <w:lang w:val="es-ES"/>
        </w:rPr>
        <w:t>o de los recursos de</w:t>
      </w:r>
      <w:r w:rsidR="000A47FE" w:rsidRPr="003A47F0">
        <w:rPr>
          <w:lang w:val="es-ES"/>
        </w:rPr>
        <w:t xml:space="preserve"> ape</w:t>
      </w:r>
      <w:r w:rsidR="001D5E44" w:rsidRPr="003A47F0">
        <w:rPr>
          <w:lang w:val="es-ES"/>
        </w:rPr>
        <w:t>l</w:t>
      </w:r>
      <w:r w:rsidR="000A47FE" w:rsidRPr="003A47F0">
        <w:rPr>
          <w:lang w:val="es-ES"/>
        </w:rPr>
        <w:t>a</w:t>
      </w:r>
      <w:r w:rsidR="001D5E44" w:rsidRPr="003A47F0">
        <w:rPr>
          <w:lang w:val="es-ES"/>
        </w:rPr>
        <w:t>ción contra la decisión de expulsión</w:t>
      </w:r>
      <w:r w:rsidR="000A47FE" w:rsidRPr="003A47F0">
        <w:rPr>
          <w:lang w:val="es-ES"/>
        </w:rPr>
        <w:t xml:space="preserve"> administrativ</w:t>
      </w:r>
      <w:r w:rsidR="001D5E44" w:rsidRPr="003A47F0">
        <w:rPr>
          <w:lang w:val="es-ES"/>
        </w:rPr>
        <w:t xml:space="preserve">a si esta última se ha producido </w:t>
      </w:r>
      <w:r w:rsidR="00261642" w:rsidRPr="003A47F0">
        <w:rPr>
          <w:lang w:val="es-ES"/>
        </w:rPr>
        <w:t xml:space="preserve">por </w:t>
      </w:r>
      <w:r w:rsidR="00780547" w:rsidRPr="003A47F0">
        <w:rPr>
          <w:lang w:val="es-ES"/>
        </w:rPr>
        <w:t>la entrada</w:t>
      </w:r>
      <w:r w:rsidR="001D5E44" w:rsidRPr="003A47F0">
        <w:rPr>
          <w:lang w:val="es-ES"/>
        </w:rPr>
        <w:t xml:space="preserve"> ilegal</w:t>
      </w:r>
      <w:r w:rsidR="00780547" w:rsidRPr="003A47F0">
        <w:rPr>
          <w:lang w:val="es-ES"/>
        </w:rPr>
        <w:t xml:space="preserve"> de un</w:t>
      </w:r>
      <w:r w:rsidR="00261642" w:rsidRPr="003A47F0">
        <w:rPr>
          <w:lang w:val="es-ES"/>
        </w:rPr>
        <w:t xml:space="preserve"> extranjero </w:t>
      </w:r>
      <w:r w:rsidR="00780547" w:rsidRPr="003A47F0">
        <w:rPr>
          <w:lang w:val="es-ES"/>
        </w:rPr>
        <w:t>e</w:t>
      </w:r>
      <w:r w:rsidR="001D5E44" w:rsidRPr="003A47F0">
        <w:rPr>
          <w:lang w:val="es-ES"/>
        </w:rPr>
        <w:t xml:space="preserve">n </w:t>
      </w:r>
      <w:r w:rsidR="00780547" w:rsidRPr="003A47F0">
        <w:rPr>
          <w:lang w:val="es-ES"/>
        </w:rPr>
        <w:t>el territorio nacional</w:t>
      </w:r>
      <w:r w:rsidR="000A47FE" w:rsidRPr="003A47F0">
        <w:rPr>
          <w:lang w:val="es-ES"/>
        </w:rPr>
        <w:t xml:space="preserve">. </w:t>
      </w:r>
      <w:r w:rsidR="001D5E44" w:rsidRPr="003A47F0">
        <w:rPr>
          <w:lang w:val="es-ES"/>
        </w:rPr>
        <w:t>E</w:t>
      </w:r>
      <w:r w:rsidR="00261642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1D5E44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1D5E44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1D5E44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77</w:t>
      </w:r>
      <w:r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1D5E44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1D5E44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7</w:t>
      </w:r>
      <w:r w:rsidR="0026164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D5E4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1D5E44" w:rsidRPr="003A47F0">
          <w:rPr>
            <w:lang w:val="es-ES"/>
          </w:rPr>
          <w:t>la Ley</w:t>
        </w:r>
        <w:r w:rsidR="00E52F0D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404/2011 </w:t>
      </w:r>
      <w:r w:rsidR="001D5E44" w:rsidRPr="003A47F0">
        <w:rPr>
          <w:lang w:val="es-ES"/>
        </w:rPr>
        <w:t>sobre la estancia de extranjeros y varias otras leyes que la modifican y complementan, establece que los extranjeros</w:t>
      </w:r>
      <w:r w:rsidR="000A47FE" w:rsidRPr="003A47F0">
        <w:rPr>
          <w:lang w:val="es-ES"/>
        </w:rPr>
        <w:t xml:space="preserve"> </w:t>
      </w:r>
      <w:r w:rsidR="00780547" w:rsidRPr="003A47F0">
        <w:rPr>
          <w:lang w:val="es-ES"/>
        </w:rPr>
        <w:t xml:space="preserve">incursos </w:t>
      </w:r>
      <w:r w:rsidR="005133D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5133DB" w:rsidRPr="003A47F0">
        <w:rPr>
          <w:lang w:val="es-ES"/>
        </w:rPr>
        <w:t xml:space="preserve">procedimientos de expulsión </w:t>
      </w:r>
      <w:r w:rsidR="000A47FE" w:rsidRPr="003A47F0">
        <w:rPr>
          <w:lang w:val="es-ES"/>
        </w:rPr>
        <w:t>administrativ</w:t>
      </w:r>
      <w:r w:rsidR="005133D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="005133D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780547" w:rsidRPr="003A47F0">
        <w:rPr>
          <w:lang w:val="es-ES"/>
        </w:rPr>
        <w:t xml:space="preserve">el marco de </w:t>
      </w:r>
      <w:r w:rsidR="005133DB" w:rsidRPr="003A47F0">
        <w:rPr>
          <w:lang w:val="es-ES"/>
        </w:rPr>
        <w:t>los recursos de</w:t>
      </w:r>
      <w:r w:rsidR="000A47FE" w:rsidRPr="003A47F0">
        <w:rPr>
          <w:lang w:val="es-ES"/>
        </w:rPr>
        <w:t xml:space="preserve"> apela</w:t>
      </w:r>
      <w:r w:rsidR="005133DB"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) </w:t>
      </w:r>
      <w:r w:rsidR="005133DB" w:rsidRPr="003A47F0">
        <w:rPr>
          <w:lang w:val="es-ES"/>
        </w:rPr>
        <w:t>tienen derecho, en</w:t>
      </w:r>
      <w:r w:rsidR="000A47FE" w:rsidRPr="003A47F0">
        <w:rPr>
          <w:lang w:val="es-ES"/>
        </w:rPr>
        <w:t xml:space="preserve"> c</w:t>
      </w:r>
      <w:r w:rsidR="005133DB" w:rsidRPr="003A47F0">
        <w:rPr>
          <w:lang w:val="es-ES"/>
        </w:rPr>
        <w:t>i</w:t>
      </w:r>
      <w:r w:rsidR="000A47FE" w:rsidRPr="003A47F0">
        <w:rPr>
          <w:lang w:val="es-ES"/>
        </w:rPr>
        <w:t>erta</w:t>
      </w:r>
      <w:r w:rsidR="005133DB" w:rsidRPr="003A47F0">
        <w:rPr>
          <w:lang w:val="es-ES"/>
        </w:rPr>
        <w:t>s</w:t>
      </w:r>
      <w:r w:rsidR="000A47FE" w:rsidRPr="003A47F0">
        <w:rPr>
          <w:lang w:val="es-ES"/>
        </w:rPr>
        <w:t xml:space="preserve"> circu</w:t>
      </w:r>
      <w:r w:rsidR="005133DB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5133DB" w:rsidRPr="003A47F0">
        <w:rPr>
          <w:lang w:val="es-ES"/>
        </w:rPr>
        <w:t>ia</w:t>
      </w:r>
      <w:r w:rsidR="000A47FE" w:rsidRPr="003A47F0">
        <w:rPr>
          <w:lang w:val="es-ES"/>
        </w:rPr>
        <w:t xml:space="preserve">s, </w:t>
      </w:r>
      <w:r w:rsidR="005133DB" w:rsidRPr="003A47F0">
        <w:rPr>
          <w:lang w:val="es-ES"/>
        </w:rPr>
        <w:t xml:space="preserve">a disponer de </w:t>
      </w:r>
      <w:r w:rsidR="00880861" w:rsidRPr="003A47F0">
        <w:rPr>
          <w:lang w:val="es-ES"/>
        </w:rPr>
        <w:t xml:space="preserve">la </w:t>
      </w:r>
      <w:r w:rsidR="005133DB" w:rsidRPr="003A47F0">
        <w:rPr>
          <w:lang w:val="es-ES"/>
        </w:rPr>
        <w:t>asistencia letrada gratuita</w:t>
      </w:r>
      <w:r w:rsidR="00880861" w:rsidRPr="003A47F0">
        <w:rPr>
          <w:lang w:val="es-ES"/>
        </w:rPr>
        <w:t xml:space="preserve"> prestada por el Centro de Asistencia Jurídica</w:t>
      </w:r>
      <w:r w:rsidR="00261642" w:rsidRPr="003A47F0">
        <w:rPr>
          <w:lang w:val="es-ES"/>
        </w:rPr>
        <w:t>, lo que</w:t>
      </w:r>
      <w:r w:rsidR="000A47FE" w:rsidRPr="003A47F0">
        <w:rPr>
          <w:lang w:val="es-ES"/>
        </w:rPr>
        <w:t xml:space="preserve"> represent</w:t>
      </w:r>
      <w:r w:rsidR="0088086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80861" w:rsidRPr="003A47F0">
        <w:rPr>
          <w:lang w:val="es-ES"/>
        </w:rPr>
        <w:t>un</w:t>
      </w:r>
      <w:r w:rsidR="000A47FE" w:rsidRPr="003A47F0">
        <w:rPr>
          <w:lang w:val="es-ES"/>
        </w:rPr>
        <w:t xml:space="preserve">a </w:t>
      </w:r>
      <w:r w:rsidR="00880861" w:rsidRPr="003A47F0">
        <w:rPr>
          <w:lang w:val="es-ES"/>
        </w:rPr>
        <w:t xml:space="preserve">mejora en la </w:t>
      </w:r>
      <w:r w:rsidR="000A47FE" w:rsidRPr="003A47F0">
        <w:rPr>
          <w:lang w:val="es-ES"/>
        </w:rPr>
        <w:t>protec</w:t>
      </w:r>
      <w:r w:rsidR="0088086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8086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80861" w:rsidRPr="003A47F0">
        <w:rPr>
          <w:lang w:val="es-ES"/>
        </w:rPr>
        <w:t>jurídica de los extranjeros</w:t>
      </w:r>
      <w:r w:rsidR="000A47FE" w:rsidRPr="003A47F0">
        <w:rPr>
          <w:lang w:val="es-ES"/>
        </w:rPr>
        <w:t xml:space="preserve"> det</w:t>
      </w:r>
      <w:r w:rsidR="00880861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880861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88086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80547" w:rsidRPr="003A47F0">
        <w:rPr>
          <w:lang w:val="es-ES"/>
        </w:rPr>
        <w:t>por haber</w:t>
      </w:r>
      <w:r w:rsidR="00880861" w:rsidRPr="003A47F0">
        <w:rPr>
          <w:lang w:val="es-ES"/>
        </w:rPr>
        <w:t xml:space="preserve"> cru</w:t>
      </w:r>
      <w:r w:rsidR="00780547" w:rsidRPr="003A47F0">
        <w:rPr>
          <w:lang w:val="es-ES"/>
        </w:rPr>
        <w:t>zado</w:t>
      </w:r>
      <w:r w:rsidR="00880861" w:rsidRPr="003A47F0">
        <w:rPr>
          <w:lang w:val="es-ES"/>
        </w:rPr>
        <w:t xml:space="preserve"> </w:t>
      </w:r>
      <w:r w:rsidR="000A47FE" w:rsidRPr="003A47F0">
        <w:rPr>
          <w:lang w:val="es-ES"/>
        </w:rPr>
        <w:t>ilegal</w:t>
      </w:r>
      <w:r w:rsidR="00780547" w:rsidRPr="003A47F0">
        <w:rPr>
          <w:lang w:val="es-ES"/>
        </w:rPr>
        <w:t>mente</w:t>
      </w:r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frontera. En"/>
        </w:smartTagPr>
        <w:r w:rsidR="00AA4916" w:rsidRPr="003A47F0">
          <w:rPr>
            <w:lang w:val="es-ES"/>
          </w:rPr>
          <w:t>l</w:t>
        </w:r>
        <w:r w:rsidR="00780547" w:rsidRPr="003A47F0">
          <w:rPr>
            <w:lang w:val="es-ES"/>
          </w:rPr>
          <w:t>a</w:t>
        </w:r>
        <w:r w:rsidR="00790667" w:rsidRPr="003A47F0">
          <w:rPr>
            <w:lang w:val="es-ES"/>
          </w:rPr>
          <w:t xml:space="preserve"> </w:t>
        </w:r>
        <w:r w:rsidR="00961F85" w:rsidRPr="003A47F0">
          <w:rPr>
            <w:lang w:val="es-ES"/>
          </w:rPr>
          <w:t>frontera</w:t>
        </w:r>
        <w:r w:rsidR="000A47FE" w:rsidRPr="003A47F0">
          <w:rPr>
            <w:lang w:val="es-ES"/>
          </w:rPr>
          <w:t xml:space="preserve">. </w:t>
        </w:r>
        <w:r w:rsidR="00961F85" w:rsidRPr="003A47F0">
          <w:rPr>
            <w:lang w:val="es-ES"/>
          </w:rPr>
          <w:t>E</w:t>
        </w:r>
        <w:r w:rsidR="000A47FE" w:rsidRPr="003A47F0">
          <w:rPr>
            <w:lang w:val="es-ES"/>
          </w:rPr>
          <w:t>n</w:t>
        </w:r>
      </w:smartTag>
      <w:r w:rsidR="000A47FE" w:rsidRPr="003A47F0">
        <w:rPr>
          <w:lang w:val="es-ES"/>
        </w:rPr>
        <w:t xml:space="preserve"> </w:t>
      </w:r>
      <w:r w:rsidR="00961F85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pr</w:t>
      </w:r>
      <w:r w:rsidR="00961F85" w:rsidRPr="003A47F0">
        <w:rPr>
          <w:lang w:val="es-ES"/>
        </w:rPr>
        <w:t>á</w:t>
      </w:r>
      <w:r w:rsidR="000A47FE" w:rsidRPr="003A47F0">
        <w:rPr>
          <w:lang w:val="es-ES"/>
        </w:rPr>
        <w:t>ctic</w:t>
      </w:r>
      <w:r w:rsidR="00961F85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961F85" w:rsidRPr="003A47F0">
        <w:rPr>
          <w:lang w:val="es-ES"/>
        </w:rPr>
        <w:t>sin embargo</w:t>
      </w:r>
      <w:r w:rsidR="000A47FE" w:rsidRPr="003A47F0">
        <w:rPr>
          <w:lang w:val="es-ES"/>
        </w:rPr>
        <w:t xml:space="preserve">, </w:t>
      </w:r>
      <w:r w:rsidR="00961F85" w:rsidRPr="003A47F0">
        <w:rPr>
          <w:lang w:val="es-ES"/>
        </w:rPr>
        <w:t>e</w:t>
      </w:r>
      <w:r w:rsidR="000A47FE" w:rsidRPr="003A47F0">
        <w:rPr>
          <w:lang w:val="es-ES"/>
        </w:rPr>
        <w:t>s necesar</w:t>
      </w:r>
      <w:r w:rsidR="00961F85" w:rsidRPr="003A47F0">
        <w:rPr>
          <w:lang w:val="es-ES"/>
        </w:rPr>
        <w:t>io asegurarse de que esas</w:t>
      </w:r>
      <w:r w:rsidR="000A47FE" w:rsidRPr="003A47F0">
        <w:rPr>
          <w:lang w:val="es-ES"/>
        </w:rPr>
        <w:t xml:space="preserve"> person</w:t>
      </w:r>
      <w:r w:rsidR="00961F85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780547" w:rsidRPr="003A47F0">
        <w:rPr>
          <w:lang w:val="es-ES"/>
        </w:rPr>
        <w:t>dispongan de</w:t>
      </w:r>
      <w:r w:rsidR="00961F85" w:rsidRPr="003A47F0">
        <w:rPr>
          <w:lang w:val="es-ES"/>
        </w:rPr>
        <w:t xml:space="preserve"> un acceso</w:t>
      </w:r>
      <w:r w:rsidR="000A47FE" w:rsidRPr="003A47F0">
        <w:rPr>
          <w:lang w:val="es-ES"/>
        </w:rPr>
        <w:t xml:space="preserve"> eficient</w:t>
      </w:r>
      <w:r w:rsidR="00961F85" w:rsidRPr="003A47F0">
        <w:rPr>
          <w:lang w:val="es-ES"/>
        </w:rPr>
        <w:t>e</w:t>
      </w:r>
      <w:r w:rsidR="000A47FE" w:rsidRPr="003A47F0">
        <w:rPr>
          <w:lang w:val="es-ES"/>
        </w:rPr>
        <w:t xml:space="preserve"> a</w:t>
      </w:r>
      <w:r w:rsidR="00961F85" w:rsidRPr="003A47F0">
        <w:rPr>
          <w:lang w:val="es-ES"/>
        </w:rPr>
        <w:t xml:space="preserve"> la asistencia</w:t>
      </w:r>
      <w:r w:rsidR="000A47FE" w:rsidRPr="003A47F0">
        <w:rPr>
          <w:lang w:val="es-ES"/>
        </w:rPr>
        <w:t xml:space="preserve"> le</w:t>
      </w:r>
      <w:r w:rsidR="00961F85" w:rsidRPr="003A47F0">
        <w:rPr>
          <w:lang w:val="es-ES"/>
        </w:rPr>
        <w:t xml:space="preserve">trada, teniendo en cuenta el hecho de que los </w:t>
      </w:r>
      <w:r w:rsidR="00261642" w:rsidRPr="003A47F0">
        <w:rPr>
          <w:lang w:val="es-ES"/>
        </w:rPr>
        <w:t>trámites</w:t>
      </w:r>
      <w:r w:rsidR="00961F85" w:rsidRPr="003A47F0">
        <w:rPr>
          <w:lang w:val="es-ES"/>
        </w:rPr>
        <w:t xml:space="preserve"> en la frontera se suelen resolver en </w:t>
      </w:r>
      <w:r w:rsidR="00261642" w:rsidRPr="003A47F0">
        <w:rPr>
          <w:lang w:val="es-ES"/>
        </w:rPr>
        <w:t>poc</w:t>
      </w:r>
      <w:r w:rsidR="00961F85" w:rsidRPr="003A47F0">
        <w:rPr>
          <w:lang w:val="es-ES"/>
        </w:rPr>
        <w:t>as horas</w:t>
      </w:r>
      <w:r w:rsidR="000A47FE" w:rsidRPr="003A47F0">
        <w:rPr>
          <w:lang w:val="es-ES"/>
        </w:rPr>
        <w:t xml:space="preserve">. </w:t>
      </w:r>
      <w:r w:rsidR="00261642" w:rsidRPr="003A47F0">
        <w:rPr>
          <w:lang w:val="es-ES"/>
        </w:rPr>
        <w:t>Cabe hallar</w:t>
      </w:r>
      <w:r w:rsidR="00961F85" w:rsidRPr="003A47F0">
        <w:rPr>
          <w:lang w:val="es-ES"/>
        </w:rPr>
        <w:t xml:space="preserve"> circunstancias que</w:t>
      </w:r>
      <w:r w:rsidR="000A47FE" w:rsidRPr="003A47F0">
        <w:rPr>
          <w:lang w:val="es-ES"/>
        </w:rPr>
        <w:t xml:space="preserve"> justifi</w:t>
      </w:r>
      <w:r w:rsidR="00961F85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n </w:t>
      </w:r>
      <w:r w:rsidR="00961F85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aplica</w:t>
      </w:r>
      <w:r w:rsidR="00961F8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61F8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61F85" w:rsidRPr="003A47F0">
        <w:rPr>
          <w:lang w:val="es-ES"/>
        </w:rPr>
        <w:t>del principio de</w:t>
      </w:r>
      <w:r w:rsidR="002820C4" w:rsidRPr="003A47F0">
        <w:rPr>
          <w:lang w:val="es-ES"/>
        </w:rPr>
        <w:t xml:space="preserve"> no </w:t>
      </w:r>
      <w:r w:rsidR="00961F85" w:rsidRPr="003A47F0">
        <w:rPr>
          <w:lang w:val="es-ES"/>
        </w:rPr>
        <w:t>devolución</w:t>
      </w:r>
      <w:r w:rsidR="000A47FE" w:rsidRPr="003A47F0">
        <w:rPr>
          <w:lang w:val="es-ES"/>
        </w:rPr>
        <w:t xml:space="preserve"> dur</w:t>
      </w:r>
      <w:r w:rsidR="00961F85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961F85" w:rsidRPr="003A47F0">
        <w:rPr>
          <w:lang w:val="es-ES"/>
        </w:rPr>
        <w:t>te</w:t>
      </w:r>
      <w:r w:rsidR="000A47FE" w:rsidRPr="003A47F0">
        <w:rPr>
          <w:lang w:val="es-ES"/>
        </w:rPr>
        <w:t xml:space="preserve"> </w:t>
      </w:r>
      <w:r w:rsidR="00961F85" w:rsidRPr="003A47F0">
        <w:rPr>
          <w:lang w:val="es-ES"/>
        </w:rPr>
        <w:t xml:space="preserve">los procedimientos de </w:t>
      </w:r>
      <w:r w:rsidR="000A47FE" w:rsidRPr="003A47F0">
        <w:rPr>
          <w:lang w:val="es-ES"/>
        </w:rPr>
        <w:t>ret</w:t>
      </w:r>
      <w:r w:rsidR="00961F85" w:rsidRPr="003A47F0">
        <w:rPr>
          <w:lang w:val="es-ES"/>
        </w:rPr>
        <w:t>o</w:t>
      </w:r>
      <w:r w:rsidR="000A47FE" w:rsidRPr="003A47F0">
        <w:rPr>
          <w:lang w:val="es-ES"/>
        </w:rPr>
        <w:t>rn</w:t>
      </w:r>
      <w:r w:rsidR="00961F85" w:rsidRPr="003A47F0">
        <w:rPr>
          <w:lang w:val="es-ES"/>
        </w:rPr>
        <w:t>o</w:t>
      </w:r>
      <w:r w:rsidR="0026164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C3804" w:rsidRPr="003A47F0">
        <w:rPr>
          <w:lang w:val="es-ES"/>
        </w:rPr>
        <w:t xml:space="preserve">de conformidad </w:t>
      </w:r>
      <w:r w:rsidR="00961F85" w:rsidRPr="003A47F0">
        <w:rPr>
          <w:lang w:val="es-ES"/>
        </w:rPr>
        <w:t>con la</w:t>
      </w:r>
      <w:r w:rsidR="000A47FE" w:rsidRPr="003A47F0">
        <w:rPr>
          <w:lang w:val="es-ES"/>
        </w:rPr>
        <w:t xml:space="preserve"> terminolog</w:t>
      </w:r>
      <w:r w:rsidR="00961F85" w:rsidRPr="003A47F0">
        <w:rPr>
          <w:lang w:val="es-ES"/>
        </w:rPr>
        <w:t>ía empleada en la Directiva</w:t>
      </w:r>
      <w:r w:rsidR="000A47FE" w:rsidRPr="003A47F0">
        <w:rPr>
          <w:lang w:val="es-ES"/>
        </w:rPr>
        <w:t xml:space="preserve"> 2008/115/</w:t>
      </w:r>
      <w:r w:rsidR="00DF70A1" w:rsidRPr="003A47F0">
        <w:rPr>
          <w:lang w:val="es-ES"/>
        </w:rPr>
        <w:t>C</w:t>
      </w:r>
      <w:r w:rsidR="000A47FE" w:rsidRPr="003A47F0">
        <w:rPr>
          <w:lang w:val="es-ES"/>
        </w:rPr>
        <w:t xml:space="preserve">E </w:t>
      </w:r>
      <w:r w:rsidR="00DF70A1" w:rsidRPr="003A47F0">
        <w:rPr>
          <w:lang w:val="es-ES"/>
        </w:rPr>
        <w:t>del Parlamento Europeo y del Consejo, de</w:t>
      </w:r>
      <w:r w:rsidR="000A47FE" w:rsidRPr="003A47F0">
        <w:rPr>
          <w:lang w:val="es-ES"/>
        </w:rPr>
        <w:t xml:space="preserve"> 16 </w:t>
      </w:r>
      <w:r w:rsidR="00DF70A1" w:rsidRPr="003A47F0">
        <w:rPr>
          <w:lang w:val="es-ES"/>
        </w:rPr>
        <w:t>de di</w:t>
      </w:r>
      <w:r w:rsidR="000A47FE" w:rsidRPr="003A47F0">
        <w:rPr>
          <w:lang w:val="es-ES"/>
        </w:rPr>
        <w:t>c</w:t>
      </w:r>
      <w:r w:rsidR="00DF70A1" w:rsidRPr="003A47F0">
        <w:rPr>
          <w:lang w:val="es-ES"/>
        </w:rPr>
        <w:t>i</w:t>
      </w:r>
      <w:r w:rsidR="000A47FE" w:rsidRPr="003A47F0">
        <w:rPr>
          <w:lang w:val="es-ES"/>
        </w:rPr>
        <w:t>emb</w:t>
      </w:r>
      <w:r w:rsidR="00DF70A1" w:rsidRPr="003A47F0">
        <w:rPr>
          <w:lang w:val="es-ES"/>
        </w:rPr>
        <w:t>re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2008</w:t>
      </w:r>
      <w:r w:rsidR="0026164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relativa a normas y</w:t>
      </w:r>
      <w:r w:rsidR="000A47FE" w:rsidRPr="003A47F0">
        <w:rPr>
          <w:lang w:val="es-ES"/>
        </w:rPr>
        <w:t xml:space="preserve"> proced</w:t>
      </w:r>
      <w:r w:rsidR="00DF70A1" w:rsidRPr="003A47F0">
        <w:rPr>
          <w:lang w:val="es-ES"/>
        </w:rPr>
        <w:t>imientos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comunes en los Estados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mi</w:t>
      </w:r>
      <w:r w:rsidR="000A47FE" w:rsidRPr="003A47F0">
        <w:rPr>
          <w:lang w:val="es-ES"/>
        </w:rPr>
        <w:t>embr</w:t>
      </w:r>
      <w:r w:rsidR="00DF70A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para el retorno de los nacionales de terceros países en situación irregular</w:t>
      </w:r>
      <w:r w:rsidR="000A47FE" w:rsidRPr="003A47F0">
        <w:rPr>
          <w:lang w:val="es-ES"/>
        </w:rPr>
        <w:t>, publi</w:t>
      </w:r>
      <w:r w:rsidR="00DF70A1" w:rsidRPr="003A47F0">
        <w:rPr>
          <w:lang w:val="es-ES"/>
        </w:rPr>
        <w:t xml:space="preserve">cada en el </w:t>
      </w:r>
      <w:r w:rsidR="00DF70A1" w:rsidRPr="003A47F0">
        <w:rPr>
          <w:i/>
          <w:lang w:val="es-ES"/>
        </w:rPr>
        <w:t>Diario Oficial</w:t>
      </w:r>
      <w:r w:rsidR="00DF70A1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UE L"/>
        </w:smartTagPr>
        <w:r w:rsidR="00DF70A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U</w:t>
        </w:r>
        <w:r w:rsidR="00DF70A1" w:rsidRPr="003A47F0">
          <w:rPr>
            <w:lang w:val="es-ES"/>
          </w:rPr>
          <w:t>E</w:t>
        </w:r>
        <w:r w:rsidR="000A47FE" w:rsidRPr="003A47F0">
          <w:rPr>
            <w:lang w:val="es-ES"/>
          </w:rPr>
          <w:t xml:space="preserve"> L</w:t>
        </w:r>
      </w:smartTag>
      <w:r w:rsidR="000A47FE" w:rsidRPr="003A47F0">
        <w:rPr>
          <w:lang w:val="es-ES"/>
        </w:rPr>
        <w:t xml:space="preserve"> 348, 24.12.2008, p</w:t>
      </w:r>
      <w:r w:rsidR="00DF70A1" w:rsidRPr="003A47F0">
        <w:rPr>
          <w:lang w:val="es-ES"/>
        </w:rPr>
        <w:t>ágs</w:t>
      </w:r>
      <w:r w:rsidR="000A47FE" w:rsidRPr="003A47F0">
        <w:rPr>
          <w:lang w:val="es-ES"/>
        </w:rPr>
        <w:t>. 98</w:t>
      </w:r>
      <w:r w:rsidR="0065778E">
        <w:rPr>
          <w:lang w:val="es-ES"/>
        </w:rPr>
        <w:t xml:space="preserve"> a </w:t>
      </w:r>
      <w:r w:rsidR="000A47FE" w:rsidRPr="003A47F0">
        <w:rPr>
          <w:lang w:val="es-ES"/>
        </w:rPr>
        <w:t>107 (</w:t>
      </w:r>
      <w:r w:rsidR="00DF70A1" w:rsidRPr="003A47F0">
        <w:rPr>
          <w:lang w:val="es-ES"/>
        </w:rPr>
        <w:t>denominada</w:t>
      </w:r>
      <w:r w:rsidR="000A47FE" w:rsidRPr="003A47F0">
        <w:rPr>
          <w:lang w:val="es-ES"/>
        </w:rPr>
        <w:t xml:space="preserve"> </w:t>
      </w:r>
      <w:r w:rsidR="002820C4" w:rsidRPr="003A47F0">
        <w:rPr>
          <w:lang w:val="es-ES"/>
        </w:rPr>
        <w:t>"</w:t>
      </w:r>
      <w:r w:rsidR="00DF70A1" w:rsidRPr="003A47F0">
        <w:rPr>
          <w:lang w:val="es-ES"/>
        </w:rPr>
        <w:t xml:space="preserve">Directiva de </w:t>
      </w:r>
      <w:r w:rsidR="00021AC2" w:rsidRPr="003A47F0">
        <w:rPr>
          <w:lang w:val="es-ES"/>
        </w:rPr>
        <w:t>retorno</w:t>
      </w:r>
      <w:r w:rsidR="002820C4" w:rsidRPr="003A47F0">
        <w:rPr>
          <w:lang w:val="es-ES"/>
        </w:rPr>
        <w:t>"</w:t>
      </w:r>
      <w:r w:rsidR="000A47FE" w:rsidRPr="003A47F0">
        <w:rPr>
          <w:lang w:val="es-ES"/>
        </w:rPr>
        <w:t>)</w:t>
      </w:r>
      <w:r w:rsidR="003C380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261642" w:rsidRPr="003A47F0">
        <w:rPr>
          <w:lang w:val="es-ES"/>
        </w:rPr>
        <w:t>en cuyo</w:t>
      </w:r>
      <w:r w:rsidR="00DF70A1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DF70A1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DF70A1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DF70A1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3, </w:t>
      </w:r>
      <w:r w:rsidR="00DF70A1" w:rsidRPr="003A47F0">
        <w:rPr>
          <w:lang w:val="es-ES"/>
        </w:rPr>
        <w:t>apartado</w:t>
      </w:r>
      <w:r w:rsidR="000A47FE" w:rsidRPr="003A47F0">
        <w:rPr>
          <w:lang w:val="es-ES"/>
        </w:rPr>
        <w:t xml:space="preserve"> 3, </w:t>
      </w:r>
      <w:r w:rsidR="00DF70A1" w:rsidRPr="003A47F0">
        <w:rPr>
          <w:lang w:val="es-ES"/>
        </w:rPr>
        <w:t xml:space="preserve">se </w:t>
      </w:r>
      <w:r w:rsidR="00261642" w:rsidRPr="003A47F0">
        <w:rPr>
          <w:lang w:val="es-ES"/>
        </w:rPr>
        <w:t xml:space="preserve">indica que se </w:t>
      </w:r>
      <w:r w:rsidR="00DF70A1" w:rsidRPr="003A47F0">
        <w:rPr>
          <w:lang w:val="es-ES"/>
        </w:rPr>
        <w:t xml:space="preserve">entenderá por 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>ret</w:t>
      </w:r>
      <w:r w:rsidR="00DF70A1" w:rsidRPr="003A47F0">
        <w:rPr>
          <w:lang w:val="es-ES"/>
        </w:rPr>
        <w:t>o</w:t>
      </w:r>
      <w:r w:rsidR="000A47FE" w:rsidRPr="003A47F0">
        <w:rPr>
          <w:lang w:val="es-ES"/>
        </w:rPr>
        <w:t>rn</w:t>
      </w:r>
      <w:r w:rsidR="00DF70A1" w:rsidRPr="003A47F0">
        <w:rPr>
          <w:lang w:val="es-ES"/>
        </w:rPr>
        <w:t>o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proces</w:t>
      </w:r>
      <w:r w:rsidR="00DF70A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de vuelta de un</w:t>
      </w:r>
      <w:r w:rsidR="000A47FE" w:rsidRPr="003A47F0">
        <w:rPr>
          <w:lang w:val="es-ES"/>
        </w:rPr>
        <w:t xml:space="preserve"> na</w:t>
      </w:r>
      <w:r w:rsidR="00DF70A1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DF70A1" w:rsidRPr="003A47F0">
        <w:rPr>
          <w:lang w:val="es-ES"/>
        </w:rPr>
        <w:t>de un tercer país</w:t>
      </w:r>
      <w:r w:rsidR="00A12D0C" w:rsidRPr="003A47F0">
        <w:rPr>
          <w:lang w:val="es-ES"/>
        </w:rPr>
        <w:t>, bien</w:t>
      </w:r>
      <w:r w:rsidR="00DF70A1" w:rsidRPr="003A47F0">
        <w:rPr>
          <w:lang w:val="es-ES"/>
        </w:rPr>
        <w:t xml:space="preserve"> sea en acatamiento</w:t>
      </w:r>
      <w:r w:rsidR="000A47FE" w:rsidRPr="003A47F0">
        <w:rPr>
          <w:lang w:val="es-ES"/>
        </w:rPr>
        <w:t xml:space="preserve"> voluntar</w:t>
      </w:r>
      <w:r w:rsidR="00DF70A1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DF70A1" w:rsidRPr="003A47F0">
        <w:rPr>
          <w:lang w:val="es-ES"/>
        </w:rPr>
        <w:t>de una</w:t>
      </w:r>
      <w:r w:rsidR="000A47FE" w:rsidRPr="003A47F0">
        <w:rPr>
          <w:lang w:val="es-ES"/>
        </w:rPr>
        <w:t xml:space="preserve"> obliga</w:t>
      </w:r>
      <w:r w:rsidR="00DF70A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F70A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F70A1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ret</w:t>
      </w:r>
      <w:r w:rsidR="00DF70A1" w:rsidRPr="003A47F0">
        <w:rPr>
          <w:lang w:val="es-ES"/>
        </w:rPr>
        <w:t>o</w:t>
      </w:r>
      <w:r w:rsidR="000A47FE" w:rsidRPr="003A47F0">
        <w:rPr>
          <w:lang w:val="es-ES"/>
        </w:rPr>
        <w:t>rn</w:t>
      </w:r>
      <w:r w:rsidR="00DF70A1" w:rsidRPr="003A47F0">
        <w:rPr>
          <w:lang w:val="es-ES"/>
        </w:rPr>
        <w:t>o</w:t>
      </w:r>
      <w:r w:rsidR="00A12D0C" w:rsidRPr="003A47F0">
        <w:rPr>
          <w:lang w:val="es-ES"/>
        </w:rPr>
        <w:t>, bien</w:t>
      </w:r>
      <w:r w:rsidR="0090593C" w:rsidRPr="003A47F0">
        <w:rPr>
          <w:lang w:val="es-ES"/>
        </w:rPr>
        <w:t xml:space="preserve"> de modo</w:t>
      </w:r>
      <w:r w:rsidR="000A47FE" w:rsidRPr="003A47F0">
        <w:rPr>
          <w:lang w:val="es-ES"/>
        </w:rPr>
        <w:t xml:space="preserve"> for</w:t>
      </w:r>
      <w:r w:rsidR="0090593C" w:rsidRPr="003A47F0">
        <w:rPr>
          <w:lang w:val="es-ES"/>
        </w:rPr>
        <w:t>zoso</w:t>
      </w:r>
      <w:r w:rsidR="00A12D0C" w:rsidRPr="003A47F0">
        <w:rPr>
          <w:lang w:val="es-ES"/>
        </w:rPr>
        <w:t xml:space="preserve"> a: su país de origen</w:t>
      </w:r>
      <w:r w:rsidR="000A47FE" w:rsidRPr="003A47F0">
        <w:rPr>
          <w:lang w:val="es-ES"/>
        </w:rPr>
        <w:t>, o</w:t>
      </w:r>
      <w:r w:rsidR="0090593C" w:rsidRPr="003A47F0">
        <w:rPr>
          <w:lang w:val="es-ES"/>
        </w:rPr>
        <w:t xml:space="preserve"> un país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tr</w:t>
      </w:r>
      <w:r w:rsidR="0090593C" w:rsidRPr="003A47F0">
        <w:rPr>
          <w:lang w:val="es-ES"/>
        </w:rPr>
        <w:t>á</w:t>
      </w:r>
      <w:r w:rsidR="000A47FE" w:rsidRPr="003A47F0">
        <w:rPr>
          <w:lang w:val="es-ES"/>
        </w:rPr>
        <w:t>nsit</w:t>
      </w:r>
      <w:r w:rsidR="0090593C" w:rsidRPr="003A47F0">
        <w:rPr>
          <w:lang w:val="es-ES"/>
        </w:rPr>
        <w:t>o</w:t>
      </w:r>
      <w:r w:rsidR="003C3804" w:rsidRPr="003A47F0">
        <w:rPr>
          <w:lang w:val="es-ES"/>
        </w:rPr>
        <w:t>, con arreglo a</w:t>
      </w:r>
      <w:r w:rsidR="0090593C" w:rsidRPr="003A47F0">
        <w:rPr>
          <w:lang w:val="es-ES"/>
        </w:rPr>
        <w:t xml:space="preserve"> acuerdos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de readmisión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c</w:t>
      </w:r>
      <w:r w:rsidR="000A47FE" w:rsidRPr="003A47F0">
        <w:rPr>
          <w:lang w:val="es-ES"/>
        </w:rPr>
        <w:t>omunit</w:t>
      </w:r>
      <w:r w:rsidR="0090593C" w:rsidRPr="003A47F0">
        <w:rPr>
          <w:lang w:val="es-ES"/>
        </w:rPr>
        <w:t>arios</w:t>
      </w:r>
      <w:r w:rsidR="000A47FE" w:rsidRPr="003A47F0">
        <w:rPr>
          <w:lang w:val="es-ES"/>
        </w:rPr>
        <w:t xml:space="preserve"> o bilateral</w:t>
      </w:r>
      <w:r w:rsidR="0090593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o de otro tipo</w:t>
      </w:r>
      <w:r w:rsidR="000A47FE" w:rsidRPr="003A47F0">
        <w:rPr>
          <w:lang w:val="es-ES"/>
        </w:rPr>
        <w:t xml:space="preserve">, </w:t>
      </w:r>
      <w:r w:rsidR="00A12D0C" w:rsidRPr="003A47F0">
        <w:rPr>
          <w:lang w:val="es-ES"/>
        </w:rPr>
        <w:t>o a</w:t>
      </w:r>
      <w:r w:rsidR="000A47FE" w:rsidRPr="003A47F0">
        <w:rPr>
          <w:lang w:val="es-ES"/>
        </w:rPr>
        <w:t xml:space="preserve"> otr</w:t>
      </w:r>
      <w:r w:rsidR="0090593C" w:rsidRPr="003A47F0">
        <w:rPr>
          <w:lang w:val="es-ES"/>
        </w:rPr>
        <w:t>o</w:t>
      </w:r>
      <w:r w:rsidR="000A47FE" w:rsidRPr="003A47F0">
        <w:rPr>
          <w:lang w:val="es-ES"/>
        </w:rPr>
        <w:t xml:space="preserve"> t</w:t>
      </w:r>
      <w:r w:rsidR="0090593C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90593C" w:rsidRPr="003A47F0">
        <w:rPr>
          <w:lang w:val="es-ES"/>
        </w:rPr>
        <w:t>cer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país, al que el</w:t>
      </w:r>
      <w:r w:rsidR="000A47FE" w:rsidRPr="003A47F0">
        <w:rPr>
          <w:lang w:val="es-ES"/>
        </w:rPr>
        <w:t xml:space="preserve"> na</w:t>
      </w:r>
      <w:r w:rsidR="0090593C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90593C" w:rsidRPr="003A47F0">
        <w:rPr>
          <w:lang w:val="es-ES"/>
        </w:rPr>
        <w:t>de un tercer país decida volver</w:t>
      </w:r>
      <w:r w:rsidR="000A47FE" w:rsidRPr="003A47F0">
        <w:rPr>
          <w:lang w:val="es-ES"/>
        </w:rPr>
        <w:t xml:space="preserve"> voluntari</w:t>
      </w:r>
      <w:r w:rsidR="0090593C" w:rsidRPr="003A47F0">
        <w:rPr>
          <w:lang w:val="es-ES"/>
        </w:rPr>
        <w:t xml:space="preserve">amente </w:t>
      </w:r>
      <w:r w:rsidR="000A47FE" w:rsidRPr="003A47F0">
        <w:rPr>
          <w:lang w:val="es-ES"/>
        </w:rPr>
        <w:t xml:space="preserve">y </w:t>
      </w:r>
      <w:r w:rsidR="0090593C" w:rsidRPr="003A47F0">
        <w:rPr>
          <w:lang w:val="es-ES"/>
        </w:rPr>
        <w:t>en el cual será admitido</w:t>
      </w:r>
      <w:r w:rsidR="000A47FE" w:rsidRPr="003A47F0">
        <w:rPr>
          <w:lang w:val="es-ES"/>
        </w:rPr>
        <w:t xml:space="preserve">. </w:t>
      </w:r>
      <w:smartTag w:uri="urn:schemas-microsoft-com:office:smarttags" w:element="PersonName">
        <w:smartTagPr>
          <w:attr w:name="ProductID" w:val="La &quot;Directiva"/>
        </w:smartTagPr>
        <w:r w:rsidR="0090593C" w:rsidRPr="003A47F0">
          <w:rPr>
            <w:lang w:val="es-ES"/>
          </w:rPr>
          <w:t xml:space="preserve">La </w:t>
        </w:r>
        <w:r w:rsidR="00021AC2" w:rsidRPr="003A47F0">
          <w:rPr>
            <w:lang w:val="es-ES"/>
          </w:rPr>
          <w:t>"</w:t>
        </w:r>
        <w:r w:rsidR="0090593C" w:rsidRPr="003A47F0">
          <w:rPr>
            <w:lang w:val="es-ES"/>
          </w:rPr>
          <w:t>Directiva</w:t>
        </w:r>
      </w:smartTag>
      <w:r w:rsidR="0090593C" w:rsidRPr="003A47F0">
        <w:rPr>
          <w:lang w:val="es-ES"/>
        </w:rPr>
        <w:t xml:space="preserve"> de r</w:t>
      </w:r>
      <w:r w:rsidR="000A47FE" w:rsidRPr="003A47F0">
        <w:rPr>
          <w:lang w:val="es-ES"/>
        </w:rPr>
        <w:t>et</w:t>
      </w:r>
      <w:r w:rsidR="0090593C" w:rsidRPr="003A47F0">
        <w:rPr>
          <w:lang w:val="es-ES"/>
        </w:rPr>
        <w:t>o</w:t>
      </w:r>
      <w:r w:rsidR="000A47FE" w:rsidRPr="003A47F0">
        <w:rPr>
          <w:lang w:val="es-ES"/>
        </w:rPr>
        <w:t>rn</w:t>
      </w:r>
      <w:r w:rsidR="0090593C" w:rsidRPr="003A47F0">
        <w:rPr>
          <w:lang w:val="es-ES"/>
        </w:rPr>
        <w:t>o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 xml:space="preserve">, </w:t>
      </w:r>
      <w:r w:rsidR="0090593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90593C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90593C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90593C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90593C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8</w:t>
      </w:r>
      <w:r w:rsidRPr="003A47F0">
        <w:rPr>
          <w:lang w:val="es-ES"/>
        </w:rPr>
        <w:t xml:space="preserve">, </w:t>
      </w:r>
      <w:r w:rsidR="008A7FAF" w:rsidRPr="003A47F0">
        <w:rPr>
          <w:lang w:val="es-ES"/>
        </w:rPr>
        <w:t>p</w:t>
      </w:r>
      <w:r w:rsidR="0090593C" w:rsidRPr="003A47F0">
        <w:rPr>
          <w:lang w:val="es-ES"/>
        </w:rPr>
        <w:t>ár</w:t>
      </w:r>
      <w:r w:rsidR="008A7FAF" w:rsidRPr="003A47F0">
        <w:rPr>
          <w:lang w:val="es-ES"/>
        </w:rPr>
        <w:t>ra</w:t>
      </w:r>
      <w:r w:rsidR="0090593C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6</w:t>
      </w:r>
      <w:r w:rsidR="003C380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establece que los Estados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>mi</w:t>
      </w:r>
      <w:r w:rsidR="000A47FE" w:rsidRPr="003A47F0">
        <w:rPr>
          <w:lang w:val="es-ES"/>
        </w:rPr>
        <w:t>embr</w:t>
      </w:r>
      <w:r w:rsidR="0090593C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90593C" w:rsidRPr="003A47F0">
        <w:rPr>
          <w:lang w:val="es-ES"/>
        </w:rPr>
        <w:t xml:space="preserve">crearán un </w:t>
      </w:r>
      <w:r w:rsidR="00E5653A" w:rsidRPr="003A47F0">
        <w:rPr>
          <w:lang w:val="es-ES"/>
        </w:rPr>
        <w:t>"</w:t>
      </w:r>
      <w:r w:rsidR="0090593C" w:rsidRPr="003A47F0">
        <w:rPr>
          <w:lang w:val="es-ES"/>
        </w:rPr>
        <w:t xml:space="preserve">sistema </w:t>
      </w:r>
      <w:r w:rsidR="000A47FE" w:rsidRPr="003A47F0">
        <w:rPr>
          <w:lang w:val="es-ES"/>
        </w:rPr>
        <w:t>ef</w:t>
      </w:r>
      <w:r w:rsidR="0090593C" w:rsidRPr="003A47F0">
        <w:rPr>
          <w:lang w:val="es-ES"/>
        </w:rPr>
        <w:t>icaz de control del retorno</w:t>
      </w:r>
      <w:r w:rsidR="000A47FE" w:rsidRPr="003A47F0">
        <w:rPr>
          <w:lang w:val="es-ES"/>
        </w:rPr>
        <w:t xml:space="preserve"> for</w:t>
      </w:r>
      <w:r w:rsidR="0090593C" w:rsidRPr="003A47F0">
        <w:rPr>
          <w:lang w:val="es-ES"/>
        </w:rPr>
        <w:t>zoso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smartTag w:uri="urn:schemas-microsoft-com:office:smarttags" w:element="PersonName">
        <w:smartTagPr>
          <w:attr w:name="ProductID" w:val="la Rep￺blica Eslovaca"/>
        </w:smartTagPr>
        <w:r w:rsidR="0090593C" w:rsidRPr="003A47F0">
          <w:rPr>
            <w:lang w:val="es-ES"/>
          </w:rPr>
          <w:t xml:space="preserve">La República </w:t>
        </w:r>
        <w:r w:rsidR="00A12D0C" w:rsidRPr="003A47F0">
          <w:rPr>
            <w:lang w:val="es-ES"/>
          </w:rPr>
          <w:t>E</w:t>
        </w:r>
        <w:r w:rsidR="0090593C" w:rsidRPr="003A47F0">
          <w:rPr>
            <w:lang w:val="es-ES"/>
          </w:rPr>
          <w:t>slovaca</w:t>
        </w:r>
      </w:smartTag>
      <w:r w:rsidR="0090593C" w:rsidRPr="003A47F0">
        <w:rPr>
          <w:lang w:val="es-ES"/>
        </w:rPr>
        <w:t xml:space="preserve"> no ha cumplido hasta ahora esa</w:t>
      </w:r>
      <w:r w:rsidR="000A47FE" w:rsidRPr="003A47F0">
        <w:rPr>
          <w:lang w:val="es-ES"/>
        </w:rPr>
        <w:t xml:space="preserve"> obliga</w:t>
      </w:r>
      <w:r w:rsidR="0090593C"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, </w:t>
      </w:r>
      <w:r w:rsidR="0090593C" w:rsidRPr="003A47F0">
        <w:rPr>
          <w:lang w:val="es-ES"/>
        </w:rPr>
        <w:t>y</w:t>
      </w:r>
      <w:r w:rsidR="000A47FE" w:rsidRPr="003A47F0">
        <w:rPr>
          <w:lang w:val="es-ES"/>
        </w:rPr>
        <w:t>a</w:t>
      </w:r>
      <w:r w:rsidR="0090593C" w:rsidRPr="003A47F0">
        <w:rPr>
          <w:lang w:val="es-ES"/>
        </w:rPr>
        <w:t xml:space="preserve"> que</w:t>
      </w:r>
      <w:r w:rsidR="00B9177E" w:rsidRPr="003A47F0">
        <w:rPr>
          <w:lang w:val="es-ES"/>
        </w:rPr>
        <w:t>, en la actualidad</w:t>
      </w:r>
      <w:r w:rsidR="00A12D0C" w:rsidRPr="003A47F0">
        <w:rPr>
          <w:lang w:val="es-ES"/>
        </w:rPr>
        <w:t>,</w:t>
      </w:r>
      <w:r w:rsidR="00B9177E" w:rsidRPr="003A47F0">
        <w:rPr>
          <w:lang w:val="es-ES"/>
        </w:rPr>
        <w:t xml:space="preserve"> no se controlan los retornos forzosos </w:t>
      </w:r>
      <w:r w:rsidR="003C3804" w:rsidRPr="003A47F0">
        <w:rPr>
          <w:lang w:val="es-ES"/>
        </w:rPr>
        <w:t>ordenados</w:t>
      </w:r>
      <w:r w:rsidR="00B9177E" w:rsidRPr="003A47F0">
        <w:rPr>
          <w:lang w:val="es-ES"/>
        </w:rPr>
        <w:t xml:space="preserve"> por las autoridades nacionales es</w:t>
      </w:r>
      <w:r w:rsidR="000A47FE" w:rsidRPr="003A47F0">
        <w:rPr>
          <w:lang w:val="es-ES"/>
        </w:rPr>
        <w:t>lova</w:t>
      </w:r>
      <w:r w:rsidR="00B9177E" w:rsidRPr="003A47F0">
        <w:rPr>
          <w:lang w:val="es-ES"/>
        </w:rPr>
        <w:t>cas</w:t>
      </w:r>
      <w:r w:rsidR="000A47FE" w:rsidRPr="003A47F0">
        <w:rPr>
          <w:lang w:val="es-ES"/>
        </w:rPr>
        <w:t>.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0A47FE" w:rsidRPr="003A47F0">
        <w:rPr>
          <w:lang w:val="es-ES"/>
        </w:rPr>
        <w:t>.</w:t>
      </w:r>
      <w:r w:rsidR="002336E1" w:rsidRPr="003A47F0">
        <w:rPr>
          <w:lang w:val="es-ES"/>
        </w:rPr>
        <w:tab/>
      </w:r>
      <w:r w:rsidR="00B9177E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</w:t>
      </w:r>
      <w:r w:rsidR="00B9177E" w:rsidRPr="003A47F0">
        <w:rPr>
          <w:lang w:val="es-ES"/>
        </w:rPr>
        <w:t>examinar los</w:t>
      </w:r>
      <w:r w:rsidR="000A47FE" w:rsidRPr="003A47F0">
        <w:rPr>
          <w:lang w:val="es-ES"/>
        </w:rPr>
        <w:t xml:space="preserve"> obst</w:t>
      </w:r>
      <w:r w:rsidR="00B9177E" w:rsidRPr="003A47F0">
        <w:rPr>
          <w:lang w:val="es-ES"/>
        </w:rPr>
        <w:t>á</w:t>
      </w:r>
      <w:r w:rsidR="000A47FE" w:rsidRPr="003A47F0">
        <w:rPr>
          <w:lang w:val="es-ES"/>
        </w:rPr>
        <w:t>c</w:t>
      </w:r>
      <w:r w:rsidR="00B9177E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B9177E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E52F0D" w:rsidRPr="003A47F0">
        <w:rPr>
          <w:lang w:val="es-ES"/>
        </w:rPr>
        <w:t>a</w:t>
      </w:r>
      <w:r w:rsidR="00B9177E" w:rsidRPr="003A47F0">
        <w:rPr>
          <w:lang w:val="es-ES"/>
        </w:rPr>
        <w:t xml:space="preserve"> la expulsión</w:t>
      </w:r>
      <w:r w:rsidR="000A47FE" w:rsidRPr="003A47F0">
        <w:rPr>
          <w:lang w:val="es-ES"/>
        </w:rPr>
        <w:t xml:space="preserve"> </w:t>
      </w:r>
      <w:r w:rsidR="00B9177E" w:rsidRPr="003A47F0">
        <w:rPr>
          <w:lang w:val="es-ES"/>
        </w:rPr>
        <w:t>administrativa,</w:t>
      </w:r>
      <w:r w:rsidR="000A47FE" w:rsidRPr="003A47F0">
        <w:rPr>
          <w:lang w:val="es-ES"/>
        </w:rPr>
        <w:t xml:space="preserve"> </w:t>
      </w:r>
      <w:r w:rsidR="00B9177E" w:rsidRPr="003A47F0">
        <w:rPr>
          <w:lang w:val="es-ES"/>
        </w:rPr>
        <w:t xml:space="preserve">se analizan </w:t>
      </w:r>
      <w:r w:rsidR="000A47FE" w:rsidRPr="003A47F0">
        <w:rPr>
          <w:lang w:val="es-ES"/>
        </w:rPr>
        <w:t>a</w:t>
      </w:r>
      <w:r w:rsidR="00B9177E" w:rsidRPr="003A47F0">
        <w:rPr>
          <w:lang w:val="es-ES"/>
        </w:rPr>
        <w:t xml:space="preserve">nte todo las declaraciones formuladas por el extranjero </w:t>
      </w:r>
      <w:r w:rsidR="003C3804" w:rsidRPr="003A47F0">
        <w:rPr>
          <w:lang w:val="es-ES"/>
        </w:rPr>
        <w:t>durante los trámites de la</w:t>
      </w:r>
      <w:r w:rsidR="00B9177E" w:rsidRPr="003A47F0">
        <w:rPr>
          <w:lang w:val="es-ES"/>
        </w:rPr>
        <w:t xml:space="preserve"> expulsión</w:t>
      </w:r>
      <w:r w:rsidR="000A47FE" w:rsidRPr="003A47F0">
        <w:rPr>
          <w:lang w:val="es-ES"/>
        </w:rPr>
        <w:t xml:space="preserve"> administrativ</w:t>
      </w:r>
      <w:r w:rsidR="00B9177E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B9177E" w:rsidRPr="003A47F0">
        <w:rPr>
          <w:lang w:val="es-ES"/>
        </w:rPr>
        <w:t>Por ello</w:t>
      </w:r>
      <w:r w:rsidR="000A47FE" w:rsidRPr="003A47F0">
        <w:rPr>
          <w:lang w:val="es-ES"/>
        </w:rPr>
        <w:t xml:space="preserve">, </w:t>
      </w:r>
      <w:r w:rsidR="00B9177E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confirm</w:t>
      </w:r>
      <w:r w:rsidR="00B9177E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o</w:t>
      </w:r>
      <w:r w:rsidR="00B9177E" w:rsidRPr="003A47F0">
        <w:rPr>
          <w:lang w:val="es-ES"/>
        </w:rPr>
        <w:t xml:space="preserve"> </w:t>
      </w:r>
      <w:r w:rsidR="003C3804" w:rsidRPr="003A47F0">
        <w:rPr>
          <w:lang w:val="es-ES"/>
        </w:rPr>
        <w:t>excluir</w:t>
      </w:r>
      <w:r w:rsidR="000A47FE" w:rsidRPr="003A47F0">
        <w:rPr>
          <w:lang w:val="es-ES"/>
        </w:rPr>
        <w:t xml:space="preserve"> </w:t>
      </w:r>
      <w:r w:rsidR="00AD5147" w:rsidRPr="003A47F0">
        <w:rPr>
          <w:lang w:val="es-ES"/>
        </w:rPr>
        <w:t>las causas de los</w:t>
      </w:r>
      <w:r w:rsidR="000A47FE" w:rsidRPr="003A47F0">
        <w:rPr>
          <w:lang w:val="es-ES"/>
        </w:rPr>
        <w:t xml:space="preserve"> obst</w:t>
      </w:r>
      <w:r w:rsidR="00AD5147" w:rsidRPr="003A47F0">
        <w:rPr>
          <w:lang w:val="es-ES"/>
        </w:rPr>
        <w:t>á</w:t>
      </w:r>
      <w:r w:rsidR="000A47FE" w:rsidRPr="003A47F0">
        <w:rPr>
          <w:lang w:val="es-ES"/>
        </w:rPr>
        <w:t>c</w:t>
      </w:r>
      <w:r w:rsidR="00AD5147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AD5147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AD5147" w:rsidRPr="003A47F0">
        <w:rPr>
          <w:lang w:val="es-ES"/>
        </w:rPr>
        <w:t xml:space="preserve"> </w:t>
      </w:r>
      <w:r w:rsidR="00B56DEA" w:rsidRPr="003A47F0">
        <w:rPr>
          <w:lang w:val="es-ES"/>
        </w:rPr>
        <w:t>a</w:t>
      </w:r>
      <w:r w:rsidR="00AD5147" w:rsidRPr="003A47F0">
        <w:rPr>
          <w:lang w:val="es-ES"/>
        </w:rPr>
        <w:t xml:space="preserve"> las expulsiones</w:t>
      </w:r>
      <w:r w:rsidR="000A47FE" w:rsidRPr="003A47F0">
        <w:rPr>
          <w:lang w:val="es-ES"/>
        </w:rPr>
        <w:t xml:space="preserve"> administrativ</w:t>
      </w:r>
      <w:r w:rsidR="00AD5147" w:rsidRPr="003A47F0">
        <w:rPr>
          <w:lang w:val="es-ES"/>
        </w:rPr>
        <w:t>as</w:t>
      </w:r>
      <w:r w:rsidR="000A47FE" w:rsidRPr="003A47F0">
        <w:rPr>
          <w:lang w:val="es-ES"/>
        </w:rPr>
        <w:t xml:space="preserve">, </w:t>
      </w:r>
      <w:r w:rsidR="00AD5147" w:rsidRPr="003A47F0">
        <w:rPr>
          <w:lang w:val="es-ES"/>
        </w:rPr>
        <w:t>es importante disponer de</w:t>
      </w:r>
      <w:r w:rsidR="000A47FE" w:rsidRPr="003A47F0">
        <w:rPr>
          <w:lang w:val="es-ES"/>
        </w:rPr>
        <w:t xml:space="preserve"> informa</w:t>
      </w:r>
      <w:r w:rsidR="00AD51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51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5147" w:rsidRPr="003A47F0">
        <w:rPr>
          <w:lang w:val="es-ES"/>
        </w:rPr>
        <w:t xml:space="preserve">sobre el país de </w:t>
      </w:r>
      <w:r w:rsidR="000A47FE" w:rsidRPr="003A47F0">
        <w:rPr>
          <w:lang w:val="es-ES"/>
        </w:rPr>
        <w:t>orig</w:t>
      </w:r>
      <w:r w:rsidR="00AD5147" w:rsidRPr="003A47F0">
        <w:rPr>
          <w:lang w:val="es-ES"/>
        </w:rPr>
        <w:t>e</w:t>
      </w:r>
      <w:r w:rsidR="000A47FE" w:rsidRPr="003A47F0">
        <w:rPr>
          <w:lang w:val="es-ES"/>
        </w:rPr>
        <w:t xml:space="preserve">n, </w:t>
      </w:r>
      <w:r w:rsidR="003C3804" w:rsidRPr="003A47F0">
        <w:rPr>
          <w:lang w:val="es-ES"/>
        </w:rPr>
        <w:t>consegu</w:t>
      </w:r>
      <w:r w:rsidR="00AD5147" w:rsidRPr="003A47F0">
        <w:rPr>
          <w:lang w:val="es-ES"/>
        </w:rPr>
        <w:t>ida</w:t>
      </w:r>
      <w:r w:rsidR="000A47FE" w:rsidRPr="003A47F0">
        <w:rPr>
          <w:lang w:val="es-ES"/>
        </w:rPr>
        <w:t xml:space="preserve"> </w:t>
      </w:r>
      <w:r w:rsidR="00AD5147" w:rsidRPr="003A47F0">
        <w:rPr>
          <w:lang w:val="es-ES"/>
        </w:rPr>
        <w:t>fundamentalmente mediante la</w:t>
      </w:r>
      <w:r w:rsidR="000A47FE" w:rsidRPr="003A47F0">
        <w:rPr>
          <w:lang w:val="es-ES"/>
        </w:rPr>
        <w:t xml:space="preserve"> </w:t>
      </w:r>
      <w:r w:rsidR="003C3804" w:rsidRPr="003A47F0">
        <w:rPr>
          <w:lang w:val="es-ES"/>
        </w:rPr>
        <w:t xml:space="preserve">labor </w:t>
      </w:r>
      <w:r w:rsidR="000A47FE" w:rsidRPr="003A47F0">
        <w:rPr>
          <w:lang w:val="es-ES"/>
        </w:rPr>
        <w:t>coordina</w:t>
      </w:r>
      <w:r w:rsidR="003C3804" w:rsidRPr="003A47F0">
        <w:rPr>
          <w:lang w:val="es-ES"/>
        </w:rPr>
        <w:t>da</w:t>
      </w:r>
      <w:r w:rsidR="000A47FE" w:rsidRPr="003A47F0">
        <w:rPr>
          <w:lang w:val="es-ES"/>
        </w:rPr>
        <w:t xml:space="preserve"> </w:t>
      </w:r>
      <w:r w:rsidR="00AD5147" w:rsidRPr="003A47F0">
        <w:rPr>
          <w:lang w:val="es-ES"/>
        </w:rPr>
        <w:t xml:space="preserve">de la Oficina de fronteras y extranjería de </w:t>
      </w:r>
      <w:smartTag w:uri="urn:schemas-microsoft-com:office:smarttags" w:element="PersonName">
        <w:smartTagPr>
          <w:attr w:name="ProductID" w:val="la Direcci￳n General"/>
        </w:smartTagPr>
        <w:r w:rsidR="00AD5147" w:rsidRPr="003A47F0">
          <w:rPr>
            <w:lang w:val="es-ES"/>
          </w:rPr>
          <w:t>la Dirección General</w:t>
        </w:r>
      </w:smartTag>
      <w:r w:rsidR="00AD5147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Polic</w:t>
      </w:r>
      <w:r w:rsidR="003C3804" w:rsidRPr="003A47F0">
        <w:rPr>
          <w:lang w:val="es-ES"/>
        </w:rPr>
        <w:t xml:space="preserve">ía y </w:t>
      </w:r>
      <w:r w:rsidR="00AD5147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Depart</w:t>
      </w:r>
      <w:r w:rsidR="00AD5147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AD514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AD514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Documenta</w:t>
      </w:r>
      <w:r w:rsidR="00AD51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51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5147" w:rsidRPr="003A47F0">
        <w:rPr>
          <w:lang w:val="es-ES"/>
        </w:rPr>
        <w:t>de la Oficina de</w:t>
      </w:r>
      <w:r w:rsidR="000A47FE" w:rsidRPr="003A47F0">
        <w:rPr>
          <w:lang w:val="es-ES"/>
        </w:rPr>
        <w:t xml:space="preserve"> Migra</w:t>
      </w:r>
      <w:r w:rsidR="00AD51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51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5147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Minist</w:t>
      </w:r>
      <w:r w:rsidR="00AD5147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AD5147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Interior. </w:t>
      </w:r>
      <w:r w:rsidR="00AD5147" w:rsidRPr="003A47F0">
        <w:rPr>
          <w:lang w:val="es-ES"/>
        </w:rPr>
        <w:t>Dicho</w:t>
      </w:r>
      <w:r w:rsidR="000A47FE" w:rsidRPr="003A47F0">
        <w:rPr>
          <w:lang w:val="es-ES"/>
        </w:rPr>
        <w:t xml:space="preserve"> Depart</w:t>
      </w:r>
      <w:r w:rsidR="00AD5147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AD514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C3804" w:rsidRPr="003A47F0">
        <w:rPr>
          <w:lang w:val="es-ES"/>
        </w:rPr>
        <w:t>desarrolla</w:t>
      </w:r>
      <w:r w:rsidR="00AD5147" w:rsidRPr="003A47F0">
        <w:rPr>
          <w:lang w:val="es-ES"/>
        </w:rPr>
        <w:t xml:space="preserve"> actividades</w:t>
      </w:r>
      <w:r w:rsidR="000A47FE" w:rsidRPr="003A47F0">
        <w:rPr>
          <w:lang w:val="es-ES"/>
        </w:rPr>
        <w:t xml:space="preserve"> comple</w:t>
      </w:r>
      <w:r w:rsidR="00AD5147" w:rsidRPr="003A47F0">
        <w:rPr>
          <w:lang w:val="es-ES"/>
        </w:rPr>
        <w:t>jas</w:t>
      </w:r>
      <w:r w:rsidR="000A47FE" w:rsidRPr="003A47F0">
        <w:rPr>
          <w:lang w:val="es-ES"/>
        </w:rPr>
        <w:t xml:space="preserve"> </w:t>
      </w:r>
      <w:r w:rsidR="00AD5147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documenta</w:t>
      </w:r>
      <w:r w:rsidR="00AD51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51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5147" w:rsidRPr="003A47F0">
        <w:rPr>
          <w:lang w:val="es-ES"/>
        </w:rPr>
        <w:t>e</w:t>
      </w:r>
      <w:r w:rsidR="000A47FE" w:rsidRPr="003A47F0">
        <w:rPr>
          <w:lang w:val="es-ES"/>
        </w:rPr>
        <w:t xml:space="preserve"> informa</w:t>
      </w:r>
      <w:r w:rsidR="00AD51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5147" w:rsidRPr="003A47F0">
        <w:rPr>
          <w:lang w:val="es-ES"/>
        </w:rPr>
        <w:t>ó</w:t>
      </w:r>
      <w:r w:rsidR="00DB77EF" w:rsidRPr="003A47F0">
        <w:rPr>
          <w:lang w:val="es-ES"/>
        </w:rPr>
        <w:t>n</w:t>
      </w:r>
      <w:r w:rsidR="00E7354B" w:rsidRPr="003A47F0">
        <w:rPr>
          <w:lang w:val="es-ES"/>
        </w:rPr>
        <w:t xml:space="preserve"> y efectúa</w:t>
      </w:r>
      <w:r w:rsidR="00DB77EF" w:rsidRPr="003A47F0">
        <w:rPr>
          <w:lang w:val="es-ES"/>
        </w:rPr>
        <w:t xml:space="preserve"> </w:t>
      </w:r>
      <w:r w:rsidR="000A47FE" w:rsidRPr="003A47F0">
        <w:rPr>
          <w:lang w:val="es-ES"/>
        </w:rPr>
        <w:t>an</w:t>
      </w:r>
      <w:r w:rsidR="00E7354B" w:rsidRPr="003A47F0">
        <w:rPr>
          <w:lang w:val="es-ES"/>
        </w:rPr>
        <w:t>á</w:t>
      </w:r>
      <w:r w:rsidR="000A47FE" w:rsidRPr="003A47F0">
        <w:rPr>
          <w:lang w:val="es-ES"/>
        </w:rPr>
        <w:t>l</w:t>
      </w:r>
      <w:r w:rsidR="002B3ADE">
        <w:rPr>
          <w:lang w:val="es-ES"/>
        </w:rPr>
        <w:t>i</w:t>
      </w:r>
      <w:r w:rsidR="00E7354B" w:rsidRPr="003A47F0">
        <w:rPr>
          <w:lang w:val="es-ES"/>
        </w:rPr>
        <w:t>sis</w:t>
      </w:r>
      <w:r w:rsidR="00DB77EF" w:rsidRPr="003A47F0">
        <w:rPr>
          <w:lang w:val="es-ES"/>
        </w:rPr>
        <w:t xml:space="preserve"> de los países de</w:t>
      </w:r>
      <w:r w:rsidR="000A47FE" w:rsidRPr="003A47F0">
        <w:rPr>
          <w:lang w:val="es-ES"/>
        </w:rPr>
        <w:t xml:space="preserve"> orig</w:t>
      </w:r>
      <w:r w:rsidR="00DB77EF" w:rsidRPr="003A47F0">
        <w:rPr>
          <w:lang w:val="es-ES"/>
        </w:rPr>
        <w:t>e</w:t>
      </w:r>
      <w:r w:rsidR="000A47FE" w:rsidRPr="003A47F0">
        <w:rPr>
          <w:lang w:val="es-ES"/>
        </w:rPr>
        <w:t xml:space="preserve">n, </w:t>
      </w:r>
      <w:r w:rsidR="00DB77EF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consist</w:t>
      </w:r>
      <w:r w:rsidR="00DB77EF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</w:t>
      </w:r>
      <w:r w:rsidR="00DB77EF" w:rsidRPr="003A47F0">
        <w:rPr>
          <w:lang w:val="es-ES"/>
        </w:rPr>
        <w:t>principalmente en la búsqueda</w:t>
      </w:r>
      <w:r w:rsidR="000A47FE" w:rsidRPr="003A47F0">
        <w:rPr>
          <w:lang w:val="es-ES"/>
        </w:rPr>
        <w:t xml:space="preserve">, </w:t>
      </w:r>
      <w:r w:rsidR="00DB77EF" w:rsidRPr="003A47F0">
        <w:rPr>
          <w:lang w:val="es-ES"/>
        </w:rPr>
        <w:t>re</w:t>
      </w:r>
      <w:r w:rsidR="000A47FE" w:rsidRPr="003A47F0">
        <w:rPr>
          <w:lang w:val="es-ES"/>
        </w:rPr>
        <w:t>copil</w:t>
      </w:r>
      <w:r w:rsidR="00DB77EF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DB77E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3C3804" w:rsidRPr="003A47F0">
        <w:rPr>
          <w:lang w:val="es-ES"/>
        </w:rPr>
        <w:t>ex</w:t>
      </w:r>
      <w:r w:rsidR="000A47FE" w:rsidRPr="003A47F0">
        <w:rPr>
          <w:lang w:val="es-ES"/>
        </w:rPr>
        <w:t>a</w:t>
      </w:r>
      <w:r w:rsidR="003C3804" w:rsidRPr="003A47F0">
        <w:rPr>
          <w:lang w:val="es-ES"/>
        </w:rPr>
        <w:t>me</w:t>
      </w:r>
      <w:r w:rsidR="000A47FE" w:rsidRPr="003A47F0">
        <w:rPr>
          <w:lang w:val="es-ES"/>
        </w:rPr>
        <w:t xml:space="preserve">n </w:t>
      </w:r>
      <w:r w:rsidR="00DB77EF" w:rsidRPr="003A47F0">
        <w:rPr>
          <w:lang w:val="es-ES"/>
        </w:rPr>
        <w:t>y difusión de esa</w:t>
      </w:r>
      <w:r w:rsidR="000A47FE" w:rsidRPr="003A47F0">
        <w:rPr>
          <w:lang w:val="es-ES"/>
        </w:rPr>
        <w:t xml:space="preserve"> informa</w:t>
      </w:r>
      <w:r w:rsidR="00DB77E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B77E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DB77EF" w:rsidRPr="003A47F0">
        <w:rPr>
          <w:lang w:val="es-ES"/>
        </w:rPr>
        <w:t>sobre todo</w:t>
      </w:r>
      <w:r w:rsidR="000A47FE" w:rsidRPr="003A47F0">
        <w:rPr>
          <w:lang w:val="es-ES"/>
        </w:rPr>
        <w:t xml:space="preserve"> </w:t>
      </w:r>
      <w:r w:rsidR="00DB77EF" w:rsidRPr="003A47F0">
        <w:rPr>
          <w:lang w:val="es-ES"/>
        </w:rPr>
        <w:t xml:space="preserve">a los efectos de los procedimientos de </w:t>
      </w:r>
      <w:r w:rsidR="000A47FE" w:rsidRPr="003A47F0">
        <w:rPr>
          <w:lang w:val="es-ES"/>
        </w:rPr>
        <w:t>as</w:t>
      </w:r>
      <w:r w:rsidR="00DB77EF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DB77EF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DB77EF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DB77EF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DB77EF" w:rsidRPr="003A47F0">
        <w:rPr>
          <w:lang w:val="es-ES"/>
        </w:rPr>
        <w:t>io de Relaciones Exteriores</w:t>
      </w:r>
      <w:r w:rsidR="000A47FE" w:rsidRPr="003A47F0">
        <w:rPr>
          <w:lang w:val="es-ES"/>
        </w:rPr>
        <w:t>, as</w:t>
      </w:r>
      <w:r w:rsidR="00DB77EF" w:rsidRPr="003A47F0">
        <w:rPr>
          <w:lang w:val="es-ES"/>
        </w:rPr>
        <w:t>í como los agregados de la</w:t>
      </w:r>
      <w:r w:rsidR="000A47FE" w:rsidRPr="003A47F0">
        <w:rPr>
          <w:lang w:val="es-ES"/>
        </w:rPr>
        <w:t xml:space="preserve"> polic</w:t>
      </w:r>
      <w:r w:rsidR="00DB77EF" w:rsidRPr="003A47F0">
        <w:rPr>
          <w:lang w:val="es-ES"/>
        </w:rPr>
        <w:t>ía en las</w:t>
      </w:r>
      <w:r w:rsidR="000A47FE" w:rsidRPr="003A47F0">
        <w:rPr>
          <w:lang w:val="es-ES"/>
        </w:rPr>
        <w:t xml:space="preserve"> emba</w:t>
      </w:r>
      <w:r w:rsidR="00DB77EF" w:rsidRPr="003A47F0">
        <w:rPr>
          <w:lang w:val="es-ES"/>
        </w:rPr>
        <w:t xml:space="preserve">jadas de </w:t>
      </w:r>
      <w:smartTag w:uri="urn:schemas-microsoft-com:office:smarttags" w:element="PersonName">
        <w:smartTagPr>
          <w:attr w:name="ProductID" w:val="la Rep￺blica Eslovaca"/>
        </w:smartTagPr>
        <w:r w:rsidR="00DB77E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B77E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B77EF" w:rsidRPr="003A47F0">
          <w:rPr>
            <w:lang w:val="es-ES"/>
          </w:rPr>
          <w:t>a Eslovaca</w:t>
        </w:r>
      </w:smartTag>
      <w:r w:rsidR="00DB77EF" w:rsidRPr="003A47F0">
        <w:rPr>
          <w:lang w:val="es-ES"/>
        </w:rPr>
        <w:t xml:space="preserve"> en el extranjero </w:t>
      </w:r>
      <w:r w:rsidR="003C3804" w:rsidRPr="003A47F0">
        <w:rPr>
          <w:lang w:val="es-ES"/>
        </w:rPr>
        <w:t xml:space="preserve">y las páginas web </w:t>
      </w:r>
      <w:r w:rsidR="005E554C" w:rsidRPr="003A47F0">
        <w:rPr>
          <w:lang w:val="es-ES"/>
        </w:rPr>
        <w:t>proporciona</w:t>
      </w:r>
      <w:r w:rsidR="00DB77EF" w:rsidRPr="003A47F0">
        <w:rPr>
          <w:lang w:val="es-ES"/>
        </w:rPr>
        <w:t>n ta</w:t>
      </w:r>
      <w:r w:rsidR="003C3804" w:rsidRPr="003A47F0">
        <w:rPr>
          <w:lang w:val="es-ES"/>
        </w:rPr>
        <w:t>mbién</w:t>
      </w:r>
      <w:r w:rsidR="00DB77EF" w:rsidRPr="003A47F0">
        <w:rPr>
          <w:lang w:val="es-ES"/>
        </w:rPr>
        <w:t xml:space="preserve"> información</w:t>
      </w:r>
      <w:r w:rsidR="003C3804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251D30" w:rsidRPr="003A47F0">
        <w:rPr>
          <w:lang w:val="es-ES"/>
        </w:rPr>
        <w:t>.</w:t>
      </w:r>
      <w:r w:rsidR="002336E1" w:rsidRPr="003A47F0">
        <w:rPr>
          <w:lang w:val="es-ES"/>
        </w:rPr>
        <w:tab/>
      </w:r>
      <w:r w:rsidR="00DB77EF" w:rsidRPr="003A47F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Rep￺blica Eslovaca"/>
        </w:smartTagPr>
        <w:r w:rsidR="00DB77E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B77E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B77EF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DB77EF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as</w:t>
      </w:r>
      <w:r w:rsidR="00DB77EF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DB77EF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DB77EF" w:rsidRPr="003A47F0">
        <w:rPr>
          <w:lang w:val="es-ES"/>
        </w:rPr>
        <w:t xml:space="preserve">la protección </w:t>
      </w:r>
      <w:r w:rsidR="000A47FE" w:rsidRPr="003A47F0">
        <w:rPr>
          <w:lang w:val="es-ES"/>
        </w:rPr>
        <w:t>subsidiar</w:t>
      </w:r>
      <w:r w:rsidR="00DB77EF" w:rsidRPr="003A47F0">
        <w:rPr>
          <w:lang w:val="es-ES"/>
        </w:rPr>
        <w:t>ia y el refugio</w:t>
      </w:r>
      <w:r w:rsidR="000A47FE" w:rsidRPr="003A47F0">
        <w:rPr>
          <w:lang w:val="es-ES"/>
        </w:rPr>
        <w:t xml:space="preserve"> tempora</w:t>
      </w:r>
      <w:r w:rsidR="00DB77EF" w:rsidRPr="003A47F0">
        <w:rPr>
          <w:lang w:val="es-ES"/>
        </w:rPr>
        <w:t>l</w:t>
      </w:r>
      <w:r w:rsidR="005E554C" w:rsidRPr="003A47F0">
        <w:rPr>
          <w:lang w:val="es-ES"/>
        </w:rPr>
        <w:t xml:space="preserve"> se rigen por la Ley de asilo</w:t>
      </w:r>
      <w:r w:rsidR="000A47FE" w:rsidRPr="003A47F0">
        <w:rPr>
          <w:lang w:val="es-ES"/>
        </w:rPr>
        <w:t xml:space="preserve">. </w:t>
      </w:r>
      <w:r w:rsidR="00590CD2" w:rsidRPr="003A47F0">
        <w:rPr>
          <w:lang w:val="es-ES"/>
        </w:rPr>
        <w:t xml:space="preserve">Esa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no</w:t>
      </w:r>
      <w:r w:rsidR="00124E5D" w:rsidRPr="003A47F0">
        <w:rPr>
          <w:lang w:val="es-ES"/>
        </w:rPr>
        <w:t xml:space="preserve"> solo recoge lo dispuesto en la</w:t>
      </w:r>
      <w:r w:rsidR="000A47FE" w:rsidRPr="003A47F0">
        <w:rPr>
          <w:lang w:val="es-ES"/>
        </w:rPr>
        <w:t xml:space="preserve"> Conven</w:t>
      </w:r>
      <w:r w:rsidR="00124E5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24E5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24E5D" w:rsidRPr="003A47F0">
        <w:rPr>
          <w:lang w:val="es-ES"/>
        </w:rPr>
        <w:t>sobre el</w:t>
      </w:r>
      <w:r w:rsidR="000A47FE" w:rsidRPr="003A47F0">
        <w:rPr>
          <w:lang w:val="es-ES"/>
        </w:rPr>
        <w:t xml:space="preserve"> </w:t>
      </w:r>
      <w:r w:rsidR="00124E5D" w:rsidRPr="003A47F0">
        <w:rPr>
          <w:lang w:val="es-ES"/>
        </w:rPr>
        <w:t>Es</w:t>
      </w:r>
      <w:r w:rsidR="000A47FE" w:rsidRPr="003A47F0">
        <w:rPr>
          <w:lang w:val="es-ES"/>
        </w:rPr>
        <w:t>tatu</w:t>
      </w:r>
      <w:r w:rsidR="00124E5D" w:rsidRPr="003A47F0">
        <w:rPr>
          <w:lang w:val="es-ES"/>
        </w:rPr>
        <w:t>to de los</w:t>
      </w:r>
      <w:r w:rsidR="000A47FE" w:rsidRPr="003A47F0">
        <w:rPr>
          <w:lang w:val="es-ES"/>
        </w:rPr>
        <w:t xml:space="preserve"> Refug</w:t>
      </w:r>
      <w:r w:rsidR="00124E5D" w:rsidRPr="003A47F0">
        <w:rPr>
          <w:lang w:val="es-ES"/>
        </w:rPr>
        <w:t>iados</w:t>
      </w:r>
      <w:r w:rsidR="000A47FE" w:rsidRPr="003A47F0">
        <w:rPr>
          <w:lang w:val="es-ES"/>
        </w:rPr>
        <w:t xml:space="preserve"> (G</w:t>
      </w:r>
      <w:r w:rsidR="00124E5D" w:rsidRPr="003A47F0">
        <w:rPr>
          <w:lang w:val="es-ES"/>
        </w:rPr>
        <w:t>i</w:t>
      </w:r>
      <w:r w:rsidR="000A47FE" w:rsidRPr="003A47F0">
        <w:rPr>
          <w:lang w:val="es-ES"/>
        </w:rPr>
        <w:t>ne</w:t>
      </w:r>
      <w:r w:rsidR="00124E5D" w:rsidRPr="003A47F0">
        <w:rPr>
          <w:lang w:val="es-ES"/>
        </w:rPr>
        <w:t>br</w:t>
      </w:r>
      <w:r w:rsidR="000A47FE" w:rsidRPr="003A47F0">
        <w:rPr>
          <w:lang w:val="es-ES"/>
        </w:rPr>
        <w:t xml:space="preserve">a, 1951) o </w:t>
      </w:r>
      <w:r w:rsidR="00124E5D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Protocol</w:t>
      </w:r>
      <w:r w:rsidR="00124E5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24E5D" w:rsidRPr="003A47F0">
        <w:rPr>
          <w:lang w:val="es-ES"/>
        </w:rPr>
        <w:t>r</w:t>
      </w:r>
      <w:r w:rsidR="000A47FE" w:rsidRPr="003A47F0">
        <w:rPr>
          <w:lang w:val="es-ES"/>
        </w:rPr>
        <w:t>elati</w:t>
      </w:r>
      <w:r w:rsidR="00124E5D" w:rsidRPr="003A47F0">
        <w:rPr>
          <w:lang w:val="es-ES"/>
        </w:rPr>
        <w:t>vo al</w:t>
      </w:r>
      <w:r w:rsidR="000A47FE" w:rsidRPr="003A47F0">
        <w:rPr>
          <w:lang w:val="es-ES"/>
        </w:rPr>
        <w:t xml:space="preserve"> </w:t>
      </w:r>
      <w:r w:rsidR="00124E5D" w:rsidRPr="003A47F0">
        <w:rPr>
          <w:lang w:val="es-ES"/>
        </w:rPr>
        <w:t>Es</w:t>
      </w:r>
      <w:r w:rsidR="000A47FE" w:rsidRPr="003A47F0">
        <w:rPr>
          <w:lang w:val="es-ES"/>
        </w:rPr>
        <w:t>tatu</w:t>
      </w:r>
      <w:r w:rsidR="00124E5D" w:rsidRPr="003A47F0">
        <w:rPr>
          <w:lang w:val="es-ES"/>
        </w:rPr>
        <w:t>to de los</w:t>
      </w:r>
      <w:r w:rsidR="000A47FE" w:rsidRPr="003A47F0">
        <w:rPr>
          <w:lang w:val="es-ES"/>
        </w:rPr>
        <w:t xml:space="preserve"> Refug</w:t>
      </w:r>
      <w:r w:rsidR="00124E5D" w:rsidRPr="003A47F0">
        <w:rPr>
          <w:lang w:val="es-ES"/>
        </w:rPr>
        <w:t>iado</w:t>
      </w:r>
      <w:r w:rsidR="000A47FE" w:rsidRPr="003A47F0">
        <w:rPr>
          <w:lang w:val="es-ES"/>
        </w:rPr>
        <w:t>s (N</w:t>
      </w:r>
      <w:r w:rsidR="00124E5D" w:rsidRPr="003A47F0">
        <w:rPr>
          <w:lang w:val="es-ES"/>
        </w:rPr>
        <w:t>u</w:t>
      </w:r>
      <w:r w:rsidR="000A47FE" w:rsidRPr="003A47F0">
        <w:rPr>
          <w:lang w:val="es-ES"/>
        </w:rPr>
        <w:t>e</w:t>
      </w:r>
      <w:r w:rsidR="00124E5D" w:rsidRPr="003A47F0">
        <w:rPr>
          <w:lang w:val="es-ES"/>
        </w:rPr>
        <w:t>va</w:t>
      </w:r>
      <w:r w:rsidR="000A47FE" w:rsidRPr="003A47F0">
        <w:rPr>
          <w:lang w:val="es-ES"/>
        </w:rPr>
        <w:t xml:space="preserve"> York, 1967), </w:t>
      </w:r>
      <w:r w:rsidR="00124E5D" w:rsidRPr="003A47F0">
        <w:rPr>
          <w:lang w:val="es-ES"/>
        </w:rPr>
        <w:t>sino también la legislación pertinente de la</w:t>
      </w:r>
      <w:r w:rsidR="000A47FE" w:rsidRPr="003A47F0">
        <w:rPr>
          <w:lang w:val="es-ES"/>
        </w:rPr>
        <w:t xml:space="preserve"> C</w:t>
      </w:r>
      <w:r w:rsidR="00124E5D" w:rsidRPr="003A47F0">
        <w:rPr>
          <w:lang w:val="es-ES"/>
        </w:rPr>
        <w:t>E</w:t>
      </w:r>
      <w:r w:rsidR="000A47FE" w:rsidRPr="003A47F0">
        <w:rPr>
          <w:lang w:val="es-ES"/>
        </w:rPr>
        <w:t>/U</w:t>
      </w:r>
      <w:r w:rsidR="00124E5D" w:rsidRPr="003A47F0">
        <w:rPr>
          <w:lang w:val="es-ES"/>
        </w:rPr>
        <w:t>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(</w:t>
      </w:r>
      <w:r w:rsidR="00124E5D" w:rsidRPr="003A47F0">
        <w:rPr>
          <w:lang w:val="es-ES"/>
        </w:rPr>
        <w:t xml:space="preserve">Directivas del </w:t>
      </w:r>
      <w:r w:rsidR="000A47FE" w:rsidRPr="003A47F0">
        <w:rPr>
          <w:lang w:val="es-ES"/>
        </w:rPr>
        <w:t>Con</w:t>
      </w:r>
      <w:r w:rsidR="00124E5D" w:rsidRPr="003A47F0">
        <w:rPr>
          <w:lang w:val="es-ES"/>
        </w:rPr>
        <w:t>sejo 2001/55/</w:t>
      </w:r>
      <w:r w:rsidR="000A47FE" w:rsidRPr="003A47F0">
        <w:rPr>
          <w:lang w:val="es-ES"/>
        </w:rPr>
        <w:t>C</w:t>
      </w:r>
      <w:r w:rsidR="00124E5D" w:rsidRPr="003A47F0">
        <w:rPr>
          <w:lang w:val="es-ES"/>
        </w:rPr>
        <w:t>E</w:t>
      </w:r>
      <w:r w:rsidR="000A47FE" w:rsidRPr="003A47F0">
        <w:rPr>
          <w:lang w:val="es-ES"/>
        </w:rPr>
        <w:t>, 2003/9/C</w:t>
      </w:r>
      <w:r w:rsidR="00124E5D" w:rsidRPr="003A47F0">
        <w:rPr>
          <w:lang w:val="es-ES"/>
        </w:rPr>
        <w:t>E</w:t>
      </w:r>
      <w:r w:rsidR="000A47FE" w:rsidRPr="003A47F0">
        <w:rPr>
          <w:lang w:val="es-ES"/>
        </w:rPr>
        <w:t>, 2004/83/C</w:t>
      </w:r>
      <w:r w:rsidR="00124E5D" w:rsidRPr="003A47F0">
        <w:rPr>
          <w:lang w:val="es-ES"/>
        </w:rPr>
        <w:t>E y 2005/85/</w:t>
      </w:r>
      <w:r w:rsidR="000A47FE" w:rsidRPr="003A47F0">
        <w:rPr>
          <w:lang w:val="es-ES"/>
        </w:rPr>
        <w:t>C</w:t>
      </w:r>
      <w:r w:rsidR="00124E5D" w:rsidRPr="003A47F0">
        <w:rPr>
          <w:lang w:val="es-ES"/>
        </w:rPr>
        <w:t>E</w:t>
      </w:r>
      <w:r w:rsidR="000A47FE" w:rsidRPr="003A47F0">
        <w:rPr>
          <w:lang w:val="es-ES"/>
        </w:rPr>
        <w:t xml:space="preserve">).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0A47FE" w:rsidRPr="003A47F0">
        <w:rPr>
          <w:lang w:val="es-ES"/>
        </w:rPr>
        <w:t>A</w:t>
      </w:r>
      <w:r w:rsidR="00124E5D" w:rsidRPr="003A47F0">
        <w:rPr>
          <w:lang w:val="es-ES"/>
        </w:rPr>
        <w:t>unque la Ley de</w:t>
      </w:r>
      <w:r w:rsidR="000A47FE" w:rsidRPr="003A47F0">
        <w:rPr>
          <w:lang w:val="es-ES"/>
        </w:rPr>
        <w:t xml:space="preserve"> </w:t>
      </w:r>
      <w:r w:rsidR="00124E5D" w:rsidRPr="003A47F0">
        <w:rPr>
          <w:lang w:val="es-ES"/>
        </w:rPr>
        <w:t>asilo</w:t>
      </w:r>
      <w:r w:rsidR="000A47FE" w:rsidRPr="003A47F0">
        <w:rPr>
          <w:lang w:val="es-ES"/>
        </w:rPr>
        <w:t xml:space="preserve"> no</w:t>
      </w:r>
      <w:r w:rsidR="00124E5D" w:rsidRPr="003A47F0">
        <w:rPr>
          <w:lang w:val="es-ES"/>
        </w:rPr>
        <w:t xml:space="preserve"> se modificó en el período objeto de examen de</w:t>
      </w:r>
      <w:r w:rsidR="000A47FE" w:rsidRPr="003A47F0">
        <w:rPr>
          <w:lang w:val="es-ES"/>
        </w:rPr>
        <w:t xml:space="preserve"> 2009</w:t>
      </w:r>
      <w:r w:rsidR="0062777D" w:rsidRPr="003A47F0">
        <w:rPr>
          <w:lang w:val="es-ES"/>
        </w:rPr>
        <w:noBreakHyphen/>
      </w:r>
      <w:r w:rsidR="000A47FE" w:rsidRPr="003A47F0">
        <w:rPr>
          <w:lang w:val="es-ES"/>
        </w:rPr>
        <w:t xml:space="preserve">2011, </w:t>
      </w:r>
      <w:r w:rsidR="00124E5D" w:rsidRPr="003A47F0">
        <w:rPr>
          <w:lang w:val="es-ES"/>
        </w:rPr>
        <w:t>es preciso</w:t>
      </w:r>
      <w:r w:rsidR="000A47FE" w:rsidRPr="003A47F0">
        <w:rPr>
          <w:lang w:val="es-ES"/>
        </w:rPr>
        <w:t xml:space="preserve"> men</w:t>
      </w:r>
      <w:r w:rsidR="00124E5D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124E5D" w:rsidRPr="003A47F0">
        <w:rPr>
          <w:lang w:val="es-ES"/>
        </w:rPr>
        <w:t xml:space="preserve">ar </w:t>
      </w:r>
      <w:smartTag w:uri="urn:schemas-microsoft-com:office:smarttags" w:element="PersonName">
        <w:smartTagPr>
          <w:attr w:name="ProductID" w:val="la Ley N"/>
        </w:smartTagPr>
        <w:r w:rsidR="00124E5D" w:rsidRPr="003A47F0">
          <w:rPr>
            <w:lang w:val="es-ES"/>
          </w:rPr>
          <w:t xml:space="preserve">la Ley </w:t>
        </w:r>
        <w:r w:rsidR="000A47FE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451/2008 </w:t>
      </w:r>
      <w:r w:rsidR="00124E5D" w:rsidRPr="003A47F0">
        <w:rPr>
          <w:lang w:val="es-ES"/>
        </w:rPr>
        <w:t>que m</w:t>
      </w:r>
      <w:r w:rsidR="00C10F0D" w:rsidRPr="003A47F0">
        <w:rPr>
          <w:lang w:val="es-ES"/>
        </w:rPr>
        <w:t>od</w:t>
      </w:r>
      <w:r w:rsidR="00124E5D" w:rsidRPr="003A47F0">
        <w:rPr>
          <w:lang w:val="es-ES"/>
        </w:rPr>
        <w:t>i</w:t>
      </w:r>
      <w:r w:rsidR="00C10F0D" w:rsidRPr="003A47F0">
        <w:rPr>
          <w:lang w:val="es-ES"/>
        </w:rPr>
        <w:t>fica</w:t>
      </w:r>
      <w:r w:rsidR="00124E5D" w:rsidRPr="003A47F0">
        <w:rPr>
          <w:lang w:val="es-ES"/>
        </w:rPr>
        <w:t xml:space="preserve"> y com</w:t>
      </w:r>
      <w:r w:rsidR="000A47FE" w:rsidRPr="003A47F0">
        <w:rPr>
          <w:lang w:val="es-ES"/>
        </w:rPr>
        <w:t>plement</w:t>
      </w:r>
      <w:r w:rsidR="00124E5D" w:rsidRPr="003A47F0">
        <w:rPr>
          <w:lang w:val="es-ES"/>
        </w:rPr>
        <w:t xml:space="preserve">a </w:t>
      </w:r>
      <w:smartTag w:uri="urn:schemas-microsoft-com:office:smarttags" w:element="PersonName">
        <w:smartTagPr>
          <w:attr w:name="ProductID" w:val="la Ley N"/>
        </w:smartTagPr>
        <w:r w:rsidR="00124E5D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480/2002</w:t>
      </w:r>
      <w:r w:rsidR="00124E5D" w:rsidRPr="003A47F0">
        <w:rPr>
          <w:lang w:val="es-ES"/>
        </w:rPr>
        <w:t xml:space="preserve"> de a</w:t>
      </w:r>
      <w:r w:rsidR="000A47FE" w:rsidRPr="003A47F0">
        <w:rPr>
          <w:lang w:val="es-ES"/>
        </w:rPr>
        <w:t>s</w:t>
      </w:r>
      <w:r w:rsidR="00124E5D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124E5D" w:rsidRPr="003A47F0">
        <w:rPr>
          <w:lang w:val="es-ES"/>
        </w:rPr>
        <w:t>o</w:t>
      </w:r>
      <w:r w:rsidR="00C236CD" w:rsidRPr="003A47F0">
        <w:rPr>
          <w:lang w:val="es-ES"/>
        </w:rPr>
        <w:t xml:space="preserve"> y varias otras leyes que la modifican y complementan</w:t>
      </w:r>
      <w:r w:rsidR="007D628C" w:rsidRPr="003A47F0">
        <w:rPr>
          <w:lang w:val="es-ES"/>
        </w:rPr>
        <w:t xml:space="preserve"> y</w:t>
      </w:r>
      <w:r w:rsidR="00C236CD" w:rsidRPr="003A47F0">
        <w:rPr>
          <w:lang w:val="es-ES"/>
        </w:rPr>
        <w:t xml:space="preserve"> que entró en vigor el</w:t>
      </w:r>
      <w:r w:rsidR="000A47FE" w:rsidRPr="003A47F0">
        <w:rPr>
          <w:lang w:val="es-ES"/>
        </w:rPr>
        <w:t xml:space="preserve"> 1 </w:t>
      </w:r>
      <w:r w:rsidR="00C236CD" w:rsidRPr="003A47F0">
        <w:rPr>
          <w:lang w:val="es-ES"/>
        </w:rPr>
        <w:t>de di</w:t>
      </w:r>
      <w:r w:rsidR="000A47FE" w:rsidRPr="003A47F0">
        <w:rPr>
          <w:lang w:val="es-ES"/>
        </w:rPr>
        <w:t>c</w:t>
      </w:r>
      <w:r w:rsidR="00C236CD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236CD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2008. </w:t>
      </w:r>
      <w:r w:rsidR="00C236CD" w:rsidRPr="003A47F0">
        <w:rPr>
          <w:lang w:val="es-ES"/>
        </w:rPr>
        <w:t xml:space="preserve">El objetivo fundamental de esa </w:t>
      </w:r>
      <w:r w:rsidR="000416DF" w:rsidRPr="003A47F0">
        <w:rPr>
          <w:lang w:val="es-ES"/>
        </w:rPr>
        <w:t>ley</w:t>
      </w:r>
      <w:r w:rsidR="00C236CD" w:rsidRPr="003A47F0">
        <w:rPr>
          <w:lang w:val="es-ES"/>
        </w:rPr>
        <w:t xml:space="preserve"> reside en</w:t>
      </w:r>
      <w:r w:rsidR="000A47FE" w:rsidRPr="003A47F0">
        <w:rPr>
          <w:lang w:val="es-ES"/>
        </w:rPr>
        <w:t xml:space="preserve"> transpo</w:t>
      </w:r>
      <w:r w:rsidR="00C236CD" w:rsidRPr="003A47F0">
        <w:rPr>
          <w:lang w:val="es-ES"/>
        </w:rPr>
        <w:t xml:space="preserve">ner </w:t>
      </w:r>
      <w:r w:rsidR="000A47FE" w:rsidRPr="003A47F0">
        <w:rPr>
          <w:lang w:val="es-ES"/>
        </w:rPr>
        <w:t>e</w:t>
      </w:r>
      <w:r w:rsidR="00C236C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C236CD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C236CD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C236CD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15 (</w:t>
      </w:r>
      <w:r w:rsidR="00C236CD" w:rsidRPr="003A47F0">
        <w:rPr>
          <w:lang w:val="es-ES"/>
        </w:rPr>
        <w:t>derecho a asistencia jur</w:t>
      </w:r>
      <w:r w:rsidR="00E43F79" w:rsidRPr="003A47F0">
        <w:rPr>
          <w:lang w:val="es-ES"/>
        </w:rPr>
        <w:t>í</w:t>
      </w:r>
      <w:r w:rsidR="00C236CD" w:rsidRPr="003A47F0">
        <w:rPr>
          <w:lang w:val="es-ES"/>
        </w:rPr>
        <w:t xml:space="preserve">dica y </w:t>
      </w:r>
      <w:r w:rsidR="000A47FE" w:rsidRPr="003A47F0">
        <w:rPr>
          <w:lang w:val="es-ES"/>
        </w:rPr>
        <w:t>representa</w:t>
      </w:r>
      <w:r w:rsidR="00C236C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236C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C236CD" w:rsidRPr="003A47F0">
        <w:rPr>
          <w:lang w:val="es-ES"/>
        </w:rPr>
        <w:t xml:space="preserve"> legal</w:t>
      </w:r>
      <w:r w:rsidR="007D628C" w:rsidRPr="003A47F0">
        <w:rPr>
          <w:lang w:val="es-ES"/>
        </w:rPr>
        <w:t>)</w:t>
      </w:r>
      <w:r w:rsidR="00C236CD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Directiva N"/>
        </w:smartTagPr>
        <w:r w:rsidR="00C236C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Directiv</w:t>
        </w:r>
        <w:r w:rsidR="00C236CD" w:rsidRPr="003A47F0">
          <w:rPr>
            <w:lang w:val="es-ES"/>
          </w:rPr>
          <w:t>a</w:t>
        </w:r>
        <w:r w:rsidR="00E52F0D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2005/85/C</w:t>
      </w:r>
      <w:r w:rsidR="00C236CD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C236CD" w:rsidRPr="003A47F0">
        <w:rPr>
          <w:lang w:val="es-ES"/>
        </w:rPr>
        <w:t>del Consejo, de</w:t>
      </w:r>
      <w:r w:rsidR="000A47FE" w:rsidRPr="003A47F0">
        <w:rPr>
          <w:lang w:val="es-ES"/>
        </w:rPr>
        <w:t xml:space="preserve"> 1 </w:t>
      </w:r>
      <w:r w:rsidR="00C236CD" w:rsidRPr="003A47F0">
        <w:rPr>
          <w:lang w:val="es-ES"/>
        </w:rPr>
        <w:t>de di</w:t>
      </w:r>
      <w:r w:rsidR="000A47FE" w:rsidRPr="003A47F0">
        <w:rPr>
          <w:lang w:val="es-ES"/>
        </w:rPr>
        <w:t>c</w:t>
      </w:r>
      <w:r w:rsidR="00C236CD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236CD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2005</w:t>
      </w:r>
      <w:r w:rsidR="007D628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236CD" w:rsidRPr="003A47F0">
        <w:rPr>
          <w:lang w:val="es-ES"/>
        </w:rPr>
        <w:t>sobre normas</w:t>
      </w:r>
      <w:r w:rsidR="000A47FE" w:rsidRPr="003A47F0">
        <w:rPr>
          <w:lang w:val="es-ES"/>
        </w:rPr>
        <w:t xml:space="preserve"> m</w:t>
      </w:r>
      <w:r w:rsidR="00C236CD" w:rsidRPr="003A47F0">
        <w:rPr>
          <w:lang w:val="es-ES"/>
        </w:rPr>
        <w:t>í</w:t>
      </w:r>
      <w:r w:rsidR="000A47FE" w:rsidRPr="003A47F0">
        <w:rPr>
          <w:lang w:val="es-ES"/>
        </w:rPr>
        <w:t>nim</w:t>
      </w:r>
      <w:r w:rsidR="00C236C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C236CD" w:rsidRPr="003A47F0">
        <w:rPr>
          <w:lang w:val="es-ES"/>
        </w:rPr>
        <w:t>para los</w:t>
      </w:r>
      <w:r w:rsidR="000A47FE" w:rsidRPr="003A47F0">
        <w:rPr>
          <w:lang w:val="es-ES"/>
        </w:rPr>
        <w:t xml:space="preserve"> proced</w:t>
      </w:r>
      <w:r w:rsidR="00C236CD" w:rsidRPr="003A47F0">
        <w:rPr>
          <w:lang w:val="es-ES"/>
        </w:rPr>
        <w:t>imientos que deben aplicar</w:t>
      </w:r>
      <w:r w:rsidR="00E43F79" w:rsidRPr="003A47F0">
        <w:rPr>
          <w:lang w:val="es-ES"/>
        </w:rPr>
        <w:t xml:space="preserve"> los Estados</w:t>
      </w:r>
      <w:r w:rsidR="000A47FE" w:rsidRPr="003A47F0">
        <w:rPr>
          <w:lang w:val="es-ES"/>
        </w:rPr>
        <w:t xml:space="preserve"> </w:t>
      </w:r>
      <w:r w:rsidR="00E43F79" w:rsidRPr="003A47F0">
        <w:rPr>
          <w:lang w:val="es-ES"/>
        </w:rPr>
        <w:t>mi</w:t>
      </w:r>
      <w:r w:rsidR="000A47FE" w:rsidRPr="003A47F0">
        <w:rPr>
          <w:lang w:val="es-ES"/>
        </w:rPr>
        <w:t>embr</w:t>
      </w:r>
      <w:r w:rsidR="00E43F79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D628C" w:rsidRPr="003A47F0">
        <w:rPr>
          <w:lang w:val="es-ES"/>
        </w:rPr>
        <w:t xml:space="preserve">con miras </w:t>
      </w:r>
      <w:r w:rsidR="00E43F79" w:rsidRPr="003A47F0">
        <w:rPr>
          <w:lang w:val="es-ES"/>
        </w:rPr>
        <w:t>a conceder o retirar la condición de</w:t>
      </w:r>
      <w:r w:rsidR="000A47FE" w:rsidRPr="003A47F0">
        <w:rPr>
          <w:lang w:val="es-ES"/>
        </w:rPr>
        <w:t xml:space="preserve"> refug</w:t>
      </w:r>
      <w:r w:rsidR="00E43F79" w:rsidRPr="003A47F0">
        <w:rPr>
          <w:lang w:val="es-ES"/>
        </w:rPr>
        <w:t>iado</w:t>
      </w:r>
      <w:r w:rsidR="000A47FE" w:rsidRPr="003A47F0">
        <w:rPr>
          <w:lang w:val="es-ES"/>
        </w:rPr>
        <w:t xml:space="preserve">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E43F79" w:rsidRPr="003A47F0">
        <w:rPr>
          <w:lang w:val="es-ES"/>
        </w:rPr>
        <w:t>E</w:t>
      </w:r>
      <w:r w:rsidR="000A47FE" w:rsidRPr="003A47F0">
        <w:rPr>
          <w:lang w:val="es-ES"/>
        </w:rPr>
        <w:t>n e</w:t>
      </w:r>
      <w:r w:rsidR="00E43F79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per</w:t>
      </w:r>
      <w:r w:rsidR="00E43F79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E43F79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9 a"/>
        </w:smartTagPr>
        <w:r w:rsidR="000A47FE" w:rsidRPr="003A47F0">
          <w:rPr>
            <w:lang w:val="es-ES"/>
          </w:rPr>
          <w:t xml:space="preserve">2009 </w:t>
        </w:r>
        <w:r w:rsidR="007D628C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 xml:space="preserve"> 2011, </w:t>
      </w:r>
      <w:r w:rsidR="00E43F79" w:rsidRPr="003A47F0">
        <w:rPr>
          <w:lang w:val="es-ES"/>
        </w:rPr>
        <w:t>se mantuvo la tendencia descendente observada en el</w:t>
      </w:r>
      <w:r w:rsidR="000A47FE" w:rsidRPr="003A47F0">
        <w:rPr>
          <w:lang w:val="es-ES"/>
        </w:rPr>
        <w:t xml:space="preserve"> n</w:t>
      </w:r>
      <w:r w:rsidR="00E43F79" w:rsidRPr="003A47F0">
        <w:rPr>
          <w:lang w:val="es-ES"/>
        </w:rPr>
        <w:t>úm</w:t>
      </w:r>
      <w:r w:rsidR="000A47FE" w:rsidRPr="003A47F0">
        <w:rPr>
          <w:lang w:val="es-ES"/>
        </w:rPr>
        <w:t>er</w:t>
      </w:r>
      <w:r w:rsidR="00E43F79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E43F79" w:rsidRPr="003A47F0">
        <w:rPr>
          <w:lang w:val="es-ES"/>
        </w:rPr>
        <w:t>de solicitudes de</w:t>
      </w:r>
      <w:r w:rsidR="000A47FE" w:rsidRPr="003A47F0">
        <w:rPr>
          <w:lang w:val="es-ES"/>
        </w:rPr>
        <w:t xml:space="preserve"> as</w:t>
      </w:r>
      <w:r w:rsidR="00E43F79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E43F79" w:rsidRPr="003A47F0">
        <w:rPr>
          <w:lang w:val="es-ES"/>
        </w:rPr>
        <w:t>o presentadas</w:t>
      </w:r>
      <w:r w:rsidR="000A47FE" w:rsidRPr="003A47F0">
        <w:rPr>
          <w:lang w:val="es-ES"/>
        </w:rPr>
        <w:t xml:space="preserve"> </w:t>
      </w:r>
      <w:r w:rsidR="00E43F79" w:rsidRPr="003A47F0">
        <w:rPr>
          <w:lang w:val="es-ES"/>
        </w:rPr>
        <w:t>en el</w:t>
      </w:r>
      <w:r w:rsidR="000A47FE" w:rsidRPr="003A47F0">
        <w:rPr>
          <w:lang w:val="es-ES"/>
        </w:rPr>
        <w:t xml:space="preserve"> territor</w:t>
      </w:r>
      <w:r w:rsidR="00E43F79" w:rsidRPr="003A47F0">
        <w:rPr>
          <w:lang w:val="es-ES"/>
        </w:rPr>
        <w:t xml:space="preserve">io de </w:t>
      </w:r>
      <w:smartTag w:uri="urn:schemas-microsoft-com:office:smarttags" w:element="PersonName">
        <w:smartTagPr>
          <w:attr w:name="ProductID" w:val="la Rep￺blica Eslovaca. En"/>
        </w:smartTagPr>
        <w:r w:rsidR="00E43F7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E43F7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E43F79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. </w:t>
        </w:r>
        <w:r w:rsidR="00E43F79" w:rsidRPr="003A47F0">
          <w:rPr>
            <w:lang w:val="es-ES"/>
          </w:rPr>
          <w:t>E</w:t>
        </w:r>
        <w:r w:rsidR="000A47FE" w:rsidRPr="003A47F0">
          <w:rPr>
            <w:lang w:val="es-ES"/>
          </w:rPr>
          <w:t>n</w:t>
        </w:r>
      </w:smartTag>
      <w:r w:rsidR="000A47FE" w:rsidRPr="003A47F0">
        <w:rPr>
          <w:lang w:val="es-ES"/>
        </w:rPr>
        <w:t xml:space="preserve"> 2009,</w:t>
      </w:r>
      <w:r w:rsidR="00790667" w:rsidRPr="003A47F0">
        <w:rPr>
          <w:lang w:val="es-ES"/>
        </w:rPr>
        <w:t xml:space="preserve"> </w:t>
      </w:r>
      <w:r w:rsidR="00F132E0" w:rsidRPr="003A47F0">
        <w:rPr>
          <w:lang w:val="es-ES"/>
        </w:rPr>
        <w:t>se presen</w:t>
      </w:r>
      <w:r w:rsidR="00E43F79" w:rsidRPr="003A47F0">
        <w:rPr>
          <w:lang w:val="es-ES"/>
        </w:rPr>
        <w:t xml:space="preserve">taron </w:t>
      </w:r>
      <w:r w:rsidR="000A47FE" w:rsidRPr="003A47F0">
        <w:rPr>
          <w:lang w:val="es-ES"/>
        </w:rPr>
        <w:t xml:space="preserve">822 </w:t>
      </w:r>
      <w:r w:rsidR="00E43F79" w:rsidRPr="003A47F0">
        <w:rPr>
          <w:lang w:val="es-ES"/>
        </w:rPr>
        <w:t>solicitudes de</w:t>
      </w:r>
      <w:r w:rsidR="000A47FE" w:rsidRPr="003A47F0">
        <w:rPr>
          <w:lang w:val="es-ES"/>
        </w:rPr>
        <w:t xml:space="preserve"> as</w:t>
      </w:r>
      <w:r w:rsidR="00E43F79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E43F79" w:rsidRPr="003A47F0">
        <w:rPr>
          <w:lang w:val="es-ES"/>
        </w:rPr>
        <w:t>o</w:t>
      </w:r>
      <w:r w:rsidR="007D628C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E43F7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E43F79" w:rsidRPr="003A47F0">
        <w:rPr>
          <w:lang w:val="es-ES"/>
        </w:rPr>
        <w:t>erio del</w:t>
      </w:r>
      <w:r w:rsidR="000A47FE" w:rsidRPr="003A47F0">
        <w:rPr>
          <w:lang w:val="es-ES"/>
        </w:rPr>
        <w:t xml:space="preserve"> Interior </w:t>
      </w:r>
      <w:r w:rsidR="007D628C" w:rsidRPr="003A47F0">
        <w:rPr>
          <w:lang w:val="es-ES"/>
        </w:rPr>
        <w:t>lo</w:t>
      </w:r>
      <w:r w:rsidR="000A47FE" w:rsidRPr="003A47F0">
        <w:rPr>
          <w:lang w:val="es-ES"/>
        </w:rPr>
        <w:t xml:space="preserve"> </w:t>
      </w:r>
      <w:r w:rsidR="00E43F79" w:rsidRPr="003A47F0">
        <w:rPr>
          <w:lang w:val="es-ES"/>
        </w:rPr>
        <w:t>otorgó e</w:t>
      </w:r>
      <w:r w:rsidR="000A47FE" w:rsidRPr="003A47F0">
        <w:rPr>
          <w:lang w:val="es-ES"/>
        </w:rPr>
        <w:t>n 14 cas</w:t>
      </w:r>
      <w:r w:rsidR="00E43F79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E43F79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pro</w:t>
      </w:r>
      <w:r w:rsidR="00E43F79" w:rsidRPr="003A47F0">
        <w:rPr>
          <w:lang w:val="es-ES"/>
        </w:rPr>
        <w:t>porcionó una</w:t>
      </w:r>
      <w:r w:rsidR="000A47FE" w:rsidRPr="003A47F0">
        <w:rPr>
          <w:lang w:val="es-ES"/>
        </w:rPr>
        <w:t xml:space="preserve"> protec</w:t>
      </w:r>
      <w:r w:rsidR="00E43F7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43F7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43F79" w:rsidRPr="003A47F0">
        <w:rPr>
          <w:lang w:val="es-ES"/>
        </w:rPr>
        <w:t>subsidiaria en</w:t>
      </w:r>
      <w:r w:rsidR="007D628C" w:rsidRPr="003A47F0">
        <w:rPr>
          <w:lang w:val="es-ES"/>
        </w:rPr>
        <w:t xml:space="preserve"> otros 98</w:t>
      </w:r>
      <w:r w:rsidR="000A47FE" w:rsidRPr="003A47F0">
        <w:rPr>
          <w:lang w:val="es-ES"/>
        </w:rPr>
        <w:t xml:space="preserve">. 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2010, </w:t>
      </w:r>
      <w:r w:rsidR="00F132E0" w:rsidRPr="003A47F0">
        <w:rPr>
          <w:lang w:val="es-ES"/>
        </w:rPr>
        <w:t xml:space="preserve">se presentaron </w:t>
      </w:r>
      <w:r w:rsidR="000A47FE" w:rsidRPr="003A47F0">
        <w:rPr>
          <w:lang w:val="es-ES"/>
        </w:rPr>
        <w:t xml:space="preserve">541 </w:t>
      </w:r>
      <w:r w:rsidR="00F132E0" w:rsidRPr="003A47F0">
        <w:rPr>
          <w:lang w:val="es-ES"/>
        </w:rPr>
        <w:t>solicitudes de</w:t>
      </w:r>
      <w:r w:rsidR="000A47FE" w:rsidRPr="003A47F0">
        <w:rPr>
          <w:lang w:val="es-ES"/>
        </w:rPr>
        <w:t xml:space="preserve"> as</w:t>
      </w:r>
      <w:r w:rsidR="00F132E0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F132E0" w:rsidRPr="003A47F0">
        <w:rPr>
          <w:lang w:val="es-ES"/>
        </w:rPr>
        <w:t>o y el</w:t>
      </w:r>
      <w:r w:rsidR="000A47FE" w:rsidRPr="003A47F0">
        <w:rPr>
          <w:lang w:val="es-ES"/>
        </w:rPr>
        <w:t xml:space="preserve"> Minist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F132E0" w:rsidRPr="003A47F0">
        <w:rPr>
          <w:lang w:val="es-ES"/>
        </w:rPr>
        <w:t xml:space="preserve">io del </w:t>
      </w:r>
      <w:r w:rsidR="000A47FE" w:rsidRPr="003A47F0">
        <w:rPr>
          <w:lang w:val="es-ES"/>
        </w:rPr>
        <w:t>Interior</w:t>
      </w:r>
      <w:r w:rsidR="00F132E0" w:rsidRPr="003A47F0">
        <w:rPr>
          <w:lang w:val="es-ES"/>
        </w:rPr>
        <w:t xml:space="preserve"> </w:t>
      </w:r>
      <w:r w:rsidR="007D628C" w:rsidRPr="003A47F0">
        <w:rPr>
          <w:lang w:val="es-ES"/>
        </w:rPr>
        <w:t>lo</w:t>
      </w:r>
      <w:r w:rsidR="00F132E0" w:rsidRPr="003A47F0">
        <w:rPr>
          <w:lang w:val="es-ES"/>
        </w:rPr>
        <w:t xml:space="preserve"> concedió</w:t>
      </w:r>
      <w:r w:rsidR="000A47FE" w:rsidRPr="003A47F0">
        <w:rPr>
          <w:lang w:val="es-ES"/>
        </w:rPr>
        <w:t xml:space="preserve"> 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>n 15 cas</w:t>
      </w:r>
      <w:r w:rsidR="00F132E0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F132E0" w:rsidRPr="003A47F0">
        <w:rPr>
          <w:lang w:val="es-ES"/>
        </w:rPr>
        <w:t>y facilitó una protección</w:t>
      </w:r>
      <w:r w:rsidR="000A47FE" w:rsidRPr="003A47F0">
        <w:rPr>
          <w:lang w:val="es-ES"/>
        </w:rPr>
        <w:t xml:space="preserve"> subsidiar</w:t>
      </w:r>
      <w:r w:rsidR="00F132E0" w:rsidRPr="003A47F0">
        <w:rPr>
          <w:lang w:val="es-ES"/>
        </w:rPr>
        <w:t>ia en</w:t>
      </w:r>
      <w:r w:rsidR="007D628C" w:rsidRPr="003A47F0">
        <w:rPr>
          <w:lang w:val="es-ES"/>
        </w:rPr>
        <w:t xml:space="preserve"> otros 57</w:t>
      </w:r>
      <w:r w:rsidR="000A47FE" w:rsidRPr="003A47F0">
        <w:rPr>
          <w:lang w:val="es-ES"/>
        </w:rPr>
        <w:t xml:space="preserve">. 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2011, </w:t>
      </w:r>
      <w:r w:rsidR="007D628C" w:rsidRPr="003A47F0">
        <w:rPr>
          <w:lang w:val="es-ES"/>
        </w:rPr>
        <w:t xml:space="preserve">las </w:t>
      </w:r>
      <w:r w:rsidR="00F132E0" w:rsidRPr="003A47F0">
        <w:rPr>
          <w:lang w:val="es-ES"/>
        </w:rPr>
        <w:t>solicitudes de</w:t>
      </w:r>
      <w:r w:rsidR="000A47FE" w:rsidRPr="003A47F0">
        <w:rPr>
          <w:lang w:val="es-ES"/>
        </w:rPr>
        <w:t xml:space="preserve"> as</w:t>
      </w:r>
      <w:r w:rsidR="00F132E0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F132E0" w:rsidRPr="003A47F0">
        <w:rPr>
          <w:lang w:val="es-ES"/>
        </w:rPr>
        <w:t>o</w:t>
      </w:r>
      <w:r w:rsidR="007D628C" w:rsidRPr="003A47F0">
        <w:rPr>
          <w:lang w:val="es-ES"/>
        </w:rPr>
        <w:t xml:space="preserve"> fueron 491</w:t>
      </w:r>
      <w:r w:rsidR="00F132E0" w:rsidRPr="003A47F0">
        <w:rPr>
          <w:lang w:val="es-ES"/>
        </w:rPr>
        <w:t>, el</w:t>
      </w:r>
      <w:r w:rsidR="000A47FE" w:rsidRPr="003A47F0">
        <w:rPr>
          <w:lang w:val="es-ES"/>
        </w:rPr>
        <w:t xml:space="preserve"> Minist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F132E0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</w:t>
      </w:r>
      <w:r w:rsidR="007D628C" w:rsidRPr="003A47F0">
        <w:rPr>
          <w:lang w:val="es-ES"/>
        </w:rPr>
        <w:t>lo</w:t>
      </w:r>
      <w:r w:rsidR="006B683D" w:rsidRPr="003A47F0">
        <w:rPr>
          <w:lang w:val="es-ES"/>
        </w:rPr>
        <w:t xml:space="preserve"> </w:t>
      </w:r>
      <w:r w:rsidR="00F132E0" w:rsidRPr="003A47F0">
        <w:rPr>
          <w:lang w:val="es-ES"/>
        </w:rPr>
        <w:t>otorgó</w:t>
      </w:r>
      <w:r w:rsidR="000A47FE" w:rsidRPr="003A47F0">
        <w:rPr>
          <w:lang w:val="es-ES"/>
        </w:rPr>
        <w:t xml:space="preserve"> </w:t>
      </w:r>
      <w:r w:rsidR="00F132E0" w:rsidRPr="003A47F0">
        <w:rPr>
          <w:lang w:val="es-ES"/>
        </w:rPr>
        <w:t>e</w:t>
      </w:r>
      <w:r w:rsidR="000A47FE" w:rsidRPr="003A47F0">
        <w:rPr>
          <w:lang w:val="es-ES"/>
        </w:rPr>
        <w:t>n 12 cas</w:t>
      </w:r>
      <w:r w:rsidR="00F132E0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F132E0" w:rsidRPr="003A47F0">
        <w:rPr>
          <w:lang w:val="es-ES"/>
        </w:rPr>
        <w:t>y proporcionó una</w:t>
      </w:r>
      <w:r w:rsidR="000A47FE" w:rsidRPr="003A47F0">
        <w:rPr>
          <w:lang w:val="es-ES"/>
        </w:rPr>
        <w:t xml:space="preserve"> protec</w:t>
      </w:r>
      <w:r w:rsidR="00F132E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132E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132E0" w:rsidRPr="003A47F0">
        <w:rPr>
          <w:lang w:val="es-ES"/>
        </w:rPr>
        <w:t>subsidiaria e</w:t>
      </w:r>
      <w:r w:rsidR="000A47FE" w:rsidRPr="003A47F0">
        <w:rPr>
          <w:lang w:val="es-ES"/>
        </w:rPr>
        <w:t xml:space="preserve">n </w:t>
      </w:r>
      <w:r w:rsidR="007D628C" w:rsidRPr="003A47F0">
        <w:rPr>
          <w:lang w:val="es-ES"/>
        </w:rPr>
        <w:t xml:space="preserve">otros </w:t>
      </w:r>
      <w:r w:rsidR="000A47FE" w:rsidRPr="003A47F0">
        <w:rPr>
          <w:lang w:val="es-ES"/>
        </w:rPr>
        <w:t xml:space="preserve">91. </w:t>
      </w:r>
      <w:r w:rsidR="00F132E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6B683D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6B683D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</w:t>
      </w:r>
      <w:r w:rsidR="006B683D" w:rsidRPr="003A47F0">
        <w:rPr>
          <w:lang w:val="es-ES"/>
        </w:rPr>
        <w:t>suspendió la tramitación de 460</w:t>
      </w:r>
      <w:r w:rsidR="00790667" w:rsidRPr="003A47F0">
        <w:rPr>
          <w:lang w:val="es-ES"/>
        </w:rPr>
        <w:t xml:space="preserve"> </w:t>
      </w:r>
      <w:r w:rsidR="006B683D" w:rsidRPr="003A47F0">
        <w:rPr>
          <w:lang w:val="es-ES"/>
        </w:rPr>
        <w:t>solicitudes de asilo e</w:t>
      </w:r>
      <w:r w:rsidR="000A47FE" w:rsidRPr="003A47F0">
        <w:rPr>
          <w:lang w:val="es-ES"/>
        </w:rPr>
        <w:t xml:space="preserve">n 2009, </w:t>
      </w:r>
      <w:r w:rsidR="006B683D" w:rsidRPr="003A47F0">
        <w:rPr>
          <w:lang w:val="es-ES"/>
        </w:rPr>
        <w:t xml:space="preserve">de </w:t>
      </w:r>
      <w:r w:rsidR="000A47FE" w:rsidRPr="003A47F0">
        <w:rPr>
          <w:lang w:val="es-ES"/>
        </w:rPr>
        <w:t xml:space="preserve">361 </w:t>
      </w:r>
      <w:r w:rsidR="006B683D" w:rsidRPr="003A47F0">
        <w:rPr>
          <w:lang w:val="es-ES"/>
        </w:rPr>
        <w:t>solicitudes</w:t>
      </w:r>
      <w:r w:rsidR="000A47FE" w:rsidRPr="003A47F0">
        <w:rPr>
          <w:lang w:val="es-ES"/>
        </w:rPr>
        <w:t xml:space="preserve"> </w:t>
      </w:r>
      <w:r w:rsidR="006B683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 </w:t>
      </w:r>
      <w:r w:rsidR="006B683D" w:rsidRPr="003A47F0">
        <w:rPr>
          <w:lang w:val="es-ES"/>
        </w:rPr>
        <w:t>y de</w:t>
      </w:r>
      <w:r w:rsidR="004D6A6D" w:rsidRPr="003A47F0">
        <w:rPr>
          <w:lang w:val="es-ES"/>
        </w:rPr>
        <w:t xml:space="preserve"> 270 e</w:t>
      </w:r>
      <w:r w:rsidR="000A47FE" w:rsidRPr="003A47F0">
        <w:rPr>
          <w:lang w:val="es-ES"/>
        </w:rPr>
        <w:t xml:space="preserve">n 2011. </w:t>
      </w:r>
      <w:r w:rsidR="004D6A6D" w:rsidRPr="003A47F0">
        <w:rPr>
          <w:lang w:val="es-ES"/>
        </w:rPr>
        <w:t>Los solicitantes de a</w:t>
      </w:r>
      <w:r w:rsidR="000A47FE" w:rsidRPr="003A47F0">
        <w:rPr>
          <w:lang w:val="es-ES"/>
        </w:rPr>
        <w:t>s</w:t>
      </w:r>
      <w:r w:rsidR="004D6A6D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4D6A6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D6A6D" w:rsidRPr="003A47F0">
        <w:rPr>
          <w:lang w:val="es-ES"/>
        </w:rPr>
        <w:t>procedían fundamentalmente de los siguientes países de origen</w:t>
      </w:r>
      <w:r w:rsidR="000A47FE" w:rsidRPr="003A47F0">
        <w:rPr>
          <w:lang w:val="es-ES"/>
        </w:rPr>
        <w:t xml:space="preserve">: </w:t>
      </w:r>
      <w:r w:rsidR="004D6A6D" w:rsidRPr="003A47F0">
        <w:rPr>
          <w:lang w:val="es-ES"/>
        </w:rPr>
        <w:t>e</w:t>
      </w:r>
      <w:r w:rsidR="000A47FE" w:rsidRPr="003A47F0">
        <w:rPr>
          <w:lang w:val="es-ES"/>
        </w:rPr>
        <w:t>n 2009</w:t>
      </w:r>
      <w:r w:rsidR="005E554C" w:rsidRPr="003A47F0">
        <w:rPr>
          <w:lang w:val="es-ES"/>
        </w:rPr>
        <w:t>, de</w:t>
      </w:r>
      <w:r w:rsidR="00B81F72">
        <w:rPr>
          <w:lang w:val="es-ES"/>
        </w:rPr>
        <w:t>l</w:t>
      </w:r>
      <w:r w:rsidR="000A47FE" w:rsidRPr="003A47F0">
        <w:rPr>
          <w:lang w:val="es-ES"/>
        </w:rPr>
        <w:t xml:space="preserve"> Pakist</w:t>
      </w:r>
      <w:r w:rsidR="004D6A6D" w:rsidRPr="003A47F0">
        <w:rPr>
          <w:lang w:val="es-ES"/>
        </w:rPr>
        <w:t>á</w:t>
      </w:r>
      <w:r w:rsidR="000A47FE" w:rsidRPr="003A47F0">
        <w:rPr>
          <w:lang w:val="es-ES"/>
        </w:rPr>
        <w:t xml:space="preserve">n, Georgia, Moldova, </w:t>
      </w:r>
      <w:r w:rsidR="004D6A6D" w:rsidRPr="003A47F0">
        <w:rPr>
          <w:lang w:val="es-ES"/>
        </w:rPr>
        <w:t xml:space="preserve">la Federación de </w:t>
      </w:r>
      <w:r w:rsidR="000A47FE" w:rsidRPr="003A47F0">
        <w:rPr>
          <w:lang w:val="es-ES"/>
        </w:rPr>
        <w:t>Rusia</w:t>
      </w:r>
      <w:r w:rsidR="004D6A6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81F72">
        <w:rPr>
          <w:lang w:val="es-ES"/>
        </w:rPr>
        <w:t xml:space="preserve">la </w:t>
      </w:r>
      <w:r w:rsidR="000A47FE" w:rsidRPr="003A47F0">
        <w:rPr>
          <w:lang w:val="es-ES"/>
        </w:rPr>
        <w:t xml:space="preserve">India </w:t>
      </w:r>
      <w:r w:rsidR="004D6A6D" w:rsidRPr="003A47F0">
        <w:rPr>
          <w:lang w:val="es-ES"/>
        </w:rPr>
        <w:t>y</w:t>
      </w:r>
      <w:r w:rsidR="000A47FE" w:rsidRPr="003A47F0">
        <w:rPr>
          <w:lang w:val="es-ES"/>
        </w:rPr>
        <w:t xml:space="preserve"> Viet</w:t>
      </w:r>
      <w:r w:rsidR="004D6A6D" w:rsidRPr="003A47F0">
        <w:rPr>
          <w:lang w:val="es-ES"/>
        </w:rPr>
        <w:t xml:space="preserve"> N</w:t>
      </w:r>
      <w:r w:rsidR="000A47FE" w:rsidRPr="003A47F0">
        <w:rPr>
          <w:lang w:val="es-ES"/>
        </w:rPr>
        <w:t xml:space="preserve">am; </w:t>
      </w:r>
      <w:r w:rsidR="004D6A6D" w:rsidRPr="003A47F0">
        <w:rPr>
          <w:lang w:val="es-ES"/>
        </w:rPr>
        <w:t>en 2010</w:t>
      </w:r>
      <w:r w:rsidR="005E554C" w:rsidRPr="003A47F0">
        <w:rPr>
          <w:lang w:val="es-ES"/>
        </w:rPr>
        <w:t>,</w:t>
      </w:r>
      <w:r w:rsidR="004D6A6D" w:rsidRPr="003A47F0">
        <w:rPr>
          <w:lang w:val="es-ES"/>
        </w:rPr>
        <w:t xml:space="preserve"> </w:t>
      </w:r>
      <w:r w:rsidR="005E554C" w:rsidRPr="003A47F0">
        <w:rPr>
          <w:lang w:val="es-ES"/>
        </w:rPr>
        <w:t>de</w:t>
      </w:r>
      <w:r w:rsidR="00B81F72">
        <w:rPr>
          <w:lang w:val="es-ES"/>
        </w:rPr>
        <w:t>l</w:t>
      </w:r>
      <w:r w:rsidR="004D6A6D" w:rsidRPr="003A47F0">
        <w:rPr>
          <w:lang w:val="es-ES"/>
        </w:rPr>
        <w:t xml:space="preserve"> Afg</w:t>
      </w:r>
      <w:r w:rsidR="000A47FE" w:rsidRPr="003A47F0">
        <w:rPr>
          <w:lang w:val="es-ES"/>
        </w:rPr>
        <w:t>anist</w:t>
      </w:r>
      <w:r w:rsidR="004D6A6D" w:rsidRPr="003A47F0">
        <w:rPr>
          <w:lang w:val="es-ES"/>
        </w:rPr>
        <w:t>á</w:t>
      </w:r>
      <w:r w:rsidR="000A47FE" w:rsidRPr="003A47F0">
        <w:rPr>
          <w:lang w:val="es-ES"/>
        </w:rPr>
        <w:t xml:space="preserve">n, </w:t>
      </w:r>
      <w:r w:rsidR="004D6A6D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Federa</w:t>
      </w:r>
      <w:r w:rsidR="004D6A6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D6A6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D6A6D" w:rsidRPr="003A47F0">
        <w:rPr>
          <w:lang w:val="es-ES"/>
        </w:rPr>
        <w:t xml:space="preserve"> de Rusia</w:t>
      </w:r>
      <w:r w:rsidR="000A47FE" w:rsidRPr="003A47F0">
        <w:rPr>
          <w:lang w:val="es-ES"/>
        </w:rPr>
        <w:t xml:space="preserve">, Georgia, </w:t>
      </w:r>
      <w:r w:rsidR="004D6A6D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India</w:t>
      </w:r>
      <w:r w:rsidR="004D6A6D" w:rsidRPr="003A47F0">
        <w:rPr>
          <w:lang w:val="es-ES"/>
        </w:rPr>
        <w:t>, Moldova y</w:t>
      </w:r>
      <w:r w:rsidR="000A47FE" w:rsidRPr="003A47F0">
        <w:rPr>
          <w:lang w:val="es-ES"/>
        </w:rPr>
        <w:t xml:space="preserve"> </w:t>
      </w:r>
      <w:r w:rsidR="00B81F72">
        <w:rPr>
          <w:lang w:val="es-ES"/>
        </w:rPr>
        <w:t xml:space="preserve">el </w:t>
      </w:r>
      <w:r w:rsidR="000A47FE" w:rsidRPr="003A47F0">
        <w:rPr>
          <w:lang w:val="es-ES"/>
        </w:rPr>
        <w:t>Pakist</w:t>
      </w:r>
      <w:r w:rsidR="004D6A6D" w:rsidRPr="003A47F0">
        <w:rPr>
          <w:lang w:val="es-ES"/>
        </w:rPr>
        <w:t>á</w:t>
      </w:r>
      <w:r w:rsidR="000A47FE" w:rsidRPr="003A47F0">
        <w:rPr>
          <w:lang w:val="es-ES"/>
        </w:rPr>
        <w:t xml:space="preserve">n; </w:t>
      </w:r>
      <w:r w:rsidR="004D6A6D" w:rsidRPr="003A47F0">
        <w:rPr>
          <w:lang w:val="es-ES"/>
        </w:rPr>
        <w:t>y en</w:t>
      </w:r>
      <w:r w:rsidR="000A47FE" w:rsidRPr="003A47F0">
        <w:rPr>
          <w:lang w:val="es-ES"/>
        </w:rPr>
        <w:t xml:space="preserve"> 2011</w:t>
      </w:r>
      <w:r w:rsidR="005E554C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Somalia, </w:t>
      </w:r>
      <w:r w:rsidR="00B81F72">
        <w:rPr>
          <w:lang w:val="es-ES"/>
        </w:rPr>
        <w:t xml:space="preserve">el </w:t>
      </w:r>
      <w:r w:rsidR="000A47FE" w:rsidRPr="003A47F0">
        <w:rPr>
          <w:lang w:val="es-ES"/>
        </w:rPr>
        <w:t>Afganist</w:t>
      </w:r>
      <w:r w:rsidR="00052E35" w:rsidRPr="003A47F0">
        <w:rPr>
          <w:lang w:val="es-ES"/>
        </w:rPr>
        <w:t>á</w:t>
      </w:r>
      <w:r w:rsidR="000A47FE" w:rsidRPr="003A47F0">
        <w:rPr>
          <w:lang w:val="es-ES"/>
        </w:rPr>
        <w:t xml:space="preserve">n, Georgia, Moldova, </w:t>
      </w:r>
      <w:r w:rsidR="00052E35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Federa</w:t>
      </w:r>
      <w:r w:rsidR="00052E3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52E3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52E35" w:rsidRPr="003A47F0">
        <w:rPr>
          <w:lang w:val="es-ES"/>
        </w:rPr>
        <w:t xml:space="preserve"> de Rusia y la</w:t>
      </w:r>
      <w:r w:rsidR="000A47FE" w:rsidRPr="003A47F0">
        <w:rPr>
          <w:lang w:val="es-ES"/>
        </w:rPr>
        <w:t xml:space="preserve"> India.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052E35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document</w:t>
      </w:r>
      <w:r w:rsidR="00052E35" w:rsidRPr="003A47F0">
        <w:rPr>
          <w:lang w:val="es-ES"/>
        </w:rPr>
        <w:t xml:space="preserve">o clave de </w:t>
      </w:r>
      <w:smartTag w:uri="urn:schemas-microsoft-com:office:smarttags" w:element="PersonName">
        <w:smartTagPr>
          <w:attr w:name="ProductID" w:val="la Rep￺blica Eslovaca"/>
        </w:smartTagPr>
        <w:r w:rsidR="00052E3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52E3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52E35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052E35" w:rsidRPr="003A47F0">
        <w:rPr>
          <w:lang w:val="es-ES"/>
        </w:rPr>
        <w:t>en la esfera de la</w:t>
      </w:r>
      <w:r w:rsidR="000A47FE" w:rsidRPr="003A47F0">
        <w:rPr>
          <w:lang w:val="es-ES"/>
        </w:rPr>
        <w:t xml:space="preserve"> integra</w:t>
      </w:r>
      <w:r w:rsidR="00052E3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52E3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52E35" w:rsidRPr="003A47F0">
        <w:rPr>
          <w:lang w:val="es-ES"/>
        </w:rPr>
        <w:t>de los extranjeros, bajo los</w:t>
      </w:r>
      <w:r w:rsidR="000A47FE" w:rsidRPr="003A47F0">
        <w:rPr>
          <w:lang w:val="es-ES"/>
        </w:rPr>
        <w:t xml:space="preserve"> auspic</w:t>
      </w:r>
      <w:r w:rsidR="00052E35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052E35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Minist</w:t>
      </w:r>
      <w:r w:rsidR="00052E35" w:rsidRPr="003A47F0">
        <w:rPr>
          <w:lang w:val="es-ES"/>
        </w:rPr>
        <w:t>erio</w:t>
      </w:r>
      <w:r w:rsidR="000A47FE" w:rsidRPr="003A47F0">
        <w:rPr>
          <w:lang w:val="es-ES"/>
        </w:rPr>
        <w:t xml:space="preserve"> </w:t>
      </w:r>
      <w:r w:rsidR="00052E35" w:rsidRPr="003A47F0">
        <w:rPr>
          <w:lang w:val="es-ES"/>
        </w:rPr>
        <w:t>de Trabajo, Asuntos</w:t>
      </w:r>
      <w:r w:rsidR="000A47FE" w:rsidRPr="003A47F0">
        <w:rPr>
          <w:lang w:val="es-ES"/>
        </w:rPr>
        <w:t xml:space="preserve"> Social</w:t>
      </w:r>
      <w:r w:rsidR="00052E35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Famil</w:t>
      </w:r>
      <w:r w:rsidR="00052E35" w:rsidRPr="003A47F0">
        <w:rPr>
          <w:lang w:val="es-ES"/>
        </w:rPr>
        <w:t>ia</w:t>
      </w:r>
      <w:r w:rsidR="007D628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052E35" w:rsidRPr="003A47F0">
        <w:rPr>
          <w:lang w:val="es-ES"/>
        </w:rPr>
        <w:t>e</w:t>
      </w:r>
      <w:r w:rsidR="000A47FE" w:rsidRPr="003A47F0">
        <w:rPr>
          <w:lang w:val="es-ES"/>
        </w:rPr>
        <w:t>s e</w:t>
      </w:r>
      <w:r w:rsidR="00C6013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>Concept of Foreigner Integration in the Slovak Republic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 xml:space="preserve"> (Decre</w:t>
      </w:r>
      <w:r w:rsidR="007D628C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</w:t>
      </w:r>
      <w:r w:rsidR="007D628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Go</w:t>
      </w:r>
      <w:r w:rsidR="007D628C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7D628C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 N"/>
        </w:smartTagPr>
        <w:r w:rsidR="007D628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D628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7D628C" w:rsidRPr="003A47F0">
          <w:rPr>
            <w:lang w:val="es-ES"/>
          </w:rPr>
          <w:t>a</w:t>
        </w:r>
        <w:r w:rsidR="00A12D0C" w:rsidRPr="003A47F0">
          <w:rPr>
            <w:lang w:val="es-ES"/>
          </w:rPr>
          <w:t xml:space="preserve"> E</w:t>
        </w:r>
        <w:r w:rsidR="007D628C" w:rsidRPr="003A47F0">
          <w:rPr>
            <w:lang w:val="es-ES"/>
          </w:rPr>
          <w:t>slovaca</w:t>
        </w:r>
        <w:r w:rsidR="00A12D0C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338</w:t>
      </w:r>
      <w:r w:rsidR="007D628C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6 </w:t>
      </w:r>
      <w:r w:rsidR="007D628C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7D628C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2009</w:t>
      </w:r>
      <w:r w:rsidR="00C60133" w:rsidRPr="003A47F0">
        <w:rPr>
          <w:lang w:val="es-ES"/>
        </w:rPr>
        <w:t>) (</w:t>
      </w:r>
      <w:r w:rsidR="00640450" w:rsidRPr="003A47F0">
        <w:rPr>
          <w:lang w:val="es-ES"/>
        </w:rPr>
        <w:t>Estrategia</w:t>
      </w:r>
      <w:r w:rsidR="00C60133" w:rsidRPr="003A47F0">
        <w:rPr>
          <w:lang w:val="es-ES"/>
        </w:rPr>
        <w:t xml:space="preserve"> de integración de </w:t>
      </w:r>
      <w:r w:rsidR="00640450" w:rsidRPr="003A47F0">
        <w:rPr>
          <w:lang w:val="es-ES"/>
        </w:rPr>
        <w:t xml:space="preserve">los </w:t>
      </w:r>
      <w:r w:rsidR="00C60133" w:rsidRPr="003A47F0">
        <w:rPr>
          <w:lang w:val="es-ES"/>
        </w:rPr>
        <w:t xml:space="preserve">extranjeros en </w:t>
      </w:r>
      <w:smartTag w:uri="urn:schemas-microsoft-com:office:smarttags" w:element="PersonName">
        <w:smartTagPr>
          <w:attr w:name="ProductID" w:val="la Rep￺blica Eslovaca"/>
        </w:smartTagPr>
        <w:r w:rsidR="00C60133" w:rsidRPr="003A47F0">
          <w:rPr>
            <w:lang w:val="es-ES"/>
          </w:rPr>
          <w:t>la República Eslovaca</w:t>
        </w:r>
      </w:smartTag>
      <w:r w:rsidR="00C60133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640450" w:rsidRPr="003A47F0">
        <w:rPr>
          <w:lang w:val="es-ES"/>
        </w:rPr>
        <w:t>Entre los objetivos</w:t>
      </w:r>
      <w:r w:rsidR="00C60133" w:rsidRPr="003A47F0">
        <w:rPr>
          <w:lang w:val="es-ES"/>
        </w:rPr>
        <w:t xml:space="preserve"> del documento </w:t>
      </w:r>
      <w:r w:rsidR="009745D3" w:rsidRPr="003A47F0">
        <w:rPr>
          <w:lang w:val="es-ES"/>
        </w:rPr>
        <w:t>d</w:t>
      </w:r>
      <w:r w:rsidR="00C60133" w:rsidRPr="003A47F0">
        <w:rPr>
          <w:lang w:val="es-ES"/>
        </w:rPr>
        <w:t>e</w:t>
      </w:r>
      <w:r w:rsidR="000A47FE" w:rsidRPr="003A47F0">
        <w:rPr>
          <w:lang w:val="es-ES"/>
        </w:rPr>
        <w:t xml:space="preserve"> 9 </w:t>
      </w:r>
      <w:r w:rsidR="00C60133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C60133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2011</w:t>
      </w:r>
      <w:r w:rsidR="00C6013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e</w:t>
      </w:r>
      <w:r w:rsidR="00C6013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Go</w:t>
      </w:r>
      <w:r w:rsidR="00C60133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C60133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C6013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6013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6013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apro</w:t>
      </w:r>
      <w:r w:rsidR="00C60133" w:rsidRPr="003A47F0">
        <w:rPr>
          <w:lang w:val="es-ES"/>
        </w:rPr>
        <w:t>bó</w:t>
      </w:r>
      <w:r w:rsidR="000A47FE" w:rsidRPr="003A47F0">
        <w:rPr>
          <w:lang w:val="es-ES"/>
        </w:rPr>
        <w:t xml:space="preserve"> </w:t>
      </w:r>
      <w:r w:rsidR="00C60133" w:rsidRPr="003A47F0">
        <w:rPr>
          <w:lang w:val="es-ES"/>
        </w:rPr>
        <w:t>el primer informe resumido sobre la aplicación de las medidas derivadas de</w:t>
      </w:r>
      <w:r w:rsidR="00640450" w:rsidRPr="003A47F0">
        <w:rPr>
          <w:lang w:val="es-ES"/>
        </w:rPr>
        <w:t xml:space="preserve"> </w:t>
      </w:r>
      <w:r w:rsidR="00C60133" w:rsidRPr="003A47F0">
        <w:rPr>
          <w:lang w:val="es-ES"/>
        </w:rPr>
        <w:t>l</w:t>
      </w:r>
      <w:r w:rsidR="00640450" w:rsidRPr="003A47F0">
        <w:rPr>
          <w:lang w:val="es-ES"/>
        </w:rPr>
        <w:t>a estrategia</w:t>
      </w:r>
      <w:r w:rsidR="00C60133" w:rsidRPr="003A47F0">
        <w:rPr>
          <w:lang w:val="es-ES"/>
        </w:rPr>
        <w:t xml:space="preserve"> de integración de </w:t>
      </w:r>
      <w:r w:rsidR="00640450" w:rsidRPr="003A47F0">
        <w:rPr>
          <w:lang w:val="es-ES"/>
        </w:rPr>
        <w:t xml:space="preserve">los </w:t>
      </w:r>
      <w:r w:rsidR="00C60133" w:rsidRPr="003A47F0">
        <w:rPr>
          <w:lang w:val="es-ES"/>
        </w:rPr>
        <w:t xml:space="preserve">extranjeros en </w:t>
      </w:r>
      <w:smartTag w:uri="urn:schemas-microsoft-com:office:smarttags" w:element="PersonName">
        <w:smartTagPr>
          <w:attr w:name="ProductID" w:val="la Rep￺blica Eslovaca"/>
        </w:smartTagPr>
        <w:r w:rsidR="00C6013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6013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60133" w:rsidRPr="003A47F0">
          <w:rPr>
            <w:lang w:val="es-ES"/>
          </w:rPr>
          <w:t>a Eslovaca</w:t>
        </w:r>
      </w:smartTag>
      <w:r w:rsidR="00C60133" w:rsidRPr="003A47F0">
        <w:rPr>
          <w:lang w:val="es-ES"/>
        </w:rPr>
        <w:t xml:space="preserve"> para</w:t>
      </w:r>
      <w:r w:rsidR="000A47FE" w:rsidRPr="003A47F0">
        <w:rPr>
          <w:lang w:val="es-ES"/>
        </w:rPr>
        <w:t xml:space="preserve"> 2010 </w:t>
      </w:r>
      <w:r w:rsidR="00C60133" w:rsidRPr="003A47F0">
        <w:rPr>
          <w:lang w:val="es-ES"/>
        </w:rPr>
        <w:t>y</w:t>
      </w:r>
      <w:r w:rsidR="00640450" w:rsidRPr="003A47F0">
        <w:rPr>
          <w:lang w:val="es-ES"/>
        </w:rPr>
        <w:t>,</w:t>
      </w:r>
      <w:r w:rsidR="00C60133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7 </w:t>
      </w:r>
      <w:r w:rsidR="00C60133" w:rsidRPr="003A47F0">
        <w:rPr>
          <w:lang w:val="es-ES"/>
        </w:rPr>
        <w:t>de marzo de</w:t>
      </w:r>
      <w:r w:rsidR="000A47FE" w:rsidRPr="003A47F0">
        <w:rPr>
          <w:lang w:val="es-ES"/>
        </w:rPr>
        <w:t xml:space="preserve"> 2012, </w:t>
      </w:r>
      <w:r w:rsidR="00C60133" w:rsidRPr="003A47F0">
        <w:rPr>
          <w:lang w:val="es-ES"/>
        </w:rPr>
        <w:t>el segundo informe resumido sobre la aplicación de las medidas derivadas de</w:t>
      </w:r>
      <w:r w:rsidR="00640450" w:rsidRPr="003A47F0">
        <w:rPr>
          <w:lang w:val="es-ES"/>
        </w:rPr>
        <w:t xml:space="preserve"> </w:t>
      </w:r>
      <w:r w:rsidR="00C60133" w:rsidRPr="003A47F0">
        <w:rPr>
          <w:lang w:val="es-ES"/>
        </w:rPr>
        <w:t>l</w:t>
      </w:r>
      <w:r w:rsidR="00640450" w:rsidRPr="003A47F0">
        <w:rPr>
          <w:lang w:val="es-ES"/>
        </w:rPr>
        <w:t>a</w:t>
      </w:r>
      <w:r w:rsidR="00C60133" w:rsidRPr="003A47F0">
        <w:rPr>
          <w:lang w:val="es-ES"/>
        </w:rPr>
        <w:t xml:space="preserve"> </w:t>
      </w:r>
      <w:r w:rsidR="00640450" w:rsidRPr="003A47F0">
        <w:rPr>
          <w:lang w:val="es-ES"/>
        </w:rPr>
        <w:t>estrategia</w:t>
      </w:r>
      <w:r w:rsidR="00C60133" w:rsidRPr="003A47F0">
        <w:rPr>
          <w:lang w:val="es-ES"/>
        </w:rPr>
        <w:t xml:space="preserve"> de integración de </w:t>
      </w:r>
      <w:r w:rsidR="00640450" w:rsidRPr="003A47F0">
        <w:rPr>
          <w:lang w:val="es-ES"/>
        </w:rPr>
        <w:t xml:space="preserve">los </w:t>
      </w:r>
      <w:r w:rsidR="00C60133" w:rsidRPr="003A47F0">
        <w:rPr>
          <w:lang w:val="es-ES"/>
        </w:rPr>
        <w:t>extranjeros</w:t>
      </w:r>
      <w:r w:rsidR="00552530" w:rsidRPr="003A47F0">
        <w:rPr>
          <w:lang w:val="es-ES"/>
        </w:rPr>
        <w:t xml:space="preserve"> en </w:t>
      </w:r>
      <w:smartTag w:uri="urn:schemas-microsoft-com:office:smarttags" w:element="PersonName">
        <w:smartTagPr>
          <w:attr w:name="ProductID" w:val="la Rep￺blica Eslovaca"/>
        </w:smartTagPr>
        <w:r w:rsidR="0055253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55253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552530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552530" w:rsidRPr="003A47F0">
          <w:rPr>
            <w:lang w:val="es-ES"/>
          </w:rPr>
          <w:t>Eslovaca</w:t>
        </w:r>
      </w:smartTag>
      <w:r w:rsidR="00552530" w:rsidRPr="003A47F0">
        <w:rPr>
          <w:lang w:val="es-ES"/>
        </w:rPr>
        <w:t xml:space="preserve"> para</w:t>
      </w:r>
      <w:r w:rsidR="000A47FE" w:rsidRPr="003A47F0">
        <w:rPr>
          <w:lang w:val="es-ES"/>
        </w:rPr>
        <w:t xml:space="preserve"> 2011 (</w:t>
      </w:r>
      <w:r w:rsidR="00552530" w:rsidRPr="003A47F0">
        <w:rPr>
          <w:lang w:val="es-ES"/>
        </w:rPr>
        <w:t>denominados en lo sucesivo</w:t>
      </w:r>
      <w:r w:rsidR="000A47FE" w:rsidRPr="003A47F0">
        <w:rPr>
          <w:lang w:val="es-ES"/>
        </w:rPr>
        <w:t xml:space="preserve"> </w:t>
      </w:r>
      <w:r w:rsidR="00E5653A" w:rsidRPr="003A47F0">
        <w:rPr>
          <w:lang w:val="es-ES"/>
        </w:rPr>
        <w:t>"</w:t>
      </w:r>
      <w:r w:rsidR="00552530" w:rsidRPr="003A47F0">
        <w:rPr>
          <w:lang w:val="es-ES"/>
        </w:rPr>
        <w:t>Informes res</w:t>
      </w:r>
      <w:r w:rsidR="000A47FE" w:rsidRPr="003A47F0">
        <w:rPr>
          <w:lang w:val="es-ES"/>
        </w:rPr>
        <w:t>um</w:t>
      </w:r>
      <w:r w:rsidR="00552530" w:rsidRPr="003A47F0">
        <w:rPr>
          <w:lang w:val="es-ES"/>
        </w:rPr>
        <w:t>idos</w:t>
      </w:r>
      <w:r w:rsidR="00E5653A" w:rsidRPr="003A47F0">
        <w:rPr>
          <w:lang w:val="es-ES"/>
        </w:rPr>
        <w:t>"</w:t>
      </w:r>
      <w:r w:rsidR="000A47FE" w:rsidRPr="003A47F0">
        <w:rPr>
          <w:lang w:val="es-ES"/>
        </w:rPr>
        <w:t xml:space="preserve">). </w:t>
      </w:r>
      <w:r w:rsidR="00552530" w:rsidRPr="003A47F0">
        <w:rPr>
          <w:lang w:val="es-ES"/>
        </w:rPr>
        <w:t>El propio documento</w:t>
      </w:r>
      <w:r w:rsidR="000A47FE" w:rsidRPr="003A47F0">
        <w:rPr>
          <w:lang w:val="es-ES"/>
        </w:rPr>
        <w:t xml:space="preserve"> </w:t>
      </w:r>
      <w:r w:rsidR="00552530" w:rsidRPr="003A47F0">
        <w:rPr>
          <w:lang w:val="es-ES"/>
        </w:rPr>
        <w:t>abarca una gran cantidad de</w:t>
      </w:r>
      <w:r w:rsidR="000A47FE" w:rsidRPr="003A47F0">
        <w:rPr>
          <w:lang w:val="es-ES"/>
        </w:rPr>
        <w:t xml:space="preserve"> me</w:t>
      </w:r>
      <w:r w:rsidR="00552530" w:rsidRPr="003A47F0">
        <w:rPr>
          <w:lang w:val="es-ES"/>
        </w:rPr>
        <w:t>didas</w:t>
      </w:r>
      <w:r w:rsidR="000A47FE" w:rsidRPr="003A47F0">
        <w:rPr>
          <w:lang w:val="es-ES"/>
        </w:rPr>
        <w:t xml:space="preserve">, </w:t>
      </w:r>
      <w:r w:rsidR="00552530" w:rsidRPr="003A47F0">
        <w:rPr>
          <w:lang w:val="es-ES"/>
        </w:rPr>
        <w:t>cuyo cumplimiento se exige en la</w:t>
      </w:r>
      <w:r w:rsidR="000A47FE" w:rsidRPr="003A47F0">
        <w:rPr>
          <w:lang w:val="es-ES"/>
        </w:rPr>
        <w:t xml:space="preserve"> Conven</w:t>
      </w:r>
      <w:r w:rsidR="0055253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5253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552530" w:rsidRPr="003A47F0">
        <w:rPr>
          <w:lang w:val="es-ES"/>
        </w:rPr>
        <w:t xml:space="preserve">como </w:t>
      </w:r>
      <w:r w:rsidR="00640450" w:rsidRPr="003A47F0">
        <w:rPr>
          <w:lang w:val="es-ES"/>
        </w:rPr>
        <w:t>son las referentes a</w:t>
      </w:r>
      <w:r w:rsidR="00552530" w:rsidRPr="003A47F0">
        <w:rPr>
          <w:lang w:val="es-ES"/>
        </w:rPr>
        <w:t xml:space="preserve">l </w:t>
      </w:r>
      <w:r w:rsidR="000A47FE" w:rsidRPr="003A47F0">
        <w:rPr>
          <w:lang w:val="es-ES"/>
        </w:rPr>
        <w:t>empl</w:t>
      </w:r>
      <w:r w:rsidR="00552530" w:rsidRPr="003A47F0">
        <w:rPr>
          <w:lang w:val="es-ES"/>
        </w:rPr>
        <w:t>e</w:t>
      </w:r>
      <w:r w:rsidR="000A47FE" w:rsidRPr="003A47F0">
        <w:rPr>
          <w:lang w:val="es-ES"/>
        </w:rPr>
        <w:t xml:space="preserve">o, </w:t>
      </w:r>
      <w:r w:rsidR="00552530" w:rsidRPr="003A47F0">
        <w:rPr>
          <w:lang w:val="es-ES"/>
        </w:rPr>
        <w:t>la vivienda</w:t>
      </w:r>
      <w:r w:rsidR="000A47FE" w:rsidRPr="003A47F0">
        <w:rPr>
          <w:lang w:val="es-ES"/>
        </w:rPr>
        <w:t xml:space="preserve">, </w:t>
      </w:r>
      <w:r w:rsidR="00552530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educa</w:t>
      </w:r>
      <w:r w:rsidR="0055253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5253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552530" w:rsidRPr="003A47F0">
        <w:rPr>
          <w:lang w:val="es-ES"/>
        </w:rPr>
        <w:t xml:space="preserve">la seguridad </w:t>
      </w:r>
      <w:r w:rsidR="000A47FE" w:rsidRPr="003A47F0">
        <w:rPr>
          <w:lang w:val="es-ES"/>
        </w:rPr>
        <w:t>social</w:t>
      </w:r>
      <w:r w:rsidR="0055253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552530" w:rsidRPr="003A47F0">
        <w:rPr>
          <w:lang w:val="es-ES"/>
        </w:rPr>
        <w:t>la atención de salud y la</w:t>
      </w:r>
      <w:r w:rsidR="000A47FE" w:rsidRPr="003A47F0">
        <w:rPr>
          <w:lang w:val="es-ES"/>
        </w:rPr>
        <w:t xml:space="preserve"> integra</w:t>
      </w:r>
      <w:r w:rsidR="0055253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5253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52530" w:rsidRPr="003A47F0">
        <w:rPr>
          <w:lang w:val="es-ES"/>
        </w:rPr>
        <w:t>de los extranjeros en la</w:t>
      </w:r>
      <w:r w:rsidR="000A47FE" w:rsidRPr="003A47F0">
        <w:rPr>
          <w:lang w:val="es-ES"/>
        </w:rPr>
        <w:t xml:space="preserve"> socie</w:t>
      </w:r>
      <w:r w:rsidR="00552530" w:rsidRPr="003A47F0">
        <w:rPr>
          <w:lang w:val="es-ES"/>
        </w:rPr>
        <w:t>dad en general</w:t>
      </w:r>
      <w:r w:rsidR="000A47FE" w:rsidRPr="003A47F0">
        <w:rPr>
          <w:lang w:val="es-ES"/>
        </w:rPr>
        <w:t>. A</w:t>
      </w:r>
      <w:r w:rsidR="00552530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0C3618" w:rsidRPr="003A47F0">
        <w:rPr>
          <w:lang w:val="es-ES"/>
        </w:rPr>
        <w:t xml:space="preserve">propio </w:t>
      </w:r>
      <w:r w:rsidR="000A47FE" w:rsidRPr="003A47F0">
        <w:rPr>
          <w:lang w:val="es-ES"/>
        </w:rPr>
        <w:t>ti</w:t>
      </w:r>
      <w:r w:rsidR="000C3618" w:rsidRPr="003A47F0">
        <w:rPr>
          <w:lang w:val="es-ES"/>
        </w:rPr>
        <w:t>e</w:t>
      </w:r>
      <w:r w:rsidR="000A47FE" w:rsidRPr="003A47F0">
        <w:rPr>
          <w:lang w:val="es-ES"/>
        </w:rPr>
        <w:t>m</w:t>
      </w:r>
      <w:r w:rsidR="000C3618" w:rsidRPr="003A47F0">
        <w:rPr>
          <w:lang w:val="es-ES"/>
        </w:rPr>
        <w:t>po</w:t>
      </w:r>
      <w:r w:rsidR="000A47FE" w:rsidRPr="003A47F0">
        <w:rPr>
          <w:lang w:val="es-ES"/>
        </w:rPr>
        <w:t xml:space="preserve">, </w:t>
      </w:r>
      <w:r w:rsidR="000C3618" w:rsidRPr="003A47F0">
        <w:rPr>
          <w:lang w:val="es-ES"/>
        </w:rPr>
        <w:t>los Informes</w:t>
      </w:r>
      <w:r w:rsidR="000A47FE" w:rsidRPr="003A47F0">
        <w:rPr>
          <w:lang w:val="es-ES"/>
        </w:rPr>
        <w:t xml:space="preserve"> </w:t>
      </w:r>
      <w:r w:rsidR="000C3618" w:rsidRPr="003A47F0">
        <w:rPr>
          <w:lang w:val="es-ES"/>
        </w:rPr>
        <w:t>res</w:t>
      </w:r>
      <w:r w:rsidR="000A47FE" w:rsidRPr="003A47F0">
        <w:rPr>
          <w:lang w:val="es-ES"/>
        </w:rPr>
        <w:t>um</w:t>
      </w:r>
      <w:r w:rsidR="000C3618" w:rsidRPr="003A47F0">
        <w:rPr>
          <w:lang w:val="es-ES"/>
        </w:rPr>
        <w:t>idos</w:t>
      </w:r>
      <w:r w:rsidR="000A47FE" w:rsidRPr="003A47F0">
        <w:rPr>
          <w:lang w:val="es-ES"/>
        </w:rPr>
        <w:t xml:space="preserve"> re</w:t>
      </w:r>
      <w:r w:rsidR="00640450" w:rsidRPr="003A47F0">
        <w:rPr>
          <w:lang w:val="es-ES"/>
        </w:rPr>
        <w:t>coge</w:t>
      </w:r>
      <w:r w:rsidR="000C3618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0C3618" w:rsidRPr="003A47F0">
        <w:rPr>
          <w:lang w:val="es-ES"/>
        </w:rPr>
        <w:t xml:space="preserve">el </w:t>
      </w:r>
      <w:r w:rsidR="00640450" w:rsidRPr="003A47F0">
        <w:rPr>
          <w:lang w:val="es-ES"/>
        </w:rPr>
        <w:t>grado</w:t>
      </w:r>
      <w:r w:rsidR="000C3618" w:rsidRPr="003A47F0">
        <w:rPr>
          <w:lang w:val="es-ES"/>
        </w:rPr>
        <w:t xml:space="preserve"> de </w:t>
      </w:r>
      <w:r w:rsidR="00640450" w:rsidRPr="003A47F0">
        <w:rPr>
          <w:lang w:val="es-ES"/>
        </w:rPr>
        <w:t>ejecución</w:t>
      </w:r>
      <w:r w:rsidR="000C3618" w:rsidRPr="003A47F0">
        <w:rPr>
          <w:lang w:val="es-ES"/>
        </w:rPr>
        <w:t xml:space="preserve"> de las tareas en tod</w:t>
      </w:r>
      <w:r w:rsidR="00640450" w:rsidRPr="003A47F0">
        <w:rPr>
          <w:lang w:val="es-ES"/>
        </w:rPr>
        <w:t>o el país.</w:t>
      </w:r>
      <w:r w:rsidR="00790667" w:rsidRPr="003A47F0">
        <w:rPr>
          <w:lang w:val="es-ES"/>
        </w:rPr>
        <w:t xml:space="preserve"> </w:t>
      </w:r>
      <w:r w:rsidR="000C3618" w:rsidRPr="003A47F0">
        <w:rPr>
          <w:lang w:val="es-ES"/>
        </w:rPr>
        <w:t xml:space="preserve">El </w:t>
      </w:r>
      <w:r w:rsidR="00640450" w:rsidRPr="003A47F0">
        <w:rPr>
          <w:lang w:val="es-ES"/>
        </w:rPr>
        <w:t xml:space="preserve">31 de agosto de 2011, el </w:t>
      </w:r>
      <w:r w:rsidR="000C3618" w:rsidRPr="003A47F0">
        <w:rPr>
          <w:lang w:val="es-ES"/>
        </w:rPr>
        <w:t xml:space="preserve">Gobierno de </w:t>
      </w:r>
      <w:smartTag w:uri="urn:schemas-microsoft-com:office:smarttags" w:element="PersonName">
        <w:smartTagPr>
          <w:attr w:name="ProductID" w:val="la Rep￺blica Eslovaca"/>
        </w:smartTagPr>
        <w:r w:rsidR="000C3618" w:rsidRPr="003A47F0">
          <w:rPr>
            <w:lang w:val="es-ES"/>
          </w:rPr>
          <w:t>la República Eslovaca</w:t>
        </w:r>
      </w:smartTag>
      <w:r w:rsidR="000C3618" w:rsidRPr="003A47F0">
        <w:rPr>
          <w:lang w:val="es-ES"/>
        </w:rPr>
        <w:t xml:space="preserve"> aprobó otro documento</w:t>
      </w:r>
      <w:r w:rsidR="000A47FE" w:rsidRPr="003A47F0">
        <w:rPr>
          <w:lang w:val="es-ES"/>
        </w:rPr>
        <w:t xml:space="preserve"> important</w:t>
      </w:r>
      <w:r w:rsidR="000C3618" w:rsidRPr="003A47F0">
        <w:rPr>
          <w:lang w:val="es-ES"/>
        </w:rPr>
        <w:t>e en materia de</w:t>
      </w:r>
      <w:r w:rsidR="000A47FE" w:rsidRPr="003A47F0">
        <w:rPr>
          <w:lang w:val="es-ES"/>
        </w:rPr>
        <w:t xml:space="preserve"> integra</w:t>
      </w:r>
      <w:r w:rsidR="000C361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C361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C361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migra</w:t>
      </w:r>
      <w:r w:rsidR="000C361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C3618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C3618" w:rsidRPr="003A47F0">
        <w:rPr>
          <w:lang w:val="es-ES"/>
        </w:rPr>
        <w:t xml:space="preserve"> (Decreto</w:t>
      </w:r>
      <w:r w:rsidR="000A47FE" w:rsidRPr="003A47F0">
        <w:rPr>
          <w:lang w:val="es-ES"/>
        </w:rPr>
        <w:t xml:space="preserve"> </w:t>
      </w:r>
      <w:r w:rsidR="000C3618" w:rsidRPr="003A47F0">
        <w:rPr>
          <w:lang w:val="es-ES"/>
        </w:rPr>
        <w:t>N</w:t>
      </w:r>
      <w:r w:rsidR="00790667" w:rsidRPr="003A47F0">
        <w:rPr>
          <w:lang w:val="es-ES"/>
        </w:rPr>
        <w:t>º</w:t>
      </w:r>
      <w:r w:rsidR="000C3618" w:rsidRPr="003A47F0">
        <w:rPr>
          <w:lang w:val="es-ES"/>
        </w:rPr>
        <w:t xml:space="preserve"> 574 del</w:t>
      </w:r>
      <w:r w:rsidR="000A47FE" w:rsidRPr="003A47F0">
        <w:rPr>
          <w:lang w:val="es-ES"/>
        </w:rPr>
        <w:t xml:space="preserve"> Go</w:t>
      </w:r>
      <w:r w:rsidR="000C3618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0C3618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0C361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C3618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C3618" w:rsidRPr="003A47F0">
          <w:rPr>
            <w:lang w:val="es-ES"/>
          </w:rPr>
          <w:t>a Eslovaca</w:t>
        </w:r>
      </w:smartTag>
      <w:r w:rsidR="000C3618" w:rsidRPr="003A47F0">
        <w:rPr>
          <w:lang w:val="es-ES"/>
        </w:rPr>
        <w:t>)</w:t>
      </w:r>
      <w:r w:rsidR="0064045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210EC" w:rsidRPr="003A47F0">
        <w:rPr>
          <w:lang w:val="es-ES"/>
        </w:rPr>
        <w:t>"</w:t>
      </w:r>
      <w:r w:rsidR="000A47FE" w:rsidRPr="003A47F0">
        <w:rPr>
          <w:lang w:val="es-ES"/>
        </w:rPr>
        <w:t>Migration Policy of the Slovak R</w:t>
      </w:r>
      <w:r w:rsidR="00A210EC" w:rsidRPr="003A47F0">
        <w:rPr>
          <w:lang w:val="es-ES"/>
        </w:rPr>
        <w:t>epublic with Outlook up to 2020"</w:t>
      </w:r>
      <w:r w:rsidR="000C3618" w:rsidRPr="003A47F0">
        <w:rPr>
          <w:lang w:val="es-ES"/>
        </w:rPr>
        <w:t xml:space="preserve"> (Política de migración de </w:t>
      </w:r>
      <w:smartTag w:uri="urn:schemas-microsoft-com:office:smarttags" w:element="PersonName">
        <w:smartTagPr>
          <w:attr w:name="ProductID" w:val="la Rep￺blica Eslovaca"/>
        </w:smartTagPr>
        <w:r w:rsidR="000C3618" w:rsidRPr="003A47F0">
          <w:rPr>
            <w:lang w:val="es-ES"/>
          </w:rPr>
          <w:t>la República Eslovaca</w:t>
        </w:r>
      </w:smartTag>
      <w:r w:rsidR="00640450" w:rsidRPr="003A47F0">
        <w:rPr>
          <w:lang w:val="es-ES"/>
        </w:rPr>
        <w:t xml:space="preserve"> y perspectivas hasta 2020</w:t>
      </w:r>
      <w:r w:rsidR="000C3618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640450" w:rsidRPr="003A47F0">
        <w:rPr>
          <w:lang w:val="es-ES"/>
        </w:rPr>
        <w:t>Sobre la base de ese decreto, e</w:t>
      </w:r>
      <w:r w:rsidR="000C3618" w:rsidRPr="003A47F0">
        <w:rPr>
          <w:lang w:val="es-ES"/>
        </w:rPr>
        <w:t xml:space="preserve">l </w:t>
      </w:r>
      <w:r w:rsidR="000A47FE" w:rsidRPr="003A47F0">
        <w:rPr>
          <w:lang w:val="es-ES"/>
        </w:rPr>
        <w:t>M</w:t>
      </w:r>
      <w:r w:rsidR="000C3618" w:rsidRPr="003A47F0">
        <w:rPr>
          <w:lang w:val="es-ES"/>
        </w:rPr>
        <w:t>inisterio de Trabajo, Asuntos Sociales y Familia</w:t>
      </w:r>
      <w:r w:rsidR="000A47FE" w:rsidRPr="003A47F0">
        <w:rPr>
          <w:lang w:val="es-ES"/>
        </w:rPr>
        <w:t xml:space="preserve"> </w:t>
      </w:r>
      <w:r w:rsidR="00403AB3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elaborad</w:t>
      </w:r>
      <w:r w:rsidR="00403AB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03AB3" w:rsidRPr="003A47F0">
        <w:rPr>
          <w:lang w:val="es-ES"/>
        </w:rPr>
        <w:t>u</w:t>
      </w:r>
      <w:r w:rsidR="000A47FE" w:rsidRPr="003A47F0">
        <w:rPr>
          <w:lang w:val="es-ES"/>
        </w:rPr>
        <w:t xml:space="preserve">n </w:t>
      </w:r>
      <w:r w:rsidR="00A210EC" w:rsidRPr="003A47F0">
        <w:rPr>
          <w:lang w:val="es-ES"/>
        </w:rPr>
        <w:t>"</w:t>
      </w:r>
      <w:r w:rsidR="000A47FE" w:rsidRPr="003A47F0">
        <w:rPr>
          <w:lang w:val="es-ES"/>
        </w:rPr>
        <w:t xml:space="preserve">Plan </w:t>
      </w:r>
      <w:r w:rsidR="00403AB3" w:rsidRPr="003A47F0">
        <w:rPr>
          <w:lang w:val="es-ES"/>
        </w:rPr>
        <w:t xml:space="preserve">de Acción </w:t>
      </w:r>
      <w:r w:rsidR="00640450" w:rsidRPr="003A47F0">
        <w:rPr>
          <w:lang w:val="es-ES"/>
        </w:rPr>
        <w:t>relativo a</w:t>
      </w:r>
      <w:r w:rsidR="00403AB3" w:rsidRPr="003A47F0">
        <w:rPr>
          <w:lang w:val="es-ES"/>
        </w:rPr>
        <w:t xml:space="preserve"> la política de m</w:t>
      </w:r>
      <w:r w:rsidR="000A47FE" w:rsidRPr="003A47F0">
        <w:rPr>
          <w:lang w:val="es-ES"/>
        </w:rPr>
        <w:t>igra</w:t>
      </w:r>
      <w:r w:rsidR="00403AB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03AB3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03AB3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Minist</w:t>
      </w:r>
      <w:r w:rsidR="00403AB3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403AB3" w:rsidRPr="003A47F0">
        <w:rPr>
          <w:lang w:val="es-ES"/>
        </w:rPr>
        <w:t>io de Trabajo, Asuntos</w:t>
      </w:r>
      <w:r w:rsidR="000A47FE" w:rsidRPr="003A47F0">
        <w:rPr>
          <w:lang w:val="es-ES"/>
        </w:rPr>
        <w:t xml:space="preserve"> Social</w:t>
      </w:r>
      <w:r w:rsidR="00403AB3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Famil</w:t>
      </w:r>
      <w:r w:rsidR="00403AB3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403AB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03AB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03AB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403AB3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2012</w:t>
      </w:r>
      <w:r w:rsidR="0062777D" w:rsidRPr="003A47F0">
        <w:rPr>
          <w:lang w:val="es-ES"/>
        </w:rPr>
        <w:t>-</w:t>
      </w:r>
      <w:r w:rsidR="00A210EC" w:rsidRPr="003A47F0">
        <w:rPr>
          <w:lang w:val="es-ES"/>
        </w:rPr>
        <w:t>2013"</w:t>
      </w:r>
      <w:r w:rsidR="000A47FE" w:rsidRPr="003A47F0">
        <w:rPr>
          <w:lang w:val="es-ES"/>
        </w:rPr>
        <w:t>.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20.</w:t>
      </w:r>
      <w:r w:rsidR="00725B93" w:rsidRPr="003A47F0">
        <w:rPr>
          <w:lang w:val="es-ES"/>
        </w:rPr>
        <w:tab/>
      </w:r>
      <w:r w:rsidR="00403AB3" w:rsidRPr="003A47F0">
        <w:rPr>
          <w:lang w:val="es-ES"/>
        </w:rPr>
        <w:t>E</w:t>
      </w:r>
      <w:r w:rsidR="000A47FE" w:rsidRPr="003A47F0">
        <w:rPr>
          <w:lang w:val="es-ES"/>
        </w:rPr>
        <w:t>n e</w:t>
      </w:r>
      <w:r w:rsidR="00403AB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per</w:t>
      </w:r>
      <w:r w:rsidR="00403AB3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403AB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03AB3" w:rsidRPr="003A47F0">
        <w:rPr>
          <w:lang w:val="es-ES"/>
        </w:rPr>
        <w:t>objeto de evaluación</w:t>
      </w:r>
      <w:r w:rsidR="000A47FE" w:rsidRPr="003A47F0">
        <w:rPr>
          <w:lang w:val="es-ES"/>
        </w:rPr>
        <w:t xml:space="preserve">, no </w:t>
      </w:r>
      <w:r w:rsidR="00403AB3" w:rsidRPr="003A47F0">
        <w:rPr>
          <w:lang w:val="es-ES"/>
        </w:rPr>
        <w:t xml:space="preserve">se ha descubierto </w:t>
      </w:r>
      <w:r w:rsidR="00120633" w:rsidRPr="003A47F0">
        <w:rPr>
          <w:lang w:val="es-ES"/>
        </w:rPr>
        <w:t xml:space="preserve">en las fronteras externas de </w:t>
      </w:r>
      <w:smartTag w:uri="urn:schemas-microsoft-com:office:smarttags" w:element="PersonName">
        <w:smartTagPr>
          <w:attr w:name="ProductID" w:val="la Rep￺blica Eslovaca"/>
        </w:smartTagPr>
        <w:r w:rsidR="00120633" w:rsidRPr="003A47F0">
          <w:rPr>
            <w:lang w:val="es-ES"/>
          </w:rPr>
          <w:t>la República Eslovaca</w:t>
        </w:r>
      </w:smartTag>
      <w:r w:rsidR="00120633" w:rsidRPr="003A47F0">
        <w:rPr>
          <w:lang w:val="es-ES"/>
        </w:rPr>
        <w:t xml:space="preserve"> </w:t>
      </w:r>
      <w:r w:rsidR="00403AB3" w:rsidRPr="003A47F0">
        <w:rPr>
          <w:lang w:val="es-ES"/>
        </w:rPr>
        <w:t>ningún caso de</w:t>
      </w:r>
      <w:r w:rsidR="000A47FE" w:rsidRPr="003A47F0">
        <w:rPr>
          <w:lang w:val="es-ES"/>
        </w:rPr>
        <w:t xml:space="preserve"> viola</w:t>
      </w:r>
      <w:r w:rsidR="00403AB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03AB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03AB3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403AB3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403AB3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403AB3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33</w:t>
      </w:r>
      <w:r w:rsidRPr="003A47F0">
        <w:rPr>
          <w:lang w:val="es-ES"/>
        </w:rPr>
        <w:t>, p</w:t>
      </w:r>
      <w:r w:rsidR="00403AB3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403AB3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</w:t>
      </w:r>
      <w:r w:rsidR="00AD236B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03AB3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Conven</w:t>
      </w:r>
      <w:r w:rsidR="00403AB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03AB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03AB3" w:rsidRPr="003A47F0">
        <w:rPr>
          <w:lang w:val="es-ES"/>
        </w:rPr>
        <w:t>sobre el Estatuto de los</w:t>
      </w:r>
      <w:r w:rsidR="000A47FE" w:rsidRPr="003A47F0">
        <w:rPr>
          <w:lang w:val="es-ES"/>
        </w:rPr>
        <w:t xml:space="preserve"> Refug</w:t>
      </w:r>
      <w:r w:rsidR="00403AB3" w:rsidRPr="003A47F0">
        <w:rPr>
          <w:lang w:val="es-ES"/>
        </w:rPr>
        <w:t>iado</w:t>
      </w:r>
      <w:r w:rsidR="000A47FE" w:rsidRPr="003A47F0">
        <w:rPr>
          <w:lang w:val="es-ES"/>
        </w:rPr>
        <w:t>s.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21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AD236B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introduc</w:t>
      </w:r>
      <w:r w:rsidR="00AD236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236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745D3" w:rsidRPr="003A47F0">
        <w:rPr>
          <w:lang w:val="es-ES"/>
        </w:rPr>
        <w:t xml:space="preserve">por parte del Ministerio del Interior </w:t>
      </w:r>
      <w:r w:rsidR="00AD236B" w:rsidRPr="003A47F0">
        <w:rPr>
          <w:lang w:val="es-ES"/>
        </w:rPr>
        <w:t xml:space="preserve">de la asistencia </w:t>
      </w:r>
      <w:r w:rsidR="00120633" w:rsidRPr="003A47F0">
        <w:rPr>
          <w:lang w:val="es-ES"/>
        </w:rPr>
        <w:t>letrada</w:t>
      </w:r>
      <w:r w:rsidR="00AD236B" w:rsidRPr="003A47F0">
        <w:rPr>
          <w:lang w:val="es-ES"/>
        </w:rPr>
        <w:t xml:space="preserve"> gratuita en los casos de denegación</w:t>
      </w:r>
      <w:r w:rsidR="000A47FE" w:rsidRPr="003A47F0">
        <w:rPr>
          <w:lang w:val="es-ES"/>
        </w:rPr>
        <w:t xml:space="preserve"> </w:t>
      </w:r>
      <w:r w:rsidR="00120633" w:rsidRPr="003A47F0">
        <w:rPr>
          <w:lang w:val="es-ES"/>
        </w:rPr>
        <w:t>de</w:t>
      </w:r>
      <w:r w:rsidR="00AD236B" w:rsidRPr="003A47F0">
        <w:rPr>
          <w:lang w:val="es-ES"/>
        </w:rPr>
        <w:t xml:space="preserve"> las solicitudes de</w:t>
      </w:r>
      <w:r w:rsidR="000A47FE" w:rsidRPr="003A47F0">
        <w:rPr>
          <w:lang w:val="es-ES"/>
        </w:rPr>
        <w:t xml:space="preserve"> as</w:t>
      </w:r>
      <w:r w:rsidR="00AD236B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AD236B" w:rsidRPr="003A47F0">
        <w:rPr>
          <w:lang w:val="es-ES"/>
        </w:rPr>
        <w:t>o</w:t>
      </w:r>
      <w:r w:rsidR="000A47FE" w:rsidRPr="003A47F0">
        <w:rPr>
          <w:lang w:val="es-ES"/>
        </w:rPr>
        <w:t>, ad</w:t>
      </w:r>
      <w:r w:rsidR="00F37DB9" w:rsidRPr="003A47F0">
        <w:rPr>
          <w:lang w:val="es-ES"/>
        </w:rPr>
        <w:t>emás de la modificación de la Ley de</w:t>
      </w:r>
      <w:r w:rsidR="000A47FE" w:rsidRPr="003A47F0">
        <w:rPr>
          <w:lang w:val="es-ES"/>
        </w:rPr>
        <w:t xml:space="preserve"> </w:t>
      </w:r>
      <w:r w:rsidR="00F37DB9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F37DB9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F37DB9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F37DB9" w:rsidRPr="003A47F0">
        <w:rPr>
          <w:lang w:val="es-ES"/>
        </w:rPr>
        <w:t>ha desembocado en la en</w:t>
      </w:r>
      <w:r w:rsidR="000A47FE" w:rsidRPr="003A47F0">
        <w:rPr>
          <w:lang w:val="es-ES"/>
        </w:rPr>
        <w:t>m</w:t>
      </w:r>
      <w:r w:rsidR="00F37DB9" w:rsidRPr="003A47F0">
        <w:rPr>
          <w:lang w:val="es-ES"/>
        </w:rPr>
        <w:t>i</w:t>
      </w:r>
      <w:r w:rsidR="000A47FE" w:rsidRPr="003A47F0">
        <w:rPr>
          <w:lang w:val="es-ES"/>
        </w:rPr>
        <w:t>end</w:t>
      </w:r>
      <w:r w:rsidR="00F37DB9" w:rsidRPr="003A47F0">
        <w:rPr>
          <w:lang w:val="es-ES"/>
        </w:rPr>
        <w:t xml:space="preserve">a de </w:t>
      </w:r>
      <w:smartTag w:uri="urn:schemas-microsoft-com:office:smarttags" w:element="PersonName">
        <w:smartTagPr>
          <w:attr w:name="ProductID" w:val="la Ley N"/>
        </w:smartTagPr>
        <w:r w:rsidR="00F37DB9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327/2005</w:t>
      </w:r>
      <w:r w:rsidR="00F37DB9" w:rsidRPr="003A47F0">
        <w:rPr>
          <w:lang w:val="es-ES"/>
        </w:rPr>
        <w:t xml:space="preserve"> de asistencia jurídica a las personas con necesidades</w:t>
      </w:r>
      <w:r w:rsidR="000A47FE" w:rsidRPr="003A47F0">
        <w:rPr>
          <w:lang w:val="es-ES"/>
        </w:rPr>
        <w:t xml:space="preserve"> </w:t>
      </w:r>
      <w:r w:rsidR="00F37DB9" w:rsidRPr="003A47F0">
        <w:rPr>
          <w:lang w:val="es-ES"/>
        </w:rPr>
        <w:t>m</w:t>
      </w:r>
      <w:r w:rsidR="000A47FE" w:rsidRPr="003A47F0">
        <w:rPr>
          <w:lang w:val="es-ES"/>
        </w:rPr>
        <w:t>aterial</w:t>
      </w:r>
      <w:r w:rsidR="00F37DB9" w:rsidRPr="003A47F0">
        <w:rPr>
          <w:lang w:val="es-ES"/>
        </w:rPr>
        <w:t>es</w:t>
      </w:r>
      <w:r w:rsidR="00120633" w:rsidRPr="003A47F0">
        <w:rPr>
          <w:lang w:val="es-ES"/>
        </w:rPr>
        <w:t>, que modifica y complementa</w:t>
      </w:r>
      <w:r w:rsidR="00F37DB9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F37DB9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586/2003 </w:t>
      </w:r>
      <w:r w:rsidR="00F37DB9" w:rsidRPr="003A47F0">
        <w:rPr>
          <w:lang w:val="es-ES"/>
        </w:rPr>
        <w:t xml:space="preserve">de defensa </w:t>
      </w:r>
      <w:r w:rsidR="00DC5231" w:rsidRPr="003A47F0">
        <w:rPr>
          <w:lang w:val="es-ES"/>
        </w:rPr>
        <w:t>jurídica</w:t>
      </w:r>
      <w:r w:rsidR="009745D3" w:rsidRPr="003A47F0">
        <w:rPr>
          <w:lang w:val="es-ES"/>
        </w:rPr>
        <w:t>, modificada y completada por</w:t>
      </w:r>
      <w:r w:rsidR="00F37DB9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F37DB9" w:rsidRPr="003A47F0">
          <w:rPr>
            <w:lang w:val="es-ES"/>
          </w:rPr>
          <w:t>la Ley</w:t>
        </w:r>
        <w:r w:rsidR="00790667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455/1991</w:t>
      </w:r>
      <w:r w:rsidR="00F37DB9" w:rsidRPr="003A47F0">
        <w:rPr>
          <w:lang w:val="es-ES"/>
        </w:rPr>
        <w:t xml:space="preserve"> de licencias comerciales</w:t>
      </w:r>
      <w:r w:rsidR="000A47FE" w:rsidRPr="003A47F0">
        <w:rPr>
          <w:lang w:val="es-ES"/>
        </w:rPr>
        <w:t xml:space="preserve"> (</w:t>
      </w:r>
      <w:r w:rsidR="00CF60CD" w:rsidRPr="003A47F0">
        <w:rPr>
          <w:lang w:val="es-ES"/>
        </w:rPr>
        <w:t>"</w:t>
      </w:r>
      <w:r w:rsidR="00F37DB9" w:rsidRPr="003A47F0">
        <w:rPr>
          <w:lang w:val="es-ES"/>
        </w:rPr>
        <w:t>Ley de licencias comerciales</w:t>
      </w:r>
      <w:r w:rsidR="00CF60CD" w:rsidRPr="003A47F0">
        <w:rPr>
          <w:lang w:val="es-ES"/>
        </w:rPr>
        <w:t>"</w:t>
      </w:r>
      <w:r w:rsidR="000A47FE" w:rsidRPr="003A47F0">
        <w:rPr>
          <w:lang w:val="es-ES"/>
        </w:rPr>
        <w:t>)</w:t>
      </w:r>
      <w:r w:rsidR="00F37DB9" w:rsidRPr="003A47F0">
        <w:rPr>
          <w:lang w:val="es-ES"/>
        </w:rPr>
        <w:t xml:space="preserve">, con las </w:t>
      </w:r>
      <w:r w:rsidR="009745D3" w:rsidRPr="003A47F0">
        <w:rPr>
          <w:lang w:val="es-ES"/>
        </w:rPr>
        <w:t>modificaciones</w:t>
      </w:r>
      <w:r w:rsidR="00F37DB9" w:rsidRPr="003A47F0">
        <w:rPr>
          <w:lang w:val="es-ES"/>
        </w:rPr>
        <w:t xml:space="preserve"> introducidas por </w:t>
      </w:r>
      <w:smartTag w:uri="urn:schemas-microsoft-com:office:smarttags" w:element="PersonName">
        <w:smartTagPr>
          <w:attr w:name="ProductID" w:val="la Ley N"/>
        </w:smartTagPr>
        <w:r w:rsidR="00F37DB9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8/2005</w:t>
      </w:r>
      <w:r w:rsidR="009745D3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BE55A4" w:rsidRPr="003A47F0">
        <w:rPr>
          <w:lang w:val="es-ES"/>
        </w:rPr>
        <w:t>Además,</w:t>
      </w:r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BE55A4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451/2008</w:t>
      </w:r>
      <w:r w:rsidR="00BE55A4" w:rsidRPr="003A47F0">
        <w:rPr>
          <w:lang w:val="es-ES"/>
        </w:rPr>
        <w:t xml:space="preserve"> </w:t>
      </w:r>
      <w:r w:rsidR="00120633" w:rsidRPr="003A47F0">
        <w:rPr>
          <w:lang w:val="es-ES"/>
        </w:rPr>
        <w:t>amplió</w:t>
      </w:r>
      <w:r w:rsidR="00BE55A4" w:rsidRPr="003A47F0">
        <w:rPr>
          <w:lang w:val="es-ES"/>
        </w:rPr>
        <w:t xml:space="preserve"> de </w:t>
      </w:r>
      <w:smartTag w:uri="urn:schemas-microsoft-com:office:smarttags" w:element="metricconverter">
        <w:smartTagPr>
          <w:attr w:name="ProductID" w:val="7 a"/>
        </w:smartTagPr>
        <w:r w:rsidR="00BE55A4" w:rsidRPr="003A47F0">
          <w:rPr>
            <w:lang w:val="es-ES"/>
          </w:rPr>
          <w:t>7 a</w:t>
        </w:r>
      </w:smartTag>
      <w:r w:rsidR="00BE55A4" w:rsidRPr="003A47F0">
        <w:rPr>
          <w:lang w:val="es-ES"/>
        </w:rPr>
        <w:t xml:space="preserve"> 20 días el plazo de interposición de un recurso jurídico contra una</w:t>
      </w:r>
      <w:r w:rsidR="000A47FE" w:rsidRPr="003A47F0">
        <w:rPr>
          <w:lang w:val="es-ES"/>
        </w:rPr>
        <w:t xml:space="preserve"> den</w:t>
      </w:r>
      <w:r w:rsidR="00BE55A4" w:rsidRPr="003A47F0">
        <w:rPr>
          <w:lang w:val="es-ES"/>
        </w:rPr>
        <w:t>egación de la solicitud de</w:t>
      </w:r>
      <w:r w:rsidR="000A47FE" w:rsidRPr="003A47F0">
        <w:rPr>
          <w:lang w:val="es-ES"/>
        </w:rPr>
        <w:t xml:space="preserve"> as</w:t>
      </w:r>
      <w:r w:rsidR="00BE55A4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BE55A4" w:rsidRPr="003A47F0">
        <w:rPr>
          <w:lang w:val="es-ES"/>
        </w:rPr>
        <w:t>o,</w:t>
      </w:r>
      <w:r w:rsidR="000A47FE" w:rsidRPr="003A47F0">
        <w:rPr>
          <w:lang w:val="es-ES"/>
        </w:rPr>
        <w:t xml:space="preserve"> </w:t>
      </w:r>
      <w:r w:rsidR="00BE55A4" w:rsidRPr="003A47F0">
        <w:rPr>
          <w:lang w:val="es-ES"/>
        </w:rPr>
        <w:t>por carecer</w:t>
      </w:r>
      <w:r w:rsidR="000A47FE" w:rsidRPr="003A47F0">
        <w:rPr>
          <w:lang w:val="es-ES"/>
        </w:rPr>
        <w:t xml:space="preserve"> </w:t>
      </w:r>
      <w:r w:rsidR="00BE55A4" w:rsidRPr="003A47F0">
        <w:rPr>
          <w:lang w:val="es-ES"/>
        </w:rPr>
        <w:t xml:space="preserve">claramente de fundamento </w:t>
      </w:r>
      <w:r w:rsidR="00A807BB" w:rsidRPr="003A47F0">
        <w:rPr>
          <w:lang w:val="es-ES"/>
        </w:rPr>
        <w:t xml:space="preserve">legal </w:t>
      </w:r>
      <w:r w:rsidR="00BE55A4" w:rsidRPr="003A47F0">
        <w:rPr>
          <w:lang w:val="es-ES"/>
        </w:rPr>
        <w:t>o resultar inadmisi</w:t>
      </w:r>
      <w:r w:rsidR="000A47FE" w:rsidRPr="003A47F0">
        <w:rPr>
          <w:lang w:val="es-ES"/>
        </w:rPr>
        <w:t>ble; s</w:t>
      </w:r>
      <w:r w:rsidR="00BE55A4" w:rsidRPr="003A47F0">
        <w:rPr>
          <w:lang w:val="es-ES"/>
        </w:rPr>
        <w:t>e han actualizado algunas disposiciones de la Ley de</w:t>
      </w:r>
      <w:r w:rsidR="000A47FE" w:rsidRPr="003A47F0">
        <w:rPr>
          <w:lang w:val="es-ES"/>
        </w:rPr>
        <w:t xml:space="preserve"> </w:t>
      </w:r>
      <w:r w:rsidR="00BE55A4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BE55A4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BE55A4" w:rsidRPr="003A47F0">
        <w:rPr>
          <w:lang w:val="es-ES"/>
        </w:rPr>
        <w:t>o, habida cuenta de la</w:t>
      </w:r>
      <w:r w:rsidR="000A47FE" w:rsidRPr="003A47F0">
        <w:rPr>
          <w:lang w:val="es-ES"/>
        </w:rPr>
        <w:t xml:space="preserve"> experienc</w:t>
      </w:r>
      <w:r w:rsidR="00BE55A4" w:rsidRPr="003A47F0">
        <w:rPr>
          <w:lang w:val="es-ES"/>
        </w:rPr>
        <w:t>ia y de los conocimientos adquiridos en su</w:t>
      </w:r>
      <w:r w:rsidR="000A47FE" w:rsidRPr="003A47F0">
        <w:rPr>
          <w:lang w:val="es-ES"/>
        </w:rPr>
        <w:t xml:space="preserve"> aplica</w:t>
      </w:r>
      <w:r w:rsidR="00BE55A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E55A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22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8C4576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20 </w:t>
      </w:r>
      <w:r w:rsidR="008C4576" w:rsidRPr="003A47F0">
        <w:rPr>
          <w:lang w:val="es-ES"/>
        </w:rPr>
        <w:t xml:space="preserve">de </w:t>
      </w:r>
      <w:r w:rsidR="000F7290" w:rsidRPr="003A47F0">
        <w:rPr>
          <w:lang w:val="es-ES"/>
        </w:rPr>
        <w:t>j</w:t>
      </w:r>
      <w:r w:rsidR="008C4576" w:rsidRPr="003A47F0">
        <w:rPr>
          <w:lang w:val="es-ES"/>
        </w:rPr>
        <w:t>ulio de</w:t>
      </w:r>
      <w:r w:rsidR="000A47FE" w:rsidRPr="003A47F0">
        <w:rPr>
          <w:lang w:val="es-ES"/>
        </w:rPr>
        <w:t xml:space="preserve"> 2009</w:t>
      </w:r>
      <w:r w:rsidR="008C4576" w:rsidRPr="003A47F0">
        <w:rPr>
          <w:lang w:val="es-ES"/>
        </w:rPr>
        <w:t xml:space="preserve"> se firmó el</w:t>
      </w:r>
      <w:r w:rsidR="000A47FE" w:rsidRPr="003A47F0">
        <w:rPr>
          <w:lang w:val="es-ES"/>
        </w:rPr>
        <w:t xml:space="preserve"> </w:t>
      </w:r>
      <w:r w:rsidR="008C4576" w:rsidRPr="003A47F0">
        <w:rPr>
          <w:lang w:val="es-ES"/>
        </w:rPr>
        <w:t>acuerdo entre el</w:t>
      </w:r>
      <w:r w:rsidR="000A47FE" w:rsidRPr="003A47F0">
        <w:rPr>
          <w:lang w:val="es-ES"/>
        </w:rPr>
        <w:t xml:space="preserve"> Go</w:t>
      </w:r>
      <w:r w:rsidR="008C4576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8C4576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8C457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8C457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8C457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8C4576" w:rsidRPr="003A47F0">
        <w:rPr>
          <w:lang w:val="es-ES"/>
        </w:rPr>
        <w:t>el Alto Comisionado de las</w:t>
      </w:r>
      <w:r w:rsidR="000A47FE" w:rsidRPr="003A47F0">
        <w:rPr>
          <w:lang w:val="es-ES"/>
        </w:rPr>
        <w:t xml:space="preserve"> Na</w:t>
      </w:r>
      <w:r w:rsidR="008C4576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8C457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8C4576" w:rsidRPr="003A47F0">
        <w:rPr>
          <w:lang w:val="es-ES"/>
        </w:rPr>
        <w:t>Unidas para los</w:t>
      </w:r>
      <w:r w:rsidR="000A47FE" w:rsidRPr="003A47F0">
        <w:rPr>
          <w:lang w:val="es-ES"/>
        </w:rPr>
        <w:t xml:space="preserve"> Refug</w:t>
      </w:r>
      <w:r w:rsidR="008C4576" w:rsidRPr="003A47F0">
        <w:rPr>
          <w:lang w:val="es-ES"/>
        </w:rPr>
        <w:t xml:space="preserve">iados y </w:t>
      </w:r>
      <w:smartTag w:uri="urn:schemas-microsoft-com:office:smarttags" w:element="PersonName">
        <w:smartTagPr>
          <w:attr w:name="ProductID" w:val="la Organizaci￳n Internacional"/>
        </w:smartTagPr>
        <w:r w:rsidR="008C4576" w:rsidRPr="003A47F0">
          <w:rPr>
            <w:lang w:val="es-ES"/>
          </w:rPr>
          <w:t>la Organización</w:t>
        </w:r>
        <w:r w:rsidR="000A47FE" w:rsidRPr="003A47F0">
          <w:rPr>
            <w:lang w:val="es-ES"/>
          </w:rPr>
          <w:t xml:space="preserve"> Interna</w:t>
        </w:r>
        <w:r w:rsidR="000F7290" w:rsidRPr="003A47F0">
          <w:rPr>
            <w:lang w:val="es-ES"/>
          </w:rPr>
          <w:t>c</w:t>
        </w:r>
        <w:r w:rsidR="000A47FE" w:rsidRPr="003A47F0">
          <w:rPr>
            <w:lang w:val="es-ES"/>
          </w:rPr>
          <w:t>ional</w:t>
        </w:r>
      </w:smartTag>
      <w:r w:rsidR="000A47FE" w:rsidRPr="003A47F0">
        <w:rPr>
          <w:lang w:val="es-ES"/>
        </w:rPr>
        <w:t xml:space="preserve"> </w:t>
      </w:r>
      <w:r w:rsidR="000F7290" w:rsidRPr="003A47F0">
        <w:rPr>
          <w:lang w:val="es-ES"/>
        </w:rPr>
        <w:t xml:space="preserve">para las </w:t>
      </w:r>
      <w:r w:rsidR="000A47FE" w:rsidRPr="003A47F0">
        <w:rPr>
          <w:lang w:val="es-ES"/>
        </w:rPr>
        <w:t>Migra</w:t>
      </w:r>
      <w:r w:rsidR="000F7290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0F7290" w:rsidRPr="003A47F0">
        <w:rPr>
          <w:lang w:val="es-ES"/>
        </w:rPr>
        <w:t>es acerca del traslado</w:t>
      </w:r>
      <w:r w:rsidR="000A47FE" w:rsidRPr="003A47F0">
        <w:rPr>
          <w:lang w:val="es-ES"/>
        </w:rPr>
        <w:t xml:space="preserve"> humanitari</w:t>
      </w:r>
      <w:r w:rsidR="000F7290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refug</w:t>
      </w:r>
      <w:r w:rsidR="000F7290" w:rsidRPr="003A47F0">
        <w:rPr>
          <w:lang w:val="es-ES"/>
        </w:rPr>
        <w:t>iado</w:t>
      </w:r>
      <w:r w:rsidR="000A47FE" w:rsidRPr="003A47F0">
        <w:rPr>
          <w:lang w:val="es-ES"/>
        </w:rPr>
        <w:t xml:space="preserve">s </w:t>
      </w:r>
      <w:r w:rsidR="000F7290" w:rsidRPr="003A47F0">
        <w:rPr>
          <w:lang w:val="es-ES"/>
        </w:rPr>
        <w:t>que necesitan protección</w:t>
      </w:r>
      <w:r w:rsidR="000A47FE" w:rsidRPr="003A47F0">
        <w:rPr>
          <w:lang w:val="es-ES"/>
        </w:rPr>
        <w:t xml:space="preserve"> interna</w:t>
      </w:r>
      <w:r w:rsidR="000F7290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9745D3" w:rsidRPr="003A47F0">
        <w:rPr>
          <w:lang w:val="es-ES"/>
        </w:rPr>
        <w:t>en</w:t>
      </w:r>
      <w:r w:rsidR="000F7290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 Eslovaca. Sobre"/>
        </w:smartTagPr>
        <w:r w:rsidR="000F729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F729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F7290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. </w:t>
        </w:r>
        <w:r w:rsidR="000F7290" w:rsidRPr="003A47F0">
          <w:rPr>
            <w:lang w:val="es-ES"/>
          </w:rPr>
          <w:t>Sobre</w:t>
        </w:r>
      </w:smartTag>
      <w:r w:rsidR="000F7290" w:rsidRPr="003A47F0">
        <w:rPr>
          <w:lang w:val="es-ES"/>
        </w:rPr>
        <w:t xml:space="preserve"> la base de este acuerdo</w:t>
      </w:r>
      <w:r w:rsidR="000A47FE" w:rsidRPr="003A47F0">
        <w:rPr>
          <w:lang w:val="es-ES"/>
        </w:rPr>
        <w:t xml:space="preserve">, </w:t>
      </w:r>
      <w:r w:rsidR="00AE308A" w:rsidRPr="003A47F0">
        <w:rPr>
          <w:lang w:val="es-ES"/>
        </w:rPr>
        <w:t>a partir de</w:t>
      </w:r>
      <w:r w:rsidR="000A47FE" w:rsidRPr="003A47F0">
        <w:rPr>
          <w:lang w:val="es-ES"/>
        </w:rPr>
        <w:t xml:space="preserve"> </w:t>
      </w:r>
      <w:r w:rsidR="000F7290" w:rsidRPr="003A47F0">
        <w:rPr>
          <w:lang w:val="es-ES"/>
        </w:rPr>
        <w:t>a</w:t>
      </w:r>
      <w:r w:rsidR="000A47FE" w:rsidRPr="003A47F0">
        <w:rPr>
          <w:lang w:val="es-ES"/>
        </w:rPr>
        <w:t>g</w:t>
      </w:r>
      <w:r w:rsidR="000F7290" w:rsidRPr="003A47F0">
        <w:rPr>
          <w:lang w:val="es-ES"/>
        </w:rPr>
        <w:t>o</w:t>
      </w:r>
      <w:r w:rsidR="000A47FE" w:rsidRPr="003A47F0">
        <w:rPr>
          <w:lang w:val="es-ES"/>
        </w:rPr>
        <w:t>st</w:t>
      </w:r>
      <w:r w:rsidR="000F7290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2009 </w:t>
      </w:r>
      <w:r w:rsidR="00AE308A" w:rsidRPr="003A47F0">
        <w:rPr>
          <w:lang w:val="es-ES"/>
        </w:rPr>
        <w:t xml:space="preserve">se llevó a cabo </w:t>
      </w:r>
      <w:r w:rsidR="000F7290" w:rsidRPr="003A47F0">
        <w:rPr>
          <w:lang w:val="es-ES"/>
        </w:rPr>
        <w:t>el traslado</w:t>
      </w:r>
      <w:r w:rsidR="000A47FE" w:rsidRPr="003A47F0">
        <w:rPr>
          <w:lang w:val="es-ES"/>
        </w:rPr>
        <w:t xml:space="preserve"> humanitari</w:t>
      </w:r>
      <w:r w:rsidR="000F729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0F7290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98 refug</w:t>
      </w:r>
      <w:r w:rsidR="000F7290" w:rsidRPr="003A47F0">
        <w:rPr>
          <w:lang w:val="es-ES"/>
        </w:rPr>
        <w:t>iados palestinos</w:t>
      </w:r>
      <w:r w:rsidR="000A47FE" w:rsidRPr="003A47F0">
        <w:rPr>
          <w:lang w:val="es-ES"/>
        </w:rPr>
        <w:t xml:space="preserve"> </w:t>
      </w:r>
      <w:r w:rsidR="000F7290" w:rsidRPr="003A47F0">
        <w:rPr>
          <w:lang w:val="es-ES"/>
        </w:rPr>
        <w:t xml:space="preserve">desde </w:t>
      </w:r>
      <w:r w:rsidR="00D31C79" w:rsidRPr="003A47F0">
        <w:rPr>
          <w:lang w:val="es-ES"/>
        </w:rPr>
        <w:t xml:space="preserve">el </w:t>
      </w:r>
      <w:r w:rsidR="000F7290" w:rsidRPr="003A47F0">
        <w:rPr>
          <w:lang w:val="es-ES"/>
        </w:rPr>
        <w:t xml:space="preserve">Iraq a los Estados Unidos de América, pasando por el territorio de </w:t>
      </w:r>
      <w:smartTag w:uri="urn:schemas-microsoft-com:office:smarttags" w:element="PersonName">
        <w:smartTagPr>
          <w:attr w:name="ProductID" w:val="la Rep￺blica Eslovaca. En"/>
        </w:smartTagPr>
        <w:r w:rsidR="000F729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F729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F7290" w:rsidRPr="003A47F0">
          <w:rPr>
            <w:lang w:val="es-ES"/>
          </w:rPr>
          <w:t>a Eslovaca. En</w:t>
        </w:r>
      </w:smartTag>
      <w:r w:rsidR="000F7290" w:rsidRPr="003A47F0">
        <w:rPr>
          <w:lang w:val="es-ES"/>
        </w:rPr>
        <w:t xml:space="preserve"> </w:t>
      </w:r>
      <w:r w:rsidR="00A807BB" w:rsidRPr="003A47F0">
        <w:rPr>
          <w:lang w:val="es-ES"/>
        </w:rPr>
        <w:t>este país</w:t>
      </w:r>
      <w:r w:rsidR="000A47FE" w:rsidRPr="003A47F0">
        <w:rPr>
          <w:lang w:val="es-ES"/>
        </w:rPr>
        <w:t xml:space="preserve">, </w:t>
      </w:r>
      <w:r w:rsidR="000F7290" w:rsidRPr="003A47F0">
        <w:rPr>
          <w:lang w:val="es-ES"/>
        </w:rPr>
        <w:t>los refugiados</w:t>
      </w:r>
      <w:r w:rsidR="000A47FE" w:rsidRPr="003A47F0">
        <w:rPr>
          <w:lang w:val="es-ES"/>
        </w:rPr>
        <w:t xml:space="preserve"> </w:t>
      </w:r>
      <w:r w:rsidR="000F7290" w:rsidRPr="003A47F0">
        <w:rPr>
          <w:lang w:val="es-ES"/>
        </w:rPr>
        <w:t>p</w:t>
      </w:r>
      <w:r w:rsidR="000A47FE" w:rsidRPr="003A47F0">
        <w:rPr>
          <w:lang w:val="es-ES"/>
        </w:rPr>
        <w:t>alestin</w:t>
      </w:r>
      <w:r w:rsidR="000F7290" w:rsidRPr="003A47F0">
        <w:rPr>
          <w:lang w:val="es-ES"/>
        </w:rPr>
        <w:t>os se instalaron en el centro</w:t>
      </w:r>
      <w:r w:rsidR="00731571" w:rsidRPr="003A47F0">
        <w:rPr>
          <w:lang w:val="es-ES"/>
        </w:rPr>
        <w:t xml:space="preserve"> de a</w:t>
      </w:r>
      <w:r w:rsidR="000A47FE" w:rsidRPr="003A47F0">
        <w:rPr>
          <w:lang w:val="es-ES"/>
        </w:rPr>
        <w:t>s</w:t>
      </w:r>
      <w:r w:rsidR="00731571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731571" w:rsidRPr="003A47F0">
        <w:rPr>
          <w:lang w:val="es-ES"/>
        </w:rPr>
        <w:t>o que el Ministerio del</w:t>
      </w:r>
      <w:r w:rsidR="000A47FE" w:rsidRPr="003A47F0">
        <w:rPr>
          <w:lang w:val="es-ES"/>
        </w:rPr>
        <w:t xml:space="preserve"> Interior </w:t>
      </w:r>
      <w:r w:rsidR="00731571" w:rsidRPr="003A47F0">
        <w:rPr>
          <w:lang w:val="es-ES"/>
        </w:rPr>
        <w:t>t</w:t>
      </w:r>
      <w:r w:rsidR="000A47FE" w:rsidRPr="003A47F0">
        <w:rPr>
          <w:lang w:val="es-ES"/>
        </w:rPr>
        <w:t>i</w:t>
      </w:r>
      <w:r w:rsidR="00731571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731571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731571" w:rsidRPr="003A47F0">
        <w:rPr>
          <w:lang w:val="es-ES"/>
        </w:rPr>
        <w:t xml:space="preserve">en </w:t>
      </w:r>
      <w:r w:rsidR="000A47FE" w:rsidRPr="003A47F0">
        <w:rPr>
          <w:lang w:val="es-ES"/>
        </w:rPr>
        <w:t xml:space="preserve">Humenné, </w:t>
      </w:r>
      <w:r w:rsidR="00A807BB" w:rsidRPr="003A47F0">
        <w:rPr>
          <w:lang w:val="es-ES"/>
        </w:rPr>
        <w:t xml:space="preserve">en donde </w:t>
      </w:r>
      <w:r w:rsidR="00731571" w:rsidRPr="003A47F0">
        <w:rPr>
          <w:lang w:val="es-ES"/>
        </w:rPr>
        <w:t>se les facilitó alojamiento, alimentación y</w:t>
      </w:r>
      <w:r w:rsidR="00A807BB" w:rsidRPr="003A47F0">
        <w:rPr>
          <w:lang w:val="es-ES"/>
        </w:rPr>
        <w:t xml:space="preserve"> se</w:t>
      </w:r>
      <w:r w:rsidR="00731571" w:rsidRPr="003A47F0">
        <w:rPr>
          <w:lang w:val="es-ES"/>
        </w:rPr>
        <w:t xml:space="preserve"> atendi</w:t>
      </w:r>
      <w:r w:rsidR="00A807BB" w:rsidRPr="003A47F0">
        <w:rPr>
          <w:lang w:val="es-ES"/>
        </w:rPr>
        <w:t>eron</w:t>
      </w:r>
      <w:r w:rsidR="00731571" w:rsidRPr="003A47F0">
        <w:rPr>
          <w:lang w:val="es-ES"/>
        </w:rPr>
        <w:t xml:space="preserve"> sus necesidades</w:t>
      </w:r>
      <w:r w:rsidR="000A47FE" w:rsidRPr="003A47F0">
        <w:rPr>
          <w:lang w:val="es-ES"/>
        </w:rPr>
        <w:t xml:space="preserve"> b</w:t>
      </w:r>
      <w:r w:rsidR="00731571" w:rsidRPr="003A47F0">
        <w:rPr>
          <w:lang w:val="es-ES"/>
        </w:rPr>
        <w:t>á</w:t>
      </w:r>
      <w:r w:rsidR="000A47FE" w:rsidRPr="003A47F0">
        <w:rPr>
          <w:lang w:val="es-ES"/>
        </w:rPr>
        <w:t>sic</w:t>
      </w:r>
      <w:r w:rsidR="00731571" w:rsidRPr="003A47F0">
        <w:rPr>
          <w:lang w:val="es-ES"/>
        </w:rPr>
        <w:t>as en materia de</w:t>
      </w:r>
      <w:r w:rsidR="000A47FE" w:rsidRPr="003A47F0">
        <w:rPr>
          <w:lang w:val="es-ES"/>
        </w:rPr>
        <w:t xml:space="preserve"> h</w:t>
      </w:r>
      <w:r w:rsidR="00731571" w:rsidRPr="003A47F0">
        <w:rPr>
          <w:lang w:val="es-ES"/>
        </w:rPr>
        <w:t>i</w:t>
      </w:r>
      <w:r w:rsidR="000A47FE" w:rsidRPr="003A47F0">
        <w:rPr>
          <w:lang w:val="es-ES"/>
        </w:rPr>
        <w:t>gien</w:t>
      </w:r>
      <w:r w:rsidR="00731571" w:rsidRPr="003A47F0">
        <w:rPr>
          <w:lang w:val="es-ES"/>
        </w:rPr>
        <w:t>e</w:t>
      </w:r>
      <w:r w:rsidR="000A47FE" w:rsidRPr="003A47F0">
        <w:rPr>
          <w:lang w:val="es-ES"/>
        </w:rPr>
        <w:t xml:space="preserve">. </w:t>
      </w:r>
      <w:r w:rsidR="00731571" w:rsidRPr="003A47F0">
        <w:rPr>
          <w:lang w:val="es-ES"/>
        </w:rPr>
        <w:t>El costo de los servicios de atención de salud se financió con cargo a los</w:t>
      </w:r>
      <w:r w:rsidR="000A47FE" w:rsidRPr="003A47F0">
        <w:rPr>
          <w:lang w:val="es-ES"/>
        </w:rPr>
        <w:t xml:space="preserve"> re</w:t>
      </w:r>
      <w:r w:rsidR="00731571" w:rsidRPr="003A47F0">
        <w:rPr>
          <w:lang w:val="es-ES"/>
        </w:rPr>
        <w:t>c</w:t>
      </w:r>
      <w:r w:rsidR="000A47FE" w:rsidRPr="003A47F0">
        <w:rPr>
          <w:lang w:val="es-ES"/>
        </w:rPr>
        <w:t>ur</w:t>
      </w:r>
      <w:r w:rsidR="00731571" w:rsidRPr="003A47F0">
        <w:rPr>
          <w:lang w:val="es-ES"/>
        </w:rPr>
        <w:t>so</w:t>
      </w:r>
      <w:r w:rsidR="000A47FE" w:rsidRPr="003A47F0">
        <w:rPr>
          <w:lang w:val="es-ES"/>
        </w:rPr>
        <w:t xml:space="preserve">s </w:t>
      </w:r>
      <w:r w:rsidR="00AE308A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Ofic</w:t>
      </w:r>
      <w:r w:rsidR="00AE308A" w:rsidRPr="003A47F0">
        <w:rPr>
          <w:lang w:val="es-ES"/>
        </w:rPr>
        <w:t>ina</w:t>
      </w:r>
      <w:r w:rsidR="000A47FE" w:rsidRPr="003A47F0">
        <w:rPr>
          <w:lang w:val="es-ES"/>
        </w:rPr>
        <w:t xml:space="preserve"> </w:t>
      </w:r>
      <w:r w:rsidR="00AE308A" w:rsidRPr="003A47F0">
        <w:rPr>
          <w:lang w:val="es-ES"/>
        </w:rPr>
        <w:t xml:space="preserve">del Alto Comisionado de las Naciones </w:t>
      </w:r>
      <w:r w:rsidR="000A47FE" w:rsidRPr="003A47F0">
        <w:rPr>
          <w:lang w:val="es-ES"/>
        </w:rPr>
        <w:t>Uni</w:t>
      </w:r>
      <w:r w:rsidR="00AE308A" w:rsidRPr="003A47F0">
        <w:rPr>
          <w:lang w:val="es-ES"/>
        </w:rPr>
        <w:t>das para los</w:t>
      </w:r>
      <w:r w:rsidR="000A47FE" w:rsidRPr="003A47F0">
        <w:rPr>
          <w:lang w:val="es-ES"/>
        </w:rPr>
        <w:t xml:space="preserve"> Refug</w:t>
      </w:r>
      <w:r w:rsidR="00AE308A" w:rsidRPr="003A47F0">
        <w:rPr>
          <w:lang w:val="es-ES"/>
        </w:rPr>
        <w:t>iados</w:t>
      </w:r>
      <w:r w:rsidR="000A47FE" w:rsidRPr="003A47F0">
        <w:rPr>
          <w:lang w:val="es-ES"/>
        </w:rPr>
        <w:t xml:space="preserve">. </w:t>
      </w:r>
      <w:r w:rsidR="00AE308A" w:rsidRPr="003A47F0">
        <w:rPr>
          <w:lang w:val="es-ES"/>
        </w:rPr>
        <w:t>El traslado del último</w:t>
      </w:r>
      <w:r w:rsidR="000A47FE" w:rsidRPr="003A47F0">
        <w:rPr>
          <w:lang w:val="es-ES"/>
        </w:rPr>
        <w:t xml:space="preserve"> grup</w:t>
      </w:r>
      <w:r w:rsidR="00AE308A" w:rsidRPr="003A47F0">
        <w:rPr>
          <w:lang w:val="es-ES"/>
        </w:rPr>
        <w:t>o de refugiados</w:t>
      </w:r>
      <w:r w:rsidR="000A47FE" w:rsidRPr="003A47F0">
        <w:rPr>
          <w:lang w:val="es-ES"/>
        </w:rPr>
        <w:t xml:space="preserve"> </w:t>
      </w:r>
      <w:r w:rsidR="00AE308A" w:rsidRPr="003A47F0">
        <w:rPr>
          <w:lang w:val="es-ES"/>
        </w:rPr>
        <w:t>p</w:t>
      </w:r>
      <w:r w:rsidR="000A47FE" w:rsidRPr="003A47F0">
        <w:rPr>
          <w:lang w:val="es-ES"/>
        </w:rPr>
        <w:t>alestin</w:t>
      </w:r>
      <w:r w:rsidR="00AE308A" w:rsidRPr="003A47F0">
        <w:rPr>
          <w:lang w:val="es-ES"/>
        </w:rPr>
        <w:t>os a un tercer país</w:t>
      </w:r>
      <w:r w:rsidR="000A47FE" w:rsidRPr="003A47F0">
        <w:rPr>
          <w:lang w:val="es-ES"/>
        </w:rPr>
        <w:t xml:space="preserve"> t</w:t>
      </w:r>
      <w:r w:rsidR="00AE308A" w:rsidRPr="003A47F0">
        <w:rPr>
          <w:lang w:val="es-ES"/>
        </w:rPr>
        <w:t>uvo lugar en</w:t>
      </w:r>
      <w:r w:rsidR="000A47FE" w:rsidRPr="003A47F0">
        <w:rPr>
          <w:lang w:val="es-ES"/>
        </w:rPr>
        <w:t xml:space="preserve"> </w:t>
      </w:r>
      <w:r w:rsidR="00AE308A" w:rsidRPr="003A47F0">
        <w:rPr>
          <w:lang w:val="es-ES"/>
        </w:rPr>
        <w:t>m</w:t>
      </w:r>
      <w:r w:rsidR="000A47FE" w:rsidRPr="003A47F0">
        <w:rPr>
          <w:lang w:val="es-ES"/>
        </w:rPr>
        <w:t>ar</w:t>
      </w:r>
      <w:r w:rsidR="00AE308A" w:rsidRPr="003A47F0">
        <w:rPr>
          <w:lang w:val="es-ES"/>
        </w:rPr>
        <w:t>zo de</w:t>
      </w:r>
      <w:r w:rsidR="000A47FE" w:rsidRPr="003A47F0">
        <w:rPr>
          <w:lang w:val="es-ES"/>
        </w:rPr>
        <w:t xml:space="preserve"> 2011. </w:t>
      </w:r>
    </w:p>
    <w:p w:rsidR="000A47FE" w:rsidRPr="003A47F0" w:rsidRDefault="00A314F0" w:rsidP="0062777D">
      <w:pPr>
        <w:pStyle w:val="SingleTxtG"/>
        <w:rPr>
          <w:lang w:val="es-ES"/>
        </w:rPr>
      </w:pPr>
      <w:r w:rsidRPr="003A47F0">
        <w:rPr>
          <w:lang w:val="es-ES"/>
        </w:rPr>
        <w:t>23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AE308A" w:rsidRPr="003A47F0">
        <w:rPr>
          <w:lang w:val="es-ES"/>
        </w:rPr>
        <w:t>Habida cuenta de</w:t>
      </w:r>
      <w:r w:rsidR="00A807BB" w:rsidRPr="003A47F0">
        <w:rPr>
          <w:lang w:val="es-ES"/>
        </w:rPr>
        <w:t xml:space="preserve"> </w:t>
      </w:r>
      <w:r w:rsidR="00AE308A" w:rsidRPr="003A47F0">
        <w:rPr>
          <w:lang w:val="es-ES"/>
        </w:rPr>
        <w:t>l</w:t>
      </w:r>
      <w:r w:rsidR="00A807BB" w:rsidRPr="003A47F0">
        <w:rPr>
          <w:lang w:val="es-ES"/>
        </w:rPr>
        <w:t>a</w:t>
      </w:r>
      <w:r w:rsidR="00AE308A" w:rsidRPr="003A47F0">
        <w:rPr>
          <w:lang w:val="es-ES"/>
        </w:rPr>
        <w:t xml:space="preserve"> </w:t>
      </w:r>
      <w:r w:rsidR="00A807BB" w:rsidRPr="003A47F0">
        <w:rPr>
          <w:lang w:val="es-ES"/>
        </w:rPr>
        <w:t>exigencia</w:t>
      </w:r>
      <w:r w:rsidR="00AE308A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Ofic</w:t>
      </w:r>
      <w:r w:rsidR="00AE308A" w:rsidRPr="003A47F0">
        <w:rPr>
          <w:lang w:val="es-ES"/>
        </w:rPr>
        <w:t>ina del Alto</w:t>
      </w:r>
      <w:r w:rsidR="000A47FE" w:rsidRPr="003A47F0">
        <w:rPr>
          <w:lang w:val="es-ES"/>
        </w:rPr>
        <w:t xml:space="preserve"> Comision</w:t>
      </w:r>
      <w:r w:rsidR="00AE308A" w:rsidRPr="003A47F0">
        <w:rPr>
          <w:lang w:val="es-ES"/>
        </w:rPr>
        <w:t>ado de las Naciones Unidas para los</w:t>
      </w:r>
      <w:r w:rsidR="000A47FE" w:rsidRPr="003A47F0">
        <w:rPr>
          <w:lang w:val="es-ES"/>
        </w:rPr>
        <w:t xml:space="preserve"> Refug</w:t>
      </w:r>
      <w:r w:rsidR="00AE308A" w:rsidRPr="003A47F0">
        <w:rPr>
          <w:lang w:val="es-ES"/>
        </w:rPr>
        <w:t>iados de aceptación</w:t>
      </w:r>
      <w:r w:rsidR="000A47FE" w:rsidRPr="003A47F0">
        <w:rPr>
          <w:lang w:val="es-ES"/>
        </w:rPr>
        <w:t xml:space="preserve"> tempora</w:t>
      </w:r>
      <w:r w:rsidR="00AE308A" w:rsidRPr="003A47F0">
        <w:rPr>
          <w:lang w:val="es-ES"/>
        </w:rPr>
        <w:t>l de</w:t>
      </w:r>
      <w:r w:rsidR="000A47FE" w:rsidRPr="003A47F0">
        <w:rPr>
          <w:lang w:val="es-ES"/>
        </w:rPr>
        <w:t xml:space="preserve"> otr</w:t>
      </w:r>
      <w:r w:rsidR="00AE308A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refug</w:t>
      </w:r>
      <w:r w:rsidR="00AE308A" w:rsidRPr="003A47F0">
        <w:rPr>
          <w:lang w:val="es-ES"/>
        </w:rPr>
        <w:t>iados y de</w:t>
      </w:r>
      <w:r w:rsidR="000A47FE" w:rsidRPr="003A47F0">
        <w:rPr>
          <w:lang w:val="es-ES"/>
        </w:rPr>
        <w:t xml:space="preserve"> </w:t>
      </w:r>
      <w:r w:rsidR="00A807BB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person</w:t>
      </w:r>
      <w:r w:rsidR="00AE308A" w:rsidRPr="003A47F0">
        <w:rPr>
          <w:lang w:val="es-ES"/>
        </w:rPr>
        <w:t>a</w:t>
      </w:r>
      <w:r w:rsidR="000A47FE" w:rsidRPr="003A47F0">
        <w:rPr>
          <w:lang w:val="es-ES"/>
        </w:rPr>
        <w:t>s prote</w:t>
      </w:r>
      <w:r w:rsidR="00AE308A" w:rsidRPr="003A47F0">
        <w:rPr>
          <w:lang w:val="es-ES"/>
        </w:rPr>
        <w:t>gidas por el</w:t>
      </w:r>
      <w:r w:rsidR="000A47FE" w:rsidRPr="003A47F0">
        <w:rPr>
          <w:lang w:val="es-ES"/>
        </w:rPr>
        <w:t xml:space="preserve"> </w:t>
      </w:r>
      <w:r w:rsidR="00AE308A" w:rsidRPr="003A47F0">
        <w:rPr>
          <w:lang w:val="es-ES"/>
        </w:rPr>
        <w:t>AC</w:t>
      </w:r>
      <w:r w:rsidR="000A47FE" w:rsidRPr="003A47F0">
        <w:rPr>
          <w:lang w:val="es-ES"/>
        </w:rPr>
        <w:t>N</w:t>
      </w:r>
      <w:r w:rsidR="00AE308A" w:rsidRPr="003A47F0">
        <w:rPr>
          <w:lang w:val="es-ES"/>
        </w:rPr>
        <w:t>U</w:t>
      </w:r>
      <w:r w:rsidR="000A47FE" w:rsidRPr="003A47F0">
        <w:rPr>
          <w:lang w:val="es-ES"/>
        </w:rPr>
        <w:t xml:space="preserve">R </w:t>
      </w:r>
      <w:r w:rsidR="00AE308A" w:rsidRPr="003A47F0">
        <w:rPr>
          <w:lang w:val="es-ES"/>
        </w:rPr>
        <w:t>que padecen condiciones de vida</w:t>
      </w:r>
      <w:r w:rsidR="000A47FE" w:rsidRPr="003A47F0">
        <w:rPr>
          <w:lang w:val="es-ES"/>
        </w:rPr>
        <w:t xml:space="preserve"> dif</w:t>
      </w:r>
      <w:r w:rsidR="00AE308A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AE308A" w:rsidRPr="003A47F0">
        <w:rPr>
          <w:lang w:val="es-ES"/>
        </w:rPr>
        <w:t>iles</w:t>
      </w:r>
      <w:r w:rsidR="00577CE1" w:rsidRPr="003A47F0">
        <w:rPr>
          <w:lang w:val="es-ES"/>
        </w:rPr>
        <w:t xml:space="preserve"> </w:t>
      </w:r>
      <w:r w:rsidR="00D31C79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D31C79" w:rsidRPr="003A47F0">
        <w:rPr>
          <w:lang w:val="es-ES"/>
        </w:rPr>
        <w:t>precarias</w:t>
      </w:r>
      <w:r w:rsidR="00577CE1" w:rsidRPr="003A47F0">
        <w:rPr>
          <w:lang w:val="es-ES"/>
        </w:rPr>
        <w:t xml:space="preserve"> y han de ser</w:t>
      </w:r>
      <w:r w:rsidR="000A47FE" w:rsidRPr="003A47F0">
        <w:rPr>
          <w:lang w:val="es-ES"/>
        </w:rPr>
        <w:t xml:space="preserve"> ne</w:t>
      </w:r>
      <w:r w:rsidR="00577CE1" w:rsidRPr="003A47F0">
        <w:rPr>
          <w:lang w:val="es-ES"/>
        </w:rPr>
        <w:t>c</w:t>
      </w:r>
      <w:r w:rsidR="000A47FE" w:rsidRPr="003A47F0">
        <w:rPr>
          <w:lang w:val="es-ES"/>
        </w:rPr>
        <w:t>e</w:t>
      </w:r>
      <w:r w:rsidR="00577CE1" w:rsidRPr="003A47F0">
        <w:rPr>
          <w:lang w:val="es-ES"/>
        </w:rPr>
        <w:t>sariamente re</w:t>
      </w:r>
      <w:r w:rsidR="00A807BB" w:rsidRPr="003A47F0">
        <w:rPr>
          <w:lang w:val="es-ES"/>
        </w:rPr>
        <w:t>asenta</w:t>
      </w:r>
      <w:r w:rsidR="00577CE1" w:rsidRPr="003A47F0">
        <w:rPr>
          <w:lang w:val="es-ES"/>
        </w:rPr>
        <w:t>dos en un tercer país</w:t>
      </w:r>
      <w:r w:rsidR="000A47FE" w:rsidRPr="003A47F0">
        <w:rPr>
          <w:lang w:val="es-ES"/>
        </w:rPr>
        <w:t xml:space="preserve">, </w:t>
      </w:r>
      <w:r w:rsidR="00577CE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22 </w:t>
      </w:r>
      <w:r w:rsidR="00577CE1" w:rsidRPr="003A47F0">
        <w:rPr>
          <w:lang w:val="es-ES"/>
        </w:rPr>
        <w:t>de dici</w:t>
      </w:r>
      <w:r w:rsidR="000A47FE" w:rsidRPr="003A47F0">
        <w:rPr>
          <w:lang w:val="es-ES"/>
        </w:rPr>
        <w:t>embr</w:t>
      </w:r>
      <w:r w:rsidR="00577CE1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2010 </w:t>
      </w:r>
      <w:r w:rsidR="00577CE1" w:rsidRPr="003A47F0">
        <w:rPr>
          <w:lang w:val="es-ES"/>
        </w:rPr>
        <w:t>se firmó un acuerdo entre el</w:t>
      </w:r>
      <w:r w:rsidR="000A47FE" w:rsidRPr="003A47F0">
        <w:rPr>
          <w:lang w:val="es-ES"/>
        </w:rPr>
        <w:t xml:space="preserve"> Go</w:t>
      </w:r>
      <w:r w:rsidR="00577CE1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77CE1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577CE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577CE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577CE1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577CE1" w:rsidRPr="003A47F0">
        <w:rPr>
          <w:lang w:val="es-ES"/>
        </w:rPr>
        <w:t>el Alto</w:t>
      </w:r>
      <w:r w:rsidR="000A47FE" w:rsidRPr="003A47F0">
        <w:rPr>
          <w:lang w:val="es-ES"/>
        </w:rPr>
        <w:t xml:space="preserve"> Comision</w:t>
      </w:r>
      <w:r w:rsidR="00577CE1" w:rsidRPr="003A47F0">
        <w:rPr>
          <w:lang w:val="es-ES"/>
        </w:rPr>
        <w:t>ado de las Naciones Unidas para los</w:t>
      </w:r>
      <w:r w:rsidR="000A47FE" w:rsidRPr="003A47F0">
        <w:rPr>
          <w:lang w:val="es-ES"/>
        </w:rPr>
        <w:t xml:space="preserve"> Refug</w:t>
      </w:r>
      <w:r w:rsidR="00577CE1" w:rsidRPr="003A47F0">
        <w:rPr>
          <w:lang w:val="es-ES"/>
        </w:rPr>
        <w:t xml:space="preserve">iados y </w:t>
      </w:r>
      <w:smartTag w:uri="urn:schemas-microsoft-com:office:smarttags" w:element="PersonName">
        <w:smartTagPr>
          <w:attr w:name="ProductID" w:val="la Organizaci￳n Internacional"/>
        </w:smartTagPr>
        <w:r w:rsidR="00577CE1" w:rsidRPr="003A47F0">
          <w:rPr>
            <w:lang w:val="es-ES"/>
          </w:rPr>
          <w:t>la Organización</w:t>
        </w:r>
        <w:r w:rsidR="000A47FE" w:rsidRPr="003A47F0">
          <w:rPr>
            <w:lang w:val="es-ES"/>
          </w:rPr>
          <w:t xml:space="preserve"> Interna</w:t>
        </w:r>
        <w:r w:rsidR="00577CE1" w:rsidRPr="003A47F0">
          <w:rPr>
            <w:lang w:val="es-ES"/>
          </w:rPr>
          <w:t>c</w:t>
        </w:r>
        <w:r w:rsidR="000A47FE" w:rsidRPr="003A47F0">
          <w:rPr>
            <w:lang w:val="es-ES"/>
          </w:rPr>
          <w:t>ional</w:t>
        </w:r>
      </w:smartTag>
      <w:r w:rsidR="000A47FE" w:rsidRPr="003A47F0">
        <w:rPr>
          <w:lang w:val="es-ES"/>
        </w:rPr>
        <w:t xml:space="preserve"> </w:t>
      </w:r>
      <w:r w:rsidR="00577CE1" w:rsidRPr="003A47F0">
        <w:rPr>
          <w:lang w:val="es-ES"/>
        </w:rPr>
        <w:t xml:space="preserve">para las </w:t>
      </w:r>
      <w:r w:rsidR="000A47FE" w:rsidRPr="003A47F0">
        <w:rPr>
          <w:lang w:val="es-ES"/>
        </w:rPr>
        <w:t>Migra</w:t>
      </w:r>
      <w:r w:rsidR="00577CE1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577CE1" w:rsidRPr="003A47F0">
        <w:rPr>
          <w:lang w:val="es-ES"/>
        </w:rPr>
        <w:t xml:space="preserve">es </w:t>
      </w:r>
      <w:r w:rsidR="000A47FE" w:rsidRPr="003A47F0">
        <w:rPr>
          <w:lang w:val="es-ES"/>
        </w:rPr>
        <w:t>a</w:t>
      </w:r>
      <w:r w:rsidR="00577CE1" w:rsidRPr="003A47F0">
        <w:rPr>
          <w:lang w:val="es-ES"/>
        </w:rPr>
        <w:t>cerca del</w:t>
      </w:r>
      <w:r w:rsidR="000A47FE" w:rsidRPr="003A47F0">
        <w:rPr>
          <w:lang w:val="es-ES"/>
        </w:rPr>
        <w:t xml:space="preserve"> </w:t>
      </w:r>
      <w:r w:rsidR="00577CE1" w:rsidRPr="003A47F0">
        <w:rPr>
          <w:lang w:val="es-ES"/>
        </w:rPr>
        <w:t>traslado</w:t>
      </w:r>
      <w:r w:rsidR="000A47FE" w:rsidRPr="003A47F0">
        <w:rPr>
          <w:lang w:val="es-ES"/>
        </w:rPr>
        <w:t xml:space="preserve"> humanitari</w:t>
      </w:r>
      <w:r w:rsidR="00577CE1" w:rsidRPr="003A47F0">
        <w:rPr>
          <w:lang w:val="es-ES"/>
        </w:rPr>
        <w:t xml:space="preserve">o por </w:t>
      </w:r>
      <w:smartTag w:uri="urn:schemas-microsoft-com:office:smarttags" w:element="PersonName">
        <w:smartTagPr>
          <w:attr w:name="ProductID" w:val="la Rep￺blica Eslovaca"/>
        </w:smartTagPr>
        <w:r w:rsidR="00577CE1" w:rsidRPr="003A47F0">
          <w:rPr>
            <w:lang w:val="es-ES"/>
          </w:rPr>
          <w:t>la República Eslovaca</w:t>
        </w:r>
      </w:smartTag>
      <w:r w:rsidR="00577CE1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refug</w:t>
      </w:r>
      <w:r w:rsidR="00577CE1" w:rsidRPr="003A47F0">
        <w:rPr>
          <w:lang w:val="es-ES"/>
        </w:rPr>
        <w:t>iados que</w:t>
      </w:r>
      <w:r w:rsidR="000A47FE" w:rsidRPr="003A47F0">
        <w:rPr>
          <w:lang w:val="es-ES"/>
        </w:rPr>
        <w:t xml:space="preserve"> ne</w:t>
      </w:r>
      <w:r w:rsidR="00577CE1" w:rsidRPr="003A47F0">
        <w:rPr>
          <w:lang w:val="es-ES"/>
        </w:rPr>
        <w:t>c</w:t>
      </w:r>
      <w:r w:rsidR="000A47FE" w:rsidRPr="003A47F0">
        <w:rPr>
          <w:lang w:val="es-ES"/>
        </w:rPr>
        <w:t>e</w:t>
      </w:r>
      <w:r w:rsidR="00577CE1" w:rsidRPr="003A47F0">
        <w:rPr>
          <w:lang w:val="es-ES"/>
        </w:rPr>
        <w:t>sitan</w:t>
      </w:r>
      <w:r w:rsidR="000A47FE" w:rsidRPr="003A47F0">
        <w:rPr>
          <w:lang w:val="es-ES"/>
        </w:rPr>
        <w:t xml:space="preserve"> </w:t>
      </w:r>
      <w:r w:rsidR="00577CE1" w:rsidRPr="003A47F0">
        <w:rPr>
          <w:lang w:val="es-ES"/>
        </w:rPr>
        <w:t xml:space="preserve">una protección </w:t>
      </w:r>
      <w:r w:rsidR="000A47FE" w:rsidRPr="003A47F0">
        <w:rPr>
          <w:lang w:val="es-ES"/>
        </w:rPr>
        <w:t>interna</w:t>
      </w:r>
      <w:r w:rsidR="00577CE1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577CE1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A807BB" w:rsidRPr="003A47F0">
        <w:rPr>
          <w:lang w:val="es-ES"/>
        </w:rPr>
        <w:t>S</w:t>
      </w:r>
      <w:r w:rsidR="00577CE1" w:rsidRPr="003A47F0">
        <w:rPr>
          <w:lang w:val="es-ES"/>
        </w:rPr>
        <w:t>obre la base de ese acuerdo</w:t>
      </w:r>
      <w:r w:rsidR="000A47FE" w:rsidRPr="003A47F0">
        <w:rPr>
          <w:lang w:val="es-ES"/>
        </w:rPr>
        <w:t xml:space="preserve">, </w:t>
      </w:r>
      <w:r w:rsidR="00A807BB" w:rsidRPr="003A47F0">
        <w:rPr>
          <w:lang w:val="es-ES"/>
        </w:rPr>
        <w:t xml:space="preserve">en mayo de 2011, </w:t>
      </w:r>
      <w:r w:rsidR="00300835" w:rsidRPr="003A47F0">
        <w:rPr>
          <w:lang w:val="es-ES"/>
        </w:rPr>
        <w:t xml:space="preserve">se procedió al traslado de </w:t>
      </w:r>
      <w:r w:rsidR="000A47FE" w:rsidRPr="003A47F0">
        <w:rPr>
          <w:lang w:val="es-ES"/>
        </w:rPr>
        <w:t>46 refug</w:t>
      </w:r>
      <w:r w:rsidR="00300835" w:rsidRPr="003A47F0">
        <w:rPr>
          <w:lang w:val="es-ES"/>
        </w:rPr>
        <w:t>iados afganos de</w:t>
      </w:r>
      <w:r w:rsidR="00D31C79" w:rsidRPr="003A47F0">
        <w:rPr>
          <w:lang w:val="es-ES"/>
        </w:rPr>
        <w:t>l</w:t>
      </w:r>
      <w:r w:rsidR="000A47FE" w:rsidRPr="003A47F0">
        <w:rPr>
          <w:lang w:val="es-ES"/>
        </w:rPr>
        <w:t xml:space="preserve"> Ir</w:t>
      </w:r>
      <w:r w:rsidR="00300835" w:rsidRPr="003A47F0">
        <w:rPr>
          <w:lang w:val="es-ES"/>
        </w:rPr>
        <w:t>á</w:t>
      </w:r>
      <w:r w:rsidR="000A47FE" w:rsidRPr="003A47F0">
        <w:rPr>
          <w:lang w:val="es-ES"/>
        </w:rPr>
        <w:t xml:space="preserve">n </w:t>
      </w:r>
      <w:r w:rsidR="00300835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territor</w:t>
      </w:r>
      <w:r w:rsidR="00300835" w:rsidRPr="003A47F0">
        <w:rPr>
          <w:lang w:val="es-ES"/>
        </w:rPr>
        <w:t xml:space="preserve">io de </w:t>
      </w:r>
      <w:smartTag w:uri="urn:schemas-microsoft-com:office:smarttags" w:element="PersonName">
        <w:smartTagPr>
          <w:attr w:name="ProductID" w:val="la Rep￺blica Eslovaca"/>
        </w:smartTagPr>
        <w:r w:rsidR="0030083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0083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00835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300835" w:rsidRPr="003A47F0">
        <w:rPr>
          <w:lang w:val="es-ES"/>
        </w:rPr>
        <w:t xml:space="preserve">mientras que, en diciembre de </w:t>
      </w:r>
      <w:r w:rsidR="00A807BB" w:rsidRPr="003A47F0">
        <w:rPr>
          <w:lang w:val="es-ES"/>
        </w:rPr>
        <w:t>ese mismo año</w:t>
      </w:r>
      <w:r w:rsidR="00EF2E85" w:rsidRPr="003A47F0">
        <w:rPr>
          <w:lang w:val="es-ES"/>
        </w:rPr>
        <w:t>,</w:t>
      </w:r>
      <w:r w:rsidR="00300835" w:rsidRPr="003A47F0">
        <w:rPr>
          <w:lang w:val="es-ES"/>
        </w:rPr>
        <w:t xml:space="preserve"> se efectuó la reubicación del último grupo de refugiados afganos</w:t>
      </w:r>
      <w:r w:rsidR="000A47FE" w:rsidRPr="003A47F0">
        <w:rPr>
          <w:lang w:val="es-ES"/>
        </w:rPr>
        <w:t xml:space="preserve">. </w:t>
      </w:r>
      <w:r w:rsidR="00300835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300835" w:rsidRPr="003A47F0">
        <w:rPr>
          <w:lang w:val="es-ES"/>
        </w:rPr>
        <w:t>di</w:t>
      </w:r>
      <w:r w:rsidR="000A47FE" w:rsidRPr="003A47F0">
        <w:rPr>
          <w:lang w:val="es-ES"/>
        </w:rPr>
        <w:t>c</w:t>
      </w:r>
      <w:r w:rsidR="00300835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300835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2011, </w:t>
      </w:r>
      <w:r w:rsidR="00300835" w:rsidRPr="003A47F0">
        <w:rPr>
          <w:lang w:val="es-ES"/>
        </w:rPr>
        <w:t>llegó a Eslovaquia un grupo de</w:t>
      </w:r>
      <w:r w:rsidR="000A47FE" w:rsidRPr="003A47F0">
        <w:rPr>
          <w:lang w:val="es-ES"/>
        </w:rPr>
        <w:t xml:space="preserve"> refug</w:t>
      </w:r>
      <w:r w:rsidR="00300835" w:rsidRPr="003A47F0">
        <w:rPr>
          <w:lang w:val="es-ES"/>
        </w:rPr>
        <w:t>iado</w:t>
      </w:r>
      <w:r w:rsidR="000A47FE" w:rsidRPr="003A47F0">
        <w:rPr>
          <w:lang w:val="es-ES"/>
        </w:rPr>
        <w:t>s</w:t>
      </w:r>
      <w:r w:rsidR="00300835" w:rsidRPr="003A47F0">
        <w:rPr>
          <w:lang w:val="es-ES"/>
        </w:rPr>
        <w:t xml:space="preserve"> somalíes</w:t>
      </w:r>
      <w:r w:rsidR="000A47FE" w:rsidRPr="003A47F0">
        <w:rPr>
          <w:lang w:val="es-ES"/>
        </w:rPr>
        <w:t xml:space="preserve"> </w:t>
      </w:r>
      <w:r w:rsidR="00300835" w:rsidRPr="003A47F0">
        <w:rPr>
          <w:lang w:val="es-ES"/>
        </w:rPr>
        <w:t>desde</w:t>
      </w:r>
      <w:r w:rsidR="000A47FE" w:rsidRPr="003A47F0">
        <w:rPr>
          <w:lang w:val="es-ES"/>
        </w:rPr>
        <w:t xml:space="preserve"> Eritrea; </w:t>
      </w:r>
      <w:r w:rsidR="00300835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300835" w:rsidRPr="003A47F0">
        <w:rPr>
          <w:lang w:val="es-ES"/>
        </w:rPr>
        <w:t>enero de</w:t>
      </w:r>
      <w:r w:rsidR="000A47FE" w:rsidRPr="003A47F0">
        <w:rPr>
          <w:lang w:val="es-ES"/>
        </w:rPr>
        <w:t xml:space="preserve"> 2012</w:t>
      </w:r>
      <w:r w:rsidR="0030083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00835" w:rsidRPr="003A47F0">
        <w:rPr>
          <w:lang w:val="es-ES"/>
        </w:rPr>
        <w:t>se complementó con un</w:t>
      </w:r>
      <w:r w:rsidR="000A47FE" w:rsidRPr="003A47F0">
        <w:rPr>
          <w:lang w:val="es-ES"/>
        </w:rPr>
        <w:t xml:space="preserve"> grup</w:t>
      </w:r>
      <w:r w:rsidR="00300835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35 refug</w:t>
      </w:r>
      <w:r w:rsidR="00300835" w:rsidRPr="003A47F0">
        <w:rPr>
          <w:lang w:val="es-ES"/>
        </w:rPr>
        <w:t>iados de</w:t>
      </w:r>
      <w:r w:rsidR="000A47FE" w:rsidRPr="003A47F0">
        <w:rPr>
          <w:lang w:val="es-ES"/>
        </w:rPr>
        <w:t xml:space="preserve"> Eritrea, Somalia, </w:t>
      </w:r>
      <w:r w:rsidR="00D31C79" w:rsidRPr="003A47F0">
        <w:rPr>
          <w:lang w:val="es-ES"/>
        </w:rPr>
        <w:t xml:space="preserve">el </w:t>
      </w:r>
      <w:r w:rsidR="000A47FE" w:rsidRPr="003A47F0">
        <w:rPr>
          <w:lang w:val="es-ES"/>
        </w:rPr>
        <w:t xml:space="preserve">Iraq </w:t>
      </w:r>
      <w:r w:rsidR="0030083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Etiop</w:t>
      </w:r>
      <w:r w:rsidR="00300835" w:rsidRPr="003A47F0">
        <w:rPr>
          <w:lang w:val="es-ES"/>
        </w:rPr>
        <w:t>ía</w:t>
      </w:r>
      <w:r w:rsidR="00A807BB" w:rsidRPr="003A47F0">
        <w:rPr>
          <w:lang w:val="es-ES"/>
        </w:rPr>
        <w:t>,</w:t>
      </w:r>
      <w:r w:rsidR="00300835" w:rsidRPr="003A47F0">
        <w:rPr>
          <w:lang w:val="es-ES"/>
        </w:rPr>
        <w:t xml:space="preserve"> procedente</w:t>
      </w:r>
      <w:r w:rsidR="00D31C79" w:rsidRPr="003A47F0">
        <w:rPr>
          <w:lang w:val="es-ES"/>
        </w:rPr>
        <w:t>s</w:t>
      </w:r>
      <w:r w:rsidR="00300835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Eg</w:t>
      </w:r>
      <w:r w:rsidR="00300835" w:rsidRPr="003A47F0">
        <w:rPr>
          <w:lang w:val="es-ES"/>
        </w:rPr>
        <w:t>i</w:t>
      </w:r>
      <w:r w:rsidR="000A47FE" w:rsidRPr="003A47F0">
        <w:rPr>
          <w:lang w:val="es-ES"/>
        </w:rPr>
        <w:t>pt</w:t>
      </w:r>
      <w:r w:rsidR="00300835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3A0F76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refug</w:t>
      </w:r>
      <w:r w:rsidR="003A0F76" w:rsidRPr="003A47F0">
        <w:rPr>
          <w:lang w:val="es-ES"/>
        </w:rPr>
        <w:t>iados re</w:t>
      </w:r>
      <w:r w:rsidR="00A807BB" w:rsidRPr="003A47F0">
        <w:rPr>
          <w:lang w:val="es-ES"/>
        </w:rPr>
        <w:t>asentados</w:t>
      </w:r>
      <w:r w:rsidR="003A0F76" w:rsidRPr="003A47F0">
        <w:rPr>
          <w:lang w:val="es-ES"/>
        </w:rPr>
        <w:t xml:space="preserve"> fueron instalados nuevamente en el centro de</w:t>
      </w:r>
      <w:r w:rsidR="000A47FE" w:rsidRPr="003A47F0">
        <w:rPr>
          <w:lang w:val="es-ES"/>
        </w:rPr>
        <w:t xml:space="preserve"> as</w:t>
      </w:r>
      <w:r w:rsidR="003A0F76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3A0F76" w:rsidRPr="003A47F0">
        <w:rPr>
          <w:lang w:val="es-ES"/>
        </w:rPr>
        <w:t>o que el</w:t>
      </w:r>
      <w:r w:rsidR="000A47FE" w:rsidRPr="003A47F0">
        <w:rPr>
          <w:lang w:val="es-ES"/>
        </w:rPr>
        <w:t xml:space="preserve"> Minist</w:t>
      </w:r>
      <w:r w:rsidR="003A0F76" w:rsidRPr="003A47F0">
        <w:rPr>
          <w:lang w:val="es-ES"/>
        </w:rPr>
        <w:t>erio del</w:t>
      </w:r>
      <w:r w:rsidR="000A47FE" w:rsidRPr="003A47F0">
        <w:rPr>
          <w:lang w:val="es-ES"/>
        </w:rPr>
        <w:t xml:space="preserve"> Interior </w:t>
      </w:r>
      <w:r w:rsidR="003A0F76" w:rsidRPr="003A47F0">
        <w:rPr>
          <w:lang w:val="es-ES"/>
        </w:rPr>
        <w:t>t</w:t>
      </w:r>
      <w:r w:rsidR="000A47FE" w:rsidRPr="003A47F0">
        <w:rPr>
          <w:lang w:val="es-ES"/>
        </w:rPr>
        <w:t>i</w:t>
      </w:r>
      <w:r w:rsidR="003A0F76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3A0F7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3A0F76" w:rsidRPr="003A47F0">
        <w:rPr>
          <w:lang w:val="es-ES"/>
        </w:rPr>
        <w:t xml:space="preserve">en </w:t>
      </w:r>
      <w:r w:rsidR="000A47FE" w:rsidRPr="003A47F0">
        <w:rPr>
          <w:lang w:val="es-ES"/>
        </w:rPr>
        <w:t xml:space="preserve">Humenné, </w:t>
      </w:r>
      <w:r w:rsidR="003A0F76" w:rsidRPr="003A47F0">
        <w:rPr>
          <w:lang w:val="es-ES"/>
        </w:rPr>
        <w:t>en donde</w:t>
      </w:r>
      <w:r w:rsidR="00A807BB" w:rsidRPr="003A47F0">
        <w:rPr>
          <w:lang w:val="es-ES"/>
        </w:rPr>
        <w:t xml:space="preserve"> se</w:t>
      </w:r>
      <w:r w:rsidR="003A0F76" w:rsidRPr="003A47F0">
        <w:rPr>
          <w:lang w:val="es-ES"/>
        </w:rPr>
        <w:t xml:space="preserve"> les proporciona alojamiento</w:t>
      </w:r>
      <w:r w:rsidR="000A47FE" w:rsidRPr="003A47F0">
        <w:rPr>
          <w:lang w:val="es-ES"/>
        </w:rPr>
        <w:t xml:space="preserve">, </w:t>
      </w:r>
      <w:r w:rsidR="003A0F76" w:rsidRPr="003A47F0">
        <w:rPr>
          <w:lang w:val="es-ES"/>
        </w:rPr>
        <w:t xml:space="preserve">alimentación y </w:t>
      </w:r>
      <w:r w:rsidR="00A807BB" w:rsidRPr="003A47F0">
        <w:rPr>
          <w:lang w:val="es-ES"/>
        </w:rPr>
        <w:t>se a</w:t>
      </w:r>
      <w:r w:rsidR="003A0F76" w:rsidRPr="003A47F0">
        <w:rPr>
          <w:lang w:val="es-ES"/>
        </w:rPr>
        <w:t>t</w:t>
      </w:r>
      <w:r w:rsidR="00A807BB" w:rsidRPr="003A47F0">
        <w:rPr>
          <w:lang w:val="es-ES"/>
        </w:rPr>
        <w:t>i</w:t>
      </w:r>
      <w:r w:rsidR="003A0F76" w:rsidRPr="003A47F0">
        <w:rPr>
          <w:lang w:val="es-ES"/>
        </w:rPr>
        <w:t>en</w:t>
      </w:r>
      <w:r w:rsidR="00A807BB" w:rsidRPr="003A47F0">
        <w:rPr>
          <w:lang w:val="es-ES"/>
        </w:rPr>
        <w:t>den</w:t>
      </w:r>
      <w:r w:rsidR="003A0F76" w:rsidRPr="003A47F0">
        <w:rPr>
          <w:lang w:val="es-ES"/>
        </w:rPr>
        <w:t xml:space="preserve"> sus necesidades</w:t>
      </w:r>
      <w:r w:rsidR="000A47FE" w:rsidRPr="003A47F0">
        <w:rPr>
          <w:lang w:val="es-ES"/>
        </w:rPr>
        <w:t xml:space="preserve"> h</w:t>
      </w:r>
      <w:r w:rsidR="003A0F76" w:rsidRPr="003A47F0">
        <w:rPr>
          <w:lang w:val="es-ES"/>
        </w:rPr>
        <w:t>i</w:t>
      </w:r>
      <w:r w:rsidR="000A47FE" w:rsidRPr="003A47F0">
        <w:rPr>
          <w:lang w:val="es-ES"/>
        </w:rPr>
        <w:t>gi</w:t>
      </w:r>
      <w:r w:rsidR="003A0F76" w:rsidRPr="003A47F0">
        <w:rPr>
          <w:lang w:val="es-ES"/>
        </w:rPr>
        <w:t>é</w:t>
      </w:r>
      <w:r w:rsidR="000A47FE" w:rsidRPr="003A47F0">
        <w:rPr>
          <w:lang w:val="es-ES"/>
        </w:rPr>
        <w:t>nic</w:t>
      </w:r>
      <w:r w:rsidR="003A0F76" w:rsidRPr="003A47F0">
        <w:rPr>
          <w:lang w:val="es-ES"/>
        </w:rPr>
        <w:t>as básicas</w:t>
      </w:r>
      <w:r w:rsidR="000A47FE" w:rsidRPr="003A47F0">
        <w:rPr>
          <w:lang w:val="es-ES"/>
        </w:rPr>
        <w:t xml:space="preserve">. </w:t>
      </w:r>
      <w:r w:rsidR="003A0F76" w:rsidRPr="003A47F0">
        <w:rPr>
          <w:lang w:val="es-ES"/>
        </w:rPr>
        <w:t>En la actualidad, los</w:t>
      </w:r>
      <w:r w:rsidR="000A47FE" w:rsidRPr="003A47F0">
        <w:rPr>
          <w:lang w:val="es-ES"/>
        </w:rPr>
        <w:t xml:space="preserve"> representa</w:t>
      </w:r>
      <w:r w:rsidR="003A0F76" w:rsidRPr="003A47F0">
        <w:rPr>
          <w:lang w:val="es-ES"/>
        </w:rPr>
        <w:t>n</w:t>
      </w:r>
      <w:r w:rsidR="000A47FE" w:rsidRPr="003A47F0">
        <w:rPr>
          <w:lang w:val="es-ES"/>
        </w:rPr>
        <w:t>t</w:t>
      </w:r>
      <w:r w:rsidR="003A0F7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A0F76" w:rsidRPr="003A47F0">
        <w:rPr>
          <w:lang w:val="es-ES"/>
        </w:rPr>
        <w:t>de las partes</w:t>
      </w:r>
      <w:r w:rsidR="000A47FE" w:rsidRPr="003A47F0">
        <w:rPr>
          <w:lang w:val="es-ES"/>
        </w:rPr>
        <w:t xml:space="preserve"> contrat</w:t>
      </w:r>
      <w:r w:rsidR="003A0F76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3A0F76" w:rsidRPr="003A47F0">
        <w:rPr>
          <w:lang w:val="es-ES"/>
        </w:rPr>
        <w:t xml:space="preserve">tes están analizando la posibilidad de </w:t>
      </w:r>
      <w:r w:rsidR="00A807BB" w:rsidRPr="003A47F0">
        <w:rPr>
          <w:lang w:val="es-ES"/>
        </w:rPr>
        <w:t>elabo</w:t>
      </w:r>
      <w:r w:rsidR="000A47FE" w:rsidRPr="003A47F0">
        <w:rPr>
          <w:lang w:val="es-ES"/>
        </w:rPr>
        <w:t>ra</w:t>
      </w:r>
      <w:r w:rsidR="003A0F76" w:rsidRPr="003A47F0">
        <w:rPr>
          <w:lang w:val="es-ES"/>
        </w:rPr>
        <w:t>r</w:t>
      </w:r>
      <w:r w:rsidR="000A47FE" w:rsidRPr="003A47F0">
        <w:rPr>
          <w:lang w:val="es-ES"/>
        </w:rPr>
        <w:t xml:space="preserve"> otr</w:t>
      </w:r>
      <w:r w:rsidR="003A0F76" w:rsidRPr="003A47F0">
        <w:rPr>
          <w:lang w:val="es-ES"/>
        </w:rPr>
        <w:t>o</w:t>
      </w:r>
      <w:r w:rsidR="000A47FE" w:rsidRPr="003A47F0">
        <w:rPr>
          <w:lang w:val="es-ES"/>
        </w:rPr>
        <w:t xml:space="preserve"> a</w:t>
      </w:r>
      <w:r w:rsidR="003A0F76" w:rsidRPr="003A47F0">
        <w:rPr>
          <w:lang w:val="es-ES"/>
        </w:rPr>
        <w:t>cuerdo sobre el traslado</w:t>
      </w:r>
      <w:r w:rsidR="000A47FE" w:rsidRPr="003A47F0">
        <w:rPr>
          <w:lang w:val="es-ES"/>
        </w:rPr>
        <w:t xml:space="preserve"> humanitari</w:t>
      </w:r>
      <w:r w:rsidR="003A0F76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refug</w:t>
      </w:r>
      <w:r w:rsidR="003A0F76" w:rsidRPr="003A47F0">
        <w:rPr>
          <w:lang w:val="es-ES"/>
        </w:rPr>
        <w:t>iado</w:t>
      </w:r>
      <w:r w:rsidR="000A47FE" w:rsidRPr="003A47F0">
        <w:rPr>
          <w:lang w:val="es-ES"/>
        </w:rPr>
        <w:t>s.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24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A53733" w:rsidRPr="003A47F0">
        <w:rPr>
          <w:lang w:val="es-ES"/>
        </w:rPr>
        <w:t>Con el fin de seguir potenciando el procedimiento de</w:t>
      </w:r>
      <w:r w:rsidR="000A47FE" w:rsidRPr="003A47F0">
        <w:rPr>
          <w:lang w:val="es-ES"/>
        </w:rPr>
        <w:t xml:space="preserve"> as</w:t>
      </w:r>
      <w:r w:rsidR="00A53733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A53733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A53733" w:rsidRPr="003A47F0">
        <w:rPr>
          <w:lang w:val="es-ES"/>
        </w:rPr>
        <w:t xml:space="preserve">la </w:t>
      </w:r>
      <w:r w:rsidR="00A807BB" w:rsidRPr="003A47F0">
        <w:rPr>
          <w:lang w:val="es-ES"/>
        </w:rPr>
        <w:t>O</w:t>
      </w:r>
      <w:r w:rsidR="00A53733" w:rsidRPr="003A47F0">
        <w:rPr>
          <w:lang w:val="es-ES"/>
        </w:rPr>
        <w:t>ficina de</w:t>
      </w:r>
      <w:r w:rsidR="000A47FE" w:rsidRPr="003A47F0">
        <w:rPr>
          <w:lang w:val="es-ES"/>
        </w:rPr>
        <w:t xml:space="preserve"> Migra</w:t>
      </w:r>
      <w:r w:rsidR="00A5373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5373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53733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</w:t>
      </w:r>
      <w:r w:rsidR="00A53733" w:rsidRPr="003A47F0">
        <w:rPr>
          <w:lang w:val="es-ES"/>
        </w:rPr>
        <w:t xml:space="preserve">inisterio del Interior se adhirió </w:t>
      </w:r>
      <w:r w:rsidR="001C0E48" w:rsidRPr="003A47F0">
        <w:rPr>
          <w:lang w:val="es-ES"/>
        </w:rPr>
        <w:t xml:space="preserve">en 2009 </w:t>
      </w:r>
      <w:r w:rsidR="00A53733" w:rsidRPr="003A47F0">
        <w:rPr>
          <w:lang w:val="es-ES"/>
        </w:rPr>
        <w:t>al proyecto</w:t>
      </w:r>
      <w:r w:rsidR="000A47FE" w:rsidRPr="003A47F0">
        <w:rPr>
          <w:lang w:val="es-ES"/>
        </w:rPr>
        <w:t xml:space="preserve"> ASQAEM (</w:t>
      </w:r>
      <w:r w:rsidR="00A807BB" w:rsidRPr="003A47F0">
        <w:rPr>
          <w:lang w:val="es-ES"/>
        </w:rPr>
        <w:t>G</w:t>
      </w:r>
      <w:r w:rsidR="00A53733" w:rsidRPr="003A47F0">
        <w:rPr>
          <w:lang w:val="es-ES"/>
        </w:rPr>
        <w:t xml:space="preserve">arantía de </w:t>
      </w:r>
      <w:r w:rsidR="00A807BB" w:rsidRPr="003A47F0">
        <w:rPr>
          <w:lang w:val="es-ES"/>
        </w:rPr>
        <w:t xml:space="preserve">la </w:t>
      </w:r>
      <w:r w:rsidR="00A53733" w:rsidRPr="003A47F0">
        <w:rPr>
          <w:lang w:val="es-ES"/>
        </w:rPr>
        <w:t>gestión de calidad de los</w:t>
      </w:r>
      <w:r w:rsidR="000A47FE" w:rsidRPr="003A47F0">
        <w:rPr>
          <w:lang w:val="es-ES"/>
        </w:rPr>
        <w:t xml:space="preserve"> </w:t>
      </w:r>
      <w:r w:rsidR="00A53733" w:rsidRPr="003A47F0">
        <w:rPr>
          <w:lang w:val="es-ES"/>
        </w:rPr>
        <w:t>si</w:t>
      </w:r>
      <w:r w:rsidR="000A47FE" w:rsidRPr="003A47F0">
        <w:rPr>
          <w:lang w:val="es-ES"/>
        </w:rPr>
        <w:t>stem</w:t>
      </w:r>
      <w:r w:rsidR="00A53733" w:rsidRPr="003A47F0">
        <w:rPr>
          <w:lang w:val="es-ES"/>
        </w:rPr>
        <w:t>a</w:t>
      </w:r>
      <w:r w:rsidR="00A807BB" w:rsidRPr="003A47F0">
        <w:rPr>
          <w:lang w:val="es-ES"/>
        </w:rPr>
        <w:t>s</w:t>
      </w:r>
      <w:r w:rsidR="00A53733" w:rsidRPr="003A47F0">
        <w:rPr>
          <w:lang w:val="es-ES"/>
        </w:rPr>
        <w:t xml:space="preserve"> de asilo y mecanismo de</w:t>
      </w:r>
      <w:r w:rsidR="000A47FE" w:rsidRPr="003A47F0">
        <w:rPr>
          <w:lang w:val="es-ES"/>
        </w:rPr>
        <w:t xml:space="preserve"> </w:t>
      </w:r>
      <w:r w:rsidR="00A53733" w:rsidRPr="003A47F0">
        <w:rPr>
          <w:lang w:val="es-ES"/>
        </w:rPr>
        <w:t>e</w:t>
      </w:r>
      <w:r w:rsidR="000A47FE" w:rsidRPr="003A47F0">
        <w:rPr>
          <w:lang w:val="es-ES"/>
        </w:rPr>
        <w:t>valua</w:t>
      </w:r>
      <w:r w:rsidR="00A5373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5373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n) </w:t>
      </w:r>
      <w:r w:rsidR="00A53733" w:rsidRPr="003A47F0">
        <w:rPr>
          <w:lang w:val="es-ES"/>
        </w:rPr>
        <w:t>para Europa</w:t>
      </w:r>
      <w:r w:rsidR="000A47FE" w:rsidRPr="003A47F0">
        <w:rPr>
          <w:lang w:val="es-ES"/>
        </w:rPr>
        <w:t xml:space="preserve"> </w:t>
      </w:r>
      <w:r w:rsidR="00A53733" w:rsidRPr="003A47F0">
        <w:rPr>
          <w:lang w:val="es-ES"/>
        </w:rPr>
        <w:t>c</w:t>
      </w:r>
      <w:r w:rsidR="000A47FE" w:rsidRPr="003A47F0">
        <w:rPr>
          <w:lang w:val="es-ES"/>
        </w:rPr>
        <w:t xml:space="preserve">entral </w:t>
      </w:r>
      <w:r w:rsidR="00A53733" w:rsidRPr="003A47F0">
        <w:rPr>
          <w:lang w:val="es-ES"/>
        </w:rPr>
        <w:t>y oriental</w:t>
      </w:r>
      <w:r w:rsidR="000A47FE" w:rsidRPr="003A47F0">
        <w:rPr>
          <w:lang w:val="es-ES"/>
        </w:rPr>
        <w:t xml:space="preserve">, </w:t>
      </w:r>
      <w:r w:rsidR="00A53733" w:rsidRPr="003A47F0">
        <w:rPr>
          <w:lang w:val="es-ES"/>
        </w:rPr>
        <w:t>que en 2010 se prorrogó</w:t>
      </w:r>
      <w:r w:rsidR="000A47FE" w:rsidRPr="003A47F0">
        <w:rPr>
          <w:lang w:val="es-ES"/>
        </w:rPr>
        <w:t xml:space="preserve"> </w:t>
      </w:r>
      <w:r w:rsidR="00A53733" w:rsidRPr="003A47F0">
        <w:rPr>
          <w:lang w:val="es-ES"/>
        </w:rPr>
        <w:t>hasta</w:t>
      </w:r>
      <w:r w:rsidR="000A47FE" w:rsidRPr="003A47F0">
        <w:rPr>
          <w:lang w:val="es-ES"/>
        </w:rPr>
        <w:t xml:space="preserve"> 2011 </w:t>
      </w:r>
      <w:r w:rsidR="00A53733" w:rsidRPr="003A47F0">
        <w:rPr>
          <w:lang w:val="es-ES"/>
        </w:rPr>
        <w:t>mediante el proyecto</w:t>
      </w:r>
      <w:r w:rsidR="000A47FE" w:rsidRPr="003A47F0">
        <w:rPr>
          <w:lang w:val="es-ES"/>
        </w:rPr>
        <w:t xml:space="preserve"> FDQ (</w:t>
      </w:r>
      <w:r w:rsidR="003920B2" w:rsidRPr="003A47F0">
        <w:rPr>
          <w:lang w:val="es-ES"/>
        </w:rPr>
        <w:t>promoción de la gestión de calidad del asilo de la U</w:t>
      </w:r>
      <w:r w:rsidR="000A47FE" w:rsidRPr="003A47F0">
        <w:rPr>
          <w:lang w:val="es-ES"/>
        </w:rPr>
        <w:t xml:space="preserve">E). </w:t>
      </w:r>
      <w:r w:rsidR="003920B2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pro</w:t>
      </w:r>
      <w:r w:rsidR="003920B2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3920B2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3920B2" w:rsidRPr="003A47F0">
        <w:rPr>
          <w:lang w:val="es-ES"/>
        </w:rPr>
        <w:t>mencionados se centraron</w:t>
      </w:r>
      <w:r w:rsidR="000A47FE" w:rsidRPr="003A47F0">
        <w:rPr>
          <w:lang w:val="es-ES"/>
        </w:rPr>
        <w:t xml:space="preserve"> </w:t>
      </w:r>
      <w:r w:rsidR="003920B2" w:rsidRPr="003A47F0">
        <w:rPr>
          <w:lang w:val="es-ES"/>
        </w:rPr>
        <w:t xml:space="preserve">en </w:t>
      </w:r>
      <w:r w:rsidR="00A807BB" w:rsidRPr="003A47F0">
        <w:rPr>
          <w:lang w:val="es-ES"/>
        </w:rPr>
        <w:t>potenciar</w:t>
      </w:r>
      <w:r w:rsidR="00790667" w:rsidRPr="003A47F0">
        <w:rPr>
          <w:lang w:val="es-ES"/>
        </w:rPr>
        <w:t xml:space="preserve"> </w:t>
      </w:r>
      <w:r w:rsidR="003920B2" w:rsidRPr="003A47F0">
        <w:rPr>
          <w:lang w:val="es-ES"/>
        </w:rPr>
        <w:t>la gestión de c</w:t>
      </w:r>
      <w:r w:rsidR="000A47FE" w:rsidRPr="003A47F0">
        <w:rPr>
          <w:lang w:val="es-ES"/>
        </w:rPr>
        <w:t>ali</w:t>
      </w:r>
      <w:r w:rsidR="003920B2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</w:t>
      </w:r>
      <w:r w:rsidR="00A807BB" w:rsidRPr="003A47F0">
        <w:rPr>
          <w:lang w:val="es-ES"/>
        </w:rPr>
        <w:t>de</w:t>
      </w:r>
      <w:r w:rsidR="003920B2" w:rsidRPr="003A47F0">
        <w:rPr>
          <w:lang w:val="es-ES"/>
        </w:rPr>
        <w:t xml:space="preserve">l </w:t>
      </w:r>
      <w:r w:rsidR="00A807BB" w:rsidRPr="003A47F0">
        <w:rPr>
          <w:lang w:val="es-ES"/>
        </w:rPr>
        <w:t xml:space="preserve">mecanismo de </w:t>
      </w:r>
      <w:r w:rsidR="003920B2" w:rsidRPr="003A47F0">
        <w:rPr>
          <w:lang w:val="es-ES"/>
        </w:rPr>
        <w:t>adopción de</w:t>
      </w:r>
      <w:r w:rsidR="000A47FE" w:rsidRPr="003A47F0">
        <w:rPr>
          <w:lang w:val="es-ES"/>
        </w:rPr>
        <w:t xml:space="preserve"> </w:t>
      </w:r>
      <w:r w:rsidR="003920B2" w:rsidRPr="003A47F0">
        <w:rPr>
          <w:lang w:val="es-ES"/>
        </w:rPr>
        <w:t>decisiones en los procedimientos de</w:t>
      </w:r>
      <w:r w:rsidR="000A47FE" w:rsidRPr="003A47F0">
        <w:rPr>
          <w:lang w:val="es-ES"/>
        </w:rPr>
        <w:t xml:space="preserve"> as</w:t>
      </w:r>
      <w:r w:rsidR="003920B2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320A71" w:rsidRPr="003A47F0">
        <w:rPr>
          <w:lang w:val="es-ES"/>
        </w:rPr>
        <w:t xml:space="preserve">o, con </w:t>
      </w:r>
      <w:r w:rsidR="003920B2" w:rsidRPr="003A47F0">
        <w:rPr>
          <w:lang w:val="es-ES"/>
        </w:rPr>
        <w:t>l</w:t>
      </w:r>
      <w:r w:rsidR="00320A71" w:rsidRPr="003A47F0">
        <w:rPr>
          <w:lang w:val="es-ES"/>
        </w:rPr>
        <w:t>a</w:t>
      </w:r>
      <w:r w:rsidR="003920B2" w:rsidRPr="003A47F0">
        <w:rPr>
          <w:lang w:val="es-ES"/>
        </w:rPr>
        <w:t xml:space="preserve"> </w:t>
      </w:r>
      <w:r w:rsidR="00320A71" w:rsidRPr="003A47F0">
        <w:rPr>
          <w:lang w:val="es-ES"/>
        </w:rPr>
        <w:t>finalidad</w:t>
      </w:r>
      <w:r w:rsidR="003920B2" w:rsidRPr="003A47F0">
        <w:rPr>
          <w:lang w:val="es-ES"/>
        </w:rPr>
        <w:t xml:space="preserve"> de supervisar </w:t>
      </w:r>
      <w:r w:rsidR="00EF2E85" w:rsidRPr="003A47F0">
        <w:rPr>
          <w:lang w:val="es-ES"/>
        </w:rPr>
        <w:t>su</w:t>
      </w:r>
      <w:r w:rsidR="003920B2" w:rsidRPr="003A47F0">
        <w:rPr>
          <w:lang w:val="es-ES"/>
        </w:rPr>
        <w:t xml:space="preserve"> </w:t>
      </w:r>
      <w:r w:rsidR="00320A71" w:rsidRPr="003A47F0">
        <w:rPr>
          <w:lang w:val="es-ES"/>
        </w:rPr>
        <w:t>aplica</w:t>
      </w:r>
      <w:r w:rsidR="003920B2" w:rsidRPr="003A47F0">
        <w:rPr>
          <w:lang w:val="es-ES"/>
        </w:rPr>
        <w:t xml:space="preserve">ción en </w:t>
      </w:r>
      <w:smartTag w:uri="urn:schemas-microsoft-com:office:smarttags" w:element="PersonName">
        <w:smartTagPr>
          <w:attr w:name="ProductID" w:val="la Rep￺blica Eslovaca"/>
        </w:smartTagPr>
        <w:r w:rsidR="003920B2" w:rsidRPr="003A47F0">
          <w:rPr>
            <w:lang w:val="es-ES"/>
          </w:rPr>
          <w:t>la República</w:t>
        </w:r>
        <w:r w:rsidR="000A47FE" w:rsidRPr="003A47F0">
          <w:rPr>
            <w:lang w:val="es-ES"/>
          </w:rPr>
          <w:t xml:space="preserve"> </w:t>
        </w:r>
        <w:r w:rsidR="003920B2" w:rsidRPr="003A47F0">
          <w:rPr>
            <w:lang w:val="es-ES"/>
          </w:rPr>
          <w:t>Es</w:t>
        </w:r>
        <w:r w:rsidR="000A47FE" w:rsidRPr="003A47F0">
          <w:rPr>
            <w:lang w:val="es-ES"/>
          </w:rPr>
          <w:t>lova</w:t>
        </w:r>
        <w:r w:rsidR="003920B2" w:rsidRPr="003A47F0">
          <w:rPr>
            <w:lang w:val="es-ES"/>
          </w:rPr>
          <w:t>ca</w:t>
        </w:r>
      </w:smartTag>
      <w:r w:rsidR="003920B2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3920B2" w:rsidRPr="003A47F0">
        <w:rPr>
          <w:lang w:val="es-ES"/>
        </w:rPr>
        <w:t>sobre la base de los</w:t>
      </w:r>
      <w:r w:rsidR="000A47FE" w:rsidRPr="003A47F0">
        <w:rPr>
          <w:lang w:val="es-ES"/>
        </w:rPr>
        <w:t xml:space="preserve"> an</w:t>
      </w:r>
      <w:r w:rsidR="003920B2" w:rsidRPr="003A47F0">
        <w:rPr>
          <w:lang w:val="es-ES"/>
        </w:rPr>
        <w:t>á</w:t>
      </w:r>
      <w:r w:rsidR="000A47FE" w:rsidRPr="003A47F0">
        <w:rPr>
          <w:lang w:val="es-ES"/>
        </w:rPr>
        <w:t>l</w:t>
      </w:r>
      <w:r w:rsidR="003920B2" w:rsidRPr="003A47F0">
        <w:rPr>
          <w:lang w:val="es-ES"/>
        </w:rPr>
        <w:t>i</w:t>
      </w:r>
      <w:r w:rsidR="000A47FE" w:rsidRPr="003A47F0">
        <w:rPr>
          <w:lang w:val="es-ES"/>
        </w:rPr>
        <w:t>s</w:t>
      </w:r>
      <w:r w:rsidR="003920B2" w:rsidRPr="003A47F0">
        <w:rPr>
          <w:lang w:val="es-ES"/>
        </w:rPr>
        <w:t>i</w:t>
      </w:r>
      <w:r w:rsidR="000A47FE" w:rsidRPr="003A47F0">
        <w:rPr>
          <w:lang w:val="es-ES"/>
        </w:rPr>
        <w:t>s</w:t>
      </w:r>
      <w:r w:rsidR="003920B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920B2" w:rsidRPr="003A47F0">
        <w:rPr>
          <w:lang w:val="es-ES"/>
        </w:rPr>
        <w:t>orientar</w:t>
      </w:r>
      <w:r w:rsidR="000A47FE" w:rsidRPr="003A47F0">
        <w:rPr>
          <w:lang w:val="es-ES"/>
        </w:rPr>
        <w:t xml:space="preserve"> </w:t>
      </w:r>
      <w:r w:rsidR="003920B2" w:rsidRPr="003A47F0">
        <w:rPr>
          <w:lang w:val="es-ES"/>
        </w:rPr>
        <w:t xml:space="preserve">la promoción de la gestión </w:t>
      </w:r>
      <w:r w:rsidR="00320A71" w:rsidRPr="003A47F0">
        <w:rPr>
          <w:lang w:val="es-ES"/>
        </w:rPr>
        <w:t>en</w:t>
      </w:r>
      <w:r w:rsidR="003920B2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per</w:t>
      </w:r>
      <w:r w:rsidR="003920B2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3920B2" w:rsidRPr="003A47F0">
        <w:rPr>
          <w:lang w:val="es-ES"/>
        </w:rPr>
        <w:t>o siguiente</w:t>
      </w:r>
      <w:r w:rsidR="000A47FE" w:rsidRPr="003A47F0">
        <w:rPr>
          <w:lang w:val="es-ES"/>
        </w:rPr>
        <w:t xml:space="preserve">. </w:t>
      </w:r>
      <w:r w:rsidR="00320A71" w:rsidRPr="003A47F0">
        <w:rPr>
          <w:lang w:val="es-ES"/>
        </w:rPr>
        <w:t>Gracias a</w:t>
      </w:r>
      <w:r w:rsidR="003F5513" w:rsidRPr="003A47F0">
        <w:rPr>
          <w:lang w:val="es-ES"/>
        </w:rPr>
        <w:t>l acuerdo con el</w:t>
      </w:r>
      <w:r w:rsidR="000A47FE" w:rsidRPr="003A47F0">
        <w:rPr>
          <w:lang w:val="es-ES"/>
        </w:rPr>
        <w:t xml:space="preserve"> </w:t>
      </w:r>
      <w:r w:rsidR="003F5513" w:rsidRPr="003A47F0">
        <w:rPr>
          <w:lang w:val="es-ES"/>
        </w:rPr>
        <w:t>AC</w:t>
      </w:r>
      <w:r w:rsidR="000A47FE" w:rsidRPr="003A47F0">
        <w:rPr>
          <w:lang w:val="es-ES"/>
        </w:rPr>
        <w:t>N</w:t>
      </w:r>
      <w:r w:rsidR="003F5513" w:rsidRPr="003A47F0">
        <w:rPr>
          <w:lang w:val="es-ES"/>
        </w:rPr>
        <w:t>U</w:t>
      </w:r>
      <w:r w:rsidR="000A47FE" w:rsidRPr="003A47F0">
        <w:rPr>
          <w:lang w:val="es-ES"/>
        </w:rPr>
        <w:t>R (A</w:t>
      </w:r>
      <w:r w:rsidR="003F5513" w:rsidRPr="003A47F0">
        <w:rPr>
          <w:lang w:val="es-ES"/>
        </w:rPr>
        <w:t>cuerdo de</w:t>
      </w:r>
      <w:r w:rsidR="000A47FE" w:rsidRPr="003A47F0">
        <w:rPr>
          <w:lang w:val="es-ES"/>
        </w:rPr>
        <w:t xml:space="preserve"> </w:t>
      </w:r>
      <w:r w:rsidR="003F5513" w:rsidRPr="003A47F0">
        <w:rPr>
          <w:lang w:val="es-ES"/>
        </w:rPr>
        <w:t>c</w:t>
      </w:r>
      <w:r w:rsidR="000A47FE" w:rsidRPr="003A47F0">
        <w:rPr>
          <w:lang w:val="es-ES"/>
        </w:rPr>
        <w:t>oopera</w:t>
      </w:r>
      <w:r w:rsidR="003F551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F551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F5513" w:rsidRPr="003A47F0">
        <w:rPr>
          <w:lang w:val="es-ES"/>
        </w:rPr>
        <w:t>entre la Oficina de</w:t>
      </w:r>
      <w:r w:rsidR="000A47FE" w:rsidRPr="003A47F0">
        <w:rPr>
          <w:lang w:val="es-ES"/>
        </w:rPr>
        <w:t xml:space="preserve"> Migra</w:t>
      </w:r>
      <w:r w:rsidR="003F551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F551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F5513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</w:t>
      </w:r>
      <w:r w:rsidR="00320A71" w:rsidRPr="003A47F0">
        <w:rPr>
          <w:lang w:val="es-ES"/>
        </w:rPr>
        <w:t>inisterio del Interior y</w:t>
      </w:r>
      <w:r w:rsidR="003F5513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presentaci￳n Regional"/>
        </w:smartTagPr>
        <w:r w:rsidR="003F5513" w:rsidRPr="003A47F0">
          <w:rPr>
            <w:lang w:val="es-ES"/>
          </w:rPr>
          <w:t>la Representación</w:t>
        </w:r>
        <w:r w:rsidR="000A47FE" w:rsidRPr="003A47F0">
          <w:rPr>
            <w:lang w:val="es-ES"/>
          </w:rPr>
          <w:t xml:space="preserve"> Regional</w:t>
        </w:r>
      </w:smartTag>
      <w:r w:rsidR="000A47FE" w:rsidRPr="003A47F0">
        <w:rPr>
          <w:lang w:val="es-ES"/>
        </w:rPr>
        <w:t xml:space="preserve"> </w:t>
      </w:r>
      <w:r w:rsidR="003F5513" w:rsidRPr="003A47F0">
        <w:rPr>
          <w:lang w:val="es-ES"/>
        </w:rPr>
        <w:t>del ACNUR para Europa</w:t>
      </w:r>
      <w:r w:rsidR="000A47FE" w:rsidRPr="003A47F0">
        <w:rPr>
          <w:lang w:val="es-ES"/>
        </w:rPr>
        <w:t xml:space="preserve"> Central</w:t>
      </w:r>
      <w:r w:rsidR="003F5513" w:rsidRPr="003A47F0">
        <w:rPr>
          <w:lang w:val="es-ES"/>
        </w:rPr>
        <w:t xml:space="preserve">) y </w:t>
      </w:r>
      <w:r w:rsidR="00320A71" w:rsidRPr="003A47F0">
        <w:rPr>
          <w:lang w:val="es-ES"/>
        </w:rPr>
        <w:t>a</w:t>
      </w:r>
      <w:r w:rsidR="003F5513" w:rsidRPr="003A47F0">
        <w:rPr>
          <w:lang w:val="es-ES"/>
        </w:rPr>
        <w:t xml:space="preserve">l </w:t>
      </w:r>
      <w:r w:rsidR="00320A71" w:rsidRPr="003A47F0">
        <w:rPr>
          <w:lang w:val="es-ES"/>
        </w:rPr>
        <w:t>dir</w:t>
      </w:r>
      <w:r w:rsidR="003F5513" w:rsidRPr="003A47F0">
        <w:rPr>
          <w:lang w:val="es-ES"/>
        </w:rPr>
        <w:t>e</w:t>
      </w:r>
      <w:r w:rsidR="00320A71" w:rsidRPr="003A47F0">
        <w:rPr>
          <w:lang w:val="es-ES"/>
        </w:rPr>
        <w:t>c</w:t>
      </w:r>
      <w:r w:rsidR="003F5513" w:rsidRPr="003A47F0">
        <w:rPr>
          <w:lang w:val="es-ES"/>
        </w:rPr>
        <w:t>tor del p</w:t>
      </w:r>
      <w:r w:rsidR="000A47FE" w:rsidRPr="003A47F0">
        <w:rPr>
          <w:lang w:val="es-ES"/>
        </w:rPr>
        <w:t>ro</w:t>
      </w:r>
      <w:r w:rsidR="003F5513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632254" w:rsidRPr="003A47F0">
        <w:rPr>
          <w:lang w:val="es-ES"/>
        </w:rPr>
        <w:t>o asignado por el Alto C</w:t>
      </w:r>
      <w:r w:rsidR="003F5513" w:rsidRPr="003A47F0">
        <w:rPr>
          <w:lang w:val="es-ES"/>
        </w:rPr>
        <w:t xml:space="preserve">omisionado para </w:t>
      </w:r>
      <w:smartTag w:uri="urn:schemas-microsoft-com:office:smarttags" w:element="PersonName">
        <w:smartTagPr>
          <w:attr w:name="ProductID" w:val="la Rep￺blica Eslovaca"/>
        </w:smartTagPr>
        <w:r w:rsidR="003F5513" w:rsidRPr="003A47F0">
          <w:rPr>
            <w:lang w:val="es-ES"/>
          </w:rPr>
          <w:t xml:space="preserve">la </w:t>
        </w:r>
        <w:r w:rsidR="00864052" w:rsidRPr="003A47F0">
          <w:rPr>
            <w:lang w:val="es-ES"/>
          </w:rPr>
          <w:t>Rep</w:t>
        </w:r>
        <w:r w:rsidR="003F5513" w:rsidRPr="003A47F0">
          <w:rPr>
            <w:lang w:val="es-ES"/>
          </w:rPr>
          <w:t>ú</w:t>
        </w:r>
        <w:r w:rsidR="00864052" w:rsidRPr="003A47F0">
          <w:rPr>
            <w:lang w:val="es-ES"/>
          </w:rPr>
          <w:t>blic</w:t>
        </w:r>
        <w:r w:rsidR="003F551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3F5513" w:rsidRPr="003A47F0">
        <w:rPr>
          <w:lang w:val="es-ES"/>
        </w:rPr>
        <w:t xml:space="preserve">se ha establecido en el </w:t>
      </w:r>
      <w:r w:rsidR="00632254" w:rsidRPr="003A47F0">
        <w:rPr>
          <w:lang w:val="es-ES"/>
        </w:rPr>
        <w:t>seno</w:t>
      </w:r>
      <w:r w:rsidR="003F5513" w:rsidRPr="003A47F0">
        <w:rPr>
          <w:lang w:val="es-ES"/>
        </w:rPr>
        <w:t xml:space="preserve"> de la Oficina de Migración del Ministerio del Interior un equipo de trabajo con objeto de encargarse del mecanismo de</w:t>
      </w:r>
      <w:r w:rsidR="000A47FE" w:rsidRPr="003A47F0">
        <w:rPr>
          <w:lang w:val="es-ES"/>
        </w:rPr>
        <w:t xml:space="preserve"> control </w:t>
      </w:r>
      <w:r w:rsidR="003F5513" w:rsidRPr="003A47F0">
        <w:rPr>
          <w:lang w:val="es-ES"/>
        </w:rPr>
        <w:t xml:space="preserve">y de </w:t>
      </w:r>
      <w:r w:rsidR="00320A71" w:rsidRPr="003A47F0">
        <w:rPr>
          <w:lang w:val="es-ES"/>
        </w:rPr>
        <w:t>f</w:t>
      </w:r>
      <w:r w:rsidR="003F5513" w:rsidRPr="003A47F0">
        <w:rPr>
          <w:lang w:val="es-ES"/>
        </w:rPr>
        <w:t>o</w:t>
      </w:r>
      <w:r w:rsidR="00320A71" w:rsidRPr="003A47F0">
        <w:rPr>
          <w:lang w:val="es-ES"/>
        </w:rPr>
        <w:t>m</w:t>
      </w:r>
      <w:r w:rsidR="003F5513" w:rsidRPr="003A47F0">
        <w:rPr>
          <w:lang w:val="es-ES"/>
        </w:rPr>
        <w:t>en</w:t>
      </w:r>
      <w:r w:rsidR="00320A71" w:rsidRPr="003A47F0">
        <w:rPr>
          <w:lang w:val="es-ES"/>
        </w:rPr>
        <w:t>t</w:t>
      </w:r>
      <w:r w:rsidR="003F5513" w:rsidRPr="003A47F0">
        <w:rPr>
          <w:lang w:val="es-ES"/>
        </w:rPr>
        <w:t>ar la calidad del proceso de adopción de</w:t>
      </w:r>
      <w:r w:rsidR="000A47FE" w:rsidRPr="003A47F0">
        <w:rPr>
          <w:lang w:val="es-ES"/>
        </w:rPr>
        <w:t xml:space="preserve"> decision</w:t>
      </w:r>
      <w:r w:rsidR="003F5513" w:rsidRPr="003A47F0">
        <w:rPr>
          <w:lang w:val="es-ES"/>
        </w:rPr>
        <w:t xml:space="preserve">es en </w:t>
      </w:r>
      <w:r w:rsidR="00632254" w:rsidRPr="003A47F0">
        <w:rPr>
          <w:lang w:val="es-ES"/>
        </w:rPr>
        <w:t>la esfera</w:t>
      </w:r>
      <w:r w:rsidR="003F5513" w:rsidRPr="003A47F0">
        <w:rPr>
          <w:lang w:val="es-ES"/>
        </w:rPr>
        <w:t xml:space="preserve"> de la concesión de las solicitudes de asilo. Posteriormente, se han celebrado (12)</w:t>
      </w:r>
      <w:r w:rsidR="000A47FE" w:rsidRPr="003A47F0">
        <w:rPr>
          <w:lang w:val="es-ES"/>
        </w:rPr>
        <w:t xml:space="preserve"> seminar</w:t>
      </w:r>
      <w:r w:rsidR="003F5513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3F5513" w:rsidRPr="003A47F0">
        <w:rPr>
          <w:lang w:val="es-ES"/>
        </w:rPr>
        <w:t>de experto</w:t>
      </w:r>
      <w:r w:rsidR="0063225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632254" w:rsidRPr="003A47F0">
        <w:rPr>
          <w:lang w:val="es-ES"/>
        </w:rPr>
        <w:t>destinados a</w:t>
      </w:r>
      <w:r w:rsidR="009C4424" w:rsidRPr="003A47F0">
        <w:rPr>
          <w:lang w:val="es-ES"/>
        </w:rPr>
        <w:t>l personal de la Oficina de</w:t>
      </w:r>
      <w:r w:rsidR="000A47FE" w:rsidRPr="003A47F0">
        <w:rPr>
          <w:lang w:val="es-ES"/>
        </w:rPr>
        <w:t xml:space="preserve"> Migra</w:t>
      </w:r>
      <w:r w:rsidR="009C442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C442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C4424" w:rsidRPr="003A47F0">
        <w:rPr>
          <w:lang w:val="es-ES"/>
        </w:rPr>
        <w:t>del Ministerio del Interior</w:t>
      </w:r>
      <w:r w:rsidR="000A47FE" w:rsidRPr="003A47F0">
        <w:rPr>
          <w:lang w:val="es-ES"/>
        </w:rPr>
        <w:t xml:space="preserve">, </w:t>
      </w:r>
      <w:r w:rsidR="00632254" w:rsidRPr="003A47F0">
        <w:rPr>
          <w:lang w:val="es-ES"/>
        </w:rPr>
        <w:t>que han contado con la asistenci</w:t>
      </w:r>
      <w:r w:rsidR="000A47FE" w:rsidRPr="003A47F0">
        <w:rPr>
          <w:lang w:val="es-ES"/>
        </w:rPr>
        <w:t>a</w:t>
      </w:r>
      <w:r w:rsidR="00632254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632254" w:rsidRPr="003A47F0">
        <w:rPr>
          <w:lang w:val="es-ES"/>
        </w:rPr>
        <w:t>expertos eslovacos en el ámbito del</w:t>
      </w:r>
      <w:r w:rsidR="000A47FE" w:rsidRPr="003A47F0">
        <w:rPr>
          <w:lang w:val="es-ES"/>
        </w:rPr>
        <w:t xml:space="preserve"> </w:t>
      </w:r>
      <w:r w:rsidR="00D31C79" w:rsidRPr="003A47F0">
        <w:rPr>
          <w:lang w:val="es-ES"/>
        </w:rPr>
        <w:t xml:space="preserve">derecho de </w:t>
      </w:r>
      <w:r w:rsidR="000A47FE" w:rsidRPr="003A47F0">
        <w:rPr>
          <w:lang w:val="es-ES"/>
        </w:rPr>
        <w:t>as</w:t>
      </w:r>
      <w:r w:rsidR="00632254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632254"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(</w:t>
      </w:r>
      <w:r w:rsidR="00632254" w:rsidRPr="003A47F0">
        <w:rPr>
          <w:lang w:val="es-ES"/>
        </w:rPr>
        <w:t xml:space="preserve">responsables de la adopción de </w:t>
      </w:r>
      <w:r w:rsidR="000A47FE" w:rsidRPr="003A47F0">
        <w:rPr>
          <w:lang w:val="es-ES"/>
        </w:rPr>
        <w:t>decision</w:t>
      </w:r>
      <w:r w:rsidR="00632254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632254" w:rsidRPr="003A47F0">
        <w:rPr>
          <w:lang w:val="es-ES"/>
        </w:rPr>
        <w:t>abogados</w:t>
      </w:r>
      <w:r w:rsidR="000A47FE" w:rsidRPr="003A47F0">
        <w:rPr>
          <w:lang w:val="es-ES"/>
        </w:rPr>
        <w:t>, ju</w:t>
      </w:r>
      <w:r w:rsidR="00632254" w:rsidRPr="003A47F0">
        <w:rPr>
          <w:lang w:val="es-ES"/>
        </w:rPr>
        <w:t>eces de los tribunales</w:t>
      </w:r>
      <w:r w:rsidR="000A47FE" w:rsidRPr="003A47F0">
        <w:rPr>
          <w:lang w:val="es-ES"/>
        </w:rPr>
        <w:t xml:space="preserve"> regional</w:t>
      </w:r>
      <w:r w:rsidR="00EF2E85" w:rsidRPr="003A47F0">
        <w:rPr>
          <w:lang w:val="es-ES"/>
        </w:rPr>
        <w:t>es y del T</w:t>
      </w:r>
      <w:r w:rsidR="00632254" w:rsidRPr="003A47F0">
        <w:rPr>
          <w:lang w:val="es-ES"/>
        </w:rPr>
        <w:t>ribunal</w:t>
      </w:r>
      <w:r w:rsidR="000A47FE" w:rsidRPr="003A47F0">
        <w:rPr>
          <w:lang w:val="es-ES"/>
        </w:rPr>
        <w:t xml:space="preserve"> Suprem</w:t>
      </w:r>
      <w:r w:rsidR="0063225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632254" w:rsidRPr="003A47F0">
        <w:rPr>
          <w:lang w:val="es-ES"/>
        </w:rPr>
        <w:t>de la</w:t>
      </w:r>
      <w:r w:rsidR="00864052" w:rsidRPr="003A47F0">
        <w:rPr>
          <w:lang w:val="es-ES"/>
        </w:rPr>
        <w:t xml:space="preserve"> Rep</w:t>
      </w:r>
      <w:r w:rsidR="00632254" w:rsidRPr="003A47F0">
        <w:rPr>
          <w:lang w:val="es-ES"/>
        </w:rPr>
        <w:t>ú</w:t>
      </w:r>
      <w:r w:rsidR="00864052" w:rsidRPr="003A47F0">
        <w:rPr>
          <w:lang w:val="es-ES"/>
        </w:rPr>
        <w:t>blic</w:t>
      </w:r>
      <w:r w:rsidR="00632254" w:rsidRPr="003A47F0">
        <w:rPr>
          <w:lang w:val="es-ES"/>
        </w:rPr>
        <w:t>a</w:t>
      </w:r>
      <w:r w:rsidR="000A47FE" w:rsidRPr="003A47F0">
        <w:rPr>
          <w:lang w:val="es-ES"/>
        </w:rPr>
        <w:t>)</w:t>
      </w:r>
      <w:r w:rsidR="001C0E4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32254" w:rsidRPr="003A47F0">
        <w:rPr>
          <w:lang w:val="es-ES"/>
        </w:rPr>
        <w:t xml:space="preserve">expertos </w:t>
      </w:r>
      <w:r w:rsidR="000A47FE" w:rsidRPr="003A47F0">
        <w:rPr>
          <w:lang w:val="es-ES"/>
        </w:rPr>
        <w:t>interna</w:t>
      </w:r>
      <w:r w:rsidR="00632254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632254" w:rsidRPr="003A47F0">
        <w:rPr>
          <w:lang w:val="es-ES"/>
        </w:rPr>
        <w:t xml:space="preserve">es en la materia y </w:t>
      </w:r>
      <w:r w:rsidR="002B4E05" w:rsidRPr="003A47F0">
        <w:rPr>
          <w:lang w:val="es-ES"/>
        </w:rPr>
        <w:t>organizaciones no gubernamentales (</w:t>
      </w:r>
      <w:r w:rsidR="00632254" w:rsidRPr="003A47F0">
        <w:rPr>
          <w:lang w:val="es-ES"/>
        </w:rPr>
        <w:t>O</w:t>
      </w:r>
      <w:r w:rsidR="000A47FE" w:rsidRPr="003A47F0">
        <w:rPr>
          <w:lang w:val="es-ES"/>
        </w:rPr>
        <w:t>NG</w:t>
      </w:r>
      <w:r w:rsidR="002B4E05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C02DCB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pro</w:t>
      </w:r>
      <w:r w:rsidR="00C02DCB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C02DCB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C02DCB" w:rsidRPr="003A47F0">
        <w:rPr>
          <w:lang w:val="es-ES"/>
        </w:rPr>
        <w:t>concluyeron el</w:t>
      </w:r>
      <w:r w:rsidR="000A47FE" w:rsidRPr="003A47F0">
        <w:rPr>
          <w:lang w:val="es-ES"/>
        </w:rPr>
        <w:t xml:space="preserve"> 30 </w:t>
      </w:r>
      <w:r w:rsidR="00C02DCB" w:rsidRPr="003A47F0">
        <w:rPr>
          <w:lang w:val="es-ES"/>
        </w:rPr>
        <w:t>de s</w:t>
      </w:r>
      <w:r w:rsidR="000A47FE" w:rsidRPr="003A47F0">
        <w:rPr>
          <w:lang w:val="es-ES"/>
        </w:rPr>
        <w:t>ept</w:t>
      </w:r>
      <w:r w:rsidR="00C02DCB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02DCB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C02DCB" w:rsidRPr="003A47F0">
        <w:rPr>
          <w:lang w:val="es-ES"/>
        </w:rPr>
        <w:t xml:space="preserve">de </w:t>
      </w:r>
      <w:r w:rsidR="000A47FE" w:rsidRPr="003A47F0">
        <w:rPr>
          <w:lang w:val="es-ES"/>
        </w:rPr>
        <w:t xml:space="preserve">2011.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25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D31C79" w:rsidRPr="003A47F0">
        <w:rPr>
          <w:lang w:val="es-ES"/>
        </w:rPr>
        <w:t>A la vista de los resultados alcanzados</w:t>
      </w:r>
      <w:r w:rsidR="00C02DCB" w:rsidRPr="003A47F0">
        <w:rPr>
          <w:lang w:val="es-ES"/>
        </w:rPr>
        <w:t xml:space="preserve">, </w:t>
      </w:r>
      <w:r w:rsidR="00D31C79" w:rsidRPr="003A47F0">
        <w:rPr>
          <w:lang w:val="es-ES"/>
        </w:rPr>
        <w:t xml:space="preserve">tal como se indica anteriormente, </w:t>
      </w:r>
      <w:r w:rsidR="00C02DCB" w:rsidRPr="003A47F0">
        <w:rPr>
          <w:lang w:val="es-ES"/>
        </w:rPr>
        <w:t>la Oficina de</w:t>
      </w:r>
      <w:r w:rsidR="000A47FE" w:rsidRPr="003A47F0">
        <w:rPr>
          <w:lang w:val="es-ES"/>
        </w:rPr>
        <w:t xml:space="preserve"> Migra</w:t>
      </w:r>
      <w:r w:rsidR="00C02DC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02DC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02DCB" w:rsidRPr="003A47F0">
        <w:rPr>
          <w:lang w:val="es-ES"/>
        </w:rPr>
        <w:t>del Ministerio del Interior</w:t>
      </w:r>
      <w:r w:rsidR="000A47FE" w:rsidRPr="003A47F0">
        <w:rPr>
          <w:lang w:val="es-ES"/>
        </w:rPr>
        <w:t xml:space="preserve">, </w:t>
      </w:r>
      <w:r w:rsidR="00320A71" w:rsidRPr="003A47F0">
        <w:rPr>
          <w:lang w:val="es-ES"/>
        </w:rPr>
        <w:t>tom</w:t>
      </w:r>
      <w:r w:rsidR="00C02DCB" w:rsidRPr="003A47F0">
        <w:rPr>
          <w:lang w:val="es-ES"/>
        </w:rPr>
        <w:t>ó una serie de</w:t>
      </w:r>
      <w:r w:rsidR="000A47FE" w:rsidRPr="003A47F0">
        <w:rPr>
          <w:lang w:val="es-ES"/>
        </w:rPr>
        <w:t xml:space="preserve"> me</w:t>
      </w:r>
      <w:r w:rsidR="00C02DCB" w:rsidRPr="003A47F0">
        <w:rPr>
          <w:lang w:val="es-ES"/>
        </w:rPr>
        <w:t>didas para mantener el mecanismo de</w:t>
      </w:r>
      <w:r w:rsidR="000A47FE" w:rsidRPr="003A47F0">
        <w:rPr>
          <w:lang w:val="es-ES"/>
        </w:rPr>
        <w:t xml:space="preserve"> control</w:t>
      </w:r>
      <w:r w:rsidR="00C02DCB" w:rsidRPr="003A47F0">
        <w:rPr>
          <w:lang w:val="es-ES"/>
        </w:rPr>
        <w:t xml:space="preserve"> y promover la c</w:t>
      </w:r>
      <w:r w:rsidR="000A47FE" w:rsidRPr="003A47F0">
        <w:rPr>
          <w:lang w:val="es-ES"/>
        </w:rPr>
        <w:t>ali</w:t>
      </w:r>
      <w:r w:rsidR="00C02DCB" w:rsidRPr="003A47F0">
        <w:rPr>
          <w:lang w:val="es-ES"/>
        </w:rPr>
        <w:t>dad</w:t>
      </w:r>
      <w:r w:rsidR="0049603A" w:rsidRPr="003A47F0">
        <w:rPr>
          <w:lang w:val="es-ES"/>
        </w:rPr>
        <w:t xml:space="preserve"> de</w:t>
      </w:r>
      <w:r w:rsidR="00320A71" w:rsidRPr="003A47F0">
        <w:rPr>
          <w:lang w:val="es-ES"/>
        </w:rPr>
        <w:t>l proceso</w:t>
      </w:r>
      <w:r w:rsidR="0049603A" w:rsidRPr="003A47F0">
        <w:rPr>
          <w:lang w:val="es-ES"/>
        </w:rPr>
        <w:t xml:space="preserve"> </w:t>
      </w:r>
      <w:r w:rsidR="00320A71" w:rsidRPr="003A47F0">
        <w:rPr>
          <w:lang w:val="es-ES"/>
        </w:rPr>
        <w:t>de</w:t>
      </w:r>
      <w:r w:rsidR="0049603A" w:rsidRPr="003A47F0">
        <w:rPr>
          <w:lang w:val="es-ES"/>
        </w:rPr>
        <w:t xml:space="preserve"> adopción de</w:t>
      </w:r>
      <w:r w:rsidR="000A47FE" w:rsidRPr="003A47F0">
        <w:rPr>
          <w:lang w:val="es-ES"/>
        </w:rPr>
        <w:t xml:space="preserve"> decision</w:t>
      </w:r>
      <w:r w:rsidR="0049603A" w:rsidRPr="003A47F0">
        <w:rPr>
          <w:lang w:val="es-ES"/>
        </w:rPr>
        <w:t>es durante el siguiente</w:t>
      </w:r>
      <w:r w:rsidR="000A47FE" w:rsidRPr="003A47F0">
        <w:rPr>
          <w:lang w:val="es-ES"/>
        </w:rPr>
        <w:t xml:space="preserve"> per</w:t>
      </w:r>
      <w:r w:rsidR="0049603A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49603A" w:rsidRPr="003A47F0">
        <w:rPr>
          <w:lang w:val="es-ES"/>
        </w:rPr>
        <w:t>o, que ha</w:t>
      </w:r>
      <w:r w:rsidR="000A47FE" w:rsidRPr="003A47F0">
        <w:rPr>
          <w:lang w:val="es-ES"/>
        </w:rPr>
        <w:t xml:space="preserve"> inclu</w:t>
      </w:r>
      <w:r w:rsidR="0049603A" w:rsidRPr="003A47F0">
        <w:rPr>
          <w:lang w:val="es-ES"/>
        </w:rPr>
        <w:t>ido</w:t>
      </w:r>
      <w:r w:rsidR="000A47FE" w:rsidRPr="003A47F0">
        <w:rPr>
          <w:lang w:val="es-ES"/>
        </w:rPr>
        <w:t xml:space="preserve"> </w:t>
      </w:r>
      <w:r w:rsidR="0049603A" w:rsidRPr="003A47F0">
        <w:rPr>
          <w:lang w:val="es-ES"/>
        </w:rPr>
        <w:t>también e</w:t>
      </w:r>
      <w:r w:rsidR="000A47FE" w:rsidRPr="003A47F0">
        <w:rPr>
          <w:lang w:val="es-ES"/>
        </w:rPr>
        <w:t xml:space="preserve">n </w:t>
      </w:r>
      <w:r w:rsidR="0049603A" w:rsidRPr="003A47F0">
        <w:rPr>
          <w:lang w:val="es-ES"/>
        </w:rPr>
        <w:t>su Plan</w:t>
      </w:r>
      <w:r w:rsidR="000A47FE" w:rsidRPr="003A47F0">
        <w:rPr>
          <w:lang w:val="es-ES"/>
        </w:rPr>
        <w:t xml:space="preserve"> Anual</w:t>
      </w:r>
      <w:r w:rsidR="0049603A" w:rsidRPr="003A47F0">
        <w:rPr>
          <w:lang w:val="es-ES"/>
        </w:rPr>
        <w:t xml:space="preserve"> para</w:t>
      </w:r>
      <w:r w:rsidR="000A47FE" w:rsidRPr="003A47F0">
        <w:rPr>
          <w:lang w:val="es-ES"/>
        </w:rPr>
        <w:t xml:space="preserve"> 2012.</w:t>
      </w:r>
    </w:p>
    <w:p w:rsidR="000A47FE" w:rsidRPr="003A47F0" w:rsidRDefault="0094069F" w:rsidP="0062777D">
      <w:pPr>
        <w:pStyle w:val="HChG"/>
        <w:rPr>
          <w:u w:val="single"/>
          <w:lang w:val="es-ES"/>
        </w:rPr>
      </w:pPr>
      <w:r w:rsidRPr="003A47F0">
        <w:rPr>
          <w:lang w:val="es-ES"/>
        </w:rPr>
        <w:tab/>
      </w:r>
      <w:r w:rsidR="00574C04" w:rsidRPr="003A47F0">
        <w:rPr>
          <w:lang w:val="es-ES"/>
        </w:rPr>
        <w:t>I</w:t>
      </w:r>
      <w:r w:rsidR="000A47FE" w:rsidRPr="003A47F0">
        <w:rPr>
          <w:lang w:val="es-ES"/>
        </w:rPr>
        <w:t>II.</w:t>
      </w:r>
      <w:r w:rsidRPr="003A47F0">
        <w:rPr>
          <w:lang w:val="es-ES"/>
        </w:rPr>
        <w:tab/>
      </w:r>
      <w:r w:rsidR="0049603A" w:rsidRPr="003A47F0">
        <w:rPr>
          <w:lang w:val="es-ES"/>
        </w:rPr>
        <w:t>Disposiciones es</w:t>
      </w:r>
      <w:r w:rsidR="000A47FE" w:rsidRPr="003A47F0">
        <w:rPr>
          <w:lang w:val="es-ES"/>
        </w:rPr>
        <w:t>pecial</w:t>
      </w:r>
      <w:r w:rsidR="0049603A" w:rsidRPr="003A47F0">
        <w:rPr>
          <w:lang w:val="es-ES"/>
        </w:rPr>
        <w:t>es</w:t>
      </w:r>
    </w:p>
    <w:p w:rsidR="000A47FE" w:rsidRPr="003A47F0" w:rsidRDefault="00725B93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F55BF1" w:rsidRPr="003A47F0">
        <w:rPr>
          <w:lang w:val="es-ES"/>
        </w:rPr>
        <w:t>Art</w:t>
      </w:r>
      <w:r w:rsidR="0049603A" w:rsidRPr="003A47F0">
        <w:rPr>
          <w:lang w:val="es-ES"/>
        </w:rPr>
        <w:t>í</w:t>
      </w:r>
      <w:r w:rsidR="00F55BF1" w:rsidRPr="003A47F0">
        <w:rPr>
          <w:lang w:val="es-ES"/>
        </w:rPr>
        <w:t>c</w:t>
      </w:r>
      <w:r w:rsidR="0049603A" w:rsidRPr="003A47F0">
        <w:rPr>
          <w:lang w:val="es-ES"/>
        </w:rPr>
        <w:t>u</w:t>
      </w:r>
      <w:r w:rsidR="00F55BF1" w:rsidRPr="003A47F0">
        <w:rPr>
          <w:lang w:val="es-ES"/>
        </w:rPr>
        <w:t>l</w:t>
      </w:r>
      <w:r w:rsidR="0049603A" w:rsidRPr="003A47F0">
        <w:rPr>
          <w:lang w:val="es-ES"/>
        </w:rPr>
        <w:t>o</w:t>
      </w:r>
      <w:r w:rsidR="00F55BF1" w:rsidRPr="003A47F0">
        <w:rPr>
          <w:lang w:val="es-ES"/>
        </w:rPr>
        <w:t xml:space="preserve"> 2</w:t>
      </w:r>
      <w:r w:rsidR="00190752" w:rsidRPr="003A47F0">
        <w:rPr>
          <w:lang w:val="es-ES"/>
        </w:rPr>
        <w:br/>
      </w:r>
      <w:r w:rsidR="00DC5231" w:rsidRPr="003A47F0">
        <w:rPr>
          <w:lang w:val="es-ES"/>
        </w:rPr>
        <w:t xml:space="preserve">Medidas </w:t>
      </w:r>
      <w:r w:rsidR="00320A71" w:rsidRPr="003A47F0">
        <w:rPr>
          <w:lang w:val="es-ES"/>
        </w:rPr>
        <w:t>legislativ</w:t>
      </w:r>
      <w:r w:rsidR="00DC5231" w:rsidRPr="003A47F0">
        <w:rPr>
          <w:lang w:val="es-ES"/>
        </w:rPr>
        <w:t>as</w:t>
      </w:r>
      <w:r w:rsidR="00F55BF1" w:rsidRPr="003A47F0">
        <w:rPr>
          <w:lang w:val="es-ES"/>
        </w:rPr>
        <w:t>, administrativ</w:t>
      </w:r>
      <w:r w:rsidR="00DC5231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DC5231" w:rsidRPr="003A47F0">
        <w:rPr>
          <w:lang w:val="es-ES"/>
        </w:rPr>
        <w:t xml:space="preserve">r </w:t>
      </w:r>
      <w:r w:rsidR="00AC671C">
        <w:rPr>
          <w:lang w:val="es-ES"/>
        </w:rPr>
        <w:br/>
      </w:r>
      <w:r w:rsidR="00DC5231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discrimina</w:t>
      </w:r>
      <w:r w:rsidR="00DC523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C523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C5231" w:rsidRPr="003A47F0">
        <w:rPr>
          <w:lang w:val="es-ES"/>
        </w:rPr>
        <w:t>racial e</w:t>
      </w:r>
      <w:r w:rsidR="000A47FE" w:rsidRPr="003A47F0">
        <w:rPr>
          <w:lang w:val="es-ES"/>
        </w:rPr>
        <w:t xml:space="preserve">n </w:t>
      </w:r>
      <w:r w:rsidR="00DC5231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DC5231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</w:p>
    <w:p w:rsidR="000A47FE" w:rsidRPr="003A47F0" w:rsidRDefault="0094069F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A.</w:t>
      </w:r>
      <w:r w:rsidRPr="003A47F0">
        <w:rPr>
          <w:lang w:val="es-ES"/>
        </w:rPr>
        <w:tab/>
      </w:r>
      <w:r w:rsidR="00DC5231" w:rsidRPr="003A47F0">
        <w:rPr>
          <w:lang w:val="es-ES"/>
        </w:rPr>
        <w:t>Medidas l</w:t>
      </w:r>
      <w:r w:rsidR="000A47FE" w:rsidRPr="003A47F0">
        <w:rPr>
          <w:lang w:val="es-ES"/>
        </w:rPr>
        <w:t>egislativ</w:t>
      </w:r>
      <w:r w:rsidR="00DC5231" w:rsidRPr="003A47F0">
        <w:rPr>
          <w:lang w:val="es-ES"/>
        </w:rPr>
        <w:t>as</w:t>
      </w:r>
    </w:p>
    <w:p w:rsidR="000A47FE" w:rsidRPr="003A47F0" w:rsidRDefault="00725B93" w:rsidP="0065778E">
      <w:pPr>
        <w:pStyle w:val="H23G"/>
        <w:rPr>
          <w:u w:val="single"/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DC5231" w:rsidRPr="003A47F0">
        <w:rPr>
          <w:lang w:val="es-ES"/>
        </w:rPr>
        <w:t>Derecho penal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26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DC523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1</w:t>
      </w:r>
      <w:r w:rsidR="00DC5231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DC5231" w:rsidRPr="003A47F0">
        <w:rPr>
          <w:lang w:val="es-ES"/>
        </w:rPr>
        <w:t>s</w:t>
      </w:r>
      <w:r w:rsidR="000A47FE" w:rsidRPr="003A47F0">
        <w:rPr>
          <w:lang w:val="es-ES"/>
        </w:rPr>
        <w:t>ept</w:t>
      </w:r>
      <w:r w:rsidR="00DC5231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DC5231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DC5231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2009</w:t>
      </w:r>
      <w:r w:rsidR="00440ED2" w:rsidRPr="003A47F0">
        <w:rPr>
          <w:lang w:val="es-ES"/>
        </w:rPr>
        <w:t xml:space="preserve"> entró en vigor la modificación del Código</w:t>
      </w:r>
      <w:r w:rsidR="000A47FE" w:rsidRPr="003A47F0">
        <w:rPr>
          <w:lang w:val="es-ES"/>
        </w:rPr>
        <w:t xml:space="preserve"> Penal (</w:t>
      </w:r>
      <w:r w:rsidR="00440ED2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440ED2" w:rsidRPr="003A47F0">
        <w:rPr>
          <w:lang w:val="es-ES"/>
        </w:rPr>
        <w:t>257/2009</w:t>
      </w:r>
      <w:r w:rsidR="000A47FE" w:rsidRPr="003A47F0">
        <w:rPr>
          <w:lang w:val="es-ES"/>
        </w:rPr>
        <w:t xml:space="preserve">, </w:t>
      </w:r>
      <w:r w:rsidR="00440ED2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m</w:t>
      </w:r>
      <w:r w:rsidR="00440ED2" w:rsidRPr="003A47F0">
        <w:rPr>
          <w:lang w:val="es-ES"/>
        </w:rPr>
        <w:t>o</w:t>
      </w:r>
      <w:r w:rsidR="000A47FE" w:rsidRPr="003A47F0">
        <w:rPr>
          <w:lang w:val="es-ES"/>
        </w:rPr>
        <w:t>di</w:t>
      </w:r>
      <w:r w:rsidR="00440ED2" w:rsidRPr="003A47F0">
        <w:rPr>
          <w:lang w:val="es-ES"/>
        </w:rPr>
        <w:t>fica y</w:t>
      </w:r>
      <w:r w:rsidR="000A47FE" w:rsidRPr="003A47F0">
        <w:rPr>
          <w:lang w:val="es-ES"/>
        </w:rPr>
        <w:t xml:space="preserve"> </w:t>
      </w:r>
      <w:r w:rsidR="00440ED2" w:rsidRPr="003A47F0">
        <w:rPr>
          <w:lang w:val="es-ES"/>
        </w:rPr>
        <w:t>com</w:t>
      </w:r>
      <w:r w:rsidR="000A47FE" w:rsidRPr="003A47F0">
        <w:rPr>
          <w:lang w:val="es-ES"/>
        </w:rPr>
        <w:t>plement</w:t>
      </w:r>
      <w:r w:rsidR="00440ED2" w:rsidRPr="003A47F0">
        <w:rPr>
          <w:lang w:val="es-ES"/>
        </w:rPr>
        <w:t xml:space="preserve">a </w:t>
      </w:r>
      <w:smartTag w:uri="urn:schemas-microsoft-com:office:smarttags" w:element="PersonName">
        <w:smartTagPr>
          <w:attr w:name="ProductID" w:val="la Ley N"/>
        </w:smartTagPr>
        <w:r w:rsidR="00440ED2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300/2005</w:t>
      </w:r>
      <w:r w:rsidR="00320A7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A406D" w:rsidRPr="003A47F0">
        <w:rPr>
          <w:lang w:val="es-ES"/>
        </w:rPr>
        <w:t xml:space="preserve">el </w:t>
      </w:r>
      <w:r w:rsidR="00440ED2" w:rsidRPr="003A47F0">
        <w:rPr>
          <w:lang w:val="es-ES"/>
        </w:rPr>
        <w:t xml:space="preserve">Código </w:t>
      </w:r>
      <w:r w:rsidR="000A47FE" w:rsidRPr="003A47F0">
        <w:rPr>
          <w:lang w:val="es-ES"/>
        </w:rPr>
        <w:t>Penal</w:t>
      </w:r>
      <w:r w:rsidR="00320A71" w:rsidRPr="003A47F0">
        <w:rPr>
          <w:lang w:val="es-ES"/>
        </w:rPr>
        <w:t xml:space="preserve"> en su forma</w:t>
      </w:r>
      <w:r w:rsidR="000A47FE" w:rsidRPr="003A47F0">
        <w:rPr>
          <w:lang w:val="es-ES"/>
        </w:rPr>
        <w:t xml:space="preserve"> </w:t>
      </w:r>
      <w:r w:rsidR="00440ED2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440ED2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320A71" w:rsidRPr="003A47F0">
        <w:rPr>
          <w:lang w:val="es-ES"/>
        </w:rPr>
        <w:t>a</w:t>
      </w:r>
      <w:r w:rsidR="00EF2E85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440ED2" w:rsidRPr="003A47F0">
        <w:rPr>
          <w:lang w:val="es-ES"/>
        </w:rPr>
        <w:t>Este</w:t>
      </w:r>
      <w:r w:rsidR="000A47FE" w:rsidRPr="003A47F0">
        <w:rPr>
          <w:lang w:val="es-ES"/>
        </w:rPr>
        <w:t xml:space="preserve"> C</w:t>
      </w:r>
      <w:r w:rsidR="00440ED2" w:rsidRPr="003A47F0">
        <w:rPr>
          <w:lang w:val="es-ES"/>
        </w:rPr>
        <w:t>ó</w:t>
      </w:r>
      <w:r w:rsidR="000A47FE" w:rsidRPr="003A47F0">
        <w:rPr>
          <w:lang w:val="es-ES"/>
        </w:rPr>
        <w:t>d</w:t>
      </w:r>
      <w:r w:rsidR="00440ED2" w:rsidRPr="003A47F0">
        <w:rPr>
          <w:lang w:val="es-ES"/>
        </w:rPr>
        <w:t>igo ha</w:t>
      </w:r>
      <w:r w:rsidR="000A47FE" w:rsidRPr="003A47F0">
        <w:rPr>
          <w:lang w:val="es-ES"/>
        </w:rPr>
        <w:t xml:space="preserve"> </w:t>
      </w:r>
      <w:r w:rsidR="00440ED2" w:rsidRPr="003A47F0">
        <w:rPr>
          <w:lang w:val="es-ES"/>
        </w:rPr>
        <w:t>com</w:t>
      </w:r>
      <w:r w:rsidR="000A47FE" w:rsidRPr="003A47F0">
        <w:rPr>
          <w:lang w:val="es-ES"/>
        </w:rPr>
        <w:t>plement</w:t>
      </w:r>
      <w:r w:rsidR="00440ED2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40ED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40ED2" w:rsidRPr="003A47F0">
        <w:rPr>
          <w:lang w:val="es-ES"/>
        </w:rPr>
        <w:t>las disposiciones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440ED2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440ED2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440ED2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129 </w:t>
      </w:r>
      <w:r w:rsidR="00440ED2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 </w:t>
      </w:r>
      <w:r w:rsidR="00440ED2" w:rsidRPr="003A47F0">
        <w:rPr>
          <w:lang w:val="es-ES"/>
        </w:rPr>
        <w:t>con la</w:t>
      </w:r>
      <w:r w:rsidR="000A47FE" w:rsidRPr="003A47F0">
        <w:rPr>
          <w:lang w:val="es-ES"/>
        </w:rPr>
        <w:t xml:space="preserve"> defini</w:t>
      </w:r>
      <w:r w:rsidR="00440E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0E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20A71" w:rsidRPr="003A47F0">
        <w:rPr>
          <w:lang w:val="es-ES"/>
        </w:rPr>
        <w:t>jurídica</w:t>
      </w:r>
      <w:r w:rsidR="00440ED2" w:rsidRPr="003A47F0">
        <w:rPr>
          <w:lang w:val="es-ES"/>
        </w:rPr>
        <w:t xml:space="preserve"> de grupo</w:t>
      </w:r>
      <w:r w:rsidR="000A47FE" w:rsidRPr="003A47F0">
        <w:rPr>
          <w:lang w:val="es-ES"/>
        </w:rPr>
        <w:t xml:space="preserve"> extremist</w:t>
      </w:r>
      <w:r w:rsidR="00440ED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(p</w:t>
      </w:r>
      <w:r w:rsidR="00440ED2" w:rsidRPr="003A47F0">
        <w:rPr>
          <w:lang w:val="es-ES"/>
        </w:rPr>
        <w:t>árr</w:t>
      </w:r>
      <w:r w:rsidR="000A47FE" w:rsidRPr="003A47F0">
        <w:rPr>
          <w:lang w:val="es-ES"/>
        </w:rPr>
        <w:t xml:space="preserve">. 3) </w:t>
      </w:r>
      <w:r w:rsidR="00440ED2" w:rsidRPr="003A47F0">
        <w:rPr>
          <w:lang w:val="es-ES"/>
        </w:rPr>
        <w:t xml:space="preserve">del </w:t>
      </w:r>
      <w:r w:rsidR="00926C43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440ED2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440ED2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440ED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130</w:t>
      </w:r>
      <w:r w:rsidR="00440ED2" w:rsidRPr="003A47F0">
        <w:rPr>
          <w:lang w:val="es-ES"/>
        </w:rPr>
        <w:t>, con la</w:t>
      </w:r>
      <w:r w:rsidR="000A47FE" w:rsidRPr="003A47F0">
        <w:rPr>
          <w:lang w:val="es-ES"/>
        </w:rPr>
        <w:t xml:space="preserve"> defini</w:t>
      </w:r>
      <w:r w:rsidR="00440E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0ED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40ED2" w:rsidRPr="003A47F0">
        <w:rPr>
          <w:lang w:val="es-ES"/>
        </w:rPr>
        <w:t xml:space="preserve"> </w:t>
      </w:r>
      <w:r w:rsidR="00320A71" w:rsidRPr="003A47F0">
        <w:rPr>
          <w:lang w:val="es-ES"/>
        </w:rPr>
        <w:t>jurídica</w:t>
      </w:r>
      <w:r w:rsidR="00440ED2" w:rsidRPr="003A47F0">
        <w:rPr>
          <w:lang w:val="es-ES"/>
        </w:rPr>
        <w:t xml:space="preserve"> de material</w:t>
      </w:r>
      <w:r w:rsidR="000A47FE" w:rsidRPr="003A47F0">
        <w:rPr>
          <w:lang w:val="es-ES"/>
        </w:rPr>
        <w:t xml:space="preserve"> extremist</w:t>
      </w:r>
      <w:r w:rsidR="00440ED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(p</w:t>
      </w:r>
      <w:r w:rsidR="00440ED2" w:rsidRPr="003A47F0">
        <w:rPr>
          <w:lang w:val="es-ES"/>
        </w:rPr>
        <w:t>ár</w:t>
      </w:r>
      <w:r w:rsidR="000A47FE" w:rsidRPr="003A47F0">
        <w:rPr>
          <w:lang w:val="es-ES"/>
        </w:rPr>
        <w:t xml:space="preserve">r. </w:t>
      </w:r>
      <w:r w:rsidR="00440ED2" w:rsidRPr="003A47F0">
        <w:rPr>
          <w:lang w:val="es-ES"/>
        </w:rPr>
        <w:t>8) y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440ED2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440ED2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440ED2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40 a"/>
        </w:smartTagPr>
        <w:r w:rsidR="000A47FE" w:rsidRPr="003A47F0">
          <w:rPr>
            <w:lang w:val="es-ES"/>
          </w:rPr>
          <w:t>140</w:t>
        </w:r>
        <w:r w:rsidR="00440ED2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440ED2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440ED2" w:rsidRPr="003A47F0">
        <w:rPr>
          <w:lang w:val="es-ES"/>
        </w:rPr>
        <w:t>con la</w:t>
      </w:r>
      <w:r w:rsidR="000A47FE" w:rsidRPr="003A47F0">
        <w:rPr>
          <w:lang w:val="es-ES"/>
        </w:rPr>
        <w:t xml:space="preserve"> defini</w:t>
      </w:r>
      <w:r w:rsidR="00440E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0E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0ED2" w:rsidRPr="003A47F0">
        <w:rPr>
          <w:lang w:val="es-ES"/>
        </w:rPr>
        <w:t xml:space="preserve">de actos </w:t>
      </w:r>
      <w:r w:rsidR="00B00F6C" w:rsidRPr="003A47F0">
        <w:rPr>
          <w:lang w:val="es-ES"/>
        </w:rPr>
        <w:t>delictivos</w:t>
      </w:r>
      <w:r w:rsidR="00440ED2" w:rsidRPr="003A47F0">
        <w:rPr>
          <w:lang w:val="es-ES"/>
        </w:rPr>
        <w:t xml:space="preserve"> </w:t>
      </w:r>
      <w:r w:rsidR="000A47FE" w:rsidRPr="003A47F0">
        <w:rPr>
          <w:lang w:val="es-ES"/>
        </w:rPr>
        <w:t>extremist</w:t>
      </w:r>
      <w:r w:rsidR="00440ED2" w:rsidRPr="003A47F0">
        <w:rPr>
          <w:lang w:val="es-ES"/>
        </w:rPr>
        <w:t>as</w:t>
      </w:r>
      <w:r w:rsidR="000A47FE" w:rsidRPr="003A47F0">
        <w:rPr>
          <w:lang w:val="es-ES"/>
        </w:rPr>
        <w:t xml:space="preserve">. </w:t>
      </w:r>
      <w:r w:rsidR="00B00F6C" w:rsidRPr="003A47F0">
        <w:rPr>
          <w:lang w:val="es-ES"/>
        </w:rPr>
        <w:t>El contenido de la</w:t>
      </w:r>
      <w:r w:rsidR="000A47FE" w:rsidRPr="003A47F0">
        <w:rPr>
          <w:lang w:val="es-ES"/>
        </w:rPr>
        <w:t xml:space="preserve"> m</w:t>
      </w:r>
      <w:r w:rsidR="00BA406D" w:rsidRPr="003A47F0">
        <w:rPr>
          <w:lang w:val="es-ES"/>
        </w:rPr>
        <w:t>od</w:t>
      </w:r>
      <w:r w:rsidR="00B00F6C" w:rsidRPr="003A47F0">
        <w:rPr>
          <w:lang w:val="es-ES"/>
        </w:rPr>
        <w:t>i</w:t>
      </w:r>
      <w:r w:rsidR="00BA406D" w:rsidRPr="003A47F0">
        <w:rPr>
          <w:lang w:val="es-ES"/>
        </w:rPr>
        <w:t>ficació</w:t>
      </w:r>
      <w:r w:rsidR="000A47FE" w:rsidRPr="003A47F0">
        <w:rPr>
          <w:lang w:val="es-ES"/>
        </w:rPr>
        <w:t>n traspo</w:t>
      </w:r>
      <w:r w:rsidR="00B00F6C" w:rsidRPr="003A47F0">
        <w:rPr>
          <w:lang w:val="es-ES"/>
        </w:rPr>
        <w:t xml:space="preserve">ne </w:t>
      </w:r>
      <w:smartTag w:uri="urn:schemas-microsoft-com:office:smarttags" w:element="PersonName">
        <w:smartTagPr>
          <w:attr w:name="ProductID" w:val="la Decisi￳n Marco"/>
        </w:smartTagPr>
        <w:r w:rsidR="00B00F6C" w:rsidRPr="003A47F0">
          <w:rPr>
            <w:lang w:val="es-ES"/>
          </w:rPr>
          <w:t>la Decisión Marco</w:t>
        </w:r>
      </w:smartTag>
      <w:r w:rsidR="00B00F6C" w:rsidRPr="003A47F0">
        <w:rPr>
          <w:lang w:val="es-ES"/>
        </w:rPr>
        <w:t xml:space="preserve"> del Consejo de la UE </w:t>
      </w:r>
      <w:r w:rsidR="00320A71" w:rsidRPr="003A47F0">
        <w:rPr>
          <w:lang w:val="es-ES"/>
        </w:rPr>
        <w:t>relativa a</w:t>
      </w:r>
      <w:r w:rsidR="00B00F6C" w:rsidRPr="003A47F0">
        <w:rPr>
          <w:lang w:val="es-ES"/>
        </w:rPr>
        <w:t xml:space="preserve"> la lucha contra determinadas formas y manifestaciones de</w:t>
      </w:r>
      <w:r w:rsidR="000A47FE" w:rsidRPr="003A47F0">
        <w:rPr>
          <w:lang w:val="es-ES"/>
        </w:rPr>
        <w:t xml:space="preserve"> racism</w:t>
      </w:r>
      <w:r w:rsidR="00B00F6C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B00F6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xeno</w:t>
      </w:r>
      <w:r w:rsidR="00B00F6C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 </w:t>
      </w:r>
      <w:r w:rsidR="00B00F6C" w:rsidRPr="003A47F0">
        <w:rPr>
          <w:lang w:val="es-ES"/>
        </w:rPr>
        <w:t>mediante el derecho penal</w:t>
      </w:r>
      <w:r w:rsidR="000A47FE" w:rsidRPr="003A47F0">
        <w:rPr>
          <w:lang w:val="es-ES"/>
        </w:rPr>
        <w:t xml:space="preserve"> (N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2008/913/SVV).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27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A47693" w:rsidRPr="003A47F0">
        <w:rPr>
          <w:lang w:val="es-ES"/>
        </w:rPr>
        <w:t>En el Código Penal</w:t>
      </w:r>
      <w:r w:rsidR="000A47FE" w:rsidRPr="003A47F0">
        <w:rPr>
          <w:lang w:val="es-ES"/>
        </w:rPr>
        <w:t xml:space="preserve"> m</w:t>
      </w:r>
      <w:r w:rsidR="00BA406D" w:rsidRPr="003A47F0">
        <w:rPr>
          <w:lang w:val="es-ES"/>
        </w:rPr>
        <w:t>od</w:t>
      </w:r>
      <w:r w:rsidR="00B00F6C" w:rsidRPr="003A47F0">
        <w:rPr>
          <w:lang w:val="es-ES"/>
        </w:rPr>
        <w:t>i</w:t>
      </w:r>
      <w:r w:rsidR="00BA406D" w:rsidRPr="003A47F0">
        <w:rPr>
          <w:lang w:val="es-ES"/>
        </w:rPr>
        <w:t>fica</w:t>
      </w:r>
      <w:r w:rsidR="00A47693" w:rsidRPr="003A47F0">
        <w:rPr>
          <w:lang w:val="es-ES"/>
        </w:rPr>
        <w:t>do</w:t>
      </w:r>
      <w:r w:rsidR="000A47FE" w:rsidRPr="003A47F0">
        <w:rPr>
          <w:lang w:val="es-ES"/>
        </w:rPr>
        <w:t xml:space="preserve"> </w:t>
      </w:r>
      <w:r w:rsidR="00A47693" w:rsidRPr="003A47F0">
        <w:rPr>
          <w:lang w:val="es-ES"/>
        </w:rPr>
        <w:t xml:space="preserve">se </w:t>
      </w:r>
      <w:r w:rsidR="000A47FE" w:rsidRPr="003A47F0">
        <w:rPr>
          <w:lang w:val="es-ES"/>
        </w:rPr>
        <w:t>ha</w:t>
      </w:r>
      <w:r w:rsidR="00A47693" w:rsidRPr="003A47F0">
        <w:rPr>
          <w:lang w:val="es-ES"/>
        </w:rPr>
        <w:t>n</w:t>
      </w:r>
      <w:r w:rsidR="000A47FE" w:rsidRPr="003A47F0">
        <w:rPr>
          <w:lang w:val="es-ES"/>
        </w:rPr>
        <w:t xml:space="preserve"> in</w:t>
      </w:r>
      <w:r w:rsidR="00B00F6C" w:rsidRPr="003A47F0">
        <w:rPr>
          <w:lang w:val="es-ES"/>
        </w:rPr>
        <w:t>c</w:t>
      </w:r>
      <w:r w:rsidR="00F43EBA" w:rsidRPr="003A47F0">
        <w:rPr>
          <w:lang w:val="es-ES"/>
        </w:rPr>
        <w:t>luido</w:t>
      </w:r>
      <w:r w:rsidR="00B00F6C" w:rsidRPr="003A47F0">
        <w:rPr>
          <w:lang w:val="es-ES"/>
        </w:rPr>
        <w:t xml:space="preserve"> nuevos actos delictivos</w:t>
      </w:r>
      <w:r w:rsidR="000A47FE" w:rsidRPr="003A47F0">
        <w:rPr>
          <w:lang w:val="es-ES"/>
        </w:rPr>
        <w:t xml:space="preserve"> extremist</w:t>
      </w:r>
      <w:r w:rsidR="00B00F6C" w:rsidRPr="003A47F0">
        <w:rPr>
          <w:lang w:val="es-ES"/>
        </w:rPr>
        <w:t>as</w:t>
      </w:r>
      <w:r w:rsidR="00790667" w:rsidRPr="003A47F0">
        <w:rPr>
          <w:lang w:val="es-ES"/>
        </w:rPr>
        <w:t xml:space="preserve"> </w:t>
      </w:r>
      <w:r w:rsidR="00B00F6C" w:rsidRPr="003A47F0">
        <w:rPr>
          <w:lang w:val="es-ES"/>
        </w:rPr>
        <w:t>(a</w:t>
      </w:r>
      <w:r w:rsidR="000A47FE" w:rsidRPr="003A47F0">
        <w:rPr>
          <w:lang w:val="es-ES"/>
        </w:rPr>
        <w:t>rt</w:t>
      </w:r>
      <w:r w:rsidR="00D57C0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40 a"/>
        </w:smartTagPr>
        <w:r w:rsidR="000A47FE" w:rsidRPr="003A47F0">
          <w:rPr>
            <w:lang w:val="es-ES"/>
          </w:rPr>
          <w:t>140</w:t>
        </w:r>
        <w:r w:rsidR="00B00F6C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>)</w:t>
      </w:r>
      <w:r w:rsidR="00B00F6C" w:rsidRPr="003A47F0">
        <w:rPr>
          <w:lang w:val="es-ES"/>
        </w:rPr>
        <w:t>)</w:t>
      </w:r>
      <w:r w:rsidR="000A47FE" w:rsidRPr="003A47F0">
        <w:rPr>
          <w:lang w:val="es-ES"/>
        </w:rPr>
        <w:t xml:space="preserve">, </w:t>
      </w:r>
      <w:r w:rsidR="00B00F6C" w:rsidRPr="003A47F0">
        <w:rPr>
          <w:lang w:val="es-ES"/>
        </w:rPr>
        <w:t>a saber</w:t>
      </w:r>
      <w:r w:rsidR="000A47FE" w:rsidRPr="003A47F0">
        <w:rPr>
          <w:lang w:val="es-ES"/>
        </w:rPr>
        <w:t xml:space="preserve">: </w:t>
      </w:r>
      <w:r w:rsidR="00B00F6C" w:rsidRPr="003A47F0">
        <w:rPr>
          <w:lang w:val="es-ES"/>
        </w:rPr>
        <w:t>p</w:t>
      </w:r>
      <w:r w:rsidR="000A47FE" w:rsidRPr="003A47F0">
        <w:rPr>
          <w:lang w:val="es-ES"/>
        </w:rPr>
        <w:t>roduc</w:t>
      </w:r>
      <w:r w:rsidR="00F43EB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43EBA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F43EBA" w:rsidRPr="003A47F0">
        <w:rPr>
          <w:lang w:val="es-ES"/>
        </w:rPr>
        <w:t xml:space="preserve">de </w:t>
      </w:r>
      <w:r w:rsidR="00B00F6C" w:rsidRPr="003A47F0">
        <w:rPr>
          <w:lang w:val="es-ES"/>
        </w:rPr>
        <w:t xml:space="preserve">material </w:t>
      </w:r>
      <w:r w:rsidR="000A47FE" w:rsidRPr="003A47F0">
        <w:rPr>
          <w:lang w:val="es-ES"/>
        </w:rPr>
        <w:t>extremist</w:t>
      </w:r>
      <w:r w:rsidR="00B00F6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 xml:space="preserve">art. </w:t>
      </w:r>
      <w:smartTag w:uri="urn:schemas-microsoft-com:office:smarttags" w:element="metricconverter">
        <w:smartTagPr>
          <w:attr w:name="ProductID" w:val="422 a"/>
        </w:smartTagPr>
        <w:r w:rsidR="000A47FE" w:rsidRPr="003A47F0">
          <w:rPr>
            <w:lang w:val="es-ES"/>
          </w:rPr>
          <w:t>422</w:t>
        </w:r>
        <w:r w:rsidR="00B00F6C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B00F6C" w:rsidRPr="003A47F0">
        <w:rPr>
          <w:lang w:val="es-ES"/>
        </w:rPr>
        <w:t>)</w:t>
      </w:r>
      <w:r w:rsidR="000A47FE" w:rsidRPr="003A47F0">
        <w:rPr>
          <w:lang w:val="es-ES"/>
        </w:rPr>
        <w:t xml:space="preserve">), </w:t>
      </w:r>
      <w:r w:rsidR="00B00F6C" w:rsidRPr="003A47F0">
        <w:rPr>
          <w:lang w:val="es-ES"/>
        </w:rPr>
        <w:t>difu</w:t>
      </w:r>
      <w:r w:rsidR="00F43EBA" w:rsidRPr="003A47F0">
        <w:rPr>
          <w:lang w:val="es-ES"/>
        </w:rPr>
        <w:t>sión de</w:t>
      </w:r>
      <w:r w:rsidR="00B00F6C" w:rsidRPr="003A47F0">
        <w:rPr>
          <w:lang w:val="es-ES"/>
        </w:rPr>
        <w:t xml:space="preserve"> material</w:t>
      </w:r>
      <w:r w:rsidR="000A47FE" w:rsidRPr="003A47F0">
        <w:rPr>
          <w:lang w:val="es-ES"/>
        </w:rPr>
        <w:t xml:space="preserve"> extremist</w:t>
      </w:r>
      <w:r w:rsidR="00B00F6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 xml:space="preserve">art. </w:t>
      </w:r>
      <w:r w:rsidR="000A47FE" w:rsidRPr="003A47F0">
        <w:rPr>
          <w:lang w:val="es-ES"/>
        </w:rPr>
        <w:t>422</w:t>
      </w:r>
      <w:r w:rsidR="00470EEA" w:rsidRPr="003A47F0">
        <w:rPr>
          <w:lang w:val="es-ES"/>
        </w:rPr>
        <w:t xml:space="preserve"> </w:t>
      </w:r>
      <w:r w:rsidR="000A47FE" w:rsidRPr="003A47F0">
        <w:rPr>
          <w:lang w:val="es-ES"/>
        </w:rPr>
        <w:t>b</w:t>
      </w:r>
      <w:r w:rsidR="00B00F6C" w:rsidRPr="003A47F0">
        <w:rPr>
          <w:lang w:val="es-ES"/>
        </w:rPr>
        <w:t>)</w:t>
      </w:r>
      <w:r w:rsidR="000A47FE" w:rsidRPr="003A47F0">
        <w:rPr>
          <w:lang w:val="es-ES"/>
        </w:rPr>
        <w:t xml:space="preserve">), </w:t>
      </w:r>
      <w:r w:rsidR="00B00F6C" w:rsidRPr="003A47F0">
        <w:rPr>
          <w:lang w:val="es-ES"/>
        </w:rPr>
        <w:t>p</w:t>
      </w:r>
      <w:r w:rsidR="000A47FE" w:rsidRPr="003A47F0">
        <w:rPr>
          <w:lang w:val="es-ES"/>
        </w:rPr>
        <w:t>os</w:t>
      </w:r>
      <w:r w:rsidR="00B00F6C" w:rsidRPr="003A47F0">
        <w:rPr>
          <w:lang w:val="es-ES"/>
        </w:rPr>
        <w:t>e</w:t>
      </w:r>
      <w:r w:rsidR="00F43EBA" w:rsidRPr="003A47F0">
        <w:rPr>
          <w:lang w:val="es-ES"/>
        </w:rPr>
        <w:t>sión de</w:t>
      </w:r>
      <w:r w:rsidR="000A47FE" w:rsidRPr="003A47F0">
        <w:rPr>
          <w:lang w:val="es-ES"/>
        </w:rPr>
        <w:t xml:space="preserve"> </w:t>
      </w:r>
      <w:r w:rsidR="00470EEA" w:rsidRPr="003A47F0">
        <w:rPr>
          <w:lang w:val="es-ES"/>
        </w:rPr>
        <w:t xml:space="preserve">material </w:t>
      </w:r>
      <w:r w:rsidR="000A47FE" w:rsidRPr="003A47F0">
        <w:rPr>
          <w:lang w:val="es-ES"/>
        </w:rPr>
        <w:t>extremist</w:t>
      </w:r>
      <w:r w:rsidR="00470EEA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 xml:space="preserve">art. </w:t>
      </w:r>
      <w:r w:rsidR="000A47FE" w:rsidRPr="003A47F0">
        <w:rPr>
          <w:lang w:val="es-ES"/>
        </w:rPr>
        <w:t>422</w:t>
      </w:r>
      <w:r w:rsidR="00470EEA" w:rsidRPr="003A47F0">
        <w:rPr>
          <w:lang w:val="es-ES"/>
        </w:rPr>
        <w:t xml:space="preserve"> </w:t>
      </w:r>
      <w:r w:rsidR="000A47FE" w:rsidRPr="003A47F0">
        <w:rPr>
          <w:lang w:val="es-ES"/>
        </w:rPr>
        <w:t>c</w:t>
      </w:r>
      <w:r w:rsidR="00470EEA" w:rsidRPr="003A47F0">
        <w:rPr>
          <w:lang w:val="es-ES"/>
        </w:rPr>
        <w:t>)</w:t>
      </w:r>
      <w:r w:rsidR="000A47FE" w:rsidRPr="003A47F0">
        <w:rPr>
          <w:lang w:val="es-ES"/>
        </w:rPr>
        <w:t xml:space="preserve">), </w:t>
      </w:r>
      <w:r w:rsidR="00470EEA" w:rsidRPr="003A47F0">
        <w:rPr>
          <w:lang w:val="es-ES"/>
        </w:rPr>
        <w:t>i</w:t>
      </w:r>
      <w:r w:rsidR="000A47FE" w:rsidRPr="003A47F0">
        <w:rPr>
          <w:lang w:val="es-ES"/>
        </w:rPr>
        <w:t>ncita</w:t>
      </w:r>
      <w:r w:rsidR="00F43EBA"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, </w:t>
      </w:r>
      <w:r w:rsidR="00F43EBA" w:rsidRPr="003A47F0">
        <w:rPr>
          <w:lang w:val="es-ES"/>
        </w:rPr>
        <w:t>injurias, calumnias</w:t>
      </w:r>
      <w:r w:rsidR="000A47FE" w:rsidRPr="003A47F0">
        <w:rPr>
          <w:lang w:val="es-ES"/>
        </w:rPr>
        <w:t xml:space="preserve"> </w:t>
      </w:r>
      <w:r w:rsidR="00470EEA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470EEA" w:rsidRPr="003A47F0">
        <w:rPr>
          <w:lang w:val="es-ES"/>
        </w:rPr>
        <w:t>a</w:t>
      </w:r>
      <w:r w:rsidR="000A47FE" w:rsidRPr="003A47F0">
        <w:rPr>
          <w:lang w:val="es-ES"/>
        </w:rPr>
        <w:t>mena</w:t>
      </w:r>
      <w:r w:rsidR="00470EEA" w:rsidRPr="003A47F0">
        <w:rPr>
          <w:lang w:val="es-ES"/>
        </w:rPr>
        <w:t>za</w:t>
      </w:r>
      <w:r w:rsidR="00EF2E85" w:rsidRPr="003A47F0">
        <w:rPr>
          <w:lang w:val="es-ES"/>
        </w:rPr>
        <w:t>s</w:t>
      </w:r>
      <w:r w:rsidR="00470EEA" w:rsidRPr="003A47F0">
        <w:rPr>
          <w:lang w:val="es-ES"/>
        </w:rPr>
        <w:t xml:space="preserve"> a las</w:t>
      </w:r>
      <w:r w:rsidR="000A47FE" w:rsidRPr="003A47F0">
        <w:rPr>
          <w:lang w:val="es-ES"/>
        </w:rPr>
        <w:t xml:space="preserve"> person</w:t>
      </w:r>
      <w:r w:rsidR="00470EEA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1C0E48" w:rsidRPr="003A47F0">
        <w:rPr>
          <w:lang w:val="es-ES"/>
        </w:rPr>
        <w:t xml:space="preserve">en razón </w:t>
      </w:r>
      <w:r w:rsidR="00470EEA" w:rsidRPr="003A47F0">
        <w:rPr>
          <w:lang w:val="es-ES"/>
        </w:rPr>
        <w:t>de su</w:t>
      </w:r>
      <w:r w:rsidR="000A47FE" w:rsidRPr="003A47F0">
        <w:rPr>
          <w:lang w:val="es-ES"/>
        </w:rPr>
        <w:t xml:space="preserve"> ra</w:t>
      </w:r>
      <w:r w:rsidR="00470EEA" w:rsidRPr="003A47F0">
        <w:rPr>
          <w:lang w:val="es-ES"/>
        </w:rPr>
        <w:t>za</w:t>
      </w:r>
      <w:r w:rsidR="000A47FE" w:rsidRPr="003A47F0">
        <w:rPr>
          <w:lang w:val="es-ES"/>
        </w:rPr>
        <w:t>, na</w:t>
      </w:r>
      <w:r w:rsidR="00470EE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70EEA" w:rsidRPr="003A47F0">
        <w:rPr>
          <w:lang w:val="es-ES"/>
        </w:rPr>
        <w:t>ó</w:t>
      </w:r>
      <w:r w:rsidR="000A47FE" w:rsidRPr="003A47F0">
        <w:rPr>
          <w:lang w:val="es-ES"/>
        </w:rPr>
        <w:t>n, na</w:t>
      </w:r>
      <w:r w:rsidR="00470EEA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470EEA" w:rsidRPr="003A47F0">
        <w:rPr>
          <w:lang w:val="es-ES"/>
        </w:rPr>
        <w:t>dad</w:t>
      </w:r>
      <w:r w:rsidR="000A47FE" w:rsidRPr="003A47F0">
        <w:rPr>
          <w:lang w:val="es-ES"/>
        </w:rPr>
        <w:t>, color</w:t>
      </w:r>
      <w:r w:rsidR="00470EEA" w:rsidRPr="003A47F0">
        <w:rPr>
          <w:lang w:val="es-ES"/>
        </w:rPr>
        <w:t xml:space="preserve"> de la piel</w:t>
      </w:r>
      <w:r w:rsidR="000A47FE" w:rsidRPr="003A47F0">
        <w:rPr>
          <w:lang w:val="es-ES"/>
        </w:rPr>
        <w:t xml:space="preserve">, </w:t>
      </w:r>
      <w:r w:rsidR="00470EEA" w:rsidRPr="003A47F0">
        <w:rPr>
          <w:lang w:val="es-ES"/>
        </w:rPr>
        <w:t>origen é</w:t>
      </w:r>
      <w:r w:rsidR="000A47FE" w:rsidRPr="003A47F0">
        <w:rPr>
          <w:lang w:val="es-ES"/>
        </w:rPr>
        <w:t>tnic</w:t>
      </w:r>
      <w:r w:rsidR="00470EEA" w:rsidRPr="003A47F0">
        <w:rPr>
          <w:lang w:val="es-ES"/>
        </w:rPr>
        <w:t xml:space="preserve">o </w:t>
      </w:r>
      <w:r w:rsidR="000A47FE" w:rsidRPr="003A47F0">
        <w:rPr>
          <w:lang w:val="es-ES"/>
        </w:rPr>
        <w:t>o famil</w:t>
      </w:r>
      <w:r w:rsidR="00470EEA" w:rsidRPr="003A47F0">
        <w:rPr>
          <w:lang w:val="es-ES"/>
        </w:rPr>
        <w:t>iar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 xml:space="preserve">art. </w:t>
      </w:r>
      <w:smartTag w:uri="urn:schemas-microsoft-com:office:smarttags" w:element="metricconverter">
        <w:smartTagPr>
          <w:attr w:name="ProductID" w:val="424 a"/>
        </w:smartTagPr>
        <w:r w:rsidR="000A47FE" w:rsidRPr="003A47F0">
          <w:rPr>
            <w:lang w:val="es-ES"/>
          </w:rPr>
          <w:t>424</w:t>
        </w:r>
        <w:r w:rsidR="00470EEA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470EEA" w:rsidRPr="003A47F0">
        <w:rPr>
          <w:lang w:val="es-ES"/>
        </w:rPr>
        <w:t>)</w:t>
      </w:r>
      <w:r w:rsidR="000A47FE" w:rsidRPr="003A47F0">
        <w:rPr>
          <w:lang w:val="es-ES"/>
        </w:rPr>
        <w:t xml:space="preserve">). </w:t>
      </w:r>
      <w:r w:rsidR="00470EEA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70EEA" w:rsidRPr="003A47F0">
        <w:rPr>
          <w:lang w:val="es-ES"/>
        </w:rPr>
        <w:t>emás</w:t>
      </w:r>
      <w:r w:rsidR="000A47FE" w:rsidRPr="003A47F0">
        <w:rPr>
          <w:lang w:val="es-ES"/>
        </w:rPr>
        <w:t xml:space="preserve">, </w:t>
      </w:r>
      <w:r w:rsidR="00470EEA" w:rsidRPr="003A47F0">
        <w:rPr>
          <w:lang w:val="es-ES"/>
        </w:rPr>
        <w:t>esta</w:t>
      </w:r>
      <w:r w:rsidR="000A47FE" w:rsidRPr="003A47F0">
        <w:rPr>
          <w:lang w:val="es-ES"/>
        </w:rPr>
        <w:t xml:space="preserve"> m</w:t>
      </w:r>
      <w:r w:rsidR="00BA406D" w:rsidRPr="003A47F0">
        <w:rPr>
          <w:lang w:val="es-ES"/>
        </w:rPr>
        <w:t>od</w:t>
      </w:r>
      <w:r w:rsidR="00470EEA" w:rsidRPr="003A47F0">
        <w:rPr>
          <w:lang w:val="es-ES"/>
        </w:rPr>
        <w:t>i</w:t>
      </w:r>
      <w:r w:rsidR="00BA406D" w:rsidRPr="003A47F0">
        <w:rPr>
          <w:lang w:val="es-ES"/>
        </w:rPr>
        <w:t>ficación</w:t>
      </w:r>
      <w:r w:rsidR="000A47FE" w:rsidRPr="003A47F0">
        <w:rPr>
          <w:lang w:val="es-ES"/>
        </w:rPr>
        <w:t xml:space="preserve"> ha </w:t>
      </w:r>
      <w:r w:rsidR="00BA406D" w:rsidRPr="003A47F0">
        <w:rPr>
          <w:lang w:val="es-ES"/>
        </w:rPr>
        <w:t>cambiado</w:t>
      </w:r>
      <w:r w:rsidR="000A47FE" w:rsidRPr="003A47F0">
        <w:rPr>
          <w:lang w:val="es-ES"/>
        </w:rPr>
        <w:t xml:space="preserve"> </w:t>
      </w:r>
      <w:r w:rsidR="00470EEA" w:rsidRPr="003A47F0">
        <w:rPr>
          <w:lang w:val="es-ES"/>
        </w:rPr>
        <w:t xml:space="preserve">las disposiciones vigentes </w:t>
      </w:r>
      <w:r w:rsidR="00F43EBA" w:rsidRPr="003A47F0">
        <w:rPr>
          <w:lang w:val="es-ES"/>
        </w:rPr>
        <w:t>en materia</w:t>
      </w:r>
      <w:r w:rsidR="00470EEA" w:rsidRPr="003A47F0">
        <w:rPr>
          <w:lang w:val="es-ES"/>
        </w:rPr>
        <w:t xml:space="preserve"> de actos delictivos </w:t>
      </w:r>
      <w:r w:rsidR="000A47FE" w:rsidRPr="003A47F0">
        <w:rPr>
          <w:lang w:val="es-ES"/>
        </w:rPr>
        <w:t>extremist</w:t>
      </w:r>
      <w:r w:rsidR="00470EEA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470EEA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70EEA" w:rsidRPr="003A47F0">
        <w:rPr>
          <w:lang w:val="es-ES"/>
        </w:rPr>
        <w:t>el Código</w:t>
      </w:r>
      <w:r w:rsidR="000A47FE" w:rsidRPr="003A47F0">
        <w:rPr>
          <w:lang w:val="es-ES"/>
        </w:rPr>
        <w:t xml:space="preserve"> Penal (D</w:t>
      </w:r>
      <w:r w:rsidR="0055438E" w:rsidRPr="003A47F0">
        <w:rPr>
          <w:lang w:val="es-ES"/>
        </w:rPr>
        <w:t>i</w:t>
      </w:r>
      <w:r w:rsidR="000A47FE" w:rsidRPr="003A47F0">
        <w:rPr>
          <w:lang w:val="es-ES"/>
        </w:rPr>
        <w:t>fam</w:t>
      </w:r>
      <w:r w:rsidR="0055438E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55438E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55438E" w:rsidRPr="003A47F0">
        <w:rPr>
          <w:lang w:val="es-ES"/>
        </w:rPr>
        <w:t xml:space="preserve"> de una</w:t>
      </w:r>
      <w:r w:rsidR="000A47FE" w:rsidRPr="003A47F0">
        <w:rPr>
          <w:lang w:val="es-ES"/>
        </w:rPr>
        <w:t xml:space="preserve"> na</w:t>
      </w:r>
      <w:r w:rsidR="0055438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5438E" w:rsidRPr="003A47F0">
        <w:rPr>
          <w:lang w:val="es-ES"/>
        </w:rPr>
        <w:t>ó</w:t>
      </w:r>
      <w:r w:rsidR="000A47FE" w:rsidRPr="003A47F0">
        <w:rPr>
          <w:lang w:val="es-ES"/>
        </w:rPr>
        <w:t>n, ra</w:t>
      </w:r>
      <w:r w:rsidR="0055438E" w:rsidRPr="003A47F0">
        <w:rPr>
          <w:lang w:val="es-ES"/>
        </w:rPr>
        <w:t>za</w:t>
      </w:r>
      <w:r w:rsidR="000A47FE" w:rsidRPr="003A47F0">
        <w:rPr>
          <w:lang w:val="es-ES"/>
        </w:rPr>
        <w:t xml:space="preserve"> </w:t>
      </w:r>
      <w:r w:rsidR="0055438E" w:rsidRPr="003A47F0">
        <w:rPr>
          <w:lang w:val="es-ES"/>
        </w:rPr>
        <w:t>y creencias</w:t>
      </w:r>
      <w:r w:rsidR="0062777D" w:rsidRPr="003A47F0">
        <w:rPr>
          <w:lang w:val="es-ES"/>
        </w:rPr>
        <w:t xml:space="preserve"> —</w:t>
      </w:r>
      <w:r w:rsidRPr="003A47F0">
        <w:rPr>
          <w:lang w:val="es-ES"/>
        </w:rPr>
        <w:t>art</w:t>
      </w:r>
      <w:r w:rsidR="002820C4" w:rsidRPr="003A47F0">
        <w:rPr>
          <w:lang w:val="es-ES"/>
        </w:rPr>
        <w:t>.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423).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28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55438E" w:rsidRPr="003A47F0">
        <w:rPr>
          <w:lang w:val="es-ES"/>
        </w:rPr>
        <w:t>Por motivos</w:t>
      </w:r>
      <w:r w:rsidR="000A47FE" w:rsidRPr="003A47F0">
        <w:rPr>
          <w:lang w:val="es-ES"/>
        </w:rPr>
        <w:t xml:space="preserve"> extremist</w:t>
      </w:r>
      <w:r w:rsidR="0055438E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A47693" w:rsidRPr="003A47F0">
        <w:rPr>
          <w:lang w:val="es-ES"/>
        </w:rPr>
        <w:t>se</w:t>
      </w:r>
      <w:r w:rsidR="0055438E" w:rsidRPr="003A47F0">
        <w:rPr>
          <w:lang w:val="es-ES"/>
        </w:rPr>
        <w:t xml:space="preserve"> ent</w:t>
      </w:r>
      <w:r w:rsidR="00A47693" w:rsidRPr="003A47F0">
        <w:rPr>
          <w:lang w:val="es-ES"/>
        </w:rPr>
        <w:t>i</w:t>
      </w:r>
      <w:r w:rsidR="0055438E" w:rsidRPr="003A47F0">
        <w:rPr>
          <w:lang w:val="es-ES"/>
        </w:rPr>
        <w:t>ende</w:t>
      </w:r>
      <w:r w:rsidR="000A47FE" w:rsidRPr="003A47F0">
        <w:rPr>
          <w:lang w:val="es-ES"/>
        </w:rPr>
        <w:t xml:space="preserve"> </w:t>
      </w:r>
      <w:r w:rsidR="00490A6A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com</w:t>
      </w:r>
      <w:r w:rsidR="00490A6A" w:rsidRPr="003A47F0">
        <w:rPr>
          <w:lang w:val="es-ES"/>
        </w:rPr>
        <w:t>isión de</w:t>
      </w:r>
      <w:r w:rsidR="0055438E" w:rsidRPr="003A47F0">
        <w:rPr>
          <w:lang w:val="es-ES"/>
        </w:rPr>
        <w:t xml:space="preserve"> un delito</w:t>
      </w:r>
      <w:r w:rsidR="000A47FE" w:rsidRPr="003A47F0">
        <w:rPr>
          <w:lang w:val="es-ES"/>
        </w:rPr>
        <w:t xml:space="preserve"> c</w:t>
      </w:r>
      <w:r w:rsidR="0055438E" w:rsidRPr="003A47F0">
        <w:rPr>
          <w:lang w:val="es-ES"/>
        </w:rPr>
        <w:t>on el fin de incitar</w:t>
      </w:r>
      <w:r w:rsidR="000A47FE" w:rsidRPr="003A47F0">
        <w:rPr>
          <w:lang w:val="es-ES"/>
        </w:rPr>
        <w:t xml:space="preserve"> p</w:t>
      </w:r>
      <w:r w:rsidR="0055438E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55438E" w:rsidRPr="003A47F0">
        <w:rPr>
          <w:lang w:val="es-ES"/>
        </w:rPr>
        <w:t>amente a la</w:t>
      </w:r>
      <w:r w:rsidR="000A47FE" w:rsidRPr="003A47F0">
        <w:rPr>
          <w:lang w:val="es-ES"/>
        </w:rPr>
        <w:t xml:space="preserve"> violenc</w:t>
      </w:r>
      <w:r w:rsidR="0055438E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o</w:t>
      </w:r>
      <w:r w:rsidR="0055438E" w:rsidRPr="003A47F0">
        <w:rPr>
          <w:lang w:val="es-ES"/>
        </w:rPr>
        <w:t xml:space="preserve"> al odio hacia un</w:t>
      </w:r>
      <w:r w:rsidR="00F43EBA" w:rsidRPr="003A47F0">
        <w:rPr>
          <w:lang w:val="es-ES"/>
        </w:rPr>
        <w:t>a persona o</w:t>
      </w:r>
      <w:r w:rsidR="000A47FE" w:rsidRPr="003A47F0">
        <w:rPr>
          <w:lang w:val="es-ES"/>
        </w:rPr>
        <w:t xml:space="preserve"> grup</w:t>
      </w:r>
      <w:r w:rsidR="0055438E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55438E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person</w:t>
      </w:r>
      <w:r w:rsidR="0055438E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F43EBA" w:rsidRPr="003A47F0">
        <w:rPr>
          <w:lang w:val="es-ES"/>
        </w:rPr>
        <w:t xml:space="preserve"> a causa</w:t>
      </w:r>
      <w:r w:rsidR="00790667" w:rsidRPr="003A47F0">
        <w:rPr>
          <w:lang w:val="es-ES"/>
        </w:rPr>
        <w:t xml:space="preserve"> </w:t>
      </w:r>
      <w:r w:rsidR="00BB0BA6" w:rsidRPr="003A47F0">
        <w:rPr>
          <w:lang w:val="es-ES"/>
        </w:rPr>
        <w:t>de su raza,</w:t>
      </w:r>
      <w:r w:rsidR="000A47FE" w:rsidRPr="003A47F0">
        <w:rPr>
          <w:lang w:val="es-ES"/>
        </w:rPr>
        <w:t xml:space="preserve"> na</w:t>
      </w:r>
      <w:r w:rsidR="00BB0BA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B0BA6" w:rsidRPr="003A47F0">
        <w:rPr>
          <w:lang w:val="es-ES"/>
        </w:rPr>
        <w:t>ó</w:t>
      </w:r>
      <w:r w:rsidR="000A47FE" w:rsidRPr="003A47F0">
        <w:rPr>
          <w:lang w:val="es-ES"/>
        </w:rPr>
        <w:t>n, na</w:t>
      </w:r>
      <w:r w:rsidR="00BB0BA6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BB0BA6" w:rsidRPr="003A47F0">
        <w:rPr>
          <w:lang w:val="es-ES"/>
        </w:rPr>
        <w:t>dad</w:t>
      </w:r>
      <w:r w:rsidR="000A47FE" w:rsidRPr="003A47F0">
        <w:rPr>
          <w:lang w:val="es-ES"/>
        </w:rPr>
        <w:t>, color</w:t>
      </w:r>
      <w:r w:rsidR="00BB0BA6" w:rsidRPr="003A47F0">
        <w:rPr>
          <w:lang w:val="es-ES"/>
        </w:rPr>
        <w:t xml:space="preserve"> de la piel</w:t>
      </w:r>
      <w:r w:rsidR="000A47FE" w:rsidRPr="003A47F0">
        <w:rPr>
          <w:lang w:val="es-ES"/>
        </w:rPr>
        <w:t xml:space="preserve">, </w:t>
      </w:r>
      <w:r w:rsidR="00BB0BA6" w:rsidRPr="003A47F0">
        <w:rPr>
          <w:lang w:val="es-ES"/>
        </w:rPr>
        <w:t>origen é</w:t>
      </w:r>
      <w:r w:rsidR="000A47FE" w:rsidRPr="003A47F0">
        <w:rPr>
          <w:lang w:val="es-ES"/>
        </w:rPr>
        <w:t>tnic</w:t>
      </w:r>
      <w:r w:rsidR="00BB0BA6" w:rsidRPr="003A47F0">
        <w:rPr>
          <w:lang w:val="es-ES"/>
        </w:rPr>
        <w:t>o</w:t>
      </w:r>
      <w:r w:rsidR="000A47FE" w:rsidRPr="003A47F0">
        <w:rPr>
          <w:lang w:val="es-ES"/>
        </w:rPr>
        <w:t>, famil</w:t>
      </w:r>
      <w:r w:rsidR="00BB0BA6" w:rsidRPr="003A47F0">
        <w:rPr>
          <w:lang w:val="es-ES"/>
        </w:rPr>
        <w:t>iar</w:t>
      </w:r>
      <w:r w:rsidR="000A47FE" w:rsidRPr="003A47F0">
        <w:rPr>
          <w:lang w:val="es-ES"/>
        </w:rPr>
        <w:t xml:space="preserve"> o </w:t>
      </w:r>
      <w:r w:rsidR="00BB0BA6" w:rsidRPr="003A47F0">
        <w:rPr>
          <w:lang w:val="es-ES"/>
        </w:rPr>
        <w:t xml:space="preserve">creencias </w:t>
      </w:r>
      <w:r w:rsidR="000A47FE" w:rsidRPr="003A47F0">
        <w:rPr>
          <w:lang w:val="es-ES"/>
        </w:rPr>
        <w:t>religios</w:t>
      </w:r>
      <w:r w:rsidR="00BB0BA6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o </w:t>
      </w:r>
      <w:r w:rsidR="00BA406D" w:rsidRPr="003A47F0">
        <w:rPr>
          <w:lang w:val="es-ES"/>
        </w:rPr>
        <w:t>la comisión de un delito</w:t>
      </w:r>
      <w:r w:rsidR="00BB0BA6" w:rsidRPr="003A47F0">
        <w:rPr>
          <w:lang w:val="es-ES"/>
        </w:rPr>
        <w:t xml:space="preserve"> motiv</w:t>
      </w:r>
      <w:r w:rsidR="00BA406D" w:rsidRPr="003A47F0">
        <w:rPr>
          <w:lang w:val="es-ES"/>
        </w:rPr>
        <w:t>ad</w:t>
      </w:r>
      <w:r w:rsidR="00BB0BA6" w:rsidRPr="003A47F0">
        <w:rPr>
          <w:lang w:val="es-ES"/>
        </w:rPr>
        <w:t>o</w:t>
      </w:r>
      <w:r w:rsidR="00BA406D" w:rsidRPr="003A47F0">
        <w:rPr>
          <w:lang w:val="es-ES"/>
        </w:rPr>
        <w:t xml:space="preserve"> por prejuicios en razón de la</w:t>
      </w:r>
      <w:r w:rsidR="000A47FE" w:rsidRPr="003A47F0">
        <w:rPr>
          <w:lang w:val="es-ES"/>
        </w:rPr>
        <w:t xml:space="preserve"> na</w:t>
      </w:r>
      <w:r w:rsidR="00BB0BA6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BA406D" w:rsidRPr="003A47F0">
        <w:rPr>
          <w:lang w:val="es-ES"/>
        </w:rPr>
        <w:t>idad,</w:t>
      </w:r>
      <w:r w:rsidR="00F43EBA" w:rsidRPr="003A47F0">
        <w:rPr>
          <w:lang w:val="es-ES"/>
        </w:rPr>
        <w:t xml:space="preserve"> </w:t>
      </w:r>
      <w:r w:rsidR="00BA406D" w:rsidRPr="003A47F0">
        <w:rPr>
          <w:lang w:val="es-ES"/>
        </w:rPr>
        <w:t>la</w:t>
      </w:r>
      <w:r w:rsidR="00BB0BA6" w:rsidRPr="003A47F0">
        <w:rPr>
          <w:lang w:val="es-ES"/>
        </w:rPr>
        <w:t xml:space="preserve"> </w:t>
      </w:r>
      <w:r w:rsidR="00BA406D" w:rsidRPr="003A47F0">
        <w:rPr>
          <w:lang w:val="es-ES"/>
        </w:rPr>
        <w:t>e</w:t>
      </w:r>
      <w:r w:rsidR="000A47FE" w:rsidRPr="003A47F0">
        <w:rPr>
          <w:lang w:val="es-ES"/>
        </w:rPr>
        <w:t>tni</w:t>
      </w:r>
      <w:r w:rsidR="00BA406D" w:rsidRPr="003A47F0">
        <w:rPr>
          <w:lang w:val="es-ES"/>
        </w:rPr>
        <w:t>a, la</w:t>
      </w:r>
      <w:r w:rsidR="000A47FE" w:rsidRPr="003A47F0">
        <w:rPr>
          <w:lang w:val="es-ES"/>
        </w:rPr>
        <w:t xml:space="preserve"> ra</w:t>
      </w:r>
      <w:r w:rsidR="00BA406D" w:rsidRPr="003A47F0">
        <w:rPr>
          <w:lang w:val="es-ES"/>
        </w:rPr>
        <w:t>za o</w:t>
      </w:r>
      <w:r w:rsidR="00F43EBA" w:rsidRPr="003A47F0">
        <w:rPr>
          <w:lang w:val="es-ES"/>
        </w:rPr>
        <w:t xml:space="preserve"> </w:t>
      </w:r>
      <w:r w:rsidR="00BA406D" w:rsidRPr="003A47F0">
        <w:rPr>
          <w:lang w:val="es-ES"/>
        </w:rPr>
        <w:t>e</w:t>
      </w:r>
      <w:r w:rsidR="00F43EBA" w:rsidRPr="003A47F0">
        <w:rPr>
          <w:lang w:val="es-ES"/>
        </w:rPr>
        <w:t>l</w:t>
      </w:r>
      <w:r w:rsidR="00BB0BA6" w:rsidRPr="003A47F0">
        <w:rPr>
          <w:lang w:val="es-ES"/>
        </w:rPr>
        <w:t xml:space="preserve"> color de </w:t>
      </w:r>
      <w:smartTag w:uri="urn:schemas-microsoft-com:office:smarttags" w:element="PersonName">
        <w:smartTagPr>
          <w:attr w:name="ProductID" w:val="la piel. La"/>
        </w:smartTagPr>
        <w:r w:rsidR="00BA406D" w:rsidRPr="003A47F0">
          <w:rPr>
            <w:lang w:val="es-ES"/>
          </w:rPr>
          <w:t>la</w:t>
        </w:r>
        <w:r w:rsidR="00BB0BA6" w:rsidRPr="003A47F0">
          <w:rPr>
            <w:lang w:val="es-ES"/>
          </w:rPr>
          <w:t xml:space="preserve"> piel</w:t>
        </w:r>
        <w:r w:rsidR="000A47FE" w:rsidRPr="003A47F0">
          <w:rPr>
            <w:lang w:val="es-ES"/>
          </w:rPr>
          <w:t xml:space="preserve">. </w:t>
        </w:r>
        <w:r w:rsidR="00A47693" w:rsidRPr="003A47F0">
          <w:rPr>
            <w:lang w:val="es-ES"/>
          </w:rPr>
          <w:t>La</w:t>
        </w:r>
      </w:smartTag>
      <w:r w:rsidR="00BB0BA6" w:rsidRPr="003A47F0">
        <w:rPr>
          <w:lang w:val="es-ES"/>
        </w:rPr>
        <w:t xml:space="preserve"> motivación</w:t>
      </w:r>
      <w:r w:rsidR="000A47FE" w:rsidRPr="003A47F0">
        <w:rPr>
          <w:lang w:val="es-ES"/>
        </w:rPr>
        <w:t xml:space="preserve"> extremist</w:t>
      </w:r>
      <w:r w:rsidR="00BB0BA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47693" w:rsidRPr="003A47F0">
        <w:rPr>
          <w:lang w:val="es-ES"/>
        </w:rPr>
        <w:t>en la comisión de un delito</w:t>
      </w:r>
      <w:r w:rsidR="002074C2" w:rsidRPr="003A47F0">
        <w:rPr>
          <w:lang w:val="es-ES"/>
        </w:rPr>
        <w:t xml:space="preserve"> </w:t>
      </w:r>
      <w:r w:rsidR="00E52F0D" w:rsidRPr="003A47F0">
        <w:rPr>
          <w:lang w:val="es-ES"/>
        </w:rPr>
        <w:t xml:space="preserve">se </w:t>
      </w:r>
      <w:r w:rsidR="002074C2" w:rsidRPr="003A47F0">
        <w:rPr>
          <w:lang w:val="es-ES"/>
        </w:rPr>
        <w:t>cons</w:t>
      </w:r>
      <w:r w:rsidR="00A47693" w:rsidRPr="003A47F0">
        <w:rPr>
          <w:lang w:val="es-ES"/>
        </w:rPr>
        <w:t>i</w:t>
      </w:r>
      <w:r w:rsidR="00E52F0D" w:rsidRPr="003A47F0">
        <w:rPr>
          <w:lang w:val="es-ES"/>
        </w:rPr>
        <w:t>dera</w:t>
      </w:r>
      <w:r w:rsidR="000A47FE" w:rsidRPr="003A47F0">
        <w:rPr>
          <w:lang w:val="es-ES"/>
        </w:rPr>
        <w:t xml:space="preserve"> </w:t>
      </w:r>
      <w:r w:rsidR="002074C2" w:rsidRPr="003A47F0">
        <w:rPr>
          <w:lang w:val="es-ES"/>
        </w:rPr>
        <w:t>un</w:t>
      </w:r>
      <w:r w:rsidR="00E52F0D" w:rsidRPr="003A47F0">
        <w:rPr>
          <w:lang w:val="es-ES"/>
        </w:rPr>
        <w:t>a</w:t>
      </w:r>
      <w:r w:rsidR="00790667" w:rsidRPr="003A47F0">
        <w:rPr>
          <w:lang w:val="es-ES"/>
        </w:rPr>
        <w:t xml:space="preserve"> </w:t>
      </w:r>
      <w:r w:rsidR="006D7DEC" w:rsidRPr="003A47F0">
        <w:rPr>
          <w:lang w:val="es-ES"/>
        </w:rPr>
        <w:t>c</w:t>
      </w:r>
      <w:r w:rsidR="002074C2" w:rsidRPr="003A47F0">
        <w:rPr>
          <w:lang w:val="es-ES"/>
        </w:rPr>
        <w:t>ircunstancia</w:t>
      </w:r>
      <w:r w:rsidR="000A47FE" w:rsidRPr="003A47F0">
        <w:rPr>
          <w:lang w:val="es-ES"/>
        </w:rPr>
        <w:t xml:space="preserve"> </w:t>
      </w:r>
      <w:r w:rsidR="002074C2" w:rsidRPr="003A47F0">
        <w:rPr>
          <w:lang w:val="es-ES"/>
        </w:rPr>
        <w:t>agravante</w:t>
      </w:r>
      <w:r w:rsidR="000A47FE" w:rsidRPr="003A47F0">
        <w:rPr>
          <w:lang w:val="es-ES"/>
        </w:rPr>
        <w:t xml:space="preserve">, </w:t>
      </w:r>
      <w:r w:rsidR="002074C2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con</w:t>
      </w:r>
      <w:r w:rsidR="00F43EBA" w:rsidRPr="003A47F0">
        <w:rPr>
          <w:lang w:val="es-ES"/>
        </w:rPr>
        <w:t>lleva</w:t>
      </w:r>
      <w:r w:rsidR="002074C2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aplica</w:t>
      </w:r>
      <w:r w:rsidR="002074C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074C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074C2" w:rsidRPr="003A47F0">
        <w:rPr>
          <w:lang w:val="es-ES"/>
        </w:rPr>
        <w:t xml:space="preserve">de una pena </w:t>
      </w:r>
      <w:r w:rsidR="00A47693" w:rsidRPr="003A47F0">
        <w:rPr>
          <w:lang w:val="es-ES"/>
        </w:rPr>
        <w:t>más severa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29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2074C2" w:rsidRPr="003A47F0">
        <w:rPr>
          <w:lang w:val="es-ES"/>
        </w:rPr>
        <w:t>E</w:t>
      </w:r>
      <w:r w:rsidR="000A47FE" w:rsidRPr="003A47F0">
        <w:rPr>
          <w:lang w:val="es-ES"/>
        </w:rPr>
        <w:t>n rela</w:t>
      </w:r>
      <w:r w:rsidR="002074C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074C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074C2" w:rsidRPr="003A47F0">
        <w:rPr>
          <w:lang w:val="es-ES"/>
        </w:rPr>
        <w:t>con los delitos de</w:t>
      </w:r>
      <w:r w:rsidR="000A47FE" w:rsidRPr="003A47F0">
        <w:rPr>
          <w:lang w:val="es-ES"/>
        </w:rPr>
        <w:t xml:space="preserve"> produc</w:t>
      </w:r>
      <w:r w:rsidR="00F43EBA" w:rsidRPr="003A47F0">
        <w:rPr>
          <w:lang w:val="es-ES"/>
        </w:rPr>
        <w:t>ción</w:t>
      </w:r>
      <w:r w:rsidR="000A47FE" w:rsidRPr="003A47F0">
        <w:rPr>
          <w:lang w:val="es-ES"/>
        </w:rPr>
        <w:t>, di</w:t>
      </w:r>
      <w:r w:rsidR="002074C2" w:rsidRPr="003A47F0">
        <w:rPr>
          <w:lang w:val="es-ES"/>
        </w:rPr>
        <w:t>fu</w:t>
      </w:r>
      <w:r w:rsidR="00F43EBA" w:rsidRPr="003A47F0">
        <w:rPr>
          <w:lang w:val="es-ES"/>
        </w:rPr>
        <w:t>sión</w:t>
      </w:r>
      <w:r w:rsidR="002074C2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pos</w:t>
      </w:r>
      <w:r w:rsidR="002074C2" w:rsidRPr="003A47F0">
        <w:rPr>
          <w:lang w:val="es-ES"/>
        </w:rPr>
        <w:t>e</w:t>
      </w:r>
      <w:r w:rsidR="00F43EBA" w:rsidRPr="003A47F0">
        <w:rPr>
          <w:lang w:val="es-ES"/>
        </w:rPr>
        <w:t>sión</w:t>
      </w:r>
      <w:r w:rsidR="002074C2" w:rsidRPr="003A47F0">
        <w:rPr>
          <w:lang w:val="es-ES"/>
        </w:rPr>
        <w:t xml:space="preserve"> </w:t>
      </w:r>
      <w:r w:rsidR="00F43EBA" w:rsidRPr="003A47F0">
        <w:rPr>
          <w:lang w:val="es-ES"/>
        </w:rPr>
        <w:t xml:space="preserve">de </w:t>
      </w:r>
      <w:r w:rsidR="00EF2E85" w:rsidRPr="003A47F0">
        <w:rPr>
          <w:lang w:val="es-ES"/>
        </w:rPr>
        <w:t>material</w:t>
      </w:r>
      <w:r w:rsidR="000A47FE" w:rsidRPr="003A47F0">
        <w:rPr>
          <w:lang w:val="es-ES"/>
        </w:rPr>
        <w:t xml:space="preserve"> extremist</w:t>
      </w:r>
      <w:r w:rsidR="002074C2" w:rsidRPr="003A47F0">
        <w:rPr>
          <w:lang w:val="es-ES"/>
        </w:rPr>
        <w:t>a,</w:t>
      </w:r>
      <w:r w:rsidR="000A47FE" w:rsidRPr="003A47F0">
        <w:rPr>
          <w:lang w:val="es-ES"/>
        </w:rPr>
        <w:t xml:space="preserve"> </w:t>
      </w:r>
      <w:r w:rsidR="002074C2" w:rsidRPr="003A47F0">
        <w:rPr>
          <w:lang w:val="es-ES"/>
        </w:rPr>
        <w:t xml:space="preserve">es menester subrayar que </w:t>
      </w:r>
      <w:r w:rsidR="00F43EBA" w:rsidRPr="003A47F0">
        <w:rPr>
          <w:lang w:val="es-ES"/>
        </w:rPr>
        <w:t>solo se considerará</w:t>
      </w:r>
      <w:r w:rsidR="000A47FE" w:rsidRPr="003A47F0">
        <w:rPr>
          <w:lang w:val="es-ES"/>
        </w:rPr>
        <w:t xml:space="preserve"> extremist</w:t>
      </w:r>
      <w:r w:rsidR="002074C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6D7DEC" w:rsidRPr="003A47F0">
        <w:rPr>
          <w:lang w:val="es-ES"/>
        </w:rPr>
        <w:t>el</w:t>
      </w:r>
      <w:r w:rsidR="00F43EBA" w:rsidRPr="003A47F0">
        <w:rPr>
          <w:lang w:val="es-ES"/>
        </w:rPr>
        <w:t xml:space="preserve"> material</w:t>
      </w:r>
      <w:r w:rsidR="00D35500" w:rsidRPr="003A47F0">
        <w:rPr>
          <w:lang w:val="es-ES"/>
        </w:rPr>
        <w:t xml:space="preserve"> que se haya</w:t>
      </w:r>
      <w:r w:rsidR="000A47FE" w:rsidRPr="003A47F0">
        <w:rPr>
          <w:lang w:val="es-ES"/>
        </w:rPr>
        <w:t xml:space="preserve"> produc</w:t>
      </w:r>
      <w:r w:rsidR="00D35500" w:rsidRPr="003A47F0">
        <w:rPr>
          <w:lang w:val="es-ES"/>
        </w:rPr>
        <w:t>ido</w:t>
      </w:r>
      <w:r w:rsidR="000A47FE" w:rsidRPr="003A47F0">
        <w:rPr>
          <w:lang w:val="es-ES"/>
        </w:rPr>
        <w:t xml:space="preserve">, </w:t>
      </w:r>
      <w:r w:rsidR="00D35500" w:rsidRPr="003A47F0">
        <w:rPr>
          <w:lang w:val="es-ES"/>
        </w:rPr>
        <w:t>difundido</w:t>
      </w:r>
      <w:r w:rsidR="000A47FE" w:rsidRPr="003A47F0">
        <w:rPr>
          <w:lang w:val="es-ES"/>
        </w:rPr>
        <w:t xml:space="preserve"> o pose</w:t>
      </w:r>
      <w:r w:rsidR="00D35500" w:rsidRPr="003A47F0">
        <w:rPr>
          <w:lang w:val="es-ES"/>
        </w:rPr>
        <w:t>ído</w:t>
      </w:r>
      <w:r w:rsidR="000A47FE" w:rsidRPr="003A47F0">
        <w:rPr>
          <w:lang w:val="es-ES"/>
        </w:rPr>
        <w:t xml:space="preserve"> </w:t>
      </w:r>
      <w:r w:rsidR="00D35500" w:rsidRPr="003A47F0">
        <w:rPr>
          <w:lang w:val="es-ES"/>
        </w:rPr>
        <w:t>con la</w:t>
      </w:r>
      <w:r w:rsidR="000A47FE" w:rsidRPr="003A47F0">
        <w:rPr>
          <w:lang w:val="es-ES"/>
        </w:rPr>
        <w:t xml:space="preserve"> inten</w:t>
      </w:r>
      <w:r w:rsidR="00D3550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3550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35500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incit</w:t>
      </w:r>
      <w:r w:rsidR="00D35500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D35500" w:rsidRPr="003A47F0">
        <w:rPr>
          <w:lang w:val="es-ES"/>
        </w:rPr>
        <w:t>al odio, la</w:t>
      </w:r>
      <w:r w:rsidR="000A47FE" w:rsidRPr="003A47F0">
        <w:rPr>
          <w:lang w:val="es-ES"/>
        </w:rPr>
        <w:t xml:space="preserve"> violenc</w:t>
      </w:r>
      <w:r w:rsidR="00D35500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o</w:t>
      </w:r>
      <w:r w:rsidR="00D35500" w:rsidRPr="003A47F0">
        <w:rPr>
          <w:lang w:val="es-ES"/>
        </w:rPr>
        <w:t xml:space="preserve"> la desigualdad</w:t>
      </w:r>
      <w:r w:rsidR="000A47FE" w:rsidRPr="003A47F0">
        <w:rPr>
          <w:lang w:val="es-ES"/>
        </w:rPr>
        <w:t xml:space="preserve"> </w:t>
      </w:r>
      <w:r w:rsidR="00D35500" w:rsidRPr="003A47F0">
        <w:rPr>
          <w:lang w:val="es-ES"/>
        </w:rPr>
        <w:t>i</w:t>
      </w:r>
      <w:r w:rsidR="000A47FE" w:rsidRPr="003A47F0">
        <w:rPr>
          <w:lang w:val="es-ES"/>
        </w:rPr>
        <w:t>njustifi</w:t>
      </w:r>
      <w:r w:rsidR="00D35500" w:rsidRPr="003A47F0">
        <w:rPr>
          <w:lang w:val="es-ES"/>
        </w:rPr>
        <w:t>ca</w:t>
      </w:r>
      <w:r w:rsidR="000A47FE" w:rsidRPr="003A47F0">
        <w:rPr>
          <w:lang w:val="es-ES"/>
        </w:rPr>
        <w:t>d</w:t>
      </w:r>
      <w:r w:rsidR="00D3550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D35500" w:rsidRPr="003A47F0">
        <w:rPr>
          <w:lang w:val="es-ES"/>
        </w:rPr>
        <w:t xml:space="preserve">en el </w:t>
      </w:r>
      <w:r w:rsidR="000A47FE" w:rsidRPr="003A47F0">
        <w:rPr>
          <w:lang w:val="es-ES"/>
        </w:rPr>
        <w:t>trat</w:t>
      </w:r>
      <w:r w:rsidR="00D35500" w:rsidRPr="003A47F0">
        <w:rPr>
          <w:lang w:val="es-ES"/>
        </w:rPr>
        <w:t>o dispensado a un grupo de personas o a un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individu</w:t>
      </w:r>
      <w:r w:rsidR="00D3550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de</w:t>
      </w:r>
      <w:r w:rsidR="00D35500" w:rsidRPr="003A47F0">
        <w:rPr>
          <w:lang w:val="es-ES"/>
        </w:rPr>
        <w:t>bido a su pertenencia a una determinada</w:t>
      </w:r>
      <w:r w:rsidR="000A47FE" w:rsidRPr="003A47F0">
        <w:rPr>
          <w:lang w:val="es-ES"/>
        </w:rPr>
        <w:t xml:space="preserve"> ra</w:t>
      </w:r>
      <w:r w:rsidR="00D35500" w:rsidRPr="003A47F0">
        <w:rPr>
          <w:lang w:val="es-ES"/>
        </w:rPr>
        <w:t>za</w:t>
      </w:r>
      <w:r w:rsidR="000A47FE" w:rsidRPr="003A47F0">
        <w:rPr>
          <w:lang w:val="es-ES"/>
        </w:rPr>
        <w:t>, na</w:t>
      </w:r>
      <w:r w:rsidR="00D3550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35500" w:rsidRPr="003A47F0">
        <w:rPr>
          <w:lang w:val="es-ES"/>
        </w:rPr>
        <w:t>ó</w:t>
      </w:r>
      <w:r w:rsidR="000A47FE" w:rsidRPr="003A47F0">
        <w:rPr>
          <w:lang w:val="es-ES"/>
        </w:rPr>
        <w:t>n, na</w:t>
      </w:r>
      <w:r w:rsidR="00D35500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D35500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F43EBA" w:rsidRPr="003A47F0">
        <w:rPr>
          <w:lang w:val="es-ES"/>
        </w:rPr>
        <w:t>a</w:t>
      </w:r>
      <w:r w:rsidR="00D35500" w:rsidRPr="003A47F0">
        <w:rPr>
          <w:lang w:val="es-ES"/>
        </w:rPr>
        <w:t xml:space="preserve">l </w:t>
      </w:r>
      <w:r w:rsidR="000A47FE" w:rsidRPr="003A47F0">
        <w:rPr>
          <w:lang w:val="es-ES"/>
        </w:rPr>
        <w:t>color</w:t>
      </w:r>
      <w:r w:rsidR="00D35500" w:rsidRPr="003A47F0">
        <w:rPr>
          <w:lang w:val="es-ES"/>
        </w:rPr>
        <w:t xml:space="preserve"> de su piel</w:t>
      </w:r>
      <w:r w:rsidR="000A47FE" w:rsidRPr="003A47F0">
        <w:rPr>
          <w:lang w:val="es-ES"/>
        </w:rPr>
        <w:t xml:space="preserve">, </w:t>
      </w:r>
      <w:r w:rsidR="00D35500" w:rsidRPr="003A47F0">
        <w:rPr>
          <w:lang w:val="es-ES"/>
        </w:rPr>
        <w:t xml:space="preserve">su </w:t>
      </w:r>
      <w:r w:rsidR="000A47FE" w:rsidRPr="003A47F0">
        <w:rPr>
          <w:lang w:val="es-ES"/>
        </w:rPr>
        <w:t>grup</w:t>
      </w:r>
      <w:r w:rsidR="00D35500" w:rsidRPr="003A47F0">
        <w:rPr>
          <w:lang w:val="es-ES"/>
        </w:rPr>
        <w:t>o étnico</w:t>
      </w:r>
      <w:r w:rsidR="000A47FE" w:rsidRPr="003A47F0">
        <w:rPr>
          <w:lang w:val="es-ES"/>
        </w:rPr>
        <w:t xml:space="preserve">, </w:t>
      </w:r>
      <w:r w:rsidR="00D35500" w:rsidRPr="003A47F0">
        <w:rPr>
          <w:lang w:val="es-ES"/>
        </w:rPr>
        <w:t>su filiación</w:t>
      </w:r>
      <w:r w:rsidR="000A47FE" w:rsidRPr="003A47F0">
        <w:rPr>
          <w:lang w:val="es-ES"/>
        </w:rPr>
        <w:t xml:space="preserve"> o</w:t>
      </w:r>
      <w:r w:rsidR="00D35500" w:rsidRPr="003A47F0">
        <w:rPr>
          <w:lang w:val="es-ES"/>
        </w:rPr>
        <w:t xml:space="preserve"> </w:t>
      </w:r>
      <w:r w:rsidR="00F43EBA" w:rsidRPr="003A47F0">
        <w:rPr>
          <w:lang w:val="es-ES"/>
        </w:rPr>
        <w:t xml:space="preserve">sus </w:t>
      </w:r>
      <w:r w:rsidR="00D35500" w:rsidRPr="003A47F0">
        <w:rPr>
          <w:lang w:val="es-ES"/>
        </w:rPr>
        <w:t>creencias</w:t>
      </w:r>
      <w:r w:rsidR="000A47FE" w:rsidRPr="003A47F0">
        <w:rPr>
          <w:lang w:val="es-ES"/>
        </w:rPr>
        <w:t xml:space="preserve"> religios</w:t>
      </w:r>
      <w:r w:rsidR="00D3550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. </w:t>
      </w:r>
      <w:r w:rsidR="00D35500" w:rsidRPr="003A47F0">
        <w:rPr>
          <w:lang w:val="es-ES"/>
        </w:rPr>
        <w:t>Esas</w:t>
      </w:r>
      <w:r w:rsidR="000A47FE" w:rsidRPr="003A47F0">
        <w:rPr>
          <w:lang w:val="es-ES"/>
        </w:rPr>
        <w:t xml:space="preserve"> circu</w:t>
      </w:r>
      <w:r w:rsidR="00D35500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D35500" w:rsidRPr="003A47F0">
        <w:rPr>
          <w:lang w:val="es-ES"/>
        </w:rPr>
        <w:t>ias</w:t>
      </w:r>
      <w:r w:rsidR="000A47FE" w:rsidRPr="003A47F0">
        <w:rPr>
          <w:lang w:val="es-ES"/>
        </w:rPr>
        <w:t xml:space="preserve"> </w:t>
      </w:r>
      <w:r w:rsidR="00D35500" w:rsidRPr="003A47F0">
        <w:rPr>
          <w:lang w:val="es-ES"/>
        </w:rPr>
        <w:t>deberán ser</w:t>
      </w:r>
      <w:r w:rsidR="000A47FE" w:rsidRPr="003A47F0">
        <w:rPr>
          <w:lang w:val="es-ES"/>
        </w:rPr>
        <w:t xml:space="preserve"> pro</w:t>
      </w:r>
      <w:r w:rsidR="00D35500" w:rsidRPr="003A47F0">
        <w:rPr>
          <w:lang w:val="es-ES"/>
        </w:rPr>
        <w:t xml:space="preserve">badas </w:t>
      </w:r>
      <w:r w:rsidR="0052471A" w:rsidRPr="003A47F0">
        <w:rPr>
          <w:lang w:val="es-ES"/>
        </w:rPr>
        <w:t>más allá de cualquier</w:t>
      </w:r>
      <w:r w:rsidR="00D35500" w:rsidRPr="003A47F0">
        <w:rPr>
          <w:lang w:val="es-ES"/>
        </w:rPr>
        <w:t xml:space="preserve"> duda</w:t>
      </w:r>
      <w:r w:rsidR="000A47FE" w:rsidRPr="003A47F0">
        <w:rPr>
          <w:lang w:val="es-ES"/>
        </w:rPr>
        <w:t xml:space="preserve"> r</w:t>
      </w:r>
      <w:r w:rsidR="00D35500" w:rsidRPr="003A47F0">
        <w:rPr>
          <w:lang w:val="es-ES"/>
        </w:rPr>
        <w:t>az</w:t>
      </w:r>
      <w:r w:rsidR="000A47FE" w:rsidRPr="003A47F0">
        <w:rPr>
          <w:lang w:val="es-ES"/>
        </w:rPr>
        <w:t xml:space="preserve">onable. </w:t>
      </w:r>
      <w:r w:rsidR="00793EB2" w:rsidRPr="003A47F0">
        <w:rPr>
          <w:lang w:val="es-ES"/>
        </w:rPr>
        <w:t>De ese modo, no se tratará de un castigo sin una causa</w:t>
      </w:r>
      <w:r w:rsidR="000A47FE" w:rsidRPr="003A47F0">
        <w:rPr>
          <w:lang w:val="es-ES"/>
        </w:rPr>
        <w:t xml:space="preserve"> leg</w:t>
      </w:r>
      <w:r w:rsidR="00793EB2" w:rsidRPr="003A47F0">
        <w:rPr>
          <w:lang w:val="es-ES"/>
        </w:rPr>
        <w:t>í</w:t>
      </w:r>
      <w:r w:rsidR="000A47FE" w:rsidRPr="003A47F0">
        <w:rPr>
          <w:lang w:val="es-ES"/>
        </w:rPr>
        <w:t>tima</w:t>
      </w:r>
      <w:r w:rsidR="00793EB2" w:rsidRPr="003A47F0">
        <w:rPr>
          <w:lang w:val="es-ES"/>
        </w:rPr>
        <w:t xml:space="preserve"> para l</w:t>
      </w:r>
      <w:r w:rsidR="0052471A" w:rsidRPr="003A47F0">
        <w:rPr>
          <w:lang w:val="es-ES"/>
        </w:rPr>
        <w:t>a</w:t>
      </w:r>
      <w:r w:rsidR="00793EB2" w:rsidRPr="003A47F0">
        <w:rPr>
          <w:lang w:val="es-ES"/>
        </w:rPr>
        <w:t xml:space="preserve"> </w:t>
      </w:r>
      <w:r w:rsidR="0052471A" w:rsidRPr="003A47F0">
        <w:rPr>
          <w:lang w:val="es-ES"/>
        </w:rPr>
        <w:t>instrucción penal</w:t>
      </w:r>
      <w:r w:rsidR="00793EB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93EB2" w:rsidRPr="003A47F0">
        <w:rPr>
          <w:lang w:val="es-ES"/>
        </w:rPr>
        <w:t>independientemente del</w:t>
      </w:r>
      <w:r w:rsidR="000A47FE" w:rsidRPr="003A47F0">
        <w:rPr>
          <w:lang w:val="es-ES"/>
        </w:rPr>
        <w:t xml:space="preserve"> conten</w:t>
      </w:r>
      <w:r w:rsidR="00793EB2" w:rsidRPr="003A47F0">
        <w:rPr>
          <w:lang w:val="es-ES"/>
        </w:rPr>
        <w:t>ido</w:t>
      </w:r>
      <w:r w:rsidR="000A47FE" w:rsidRPr="003A47F0">
        <w:rPr>
          <w:lang w:val="es-ES"/>
        </w:rPr>
        <w:t>,</w:t>
      </w:r>
      <w:r w:rsidR="00793EB2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motiv</w:t>
      </w:r>
      <w:r w:rsidR="00793EB2" w:rsidRPr="003A47F0">
        <w:rPr>
          <w:lang w:val="es-ES"/>
        </w:rPr>
        <w:t>o</w:t>
      </w:r>
      <w:r w:rsidR="000A47FE" w:rsidRPr="003A47F0">
        <w:rPr>
          <w:lang w:val="es-ES"/>
        </w:rPr>
        <w:t>s o</w:t>
      </w:r>
      <w:r w:rsidR="00793EB2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conse</w:t>
      </w:r>
      <w:r w:rsidR="00793EB2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793EB2" w:rsidRPr="003A47F0">
        <w:rPr>
          <w:lang w:val="es-ES"/>
        </w:rPr>
        <w:t>ias del delito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30</w:t>
      </w:r>
      <w:r w:rsidR="0052471A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793EB2" w:rsidRPr="003A47F0">
        <w:rPr>
          <w:lang w:val="es-ES"/>
        </w:rPr>
        <w:t>La tipificación de los actos delictivos</w:t>
      </w:r>
      <w:r w:rsidR="000A47FE" w:rsidRPr="003A47F0">
        <w:rPr>
          <w:lang w:val="es-ES"/>
        </w:rPr>
        <w:t xml:space="preserve"> extremist</w:t>
      </w:r>
      <w:r w:rsidR="00793EB2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793EB2" w:rsidRPr="003A47F0">
        <w:rPr>
          <w:lang w:val="es-ES"/>
        </w:rPr>
        <w:t>supon</w:t>
      </w:r>
      <w:r w:rsidR="0052471A" w:rsidRPr="003A47F0">
        <w:rPr>
          <w:lang w:val="es-ES"/>
        </w:rPr>
        <w:t>e también el cumplimiento de uno</w:t>
      </w:r>
      <w:r w:rsidR="00793EB2" w:rsidRPr="003A47F0">
        <w:rPr>
          <w:lang w:val="es-ES"/>
        </w:rPr>
        <w:t xml:space="preserve"> de l</w:t>
      </w:r>
      <w:r w:rsidR="0052471A" w:rsidRPr="003A47F0">
        <w:rPr>
          <w:lang w:val="es-ES"/>
        </w:rPr>
        <w:t>o</w:t>
      </w:r>
      <w:r w:rsidR="00793EB2" w:rsidRPr="003A47F0">
        <w:rPr>
          <w:lang w:val="es-ES"/>
        </w:rPr>
        <w:t xml:space="preserve">s </w:t>
      </w:r>
      <w:r w:rsidR="0052471A" w:rsidRPr="003A47F0">
        <w:rPr>
          <w:lang w:val="es-ES"/>
        </w:rPr>
        <w:t>objetivos</w:t>
      </w:r>
      <w:r w:rsidR="00793EB2" w:rsidRPr="003A47F0">
        <w:rPr>
          <w:lang w:val="es-ES"/>
        </w:rPr>
        <w:t xml:space="preserve"> del derecho</w:t>
      </w:r>
      <w:r w:rsidR="00DB512D" w:rsidRPr="003A47F0">
        <w:rPr>
          <w:lang w:val="es-ES"/>
        </w:rPr>
        <w:t xml:space="preserve"> penal, como es la</w:t>
      </w:r>
      <w:r w:rsidR="000A47FE" w:rsidRPr="003A47F0">
        <w:rPr>
          <w:lang w:val="es-ES"/>
        </w:rPr>
        <w:t xml:space="preserve"> preven</w:t>
      </w:r>
      <w:r w:rsidR="00DB512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B512D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574C04" w:rsidP="0062777D">
      <w:pPr>
        <w:pStyle w:val="SingleTxtG"/>
        <w:rPr>
          <w:b/>
          <w:lang w:val="es-ES"/>
        </w:rPr>
      </w:pPr>
      <w:r w:rsidRPr="003A47F0">
        <w:rPr>
          <w:lang w:val="es-ES"/>
        </w:rPr>
        <w:t>31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DB512D" w:rsidRPr="003A47F0">
        <w:rPr>
          <w:lang w:val="es-ES"/>
        </w:rPr>
        <w:t>La modificación del Código de Procedimiento Penal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262/2011, </w:t>
      </w:r>
      <w:r w:rsidR="00DB512D" w:rsidRPr="003A47F0">
        <w:rPr>
          <w:lang w:val="es-ES"/>
        </w:rPr>
        <w:t>que entró en vigor el</w:t>
      </w:r>
      <w:r w:rsidR="000A47FE" w:rsidRPr="003A47F0">
        <w:rPr>
          <w:lang w:val="es-ES"/>
        </w:rPr>
        <w:t xml:space="preserve"> 1 </w:t>
      </w:r>
      <w:r w:rsidR="00DB512D" w:rsidRPr="003A47F0">
        <w:rPr>
          <w:lang w:val="es-ES"/>
        </w:rPr>
        <w:t>de s</w:t>
      </w:r>
      <w:r w:rsidR="000A47FE" w:rsidRPr="003A47F0">
        <w:rPr>
          <w:lang w:val="es-ES"/>
        </w:rPr>
        <w:t>ept</w:t>
      </w:r>
      <w:r w:rsidR="00DB512D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DB512D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2011, </w:t>
      </w:r>
      <w:r w:rsidR="00DB512D" w:rsidRPr="003A47F0">
        <w:rPr>
          <w:lang w:val="es-ES"/>
        </w:rPr>
        <w:t>tipifica y sanciona la negación</w:t>
      </w:r>
      <w:r w:rsidR="000A47FE" w:rsidRPr="003A47F0">
        <w:rPr>
          <w:lang w:val="es-ES"/>
        </w:rPr>
        <w:t xml:space="preserve">, </w:t>
      </w:r>
      <w:r w:rsidR="0052471A" w:rsidRPr="003A47F0">
        <w:rPr>
          <w:lang w:val="es-ES"/>
        </w:rPr>
        <w:t>la puesta en entredicho, la</w:t>
      </w:r>
      <w:r w:rsidR="00790667" w:rsidRPr="003A47F0">
        <w:rPr>
          <w:lang w:val="es-ES"/>
        </w:rPr>
        <w:t xml:space="preserve"> </w:t>
      </w:r>
      <w:r w:rsidR="00DB512D" w:rsidRPr="003A47F0">
        <w:rPr>
          <w:lang w:val="es-ES"/>
        </w:rPr>
        <w:t xml:space="preserve">aprobación </w:t>
      </w:r>
      <w:r w:rsidR="000A47FE" w:rsidRPr="003A47F0">
        <w:rPr>
          <w:lang w:val="es-ES"/>
        </w:rPr>
        <w:t>o</w:t>
      </w:r>
      <w:r w:rsidR="00DB512D" w:rsidRPr="003A47F0">
        <w:rPr>
          <w:lang w:val="es-ES"/>
        </w:rPr>
        <w:t xml:space="preserve"> el intento </w:t>
      </w:r>
      <w:r w:rsidR="0052471A" w:rsidRPr="003A47F0">
        <w:rPr>
          <w:lang w:val="es-ES"/>
        </w:rPr>
        <w:t xml:space="preserve">públicos </w:t>
      </w:r>
      <w:r w:rsidR="00DB512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52471A" w:rsidRPr="003A47F0">
        <w:rPr>
          <w:lang w:val="es-ES"/>
        </w:rPr>
        <w:t>justificar</w:t>
      </w:r>
      <w:r w:rsidR="00DB512D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holocaust</w:t>
      </w:r>
      <w:r w:rsidR="00DB51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DB512D" w:rsidRPr="003A47F0">
        <w:rPr>
          <w:lang w:val="es-ES"/>
        </w:rPr>
        <w:t xml:space="preserve">los delitos basados en la </w:t>
      </w:r>
      <w:r w:rsidR="000A47FE" w:rsidRPr="003A47F0">
        <w:rPr>
          <w:lang w:val="es-ES"/>
        </w:rPr>
        <w:t>ideolog</w:t>
      </w:r>
      <w:r w:rsidR="00DB512D" w:rsidRPr="003A47F0">
        <w:rPr>
          <w:lang w:val="es-ES"/>
        </w:rPr>
        <w:t xml:space="preserve">ía </w:t>
      </w:r>
      <w:r w:rsidR="00A47693" w:rsidRPr="003A47F0">
        <w:rPr>
          <w:lang w:val="es-ES"/>
        </w:rPr>
        <w:t>fascista o comunista</w:t>
      </w:r>
      <w:r w:rsidR="000A47FE" w:rsidRPr="003A47F0">
        <w:rPr>
          <w:lang w:val="es-ES"/>
        </w:rPr>
        <w:t xml:space="preserve"> </w:t>
      </w:r>
      <w:r w:rsidR="00DB512D" w:rsidRPr="003A47F0">
        <w:rPr>
          <w:lang w:val="es-ES"/>
        </w:rPr>
        <w:t xml:space="preserve">o </w:t>
      </w:r>
      <w:r w:rsidR="00A47693" w:rsidRPr="003A47F0">
        <w:rPr>
          <w:lang w:val="es-ES"/>
        </w:rPr>
        <w:t xml:space="preserve">los basados </w:t>
      </w:r>
      <w:r w:rsidR="00DB512D" w:rsidRPr="003A47F0">
        <w:rPr>
          <w:lang w:val="es-ES"/>
        </w:rPr>
        <w:t>en movimientos</w:t>
      </w:r>
      <w:r w:rsidR="000A47FE" w:rsidRPr="003A47F0">
        <w:rPr>
          <w:lang w:val="es-ES"/>
        </w:rPr>
        <w:t xml:space="preserve"> similar</w:t>
      </w:r>
      <w:r w:rsidR="00DB512D" w:rsidRPr="003A47F0">
        <w:rPr>
          <w:lang w:val="es-ES"/>
        </w:rPr>
        <w:t>es que recurren a la</w:t>
      </w:r>
      <w:r w:rsidR="000A47FE" w:rsidRPr="003A47F0">
        <w:rPr>
          <w:lang w:val="es-ES"/>
        </w:rPr>
        <w:t xml:space="preserve"> violenc</w:t>
      </w:r>
      <w:r w:rsidR="00DB512D" w:rsidRPr="003A47F0">
        <w:rPr>
          <w:lang w:val="es-ES"/>
        </w:rPr>
        <w:t>ia</w:t>
      </w:r>
      <w:r w:rsidR="00EF2E85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DB512D" w:rsidRPr="003A47F0">
        <w:rPr>
          <w:lang w:val="es-ES"/>
        </w:rPr>
        <w:t xml:space="preserve">las amenazas de </w:t>
      </w:r>
      <w:r w:rsidR="000A47FE" w:rsidRPr="003A47F0">
        <w:rPr>
          <w:lang w:val="es-ES"/>
        </w:rPr>
        <w:t>violenc</w:t>
      </w:r>
      <w:r w:rsidR="00DB512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DB512D" w:rsidRPr="003A47F0">
        <w:rPr>
          <w:lang w:val="es-ES"/>
        </w:rPr>
        <w:t>o de otros daños graves</w:t>
      </w:r>
      <w:r w:rsidR="00EF2E85" w:rsidRPr="003A47F0">
        <w:rPr>
          <w:lang w:val="es-ES"/>
        </w:rPr>
        <w:t>,</w:t>
      </w:r>
      <w:r w:rsidR="00DB512D" w:rsidRPr="003A47F0">
        <w:rPr>
          <w:lang w:val="es-ES"/>
        </w:rPr>
        <w:t xml:space="preserve"> con miras a</w:t>
      </w:r>
      <w:r w:rsidR="000A47FE" w:rsidRPr="003A47F0">
        <w:rPr>
          <w:lang w:val="es-ES"/>
        </w:rPr>
        <w:t xml:space="preserve"> </w:t>
      </w:r>
      <w:r w:rsidR="007513E4" w:rsidRPr="003A47F0">
        <w:rPr>
          <w:lang w:val="es-ES"/>
        </w:rPr>
        <w:t>reprimir</w:t>
      </w:r>
      <w:r w:rsidR="00A439E5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</w:t>
      </w:r>
      <w:r w:rsidR="00A439E5" w:rsidRPr="003A47F0">
        <w:rPr>
          <w:lang w:val="es-ES"/>
        </w:rPr>
        <w:t xml:space="preserve">derechos y libertades fundamentales de la </w:t>
      </w:r>
      <w:r w:rsidR="000A47FE" w:rsidRPr="003A47F0">
        <w:rPr>
          <w:lang w:val="es-ES"/>
        </w:rPr>
        <w:t>person</w:t>
      </w:r>
      <w:r w:rsidR="00A439E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="00A439E5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A439E5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A439E5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A439E5" w:rsidRPr="003A47F0">
        <w:rPr>
          <w:lang w:val="es-ES"/>
        </w:rPr>
        <w:t>o</w:t>
      </w:r>
      <w:r w:rsidR="000A47FE" w:rsidRPr="003A47F0">
        <w:rPr>
          <w:lang w:val="es-ES"/>
        </w:rPr>
        <w:t xml:space="preserve"> 422</w:t>
      </w:r>
      <w:r w:rsidR="00A439E5" w:rsidRPr="003A47F0">
        <w:rPr>
          <w:lang w:val="es-ES"/>
        </w:rPr>
        <w:t xml:space="preserve"> </w:t>
      </w:r>
      <w:r w:rsidR="000A47FE" w:rsidRPr="003A47F0">
        <w:rPr>
          <w:lang w:val="es-ES"/>
        </w:rPr>
        <w:t>d</w:t>
      </w:r>
      <w:r w:rsidR="00A439E5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A439E5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Penal).</w:t>
      </w:r>
    </w:p>
    <w:p w:rsidR="000A47FE" w:rsidRPr="003A47F0" w:rsidRDefault="00725B93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B.</w:t>
      </w:r>
      <w:r w:rsidR="0094069F" w:rsidRPr="003A47F0">
        <w:rPr>
          <w:lang w:val="es-ES"/>
        </w:rPr>
        <w:tab/>
      </w:r>
      <w:r w:rsidR="000A47FE" w:rsidRPr="003A47F0">
        <w:rPr>
          <w:lang w:val="es-ES"/>
        </w:rPr>
        <w:t>Otr</w:t>
      </w:r>
      <w:r w:rsidR="00A439E5" w:rsidRPr="003A47F0">
        <w:rPr>
          <w:lang w:val="es-ES"/>
        </w:rPr>
        <w:t>as medidas para</w:t>
      </w:r>
      <w:r w:rsidR="000A47FE" w:rsidRPr="003A47F0">
        <w:rPr>
          <w:lang w:val="es-ES"/>
        </w:rPr>
        <w:t xml:space="preserve"> </w:t>
      </w:r>
      <w:r w:rsidR="0052471A" w:rsidRPr="003A47F0">
        <w:rPr>
          <w:lang w:val="es-ES"/>
        </w:rPr>
        <w:t>reprimir y</w:t>
      </w:r>
      <w:r w:rsidR="00EF2E85" w:rsidRPr="003A47F0">
        <w:rPr>
          <w:lang w:val="es-ES"/>
        </w:rPr>
        <w:t xml:space="preserve"> </w:t>
      </w:r>
      <w:r w:rsidR="000A47FE" w:rsidRPr="003A47F0">
        <w:rPr>
          <w:lang w:val="es-ES"/>
        </w:rPr>
        <w:t>elimina</w:t>
      </w:r>
      <w:r w:rsidR="0052471A" w:rsidRPr="003A47F0">
        <w:rPr>
          <w:lang w:val="es-ES"/>
        </w:rPr>
        <w:t xml:space="preserve">r </w:t>
      </w:r>
      <w:r w:rsidR="00A439E5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discrimina</w:t>
      </w:r>
      <w:r w:rsidR="00A439E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439E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439E5" w:rsidRPr="003A47F0">
        <w:rPr>
          <w:lang w:val="es-ES"/>
        </w:rPr>
        <w:t xml:space="preserve"> racial</w:t>
      </w:r>
    </w:p>
    <w:p w:rsidR="000A47FE" w:rsidRPr="003A47F0" w:rsidRDefault="00725B93" w:rsidP="00AC671C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439E5" w:rsidRPr="003A47F0">
        <w:rPr>
          <w:lang w:val="es-ES"/>
        </w:rPr>
        <w:t xml:space="preserve">Plan de </w:t>
      </w:r>
      <w:r w:rsidR="007513E4" w:rsidRPr="003A47F0">
        <w:rPr>
          <w:lang w:val="es-ES"/>
        </w:rPr>
        <w:t>A</w:t>
      </w:r>
      <w:r w:rsidR="00A439E5" w:rsidRPr="003A47F0">
        <w:rPr>
          <w:lang w:val="es-ES"/>
        </w:rPr>
        <w:t>cc</w:t>
      </w:r>
      <w:r w:rsidR="000A47FE" w:rsidRPr="003A47F0">
        <w:rPr>
          <w:lang w:val="es-ES"/>
        </w:rPr>
        <w:t>i</w:t>
      </w:r>
      <w:r w:rsidR="00A439E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32</w:t>
      </w:r>
      <w:r w:rsidR="000A47FE" w:rsidRPr="003A47F0">
        <w:rPr>
          <w:lang w:val="es-ES"/>
        </w:rPr>
        <w:t>.</w:t>
      </w:r>
      <w:r w:rsidR="00725B93" w:rsidRPr="003A47F0">
        <w:rPr>
          <w:lang w:val="es-ES"/>
        </w:rPr>
        <w:tab/>
      </w:r>
      <w:r w:rsidR="00A439E5" w:rsidRPr="003A47F0">
        <w:rPr>
          <w:lang w:val="es-ES"/>
        </w:rPr>
        <w:t>En 2009</w:t>
      </w:r>
      <w:r w:rsidR="00190752" w:rsidRPr="003A47F0">
        <w:rPr>
          <w:lang w:val="es-ES"/>
        </w:rPr>
        <w:t>-</w:t>
      </w:r>
      <w:r w:rsidR="00A439E5" w:rsidRPr="003A47F0">
        <w:rPr>
          <w:lang w:val="es-ES"/>
        </w:rPr>
        <w:t>2011</w:t>
      </w:r>
      <w:r w:rsidR="000A47FE" w:rsidRPr="003A47F0">
        <w:rPr>
          <w:lang w:val="es-ES"/>
        </w:rPr>
        <w:t xml:space="preserve"> </w:t>
      </w:r>
      <w:r w:rsidR="00A439E5" w:rsidRPr="003A47F0">
        <w:rPr>
          <w:lang w:val="es-ES"/>
        </w:rPr>
        <w:t>se implantó el instrumento</w:t>
      </w:r>
      <w:r w:rsidR="000A47FE" w:rsidRPr="003A47F0">
        <w:rPr>
          <w:lang w:val="es-ES"/>
        </w:rPr>
        <w:t xml:space="preserve"> s</w:t>
      </w:r>
      <w:r w:rsidR="00A439E5" w:rsidRPr="003A47F0">
        <w:rPr>
          <w:lang w:val="es-ES"/>
        </w:rPr>
        <w:t>isté</w:t>
      </w:r>
      <w:r w:rsidR="000A47FE" w:rsidRPr="003A47F0">
        <w:rPr>
          <w:lang w:val="es-ES"/>
        </w:rPr>
        <w:t>mic</w:t>
      </w:r>
      <w:r w:rsidR="00A439E5" w:rsidRPr="003A47F0">
        <w:rPr>
          <w:lang w:val="es-ES"/>
        </w:rPr>
        <w:t>o básico del</w:t>
      </w:r>
      <w:r w:rsidR="000A47FE" w:rsidRPr="003A47F0">
        <w:rPr>
          <w:lang w:val="es-ES"/>
        </w:rPr>
        <w:t xml:space="preserve"> Go</w:t>
      </w:r>
      <w:r w:rsidR="00A439E5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A439E5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A439E5" w:rsidRPr="003A47F0">
          <w:rPr>
            <w:lang w:val="es-ES"/>
          </w:rPr>
          <w:t>la</w:t>
        </w:r>
        <w:r w:rsidR="00790667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Rep</w:t>
        </w:r>
        <w:r w:rsidR="00A439E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439E5" w:rsidRPr="003A47F0">
          <w:rPr>
            <w:lang w:val="es-ES"/>
          </w:rPr>
          <w:t>a Eslovaca</w:t>
        </w:r>
      </w:smartTag>
      <w:r w:rsidR="00A439E5" w:rsidRPr="003A47F0">
        <w:rPr>
          <w:lang w:val="es-ES"/>
        </w:rPr>
        <w:t xml:space="preserve"> en </w:t>
      </w:r>
      <w:r w:rsidR="0052471A" w:rsidRPr="003A47F0">
        <w:rPr>
          <w:lang w:val="es-ES"/>
        </w:rPr>
        <w:t>e</w:t>
      </w:r>
      <w:r w:rsidR="00A439E5" w:rsidRPr="003A47F0">
        <w:rPr>
          <w:lang w:val="es-ES"/>
        </w:rPr>
        <w:t>l</w:t>
      </w:r>
      <w:r w:rsidR="0052471A" w:rsidRPr="003A47F0">
        <w:rPr>
          <w:lang w:val="es-ES"/>
        </w:rPr>
        <w:t xml:space="preserve"> ámbito</w:t>
      </w:r>
      <w:r w:rsidR="00A439E5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preven</w:t>
      </w:r>
      <w:r w:rsidR="00A439E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439E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439E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reduc</w:t>
      </w:r>
      <w:r w:rsidR="00A439E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439E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439E5" w:rsidRPr="003A47F0">
        <w:rPr>
          <w:lang w:val="es-ES"/>
        </w:rPr>
        <w:t>de los fenómenos</w:t>
      </w:r>
      <w:r w:rsidR="000A47FE" w:rsidRPr="003A47F0">
        <w:rPr>
          <w:lang w:val="es-ES"/>
        </w:rPr>
        <w:t xml:space="preserve"> negativ</w:t>
      </w:r>
      <w:r w:rsidR="00A439E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A439E5" w:rsidRPr="003A47F0">
        <w:rPr>
          <w:lang w:val="es-ES"/>
        </w:rPr>
        <w:t>que se dan en la sociedad, como el</w:t>
      </w:r>
      <w:r w:rsidR="000A47FE" w:rsidRPr="003A47F0">
        <w:rPr>
          <w:lang w:val="es-ES"/>
        </w:rPr>
        <w:t xml:space="preserve"> racism</w:t>
      </w:r>
      <w:r w:rsidR="00A439E5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A439E5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xeno</w:t>
      </w:r>
      <w:r w:rsidR="00A439E5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A439E5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intoleranc</w:t>
      </w:r>
      <w:r w:rsidR="00A439E5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A439E5" w:rsidRPr="003A47F0">
        <w:rPr>
          <w:lang w:val="es-ES"/>
        </w:rPr>
        <w:t xml:space="preserve">y </w:t>
      </w:r>
      <w:smartTag w:uri="urn:schemas-microsoft-com:office:smarttags" w:element="PersonName">
        <w:smartTagPr>
          <w:attr w:name="ProductID" w:val="la discriminaci￳n. En"/>
        </w:smartTagPr>
        <w:r w:rsidR="00A439E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discrimina</w:t>
        </w:r>
        <w:r w:rsidR="00A439E5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A439E5" w:rsidRPr="003A47F0">
          <w:rPr>
            <w:lang w:val="es-ES"/>
          </w:rPr>
          <w:t>ó</w:t>
        </w:r>
        <w:r w:rsidR="000A47FE" w:rsidRPr="003A47F0">
          <w:rPr>
            <w:lang w:val="es-ES"/>
          </w:rPr>
          <w:t>n.</w:t>
        </w:r>
        <w:r w:rsidR="00A439E5" w:rsidRPr="003A47F0">
          <w:rPr>
            <w:lang w:val="es-ES"/>
          </w:rPr>
          <w:t xml:space="preserve"> </w:t>
        </w:r>
        <w:r w:rsidR="0052471A" w:rsidRPr="003A47F0">
          <w:rPr>
            <w:lang w:val="es-ES"/>
          </w:rPr>
          <w:t>En</w:t>
        </w:r>
      </w:smartTag>
      <w:r w:rsidR="0052471A" w:rsidRPr="003A47F0">
        <w:rPr>
          <w:lang w:val="es-ES"/>
        </w:rPr>
        <w:t xml:space="preserve"> virtud del D</w:t>
      </w:r>
      <w:r w:rsidR="00A439E5" w:rsidRPr="003A47F0">
        <w:rPr>
          <w:lang w:val="es-ES"/>
        </w:rPr>
        <w:t>ecreto N</w:t>
      </w:r>
      <w:r w:rsidR="00790667" w:rsidRPr="003A47F0">
        <w:rPr>
          <w:lang w:val="es-ES"/>
        </w:rPr>
        <w:t>º</w:t>
      </w:r>
      <w:r w:rsidR="00A439E5" w:rsidRPr="003A47F0">
        <w:rPr>
          <w:lang w:val="es-ES"/>
        </w:rPr>
        <w:t xml:space="preserve"> 357/2009, de 13 de mayo de 2009, el Gobierno adopt</w:t>
      </w:r>
      <w:r w:rsidR="0052471A" w:rsidRPr="003A47F0">
        <w:rPr>
          <w:lang w:val="es-ES"/>
        </w:rPr>
        <w:t>ó</w:t>
      </w:r>
      <w:r w:rsidR="00A439E5" w:rsidRPr="003A47F0">
        <w:rPr>
          <w:lang w:val="es-ES"/>
        </w:rPr>
        <w:t xml:space="preserve"> el quinto Plan de</w:t>
      </w:r>
      <w:r w:rsidR="000A47FE" w:rsidRPr="003A47F0">
        <w:rPr>
          <w:lang w:val="es-ES"/>
        </w:rPr>
        <w:t xml:space="preserve"> </w:t>
      </w:r>
      <w:r w:rsidR="0052471A" w:rsidRPr="003A47F0">
        <w:rPr>
          <w:lang w:val="es-ES"/>
        </w:rPr>
        <w:t>A</w:t>
      </w:r>
      <w:r w:rsidR="00A439E5" w:rsidRPr="003A47F0">
        <w:rPr>
          <w:lang w:val="es-ES"/>
        </w:rPr>
        <w:t>cción</w:t>
      </w:r>
      <w:r w:rsidR="00C11846" w:rsidRPr="003A47F0">
        <w:rPr>
          <w:lang w:val="es-ES"/>
        </w:rPr>
        <w:t xml:space="preserve"> para p</w:t>
      </w:r>
      <w:r w:rsidR="000A47FE" w:rsidRPr="003A47F0">
        <w:rPr>
          <w:lang w:val="es-ES"/>
        </w:rPr>
        <w:t>reveni</w:t>
      </w:r>
      <w:r w:rsidR="00C11846" w:rsidRPr="003A47F0">
        <w:rPr>
          <w:lang w:val="es-ES"/>
        </w:rPr>
        <w:t xml:space="preserve">r todas </w:t>
      </w:r>
      <w:r w:rsidR="000A47FE" w:rsidRPr="003A47F0">
        <w:rPr>
          <w:lang w:val="es-ES"/>
        </w:rPr>
        <w:t>l</w:t>
      </w:r>
      <w:r w:rsidR="00C11846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C11846" w:rsidRPr="003A47F0">
        <w:rPr>
          <w:lang w:val="es-ES"/>
        </w:rPr>
        <w:t>f</w:t>
      </w:r>
      <w:r w:rsidR="000A47FE" w:rsidRPr="003A47F0">
        <w:rPr>
          <w:lang w:val="es-ES"/>
        </w:rPr>
        <w:t>orm</w:t>
      </w:r>
      <w:r w:rsidR="00C11846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C1184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C11846" w:rsidRPr="003A47F0">
        <w:rPr>
          <w:lang w:val="es-ES"/>
        </w:rPr>
        <w:t>d</w:t>
      </w:r>
      <w:r w:rsidR="000A47FE" w:rsidRPr="003A47F0">
        <w:rPr>
          <w:lang w:val="es-ES"/>
        </w:rPr>
        <w:t>iscrimina</w:t>
      </w:r>
      <w:r w:rsidR="00C1184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1184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C11846" w:rsidRPr="003A47F0">
        <w:rPr>
          <w:lang w:val="es-ES"/>
        </w:rPr>
        <w:t>r</w:t>
      </w:r>
      <w:r w:rsidR="000A47FE" w:rsidRPr="003A47F0">
        <w:rPr>
          <w:lang w:val="es-ES"/>
        </w:rPr>
        <w:t>acism</w:t>
      </w:r>
      <w:r w:rsidR="00C11846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11846" w:rsidRPr="003A47F0">
        <w:rPr>
          <w:lang w:val="es-ES"/>
        </w:rPr>
        <w:t>x</w:t>
      </w:r>
      <w:r w:rsidR="000A47FE" w:rsidRPr="003A47F0">
        <w:rPr>
          <w:lang w:val="es-ES"/>
        </w:rPr>
        <w:t>eno</w:t>
      </w:r>
      <w:r w:rsidR="00C11846" w:rsidRPr="003A47F0">
        <w:rPr>
          <w:lang w:val="es-ES"/>
        </w:rPr>
        <w:t>f</w:t>
      </w:r>
      <w:r w:rsidR="000A47FE" w:rsidRPr="003A47F0">
        <w:rPr>
          <w:lang w:val="es-ES"/>
        </w:rPr>
        <w:t>obia</w:t>
      </w:r>
      <w:r w:rsidR="00C11846" w:rsidRPr="003A47F0">
        <w:rPr>
          <w:lang w:val="es-ES"/>
        </w:rPr>
        <w:t>, antisemitismo y otras formas de</w:t>
      </w:r>
      <w:r w:rsidR="000A47FE" w:rsidRPr="003A47F0">
        <w:rPr>
          <w:lang w:val="es-ES"/>
        </w:rPr>
        <w:t xml:space="preserve"> </w:t>
      </w:r>
      <w:r w:rsidR="00C11846" w:rsidRPr="003A47F0">
        <w:rPr>
          <w:lang w:val="es-ES"/>
        </w:rPr>
        <w:t>i</w:t>
      </w:r>
      <w:r w:rsidR="000A47FE" w:rsidRPr="003A47F0">
        <w:rPr>
          <w:lang w:val="es-ES"/>
        </w:rPr>
        <w:t>ntoleranc</w:t>
      </w:r>
      <w:r w:rsidR="00C11846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(</w:t>
      </w:r>
      <w:r w:rsidR="00C11846" w:rsidRPr="003A47F0">
        <w:rPr>
          <w:lang w:val="es-ES"/>
        </w:rPr>
        <w:t>denominado en lo sucesivo</w:t>
      </w:r>
      <w:r w:rsidR="000A47FE" w:rsidRPr="003A47F0">
        <w:rPr>
          <w:lang w:val="es-ES"/>
        </w:rPr>
        <w:t xml:space="preserve"> </w:t>
      </w:r>
      <w:r w:rsidR="00CF60CD" w:rsidRPr="003A47F0">
        <w:rPr>
          <w:lang w:val="es-ES"/>
        </w:rPr>
        <w:t>"</w:t>
      </w:r>
      <w:r w:rsidR="00C11846" w:rsidRPr="003A47F0">
        <w:rPr>
          <w:lang w:val="es-ES"/>
        </w:rPr>
        <w:t xml:space="preserve">Plan de </w:t>
      </w:r>
      <w:r w:rsidR="00EF2E85" w:rsidRPr="003A47F0">
        <w:rPr>
          <w:lang w:val="es-ES"/>
        </w:rPr>
        <w:t>A</w:t>
      </w:r>
      <w:r w:rsidR="000A47FE" w:rsidRPr="003A47F0">
        <w:rPr>
          <w:lang w:val="es-ES"/>
        </w:rPr>
        <w:t>c</w:t>
      </w:r>
      <w:r w:rsidR="00C1184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11846" w:rsidRPr="003A47F0">
        <w:rPr>
          <w:lang w:val="es-ES"/>
        </w:rPr>
        <w:t>ón</w:t>
      </w:r>
      <w:r w:rsidR="00CF60CD" w:rsidRPr="003A47F0">
        <w:rPr>
          <w:lang w:val="es-ES"/>
        </w:rPr>
        <w:t>"</w:t>
      </w:r>
      <w:r w:rsidR="000A47FE" w:rsidRPr="003A47F0">
        <w:rPr>
          <w:lang w:val="es-ES"/>
        </w:rPr>
        <w:t>)</w:t>
      </w:r>
      <w:r w:rsidR="00C11846" w:rsidRPr="003A47F0">
        <w:rPr>
          <w:lang w:val="es-ES"/>
        </w:rPr>
        <w:t>.</w:t>
      </w:r>
      <w:r w:rsidR="00790667" w:rsidRPr="003A47F0">
        <w:rPr>
          <w:lang w:val="es-ES"/>
        </w:rPr>
        <w:t xml:space="preserve">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33</w:t>
      </w:r>
      <w:r w:rsidR="000A47FE" w:rsidRPr="003A47F0">
        <w:rPr>
          <w:lang w:val="es-ES"/>
        </w:rPr>
        <w:t>.</w:t>
      </w:r>
      <w:r w:rsidR="004C7A25" w:rsidRPr="003A47F0">
        <w:rPr>
          <w:lang w:val="es-ES"/>
        </w:rPr>
        <w:tab/>
      </w:r>
      <w:r w:rsidR="00C11846" w:rsidRPr="003A47F0">
        <w:rPr>
          <w:lang w:val="es-ES"/>
        </w:rPr>
        <w:t xml:space="preserve">En </w:t>
      </w:r>
      <w:r w:rsidR="0052471A" w:rsidRPr="003A47F0">
        <w:rPr>
          <w:lang w:val="es-ES"/>
        </w:rPr>
        <w:t>s</w:t>
      </w:r>
      <w:r w:rsidR="00C11846" w:rsidRPr="003A47F0">
        <w:rPr>
          <w:lang w:val="es-ES"/>
        </w:rPr>
        <w:t>u intento por</w:t>
      </w:r>
      <w:r w:rsidR="000A47FE" w:rsidRPr="003A47F0">
        <w:rPr>
          <w:lang w:val="es-ES"/>
        </w:rPr>
        <w:t xml:space="preserve"> </w:t>
      </w:r>
      <w:r w:rsidR="00C11846" w:rsidRPr="003A47F0">
        <w:rPr>
          <w:lang w:val="es-ES"/>
        </w:rPr>
        <w:t xml:space="preserve">combatir los </w:t>
      </w:r>
      <w:r w:rsidR="000A47FE" w:rsidRPr="003A47F0">
        <w:rPr>
          <w:lang w:val="es-ES"/>
        </w:rPr>
        <w:t>men</w:t>
      </w:r>
      <w:r w:rsidR="00C11846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11846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C11846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C11846" w:rsidRPr="003A47F0">
        <w:rPr>
          <w:lang w:val="es-ES"/>
        </w:rPr>
        <w:t xml:space="preserve">fenómenos </w:t>
      </w:r>
      <w:r w:rsidR="006D7DEC" w:rsidRPr="003A47F0">
        <w:rPr>
          <w:lang w:val="es-ES"/>
        </w:rPr>
        <w:t xml:space="preserve">sociales </w:t>
      </w:r>
      <w:r w:rsidR="000A47FE" w:rsidRPr="003A47F0">
        <w:rPr>
          <w:lang w:val="es-ES"/>
        </w:rPr>
        <w:t>negativ</w:t>
      </w:r>
      <w:r w:rsidR="00C11846" w:rsidRPr="003A47F0">
        <w:rPr>
          <w:lang w:val="es-ES"/>
        </w:rPr>
        <w:t>os</w:t>
      </w:r>
      <w:r w:rsidR="006D7DE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e</w:t>
      </w:r>
      <w:r w:rsidR="00C11846" w:rsidRPr="003A47F0">
        <w:rPr>
          <w:lang w:val="es-ES"/>
        </w:rPr>
        <w:t>l Plan de</w:t>
      </w:r>
      <w:r w:rsidR="000A47FE" w:rsidRPr="003A47F0">
        <w:rPr>
          <w:lang w:val="es-ES"/>
        </w:rPr>
        <w:t xml:space="preserve"> </w:t>
      </w:r>
      <w:r w:rsidR="0052471A" w:rsidRPr="003A47F0">
        <w:rPr>
          <w:lang w:val="es-ES"/>
        </w:rPr>
        <w:t>A</w:t>
      </w:r>
      <w:r w:rsidR="00C11846" w:rsidRPr="003A47F0">
        <w:rPr>
          <w:lang w:val="es-ES"/>
        </w:rPr>
        <w:t>cc</w:t>
      </w:r>
      <w:r w:rsidR="000A47FE" w:rsidRPr="003A47F0">
        <w:rPr>
          <w:lang w:val="es-ES"/>
        </w:rPr>
        <w:t>i</w:t>
      </w:r>
      <w:r w:rsidR="00C1184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C11846" w:rsidRPr="003A47F0">
        <w:rPr>
          <w:lang w:val="es-ES"/>
        </w:rPr>
        <w:t xml:space="preserve"> se centra fundamentalmente en los</w:t>
      </w:r>
      <w:r w:rsidR="000A47FE" w:rsidRPr="003A47F0">
        <w:rPr>
          <w:lang w:val="es-ES"/>
        </w:rPr>
        <w:t xml:space="preserve"> objetiv</w:t>
      </w:r>
      <w:r w:rsidR="00C11846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C11846" w:rsidRPr="003A47F0">
        <w:rPr>
          <w:lang w:val="es-ES"/>
        </w:rPr>
        <w:t xml:space="preserve"> a largo plazo</w:t>
      </w:r>
      <w:r w:rsidR="000A47FE" w:rsidRPr="003A47F0">
        <w:rPr>
          <w:lang w:val="es-ES"/>
        </w:rPr>
        <w:t xml:space="preserve">, </w:t>
      </w:r>
      <w:r w:rsidR="00C11846" w:rsidRPr="003A47F0">
        <w:rPr>
          <w:lang w:val="es-ES"/>
        </w:rPr>
        <w:t>a fin de elevar el</w:t>
      </w:r>
      <w:r w:rsidR="000A47FE" w:rsidRPr="003A47F0">
        <w:rPr>
          <w:lang w:val="es-ES"/>
        </w:rPr>
        <w:t xml:space="preserve"> </w:t>
      </w:r>
      <w:r w:rsidR="007E28C7" w:rsidRPr="003A47F0">
        <w:rPr>
          <w:lang w:val="es-ES"/>
        </w:rPr>
        <w:t>ni</w:t>
      </w:r>
      <w:r w:rsidR="000A47FE" w:rsidRPr="003A47F0">
        <w:rPr>
          <w:lang w:val="es-ES"/>
        </w:rPr>
        <w:t xml:space="preserve">vel </w:t>
      </w:r>
      <w:r w:rsidR="007E28C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toleranc</w:t>
      </w:r>
      <w:r w:rsidR="007E28C7" w:rsidRPr="003A47F0">
        <w:rPr>
          <w:lang w:val="es-ES"/>
        </w:rPr>
        <w:t xml:space="preserve">ia de todos los </w:t>
      </w:r>
      <w:r w:rsidR="000A47FE" w:rsidRPr="003A47F0">
        <w:rPr>
          <w:lang w:val="es-ES"/>
        </w:rPr>
        <w:t>habitant</w:t>
      </w:r>
      <w:r w:rsidR="007E28C7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7E28C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7E28C7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7E28C7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. </w:t>
      </w:r>
      <w:r w:rsidR="007E28C7" w:rsidRPr="003A47F0">
        <w:rPr>
          <w:lang w:val="es-ES"/>
        </w:rPr>
        <w:t>Un elemento</w:t>
      </w:r>
      <w:r w:rsidR="000A47FE" w:rsidRPr="003A47F0">
        <w:rPr>
          <w:lang w:val="es-ES"/>
        </w:rPr>
        <w:t xml:space="preserve"> important</w:t>
      </w:r>
      <w:r w:rsidR="007E28C7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7E28C7" w:rsidRPr="003A47F0">
        <w:rPr>
          <w:lang w:val="es-ES"/>
        </w:rPr>
        <w:t xml:space="preserve">del Plan de </w:t>
      </w:r>
      <w:r w:rsidR="0052471A" w:rsidRPr="003A47F0">
        <w:rPr>
          <w:lang w:val="es-ES"/>
        </w:rPr>
        <w:t>A</w:t>
      </w:r>
      <w:r w:rsidR="007E28C7" w:rsidRPr="003A47F0">
        <w:rPr>
          <w:lang w:val="es-ES"/>
        </w:rPr>
        <w:t>cción son las</w:t>
      </w:r>
      <w:r w:rsidR="000A47FE" w:rsidRPr="003A47F0">
        <w:rPr>
          <w:lang w:val="es-ES"/>
        </w:rPr>
        <w:t xml:space="preserve"> activi</w:t>
      </w:r>
      <w:r w:rsidR="007E28C7" w:rsidRPr="003A47F0">
        <w:rPr>
          <w:lang w:val="es-ES"/>
        </w:rPr>
        <w:t>dades llevadas a cabo en</w:t>
      </w:r>
      <w:r w:rsidR="000A47FE" w:rsidRPr="003A47F0">
        <w:rPr>
          <w:lang w:val="es-ES"/>
        </w:rPr>
        <w:t xml:space="preserve"> paralel</w:t>
      </w:r>
      <w:r w:rsidR="007E28C7" w:rsidRPr="003A47F0">
        <w:rPr>
          <w:lang w:val="es-ES"/>
        </w:rPr>
        <w:t>o a las de las autoridades</w:t>
      </w:r>
      <w:r w:rsidR="000A47FE" w:rsidRPr="003A47F0">
        <w:rPr>
          <w:lang w:val="es-ES"/>
        </w:rPr>
        <w:t xml:space="preserve"> </w:t>
      </w:r>
      <w:r w:rsidR="007E28C7" w:rsidRPr="003A47F0">
        <w:rPr>
          <w:lang w:val="es-ES"/>
        </w:rPr>
        <w:t>e</w:t>
      </w:r>
      <w:r w:rsidR="000A47FE" w:rsidRPr="003A47F0">
        <w:rPr>
          <w:lang w:val="es-ES"/>
        </w:rPr>
        <w:t>stat</w:t>
      </w:r>
      <w:r w:rsidR="007E28C7" w:rsidRPr="003A47F0">
        <w:rPr>
          <w:lang w:val="es-ES"/>
        </w:rPr>
        <w:t>al</w:t>
      </w:r>
      <w:r w:rsidR="000A47FE" w:rsidRPr="003A47F0">
        <w:rPr>
          <w:lang w:val="es-ES"/>
        </w:rPr>
        <w:t>e</w:t>
      </w:r>
      <w:r w:rsidR="007E28C7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7E28C7" w:rsidRPr="003A47F0">
        <w:rPr>
          <w:lang w:val="es-ES"/>
        </w:rPr>
        <w:t>por las</w:t>
      </w:r>
      <w:r w:rsidR="000A47FE" w:rsidRPr="003A47F0">
        <w:rPr>
          <w:lang w:val="es-ES"/>
        </w:rPr>
        <w:t xml:space="preserve"> </w:t>
      </w:r>
      <w:r w:rsidR="003515B1" w:rsidRPr="003A47F0">
        <w:rPr>
          <w:lang w:val="es-ES"/>
        </w:rPr>
        <w:t xml:space="preserve">ONG </w:t>
      </w:r>
      <w:r w:rsidR="007E28C7" w:rsidRPr="003A47F0">
        <w:rPr>
          <w:lang w:val="es-ES"/>
        </w:rPr>
        <w:t>y demás</w:t>
      </w:r>
      <w:r w:rsidR="000A47FE" w:rsidRPr="003A47F0">
        <w:rPr>
          <w:lang w:val="es-ES"/>
        </w:rPr>
        <w:t xml:space="preserve"> enti</w:t>
      </w:r>
      <w:r w:rsidR="007E28C7" w:rsidRPr="003A47F0">
        <w:rPr>
          <w:lang w:val="es-ES"/>
        </w:rPr>
        <w:t>dades que se ocupan de esos temas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34</w:t>
      </w:r>
      <w:r w:rsidR="000A47FE" w:rsidRPr="003A47F0">
        <w:rPr>
          <w:lang w:val="es-ES"/>
        </w:rPr>
        <w:t>.</w:t>
      </w:r>
      <w:r w:rsidR="004C7A25" w:rsidRPr="003A47F0">
        <w:rPr>
          <w:lang w:val="es-ES"/>
        </w:rPr>
        <w:tab/>
      </w:r>
      <w:r w:rsidR="007E28C7" w:rsidRPr="003A47F0">
        <w:rPr>
          <w:lang w:val="es-ES"/>
        </w:rPr>
        <w:t xml:space="preserve">Entre los objetivos del </w:t>
      </w:r>
      <w:r w:rsidR="0052471A" w:rsidRPr="003A47F0">
        <w:rPr>
          <w:lang w:val="es-ES"/>
        </w:rPr>
        <w:t>P</w:t>
      </w:r>
      <w:r w:rsidR="007E28C7" w:rsidRPr="003A47F0">
        <w:rPr>
          <w:lang w:val="es-ES"/>
        </w:rPr>
        <w:t xml:space="preserve">lan de </w:t>
      </w:r>
      <w:r w:rsidR="0052471A" w:rsidRPr="003A47F0">
        <w:rPr>
          <w:lang w:val="es-ES"/>
        </w:rPr>
        <w:t>A</w:t>
      </w:r>
      <w:r w:rsidR="007E28C7" w:rsidRPr="003A47F0">
        <w:rPr>
          <w:lang w:val="es-ES"/>
        </w:rPr>
        <w:t>cción para el período</w:t>
      </w:r>
      <w:r w:rsidR="000A47FE" w:rsidRPr="003A47F0">
        <w:rPr>
          <w:lang w:val="es-ES"/>
        </w:rPr>
        <w:t xml:space="preserve"> 2009</w:t>
      </w:r>
      <w:r w:rsidR="0062777D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2011 </w:t>
      </w:r>
      <w:r w:rsidR="007E28C7" w:rsidRPr="003A47F0">
        <w:rPr>
          <w:lang w:val="es-ES"/>
        </w:rPr>
        <w:t>hay que citar los</w:t>
      </w:r>
      <w:r w:rsidR="000A47FE" w:rsidRPr="003A47F0">
        <w:rPr>
          <w:lang w:val="es-ES"/>
        </w:rPr>
        <w:t xml:space="preserve">: </w:t>
      </w:r>
    </w:p>
    <w:p w:rsidR="000A47FE" w:rsidRPr="003A47F0" w:rsidRDefault="0094069F" w:rsidP="00AC671C">
      <w:pPr>
        <w:pStyle w:val="H23G"/>
        <w:ind w:left="1701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7E28C7" w:rsidRPr="003A47F0">
        <w:rPr>
          <w:lang w:val="es-ES"/>
        </w:rPr>
        <w:t>Objetivos g</w:t>
      </w:r>
      <w:r w:rsidR="000A47FE" w:rsidRPr="003A47F0">
        <w:rPr>
          <w:lang w:val="es-ES"/>
        </w:rPr>
        <w:t>eneral</w:t>
      </w:r>
      <w:r w:rsidR="007E28C7" w:rsidRPr="003A47F0">
        <w:rPr>
          <w:lang w:val="es-ES"/>
        </w:rPr>
        <w:t>es</w:t>
      </w:r>
    </w:p>
    <w:p w:rsidR="000A47FE" w:rsidRPr="003A47F0" w:rsidRDefault="0094069F" w:rsidP="00AC671C">
      <w:pPr>
        <w:pStyle w:val="H23G"/>
        <w:ind w:left="1701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0A47FE" w:rsidRPr="003A47F0">
        <w:rPr>
          <w:lang w:val="es-ES"/>
        </w:rPr>
        <w:t>Preven</w:t>
      </w:r>
      <w:r w:rsidR="006D7DE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7DEC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6D7DEC" w:rsidRPr="003A47F0">
        <w:rPr>
          <w:lang w:val="es-ES"/>
        </w:rPr>
        <w:t xml:space="preserve">de </w:t>
      </w:r>
      <w:r w:rsidR="007E28C7" w:rsidRPr="003A47F0">
        <w:rPr>
          <w:lang w:val="es-ES"/>
        </w:rPr>
        <w:t xml:space="preserve">todas </w:t>
      </w:r>
      <w:r w:rsidR="000A47FE" w:rsidRPr="003A47F0">
        <w:rPr>
          <w:lang w:val="es-ES"/>
        </w:rPr>
        <w:t>l</w:t>
      </w:r>
      <w:r w:rsidR="007E28C7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form</w:t>
      </w:r>
      <w:r w:rsidR="007E28C7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7E28C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7E28C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E28C7" w:rsidRPr="003A47F0">
        <w:rPr>
          <w:lang w:val="es-ES"/>
        </w:rPr>
        <w:t>ó</w:t>
      </w:r>
      <w:r w:rsidR="000A47FE" w:rsidRPr="003A47F0">
        <w:rPr>
          <w:lang w:val="es-ES"/>
        </w:rPr>
        <w:t>n, racism</w:t>
      </w:r>
      <w:r w:rsidR="007E28C7" w:rsidRPr="003A47F0">
        <w:rPr>
          <w:lang w:val="es-ES"/>
        </w:rPr>
        <w:t>o</w:t>
      </w:r>
      <w:r w:rsidR="000A47FE" w:rsidRPr="003A47F0">
        <w:rPr>
          <w:lang w:val="es-ES"/>
        </w:rPr>
        <w:t>, xeno</w:t>
      </w:r>
      <w:r w:rsidR="007E28C7" w:rsidRPr="003A47F0">
        <w:rPr>
          <w:lang w:val="es-ES"/>
        </w:rPr>
        <w:t>fo</w:t>
      </w:r>
      <w:r w:rsidR="000A47FE" w:rsidRPr="003A47F0">
        <w:rPr>
          <w:lang w:val="es-ES"/>
        </w:rPr>
        <w:t xml:space="preserve">bia, </w:t>
      </w:r>
      <w:r w:rsidR="00544555">
        <w:rPr>
          <w:lang w:val="es-ES"/>
        </w:rPr>
        <w:br/>
      </w:r>
      <w:r w:rsidR="000A47FE" w:rsidRPr="003A47F0">
        <w:rPr>
          <w:lang w:val="es-ES"/>
        </w:rPr>
        <w:t>anti</w:t>
      </w:r>
      <w:r w:rsidR="007E28C7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7E28C7" w:rsidRPr="003A47F0">
        <w:rPr>
          <w:lang w:val="es-ES"/>
        </w:rPr>
        <w:t xml:space="preserve">o y otras </w:t>
      </w:r>
      <w:r w:rsidR="0052471A" w:rsidRPr="003A47F0">
        <w:rPr>
          <w:lang w:val="es-ES"/>
        </w:rPr>
        <w:t>formas</w:t>
      </w:r>
      <w:r w:rsidR="007E28C7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intoleranc</w:t>
      </w:r>
      <w:r w:rsidR="007E28C7" w:rsidRPr="003A47F0">
        <w:rPr>
          <w:lang w:val="es-ES"/>
        </w:rPr>
        <w:t>ia</w:t>
      </w:r>
      <w:r w:rsidR="0052471A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aplica</w:t>
      </w:r>
      <w:r w:rsidR="007E28C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E28C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E28C7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princip</w:t>
      </w:r>
      <w:r w:rsidR="007E28C7" w:rsidRPr="003A47F0">
        <w:rPr>
          <w:lang w:val="es-ES"/>
        </w:rPr>
        <w:t xml:space="preserve">io de </w:t>
      </w:r>
      <w:r w:rsidR="00544555">
        <w:rPr>
          <w:lang w:val="es-ES"/>
        </w:rPr>
        <w:br/>
      </w:r>
      <w:r w:rsidR="007E28C7" w:rsidRPr="003A47F0">
        <w:rPr>
          <w:lang w:val="es-ES"/>
        </w:rPr>
        <w:t>igualdad de trato en todas las políticas</w:t>
      </w:r>
      <w:r w:rsidR="00006FBE" w:rsidRPr="003A47F0">
        <w:rPr>
          <w:lang w:val="es-ES"/>
        </w:rPr>
        <w:t xml:space="preserve"> na</w:t>
      </w:r>
      <w:r w:rsidR="007E28C7" w:rsidRPr="003A47F0">
        <w:rPr>
          <w:lang w:val="es-ES"/>
        </w:rPr>
        <w:t>c</w:t>
      </w:r>
      <w:r w:rsidR="00006FBE" w:rsidRPr="003A47F0">
        <w:rPr>
          <w:lang w:val="es-ES"/>
        </w:rPr>
        <w:t>ional</w:t>
      </w:r>
      <w:r w:rsidR="007E28C7" w:rsidRPr="003A47F0">
        <w:rPr>
          <w:lang w:val="es-ES"/>
        </w:rPr>
        <w:t>es</w:t>
      </w:r>
    </w:p>
    <w:p w:rsidR="000A47FE" w:rsidRPr="003A47F0" w:rsidRDefault="0094069F" w:rsidP="00AC671C">
      <w:pPr>
        <w:pStyle w:val="H23G"/>
        <w:ind w:left="1701"/>
        <w:rPr>
          <w:lang w:val="es-ES"/>
        </w:rPr>
      </w:pPr>
      <w:bookmarkStart w:id="0" w:name="_ednref1"/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7E28C7" w:rsidRPr="003A47F0">
        <w:rPr>
          <w:lang w:val="es-ES"/>
        </w:rPr>
        <w:t>Objetivos es</w:t>
      </w:r>
      <w:r w:rsidR="000A47FE" w:rsidRPr="003A47F0">
        <w:rPr>
          <w:lang w:val="es-ES"/>
        </w:rPr>
        <w:t>pec</w:t>
      </w:r>
      <w:r w:rsidR="007E28C7" w:rsidRPr="003A47F0">
        <w:rPr>
          <w:lang w:val="es-ES"/>
        </w:rPr>
        <w:t>í</w:t>
      </w:r>
      <w:r w:rsidR="000A47FE" w:rsidRPr="003A47F0">
        <w:rPr>
          <w:lang w:val="es-ES"/>
        </w:rPr>
        <w:t>fic</w:t>
      </w:r>
      <w:r w:rsidR="007E28C7" w:rsidRPr="003A47F0">
        <w:rPr>
          <w:lang w:val="es-ES"/>
        </w:rPr>
        <w:t>os</w:t>
      </w:r>
    </w:p>
    <w:p w:rsidR="000A47FE" w:rsidRPr="003A47F0" w:rsidRDefault="0094069F" w:rsidP="00AC671C">
      <w:pPr>
        <w:pStyle w:val="SingleTxtG"/>
        <w:ind w:left="1701"/>
        <w:rPr>
          <w:lang w:val="es-ES"/>
        </w:rPr>
      </w:pPr>
      <w:bookmarkStart w:id="1" w:name="_ednref2"/>
      <w:bookmarkEnd w:id="0"/>
      <w:r w:rsidRPr="003A47F0">
        <w:rPr>
          <w:lang w:val="es-ES"/>
        </w:rPr>
        <w:tab/>
      </w:r>
      <w:r w:rsidR="000A47FE" w:rsidRPr="003A47F0">
        <w:rPr>
          <w:lang w:val="es-ES"/>
        </w:rPr>
        <w:t>1.</w:t>
      </w:r>
      <w:r w:rsidR="000A47FE" w:rsidRPr="003A47F0">
        <w:rPr>
          <w:lang w:val="es-ES"/>
        </w:rPr>
        <w:tab/>
      </w:r>
      <w:r w:rsidR="00BA44C5" w:rsidRPr="003A47F0">
        <w:rPr>
          <w:lang w:val="es-ES"/>
        </w:rPr>
        <w:t>Cumplimiento de las</w:t>
      </w:r>
      <w:r w:rsidR="000A47FE" w:rsidRPr="003A47F0">
        <w:rPr>
          <w:lang w:val="es-ES"/>
        </w:rPr>
        <w:t xml:space="preserve"> obliga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A44C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BA44C5" w:rsidRPr="003A47F0">
        <w:rPr>
          <w:lang w:val="es-ES"/>
        </w:rPr>
        <w:t xml:space="preserve">derivadas de los convenios </w:t>
      </w:r>
      <w:r w:rsidR="0052471A" w:rsidRPr="003A47F0">
        <w:rPr>
          <w:lang w:val="es-ES"/>
        </w:rPr>
        <w:t>e</w:t>
      </w:r>
      <w:r w:rsidR="00BA44C5" w:rsidRPr="003A47F0">
        <w:rPr>
          <w:lang w:val="es-ES"/>
        </w:rPr>
        <w:t xml:space="preserve"> </w:t>
      </w:r>
      <w:r w:rsidR="0052471A" w:rsidRPr="003A47F0">
        <w:rPr>
          <w:lang w:val="es-ES"/>
        </w:rPr>
        <w:t>instrumentos</w:t>
      </w:r>
      <w:r w:rsidR="000A47FE" w:rsidRPr="003A47F0">
        <w:rPr>
          <w:lang w:val="es-ES"/>
        </w:rPr>
        <w:t xml:space="preserve"> interna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BA44C5" w:rsidRPr="003A47F0">
        <w:rPr>
          <w:lang w:val="es-ES"/>
        </w:rPr>
        <w:t xml:space="preserve">es en </w:t>
      </w:r>
      <w:r w:rsidR="0052471A" w:rsidRPr="003A47F0">
        <w:rPr>
          <w:lang w:val="es-ES"/>
        </w:rPr>
        <w:t>materia</w:t>
      </w:r>
      <w:r w:rsidR="00BA44C5" w:rsidRPr="003A47F0">
        <w:rPr>
          <w:lang w:val="es-ES"/>
        </w:rPr>
        <w:t xml:space="preserve"> de derechos</w:t>
      </w:r>
      <w:r w:rsidR="000A47FE" w:rsidRPr="003A47F0">
        <w:rPr>
          <w:lang w:val="es-ES"/>
        </w:rPr>
        <w:t xml:space="preserve"> human</w:t>
      </w:r>
      <w:r w:rsidR="00BA44C5" w:rsidRPr="003A47F0">
        <w:rPr>
          <w:lang w:val="es-ES"/>
        </w:rPr>
        <w:t xml:space="preserve">os y </w:t>
      </w:r>
      <w:r w:rsidR="000A47FE" w:rsidRPr="003A47F0">
        <w:rPr>
          <w:lang w:val="es-ES"/>
        </w:rPr>
        <w:t>no</w:t>
      </w:r>
      <w:r w:rsidR="00BA44C5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discrimina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A44C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n; </w:t>
      </w:r>
      <w:r w:rsidR="00BA44C5" w:rsidRPr="003A47F0">
        <w:rPr>
          <w:lang w:val="es-ES"/>
        </w:rPr>
        <w:t>supervisión de la aplicación de las</w:t>
      </w:r>
      <w:r w:rsidR="000A47FE" w:rsidRPr="003A47F0">
        <w:rPr>
          <w:lang w:val="es-ES"/>
        </w:rPr>
        <w:t xml:space="preserve"> recomenda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A44C5" w:rsidRPr="003A47F0">
        <w:rPr>
          <w:lang w:val="es-ES"/>
        </w:rPr>
        <w:t>es y medidas</w:t>
      </w:r>
      <w:r w:rsidR="000A47FE" w:rsidRPr="003A47F0">
        <w:rPr>
          <w:lang w:val="es-ES"/>
        </w:rPr>
        <w:t xml:space="preserve"> adopt</w:t>
      </w:r>
      <w:r w:rsidR="00BA44C5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A44C5" w:rsidRPr="003A47F0">
        <w:rPr>
          <w:lang w:val="es-ES"/>
        </w:rPr>
        <w:t>as</w:t>
      </w:r>
      <w:r w:rsidR="000A47FE" w:rsidRPr="003A47F0">
        <w:rPr>
          <w:lang w:val="es-ES"/>
        </w:rPr>
        <w:t>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2" w:name="_ednref3"/>
      <w:bookmarkEnd w:id="1"/>
      <w:r w:rsidRPr="003A47F0">
        <w:rPr>
          <w:lang w:val="es-ES"/>
        </w:rPr>
        <w:tab/>
      </w:r>
      <w:r w:rsidR="000A47FE" w:rsidRPr="003A47F0">
        <w:rPr>
          <w:lang w:val="es-ES"/>
        </w:rPr>
        <w:t>2.</w:t>
      </w:r>
      <w:r w:rsidR="000A47FE" w:rsidRPr="003A47F0">
        <w:rPr>
          <w:lang w:val="es-ES"/>
        </w:rPr>
        <w:tab/>
      </w:r>
      <w:r w:rsidR="00BA44C5" w:rsidRPr="003A47F0">
        <w:rPr>
          <w:lang w:val="es-ES"/>
        </w:rPr>
        <w:t>Protección e</w:t>
      </w:r>
      <w:r w:rsidR="000A47FE" w:rsidRPr="003A47F0">
        <w:rPr>
          <w:lang w:val="es-ES"/>
        </w:rPr>
        <w:t>fectiv</w:t>
      </w:r>
      <w:r w:rsidR="00BA44C5" w:rsidRPr="003A47F0">
        <w:rPr>
          <w:lang w:val="es-ES"/>
        </w:rPr>
        <w:t>a contra la</w:t>
      </w:r>
      <w:r w:rsidR="000A47FE" w:rsidRPr="003A47F0">
        <w:rPr>
          <w:lang w:val="es-ES"/>
        </w:rPr>
        <w:t xml:space="preserve"> discrimina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A44C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BA44C5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racism</w:t>
      </w:r>
      <w:r w:rsidR="00BA44C5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BA44C5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xeno</w:t>
      </w:r>
      <w:r w:rsidR="00BA44C5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BA44C5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anti</w:t>
      </w:r>
      <w:r w:rsidR="00BA44C5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BA44C5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BA44C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otr</w:t>
      </w:r>
      <w:r w:rsidR="00BA44C5" w:rsidRPr="003A47F0">
        <w:rPr>
          <w:lang w:val="es-ES"/>
        </w:rPr>
        <w:t>as formas de</w:t>
      </w:r>
      <w:r w:rsidR="000A47FE" w:rsidRPr="003A47F0">
        <w:rPr>
          <w:lang w:val="es-ES"/>
        </w:rPr>
        <w:t xml:space="preserve"> intoleranc</w:t>
      </w:r>
      <w:r w:rsidR="00BA44C5" w:rsidRPr="003A47F0">
        <w:rPr>
          <w:lang w:val="es-ES"/>
        </w:rPr>
        <w:t>ia</w:t>
      </w:r>
      <w:r w:rsidR="000A47FE" w:rsidRPr="003A47F0">
        <w:rPr>
          <w:lang w:val="es-ES"/>
        </w:rPr>
        <w:t>, inclu</w:t>
      </w:r>
      <w:r w:rsidR="00BA44C5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BA44C5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BA44C5" w:rsidRPr="003A47F0">
        <w:rPr>
          <w:lang w:val="es-ES"/>
        </w:rPr>
        <w:t xml:space="preserve">las modalidades </w:t>
      </w:r>
      <w:r w:rsidR="000A47FE" w:rsidRPr="003A47F0">
        <w:rPr>
          <w:lang w:val="es-ES"/>
        </w:rPr>
        <w:t>alternativ</w:t>
      </w:r>
      <w:r w:rsidR="00BA44C5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BA44C5" w:rsidRPr="003A47F0">
        <w:rPr>
          <w:lang w:val="es-ES"/>
        </w:rPr>
        <w:t>de los mecanismos de</w:t>
      </w:r>
      <w:r w:rsidR="000A47FE" w:rsidRPr="003A47F0">
        <w:rPr>
          <w:lang w:val="es-ES"/>
        </w:rPr>
        <w:t xml:space="preserve"> protec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A44C5" w:rsidRPr="003A47F0">
        <w:rPr>
          <w:lang w:val="es-ES"/>
        </w:rPr>
        <w:t>ó</w:t>
      </w:r>
      <w:r w:rsidR="000A47FE" w:rsidRPr="003A47F0">
        <w:rPr>
          <w:lang w:val="es-ES"/>
        </w:rPr>
        <w:t>n;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3" w:name="_ednref4"/>
      <w:bookmarkEnd w:id="2"/>
      <w:r w:rsidRPr="003A47F0">
        <w:rPr>
          <w:lang w:val="es-ES"/>
        </w:rPr>
        <w:tab/>
      </w:r>
      <w:r w:rsidR="000A47FE" w:rsidRPr="003A47F0">
        <w:rPr>
          <w:lang w:val="es-ES"/>
        </w:rPr>
        <w:t>3</w:t>
      </w:r>
      <w:r w:rsidR="0052471A" w:rsidRPr="003A47F0">
        <w:rPr>
          <w:lang w:val="es-ES"/>
        </w:rPr>
        <w:t>.</w:t>
      </w:r>
      <w:r w:rsidR="000A47FE" w:rsidRPr="003A47F0">
        <w:rPr>
          <w:lang w:val="es-ES"/>
        </w:rPr>
        <w:tab/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rea</w:t>
      </w:r>
      <w:r w:rsidR="00BA44C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A44C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A44C5" w:rsidRPr="003A47F0">
        <w:rPr>
          <w:lang w:val="es-ES"/>
        </w:rPr>
        <w:t xml:space="preserve">de instrumentos para </w:t>
      </w:r>
      <w:r w:rsidR="00696FD1" w:rsidRPr="003A47F0">
        <w:rPr>
          <w:lang w:val="es-ES"/>
        </w:rPr>
        <w:t>vel</w:t>
      </w:r>
      <w:r w:rsidR="00BA44C5" w:rsidRPr="003A47F0">
        <w:rPr>
          <w:lang w:val="es-ES"/>
        </w:rPr>
        <w:t xml:space="preserve">ar </w:t>
      </w:r>
      <w:r w:rsidR="00696FD1" w:rsidRPr="003A47F0">
        <w:rPr>
          <w:lang w:val="es-ES"/>
        </w:rPr>
        <w:t xml:space="preserve">por </w:t>
      </w:r>
      <w:r w:rsidR="00BA44C5" w:rsidRPr="003A47F0">
        <w:rPr>
          <w:lang w:val="es-ES"/>
        </w:rPr>
        <w:t>la recopilación y</w:t>
      </w:r>
      <w:r w:rsidR="000A47FE" w:rsidRPr="003A47F0">
        <w:rPr>
          <w:lang w:val="es-ES"/>
        </w:rPr>
        <w:t xml:space="preserve"> an</w:t>
      </w:r>
      <w:r w:rsidR="00BA44C5" w:rsidRPr="003A47F0">
        <w:rPr>
          <w:lang w:val="es-ES"/>
        </w:rPr>
        <w:t>á</w:t>
      </w:r>
      <w:r w:rsidR="000A47FE" w:rsidRPr="003A47F0">
        <w:rPr>
          <w:lang w:val="es-ES"/>
        </w:rPr>
        <w:t>l</w:t>
      </w:r>
      <w:r w:rsidR="00BA44C5" w:rsidRPr="003A47F0">
        <w:rPr>
          <w:lang w:val="es-ES"/>
        </w:rPr>
        <w:t>i</w:t>
      </w:r>
      <w:r w:rsidR="000A47FE" w:rsidRPr="003A47F0">
        <w:rPr>
          <w:lang w:val="es-ES"/>
        </w:rPr>
        <w:t xml:space="preserve">sis </w:t>
      </w:r>
      <w:r w:rsidR="00BA44C5" w:rsidRPr="003A47F0">
        <w:rPr>
          <w:lang w:val="es-ES"/>
        </w:rPr>
        <w:t xml:space="preserve">de </w:t>
      </w:r>
      <w:r w:rsidR="009C479C" w:rsidRPr="003A47F0">
        <w:rPr>
          <w:lang w:val="es-ES"/>
        </w:rPr>
        <w:t xml:space="preserve">los </w:t>
      </w:r>
      <w:r w:rsidR="00BA44C5" w:rsidRPr="003A47F0">
        <w:rPr>
          <w:lang w:val="es-ES"/>
        </w:rPr>
        <w:t>datos personales</w:t>
      </w:r>
      <w:r w:rsidR="000A47FE" w:rsidRPr="003A47F0">
        <w:rPr>
          <w:lang w:val="es-ES"/>
        </w:rPr>
        <w:t xml:space="preserve"> </w:t>
      </w:r>
      <w:r w:rsidR="009C479C" w:rsidRPr="003A47F0">
        <w:rPr>
          <w:lang w:val="es-ES"/>
        </w:rPr>
        <w:t xml:space="preserve">más </w:t>
      </w:r>
      <w:r w:rsidR="00BA44C5" w:rsidRPr="003A47F0">
        <w:rPr>
          <w:lang w:val="es-ES"/>
        </w:rPr>
        <w:t>delicados relativos a la edad, el</w:t>
      </w:r>
      <w:r w:rsidR="000A47FE" w:rsidRPr="003A47F0">
        <w:rPr>
          <w:lang w:val="es-ES"/>
        </w:rPr>
        <w:t xml:space="preserve"> sex</w:t>
      </w:r>
      <w:r w:rsidR="00BA44C5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BA44C5" w:rsidRPr="003A47F0">
        <w:rPr>
          <w:lang w:val="es-ES"/>
        </w:rPr>
        <w:t>la pertenencia a una</w:t>
      </w:r>
      <w:r w:rsidR="00696FD1" w:rsidRPr="003A47F0">
        <w:rPr>
          <w:lang w:val="es-ES"/>
        </w:rPr>
        <w:t xml:space="preserve"> minoría</w:t>
      </w:r>
      <w:r w:rsidR="000A47FE" w:rsidRPr="003A47F0">
        <w:rPr>
          <w:lang w:val="es-ES"/>
        </w:rPr>
        <w:t xml:space="preserve"> na</w:t>
      </w:r>
      <w:r w:rsidR="00696FD1" w:rsidRPr="003A47F0">
        <w:rPr>
          <w:lang w:val="es-ES"/>
        </w:rPr>
        <w:t>c</w:t>
      </w:r>
      <w:r w:rsidR="000A47FE" w:rsidRPr="003A47F0">
        <w:rPr>
          <w:lang w:val="es-ES"/>
        </w:rPr>
        <w:t>ional o</w:t>
      </w:r>
      <w:r w:rsidR="00696FD1" w:rsidRPr="003A47F0">
        <w:rPr>
          <w:lang w:val="es-ES"/>
        </w:rPr>
        <w:t xml:space="preserve"> un grupo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696FD1" w:rsidRPr="003A47F0">
        <w:rPr>
          <w:lang w:val="es-ES"/>
        </w:rPr>
        <w:t>o,</w:t>
      </w:r>
      <w:r w:rsidR="000A47FE" w:rsidRPr="003A47F0">
        <w:rPr>
          <w:lang w:val="es-ES"/>
        </w:rPr>
        <w:t xml:space="preserve"> l</w:t>
      </w:r>
      <w:r w:rsidR="00696FD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orienta</w:t>
      </w:r>
      <w:r w:rsidR="00696FD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96FD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96FD1" w:rsidRPr="003A47F0">
        <w:rPr>
          <w:lang w:val="es-ES"/>
        </w:rPr>
        <w:t xml:space="preserve"> sexual u</w:t>
      </w:r>
      <w:r w:rsidR="000A47FE" w:rsidRPr="003A47F0">
        <w:rPr>
          <w:lang w:val="es-ES"/>
        </w:rPr>
        <w:t xml:space="preserve"> otr</w:t>
      </w:r>
      <w:r w:rsidR="00696FD1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características</w:t>
      </w:r>
      <w:r w:rsidR="000A47FE" w:rsidRPr="003A47F0">
        <w:rPr>
          <w:lang w:val="es-ES"/>
        </w:rPr>
        <w:t>, observ</w:t>
      </w:r>
      <w:r w:rsidR="00696FD1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696FD1" w:rsidRPr="003A47F0">
        <w:rPr>
          <w:lang w:val="es-ES"/>
        </w:rPr>
        <w:t>do al mismo tiempo los</w:t>
      </w:r>
      <w:r w:rsidR="000A47FE" w:rsidRPr="003A47F0">
        <w:rPr>
          <w:lang w:val="es-ES"/>
        </w:rPr>
        <w:t xml:space="preserve"> princip</w:t>
      </w:r>
      <w:r w:rsidR="00696FD1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696FD1" w:rsidRPr="003A47F0">
        <w:rPr>
          <w:lang w:val="es-ES"/>
        </w:rPr>
        <w:t>de protección de los datos</w:t>
      </w:r>
      <w:r w:rsidR="000A47FE" w:rsidRPr="003A47F0">
        <w:rPr>
          <w:lang w:val="es-ES"/>
        </w:rPr>
        <w:t xml:space="preserve"> personal</w:t>
      </w:r>
      <w:r w:rsidR="00696FD1" w:rsidRPr="003A47F0">
        <w:rPr>
          <w:lang w:val="es-ES"/>
        </w:rPr>
        <w:t>es con arreglo a la</w:t>
      </w:r>
      <w:r w:rsidR="000A47FE" w:rsidRPr="003A47F0">
        <w:rPr>
          <w:lang w:val="es-ES"/>
        </w:rPr>
        <w:t xml:space="preserve"> legisla</w:t>
      </w:r>
      <w:r w:rsidR="00696FD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96FD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96FD1" w:rsidRPr="003A47F0">
        <w:rPr>
          <w:lang w:val="es-ES"/>
        </w:rPr>
        <w:t xml:space="preserve"> vigente</w:t>
      </w:r>
      <w:r w:rsidR="000A47FE" w:rsidRPr="003A47F0">
        <w:rPr>
          <w:lang w:val="es-ES"/>
        </w:rPr>
        <w:t>;</w:t>
      </w:r>
    </w:p>
    <w:bookmarkEnd w:id="3"/>
    <w:p w:rsidR="000A47FE" w:rsidRPr="003A47F0" w:rsidRDefault="000D6215" w:rsidP="00AC671C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4.</w:t>
      </w:r>
      <w:r w:rsidR="000A47FE" w:rsidRPr="003A47F0">
        <w:rPr>
          <w:lang w:val="es-ES"/>
        </w:rPr>
        <w:tab/>
      </w:r>
      <w:r w:rsidR="00696FD1" w:rsidRPr="003A47F0">
        <w:rPr>
          <w:lang w:val="es-ES"/>
        </w:rPr>
        <w:t>Garantía de una integración</w:t>
      </w:r>
      <w:r w:rsidR="000A47FE" w:rsidRPr="003A47F0">
        <w:rPr>
          <w:lang w:val="es-ES"/>
        </w:rPr>
        <w:t xml:space="preserve"> efic</w:t>
      </w:r>
      <w:r w:rsidR="00696FD1" w:rsidRPr="003A47F0">
        <w:rPr>
          <w:lang w:val="es-ES"/>
        </w:rPr>
        <w:t>az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en la sociedad de las</w:t>
      </w:r>
      <w:r w:rsidR="000A47FE" w:rsidRPr="003A47F0">
        <w:rPr>
          <w:lang w:val="es-ES"/>
        </w:rPr>
        <w:t xml:space="preserve"> person</w:t>
      </w:r>
      <w:r w:rsidR="00696FD1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696FD1" w:rsidRPr="003A47F0">
        <w:rPr>
          <w:lang w:val="es-ES"/>
        </w:rPr>
        <w:t>que pertenecen a una minoría</w:t>
      </w:r>
      <w:r w:rsidR="000A47FE" w:rsidRPr="003A47F0">
        <w:rPr>
          <w:lang w:val="es-ES"/>
        </w:rPr>
        <w:t xml:space="preserve"> na</w:t>
      </w:r>
      <w:r w:rsidR="00696FD1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696FD1" w:rsidRPr="003A47F0">
        <w:rPr>
          <w:lang w:val="es-ES"/>
        </w:rPr>
        <w:t>o a un grupo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696FD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o</w:t>
      </w:r>
      <w:r w:rsidR="00696FD1" w:rsidRPr="003A47F0">
        <w:rPr>
          <w:lang w:val="es-ES"/>
        </w:rPr>
        <w:t xml:space="preserve"> que proceden de un medio</w:t>
      </w:r>
      <w:r w:rsidR="000A47FE" w:rsidRPr="003A47F0">
        <w:rPr>
          <w:lang w:val="es-ES"/>
        </w:rPr>
        <w:t xml:space="preserve"> social</w:t>
      </w:r>
      <w:r w:rsidR="00696FD1" w:rsidRPr="003A47F0">
        <w:rPr>
          <w:lang w:val="es-ES"/>
        </w:rPr>
        <w:t>mente</w:t>
      </w:r>
      <w:r w:rsidR="000A47FE" w:rsidRPr="003A47F0">
        <w:rPr>
          <w:lang w:val="es-ES"/>
        </w:rPr>
        <w:t xml:space="preserve"> d</w:t>
      </w:r>
      <w:r w:rsidR="00696FD1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696FD1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9C479C" w:rsidRPr="003A47F0">
        <w:rPr>
          <w:lang w:val="es-ES"/>
        </w:rPr>
        <w:t xml:space="preserve">orecido y </w:t>
      </w:r>
      <w:r w:rsidR="006224AB" w:rsidRPr="003A47F0">
        <w:rPr>
          <w:lang w:val="es-ES"/>
        </w:rPr>
        <w:t xml:space="preserve">de </w:t>
      </w:r>
      <w:r w:rsidR="00696FD1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extranjeros</w:t>
      </w:r>
      <w:r w:rsidR="000A47FE" w:rsidRPr="003A47F0">
        <w:rPr>
          <w:lang w:val="es-ES"/>
        </w:rPr>
        <w:t>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4" w:name="_ednref5"/>
      <w:r w:rsidRPr="003A47F0">
        <w:rPr>
          <w:lang w:val="es-ES"/>
        </w:rPr>
        <w:tab/>
      </w:r>
      <w:r w:rsidR="000A47FE" w:rsidRPr="003A47F0">
        <w:rPr>
          <w:lang w:val="es-ES"/>
        </w:rPr>
        <w:t>5.</w:t>
      </w:r>
      <w:r w:rsidR="000A47FE" w:rsidRPr="003A47F0">
        <w:rPr>
          <w:lang w:val="es-ES"/>
        </w:rPr>
        <w:tab/>
      </w:r>
      <w:r w:rsidR="00696FD1" w:rsidRPr="003A47F0">
        <w:rPr>
          <w:lang w:val="es-ES"/>
        </w:rPr>
        <w:t>Actividades e</w:t>
      </w:r>
      <w:r w:rsidR="000A47FE" w:rsidRPr="003A47F0">
        <w:rPr>
          <w:lang w:val="es-ES"/>
        </w:rPr>
        <w:t>ducati</w:t>
      </w:r>
      <w:r w:rsidR="00696FD1" w:rsidRPr="003A47F0">
        <w:rPr>
          <w:lang w:val="es-ES"/>
        </w:rPr>
        <w:t>vas</w:t>
      </w:r>
      <w:r w:rsidR="000A47FE" w:rsidRPr="003A47F0">
        <w:rPr>
          <w:lang w:val="es-ES"/>
        </w:rPr>
        <w:t xml:space="preserve"> </w:t>
      </w:r>
      <w:r w:rsidR="00696FD1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696FD1" w:rsidRPr="003A47F0">
        <w:rPr>
          <w:lang w:val="es-ES"/>
        </w:rPr>
        <w:t>el ámbito de los derechos</w:t>
      </w:r>
      <w:r w:rsidR="000A47FE" w:rsidRPr="003A47F0">
        <w:rPr>
          <w:lang w:val="es-ES"/>
        </w:rPr>
        <w:t xml:space="preserve"> human</w:t>
      </w:r>
      <w:r w:rsidR="00696FD1" w:rsidRPr="003A47F0">
        <w:rPr>
          <w:lang w:val="es-ES"/>
        </w:rPr>
        <w:t>os y de la educación</w:t>
      </w:r>
      <w:r w:rsidR="000A47FE" w:rsidRPr="003A47F0">
        <w:rPr>
          <w:lang w:val="es-ES"/>
        </w:rPr>
        <w:t xml:space="preserve"> multicultural </w:t>
      </w:r>
      <w:r w:rsidR="00696FD1" w:rsidRPr="003A47F0">
        <w:rPr>
          <w:lang w:val="es-ES"/>
        </w:rPr>
        <w:t>para los niños y jóvenes</w:t>
      </w:r>
      <w:r w:rsidR="000A47FE" w:rsidRPr="003A47F0">
        <w:rPr>
          <w:lang w:val="es-ES"/>
        </w:rPr>
        <w:t>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5" w:name="_ednref6"/>
      <w:bookmarkEnd w:id="4"/>
      <w:r w:rsidRPr="003A47F0">
        <w:rPr>
          <w:lang w:val="es-ES"/>
        </w:rPr>
        <w:tab/>
      </w:r>
      <w:r w:rsidR="000A47FE" w:rsidRPr="003A47F0">
        <w:rPr>
          <w:lang w:val="es-ES"/>
        </w:rPr>
        <w:t>6.</w:t>
      </w:r>
      <w:r w:rsidR="000A47FE" w:rsidRPr="003A47F0">
        <w:rPr>
          <w:lang w:val="es-ES"/>
        </w:rPr>
        <w:tab/>
      </w:r>
      <w:r w:rsidR="00537008" w:rsidRPr="003A47F0">
        <w:rPr>
          <w:lang w:val="es-ES"/>
        </w:rPr>
        <w:t>Formación sistemática de los</w:t>
      </w:r>
      <w:r w:rsidR="000A47FE" w:rsidRPr="003A47F0">
        <w:rPr>
          <w:lang w:val="es-ES"/>
        </w:rPr>
        <w:t xml:space="preserve"> m</w:t>
      </w:r>
      <w:r w:rsidR="00537008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537008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537008" w:rsidRPr="003A47F0">
        <w:rPr>
          <w:lang w:val="es-ES"/>
        </w:rPr>
        <w:t>de grupos</w:t>
      </w:r>
      <w:r w:rsidR="000A47FE" w:rsidRPr="003A47F0">
        <w:rPr>
          <w:lang w:val="es-ES"/>
        </w:rPr>
        <w:t xml:space="preserve"> profesional</w:t>
      </w:r>
      <w:r w:rsidR="0053700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537008" w:rsidRPr="003A47F0">
        <w:rPr>
          <w:lang w:val="es-ES"/>
        </w:rPr>
        <w:t>que, a través del</w:t>
      </w:r>
      <w:r w:rsidR="000A47FE" w:rsidRPr="003A47F0">
        <w:rPr>
          <w:lang w:val="es-ES"/>
        </w:rPr>
        <w:t xml:space="preserve"> e</w:t>
      </w:r>
      <w:r w:rsidR="00537008" w:rsidRPr="003A47F0">
        <w:rPr>
          <w:lang w:val="es-ES"/>
        </w:rPr>
        <w:t>j</w:t>
      </w:r>
      <w:r w:rsidR="000A47FE" w:rsidRPr="003A47F0">
        <w:rPr>
          <w:lang w:val="es-ES"/>
        </w:rPr>
        <w:t>erci</w:t>
      </w:r>
      <w:r w:rsidR="00537008" w:rsidRPr="003A47F0">
        <w:rPr>
          <w:lang w:val="es-ES"/>
        </w:rPr>
        <w:t xml:space="preserve">cio de sus </w:t>
      </w:r>
      <w:r w:rsidR="009C479C" w:rsidRPr="003A47F0">
        <w:rPr>
          <w:lang w:val="es-ES"/>
        </w:rPr>
        <w:t>funciones</w:t>
      </w:r>
      <w:r w:rsidR="000A47FE" w:rsidRPr="003A47F0">
        <w:rPr>
          <w:lang w:val="es-ES"/>
        </w:rPr>
        <w:t xml:space="preserve"> profesional</w:t>
      </w:r>
      <w:r w:rsidR="0053700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537008" w:rsidRPr="003A47F0">
        <w:rPr>
          <w:lang w:val="es-ES"/>
        </w:rPr>
        <w:t>pueden</w:t>
      </w:r>
      <w:r w:rsidR="000A47FE" w:rsidRPr="003A47F0">
        <w:rPr>
          <w:lang w:val="es-ES"/>
        </w:rPr>
        <w:t xml:space="preserve"> influ</w:t>
      </w:r>
      <w:r w:rsidR="00537008" w:rsidRPr="003A47F0">
        <w:rPr>
          <w:lang w:val="es-ES"/>
        </w:rPr>
        <w:t>ir en</w:t>
      </w:r>
      <w:r w:rsidR="000A47FE" w:rsidRPr="003A47F0">
        <w:rPr>
          <w:lang w:val="es-ES"/>
        </w:rPr>
        <w:t xml:space="preserve"> </w:t>
      </w:r>
      <w:r w:rsidR="00537008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preven</w:t>
      </w:r>
      <w:r w:rsidR="0053700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3700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37008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537008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537008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53700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37008" w:rsidRPr="003A47F0">
        <w:rPr>
          <w:lang w:val="es-ES"/>
        </w:rPr>
        <w:t>ó</w:t>
      </w:r>
      <w:r w:rsidR="000A47FE" w:rsidRPr="003A47F0">
        <w:rPr>
          <w:lang w:val="es-ES"/>
        </w:rPr>
        <w:t>n, racism</w:t>
      </w:r>
      <w:r w:rsidR="00537008" w:rsidRPr="003A47F0">
        <w:rPr>
          <w:lang w:val="es-ES"/>
        </w:rPr>
        <w:t>o</w:t>
      </w:r>
      <w:r w:rsidR="000A47FE" w:rsidRPr="003A47F0">
        <w:rPr>
          <w:lang w:val="es-ES"/>
        </w:rPr>
        <w:t>, xeno</w:t>
      </w:r>
      <w:r w:rsidR="00537008" w:rsidRPr="003A47F0">
        <w:rPr>
          <w:lang w:val="es-ES"/>
        </w:rPr>
        <w:t>f</w:t>
      </w:r>
      <w:r w:rsidR="000A47FE" w:rsidRPr="003A47F0">
        <w:rPr>
          <w:lang w:val="es-ES"/>
        </w:rPr>
        <w:t>obia, anti</w:t>
      </w:r>
      <w:r w:rsidR="00537008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537008" w:rsidRPr="003A47F0">
        <w:rPr>
          <w:lang w:val="es-ES"/>
        </w:rPr>
        <w:t>o y demás f</w:t>
      </w:r>
      <w:r w:rsidR="009C479C" w:rsidRPr="003A47F0">
        <w:rPr>
          <w:lang w:val="es-ES"/>
        </w:rPr>
        <w:t>orm</w:t>
      </w:r>
      <w:r w:rsidR="00537008" w:rsidRPr="003A47F0">
        <w:rPr>
          <w:lang w:val="es-ES"/>
        </w:rPr>
        <w:t>as de</w:t>
      </w:r>
      <w:r w:rsidR="000A47FE" w:rsidRPr="003A47F0">
        <w:rPr>
          <w:lang w:val="es-ES"/>
        </w:rPr>
        <w:t xml:space="preserve"> intoleranc</w:t>
      </w:r>
      <w:r w:rsidR="00537008" w:rsidRPr="003A47F0">
        <w:rPr>
          <w:lang w:val="es-ES"/>
        </w:rPr>
        <w:t>ia</w:t>
      </w:r>
      <w:r w:rsidR="000A47FE" w:rsidRPr="003A47F0">
        <w:rPr>
          <w:lang w:val="es-ES"/>
        </w:rPr>
        <w:t>;</w:t>
      </w:r>
    </w:p>
    <w:bookmarkEnd w:id="5"/>
    <w:p w:rsidR="000A47FE" w:rsidRPr="003A47F0" w:rsidRDefault="000D6215" w:rsidP="00AC671C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7.</w:t>
      </w:r>
      <w:r w:rsidR="000A47FE" w:rsidRPr="003A47F0">
        <w:rPr>
          <w:lang w:val="es-ES"/>
        </w:rPr>
        <w:tab/>
      </w:r>
      <w:r w:rsidR="009C479C" w:rsidRPr="003A47F0">
        <w:rPr>
          <w:lang w:val="es-ES"/>
        </w:rPr>
        <w:t>Apoyo de</w:t>
      </w:r>
      <w:r w:rsidR="00537008" w:rsidRPr="003A47F0">
        <w:rPr>
          <w:lang w:val="es-ES"/>
        </w:rPr>
        <w:t xml:space="preserve"> l</w:t>
      </w:r>
      <w:r w:rsidR="009C479C" w:rsidRPr="003A47F0">
        <w:rPr>
          <w:lang w:val="es-ES"/>
        </w:rPr>
        <w:t>o</w:t>
      </w:r>
      <w:r w:rsidR="00537008" w:rsidRPr="003A47F0">
        <w:rPr>
          <w:lang w:val="es-ES"/>
        </w:rPr>
        <w:t>s</w:t>
      </w:r>
      <w:r w:rsidR="000A47FE" w:rsidRPr="003A47F0">
        <w:rPr>
          <w:lang w:val="es-ES"/>
        </w:rPr>
        <w:t xml:space="preserve"> act</w:t>
      </w:r>
      <w:r w:rsidR="009C479C" w:rsidRPr="003A47F0">
        <w:rPr>
          <w:lang w:val="es-ES"/>
        </w:rPr>
        <w:t>os destinado</w:t>
      </w:r>
      <w:r w:rsidR="00537008" w:rsidRPr="003A47F0">
        <w:rPr>
          <w:lang w:val="es-ES"/>
        </w:rPr>
        <w:t>s a</w:t>
      </w:r>
      <w:r w:rsidR="000A47FE" w:rsidRPr="003A47F0">
        <w:rPr>
          <w:lang w:val="es-ES"/>
        </w:rPr>
        <w:t xml:space="preserve"> co</w:t>
      </w:r>
      <w:r w:rsidR="00537008" w:rsidRPr="003A47F0">
        <w:rPr>
          <w:lang w:val="es-ES"/>
        </w:rPr>
        <w:t>n</w:t>
      </w:r>
      <w:r w:rsidR="000A47FE" w:rsidRPr="003A47F0">
        <w:rPr>
          <w:lang w:val="es-ES"/>
        </w:rPr>
        <w:t>memora</w:t>
      </w:r>
      <w:r w:rsidR="00537008" w:rsidRPr="003A47F0">
        <w:rPr>
          <w:lang w:val="es-ES"/>
        </w:rPr>
        <w:t>r el</w:t>
      </w:r>
      <w:r w:rsidR="000A47FE" w:rsidRPr="003A47F0">
        <w:rPr>
          <w:lang w:val="es-ES"/>
        </w:rPr>
        <w:t xml:space="preserve"> Holocaust</w:t>
      </w:r>
      <w:r w:rsidR="00537008" w:rsidRPr="003A47F0">
        <w:rPr>
          <w:lang w:val="es-ES"/>
        </w:rPr>
        <w:t>o</w:t>
      </w:r>
      <w:r w:rsidR="000A47FE" w:rsidRPr="003A47F0">
        <w:rPr>
          <w:lang w:val="es-ES"/>
        </w:rPr>
        <w:t>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6" w:name="_ednref7"/>
      <w:r w:rsidRPr="003A47F0">
        <w:rPr>
          <w:lang w:val="es-ES"/>
        </w:rPr>
        <w:tab/>
      </w:r>
      <w:r w:rsidR="000A47FE" w:rsidRPr="003A47F0">
        <w:rPr>
          <w:lang w:val="es-ES"/>
        </w:rPr>
        <w:t>8.</w:t>
      </w:r>
      <w:r w:rsidR="000A47FE" w:rsidRPr="003A47F0">
        <w:rPr>
          <w:lang w:val="es-ES"/>
        </w:rPr>
        <w:tab/>
      </w:r>
      <w:r w:rsidR="00537008" w:rsidRPr="003A47F0">
        <w:rPr>
          <w:lang w:val="es-ES"/>
        </w:rPr>
        <w:t>Respaldo de las actividades</w:t>
      </w:r>
      <w:r w:rsidR="000A47FE" w:rsidRPr="003A47F0">
        <w:rPr>
          <w:lang w:val="es-ES"/>
        </w:rPr>
        <w:t xml:space="preserve"> cultural</w:t>
      </w:r>
      <w:r w:rsidR="0053700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537008" w:rsidRPr="003A47F0">
        <w:rPr>
          <w:lang w:val="es-ES"/>
        </w:rPr>
        <w:t>de</w:t>
      </w:r>
      <w:r w:rsidR="000A47FE" w:rsidRPr="003A47F0">
        <w:rPr>
          <w:lang w:val="es-ES"/>
        </w:rPr>
        <w:t>port</w:t>
      </w:r>
      <w:r w:rsidR="00537008" w:rsidRPr="003A47F0">
        <w:rPr>
          <w:lang w:val="es-ES"/>
        </w:rPr>
        <w:t>iva</w:t>
      </w:r>
      <w:r w:rsidR="000A47FE" w:rsidRPr="003A47F0">
        <w:rPr>
          <w:lang w:val="es-ES"/>
        </w:rPr>
        <w:t xml:space="preserve">s </w:t>
      </w:r>
      <w:r w:rsidR="0053700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social</w:t>
      </w:r>
      <w:r w:rsidR="0053700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C479C" w:rsidRPr="003A47F0">
        <w:rPr>
          <w:lang w:val="es-ES"/>
        </w:rPr>
        <w:t>susceptibles de</w:t>
      </w:r>
      <w:r w:rsidR="00537008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prom</w:t>
      </w:r>
      <w:r w:rsidR="009C479C" w:rsidRPr="003A47F0">
        <w:rPr>
          <w:lang w:val="es-ES"/>
        </w:rPr>
        <w:t>o</w:t>
      </w:r>
      <w:r w:rsidR="00537008" w:rsidRPr="003A47F0">
        <w:rPr>
          <w:lang w:val="es-ES"/>
        </w:rPr>
        <w:t>ve</w:t>
      </w:r>
      <w:r w:rsidR="009C479C" w:rsidRPr="003A47F0">
        <w:rPr>
          <w:lang w:val="es-ES"/>
        </w:rPr>
        <w:t>r</w:t>
      </w:r>
      <w:r w:rsidR="00537008" w:rsidRPr="003A47F0">
        <w:rPr>
          <w:lang w:val="es-ES"/>
        </w:rPr>
        <w:t xml:space="preserve"> el respeto de los derechos</w:t>
      </w:r>
      <w:r w:rsidR="000A47FE" w:rsidRPr="003A47F0">
        <w:rPr>
          <w:lang w:val="es-ES"/>
        </w:rPr>
        <w:t xml:space="preserve"> human</w:t>
      </w:r>
      <w:r w:rsidR="00537008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53700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preven</w:t>
      </w:r>
      <w:r w:rsidR="009C479C" w:rsidRPr="003A47F0">
        <w:rPr>
          <w:lang w:val="es-ES"/>
        </w:rPr>
        <w:t>ir</w:t>
      </w:r>
      <w:r w:rsidR="000A47FE" w:rsidRPr="003A47F0">
        <w:rPr>
          <w:lang w:val="es-ES"/>
        </w:rPr>
        <w:t xml:space="preserve"> </w:t>
      </w:r>
      <w:r w:rsidR="00F626CF" w:rsidRPr="003A47F0">
        <w:rPr>
          <w:lang w:val="es-ES"/>
        </w:rPr>
        <w:t xml:space="preserve">todas las </w:t>
      </w:r>
      <w:r w:rsidR="000A47FE" w:rsidRPr="003A47F0">
        <w:rPr>
          <w:lang w:val="es-ES"/>
        </w:rPr>
        <w:t>form</w:t>
      </w:r>
      <w:r w:rsidR="00F626C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F626CF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F626C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626CF" w:rsidRPr="003A47F0">
        <w:rPr>
          <w:lang w:val="es-ES"/>
        </w:rPr>
        <w:t>ó</w:t>
      </w:r>
      <w:r w:rsidR="000A47FE" w:rsidRPr="003A47F0">
        <w:rPr>
          <w:lang w:val="es-ES"/>
        </w:rPr>
        <w:t>n, racism</w:t>
      </w:r>
      <w:r w:rsidR="00F626CF" w:rsidRPr="003A47F0">
        <w:rPr>
          <w:lang w:val="es-ES"/>
        </w:rPr>
        <w:t>o</w:t>
      </w:r>
      <w:r w:rsidR="000A47FE" w:rsidRPr="003A47F0">
        <w:rPr>
          <w:lang w:val="es-ES"/>
        </w:rPr>
        <w:t>, xeno</w:t>
      </w:r>
      <w:r w:rsidR="00F626CF" w:rsidRPr="003A47F0">
        <w:rPr>
          <w:lang w:val="es-ES"/>
        </w:rPr>
        <w:t>f</w:t>
      </w:r>
      <w:r w:rsidR="000A47FE" w:rsidRPr="003A47F0">
        <w:rPr>
          <w:lang w:val="es-ES"/>
        </w:rPr>
        <w:t>obia, anti</w:t>
      </w:r>
      <w:r w:rsidR="00F626CF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F626CF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F626CF" w:rsidRPr="003A47F0">
        <w:rPr>
          <w:lang w:val="es-ES"/>
        </w:rPr>
        <w:t xml:space="preserve">y demás </w:t>
      </w:r>
      <w:r w:rsidR="009C479C" w:rsidRPr="003A47F0">
        <w:rPr>
          <w:lang w:val="es-ES"/>
        </w:rPr>
        <w:t>formas</w:t>
      </w:r>
      <w:r w:rsidR="00F626CF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intoleranc</w:t>
      </w:r>
      <w:r w:rsidR="00F626CF" w:rsidRPr="003A47F0">
        <w:rPr>
          <w:lang w:val="es-ES"/>
        </w:rPr>
        <w:t>ia</w:t>
      </w:r>
      <w:r w:rsidR="000A47FE" w:rsidRPr="003A47F0">
        <w:rPr>
          <w:lang w:val="es-ES"/>
        </w:rPr>
        <w:t>;</w:t>
      </w:r>
    </w:p>
    <w:p w:rsidR="000A47FE" w:rsidRPr="003A47F0" w:rsidRDefault="000D6215" w:rsidP="00AC671C">
      <w:pPr>
        <w:pStyle w:val="SingleTxtG"/>
        <w:ind w:left="1701"/>
        <w:rPr>
          <w:lang w:val="es-ES"/>
        </w:rPr>
      </w:pPr>
      <w:bookmarkStart w:id="7" w:name="_ednref8"/>
      <w:bookmarkEnd w:id="6"/>
      <w:r w:rsidRPr="003A47F0">
        <w:rPr>
          <w:lang w:val="es-ES"/>
        </w:rPr>
        <w:tab/>
      </w:r>
      <w:r w:rsidR="000A47FE" w:rsidRPr="003A47F0">
        <w:rPr>
          <w:lang w:val="es-ES"/>
        </w:rPr>
        <w:t>9.</w:t>
      </w:r>
      <w:r w:rsidR="000A47FE" w:rsidRPr="003A47F0">
        <w:rPr>
          <w:lang w:val="es-ES"/>
        </w:rPr>
        <w:tab/>
      </w:r>
      <w:r w:rsidR="00F626CF" w:rsidRPr="003A47F0">
        <w:rPr>
          <w:lang w:val="es-ES"/>
        </w:rPr>
        <w:t>Sensibilización de la opinión</w:t>
      </w:r>
      <w:r w:rsidR="000A47FE" w:rsidRPr="003A47F0">
        <w:rPr>
          <w:lang w:val="es-ES"/>
        </w:rPr>
        <w:t xml:space="preserve"> p</w:t>
      </w:r>
      <w:r w:rsidR="00F626CF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F626C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9C479C" w:rsidRPr="003A47F0">
        <w:rPr>
          <w:lang w:val="es-ES"/>
        </w:rPr>
        <w:t>y</w:t>
      </w:r>
      <w:r w:rsidR="00F626CF" w:rsidRPr="003A47F0">
        <w:rPr>
          <w:lang w:val="es-ES"/>
        </w:rPr>
        <w:t xml:space="preserve"> fom</w:t>
      </w:r>
      <w:r w:rsidR="009C479C" w:rsidRPr="003A47F0">
        <w:rPr>
          <w:lang w:val="es-ES"/>
        </w:rPr>
        <w:t>ento de la informac</w:t>
      </w:r>
      <w:r w:rsidR="00F626CF" w:rsidRPr="003A47F0">
        <w:rPr>
          <w:lang w:val="es-ES"/>
        </w:rPr>
        <w:t xml:space="preserve">ión acerca de los principios de no </w:t>
      </w:r>
      <w:r w:rsidR="000A47FE" w:rsidRPr="003A47F0">
        <w:rPr>
          <w:lang w:val="es-ES"/>
        </w:rPr>
        <w:t>discrimina</w:t>
      </w:r>
      <w:r w:rsidR="00F626C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626C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626CF" w:rsidRPr="003A47F0">
        <w:rPr>
          <w:lang w:val="es-ES"/>
        </w:rPr>
        <w:t xml:space="preserve">y de igualdad de </w:t>
      </w:r>
      <w:r w:rsidR="000A47FE" w:rsidRPr="003A47F0">
        <w:rPr>
          <w:lang w:val="es-ES"/>
        </w:rPr>
        <w:t>trat</w:t>
      </w:r>
      <w:r w:rsidR="00F626CF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F626CF" w:rsidRPr="003A47F0">
        <w:rPr>
          <w:lang w:val="es-ES"/>
        </w:rPr>
        <w:t>con objeto de erradicar los</w:t>
      </w:r>
      <w:r w:rsidR="000A47FE" w:rsidRPr="003A47F0">
        <w:rPr>
          <w:lang w:val="es-ES"/>
        </w:rPr>
        <w:t xml:space="preserve"> prejuic</w:t>
      </w:r>
      <w:r w:rsidR="00F626CF" w:rsidRPr="003A47F0">
        <w:rPr>
          <w:lang w:val="es-ES"/>
        </w:rPr>
        <w:t>ios y</w:t>
      </w:r>
      <w:r w:rsidR="000A47FE" w:rsidRPr="003A47F0">
        <w:rPr>
          <w:lang w:val="es-ES"/>
        </w:rPr>
        <w:t xml:space="preserve"> </w:t>
      </w:r>
      <w:r w:rsidR="00F626CF" w:rsidRPr="003A47F0">
        <w:rPr>
          <w:lang w:val="es-ES"/>
        </w:rPr>
        <w:t>e</w:t>
      </w:r>
      <w:r w:rsidR="000A47FE" w:rsidRPr="003A47F0">
        <w:rPr>
          <w:lang w:val="es-ES"/>
        </w:rPr>
        <w:t>stereot</w:t>
      </w:r>
      <w:r w:rsidR="00F626CF" w:rsidRPr="003A47F0">
        <w:rPr>
          <w:lang w:val="es-ES"/>
        </w:rPr>
        <w:t>ipo</w:t>
      </w:r>
      <w:r w:rsidR="000A47FE" w:rsidRPr="003A47F0">
        <w:rPr>
          <w:lang w:val="es-ES"/>
        </w:rPr>
        <w:t xml:space="preserve">s </w:t>
      </w:r>
      <w:r w:rsidR="00F626C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promo</w:t>
      </w:r>
      <w:r w:rsidR="00F626CF" w:rsidRPr="003A47F0">
        <w:rPr>
          <w:lang w:val="es-ES"/>
        </w:rPr>
        <w:t>v</w:t>
      </w:r>
      <w:r w:rsidR="000A47FE" w:rsidRPr="003A47F0">
        <w:rPr>
          <w:lang w:val="es-ES"/>
        </w:rPr>
        <w:t>e</w:t>
      </w:r>
      <w:r w:rsidR="00F626CF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F626CF" w:rsidRPr="003A47F0">
        <w:rPr>
          <w:lang w:val="es-ES"/>
        </w:rPr>
        <w:t>una sociedad</w:t>
      </w:r>
      <w:r w:rsidR="000A47FE" w:rsidRPr="003A47F0">
        <w:rPr>
          <w:lang w:val="es-ES"/>
        </w:rPr>
        <w:t xml:space="preserve"> multicultural;</w:t>
      </w:r>
    </w:p>
    <w:bookmarkEnd w:id="7"/>
    <w:p w:rsidR="001C2DD9" w:rsidRPr="003A47F0" w:rsidRDefault="000D6215" w:rsidP="00AC671C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10.</w:t>
      </w:r>
      <w:r w:rsidR="000A47FE" w:rsidRPr="003A47F0">
        <w:rPr>
          <w:lang w:val="es-ES"/>
        </w:rPr>
        <w:tab/>
      </w:r>
      <w:r w:rsidR="001C2DD9" w:rsidRPr="003A47F0">
        <w:rPr>
          <w:lang w:val="es-ES"/>
        </w:rPr>
        <w:t>Establecimiento de las</w:t>
      </w:r>
      <w:r w:rsidR="000A47FE" w:rsidRPr="003A47F0">
        <w:rPr>
          <w:lang w:val="es-ES"/>
        </w:rPr>
        <w:t xml:space="preserve"> condi</w:t>
      </w:r>
      <w:r w:rsidR="001C2DD9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1C2DD9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1C2DD9" w:rsidRPr="003A47F0">
        <w:rPr>
          <w:lang w:val="es-ES"/>
        </w:rPr>
        <w:t>necesarias para una</w:t>
      </w:r>
      <w:r w:rsidR="000A47FE" w:rsidRPr="003A47F0">
        <w:rPr>
          <w:lang w:val="es-ES"/>
        </w:rPr>
        <w:t xml:space="preserve"> integra</w:t>
      </w:r>
      <w:r w:rsidR="001C2DD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C2DD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C2DD9" w:rsidRPr="003A47F0">
        <w:rPr>
          <w:lang w:val="es-ES"/>
        </w:rPr>
        <w:t xml:space="preserve"> satisfactoria </w:t>
      </w:r>
      <w:r w:rsidR="009C479C" w:rsidRPr="003A47F0">
        <w:rPr>
          <w:lang w:val="es-ES"/>
        </w:rPr>
        <w:t xml:space="preserve">en la sociedad </w:t>
      </w:r>
      <w:r w:rsidR="001C2DD9" w:rsidRPr="003A47F0">
        <w:rPr>
          <w:lang w:val="es-ES"/>
        </w:rPr>
        <w:t>de los solicitantes de</w:t>
      </w:r>
      <w:r w:rsidR="000A47FE" w:rsidRPr="003A47F0">
        <w:rPr>
          <w:lang w:val="es-ES"/>
        </w:rPr>
        <w:t xml:space="preserve"> as</w:t>
      </w:r>
      <w:r w:rsidR="001C2DD9" w:rsidRPr="003A47F0">
        <w:rPr>
          <w:lang w:val="es-ES"/>
        </w:rPr>
        <w:t>i</w:t>
      </w:r>
      <w:r w:rsidR="000A47FE" w:rsidRPr="003A47F0">
        <w:rPr>
          <w:lang w:val="es-ES"/>
        </w:rPr>
        <w:t>l</w:t>
      </w:r>
      <w:r w:rsidR="001C2DD9" w:rsidRPr="003A47F0">
        <w:rPr>
          <w:lang w:val="es-ES"/>
        </w:rPr>
        <w:t>o y de los</w:t>
      </w:r>
      <w:r w:rsidR="000A47FE" w:rsidRPr="003A47F0">
        <w:rPr>
          <w:lang w:val="es-ES"/>
        </w:rPr>
        <w:t xml:space="preserve"> i</w:t>
      </w:r>
      <w:r w:rsidR="001C2DD9" w:rsidRPr="003A47F0">
        <w:rPr>
          <w:lang w:val="es-ES"/>
        </w:rPr>
        <w:t>n</w:t>
      </w:r>
      <w:r w:rsidR="000A47FE" w:rsidRPr="003A47F0">
        <w:rPr>
          <w:lang w:val="es-ES"/>
        </w:rPr>
        <w:t>migrant</w:t>
      </w:r>
      <w:r w:rsidR="001C2DD9" w:rsidRPr="003A47F0">
        <w:rPr>
          <w:lang w:val="es-ES"/>
        </w:rPr>
        <w:t>e</w:t>
      </w:r>
      <w:r w:rsidR="000A47FE" w:rsidRPr="003A47F0">
        <w:rPr>
          <w:lang w:val="es-ES"/>
        </w:rPr>
        <w:t xml:space="preserve">s, </w:t>
      </w:r>
      <w:r w:rsidR="001C2DD9" w:rsidRPr="003A47F0">
        <w:rPr>
          <w:lang w:val="es-ES"/>
        </w:rPr>
        <w:t>mediante el respeto del derecho a la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no</w:t>
      </w:r>
      <w:r w:rsidR="001C2DD9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discrimina</w:t>
      </w:r>
      <w:r w:rsidR="001C2DD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C2DD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C479C" w:rsidRPr="003A47F0">
        <w:rPr>
          <w:lang w:val="es-ES"/>
        </w:rPr>
        <w:t xml:space="preserve">y </w:t>
      </w:r>
      <w:r w:rsidR="006224AB" w:rsidRPr="003A47F0">
        <w:rPr>
          <w:lang w:val="es-ES"/>
        </w:rPr>
        <w:t>d</w:t>
      </w:r>
      <w:r w:rsidR="001C2DD9" w:rsidRPr="003A47F0">
        <w:rPr>
          <w:lang w:val="es-ES"/>
        </w:rPr>
        <w:t>el principio de igualdad de trato</w:t>
      </w:r>
      <w:bookmarkStart w:id="8" w:name="_ednref9"/>
      <w:r w:rsidRPr="003A47F0">
        <w:rPr>
          <w:lang w:val="es-ES"/>
        </w:rPr>
        <w:t>.</w:t>
      </w:r>
    </w:p>
    <w:p w:rsidR="000A47FE" w:rsidRPr="003A47F0" w:rsidRDefault="000D6215" w:rsidP="00AC671C">
      <w:pPr>
        <w:pStyle w:val="H23G"/>
        <w:ind w:left="1701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C2DD9" w:rsidRPr="003A47F0">
        <w:rPr>
          <w:lang w:val="es-ES"/>
        </w:rPr>
        <w:t xml:space="preserve">Objetivos </w:t>
      </w:r>
      <w:r w:rsidR="00FF4DE9" w:rsidRPr="003A47F0">
        <w:rPr>
          <w:lang w:val="es-ES"/>
        </w:rPr>
        <w:t>transvers</w:t>
      </w:r>
      <w:r w:rsidRPr="003A47F0">
        <w:rPr>
          <w:lang w:val="es-ES"/>
        </w:rPr>
        <w:t>ales</w:t>
      </w:r>
    </w:p>
    <w:p w:rsidR="000A47FE" w:rsidRPr="003A47F0" w:rsidRDefault="00544968" w:rsidP="00AC671C">
      <w:pPr>
        <w:pStyle w:val="SingleTxtG"/>
        <w:ind w:left="1701"/>
        <w:rPr>
          <w:lang w:val="es-ES"/>
        </w:rPr>
      </w:pPr>
      <w:bookmarkStart w:id="9" w:name="_ednref10"/>
      <w:bookmarkEnd w:id="8"/>
      <w:r w:rsidRPr="003A47F0">
        <w:rPr>
          <w:lang w:val="es-ES"/>
        </w:rPr>
        <w:tab/>
      </w:r>
      <w:r w:rsidR="000A47FE" w:rsidRPr="003A47F0">
        <w:rPr>
          <w:lang w:val="es-ES"/>
        </w:rPr>
        <w:t>1.</w:t>
      </w:r>
      <w:r w:rsidR="000A47FE" w:rsidRPr="003A47F0">
        <w:rPr>
          <w:lang w:val="es-ES"/>
        </w:rPr>
        <w:tab/>
      </w:r>
      <w:r w:rsidR="009C479C" w:rsidRPr="003A47F0">
        <w:rPr>
          <w:lang w:val="es-ES"/>
        </w:rPr>
        <w:t>Aplic</w:t>
      </w:r>
      <w:r w:rsidR="0003181D" w:rsidRPr="003A47F0">
        <w:rPr>
          <w:lang w:val="es-ES"/>
        </w:rPr>
        <w:t>ar</w:t>
      </w:r>
      <w:r w:rsidR="001C2DD9" w:rsidRPr="003A47F0">
        <w:rPr>
          <w:lang w:val="es-ES"/>
        </w:rPr>
        <w:t xml:space="preserve"> sistemáticamente </w:t>
      </w:r>
      <w:r w:rsidR="009C479C" w:rsidRPr="003A47F0">
        <w:rPr>
          <w:lang w:val="es-ES"/>
        </w:rPr>
        <w:t xml:space="preserve">durante el proceso de integración </w:t>
      </w:r>
      <w:r w:rsidR="001C2DD9" w:rsidRPr="003A47F0">
        <w:rPr>
          <w:lang w:val="es-ES"/>
        </w:rPr>
        <w:t>l</w:t>
      </w:r>
      <w:r w:rsidR="006D7DEC" w:rsidRPr="003A47F0">
        <w:rPr>
          <w:lang w:val="es-ES"/>
        </w:rPr>
        <w:t>os mecanismos</w:t>
      </w:r>
      <w:r w:rsidR="00790667" w:rsidRPr="003A47F0">
        <w:rPr>
          <w:lang w:val="es-ES"/>
        </w:rPr>
        <w:t xml:space="preserve"> </w:t>
      </w:r>
      <w:r w:rsidR="001C2DD9" w:rsidRPr="003A47F0">
        <w:rPr>
          <w:lang w:val="es-ES"/>
        </w:rPr>
        <w:t>jurídico</w:t>
      </w:r>
      <w:r w:rsidR="006D7DEC" w:rsidRPr="003A47F0">
        <w:rPr>
          <w:lang w:val="es-ES"/>
        </w:rPr>
        <w:t>s</w:t>
      </w:r>
      <w:r w:rsidR="001C2DD9" w:rsidRPr="003A47F0">
        <w:rPr>
          <w:lang w:val="es-ES"/>
        </w:rPr>
        <w:t xml:space="preserve"> de la lucha contra la </w:t>
      </w:r>
      <w:r w:rsidR="000A47FE" w:rsidRPr="003A47F0">
        <w:rPr>
          <w:lang w:val="es-ES"/>
        </w:rPr>
        <w:t>discrimina</w:t>
      </w:r>
      <w:r w:rsidR="001C2DD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C2DD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C2DD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inclu</w:t>
      </w:r>
      <w:r w:rsidR="001C2DD9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9C479C" w:rsidRPr="003A47F0">
        <w:rPr>
          <w:lang w:val="es-ES"/>
        </w:rPr>
        <w:t>o el uso</w:t>
      </w:r>
      <w:r w:rsidR="001C2DD9" w:rsidRPr="003A47F0">
        <w:rPr>
          <w:lang w:val="es-ES"/>
        </w:rPr>
        <w:t xml:space="preserve"> de medidas</w:t>
      </w:r>
      <w:r w:rsidR="000A47FE" w:rsidRPr="003A47F0">
        <w:rPr>
          <w:lang w:val="es-ES"/>
        </w:rPr>
        <w:t xml:space="preserve"> tempora</w:t>
      </w:r>
      <w:r w:rsidR="001C2DD9" w:rsidRPr="003A47F0">
        <w:rPr>
          <w:lang w:val="es-ES"/>
        </w:rPr>
        <w:t>les</w:t>
      </w:r>
      <w:r w:rsidR="000A47FE" w:rsidRPr="003A47F0">
        <w:rPr>
          <w:lang w:val="es-ES"/>
        </w:rPr>
        <w:t xml:space="preserve"> </w:t>
      </w:r>
      <w:r w:rsidR="001C2DD9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1C2DD9" w:rsidRPr="003A47F0">
        <w:rPr>
          <w:lang w:val="es-ES"/>
        </w:rPr>
        <w:t xml:space="preserve"> e</w:t>
      </w:r>
      <w:r w:rsidR="000A47FE" w:rsidRPr="003A47F0">
        <w:rPr>
          <w:lang w:val="es-ES"/>
        </w:rPr>
        <w:t>qui</w:t>
      </w:r>
      <w:r w:rsidR="001C2DD9" w:rsidRPr="003A47F0">
        <w:rPr>
          <w:lang w:val="es-ES"/>
        </w:rPr>
        <w:t>paración</w:t>
      </w:r>
      <w:r w:rsidR="00F82F04" w:rsidRPr="003A47F0">
        <w:rPr>
          <w:lang w:val="es-ES"/>
        </w:rPr>
        <w:t>,</w:t>
      </w:r>
      <w:r w:rsidR="001C2DD9" w:rsidRPr="003A47F0">
        <w:rPr>
          <w:lang w:val="es-ES"/>
        </w:rPr>
        <w:t xml:space="preserve"> sobre la</w:t>
      </w:r>
      <w:r w:rsidR="000A47FE" w:rsidRPr="003A47F0">
        <w:rPr>
          <w:lang w:val="es-ES"/>
        </w:rPr>
        <w:t xml:space="preserve"> bas</w:t>
      </w:r>
      <w:r w:rsidR="001C2DD9" w:rsidRPr="003A47F0">
        <w:rPr>
          <w:lang w:val="es-ES"/>
        </w:rPr>
        <w:t xml:space="preserve">e de la Ley contra la </w:t>
      </w:r>
      <w:r w:rsidR="0003181D" w:rsidRPr="003A47F0">
        <w:rPr>
          <w:lang w:val="es-ES"/>
        </w:rPr>
        <w:t>discriminac</w:t>
      </w:r>
      <w:r w:rsidR="000A47FE" w:rsidRPr="003A47F0">
        <w:rPr>
          <w:lang w:val="es-ES"/>
        </w:rPr>
        <w:t>i</w:t>
      </w:r>
      <w:r w:rsidR="0003181D" w:rsidRPr="003A47F0">
        <w:rPr>
          <w:lang w:val="es-ES"/>
        </w:rPr>
        <w:t>ó</w:t>
      </w:r>
      <w:r w:rsidR="000A47FE" w:rsidRPr="003A47F0">
        <w:rPr>
          <w:lang w:val="es-ES"/>
        </w:rPr>
        <w:t>n;</w:t>
      </w:r>
    </w:p>
    <w:p w:rsidR="000A47FE" w:rsidRPr="003A47F0" w:rsidRDefault="00006FBE" w:rsidP="00AC671C">
      <w:pPr>
        <w:pStyle w:val="SingleTxtG"/>
        <w:ind w:left="1701"/>
        <w:rPr>
          <w:lang w:val="es-ES"/>
        </w:rPr>
      </w:pPr>
      <w:bookmarkStart w:id="10" w:name="_ednref11"/>
      <w:bookmarkEnd w:id="9"/>
      <w:r w:rsidRPr="003A47F0">
        <w:rPr>
          <w:lang w:val="es-ES"/>
        </w:rPr>
        <w:tab/>
      </w:r>
      <w:r w:rsidR="000A47FE" w:rsidRPr="003A47F0">
        <w:rPr>
          <w:lang w:val="es-ES"/>
        </w:rPr>
        <w:t>2.</w:t>
      </w:r>
      <w:r w:rsidR="000A47FE" w:rsidRPr="003A47F0">
        <w:rPr>
          <w:lang w:val="es-ES"/>
        </w:rPr>
        <w:tab/>
        <w:t>T</w:t>
      </w:r>
      <w:r w:rsidR="0003181D" w:rsidRPr="003A47F0">
        <w:rPr>
          <w:lang w:val="es-ES"/>
        </w:rPr>
        <w:t>ener en cuenta la igualdad de</w:t>
      </w:r>
      <w:r w:rsidR="000A47FE" w:rsidRPr="003A47F0">
        <w:rPr>
          <w:lang w:val="es-ES"/>
        </w:rPr>
        <w:t xml:space="preserve"> oportuni</w:t>
      </w:r>
      <w:r w:rsidR="0003181D" w:rsidRPr="003A47F0">
        <w:rPr>
          <w:lang w:val="es-ES"/>
        </w:rPr>
        <w:t>dades para todos y</w:t>
      </w:r>
      <w:r w:rsidR="000A47FE" w:rsidRPr="003A47F0">
        <w:rPr>
          <w:lang w:val="es-ES"/>
        </w:rPr>
        <w:t xml:space="preserve"> preven</w:t>
      </w:r>
      <w:r w:rsidR="0003181D" w:rsidRPr="003A47F0">
        <w:rPr>
          <w:lang w:val="es-ES"/>
        </w:rPr>
        <w:t>ir la</w:t>
      </w:r>
      <w:r w:rsidR="000A47FE" w:rsidRPr="003A47F0">
        <w:rPr>
          <w:lang w:val="es-ES"/>
        </w:rPr>
        <w:t xml:space="preserve"> discrimina</w:t>
      </w:r>
      <w:r w:rsidR="0003181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3181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3181D" w:rsidRPr="003A47F0">
        <w:rPr>
          <w:lang w:val="es-ES"/>
        </w:rPr>
        <w:t>b</w:t>
      </w:r>
      <w:r w:rsidR="000A47FE" w:rsidRPr="003A47F0">
        <w:rPr>
          <w:lang w:val="es-ES"/>
        </w:rPr>
        <w:t>as</w:t>
      </w:r>
      <w:r w:rsidR="0003181D" w:rsidRPr="003A47F0">
        <w:rPr>
          <w:lang w:val="es-ES"/>
        </w:rPr>
        <w:t>ada en</w:t>
      </w:r>
      <w:r w:rsidR="000A47FE" w:rsidRPr="003A47F0">
        <w:rPr>
          <w:lang w:val="es-ES"/>
        </w:rPr>
        <w:t xml:space="preserve"> categor</w:t>
      </w:r>
      <w:r w:rsidR="0003181D" w:rsidRPr="003A47F0">
        <w:rPr>
          <w:lang w:val="es-ES"/>
        </w:rPr>
        <w:t>ía</w:t>
      </w:r>
      <w:r w:rsidR="000A47FE" w:rsidRPr="003A47F0">
        <w:rPr>
          <w:lang w:val="es-ES"/>
        </w:rPr>
        <w:t>s</w:t>
      </w:r>
      <w:r w:rsidR="0003181D" w:rsidRPr="003A47F0">
        <w:rPr>
          <w:lang w:val="es-ES"/>
        </w:rPr>
        <w:t xml:space="preserve"> sociales</w:t>
      </w:r>
      <w:r w:rsidR="000A47FE" w:rsidRPr="003A47F0">
        <w:rPr>
          <w:lang w:val="es-ES"/>
        </w:rPr>
        <w:t xml:space="preserve"> </w:t>
      </w:r>
      <w:r w:rsidR="0003181D" w:rsidRPr="003A47F0">
        <w:rPr>
          <w:lang w:val="es-ES"/>
        </w:rPr>
        <w:t>como el</w:t>
      </w:r>
      <w:r w:rsidR="000A47FE" w:rsidRPr="003A47F0">
        <w:rPr>
          <w:lang w:val="es-ES"/>
        </w:rPr>
        <w:t xml:space="preserve"> sex</w:t>
      </w:r>
      <w:r w:rsidR="0003181D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03181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g</w:t>
      </w:r>
      <w:r w:rsidR="0003181D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03181D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03181D" w:rsidRPr="003A47F0">
        <w:rPr>
          <w:lang w:val="es-ES"/>
        </w:rPr>
        <w:t>la edad</w:t>
      </w:r>
      <w:r w:rsidR="000A47FE" w:rsidRPr="003A47F0">
        <w:rPr>
          <w:lang w:val="es-ES"/>
        </w:rPr>
        <w:t xml:space="preserve">, </w:t>
      </w:r>
      <w:r w:rsidR="0003181D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ra</w:t>
      </w:r>
      <w:r w:rsidR="0003181D" w:rsidRPr="003A47F0">
        <w:rPr>
          <w:lang w:val="es-ES"/>
        </w:rPr>
        <w:t>za</w:t>
      </w:r>
      <w:r w:rsidR="000A47FE" w:rsidRPr="003A47F0">
        <w:rPr>
          <w:lang w:val="es-ES"/>
        </w:rPr>
        <w:t xml:space="preserve">, </w:t>
      </w:r>
      <w:r w:rsidR="0003181D" w:rsidRPr="003A47F0">
        <w:rPr>
          <w:lang w:val="es-ES"/>
        </w:rPr>
        <w:t>el grupo é</w:t>
      </w:r>
      <w:r w:rsidR="000A47FE" w:rsidRPr="003A47F0">
        <w:rPr>
          <w:lang w:val="es-ES"/>
        </w:rPr>
        <w:t>tnic</w:t>
      </w:r>
      <w:r w:rsidR="0003181D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03181D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denomina</w:t>
      </w:r>
      <w:r w:rsidR="0003181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3181D" w:rsidRPr="003A47F0">
        <w:rPr>
          <w:lang w:val="es-ES"/>
        </w:rPr>
        <w:t>ó</w:t>
      </w:r>
      <w:r w:rsidR="000A47FE" w:rsidRPr="003A47F0">
        <w:rPr>
          <w:lang w:val="es-ES"/>
        </w:rPr>
        <w:t>n o religi</w:t>
      </w:r>
      <w:r w:rsidR="0003181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03181D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orienta</w:t>
      </w:r>
      <w:r w:rsidR="0003181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3181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3181D" w:rsidRPr="003A47F0">
        <w:rPr>
          <w:lang w:val="es-ES"/>
        </w:rPr>
        <w:t xml:space="preserve"> sexual y</w:t>
      </w:r>
      <w:r w:rsidR="000A47FE" w:rsidRPr="003A47F0">
        <w:rPr>
          <w:lang w:val="es-ES"/>
        </w:rPr>
        <w:t xml:space="preserve"> </w:t>
      </w:r>
      <w:r w:rsidR="009C479C" w:rsidRPr="003A47F0">
        <w:rPr>
          <w:lang w:val="es-ES"/>
        </w:rPr>
        <w:t>los</w:t>
      </w:r>
      <w:r w:rsidR="0003181D" w:rsidRPr="003A47F0">
        <w:rPr>
          <w:lang w:val="es-ES"/>
        </w:rPr>
        <w:t xml:space="preserve"> </w:t>
      </w:r>
      <w:r w:rsidR="009C479C" w:rsidRPr="003A47F0">
        <w:rPr>
          <w:lang w:val="es-ES"/>
        </w:rPr>
        <w:t xml:space="preserve">problemas de </w:t>
      </w:r>
      <w:r w:rsidR="0003181D" w:rsidRPr="003A47F0">
        <w:rPr>
          <w:lang w:val="es-ES"/>
        </w:rPr>
        <w:t>discapacidad</w:t>
      </w:r>
      <w:r w:rsidR="000A47FE" w:rsidRPr="003A47F0">
        <w:rPr>
          <w:lang w:val="es-ES"/>
        </w:rPr>
        <w:t>, inclu</w:t>
      </w:r>
      <w:r w:rsidR="0003181D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03181D" w:rsidRPr="003A47F0">
        <w:rPr>
          <w:lang w:val="es-ES"/>
        </w:rPr>
        <w:t>a la utilización</w:t>
      </w:r>
      <w:r w:rsidR="000A47FE" w:rsidRPr="003A47F0">
        <w:rPr>
          <w:lang w:val="es-ES"/>
        </w:rPr>
        <w:t xml:space="preserve"> </w:t>
      </w:r>
      <w:r w:rsidR="0003181D" w:rsidRPr="003A47F0">
        <w:rPr>
          <w:lang w:val="es-ES"/>
        </w:rPr>
        <w:t>de términos e</w:t>
      </w:r>
      <w:r w:rsidR="000A47FE" w:rsidRPr="003A47F0">
        <w:rPr>
          <w:lang w:val="es-ES"/>
        </w:rPr>
        <w:t>spec</w:t>
      </w:r>
      <w:r w:rsidR="0003181D" w:rsidRPr="003A47F0">
        <w:rPr>
          <w:lang w:val="es-ES"/>
        </w:rPr>
        <w:t>í</w:t>
      </w:r>
      <w:r w:rsidR="000A47FE" w:rsidRPr="003A47F0">
        <w:rPr>
          <w:lang w:val="es-ES"/>
        </w:rPr>
        <w:t>fic</w:t>
      </w:r>
      <w:r w:rsidR="0003181D" w:rsidRPr="003A47F0">
        <w:rPr>
          <w:lang w:val="es-ES"/>
        </w:rPr>
        <w:t>os para el género en todas las</w:t>
      </w:r>
      <w:r w:rsidR="000A47FE" w:rsidRPr="003A47F0">
        <w:rPr>
          <w:lang w:val="es-ES"/>
        </w:rPr>
        <w:t xml:space="preserve"> pol</w:t>
      </w:r>
      <w:r w:rsidR="0003181D" w:rsidRPr="003A47F0">
        <w:rPr>
          <w:lang w:val="es-ES"/>
        </w:rPr>
        <w:t>íti</w:t>
      </w:r>
      <w:r w:rsidR="000A47FE" w:rsidRPr="003A47F0">
        <w:rPr>
          <w:lang w:val="es-ES"/>
        </w:rPr>
        <w:t>c</w:t>
      </w:r>
      <w:r w:rsidR="0003181D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03181D" w:rsidRPr="003A47F0">
        <w:rPr>
          <w:lang w:val="es-ES"/>
        </w:rPr>
        <w:t>y medidas adoptadas</w:t>
      </w:r>
      <w:r w:rsidR="000A47FE" w:rsidRPr="003A47F0">
        <w:rPr>
          <w:lang w:val="es-ES"/>
        </w:rPr>
        <w:t>;</w:t>
      </w:r>
    </w:p>
    <w:p w:rsidR="000A47FE" w:rsidRPr="003A47F0" w:rsidRDefault="00006FBE" w:rsidP="00AC671C">
      <w:pPr>
        <w:pStyle w:val="SingleTxtG"/>
        <w:ind w:left="1701"/>
        <w:rPr>
          <w:lang w:val="es-ES"/>
        </w:rPr>
      </w:pPr>
      <w:bookmarkStart w:id="11" w:name="_ednref12"/>
      <w:bookmarkEnd w:id="10"/>
      <w:r w:rsidRPr="003A47F0">
        <w:rPr>
          <w:lang w:val="es-ES"/>
        </w:rPr>
        <w:tab/>
      </w:r>
      <w:r w:rsidR="000A47FE" w:rsidRPr="003A47F0">
        <w:rPr>
          <w:lang w:val="es-ES"/>
        </w:rPr>
        <w:t>3.</w:t>
      </w:r>
      <w:r w:rsidR="000A47FE" w:rsidRPr="003A47F0">
        <w:rPr>
          <w:lang w:val="es-ES"/>
        </w:rPr>
        <w:tab/>
      </w:r>
      <w:r w:rsidR="0003181D" w:rsidRPr="003A47F0">
        <w:rPr>
          <w:lang w:val="es-ES"/>
        </w:rPr>
        <w:t>A</w:t>
      </w:r>
      <w:r w:rsidR="009C479C" w:rsidRPr="003A47F0">
        <w:rPr>
          <w:lang w:val="es-ES"/>
        </w:rPr>
        <w:t>sumir</w:t>
      </w:r>
      <w:r w:rsidR="0003181D" w:rsidRPr="003A47F0">
        <w:rPr>
          <w:lang w:val="es-ES"/>
        </w:rPr>
        <w:t xml:space="preserve"> una actitud</w:t>
      </w:r>
      <w:r w:rsidR="000A47FE" w:rsidRPr="003A47F0">
        <w:rPr>
          <w:lang w:val="es-ES"/>
        </w:rPr>
        <w:t xml:space="preserve"> multicultural, </w:t>
      </w:r>
      <w:r w:rsidR="00A91BE9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inclu</w:t>
      </w:r>
      <w:r w:rsidR="00A91BE9" w:rsidRPr="003A47F0">
        <w:rPr>
          <w:lang w:val="es-ES"/>
        </w:rPr>
        <w:t>ya la difusión de</w:t>
      </w:r>
      <w:r w:rsidR="000A47FE" w:rsidRPr="003A47F0">
        <w:rPr>
          <w:lang w:val="es-ES"/>
        </w:rPr>
        <w:t xml:space="preserve"> informa</w:t>
      </w:r>
      <w:r w:rsidR="00A91BE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91BE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91BE9" w:rsidRPr="003A47F0">
        <w:rPr>
          <w:lang w:val="es-ES"/>
        </w:rPr>
        <w:t xml:space="preserve"> y la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promo</w:t>
      </w:r>
      <w:r w:rsidR="00A91BE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91BE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91BE9" w:rsidRPr="003A47F0">
        <w:rPr>
          <w:lang w:val="es-ES"/>
        </w:rPr>
        <w:t xml:space="preserve"> de las ventajas de una sociedad</w:t>
      </w:r>
      <w:r w:rsidR="000A47FE" w:rsidRPr="003A47F0">
        <w:rPr>
          <w:lang w:val="es-ES"/>
        </w:rPr>
        <w:t xml:space="preserve"> multicultural;</w:t>
      </w:r>
    </w:p>
    <w:p w:rsidR="000A47FE" w:rsidRPr="003A47F0" w:rsidRDefault="00006FBE" w:rsidP="00AC671C">
      <w:pPr>
        <w:pStyle w:val="SingleTxtG"/>
        <w:ind w:left="1701"/>
        <w:rPr>
          <w:lang w:val="es-ES"/>
        </w:rPr>
      </w:pPr>
      <w:bookmarkStart w:id="12" w:name="_ednref13"/>
      <w:bookmarkEnd w:id="11"/>
      <w:r w:rsidRPr="003A47F0">
        <w:rPr>
          <w:lang w:val="es-ES"/>
        </w:rPr>
        <w:tab/>
      </w:r>
      <w:r w:rsidR="000A47FE" w:rsidRPr="003A47F0">
        <w:rPr>
          <w:lang w:val="es-ES"/>
        </w:rPr>
        <w:t>4.</w:t>
      </w:r>
      <w:r w:rsidR="000A47FE" w:rsidRPr="003A47F0">
        <w:rPr>
          <w:lang w:val="es-ES"/>
        </w:rPr>
        <w:tab/>
      </w:r>
      <w:r w:rsidR="00A91BE9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A91BE9" w:rsidRPr="003A47F0">
        <w:rPr>
          <w:lang w:val="es-ES"/>
        </w:rPr>
        <w:t>sarrollar la</w:t>
      </w:r>
      <w:r w:rsidR="000A47FE" w:rsidRPr="003A47F0">
        <w:rPr>
          <w:lang w:val="es-ES"/>
        </w:rPr>
        <w:t xml:space="preserve"> co</w:t>
      </w:r>
      <w:r w:rsidR="009C479C" w:rsidRPr="003A47F0">
        <w:rPr>
          <w:lang w:val="es-ES"/>
        </w:rPr>
        <w:t>labo</w:t>
      </w:r>
      <w:r w:rsidR="000A47FE" w:rsidRPr="003A47F0">
        <w:rPr>
          <w:lang w:val="es-ES"/>
        </w:rPr>
        <w:t>ra</w:t>
      </w:r>
      <w:r w:rsidR="00A91BE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91BE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91BE9" w:rsidRPr="003A47F0">
        <w:rPr>
          <w:lang w:val="es-ES"/>
        </w:rPr>
        <w:t>de las autoridades</w:t>
      </w:r>
      <w:r w:rsidR="000A47FE" w:rsidRPr="003A47F0">
        <w:rPr>
          <w:lang w:val="es-ES"/>
        </w:rPr>
        <w:t xml:space="preserve"> </w:t>
      </w:r>
      <w:r w:rsidR="00A91BE9" w:rsidRPr="003A47F0">
        <w:rPr>
          <w:lang w:val="es-ES"/>
        </w:rPr>
        <w:t>e</w:t>
      </w:r>
      <w:r w:rsidR="000A47FE" w:rsidRPr="003A47F0">
        <w:rPr>
          <w:lang w:val="es-ES"/>
        </w:rPr>
        <w:t>stat</w:t>
      </w:r>
      <w:r w:rsidR="00A91BE9" w:rsidRPr="003A47F0">
        <w:rPr>
          <w:lang w:val="es-ES"/>
        </w:rPr>
        <w:t>ales</w:t>
      </w:r>
      <w:r w:rsidR="000A47FE" w:rsidRPr="003A47F0">
        <w:rPr>
          <w:lang w:val="es-ES"/>
        </w:rPr>
        <w:t>, p</w:t>
      </w:r>
      <w:r w:rsidR="00A91BE9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A91BE9" w:rsidRPr="003A47F0">
        <w:rPr>
          <w:lang w:val="es-ES"/>
        </w:rPr>
        <w:t>as y</w:t>
      </w:r>
      <w:r w:rsidR="000A47FE" w:rsidRPr="003A47F0">
        <w:rPr>
          <w:lang w:val="es-ES"/>
        </w:rPr>
        <w:t xml:space="preserve"> </w:t>
      </w:r>
      <w:r w:rsidR="00A91BE9" w:rsidRPr="003A47F0">
        <w:rPr>
          <w:lang w:val="es-ES"/>
        </w:rPr>
        <w:t>municipales con</w:t>
      </w:r>
      <w:r w:rsidR="000A47FE" w:rsidRPr="003A47F0">
        <w:rPr>
          <w:lang w:val="es-ES"/>
        </w:rPr>
        <w:t xml:space="preserve"> representa</w:t>
      </w:r>
      <w:r w:rsidR="00A91BE9" w:rsidRPr="003A47F0">
        <w:rPr>
          <w:lang w:val="es-ES"/>
        </w:rPr>
        <w:t>ntes de las</w:t>
      </w:r>
      <w:r w:rsidR="000A47FE" w:rsidRPr="003A47F0">
        <w:rPr>
          <w:lang w:val="es-ES"/>
        </w:rPr>
        <w:t xml:space="preserve"> minor</w:t>
      </w:r>
      <w:r w:rsidR="00A91BE9" w:rsidRPr="003A47F0">
        <w:rPr>
          <w:lang w:val="es-ES"/>
        </w:rPr>
        <w:t>ías nacionales</w:t>
      </w:r>
      <w:r w:rsidR="000A47FE" w:rsidRPr="003A47F0">
        <w:rPr>
          <w:lang w:val="es-ES"/>
        </w:rPr>
        <w:t>;</w:t>
      </w:r>
    </w:p>
    <w:bookmarkEnd w:id="12"/>
    <w:p w:rsidR="000A47FE" w:rsidRPr="003A47F0" w:rsidRDefault="00006FBE" w:rsidP="00AC671C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5.</w:t>
      </w:r>
      <w:r w:rsidR="000A47FE" w:rsidRPr="003A47F0">
        <w:rPr>
          <w:lang w:val="es-ES"/>
        </w:rPr>
        <w:tab/>
      </w:r>
      <w:r w:rsidR="001570C9" w:rsidRPr="003A47F0">
        <w:rPr>
          <w:lang w:val="es-ES"/>
        </w:rPr>
        <w:t>I</w:t>
      </w:r>
      <w:r w:rsidR="000A47FE" w:rsidRPr="003A47F0">
        <w:rPr>
          <w:lang w:val="es-ES"/>
        </w:rPr>
        <w:t>ntensif</w:t>
      </w:r>
      <w:r w:rsidR="001570C9" w:rsidRPr="003A47F0">
        <w:rPr>
          <w:lang w:val="es-ES"/>
        </w:rPr>
        <w:t>icar la</w:t>
      </w:r>
      <w:r w:rsidR="000A47FE" w:rsidRPr="003A47F0">
        <w:rPr>
          <w:lang w:val="es-ES"/>
        </w:rPr>
        <w:t xml:space="preserve"> coopera</w:t>
      </w:r>
      <w:r w:rsidR="001570C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70C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570C9" w:rsidRPr="003A47F0">
        <w:rPr>
          <w:lang w:val="es-ES"/>
        </w:rPr>
        <w:t>de las autoridades</w:t>
      </w:r>
      <w:r w:rsidR="000A47FE" w:rsidRPr="003A47F0">
        <w:rPr>
          <w:lang w:val="es-ES"/>
        </w:rPr>
        <w:t xml:space="preserve"> </w:t>
      </w:r>
      <w:r w:rsidR="001570C9" w:rsidRPr="003A47F0">
        <w:rPr>
          <w:lang w:val="es-ES"/>
        </w:rPr>
        <w:t>e</w:t>
      </w:r>
      <w:r w:rsidR="000A47FE" w:rsidRPr="003A47F0">
        <w:rPr>
          <w:lang w:val="es-ES"/>
        </w:rPr>
        <w:t>stat</w:t>
      </w:r>
      <w:r w:rsidR="001570C9" w:rsidRPr="003A47F0">
        <w:rPr>
          <w:lang w:val="es-ES"/>
        </w:rPr>
        <w:t>ales</w:t>
      </w:r>
      <w:r w:rsidR="000A47FE" w:rsidRPr="003A47F0">
        <w:rPr>
          <w:lang w:val="es-ES"/>
        </w:rPr>
        <w:t>, p</w:t>
      </w:r>
      <w:r w:rsidR="001570C9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1570C9" w:rsidRPr="003A47F0">
        <w:rPr>
          <w:lang w:val="es-ES"/>
        </w:rPr>
        <w:t>as y</w:t>
      </w:r>
      <w:r w:rsidR="000A47FE" w:rsidRPr="003A47F0">
        <w:rPr>
          <w:lang w:val="es-ES"/>
        </w:rPr>
        <w:t xml:space="preserve"> </w:t>
      </w:r>
      <w:r w:rsidR="001570C9" w:rsidRPr="003A47F0">
        <w:rPr>
          <w:lang w:val="es-ES"/>
        </w:rPr>
        <w:t>municipales y</w:t>
      </w:r>
      <w:r w:rsidR="000A47FE" w:rsidRPr="003A47F0">
        <w:rPr>
          <w:lang w:val="es-ES"/>
        </w:rPr>
        <w:t xml:space="preserve"> </w:t>
      </w:r>
      <w:r w:rsidR="001570C9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person</w:t>
      </w:r>
      <w:r w:rsidR="001570C9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1570C9" w:rsidRPr="003A47F0">
        <w:rPr>
          <w:lang w:val="es-ES"/>
        </w:rPr>
        <w:t xml:space="preserve">que trabajan </w:t>
      </w:r>
      <w:r w:rsidR="009C479C" w:rsidRPr="003A47F0">
        <w:rPr>
          <w:lang w:val="es-ES"/>
        </w:rPr>
        <w:t>e</w:t>
      </w:r>
      <w:r w:rsidR="001570C9" w:rsidRPr="003A47F0">
        <w:rPr>
          <w:lang w:val="es-ES"/>
        </w:rPr>
        <w:t>n el sector</w:t>
      </w:r>
      <w:r w:rsidR="000A47FE" w:rsidRPr="003A47F0">
        <w:rPr>
          <w:lang w:val="es-ES"/>
        </w:rPr>
        <w:t xml:space="preserve"> p</w:t>
      </w:r>
      <w:r w:rsidR="001570C9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1570C9" w:rsidRPr="003A47F0">
        <w:rPr>
          <w:lang w:val="es-ES"/>
        </w:rPr>
        <w:t>o</w:t>
      </w:r>
      <w:r w:rsidR="000A47FE" w:rsidRPr="003A47F0">
        <w:rPr>
          <w:lang w:val="es-ES"/>
        </w:rPr>
        <w:t>, inclu</w:t>
      </w:r>
      <w:r w:rsidR="001570C9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1570C9" w:rsidRPr="003A47F0">
        <w:rPr>
          <w:lang w:val="es-ES"/>
        </w:rPr>
        <w:t>as las O</w:t>
      </w:r>
      <w:r w:rsidR="000A47FE" w:rsidRPr="003A47F0">
        <w:rPr>
          <w:lang w:val="es-ES"/>
        </w:rPr>
        <w:t>NG</w:t>
      </w:r>
      <w:r w:rsidR="00EF52C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570C9" w:rsidRPr="003A47F0">
        <w:rPr>
          <w:lang w:val="es-ES"/>
        </w:rPr>
        <w:t>e</w:t>
      </w:r>
      <w:r w:rsidR="000A47FE" w:rsidRPr="003A47F0">
        <w:rPr>
          <w:lang w:val="es-ES"/>
        </w:rPr>
        <w:t>n diferent</w:t>
      </w:r>
      <w:r w:rsidR="001570C9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C479C" w:rsidRPr="003A47F0">
        <w:rPr>
          <w:lang w:val="es-ES"/>
        </w:rPr>
        <w:t>aspectos</w:t>
      </w:r>
      <w:r w:rsidR="001570C9" w:rsidRPr="003A47F0">
        <w:rPr>
          <w:lang w:val="es-ES"/>
        </w:rPr>
        <w:t xml:space="preserve"> de la vida</w:t>
      </w:r>
      <w:r w:rsidR="000A47FE" w:rsidRPr="003A47F0">
        <w:rPr>
          <w:lang w:val="es-ES"/>
        </w:rPr>
        <w:t xml:space="preserve"> social, </w:t>
      </w:r>
      <w:r w:rsidR="001570C9" w:rsidRPr="003A47F0">
        <w:rPr>
          <w:lang w:val="es-ES"/>
        </w:rPr>
        <w:t xml:space="preserve">con objeto de establecer alianzas a la hora </w:t>
      </w:r>
      <w:r w:rsidR="00EF2E85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elimina</w:t>
      </w:r>
      <w:r w:rsidR="001570C9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1570C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70C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570C9" w:rsidRPr="003A47F0">
        <w:rPr>
          <w:lang w:val="es-ES"/>
        </w:rPr>
        <w:t>y las actitudes de i</w:t>
      </w:r>
      <w:r w:rsidR="000A47FE" w:rsidRPr="003A47F0">
        <w:rPr>
          <w:lang w:val="es-ES"/>
        </w:rPr>
        <w:t>ntoleran</w:t>
      </w:r>
      <w:r w:rsidR="001570C9" w:rsidRPr="003A47F0">
        <w:rPr>
          <w:lang w:val="es-ES"/>
        </w:rPr>
        <w:t>cia</w:t>
      </w:r>
      <w:r w:rsidR="000A47FE" w:rsidRPr="003A47F0">
        <w:rPr>
          <w:lang w:val="es-ES"/>
        </w:rPr>
        <w:t>;</w:t>
      </w:r>
    </w:p>
    <w:p w:rsidR="000A47FE" w:rsidRPr="003A47F0" w:rsidRDefault="00006FBE" w:rsidP="00AC671C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6.</w:t>
      </w:r>
      <w:r w:rsidR="000A47FE" w:rsidRPr="003A47F0">
        <w:rPr>
          <w:lang w:val="es-ES"/>
        </w:rPr>
        <w:tab/>
      </w:r>
      <w:r w:rsidR="001570C9" w:rsidRPr="003A47F0">
        <w:rPr>
          <w:lang w:val="es-ES"/>
        </w:rPr>
        <w:t>A</w:t>
      </w:r>
      <w:r w:rsidR="000A47FE" w:rsidRPr="003A47F0">
        <w:rPr>
          <w:lang w:val="es-ES"/>
        </w:rPr>
        <w:t>pl</w:t>
      </w:r>
      <w:r w:rsidR="001570C9" w:rsidRPr="003A47F0">
        <w:rPr>
          <w:lang w:val="es-ES"/>
        </w:rPr>
        <w:t>icar un</w:t>
      </w:r>
      <w:r w:rsidR="009C479C" w:rsidRPr="003A47F0">
        <w:rPr>
          <w:lang w:val="es-ES"/>
        </w:rPr>
        <w:t>a</w:t>
      </w:r>
      <w:r w:rsidR="001570C9" w:rsidRPr="003A47F0">
        <w:rPr>
          <w:lang w:val="es-ES"/>
        </w:rPr>
        <w:t xml:space="preserve"> </w:t>
      </w:r>
      <w:r w:rsidR="009C479C" w:rsidRPr="003A47F0">
        <w:rPr>
          <w:lang w:val="es-ES"/>
        </w:rPr>
        <w:t>orientación</w:t>
      </w:r>
      <w:r w:rsidR="001570C9" w:rsidRPr="003A47F0">
        <w:rPr>
          <w:lang w:val="es-ES"/>
        </w:rPr>
        <w:t xml:space="preserve"> </w:t>
      </w:r>
      <w:r w:rsidR="009C479C" w:rsidRPr="003A47F0">
        <w:rPr>
          <w:lang w:val="es-ES"/>
        </w:rPr>
        <w:t>anti</w:t>
      </w:r>
      <w:r w:rsidR="000A47FE" w:rsidRPr="003A47F0">
        <w:rPr>
          <w:lang w:val="es-ES"/>
        </w:rPr>
        <w:t>discrimina</w:t>
      </w:r>
      <w:r w:rsidR="009C479C" w:rsidRPr="003A47F0">
        <w:rPr>
          <w:lang w:val="es-ES"/>
        </w:rPr>
        <w:t>toria</w:t>
      </w:r>
      <w:r w:rsidR="000A47FE" w:rsidRPr="003A47F0">
        <w:rPr>
          <w:lang w:val="es-ES"/>
        </w:rPr>
        <w:t xml:space="preserve"> re</w:t>
      </w:r>
      <w:r w:rsidR="00EF52C2" w:rsidRPr="003A47F0">
        <w:rPr>
          <w:lang w:val="es-ES"/>
        </w:rPr>
        <w:t>specto de</w:t>
      </w:r>
      <w:r w:rsidR="007527F6" w:rsidRPr="003A47F0">
        <w:rPr>
          <w:lang w:val="es-ES"/>
        </w:rPr>
        <w:t xml:space="preserve"> </w:t>
      </w:r>
      <w:r w:rsidR="000A47FE" w:rsidRPr="003A47F0">
        <w:rPr>
          <w:lang w:val="es-ES"/>
        </w:rPr>
        <w:t>to</w:t>
      </w:r>
      <w:r w:rsidR="007527F6" w:rsidRPr="003A47F0">
        <w:rPr>
          <w:lang w:val="es-ES"/>
        </w:rPr>
        <w:t>d</w:t>
      </w:r>
      <w:r w:rsidR="000A47FE" w:rsidRPr="003A47F0">
        <w:rPr>
          <w:lang w:val="es-ES"/>
        </w:rPr>
        <w:t>a</w:t>
      </w:r>
      <w:r w:rsidR="007527F6" w:rsidRPr="003A47F0">
        <w:rPr>
          <w:lang w:val="es-ES"/>
        </w:rPr>
        <w:t>s las razones</w:t>
      </w:r>
      <w:r w:rsidR="000A47FE" w:rsidRPr="003A47F0">
        <w:rPr>
          <w:lang w:val="es-ES"/>
        </w:rPr>
        <w:t xml:space="preserve"> prohibi</w:t>
      </w:r>
      <w:r w:rsidR="007527F6" w:rsidRPr="003A47F0">
        <w:rPr>
          <w:lang w:val="es-ES"/>
        </w:rPr>
        <w:t>das que justifiquen la</w:t>
      </w:r>
      <w:r w:rsidR="000A47FE" w:rsidRPr="003A47F0">
        <w:rPr>
          <w:lang w:val="es-ES"/>
        </w:rPr>
        <w:t xml:space="preserve"> discrimina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27F6" w:rsidRPr="003A47F0">
        <w:rPr>
          <w:lang w:val="es-ES"/>
        </w:rPr>
        <w:t>ó</w:t>
      </w:r>
      <w:r w:rsidR="000A47FE" w:rsidRPr="003A47F0">
        <w:rPr>
          <w:lang w:val="es-ES"/>
        </w:rPr>
        <w:t>n (</w:t>
      </w:r>
      <w:r w:rsidR="007527F6" w:rsidRPr="003A47F0">
        <w:rPr>
          <w:lang w:val="es-ES"/>
        </w:rPr>
        <w:t>también e</w:t>
      </w:r>
      <w:r w:rsidR="007513E4" w:rsidRPr="003A47F0">
        <w:rPr>
          <w:lang w:val="es-ES"/>
        </w:rPr>
        <w:t>n e</w:t>
      </w:r>
      <w:r w:rsidR="007527F6" w:rsidRPr="003A47F0">
        <w:rPr>
          <w:lang w:val="es-ES"/>
        </w:rPr>
        <w:t>l contexto de la denominada discriminación</w:t>
      </w:r>
      <w:r w:rsidR="000A47FE" w:rsidRPr="003A47F0">
        <w:rPr>
          <w:lang w:val="es-ES"/>
        </w:rPr>
        <w:t xml:space="preserve"> m</w:t>
      </w:r>
      <w:r w:rsidR="007527F6" w:rsidRPr="003A47F0">
        <w:rPr>
          <w:lang w:val="es-ES"/>
        </w:rPr>
        <w:t>ú</w:t>
      </w:r>
      <w:r w:rsidR="000A47FE" w:rsidRPr="003A47F0">
        <w:rPr>
          <w:lang w:val="es-ES"/>
        </w:rPr>
        <w:t>ltiple</w:t>
      </w:r>
      <w:r w:rsidR="007527F6" w:rsidRPr="003A47F0">
        <w:rPr>
          <w:lang w:val="es-ES"/>
        </w:rPr>
        <w:t>) y crear marcos e instrumentos</w:t>
      </w:r>
      <w:r w:rsidR="000A47FE" w:rsidRPr="003A47F0">
        <w:rPr>
          <w:lang w:val="es-ES"/>
        </w:rPr>
        <w:t xml:space="preserve"> ade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ua</w:t>
      </w:r>
      <w:r w:rsidR="007527F6" w:rsidRPr="003A47F0">
        <w:rPr>
          <w:lang w:val="es-ES"/>
        </w:rPr>
        <w:t>dos para la superv</w:t>
      </w:r>
      <w:r w:rsidR="00EF52C2" w:rsidRPr="003A47F0">
        <w:rPr>
          <w:lang w:val="es-ES"/>
        </w:rPr>
        <w:t>isión y evaluación del Plan de A</w:t>
      </w:r>
      <w:r w:rsidR="000A47FE" w:rsidRPr="003A47F0">
        <w:rPr>
          <w:lang w:val="es-ES"/>
        </w:rPr>
        <w:t>c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27F6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35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7527F6" w:rsidRPr="003A47F0">
        <w:rPr>
          <w:lang w:val="es-ES"/>
        </w:rPr>
        <w:t>En su momento, el Plan de</w:t>
      </w:r>
      <w:r w:rsidR="000A47FE" w:rsidRPr="003A47F0">
        <w:rPr>
          <w:lang w:val="es-ES"/>
        </w:rPr>
        <w:t xml:space="preserve"> Ac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27F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527F6" w:rsidRPr="003A47F0">
        <w:rPr>
          <w:lang w:val="es-ES"/>
        </w:rPr>
        <w:t xml:space="preserve">constituyó una herramienta </w:t>
      </w:r>
      <w:r w:rsidR="000A47FE" w:rsidRPr="003A47F0">
        <w:rPr>
          <w:lang w:val="es-ES"/>
        </w:rPr>
        <w:t>apropia</w:t>
      </w:r>
      <w:r w:rsidR="007527F6" w:rsidRPr="003A47F0">
        <w:rPr>
          <w:lang w:val="es-ES"/>
        </w:rPr>
        <w:t>da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para aseg</w:t>
      </w:r>
      <w:r w:rsidR="000A47FE" w:rsidRPr="003A47F0">
        <w:rPr>
          <w:lang w:val="es-ES"/>
        </w:rPr>
        <w:t>ur</w:t>
      </w:r>
      <w:r w:rsidR="007527F6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coopera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27F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527F6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O</w:t>
      </w:r>
      <w:r w:rsidR="000A47FE" w:rsidRPr="003A47F0">
        <w:rPr>
          <w:lang w:val="es-ES"/>
        </w:rPr>
        <w:t>NG</w:t>
      </w:r>
      <w:r w:rsidR="007527F6" w:rsidRPr="003A47F0">
        <w:rPr>
          <w:lang w:val="es-ES"/>
        </w:rPr>
        <w:t xml:space="preserve"> y de las autoridades</w:t>
      </w:r>
      <w:r w:rsidR="000A47FE" w:rsidRPr="003A47F0">
        <w:rPr>
          <w:lang w:val="es-ES"/>
        </w:rPr>
        <w:t xml:space="preserve"> na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7527F6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8244DB" w:rsidRPr="003A47F0">
        <w:rPr>
          <w:lang w:val="es-ES"/>
        </w:rPr>
        <w:t>al respecto</w:t>
      </w:r>
      <w:r w:rsidR="00EF52C2" w:rsidRPr="003A47F0">
        <w:rPr>
          <w:lang w:val="es-ES"/>
        </w:rPr>
        <w:t xml:space="preserve"> </w:t>
      </w:r>
      <w:r w:rsidR="007527F6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así garantiz</w:t>
      </w:r>
      <w:r w:rsidR="00E321F0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una amplia</w:t>
      </w:r>
      <w:r w:rsidR="000A47FE" w:rsidRPr="003A47F0">
        <w:rPr>
          <w:lang w:val="es-ES"/>
        </w:rPr>
        <w:t xml:space="preserve"> participa</w:t>
      </w:r>
      <w:r w:rsidR="00752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27F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527F6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socie</w:t>
      </w:r>
      <w:r w:rsidR="007527F6" w:rsidRPr="003A47F0">
        <w:rPr>
          <w:lang w:val="es-ES"/>
        </w:rPr>
        <w:t>dad civil</w:t>
      </w:r>
      <w:r w:rsidR="000A47FE" w:rsidRPr="003A47F0">
        <w:rPr>
          <w:lang w:val="es-ES"/>
        </w:rPr>
        <w:t xml:space="preserve"> </w:t>
      </w:r>
      <w:r w:rsidR="007527F6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7527F6" w:rsidRPr="003A47F0">
        <w:rPr>
          <w:lang w:val="es-ES"/>
        </w:rPr>
        <w:t>el cumplimiento de los objetivos del</w:t>
      </w:r>
      <w:r w:rsidR="000A47FE" w:rsidRPr="003A47F0">
        <w:rPr>
          <w:lang w:val="es-ES"/>
        </w:rPr>
        <w:t xml:space="preserve"> Plan </w:t>
      </w:r>
      <w:r w:rsidR="007527F6" w:rsidRPr="003A47F0">
        <w:rPr>
          <w:lang w:val="es-ES"/>
        </w:rPr>
        <w:t xml:space="preserve">de </w:t>
      </w:r>
      <w:r w:rsidR="00EF52C2" w:rsidRPr="003A47F0">
        <w:rPr>
          <w:lang w:val="es-ES"/>
        </w:rPr>
        <w:t>A</w:t>
      </w:r>
      <w:r w:rsidR="007527F6" w:rsidRPr="003A47F0">
        <w:rPr>
          <w:lang w:val="es-ES"/>
        </w:rPr>
        <w:t>cción</w:t>
      </w:r>
      <w:r w:rsidR="000A47FE" w:rsidRPr="003A47F0">
        <w:rPr>
          <w:lang w:val="es-ES"/>
        </w:rPr>
        <w:t xml:space="preserve">. </w:t>
      </w:r>
      <w:r w:rsidR="007527F6" w:rsidRPr="003A47F0">
        <w:rPr>
          <w:lang w:val="es-ES"/>
        </w:rPr>
        <w:t>E</w:t>
      </w:r>
      <w:r w:rsidR="000A47FE" w:rsidRPr="003A47F0">
        <w:rPr>
          <w:lang w:val="es-ES"/>
        </w:rPr>
        <w:t>n 2009</w:t>
      </w:r>
      <w:r w:rsidR="002820C4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2011, </w:t>
      </w:r>
      <w:r w:rsidR="007527F6" w:rsidRPr="003A47F0">
        <w:rPr>
          <w:lang w:val="es-ES"/>
        </w:rPr>
        <w:t>se prest</w:t>
      </w:r>
      <w:r w:rsidR="00976F83" w:rsidRPr="003A47F0">
        <w:rPr>
          <w:lang w:val="es-ES"/>
        </w:rPr>
        <w:t>ó</w:t>
      </w:r>
      <w:r w:rsidR="007527F6" w:rsidRPr="003A47F0">
        <w:rPr>
          <w:lang w:val="es-ES"/>
        </w:rPr>
        <w:t xml:space="preserve"> apoyo a un</w:t>
      </w:r>
      <w:r w:rsidR="000A47FE" w:rsidRPr="003A47F0">
        <w:rPr>
          <w:lang w:val="es-ES"/>
        </w:rPr>
        <w:t xml:space="preserve"> total</w:t>
      </w:r>
      <w:r w:rsidR="007527F6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59 pro</w:t>
      </w:r>
      <w:r w:rsidR="007527F6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7527F6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EF52C2" w:rsidRPr="003A47F0">
        <w:rPr>
          <w:lang w:val="es-ES"/>
        </w:rPr>
        <w:t>,</w:t>
      </w:r>
      <w:r w:rsidR="00976F83" w:rsidRPr="003A47F0">
        <w:rPr>
          <w:lang w:val="es-ES"/>
        </w:rPr>
        <w:t xml:space="preserve"> con un</w:t>
      </w:r>
      <w:r w:rsidR="000A47FE" w:rsidRPr="003A47F0">
        <w:rPr>
          <w:lang w:val="es-ES"/>
        </w:rPr>
        <w:t xml:space="preserve"> </w:t>
      </w:r>
      <w:r w:rsidR="00EF52C2" w:rsidRPr="003A47F0">
        <w:rPr>
          <w:lang w:val="es-ES"/>
        </w:rPr>
        <w:t>importe</w:t>
      </w:r>
      <w:r w:rsidR="000A47FE" w:rsidRPr="003A47F0">
        <w:rPr>
          <w:lang w:val="es-ES"/>
        </w:rPr>
        <w:t xml:space="preserve"> </w:t>
      </w:r>
      <w:r w:rsidR="00EF52C2" w:rsidRPr="003A47F0">
        <w:rPr>
          <w:lang w:val="es-ES"/>
        </w:rPr>
        <w:t xml:space="preserve">global </w:t>
      </w:r>
      <w:r w:rsidR="000A47FE" w:rsidRPr="003A47F0">
        <w:rPr>
          <w:lang w:val="es-ES"/>
        </w:rPr>
        <w:t>aproxima</w:t>
      </w:r>
      <w:r w:rsidR="00976F83" w:rsidRPr="003A47F0">
        <w:rPr>
          <w:lang w:val="es-ES"/>
        </w:rPr>
        <w:t>d</w:t>
      </w:r>
      <w:r w:rsidR="008244DB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537</w:t>
      </w:r>
      <w:r w:rsidR="007513E4" w:rsidRPr="003A47F0">
        <w:rPr>
          <w:lang w:val="es-ES"/>
        </w:rPr>
        <w:t>.</w:t>
      </w:r>
      <w:r w:rsidR="000A47FE" w:rsidRPr="003A47F0">
        <w:rPr>
          <w:lang w:val="es-ES"/>
        </w:rPr>
        <w:t>000</w:t>
      </w:r>
      <w:r w:rsidR="00976F83" w:rsidRPr="003A47F0">
        <w:rPr>
          <w:lang w:val="es-ES"/>
        </w:rPr>
        <w:t xml:space="preserve"> euros</w:t>
      </w:r>
      <w:r w:rsidR="000A47FE" w:rsidRPr="003A47F0">
        <w:rPr>
          <w:lang w:val="es-ES"/>
        </w:rPr>
        <w:t xml:space="preserve">, </w:t>
      </w:r>
      <w:r w:rsidR="00EF52C2" w:rsidRPr="003A47F0">
        <w:rPr>
          <w:lang w:val="es-ES"/>
        </w:rPr>
        <w:t>con miras a</w:t>
      </w:r>
      <w:r w:rsidR="00976F83" w:rsidRPr="003A47F0">
        <w:rPr>
          <w:lang w:val="es-ES"/>
        </w:rPr>
        <w:t xml:space="preserve"> poner en práctica los objetivos del</w:t>
      </w:r>
      <w:r w:rsidR="000A47FE" w:rsidRPr="003A47F0">
        <w:rPr>
          <w:lang w:val="es-ES"/>
        </w:rPr>
        <w:t xml:space="preserve"> Plan </w:t>
      </w:r>
      <w:r w:rsidR="00EF52C2" w:rsidRPr="003A47F0">
        <w:rPr>
          <w:lang w:val="es-ES"/>
        </w:rPr>
        <w:t>de A</w:t>
      </w:r>
      <w:r w:rsidR="00976F83" w:rsidRPr="003A47F0">
        <w:rPr>
          <w:lang w:val="es-ES"/>
        </w:rPr>
        <w:t>cción, fundamentalmente a nivel</w:t>
      </w:r>
      <w:r w:rsidR="000A47FE" w:rsidRPr="003A47F0">
        <w:rPr>
          <w:lang w:val="es-ES"/>
        </w:rPr>
        <w:t xml:space="preserve"> regional </w:t>
      </w:r>
      <w:r w:rsidR="00976F83" w:rsidRPr="003A47F0">
        <w:rPr>
          <w:lang w:val="es-ES"/>
        </w:rPr>
        <w:t>y</w:t>
      </w:r>
      <w:r w:rsidR="000A47FE" w:rsidRPr="003A47F0">
        <w:rPr>
          <w:lang w:val="es-ES"/>
        </w:rPr>
        <w:t xml:space="preserve"> local</w:t>
      </w:r>
      <w:r w:rsidR="00976F83" w:rsidRPr="003A47F0">
        <w:rPr>
          <w:lang w:val="es-ES"/>
        </w:rPr>
        <w:t>. No obstante, varios</w:t>
      </w:r>
      <w:r w:rsidR="000A47FE" w:rsidRPr="003A47F0">
        <w:rPr>
          <w:lang w:val="es-ES"/>
        </w:rPr>
        <w:t xml:space="preserve"> pro</w:t>
      </w:r>
      <w:r w:rsidR="00976F83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976F83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976F83" w:rsidRPr="003A47F0">
        <w:rPr>
          <w:lang w:val="es-ES"/>
        </w:rPr>
        <w:t>han tenido un</w:t>
      </w:r>
      <w:r w:rsidR="000A47FE" w:rsidRPr="003A47F0">
        <w:rPr>
          <w:lang w:val="es-ES"/>
        </w:rPr>
        <w:t xml:space="preserve"> impact</w:t>
      </w:r>
      <w:r w:rsidR="00976F83" w:rsidRPr="003A47F0">
        <w:rPr>
          <w:lang w:val="es-ES"/>
        </w:rPr>
        <w:t>o estatal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36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976F8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2011, </w:t>
      </w:r>
      <w:r w:rsidR="00976F83" w:rsidRPr="003A47F0">
        <w:rPr>
          <w:lang w:val="es-ES"/>
        </w:rPr>
        <w:t>los proyectos del</w:t>
      </w:r>
      <w:r w:rsidR="000A47FE" w:rsidRPr="003A47F0">
        <w:rPr>
          <w:lang w:val="es-ES"/>
        </w:rPr>
        <w:t xml:space="preserve"> Plan </w:t>
      </w:r>
      <w:r w:rsidR="00976F83" w:rsidRPr="003A47F0">
        <w:rPr>
          <w:lang w:val="es-ES"/>
        </w:rPr>
        <w:t xml:space="preserve">de </w:t>
      </w:r>
      <w:r w:rsidR="00EF52C2" w:rsidRPr="003A47F0">
        <w:rPr>
          <w:lang w:val="es-ES"/>
        </w:rPr>
        <w:t>A</w:t>
      </w:r>
      <w:r w:rsidR="00976F83" w:rsidRPr="003A47F0">
        <w:rPr>
          <w:lang w:val="es-ES"/>
        </w:rPr>
        <w:t>cción se acogieron al sistema de</w:t>
      </w:r>
      <w:r w:rsidR="000A47FE" w:rsidRPr="003A47F0">
        <w:rPr>
          <w:lang w:val="es-ES"/>
        </w:rPr>
        <w:t xml:space="preserve"> sub</w:t>
      </w:r>
      <w:r w:rsidR="00EF52C2" w:rsidRPr="003A47F0">
        <w:rPr>
          <w:lang w:val="es-ES"/>
        </w:rPr>
        <w:t>venciones</w:t>
      </w:r>
      <w:r w:rsidR="00976F83" w:rsidRPr="003A47F0">
        <w:rPr>
          <w:lang w:val="es-ES"/>
        </w:rPr>
        <w:t xml:space="preserve"> de la Oficina de</w:t>
      </w:r>
      <w:r w:rsidR="000A47FE" w:rsidRPr="003A47F0">
        <w:rPr>
          <w:lang w:val="es-ES"/>
        </w:rPr>
        <w:t xml:space="preserve"> Go</w:t>
      </w:r>
      <w:r w:rsidR="00976F83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976F83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976F8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76F8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76F8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976F83" w:rsidRPr="003A47F0">
        <w:rPr>
          <w:lang w:val="es-ES"/>
        </w:rPr>
        <w:t>para respaldar y</w:t>
      </w:r>
      <w:r w:rsidR="000A47FE" w:rsidRPr="003A47F0">
        <w:rPr>
          <w:lang w:val="es-ES"/>
        </w:rPr>
        <w:t xml:space="preserve"> prote</w:t>
      </w:r>
      <w:r w:rsidR="00976F83" w:rsidRPr="003A47F0">
        <w:rPr>
          <w:lang w:val="es-ES"/>
        </w:rPr>
        <w:t>ger los derechos</w:t>
      </w:r>
      <w:r w:rsidR="000A47FE" w:rsidRPr="003A47F0">
        <w:rPr>
          <w:lang w:val="es-ES"/>
        </w:rPr>
        <w:t xml:space="preserve"> human</w:t>
      </w:r>
      <w:r w:rsidR="00976F83" w:rsidRPr="003A47F0">
        <w:rPr>
          <w:lang w:val="es-ES"/>
        </w:rPr>
        <w:t>os. En virtud de ese plan,</w:t>
      </w:r>
      <w:r w:rsidR="000A47FE" w:rsidRPr="003A47F0">
        <w:rPr>
          <w:lang w:val="es-ES"/>
        </w:rPr>
        <w:t xml:space="preserve"> </w:t>
      </w:r>
      <w:r w:rsidR="00976F83" w:rsidRPr="003A47F0">
        <w:rPr>
          <w:lang w:val="es-ES"/>
        </w:rPr>
        <w:t>en 2011 se p</w:t>
      </w:r>
      <w:r w:rsidR="00EF52C2" w:rsidRPr="003A47F0">
        <w:rPr>
          <w:lang w:val="es-ES"/>
        </w:rPr>
        <w:t>restó a</w:t>
      </w:r>
      <w:r w:rsidR="00976F83" w:rsidRPr="003A47F0">
        <w:rPr>
          <w:lang w:val="es-ES"/>
        </w:rPr>
        <w:t>y</w:t>
      </w:r>
      <w:r w:rsidR="00EF52C2" w:rsidRPr="003A47F0">
        <w:rPr>
          <w:lang w:val="es-ES"/>
        </w:rPr>
        <w:t>ud</w:t>
      </w:r>
      <w:r w:rsidR="00976F83" w:rsidRPr="003A47F0">
        <w:rPr>
          <w:lang w:val="es-ES"/>
        </w:rPr>
        <w:t xml:space="preserve">a en </w:t>
      </w:r>
      <w:r w:rsidR="000A47FE" w:rsidRPr="003A47F0">
        <w:rPr>
          <w:lang w:val="es-ES"/>
        </w:rPr>
        <w:t xml:space="preserve">total </w:t>
      </w:r>
      <w:r w:rsidR="00EF52C2" w:rsidRPr="003A47F0">
        <w:rPr>
          <w:lang w:val="es-ES"/>
        </w:rPr>
        <w:t xml:space="preserve">a </w:t>
      </w:r>
      <w:r w:rsidR="000A47FE" w:rsidRPr="003A47F0">
        <w:rPr>
          <w:lang w:val="es-ES"/>
        </w:rPr>
        <w:t>130 pro</w:t>
      </w:r>
      <w:r w:rsidR="00976F83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976F83" w:rsidRPr="003A47F0">
        <w:rPr>
          <w:lang w:val="es-ES"/>
        </w:rPr>
        <w:t xml:space="preserve">os, </w:t>
      </w:r>
      <w:r w:rsidR="00EF52C2" w:rsidRPr="003A47F0">
        <w:rPr>
          <w:lang w:val="es-ES"/>
        </w:rPr>
        <w:t>por un monto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glob</w:t>
      </w:r>
      <w:r w:rsidR="000A47FE" w:rsidRPr="003A47F0">
        <w:rPr>
          <w:lang w:val="es-ES"/>
        </w:rPr>
        <w:t xml:space="preserve">al </w:t>
      </w:r>
      <w:r w:rsidR="00976F83" w:rsidRPr="003A47F0">
        <w:rPr>
          <w:lang w:val="es-ES"/>
        </w:rPr>
        <w:t>de más de</w:t>
      </w:r>
      <w:r w:rsidR="000A47FE" w:rsidRPr="003A47F0">
        <w:rPr>
          <w:lang w:val="es-ES"/>
        </w:rPr>
        <w:t xml:space="preserve"> 2</w:t>
      </w:r>
      <w:r w:rsidR="007513E4" w:rsidRPr="003A47F0">
        <w:rPr>
          <w:lang w:val="es-ES"/>
        </w:rPr>
        <w:t>.</w:t>
      </w:r>
      <w:r w:rsidR="000A47FE" w:rsidRPr="003A47F0">
        <w:rPr>
          <w:lang w:val="es-ES"/>
        </w:rPr>
        <w:t>257</w:t>
      </w:r>
      <w:r w:rsidR="007513E4" w:rsidRPr="003A47F0">
        <w:rPr>
          <w:lang w:val="es-ES"/>
        </w:rPr>
        <w:t>.</w:t>
      </w:r>
      <w:r w:rsidR="000A47FE" w:rsidRPr="003A47F0">
        <w:rPr>
          <w:lang w:val="es-ES"/>
        </w:rPr>
        <w:t>000</w:t>
      </w:r>
      <w:r w:rsidR="00976F83" w:rsidRPr="003A47F0">
        <w:rPr>
          <w:lang w:val="es-ES"/>
        </w:rPr>
        <w:t xml:space="preserve"> euros</w:t>
      </w:r>
      <w:r w:rsidR="000A47FE" w:rsidRPr="003A47F0">
        <w:rPr>
          <w:lang w:val="es-ES"/>
        </w:rPr>
        <w:t xml:space="preserve">. </w:t>
      </w:r>
      <w:r w:rsidR="00976F83" w:rsidRPr="003A47F0">
        <w:rPr>
          <w:lang w:val="es-ES"/>
        </w:rPr>
        <w:t>En su inmensa may</w:t>
      </w:r>
      <w:r w:rsidR="000A47FE" w:rsidRPr="003A47F0">
        <w:rPr>
          <w:lang w:val="es-ES"/>
        </w:rPr>
        <w:t>or</w:t>
      </w:r>
      <w:r w:rsidR="00976F83" w:rsidRPr="003A47F0">
        <w:rPr>
          <w:lang w:val="es-ES"/>
        </w:rPr>
        <w:t>ía, se centraron en la realización de los objetivos del</w:t>
      </w:r>
      <w:r w:rsidR="000A47FE" w:rsidRPr="003A47F0">
        <w:rPr>
          <w:lang w:val="es-ES"/>
        </w:rPr>
        <w:t xml:space="preserve"> Plan </w:t>
      </w:r>
      <w:r w:rsidR="00976F83" w:rsidRPr="003A47F0">
        <w:rPr>
          <w:lang w:val="es-ES"/>
        </w:rPr>
        <w:t xml:space="preserve">de </w:t>
      </w:r>
      <w:r w:rsidR="00EF52C2" w:rsidRPr="003A47F0">
        <w:rPr>
          <w:lang w:val="es-ES"/>
        </w:rPr>
        <w:t>A</w:t>
      </w:r>
      <w:r w:rsidR="00976F83" w:rsidRPr="003A47F0">
        <w:rPr>
          <w:lang w:val="es-ES"/>
        </w:rPr>
        <w:t>cción</w:t>
      </w:r>
      <w:r w:rsidR="000A47FE" w:rsidRPr="003A47F0">
        <w:rPr>
          <w:lang w:val="es-ES"/>
        </w:rPr>
        <w:t xml:space="preserve">, </w:t>
      </w:r>
      <w:r w:rsidR="00527EB7" w:rsidRPr="003A47F0">
        <w:rPr>
          <w:lang w:val="es-ES"/>
        </w:rPr>
        <w:t>con un impacto</w:t>
      </w:r>
      <w:r w:rsidR="000A47FE" w:rsidRPr="003A47F0">
        <w:rPr>
          <w:lang w:val="es-ES"/>
        </w:rPr>
        <w:t xml:space="preserve"> primar</w:t>
      </w:r>
      <w:r w:rsidR="00527EB7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o sec</w:t>
      </w:r>
      <w:r w:rsidR="00527EB7" w:rsidRPr="003A47F0">
        <w:rPr>
          <w:lang w:val="es-ES"/>
        </w:rPr>
        <w:t>u</w:t>
      </w:r>
      <w:r w:rsidR="000A47FE" w:rsidRPr="003A47F0">
        <w:rPr>
          <w:lang w:val="es-ES"/>
        </w:rPr>
        <w:t>ndar</w:t>
      </w:r>
      <w:r w:rsidR="00527EB7" w:rsidRPr="003A47F0">
        <w:rPr>
          <w:lang w:val="es-ES"/>
        </w:rPr>
        <w:t>io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37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EF52C2" w:rsidRPr="003A47F0">
        <w:rPr>
          <w:lang w:val="es-ES"/>
        </w:rPr>
        <w:t>Mediante</w:t>
      </w:r>
      <w:r w:rsidR="00527EB7" w:rsidRPr="003A47F0">
        <w:rPr>
          <w:lang w:val="es-ES"/>
        </w:rPr>
        <w:t xml:space="preserve"> su</w:t>
      </w:r>
      <w:r w:rsidR="000A47FE" w:rsidRPr="003A47F0">
        <w:rPr>
          <w:lang w:val="es-ES"/>
        </w:rPr>
        <w:t xml:space="preserve"> </w:t>
      </w:r>
      <w:r w:rsidR="00EF2E85" w:rsidRPr="003A47F0">
        <w:rPr>
          <w:lang w:val="es-ES"/>
        </w:rPr>
        <w:t>D</w:t>
      </w:r>
      <w:r w:rsidR="000A47FE" w:rsidRPr="003A47F0">
        <w:rPr>
          <w:lang w:val="es-ES"/>
        </w:rPr>
        <w:t>ecre</w:t>
      </w:r>
      <w:r w:rsidR="00527EB7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717/2011</w:t>
      </w:r>
      <w:r w:rsidR="00527EB7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16 </w:t>
      </w:r>
      <w:r w:rsidR="00527EB7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527EB7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527EB7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 xml:space="preserve">de </w:t>
      </w:r>
      <w:r w:rsidR="000A47FE" w:rsidRPr="003A47F0">
        <w:rPr>
          <w:lang w:val="es-ES"/>
        </w:rPr>
        <w:t xml:space="preserve">2011, </w:t>
      </w:r>
      <w:r w:rsidR="00527EB7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Go</w:t>
      </w:r>
      <w:r w:rsidR="00527EB7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27EB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EF52C2" w:rsidRPr="003A47F0">
        <w:rPr>
          <w:lang w:val="es-ES"/>
        </w:rPr>
        <w:t>aprobó el objetivo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elabora</w:t>
      </w:r>
      <w:r w:rsidR="00527EB7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una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e</w:t>
      </w:r>
      <w:r w:rsidR="000A47FE" w:rsidRPr="003A47F0">
        <w:rPr>
          <w:lang w:val="es-ES"/>
        </w:rPr>
        <w:t>strateg</w:t>
      </w:r>
      <w:r w:rsidR="00527EB7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nacional destinada a</w:t>
      </w:r>
      <w:r w:rsidR="000A47FE" w:rsidRPr="003A47F0">
        <w:rPr>
          <w:lang w:val="es-ES"/>
        </w:rPr>
        <w:t xml:space="preserve"> prote</w:t>
      </w:r>
      <w:r w:rsidR="00527EB7" w:rsidRPr="003A47F0">
        <w:rPr>
          <w:lang w:val="es-ES"/>
        </w:rPr>
        <w:t>ger y apoyar los derechos</w:t>
      </w:r>
      <w:r w:rsidR="000A47FE" w:rsidRPr="003A47F0">
        <w:rPr>
          <w:lang w:val="es-ES"/>
        </w:rPr>
        <w:t xml:space="preserve"> human</w:t>
      </w:r>
      <w:r w:rsidR="00527EB7" w:rsidRPr="003A47F0">
        <w:rPr>
          <w:lang w:val="es-ES"/>
        </w:rPr>
        <w:t>os en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527EB7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. </w:t>
      </w:r>
      <w:r w:rsidR="00527EB7" w:rsidRPr="003A47F0">
        <w:rPr>
          <w:lang w:val="es-ES"/>
        </w:rPr>
        <w:t>La meta de la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e</w:t>
      </w:r>
      <w:r w:rsidR="000A47FE" w:rsidRPr="003A47F0">
        <w:rPr>
          <w:lang w:val="es-ES"/>
        </w:rPr>
        <w:t>strateg</w:t>
      </w:r>
      <w:r w:rsidR="00527EB7" w:rsidRPr="003A47F0">
        <w:rPr>
          <w:lang w:val="es-ES"/>
        </w:rPr>
        <w:t>ia adoptada</w:t>
      </w:r>
      <w:r w:rsidR="000A47FE" w:rsidRPr="003A47F0">
        <w:rPr>
          <w:lang w:val="es-ES"/>
        </w:rPr>
        <w:t xml:space="preserve">, </w:t>
      </w:r>
      <w:r w:rsidR="00527EB7" w:rsidRPr="003A47F0">
        <w:rPr>
          <w:lang w:val="es-ES"/>
        </w:rPr>
        <w:t>que se</w:t>
      </w:r>
      <w:r w:rsidR="000A47FE" w:rsidRPr="003A47F0">
        <w:rPr>
          <w:lang w:val="es-ES"/>
        </w:rPr>
        <w:t xml:space="preserve"> present</w:t>
      </w:r>
      <w:r w:rsidR="00527EB7" w:rsidRPr="003A47F0">
        <w:rPr>
          <w:lang w:val="es-ES"/>
        </w:rPr>
        <w:t>ará en septiembre de 2012 al</w:t>
      </w:r>
      <w:r w:rsidR="000A47FE" w:rsidRPr="003A47F0">
        <w:rPr>
          <w:lang w:val="es-ES"/>
        </w:rPr>
        <w:t xml:space="preserve"> Go</w:t>
      </w:r>
      <w:r w:rsidR="00527EB7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27EB7" w:rsidRPr="003A47F0">
        <w:rPr>
          <w:lang w:val="es-ES"/>
        </w:rPr>
        <w:t>o para su examen</w:t>
      </w:r>
      <w:r w:rsidR="000A47FE" w:rsidRPr="003A47F0">
        <w:rPr>
          <w:lang w:val="es-ES"/>
        </w:rPr>
        <w:t xml:space="preserve">, </w:t>
      </w:r>
      <w:r w:rsidR="00527EB7" w:rsidRPr="003A47F0">
        <w:rPr>
          <w:lang w:val="es-ES"/>
        </w:rPr>
        <w:t>consiste en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anal</w:t>
      </w:r>
      <w:r w:rsidR="00527EB7" w:rsidRPr="003A47F0">
        <w:rPr>
          <w:lang w:val="es-ES"/>
        </w:rPr>
        <w:t>izar y</w:t>
      </w:r>
      <w:r w:rsidR="000A47FE" w:rsidRPr="003A47F0">
        <w:rPr>
          <w:lang w:val="es-ES"/>
        </w:rPr>
        <w:t xml:space="preserve"> propo</w:t>
      </w:r>
      <w:r w:rsidR="00527EB7" w:rsidRPr="003A47F0">
        <w:rPr>
          <w:lang w:val="es-ES"/>
        </w:rPr>
        <w:t>n</w:t>
      </w:r>
      <w:r w:rsidR="000A47FE" w:rsidRPr="003A47F0">
        <w:rPr>
          <w:lang w:val="es-ES"/>
        </w:rPr>
        <w:t>e</w:t>
      </w:r>
      <w:r w:rsidR="00527EB7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>nuevas medidas,</w:t>
      </w:r>
      <w:r w:rsidR="000A47FE" w:rsidRPr="003A47F0">
        <w:rPr>
          <w:lang w:val="es-ES"/>
        </w:rPr>
        <w:t xml:space="preserve"> </w:t>
      </w:r>
      <w:r w:rsidR="00527EB7" w:rsidRPr="003A47F0">
        <w:rPr>
          <w:lang w:val="es-ES"/>
        </w:rPr>
        <w:t xml:space="preserve">principalmente en sectores relacionados </w:t>
      </w:r>
      <w:r w:rsidR="00042C09" w:rsidRPr="003A47F0">
        <w:rPr>
          <w:lang w:val="es-ES"/>
        </w:rPr>
        <w:t>significativa</w:t>
      </w:r>
      <w:r w:rsidR="00527EB7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 in</w:t>
      </w:r>
      <w:r w:rsidR="00042C09" w:rsidRPr="003A47F0">
        <w:rPr>
          <w:lang w:val="es-ES"/>
        </w:rPr>
        <w:t>disolu</w:t>
      </w:r>
      <w:r w:rsidR="000A47FE" w:rsidRPr="003A47F0">
        <w:rPr>
          <w:lang w:val="es-ES"/>
        </w:rPr>
        <w:t>bl</w:t>
      </w:r>
      <w:r w:rsidR="00527EB7" w:rsidRPr="003A47F0">
        <w:rPr>
          <w:lang w:val="es-ES"/>
        </w:rPr>
        <w:t xml:space="preserve">emente con los valores u obligaciones en materia de derechos </w:t>
      </w:r>
      <w:r w:rsidR="000A47FE" w:rsidRPr="003A47F0">
        <w:rPr>
          <w:lang w:val="es-ES"/>
        </w:rPr>
        <w:t>human</w:t>
      </w:r>
      <w:r w:rsidR="00527EB7" w:rsidRPr="003A47F0">
        <w:rPr>
          <w:lang w:val="es-ES"/>
        </w:rPr>
        <w:t>os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38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D64B95" w:rsidRPr="003A47F0">
        <w:rPr>
          <w:lang w:val="es-ES"/>
        </w:rPr>
        <w:t xml:space="preserve">El </w:t>
      </w:r>
      <w:r w:rsidR="00B400D4" w:rsidRPr="003A47F0">
        <w:rPr>
          <w:lang w:val="es-ES"/>
        </w:rPr>
        <w:t xml:space="preserve">decreto </w:t>
      </w:r>
      <w:r w:rsidR="000A47FE" w:rsidRPr="003A47F0">
        <w:rPr>
          <w:lang w:val="es-ES"/>
        </w:rPr>
        <w:t>pro</w:t>
      </w:r>
      <w:r w:rsidR="00527EB7" w:rsidRPr="003A47F0">
        <w:rPr>
          <w:lang w:val="es-ES"/>
        </w:rPr>
        <w:t>yectado por el</w:t>
      </w:r>
      <w:r w:rsidR="000A47FE" w:rsidRPr="003A47F0">
        <w:rPr>
          <w:lang w:val="es-ES"/>
        </w:rPr>
        <w:t xml:space="preserve"> Go</w:t>
      </w:r>
      <w:r w:rsidR="00527EB7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27EB7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527EB7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A76B9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76B9C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8244DB" w:rsidRPr="003A47F0">
        <w:rPr>
          <w:lang w:val="es-ES"/>
        </w:rPr>
        <w:t>al respecto</w:t>
      </w:r>
      <w:r w:rsidR="000A47FE" w:rsidRPr="003A47F0">
        <w:rPr>
          <w:lang w:val="es-ES"/>
        </w:rPr>
        <w:t xml:space="preserve"> conti</w:t>
      </w:r>
      <w:r w:rsidR="00A76B9C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8244DB" w:rsidRPr="003A47F0">
        <w:rPr>
          <w:lang w:val="es-ES"/>
        </w:rPr>
        <w:t>e también l</w:t>
      </w:r>
      <w:r w:rsidR="00A76B9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prop</w:t>
      </w:r>
      <w:r w:rsidR="00A76B9C" w:rsidRPr="003A47F0">
        <w:rPr>
          <w:lang w:val="es-ES"/>
        </w:rPr>
        <w:t>uest</w:t>
      </w:r>
      <w:r w:rsidR="000A47FE" w:rsidRPr="003A47F0">
        <w:rPr>
          <w:lang w:val="es-ES"/>
        </w:rPr>
        <w:t xml:space="preserve">a </w:t>
      </w:r>
      <w:r w:rsidR="008244DB" w:rsidRPr="003A47F0">
        <w:rPr>
          <w:lang w:val="es-ES"/>
        </w:rPr>
        <w:t>de</w:t>
      </w:r>
      <w:r w:rsidR="00D64B95" w:rsidRPr="003A47F0">
        <w:rPr>
          <w:lang w:val="es-ES"/>
        </w:rPr>
        <w:t xml:space="preserve"> suprimir algunos aspectos del D</w:t>
      </w:r>
      <w:r w:rsidR="00A76B9C" w:rsidRPr="003A47F0">
        <w:rPr>
          <w:lang w:val="es-ES"/>
        </w:rPr>
        <w:t>ecreto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 xml:space="preserve">del Gobierno </w:t>
      </w:r>
      <w:r w:rsidR="000A47FE" w:rsidRPr="003A47F0">
        <w:rPr>
          <w:lang w:val="es-ES"/>
        </w:rPr>
        <w:t>N</w:t>
      </w:r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357/2009</w:t>
      </w:r>
      <w:r w:rsidR="00A76B9C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13 </w:t>
      </w:r>
      <w:r w:rsidR="00A76B9C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A76B9C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2009, </w:t>
      </w:r>
      <w:r w:rsidR="00042C09" w:rsidRPr="003A47F0">
        <w:rPr>
          <w:lang w:val="es-ES"/>
        </w:rPr>
        <w:t xml:space="preserve">sobre la </w:t>
      </w:r>
      <w:r w:rsidR="000A47FE" w:rsidRPr="003A47F0">
        <w:rPr>
          <w:lang w:val="es-ES"/>
        </w:rPr>
        <w:t>elabora</w:t>
      </w:r>
      <w:r w:rsidR="00042C0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42C0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42C09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Plan </w:t>
      </w:r>
      <w:r w:rsidR="00042C09" w:rsidRPr="003A47F0">
        <w:rPr>
          <w:lang w:val="es-ES"/>
        </w:rPr>
        <w:t xml:space="preserve">de </w:t>
      </w:r>
      <w:r w:rsidR="000043F7" w:rsidRPr="003A47F0">
        <w:rPr>
          <w:lang w:val="es-ES"/>
        </w:rPr>
        <w:t>A</w:t>
      </w:r>
      <w:r w:rsidR="00042C09" w:rsidRPr="003A47F0">
        <w:rPr>
          <w:lang w:val="es-ES"/>
        </w:rPr>
        <w:t>cción para</w:t>
      </w:r>
      <w:r w:rsidR="000A47FE" w:rsidRPr="003A47F0">
        <w:rPr>
          <w:lang w:val="es-ES"/>
        </w:rPr>
        <w:t xml:space="preserve"> </w:t>
      </w:r>
      <w:r w:rsidR="00042C09" w:rsidRPr="003A47F0">
        <w:rPr>
          <w:lang w:val="es-ES"/>
        </w:rPr>
        <w:t>p</w:t>
      </w:r>
      <w:r w:rsidR="000A47FE" w:rsidRPr="003A47F0">
        <w:rPr>
          <w:lang w:val="es-ES"/>
        </w:rPr>
        <w:t>reveni</w:t>
      </w:r>
      <w:r w:rsidR="00042C09" w:rsidRPr="003A47F0">
        <w:rPr>
          <w:lang w:val="es-ES"/>
        </w:rPr>
        <w:t>r todas las</w:t>
      </w:r>
      <w:r w:rsidR="000A47FE" w:rsidRPr="003A47F0">
        <w:rPr>
          <w:lang w:val="es-ES"/>
        </w:rPr>
        <w:t xml:space="preserve"> </w:t>
      </w:r>
      <w:r w:rsidR="00042C09" w:rsidRPr="003A47F0">
        <w:rPr>
          <w:lang w:val="es-ES"/>
        </w:rPr>
        <w:t>f</w:t>
      </w:r>
      <w:r w:rsidR="000A47FE" w:rsidRPr="003A47F0">
        <w:rPr>
          <w:lang w:val="es-ES"/>
        </w:rPr>
        <w:t>orm</w:t>
      </w:r>
      <w:r w:rsidR="00042C09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042C09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042C09" w:rsidRPr="003A47F0">
        <w:rPr>
          <w:lang w:val="es-ES"/>
        </w:rPr>
        <w:t>d</w:t>
      </w:r>
      <w:r w:rsidR="000A47FE" w:rsidRPr="003A47F0">
        <w:rPr>
          <w:lang w:val="es-ES"/>
        </w:rPr>
        <w:t>iscrimina</w:t>
      </w:r>
      <w:r w:rsidR="00042C0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42C0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042C09" w:rsidRPr="003A47F0">
        <w:rPr>
          <w:lang w:val="es-ES"/>
        </w:rPr>
        <w:t>r</w:t>
      </w:r>
      <w:r w:rsidR="000A47FE" w:rsidRPr="003A47F0">
        <w:rPr>
          <w:lang w:val="es-ES"/>
        </w:rPr>
        <w:t>acism</w:t>
      </w:r>
      <w:r w:rsidR="00042C09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042C09" w:rsidRPr="003A47F0">
        <w:rPr>
          <w:lang w:val="es-ES"/>
        </w:rPr>
        <w:t>x</w:t>
      </w:r>
      <w:r w:rsidR="000A47FE" w:rsidRPr="003A47F0">
        <w:rPr>
          <w:lang w:val="es-ES"/>
        </w:rPr>
        <w:t>eno</w:t>
      </w:r>
      <w:r w:rsidR="00042C09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042C09" w:rsidRPr="003A47F0">
        <w:rPr>
          <w:lang w:val="es-ES"/>
        </w:rPr>
        <w:t>a</w:t>
      </w:r>
      <w:r w:rsidR="000A47FE" w:rsidRPr="003A47F0">
        <w:rPr>
          <w:lang w:val="es-ES"/>
        </w:rPr>
        <w:t>nti</w:t>
      </w:r>
      <w:r w:rsidR="00042C09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042C09" w:rsidRPr="003A47F0">
        <w:rPr>
          <w:lang w:val="es-ES"/>
        </w:rPr>
        <w:t>o y otras formas de</w:t>
      </w:r>
      <w:r w:rsidR="000A47FE" w:rsidRPr="003A47F0">
        <w:rPr>
          <w:lang w:val="es-ES"/>
        </w:rPr>
        <w:t xml:space="preserve"> </w:t>
      </w:r>
      <w:r w:rsidR="00042C09" w:rsidRPr="003A47F0">
        <w:rPr>
          <w:lang w:val="es-ES"/>
        </w:rPr>
        <w:t>i</w:t>
      </w:r>
      <w:r w:rsidR="000A47FE" w:rsidRPr="003A47F0">
        <w:rPr>
          <w:lang w:val="es-ES"/>
        </w:rPr>
        <w:t>ntoleranc</w:t>
      </w:r>
      <w:r w:rsidR="00042C09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>para el próximo período de</w:t>
      </w:r>
      <w:r w:rsidR="000A47FE" w:rsidRPr="003A47F0">
        <w:rPr>
          <w:lang w:val="es-ES"/>
        </w:rPr>
        <w:t xml:space="preserve"> program</w:t>
      </w:r>
      <w:r w:rsidR="007D6925" w:rsidRPr="003A47F0">
        <w:rPr>
          <w:lang w:val="es-ES"/>
        </w:rPr>
        <w:t>ación de</w:t>
      </w:r>
      <w:r w:rsidR="000043F7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12 a"/>
        </w:smartTagPr>
        <w:r w:rsidR="000043F7" w:rsidRPr="003A47F0">
          <w:rPr>
            <w:lang w:val="es-ES"/>
          </w:rPr>
          <w:t>2012 a</w:t>
        </w:r>
      </w:smartTag>
      <w:r w:rsidR="000A47FE" w:rsidRPr="003A47F0">
        <w:rPr>
          <w:lang w:val="es-ES"/>
        </w:rPr>
        <w:t xml:space="preserve"> 2014. </w:t>
      </w:r>
      <w:r w:rsidR="007D6925" w:rsidRPr="003A47F0">
        <w:rPr>
          <w:lang w:val="es-ES"/>
        </w:rPr>
        <w:t>La configuración y aplicación de dicha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>e</w:t>
      </w:r>
      <w:r w:rsidR="000A47FE" w:rsidRPr="003A47F0">
        <w:rPr>
          <w:lang w:val="es-ES"/>
        </w:rPr>
        <w:t>strateg</w:t>
      </w:r>
      <w:r w:rsidR="007D6925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>ayudará 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 xml:space="preserve">perfilar una política </w:t>
      </w:r>
      <w:r w:rsidR="000A47FE" w:rsidRPr="003A47F0">
        <w:rPr>
          <w:lang w:val="es-ES"/>
        </w:rPr>
        <w:t>p</w:t>
      </w:r>
      <w:r w:rsidR="007D6925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7D692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>que proteja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 xml:space="preserve">y preste un </w:t>
      </w:r>
      <w:r w:rsidR="004507FE" w:rsidRPr="003A47F0">
        <w:rPr>
          <w:lang w:val="es-ES"/>
        </w:rPr>
        <w:t xml:space="preserve">extenso </w:t>
      </w:r>
      <w:r w:rsidR="007D6925" w:rsidRPr="003A47F0">
        <w:rPr>
          <w:lang w:val="es-ES"/>
        </w:rPr>
        <w:t>respaldo a los derechos</w:t>
      </w:r>
      <w:r w:rsidR="000A47FE" w:rsidRPr="003A47F0">
        <w:rPr>
          <w:lang w:val="es-ES"/>
        </w:rPr>
        <w:t xml:space="preserve"> human</w:t>
      </w:r>
      <w:r w:rsidR="007D692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D6925" w:rsidRPr="003A47F0">
        <w:rPr>
          <w:lang w:val="es-ES"/>
        </w:rPr>
        <w:t>y que abarque</w:t>
      </w:r>
      <w:r w:rsidR="007513E4" w:rsidRPr="003A47F0">
        <w:rPr>
          <w:lang w:val="es-ES"/>
        </w:rPr>
        <w:t xml:space="preserve"> </w:t>
      </w:r>
      <w:r w:rsidR="007D6925" w:rsidRPr="003A47F0">
        <w:rPr>
          <w:lang w:val="es-ES"/>
        </w:rPr>
        <w:t>la mayoría de los sectores del</w:t>
      </w:r>
      <w:r w:rsidR="000A47FE" w:rsidRPr="003A47F0">
        <w:rPr>
          <w:lang w:val="es-ES"/>
        </w:rPr>
        <w:t xml:space="preserve"> Plan </w:t>
      </w:r>
      <w:r w:rsidR="000043F7" w:rsidRPr="003A47F0">
        <w:rPr>
          <w:lang w:val="es-ES"/>
        </w:rPr>
        <w:t>de A</w:t>
      </w:r>
      <w:r w:rsidR="007D6925" w:rsidRPr="003A47F0">
        <w:rPr>
          <w:lang w:val="es-ES"/>
        </w:rPr>
        <w:t>cción</w:t>
      </w:r>
      <w:r w:rsidR="000A47FE" w:rsidRPr="003A47F0">
        <w:rPr>
          <w:lang w:val="es-ES"/>
        </w:rPr>
        <w:t xml:space="preserve">, </w:t>
      </w:r>
      <w:r w:rsidR="009334F2" w:rsidRPr="003A47F0">
        <w:rPr>
          <w:lang w:val="es-ES"/>
        </w:rPr>
        <w:t>que también podrán ser objeto de otros</w:t>
      </w:r>
      <w:r w:rsidR="000A47FE" w:rsidRPr="003A47F0">
        <w:rPr>
          <w:lang w:val="es-ES"/>
        </w:rPr>
        <w:t xml:space="preserve"> program</w:t>
      </w:r>
      <w:r w:rsidR="009334F2" w:rsidRPr="003A47F0">
        <w:rPr>
          <w:lang w:val="es-ES"/>
        </w:rPr>
        <w:t>as parciales, que se encargarán</w:t>
      </w:r>
      <w:r w:rsidR="000A47FE" w:rsidRPr="003A47F0">
        <w:rPr>
          <w:lang w:val="es-ES"/>
        </w:rPr>
        <w:t xml:space="preserve"> direct</w:t>
      </w:r>
      <w:r w:rsidR="009334F2" w:rsidRPr="003A47F0">
        <w:rPr>
          <w:lang w:val="es-ES"/>
        </w:rPr>
        <w:t xml:space="preserve">amente del seguimiento de </w:t>
      </w:r>
      <w:smartTag w:uri="urn:schemas-microsoft-com:office:smarttags" w:element="PersonName">
        <w:smartTagPr>
          <w:attr w:name="ProductID" w:val="la estrategia. Habida"/>
        </w:smartTagPr>
        <w:r w:rsidR="009334F2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9334F2" w:rsidRPr="003A47F0">
          <w:rPr>
            <w:lang w:val="es-ES"/>
          </w:rPr>
          <w:t>e</w:t>
        </w:r>
        <w:r w:rsidR="000A47FE" w:rsidRPr="003A47F0">
          <w:rPr>
            <w:lang w:val="es-ES"/>
          </w:rPr>
          <w:t>strateg</w:t>
        </w:r>
        <w:r w:rsidR="009334F2" w:rsidRPr="003A47F0">
          <w:rPr>
            <w:lang w:val="es-ES"/>
          </w:rPr>
          <w:t>ia</w:t>
        </w:r>
        <w:r w:rsidR="000A47FE" w:rsidRPr="003A47F0">
          <w:rPr>
            <w:lang w:val="es-ES"/>
          </w:rPr>
          <w:t xml:space="preserve">. </w:t>
        </w:r>
        <w:r w:rsidR="009334F2" w:rsidRPr="003A47F0">
          <w:rPr>
            <w:lang w:val="es-ES"/>
          </w:rPr>
          <w:t>Habida</w:t>
        </w:r>
      </w:smartTag>
      <w:r w:rsidR="009334F2" w:rsidRPr="003A47F0">
        <w:rPr>
          <w:lang w:val="es-ES"/>
        </w:rPr>
        <w:t xml:space="preserve"> cuenta de lo anterior</w:t>
      </w:r>
      <w:r w:rsidR="000A47FE" w:rsidRPr="003A47F0">
        <w:rPr>
          <w:lang w:val="es-ES"/>
        </w:rPr>
        <w:t xml:space="preserve">, no </w:t>
      </w:r>
      <w:r w:rsidR="009334F2" w:rsidRPr="003A47F0">
        <w:rPr>
          <w:lang w:val="es-ES"/>
        </w:rPr>
        <w:t xml:space="preserve">es </w:t>
      </w:r>
      <w:r w:rsidR="000A47FE" w:rsidRPr="003A47F0">
        <w:rPr>
          <w:lang w:val="es-ES"/>
        </w:rPr>
        <w:t>necesar</w:t>
      </w:r>
      <w:r w:rsidR="009334F2" w:rsidRPr="003A47F0">
        <w:rPr>
          <w:lang w:val="es-ES"/>
        </w:rPr>
        <w:t>io mantener el enfoque del Plan</w:t>
      </w:r>
      <w:r w:rsidR="001B725F" w:rsidRPr="003A47F0">
        <w:rPr>
          <w:lang w:val="es-ES"/>
        </w:rPr>
        <w:t>, ya que será substituido</w:t>
      </w:r>
      <w:r w:rsidR="000A47FE" w:rsidRPr="003A47F0">
        <w:rPr>
          <w:lang w:val="es-ES"/>
        </w:rPr>
        <w:t xml:space="preserve"> </w:t>
      </w:r>
      <w:r w:rsidR="001B725F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1B725F" w:rsidRPr="003A47F0">
        <w:rPr>
          <w:lang w:val="es-ES"/>
        </w:rPr>
        <w:t>sus</w:t>
      </w:r>
      <w:r w:rsidR="000A47FE" w:rsidRPr="003A47F0">
        <w:rPr>
          <w:lang w:val="es-ES"/>
        </w:rPr>
        <w:t xml:space="preserve"> </w:t>
      </w:r>
      <w:r w:rsidR="001B725F" w:rsidRPr="003A47F0">
        <w:rPr>
          <w:lang w:val="es-ES"/>
        </w:rPr>
        <w:t>directrices y ampliado por la es</w:t>
      </w:r>
      <w:r w:rsidR="000A47FE" w:rsidRPr="003A47F0">
        <w:rPr>
          <w:lang w:val="es-ES"/>
        </w:rPr>
        <w:t>trateg</w:t>
      </w:r>
      <w:r w:rsidR="001B725F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4507FE" w:rsidRPr="003A47F0">
        <w:rPr>
          <w:lang w:val="es-ES"/>
        </w:rPr>
        <w:t>que se está</w:t>
      </w:r>
      <w:r w:rsidR="000A47FE" w:rsidRPr="003A47F0">
        <w:rPr>
          <w:lang w:val="es-ES"/>
        </w:rPr>
        <w:t xml:space="preserve"> prepara</w:t>
      </w:r>
      <w:r w:rsidR="004507FE" w:rsidRPr="003A47F0">
        <w:rPr>
          <w:lang w:val="es-ES"/>
        </w:rPr>
        <w:t>ndo</w:t>
      </w:r>
      <w:r w:rsidR="000A47FE" w:rsidRPr="003A47F0">
        <w:rPr>
          <w:lang w:val="es-ES"/>
        </w:rPr>
        <w:t>.</w:t>
      </w:r>
    </w:p>
    <w:p w:rsidR="000A47FE" w:rsidRPr="003A47F0" w:rsidRDefault="00544968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C</w:t>
      </w:r>
      <w:r w:rsidRPr="003A47F0">
        <w:rPr>
          <w:lang w:val="es-ES"/>
        </w:rPr>
        <w:tab/>
      </w:r>
      <w:r w:rsidR="004507FE" w:rsidRPr="003A47F0">
        <w:rPr>
          <w:lang w:val="es-ES"/>
        </w:rPr>
        <w:t>A</w:t>
      </w:r>
      <w:r w:rsidR="000A47FE" w:rsidRPr="003A47F0">
        <w:rPr>
          <w:lang w:val="es-ES"/>
        </w:rPr>
        <w:t>pl</w:t>
      </w:r>
      <w:r w:rsidR="004507FE" w:rsidRPr="003A47F0">
        <w:rPr>
          <w:lang w:val="es-ES"/>
        </w:rPr>
        <w:t>icación de los instrumentos</w:t>
      </w:r>
      <w:r w:rsidR="000A47FE" w:rsidRPr="003A47F0">
        <w:rPr>
          <w:lang w:val="es-ES"/>
        </w:rPr>
        <w:t xml:space="preserve"> interna</w:t>
      </w:r>
      <w:r w:rsidR="004507FE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4507FE" w:rsidRPr="003A47F0">
        <w:rPr>
          <w:lang w:val="es-ES"/>
        </w:rPr>
        <w:t>es de</w:t>
      </w:r>
      <w:r w:rsidR="000A47FE" w:rsidRPr="003A47F0">
        <w:rPr>
          <w:lang w:val="es-ES"/>
        </w:rPr>
        <w:t xml:space="preserve"> </w:t>
      </w:r>
      <w:r w:rsidR="004507FE" w:rsidRPr="003A47F0">
        <w:rPr>
          <w:lang w:val="es-ES"/>
        </w:rPr>
        <w:t xml:space="preserve">protección de los derechos </w:t>
      </w:r>
      <w:r w:rsidR="000A47FE" w:rsidRPr="003A47F0">
        <w:rPr>
          <w:lang w:val="es-ES"/>
        </w:rPr>
        <w:t>human</w:t>
      </w:r>
      <w:r w:rsidR="004507FE" w:rsidRPr="003A47F0">
        <w:rPr>
          <w:lang w:val="es-ES"/>
        </w:rPr>
        <w:t>os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39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4507F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2009, </w:t>
      </w:r>
      <w:r w:rsidR="004507FE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4507FE" w:rsidRPr="003A47F0">
        <w:rPr>
          <w:lang w:val="es-ES"/>
        </w:rPr>
        <w:t>qui</w:t>
      </w:r>
      <w:r w:rsidR="000A47FE" w:rsidRPr="003A47F0">
        <w:rPr>
          <w:lang w:val="es-ES"/>
        </w:rPr>
        <w:t xml:space="preserve">a </w:t>
      </w:r>
      <w:r w:rsidR="004507FE" w:rsidRPr="003A47F0">
        <w:rPr>
          <w:lang w:val="es-ES"/>
        </w:rPr>
        <w:t>firmó el</w:t>
      </w:r>
      <w:r w:rsidR="000A47FE" w:rsidRPr="003A47F0">
        <w:rPr>
          <w:lang w:val="es-ES"/>
        </w:rPr>
        <w:t xml:space="preserve"> Protocol</w:t>
      </w:r>
      <w:r w:rsidR="004507FE" w:rsidRPr="003A47F0">
        <w:rPr>
          <w:lang w:val="es-ES"/>
        </w:rPr>
        <w:t>o Facultativo del Pacto</w:t>
      </w:r>
      <w:r w:rsidR="000A47FE" w:rsidRPr="003A47F0">
        <w:rPr>
          <w:lang w:val="es-ES"/>
        </w:rPr>
        <w:t xml:space="preserve"> Interna</w:t>
      </w:r>
      <w:r w:rsidR="004507F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4507FE" w:rsidRPr="003A47F0">
        <w:rPr>
          <w:lang w:val="es-ES"/>
        </w:rPr>
        <w:t>de Derechos</w:t>
      </w:r>
      <w:r w:rsidR="000A47FE" w:rsidRPr="003A47F0">
        <w:rPr>
          <w:lang w:val="es-ES"/>
        </w:rPr>
        <w:t xml:space="preserve"> Econ</w:t>
      </w:r>
      <w:r w:rsidR="004507FE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4507FE" w:rsidRPr="003A47F0">
        <w:rPr>
          <w:lang w:val="es-ES"/>
        </w:rPr>
        <w:t>os</w:t>
      </w:r>
      <w:r w:rsidR="000A47FE" w:rsidRPr="003A47F0">
        <w:rPr>
          <w:lang w:val="es-ES"/>
        </w:rPr>
        <w:t>, Social</w:t>
      </w:r>
      <w:r w:rsidR="004507FE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Cultural</w:t>
      </w:r>
      <w:r w:rsidR="004507FE" w:rsidRPr="003A47F0">
        <w:rPr>
          <w:lang w:val="es-ES"/>
        </w:rPr>
        <w:t>es</w:t>
      </w:r>
      <w:r w:rsidR="008244DB" w:rsidRPr="003A47F0">
        <w:rPr>
          <w:lang w:val="es-ES"/>
        </w:rPr>
        <w:t xml:space="preserve"> que el Gobierno acordó ratificar por el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>D</w:t>
      </w:r>
      <w:r w:rsidR="000A47FE" w:rsidRPr="003A47F0">
        <w:rPr>
          <w:lang w:val="es-ES"/>
        </w:rPr>
        <w:t>ecre</w:t>
      </w:r>
      <w:r w:rsidR="004507FE" w:rsidRPr="003A47F0">
        <w:rPr>
          <w:lang w:val="es-ES"/>
        </w:rPr>
        <w:t>to de</w:t>
      </w:r>
      <w:r w:rsidR="000A47FE" w:rsidRPr="003A47F0">
        <w:rPr>
          <w:lang w:val="es-ES"/>
        </w:rPr>
        <w:t xml:space="preserve"> 13 </w:t>
      </w:r>
      <w:r w:rsidR="004507FE" w:rsidRPr="003A47F0">
        <w:rPr>
          <w:lang w:val="es-ES"/>
        </w:rPr>
        <w:t>de ab</w:t>
      </w:r>
      <w:r w:rsidR="000A47FE" w:rsidRPr="003A47F0">
        <w:rPr>
          <w:lang w:val="es-ES"/>
        </w:rPr>
        <w:t xml:space="preserve">ril </w:t>
      </w:r>
      <w:r w:rsidR="004507FE" w:rsidRPr="003A47F0">
        <w:rPr>
          <w:lang w:val="es-ES"/>
        </w:rPr>
        <w:t xml:space="preserve">de </w:t>
      </w:r>
      <w:r w:rsidR="008244DB" w:rsidRPr="003A47F0">
        <w:rPr>
          <w:lang w:val="es-ES"/>
        </w:rPr>
        <w:t>2011.</w:t>
      </w:r>
      <w:r w:rsidR="000A47FE" w:rsidRPr="003A47F0">
        <w:rPr>
          <w:lang w:val="es-ES"/>
        </w:rPr>
        <w:t xml:space="preserve"> </w:t>
      </w:r>
      <w:r w:rsidR="00B05876" w:rsidRPr="003A47F0">
        <w:rPr>
          <w:lang w:val="es-ES"/>
        </w:rPr>
        <w:t>En su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>D</w:t>
      </w:r>
      <w:r w:rsidR="000A47FE" w:rsidRPr="003A47F0">
        <w:rPr>
          <w:lang w:val="es-ES"/>
        </w:rPr>
        <w:t>ecre</w:t>
      </w:r>
      <w:r w:rsidR="00B05876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452</w:t>
      </w:r>
      <w:r w:rsidR="00B05876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24</w:t>
      </w:r>
      <w:r w:rsidR="00B05876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B05876" w:rsidRPr="003A47F0">
        <w:rPr>
          <w:lang w:val="es-ES"/>
        </w:rPr>
        <w:t>m</w:t>
      </w:r>
      <w:r w:rsidR="000A47FE" w:rsidRPr="003A47F0">
        <w:rPr>
          <w:lang w:val="es-ES"/>
        </w:rPr>
        <w:t>ay</w:t>
      </w:r>
      <w:r w:rsidR="00B05876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2011, </w:t>
      </w:r>
      <w:r w:rsidR="00B05876" w:rsidRPr="003A47F0">
        <w:rPr>
          <w:lang w:val="es-ES"/>
        </w:rPr>
        <w:t>el Consejo</w:t>
      </w:r>
      <w:r w:rsidR="000A47FE" w:rsidRPr="003A47F0">
        <w:rPr>
          <w:lang w:val="es-ES"/>
        </w:rPr>
        <w:t xml:space="preserve"> Na</w:t>
      </w:r>
      <w:r w:rsidR="00B05876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B05876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B0587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B0587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B0587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apro</w:t>
      </w:r>
      <w:r w:rsidR="00B05876" w:rsidRPr="003A47F0">
        <w:rPr>
          <w:lang w:val="es-ES"/>
        </w:rPr>
        <w:t>bó el</w:t>
      </w:r>
      <w:r w:rsidR="000A47FE" w:rsidRPr="003A47F0">
        <w:rPr>
          <w:lang w:val="es-ES"/>
        </w:rPr>
        <w:t xml:space="preserve"> Protocol</w:t>
      </w:r>
      <w:r w:rsidR="00B05876" w:rsidRPr="003A47F0">
        <w:rPr>
          <w:lang w:val="es-ES"/>
        </w:rPr>
        <w:t xml:space="preserve">o </w:t>
      </w:r>
      <w:r w:rsidR="000043F7" w:rsidRPr="003A47F0">
        <w:rPr>
          <w:lang w:val="es-ES"/>
        </w:rPr>
        <w:t>F</w:t>
      </w:r>
      <w:r w:rsidR="00B05876" w:rsidRPr="003A47F0">
        <w:rPr>
          <w:lang w:val="es-ES"/>
        </w:rPr>
        <w:t>acultativo</w:t>
      </w:r>
      <w:r w:rsidR="000A47FE" w:rsidRPr="003A47F0">
        <w:rPr>
          <w:lang w:val="es-ES"/>
        </w:rPr>
        <w:t xml:space="preserve">. </w:t>
      </w:r>
      <w:r w:rsidR="00B05876" w:rsidRPr="003A47F0">
        <w:rPr>
          <w:lang w:val="es-ES"/>
        </w:rPr>
        <w:t xml:space="preserve">El </w:t>
      </w:r>
      <w:r w:rsidR="00C232B9" w:rsidRPr="003A47F0">
        <w:rPr>
          <w:lang w:val="es-ES"/>
        </w:rPr>
        <w:t>instr</w:t>
      </w:r>
      <w:r w:rsidR="00B05876" w:rsidRPr="003A47F0">
        <w:rPr>
          <w:lang w:val="es-ES"/>
        </w:rPr>
        <w:t>umento de</w:t>
      </w:r>
      <w:r w:rsidR="000A47FE" w:rsidRPr="003A47F0">
        <w:rPr>
          <w:lang w:val="es-ES"/>
        </w:rPr>
        <w:t xml:space="preserve"> </w:t>
      </w:r>
      <w:r w:rsidR="00B05876" w:rsidRPr="003A47F0">
        <w:rPr>
          <w:lang w:val="es-ES"/>
        </w:rPr>
        <w:t>r</w:t>
      </w:r>
      <w:r w:rsidR="000A47FE" w:rsidRPr="003A47F0">
        <w:rPr>
          <w:lang w:val="es-ES"/>
        </w:rPr>
        <w:t>atifica</w:t>
      </w:r>
      <w:r w:rsidR="00B0587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0587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05876" w:rsidRPr="003A47F0">
        <w:rPr>
          <w:lang w:val="es-ES"/>
        </w:rPr>
        <w:t>fue firmado por el</w:t>
      </w:r>
      <w:r w:rsidR="000A47FE" w:rsidRPr="003A47F0">
        <w:rPr>
          <w:lang w:val="es-ES"/>
        </w:rPr>
        <w:t xml:space="preserve"> President</w:t>
      </w:r>
      <w:r w:rsidR="00B0587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C232B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232B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232B9" w:rsidRPr="003A47F0">
          <w:rPr>
            <w:lang w:val="es-ES"/>
          </w:rPr>
          <w:t>a Eslovaca</w:t>
        </w:r>
      </w:smartTag>
      <w:r w:rsidR="00C232B9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31 </w:t>
      </w:r>
      <w:r w:rsidR="00C232B9" w:rsidRPr="003A47F0">
        <w:rPr>
          <w:lang w:val="es-ES"/>
        </w:rPr>
        <w:t>de o</w:t>
      </w:r>
      <w:r w:rsidR="000A47FE" w:rsidRPr="003A47F0">
        <w:rPr>
          <w:lang w:val="es-ES"/>
        </w:rPr>
        <w:t>ct</w:t>
      </w:r>
      <w:r w:rsidR="00C232B9" w:rsidRPr="003A47F0">
        <w:rPr>
          <w:lang w:val="es-ES"/>
        </w:rPr>
        <w:t>u</w:t>
      </w:r>
      <w:r w:rsidR="000A47FE" w:rsidRPr="003A47F0">
        <w:rPr>
          <w:lang w:val="es-ES"/>
        </w:rPr>
        <w:t>br</w:t>
      </w:r>
      <w:r w:rsidR="00C232B9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2011 </w:t>
      </w:r>
      <w:r w:rsidR="00C232B9" w:rsidRPr="003A47F0">
        <w:rPr>
          <w:lang w:val="es-ES"/>
        </w:rPr>
        <w:t>y depositado en poder del</w:t>
      </w:r>
      <w:r w:rsidR="000A47FE" w:rsidRPr="003A47F0">
        <w:rPr>
          <w:lang w:val="es-ES"/>
        </w:rPr>
        <w:t xml:space="preserve"> deposit</w:t>
      </w:r>
      <w:r w:rsidR="00C232B9" w:rsidRPr="003A47F0">
        <w:rPr>
          <w:lang w:val="es-ES"/>
        </w:rPr>
        <w:t>a</w:t>
      </w:r>
      <w:r w:rsidR="000A47FE" w:rsidRPr="003A47F0">
        <w:rPr>
          <w:lang w:val="es-ES"/>
        </w:rPr>
        <w:t>r</w:t>
      </w:r>
      <w:r w:rsidR="00C232B9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(</w:t>
      </w:r>
      <w:r w:rsidR="00C232B9" w:rsidRPr="003A47F0">
        <w:rPr>
          <w:lang w:val="es-ES"/>
        </w:rPr>
        <w:t>S</w:t>
      </w:r>
      <w:r w:rsidR="000A47FE" w:rsidRPr="003A47F0">
        <w:rPr>
          <w:lang w:val="es-ES"/>
        </w:rPr>
        <w:t>ecretar</w:t>
      </w:r>
      <w:r w:rsidR="00C232B9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General</w:t>
      </w:r>
      <w:r w:rsidR="00C232B9" w:rsidRPr="003A47F0">
        <w:rPr>
          <w:lang w:val="es-ES"/>
        </w:rPr>
        <w:t xml:space="preserve"> de las Naciones Unidas</w:t>
      </w:r>
      <w:r w:rsidR="000A47FE" w:rsidRPr="003A47F0">
        <w:rPr>
          <w:lang w:val="es-ES"/>
        </w:rPr>
        <w:t>).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40</w:t>
      </w:r>
      <w:r w:rsidR="00544968" w:rsidRPr="003A47F0">
        <w:rPr>
          <w:lang w:val="es-ES"/>
        </w:rPr>
        <w:tab/>
      </w:r>
      <w:r w:rsidR="00C232B9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C232B9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 ratifi</w:t>
      </w:r>
      <w:r w:rsidR="00C232B9" w:rsidRPr="003A47F0">
        <w:rPr>
          <w:lang w:val="es-ES"/>
        </w:rPr>
        <w:t>có la</w:t>
      </w:r>
      <w:r w:rsidR="000A47FE" w:rsidRPr="003A47F0">
        <w:rPr>
          <w:lang w:val="es-ES"/>
        </w:rPr>
        <w:t xml:space="preserve"> Conven</w:t>
      </w:r>
      <w:r w:rsidR="00C232B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232B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232B9" w:rsidRPr="003A47F0">
        <w:rPr>
          <w:lang w:val="es-ES"/>
        </w:rPr>
        <w:t>sobre los derechos de las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>p</w:t>
      </w:r>
      <w:r w:rsidR="000A47FE" w:rsidRPr="003A47F0">
        <w:rPr>
          <w:lang w:val="es-ES"/>
        </w:rPr>
        <w:t>erson</w:t>
      </w:r>
      <w:r w:rsidR="00C232B9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C232B9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>d</w:t>
      </w:r>
      <w:r w:rsidR="000A47FE" w:rsidRPr="003A47F0">
        <w:rPr>
          <w:lang w:val="es-ES"/>
        </w:rPr>
        <w:t>is</w:t>
      </w:r>
      <w:r w:rsidR="00C232B9" w:rsidRPr="003A47F0">
        <w:rPr>
          <w:lang w:val="es-ES"/>
        </w:rPr>
        <w:t>c</w:t>
      </w:r>
      <w:r w:rsidR="000A47FE" w:rsidRPr="003A47F0">
        <w:rPr>
          <w:lang w:val="es-ES"/>
        </w:rPr>
        <w:t>a</w:t>
      </w:r>
      <w:r w:rsidR="00C232B9" w:rsidRPr="003A47F0">
        <w:rPr>
          <w:lang w:val="es-ES"/>
        </w:rPr>
        <w:t>pacidad el</w:t>
      </w:r>
      <w:r w:rsidR="000A47FE" w:rsidRPr="003A47F0">
        <w:rPr>
          <w:lang w:val="es-ES"/>
        </w:rPr>
        <w:t xml:space="preserve"> 28 </w:t>
      </w:r>
      <w:r w:rsidR="00C232B9" w:rsidRPr="003A47F0">
        <w:rPr>
          <w:lang w:val="es-ES"/>
        </w:rPr>
        <w:t>de ab</w:t>
      </w:r>
      <w:r w:rsidR="000A47FE" w:rsidRPr="003A47F0">
        <w:rPr>
          <w:lang w:val="es-ES"/>
        </w:rPr>
        <w:t xml:space="preserve">ril </w:t>
      </w:r>
      <w:r w:rsidR="00C232B9" w:rsidRPr="003A47F0">
        <w:rPr>
          <w:lang w:val="es-ES"/>
        </w:rPr>
        <w:t>de 2010 y la depositó en poder del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>d</w:t>
      </w:r>
      <w:r w:rsidR="000A47FE" w:rsidRPr="003A47F0">
        <w:rPr>
          <w:lang w:val="es-ES"/>
        </w:rPr>
        <w:t>eposit</w:t>
      </w:r>
      <w:r w:rsidR="00C232B9" w:rsidRPr="003A47F0">
        <w:rPr>
          <w:lang w:val="es-ES"/>
        </w:rPr>
        <w:t>ario</w:t>
      </w:r>
      <w:r w:rsidR="000A47FE" w:rsidRPr="003A47F0">
        <w:rPr>
          <w:lang w:val="es-ES"/>
        </w:rPr>
        <w:t xml:space="preserve"> (</w:t>
      </w:r>
      <w:r w:rsidR="00C232B9" w:rsidRPr="003A47F0">
        <w:rPr>
          <w:lang w:val="es-ES"/>
        </w:rPr>
        <w:t>Secretario General de las</w:t>
      </w:r>
      <w:r w:rsidR="004A6EF5" w:rsidRPr="003A47F0">
        <w:rPr>
          <w:lang w:val="es-ES"/>
        </w:rPr>
        <w:t xml:space="preserve"> Na</w:t>
      </w:r>
      <w:r w:rsidR="00C232B9" w:rsidRPr="003A47F0">
        <w:rPr>
          <w:lang w:val="es-ES"/>
        </w:rPr>
        <w:t>c</w:t>
      </w:r>
      <w:r w:rsidR="004A6EF5" w:rsidRPr="003A47F0">
        <w:rPr>
          <w:lang w:val="es-ES"/>
        </w:rPr>
        <w:t>ion</w:t>
      </w:r>
      <w:r w:rsidR="00C232B9" w:rsidRPr="003A47F0">
        <w:rPr>
          <w:lang w:val="es-ES"/>
        </w:rPr>
        <w:t>e</w:t>
      </w:r>
      <w:r w:rsidR="004A6EF5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>Unidas</w:t>
      </w:r>
      <w:r w:rsidR="000A47FE" w:rsidRPr="003A47F0">
        <w:rPr>
          <w:lang w:val="es-ES"/>
        </w:rPr>
        <w:t xml:space="preserve">) </w:t>
      </w:r>
      <w:r w:rsidR="00C232B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26 </w:t>
      </w:r>
      <w:r w:rsidR="00C232B9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C232B9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2010. </w:t>
      </w:r>
      <w:r w:rsidR="00C232B9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Conven</w:t>
      </w:r>
      <w:r w:rsidR="00C232B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232B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232B9" w:rsidRPr="003A47F0">
        <w:rPr>
          <w:lang w:val="es-ES"/>
        </w:rPr>
        <w:t>entró en vigor para</w:t>
      </w:r>
      <w:r w:rsidR="000A47FE" w:rsidRPr="003A47F0">
        <w:rPr>
          <w:lang w:val="es-ES"/>
        </w:rPr>
        <w:t xml:space="preserve"> </w:t>
      </w:r>
      <w:r w:rsidR="00C232B9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C232B9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 </w:t>
      </w:r>
      <w:r w:rsidR="00C232B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25 </w:t>
      </w:r>
      <w:r w:rsidR="00C232B9" w:rsidRPr="003A47F0">
        <w:rPr>
          <w:lang w:val="es-ES"/>
        </w:rPr>
        <w:t>de j</w:t>
      </w:r>
      <w:r w:rsidR="000A47FE" w:rsidRPr="003A47F0">
        <w:rPr>
          <w:lang w:val="es-ES"/>
        </w:rPr>
        <w:t>un</w:t>
      </w:r>
      <w:r w:rsidR="00C232B9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2010</w:t>
      </w:r>
      <w:r w:rsidR="00C232B9" w:rsidRPr="003A47F0">
        <w:rPr>
          <w:lang w:val="es-ES"/>
        </w:rPr>
        <w:t>, con arreglo a lo dispuesto en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C232B9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C232B9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C232B9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45</w:t>
      </w:r>
      <w:r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C232B9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C232B9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2.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41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953134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953134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 ratifi</w:t>
      </w:r>
      <w:r w:rsidR="00953134" w:rsidRPr="003A47F0">
        <w:rPr>
          <w:lang w:val="es-ES"/>
        </w:rPr>
        <w:t>có el</w:t>
      </w:r>
      <w:r w:rsidR="000A47FE" w:rsidRPr="003A47F0">
        <w:rPr>
          <w:lang w:val="es-ES"/>
        </w:rPr>
        <w:t xml:space="preserve"> Protocol</w:t>
      </w:r>
      <w:r w:rsidR="00953134" w:rsidRPr="003A47F0">
        <w:rPr>
          <w:lang w:val="es-ES"/>
        </w:rPr>
        <w:t>o Facultativo de la</w:t>
      </w:r>
      <w:r w:rsidR="000A47FE" w:rsidRPr="003A47F0">
        <w:rPr>
          <w:lang w:val="es-ES"/>
        </w:rPr>
        <w:t xml:space="preserve"> Conven</w:t>
      </w:r>
      <w:r w:rsidR="0095313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5313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53134" w:rsidRPr="003A47F0">
        <w:rPr>
          <w:lang w:val="es-ES"/>
        </w:rPr>
        <w:t>sobre los derechos de las</w:t>
      </w:r>
      <w:r w:rsidR="000A47FE" w:rsidRPr="003A47F0">
        <w:rPr>
          <w:lang w:val="es-ES"/>
        </w:rPr>
        <w:t xml:space="preserve"> </w:t>
      </w:r>
      <w:r w:rsidR="00953134" w:rsidRPr="003A47F0">
        <w:rPr>
          <w:lang w:val="es-ES"/>
        </w:rPr>
        <w:t>p</w:t>
      </w:r>
      <w:r w:rsidR="000A47FE" w:rsidRPr="003A47F0">
        <w:rPr>
          <w:lang w:val="es-ES"/>
        </w:rPr>
        <w:t>erson</w:t>
      </w:r>
      <w:r w:rsidR="00953134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953134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</w:t>
      </w:r>
      <w:r w:rsidR="00953134" w:rsidRPr="003A47F0">
        <w:rPr>
          <w:lang w:val="es-ES"/>
        </w:rPr>
        <w:t>d</w:t>
      </w:r>
      <w:r w:rsidR="000A47FE" w:rsidRPr="003A47F0">
        <w:rPr>
          <w:lang w:val="es-ES"/>
        </w:rPr>
        <w:t>is</w:t>
      </w:r>
      <w:r w:rsidR="00953134" w:rsidRPr="003A47F0">
        <w:rPr>
          <w:lang w:val="es-ES"/>
        </w:rPr>
        <w:t>c</w:t>
      </w:r>
      <w:r w:rsidR="000A47FE" w:rsidRPr="003A47F0">
        <w:rPr>
          <w:lang w:val="es-ES"/>
        </w:rPr>
        <w:t>a</w:t>
      </w:r>
      <w:r w:rsidR="00953134" w:rsidRPr="003A47F0">
        <w:rPr>
          <w:lang w:val="es-ES"/>
        </w:rPr>
        <w:t>pacidad</w:t>
      </w:r>
      <w:r w:rsidR="000A47FE" w:rsidRPr="003A47F0">
        <w:rPr>
          <w:lang w:val="es-ES"/>
        </w:rPr>
        <w:t xml:space="preserve"> </w:t>
      </w:r>
      <w:r w:rsidR="0095313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28 </w:t>
      </w:r>
      <w:r w:rsidR="00953134" w:rsidRPr="003A47F0">
        <w:rPr>
          <w:lang w:val="es-ES"/>
        </w:rPr>
        <w:t>de ab</w:t>
      </w:r>
      <w:r w:rsidR="000A47FE" w:rsidRPr="003A47F0">
        <w:rPr>
          <w:lang w:val="es-ES"/>
        </w:rPr>
        <w:t xml:space="preserve">ril </w:t>
      </w:r>
      <w:r w:rsidR="00953134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2010</w:t>
      </w:r>
      <w:r w:rsidR="00953134" w:rsidRPr="003A47F0">
        <w:rPr>
          <w:lang w:val="es-ES"/>
        </w:rPr>
        <w:t xml:space="preserve"> y lo depositó en poder del depositario (</w:t>
      </w:r>
      <w:r w:rsidR="000A47FE" w:rsidRPr="003A47F0">
        <w:rPr>
          <w:lang w:val="es-ES"/>
        </w:rPr>
        <w:t>Secretar</w:t>
      </w:r>
      <w:r w:rsidR="00953134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General</w:t>
      </w:r>
      <w:r w:rsidR="00953134" w:rsidRPr="003A47F0">
        <w:rPr>
          <w:lang w:val="es-ES"/>
        </w:rPr>
        <w:t xml:space="preserve"> de las Naciones Unidas</w:t>
      </w:r>
      <w:r w:rsidR="000A47FE" w:rsidRPr="003A47F0">
        <w:rPr>
          <w:lang w:val="es-ES"/>
        </w:rPr>
        <w:t xml:space="preserve">) </w:t>
      </w:r>
      <w:r w:rsidR="0095313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26 </w:t>
      </w:r>
      <w:r w:rsidR="00953134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953134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2010. </w:t>
      </w:r>
      <w:r w:rsidR="0095313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Protocol</w:t>
      </w:r>
      <w:r w:rsidR="00953134" w:rsidRPr="003A47F0">
        <w:rPr>
          <w:lang w:val="es-ES"/>
        </w:rPr>
        <w:t>o Facultativo entró en vigor para</w:t>
      </w:r>
      <w:r w:rsidR="000A47FE" w:rsidRPr="003A47F0">
        <w:rPr>
          <w:lang w:val="es-ES"/>
        </w:rPr>
        <w:t xml:space="preserve"> </w:t>
      </w:r>
      <w:r w:rsidR="00953134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953134" w:rsidRPr="003A47F0">
        <w:rPr>
          <w:lang w:val="es-ES"/>
        </w:rPr>
        <w:t>quia el</w:t>
      </w:r>
      <w:r w:rsidR="000A47FE" w:rsidRPr="003A47F0">
        <w:rPr>
          <w:lang w:val="es-ES"/>
        </w:rPr>
        <w:t xml:space="preserve"> 25 </w:t>
      </w:r>
      <w:r w:rsidR="00953134" w:rsidRPr="003A47F0">
        <w:rPr>
          <w:lang w:val="es-ES"/>
        </w:rPr>
        <w:t>de j</w:t>
      </w:r>
      <w:r w:rsidR="000A47FE" w:rsidRPr="003A47F0">
        <w:rPr>
          <w:lang w:val="es-ES"/>
        </w:rPr>
        <w:t>un</w:t>
      </w:r>
      <w:r w:rsidR="00953134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2010</w:t>
      </w:r>
      <w:r w:rsidR="0095313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53134" w:rsidRPr="003A47F0">
        <w:rPr>
          <w:lang w:val="es-ES"/>
        </w:rPr>
        <w:t>con arreglo a lo dispuesto en 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953134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953134" w:rsidRPr="003A47F0">
        <w:rPr>
          <w:lang w:val="es-ES"/>
        </w:rPr>
        <w:t>ulo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13</w:t>
      </w:r>
      <w:r w:rsidR="00374DF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953134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953134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2.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42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517BFA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28 </w:t>
      </w:r>
      <w:r w:rsidR="00517BFA" w:rsidRPr="003A47F0">
        <w:rPr>
          <w:lang w:val="es-ES"/>
        </w:rPr>
        <w:t>de f</w:t>
      </w:r>
      <w:r w:rsidR="000A47FE" w:rsidRPr="003A47F0">
        <w:rPr>
          <w:lang w:val="es-ES"/>
        </w:rPr>
        <w:t>ebr</w:t>
      </w:r>
      <w:r w:rsidR="00517BFA" w:rsidRPr="003A47F0">
        <w:rPr>
          <w:lang w:val="es-ES"/>
        </w:rPr>
        <w:t>ero de</w:t>
      </w:r>
      <w:r w:rsidR="000A47FE" w:rsidRPr="003A47F0">
        <w:rPr>
          <w:lang w:val="es-ES"/>
        </w:rPr>
        <w:t xml:space="preserve"> 2010, </w:t>
      </w:r>
      <w:r w:rsidR="00517BFA" w:rsidRPr="003A47F0">
        <w:rPr>
          <w:lang w:val="es-ES"/>
        </w:rPr>
        <w:t>quedó abierto solemnemente a la firma en Ginebra</w:t>
      </w:r>
      <w:r w:rsidR="000A47FE" w:rsidRPr="003A47F0">
        <w:rPr>
          <w:lang w:val="es-ES"/>
        </w:rPr>
        <w:t xml:space="preserve"> </w:t>
      </w:r>
      <w:r w:rsidR="00517BFA" w:rsidRPr="003A47F0">
        <w:rPr>
          <w:lang w:val="es-ES"/>
        </w:rPr>
        <w:t>un nuevo</w:t>
      </w:r>
      <w:r w:rsidR="000A47FE" w:rsidRPr="003A47F0">
        <w:rPr>
          <w:lang w:val="es-ES"/>
        </w:rPr>
        <w:t xml:space="preserve"> Protocol</w:t>
      </w:r>
      <w:r w:rsidR="00517BFA" w:rsidRPr="003A47F0">
        <w:rPr>
          <w:lang w:val="es-ES"/>
        </w:rPr>
        <w:t>o Facultativo de la</w:t>
      </w:r>
      <w:r w:rsidR="000A47FE" w:rsidRPr="003A47F0">
        <w:rPr>
          <w:lang w:val="es-ES"/>
        </w:rPr>
        <w:t xml:space="preserve"> Conven</w:t>
      </w:r>
      <w:r w:rsidR="00517B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17BF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17BFA" w:rsidRPr="003A47F0">
        <w:rPr>
          <w:lang w:val="es-ES"/>
        </w:rPr>
        <w:t>sobre los Derechos del Niño</w:t>
      </w:r>
      <w:r w:rsidR="000A47FE" w:rsidRPr="003A47F0">
        <w:rPr>
          <w:lang w:val="es-ES"/>
        </w:rPr>
        <w:t xml:space="preserve">; </w:t>
      </w:r>
      <w:smartTag w:uri="urn:schemas-microsoft-com:office:smarttags" w:element="PersonName">
        <w:smartTagPr>
          <w:attr w:name="ProductID" w:val="la Rep￺blica Eslovaca"/>
        </w:smartTagPr>
        <w:r w:rsidR="00067D29" w:rsidRPr="003A47F0">
          <w:rPr>
            <w:lang w:val="es-ES"/>
          </w:rPr>
          <w:t>la República Eslovaca</w:t>
        </w:r>
      </w:smartTag>
      <w:r w:rsidR="000A47FE" w:rsidRPr="003A47F0">
        <w:rPr>
          <w:lang w:val="es-ES"/>
        </w:rPr>
        <w:t xml:space="preserve"> ini</w:t>
      </w:r>
      <w:r w:rsidR="00067D29" w:rsidRPr="003A47F0">
        <w:rPr>
          <w:lang w:val="es-ES"/>
        </w:rPr>
        <w:t>ció y</w:t>
      </w:r>
      <w:r w:rsidR="000A47FE" w:rsidRPr="003A47F0">
        <w:rPr>
          <w:lang w:val="es-ES"/>
        </w:rPr>
        <w:t xml:space="preserve"> coordin</w:t>
      </w:r>
      <w:r w:rsidR="00067D29" w:rsidRPr="003A47F0">
        <w:rPr>
          <w:lang w:val="es-ES"/>
        </w:rPr>
        <w:t>ó su adopción</w:t>
      </w:r>
      <w:r w:rsidR="004947A4" w:rsidRPr="003A47F0">
        <w:rPr>
          <w:lang w:val="es-ES"/>
        </w:rPr>
        <w:t>, así como</w:t>
      </w:r>
      <w:r w:rsidR="00067D29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prepara</w:t>
      </w:r>
      <w:r w:rsidR="00067D2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67D2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67D29" w:rsidRPr="003A47F0">
        <w:rPr>
          <w:lang w:val="es-ES"/>
        </w:rPr>
        <w:t>de una</w:t>
      </w:r>
      <w:r w:rsidR="000A47FE" w:rsidRPr="003A47F0">
        <w:rPr>
          <w:lang w:val="es-ES"/>
        </w:rPr>
        <w:t xml:space="preserve"> ceremon</w:t>
      </w:r>
      <w:r w:rsidR="00067D29" w:rsidRPr="003A47F0">
        <w:rPr>
          <w:lang w:val="es-ES"/>
        </w:rPr>
        <w:t>ia de firma</w:t>
      </w:r>
      <w:r w:rsidR="000A47FE" w:rsidRPr="003A47F0">
        <w:rPr>
          <w:lang w:val="es-ES"/>
        </w:rPr>
        <w:t xml:space="preserve">. </w:t>
      </w:r>
      <w:r w:rsidR="00067D2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Protocol</w:t>
      </w:r>
      <w:r w:rsidR="00067D29" w:rsidRPr="003A47F0">
        <w:rPr>
          <w:lang w:val="es-ES"/>
        </w:rPr>
        <w:t>o fue firmado en nombre de Eslovaquia por el</w:t>
      </w:r>
      <w:r w:rsidR="000A47FE" w:rsidRPr="003A47F0">
        <w:rPr>
          <w:lang w:val="es-ES"/>
        </w:rPr>
        <w:t xml:space="preserve"> Prime</w:t>
      </w:r>
      <w:r w:rsidR="00067D29" w:rsidRPr="003A47F0">
        <w:rPr>
          <w:lang w:val="es-ES"/>
        </w:rPr>
        <w:t>r</w:t>
      </w:r>
      <w:r w:rsidR="000A47FE" w:rsidRPr="003A47F0">
        <w:rPr>
          <w:lang w:val="es-ES"/>
        </w:rPr>
        <w:t xml:space="preserve"> Ministr</w:t>
      </w:r>
      <w:r w:rsidR="00067D29" w:rsidRPr="003A47F0">
        <w:rPr>
          <w:lang w:val="es-ES"/>
        </w:rPr>
        <w:t>o</w:t>
      </w:r>
      <w:r w:rsidR="000A47FE" w:rsidRPr="003A47F0">
        <w:rPr>
          <w:lang w:val="es-ES"/>
        </w:rPr>
        <w:t xml:space="preserve">; </w:t>
      </w:r>
      <w:r w:rsidR="00D64B95" w:rsidRPr="003A47F0">
        <w:rPr>
          <w:lang w:val="es-ES"/>
        </w:rPr>
        <w:t>ha sido</w:t>
      </w:r>
      <w:r w:rsidR="00067D29" w:rsidRPr="003A47F0">
        <w:rPr>
          <w:lang w:val="es-ES"/>
        </w:rPr>
        <w:t xml:space="preserve"> firmado asimismo por otros</w:t>
      </w:r>
      <w:r w:rsidR="000A47FE" w:rsidRPr="003A47F0">
        <w:rPr>
          <w:lang w:val="es-ES"/>
        </w:rPr>
        <w:t xml:space="preserve"> 19 </w:t>
      </w:r>
      <w:r w:rsidR="00067D29" w:rsidRPr="003A47F0">
        <w:rPr>
          <w:lang w:val="es-ES"/>
        </w:rPr>
        <w:t>países de todas las</w:t>
      </w:r>
      <w:r w:rsidR="000A47FE" w:rsidRPr="003A47F0">
        <w:rPr>
          <w:lang w:val="es-ES"/>
        </w:rPr>
        <w:t xml:space="preserve"> region</w:t>
      </w:r>
      <w:r w:rsidR="00067D29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067D29" w:rsidRPr="003A47F0">
        <w:rPr>
          <w:lang w:val="es-ES"/>
        </w:rPr>
        <w:t xml:space="preserve"> del mundo</w:t>
      </w:r>
      <w:r w:rsidR="000A47FE" w:rsidRPr="003A47F0">
        <w:rPr>
          <w:lang w:val="es-ES"/>
        </w:rPr>
        <w:t xml:space="preserve">. </w:t>
      </w:r>
    </w:p>
    <w:p w:rsidR="000A47FE" w:rsidRPr="003A47F0" w:rsidRDefault="00544968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D.</w:t>
      </w:r>
      <w:r w:rsidRPr="003A47F0">
        <w:rPr>
          <w:lang w:val="es-ES"/>
        </w:rPr>
        <w:tab/>
      </w:r>
      <w:r w:rsidR="00067D29" w:rsidRPr="003A47F0">
        <w:rPr>
          <w:lang w:val="es-ES"/>
        </w:rPr>
        <w:t>Órganos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>competentes</w:t>
      </w:r>
      <w:r w:rsidR="000A47FE" w:rsidRPr="003A47F0">
        <w:rPr>
          <w:lang w:val="es-ES"/>
        </w:rPr>
        <w:t xml:space="preserve"> </w:t>
      </w:r>
      <w:r w:rsidR="00067D29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act</w:t>
      </w:r>
      <w:r w:rsidR="00067D29" w:rsidRPr="003A47F0">
        <w:rPr>
          <w:lang w:val="es-ES"/>
        </w:rPr>
        <w:t>uar e</w:t>
      </w:r>
      <w:r w:rsidR="000A47FE" w:rsidRPr="003A47F0">
        <w:rPr>
          <w:lang w:val="es-ES"/>
        </w:rPr>
        <w:t xml:space="preserve">n </w:t>
      </w:r>
      <w:r w:rsidR="000043F7" w:rsidRPr="003A47F0">
        <w:rPr>
          <w:lang w:val="es-ES"/>
        </w:rPr>
        <w:t>materia de</w:t>
      </w:r>
      <w:r w:rsidR="000A47FE" w:rsidRPr="003A47F0">
        <w:rPr>
          <w:lang w:val="es-ES"/>
        </w:rPr>
        <w:t xml:space="preserve"> expresion</w:t>
      </w:r>
      <w:r w:rsidR="00067D29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067D29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067D2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67D2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544968" w:rsidP="00F443F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0A47FE" w:rsidRPr="003A47F0">
        <w:rPr>
          <w:lang w:val="es-ES"/>
        </w:rPr>
        <w:t>Defen</w:t>
      </w:r>
      <w:r w:rsidR="00E85545" w:rsidRPr="003A47F0">
        <w:rPr>
          <w:lang w:val="es-ES"/>
        </w:rPr>
        <w:t>sor Público de los Derechos</w:t>
      </w:r>
      <w:r w:rsidR="000A47FE" w:rsidRPr="003A47F0">
        <w:rPr>
          <w:lang w:val="es-ES"/>
        </w:rPr>
        <w:t xml:space="preserve"> (Ombudsman)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43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E85545" w:rsidRPr="003A47F0">
        <w:rPr>
          <w:lang w:val="es-ES"/>
        </w:rPr>
        <w:t>En su</w:t>
      </w:r>
      <w:r w:rsidR="000A47FE" w:rsidRPr="003A47F0">
        <w:rPr>
          <w:lang w:val="es-ES"/>
        </w:rPr>
        <w:t xml:space="preserve"> orde</w:t>
      </w:r>
      <w:r w:rsidR="00E85545" w:rsidRPr="003A47F0">
        <w:rPr>
          <w:lang w:val="es-ES"/>
        </w:rPr>
        <w:t>namiento jurídico</w:t>
      </w:r>
      <w:r w:rsidR="000A47FE" w:rsidRPr="003A47F0">
        <w:rPr>
          <w:lang w:val="es-ES"/>
        </w:rPr>
        <w:t xml:space="preserve">, </w:t>
      </w:r>
      <w:r w:rsidR="00E85545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E85545" w:rsidRPr="003A47F0">
        <w:rPr>
          <w:lang w:val="es-ES"/>
        </w:rPr>
        <w:t>quia creó en 2001 la</w:t>
      </w:r>
      <w:r w:rsidR="000A47FE" w:rsidRPr="003A47F0">
        <w:rPr>
          <w:lang w:val="es-ES"/>
        </w:rPr>
        <w:t xml:space="preserve"> institu</w:t>
      </w:r>
      <w:r w:rsidR="00E85545" w:rsidRPr="003A47F0">
        <w:rPr>
          <w:lang w:val="es-ES"/>
        </w:rPr>
        <w:t>ción del</w:t>
      </w:r>
      <w:r w:rsidR="000A47FE" w:rsidRPr="003A47F0">
        <w:rPr>
          <w:lang w:val="es-ES"/>
        </w:rPr>
        <w:t xml:space="preserve"> </w:t>
      </w:r>
      <w:r w:rsidR="00E85545" w:rsidRPr="003A47F0">
        <w:rPr>
          <w:lang w:val="es-ES"/>
        </w:rPr>
        <w:t>Ombudsman o Defensor</w:t>
      </w:r>
      <w:r w:rsidR="000043F7" w:rsidRPr="003A47F0">
        <w:rPr>
          <w:lang w:val="es-ES"/>
        </w:rPr>
        <w:t xml:space="preserve"> P</w:t>
      </w:r>
      <w:r w:rsidR="00E85545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E85545" w:rsidRPr="003A47F0">
        <w:rPr>
          <w:lang w:val="es-ES"/>
        </w:rPr>
        <w:t xml:space="preserve">o de los </w:t>
      </w:r>
      <w:r w:rsidR="000043F7" w:rsidRPr="003A47F0">
        <w:rPr>
          <w:lang w:val="es-ES"/>
        </w:rPr>
        <w:t>D</w:t>
      </w:r>
      <w:r w:rsidR="00E85545" w:rsidRPr="003A47F0">
        <w:rPr>
          <w:lang w:val="es-ES"/>
        </w:rPr>
        <w:t>erechos</w:t>
      </w:r>
      <w:r w:rsidR="000A47FE" w:rsidRPr="003A47F0">
        <w:rPr>
          <w:lang w:val="es-ES"/>
        </w:rPr>
        <w:t xml:space="preserve">. </w:t>
      </w:r>
      <w:r w:rsidR="00E85545" w:rsidRPr="003A47F0">
        <w:rPr>
          <w:lang w:val="es-ES"/>
        </w:rPr>
        <w:t xml:space="preserve">El cargo de </w:t>
      </w:r>
      <w:r w:rsidR="000043F7" w:rsidRPr="003A47F0">
        <w:rPr>
          <w:lang w:val="es-ES"/>
        </w:rPr>
        <w:t>D</w:t>
      </w:r>
      <w:r w:rsidR="00E85545" w:rsidRPr="003A47F0">
        <w:rPr>
          <w:lang w:val="es-ES"/>
        </w:rPr>
        <w:t xml:space="preserve">efensor </w:t>
      </w:r>
      <w:r w:rsidR="000043F7" w:rsidRPr="003A47F0">
        <w:rPr>
          <w:lang w:val="es-ES"/>
        </w:rPr>
        <w:t>P</w:t>
      </w:r>
      <w:r w:rsidR="00E85545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E85545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E85545" w:rsidRPr="003A47F0">
        <w:rPr>
          <w:lang w:val="es-ES"/>
        </w:rPr>
        <w:t>rechos y las</w:t>
      </w:r>
      <w:r w:rsidR="000A47FE" w:rsidRPr="003A47F0">
        <w:rPr>
          <w:lang w:val="es-ES"/>
        </w:rPr>
        <w:t xml:space="preserve"> condi</w:t>
      </w:r>
      <w:r w:rsidR="00E8554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E8554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0043F7" w:rsidRPr="003A47F0">
        <w:rPr>
          <w:lang w:val="es-ES"/>
        </w:rPr>
        <w:t>para</w:t>
      </w:r>
      <w:r w:rsidR="00E85545" w:rsidRPr="003A47F0">
        <w:rPr>
          <w:lang w:val="es-ES"/>
        </w:rPr>
        <w:t xml:space="preserve"> su</w:t>
      </w:r>
      <w:r w:rsidR="000A47FE" w:rsidRPr="003A47F0">
        <w:rPr>
          <w:lang w:val="es-ES"/>
        </w:rPr>
        <w:t xml:space="preserve"> </w:t>
      </w:r>
      <w:r w:rsidR="000043F7" w:rsidRPr="003A47F0">
        <w:rPr>
          <w:lang w:val="es-ES"/>
        </w:rPr>
        <w:t>funcionamiento</w:t>
      </w:r>
      <w:r w:rsidR="00E85545" w:rsidRPr="003A47F0">
        <w:rPr>
          <w:lang w:val="es-ES"/>
        </w:rPr>
        <w:t xml:space="preserve"> se rigen por la</w:t>
      </w:r>
      <w:r w:rsidR="000A47FE" w:rsidRPr="003A47F0">
        <w:rPr>
          <w:lang w:val="es-ES"/>
        </w:rPr>
        <w:t xml:space="preserve"> Constitu</w:t>
      </w:r>
      <w:r w:rsidR="00E8554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8554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85545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E8554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E8554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E85545" w:rsidRPr="003A47F0">
          <w:rPr>
            <w:lang w:val="es-ES"/>
          </w:rPr>
          <w:t>a Eslovaca</w:t>
        </w:r>
      </w:smartTag>
      <w:r w:rsidR="00E85545" w:rsidRPr="003A47F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Ley N"/>
        </w:smartTagPr>
        <w:r w:rsidR="00E8554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564/2001</w:t>
      </w:r>
      <w:r w:rsidR="005F52AA" w:rsidRPr="003A47F0">
        <w:rPr>
          <w:lang w:val="es-ES"/>
        </w:rPr>
        <w:t xml:space="preserve"> del Defensor</w:t>
      </w:r>
      <w:r w:rsidR="000A47FE" w:rsidRPr="003A47F0">
        <w:rPr>
          <w:lang w:val="es-ES"/>
        </w:rPr>
        <w:t xml:space="preserve"> P</w:t>
      </w:r>
      <w:r w:rsidR="005F52AA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5F52AA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De</w:t>
      </w:r>
      <w:r w:rsidR="005F52AA" w:rsidRPr="003A47F0">
        <w:rPr>
          <w:lang w:val="es-ES"/>
        </w:rPr>
        <w:t xml:space="preserve">rechos </w:t>
      </w:r>
      <w:r w:rsidR="000A47FE" w:rsidRPr="003A47F0">
        <w:rPr>
          <w:lang w:val="es-ES"/>
        </w:rPr>
        <w:t>en</w:t>
      </w:r>
      <w:r w:rsidR="005F52AA" w:rsidRPr="003A47F0">
        <w:rPr>
          <w:lang w:val="es-ES"/>
        </w:rPr>
        <w:t xml:space="preserve"> su forma enmendada</w:t>
      </w:r>
      <w:r w:rsidR="000A47FE" w:rsidRPr="003A47F0">
        <w:rPr>
          <w:lang w:val="es-ES"/>
        </w:rPr>
        <w:t xml:space="preserve"> (</w:t>
      </w:r>
      <w:r w:rsidR="005F52AA" w:rsidRPr="003A47F0">
        <w:rPr>
          <w:lang w:val="es-ES"/>
        </w:rPr>
        <w:t>en lo sucesivo</w:t>
      </w:r>
      <w:r w:rsidR="004947A4" w:rsidRPr="003A47F0">
        <w:rPr>
          <w:lang w:val="es-ES"/>
        </w:rPr>
        <w:t xml:space="preserve"> </w:t>
      </w:r>
      <w:r w:rsidR="005F52AA" w:rsidRPr="003A47F0">
        <w:rPr>
          <w:lang w:val="es-ES"/>
        </w:rPr>
        <w:t>Ley del</w:t>
      </w:r>
      <w:r w:rsidR="000A47FE" w:rsidRPr="003A47F0">
        <w:rPr>
          <w:lang w:val="es-ES"/>
        </w:rPr>
        <w:t xml:space="preserve"> Defen</w:t>
      </w:r>
      <w:r w:rsidR="005F52AA" w:rsidRPr="003A47F0">
        <w:rPr>
          <w:lang w:val="es-ES"/>
        </w:rPr>
        <w:t>so</w:t>
      </w:r>
      <w:r w:rsidR="000A47FE" w:rsidRPr="003A47F0">
        <w:rPr>
          <w:lang w:val="es-ES"/>
        </w:rPr>
        <w:t xml:space="preserve">r </w:t>
      </w:r>
      <w:r w:rsidR="005F52AA" w:rsidRPr="003A47F0">
        <w:rPr>
          <w:lang w:val="es-ES"/>
        </w:rPr>
        <w:t>Público de los Derechos</w:t>
      </w:r>
      <w:r w:rsidR="000A47FE" w:rsidRPr="003A47F0">
        <w:rPr>
          <w:lang w:val="es-ES"/>
        </w:rPr>
        <w:t xml:space="preserve">). </w:t>
      </w:r>
      <w:r w:rsidR="005F52AA" w:rsidRPr="003A47F0">
        <w:rPr>
          <w:lang w:val="es-ES"/>
        </w:rPr>
        <w:t>La Oficina del</w:t>
      </w:r>
      <w:r w:rsidR="000A47FE" w:rsidRPr="003A47F0">
        <w:rPr>
          <w:lang w:val="es-ES"/>
        </w:rPr>
        <w:t xml:space="preserve"> Defen</w:t>
      </w:r>
      <w:r w:rsidR="005F52AA" w:rsidRPr="003A47F0">
        <w:rPr>
          <w:lang w:val="es-ES"/>
        </w:rPr>
        <w:t>sor Público de los Derechos</w:t>
      </w:r>
      <w:r w:rsidR="000A47FE" w:rsidRPr="003A47F0">
        <w:rPr>
          <w:lang w:val="es-ES"/>
        </w:rPr>
        <w:t xml:space="preserve"> (Ombudsman) </w:t>
      </w:r>
      <w:r w:rsidR="005F52AA" w:rsidRPr="003A47F0">
        <w:rPr>
          <w:lang w:val="es-ES"/>
        </w:rPr>
        <w:t>es u</w:t>
      </w:r>
      <w:r w:rsidR="000A47FE" w:rsidRPr="003A47F0">
        <w:rPr>
          <w:lang w:val="es-ES"/>
        </w:rPr>
        <w:t xml:space="preserve">n </w:t>
      </w:r>
      <w:r w:rsidR="005F52AA" w:rsidRPr="003A47F0">
        <w:rPr>
          <w:lang w:val="es-ES"/>
        </w:rPr>
        <w:t xml:space="preserve">órgano </w:t>
      </w:r>
      <w:r w:rsidR="000A47FE" w:rsidRPr="003A47F0">
        <w:rPr>
          <w:lang w:val="es-ES"/>
        </w:rPr>
        <w:t>independ</w:t>
      </w:r>
      <w:r w:rsidR="005F52AA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5F52AA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5F52AA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 </w:t>
      </w:r>
      <w:r w:rsidR="005F52AA" w:rsidRPr="003A47F0">
        <w:rPr>
          <w:lang w:val="es-ES"/>
        </w:rPr>
        <w:t>protege los derechos</w:t>
      </w:r>
      <w:r w:rsidR="000A47FE" w:rsidRPr="003A47F0">
        <w:rPr>
          <w:lang w:val="es-ES"/>
        </w:rPr>
        <w:t xml:space="preserve"> </w:t>
      </w:r>
      <w:r w:rsidR="005F52AA" w:rsidRPr="003A47F0">
        <w:rPr>
          <w:lang w:val="es-ES"/>
        </w:rPr>
        <w:t xml:space="preserve">y libertades </w:t>
      </w:r>
      <w:r w:rsidR="000A47FE" w:rsidRPr="003A47F0">
        <w:rPr>
          <w:lang w:val="es-ES"/>
        </w:rPr>
        <w:t>fundamental</w:t>
      </w:r>
      <w:r w:rsidR="005F52AA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5F52AA" w:rsidRPr="003A47F0">
        <w:rPr>
          <w:lang w:val="es-ES"/>
        </w:rPr>
        <w:t>de las personas</w:t>
      </w:r>
      <w:r w:rsidR="000A47FE" w:rsidRPr="003A47F0">
        <w:rPr>
          <w:lang w:val="es-ES"/>
        </w:rPr>
        <w:t xml:space="preserve"> </w:t>
      </w:r>
      <w:r w:rsidR="004947A4" w:rsidRPr="003A47F0">
        <w:rPr>
          <w:lang w:val="es-ES"/>
        </w:rPr>
        <w:t>físicas</w:t>
      </w:r>
      <w:r w:rsidR="005F52AA" w:rsidRPr="003A47F0">
        <w:rPr>
          <w:lang w:val="es-ES"/>
        </w:rPr>
        <w:t xml:space="preserve"> y jurídicas en las</w:t>
      </w:r>
      <w:r w:rsidR="000A47FE" w:rsidRPr="003A47F0">
        <w:rPr>
          <w:lang w:val="es-ES"/>
        </w:rPr>
        <w:t xml:space="preserve"> act</w:t>
      </w:r>
      <w:r w:rsidR="00377D5D" w:rsidRPr="003A47F0">
        <w:rPr>
          <w:lang w:val="es-ES"/>
        </w:rPr>
        <w:t>uaciones por acción u omisión o en la</w:t>
      </w:r>
      <w:r w:rsidR="000A47FE" w:rsidRPr="003A47F0">
        <w:rPr>
          <w:lang w:val="es-ES"/>
        </w:rPr>
        <w:t xml:space="preserve"> </w:t>
      </w:r>
      <w:r w:rsidR="005F52AA" w:rsidRPr="003A47F0">
        <w:rPr>
          <w:lang w:val="es-ES"/>
        </w:rPr>
        <w:t xml:space="preserve">adopción de </w:t>
      </w:r>
      <w:r w:rsidR="000A47FE" w:rsidRPr="003A47F0">
        <w:rPr>
          <w:lang w:val="es-ES"/>
        </w:rPr>
        <w:t>decision</w:t>
      </w:r>
      <w:r w:rsidR="005F52AA" w:rsidRPr="003A47F0">
        <w:rPr>
          <w:lang w:val="es-ES"/>
        </w:rPr>
        <w:t>es de los órganos de la</w:t>
      </w:r>
      <w:r w:rsidR="000A47FE" w:rsidRPr="003A47F0">
        <w:rPr>
          <w:lang w:val="es-ES"/>
        </w:rPr>
        <w:t xml:space="preserve"> administra</w:t>
      </w:r>
      <w:r w:rsidR="005F52A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F52A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F52AA" w:rsidRPr="003A47F0">
        <w:rPr>
          <w:lang w:val="es-ES"/>
        </w:rPr>
        <w:t>pública</w:t>
      </w:r>
      <w:r w:rsidR="000A47FE" w:rsidRPr="003A47F0">
        <w:rPr>
          <w:lang w:val="es-ES"/>
        </w:rPr>
        <w:t xml:space="preserve">, </w:t>
      </w:r>
      <w:r w:rsidR="005F52AA" w:rsidRPr="003A47F0">
        <w:rPr>
          <w:lang w:val="es-ES"/>
        </w:rPr>
        <w:t xml:space="preserve">si su actuación, </w:t>
      </w:r>
      <w:r w:rsidR="000043F7" w:rsidRPr="003A47F0">
        <w:rPr>
          <w:lang w:val="es-ES"/>
        </w:rPr>
        <w:t>por ac</w:t>
      </w:r>
      <w:r w:rsidR="005F52AA" w:rsidRPr="003A47F0">
        <w:rPr>
          <w:lang w:val="es-ES"/>
        </w:rPr>
        <w:t xml:space="preserve">ción </w:t>
      </w:r>
      <w:r w:rsidR="000043F7" w:rsidRPr="003A47F0">
        <w:rPr>
          <w:lang w:val="es-ES"/>
        </w:rPr>
        <w:t xml:space="preserve">u omisión o la adopción </w:t>
      </w:r>
      <w:r w:rsidR="005F52AA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decision</w:t>
      </w:r>
      <w:r w:rsidR="005F52AA" w:rsidRPr="003A47F0">
        <w:rPr>
          <w:lang w:val="es-ES"/>
        </w:rPr>
        <w:t>es</w:t>
      </w:r>
      <w:r w:rsidR="006224AB" w:rsidRPr="003A47F0">
        <w:rPr>
          <w:lang w:val="es-ES"/>
        </w:rPr>
        <w:t>,</w:t>
      </w:r>
      <w:r w:rsidR="000043F7" w:rsidRPr="003A47F0">
        <w:rPr>
          <w:lang w:val="es-ES"/>
        </w:rPr>
        <w:t xml:space="preserve"> </w:t>
      </w:r>
      <w:r w:rsidR="000A47FE" w:rsidRPr="003A47F0">
        <w:rPr>
          <w:lang w:val="es-ES"/>
        </w:rPr>
        <w:t>contra</w:t>
      </w:r>
      <w:r w:rsidR="005F52AA" w:rsidRPr="003A47F0">
        <w:rPr>
          <w:lang w:val="es-ES"/>
        </w:rPr>
        <w:t>vienen el ordenamiento jurídico o los principio</w:t>
      </w:r>
      <w:r w:rsidR="000A47FE" w:rsidRPr="003A47F0">
        <w:rPr>
          <w:lang w:val="es-ES"/>
        </w:rPr>
        <w:t>s</w:t>
      </w:r>
      <w:r w:rsidR="005F52AA" w:rsidRPr="003A47F0">
        <w:rPr>
          <w:lang w:val="es-ES"/>
        </w:rPr>
        <w:t xml:space="preserve"> de un estado</w:t>
      </w:r>
      <w:r w:rsidR="000A47FE" w:rsidRPr="003A47F0">
        <w:rPr>
          <w:lang w:val="es-ES"/>
        </w:rPr>
        <w:t xml:space="preserve"> democr</w:t>
      </w:r>
      <w:r w:rsidR="005F52AA" w:rsidRPr="003A47F0">
        <w:rPr>
          <w:lang w:val="es-ES"/>
        </w:rPr>
        <w:t>á</w:t>
      </w:r>
      <w:r w:rsidR="000A47FE" w:rsidRPr="003A47F0">
        <w:rPr>
          <w:lang w:val="es-ES"/>
        </w:rPr>
        <w:t>tic</w:t>
      </w:r>
      <w:r w:rsidR="005F52AA" w:rsidRPr="003A47F0">
        <w:rPr>
          <w:lang w:val="es-ES"/>
        </w:rPr>
        <w:t>o y jurídicamente coherente</w:t>
      </w:r>
      <w:r w:rsidR="000A47FE" w:rsidRPr="003A47F0">
        <w:rPr>
          <w:lang w:val="es-ES"/>
        </w:rPr>
        <w:t xml:space="preserve">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44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4947A4" w:rsidRPr="003A47F0">
        <w:rPr>
          <w:lang w:val="es-ES"/>
        </w:rPr>
        <w:t xml:space="preserve">Para que </w:t>
      </w:r>
      <w:r w:rsidR="005F52AA" w:rsidRPr="003A47F0">
        <w:rPr>
          <w:lang w:val="es-ES"/>
        </w:rPr>
        <w:t>el Defensor</w:t>
      </w:r>
      <w:r w:rsidR="000A47FE" w:rsidRPr="003A47F0">
        <w:rPr>
          <w:lang w:val="es-ES"/>
        </w:rPr>
        <w:t xml:space="preserve"> </w:t>
      </w:r>
      <w:r w:rsidR="00BD235B" w:rsidRPr="003A47F0">
        <w:rPr>
          <w:lang w:val="es-ES"/>
        </w:rPr>
        <w:t>Pú</w:t>
      </w:r>
      <w:r w:rsidR="000A47FE" w:rsidRPr="003A47F0">
        <w:rPr>
          <w:lang w:val="es-ES"/>
        </w:rPr>
        <w:t>blic</w:t>
      </w:r>
      <w:r w:rsidR="00BD235B" w:rsidRPr="003A47F0">
        <w:rPr>
          <w:lang w:val="es-ES"/>
        </w:rPr>
        <w:t>o de los Derechos p</w:t>
      </w:r>
      <w:r w:rsidR="004947A4" w:rsidRPr="003A47F0">
        <w:rPr>
          <w:lang w:val="es-ES"/>
        </w:rPr>
        <w:t>ued</w:t>
      </w:r>
      <w:r w:rsidR="00BD235B" w:rsidRPr="003A47F0">
        <w:rPr>
          <w:lang w:val="es-ES"/>
        </w:rPr>
        <w:t xml:space="preserve">a </w:t>
      </w:r>
      <w:r w:rsidR="000043F7" w:rsidRPr="003A47F0">
        <w:rPr>
          <w:lang w:val="es-ES"/>
        </w:rPr>
        <w:t>conoce</w:t>
      </w:r>
      <w:r w:rsidR="00BD235B" w:rsidRPr="003A47F0">
        <w:rPr>
          <w:lang w:val="es-ES"/>
        </w:rPr>
        <w:t xml:space="preserve">r </w:t>
      </w:r>
      <w:r w:rsidR="000043F7" w:rsidRPr="003A47F0">
        <w:rPr>
          <w:lang w:val="es-ES"/>
        </w:rPr>
        <w:t xml:space="preserve">de </w:t>
      </w:r>
      <w:r w:rsidR="00BD235B" w:rsidRPr="003A47F0">
        <w:rPr>
          <w:lang w:val="es-ES"/>
        </w:rPr>
        <w:t xml:space="preserve">una denuncia </w:t>
      </w:r>
      <w:r w:rsidR="004947A4" w:rsidRPr="003A47F0">
        <w:rPr>
          <w:lang w:val="es-ES"/>
        </w:rPr>
        <w:t>tienen que</w:t>
      </w:r>
      <w:r w:rsidR="00BD235B" w:rsidRPr="003A47F0">
        <w:rPr>
          <w:lang w:val="es-ES"/>
        </w:rPr>
        <w:t xml:space="preserve"> re</w:t>
      </w:r>
      <w:r w:rsidR="004947A4" w:rsidRPr="003A47F0">
        <w:rPr>
          <w:lang w:val="es-ES"/>
        </w:rPr>
        <w:t>unirse</w:t>
      </w:r>
      <w:r w:rsidR="00BD235B" w:rsidRPr="003A47F0">
        <w:rPr>
          <w:lang w:val="es-ES"/>
        </w:rPr>
        <w:t xml:space="preserve"> dos</w:t>
      </w:r>
      <w:r w:rsidR="000A47FE" w:rsidRPr="003A47F0">
        <w:rPr>
          <w:lang w:val="es-ES"/>
        </w:rPr>
        <w:t xml:space="preserve"> </w:t>
      </w:r>
      <w:r w:rsidR="004947A4" w:rsidRPr="003A47F0">
        <w:rPr>
          <w:lang w:val="es-ES"/>
        </w:rPr>
        <w:t>condiciones</w:t>
      </w:r>
      <w:r w:rsidR="00BD235B" w:rsidRPr="003A47F0">
        <w:rPr>
          <w:lang w:val="es-ES"/>
        </w:rPr>
        <w:t xml:space="preserve"> básic</w:t>
      </w:r>
      <w:r w:rsidR="004947A4" w:rsidRPr="003A47F0">
        <w:rPr>
          <w:lang w:val="es-ES"/>
        </w:rPr>
        <w:t>a</w:t>
      </w:r>
      <w:r w:rsidR="00BD235B" w:rsidRPr="003A47F0">
        <w:rPr>
          <w:lang w:val="es-ES"/>
        </w:rPr>
        <w:t>s</w:t>
      </w:r>
      <w:r w:rsidR="004947A4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4947A4" w:rsidRPr="003A47F0">
        <w:rPr>
          <w:lang w:val="es-ES"/>
        </w:rPr>
        <w:t>debe</w:t>
      </w:r>
      <w:r w:rsidR="00377D5D" w:rsidRPr="003A47F0">
        <w:rPr>
          <w:lang w:val="es-ES"/>
        </w:rPr>
        <w:t xml:space="preserve"> trat</w:t>
      </w:r>
      <w:r w:rsidR="004947A4" w:rsidRPr="003A47F0">
        <w:rPr>
          <w:lang w:val="es-ES"/>
        </w:rPr>
        <w:t>ar</w:t>
      </w:r>
      <w:r w:rsidR="00377D5D" w:rsidRPr="003A47F0">
        <w:rPr>
          <w:lang w:val="es-ES"/>
        </w:rPr>
        <w:t xml:space="preserve"> de</w:t>
      </w:r>
      <w:r w:rsidR="00BD235B" w:rsidRPr="003A47F0">
        <w:rPr>
          <w:lang w:val="es-ES"/>
        </w:rPr>
        <w:t xml:space="preserve"> derechos y libertades</w:t>
      </w:r>
      <w:r w:rsidR="000A47FE" w:rsidRPr="003A47F0">
        <w:rPr>
          <w:lang w:val="es-ES"/>
        </w:rPr>
        <w:t xml:space="preserve"> fundamental</w:t>
      </w:r>
      <w:r w:rsidR="00BD235B" w:rsidRPr="003A47F0">
        <w:rPr>
          <w:lang w:val="es-ES"/>
        </w:rPr>
        <w:t xml:space="preserve">es y </w:t>
      </w:r>
      <w:r w:rsidR="00377D5D" w:rsidRPr="003A47F0">
        <w:rPr>
          <w:lang w:val="es-ES"/>
        </w:rPr>
        <w:t>de una</w:t>
      </w:r>
      <w:r w:rsidR="000A47FE" w:rsidRPr="003A47F0">
        <w:rPr>
          <w:lang w:val="es-ES"/>
        </w:rPr>
        <w:t xml:space="preserve"> act</w:t>
      </w:r>
      <w:r w:rsidR="00377D5D" w:rsidRPr="003A47F0">
        <w:rPr>
          <w:lang w:val="es-ES"/>
        </w:rPr>
        <w:t>uación por acción u omisión o de la adopción de una decisión</w:t>
      </w:r>
      <w:r w:rsidR="000A47FE" w:rsidRPr="003A47F0">
        <w:rPr>
          <w:lang w:val="es-ES"/>
        </w:rPr>
        <w:t xml:space="preserve"> </w:t>
      </w:r>
      <w:r w:rsidR="00B64453" w:rsidRPr="003A47F0">
        <w:rPr>
          <w:lang w:val="es-ES"/>
        </w:rPr>
        <w:t>por parte de los órganos de la</w:t>
      </w:r>
      <w:r w:rsidR="000A47FE" w:rsidRPr="003A47F0">
        <w:rPr>
          <w:lang w:val="es-ES"/>
        </w:rPr>
        <w:t xml:space="preserve"> administra</w:t>
      </w:r>
      <w:r w:rsidR="00B6445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644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64453" w:rsidRPr="003A47F0">
        <w:rPr>
          <w:lang w:val="es-ES"/>
        </w:rPr>
        <w:t>pública</w:t>
      </w:r>
      <w:r w:rsidR="000A47FE" w:rsidRPr="003A47F0">
        <w:rPr>
          <w:lang w:val="es-ES"/>
        </w:rPr>
        <w:t xml:space="preserve">. </w:t>
      </w:r>
      <w:r w:rsidR="004947A4" w:rsidRPr="003A47F0">
        <w:rPr>
          <w:lang w:val="es-ES"/>
        </w:rPr>
        <w:t>En el contexto de la discriminación,</w:t>
      </w:r>
      <w:r w:rsidR="00B64453" w:rsidRPr="003A47F0">
        <w:rPr>
          <w:lang w:val="es-ES"/>
        </w:rPr>
        <w:t xml:space="preserve"> el Defensor</w:t>
      </w:r>
      <w:r w:rsidR="000A47FE" w:rsidRPr="003A47F0">
        <w:rPr>
          <w:lang w:val="es-ES"/>
        </w:rPr>
        <w:t xml:space="preserve"> </w:t>
      </w:r>
      <w:r w:rsidR="00B64453" w:rsidRPr="003A47F0">
        <w:rPr>
          <w:lang w:val="es-ES"/>
        </w:rPr>
        <w:t>Pú</w:t>
      </w:r>
      <w:r w:rsidR="000A47FE" w:rsidRPr="003A47F0">
        <w:rPr>
          <w:lang w:val="es-ES"/>
        </w:rPr>
        <w:t>blic</w:t>
      </w:r>
      <w:r w:rsidR="00B64453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</w:t>
      </w:r>
      <w:r w:rsidR="00B64453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B64453" w:rsidRPr="003A47F0">
        <w:rPr>
          <w:lang w:val="es-ES"/>
        </w:rPr>
        <w:t>rechos</w:t>
      </w:r>
      <w:r w:rsidR="004947A4" w:rsidRPr="003A47F0">
        <w:rPr>
          <w:lang w:val="es-ES"/>
        </w:rPr>
        <w:t xml:space="preserve"> podrá intervenir si se ha producido</w:t>
      </w:r>
      <w:r w:rsidR="00B64453" w:rsidRPr="003A47F0">
        <w:rPr>
          <w:lang w:val="es-ES"/>
        </w:rPr>
        <w:t xml:space="preserve"> la violación de un derecho o libertad</w:t>
      </w:r>
      <w:r w:rsidR="000A47FE" w:rsidRPr="003A47F0">
        <w:rPr>
          <w:lang w:val="es-ES"/>
        </w:rPr>
        <w:t xml:space="preserve"> fundamental </w:t>
      </w:r>
      <w:r w:rsidR="004947A4" w:rsidRPr="003A47F0">
        <w:rPr>
          <w:lang w:val="es-ES"/>
        </w:rPr>
        <w:t>debido a la</w:t>
      </w:r>
      <w:r w:rsidR="00B64453" w:rsidRPr="003A47F0">
        <w:rPr>
          <w:lang w:val="es-ES"/>
        </w:rPr>
        <w:t xml:space="preserve"> act</w:t>
      </w:r>
      <w:r w:rsidR="002F3C70" w:rsidRPr="003A47F0">
        <w:rPr>
          <w:lang w:val="es-ES"/>
        </w:rPr>
        <w:t>uación por acción u omisión o</w:t>
      </w:r>
      <w:r w:rsidR="00B64453" w:rsidRPr="003A47F0">
        <w:rPr>
          <w:lang w:val="es-ES"/>
        </w:rPr>
        <w:t xml:space="preserve"> </w:t>
      </w:r>
      <w:r w:rsidR="00F82F04" w:rsidRPr="003A47F0">
        <w:rPr>
          <w:lang w:val="es-ES"/>
        </w:rPr>
        <w:t xml:space="preserve">a </w:t>
      </w:r>
      <w:r w:rsidR="00B64453" w:rsidRPr="003A47F0">
        <w:rPr>
          <w:lang w:val="es-ES"/>
        </w:rPr>
        <w:t>la adopción de una</w:t>
      </w:r>
      <w:r w:rsidR="000A47FE" w:rsidRPr="003A47F0">
        <w:rPr>
          <w:lang w:val="es-ES"/>
        </w:rPr>
        <w:t xml:space="preserve"> decisi</w:t>
      </w:r>
      <w:r w:rsidR="00B644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64453" w:rsidRPr="003A47F0">
        <w:rPr>
          <w:lang w:val="es-ES"/>
        </w:rPr>
        <w:t>por parte de los órganos de la</w:t>
      </w:r>
      <w:r w:rsidR="000A47FE" w:rsidRPr="003A47F0">
        <w:rPr>
          <w:lang w:val="es-ES"/>
        </w:rPr>
        <w:t xml:space="preserve"> administra</w:t>
      </w:r>
      <w:r w:rsidR="00B6445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644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64453" w:rsidRPr="003A47F0">
        <w:rPr>
          <w:lang w:val="es-ES"/>
        </w:rPr>
        <w:t>pública</w:t>
      </w:r>
      <w:r w:rsidR="000A47FE" w:rsidRPr="003A47F0">
        <w:rPr>
          <w:lang w:val="es-ES"/>
        </w:rPr>
        <w:t xml:space="preserve">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45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6D37E0" w:rsidRPr="003A47F0">
        <w:rPr>
          <w:lang w:val="es-ES"/>
        </w:rPr>
        <w:t>Todo aquel que crea que se han vulnerado los derechos o libertades</w:t>
      </w:r>
      <w:r w:rsidR="000A47FE" w:rsidRPr="003A47F0">
        <w:rPr>
          <w:lang w:val="es-ES"/>
        </w:rPr>
        <w:t xml:space="preserve"> </w:t>
      </w:r>
      <w:r w:rsidR="006D37E0" w:rsidRPr="003A47F0">
        <w:rPr>
          <w:lang w:val="es-ES"/>
        </w:rPr>
        <w:t>fundamentales puede acudir al Defensor</w:t>
      </w:r>
      <w:r w:rsidR="000A47FE" w:rsidRPr="003A47F0">
        <w:rPr>
          <w:lang w:val="es-ES"/>
        </w:rPr>
        <w:t xml:space="preserve"> P</w:t>
      </w:r>
      <w:r w:rsidR="006D37E0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6D37E0" w:rsidRPr="003A47F0">
        <w:rPr>
          <w:lang w:val="es-ES"/>
        </w:rPr>
        <w:t>o de los Derechos</w:t>
      </w:r>
      <w:r w:rsidR="000A47FE" w:rsidRPr="003A47F0">
        <w:rPr>
          <w:lang w:val="es-ES"/>
        </w:rPr>
        <w:t xml:space="preserve">. </w:t>
      </w:r>
      <w:r w:rsidR="006D37E0" w:rsidRPr="003A47F0">
        <w:rPr>
          <w:lang w:val="es-ES"/>
        </w:rPr>
        <w:t>No es preciso que se hayan</w:t>
      </w:r>
      <w:r w:rsidR="000A47FE" w:rsidRPr="003A47F0">
        <w:rPr>
          <w:lang w:val="es-ES"/>
        </w:rPr>
        <w:t xml:space="preserve"> infring</w:t>
      </w:r>
      <w:r w:rsidR="006D37E0" w:rsidRPr="003A47F0">
        <w:rPr>
          <w:lang w:val="es-ES"/>
        </w:rPr>
        <w:t>ido los derechos o libertades</w:t>
      </w:r>
      <w:r w:rsidR="000A47FE" w:rsidRPr="003A47F0">
        <w:rPr>
          <w:lang w:val="es-ES"/>
        </w:rPr>
        <w:t xml:space="preserve"> </w:t>
      </w:r>
      <w:r w:rsidR="006D37E0" w:rsidRPr="003A47F0">
        <w:rPr>
          <w:lang w:val="es-ES"/>
        </w:rPr>
        <w:t>fundamentales del propio denunciante</w:t>
      </w:r>
      <w:r w:rsidR="000A47FE" w:rsidRPr="003A47F0">
        <w:rPr>
          <w:lang w:val="es-ES"/>
        </w:rPr>
        <w:t>, n</w:t>
      </w:r>
      <w:r w:rsidR="006D37E0" w:rsidRPr="003A47F0">
        <w:rPr>
          <w:lang w:val="es-ES"/>
        </w:rPr>
        <w:t>i tampoco se exige que se haya</w:t>
      </w:r>
      <w:r w:rsidR="002F3C70" w:rsidRPr="003A47F0">
        <w:rPr>
          <w:lang w:val="es-ES"/>
        </w:rPr>
        <w:t xml:space="preserve"> recurrido</w:t>
      </w:r>
      <w:r w:rsidR="006D37E0" w:rsidRPr="003A47F0">
        <w:rPr>
          <w:lang w:val="es-ES"/>
        </w:rPr>
        <w:t xml:space="preserve"> previamente </w:t>
      </w:r>
      <w:r w:rsidR="002F3C70" w:rsidRPr="003A47F0">
        <w:rPr>
          <w:lang w:val="es-ES"/>
        </w:rPr>
        <w:t>a otras instancias para solicitar la protección de sus derechos</w:t>
      </w:r>
      <w:r w:rsidR="000A47FE" w:rsidRPr="003A47F0">
        <w:rPr>
          <w:lang w:val="es-ES"/>
        </w:rPr>
        <w:t xml:space="preserve">. </w:t>
      </w:r>
      <w:r w:rsidR="006D37E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Defen</w:t>
      </w:r>
      <w:r w:rsidR="006D37E0" w:rsidRPr="003A47F0">
        <w:rPr>
          <w:lang w:val="es-ES"/>
        </w:rPr>
        <w:t>so</w:t>
      </w:r>
      <w:r w:rsidR="000A47FE" w:rsidRPr="003A47F0">
        <w:rPr>
          <w:lang w:val="es-ES"/>
        </w:rPr>
        <w:t xml:space="preserve">r </w:t>
      </w:r>
      <w:r w:rsidR="006D37E0" w:rsidRPr="003A47F0">
        <w:rPr>
          <w:lang w:val="es-ES"/>
        </w:rPr>
        <w:t>Público de los</w:t>
      </w:r>
      <w:r w:rsidR="000A47FE" w:rsidRPr="003A47F0">
        <w:rPr>
          <w:lang w:val="es-ES"/>
        </w:rPr>
        <w:t xml:space="preserve"> </w:t>
      </w:r>
      <w:r w:rsidR="006D37E0" w:rsidRPr="003A47F0">
        <w:rPr>
          <w:lang w:val="es-ES"/>
        </w:rPr>
        <w:t xml:space="preserve">Derechos puede actuar también por </w:t>
      </w:r>
      <w:r w:rsidR="002F3C70" w:rsidRPr="003A47F0">
        <w:rPr>
          <w:lang w:val="es-ES"/>
        </w:rPr>
        <w:t>iniciativa</w:t>
      </w:r>
      <w:r w:rsidR="006D37E0" w:rsidRPr="003A47F0">
        <w:rPr>
          <w:lang w:val="es-ES"/>
        </w:rPr>
        <w:t xml:space="preserve"> propia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46</w:t>
      </w:r>
      <w:r w:rsidR="000A47FE" w:rsidRPr="003A47F0">
        <w:rPr>
          <w:lang w:val="es-ES"/>
        </w:rPr>
        <w:t>.</w:t>
      </w:r>
      <w:r w:rsidR="00544968" w:rsidRPr="003A47F0">
        <w:rPr>
          <w:lang w:val="es-ES"/>
        </w:rPr>
        <w:tab/>
      </w:r>
      <w:r w:rsidR="006D37E0" w:rsidRPr="003A47F0">
        <w:rPr>
          <w:lang w:val="es-ES"/>
        </w:rPr>
        <w:t>La modificación de la Ley del</w:t>
      </w:r>
      <w:r w:rsidR="000A47FE" w:rsidRPr="003A47F0">
        <w:rPr>
          <w:lang w:val="es-ES"/>
        </w:rPr>
        <w:t xml:space="preserve"> Defen</w:t>
      </w:r>
      <w:r w:rsidR="006D37E0" w:rsidRPr="003A47F0">
        <w:rPr>
          <w:lang w:val="es-ES"/>
        </w:rPr>
        <w:t>so</w:t>
      </w:r>
      <w:r w:rsidR="000A47FE" w:rsidRPr="003A47F0">
        <w:rPr>
          <w:lang w:val="es-ES"/>
        </w:rPr>
        <w:t xml:space="preserve">r </w:t>
      </w:r>
      <w:r w:rsidR="006D37E0" w:rsidRPr="003A47F0">
        <w:rPr>
          <w:lang w:val="es-ES"/>
        </w:rPr>
        <w:t>Público de los Derechos, aprobada en</w:t>
      </w:r>
      <w:r w:rsidR="000A47FE" w:rsidRPr="003A47F0">
        <w:rPr>
          <w:lang w:val="es-ES"/>
        </w:rPr>
        <w:t xml:space="preserve"> 2011</w:t>
      </w:r>
      <w:r w:rsidR="002F3C70" w:rsidRPr="003A47F0">
        <w:rPr>
          <w:lang w:val="es-ES"/>
        </w:rPr>
        <w:t>,</w:t>
      </w:r>
      <w:r w:rsidR="006D37E0" w:rsidRPr="003A47F0">
        <w:rPr>
          <w:lang w:val="es-ES"/>
        </w:rPr>
        <w:t xml:space="preserve"> amplió la</w:t>
      </w:r>
      <w:r w:rsidR="00DF58C4" w:rsidRPr="003A47F0">
        <w:rPr>
          <w:lang w:val="es-ES"/>
        </w:rPr>
        <w:t xml:space="preserve"> competencia</w:t>
      </w:r>
      <w:r w:rsidR="006D37E0" w:rsidRPr="003A47F0">
        <w:rPr>
          <w:lang w:val="es-ES"/>
        </w:rPr>
        <w:t xml:space="preserve"> de este último</w:t>
      </w:r>
      <w:r w:rsidR="00DF58C4" w:rsidRPr="003A47F0">
        <w:rPr>
          <w:lang w:val="es-ES"/>
        </w:rPr>
        <w:t xml:space="preserve"> </w:t>
      </w:r>
      <w:r w:rsidR="002F3C70" w:rsidRPr="003A47F0">
        <w:rPr>
          <w:lang w:val="es-ES"/>
        </w:rPr>
        <w:t>par</w:t>
      </w:r>
      <w:r w:rsidR="00DF58C4" w:rsidRPr="003A47F0">
        <w:rPr>
          <w:lang w:val="es-ES"/>
        </w:rPr>
        <w:t xml:space="preserve">a </w:t>
      </w:r>
      <w:r w:rsidR="002F3C70" w:rsidRPr="003A47F0">
        <w:rPr>
          <w:lang w:val="es-ES"/>
        </w:rPr>
        <w:t>entender en los delitos contra el régimen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disciplinar</w:t>
      </w:r>
      <w:r w:rsidR="00DF58C4" w:rsidRPr="003A47F0">
        <w:rPr>
          <w:lang w:val="es-ES"/>
        </w:rPr>
        <w:t>i</w:t>
      </w:r>
      <w:r w:rsidR="002F3C70" w:rsidRPr="003A47F0">
        <w:rPr>
          <w:lang w:val="es-ES"/>
        </w:rPr>
        <w:t>o</w:t>
      </w:r>
      <w:r w:rsidR="00DF58C4" w:rsidRPr="003A47F0">
        <w:rPr>
          <w:lang w:val="es-ES"/>
        </w:rPr>
        <w:t xml:space="preserve"> de </w:t>
      </w:r>
      <w:r w:rsidR="002F3C70" w:rsidRPr="003A47F0">
        <w:rPr>
          <w:lang w:val="es-ES"/>
        </w:rPr>
        <w:t>los</w:t>
      </w:r>
      <w:r w:rsidR="00DF58C4" w:rsidRPr="003A47F0">
        <w:rPr>
          <w:lang w:val="es-ES"/>
        </w:rPr>
        <w:t xml:space="preserve"> fiscal</w:t>
      </w:r>
      <w:r w:rsidR="002F3C70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47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DF58C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Defen</w:t>
      </w:r>
      <w:r w:rsidR="00DF58C4" w:rsidRPr="003A47F0">
        <w:rPr>
          <w:lang w:val="es-ES"/>
        </w:rPr>
        <w:t>so</w:t>
      </w:r>
      <w:r w:rsidR="000A47FE" w:rsidRPr="003A47F0">
        <w:rPr>
          <w:lang w:val="es-ES"/>
        </w:rPr>
        <w:t>r</w:t>
      </w:r>
      <w:r w:rsidR="00DF58C4" w:rsidRPr="003A47F0">
        <w:rPr>
          <w:lang w:val="es-ES"/>
        </w:rPr>
        <w:t xml:space="preserve"> Público de los</w:t>
      </w:r>
      <w:r w:rsidR="000A47FE" w:rsidRPr="003A47F0">
        <w:rPr>
          <w:lang w:val="es-ES"/>
        </w:rPr>
        <w:t xml:space="preserve"> </w:t>
      </w:r>
      <w:r w:rsidR="00DF58C4" w:rsidRPr="003A47F0">
        <w:rPr>
          <w:lang w:val="es-ES"/>
        </w:rPr>
        <w:t>Derechos no</w:t>
      </w:r>
      <w:r w:rsidR="000A47FE" w:rsidRPr="003A47F0">
        <w:rPr>
          <w:lang w:val="es-ES"/>
        </w:rPr>
        <w:t xml:space="preserve"> participa</w:t>
      </w:r>
      <w:r w:rsidR="00DF58C4" w:rsidRPr="003A47F0">
        <w:rPr>
          <w:lang w:val="es-ES"/>
        </w:rPr>
        <w:t xml:space="preserve"> en la elaboración de la polít</w:t>
      </w:r>
      <w:r w:rsidR="002F3C70" w:rsidRPr="003A47F0">
        <w:rPr>
          <w:lang w:val="es-ES"/>
        </w:rPr>
        <w:t>ica del Gobierno y no puede prom</w:t>
      </w:r>
      <w:r w:rsidR="00DF58C4" w:rsidRPr="003A47F0">
        <w:rPr>
          <w:lang w:val="es-ES"/>
        </w:rPr>
        <w:t>o</w:t>
      </w:r>
      <w:r w:rsidR="002F3C70" w:rsidRPr="003A47F0">
        <w:rPr>
          <w:lang w:val="es-ES"/>
        </w:rPr>
        <w:t>v</w:t>
      </w:r>
      <w:r w:rsidR="00DF58C4" w:rsidRPr="003A47F0">
        <w:rPr>
          <w:lang w:val="es-ES"/>
        </w:rPr>
        <w:t>er medidas</w:t>
      </w:r>
      <w:r w:rsidR="000A47FE" w:rsidRPr="003A47F0">
        <w:rPr>
          <w:lang w:val="es-ES"/>
        </w:rPr>
        <w:t xml:space="preserve"> legislati</w:t>
      </w:r>
      <w:r w:rsidR="00DF58C4" w:rsidRPr="003A47F0">
        <w:rPr>
          <w:lang w:val="es-ES"/>
        </w:rPr>
        <w:t>vas</w:t>
      </w:r>
      <w:r w:rsidR="000A47FE" w:rsidRPr="003A47F0">
        <w:rPr>
          <w:lang w:val="es-ES"/>
        </w:rPr>
        <w:t xml:space="preserve">. </w:t>
      </w:r>
      <w:r w:rsidR="002F3C70" w:rsidRPr="003A47F0">
        <w:rPr>
          <w:lang w:val="es-ES"/>
        </w:rPr>
        <w:t>Pone</w:t>
      </w:r>
      <w:r w:rsidR="00DF58C4" w:rsidRPr="003A47F0">
        <w:rPr>
          <w:lang w:val="es-ES"/>
        </w:rPr>
        <w:t xml:space="preserve"> </w:t>
      </w:r>
      <w:r w:rsidR="002F3C70" w:rsidRPr="003A47F0">
        <w:rPr>
          <w:lang w:val="es-ES"/>
        </w:rPr>
        <w:t>permanente</w:t>
      </w:r>
      <w:r w:rsidR="00DF58C4" w:rsidRPr="003A47F0">
        <w:rPr>
          <w:lang w:val="es-ES"/>
        </w:rPr>
        <w:t>mente sus conocimientos y propuestas de cambios</w:t>
      </w:r>
      <w:r w:rsidR="000A47FE" w:rsidRPr="003A47F0">
        <w:rPr>
          <w:lang w:val="es-ES"/>
        </w:rPr>
        <w:t xml:space="preserve"> legislativ</w:t>
      </w:r>
      <w:r w:rsidR="00DF58C4" w:rsidRPr="003A47F0">
        <w:rPr>
          <w:lang w:val="es-ES"/>
        </w:rPr>
        <w:t>os,</w:t>
      </w:r>
      <w:r w:rsidR="000A47FE" w:rsidRPr="003A47F0">
        <w:rPr>
          <w:lang w:val="es-ES"/>
        </w:rPr>
        <w:t xml:space="preserve"> inclu</w:t>
      </w:r>
      <w:r w:rsidR="00DF58C4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DF58C4" w:rsidRPr="003A47F0">
        <w:rPr>
          <w:lang w:val="es-ES"/>
        </w:rPr>
        <w:t xml:space="preserve">o su respaldo a las medidas de lucha contra la </w:t>
      </w:r>
      <w:r w:rsidR="000A47FE" w:rsidRPr="003A47F0">
        <w:rPr>
          <w:lang w:val="es-ES"/>
        </w:rPr>
        <w:t>discrimina</w:t>
      </w:r>
      <w:r w:rsidR="00DF58C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F58C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DF58C4" w:rsidRPr="003A47F0">
        <w:rPr>
          <w:lang w:val="es-ES"/>
        </w:rPr>
        <w:t xml:space="preserve">a </w:t>
      </w:r>
      <w:r w:rsidR="002F3C70" w:rsidRPr="003A47F0">
        <w:rPr>
          <w:lang w:val="es-ES"/>
        </w:rPr>
        <w:t xml:space="preserve">disposición de </w:t>
      </w:r>
      <w:r w:rsidR="00DF58C4" w:rsidRPr="003A47F0">
        <w:rPr>
          <w:lang w:val="es-ES"/>
        </w:rPr>
        <w:t>los comités</w:t>
      </w:r>
      <w:r w:rsidR="000A47FE" w:rsidRPr="003A47F0">
        <w:rPr>
          <w:lang w:val="es-ES"/>
        </w:rPr>
        <w:t xml:space="preserve"> com</w:t>
      </w:r>
      <w:r w:rsidR="00DF58C4" w:rsidRPr="003A47F0">
        <w:rPr>
          <w:lang w:val="es-ES"/>
        </w:rPr>
        <w:t>pe</w:t>
      </w:r>
      <w:r w:rsidR="000A47FE" w:rsidRPr="003A47F0">
        <w:rPr>
          <w:lang w:val="es-ES"/>
        </w:rPr>
        <w:t>te</w:t>
      </w:r>
      <w:r w:rsidR="00DF58C4" w:rsidRPr="003A47F0">
        <w:rPr>
          <w:lang w:val="es-ES"/>
        </w:rPr>
        <w:t>nt</w:t>
      </w:r>
      <w:r w:rsidR="000A47FE" w:rsidRPr="003A47F0">
        <w:rPr>
          <w:lang w:val="es-ES"/>
        </w:rPr>
        <w:t xml:space="preserve">es </w:t>
      </w:r>
      <w:r w:rsidR="00DF58C4" w:rsidRPr="003A47F0">
        <w:rPr>
          <w:lang w:val="es-ES"/>
        </w:rPr>
        <w:t>del Consejo</w:t>
      </w:r>
      <w:r w:rsidR="000A47FE" w:rsidRPr="003A47F0">
        <w:rPr>
          <w:lang w:val="es-ES"/>
        </w:rPr>
        <w:t xml:space="preserve"> Na</w:t>
      </w:r>
      <w:r w:rsidR="00DF58C4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DF58C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DF58C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F58C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F58C4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B64D57" w:rsidRPr="003A47F0">
        <w:rPr>
          <w:lang w:val="es-ES"/>
        </w:rPr>
        <w:t xml:space="preserve">en forma de recomendaciones </w:t>
      </w:r>
      <w:r w:rsidR="00E8587E" w:rsidRPr="003A47F0">
        <w:rPr>
          <w:lang w:val="es-ES"/>
        </w:rPr>
        <w:t xml:space="preserve">o </w:t>
      </w:r>
      <w:r w:rsidR="00B64D57" w:rsidRPr="003A47F0">
        <w:rPr>
          <w:lang w:val="es-ES"/>
        </w:rPr>
        <w:t xml:space="preserve">notificaciones o </w:t>
      </w:r>
      <w:r w:rsidR="00E8587E" w:rsidRPr="003A47F0">
        <w:rPr>
          <w:lang w:val="es-ES"/>
        </w:rPr>
        <w:t>de informes sobre las</w:t>
      </w:r>
      <w:r w:rsidR="000A47FE" w:rsidRPr="003A47F0">
        <w:rPr>
          <w:lang w:val="es-ES"/>
        </w:rPr>
        <w:t xml:space="preserve"> activi</w:t>
      </w:r>
      <w:r w:rsidR="00E8587E" w:rsidRPr="003A47F0">
        <w:rPr>
          <w:lang w:val="es-ES"/>
        </w:rPr>
        <w:t>dades que presenta</w:t>
      </w:r>
      <w:r w:rsidR="000A47FE" w:rsidRPr="003A47F0">
        <w:rPr>
          <w:lang w:val="es-ES"/>
        </w:rPr>
        <w:t xml:space="preserve"> anual</w:t>
      </w:r>
      <w:r w:rsidR="00E8587E" w:rsidRPr="003A47F0">
        <w:rPr>
          <w:lang w:val="es-ES"/>
        </w:rPr>
        <w:t>mente al</w:t>
      </w:r>
      <w:r w:rsidR="000A47FE" w:rsidRPr="003A47F0">
        <w:rPr>
          <w:lang w:val="es-ES"/>
        </w:rPr>
        <w:t xml:space="preserve"> Con</w:t>
      </w:r>
      <w:r w:rsidR="00E8587E" w:rsidRPr="003A47F0">
        <w:rPr>
          <w:lang w:val="es-ES"/>
        </w:rPr>
        <w:t>sejo</w:t>
      </w:r>
      <w:r w:rsidR="000A47FE" w:rsidRPr="003A47F0">
        <w:rPr>
          <w:lang w:val="es-ES"/>
        </w:rPr>
        <w:t>.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48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E8587E" w:rsidRPr="003A47F0">
        <w:rPr>
          <w:lang w:val="es-ES"/>
        </w:rPr>
        <w:t>Si</w:t>
      </w:r>
      <w:r w:rsidR="00B64D57" w:rsidRPr="003A47F0">
        <w:rPr>
          <w:lang w:val="es-ES"/>
        </w:rPr>
        <w:t>, al conocer de una denuncia,</w:t>
      </w:r>
      <w:r w:rsidR="00E8587E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Defen</w:t>
      </w:r>
      <w:r w:rsidR="00E8587E" w:rsidRPr="003A47F0">
        <w:rPr>
          <w:lang w:val="es-ES"/>
        </w:rPr>
        <w:t>sor Público de los</w:t>
      </w:r>
      <w:r w:rsidR="000A47FE" w:rsidRPr="003A47F0">
        <w:rPr>
          <w:lang w:val="es-ES"/>
        </w:rPr>
        <w:t xml:space="preserve"> </w:t>
      </w:r>
      <w:r w:rsidR="00E8587E" w:rsidRPr="003A47F0">
        <w:rPr>
          <w:lang w:val="es-ES"/>
        </w:rPr>
        <w:t>De</w:t>
      </w:r>
      <w:r w:rsidR="00B64D57" w:rsidRPr="003A47F0">
        <w:rPr>
          <w:lang w:val="es-ES"/>
        </w:rPr>
        <w:t>rechos</w:t>
      </w:r>
      <w:r w:rsidR="00E8587E" w:rsidRPr="003A47F0">
        <w:rPr>
          <w:lang w:val="es-ES"/>
        </w:rPr>
        <w:t xml:space="preserve"> descubre circunstancias que</w:t>
      </w:r>
      <w:r w:rsidR="000A47FE" w:rsidRPr="003A47F0">
        <w:rPr>
          <w:lang w:val="es-ES"/>
        </w:rPr>
        <w:t xml:space="preserve"> impli</w:t>
      </w:r>
      <w:r w:rsidR="00E8587E" w:rsidRPr="003A47F0">
        <w:rPr>
          <w:lang w:val="es-ES"/>
        </w:rPr>
        <w:t>ca</w:t>
      </w:r>
      <w:r w:rsidR="000A47FE" w:rsidRPr="003A47F0">
        <w:rPr>
          <w:lang w:val="es-ES"/>
        </w:rPr>
        <w:t xml:space="preserve">n </w:t>
      </w:r>
      <w:r w:rsidR="00E8587E" w:rsidRPr="003A47F0">
        <w:rPr>
          <w:lang w:val="es-ES"/>
        </w:rPr>
        <w:t xml:space="preserve">que una ley o una norma pública o un reglamento interno </w:t>
      </w:r>
      <w:r w:rsidR="00150B9D" w:rsidRPr="003A47F0">
        <w:rPr>
          <w:lang w:val="es-ES"/>
        </w:rPr>
        <w:t>d</w:t>
      </w:r>
      <w:r w:rsidR="00B64D57" w:rsidRPr="003A47F0">
        <w:rPr>
          <w:lang w:val="es-ES"/>
        </w:rPr>
        <w:t>e un órgano</w:t>
      </w:r>
      <w:r w:rsidR="00E8587E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administra</w:t>
      </w:r>
      <w:r w:rsidR="00E8587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8587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8587E" w:rsidRPr="003A47F0">
        <w:rPr>
          <w:lang w:val="es-ES"/>
        </w:rPr>
        <w:t>pública</w:t>
      </w:r>
      <w:r w:rsidR="000A47FE" w:rsidRPr="003A47F0">
        <w:rPr>
          <w:lang w:val="es-ES"/>
        </w:rPr>
        <w:t xml:space="preserve"> infringe</w:t>
      </w:r>
      <w:r w:rsidR="00E8587E" w:rsidRPr="003A47F0">
        <w:rPr>
          <w:lang w:val="es-ES"/>
        </w:rPr>
        <w:t xml:space="preserve"> los derechos y libertades</w:t>
      </w:r>
      <w:r w:rsidR="000A47FE" w:rsidRPr="003A47F0">
        <w:rPr>
          <w:lang w:val="es-ES"/>
        </w:rPr>
        <w:t xml:space="preserve"> fundamental</w:t>
      </w:r>
      <w:r w:rsidR="00E8587E" w:rsidRPr="003A47F0">
        <w:rPr>
          <w:lang w:val="es-ES"/>
        </w:rPr>
        <w:t>es de las personas</w:t>
      </w:r>
      <w:r w:rsidR="000A47FE" w:rsidRPr="003A47F0">
        <w:rPr>
          <w:lang w:val="es-ES"/>
        </w:rPr>
        <w:t xml:space="preserve"> </w:t>
      </w:r>
      <w:r w:rsidR="00B85BF7" w:rsidRPr="003A47F0">
        <w:rPr>
          <w:lang w:val="es-ES"/>
        </w:rPr>
        <w:t>físicas y jurídicas</w:t>
      </w:r>
      <w:r w:rsidR="000A47FE" w:rsidRPr="003A47F0">
        <w:rPr>
          <w:lang w:val="es-ES"/>
        </w:rPr>
        <w:t xml:space="preserve">, </w:t>
      </w:r>
      <w:r w:rsidR="00B85BF7" w:rsidRPr="003A47F0">
        <w:rPr>
          <w:lang w:val="es-ES"/>
        </w:rPr>
        <w:t xml:space="preserve">puede </w:t>
      </w:r>
      <w:r w:rsidR="00B64D57" w:rsidRPr="003A47F0">
        <w:rPr>
          <w:lang w:val="es-ES"/>
        </w:rPr>
        <w:t>reclamar su adecuación o su derogación</w:t>
      </w:r>
      <w:r w:rsidR="00B85BF7" w:rsidRPr="003A47F0">
        <w:rPr>
          <w:lang w:val="es-ES"/>
        </w:rPr>
        <w:t xml:space="preserve"> a </w:t>
      </w:r>
      <w:r w:rsidR="00150B9D" w:rsidRPr="003A47F0">
        <w:rPr>
          <w:lang w:val="es-ES"/>
        </w:rPr>
        <w:t>l</w:t>
      </w:r>
      <w:r w:rsidR="00B64D57" w:rsidRPr="003A47F0">
        <w:rPr>
          <w:lang w:val="es-ES"/>
        </w:rPr>
        <w:t>a autoridad competente</w:t>
      </w:r>
      <w:r w:rsidR="000A47FE" w:rsidRPr="003A47F0">
        <w:rPr>
          <w:lang w:val="es-ES"/>
        </w:rPr>
        <w:t xml:space="preserve">. </w:t>
      </w:r>
      <w:r w:rsidR="00150B9D" w:rsidRPr="003A47F0">
        <w:rPr>
          <w:lang w:val="es-ES"/>
        </w:rPr>
        <w:t>Con arreglo al artículo 125, párrafo 1 de la Constitución,</w:t>
      </w:r>
      <w:r w:rsidR="00B85BF7" w:rsidRPr="003A47F0">
        <w:rPr>
          <w:lang w:val="es-ES"/>
        </w:rPr>
        <w:t xml:space="preserve"> </w:t>
      </w:r>
      <w:r w:rsidR="00150B9D" w:rsidRPr="003A47F0">
        <w:rPr>
          <w:lang w:val="es-ES"/>
        </w:rPr>
        <w:t>está</w:t>
      </w:r>
      <w:r w:rsidR="00B85BF7" w:rsidRPr="003A47F0">
        <w:rPr>
          <w:lang w:val="es-ES"/>
        </w:rPr>
        <w:t xml:space="preserve"> </w:t>
      </w:r>
      <w:r w:rsidR="00150B9D" w:rsidRPr="003A47F0">
        <w:rPr>
          <w:lang w:val="es-ES"/>
        </w:rPr>
        <w:t xml:space="preserve">también facultado para </w:t>
      </w:r>
      <w:r w:rsidR="00B85BF7" w:rsidRPr="003A47F0">
        <w:rPr>
          <w:lang w:val="es-ES"/>
        </w:rPr>
        <w:t>entablar un procedimiento ante el Tribunal</w:t>
      </w:r>
      <w:r w:rsidR="000A47FE" w:rsidRPr="003A47F0">
        <w:rPr>
          <w:lang w:val="es-ES"/>
        </w:rPr>
        <w:t xml:space="preserve"> Constitu</w:t>
      </w:r>
      <w:r w:rsidR="00B85BF7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B85BF7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Rep</w:t>
      </w:r>
      <w:r w:rsidR="00B85BF7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B85BF7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150B9D" w:rsidRPr="003A47F0">
        <w:rPr>
          <w:lang w:val="es-ES"/>
        </w:rPr>
        <w:t>si</w:t>
      </w:r>
      <w:r w:rsidR="002058AE" w:rsidRPr="003A47F0">
        <w:rPr>
          <w:lang w:val="es-ES"/>
        </w:rPr>
        <w:t xml:space="preserve"> de</w:t>
      </w:r>
      <w:r w:rsidR="00150B9D" w:rsidRPr="003A47F0">
        <w:rPr>
          <w:lang w:val="es-ES"/>
        </w:rPr>
        <w:t>tecta hechos que sugieren que la aplicación de</w:t>
      </w:r>
      <w:r w:rsidR="00B85BF7" w:rsidRPr="003A47F0">
        <w:rPr>
          <w:lang w:val="es-ES"/>
        </w:rPr>
        <w:t xml:space="preserve"> las normas jurídicas</w:t>
      </w:r>
      <w:r w:rsidR="000A47FE" w:rsidRPr="003A47F0">
        <w:rPr>
          <w:lang w:val="es-ES"/>
        </w:rPr>
        <w:t xml:space="preserve"> </w:t>
      </w:r>
      <w:r w:rsidR="002058AE" w:rsidRPr="003A47F0">
        <w:rPr>
          <w:lang w:val="es-ES"/>
        </w:rPr>
        <w:t xml:space="preserve">puede suponer una amenaza </w:t>
      </w:r>
      <w:r w:rsidR="00B64D57" w:rsidRPr="003A47F0">
        <w:rPr>
          <w:lang w:val="es-ES"/>
        </w:rPr>
        <w:t>par</w:t>
      </w:r>
      <w:r w:rsidR="002058AE" w:rsidRPr="003A47F0">
        <w:rPr>
          <w:lang w:val="es-ES"/>
        </w:rPr>
        <w:t>a los derechos y libertades</w:t>
      </w:r>
      <w:r w:rsidR="000A47FE" w:rsidRPr="003A47F0">
        <w:rPr>
          <w:lang w:val="es-ES"/>
        </w:rPr>
        <w:t xml:space="preserve"> fundamental</w:t>
      </w:r>
      <w:r w:rsidR="002058AE" w:rsidRPr="003A47F0">
        <w:rPr>
          <w:lang w:val="es-ES"/>
        </w:rPr>
        <w:t>es</w:t>
      </w:r>
      <w:r w:rsidR="000A47FE" w:rsidRPr="003A47F0">
        <w:rPr>
          <w:lang w:val="es-ES"/>
        </w:rPr>
        <w:t>, o</w:t>
      </w:r>
      <w:r w:rsidR="00FC3CB6" w:rsidRPr="003A47F0">
        <w:rPr>
          <w:lang w:val="es-ES"/>
        </w:rPr>
        <w:t xml:space="preserve"> </w:t>
      </w:r>
      <w:r w:rsidR="003D3080" w:rsidRPr="003A47F0">
        <w:rPr>
          <w:lang w:val="es-ES"/>
        </w:rPr>
        <w:t xml:space="preserve">para </w:t>
      </w:r>
      <w:r w:rsidR="002058AE" w:rsidRPr="003A47F0">
        <w:rPr>
          <w:lang w:val="es-ES"/>
        </w:rPr>
        <w:t>los derechos</w:t>
      </w:r>
      <w:r w:rsidR="000A47FE" w:rsidRPr="003A47F0">
        <w:rPr>
          <w:lang w:val="es-ES"/>
        </w:rPr>
        <w:t xml:space="preserve"> human</w:t>
      </w:r>
      <w:r w:rsidR="002058AE" w:rsidRPr="003A47F0">
        <w:rPr>
          <w:lang w:val="es-ES"/>
        </w:rPr>
        <w:t>os y libertades</w:t>
      </w:r>
      <w:r w:rsidR="000A47FE" w:rsidRPr="003A47F0">
        <w:rPr>
          <w:lang w:val="es-ES"/>
        </w:rPr>
        <w:t xml:space="preserve"> fundamental</w:t>
      </w:r>
      <w:r w:rsidR="002058AE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2058AE" w:rsidRPr="003A47F0">
        <w:rPr>
          <w:lang w:val="es-ES"/>
        </w:rPr>
        <w:t>derivados de un acuerdo</w:t>
      </w:r>
      <w:r w:rsidR="000A47FE" w:rsidRPr="003A47F0">
        <w:rPr>
          <w:lang w:val="es-ES"/>
        </w:rPr>
        <w:t xml:space="preserve"> interna</w:t>
      </w:r>
      <w:r w:rsidR="002058A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2058AE" w:rsidRPr="003A47F0">
        <w:rPr>
          <w:lang w:val="es-ES"/>
        </w:rPr>
        <w:t xml:space="preserve">ratificado por </w:t>
      </w:r>
      <w:smartTag w:uri="urn:schemas-microsoft-com:office:smarttags" w:element="PersonName">
        <w:smartTagPr>
          <w:attr w:name="ProductID" w:val="la Rep￺blica Eslovaca"/>
        </w:smartTagPr>
        <w:r w:rsidR="002058AE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2058AE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058AE" w:rsidRPr="003A47F0">
          <w:rPr>
            <w:lang w:val="es-ES"/>
          </w:rPr>
          <w:t>a Eslovaca</w:t>
        </w:r>
      </w:smartTag>
      <w:r w:rsidR="002058AE" w:rsidRPr="003A47F0">
        <w:rPr>
          <w:lang w:val="es-ES"/>
        </w:rPr>
        <w:t xml:space="preserve"> y que se ha</w:t>
      </w:r>
      <w:r w:rsidR="00B64D57" w:rsidRPr="003A47F0">
        <w:rPr>
          <w:lang w:val="es-ES"/>
        </w:rPr>
        <w:t>ya</w:t>
      </w:r>
      <w:r w:rsidR="00D0084B" w:rsidRPr="003A47F0">
        <w:rPr>
          <w:lang w:val="es-ES"/>
        </w:rPr>
        <w:t>n</w:t>
      </w:r>
      <w:r w:rsidR="002058AE" w:rsidRPr="003A47F0">
        <w:rPr>
          <w:lang w:val="es-ES"/>
        </w:rPr>
        <w:t xml:space="preserve"> incorporado oficialmente a la </w:t>
      </w:r>
      <w:r w:rsidR="000A47FE" w:rsidRPr="003A47F0">
        <w:rPr>
          <w:lang w:val="es-ES"/>
        </w:rPr>
        <w:t>legisla</w:t>
      </w:r>
      <w:r w:rsidR="002058A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058AE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2058AE" w:rsidRPr="003A47F0">
        <w:rPr>
          <w:lang w:val="es-ES"/>
        </w:rPr>
        <w:t xml:space="preserve"> nacional</w:t>
      </w:r>
      <w:r w:rsidR="000A47FE" w:rsidRPr="003A47F0">
        <w:rPr>
          <w:lang w:val="es-ES"/>
        </w:rPr>
        <w:t>.</w:t>
      </w:r>
    </w:p>
    <w:p w:rsidR="000A47FE" w:rsidRPr="003A47F0" w:rsidRDefault="009873D4" w:rsidP="00F443F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2058AE" w:rsidRPr="003A47F0">
        <w:rPr>
          <w:lang w:val="es-ES"/>
        </w:rPr>
        <w:t>Centro</w:t>
      </w:r>
      <w:r w:rsidR="000A47FE" w:rsidRPr="003A47F0">
        <w:rPr>
          <w:lang w:val="es-ES"/>
        </w:rPr>
        <w:t xml:space="preserve"> Na</w:t>
      </w:r>
      <w:r w:rsidR="002058A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2058AE" w:rsidRPr="003A47F0">
        <w:rPr>
          <w:lang w:val="es-ES"/>
        </w:rPr>
        <w:t>Eslovaco de Derechos</w:t>
      </w:r>
      <w:r w:rsidR="000A47FE" w:rsidRPr="003A47F0">
        <w:rPr>
          <w:lang w:val="es-ES"/>
        </w:rPr>
        <w:t xml:space="preserve"> Human</w:t>
      </w:r>
      <w:r w:rsidR="002058AE" w:rsidRPr="003A47F0">
        <w:rPr>
          <w:lang w:val="es-ES"/>
        </w:rPr>
        <w:t>os</w:t>
      </w:r>
    </w:p>
    <w:p w:rsidR="000A47FE" w:rsidRPr="003A47F0" w:rsidRDefault="00574C04" w:rsidP="0062777D">
      <w:pPr>
        <w:pStyle w:val="SingleTxtG"/>
        <w:rPr>
          <w:lang w:val="es-ES"/>
        </w:rPr>
      </w:pPr>
      <w:r w:rsidRPr="003A47F0">
        <w:rPr>
          <w:lang w:val="es-ES"/>
        </w:rPr>
        <w:t>49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2058AE" w:rsidRPr="003A47F0">
        <w:rPr>
          <w:lang w:val="es-ES"/>
        </w:rPr>
        <w:t xml:space="preserve">El Centro </w:t>
      </w:r>
      <w:r w:rsidR="000A47FE" w:rsidRPr="003A47F0">
        <w:rPr>
          <w:lang w:val="es-ES"/>
        </w:rPr>
        <w:t>Na</w:t>
      </w:r>
      <w:r w:rsidR="002058A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2058AE" w:rsidRPr="003A47F0">
        <w:rPr>
          <w:lang w:val="es-ES"/>
        </w:rPr>
        <w:t>Eslovaco de Derechos</w:t>
      </w:r>
      <w:r w:rsidR="000A47FE" w:rsidRPr="003A47F0">
        <w:rPr>
          <w:lang w:val="es-ES"/>
        </w:rPr>
        <w:t xml:space="preserve"> Human</w:t>
      </w:r>
      <w:r w:rsidR="002058AE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(</w:t>
      </w:r>
      <w:r w:rsidR="002058AE" w:rsidRPr="003A47F0">
        <w:rPr>
          <w:lang w:val="es-ES"/>
        </w:rPr>
        <w:t>denominado en lo sucesivo el</w:t>
      </w:r>
      <w:r w:rsidR="00790667" w:rsidRPr="003A47F0">
        <w:rPr>
          <w:lang w:val="es-ES"/>
        </w:rPr>
        <w:t xml:space="preserve"> </w:t>
      </w:r>
      <w:r w:rsidR="00CF60CD" w:rsidRPr="003A47F0">
        <w:rPr>
          <w:lang w:val="es-ES"/>
        </w:rPr>
        <w:t>"</w:t>
      </w:r>
      <w:r w:rsidR="000A47FE" w:rsidRPr="003A47F0">
        <w:rPr>
          <w:lang w:val="es-ES"/>
        </w:rPr>
        <w:t>Centr</w:t>
      </w:r>
      <w:r w:rsidR="0089096D" w:rsidRPr="003A47F0">
        <w:rPr>
          <w:lang w:val="es-ES"/>
        </w:rPr>
        <w:t>o</w:t>
      </w:r>
      <w:r w:rsidR="00CF60CD" w:rsidRPr="003A47F0">
        <w:rPr>
          <w:lang w:val="es-ES"/>
        </w:rPr>
        <w:t>"</w:t>
      </w:r>
      <w:r w:rsidR="000A47FE" w:rsidRPr="003A47F0">
        <w:rPr>
          <w:lang w:val="es-ES"/>
        </w:rPr>
        <w:t xml:space="preserve">) </w:t>
      </w:r>
      <w:r w:rsidR="0089096D" w:rsidRPr="003A47F0">
        <w:rPr>
          <w:lang w:val="es-ES"/>
        </w:rPr>
        <w:t>fue establecido en virtud de la Ley del Consejo</w:t>
      </w:r>
      <w:r w:rsidR="000A47FE" w:rsidRPr="003A47F0">
        <w:rPr>
          <w:lang w:val="es-ES"/>
        </w:rPr>
        <w:t xml:space="preserve"> Na</w:t>
      </w:r>
      <w:r w:rsidR="0089096D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89096D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 Eslovaca N"/>
        </w:smartTagPr>
        <w:r w:rsidR="0089096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89096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89096D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308/1993</w:t>
      </w:r>
      <w:r w:rsidR="0089096D" w:rsidRPr="003A47F0">
        <w:rPr>
          <w:lang w:val="es-ES"/>
        </w:rPr>
        <w:t xml:space="preserve"> de c</w:t>
      </w:r>
      <w:r w:rsidR="00B64D57" w:rsidRPr="003A47F0">
        <w:rPr>
          <w:lang w:val="es-ES"/>
        </w:rPr>
        <w:t>onstitu</w:t>
      </w:r>
      <w:r w:rsidR="0089096D" w:rsidRPr="003A47F0">
        <w:rPr>
          <w:lang w:val="es-ES"/>
        </w:rPr>
        <w:t>ción del Centro</w:t>
      </w:r>
      <w:r w:rsidR="000A47FE" w:rsidRPr="003A47F0">
        <w:rPr>
          <w:lang w:val="es-ES"/>
        </w:rPr>
        <w:t xml:space="preserve"> Na</w:t>
      </w:r>
      <w:r w:rsidR="0089096D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89096D" w:rsidRPr="003A47F0">
        <w:rPr>
          <w:lang w:val="es-ES"/>
        </w:rPr>
        <w:t>de Derechos</w:t>
      </w:r>
      <w:r w:rsidR="000A47FE" w:rsidRPr="003A47F0">
        <w:rPr>
          <w:lang w:val="es-ES"/>
        </w:rPr>
        <w:t xml:space="preserve"> Human</w:t>
      </w:r>
      <w:r w:rsidR="0089096D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(</w:t>
      </w:r>
      <w:r w:rsidR="00CF60CD" w:rsidRPr="003A47F0">
        <w:rPr>
          <w:lang w:val="es-ES"/>
        </w:rPr>
        <w:t>"</w:t>
      </w:r>
      <w:r w:rsidR="0089096D" w:rsidRPr="003A47F0">
        <w:rPr>
          <w:lang w:val="es-ES"/>
        </w:rPr>
        <w:t xml:space="preserve">Ley del </w:t>
      </w:r>
      <w:r w:rsidR="000A47FE" w:rsidRPr="003A47F0">
        <w:rPr>
          <w:lang w:val="es-ES"/>
        </w:rPr>
        <w:t>Centr</w:t>
      </w:r>
      <w:r w:rsidR="0089096D" w:rsidRPr="003A47F0">
        <w:rPr>
          <w:lang w:val="es-ES"/>
        </w:rPr>
        <w:t>o</w:t>
      </w:r>
      <w:r w:rsidR="00CF60CD" w:rsidRPr="003A47F0">
        <w:rPr>
          <w:lang w:val="es-ES"/>
        </w:rPr>
        <w:t>"</w:t>
      </w:r>
      <w:r w:rsidR="000A47FE" w:rsidRPr="003A47F0">
        <w:rPr>
          <w:lang w:val="es-ES"/>
        </w:rPr>
        <w:t xml:space="preserve">), </w:t>
      </w:r>
      <w:r w:rsidR="0089096D" w:rsidRPr="003A47F0">
        <w:rPr>
          <w:lang w:val="es-ES"/>
        </w:rPr>
        <w:t>que entró en vigor el</w:t>
      </w:r>
      <w:r w:rsidR="000A47FE" w:rsidRPr="003A47F0">
        <w:rPr>
          <w:lang w:val="es-ES"/>
        </w:rPr>
        <w:t xml:space="preserve"> 1</w:t>
      </w:r>
      <w:r w:rsidR="0089096D" w:rsidRPr="003A47F0">
        <w:rPr>
          <w:lang w:val="es-ES"/>
        </w:rPr>
        <w:t xml:space="preserve"> de enero de</w:t>
      </w:r>
      <w:r w:rsidR="000A47FE" w:rsidRPr="003A47F0">
        <w:rPr>
          <w:lang w:val="es-ES"/>
        </w:rPr>
        <w:t xml:space="preserve"> 1994, </w:t>
      </w:r>
      <w:r w:rsidR="0089096D" w:rsidRPr="003A47F0">
        <w:rPr>
          <w:lang w:val="es-ES"/>
        </w:rPr>
        <w:t xml:space="preserve">sobre la </w:t>
      </w:r>
      <w:r w:rsidR="000A47FE" w:rsidRPr="003A47F0">
        <w:rPr>
          <w:lang w:val="es-ES"/>
        </w:rPr>
        <w:t>bas</w:t>
      </w:r>
      <w:r w:rsidR="0089096D" w:rsidRPr="003A47F0">
        <w:rPr>
          <w:lang w:val="es-ES"/>
        </w:rPr>
        <w:t>e de un acuerdo</w:t>
      </w:r>
      <w:r w:rsidR="000A47FE" w:rsidRPr="003A47F0">
        <w:rPr>
          <w:lang w:val="es-ES"/>
        </w:rPr>
        <w:t xml:space="preserve"> interna</w:t>
      </w:r>
      <w:r w:rsidR="0089096D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89096D" w:rsidRPr="003A47F0">
        <w:rPr>
          <w:lang w:val="es-ES"/>
        </w:rPr>
        <w:t xml:space="preserve">entre el </w:t>
      </w:r>
      <w:r w:rsidR="000A47FE" w:rsidRPr="003A47F0">
        <w:rPr>
          <w:lang w:val="es-ES"/>
        </w:rPr>
        <w:t>Go</w:t>
      </w:r>
      <w:r w:rsidR="0089096D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89096D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89096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89096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89096D" w:rsidRPr="003A47F0">
          <w:rPr>
            <w:lang w:val="es-ES"/>
          </w:rPr>
          <w:t>a Eslovaca</w:t>
        </w:r>
      </w:smartTag>
      <w:r w:rsidR="0089096D" w:rsidRPr="003A47F0">
        <w:rPr>
          <w:lang w:val="es-ES"/>
        </w:rPr>
        <w:t xml:space="preserve"> y las Naciones</w:t>
      </w:r>
      <w:r w:rsidR="000A47FE" w:rsidRPr="003A47F0">
        <w:rPr>
          <w:lang w:val="es-ES"/>
        </w:rPr>
        <w:t xml:space="preserve"> Uni</w:t>
      </w:r>
      <w:r w:rsidR="0089096D" w:rsidRPr="003A47F0">
        <w:rPr>
          <w:lang w:val="es-ES"/>
        </w:rPr>
        <w:t xml:space="preserve">das </w:t>
      </w:r>
      <w:r w:rsidR="00B64D57" w:rsidRPr="003A47F0">
        <w:rPr>
          <w:lang w:val="es-ES"/>
        </w:rPr>
        <w:t>en torno a la creación</w:t>
      </w:r>
      <w:r w:rsidR="0089096D" w:rsidRPr="003A47F0">
        <w:rPr>
          <w:lang w:val="es-ES"/>
        </w:rPr>
        <w:t xml:space="preserve"> </w:t>
      </w:r>
      <w:r w:rsidR="00B64D57" w:rsidRPr="003A47F0">
        <w:rPr>
          <w:lang w:val="es-ES"/>
        </w:rPr>
        <w:t>de un</w:t>
      </w:r>
      <w:r w:rsidR="0089096D" w:rsidRPr="003A47F0">
        <w:rPr>
          <w:lang w:val="es-ES"/>
        </w:rPr>
        <w:t xml:space="preserve"> Centro Nac</w:t>
      </w:r>
      <w:r w:rsidR="000A47FE" w:rsidRPr="003A47F0">
        <w:rPr>
          <w:lang w:val="es-ES"/>
        </w:rPr>
        <w:t>ional</w:t>
      </w:r>
      <w:r w:rsidR="0089096D" w:rsidRPr="003A47F0">
        <w:rPr>
          <w:lang w:val="es-ES"/>
        </w:rPr>
        <w:t xml:space="preserve"> Eslovaco de Derechos</w:t>
      </w:r>
      <w:r w:rsidR="000A47FE" w:rsidRPr="003A47F0">
        <w:rPr>
          <w:lang w:val="es-ES"/>
        </w:rPr>
        <w:t xml:space="preserve"> Human</w:t>
      </w:r>
      <w:r w:rsidR="0089096D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50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A85ADB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Centr</w:t>
      </w:r>
      <w:r w:rsidR="00A85ADB" w:rsidRPr="003A47F0">
        <w:rPr>
          <w:lang w:val="es-ES"/>
        </w:rPr>
        <w:t>o</w:t>
      </w:r>
      <w:r w:rsidR="003D3080" w:rsidRPr="003A47F0">
        <w:rPr>
          <w:lang w:val="es-ES"/>
        </w:rPr>
        <w:t xml:space="preserve"> es una</w:t>
      </w:r>
      <w:r w:rsidR="00A85ADB" w:rsidRPr="003A47F0">
        <w:rPr>
          <w:lang w:val="es-ES"/>
        </w:rPr>
        <w:t xml:space="preserve"> persona jurídica</w:t>
      </w:r>
      <w:r w:rsidR="000A47FE" w:rsidRPr="003A47F0">
        <w:rPr>
          <w:lang w:val="es-ES"/>
        </w:rPr>
        <w:t xml:space="preserve"> independ</w:t>
      </w:r>
      <w:r w:rsidR="00A85ADB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A85ADB" w:rsidRPr="003A47F0">
        <w:rPr>
          <w:lang w:val="es-ES"/>
        </w:rPr>
        <w:t>e</w:t>
      </w:r>
      <w:r w:rsidR="000A47FE" w:rsidRPr="003A47F0">
        <w:rPr>
          <w:lang w:val="es-ES"/>
        </w:rPr>
        <w:t xml:space="preserve">, </w:t>
      </w:r>
      <w:r w:rsidR="00A85ADB" w:rsidRPr="003A47F0">
        <w:rPr>
          <w:lang w:val="es-ES"/>
        </w:rPr>
        <w:t>d</w:t>
      </w:r>
      <w:r w:rsidR="003D3080" w:rsidRPr="003A47F0">
        <w:rPr>
          <w:lang w:val="es-ES"/>
        </w:rPr>
        <w:t>otada de competencias</w:t>
      </w:r>
      <w:r w:rsidR="00A85ADB" w:rsidRPr="003A47F0">
        <w:rPr>
          <w:lang w:val="es-ES"/>
        </w:rPr>
        <w:t xml:space="preserve"> in</w:t>
      </w:r>
      <w:r w:rsidR="000A47FE" w:rsidRPr="003A47F0">
        <w:rPr>
          <w:lang w:val="es-ES"/>
        </w:rPr>
        <w:t>sustitu</w:t>
      </w:r>
      <w:r w:rsidR="003D3E25" w:rsidRPr="003A47F0">
        <w:rPr>
          <w:lang w:val="es-ES"/>
        </w:rPr>
        <w:t>i</w:t>
      </w:r>
      <w:r w:rsidR="000A47FE" w:rsidRPr="003A47F0">
        <w:rPr>
          <w:lang w:val="es-ES"/>
        </w:rPr>
        <w:t>ble</w:t>
      </w:r>
      <w:r w:rsidR="00A85ADB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A85AD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3D3E25" w:rsidRPr="003A47F0">
        <w:rPr>
          <w:lang w:val="es-ES"/>
        </w:rPr>
        <w:t>el</w:t>
      </w:r>
      <w:r w:rsidR="00A85ADB" w:rsidRPr="003A47F0">
        <w:rPr>
          <w:lang w:val="es-ES"/>
        </w:rPr>
        <w:t xml:space="preserve"> </w:t>
      </w:r>
      <w:r w:rsidR="003D3E25" w:rsidRPr="003A47F0">
        <w:rPr>
          <w:lang w:val="es-ES"/>
        </w:rPr>
        <w:t>ámbito</w:t>
      </w:r>
      <w:r w:rsidR="00A85ADB" w:rsidRPr="003A47F0">
        <w:rPr>
          <w:lang w:val="es-ES"/>
        </w:rPr>
        <w:t xml:space="preserve"> de los derechos</w:t>
      </w:r>
      <w:r w:rsidR="000A47FE" w:rsidRPr="003A47F0">
        <w:rPr>
          <w:lang w:val="es-ES"/>
        </w:rPr>
        <w:t xml:space="preserve"> human</w:t>
      </w:r>
      <w:r w:rsidR="00A85ADB" w:rsidRPr="003A47F0">
        <w:rPr>
          <w:lang w:val="es-ES"/>
        </w:rPr>
        <w:t>os y libertades</w:t>
      </w:r>
      <w:r w:rsidR="000A47FE" w:rsidRPr="003A47F0">
        <w:rPr>
          <w:lang w:val="es-ES"/>
        </w:rPr>
        <w:t xml:space="preserve"> fundamental</w:t>
      </w:r>
      <w:r w:rsidR="00A85ADB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A85ADB" w:rsidRPr="003A47F0">
        <w:rPr>
          <w:lang w:val="es-ES"/>
        </w:rPr>
        <w:t>que engloba, entre otros, los derechos del niño</w:t>
      </w:r>
      <w:r w:rsidR="000A47FE" w:rsidRPr="003A47F0">
        <w:rPr>
          <w:lang w:val="es-ES"/>
        </w:rPr>
        <w:t xml:space="preserve">, </w:t>
      </w:r>
      <w:r w:rsidR="00A85ADB" w:rsidRPr="003A47F0">
        <w:rPr>
          <w:lang w:val="es-ES"/>
        </w:rPr>
        <w:t xml:space="preserve">el </w:t>
      </w:r>
      <w:r w:rsidR="003D3080" w:rsidRPr="003A47F0">
        <w:rPr>
          <w:lang w:val="es-ES"/>
        </w:rPr>
        <w:t>respeto</w:t>
      </w:r>
      <w:r w:rsidR="00B64D57" w:rsidRPr="003A47F0">
        <w:rPr>
          <w:lang w:val="es-ES"/>
        </w:rPr>
        <w:t xml:space="preserve"> del principio de</w:t>
      </w:r>
      <w:r w:rsidR="00A85ADB" w:rsidRPr="003A47F0">
        <w:rPr>
          <w:lang w:val="es-ES"/>
        </w:rPr>
        <w:t xml:space="preserve"> igualdad de </w:t>
      </w:r>
      <w:r w:rsidR="000A47FE" w:rsidRPr="003A47F0">
        <w:rPr>
          <w:lang w:val="es-ES"/>
        </w:rPr>
        <w:t>tr</w:t>
      </w:r>
      <w:r w:rsidR="00A85ADB" w:rsidRPr="003A47F0">
        <w:rPr>
          <w:lang w:val="es-ES"/>
        </w:rPr>
        <w:t>a</w:t>
      </w:r>
      <w:r w:rsidR="000A47FE" w:rsidRPr="003A47F0">
        <w:rPr>
          <w:lang w:val="es-ES"/>
        </w:rPr>
        <w:t>t</w:t>
      </w:r>
      <w:r w:rsidR="00A85ADB" w:rsidRPr="003A47F0">
        <w:rPr>
          <w:lang w:val="es-ES"/>
        </w:rPr>
        <w:t>o y</w:t>
      </w:r>
      <w:r w:rsidR="003D3080" w:rsidRPr="003A47F0">
        <w:rPr>
          <w:lang w:val="es-ES"/>
        </w:rPr>
        <w:t xml:space="preserve"> de las disposiciones de</w:t>
      </w:r>
      <w:r w:rsidR="003D3E25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3D3E2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365/2004</w:t>
      </w:r>
      <w:r w:rsidR="003D3E25" w:rsidRPr="003A47F0">
        <w:rPr>
          <w:lang w:val="es-ES"/>
        </w:rPr>
        <w:t xml:space="preserve"> de igualdad de trato en</w:t>
      </w:r>
      <w:r w:rsidR="000A47FE" w:rsidRPr="003A47F0">
        <w:rPr>
          <w:lang w:val="es-ES"/>
        </w:rPr>
        <w:t xml:space="preserve"> </w:t>
      </w:r>
      <w:r w:rsidR="003D3E25" w:rsidRPr="003A47F0">
        <w:rPr>
          <w:lang w:val="es-ES"/>
        </w:rPr>
        <w:t xml:space="preserve">ciertas esferas y </w:t>
      </w:r>
      <w:r w:rsidR="00B64D57" w:rsidRPr="003A47F0">
        <w:rPr>
          <w:lang w:val="es-ES"/>
        </w:rPr>
        <w:t>d</w:t>
      </w:r>
      <w:r w:rsidR="003D3E25" w:rsidRPr="003A47F0">
        <w:rPr>
          <w:lang w:val="es-ES"/>
        </w:rPr>
        <w:t>e la</w:t>
      </w:r>
      <w:r w:rsidR="000A47FE" w:rsidRPr="003A47F0">
        <w:rPr>
          <w:lang w:val="es-ES"/>
        </w:rPr>
        <w:t xml:space="preserve"> </w:t>
      </w:r>
      <w:r w:rsidR="003D3E25" w:rsidRPr="003A47F0">
        <w:rPr>
          <w:lang w:val="es-ES"/>
        </w:rPr>
        <w:t>p</w:t>
      </w:r>
      <w:r w:rsidR="000A47FE" w:rsidRPr="003A47F0">
        <w:rPr>
          <w:lang w:val="es-ES"/>
        </w:rPr>
        <w:t>rotec</w:t>
      </w:r>
      <w:r w:rsidR="003D3E2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D3E2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D3E25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</w:t>
      </w:r>
      <w:r w:rsidR="003D3E25" w:rsidRPr="003A47F0">
        <w:rPr>
          <w:lang w:val="es-ES"/>
        </w:rPr>
        <w:t>d</w:t>
      </w:r>
      <w:r w:rsidR="000A47FE" w:rsidRPr="003A47F0">
        <w:rPr>
          <w:lang w:val="es-ES"/>
        </w:rPr>
        <w:t>iscrimina</w:t>
      </w:r>
      <w:r w:rsidR="003D3E2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D3E25" w:rsidRPr="003A47F0">
        <w:rPr>
          <w:lang w:val="es-ES"/>
        </w:rPr>
        <w:t>ó</w:t>
      </w:r>
      <w:r w:rsidR="00B64D57" w:rsidRPr="003A47F0">
        <w:rPr>
          <w:lang w:val="es-ES"/>
        </w:rPr>
        <w:t>n</w:t>
      </w:r>
      <w:r w:rsidR="003D3E25" w:rsidRPr="003A47F0">
        <w:rPr>
          <w:lang w:val="es-ES"/>
        </w:rPr>
        <w:t>, que modifica y com</w:t>
      </w:r>
      <w:r w:rsidR="000A47FE" w:rsidRPr="003A47F0">
        <w:rPr>
          <w:lang w:val="es-ES"/>
        </w:rPr>
        <w:t>plement</w:t>
      </w:r>
      <w:r w:rsidR="003D3E2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82F04" w:rsidRPr="003A47F0">
        <w:rPr>
          <w:lang w:val="es-ES"/>
        </w:rPr>
        <w:t>vari</w:t>
      </w:r>
      <w:r w:rsidR="003D3E25" w:rsidRPr="003A47F0">
        <w:rPr>
          <w:lang w:val="es-ES"/>
        </w:rPr>
        <w:t xml:space="preserve">as otras leyes </w:t>
      </w:r>
      <w:r w:rsidR="000A47FE" w:rsidRPr="003A47F0">
        <w:rPr>
          <w:lang w:val="es-ES"/>
        </w:rPr>
        <w:t>(</w:t>
      </w:r>
      <w:r w:rsidR="003D3E25" w:rsidRPr="003A47F0">
        <w:rPr>
          <w:lang w:val="es-ES"/>
        </w:rPr>
        <w:t>denominada en lo sucesivo</w:t>
      </w:r>
      <w:r w:rsidR="000A47FE" w:rsidRPr="003A47F0">
        <w:rPr>
          <w:lang w:val="es-ES"/>
        </w:rPr>
        <w:t xml:space="preserve"> </w:t>
      </w:r>
      <w:r w:rsidR="00CF60CD" w:rsidRPr="003A47F0">
        <w:rPr>
          <w:lang w:val="es-ES"/>
        </w:rPr>
        <w:t>"</w:t>
      </w:r>
      <w:r w:rsidR="003D3E25" w:rsidRPr="003A47F0">
        <w:rPr>
          <w:lang w:val="es-ES"/>
        </w:rPr>
        <w:t>Ley contra la d</w:t>
      </w:r>
      <w:r w:rsidR="000A47FE" w:rsidRPr="003A47F0">
        <w:rPr>
          <w:lang w:val="es-ES"/>
        </w:rPr>
        <w:t>iscrimina</w:t>
      </w:r>
      <w:r w:rsidR="003D3E2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D3E25" w:rsidRPr="003A47F0">
        <w:rPr>
          <w:lang w:val="es-ES"/>
        </w:rPr>
        <w:t>ó</w:t>
      </w:r>
      <w:r w:rsidR="00CF60CD" w:rsidRPr="003A47F0">
        <w:rPr>
          <w:lang w:val="es-ES"/>
        </w:rPr>
        <w:t>n"</w:t>
      </w:r>
      <w:r w:rsidR="000A47FE" w:rsidRPr="003A47F0">
        <w:rPr>
          <w:lang w:val="es-ES"/>
        </w:rPr>
        <w:t xml:space="preserve">) </w:t>
      </w:r>
      <w:r w:rsidR="003D3E25" w:rsidRPr="003A47F0">
        <w:rPr>
          <w:lang w:val="es-ES"/>
        </w:rPr>
        <w:t>en su forma enmendada</w:t>
      </w:r>
      <w:r w:rsidR="003D3080" w:rsidRPr="003A47F0">
        <w:rPr>
          <w:lang w:val="es-ES"/>
        </w:rPr>
        <w:t>. El centro</w:t>
      </w:r>
      <w:r w:rsidR="000A47FE" w:rsidRPr="003A47F0">
        <w:rPr>
          <w:lang w:val="es-ES"/>
        </w:rPr>
        <w:t xml:space="preserve"> act</w:t>
      </w:r>
      <w:r w:rsidR="003D3E25" w:rsidRPr="003A47F0">
        <w:rPr>
          <w:lang w:val="es-ES"/>
        </w:rPr>
        <w:t>úa como una institución</w:t>
      </w:r>
      <w:r w:rsidR="000A47FE" w:rsidRPr="003A47F0">
        <w:rPr>
          <w:lang w:val="es-ES"/>
        </w:rPr>
        <w:t xml:space="preserve"> </w:t>
      </w:r>
      <w:r w:rsidR="003D3E25" w:rsidRPr="003A47F0">
        <w:rPr>
          <w:lang w:val="es-ES"/>
        </w:rPr>
        <w:t>ú</w:t>
      </w:r>
      <w:r w:rsidR="000A47FE" w:rsidRPr="003A47F0">
        <w:rPr>
          <w:lang w:val="es-ES"/>
        </w:rPr>
        <w:t>ni</w:t>
      </w:r>
      <w:r w:rsidR="003D3E25" w:rsidRPr="003A47F0">
        <w:rPr>
          <w:lang w:val="es-ES"/>
        </w:rPr>
        <w:t xml:space="preserve">ca en </w:t>
      </w:r>
      <w:r w:rsidR="003D3080" w:rsidRPr="003A47F0">
        <w:rPr>
          <w:lang w:val="es-ES"/>
        </w:rPr>
        <w:t>el ámbito de la</w:t>
      </w:r>
      <w:r w:rsidR="007C5DCF" w:rsidRPr="003A47F0">
        <w:rPr>
          <w:lang w:val="es-ES"/>
        </w:rPr>
        <w:t xml:space="preserve"> </w:t>
      </w:r>
      <w:r w:rsidR="003D3E25" w:rsidRPr="003A47F0">
        <w:rPr>
          <w:lang w:val="es-ES"/>
        </w:rPr>
        <w:t>d</w:t>
      </w:r>
      <w:r w:rsidR="007C5DCF" w:rsidRPr="003A47F0">
        <w:rPr>
          <w:lang w:val="es-ES"/>
        </w:rPr>
        <w:t>efensa de</w:t>
      </w:r>
      <w:r w:rsidR="003D3E25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3D3E25" w:rsidRPr="003A47F0">
        <w:rPr>
          <w:lang w:val="es-ES"/>
        </w:rPr>
        <w:t>igualdad</w:t>
      </w:r>
      <w:r w:rsidR="003D3080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F74709" w:rsidRPr="003A47F0">
        <w:rPr>
          <w:lang w:val="es-ES"/>
        </w:rPr>
        <w:t xml:space="preserve">más </w:t>
      </w:r>
      <w:r w:rsidR="003D3080" w:rsidRPr="003A47F0">
        <w:rPr>
          <w:lang w:val="es-ES"/>
        </w:rPr>
        <w:t>concretamente</w:t>
      </w:r>
      <w:r w:rsidR="003D3E2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C5DCF" w:rsidRPr="003A47F0">
        <w:rPr>
          <w:lang w:val="es-ES"/>
        </w:rPr>
        <w:t>de</w:t>
      </w:r>
      <w:r w:rsidR="003D3080" w:rsidRPr="003A47F0">
        <w:rPr>
          <w:lang w:val="es-ES"/>
        </w:rPr>
        <w:t xml:space="preserve">l </w:t>
      </w:r>
      <w:r w:rsidR="00F82F04" w:rsidRPr="003A47F0">
        <w:rPr>
          <w:lang w:val="es-ES"/>
        </w:rPr>
        <w:t>seguimiento</w:t>
      </w:r>
      <w:r w:rsidR="003D3E25" w:rsidRPr="003A47F0">
        <w:rPr>
          <w:lang w:val="es-ES"/>
        </w:rPr>
        <w:t xml:space="preserve"> del principio de igualdad de trato</w:t>
      </w:r>
      <w:r w:rsidR="0060648A" w:rsidRPr="003A47F0">
        <w:rPr>
          <w:lang w:val="es-ES"/>
        </w:rPr>
        <w:t>, en función de lo dispuesto en la Ley contra la d</w:t>
      </w:r>
      <w:r w:rsidR="000A47FE" w:rsidRPr="003A47F0">
        <w:rPr>
          <w:lang w:val="es-ES"/>
        </w:rPr>
        <w:t>iscrimina</w:t>
      </w:r>
      <w:r w:rsidR="0060648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0648A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9873D4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0648A" w:rsidRPr="003A47F0">
        <w:rPr>
          <w:lang w:val="es-ES"/>
        </w:rPr>
        <w:t>Artí</w:t>
      </w:r>
      <w:r w:rsidR="000A47FE" w:rsidRPr="003A47F0">
        <w:rPr>
          <w:lang w:val="es-ES"/>
        </w:rPr>
        <w:t>c</w:t>
      </w:r>
      <w:r w:rsidR="0060648A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60648A" w:rsidRPr="003A47F0">
        <w:rPr>
          <w:lang w:val="es-ES"/>
        </w:rPr>
        <w:t>o</w:t>
      </w:r>
      <w:r w:rsidR="000A47FE" w:rsidRPr="003A47F0">
        <w:rPr>
          <w:lang w:val="es-ES"/>
        </w:rPr>
        <w:t xml:space="preserve"> 3</w:t>
      </w:r>
      <w:r w:rsidR="00FE228F" w:rsidRPr="003A47F0">
        <w:rPr>
          <w:lang w:val="es-ES"/>
        </w:rPr>
        <w:br/>
      </w:r>
      <w:r w:rsidR="000A47FE" w:rsidRPr="003A47F0">
        <w:rPr>
          <w:lang w:val="es-ES"/>
        </w:rPr>
        <w:t>Prohibi</w:t>
      </w:r>
      <w:r w:rsidR="0060648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0648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0648A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segrega</w:t>
      </w:r>
      <w:r w:rsidR="0060648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0648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0648A" w:rsidRPr="003A47F0">
        <w:rPr>
          <w:lang w:val="es-ES"/>
        </w:rPr>
        <w:t>racial y el</w:t>
      </w:r>
      <w:r w:rsidR="000A47FE" w:rsidRPr="003A47F0">
        <w:rPr>
          <w:lang w:val="es-ES"/>
        </w:rPr>
        <w:t xml:space="preserve"> apartheid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51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Rep￺blica Eslovaca"/>
        </w:smartTagPr>
        <w:r w:rsidR="0060648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60648A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0648A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60648A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part</w:t>
      </w:r>
      <w:r w:rsidR="0060648A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60648A" w:rsidRPr="003A47F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Convenci￳n Internacional"/>
        </w:smartTagPr>
        <w:r w:rsidR="0060648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Conven</w:t>
        </w:r>
        <w:r w:rsidR="0060648A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60648A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 </w:t>
        </w:r>
        <w:r w:rsidR="00FF4DE9" w:rsidRPr="003A47F0">
          <w:rPr>
            <w:lang w:val="es-ES"/>
          </w:rPr>
          <w:t>Internacional</w:t>
        </w:r>
      </w:smartTag>
      <w:r w:rsidR="00FF4DE9" w:rsidRPr="003A47F0">
        <w:rPr>
          <w:lang w:val="es-ES"/>
        </w:rPr>
        <w:t xml:space="preserve"> sobre la</w:t>
      </w:r>
      <w:r w:rsidR="007E1CA9" w:rsidRPr="003A47F0">
        <w:rPr>
          <w:lang w:val="es-ES"/>
        </w:rPr>
        <w:t xml:space="preserve"> </w:t>
      </w:r>
      <w:r w:rsidR="00FF4DE9" w:rsidRPr="003A47F0">
        <w:rPr>
          <w:lang w:val="es-ES"/>
        </w:rPr>
        <w:t>Re</w:t>
      </w:r>
      <w:r w:rsidR="000A47FE" w:rsidRPr="003A47F0">
        <w:rPr>
          <w:lang w:val="es-ES"/>
        </w:rPr>
        <w:t>presi</w:t>
      </w:r>
      <w:r w:rsidR="007E1CA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E1CA9" w:rsidRPr="003A47F0">
        <w:rPr>
          <w:lang w:val="es-ES"/>
        </w:rPr>
        <w:t>y el Castigo del</w:t>
      </w:r>
      <w:r w:rsidR="000A47FE" w:rsidRPr="003A47F0">
        <w:rPr>
          <w:lang w:val="es-ES"/>
        </w:rPr>
        <w:t xml:space="preserve"> </w:t>
      </w:r>
      <w:r w:rsidR="00FF4DE9" w:rsidRPr="003A47F0">
        <w:rPr>
          <w:lang w:val="es-ES"/>
        </w:rPr>
        <w:t xml:space="preserve">Crimen de </w:t>
      </w:r>
      <w:r w:rsidR="000A47FE" w:rsidRPr="003A47F0">
        <w:rPr>
          <w:lang w:val="es-ES"/>
        </w:rPr>
        <w:t>Apartheid</w:t>
      </w:r>
      <w:r w:rsidR="007E1CA9" w:rsidRPr="003A47F0">
        <w:rPr>
          <w:lang w:val="es-ES"/>
        </w:rPr>
        <w:t>, firmada el</w:t>
      </w:r>
      <w:r w:rsidR="000A47FE" w:rsidRPr="003A47F0">
        <w:rPr>
          <w:lang w:val="es-ES"/>
        </w:rPr>
        <w:t xml:space="preserve"> 30 </w:t>
      </w:r>
      <w:r w:rsidR="007E1CA9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7E1CA9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7E1CA9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7E1CA9" w:rsidRPr="003A47F0">
        <w:rPr>
          <w:lang w:val="es-ES"/>
        </w:rPr>
        <w:t xml:space="preserve">de </w:t>
      </w:r>
      <w:r w:rsidR="000A47FE" w:rsidRPr="003A47F0">
        <w:rPr>
          <w:lang w:val="es-ES"/>
        </w:rPr>
        <w:t xml:space="preserve">1973 </w:t>
      </w:r>
      <w:r w:rsidR="007E1CA9" w:rsidRPr="003A47F0">
        <w:rPr>
          <w:lang w:val="es-ES"/>
        </w:rPr>
        <w:t>e</w:t>
      </w:r>
      <w:r w:rsidR="000A47FE" w:rsidRPr="003A47F0">
        <w:rPr>
          <w:lang w:val="es-ES"/>
        </w:rPr>
        <w:t>n N</w:t>
      </w:r>
      <w:r w:rsidR="007E1CA9" w:rsidRPr="003A47F0">
        <w:rPr>
          <w:lang w:val="es-ES"/>
        </w:rPr>
        <w:t>u</w:t>
      </w:r>
      <w:r w:rsidR="000A47FE" w:rsidRPr="003A47F0">
        <w:rPr>
          <w:lang w:val="es-ES"/>
        </w:rPr>
        <w:t>e</w:t>
      </w:r>
      <w:r w:rsidR="007E1CA9" w:rsidRPr="003A47F0">
        <w:rPr>
          <w:lang w:val="es-ES"/>
        </w:rPr>
        <w:t>va</w:t>
      </w:r>
      <w:r w:rsidR="000A47FE" w:rsidRPr="003A47F0">
        <w:rPr>
          <w:lang w:val="es-ES"/>
        </w:rPr>
        <w:t xml:space="preserve"> York. </w:t>
      </w:r>
      <w:r w:rsidR="007E1CA9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7E1CA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n</w:t>
      </w:r>
      <w:r w:rsidR="007E1CA9" w:rsidRPr="003A47F0">
        <w:rPr>
          <w:lang w:val="es-ES"/>
        </w:rPr>
        <w:t>uevo</w:t>
      </w:r>
      <w:r w:rsidR="000A47FE" w:rsidRPr="003A47F0">
        <w:rPr>
          <w:lang w:val="es-ES"/>
        </w:rPr>
        <w:t xml:space="preserve"> </w:t>
      </w:r>
      <w:r w:rsidR="007E1CA9" w:rsidRPr="003A47F0">
        <w:rPr>
          <w:lang w:val="es-ES"/>
        </w:rPr>
        <w:t>Código Penal</w:t>
      </w:r>
      <w:r w:rsidR="000A47FE" w:rsidRPr="003A47F0">
        <w:rPr>
          <w:lang w:val="es-ES"/>
        </w:rPr>
        <w:t>,</w:t>
      </w:r>
      <w:r w:rsidR="007E1CA9" w:rsidRPr="003A47F0">
        <w:rPr>
          <w:lang w:val="es-ES"/>
        </w:rPr>
        <w:t xml:space="preserve"> se prohíbe el</w:t>
      </w:r>
      <w:r w:rsidR="000A47FE" w:rsidRPr="003A47F0">
        <w:rPr>
          <w:lang w:val="es-ES"/>
        </w:rPr>
        <w:t xml:space="preserve"> apartheid</w:t>
      </w:r>
      <w:r w:rsidR="007C5DCF" w:rsidRPr="003A47F0">
        <w:rPr>
          <w:lang w:val="es-ES"/>
        </w:rPr>
        <w:t>,</w:t>
      </w:r>
      <w:r w:rsidR="007E1CA9" w:rsidRPr="003A47F0">
        <w:rPr>
          <w:lang w:val="es-ES"/>
        </w:rPr>
        <w:t xml:space="preserve"> tipifica</w:t>
      </w:r>
      <w:r w:rsidR="00FF4DE9" w:rsidRPr="003A47F0">
        <w:rPr>
          <w:lang w:val="es-ES"/>
        </w:rPr>
        <w:t>do como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7E1CA9" w:rsidRPr="003A47F0">
        <w:rPr>
          <w:lang w:val="es-ES"/>
        </w:rPr>
        <w:t xml:space="preserve">acto </w:t>
      </w:r>
      <w:r w:rsidR="000A47FE" w:rsidRPr="003A47F0">
        <w:rPr>
          <w:lang w:val="es-ES"/>
        </w:rPr>
        <w:t>inhuman</w:t>
      </w:r>
      <w:r w:rsidR="007E1CA9" w:rsidRPr="003A47F0">
        <w:rPr>
          <w:lang w:val="es-ES"/>
        </w:rPr>
        <w:t>o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r w:rsidR="007E1CA9" w:rsidRPr="003A47F0">
        <w:rPr>
          <w:lang w:val="es-ES"/>
        </w:rPr>
        <w:t>El Código</w:t>
      </w:r>
      <w:r w:rsidR="000A47FE" w:rsidRPr="003A47F0">
        <w:rPr>
          <w:lang w:val="es-ES"/>
        </w:rPr>
        <w:t xml:space="preserve"> Penal</w:t>
      </w:r>
      <w:r w:rsidR="007E1CA9" w:rsidRPr="003A47F0">
        <w:rPr>
          <w:lang w:val="es-ES"/>
        </w:rPr>
        <w:t xml:space="preserve"> t</w:t>
      </w:r>
      <w:r w:rsidR="00FF4DE9" w:rsidRPr="003A47F0">
        <w:rPr>
          <w:lang w:val="es-ES"/>
        </w:rPr>
        <w:t>ranscribe literalmente</w:t>
      </w:r>
      <w:r w:rsidR="007E1CA9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descrip</w:t>
      </w:r>
      <w:r w:rsidR="007E1CA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E1CA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7E1CA9" w:rsidRPr="003A47F0">
        <w:rPr>
          <w:lang w:val="es-ES"/>
        </w:rPr>
        <w:t xml:space="preserve"> de </w:t>
      </w:r>
      <w:r w:rsidR="00FF4DE9" w:rsidRPr="003A47F0">
        <w:rPr>
          <w:lang w:val="es-ES"/>
        </w:rPr>
        <w:t>tales</w:t>
      </w:r>
      <w:r w:rsidR="007E1CA9" w:rsidRPr="003A47F0">
        <w:rPr>
          <w:lang w:val="es-ES"/>
        </w:rPr>
        <w:t xml:space="preserve"> actos </w:t>
      </w:r>
      <w:r w:rsidR="00FF4DE9" w:rsidRPr="003A47F0">
        <w:rPr>
          <w:lang w:val="es-ES"/>
        </w:rPr>
        <w:t>que figuraba en el texto</w:t>
      </w:r>
      <w:r w:rsidR="007E1CA9" w:rsidRPr="003A47F0">
        <w:rPr>
          <w:lang w:val="es-ES"/>
        </w:rPr>
        <w:t xml:space="preserve"> </w:t>
      </w:r>
      <w:r w:rsidR="00FF4DE9" w:rsidRPr="003A47F0">
        <w:rPr>
          <w:lang w:val="es-ES"/>
        </w:rPr>
        <w:t xml:space="preserve">legal </w:t>
      </w:r>
      <w:r w:rsidR="007E1CA9" w:rsidRPr="003A47F0">
        <w:rPr>
          <w:lang w:val="es-ES"/>
        </w:rPr>
        <w:t>anterior</w:t>
      </w:r>
      <w:r w:rsidR="000A47FE" w:rsidRPr="003A47F0">
        <w:rPr>
          <w:lang w:val="es-ES"/>
        </w:rPr>
        <w:t xml:space="preserve">. </w:t>
      </w:r>
      <w:r w:rsidR="007E1CA9" w:rsidRPr="003A47F0">
        <w:rPr>
          <w:lang w:val="es-ES"/>
        </w:rPr>
        <w:t>El delito de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7E1CA9" w:rsidRPr="003A47F0">
        <w:rPr>
          <w:lang w:val="es-ES"/>
        </w:rPr>
        <w:t xml:space="preserve">acto </w:t>
      </w:r>
      <w:r w:rsidR="000A47FE" w:rsidRPr="003A47F0">
        <w:rPr>
          <w:lang w:val="es-ES"/>
        </w:rPr>
        <w:t>inhuman</w:t>
      </w:r>
      <w:r w:rsidR="007E1CA9" w:rsidRPr="003A47F0">
        <w:rPr>
          <w:lang w:val="es-ES"/>
        </w:rPr>
        <w:t>o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s</w:t>
      </w:r>
      <w:r w:rsidR="00FF4DE9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FF4DE9" w:rsidRPr="003A47F0">
        <w:rPr>
          <w:lang w:val="es-ES"/>
        </w:rPr>
        <w:t>considera u</w:t>
      </w:r>
      <w:r w:rsidR="007E1CA9" w:rsidRPr="003A47F0">
        <w:rPr>
          <w:lang w:val="es-ES"/>
        </w:rPr>
        <w:t xml:space="preserve">n </w:t>
      </w:r>
      <w:r w:rsidR="007F2F6D" w:rsidRPr="003A47F0">
        <w:rPr>
          <w:lang w:val="es-ES"/>
        </w:rPr>
        <w:t>delito g</w:t>
      </w:r>
      <w:r w:rsidR="00FF4DE9" w:rsidRPr="003A47F0">
        <w:rPr>
          <w:lang w:val="es-ES"/>
        </w:rPr>
        <w:t>loba</w:t>
      </w:r>
      <w:r w:rsidR="007F2F6D" w:rsidRPr="003A47F0">
        <w:rPr>
          <w:lang w:val="es-ES"/>
        </w:rPr>
        <w:t>l</w:t>
      </w:r>
      <w:r w:rsidR="000A47FE" w:rsidRPr="003A47F0">
        <w:rPr>
          <w:lang w:val="es-ES"/>
        </w:rPr>
        <w:t xml:space="preserve">, </w:t>
      </w:r>
      <w:r w:rsidR="007F2F6D" w:rsidRPr="003A47F0">
        <w:rPr>
          <w:lang w:val="es-ES"/>
        </w:rPr>
        <w:t xml:space="preserve">es decir que </w:t>
      </w:r>
      <w:r w:rsidR="003D3080" w:rsidRPr="003A47F0">
        <w:rPr>
          <w:lang w:val="es-ES"/>
        </w:rPr>
        <w:t>remite</w:t>
      </w:r>
      <w:r w:rsidR="000A47FE" w:rsidRPr="003A47F0">
        <w:rPr>
          <w:lang w:val="es-ES"/>
        </w:rPr>
        <w:t xml:space="preserve"> direct</w:t>
      </w:r>
      <w:r w:rsidR="007F2F6D" w:rsidRPr="003A47F0">
        <w:rPr>
          <w:lang w:val="es-ES"/>
        </w:rPr>
        <w:t>a</w:t>
      </w:r>
      <w:r w:rsidR="003D3080" w:rsidRPr="003A47F0">
        <w:rPr>
          <w:lang w:val="es-ES"/>
        </w:rPr>
        <w:t>mente</w:t>
      </w:r>
      <w:r w:rsidR="00FF4DE9" w:rsidRPr="003A47F0">
        <w:rPr>
          <w:lang w:val="es-ES"/>
        </w:rPr>
        <w:t xml:space="preserve"> </w:t>
      </w:r>
      <w:r w:rsidR="003D3080" w:rsidRPr="003A47F0">
        <w:rPr>
          <w:lang w:val="es-ES"/>
        </w:rPr>
        <w:t>a</w:t>
      </w:r>
      <w:r w:rsidR="00FF4DE9" w:rsidRPr="003A47F0">
        <w:rPr>
          <w:lang w:val="es-ES"/>
        </w:rPr>
        <w:t>l</w:t>
      </w:r>
      <w:r w:rsidR="007F2F6D" w:rsidRPr="003A47F0">
        <w:rPr>
          <w:lang w:val="es-ES"/>
        </w:rPr>
        <w:t xml:space="preserve"> Estatuto de</w:t>
      </w:r>
      <w:r w:rsidR="000A47FE" w:rsidRPr="003A47F0">
        <w:rPr>
          <w:lang w:val="es-ES"/>
        </w:rPr>
        <w:t xml:space="preserve"> Rom</w:t>
      </w:r>
      <w:r w:rsidR="007F2F6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F2F6D" w:rsidRPr="003A47F0">
        <w:rPr>
          <w:lang w:val="es-ES"/>
        </w:rPr>
        <w:t>de</w:t>
      </w:r>
      <w:r w:rsidR="00FF4DE9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Corte Penal Internacional"/>
        </w:smartTagPr>
        <w:r w:rsidR="007F2F6D" w:rsidRPr="003A47F0">
          <w:rPr>
            <w:lang w:val="es-ES"/>
          </w:rPr>
          <w:t>l</w:t>
        </w:r>
        <w:r w:rsidR="00FF4DE9" w:rsidRPr="003A47F0">
          <w:rPr>
            <w:lang w:val="es-ES"/>
          </w:rPr>
          <w:t>a Corte</w:t>
        </w:r>
        <w:r w:rsidR="007F2F6D" w:rsidRPr="003A47F0">
          <w:rPr>
            <w:lang w:val="es-ES"/>
          </w:rPr>
          <w:t xml:space="preserve"> Penal</w:t>
        </w:r>
        <w:r w:rsidR="000A47FE" w:rsidRPr="003A47F0">
          <w:rPr>
            <w:lang w:val="es-ES"/>
          </w:rPr>
          <w:t xml:space="preserve"> Interna</w:t>
        </w:r>
        <w:r w:rsidR="007F2F6D" w:rsidRPr="003A47F0">
          <w:rPr>
            <w:lang w:val="es-ES"/>
          </w:rPr>
          <w:t>c</w:t>
        </w:r>
        <w:r w:rsidR="000A47FE" w:rsidRPr="003A47F0">
          <w:rPr>
            <w:lang w:val="es-ES"/>
          </w:rPr>
          <w:t>ional</w:t>
        </w:r>
      </w:smartTag>
      <w:r w:rsidR="007F2F6D" w:rsidRPr="003A47F0">
        <w:rPr>
          <w:lang w:val="es-ES"/>
        </w:rPr>
        <w:t>, en cuyo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7F2F6D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7F2F6D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7F2F6D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7 </w:t>
      </w:r>
      <w:r w:rsidR="007F2F6D" w:rsidRPr="003A47F0">
        <w:rPr>
          <w:lang w:val="es-ES"/>
        </w:rPr>
        <w:t xml:space="preserve">se </w:t>
      </w:r>
      <w:r w:rsidR="000A47FE" w:rsidRPr="003A47F0">
        <w:rPr>
          <w:lang w:val="es-ES"/>
        </w:rPr>
        <w:t>define</w:t>
      </w:r>
      <w:r w:rsidR="007F2F6D" w:rsidRPr="003A47F0">
        <w:rPr>
          <w:lang w:val="es-ES"/>
        </w:rPr>
        <w:t xml:space="preserve"> el </w:t>
      </w:r>
      <w:r w:rsidR="00023322" w:rsidRPr="003A47F0">
        <w:rPr>
          <w:lang w:val="es-ES"/>
        </w:rPr>
        <w:t>crimen</w:t>
      </w:r>
      <w:r w:rsidR="007F2F6D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apartheid </w:t>
      </w:r>
      <w:r w:rsidR="007F2F6D" w:rsidRPr="003A47F0">
        <w:rPr>
          <w:lang w:val="es-ES"/>
        </w:rPr>
        <w:t>como</w:t>
      </w:r>
      <w:r w:rsidR="000A47FE" w:rsidRPr="003A47F0">
        <w:rPr>
          <w:lang w:val="es-ES"/>
        </w:rPr>
        <w:t xml:space="preserve"> crime</w:t>
      </w:r>
      <w:r w:rsidR="007F2F6D" w:rsidRPr="003A47F0">
        <w:rPr>
          <w:lang w:val="es-ES"/>
        </w:rPr>
        <w:t>n de lesa</w:t>
      </w:r>
      <w:r w:rsidR="000A47FE" w:rsidRPr="003A47F0">
        <w:rPr>
          <w:lang w:val="es-ES"/>
        </w:rPr>
        <w:t xml:space="preserve"> humani</w:t>
      </w:r>
      <w:r w:rsidR="007F2F6D" w:rsidRPr="003A47F0">
        <w:rPr>
          <w:lang w:val="es-ES"/>
        </w:rPr>
        <w:t>dad</w:t>
      </w:r>
      <w:r w:rsidR="000A47FE" w:rsidRPr="003A47F0">
        <w:rPr>
          <w:lang w:val="es-ES"/>
        </w:rPr>
        <w:t>.</w:t>
      </w:r>
    </w:p>
    <w:p w:rsidR="000A47FE" w:rsidRPr="003A47F0" w:rsidRDefault="009873D4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0A47FE" w:rsidRPr="003A47F0">
        <w:rPr>
          <w:lang w:val="es-ES"/>
        </w:rPr>
        <w:t>Art</w:t>
      </w:r>
      <w:r w:rsidR="007F2F6D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7F2F6D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7F2F6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4</w:t>
      </w:r>
      <w:r w:rsidR="00FE228F" w:rsidRPr="003A47F0">
        <w:rPr>
          <w:lang w:val="es-ES"/>
        </w:rPr>
        <w:br/>
      </w:r>
      <w:r w:rsidR="007F2F6D" w:rsidRPr="003A47F0">
        <w:rPr>
          <w:lang w:val="es-ES"/>
        </w:rPr>
        <w:t xml:space="preserve">Medidas </w:t>
      </w:r>
      <w:r w:rsidR="007C5DCF" w:rsidRPr="003A47F0">
        <w:rPr>
          <w:lang w:val="es-ES"/>
        </w:rPr>
        <w:t>legislativas</w:t>
      </w:r>
      <w:r w:rsidR="000A47FE" w:rsidRPr="003A47F0">
        <w:rPr>
          <w:lang w:val="es-ES"/>
        </w:rPr>
        <w:t>, administrativ</w:t>
      </w:r>
      <w:r w:rsidR="007F2F6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7F2F6D" w:rsidRPr="003A47F0">
        <w:rPr>
          <w:lang w:val="es-ES"/>
        </w:rPr>
        <w:t>y de otra índole para</w:t>
      </w:r>
      <w:r w:rsidR="000A47FE" w:rsidRPr="003A47F0">
        <w:rPr>
          <w:lang w:val="es-ES"/>
        </w:rPr>
        <w:t xml:space="preserve"> </w:t>
      </w:r>
      <w:r w:rsidR="00FE228F" w:rsidRPr="003A47F0">
        <w:rPr>
          <w:lang w:val="es-ES"/>
        </w:rPr>
        <w:br/>
      </w:r>
      <w:r w:rsidR="000A47FE" w:rsidRPr="003A47F0">
        <w:rPr>
          <w:lang w:val="es-ES"/>
        </w:rPr>
        <w:t>elimina</w:t>
      </w:r>
      <w:r w:rsidR="007F2F6D" w:rsidRPr="003A47F0">
        <w:rPr>
          <w:lang w:val="es-ES"/>
        </w:rPr>
        <w:t>r toda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propaganda bas</w:t>
      </w:r>
      <w:r w:rsidR="007F2F6D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7F2F6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F2F6D" w:rsidRPr="003A47F0">
        <w:rPr>
          <w:lang w:val="es-ES"/>
        </w:rPr>
        <w:t>en la</w:t>
      </w:r>
      <w:r w:rsidR="000A47FE" w:rsidRPr="003A47F0">
        <w:rPr>
          <w:lang w:val="es-ES"/>
        </w:rPr>
        <w:t xml:space="preserve"> superiori</w:t>
      </w:r>
      <w:r w:rsidR="007F2F6D" w:rsidRPr="003A47F0">
        <w:rPr>
          <w:lang w:val="es-ES"/>
        </w:rPr>
        <w:t xml:space="preserve">dad, el odio y </w:t>
      </w:r>
      <w:r w:rsidR="0028307A" w:rsidRPr="003A47F0">
        <w:rPr>
          <w:lang w:val="es-ES"/>
        </w:rPr>
        <w:br/>
      </w:r>
      <w:r w:rsidR="007F2F6D" w:rsidRPr="003A47F0">
        <w:rPr>
          <w:lang w:val="es-ES"/>
        </w:rPr>
        <w:t>la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discrimina</w:t>
      </w:r>
      <w:r w:rsidR="007F2F6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F2F6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7F2F6D" w:rsidRPr="003A47F0">
        <w:rPr>
          <w:lang w:val="es-ES"/>
        </w:rPr>
        <w:t xml:space="preserve"> racial</w:t>
      </w:r>
      <w:r w:rsidR="00FF4DE9" w:rsidRPr="003A47F0">
        <w:rPr>
          <w:lang w:val="es-ES"/>
        </w:rPr>
        <w:t>es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52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3D3080" w:rsidRPr="003A47F0">
        <w:rPr>
          <w:lang w:val="es-ES"/>
        </w:rPr>
        <w:t>E</w:t>
      </w:r>
      <w:r w:rsidR="007F2F6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extremism</w:t>
      </w:r>
      <w:r w:rsidR="007F2F6D" w:rsidRPr="003A47F0">
        <w:rPr>
          <w:lang w:val="es-ES"/>
        </w:rPr>
        <w:t>o y las manifestaciones de</w:t>
      </w:r>
      <w:r w:rsidR="000A47FE" w:rsidRPr="003A47F0">
        <w:rPr>
          <w:lang w:val="es-ES"/>
        </w:rPr>
        <w:t xml:space="preserve"> intoleranc</w:t>
      </w:r>
      <w:r w:rsidR="007F2F6D" w:rsidRPr="003A47F0">
        <w:rPr>
          <w:lang w:val="es-ES"/>
        </w:rPr>
        <w:t>ia y de odio hacia los</w:t>
      </w:r>
      <w:r w:rsidR="000A47FE" w:rsidRPr="003A47F0">
        <w:rPr>
          <w:lang w:val="es-ES"/>
        </w:rPr>
        <w:t xml:space="preserve"> m</w:t>
      </w:r>
      <w:r w:rsidR="00C03EBC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03EBC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C03EBC" w:rsidRPr="003A47F0">
        <w:rPr>
          <w:lang w:val="es-ES"/>
        </w:rPr>
        <w:t>de otras</w:t>
      </w:r>
      <w:r w:rsidR="000A47FE" w:rsidRPr="003A47F0">
        <w:rPr>
          <w:lang w:val="es-ES"/>
        </w:rPr>
        <w:t xml:space="preserve"> ra</w:t>
      </w:r>
      <w:r w:rsidR="00C03EBC" w:rsidRPr="003A47F0">
        <w:rPr>
          <w:lang w:val="es-ES"/>
        </w:rPr>
        <w:t>za</w:t>
      </w:r>
      <w:r w:rsidR="000A47FE" w:rsidRPr="003A47F0">
        <w:rPr>
          <w:lang w:val="es-ES"/>
        </w:rPr>
        <w:t>s, na</w:t>
      </w:r>
      <w:r w:rsidR="00C03EB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03EB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s, </w:t>
      </w:r>
      <w:r w:rsidR="00C03EBC" w:rsidRPr="003A47F0">
        <w:rPr>
          <w:lang w:val="es-ES"/>
        </w:rPr>
        <w:t xml:space="preserve">minorías </w:t>
      </w:r>
      <w:r w:rsidR="000A47FE" w:rsidRPr="003A47F0">
        <w:rPr>
          <w:lang w:val="es-ES"/>
        </w:rPr>
        <w:t>na</w:t>
      </w:r>
      <w:r w:rsidR="00C03EBC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C03EBC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grupos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C03EBC" w:rsidRPr="003A47F0">
        <w:rPr>
          <w:lang w:val="es-ES"/>
        </w:rPr>
        <w:t>os</w:t>
      </w:r>
      <w:r w:rsidR="003D3080" w:rsidRPr="003A47F0">
        <w:rPr>
          <w:lang w:val="es-ES"/>
        </w:rPr>
        <w:t xml:space="preserve"> hallan un eco cada vez mayor en la sociedad eslovaca y</w:t>
      </w:r>
      <w:r w:rsidR="00C03EBC" w:rsidRPr="003A47F0">
        <w:rPr>
          <w:lang w:val="es-ES"/>
        </w:rPr>
        <w:t xml:space="preserve"> conllevan el peligro de </w:t>
      </w:r>
      <w:r w:rsidR="007C5DCF" w:rsidRPr="003A47F0">
        <w:rPr>
          <w:lang w:val="es-ES"/>
        </w:rPr>
        <w:t>convertir</w:t>
      </w:r>
      <w:r w:rsidR="00C03EBC" w:rsidRPr="003A47F0">
        <w:rPr>
          <w:lang w:val="es-ES"/>
        </w:rPr>
        <w:t xml:space="preserve">se </w:t>
      </w:r>
      <w:r w:rsidR="00CB317F" w:rsidRPr="003A47F0">
        <w:rPr>
          <w:lang w:val="es-ES"/>
        </w:rPr>
        <w:t xml:space="preserve">en </w:t>
      </w:r>
      <w:r w:rsidR="00C03EBC" w:rsidRPr="003A47F0">
        <w:rPr>
          <w:lang w:val="es-ES"/>
        </w:rPr>
        <w:t>una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amenaza</w:t>
      </w:r>
      <w:r w:rsidR="000A47FE" w:rsidRPr="003A47F0">
        <w:rPr>
          <w:lang w:val="es-ES"/>
        </w:rPr>
        <w:t xml:space="preserve"> direct</w:t>
      </w:r>
      <w:r w:rsidR="00C03EB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 xml:space="preserve">para </w:t>
      </w:r>
      <w:r w:rsidR="00CB317F" w:rsidRPr="003A47F0">
        <w:rPr>
          <w:lang w:val="es-ES"/>
        </w:rPr>
        <w:t>el</w:t>
      </w:r>
      <w:r w:rsidR="00C03EBC" w:rsidRPr="003A47F0">
        <w:rPr>
          <w:lang w:val="es-ES"/>
        </w:rPr>
        <w:t xml:space="preserve"> </w:t>
      </w:r>
      <w:r w:rsidR="003D3080" w:rsidRPr="003A47F0">
        <w:rPr>
          <w:lang w:val="es-ES"/>
        </w:rPr>
        <w:t xml:space="preserve">buen </w:t>
      </w:r>
      <w:r w:rsidR="000A47FE" w:rsidRPr="003A47F0">
        <w:rPr>
          <w:lang w:val="es-ES"/>
        </w:rPr>
        <w:t>funcion</w:t>
      </w:r>
      <w:r w:rsidR="00C03EBC" w:rsidRPr="003A47F0">
        <w:rPr>
          <w:lang w:val="es-ES"/>
        </w:rPr>
        <w:t>am</w:t>
      </w:r>
      <w:r w:rsidR="000A47FE" w:rsidRPr="003A47F0">
        <w:rPr>
          <w:lang w:val="es-ES"/>
        </w:rPr>
        <w:t>i</w:t>
      </w:r>
      <w:r w:rsidR="00C03EBC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C03EBC" w:rsidRPr="003A47F0">
        <w:rPr>
          <w:lang w:val="es-ES"/>
        </w:rPr>
        <w:t>to de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una sociedad</w:t>
      </w:r>
      <w:r w:rsidR="000A47FE" w:rsidRPr="003A47F0">
        <w:rPr>
          <w:lang w:val="es-ES"/>
        </w:rPr>
        <w:t xml:space="preserve"> democr</w:t>
      </w:r>
      <w:r w:rsidR="00C03EBC" w:rsidRPr="003A47F0">
        <w:rPr>
          <w:lang w:val="es-ES"/>
        </w:rPr>
        <w:t>á</w:t>
      </w:r>
      <w:r w:rsidR="000A47FE" w:rsidRPr="003A47F0">
        <w:rPr>
          <w:lang w:val="es-ES"/>
        </w:rPr>
        <w:t>tic</w:t>
      </w:r>
      <w:r w:rsidR="00C03EBC" w:rsidRPr="003A47F0">
        <w:rPr>
          <w:lang w:val="es-ES"/>
        </w:rPr>
        <w:t>a</w:t>
      </w:r>
      <w:r w:rsidR="000A47FE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53</w:t>
      </w:r>
      <w:r w:rsidR="009873D4" w:rsidRPr="003A47F0">
        <w:rPr>
          <w:lang w:val="es-ES"/>
        </w:rPr>
        <w:tab/>
      </w:r>
      <w:r w:rsidR="00C03EBC" w:rsidRPr="003A47F0">
        <w:rPr>
          <w:lang w:val="es-ES"/>
        </w:rPr>
        <w:t>Tras la</w:t>
      </w:r>
      <w:r w:rsidR="000A47FE" w:rsidRPr="003A47F0">
        <w:rPr>
          <w:lang w:val="es-ES"/>
        </w:rPr>
        <w:t xml:space="preserve"> apro</w:t>
      </w:r>
      <w:r w:rsidR="00C03EBC" w:rsidRPr="003A47F0">
        <w:rPr>
          <w:lang w:val="es-ES"/>
        </w:rPr>
        <w:t>bación de sus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e</w:t>
      </w:r>
      <w:r w:rsidR="000A47FE" w:rsidRPr="003A47F0">
        <w:rPr>
          <w:lang w:val="es-ES"/>
        </w:rPr>
        <w:t>statut</w:t>
      </w:r>
      <w:r w:rsidR="00C03EBC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27 </w:t>
      </w:r>
      <w:r w:rsidR="00C03EBC" w:rsidRPr="003A47F0">
        <w:rPr>
          <w:lang w:val="es-ES"/>
        </w:rPr>
        <w:t>de j</w:t>
      </w:r>
      <w:r w:rsidR="000A47FE" w:rsidRPr="003A47F0">
        <w:rPr>
          <w:lang w:val="es-ES"/>
        </w:rPr>
        <w:t>un</w:t>
      </w:r>
      <w:r w:rsidR="00C03EBC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2011, </w:t>
      </w:r>
      <w:r w:rsidR="00C03EBC" w:rsidRPr="003A47F0">
        <w:rPr>
          <w:lang w:val="es-ES"/>
        </w:rPr>
        <w:t>se creó el</w:t>
      </w:r>
      <w:r w:rsidR="000A47FE" w:rsidRPr="003A47F0">
        <w:rPr>
          <w:lang w:val="es-ES"/>
        </w:rPr>
        <w:t xml:space="preserve"> Comit</w:t>
      </w:r>
      <w:r w:rsidR="00C03EBC" w:rsidRPr="003A47F0">
        <w:rPr>
          <w:lang w:val="es-ES"/>
        </w:rPr>
        <w:t>é para la p</w:t>
      </w:r>
      <w:r w:rsidR="000A47FE" w:rsidRPr="003A47F0">
        <w:rPr>
          <w:lang w:val="es-ES"/>
        </w:rPr>
        <w:t>reven</w:t>
      </w:r>
      <w:r w:rsidR="00C03EB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03EB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03EB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e</w:t>
      </w:r>
      <w:r w:rsidR="000A47FE" w:rsidRPr="003A47F0">
        <w:rPr>
          <w:lang w:val="es-ES"/>
        </w:rPr>
        <w:t>limina</w:t>
      </w:r>
      <w:r w:rsidR="00C03EB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03EB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03EB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r</w:t>
      </w:r>
      <w:r w:rsidR="000A47FE" w:rsidRPr="003A47F0">
        <w:rPr>
          <w:lang w:val="es-ES"/>
        </w:rPr>
        <w:t>acism</w:t>
      </w:r>
      <w:r w:rsidR="00C03EBC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03EBC" w:rsidRPr="003A47F0">
        <w:rPr>
          <w:lang w:val="es-ES"/>
        </w:rPr>
        <w:t>la x</w:t>
      </w:r>
      <w:r w:rsidR="000A47FE" w:rsidRPr="003A47F0">
        <w:rPr>
          <w:lang w:val="es-ES"/>
        </w:rPr>
        <w:t>eno</w:t>
      </w:r>
      <w:r w:rsidR="00C03EBC" w:rsidRPr="003A47F0">
        <w:rPr>
          <w:lang w:val="es-ES"/>
        </w:rPr>
        <w:t>fo</w:t>
      </w:r>
      <w:r w:rsidR="000A47FE" w:rsidRPr="003A47F0">
        <w:rPr>
          <w:lang w:val="es-ES"/>
        </w:rPr>
        <w:t xml:space="preserve">bia, </w:t>
      </w:r>
      <w:r w:rsidR="00C03EBC" w:rsidRPr="003A47F0">
        <w:rPr>
          <w:lang w:val="es-ES"/>
        </w:rPr>
        <w:t>el a</w:t>
      </w:r>
      <w:r w:rsidR="000A47FE" w:rsidRPr="003A47F0">
        <w:rPr>
          <w:lang w:val="es-ES"/>
        </w:rPr>
        <w:t>nti</w:t>
      </w:r>
      <w:r w:rsidR="00C03EBC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C03EBC" w:rsidRPr="003A47F0">
        <w:rPr>
          <w:lang w:val="es-ES"/>
        </w:rPr>
        <w:t>o y otras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f</w:t>
      </w:r>
      <w:r w:rsidR="000A47FE" w:rsidRPr="003A47F0">
        <w:rPr>
          <w:lang w:val="es-ES"/>
        </w:rPr>
        <w:t>orm</w:t>
      </w:r>
      <w:r w:rsidR="00C03EB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C03EB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i</w:t>
      </w:r>
      <w:r w:rsidR="000A47FE" w:rsidRPr="003A47F0">
        <w:rPr>
          <w:lang w:val="es-ES"/>
        </w:rPr>
        <w:t>ntoleranc</w:t>
      </w:r>
      <w:r w:rsidR="00C03EBC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(</w:t>
      </w:r>
      <w:r w:rsidR="00C03EBC" w:rsidRPr="003A47F0">
        <w:rPr>
          <w:lang w:val="es-ES"/>
        </w:rPr>
        <w:t xml:space="preserve">denominado en lo sucesivo el </w:t>
      </w:r>
      <w:r w:rsidR="00021AC2" w:rsidRPr="003A47F0">
        <w:rPr>
          <w:lang w:val="es-ES"/>
        </w:rPr>
        <w:t>"</w:t>
      </w:r>
      <w:r w:rsidR="00C03EBC" w:rsidRPr="003A47F0">
        <w:rPr>
          <w:lang w:val="es-ES"/>
        </w:rPr>
        <w:t>Com</w:t>
      </w:r>
      <w:r w:rsidR="000A47FE" w:rsidRPr="003A47F0">
        <w:rPr>
          <w:lang w:val="es-ES"/>
        </w:rPr>
        <w:t>it</w:t>
      </w:r>
      <w:r w:rsidR="00C03EBC" w:rsidRPr="003A47F0">
        <w:rPr>
          <w:lang w:val="es-ES"/>
        </w:rPr>
        <w:t>é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)</w:t>
      </w:r>
      <w:r w:rsidR="00C03EBC" w:rsidRPr="003A47F0">
        <w:rPr>
          <w:lang w:val="es-ES"/>
        </w:rPr>
        <w:t xml:space="preserve">, como parte </w:t>
      </w:r>
      <w:r w:rsidR="00CB317F" w:rsidRPr="003A47F0">
        <w:rPr>
          <w:lang w:val="es-ES"/>
        </w:rPr>
        <w:t xml:space="preserve">integrante </w:t>
      </w:r>
      <w:r w:rsidR="00C03EBC" w:rsidRPr="003A47F0">
        <w:rPr>
          <w:lang w:val="es-ES"/>
        </w:rPr>
        <w:t>del Consejo de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Go</w:t>
      </w:r>
      <w:r w:rsidR="00C03EBC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C03EBC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C03EB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03EB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03EBC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C03EBC" w:rsidRPr="003A47F0">
          <w:rPr>
            <w:lang w:val="es-ES"/>
          </w:rPr>
          <w:t>Eslovaca</w:t>
        </w:r>
      </w:smartTag>
      <w:r w:rsidR="00C03EBC" w:rsidRPr="003A47F0">
        <w:rPr>
          <w:lang w:val="es-ES"/>
        </w:rPr>
        <w:t xml:space="preserve"> para los</w:t>
      </w:r>
      <w:r w:rsidR="000A47FE" w:rsidRPr="003A47F0">
        <w:rPr>
          <w:lang w:val="es-ES"/>
        </w:rPr>
        <w:t xml:space="preserve"> </w:t>
      </w:r>
      <w:r w:rsidR="00D64B95" w:rsidRPr="003A47F0">
        <w:rPr>
          <w:lang w:val="es-ES"/>
        </w:rPr>
        <w:t>D</w:t>
      </w:r>
      <w:r w:rsidR="00C03EBC" w:rsidRPr="003A47F0">
        <w:rPr>
          <w:lang w:val="es-ES"/>
        </w:rPr>
        <w:t xml:space="preserve">erechos </w:t>
      </w:r>
      <w:r w:rsidR="00D64B95" w:rsidRPr="003A47F0">
        <w:rPr>
          <w:lang w:val="es-ES"/>
        </w:rPr>
        <w:t>H</w:t>
      </w:r>
      <w:r w:rsidR="000A47FE" w:rsidRPr="003A47F0">
        <w:rPr>
          <w:lang w:val="es-ES"/>
        </w:rPr>
        <w:t>uman</w:t>
      </w:r>
      <w:r w:rsidR="00C03EBC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C03EBC" w:rsidRPr="003A47F0">
        <w:rPr>
          <w:lang w:val="es-ES"/>
        </w:rPr>
        <w:t xml:space="preserve">las </w:t>
      </w:r>
      <w:r w:rsidR="00D64B95" w:rsidRPr="003A47F0">
        <w:rPr>
          <w:lang w:val="es-ES"/>
        </w:rPr>
        <w:t>M</w:t>
      </w:r>
      <w:r w:rsidR="00C03EBC" w:rsidRPr="003A47F0">
        <w:rPr>
          <w:lang w:val="es-ES"/>
        </w:rPr>
        <w:t xml:space="preserve">inorías </w:t>
      </w:r>
      <w:r w:rsidR="00D64B95" w:rsidRPr="003A47F0">
        <w:rPr>
          <w:lang w:val="es-ES"/>
        </w:rPr>
        <w:t>N</w:t>
      </w:r>
      <w:r w:rsidR="00C03EBC" w:rsidRPr="003A47F0">
        <w:rPr>
          <w:lang w:val="es-ES"/>
        </w:rPr>
        <w:t>ac</w:t>
      </w:r>
      <w:r w:rsidR="000A47FE" w:rsidRPr="003A47F0">
        <w:rPr>
          <w:lang w:val="es-ES"/>
        </w:rPr>
        <w:t>ional</w:t>
      </w:r>
      <w:r w:rsidR="00C03EBC" w:rsidRPr="003A47F0">
        <w:rPr>
          <w:lang w:val="es-ES"/>
        </w:rPr>
        <w:t xml:space="preserve">es y la </w:t>
      </w:r>
      <w:r w:rsidR="00D64B95" w:rsidRPr="003A47F0">
        <w:rPr>
          <w:lang w:val="es-ES"/>
        </w:rPr>
        <w:t>I</w:t>
      </w:r>
      <w:r w:rsidR="00C03EBC" w:rsidRPr="003A47F0">
        <w:rPr>
          <w:lang w:val="es-ES"/>
        </w:rPr>
        <w:t>gualdad de</w:t>
      </w:r>
      <w:r w:rsidR="000A47FE" w:rsidRPr="003A47F0">
        <w:rPr>
          <w:lang w:val="es-ES"/>
        </w:rPr>
        <w:t xml:space="preserve"> </w:t>
      </w:r>
      <w:r w:rsidR="00D64B95" w:rsidRPr="003A47F0">
        <w:rPr>
          <w:lang w:val="es-ES"/>
        </w:rPr>
        <w:t>G</w:t>
      </w:r>
      <w:r w:rsidR="00C03EBC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C03EBC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B317F" w:rsidRPr="003A47F0">
        <w:rPr>
          <w:lang w:val="es-ES"/>
        </w:rPr>
        <w:t>en su calidad de</w:t>
      </w:r>
      <w:r w:rsidR="00C03EBC" w:rsidRPr="003A47F0">
        <w:rPr>
          <w:lang w:val="es-ES"/>
        </w:rPr>
        <w:t xml:space="preserve"> órgano</w:t>
      </w:r>
      <w:r w:rsidR="000A47FE" w:rsidRPr="003A47F0">
        <w:rPr>
          <w:lang w:val="es-ES"/>
        </w:rPr>
        <w:t xml:space="preserve"> permanent</w:t>
      </w:r>
      <w:r w:rsidR="00C03EBC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expert</w:t>
      </w:r>
      <w:r w:rsidR="00C03EBC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C03EB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Con</w:t>
      </w:r>
      <w:r w:rsidR="00C23A44" w:rsidRPr="003A47F0">
        <w:rPr>
          <w:lang w:val="es-ES"/>
        </w:rPr>
        <w:t>sejo</w:t>
      </w:r>
      <w:r w:rsidR="000A47FE" w:rsidRPr="003A47F0">
        <w:rPr>
          <w:lang w:val="es-ES"/>
        </w:rPr>
        <w:t xml:space="preserve"> </w:t>
      </w:r>
      <w:r w:rsidR="00C23A44" w:rsidRPr="003A47F0">
        <w:rPr>
          <w:lang w:val="es-ES"/>
        </w:rPr>
        <w:t>para abordar las cuestiones relacionadas con el</w:t>
      </w:r>
      <w:r w:rsidR="000A47FE" w:rsidRPr="003A47F0">
        <w:rPr>
          <w:lang w:val="es-ES"/>
        </w:rPr>
        <w:t xml:space="preserve"> racism</w:t>
      </w:r>
      <w:r w:rsidR="00C23A44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23A4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xeno</w:t>
      </w:r>
      <w:r w:rsidR="00C23A44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C23A44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anti</w:t>
      </w:r>
      <w:r w:rsidR="00C23A44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C23A44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23A44" w:rsidRPr="003A47F0">
        <w:rPr>
          <w:lang w:val="es-ES"/>
        </w:rPr>
        <w:t>los prejuicios contra los romaníes</w:t>
      </w:r>
      <w:r w:rsidR="000A47FE" w:rsidRPr="003A47F0">
        <w:rPr>
          <w:lang w:val="es-ES"/>
        </w:rPr>
        <w:t xml:space="preserve">, </w:t>
      </w:r>
      <w:r w:rsidR="00C23A44" w:rsidRPr="003A47F0">
        <w:rPr>
          <w:lang w:val="es-ES"/>
        </w:rPr>
        <w:t>la i</w:t>
      </w:r>
      <w:r w:rsidR="000A47FE" w:rsidRPr="003A47F0">
        <w:rPr>
          <w:lang w:val="es-ES"/>
        </w:rPr>
        <w:t>slamo</w:t>
      </w:r>
      <w:r w:rsidR="00C23A44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C23A4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homo</w:t>
      </w:r>
      <w:r w:rsidR="00C23A44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C23A44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extremism</w:t>
      </w:r>
      <w:r w:rsidR="00C23A4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C23A44" w:rsidRPr="003A47F0">
        <w:rPr>
          <w:lang w:val="es-ES"/>
        </w:rPr>
        <w:t>y otras</w:t>
      </w:r>
      <w:r w:rsidR="000A47FE" w:rsidRPr="003A47F0">
        <w:rPr>
          <w:lang w:val="es-ES"/>
        </w:rPr>
        <w:t xml:space="preserve"> form</w:t>
      </w:r>
      <w:r w:rsidR="00C23A44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C23A4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intoleranc</w:t>
      </w:r>
      <w:r w:rsidR="00C23A44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(</w:t>
      </w:r>
      <w:r w:rsidR="00C23A44" w:rsidRPr="003A47F0">
        <w:rPr>
          <w:lang w:val="es-ES"/>
        </w:rPr>
        <w:t xml:space="preserve">en </w:t>
      </w:r>
      <w:r w:rsidR="00CB317F" w:rsidRPr="003A47F0">
        <w:rPr>
          <w:lang w:val="es-ES"/>
        </w:rPr>
        <w:t>adelante las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form</w:t>
      </w:r>
      <w:r w:rsidR="00C23A44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C23A4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intoleranc</w:t>
      </w:r>
      <w:r w:rsidR="00C23A44" w:rsidRPr="003A47F0">
        <w:rPr>
          <w:lang w:val="es-ES"/>
        </w:rPr>
        <w:t>ia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). </w:t>
      </w:r>
      <w:r w:rsidR="00C23A4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Comit</w:t>
      </w:r>
      <w:r w:rsidR="00C23A44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0B55A0" w:rsidRPr="003A47F0">
        <w:rPr>
          <w:lang w:val="es-ES"/>
        </w:rPr>
        <w:t>trata,</w:t>
      </w:r>
      <w:r w:rsidR="000A47FE" w:rsidRPr="003A47F0">
        <w:rPr>
          <w:lang w:val="es-ES"/>
        </w:rPr>
        <w:t xml:space="preserve"> </w:t>
      </w:r>
      <w:r w:rsidR="00C23A44" w:rsidRPr="003A47F0">
        <w:rPr>
          <w:lang w:val="es-ES"/>
        </w:rPr>
        <w:t>re</w:t>
      </w:r>
      <w:r w:rsidR="000B55A0" w:rsidRPr="003A47F0">
        <w:rPr>
          <w:lang w:val="es-ES"/>
        </w:rPr>
        <w:t>copila y analiza la información sobre las manifestaciones de intolerancia y</w:t>
      </w:r>
      <w:r w:rsidR="00C23A44" w:rsidRPr="003A47F0">
        <w:rPr>
          <w:lang w:val="es-ES"/>
        </w:rPr>
        <w:t>, por conducto de su presidente</w:t>
      </w:r>
      <w:r w:rsidR="000A47FE" w:rsidRPr="003A47F0">
        <w:rPr>
          <w:lang w:val="es-ES"/>
        </w:rPr>
        <w:t xml:space="preserve">, </w:t>
      </w:r>
      <w:r w:rsidR="00C23A44" w:rsidRPr="003A47F0">
        <w:rPr>
          <w:lang w:val="es-ES"/>
        </w:rPr>
        <w:t>transmite</w:t>
      </w:r>
      <w:r w:rsidR="000A47FE" w:rsidRPr="003A47F0">
        <w:rPr>
          <w:lang w:val="es-ES"/>
        </w:rPr>
        <w:t xml:space="preserve"> </w:t>
      </w:r>
      <w:r w:rsidR="000B55A0" w:rsidRPr="003A47F0">
        <w:rPr>
          <w:lang w:val="es-ES"/>
        </w:rPr>
        <w:t xml:space="preserve">los informes </w:t>
      </w:r>
      <w:r w:rsidR="00C23A44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Con</w:t>
      </w:r>
      <w:r w:rsidR="00C23A44" w:rsidRPr="003A47F0">
        <w:rPr>
          <w:lang w:val="es-ES"/>
        </w:rPr>
        <w:t>sejo</w:t>
      </w:r>
      <w:r w:rsidR="000B55A0" w:rsidRPr="003A47F0">
        <w:rPr>
          <w:lang w:val="es-ES"/>
        </w:rPr>
        <w:t>. Coordina igualmente las iniciativas emprendidas para luchar contra esos fenómenos</w:t>
      </w:r>
      <w:r w:rsidR="000A47FE" w:rsidRPr="003A47F0">
        <w:rPr>
          <w:lang w:val="es-ES"/>
        </w:rPr>
        <w:t xml:space="preserve">. </w:t>
      </w:r>
      <w:r w:rsidR="00C23A4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Comit</w:t>
      </w:r>
      <w:r w:rsidR="00C23A44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C23A44" w:rsidRPr="003A47F0">
        <w:rPr>
          <w:lang w:val="es-ES"/>
        </w:rPr>
        <w:t>cuenta con</w:t>
      </w:r>
      <w:r w:rsidR="000A47FE" w:rsidRPr="003A47F0">
        <w:rPr>
          <w:lang w:val="es-ES"/>
        </w:rPr>
        <w:t xml:space="preserve"> 32 m</w:t>
      </w:r>
      <w:r w:rsidR="00C23A44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23A44" w:rsidRPr="003A47F0">
        <w:rPr>
          <w:lang w:val="es-ES"/>
        </w:rPr>
        <w:t>o</w:t>
      </w:r>
      <w:r w:rsidR="000A47FE" w:rsidRPr="003A47F0">
        <w:rPr>
          <w:lang w:val="es-ES"/>
        </w:rPr>
        <w:t xml:space="preserve">s, </w:t>
      </w:r>
      <w:r w:rsidR="009835C5" w:rsidRPr="003A47F0">
        <w:rPr>
          <w:lang w:val="es-ES"/>
        </w:rPr>
        <w:t xml:space="preserve">de los que </w:t>
      </w:r>
      <w:r w:rsidR="000A47FE" w:rsidRPr="003A47F0">
        <w:rPr>
          <w:lang w:val="es-ES"/>
        </w:rPr>
        <w:t xml:space="preserve">12 </w:t>
      </w:r>
      <w:r w:rsidR="009835C5" w:rsidRPr="003A47F0">
        <w:rPr>
          <w:lang w:val="es-ES"/>
        </w:rPr>
        <w:t>son</w:t>
      </w:r>
      <w:r w:rsidR="000A47FE" w:rsidRPr="003A47F0">
        <w:rPr>
          <w:lang w:val="es-ES"/>
        </w:rPr>
        <w:t xml:space="preserve"> representa</w:t>
      </w:r>
      <w:r w:rsidR="009835C5" w:rsidRPr="003A47F0">
        <w:rPr>
          <w:lang w:val="es-ES"/>
        </w:rPr>
        <w:t>ntes de la</w:t>
      </w:r>
      <w:r w:rsidR="000A47FE" w:rsidRPr="003A47F0">
        <w:rPr>
          <w:lang w:val="es-ES"/>
        </w:rPr>
        <w:t xml:space="preserve"> socie</w:t>
      </w:r>
      <w:r w:rsidR="009835C5" w:rsidRPr="003A47F0">
        <w:rPr>
          <w:lang w:val="es-ES"/>
        </w:rPr>
        <w:t>dad civil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3 </w:t>
      </w:r>
      <w:r w:rsidR="009835C5" w:rsidRPr="003A47F0">
        <w:rPr>
          <w:lang w:val="es-ES"/>
        </w:rPr>
        <w:t>son expertos</w:t>
      </w:r>
      <w:r w:rsidR="000A47FE" w:rsidRPr="003A47F0">
        <w:rPr>
          <w:lang w:val="es-ES"/>
        </w:rPr>
        <w:t xml:space="preserve"> independ</w:t>
      </w:r>
      <w:r w:rsidR="009835C5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9835C5" w:rsidRPr="003A47F0">
        <w:rPr>
          <w:lang w:val="es-ES"/>
        </w:rPr>
        <w:t>es en esa esfera</w:t>
      </w:r>
      <w:r w:rsidR="000A47FE" w:rsidRPr="003A47F0">
        <w:rPr>
          <w:lang w:val="es-ES"/>
        </w:rPr>
        <w:t xml:space="preserve">. </w:t>
      </w:r>
      <w:r w:rsidR="009835C5" w:rsidRPr="003A47F0">
        <w:rPr>
          <w:lang w:val="es-ES"/>
        </w:rPr>
        <w:t>Hasta la presentación de este informe se han celebrado tres reuniones del Comi</w:t>
      </w:r>
      <w:r w:rsidR="000A47FE" w:rsidRPr="003A47F0">
        <w:rPr>
          <w:lang w:val="es-ES"/>
        </w:rPr>
        <w:t>t</w:t>
      </w:r>
      <w:r w:rsidR="009835C5" w:rsidRPr="003A47F0">
        <w:rPr>
          <w:lang w:val="es-ES"/>
        </w:rPr>
        <w:t>é</w:t>
      </w:r>
      <w:r w:rsidR="000A47FE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54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9835C5" w:rsidRPr="003A47F0">
        <w:rPr>
          <w:lang w:val="es-ES"/>
        </w:rPr>
        <w:t>Los debates entre la</w:t>
      </w:r>
      <w:r w:rsidR="000A47FE" w:rsidRPr="003A47F0">
        <w:rPr>
          <w:lang w:val="es-ES"/>
        </w:rPr>
        <w:t xml:space="preserve"> Ofic</w:t>
      </w:r>
      <w:r w:rsidR="009835C5" w:rsidRPr="003A47F0">
        <w:rPr>
          <w:lang w:val="es-ES"/>
        </w:rPr>
        <w:t xml:space="preserve">ina del Gobierno de </w:t>
      </w:r>
      <w:smartTag w:uri="urn:schemas-microsoft-com:office:smarttags" w:element="PersonName">
        <w:smartTagPr>
          <w:attr w:name="ProductID" w:val="la Rep￺blica Eslovaca"/>
        </w:smartTagPr>
        <w:r w:rsidR="009835C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835C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835C5" w:rsidRPr="003A47F0">
          <w:rPr>
            <w:lang w:val="es-ES"/>
          </w:rPr>
          <w:t>a Eslovaca</w:t>
        </w:r>
      </w:smartTag>
      <w:r w:rsidR="009835C5" w:rsidRPr="003A47F0">
        <w:rPr>
          <w:lang w:val="es-ES"/>
        </w:rPr>
        <w:t xml:space="preserve"> y el</w:t>
      </w:r>
      <w:r w:rsidR="000A47FE" w:rsidRPr="003A47F0">
        <w:rPr>
          <w:lang w:val="es-ES"/>
        </w:rPr>
        <w:t xml:space="preserve"> Minist</w:t>
      </w:r>
      <w:r w:rsidR="009835C5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9835C5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d</w:t>
      </w:r>
      <w:r w:rsidR="009835C5" w:rsidRPr="003A47F0">
        <w:rPr>
          <w:lang w:val="es-ES"/>
        </w:rPr>
        <w:t>esembocaron en la</w:t>
      </w:r>
      <w:r w:rsidR="000A47FE" w:rsidRPr="003A47F0">
        <w:rPr>
          <w:lang w:val="es-ES"/>
        </w:rPr>
        <w:t xml:space="preserve"> apro</w:t>
      </w:r>
      <w:r w:rsidR="009835C5" w:rsidRPr="003A47F0">
        <w:rPr>
          <w:lang w:val="es-ES"/>
        </w:rPr>
        <w:t>b</w:t>
      </w:r>
      <w:r w:rsidR="000A47FE" w:rsidRPr="003A47F0">
        <w:rPr>
          <w:lang w:val="es-ES"/>
        </w:rPr>
        <w:t>a</w:t>
      </w:r>
      <w:r w:rsidR="009835C5" w:rsidRPr="003A47F0">
        <w:rPr>
          <w:lang w:val="es-ES"/>
        </w:rPr>
        <w:t>ción de</w:t>
      </w:r>
      <w:r w:rsidR="00CB317F" w:rsidRPr="003A47F0">
        <w:rPr>
          <w:lang w:val="es-ES"/>
        </w:rPr>
        <w:t xml:space="preserve"> </w:t>
      </w:r>
      <w:r w:rsidR="009835C5" w:rsidRPr="003A47F0">
        <w:rPr>
          <w:lang w:val="es-ES"/>
        </w:rPr>
        <w:t>l</w:t>
      </w:r>
      <w:r w:rsidR="00CB317F" w:rsidRPr="003A47F0">
        <w:rPr>
          <w:lang w:val="es-ES"/>
        </w:rPr>
        <w:t>a</w:t>
      </w:r>
      <w:r w:rsidR="009835C5" w:rsidRPr="003A47F0">
        <w:rPr>
          <w:lang w:val="es-ES"/>
        </w:rPr>
        <w:t xml:space="preserve"> </w:t>
      </w:r>
      <w:r w:rsidR="00CB317F" w:rsidRPr="003A47F0">
        <w:rPr>
          <w:lang w:val="es-ES"/>
        </w:rPr>
        <w:t xml:space="preserve">fusión del </w:t>
      </w:r>
      <w:r w:rsidR="009835C5" w:rsidRPr="003A47F0">
        <w:rPr>
          <w:lang w:val="es-ES"/>
        </w:rPr>
        <w:t>Grupo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>integrado de expertos de carácter m</w:t>
      </w:r>
      <w:r w:rsidR="000A47FE" w:rsidRPr="003A47F0">
        <w:rPr>
          <w:lang w:val="es-ES"/>
        </w:rPr>
        <w:t>ultidisciplinar</w:t>
      </w:r>
      <w:r w:rsidR="009835C5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>con el</w:t>
      </w:r>
      <w:r w:rsidR="000A47FE" w:rsidRPr="003A47F0">
        <w:rPr>
          <w:lang w:val="es-ES"/>
        </w:rPr>
        <w:t xml:space="preserve"> Comit</w:t>
      </w:r>
      <w:r w:rsidR="009835C5" w:rsidRPr="003A47F0">
        <w:rPr>
          <w:lang w:val="es-ES"/>
        </w:rPr>
        <w:t>é</w:t>
      </w:r>
      <w:r w:rsidR="000A47FE" w:rsidRPr="003A47F0">
        <w:rPr>
          <w:lang w:val="es-ES"/>
        </w:rPr>
        <w:t xml:space="preserve">, </w:t>
      </w:r>
      <w:r w:rsidR="009835C5" w:rsidRPr="003A47F0">
        <w:rPr>
          <w:lang w:val="es-ES"/>
        </w:rPr>
        <w:t>a fin de</w:t>
      </w:r>
      <w:r w:rsidR="000A47FE" w:rsidRPr="003A47F0">
        <w:rPr>
          <w:lang w:val="es-ES"/>
        </w:rPr>
        <w:t xml:space="preserve"> elimina</w:t>
      </w:r>
      <w:r w:rsidR="009835C5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duplic</w:t>
      </w:r>
      <w:r w:rsidR="009835C5" w:rsidRPr="003A47F0">
        <w:rPr>
          <w:lang w:val="es-ES"/>
        </w:rPr>
        <w:t>aciones al a</w:t>
      </w:r>
      <w:r w:rsidR="00CB317F" w:rsidRPr="003A47F0">
        <w:rPr>
          <w:lang w:val="es-ES"/>
        </w:rPr>
        <w:t>fr</w:t>
      </w:r>
      <w:r w:rsidR="009835C5" w:rsidRPr="003A47F0">
        <w:rPr>
          <w:lang w:val="es-ES"/>
        </w:rPr>
        <w:t>o</w:t>
      </w:r>
      <w:r w:rsidR="00CB317F" w:rsidRPr="003A47F0">
        <w:rPr>
          <w:lang w:val="es-ES"/>
        </w:rPr>
        <w:t>nt</w:t>
      </w:r>
      <w:r w:rsidR="009835C5" w:rsidRPr="003A47F0">
        <w:rPr>
          <w:lang w:val="es-ES"/>
        </w:rPr>
        <w:t>ar el</w:t>
      </w:r>
      <w:r w:rsidR="000A47FE" w:rsidRPr="003A47F0">
        <w:rPr>
          <w:lang w:val="es-ES"/>
        </w:rPr>
        <w:t xml:space="preserve"> problem</w:t>
      </w:r>
      <w:r w:rsidR="009835C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extremism</w:t>
      </w:r>
      <w:r w:rsidR="009835C5" w:rsidRPr="003A47F0">
        <w:rPr>
          <w:lang w:val="es-ES"/>
        </w:rPr>
        <w:t xml:space="preserve">o y de las actividades delictivas de </w:t>
      </w:r>
      <w:r w:rsidR="000A47FE" w:rsidRPr="003A47F0">
        <w:rPr>
          <w:lang w:val="es-ES"/>
        </w:rPr>
        <w:t>motiva</w:t>
      </w:r>
      <w:r w:rsidR="009835C5" w:rsidRPr="003A47F0">
        <w:rPr>
          <w:lang w:val="es-ES"/>
        </w:rPr>
        <w:t>ción racial</w:t>
      </w:r>
      <w:r w:rsidR="000A47FE" w:rsidRPr="003A47F0">
        <w:rPr>
          <w:lang w:val="es-ES"/>
        </w:rPr>
        <w:t xml:space="preserve">. 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55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9835C5" w:rsidRPr="003A47F0">
        <w:rPr>
          <w:lang w:val="es-ES"/>
        </w:rPr>
        <w:t>En virtud del</w:t>
      </w:r>
      <w:r w:rsidR="000A47FE" w:rsidRPr="003A47F0">
        <w:rPr>
          <w:lang w:val="es-ES"/>
        </w:rPr>
        <w:t xml:space="preserve"> </w:t>
      </w:r>
      <w:r w:rsidR="00B400D4" w:rsidRPr="003A47F0">
        <w:rPr>
          <w:lang w:val="es-ES"/>
        </w:rPr>
        <w:t>Decreto</w:t>
      </w:r>
      <w:r w:rsidR="009835C5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9835C5" w:rsidRPr="003A47F0">
        <w:rPr>
          <w:lang w:val="es-ES"/>
        </w:rPr>
        <w:t xml:space="preserve"> 379/2011</w:t>
      </w:r>
      <w:r w:rsidR="00F74709" w:rsidRPr="003A47F0">
        <w:rPr>
          <w:lang w:val="es-ES"/>
        </w:rPr>
        <w:t>,</w:t>
      </w:r>
      <w:r w:rsidR="009835C5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Go</w:t>
      </w:r>
      <w:r w:rsidR="009835C5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9835C5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9835C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835C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835C5" w:rsidRPr="003A47F0">
          <w:rPr>
            <w:lang w:val="es-ES"/>
          </w:rPr>
          <w:t>a Eslovaca</w:t>
        </w:r>
      </w:smartTag>
      <w:r w:rsidR="009835C5" w:rsidRPr="003A47F0">
        <w:rPr>
          <w:lang w:val="es-ES"/>
        </w:rPr>
        <w:t xml:space="preserve"> aprobó el enfoque</w:t>
      </w:r>
      <w:r w:rsidR="000A47FE" w:rsidRPr="003A47F0">
        <w:rPr>
          <w:lang w:val="es-ES"/>
        </w:rPr>
        <w:t xml:space="preserve"> </w:t>
      </w:r>
      <w:r w:rsidR="00CB317F" w:rsidRPr="003A47F0">
        <w:rPr>
          <w:lang w:val="es-ES"/>
        </w:rPr>
        <w:t>destinado a combatir</w:t>
      </w:r>
      <w:r w:rsidR="000A47FE" w:rsidRPr="003A47F0">
        <w:rPr>
          <w:lang w:val="es-ES"/>
        </w:rPr>
        <w:t xml:space="preserve"> </w:t>
      </w:r>
      <w:r w:rsidR="009835C5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extremism</w:t>
      </w:r>
      <w:r w:rsidR="009835C5" w:rsidRPr="003A47F0">
        <w:rPr>
          <w:lang w:val="es-ES"/>
        </w:rPr>
        <w:t>o para</w:t>
      </w:r>
      <w:r w:rsidR="000A47FE" w:rsidRPr="003A47F0">
        <w:rPr>
          <w:lang w:val="es-ES"/>
        </w:rPr>
        <w:t xml:space="preserve"> 2011</w:t>
      </w:r>
      <w:r w:rsidR="0062777D" w:rsidRPr="003A47F0">
        <w:rPr>
          <w:lang w:val="es-ES"/>
        </w:rPr>
        <w:t>-</w:t>
      </w:r>
      <w:r w:rsidR="000A47FE" w:rsidRPr="003A47F0">
        <w:rPr>
          <w:lang w:val="es-ES"/>
        </w:rPr>
        <w:t>2014</w:t>
      </w:r>
      <w:r w:rsidR="0039511E" w:rsidRPr="003A47F0">
        <w:rPr>
          <w:lang w:val="es-ES"/>
        </w:rPr>
        <w:t>,</w:t>
      </w:r>
      <w:r w:rsidR="00567542" w:rsidRPr="003A47F0">
        <w:rPr>
          <w:lang w:val="es-ES"/>
        </w:rPr>
        <w:t xml:space="preserve"> que co</w:t>
      </w:r>
      <w:r w:rsidR="00CB317F" w:rsidRPr="003A47F0">
        <w:rPr>
          <w:lang w:val="es-ES"/>
        </w:rPr>
        <w:t>mprend</w:t>
      </w:r>
      <w:r w:rsidR="00567542" w:rsidRPr="003A47F0">
        <w:rPr>
          <w:lang w:val="es-ES"/>
        </w:rPr>
        <w:t>e,</w:t>
      </w:r>
      <w:r w:rsidR="000A47FE" w:rsidRPr="003A47F0">
        <w:rPr>
          <w:lang w:val="es-ES"/>
        </w:rPr>
        <w:t xml:space="preserve"> </w:t>
      </w:r>
      <w:r w:rsidR="00567542" w:rsidRPr="003A47F0">
        <w:rPr>
          <w:lang w:val="es-ES"/>
        </w:rPr>
        <w:t>entre otras</w:t>
      </w:r>
      <w:r w:rsidR="000A47FE" w:rsidRPr="003A47F0">
        <w:rPr>
          <w:lang w:val="es-ES"/>
        </w:rPr>
        <w:t xml:space="preserve"> ta</w:t>
      </w:r>
      <w:r w:rsidR="00567542" w:rsidRPr="003A47F0">
        <w:rPr>
          <w:lang w:val="es-ES"/>
        </w:rPr>
        <w:t>reas, la de intensificar la</w:t>
      </w:r>
      <w:r w:rsidR="000A47FE" w:rsidRPr="003A47F0">
        <w:rPr>
          <w:lang w:val="es-ES"/>
        </w:rPr>
        <w:t xml:space="preserve"> coopera</w:t>
      </w:r>
      <w:r w:rsidR="0056754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6754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67542" w:rsidRPr="003A47F0">
        <w:rPr>
          <w:lang w:val="es-ES"/>
        </w:rPr>
        <w:t xml:space="preserve">con las </w:t>
      </w:r>
      <w:r w:rsidR="00F74709" w:rsidRPr="003A47F0">
        <w:rPr>
          <w:lang w:val="es-ES"/>
        </w:rPr>
        <w:t>entidades</w:t>
      </w:r>
      <w:r w:rsidR="00567542" w:rsidRPr="003A47F0">
        <w:rPr>
          <w:lang w:val="es-ES"/>
        </w:rPr>
        <w:t xml:space="preserve"> </w:t>
      </w:r>
      <w:r w:rsidR="00D0084B" w:rsidRPr="003A47F0">
        <w:rPr>
          <w:lang w:val="es-ES"/>
        </w:rPr>
        <w:t>encargadas de la lucha contra esa lacra</w:t>
      </w:r>
      <w:r w:rsidR="000A47FE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56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02332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2009, </w:t>
      </w:r>
      <w:r w:rsidR="00023322" w:rsidRPr="003A47F0">
        <w:rPr>
          <w:lang w:val="es-ES"/>
        </w:rPr>
        <w:t>se detectaron en Eslovaquia</w:t>
      </w:r>
      <w:r w:rsidR="000A47FE" w:rsidRPr="003A47F0">
        <w:rPr>
          <w:lang w:val="es-ES"/>
        </w:rPr>
        <w:t xml:space="preserve"> 132 </w:t>
      </w:r>
      <w:r w:rsidR="00023322" w:rsidRPr="003A47F0">
        <w:rPr>
          <w:lang w:val="es-ES"/>
        </w:rPr>
        <w:t xml:space="preserve">delitos de motivación </w:t>
      </w:r>
      <w:r w:rsidR="000A47FE" w:rsidRPr="003A47F0">
        <w:rPr>
          <w:lang w:val="es-ES"/>
        </w:rPr>
        <w:t xml:space="preserve">racial. </w:t>
      </w:r>
      <w:r w:rsidR="00023322" w:rsidRPr="003A47F0">
        <w:rPr>
          <w:lang w:val="es-ES"/>
        </w:rPr>
        <w:t xml:space="preserve">Se han resuelto </w:t>
      </w:r>
      <w:r w:rsidR="000A47FE" w:rsidRPr="003A47F0">
        <w:rPr>
          <w:lang w:val="es-ES"/>
        </w:rPr>
        <w:t xml:space="preserve">68 </w:t>
      </w:r>
      <w:r w:rsidR="00023322" w:rsidRPr="003A47F0">
        <w:rPr>
          <w:lang w:val="es-ES"/>
        </w:rPr>
        <w:t>delitos</w:t>
      </w:r>
      <w:r w:rsidR="000A47FE" w:rsidRPr="003A47F0">
        <w:rPr>
          <w:lang w:val="es-ES"/>
        </w:rPr>
        <w:t xml:space="preserve">, </w:t>
      </w:r>
      <w:r w:rsidR="00023322" w:rsidRPr="003A47F0">
        <w:rPr>
          <w:lang w:val="es-ES"/>
        </w:rPr>
        <w:t xml:space="preserve">es decir, </w:t>
      </w:r>
      <w:r w:rsidR="000A47FE" w:rsidRPr="003A47F0">
        <w:rPr>
          <w:lang w:val="es-ES"/>
        </w:rPr>
        <w:t>e</w:t>
      </w:r>
      <w:r w:rsidR="00023322" w:rsidRPr="003A47F0">
        <w:rPr>
          <w:lang w:val="es-ES"/>
        </w:rPr>
        <w:t>l</w:t>
      </w:r>
      <w:r w:rsidR="000A47FE" w:rsidRPr="003A47F0">
        <w:rPr>
          <w:lang w:val="es-ES"/>
        </w:rPr>
        <w:t xml:space="preserve"> 51</w:t>
      </w:r>
      <w:r w:rsidR="00023322" w:rsidRPr="003A47F0">
        <w:rPr>
          <w:lang w:val="es-ES"/>
        </w:rPr>
        <w:t>,</w:t>
      </w:r>
      <w:r w:rsidR="000A47FE" w:rsidRPr="003A47F0">
        <w:rPr>
          <w:lang w:val="es-ES"/>
        </w:rPr>
        <w:t>52</w:t>
      </w:r>
      <w:r w:rsidR="00023322" w:rsidRPr="003A47F0">
        <w:rPr>
          <w:lang w:val="es-ES"/>
        </w:rPr>
        <w:t>%</w:t>
      </w:r>
      <w:r w:rsidR="000F50C9" w:rsidRPr="003A47F0">
        <w:rPr>
          <w:lang w:val="es-ES"/>
        </w:rPr>
        <w:t xml:space="preserve"> </w:t>
      </w:r>
      <w:r w:rsidR="00023322" w:rsidRPr="003A47F0">
        <w:rPr>
          <w:lang w:val="es-ES"/>
        </w:rPr>
        <w:t>de l</w:t>
      </w:r>
      <w:r w:rsidR="00F74709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F74709" w:rsidRPr="003A47F0">
        <w:rPr>
          <w:lang w:val="es-ES"/>
        </w:rPr>
        <w:t>casos</w:t>
      </w:r>
      <w:r w:rsidR="000A47FE" w:rsidRPr="003A47F0">
        <w:rPr>
          <w:lang w:val="es-ES"/>
        </w:rPr>
        <w:t xml:space="preserve">. </w:t>
      </w:r>
      <w:r w:rsidR="00023322" w:rsidRPr="003A47F0">
        <w:rPr>
          <w:lang w:val="es-ES"/>
        </w:rPr>
        <w:t xml:space="preserve">Se ha </w:t>
      </w:r>
      <w:r w:rsidR="00F74709" w:rsidRPr="003A47F0">
        <w:rPr>
          <w:lang w:val="es-ES"/>
        </w:rPr>
        <w:t>identificado</w:t>
      </w:r>
      <w:r w:rsidR="00023322" w:rsidRPr="003A47F0">
        <w:rPr>
          <w:lang w:val="es-ES"/>
        </w:rPr>
        <w:t xml:space="preserve">, en conjunto, </w:t>
      </w:r>
      <w:r w:rsidR="00D0084B" w:rsidRPr="003A47F0">
        <w:rPr>
          <w:lang w:val="es-ES"/>
        </w:rPr>
        <w:t xml:space="preserve">a </w:t>
      </w:r>
      <w:r w:rsidR="000A47FE" w:rsidRPr="003A47F0">
        <w:rPr>
          <w:lang w:val="es-ES"/>
        </w:rPr>
        <w:t xml:space="preserve">79 </w:t>
      </w:r>
      <w:r w:rsidR="00023322" w:rsidRPr="003A47F0">
        <w:rPr>
          <w:lang w:val="es-ES"/>
        </w:rPr>
        <w:t>autores</w:t>
      </w:r>
      <w:r w:rsidR="000A47FE" w:rsidRPr="003A47F0">
        <w:rPr>
          <w:lang w:val="es-ES"/>
        </w:rPr>
        <w:t xml:space="preserve">, </w:t>
      </w:r>
      <w:r w:rsidR="00023322" w:rsidRPr="003A47F0">
        <w:rPr>
          <w:lang w:val="es-ES"/>
        </w:rPr>
        <w:t>entre ellos cuatro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m</w:t>
      </w:r>
      <w:r w:rsidR="00023322" w:rsidRPr="003A47F0">
        <w:rPr>
          <w:lang w:val="es-ES"/>
        </w:rPr>
        <w:t>e</w:t>
      </w:r>
      <w:r w:rsidR="000A47FE" w:rsidRPr="003A47F0">
        <w:rPr>
          <w:lang w:val="es-ES"/>
        </w:rPr>
        <w:t>nor</w:t>
      </w:r>
      <w:r w:rsidR="00023322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F4735D" w:rsidRPr="003A47F0">
        <w:rPr>
          <w:lang w:val="es-ES"/>
        </w:rPr>
        <w:t xml:space="preserve"> de edad</w:t>
      </w:r>
      <w:r w:rsidR="000A47FE" w:rsidRPr="003A47F0">
        <w:rPr>
          <w:lang w:val="es-ES"/>
        </w:rPr>
        <w:t xml:space="preserve">, 15 </w:t>
      </w:r>
      <w:r w:rsidR="00CB317F" w:rsidRPr="003A47F0">
        <w:rPr>
          <w:lang w:val="es-ES"/>
        </w:rPr>
        <w:t>adolescentes</w:t>
      </w:r>
      <w:r w:rsidR="000A47FE" w:rsidRPr="003A47F0">
        <w:rPr>
          <w:lang w:val="es-ES"/>
        </w:rPr>
        <w:t xml:space="preserve"> </w:t>
      </w:r>
      <w:r w:rsidR="0002332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23 </w:t>
      </w:r>
      <w:r w:rsidR="00CB317F" w:rsidRPr="003A47F0">
        <w:rPr>
          <w:lang w:val="es-ES"/>
        </w:rPr>
        <w:t>en estado de embriaguez</w:t>
      </w:r>
      <w:r w:rsidR="000A47FE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57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347C40" w:rsidRPr="003A47F0">
        <w:rPr>
          <w:lang w:val="es-ES"/>
        </w:rPr>
        <w:t>En cuanto a las</w:t>
      </w:r>
      <w:r w:rsidR="000A47FE" w:rsidRPr="003A47F0">
        <w:rPr>
          <w:lang w:val="es-ES"/>
        </w:rPr>
        <w:t xml:space="preserve"> </w:t>
      </w:r>
      <w:r w:rsidR="00347C40" w:rsidRPr="003A47F0">
        <w:rPr>
          <w:lang w:val="es-ES"/>
        </w:rPr>
        <w:t>características</w:t>
      </w:r>
      <w:r w:rsidR="000A47FE" w:rsidRPr="003A47F0">
        <w:rPr>
          <w:lang w:val="es-ES"/>
        </w:rPr>
        <w:t xml:space="preserve"> </w:t>
      </w:r>
      <w:r w:rsidR="00347C40" w:rsidRPr="003A47F0">
        <w:rPr>
          <w:lang w:val="es-ES"/>
        </w:rPr>
        <w:t>de la actividad delictiva</w:t>
      </w:r>
      <w:r w:rsidR="000A47FE" w:rsidRPr="003A47F0">
        <w:rPr>
          <w:lang w:val="es-ES"/>
        </w:rPr>
        <w:t xml:space="preserve">, </w:t>
      </w:r>
      <w:r w:rsidR="00347C40" w:rsidRPr="003A47F0">
        <w:rPr>
          <w:lang w:val="es-ES"/>
        </w:rPr>
        <w:t xml:space="preserve">se han </w:t>
      </w:r>
      <w:r w:rsidR="00F74709" w:rsidRPr="003A47F0">
        <w:rPr>
          <w:lang w:val="es-ES"/>
        </w:rPr>
        <w:t>registrado los siguientes delitos de motivación racial</w:t>
      </w:r>
      <w:r w:rsidR="000A47FE" w:rsidRPr="003A47F0">
        <w:rPr>
          <w:lang w:val="es-ES"/>
        </w:rPr>
        <w:t>:</w:t>
      </w:r>
    </w:p>
    <w:p w:rsidR="000A47FE" w:rsidRPr="003A47F0" w:rsidRDefault="00347C40" w:rsidP="0062777D">
      <w:pPr>
        <w:pStyle w:val="Bullet1G"/>
        <w:rPr>
          <w:lang w:val="es-ES"/>
        </w:rPr>
      </w:pPr>
      <w:r w:rsidRPr="003A47F0">
        <w:rPr>
          <w:lang w:val="es-ES"/>
        </w:rPr>
        <w:t>7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de violencia por motivos</w:t>
      </w:r>
      <w:r w:rsidR="000A47FE" w:rsidRPr="003A47F0">
        <w:rPr>
          <w:lang w:val="es-ES"/>
        </w:rPr>
        <w:t xml:space="preserve"> racial</w:t>
      </w:r>
      <w:r w:rsidRPr="003A47F0">
        <w:rPr>
          <w:lang w:val="es-ES"/>
        </w:rPr>
        <w:t>es</w:t>
      </w:r>
      <w:r w:rsidR="000A47FE" w:rsidRPr="003A47F0">
        <w:rPr>
          <w:lang w:val="es-ES"/>
        </w:rPr>
        <w:t xml:space="preserve"> (</w:t>
      </w:r>
      <w:r w:rsidR="00AD25DE" w:rsidRPr="003A47F0">
        <w:rPr>
          <w:lang w:val="es-ES"/>
        </w:rPr>
        <w:t>injurias y calumnias a</w:t>
      </w:r>
      <w:r w:rsidRPr="003A47F0">
        <w:rPr>
          <w:lang w:val="es-ES"/>
        </w:rPr>
        <w:t xml:space="preserve"> una</w:t>
      </w:r>
      <w:r w:rsidR="000A47FE" w:rsidRPr="003A47F0">
        <w:rPr>
          <w:lang w:val="es-ES"/>
        </w:rPr>
        <w:t xml:space="preserve"> na</w:t>
      </w:r>
      <w:r w:rsidR="00AD25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25D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AD25DE" w:rsidRPr="003A47F0">
        <w:rPr>
          <w:lang w:val="es-ES"/>
        </w:rPr>
        <w:t xml:space="preserve">una </w:t>
      </w:r>
      <w:r w:rsidR="000A47FE" w:rsidRPr="003A47F0">
        <w:rPr>
          <w:lang w:val="es-ES"/>
        </w:rPr>
        <w:t>ra</w:t>
      </w:r>
      <w:r w:rsidR="00AD25DE" w:rsidRPr="003A47F0">
        <w:rPr>
          <w:lang w:val="es-ES"/>
        </w:rPr>
        <w:t>za</w:t>
      </w:r>
      <w:r w:rsidR="000A47FE" w:rsidRPr="003A47F0">
        <w:rPr>
          <w:lang w:val="es-ES"/>
        </w:rPr>
        <w:t xml:space="preserve"> </w:t>
      </w:r>
      <w:r w:rsidR="00AD25DE" w:rsidRPr="003A47F0">
        <w:rPr>
          <w:lang w:val="es-ES"/>
        </w:rPr>
        <w:t>y unas creencias, tipificadas en el</w:t>
      </w:r>
      <w:r w:rsidR="00B34B2C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AD25DE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AD25DE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AD25DE"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423 </w:t>
      </w:r>
      <w:r w:rsidR="00AD25DE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Penal);</w:t>
      </w:r>
    </w:p>
    <w:p w:rsidR="000A47FE" w:rsidRPr="003A47F0" w:rsidRDefault="00AD25DE" w:rsidP="0062777D">
      <w:pPr>
        <w:pStyle w:val="Bullet1G"/>
        <w:rPr>
          <w:lang w:val="es-ES"/>
        </w:rPr>
      </w:pPr>
      <w:r w:rsidRPr="003A47F0">
        <w:rPr>
          <w:lang w:val="es-ES"/>
        </w:rPr>
        <w:t>9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de violencia por motivos</w:t>
      </w:r>
      <w:r w:rsidR="000A47FE" w:rsidRPr="003A47F0">
        <w:rPr>
          <w:lang w:val="es-ES"/>
        </w:rPr>
        <w:t xml:space="preserve"> racial</w:t>
      </w:r>
      <w:r w:rsidRPr="003A47F0">
        <w:rPr>
          <w:lang w:val="es-ES"/>
        </w:rPr>
        <w:t>es</w:t>
      </w:r>
      <w:r w:rsidR="000A47FE" w:rsidRPr="003A47F0">
        <w:rPr>
          <w:lang w:val="es-ES"/>
        </w:rPr>
        <w:t xml:space="preserve"> (incit</w:t>
      </w:r>
      <w:r w:rsidRPr="003A47F0">
        <w:rPr>
          <w:lang w:val="es-ES"/>
        </w:rPr>
        <w:t>ació</w:t>
      </w:r>
      <w:r w:rsidR="000A47FE" w:rsidRPr="003A47F0">
        <w:rPr>
          <w:lang w:val="es-ES"/>
        </w:rPr>
        <w:t>n</w:t>
      </w:r>
      <w:r w:rsidRPr="003A47F0">
        <w:rPr>
          <w:lang w:val="es-ES"/>
        </w:rPr>
        <w:t xml:space="preserve"> al odio</w:t>
      </w:r>
      <w:r w:rsidR="000A47FE" w:rsidRPr="003A47F0">
        <w:rPr>
          <w:lang w:val="es-ES"/>
        </w:rPr>
        <w:t xml:space="preserve"> </w:t>
      </w:r>
      <w:r w:rsidR="008656E1" w:rsidRPr="003A47F0">
        <w:rPr>
          <w:lang w:val="es-ES"/>
        </w:rPr>
        <w:t xml:space="preserve">en razón de la </w:t>
      </w:r>
      <w:r w:rsidR="000A47FE" w:rsidRPr="003A47F0">
        <w:rPr>
          <w:lang w:val="es-ES"/>
        </w:rPr>
        <w:t>na</w:t>
      </w:r>
      <w:r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8656E1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8656E1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ra</w:t>
      </w:r>
      <w:r w:rsidR="008656E1" w:rsidRPr="003A47F0">
        <w:rPr>
          <w:lang w:val="es-ES"/>
        </w:rPr>
        <w:t>za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8656E1" w:rsidRPr="003A47F0">
        <w:rPr>
          <w:lang w:val="es-ES"/>
        </w:rPr>
        <w:t>la e</w:t>
      </w:r>
      <w:r w:rsidR="000A47FE" w:rsidRPr="003A47F0">
        <w:rPr>
          <w:lang w:val="es-ES"/>
        </w:rPr>
        <w:t>tni</w:t>
      </w:r>
      <w:r w:rsidR="008656E1" w:rsidRPr="003A47F0">
        <w:rPr>
          <w:lang w:val="es-ES"/>
        </w:rPr>
        <w:t>a</w:t>
      </w:r>
      <w:r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tipificada en el</w:t>
      </w:r>
      <w:r w:rsidR="000A47FE" w:rsidRPr="003A47F0">
        <w:rPr>
          <w:lang w:val="es-ES"/>
        </w:rPr>
        <w:t xml:space="preserve"> </w:t>
      </w:r>
      <w:r w:rsidR="007A5074" w:rsidRPr="003A47F0">
        <w:rPr>
          <w:lang w:val="es-ES"/>
        </w:rPr>
        <w:t>art</w:t>
      </w:r>
      <w:r w:rsidRPr="003A47F0">
        <w:rPr>
          <w:lang w:val="es-ES"/>
        </w:rPr>
        <w:t>í</w:t>
      </w:r>
      <w:r w:rsidR="007A5074" w:rsidRPr="003A47F0">
        <w:rPr>
          <w:lang w:val="es-ES"/>
        </w:rPr>
        <w:t>c</w:t>
      </w:r>
      <w:r w:rsidRPr="003A47F0">
        <w:rPr>
          <w:lang w:val="es-ES"/>
        </w:rPr>
        <w:t>u</w:t>
      </w:r>
      <w:r w:rsidR="007A5074" w:rsidRPr="003A47F0">
        <w:rPr>
          <w:lang w:val="es-ES"/>
        </w:rPr>
        <w:t>l</w:t>
      </w:r>
      <w:r w:rsidRPr="003A47F0">
        <w:rPr>
          <w:lang w:val="es-ES"/>
        </w:rPr>
        <w:t>o</w:t>
      </w:r>
      <w:r w:rsidR="007A5074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424 </w:t>
      </w:r>
      <w:r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Penal);</w:t>
      </w:r>
    </w:p>
    <w:p w:rsidR="000A47FE" w:rsidRPr="003A47F0" w:rsidRDefault="00AD25DE" w:rsidP="0062777D">
      <w:pPr>
        <w:pStyle w:val="Bullet1G"/>
        <w:rPr>
          <w:lang w:val="es-ES"/>
        </w:rPr>
      </w:pPr>
      <w:r w:rsidRPr="003A47F0">
        <w:rPr>
          <w:lang w:val="es-ES"/>
        </w:rPr>
        <w:t>112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 xml:space="preserve">de </w:t>
      </w:r>
      <w:r w:rsidR="000A47FE" w:rsidRPr="003A47F0">
        <w:rPr>
          <w:lang w:val="es-ES"/>
        </w:rPr>
        <w:t>cr</w:t>
      </w:r>
      <w:r w:rsidRPr="003A47F0">
        <w:rPr>
          <w:lang w:val="es-ES"/>
        </w:rPr>
        <w:t>í</w:t>
      </w:r>
      <w:r w:rsidR="000A47FE" w:rsidRPr="003A47F0">
        <w:rPr>
          <w:lang w:val="es-ES"/>
        </w:rPr>
        <w:t>m</w:t>
      </w:r>
      <w:r w:rsidRPr="003A47F0">
        <w:rPr>
          <w:lang w:val="es-ES"/>
        </w:rPr>
        <w:t>enes de lesa</w:t>
      </w:r>
      <w:r w:rsidR="000A47FE" w:rsidRPr="003A47F0">
        <w:rPr>
          <w:lang w:val="es-ES"/>
        </w:rPr>
        <w:t xml:space="preserve"> humani</w:t>
      </w:r>
      <w:r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>apoyo y</w:t>
      </w:r>
      <w:r w:rsidR="000A47FE" w:rsidRPr="003A47F0">
        <w:rPr>
          <w:lang w:val="es-ES"/>
        </w:rPr>
        <w:t xml:space="preserve"> promo</w:t>
      </w:r>
      <w:r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Pr="003A47F0">
        <w:rPr>
          <w:lang w:val="es-ES"/>
        </w:rPr>
        <w:t>de</w:t>
      </w:r>
      <w:r w:rsidR="000A47FE" w:rsidRPr="003A47F0">
        <w:rPr>
          <w:lang w:val="es-ES"/>
        </w:rPr>
        <w:t xml:space="preserve"> grup</w:t>
      </w:r>
      <w:r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430DC1" w:rsidRPr="003A47F0">
        <w:rPr>
          <w:lang w:val="es-ES"/>
        </w:rPr>
        <w:t xml:space="preserve">que </w:t>
      </w:r>
      <w:r w:rsidR="00F74709" w:rsidRPr="003A47F0">
        <w:rPr>
          <w:lang w:val="es-ES"/>
        </w:rPr>
        <w:t>se proponen</w:t>
      </w:r>
      <w:r w:rsidR="00430DC1" w:rsidRPr="003A47F0">
        <w:rPr>
          <w:lang w:val="es-ES"/>
        </w:rPr>
        <w:t xml:space="preserve"> </w:t>
      </w:r>
      <w:r w:rsidR="0039511E" w:rsidRPr="003A47F0">
        <w:rPr>
          <w:lang w:val="es-ES"/>
        </w:rPr>
        <w:t>reprimir</w:t>
      </w:r>
      <w:r w:rsidR="00430DC1" w:rsidRPr="003A47F0">
        <w:rPr>
          <w:lang w:val="es-ES"/>
        </w:rPr>
        <w:t xml:space="preserve"> los derechos y libertades</w:t>
      </w:r>
      <w:r w:rsidR="000A47FE" w:rsidRPr="003A47F0">
        <w:rPr>
          <w:lang w:val="es-ES"/>
        </w:rPr>
        <w:t xml:space="preserve"> </w:t>
      </w:r>
      <w:r w:rsidR="00430DC1" w:rsidRPr="003A47F0">
        <w:rPr>
          <w:lang w:val="es-ES"/>
        </w:rPr>
        <w:t>fundamental</w:t>
      </w:r>
      <w:r w:rsidR="00470B0C" w:rsidRPr="003A47F0">
        <w:rPr>
          <w:lang w:val="es-ES"/>
        </w:rPr>
        <w:t>e</w:t>
      </w:r>
      <w:r w:rsidR="00430DC1" w:rsidRPr="003A47F0">
        <w:rPr>
          <w:lang w:val="es-ES"/>
        </w:rPr>
        <w:t>s, tipificados en los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430DC1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430DC1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430DC1" w:rsidRPr="003A47F0">
        <w:rPr>
          <w:lang w:val="es-ES"/>
        </w:rPr>
        <w:t>os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421</w:t>
      </w:r>
      <w:r w:rsidR="00430DC1" w:rsidRPr="003A47F0">
        <w:rPr>
          <w:lang w:val="es-ES"/>
        </w:rPr>
        <w:t xml:space="preserve"> y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422 </w:t>
      </w:r>
      <w:r w:rsidR="00430DC1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</w:t>
      </w:r>
      <w:r w:rsidR="00CB317F" w:rsidRPr="003A47F0">
        <w:rPr>
          <w:lang w:val="es-ES"/>
        </w:rPr>
        <w:t>;</w:t>
      </w:r>
      <w:r w:rsidR="000A47FE" w:rsidRPr="003A47F0">
        <w:rPr>
          <w:lang w:val="es-ES"/>
        </w:rPr>
        <w:t xml:space="preserve"> produc</w:t>
      </w:r>
      <w:r w:rsidR="00430DC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30DC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30DC1" w:rsidRPr="003A47F0">
        <w:rPr>
          <w:lang w:val="es-ES"/>
        </w:rPr>
        <w:t>de material</w:t>
      </w:r>
      <w:r w:rsidR="000A47FE" w:rsidRPr="003A47F0">
        <w:rPr>
          <w:lang w:val="es-ES"/>
        </w:rPr>
        <w:t xml:space="preserve"> extremist</w:t>
      </w:r>
      <w:r w:rsidR="00430DC1" w:rsidRPr="003A47F0">
        <w:rPr>
          <w:lang w:val="es-ES"/>
        </w:rPr>
        <w:t>a, tipificad</w:t>
      </w:r>
      <w:r w:rsidR="00CB317F" w:rsidRPr="003A47F0">
        <w:rPr>
          <w:lang w:val="es-ES"/>
        </w:rPr>
        <w:t>a</w:t>
      </w:r>
      <w:r w:rsidR="00430DC1" w:rsidRPr="003A47F0">
        <w:rPr>
          <w:lang w:val="es-ES"/>
        </w:rPr>
        <w:t xml:space="preserve"> en el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430DC1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430DC1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430DC1"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422 a"/>
        </w:smartTagPr>
        <w:r w:rsidR="000A47FE" w:rsidRPr="003A47F0">
          <w:rPr>
            <w:lang w:val="es-ES"/>
          </w:rPr>
          <w:t>422</w:t>
        </w:r>
        <w:r w:rsidR="00430DC1" w:rsidRPr="003A47F0">
          <w:rPr>
            <w:lang w:val="es-ES"/>
          </w:rPr>
          <w:t xml:space="preserve"> a</w:t>
        </w:r>
      </w:smartTag>
      <w:r w:rsidR="00430DC1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430DC1" w:rsidRPr="003A47F0">
        <w:rPr>
          <w:lang w:val="es-ES"/>
        </w:rPr>
        <w:t>del Código</w:t>
      </w:r>
      <w:r w:rsidR="00CB317F" w:rsidRPr="003A47F0">
        <w:rPr>
          <w:lang w:val="es-ES"/>
        </w:rPr>
        <w:t xml:space="preserve"> Penal;</w:t>
      </w:r>
      <w:r w:rsidR="000A47FE" w:rsidRPr="003A47F0">
        <w:rPr>
          <w:lang w:val="es-ES"/>
        </w:rPr>
        <w:t xml:space="preserve"> di</w:t>
      </w:r>
      <w:r w:rsidR="00430DC1" w:rsidRPr="003A47F0">
        <w:rPr>
          <w:lang w:val="es-ES"/>
        </w:rPr>
        <w:t>fu</w:t>
      </w:r>
      <w:r w:rsidR="000A47FE" w:rsidRPr="003A47F0">
        <w:rPr>
          <w:lang w:val="es-ES"/>
        </w:rPr>
        <w:t>si</w:t>
      </w:r>
      <w:r w:rsidR="00430DC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30DC1" w:rsidRPr="003A47F0">
        <w:rPr>
          <w:lang w:val="es-ES"/>
        </w:rPr>
        <w:t xml:space="preserve"> de material</w:t>
      </w:r>
      <w:r w:rsidR="000A47FE" w:rsidRPr="003A47F0">
        <w:rPr>
          <w:lang w:val="es-ES"/>
        </w:rPr>
        <w:t xml:space="preserve"> extremist</w:t>
      </w:r>
      <w:r w:rsidR="00CB317F" w:rsidRPr="003A47F0">
        <w:rPr>
          <w:lang w:val="es-ES"/>
        </w:rPr>
        <w:t>a, tipificada</w:t>
      </w:r>
      <w:r w:rsidR="00430DC1" w:rsidRPr="003A47F0">
        <w:rPr>
          <w:lang w:val="es-ES"/>
        </w:rPr>
        <w:t xml:space="preserve"> en el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430DC1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430DC1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430DC1"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r w:rsidR="00430DC1" w:rsidRPr="003A47F0">
        <w:rPr>
          <w:lang w:val="es-ES"/>
        </w:rPr>
        <w:t>422 b)</w:t>
      </w:r>
      <w:r w:rsidR="000A47FE" w:rsidRPr="003A47F0">
        <w:rPr>
          <w:lang w:val="es-ES"/>
        </w:rPr>
        <w:t xml:space="preserve"> </w:t>
      </w:r>
      <w:r w:rsidR="00430DC1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</w:t>
      </w:r>
      <w:r w:rsidR="00CB317F" w:rsidRPr="003A47F0">
        <w:rPr>
          <w:lang w:val="es-ES"/>
        </w:rPr>
        <w:t>,</w:t>
      </w:r>
      <w:r w:rsidR="00430DC1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posesi</w:t>
      </w:r>
      <w:r w:rsidR="00430DC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30DC1" w:rsidRPr="003A47F0">
        <w:rPr>
          <w:lang w:val="es-ES"/>
        </w:rPr>
        <w:t xml:space="preserve"> de material</w:t>
      </w:r>
      <w:r w:rsidR="000A47FE" w:rsidRPr="003A47F0">
        <w:rPr>
          <w:lang w:val="es-ES"/>
        </w:rPr>
        <w:t xml:space="preserve"> extremist</w:t>
      </w:r>
      <w:r w:rsidR="00430DC1" w:rsidRPr="003A47F0">
        <w:rPr>
          <w:lang w:val="es-ES"/>
        </w:rPr>
        <w:t>a,</w:t>
      </w:r>
      <w:r w:rsidR="000A47FE" w:rsidRPr="003A47F0">
        <w:rPr>
          <w:lang w:val="es-ES"/>
        </w:rPr>
        <w:t xml:space="preserve"> </w:t>
      </w:r>
      <w:r w:rsidR="00430DC1" w:rsidRPr="003A47F0">
        <w:rPr>
          <w:lang w:val="es-ES"/>
        </w:rPr>
        <w:t>tipificada en el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="00430DC1"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="00430DC1"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="00430DC1" w:rsidRPr="003A47F0">
        <w:rPr>
          <w:lang w:val="es-ES"/>
        </w:rPr>
        <w:t>0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422</w:t>
      </w:r>
      <w:r w:rsidR="00430DC1" w:rsidRPr="003A47F0">
        <w:rPr>
          <w:lang w:val="es-ES"/>
        </w:rPr>
        <w:t xml:space="preserve"> c)</w:t>
      </w:r>
      <w:r w:rsidR="000A47FE" w:rsidRPr="003A47F0">
        <w:rPr>
          <w:lang w:val="es-ES"/>
        </w:rPr>
        <w:t xml:space="preserve"> </w:t>
      </w:r>
      <w:r w:rsidR="00430DC1" w:rsidRPr="003A47F0">
        <w:rPr>
          <w:lang w:val="es-ES"/>
        </w:rPr>
        <w:t xml:space="preserve">del Código </w:t>
      </w:r>
      <w:r w:rsidR="000A47FE" w:rsidRPr="003A47F0">
        <w:rPr>
          <w:lang w:val="es-ES"/>
        </w:rPr>
        <w:t>Penal).</w:t>
      </w:r>
    </w:p>
    <w:p w:rsidR="000A47FE" w:rsidRPr="003A47F0" w:rsidRDefault="00430DC1" w:rsidP="0062777D">
      <w:pPr>
        <w:pStyle w:val="SingleTxtG"/>
        <w:rPr>
          <w:lang w:val="es-ES"/>
        </w:rPr>
      </w:pPr>
      <w:r w:rsidRPr="003A47F0">
        <w:rPr>
          <w:lang w:val="es-ES"/>
        </w:rPr>
        <w:t>No se registró ningún caso de asesinato por motivos</w:t>
      </w:r>
      <w:r w:rsidR="000A47FE" w:rsidRPr="003A47F0">
        <w:rPr>
          <w:lang w:val="es-ES"/>
        </w:rPr>
        <w:t xml:space="preserve"> racial</w:t>
      </w:r>
      <w:r w:rsidRPr="003A47F0">
        <w:rPr>
          <w:lang w:val="es-ES"/>
        </w:rPr>
        <w:t>es</w:t>
      </w:r>
      <w:r w:rsidR="000A47FE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58.</w:t>
      </w:r>
      <w:r w:rsidR="00DD0E4F" w:rsidRPr="003A47F0">
        <w:rPr>
          <w:lang w:val="es-ES"/>
        </w:rPr>
        <w:tab/>
      </w:r>
      <w:r w:rsidR="00430DC1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E2558B" w:rsidRPr="003A47F0">
        <w:rPr>
          <w:lang w:val="es-ES"/>
        </w:rPr>
        <w:t xml:space="preserve">comparación con </w:t>
      </w:r>
      <w:r w:rsidR="000A47FE" w:rsidRPr="003A47F0">
        <w:rPr>
          <w:lang w:val="es-ES"/>
        </w:rPr>
        <w:t>200</w:t>
      </w:r>
      <w:r w:rsidR="00E2558B" w:rsidRPr="003A47F0">
        <w:rPr>
          <w:lang w:val="es-ES"/>
        </w:rPr>
        <w:t>8</w:t>
      </w:r>
      <w:r w:rsidR="000A47FE" w:rsidRPr="003A47F0">
        <w:rPr>
          <w:lang w:val="es-ES"/>
        </w:rPr>
        <w:t xml:space="preserve">, </w:t>
      </w:r>
      <w:r w:rsidR="00E2558B" w:rsidRPr="003A47F0">
        <w:rPr>
          <w:lang w:val="es-ES"/>
        </w:rPr>
        <w:t>en 2009 se cometieron</w:t>
      </w:r>
      <w:r w:rsidR="000A47FE" w:rsidRPr="003A47F0">
        <w:rPr>
          <w:lang w:val="es-ES"/>
        </w:rPr>
        <w:t xml:space="preserve"> </w:t>
      </w:r>
      <w:r w:rsidR="00E2558B" w:rsidRPr="003A47F0">
        <w:rPr>
          <w:lang w:val="es-ES"/>
        </w:rPr>
        <w:t>81</w:t>
      </w:r>
      <w:r w:rsidR="00A73B14" w:rsidRPr="003A47F0">
        <w:rPr>
          <w:lang w:val="es-ES"/>
        </w:rPr>
        <w:t xml:space="preserve"> delitos </w:t>
      </w:r>
      <w:r w:rsidR="00E2558B" w:rsidRPr="003A47F0">
        <w:rPr>
          <w:lang w:val="es-ES"/>
        </w:rPr>
        <w:t xml:space="preserve">menos </w:t>
      </w:r>
      <w:r w:rsidR="00A73B1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motiva</w:t>
      </w:r>
      <w:r w:rsidR="00A73B14"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 </w:t>
      </w:r>
      <w:r w:rsidR="00A73B14" w:rsidRPr="003A47F0">
        <w:rPr>
          <w:lang w:val="es-ES"/>
        </w:rPr>
        <w:t>racial</w:t>
      </w:r>
      <w:r w:rsidR="00E2558B" w:rsidRPr="003A47F0">
        <w:rPr>
          <w:lang w:val="es-ES"/>
        </w:rPr>
        <w:t>,</w:t>
      </w:r>
      <w:r w:rsidR="00A73B14" w:rsidRPr="003A47F0">
        <w:rPr>
          <w:lang w:val="es-ES"/>
        </w:rPr>
        <w:t xml:space="preserve"> lo que </w:t>
      </w:r>
      <w:r w:rsidR="000A47FE" w:rsidRPr="003A47F0">
        <w:rPr>
          <w:lang w:val="es-ES"/>
        </w:rPr>
        <w:t>represent</w:t>
      </w:r>
      <w:r w:rsidR="00A73B14" w:rsidRPr="003A47F0">
        <w:rPr>
          <w:lang w:val="es-ES"/>
        </w:rPr>
        <w:t>a un</w:t>
      </w:r>
      <w:r w:rsidR="000A47FE" w:rsidRPr="003A47F0">
        <w:rPr>
          <w:lang w:val="es-ES"/>
        </w:rPr>
        <w:t xml:space="preserve">a </w:t>
      </w:r>
      <w:r w:rsidR="00A73B14" w:rsidRPr="003A47F0">
        <w:rPr>
          <w:lang w:val="es-ES"/>
        </w:rPr>
        <w:t xml:space="preserve">disminución </w:t>
      </w:r>
      <w:r w:rsidR="000A47FE" w:rsidRPr="003A47F0">
        <w:rPr>
          <w:lang w:val="es-ES"/>
        </w:rPr>
        <w:t>total de</w:t>
      </w:r>
      <w:r w:rsidR="00A73B14" w:rsidRPr="003A47F0">
        <w:rPr>
          <w:lang w:val="es-ES"/>
        </w:rPr>
        <w:t>l</w:t>
      </w:r>
      <w:r w:rsidR="000A47FE" w:rsidRPr="003A47F0">
        <w:rPr>
          <w:lang w:val="es-ES"/>
        </w:rPr>
        <w:t xml:space="preserve"> 38</w:t>
      </w:r>
      <w:r w:rsidR="00A73B14" w:rsidRPr="003A47F0">
        <w:rPr>
          <w:lang w:val="es-ES"/>
        </w:rPr>
        <w:t>,</w:t>
      </w:r>
      <w:r w:rsidR="000A47FE" w:rsidRPr="003A47F0">
        <w:rPr>
          <w:lang w:val="es-ES"/>
        </w:rPr>
        <w:t>02</w:t>
      </w:r>
      <w:r w:rsidR="00A73B14" w:rsidRPr="003A47F0">
        <w:rPr>
          <w:lang w:val="es-ES"/>
        </w:rPr>
        <w:t>%</w:t>
      </w:r>
      <w:r w:rsidR="00E2558B" w:rsidRPr="003A47F0">
        <w:rPr>
          <w:lang w:val="es-ES"/>
        </w:rPr>
        <w:t>.</w:t>
      </w:r>
    </w:p>
    <w:p w:rsidR="000A47FE" w:rsidRPr="003A47F0" w:rsidRDefault="007A5074" w:rsidP="0062777D">
      <w:pPr>
        <w:pStyle w:val="SingleTxtG"/>
        <w:rPr>
          <w:lang w:val="es-ES"/>
        </w:rPr>
      </w:pPr>
      <w:r w:rsidRPr="003A47F0">
        <w:rPr>
          <w:lang w:val="es-ES"/>
        </w:rPr>
        <w:t>59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A73B14" w:rsidRPr="003A47F0">
        <w:rPr>
          <w:lang w:val="es-ES"/>
        </w:rPr>
        <w:t>Los actos delictivos de</w:t>
      </w:r>
      <w:r w:rsidR="000A47FE" w:rsidRPr="003A47F0">
        <w:rPr>
          <w:lang w:val="es-ES"/>
        </w:rPr>
        <w:t xml:space="preserve"> motiva</w:t>
      </w:r>
      <w:r w:rsidR="00A73B14" w:rsidRPr="003A47F0">
        <w:rPr>
          <w:lang w:val="es-ES"/>
        </w:rPr>
        <w:t>ción racial pueden adoptar tres formas</w:t>
      </w:r>
      <w:r w:rsidR="000A47FE" w:rsidRPr="003A47F0">
        <w:rPr>
          <w:lang w:val="es-ES"/>
        </w:rPr>
        <w:t>:</w:t>
      </w:r>
    </w:p>
    <w:p w:rsidR="000A47FE" w:rsidRPr="003A47F0" w:rsidRDefault="00E2558B" w:rsidP="0062777D">
      <w:pPr>
        <w:pStyle w:val="Bullet1G"/>
        <w:rPr>
          <w:lang w:val="es-ES"/>
        </w:rPr>
      </w:pPr>
      <w:r w:rsidRPr="003A47F0">
        <w:rPr>
          <w:lang w:val="es-ES"/>
        </w:rPr>
        <w:t>V</w:t>
      </w:r>
      <w:r w:rsidR="007A5074" w:rsidRPr="003A47F0">
        <w:rPr>
          <w:lang w:val="es-ES"/>
        </w:rPr>
        <w:t>erbal</w:t>
      </w:r>
      <w:r w:rsidR="000A47FE" w:rsidRPr="003A47F0">
        <w:rPr>
          <w:lang w:val="es-ES"/>
        </w:rPr>
        <w:t xml:space="preserve"> (</w:t>
      </w:r>
      <w:r w:rsidRPr="003A47F0">
        <w:rPr>
          <w:lang w:val="es-ES"/>
        </w:rPr>
        <w:t>insultos y</w:t>
      </w:r>
      <w:r w:rsidR="00A73B14" w:rsidRPr="003A47F0">
        <w:rPr>
          <w:lang w:val="es-ES"/>
        </w:rPr>
        <w:t xml:space="preserve"> presión</w:t>
      </w:r>
      <w:r w:rsidR="000A47FE" w:rsidRPr="003A47F0">
        <w:rPr>
          <w:lang w:val="es-ES"/>
        </w:rPr>
        <w:t xml:space="preserve"> ps</w:t>
      </w:r>
      <w:r w:rsidR="00A73B14" w:rsidRPr="003A47F0">
        <w:rPr>
          <w:lang w:val="es-ES"/>
        </w:rPr>
        <w:t>i</w:t>
      </w:r>
      <w:r w:rsidR="000A47FE" w:rsidRPr="003A47F0">
        <w:rPr>
          <w:lang w:val="es-ES"/>
        </w:rPr>
        <w:t>col</w:t>
      </w:r>
      <w:r w:rsidR="00A73B14" w:rsidRPr="003A47F0">
        <w:rPr>
          <w:lang w:val="es-ES"/>
        </w:rPr>
        <w:t>ó</w:t>
      </w:r>
      <w:r w:rsidR="000A47FE" w:rsidRPr="003A47F0">
        <w:rPr>
          <w:lang w:val="es-ES"/>
        </w:rPr>
        <w:t>gica);</w:t>
      </w:r>
    </w:p>
    <w:p w:rsidR="000A47FE" w:rsidRPr="003A47F0" w:rsidRDefault="00E2558B" w:rsidP="0062777D">
      <w:pPr>
        <w:pStyle w:val="Bullet1G"/>
        <w:rPr>
          <w:lang w:val="es-ES"/>
        </w:rPr>
      </w:pPr>
      <w:r w:rsidRPr="003A47F0">
        <w:rPr>
          <w:lang w:val="es-ES"/>
        </w:rPr>
        <w:t>F</w:t>
      </w:r>
      <w:r w:rsidR="00A73B14" w:rsidRPr="003A47F0">
        <w:rPr>
          <w:lang w:val="es-ES"/>
        </w:rPr>
        <w:t>ísica</w:t>
      </w:r>
      <w:r w:rsidR="000A47FE" w:rsidRPr="003A47F0">
        <w:rPr>
          <w:lang w:val="es-ES"/>
        </w:rPr>
        <w:t>;</w:t>
      </w:r>
    </w:p>
    <w:p w:rsidR="000A47FE" w:rsidRPr="003A47F0" w:rsidRDefault="00E2558B" w:rsidP="0062777D">
      <w:pPr>
        <w:pStyle w:val="Bullet1G"/>
        <w:rPr>
          <w:lang w:val="es-ES"/>
        </w:rPr>
      </w:pPr>
      <w:r w:rsidRPr="003A47F0">
        <w:rPr>
          <w:lang w:val="es-ES"/>
        </w:rPr>
        <w:t>G</w:t>
      </w:r>
      <w:r w:rsidR="007A5074" w:rsidRPr="003A47F0">
        <w:rPr>
          <w:lang w:val="es-ES"/>
        </w:rPr>
        <w:t>r</w:t>
      </w:r>
      <w:r w:rsidR="00A73B14" w:rsidRPr="003A47F0">
        <w:rPr>
          <w:lang w:val="es-ES"/>
        </w:rPr>
        <w:t>áfi</w:t>
      </w:r>
      <w:r w:rsidR="007A5074" w:rsidRPr="003A47F0">
        <w:rPr>
          <w:lang w:val="es-ES"/>
        </w:rPr>
        <w:t>ca</w:t>
      </w:r>
      <w:r w:rsidR="000A47FE" w:rsidRPr="003A47F0">
        <w:rPr>
          <w:lang w:val="es-ES"/>
        </w:rPr>
        <w:t xml:space="preserve"> (</w:t>
      </w:r>
      <w:r w:rsidR="00A73B14" w:rsidRPr="003A47F0">
        <w:rPr>
          <w:lang w:val="es-ES"/>
        </w:rPr>
        <w:t xml:space="preserve">en los </w:t>
      </w:r>
      <w:r w:rsidR="000A47FE" w:rsidRPr="003A47F0">
        <w:rPr>
          <w:lang w:val="es-ES"/>
        </w:rPr>
        <w:t>medi</w:t>
      </w:r>
      <w:r w:rsidR="00A73B14" w:rsidRPr="003A47F0">
        <w:rPr>
          <w:lang w:val="es-ES"/>
        </w:rPr>
        <w:t>os</w:t>
      </w:r>
      <w:r w:rsidR="00C91DCA" w:rsidRPr="003A47F0">
        <w:rPr>
          <w:lang w:val="es-ES"/>
        </w:rPr>
        <w:t xml:space="preserve"> de comunicación</w:t>
      </w:r>
      <w:r w:rsidR="000A47FE" w:rsidRPr="003A47F0">
        <w:rPr>
          <w:lang w:val="es-ES"/>
        </w:rPr>
        <w:t>).</w:t>
      </w:r>
    </w:p>
    <w:p w:rsidR="000A47FE" w:rsidRPr="003A47F0" w:rsidRDefault="00790667" w:rsidP="0062777D">
      <w:pPr>
        <w:pStyle w:val="Bullet2G"/>
        <w:rPr>
          <w:lang w:val="es-ES"/>
        </w:rPr>
      </w:pPr>
      <w:r w:rsidRPr="003A47F0">
        <w:rPr>
          <w:rFonts w:ascii="Symbol" w:hAnsi="Symbol"/>
          <w:lang w:val="es-ES"/>
        </w:rPr>
        <w:tab/>
      </w:r>
      <w:r w:rsidR="00E2558B" w:rsidRPr="003A47F0">
        <w:rPr>
          <w:lang w:val="es-ES"/>
        </w:rPr>
        <w:t>Por</w:t>
      </w:r>
      <w:r w:rsidR="000A47FE" w:rsidRPr="003A47F0">
        <w:rPr>
          <w:lang w:val="es-ES"/>
        </w:rPr>
        <w:t xml:space="preserve"> </w:t>
      </w:r>
      <w:r w:rsidR="00473982" w:rsidRPr="003A47F0">
        <w:rPr>
          <w:lang w:val="es-ES"/>
        </w:rPr>
        <w:t>agresiones</w:t>
      </w:r>
      <w:r w:rsidR="000A47FE" w:rsidRPr="003A47F0">
        <w:rPr>
          <w:lang w:val="es-ES"/>
        </w:rPr>
        <w:t xml:space="preserve"> verbal</w:t>
      </w:r>
      <w:r w:rsidR="0047398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E2558B" w:rsidRPr="003A47F0">
        <w:rPr>
          <w:lang w:val="es-ES"/>
        </w:rPr>
        <w:t>se en</w:t>
      </w:r>
      <w:r w:rsidR="000A47FE" w:rsidRPr="003A47F0">
        <w:rPr>
          <w:lang w:val="es-ES"/>
        </w:rPr>
        <w:t>t</w:t>
      </w:r>
      <w:r w:rsidR="00E2558B" w:rsidRPr="003A47F0">
        <w:rPr>
          <w:lang w:val="es-ES"/>
        </w:rPr>
        <w:t>i</w:t>
      </w:r>
      <w:r w:rsidR="000A47FE" w:rsidRPr="003A47F0">
        <w:rPr>
          <w:lang w:val="es-ES"/>
        </w:rPr>
        <w:t>e</w:t>
      </w:r>
      <w:r w:rsidR="00C91DCA" w:rsidRPr="003A47F0">
        <w:rPr>
          <w:lang w:val="es-ES"/>
        </w:rPr>
        <w:t>n</w:t>
      </w:r>
      <w:r w:rsidR="00E2558B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E2558B" w:rsidRPr="003A47F0">
        <w:rPr>
          <w:lang w:val="es-ES"/>
        </w:rPr>
        <w:t>la violación de</w:t>
      </w:r>
      <w:r w:rsidR="000A47FE" w:rsidRPr="003A47F0">
        <w:rPr>
          <w:lang w:val="es-ES"/>
        </w:rPr>
        <w:t xml:space="preserve"> </w:t>
      </w:r>
      <w:r w:rsidR="00473982" w:rsidRPr="003A47F0">
        <w:rPr>
          <w:lang w:val="es-ES"/>
        </w:rPr>
        <w:t>los derechos y libertades</w:t>
      </w:r>
      <w:r w:rsidR="000A47FE" w:rsidRPr="003A47F0">
        <w:rPr>
          <w:lang w:val="es-ES"/>
        </w:rPr>
        <w:t xml:space="preserve"> </w:t>
      </w:r>
      <w:r w:rsidR="00473982" w:rsidRPr="003A47F0">
        <w:rPr>
          <w:lang w:val="es-ES"/>
        </w:rPr>
        <w:t>sin un contacto</w:t>
      </w:r>
      <w:r w:rsidR="000A47FE" w:rsidRPr="003A47F0">
        <w:rPr>
          <w:lang w:val="es-ES"/>
        </w:rPr>
        <w:t xml:space="preserve"> direct</w:t>
      </w:r>
      <w:r w:rsidR="00473982" w:rsidRPr="003A47F0">
        <w:rPr>
          <w:lang w:val="es-ES"/>
        </w:rPr>
        <w:t>o con la persona</w:t>
      </w:r>
      <w:r w:rsidR="000A47FE" w:rsidRPr="003A47F0">
        <w:rPr>
          <w:lang w:val="es-ES"/>
        </w:rPr>
        <w:t xml:space="preserve"> atac</w:t>
      </w:r>
      <w:r w:rsidR="00473982" w:rsidRPr="003A47F0">
        <w:rPr>
          <w:lang w:val="es-ES"/>
        </w:rPr>
        <w:t xml:space="preserve">ada, lo que </w:t>
      </w:r>
      <w:r w:rsidR="00C91DCA" w:rsidRPr="003A47F0">
        <w:rPr>
          <w:lang w:val="es-ES"/>
        </w:rPr>
        <w:t>incluy</w:t>
      </w:r>
      <w:r w:rsidR="00473982" w:rsidRPr="003A47F0">
        <w:rPr>
          <w:lang w:val="es-ES"/>
        </w:rPr>
        <w:t xml:space="preserve">e </w:t>
      </w:r>
      <w:r w:rsidR="00E2558B" w:rsidRPr="003A47F0">
        <w:rPr>
          <w:lang w:val="es-ES"/>
        </w:rPr>
        <w:t>los insultos y</w:t>
      </w:r>
      <w:r w:rsidR="00473982" w:rsidRPr="003A47F0">
        <w:rPr>
          <w:lang w:val="es-ES"/>
        </w:rPr>
        <w:t xml:space="preserve"> </w:t>
      </w:r>
      <w:r w:rsidR="001909EE" w:rsidRPr="003A47F0">
        <w:rPr>
          <w:lang w:val="es-ES"/>
        </w:rPr>
        <w:t>amenazas de palabra</w:t>
      </w:r>
      <w:r w:rsidR="000A47FE" w:rsidRPr="003A47F0">
        <w:rPr>
          <w:lang w:val="es-ES"/>
        </w:rPr>
        <w:t>.</w:t>
      </w:r>
    </w:p>
    <w:p w:rsidR="000A47FE" w:rsidRPr="003A47F0" w:rsidRDefault="00790667" w:rsidP="0062777D">
      <w:pPr>
        <w:pStyle w:val="Bullet2G"/>
        <w:rPr>
          <w:lang w:val="es-ES"/>
        </w:rPr>
      </w:pPr>
      <w:r w:rsidRPr="003A47F0">
        <w:rPr>
          <w:lang w:val="es-ES"/>
        </w:rPr>
        <w:tab/>
      </w:r>
      <w:r w:rsidR="001909EE" w:rsidRPr="003A47F0">
        <w:rPr>
          <w:lang w:val="es-ES"/>
        </w:rPr>
        <w:t>agresiones físicas se caracterizan cada vez más por</w:t>
      </w:r>
      <w:r w:rsidR="00473982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</w:t>
      </w:r>
      <w:r w:rsidR="00473982" w:rsidRPr="003A47F0">
        <w:rPr>
          <w:lang w:val="es-ES"/>
        </w:rPr>
        <w:t xml:space="preserve">ataques </w:t>
      </w:r>
      <w:r w:rsidR="000A47FE" w:rsidRPr="003A47F0">
        <w:rPr>
          <w:lang w:val="es-ES"/>
        </w:rPr>
        <w:t>violent</w:t>
      </w:r>
      <w:r w:rsidR="00473982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B80D49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integri</w:t>
      </w:r>
      <w:r w:rsidR="00B80D49" w:rsidRPr="003A47F0">
        <w:rPr>
          <w:lang w:val="es-ES"/>
        </w:rPr>
        <w:t>dad física de las personas y sus bienes</w:t>
      </w:r>
      <w:r w:rsidR="000A47FE" w:rsidRPr="003A47F0">
        <w:rPr>
          <w:lang w:val="es-ES"/>
        </w:rPr>
        <w:t xml:space="preserve">. </w:t>
      </w:r>
      <w:r w:rsidR="001909EE" w:rsidRPr="003A47F0">
        <w:rPr>
          <w:lang w:val="es-ES"/>
        </w:rPr>
        <w:t>Se trata, por lo general, de delitos motivados</w:t>
      </w:r>
      <w:r w:rsidR="00B80D49" w:rsidRPr="003A47F0">
        <w:rPr>
          <w:lang w:val="es-ES"/>
        </w:rPr>
        <w:t xml:space="preserve"> </w:t>
      </w:r>
      <w:r w:rsidR="001909EE" w:rsidRPr="003A47F0">
        <w:rPr>
          <w:lang w:val="es-ES"/>
        </w:rPr>
        <w:t>por el odio basado en una diferencia</w:t>
      </w:r>
      <w:r w:rsidR="008656E1" w:rsidRPr="003A47F0">
        <w:rPr>
          <w:lang w:val="es-ES"/>
        </w:rPr>
        <w:t xml:space="preserve"> ra</w:t>
      </w:r>
      <w:r w:rsidR="001909EE" w:rsidRPr="003A47F0">
        <w:rPr>
          <w:lang w:val="es-ES"/>
        </w:rPr>
        <w:t>ci</w:t>
      </w:r>
      <w:r w:rsidR="008656E1" w:rsidRPr="003A47F0">
        <w:rPr>
          <w:lang w:val="es-ES"/>
        </w:rPr>
        <w:t>a</w:t>
      </w:r>
      <w:r w:rsidR="001909EE" w:rsidRPr="003A47F0">
        <w:rPr>
          <w:lang w:val="es-ES"/>
        </w:rPr>
        <w:t>l</w:t>
      </w:r>
      <w:r w:rsidR="008656E1" w:rsidRPr="003A47F0">
        <w:rPr>
          <w:lang w:val="es-ES"/>
        </w:rPr>
        <w:t xml:space="preserve">, </w:t>
      </w:r>
      <w:r w:rsidR="001909EE" w:rsidRPr="003A47F0">
        <w:rPr>
          <w:lang w:val="es-ES"/>
        </w:rPr>
        <w:t>é</w:t>
      </w:r>
      <w:r w:rsidR="000A47FE" w:rsidRPr="003A47F0">
        <w:rPr>
          <w:lang w:val="es-ES"/>
        </w:rPr>
        <w:t>tni</w:t>
      </w:r>
      <w:r w:rsidR="001909EE" w:rsidRPr="003A47F0">
        <w:rPr>
          <w:lang w:val="es-ES"/>
        </w:rPr>
        <w:t>c</w:t>
      </w:r>
      <w:r w:rsidR="00B80D49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80D49" w:rsidRPr="003A47F0">
        <w:rPr>
          <w:lang w:val="es-ES"/>
        </w:rPr>
        <w:t>y</w:t>
      </w:r>
      <w:r w:rsidR="008656E1" w:rsidRPr="003A47F0">
        <w:rPr>
          <w:lang w:val="es-ES"/>
        </w:rPr>
        <w:t xml:space="preserve"> </w:t>
      </w:r>
      <w:r w:rsidR="000A47FE" w:rsidRPr="003A47F0">
        <w:rPr>
          <w:lang w:val="es-ES"/>
        </w:rPr>
        <w:t>na</w:t>
      </w:r>
      <w:r w:rsidR="00B80D49" w:rsidRPr="003A47F0">
        <w:rPr>
          <w:lang w:val="es-ES"/>
        </w:rPr>
        <w:t>c</w:t>
      </w:r>
      <w:r w:rsidR="000A47FE" w:rsidRPr="003A47F0">
        <w:rPr>
          <w:lang w:val="es-ES"/>
        </w:rPr>
        <w:t>ional.</w:t>
      </w:r>
    </w:p>
    <w:p w:rsidR="000A47FE" w:rsidRPr="003A47F0" w:rsidRDefault="00790667" w:rsidP="0062777D">
      <w:pPr>
        <w:pStyle w:val="Bullet2G"/>
        <w:rPr>
          <w:lang w:val="es-ES"/>
        </w:rPr>
      </w:pPr>
      <w:r w:rsidRPr="003A47F0">
        <w:rPr>
          <w:lang w:val="es-ES"/>
        </w:rPr>
        <w:tab/>
      </w:r>
      <w:r w:rsidR="00B80D49" w:rsidRPr="003A47F0">
        <w:rPr>
          <w:lang w:val="es-ES"/>
        </w:rPr>
        <w:t>En cuanto a la forma</w:t>
      </w:r>
      <w:r w:rsidR="000A47FE" w:rsidRPr="003A47F0">
        <w:rPr>
          <w:lang w:val="es-ES"/>
        </w:rPr>
        <w:t xml:space="preserve"> gr</w:t>
      </w:r>
      <w:r w:rsidR="00B80D49" w:rsidRPr="003A47F0">
        <w:rPr>
          <w:lang w:val="es-ES"/>
        </w:rPr>
        <w:t>áfi</w:t>
      </w:r>
      <w:r w:rsidR="000A47FE" w:rsidRPr="003A47F0">
        <w:rPr>
          <w:lang w:val="es-ES"/>
        </w:rPr>
        <w:t>c</w:t>
      </w:r>
      <w:r w:rsidR="00B80D49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1909EE" w:rsidRPr="003A47F0">
        <w:rPr>
          <w:lang w:val="es-ES"/>
        </w:rPr>
        <w:t>los delitos se plasman habitualmente en</w:t>
      </w:r>
      <w:r w:rsidR="000A47FE" w:rsidRPr="003A47F0">
        <w:rPr>
          <w:lang w:val="es-ES"/>
        </w:rPr>
        <w:t xml:space="preserve"> publi</w:t>
      </w:r>
      <w:r w:rsidR="00B80D49" w:rsidRPr="003A47F0">
        <w:rPr>
          <w:lang w:val="es-ES"/>
        </w:rPr>
        <w:t>caci</w:t>
      </w:r>
      <w:r w:rsidR="001909EE" w:rsidRPr="003A47F0">
        <w:rPr>
          <w:lang w:val="es-ES"/>
        </w:rPr>
        <w:t>o</w:t>
      </w:r>
      <w:r w:rsidR="00B80D49" w:rsidRPr="003A47F0">
        <w:rPr>
          <w:lang w:val="es-ES"/>
        </w:rPr>
        <w:t>n</w:t>
      </w:r>
      <w:r w:rsidR="001909EE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B80D49" w:rsidRPr="003A47F0">
        <w:rPr>
          <w:lang w:val="es-ES"/>
        </w:rPr>
        <w:t xml:space="preserve">carteles y </w:t>
      </w:r>
      <w:r w:rsidR="000A47FE" w:rsidRPr="003A47F0">
        <w:rPr>
          <w:lang w:val="es-ES"/>
        </w:rPr>
        <w:t>s</w:t>
      </w:r>
      <w:r w:rsidR="00470B0C" w:rsidRPr="003A47F0">
        <w:rPr>
          <w:lang w:val="es-ES"/>
        </w:rPr>
        <w:t>í</w:t>
      </w:r>
      <w:r w:rsidR="000A47FE" w:rsidRPr="003A47F0">
        <w:rPr>
          <w:lang w:val="es-ES"/>
        </w:rPr>
        <w:t>mbol</w:t>
      </w:r>
      <w:r w:rsidR="00470B0C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470B0C" w:rsidRPr="003A47F0">
        <w:rPr>
          <w:lang w:val="es-ES"/>
        </w:rPr>
        <w:t>específicos de los grupos</w:t>
      </w:r>
      <w:r w:rsidR="000A47FE" w:rsidRPr="003A47F0">
        <w:rPr>
          <w:lang w:val="es-ES"/>
        </w:rPr>
        <w:t xml:space="preserve"> extremist</w:t>
      </w:r>
      <w:r w:rsidR="00470B0C" w:rsidRPr="003A47F0">
        <w:rPr>
          <w:lang w:val="es-ES"/>
        </w:rPr>
        <w:t>as</w:t>
      </w:r>
      <w:r w:rsidR="000A47FE" w:rsidRPr="003A47F0">
        <w:rPr>
          <w:lang w:val="es-ES"/>
        </w:rPr>
        <w:t xml:space="preserve">. </w:t>
      </w:r>
      <w:r w:rsidR="00470B0C" w:rsidRPr="003A47F0">
        <w:rPr>
          <w:lang w:val="es-ES"/>
        </w:rPr>
        <w:t>E</w:t>
      </w:r>
      <w:r w:rsidR="001909EE" w:rsidRPr="003A47F0">
        <w:rPr>
          <w:lang w:val="es-ES"/>
        </w:rPr>
        <w:t>sos</w:t>
      </w:r>
      <w:r w:rsidR="000A47FE" w:rsidRPr="003A47F0">
        <w:rPr>
          <w:lang w:val="es-ES"/>
        </w:rPr>
        <w:t xml:space="preserve"> </w:t>
      </w:r>
      <w:r w:rsidR="00C91DCA" w:rsidRPr="003A47F0">
        <w:rPr>
          <w:lang w:val="es-ES"/>
        </w:rPr>
        <w:t>del</w:t>
      </w:r>
      <w:r w:rsidR="001909EE" w:rsidRPr="003A47F0">
        <w:rPr>
          <w:lang w:val="es-ES"/>
        </w:rPr>
        <w:t>it</w:t>
      </w:r>
      <w:r w:rsidR="00470B0C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1909EE" w:rsidRPr="003A47F0">
        <w:rPr>
          <w:lang w:val="es-ES"/>
        </w:rPr>
        <w:t>suelen adoptar</w:t>
      </w:r>
      <w:r w:rsidR="00470B0C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s</w:t>
      </w:r>
      <w:r w:rsidR="00470B0C" w:rsidRPr="003A47F0">
        <w:rPr>
          <w:lang w:val="es-ES"/>
        </w:rPr>
        <w:t>í</w:t>
      </w:r>
      <w:r w:rsidR="000A47FE" w:rsidRPr="003A47F0">
        <w:rPr>
          <w:lang w:val="es-ES"/>
        </w:rPr>
        <w:t>mbol</w:t>
      </w:r>
      <w:r w:rsidR="00470B0C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470B0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fascism</w:t>
      </w:r>
      <w:r w:rsidR="00470B0C" w:rsidRPr="003A47F0">
        <w:rPr>
          <w:lang w:val="es-ES"/>
        </w:rPr>
        <w:t>o y del</w:t>
      </w:r>
      <w:r w:rsidR="000A47FE" w:rsidRPr="003A47F0">
        <w:rPr>
          <w:lang w:val="es-ES"/>
        </w:rPr>
        <w:t xml:space="preserve"> </w:t>
      </w:r>
      <w:r w:rsidR="00470B0C" w:rsidRPr="003A47F0">
        <w:rPr>
          <w:lang w:val="es-ES"/>
        </w:rPr>
        <w:t>n</w:t>
      </w:r>
      <w:r w:rsidR="000A47FE" w:rsidRPr="003A47F0">
        <w:rPr>
          <w:lang w:val="es-ES"/>
        </w:rPr>
        <w:t>azism</w:t>
      </w:r>
      <w:r w:rsidR="00470B0C" w:rsidRPr="003A47F0">
        <w:rPr>
          <w:lang w:val="es-ES"/>
        </w:rPr>
        <w:t>o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60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470B0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2010, </w:t>
      </w:r>
      <w:r w:rsidR="00470B0C" w:rsidRPr="003A47F0">
        <w:rPr>
          <w:lang w:val="es-ES"/>
        </w:rPr>
        <w:t xml:space="preserve">se detectaron en Eslovaquia </w:t>
      </w:r>
      <w:r w:rsidR="000A47FE" w:rsidRPr="003A47F0">
        <w:rPr>
          <w:lang w:val="es-ES"/>
        </w:rPr>
        <w:t xml:space="preserve">79 </w:t>
      </w:r>
      <w:r w:rsidR="00470B0C" w:rsidRPr="003A47F0">
        <w:rPr>
          <w:lang w:val="es-ES"/>
        </w:rPr>
        <w:t xml:space="preserve">delitos de </w:t>
      </w:r>
      <w:r w:rsidR="000A47FE" w:rsidRPr="003A47F0">
        <w:rPr>
          <w:lang w:val="es-ES"/>
        </w:rPr>
        <w:t>motiva</w:t>
      </w:r>
      <w:r w:rsidR="00470B0C" w:rsidRPr="003A47F0">
        <w:rPr>
          <w:lang w:val="es-ES"/>
        </w:rPr>
        <w:t>ción racial, de los que</w:t>
      </w:r>
      <w:r w:rsidR="00C91DCA" w:rsidRPr="003A47F0">
        <w:rPr>
          <w:lang w:val="es-ES"/>
        </w:rPr>
        <w:t xml:space="preserve"> </w:t>
      </w:r>
      <w:r w:rsidR="00470B0C" w:rsidRPr="003A47F0">
        <w:rPr>
          <w:lang w:val="es-ES"/>
        </w:rPr>
        <w:t>se han resuelto</w:t>
      </w:r>
      <w:r w:rsidR="00C91DCA" w:rsidRPr="003A47F0">
        <w:rPr>
          <w:lang w:val="es-ES"/>
        </w:rPr>
        <w:t xml:space="preserve"> 48</w:t>
      </w:r>
      <w:r w:rsidR="00470B0C" w:rsidRPr="003A47F0">
        <w:rPr>
          <w:lang w:val="es-ES"/>
        </w:rPr>
        <w:t>, es decir el</w:t>
      </w:r>
      <w:r w:rsidR="000A47FE" w:rsidRPr="003A47F0">
        <w:rPr>
          <w:lang w:val="es-ES"/>
        </w:rPr>
        <w:t xml:space="preserve"> 60</w:t>
      </w:r>
      <w:r w:rsidR="00470B0C" w:rsidRPr="003A47F0">
        <w:rPr>
          <w:lang w:val="es-ES"/>
        </w:rPr>
        <w:t>,</w:t>
      </w:r>
      <w:r w:rsidR="000A47FE" w:rsidRPr="003A47F0">
        <w:rPr>
          <w:lang w:val="es-ES"/>
        </w:rPr>
        <w:t>76</w:t>
      </w:r>
      <w:r w:rsidR="00470B0C" w:rsidRPr="003A47F0">
        <w:rPr>
          <w:lang w:val="es-ES"/>
        </w:rPr>
        <w:t>% de l</w:t>
      </w:r>
      <w:r w:rsidR="00F63ECB" w:rsidRPr="003A47F0">
        <w:rPr>
          <w:lang w:val="es-ES"/>
        </w:rPr>
        <w:t>os casos</w:t>
      </w:r>
      <w:r w:rsidR="000A47FE" w:rsidRPr="003A47F0">
        <w:rPr>
          <w:lang w:val="es-ES"/>
        </w:rPr>
        <w:t xml:space="preserve">. </w:t>
      </w:r>
      <w:r w:rsidR="00470B0C" w:rsidRPr="003A47F0">
        <w:rPr>
          <w:lang w:val="es-ES"/>
        </w:rPr>
        <w:t xml:space="preserve">Se ha </w:t>
      </w:r>
      <w:r w:rsidR="00F63ECB" w:rsidRPr="003A47F0">
        <w:rPr>
          <w:lang w:val="es-ES"/>
        </w:rPr>
        <w:t>identifi</w:t>
      </w:r>
      <w:r w:rsidR="00470B0C" w:rsidRPr="003A47F0">
        <w:rPr>
          <w:lang w:val="es-ES"/>
        </w:rPr>
        <w:t xml:space="preserve">cado a </w:t>
      </w:r>
      <w:r w:rsidR="000A47FE" w:rsidRPr="003A47F0">
        <w:rPr>
          <w:lang w:val="es-ES"/>
        </w:rPr>
        <w:t xml:space="preserve">53 </w:t>
      </w:r>
      <w:r w:rsidR="00470B0C" w:rsidRPr="003A47F0">
        <w:rPr>
          <w:lang w:val="es-ES"/>
        </w:rPr>
        <w:t>autores, entre ellos un menor de edad</w:t>
      </w:r>
      <w:r w:rsidR="00F4735D" w:rsidRPr="003A47F0">
        <w:rPr>
          <w:lang w:val="es-ES"/>
        </w:rPr>
        <w:t xml:space="preserve"> y </w:t>
      </w:r>
      <w:r w:rsidR="000A47FE" w:rsidRPr="003A47F0">
        <w:rPr>
          <w:lang w:val="es-ES"/>
        </w:rPr>
        <w:t xml:space="preserve">10 </w:t>
      </w:r>
      <w:r w:rsidR="00C91DCA" w:rsidRPr="003A47F0">
        <w:rPr>
          <w:lang w:val="es-ES"/>
        </w:rPr>
        <w:t>adolescentes</w:t>
      </w:r>
      <w:r w:rsidR="000A47FE" w:rsidRPr="003A47F0">
        <w:rPr>
          <w:lang w:val="es-ES"/>
        </w:rPr>
        <w:t xml:space="preserve">. </w:t>
      </w:r>
      <w:r w:rsidR="00F4735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2010, </w:t>
      </w:r>
      <w:r w:rsidR="00F4735D" w:rsidRPr="003A47F0">
        <w:rPr>
          <w:lang w:val="es-ES"/>
        </w:rPr>
        <w:t xml:space="preserve">se </w:t>
      </w:r>
      <w:r w:rsidR="00F63ECB" w:rsidRPr="003A47F0">
        <w:rPr>
          <w:lang w:val="es-ES"/>
        </w:rPr>
        <w:t>regis</w:t>
      </w:r>
      <w:r w:rsidR="00F4735D" w:rsidRPr="003A47F0">
        <w:rPr>
          <w:lang w:val="es-ES"/>
        </w:rPr>
        <w:t>t</w:t>
      </w:r>
      <w:r w:rsidR="00F63ECB" w:rsidRPr="003A47F0">
        <w:rPr>
          <w:lang w:val="es-ES"/>
        </w:rPr>
        <w:t>r</w:t>
      </w:r>
      <w:r w:rsidR="00F4735D" w:rsidRPr="003A47F0">
        <w:rPr>
          <w:lang w:val="es-ES"/>
        </w:rPr>
        <w:t xml:space="preserve">aron </w:t>
      </w:r>
      <w:r w:rsidR="000A47FE" w:rsidRPr="003A47F0">
        <w:rPr>
          <w:lang w:val="es-ES"/>
        </w:rPr>
        <w:t xml:space="preserve">77 </w:t>
      </w:r>
      <w:r w:rsidR="00F4735D" w:rsidRPr="003A47F0">
        <w:rPr>
          <w:lang w:val="es-ES"/>
        </w:rPr>
        <w:t xml:space="preserve">actos delictivos </w:t>
      </w:r>
      <w:r w:rsidR="000A47FE" w:rsidRPr="003A47F0">
        <w:rPr>
          <w:lang w:val="es-ES"/>
        </w:rPr>
        <w:t>extremist</w:t>
      </w:r>
      <w:r w:rsidR="00F4735D" w:rsidRPr="003A47F0">
        <w:rPr>
          <w:lang w:val="es-ES"/>
        </w:rPr>
        <w:t xml:space="preserve">as, de los </w:t>
      </w:r>
      <w:r w:rsidR="00C91DCA" w:rsidRPr="003A47F0">
        <w:rPr>
          <w:lang w:val="es-ES"/>
        </w:rPr>
        <w:t>que</w:t>
      </w:r>
      <w:r w:rsidR="00F4735D" w:rsidRPr="003A47F0">
        <w:rPr>
          <w:lang w:val="es-ES"/>
        </w:rPr>
        <w:t xml:space="preserve"> se han resuelto</w:t>
      </w:r>
      <w:r w:rsidR="000A47FE" w:rsidRPr="003A47F0">
        <w:rPr>
          <w:lang w:val="es-ES"/>
        </w:rPr>
        <w:t xml:space="preserve"> 47 c</w:t>
      </w:r>
      <w:r w:rsidR="00F4735D" w:rsidRPr="003A47F0">
        <w:rPr>
          <w:lang w:val="es-ES"/>
        </w:rPr>
        <w:t>asos</w:t>
      </w:r>
      <w:r w:rsidR="000A47FE" w:rsidRPr="003A47F0">
        <w:rPr>
          <w:lang w:val="es-ES"/>
        </w:rPr>
        <w:t>,</w:t>
      </w:r>
      <w:r w:rsidR="00F4735D" w:rsidRPr="003A47F0">
        <w:rPr>
          <w:lang w:val="es-ES"/>
        </w:rPr>
        <w:t xml:space="preserve"> que</w:t>
      </w:r>
      <w:r w:rsidR="000A47FE" w:rsidRPr="003A47F0">
        <w:rPr>
          <w:lang w:val="es-ES"/>
        </w:rPr>
        <w:t xml:space="preserve"> represent</w:t>
      </w:r>
      <w:r w:rsidR="00F4735D" w:rsidRPr="003A47F0">
        <w:rPr>
          <w:lang w:val="es-ES"/>
        </w:rPr>
        <w:t>a</w:t>
      </w:r>
      <w:r w:rsidR="000A47FE" w:rsidRPr="003A47F0">
        <w:rPr>
          <w:lang w:val="es-ES"/>
        </w:rPr>
        <w:t xml:space="preserve">n </w:t>
      </w:r>
      <w:r w:rsidR="00F4735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61</w:t>
      </w:r>
      <w:r w:rsidR="00F4735D" w:rsidRPr="003A47F0">
        <w:rPr>
          <w:lang w:val="es-ES"/>
        </w:rPr>
        <w:t>,</w:t>
      </w:r>
      <w:r w:rsidR="000A47FE" w:rsidRPr="003A47F0">
        <w:rPr>
          <w:lang w:val="es-ES"/>
        </w:rPr>
        <w:t>04</w:t>
      </w:r>
      <w:r w:rsidR="00F63ECB" w:rsidRPr="003A47F0">
        <w:rPr>
          <w:lang w:val="es-ES"/>
        </w:rPr>
        <w:t>% de</w:t>
      </w:r>
      <w:r w:rsidR="00F4735D" w:rsidRPr="003A47F0">
        <w:rPr>
          <w:lang w:val="es-ES"/>
        </w:rPr>
        <w:t>l total</w:t>
      </w:r>
      <w:r w:rsidR="00F63ECB" w:rsidRPr="003A47F0">
        <w:rPr>
          <w:lang w:val="es-ES"/>
        </w:rPr>
        <w:t>.</w:t>
      </w:r>
      <w:r w:rsidR="00F4735D" w:rsidRPr="003A47F0">
        <w:rPr>
          <w:lang w:val="es-ES"/>
        </w:rPr>
        <w:t xml:space="preserve"> Se </w:t>
      </w:r>
      <w:r w:rsidR="00F63ECB" w:rsidRPr="003A47F0">
        <w:rPr>
          <w:lang w:val="es-ES"/>
        </w:rPr>
        <w:t>identificó</w:t>
      </w:r>
      <w:r w:rsidR="00C91DCA" w:rsidRPr="003A47F0">
        <w:rPr>
          <w:lang w:val="es-ES"/>
        </w:rPr>
        <w:t xml:space="preserve"> a</w:t>
      </w:r>
      <w:r w:rsidR="00F4735D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51 </w:t>
      </w:r>
      <w:r w:rsidR="00F4735D" w:rsidRPr="003A47F0">
        <w:rPr>
          <w:lang w:val="es-ES"/>
        </w:rPr>
        <w:t>autores y, entre ellos</w:t>
      </w:r>
      <w:r w:rsidR="00C91DCA" w:rsidRPr="003A47F0">
        <w:rPr>
          <w:lang w:val="es-ES"/>
        </w:rPr>
        <w:t xml:space="preserve">, </w:t>
      </w:r>
      <w:r w:rsidR="001559FE" w:rsidRPr="003A47F0">
        <w:rPr>
          <w:lang w:val="es-ES"/>
        </w:rPr>
        <w:t xml:space="preserve">a </w:t>
      </w:r>
      <w:r w:rsidR="00F4735D" w:rsidRPr="003A47F0">
        <w:rPr>
          <w:lang w:val="es-ES"/>
        </w:rPr>
        <w:t xml:space="preserve">un menor de edad y </w:t>
      </w:r>
      <w:r w:rsidR="000A47FE" w:rsidRPr="003A47F0">
        <w:rPr>
          <w:lang w:val="es-ES"/>
        </w:rPr>
        <w:t xml:space="preserve">10 </w:t>
      </w:r>
      <w:r w:rsidR="00C91DCA" w:rsidRPr="003A47F0">
        <w:rPr>
          <w:lang w:val="es-ES"/>
        </w:rPr>
        <w:t>adolescent</w:t>
      </w:r>
      <w:r w:rsidR="000A47FE" w:rsidRPr="003A47F0">
        <w:rPr>
          <w:lang w:val="es-ES"/>
        </w:rPr>
        <w:t>e</w:t>
      </w:r>
      <w:r w:rsidR="00F4735D" w:rsidRPr="003A47F0">
        <w:rPr>
          <w:lang w:val="es-ES"/>
        </w:rPr>
        <w:t>s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61.</w:t>
      </w:r>
      <w:r w:rsidRPr="003A47F0">
        <w:rPr>
          <w:lang w:val="es-ES"/>
        </w:rPr>
        <w:tab/>
      </w:r>
      <w:r w:rsidR="00F63ECB" w:rsidRPr="003A47F0">
        <w:rPr>
          <w:lang w:val="es-ES"/>
        </w:rPr>
        <w:t>Los delitos de carácter racista se distribuyen del siguiente modo</w:t>
      </w:r>
      <w:r w:rsidR="000A47FE" w:rsidRPr="003A47F0">
        <w:rPr>
          <w:lang w:val="es-ES"/>
        </w:rPr>
        <w:t>:</w:t>
      </w:r>
    </w:p>
    <w:p w:rsidR="000A47FE" w:rsidRPr="003A47F0" w:rsidRDefault="000A47FE" w:rsidP="0062777D">
      <w:pPr>
        <w:pStyle w:val="Bullet1G"/>
        <w:rPr>
          <w:lang w:val="es-ES"/>
        </w:rPr>
      </w:pPr>
      <w:r w:rsidRPr="003A47F0">
        <w:rPr>
          <w:lang w:val="es-ES"/>
        </w:rPr>
        <w:t>71 cas</w:t>
      </w:r>
      <w:r w:rsidR="00F4735D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F4735D" w:rsidRPr="003A47F0">
        <w:rPr>
          <w:lang w:val="es-ES"/>
        </w:rPr>
        <w:t>de</w:t>
      </w:r>
      <w:r w:rsidR="00E52575" w:rsidRPr="003A47F0">
        <w:rPr>
          <w:lang w:val="es-ES"/>
        </w:rPr>
        <w:t xml:space="preserve"> delitos de apoyo y</w:t>
      </w:r>
      <w:r w:rsidRPr="003A47F0">
        <w:rPr>
          <w:lang w:val="es-ES"/>
        </w:rPr>
        <w:t xml:space="preserve"> promo</w:t>
      </w:r>
      <w:r w:rsidR="00E52575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E52575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E52575" w:rsidRPr="003A47F0">
        <w:rPr>
          <w:lang w:val="es-ES"/>
        </w:rPr>
        <w:t xml:space="preserve">de grupos que pretenden </w:t>
      </w:r>
      <w:r w:rsidR="00F63ECB" w:rsidRPr="003A47F0">
        <w:rPr>
          <w:lang w:val="es-ES"/>
        </w:rPr>
        <w:t>reprimir</w:t>
      </w:r>
      <w:r w:rsidR="00E52575" w:rsidRPr="003A47F0">
        <w:rPr>
          <w:lang w:val="es-ES"/>
        </w:rPr>
        <w:t xml:space="preserve"> los derechos y libertades</w:t>
      </w:r>
      <w:r w:rsidRPr="003A47F0">
        <w:rPr>
          <w:lang w:val="es-ES"/>
        </w:rPr>
        <w:t xml:space="preserve"> fundamental</w:t>
      </w:r>
      <w:r w:rsidR="00E52575" w:rsidRPr="003A47F0">
        <w:rPr>
          <w:lang w:val="es-ES"/>
        </w:rPr>
        <w:t>es</w:t>
      </w:r>
      <w:r w:rsidR="00C91DCA" w:rsidRPr="003A47F0">
        <w:rPr>
          <w:lang w:val="es-ES"/>
        </w:rPr>
        <w:t>,</w:t>
      </w:r>
      <w:r w:rsidR="00E52575" w:rsidRPr="003A47F0">
        <w:rPr>
          <w:lang w:val="es-ES"/>
        </w:rPr>
        <w:t xml:space="preserve"> tipificados en los</w:t>
      </w:r>
      <w:r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Pr="003A47F0">
        <w:rPr>
          <w:lang w:val="es-ES"/>
        </w:rPr>
        <w:t>rt</w:t>
      </w:r>
      <w:r w:rsidR="00E52575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E52575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E52575" w:rsidRPr="003A47F0">
        <w:rPr>
          <w:lang w:val="es-ES"/>
        </w:rPr>
        <w:t>o</w:t>
      </w:r>
      <w:r w:rsidRPr="003A47F0">
        <w:rPr>
          <w:lang w:val="es-ES"/>
        </w:rPr>
        <w:t>s 421, 422</w:t>
      </w:r>
      <w:r w:rsidR="00491CD4" w:rsidRPr="003A47F0">
        <w:rPr>
          <w:lang w:val="es-ES"/>
        </w:rPr>
        <w:t>,</w:t>
      </w:r>
      <w:r w:rsidRPr="003A47F0">
        <w:rPr>
          <w:lang w:val="es-ES"/>
        </w:rPr>
        <w:t xml:space="preserve"> p</w:t>
      </w:r>
      <w:r w:rsidR="00E52575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E52575" w:rsidRPr="003A47F0">
        <w:rPr>
          <w:lang w:val="es-ES"/>
        </w:rPr>
        <w:t>fo 1,</w:t>
      </w:r>
      <w:r w:rsidR="00790667" w:rsidRPr="003A47F0">
        <w:rPr>
          <w:lang w:val="es-ES"/>
        </w:rPr>
        <w:t xml:space="preserve"> </w:t>
      </w:r>
      <w:r w:rsidRPr="003A47F0">
        <w:rPr>
          <w:lang w:val="es-ES"/>
        </w:rPr>
        <w:t>422</w:t>
      </w:r>
      <w:r w:rsidR="00E52575" w:rsidRPr="003A47F0">
        <w:rPr>
          <w:lang w:val="es-ES"/>
        </w:rPr>
        <w:t xml:space="preserve"> </w:t>
      </w:r>
      <w:r w:rsidRPr="003A47F0">
        <w:rPr>
          <w:lang w:val="es-ES"/>
        </w:rPr>
        <w:t>b</w:t>
      </w:r>
      <w:r w:rsidR="00E52575" w:rsidRPr="003A47F0">
        <w:rPr>
          <w:lang w:val="es-ES"/>
        </w:rPr>
        <w:t>)</w:t>
      </w:r>
      <w:r w:rsidRPr="003A47F0">
        <w:rPr>
          <w:lang w:val="es-ES"/>
        </w:rPr>
        <w:t>, 422</w:t>
      </w:r>
      <w:r w:rsidR="00E52575" w:rsidRPr="003A47F0">
        <w:rPr>
          <w:lang w:val="es-ES"/>
        </w:rPr>
        <w:t xml:space="preserve"> </w:t>
      </w:r>
      <w:r w:rsidRPr="003A47F0">
        <w:rPr>
          <w:lang w:val="es-ES"/>
        </w:rPr>
        <w:t>c</w:t>
      </w:r>
      <w:r w:rsidR="00E52575" w:rsidRPr="003A47F0">
        <w:rPr>
          <w:lang w:val="es-ES"/>
        </w:rPr>
        <w:t>) y</w:t>
      </w:r>
      <w:r w:rsidRPr="003A47F0">
        <w:rPr>
          <w:lang w:val="es-ES"/>
        </w:rPr>
        <w:t xml:space="preserve"> 423</w:t>
      </w:r>
      <w:r w:rsidR="00491CD4" w:rsidRPr="003A47F0">
        <w:rPr>
          <w:lang w:val="es-ES"/>
        </w:rPr>
        <w:t>,</w:t>
      </w:r>
      <w:r w:rsidR="00E52575" w:rsidRPr="003A47F0">
        <w:rPr>
          <w:lang w:val="es-ES"/>
        </w:rPr>
        <w:t xml:space="preserve"> </w:t>
      </w:r>
      <w:r w:rsidRPr="003A47F0">
        <w:rPr>
          <w:lang w:val="es-ES"/>
        </w:rPr>
        <w:t>p</w:t>
      </w:r>
      <w:r w:rsidR="00E52575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C91DCA" w:rsidRPr="003A47F0">
        <w:rPr>
          <w:lang w:val="es-ES"/>
        </w:rPr>
        <w:t>fo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 a"/>
        </w:smartTagPr>
        <w:r w:rsidRPr="003A47F0">
          <w:rPr>
            <w:lang w:val="es-ES"/>
          </w:rPr>
          <w:t>1</w:t>
        </w:r>
        <w:r w:rsidR="00E52575" w:rsidRPr="003A47F0">
          <w:rPr>
            <w:lang w:val="es-ES"/>
          </w:rPr>
          <w:t xml:space="preserve"> </w:t>
        </w:r>
        <w:r w:rsidRPr="003A47F0">
          <w:rPr>
            <w:lang w:val="es-ES"/>
          </w:rPr>
          <w:t>a</w:t>
        </w:r>
      </w:smartTag>
      <w:r w:rsidRPr="003A47F0">
        <w:rPr>
          <w:lang w:val="es-ES"/>
        </w:rPr>
        <w:t>)</w:t>
      </w:r>
      <w:r w:rsidR="00E52575" w:rsidRPr="003A47F0">
        <w:rPr>
          <w:lang w:val="es-ES"/>
        </w:rPr>
        <w:t xml:space="preserve"> y</w:t>
      </w:r>
      <w:r w:rsidRPr="003A47F0">
        <w:rPr>
          <w:lang w:val="es-ES"/>
        </w:rPr>
        <w:t xml:space="preserve"> 1 b) </w:t>
      </w:r>
      <w:r w:rsidR="00E52575" w:rsidRPr="003A47F0">
        <w:rPr>
          <w:lang w:val="es-ES"/>
        </w:rPr>
        <w:t>del Código</w:t>
      </w:r>
      <w:r w:rsidRPr="003A47F0">
        <w:rPr>
          <w:lang w:val="es-ES"/>
        </w:rPr>
        <w:t xml:space="preserve"> Penal;</w:t>
      </w:r>
    </w:p>
    <w:p w:rsidR="000A47FE" w:rsidRPr="003A47F0" w:rsidRDefault="000A47FE" w:rsidP="0062777D">
      <w:pPr>
        <w:pStyle w:val="Bullet1G"/>
        <w:rPr>
          <w:lang w:val="es-ES"/>
        </w:rPr>
      </w:pPr>
      <w:r w:rsidRPr="003A47F0">
        <w:rPr>
          <w:lang w:val="es-ES"/>
        </w:rPr>
        <w:t>2 cas</w:t>
      </w:r>
      <w:r w:rsidR="00776983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776983" w:rsidRPr="003A47F0">
        <w:rPr>
          <w:lang w:val="es-ES"/>
        </w:rPr>
        <w:t>de delitos de in</w:t>
      </w:r>
      <w:r w:rsidRPr="003A47F0">
        <w:rPr>
          <w:lang w:val="es-ES"/>
        </w:rPr>
        <w:t>cit</w:t>
      </w:r>
      <w:r w:rsidR="00776983" w:rsidRPr="003A47F0">
        <w:rPr>
          <w:lang w:val="es-ES"/>
        </w:rPr>
        <w:t>ación al odio</w:t>
      </w:r>
      <w:r w:rsidRPr="003A47F0">
        <w:rPr>
          <w:lang w:val="es-ES"/>
        </w:rPr>
        <w:t xml:space="preserve"> </w:t>
      </w:r>
      <w:r w:rsidR="008656E1" w:rsidRPr="003A47F0">
        <w:rPr>
          <w:lang w:val="es-ES"/>
        </w:rPr>
        <w:t xml:space="preserve">en razón de la </w:t>
      </w:r>
      <w:r w:rsidRPr="003A47F0">
        <w:rPr>
          <w:lang w:val="es-ES"/>
        </w:rPr>
        <w:t>na</w:t>
      </w:r>
      <w:r w:rsidR="00776983" w:rsidRPr="003A47F0">
        <w:rPr>
          <w:lang w:val="es-ES"/>
        </w:rPr>
        <w:t>c</w:t>
      </w:r>
      <w:r w:rsidRPr="003A47F0">
        <w:rPr>
          <w:lang w:val="es-ES"/>
        </w:rPr>
        <w:t>ionali</w:t>
      </w:r>
      <w:r w:rsidR="008656E1" w:rsidRPr="003A47F0">
        <w:rPr>
          <w:lang w:val="es-ES"/>
        </w:rPr>
        <w:t>d</w:t>
      </w:r>
      <w:r w:rsidR="00776983" w:rsidRPr="003A47F0">
        <w:rPr>
          <w:lang w:val="es-ES"/>
        </w:rPr>
        <w:t>a</w:t>
      </w:r>
      <w:r w:rsidR="008656E1" w:rsidRPr="003A47F0">
        <w:rPr>
          <w:lang w:val="es-ES"/>
        </w:rPr>
        <w:t>d</w:t>
      </w:r>
      <w:r w:rsidRPr="003A47F0">
        <w:rPr>
          <w:lang w:val="es-ES"/>
        </w:rPr>
        <w:t xml:space="preserve">, </w:t>
      </w:r>
      <w:r w:rsidR="008656E1" w:rsidRPr="003A47F0">
        <w:rPr>
          <w:lang w:val="es-ES"/>
        </w:rPr>
        <w:t xml:space="preserve">la </w:t>
      </w:r>
      <w:r w:rsidRPr="003A47F0">
        <w:rPr>
          <w:lang w:val="es-ES"/>
        </w:rPr>
        <w:t>ra</w:t>
      </w:r>
      <w:r w:rsidR="008656E1" w:rsidRPr="003A47F0">
        <w:rPr>
          <w:lang w:val="es-ES"/>
        </w:rPr>
        <w:t>za</w:t>
      </w:r>
      <w:r w:rsidRPr="003A47F0">
        <w:rPr>
          <w:lang w:val="es-ES"/>
        </w:rPr>
        <w:t xml:space="preserve"> </w:t>
      </w:r>
      <w:r w:rsidR="00776983" w:rsidRPr="003A47F0">
        <w:rPr>
          <w:lang w:val="es-ES"/>
        </w:rPr>
        <w:t>y</w:t>
      </w:r>
      <w:r w:rsidRPr="003A47F0">
        <w:rPr>
          <w:lang w:val="es-ES"/>
        </w:rPr>
        <w:t xml:space="preserve"> </w:t>
      </w:r>
      <w:r w:rsidR="008656E1" w:rsidRPr="003A47F0">
        <w:rPr>
          <w:lang w:val="es-ES"/>
        </w:rPr>
        <w:t>la e</w:t>
      </w:r>
      <w:r w:rsidRPr="003A47F0">
        <w:rPr>
          <w:lang w:val="es-ES"/>
        </w:rPr>
        <w:t>tni</w:t>
      </w:r>
      <w:r w:rsidR="008656E1" w:rsidRPr="003A47F0">
        <w:rPr>
          <w:lang w:val="es-ES"/>
        </w:rPr>
        <w:t>a</w:t>
      </w:r>
      <w:r w:rsidR="00776983" w:rsidRPr="003A47F0">
        <w:rPr>
          <w:lang w:val="es-ES"/>
        </w:rPr>
        <w:t>, tipificado</w:t>
      </w:r>
      <w:r w:rsidR="00C91DCA" w:rsidRPr="003A47F0">
        <w:rPr>
          <w:lang w:val="es-ES"/>
        </w:rPr>
        <w:t>s</w:t>
      </w:r>
      <w:r w:rsidR="00776983" w:rsidRPr="003A47F0">
        <w:rPr>
          <w:lang w:val="es-ES"/>
        </w:rPr>
        <w:t xml:space="preserve"> en el</w:t>
      </w:r>
      <w:r w:rsidR="00790667"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Pr="003A47F0">
        <w:rPr>
          <w:lang w:val="es-ES"/>
        </w:rPr>
        <w:t>rt</w:t>
      </w:r>
      <w:r w:rsidR="00776983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776983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776983" w:rsidRPr="003A47F0">
        <w:rPr>
          <w:lang w:val="es-ES"/>
        </w:rPr>
        <w:t>o</w:t>
      </w:r>
      <w:r w:rsidRPr="003A47F0">
        <w:rPr>
          <w:lang w:val="es-ES"/>
        </w:rPr>
        <w:t xml:space="preserve"> 424</w:t>
      </w:r>
      <w:r w:rsidR="00E5284A" w:rsidRPr="003A47F0">
        <w:rPr>
          <w:lang w:val="es-ES"/>
        </w:rPr>
        <w:t>,</w:t>
      </w:r>
      <w:r w:rsidRPr="003A47F0">
        <w:rPr>
          <w:lang w:val="es-ES"/>
        </w:rPr>
        <w:t xml:space="preserve"> p</w:t>
      </w:r>
      <w:r w:rsidR="00776983" w:rsidRPr="003A47F0">
        <w:rPr>
          <w:lang w:val="es-ES"/>
        </w:rPr>
        <w:t>árrafo</w:t>
      </w:r>
      <w:r w:rsidRPr="003A47F0">
        <w:rPr>
          <w:lang w:val="es-ES"/>
        </w:rPr>
        <w:t xml:space="preserve"> 1</w:t>
      </w:r>
      <w:r w:rsidR="00F60E2B" w:rsidRPr="003A47F0">
        <w:rPr>
          <w:lang w:val="es-ES"/>
        </w:rPr>
        <w:t>,</w:t>
      </w:r>
      <w:r w:rsidRPr="003A47F0">
        <w:rPr>
          <w:lang w:val="es-ES"/>
        </w:rPr>
        <w:t xml:space="preserve"> </w:t>
      </w:r>
      <w:r w:rsidR="00776983" w:rsidRPr="003A47F0">
        <w:rPr>
          <w:lang w:val="es-ES"/>
        </w:rPr>
        <w:t>del</w:t>
      </w:r>
      <w:r w:rsidRPr="003A47F0">
        <w:rPr>
          <w:lang w:val="es-ES"/>
        </w:rPr>
        <w:t xml:space="preserve"> </w:t>
      </w:r>
      <w:r w:rsidR="00776983" w:rsidRPr="003A47F0">
        <w:rPr>
          <w:lang w:val="es-ES"/>
        </w:rPr>
        <w:t xml:space="preserve">Código </w:t>
      </w:r>
      <w:r w:rsidRPr="003A47F0">
        <w:rPr>
          <w:lang w:val="es-ES"/>
        </w:rPr>
        <w:t>Penal;</w:t>
      </w:r>
    </w:p>
    <w:p w:rsidR="000A47FE" w:rsidRPr="003A47F0" w:rsidRDefault="000A47FE" w:rsidP="0062777D">
      <w:pPr>
        <w:pStyle w:val="Bullet1G"/>
        <w:rPr>
          <w:lang w:val="es-ES"/>
        </w:rPr>
      </w:pPr>
      <w:r w:rsidRPr="003A47F0">
        <w:rPr>
          <w:lang w:val="es-ES"/>
        </w:rPr>
        <w:t>1 cas</w:t>
      </w:r>
      <w:r w:rsidR="00C91DCA" w:rsidRPr="003A47F0">
        <w:rPr>
          <w:lang w:val="es-ES"/>
        </w:rPr>
        <w:t>o de</w:t>
      </w:r>
      <w:r w:rsidR="00776983" w:rsidRPr="003A47F0">
        <w:rPr>
          <w:lang w:val="es-ES"/>
        </w:rPr>
        <w:t xml:space="preserve"> delito de</w:t>
      </w:r>
      <w:r w:rsidRPr="003A47F0">
        <w:rPr>
          <w:lang w:val="es-ES"/>
        </w:rPr>
        <w:t xml:space="preserve"> incita</w:t>
      </w:r>
      <w:r w:rsidR="00776983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776983" w:rsidRPr="003A47F0">
        <w:rPr>
          <w:lang w:val="es-ES"/>
        </w:rPr>
        <w:t>ó</w:t>
      </w:r>
      <w:r w:rsidRPr="003A47F0">
        <w:rPr>
          <w:lang w:val="es-ES"/>
        </w:rPr>
        <w:t xml:space="preserve">n, </w:t>
      </w:r>
      <w:r w:rsidR="00776983" w:rsidRPr="003A47F0">
        <w:rPr>
          <w:lang w:val="es-ES"/>
        </w:rPr>
        <w:t>injurias, calumnias y</w:t>
      </w:r>
      <w:r w:rsidRPr="003A47F0">
        <w:rPr>
          <w:lang w:val="es-ES"/>
        </w:rPr>
        <w:t xml:space="preserve"> </w:t>
      </w:r>
      <w:r w:rsidR="00776983" w:rsidRPr="003A47F0">
        <w:rPr>
          <w:lang w:val="es-ES"/>
        </w:rPr>
        <w:t>a</w:t>
      </w:r>
      <w:r w:rsidRPr="003A47F0">
        <w:rPr>
          <w:lang w:val="es-ES"/>
        </w:rPr>
        <w:t>mena</w:t>
      </w:r>
      <w:r w:rsidR="00776983" w:rsidRPr="003A47F0">
        <w:rPr>
          <w:lang w:val="es-ES"/>
        </w:rPr>
        <w:t>zas a las</w:t>
      </w:r>
      <w:r w:rsidRPr="003A47F0">
        <w:rPr>
          <w:lang w:val="es-ES"/>
        </w:rPr>
        <w:t xml:space="preserve"> person</w:t>
      </w:r>
      <w:r w:rsidR="00776983" w:rsidRPr="003A47F0">
        <w:rPr>
          <w:lang w:val="es-ES"/>
        </w:rPr>
        <w:t>a</w:t>
      </w:r>
      <w:r w:rsidRPr="003A47F0">
        <w:rPr>
          <w:lang w:val="es-ES"/>
        </w:rPr>
        <w:t xml:space="preserve">s </w:t>
      </w:r>
      <w:r w:rsidR="00F63ECB" w:rsidRPr="003A47F0">
        <w:rPr>
          <w:lang w:val="es-ES"/>
        </w:rPr>
        <w:t>en razón</w:t>
      </w:r>
      <w:r w:rsidR="00776983" w:rsidRPr="003A47F0">
        <w:rPr>
          <w:lang w:val="es-ES"/>
        </w:rPr>
        <w:t xml:space="preserve"> de su</w:t>
      </w:r>
      <w:r w:rsidRPr="003A47F0">
        <w:rPr>
          <w:lang w:val="es-ES"/>
        </w:rPr>
        <w:t xml:space="preserve"> ra</w:t>
      </w:r>
      <w:r w:rsidR="00776983" w:rsidRPr="003A47F0">
        <w:rPr>
          <w:lang w:val="es-ES"/>
        </w:rPr>
        <w:t>za</w:t>
      </w:r>
      <w:r w:rsidRPr="003A47F0">
        <w:rPr>
          <w:lang w:val="es-ES"/>
        </w:rPr>
        <w:t>, na</w:t>
      </w:r>
      <w:r w:rsidR="00776983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776983" w:rsidRPr="003A47F0">
        <w:rPr>
          <w:lang w:val="es-ES"/>
        </w:rPr>
        <w:t>ó</w:t>
      </w:r>
      <w:r w:rsidRPr="003A47F0">
        <w:rPr>
          <w:lang w:val="es-ES"/>
        </w:rPr>
        <w:t>n, na</w:t>
      </w:r>
      <w:r w:rsidR="00776983" w:rsidRPr="003A47F0">
        <w:rPr>
          <w:lang w:val="es-ES"/>
        </w:rPr>
        <w:t>c</w:t>
      </w:r>
      <w:r w:rsidRPr="003A47F0">
        <w:rPr>
          <w:lang w:val="es-ES"/>
        </w:rPr>
        <w:t>ionali</w:t>
      </w:r>
      <w:r w:rsidR="00776983" w:rsidRPr="003A47F0">
        <w:rPr>
          <w:lang w:val="es-ES"/>
        </w:rPr>
        <w:t>dad</w:t>
      </w:r>
      <w:r w:rsidRPr="003A47F0">
        <w:rPr>
          <w:lang w:val="es-ES"/>
        </w:rPr>
        <w:t>, color</w:t>
      </w:r>
      <w:r w:rsidR="00776983" w:rsidRPr="003A47F0">
        <w:rPr>
          <w:lang w:val="es-ES"/>
        </w:rPr>
        <w:t xml:space="preserve"> de la piel</w:t>
      </w:r>
      <w:r w:rsidRPr="003A47F0">
        <w:rPr>
          <w:lang w:val="es-ES"/>
        </w:rPr>
        <w:t>, orig</w:t>
      </w:r>
      <w:r w:rsidR="00776983" w:rsidRPr="003A47F0">
        <w:rPr>
          <w:lang w:val="es-ES"/>
        </w:rPr>
        <w:t>e</w:t>
      </w:r>
      <w:r w:rsidRPr="003A47F0">
        <w:rPr>
          <w:lang w:val="es-ES"/>
        </w:rPr>
        <w:t>n</w:t>
      </w:r>
      <w:r w:rsidR="00776983" w:rsidRPr="003A47F0">
        <w:rPr>
          <w:lang w:val="es-ES"/>
        </w:rPr>
        <w:t xml:space="preserve"> étnico</w:t>
      </w:r>
      <w:r w:rsidRPr="003A47F0">
        <w:rPr>
          <w:lang w:val="es-ES"/>
        </w:rPr>
        <w:t xml:space="preserve"> o famil</w:t>
      </w:r>
      <w:r w:rsidR="00776983" w:rsidRPr="003A47F0">
        <w:rPr>
          <w:lang w:val="es-ES"/>
        </w:rPr>
        <w:t>iar, tipificado en el</w:t>
      </w:r>
      <w:r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Pr="003A47F0">
        <w:rPr>
          <w:lang w:val="es-ES"/>
        </w:rPr>
        <w:t>rt</w:t>
      </w:r>
      <w:r w:rsidR="00776983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776983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776983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424 a"/>
        </w:smartTagPr>
        <w:r w:rsidRPr="003A47F0">
          <w:rPr>
            <w:lang w:val="es-ES"/>
          </w:rPr>
          <w:t>424</w:t>
        </w:r>
        <w:r w:rsidR="00776983" w:rsidRPr="003A47F0">
          <w:rPr>
            <w:lang w:val="es-ES"/>
          </w:rPr>
          <w:t xml:space="preserve"> </w:t>
        </w:r>
        <w:r w:rsidRPr="003A47F0">
          <w:rPr>
            <w:lang w:val="es-ES"/>
          </w:rPr>
          <w:t>a</w:t>
        </w:r>
      </w:smartTag>
      <w:r w:rsidR="00776983" w:rsidRPr="003A47F0">
        <w:rPr>
          <w:lang w:val="es-ES"/>
        </w:rPr>
        <w:t>)</w:t>
      </w:r>
      <w:r w:rsidR="00E5284A" w:rsidRPr="003A47F0">
        <w:rPr>
          <w:lang w:val="es-ES"/>
        </w:rPr>
        <w:t>,</w:t>
      </w:r>
      <w:r w:rsidRPr="003A47F0">
        <w:rPr>
          <w:lang w:val="es-ES"/>
        </w:rPr>
        <w:t xml:space="preserve"> p</w:t>
      </w:r>
      <w:r w:rsidR="00776983" w:rsidRPr="003A47F0">
        <w:rPr>
          <w:lang w:val="es-ES"/>
        </w:rPr>
        <w:t>á</w:t>
      </w:r>
      <w:r w:rsidRPr="003A47F0">
        <w:rPr>
          <w:lang w:val="es-ES"/>
        </w:rPr>
        <w:t>r</w:t>
      </w:r>
      <w:r w:rsidR="00776983" w:rsidRPr="003A47F0">
        <w:rPr>
          <w:lang w:val="es-ES"/>
        </w:rPr>
        <w:t>r</w:t>
      </w:r>
      <w:r w:rsidRPr="003A47F0">
        <w:rPr>
          <w:lang w:val="es-ES"/>
        </w:rPr>
        <w:t>a</w:t>
      </w:r>
      <w:r w:rsidR="00776983" w:rsidRPr="003A47F0">
        <w:rPr>
          <w:lang w:val="es-ES"/>
        </w:rPr>
        <w:t>fo</w:t>
      </w:r>
      <w:r w:rsidRPr="003A47F0">
        <w:rPr>
          <w:lang w:val="es-ES"/>
        </w:rPr>
        <w:t xml:space="preserve"> 1</w:t>
      </w:r>
      <w:r w:rsidR="00F60E2B" w:rsidRPr="003A47F0">
        <w:rPr>
          <w:lang w:val="es-ES"/>
        </w:rPr>
        <w:t>,</w:t>
      </w:r>
      <w:r w:rsidRPr="003A47F0">
        <w:rPr>
          <w:lang w:val="es-ES"/>
        </w:rPr>
        <w:t xml:space="preserve"> </w:t>
      </w:r>
      <w:r w:rsidR="00776983" w:rsidRPr="003A47F0">
        <w:rPr>
          <w:lang w:val="es-ES"/>
        </w:rPr>
        <w:t>del Código</w:t>
      </w:r>
      <w:r w:rsidRPr="003A47F0">
        <w:rPr>
          <w:lang w:val="es-ES"/>
        </w:rPr>
        <w:t xml:space="preserve"> Penal.</w:t>
      </w:r>
    </w:p>
    <w:p w:rsidR="00883A1E" w:rsidRPr="003A47F0" w:rsidRDefault="00776983" w:rsidP="0062777D">
      <w:pPr>
        <w:pStyle w:val="SingleTxtG"/>
        <w:rPr>
          <w:lang w:val="es-ES"/>
        </w:rPr>
      </w:pPr>
      <w:r w:rsidRPr="003A47F0">
        <w:rPr>
          <w:lang w:val="es-ES"/>
        </w:rPr>
        <w:t xml:space="preserve">No se ha </w:t>
      </w:r>
      <w:r w:rsidR="00DC41B2" w:rsidRPr="003A47F0">
        <w:rPr>
          <w:lang w:val="es-ES"/>
        </w:rPr>
        <w:t>producido</w:t>
      </w:r>
      <w:r w:rsidRPr="003A47F0">
        <w:rPr>
          <w:lang w:val="es-ES"/>
        </w:rPr>
        <w:t xml:space="preserve"> ningún caso de asesinato por motivos</w:t>
      </w:r>
      <w:r w:rsidR="000A47FE" w:rsidRPr="003A47F0">
        <w:rPr>
          <w:lang w:val="es-ES"/>
        </w:rPr>
        <w:t xml:space="preserve"> raci</w:t>
      </w:r>
      <w:r w:rsidR="00F63ECB" w:rsidRPr="003A47F0">
        <w:rPr>
          <w:lang w:val="es-ES"/>
        </w:rPr>
        <w:t>stas</w:t>
      </w:r>
      <w:r w:rsidR="000A47FE" w:rsidRPr="003A47F0">
        <w:rPr>
          <w:lang w:val="es-ES"/>
        </w:rPr>
        <w:t>.</w:t>
      </w:r>
      <w:r w:rsidR="00B34B2C" w:rsidRPr="003A47F0">
        <w:rPr>
          <w:lang w:val="es-ES"/>
        </w:rPr>
        <w:t xml:space="preserve"> </w:t>
      </w:r>
    </w:p>
    <w:p w:rsidR="000A47FE" w:rsidRPr="003A47F0" w:rsidRDefault="00883A1E" w:rsidP="0062777D">
      <w:pPr>
        <w:pStyle w:val="SingleTxtG"/>
        <w:rPr>
          <w:lang w:val="es-ES"/>
        </w:rPr>
      </w:pPr>
      <w:r w:rsidRPr="003A47F0">
        <w:rPr>
          <w:lang w:val="es-ES"/>
        </w:rPr>
        <w:t>62.</w:t>
      </w:r>
      <w:r w:rsidRPr="003A47F0">
        <w:rPr>
          <w:lang w:val="es-ES"/>
        </w:rPr>
        <w:tab/>
      </w:r>
      <w:r w:rsidR="00776983" w:rsidRPr="003A47F0">
        <w:rPr>
          <w:lang w:val="es-ES"/>
        </w:rPr>
        <w:t xml:space="preserve">En </w:t>
      </w:r>
      <w:r w:rsidR="000A47FE" w:rsidRPr="003A47F0">
        <w:rPr>
          <w:lang w:val="es-ES"/>
        </w:rPr>
        <w:t xml:space="preserve">2010 </w:t>
      </w:r>
      <w:r w:rsidR="00F63ECB" w:rsidRPr="003A47F0">
        <w:rPr>
          <w:lang w:val="es-ES"/>
        </w:rPr>
        <w:t>se cometieron 24</w:t>
      </w:r>
      <w:r w:rsidR="00C91DCA" w:rsidRPr="003A47F0">
        <w:rPr>
          <w:lang w:val="es-ES"/>
        </w:rPr>
        <w:t xml:space="preserve"> delitos </w:t>
      </w:r>
      <w:r w:rsidR="00F63ECB" w:rsidRPr="003A47F0">
        <w:rPr>
          <w:lang w:val="es-ES"/>
        </w:rPr>
        <w:t>más que en 2009</w:t>
      </w:r>
      <w:r w:rsidR="000A47FE" w:rsidRPr="003A47F0">
        <w:rPr>
          <w:lang w:val="es-ES"/>
        </w:rPr>
        <w:t xml:space="preserve">, </w:t>
      </w:r>
      <w:r w:rsidR="00F63ECB" w:rsidRPr="003A47F0">
        <w:rPr>
          <w:lang w:val="es-ES"/>
        </w:rPr>
        <w:t xml:space="preserve">lo </w:t>
      </w:r>
      <w:r w:rsidR="00776983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represent</w:t>
      </w:r>
      <w:r w:rsidR="00776983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76983" w:rsidRPr="003A47F0">
        <w:rPr>
          <w:lang w:val="es-ES"/>
        </w:rPr>
        <w:t xml:space="preserve">un incremento </w:t>
      </w:r>
      <w:r w:rsidR="000A47FE" w:rsidRPr="003A47F0">
        <w:rPr>
          <w:lang w:val="es-ES"/>
        </w:rPr>
        <w:t>total</w:t>
      </w:r>
      <w:r w:rsidR="00776983" w:rsidRPr="003A47F0">
        <w:rPr>
          <w:lang w:val="es-ES"/>
        </w:rPr>
        <w:t xml:space="preserve"> del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15</w:t>
      </w:r>
      <w:r w:rsidR="00776983" w:rsidRPr="003A47F0">
        <w:rPr>
          <w:lang w:val="es-ES"/>
        </w:rPr>
        <w:t>,</w:t>
      </w:r>
      <w:r w:rsidR="000A47FE" w:rsidRPr="003A47F0">
        <w:rPr>
          <w:lang w:val="es-ES"/>
        </w:rPr>
        <w:t>4</w:t>
      </w:r>
      <w:r w:rsidR="00776983" w:rsidRPr="003A47F0">
        <w:rPr>
          <w:lang w:val="es-ES"/>
        </w:rPr>
        <w:t>%</w:t>
      </w:r>
      <w:r w:rsidR="00F63ECB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i/>
          <w:lang w:val="es-ES"/>
        </w:rPr>
      </w:pPr>
      <w:r w:rsidRPr="003A47F0">
        <w:rPr>
          <w:lang w:val="es-ES"/>
        </w:rPr>
        <w:t>63</w:t>
      </w:r>
      <w:r w:rsidR="000A47FE" w:rsidRPr="003A47F0">
        <w:rPr>
          <w:lang w:val="es-ES"/>
        </w:rPr>
        <w:t>.</w:t>
      </w:r>
      <w:r w:rsidR="009873D4" w:rsidRPr="003A47F0">
        <w:rPr>
          <w:lang w:val="es-ES"/>
        </w:rPr>
        <w:tab/>
      </w:r>
      <w:r w:rsidR="00776983" w:rsidRPr="003A47F0">
        <w:rPr>
          <w:lang w:val="es-ES"/>
        </w:rPr>
        <w:t xml:space="preserve">En </w:t>
      </w:r>
      <w:r w:rsidR="000A47FE" w:rsidRPr="003A47F0">
        <w:rPr>
          <w:lang w:val="es-ES"/>
        </w:rPr>
        <w:t>2011 s</w:t>
      </w:r>
      <w:r w:rsidR="00DC41B2" w:rsidRPr="003A47F0">
        <w:rPr>
          <w:lang w:val="es-ES"/>
        </w:rPr>
        <w:t>e detect</w:t>
      </w:r>
      <w:r w:rsidR="00F63ECB" w:rsidRPr="003A47F0">
        <w:rPr>
          <w:lang w:val="es-ES"/>
        </w:rPr>
        <w:t>aron</w:t>
      </w:r>
      <w:r w:rsidR="00C91DCA" w:rsidRPr="003A47F0">
        <w:rPr>
          <w:lang w:val="es-ES"/>
        </w:rPr>
        <w:t xml:space="preserve"> </w:t>
      </w:r>
      <w:r w:rsidR="00F63ECB" w:rsidRPr="003A47F0">
        <w:rPr>
          <w:lang w:val="es-ES"/>
        </w:rPr>
        <w:t>e</w:t>
      </w:r>
      <w:r w:rsidR="00DC41B2" w:rsidRPr="003A47F0">
        <w:rPr>
          <w:lang w:val="es-ES"/>
        </w:rPr>
        <w:t>n</w:t>
      </w:r>
      <w:r w:rsidR="00C91DCA" w:rsidRPr="003A47F0">
        <w:rPr>
          <w:lang w:val="es-ES"/>
        </w:rPr>
        <w:t xml:space="preserve"> </w:t>
      </w:r>
      <w:r w:rsidR="00DC41B2" w:rsidRPr="003A47F0">
        <w:rPr>
          <w:lang w:val="es-ES"/>
        </w:rPr>
        <w:t>to</w:t>
      </w:r>
      <w:r w:rsidR="00C91DCA" w:rsidRPr="003A47F0">
        <w:rPr>
          <w:lang w:val="es-ES"/>
        </w:rPr>
        <w:t>tal</w:t>
      </w:r>
      <w:r w:rsidR="000A47FE" w:rsidRPr="003A47F0">
        <w:rPr>
          <w:lang w:val="es-ES"/>
        </w:rPr>
        <w:t xml:space="preserve"> 243 </w:t>
      </w:r>
      <w:r w:rsidR="00DC41B2" w:rsidRPr="003A47F0">
        <w:rPr>
          <w:lang w:val="es-ES"/>
        </w:rPr>
        <w:t xml:space="preserve">delitos </w:t>
      </w:r>
      <w:r w:rsidR="000A47FE" w:rsidRPr="003A47F0">
        <w:rPr>
          <w:lang w:val="es-ES"/>
        </w:rPr>
        <w:t>extremist</w:t>
      </w:r>
      <w:r w:rsidR="00DC41B2" w:rsidRPr="003A47F0">
        <w:rPr>
          <w:lang w:val="es-ES"/>
        </w:rPr>
        <w:t>as, de los que se han resuelto</w:t>
      </w:r>
      <w:r w:rsidR="000A47FE" w:rsidRPr="003A47F0">
        <w:rPr>
          <w:lang w:val="es-ES"/>
        </w:rPr>
        <w:t xml:space="preserve"> 107,</w:t>
      </w:r>
      <w:r w:rsidR="00F63ECB" w:rsidRPr="003A47F0">
        <w:rPr>
          <w:lang w:val="es-ES"/>
        </w:rPr>
        <w:t xml:space="preserve"> lo</w:t>
      </w:r>
      <w:r w:rsidR="000A47FE" w:rsidRPr="003A47F0">
        <w:rPr>
          <w:lang w:val="es-ES"/>
        </w:rPr>
        <w:t xml:space="preserve"> </w:t>
      </w:r>
      <w:r w:rsidR="00DC41B2" w:rsidRPr="003A47F0">
        <w:rPr>
          <w:lang w:val="es-ES"/>
        </w:rPr>
        <w:t>que supone el</w:t>
      </w:r>
      <w:r w:rsidR="000A47FE" w:rsidRPr="003A47F0">
        <w:rPr>
          <w:lang w:val="es-ES"/>
        </w:rPr>
        <w:t xml:space="preserve"> 44</w:t>
      </w:r>
      <w:r w:rsidR="00DC41B2" w:rsidRPr="003A47F0">
        <w:rPr>
          <w:lang w:val="es-ES"/>
        </w:rPr>
        <w:t>,</w:t>
      </w:r>
      <w:r w:rsidR="000A47FE" w:rsidRPr="003A47F0">
        <w:rPr>
          <w:lang w:val="es-ES"/>
        </w:rPr>
        <w:t>03</w:t>
      </w:r>
      <w:r w:rsidR="00DC41B2" w:rsidRPr="003A47F0">
        <w:rPr>
          <w:lang w:val="es-ES"/>
        </w:rPr>
        <w:t>% de l</w:t>
      </w:r>
      <w:r w:rsidR="00F63ECB" w:rsidRPr="003A47F0">
        <w:rPr>
          <w:lang w:val="es-ES"/>
        </w:rPr>
        <w:t>os casos</w:t>
      </w:r>
      <w:r w:rsidR="00630C43" w:rsidRPr="003A47F0">
        <w:rPr>
          <w:lang w:val="es-ES"/>
        </w:rPr>
        <w:t>.</w:t>
      </w:r>
      <w:r w:rsidR="00C91DCA" w:rsidRPr="003A47F0">
        <w:rPr>
          <w:lang w:val="es-ES"/>
        </w:rPr>
        <w:t xml:space="preserve"> </w:t>
      </w:r>
      <w:r w:rsidR="00630C43" w:rsidRPr="003A47F0">
        <w:rPr>
          <w:lang w:val="es-ES"/>
        </w:rPr>
        <w:t xml:space="preserve">Los </w:t>
      </w:r>
      <w:r w:rsidR="00DC41B2" w:rsidRPr="003A47F0">
        <w:rPr>
          <w:lang w:val="es-ES"/>
        </w:rPr>
        <w:t>delitos</w:t>
      </w:r>
      <w:r w:rsidR="00630C43" w:rsidRPr="003A47F0">
        <w:rPr>
          <w:lang w:val="es-ES"/>
        </w:rPr>
        <w:t xml:space="preserve"> de carácter extremista</w:t>
      </w:r>
      <w:r w:rsidR="000A47FE" w:rsidRPr="003A47F0">
        <w:rPr>
          <w:lang w:val="es-ES"/>
        </w:rPr>
        <w:t xml:space="preserve"> </w:t>
      </w:r>
      <w:r w:rsidR="00DC41B2" w:rsidRPr="003A47F0">
        <w:rPr>
          <w:lang w:val="es-ES"/>
        </w:rPr>
        <w:t xml:space="preserve">se </w:t>
      </w:r>
      <w:r w:rsidR="00630C43" w:rsidRPr="003A47F0">
        <w:rPr>
          <w:lang w:val="es-ES"/>
        </w:rPr>
        <w:t>distribuyen del siguiente modo</w:t>
      </w:r>
      <w:r w:rsidR="000A47FE" w:rsidRPr="003A47F0">
        <w:rPr>
          <w:lang w:val="es-ES"/>
        </w:rPr>
        <w:t>:</w:t>
      </w:r>
    </w:p>
    <w:p w:rsidR="000A47FE" w:rsidRPr="003A47F0" w:rsidRDefault="00DC41B2" w:rsidP="0062777D">
      <w:pPr>
        <w:pStyle w:val="Bullet1G"/>
        <w:rPr>
          <w:lang w:val="es-ES"/>
        </w:rPr>
      </w:pPr>
      <w:r w:rsidRPr="003A47F0">
        <w:rPr>
          <w:lang w:val="es-ES"/>
        </w:rPr>
        <w:t>227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de apoyo y</w:t>
      </w:r>
      <w:r w:rsidR="000A47FE" w:rsidRPr="003A47F0">
        <w:rPr>
          <w:lang w:val="es-ES"/>
        </w:rPr>
        <w:t xml:space="preserve"> promo</w:t>
      </w:r>
      <w:r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 xml:space="preserve">a </w:t>
      </w:r>
      <w:r w:rsidR="000A47FE" w:rsidRPr="003A47F0">
        <w:rPr>
          <w:lang w:val="es-ES"/>
        </w:rPr>
        <w:t>grup</w:t>
      </w:r>
      <w:r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 xml:space="preserve">que se proponen </w:t>
      </w:r>
      <w:r w:rsidR="00630C43" w:rsidRPr="003A47F0">
        <w:rPr>
          <w:lang w:val="es-ES"/>
        </w:rPr>
        <w:t>violar</w:t>
      </w:r>
      <w:r w:rsidRPr="003A47F0">
        <w:rPr>
          <w:lang w:val="es-ES"/>
        </w:rPr>
        <w:t xml:space="preserve"> los derechos y libertades</w:t>
      </w:r>
      <w:r w:rsidR="000A47FE" w:rsidRPr="003A47F0">
        <w:rPr>
          <w:lang w:val="es-ES"/>
        </w:rPr>
        <w:t xml:space="preserve"> fundamental</w:t>
      </w:r>
      <w:r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tipificados en los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Pr="003A47F0">
        <w:rPr>
          <w:lang w:val="es-ES"/>
        </w:rPr>
        <w:t>o</w:t>
      </w:r>
      <w:r w:rsidR="00864052" w:rsidRPr="003A47F0">
        <w:rPr>
          <w:lang w:val="es-ES"/>
        </w:rPr>
        <w:t xml:space="preserve">s </w:t>
      </w:r>
      <w:r w:rsidR="000A47FE" w:rsidRPr="003A47F0">
        <w:rPr>
          <w:lang w:val="es-ES"/>
        </w:rPr>
        <w:t>421, 422</w:t>
      </w:r>
      <w:r w:rsidR="00491CD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1, </w:t>
      </w:r>
      <w:smartTag w:uri="urn:schemas-microsoft-com:office:smarttags" w:element="metricconverter">
        <w:smartTagPr>
          <w:attr w:name="ProductID" w:val="422 a"/>
        </w:smartTagPr>
        <w:r w:rsidR="000A47FE" w:rsidRPr="003A47F0">
          <w:rPr>
            <w:lang w:val="es-ES"/>
          </w:rPr>
          <w:t>422</w:t>
        </w:r>
        <w:r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Pr="003A47F0">
        <w:rPr>
          <w:lang w:val="es-ES"/>
        </w:rPr>
        <w:t>)</w:t>
      </w:r>
      <w:r w:rsidR="000A47FE" w:rsidRPr="003A47F0">
        <w:rPr>
          <w:lang w:val="es-ES"/>
        </w:rPr>
        <w:t>, 422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b</w:t>
      </w:r>
      <w:r w:rsidRPr="003A47F0">
        <w:rPr>
          <w:lang w:val="es-ES"/>
        </w:rPr>
        <w:t>)</w:t>
      </w:r>
      <w:r w:rsidR="000A47FE" w:rsidRPr="003A47F0">
        <w:rPr>
          <w:lang w:val="es-ES"/>
        </w:rPr>
        <w:t>, 422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c</w:t>
      </w:r>
      <w:r w:rsidRPr="003A47F0">
        <w:rPr>
          <w:lang w:val="es-ES"/>
        </w:rPr>
        <w:t>)</w:t>
      </w:r>
      <w:r w:rsidR="000A47FE" w:rsidRPr="003A47F0">
        <w:rPr>
          <w:lang w:val="es-ES"/>
        </w:rPr>
        <w:t>, 423</w:t>
      </w:r>
      <w:r w:rsidR="00491CD4" w:rsidRPr="003A47F0">
        <w:rPr>
          <w:lang w:val="es-ES"/>
        </w:rPr>
        <w:t>,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p</w:t>
      </w:r>
      <w:r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Pr="003A47F0">
        <w:rPr>
          <w:lang w:val="es-ES"/>
        </w:rPr>
        <w:t>fo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 a"/>
        </w:smartTagPr>
        <w:r w:rsidR="000A47FE" w:rsidRPr="003A47F0">
          <w:rPr>
            <w:lang w:val="es-ES"/>
          </w:rPr>
          <w:t>1 a</w:t>
        </w:r>
      </w:smartTag>
      <w:r w:rsidR="000A47FE" w:rsidRPr="003A47F0">
        <w:rPr>
          <w:lang w:val="es-ES"/>
        </w:rPr>
        <w:t>)</w:t>
      </w:r>
      <w:r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b) </w:t>
      </w:r>
      <w:r w:rsidR="00E07A45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Penal;</w:t>
      </w:r>
    </w:p>
    <w:p w:rsidR="000A47FE" w:rsidRPr="003A47F0" w:rsidRDefault="00E07A45" w:rsidP="0062777D">
      <w:pPr>
        <w:pStyle w:val="Bullet1G"/>
        <w:rPr>
          <w:lang w:val="es-ES"/>
        </w:rPr>
      </w:pPr>
      <w:r w:rsidRPr="003A47F0">
        <w:rPr>
          <w:lang w:val="es-ES"/>
        </w:rPr>
        <w:t>6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incit</w:t>
      </w:r>
      <w:r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Pr="003A47F0">
        <w:rPr>
          <w:lang w:val="es-ES"/>
        </w:rPr>
        <w:t xml:space="preserve"> al odio</w:t>
      </w:r>
      <w:r w:rsidR="000A47FE" w:rsidRPr="003A47F0">
        <w:rPr>
          <w:lang w:val="es-ES"/>
        </w:rPr>
        <w:t xml:space="preserve"> na</w:t>
      </w:r>
      <w:r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ional, racial </w:t>
      </w:r>
      <w:r w:rsidR="00630C4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982C98" w:rsidRPr="003A47F0">
        <w:rPr>
          <w:lang w:val="es-ES"/>
        </w:rPr>
        <w:t>o, tipificad</w:t>
      </w:r>
      <w:r w:rsidR="00630C43" w:rsidRPr="003A47F0">
        <w:rPr>
          <w:lang w:val="es-ES"/>
        </w:rPr>
        <w:t>a</w:t>
      </w:r>
      <w:r w:rsidRPr="003A47F0">
        <w:rPr>
          <w:lang w:val="es-ES"/>
        </w:rPr>
        <w:t xml:space="preserve"> en el artículo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424</w:t>
      </w:r>
      <w:r w:rsidR="0086405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</w:t>
      </w:r>
      <w:r w:rsidR="00982C9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Penal;</w:t>
      </w:r>
    </w:p>
    <w:p w:rsidR="000A47FE" w:rsidRPr="003A47F0" w:rsidRDefault="00E07A45" w:rsidP="0062777D">
      <w:pPr>
        <w:pStyle w:val="Bullet1G"/>
        <w:rPr>
          <w:lang w:val="es-ES"/>
        </w:rPr>
      </w:pPr>
      <w:r w:rsidRPr="003A47F0">
        <w:rPr>
          <w:lang w:val="es-ES"/>
        </w:rPr>
        <w:t>1 caso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incita</w:t>
      </w:r>
      <w:r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Pr="003A47F0">
        <w:rPr>
          <w:lang w:val="es-ES"/>
        </w:rPr>
        <w:t>injurias, calumnias y amenazas a las</w:t>
      </w:r>
      <w:r w:rsidR="000A47FE" w:rsidRPr="003A47F0">
        <w:rPr>
          <w:lang w:val="es-ES"/>
        </w:rPr>
        <w:t xml:space="preserve"> person</w:t>
      </w:r>
      <w:r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a causa de su</w:t>
      </w:r>
      <w:r w:rsidR="000A47FE" w:rsidRPr="003A47F0">
        <w:rPr>
          <w:lang w:val="es-ES"/>
        </w:rPr>
        <w:t xml:space="preserve"> ra</w:t>
      </w:r>
      <w:r w:rsidRPr="003A47F0">
        <w:rPr>
          <w:lang w:val="es-ES"/>
        </w:rPr>
        <w:t>za</w:t>
      </w:r>
      <w:r w:rsidR="000A47FE" w:rsidRPr="003A47F0">
        <w:rPr>
          <w:lang w:val="es-ES"/>
        </w:rPr>
        <w:t>, na</w:t>
      </w:r>
      <w:r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Pr="003A47F0">
        <w:rPr>
          <w:lang w:val="es-ES"/>
        </w:rPr>
        <w:t>dad</w:t>
      </w:r>
      <w:r w:rsidR="000A47FE" w:rsidRPr="003A47F0">
        <w:rPr>
          <w:lang w:val="es-ES"/>
        </w:rPr>
        <w:t>, color</w:t>
      </w:r>
      <w:r w:rsidRPr="003A47F0">
        <w:rPr>
          <w:lang w:val="es-ES"/>
        </w:rPr>
        <w:t xml:space="preserve"> de la piel</w:t>
      </w:r>
      <w:r w:rsidR="000A47FE" w:rsidRPr="003A47F0">
        <w:rPr>
          <w:lang w:val="es-ES"/>
        </w:rPr>
        <w:t>, orig</w:t>
      </w:r>
      <w:r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Pr="003A47F0">
        <w:rPr>
          <w:lang w:val="es-ES"/>
        </w:rPr>
        <w:t xml:space="preserve"> étnico</w:t>
      </w:r>
      <w:r w:rsidR="000A47FE" w:rsidRPr="003A47F0">
        <w:rPr>
          <w:lang w:val="es-ES"/>
        </w:rPr>
        <w:t xml:space="preserve"> o famil</w:t>
      </w:r>
      <w:r w:rsidRPr="003A47F0">
        <w:rPr>
          <w:lang w:val="es-ES"/>
        </w:rPr>
        <w:t>iar, tipificad</w:t>
      </w:r>
      <w:r w:rsidR="00982C98" w:rsidRPr="003A47F0">
        <w:rPr>
          <w:lang w:val="es-ES"/>
        </w:rPr>
        <w:t>a</w:t>
      </w:r>
      <w:r w:rsidR="00491CD4" w:rsidRPr="003A47F0">
        <w:rPr>
          <w:lang w:val="es-ES"/>
        </w:rPr>
        <w:t>s</w:t>
      </w:r>
      <w:r w:rsidRPr="003A47F0">
        <w:rPr>
          <w:lang w:val="es-ES"/>
        </w:rPr>
        <w:t xml:space="preserve"> en el</w:t>
      </w:r>
      <w:r w:rsidR="000A47FE" w:rsidRPr="003A47F0">
        <w:rPr>
          <w:lang w:val="es-ES"/>
        </w:rPr>
        <w:t xml:space="preserve"> </w:t>
      </w:r>
      <w:r w:rsidR="00864052" w:rsidRPr="003A47F0">
        <w:rPr>
          <w:lang w:val="es-ES"/>
        </w:rPr>
        <w:t>art</w:t>
      </w:r>
      <w:r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424 a"/>
        </w:smartTagPr>
        <w:r w:rsidR="000A47FE" w:rsidRPr="003A47F0">
          <w:rPr>
            <w:lang w:val="es-ES"/>
          </w:rPr>
          <w:t>424</w:t>
        </w:r>
        <w:r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Pr="003A47F0">
        <w:rPr>
          <w:lang w:val="es-ES"/>
        </w:rPr>
        <w:t>)</w:t>
      </w:r>
      <w:r w:rsidR="00864052" w:rsidRPr="003A47F0">
        <w:rPr>
          <w:lang w:val="es-ES"/>
        </w:rPr>
        <w:t>,</w:t>
      </w:r>
      <w:r w:rsidR="00E5284A" w:rsidRPr="003A47F0">
        <w:rPr>
          <w:lang w:val="es-ES"/>
        </w:rPr>
        <w:t xml:space="preserve"> p</w:t>
      </w:r>
      <w:r w:rsidRPr="003A47F0">
        <w:rPr>
          <w:lang w:val="es-ES"/>
        </w:rPr>
        <w:t>ár</w:t>
      </w:r>
      <w:r w:rsidR="00E5284A" w:rsidRPr="003A47F0">
        <w:rPr>
          <w:lang w:val="es-ES"/>
        </w:rPr>
        <w:t>ra</w:t>
      </w:r>
      <w:r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</w:t>
      </w:r>
      <w:r w:rsidR="00982C9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Penal;</w:t>
      </w:r>
    </w:p>
    <w:p w:rsidR="000A47FE" w:rsidRPr="003A47F0" w:rsidRDefault="00E07A45" w:rsidP="0062777D">
      <w:pPr>
        <w:pStyle w:val="Bullet1G"/>
        <w:rPr>
          <w:lang w:val="es-ES"/>
        </w:rPr>
      </w:pPr>
      <w:r w:rsidRPr="003A47F0">
        <w:rPr>
          <w:lang w:val="es-ES"/>
        </w:rPr>
        <w:t>5 caso</w:t>
      </w:r>
      <w:r w:rsidR="000A47FE" w:rsidRPr="003A47F0">
        <w:rPr>
          <w:lang w:val="es-ES"/>
        </w:rPr>
        <w:t xml:space="preserve">s </w:t>
      </w:r>
      <w:r w:rsidRPr="003A47F0">
        <w:rPr>
          <w:lang w:val="es-ES"/>
        </w:rPr>
        <w:t>de</w:t>
      </w:r>
      <w:r w:rsidR="000A47FE" w:rsidRPr="003A47F0">
        <w:rPr>
          <w:lang w:val="es-ES"/>
        </w:rPr>
        <w:t xml:space="preserve"> violenc</w:t>
      </w:r>
      <w:r w:rsidRPr="003A47F0">
        <w:rPr>
          <w:lang w:val="es-ES"/>
        </w:rPr>
        <w:t>ia contra un</w:t>
      </w:r>
      <w:r w:rsidR="000A47FE" w:rsidRPr="003A47F0">
        <w:rPr>
          <w:lang w:val="es-ES"/>
        </w:rPr>
        <w:t xml:space="preserve"> grup</w:t>
      </w:r>
      <w:r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630C43" w:rsidRPr="003A47F0">
        <w:rPr>
          <w:lang w:val="es-ES"/>
        </w:rPr>
        <w:t>personas</w:t>
      </w:r>
      <w:r w:rsidR="00982C98" w:rsidRPr="003A47F0">
        <w:rPr>
          <w:lang w:val="es-ES"/>
        </w:rPr>
        <w:t>, tipificada</w:t>
      </w:r>
      <w:r w:rsidRPr="003A47F0">
        <w:rPr>
          <w:lang w:val="es-ES"/>
        </w:rPr>
        <w:t xml:space="preserve"> en el </w:t>
      </w:r>
      <w:r w:rsidR="00864052" w:rsidRPr="003A47F0">
        <w:rPr>
          <w:lang w:val="es-ES"/>
        </w:rPr>
        <w:t>art</w:t>
      </w:r>
      <w:r w:rsidRPr="003A47F0">
        <w:rPr>
          <w:lang w:val="es-ES"/>
        </w:rPr>
        <w:t>í</w:t>
      </w:r>
      <w:r w:rsidR="00864052" w:rsidRPr="003A47F0">
        <w:rPr>
          <w:lang w:val="es-ES"/>
        </w:rPr>
        <w:t>c</w:t>
      </w:r>
      <w:r w:rsidRPr="003A47F0">
        <w:rPr>
          <w:lang w:val="es-ES"/>
        </w:rPr>
        <w:t>u</w:t>
      </w:r>
      <w:r w:rsidR="00864052" w:rsidRPr="003A47F0">
        <w:rPr>
          <w:lang w:val="es-ES"/>
        </w:rPr>
        <w:t>l</w:t>
      </w:r>
      <w:r w:rsidRPr="003A47F0">
        <w:rPr>
          <w:lang w:val="es-ES"/>
        </w:rPr>
        <w:t>o</w:t>
      </w:r>
      <w:r w:rsidR="00864052" w:rsidRPr="003A47F0">
        <w:rPr>
          <w:lang w:val="es-ES"/>
        </w:rPr>
        <w:t xml:space="preserve"> </w:t>
      </w:r>
      <w:r w:rsidR="000A47FE" w:rsidRPr="003A47F0">
        <w:rPr>
          <w:lang w:val="es-ES"/>
        </w:rPr>
        <w:t>539</w:t>
      </w:r>
      <w:r w:rsidR="00864052" w:rsidRPr="003A47F0">
        <w:rPr>
          <w:lang w:val="es-ES"/>
        </w:rPr>
        <w:t>,</w:t>
      </w:r>
      <w:r w:rsidR="00E5284A" w:rsidRPr="003A47F0">
        <w:rPr>
          <w:lang w:val="es-ES"/>
        </w:rPr>
        <w:t xml:space="preserve"> p</w:t>
      </w:r>
      <w:r w:rsidRPr="003A47F0">
        <w:rPr>
          <w:lang w:val="es-ES"/>
        </w:rPr>
        <w:t>ár</w:t>
      </w:r>
      <w:r w:rsidR="00E5284A" w:rsidRPr="003A47F0">
        <w:rPr>
          <w:lang w:val="es-ES"/>
        </w:rPr>
        <w:t>ra</w:t>
      </w:r>
      <w:r w:rsidRPr="003A47F0">
        <w:rPr>
          <w:lang w:val="es-ES"/>
        </w:rPr>
        <w:t>fo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 a"/>
        </w:smartTagPr>
        <w:r w:rsidR="000A47FE" w:rsidRPr="003A47F0">
          <w:rPr>
            <w:lang w:val="es-ES"/>
          </w:rPr>
          <w:t>2 a</w:t>
        </w:r>
      </w:smartTag>
      <w:r w:rsidR="000A47FE" w:rsidRPr="003A47F0">
        <w:rPr>
          <w:lang w:val="es-ES"/>
        </w:rPr>
        <w:t>)</w:t>
      </w:r>
      <w:r w:rsidR="00982C9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Penal.</w:t>
      </w:r>
    </w:p>
    <w:p w:rsidR="000A47FE" w:rsidRPr="003A47F0" w:rsidRDefault="00E07A45" w:rsidP="0062777D">
      <w:pPr>
        <w:pStyle w:val="SingleTxtG"/>
        <w:rPr>
          <w:lang w:val="es-ES"/>
        </w:rPr>
      </w:pPr>
      <w:r w:rsidRPr="003A47F0">
        <w:rPr>
          <w:lang w:val="es-ES"/>
        </w:rPr>
        <w:t>En</w:t>
      </w:r>
      <w:r w:rsidR="000A47FE" w:rsidRPr="003A47F0">
        <w:rPr>
          <w:lang w:val="es-ES"/>
        </w:rPr>
        <w:t xml:space="preserve"> 2011, </w:t>
      </w:r>
      <w:r w:rsidR="00630C43" w:rsidRPr="003A47F0">
        <w:rPr>
          <w:lang w:val="es-ES"/>
        </w:rPr>
        <w:t>se cometieron 166</w:t>
      </w:r>
      <w:r w:rsidR="00893F36" w:rsidRPr="003A47F0">
        <w:rPr>
          <w:lang w:val="es-ES"/>
        </w:rPr>
        <w:t xml:space="preserve"> delitos de</w:t>
      </w:r>
      <w:r w:rsidR="000A47FE" w:rsidRPr="003A47F0">
        <w:rPr>
          <w:lang w:val="es-ES"/>
        </w:rPr>
        <w:t xml:space="preserve"> motiva</w:t>
      </w:r>
      <w:r w:rsidR="00893F36" w:rsidRPr="003A47F0">
        <w:rPr>
          <w:lang w:val="es-ES"/>
        </w:rPr>
        <w:t xml:space="preserve">ción racial </w:t>
      </w:r>
      <w:r w:rsidR="00630C43" w:rsidRPr="003A47F0">
        <w:rPr>
          <w:lang w:val="es-ES"/>
        </w:rPr>
        <w:t>más que en 2010</w:t>
      </w:r>
      <w:r w:rsidR="000A47FE" w:rsidRPr="003A47F0">
        <w:rPr>
          <w:lang w:val="es-ES"/>
        </w:rPr>
        <w:t xml:space="preserve">, </w:t>
      </w:r>
      <w:r w:rsidR="00893F36" w:rsidRPr="003A47F0">
        <w:rPr>
          <w:lang w:val="es-ES"/>
        </w:rPr>
        <w:t xml:space="preserve">lo que </w:t>
      </w:r>
      <w:r w:rsidR="000A47FE" w:rsidRPr="003A47F0">
        <w:rPr>
          <w:lang w:val="es-ES"/>
        </w:rPr>
        <w:t>represent</w:t>
      </w:r>
      <w:r w:rsidR="00893F36" w:rsidRPr="003A47F0">
        <w:rPr>
          <w:lang w:val="es-ES"/>
        </w:rPr>
        <w:t>a un</w:t>
      </w:r>
      <w:r w:rsidR="000A47FE" w:rsidRPr="003A47F0">
        <w:rPr>
          <w:lang w:val="es-ES"/>
        </w:rPr>
        <w:t xml:space="preserve"> </w:t>
      </w:r>
      <w:r w:rsidR="00982C98" w:rsidRPr="003A47F0">
        <w:rPr>
          <w:lang w:val="es-ES"/>
        </w:rPr>
        <w:t>au</w:t>
      </w:r>
      <w:r w:rsidR="00893F36" w:rsidRPr="003A47F0">
        <w:rPr>
          <w:lang w:val="es-ES"/>
        </w:rPr>
        <w:t>mento del</w:t>
      </w:r>
      <w:r w:rsidR="000A47FE" w:rsidRPr="003A47F0">
        <w:rPr>
          <w:lang w:val="es-ES"/>
        </w:rPr>
        <w:t xml:space="preserve"> 127</w:t>
      </w:r>
      <w:r w:rsidR="00893F36" w:rsidRPr="003A47F0">
        <w:rPr>
          <w:lang w:val="es-ES"/>
        </w:rPr>
        <w:t>,</w:t>
      </w:r>
      <w:r w:rsidR="000A47FE" w:rsidRPr="003A47F0">
        <w:rPr>
          <w:lang w:val="es-ES"/>
        </w:rPr>
        <w:t>82</w:t>
      </w:r>
      <w:r w:rsidR="00893F36" w:rsidRPr="003A47F0">
        <w:rPr>
          <w:lang w:val="es-ES"/>
        </w:rPr>
        <w:t>%</w:t>
      </w:r>
      <w:r w:rsidR="00630C43" w:rsidRPr="003A47F0">
        <w:rPr>
          <w:lang w:val="es-ES"/>
        </w:rPr>
        <w:t>.</w:t>
      </w:r>
      <w:r w:rsidR="00790667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</w:t>
      </w:r>
      <w:r w:rsidR="00883A1E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893F36" w:rsidRPr="003A47F0">
        <w:rPr>
          <w:lang w:val="es-ES"/>
        </w:rPr>
        <w:t>La</w:t>
      </w:r>
      <w:r w:rsidR="00630C43" w:rsidRPr="003A47F0">
        <w:rPr>
          <w:lang w:val="es-ES"/>
        </w:rPr>
        <w:t xml:space="preserve"> p</w:t>
      </w:r>
      <w:r w:rsidR="000A47FE" w:rsidRPr="003A47F0">
        <w:rPr>
          <w:lang w:val="es-ES"/>
        </w:rPr>
        <w:t>olic</w:t>
      </w:r>
      <w:r w:rsidR="00893F36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ha intensifi</w:t>
      </w:r>
      <w:r w:rsidR="00893F36" w:rsidRPr="003A47F0">
        <w:rPr>
          <w:lang w:val="es-ES"/>
        </w:rPr>
        <w:t>ca</w:t>
      </w:r>
      <w:r w:rsidR="000A47FE" w:rsidRPr="003A47F0">
        <w:rPr>
          <w:lang w:val="es-ES"/>
        </w:rPr>
        <w:t>d</w:t>
      </w:r>
      <w:r w:rsidR="00893F36" w:rsidRPr="003A47F0">
        <w:rPr>
          <w:lang w:val="es-ES"/>
        </w:rPr>
        <w:t>o sus</w:t>
      </w:r>
      <w:r w:rsidR="000A47FE" w:rsidRPr="003A47F0">
        <w:rPr>
          <w:lang w:val="es-ES"/>
        </w:rPr>
        <w:t xml:space="preserve"> activi</w:t>
      </w:r>
      <w:r w:rsidR="00893F36" w:rsidRPr="003A47F0">
        <w:rPr>
          <w:lang w:val="es-ES"/>
        </w:rPr>
        <w:t>dades de</w:t>
      </w:r>
      <w:r w:rsidR="000A47FE" w:rsidRPr="003A47F0">
        <w:rPr>
          <w:lang w:val="es-ES"/>
        </w:rPr>
        <w:t xml:space="preserve"> preven</w:t>
      </w:r>
      <w:r w:rsidR="00893F36" w:rsidRPr="003A47F0">
        <w:rPr>
          <w:lang w:val="es-ES"/>
        </w:rPr>
        <w:t>ción de la</w:t>
      </w:r>
      <w:r w:rsidR="000A47FE" w:rsidRPr="003A47F0">
        <w:rPr>
          <w:lang w:val="es-ES"/>
        </w:rPr>
        <w:t xml:space="preserve"> violenc</w:t>
      </w:r>
      <w:r w:rsidR="00893F36" w:rsidRPr="003A47F0">
        <w:rPr>
          <w:lang w:val="es-ES"/>
        </w:rPr>
        <w:t>ia contra los</w:t>
      </w:r>
      <w:r w:rsidR="00790667" w:rsidRPr="003A47F0">
        <w:rPr>
          <w:lang w:val="es-ES"/>
        </w:rPr>
        <w:t xml:space="preserve"> </w:t>
      </w:r>
      <w:r w:rsidR="00893F3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893F36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, </w:t>
      </w:r>
      <w:r w:rsidR="00893F36" w:rsidRPr="003A47F0">
        <w:rPr>
          <w:lang w:val="es-ES"/>
        </w:rPr>
        <w:t>judíos e</w:t>
      </w:r>
      <w:r w:rsidR="000A47FE" w:rsidRPr="003A47F0">
        <w:rPr>
          <w:lang w:val="es-ES"/>
        </w:rPr>
        <w:t xml:space="preserve"> i</w:t>
      </w:r>
      <w:r w:rsidR="00893F36" w:rsidRPr="003A47F0">
        <w:rPr>
          <w:lang w:val="es-ES"/>
        </w:rPr>
        <w:t>n</w:t>
      </w:r>
      <w:r w:rsidR="000A47FE" w:rsidRPr="003A47F0">
        <w:rPr>
          <w:lang w:val="es-ES"/>
        </w:rPr>
        <w:t>migrant</w:t>
      </w:r>
      <w:r w:rsidR="00893F3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893F36" w:rsidRPr="003A47F0">
        <w:rPr>
          <w:lang w:val="es-ES"/>
        </w:rPr>
        <w:t>procedentes de países no pertenecientes a la U</w:t>
      </w:r>
      <w:r w:rsidR="000A47FE" w:rsidRPr="003A47F0">
        <w:rPr>
          <w:lang w:val="es-ES"/>
        </w:rPr>
        <w:t xml:space="preserve">E, </w:t>
      </w:r>
      <w:r w:rsidR="00893F36" w:rsidRPr="003A47F0">
        <w:rPr>
          <w:lang w:val="es-ES"/>
        </w:rPr>
        <w:t>que se traducen también</w:t>
      </w:r>
      <w:r w:rsidR="000A47FE" w:rsidRPr="003A47F0">
        <w:rPr>
          <w:lang w:val="es-ES"/>
        </w:rPr>
        <w:t xml:space="preserve"> </w:t>
      </w:r>
      <w:r w:rsidR="00893F36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893F36" w:rsidRPr="003A47F0">
        <w:rPr>
          <w:lang w:val="es-ES"/>
        </w:rPr>
        <w:t>un</w:t>
      </w:r>
      <w:r w:rsidR="000A47FE" w:rsidRPr="003A47F0">
        <w:rPr>
          <w:lang w:val="es-ES"/>
        </w:rPr>
        <w:t xml:space="preserve">a </w:t>
      </w:r>
      <w:r w:rsidR="00652A8D" w:rsidRPr="003A47F0">
        <w:rPr>
          <w:lang w:val="es-ES"/>
        </w:rPr>
        <w:t>estrecha vigilancia</w:t>
      </w:r>
      <w:r w:rsidR="00893F36" w:rsidRPr="003A47F0">
        <w:rPr>
          <w:lang w:val="es-ES"/>
        </w:rPr>
        <w:t xml:space="preserve"> de las reuniones multitudinarias convocadas por</w:t>
      </w:r>
      <w:r w:rsidR="000A47FE" w:rsidRPr="003A47F0">
        <w:rPr>
          <w:lang w:val="es-ES"/>
        </w:rPr>
        <w:t xml:space="preserve"> </w:t>
      </w:r>
      <w:r w:rsidR="00630C43" w:rsidRPr="003A47F0">
        <w:rPr>
          <w:lang w:val="es-ES"/>
        </w:rPr>
        <w:t>grupos</w:t>
      </w:r>
      <w:r w:rsidR="00893F36" w:rsidRPr="003A47F0">
        <w:rPr>
          <w:lang w:val="es-ES"/>
        </w:rPr>
        <w:t xml:space="preserve"> de </w:t>
      </w:r>
      <w:r w:rsidR="000A47FE" w:rsidRPr="003A47F0">
        <w:rPr>
          <w:lang w:val="es-ES"/>
        </w:rPr>
        <w:t>extrem</w:t>
      </w:r>
      <w:r w:rsidR="00893F36" w:rsidRPr="003A47F0">
        <w:rPr>
          <w:lang w:val="es-ES"/>
        </w:rPr>
        <w:t>a dere</w:t>
      </w:r>
      <w:r w:rsidR="00E50A21" w:rsidRPr="003A47F0">
        <w:rPr>
          <w:lang w:val="es-ES"/>
        </w:rPr>
        <w:t>cha</w:t>
      </w:r>
      <w:r w:rsidR="000A47FE" w:rsidRPr="003A47F0">
        <w:rPr>
          <w:lang w:val="es-ES"/>
        </w:rPr>
        <w:t xml:space="preserve">. </w:t>
      </w:r>
      <w:r w:rsidR="00E50A21" w:rsidRPr="003A47F0">
        <w:rPr>
          <w:lang w:val="es-ES"/>
        </w:rPr>
        <w:t xml:space="preserve">En </w:t>
      </w:r>
      <w:r w:rsidR="00982C98" w:rsidRPr="003A47F0">
        <w:rPr>
          <w:lang w:val="es-ES"/>
        </w:rPr>
        <w:t>esas</w:t>
      </w:r>
      <w:r w:rsidR="00E50A21" w:rsidRPr="003A47F0">
        <w:rPr>
          <w:lang w:val="es-ES"/>
        </w:rPr>
        <w:t xml:space="preserve"> reuni</w:t>
      </w:r>
      <w:r w:rsidR="00982C98" w:rsidRPr="003A47F0">
        <w:rPr>
          <w:lang w:val="es-ES"/>
        </w:rPr>
        <w:t>o</w:t>
      </w:r>
      <w:r w:rsidR="00E50A21" w:rsidRPr="003A47F0">
        <w:rPr>
          <w:lang w:val="es-ES"/>
        </w:rPr>
        <w:t>n</w:t>
      </w:r>
      <w:r w:rsidR="00982C9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E50A21" w:rsidRPr="003A47F0">
        <w:rPr>
          <w:lang w:val="es-ES"/>
        </w:rPr>
        <w:t>se cuenta con la presencia de un órgano de</w:t>
      </w:r>
      <w:r w:rsidR="000A47FE" w:rsidRPr="003A47F0">
        <w:rPr>
          <w:lang w:val="es-ES"/>
        </w:rPr>
        <w:t xml:space="preserve"> coordina</w:t>
      </w:r>
      <w:r w:rsidR="00E50A2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50A2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82C98" w:rsidRPr="003A47F0">
        <w:rPr>
          <w:lang w:val="es-ES"/>
        </w:rPr>
        <w:t>polic</w:t>
      </w:r>
      <w:r w:rsidR="00630C43" w:rsidRPr="003A47F0">
        <w:rPr>
          <w:lang w:val="es-ES"/>
        </w:rPr>
        <w:t>i</w:t>
      </w:r>
      <w:r w:rsidR="00982C98" w:rsidRPr="003A47F0">
        <w:rPr>
          <w:lang w:val="es-ES"/>
        </w:rPr>
        <w:t>a</w:t>
      </w:r>
      <w:r w:rsidR="00630C43" w:rsidRPr="003A47F0">
        <w:rPr>
          <w:lang w:val="es-ES"/>
        </w:rPr>
        <w:t>l</w:t>
      </w:r>
      <w:r w:rsidR="00982C98" w:rsidRPr="003A47F0">
        <w:rPr>
          <w:lang w:val="es-ES"/>
        </w:rPr>
        <w:t xml:space="preserve"> y también con la</w:t>
      </w:r>
      <w:r w:rsidR="00E50A21" w:rsidRPr="003A47F0">
        <w:rPr>
          <w:lang w:val="es-ES"/>
        </w:rPr>
        <w:t xml:space="preserve"> participa</w:t>
      </w:r>
      <w:r w:rsidR="00982C98" w:rsidRPr="003A47F0">
        <w:rPr>
          <w:lang w:val="es-ES"/>
        </w:rPr>
        <w:t>ció</w:t>
      </w:r>
      <w:r w:rsidR="00E50A21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982C98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representa</w:t>
      </w:r>
      <w:r w:rsidR="00E50A21" w:rsidRPr="003A47F0">
        <w:rPr>
          <w:lang w:val="es-ES"/>
        </w:rPr>
        <w:t>nt</w:t>
      </w:r>
      <w:r w:rsidR="000A47FE" w:rsidRPr="003A47F0">
        <w:rPr>
          <w:lang w:val="es-ES"/>
        </w:rPr>
        <w:t xml:space="preserve">es </w:t>
      </w:r>
      <w:r w:rsidR="00E50A21" w:rsidRPr="003A47F0">
        <w:rPr>
          <w:lang w:val="es-ES"/>
        </w:rPr>
        <w:t xml:space="preserve">del municipio, </w:t>
      </w:r>
      <w:r w:rsidR="00652A8D" w:rsidRPr="003A47F0">
        <w:rPr>
          <w:lang w:val="es-ES"/>
        </w:rPr>
        <w:t>previamente</w:t>
      </w:r>
      <w:r w:rsidR="000A47FE" w:rsidRPr="003A47F0">
        <w:rPr>
          <w:lang w:val="es-ES"/>
        </w:rPr>
        <w:t xml:space="preserve"> inform</w:t>
      </w:r>
      <w:r w:rsidR="00E50A21" w:rsidRPr="003A47F0">
        <w:rPr>
          <w:lang w:val="es-ES"/>
        </w:rPr>
        <w:t>a</w:t>
      </w:r>
      <w:r w:rsidR="00652A8D" w:rsidRPr="003A47F0">
        <w:rPr>
          <w:lang w:val="es-ES"/>
        </w:rPr>
        <w:t>dos</w:t>
      </w:r>
      <w:r w:rsidR="00E50A21" w:rsidRPr="003A47F0">
        <w:rPr>
          <w:lang w:val="es-ES"/>
        </w:rPr>
        <w:t xml:space="preserve"> de</w:t>
      </w:r>
      <w:r w:rsidR="00652A8D" w:rsidRPr="003A47F0">
        <w:rPr>
          <w:lang w:val="es-ES"/>
        </w:rPr>
        <w:t xml:space="preserve"> </w:t>
      </w:r>
      <w:r w:rsidR="00E50A21" w:rsidRPr="003A47F0">
        <w:rPr>
          <w:lang w:val="es-ES"/>
        </w:rPr>
        <w:t>l</w:t>
      </w:r>
      <w:r w:rsidR="00652A8D" w:rsidRPr="003A47F0">
        <w:rPr>
          <w:lang w:val="es-ES"/>
        </w:rPr>
        <w:t>a</w:t>
      </w:r>
      <w:r w:rsidR="00E50A21" w:rsidRPr="003A47F0">
        <w:rPr>
          <w:lang w:val="es-ES"/>
        </w:rPr>
        <w:t xml:space="preserve"> </w:t>
      </w:r>
      <w:r w:rsidR="00652A8D" w:rsidRPr="003A47F0">
        <w:rPr>
          <w:lang w:val="es-ES"/>
        </w:rPr>
        <w:t>fecha y el objetivo de</w:t>
      </w:r>
      <w:r w:rsidR="00E50A21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convocatoria. En"/>
        </w:smartTagPr>
        <w:r w:rsidR="00E50A21" w:rsidRPr="003A47F0">
          <w:rPr>
            <w:lang w:val="es-ES"/>
          </w:rPr>
          <w:t>la c</w:t>
        </w:r>
        <w:r w:rsidR="004A0FC7" w:rsidRPr="003A47F0">
          <w:rPr>
            <w:lang w:val="es-ES"/>
          </w:rPr>
          <w:t>on</w:t>
        </w:r>
        <w:r w:rsidR="00652A8D" w:rsidRPr="003A47F0">
          <w:rPr>
            <w:lang w:val="es-ES"/>
          </w:rPr>
          <w:t>vocatoria.</w:t>
        </w:r>
        <w:r w:rsidR="000A47FE" w:rsidRPr="003A47F0">
          <w:rPr>
            <w:lang w:val="es-ES"/>
          </w:rPr>
          <w:t xml:space="preserve"> </w:t>
        </w:r>
        <w:r w:rsidR="00652A8D" w:rsidRPr="003A47F0">
          <w:rPr>
            <w:lang w:val="es-ES"/>
          </w:rPr>
          <w:t>En</w:t>
        </w:r>
      </w:smartTag>
      <w:r w:rsidR="00652A8D" w:rsidRPr="003A47F0">
        <w:rPr>
          <w:lang w:val="es-ES"/>
        </w:rPr>
        <w:t xml:space="preserve"> la mayoría de los casos, es</w:t>
      </w:r>
      <w:r w:rsidR="00E50A21" w:rsidRPr="003A47F0">
        <w:rPr>
          <w:lang w:val="es-ES"/>
        </w:rPr>
        <w:t xml:space="preserve">as reuniones públicas </w:t>
      </w:r>
      <w:r w:rsidR="00652A8D" w:rsidRPr="003A47F0">
        <w:rPr>
          <w:lang w:val="es-ES"/>
        </w:rPr>
        <w:t>forman parte de las campañas electorales a largo plazo</w:t>
      </w:r>
      <w:r w:rsidR="00912C3B" w:rsidRPr="003A47F0">
        <w:rPr>
          <w:lang w:val="es-ES"/>
        </w:rPr>
        <w:t xml:space="preserve"> del partido político de</w:t>
      </w:r>
      <w:r w:rsidR="00982C98" w:rsidRPr="003A47F0">
        <w:rPr>
          <w:lang w:val="es-ES"/>
        </w:rPr>
        <w:t xml:space="preserve"> </w:t>
      </w:r>
      <w:r w:rsidR="00062873" w:rsidRPr="003A47F0">
        <w:rPr>
          <w:lang w:val="es-ES"/>
        </w:rPr>
        <w:t xml:space="preserve">extrema </w:t>
      </w:r>
      <w:r w:rsidR="00912C3B" w:rsidRPr="003A47F0">
        <w:rPr>
          <w:lang w:val="es-ES"/>
        </w:rPr>
        <w:t>derecha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226502" w:rsidRPr="003A47F0">
        <w:rPr>
          <w:lang w:val="es-ES"/>
        </w:rPr>
        <w:t>L'</w:t>
      </w:r>
      <w:r w:rsidR="00021AC2" w:rsidRPr="003A47F0">
        <w:rPr>
          <w:lang w:val="es-ES"/>
        </w:rPr>
        <w:t>udová strana Naše Slovensko"</w:t>
      </w:r>
      <w:r w:rsidR="000A47FE" w:rsidRPr="003A47F0">
        <w:rPr>
          <w:lang w:val="es-ES"/>
        </w:rPr>
        <w:t xml:space="preserve"> (</w:t>
      </w:r>
      <w:r w:rsidR="00912C3B" w:rsidRPr="003A47F0">
        <w:rPr>
          <w:lang w:val="es-ES"/>
        </w:rPr>
        <w:t>Partido popular</w:t>
      </w:r>
      <w:r w:rsidR="000A47FE" w:rsidRPr="003A47F0">
        <w:rPr>
          <w:lang w:val="es-ES"/>
        </w:rPr>
        <w:t xml:space="preserve"> </w:t>
      </w:r>
      <w:r w:rsidR="002820C4" w:rsidRPr="003A47F0">
        <w:rPr>
          <w:szCs w:val="24"/>
          <w:lang w:val="es-ES"/>
        </w:rPr>
        <w:t>–</w:t>
      </w:r>
      <w:r w:rsidR="000A47FE" w:rsidRPr="003A47F0">
        <w:rPr>
          <w:lang w:val="es-ES"/>
        </w:rPr>
        <w:t xml:space="preserve"> </w:t>
      </w:r>
      <w:r w:rsidR="00912C3B" w:rsidRPr="003A47F0">
        <w:rPr>
          <w:lang w:val="es-ES"/>
        </w:rPr>
        <w:t>Nuestra</w:t>
      </w:r>
      <w:r w:rsidR="000A47FE" w:rsidRPr="003A47F0">
        <w:rPr>
          <w:lang w:val="es-ES"/>
        </w:rPr>
        <w:t xml:space="preserve"> </w:t>
      </w:r>
      <w:r w:rsidR="00912C3B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912C3B" w:rsidRPr="003A47F0">
        <w:rPr>
          <w:lang w:val="es-ES"/>
        </w:rPr>
        <w:t>qu</w:t>
      </w:r>
      <w:r w:rsidR="000A47FE" w:rsidRPr="003A47F0">
        <w:rPr>
          <w:lang w:val="es-ES"/>
        </w:rPr>
        <w:t>ia)</w:t>
      </w:r>
      <w:r w:rsidR="00912C3B" w:rsidRPr="003A47F0">
        <w:rPr>
          <w:lang w:val="es-ES"/>
        </w:rPr>
        <w:t>, cuyo dirigente es</w:t>
      </w:r>
      <w:r w:rsidR="000A47FE" w:rsidRPr="003A47F0">
        <w:rPr>
          <w:lang w:val="es-ES"/>
        </w:rPr>
        <w:t xml:space="preserve"> </w:t>
      </w:r>
      <w:r w:rsidR="00982C98" w:rsidRPr="003A47F0">
        <w:rPr>
          <w:lang w:val="es-ES"/>
        </w:rPr>
        <w:t xml:space="preserve">Mgr. </w:t>
      </w:r>
      <w:r w:rsidR="000A47FE" w:rsidRPr="003A47F0">
        <w:rPr>
          <w:lang w:val="es-ES"/>
        </w:rPr>
        <w:t xml:space="preserve">Marián Kotleba, </w:t>
      </w:r>
      <w:r w:rsidR="00912C3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912C3B" w:rsidRPr="003A47F0">
        <w:rPr>
          <w:lang w:val="es-ES"/>
        </w:rPr>
        <w:t>estrecha</w:t>
      </w:r>
      <w:r w:rsidR="000A47FE" w:rsidRPr="003A47F0">
        <w:rPr>
          <w:lang w:val="es-ES"/>
        </w:rPr>
        <w:t xml:space="preserve"> coopera</w:t>
      </w:r>
      <w:r w:rsidR="00912C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12C3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12C3B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Slovenská Po</w:t>
      </w:r>
      <w:r w:rsidR="00021AC2" w:rsidRPr="003A47F0">
        <w:rPr>
          <w:lang w:val="es-ES"/>
        </w:rPr>
        <w:t>spolitos"</w:t>
      </w:r>
      <w:r w:rsidR="000A47FE" w:rsidRPr="003A47F0">
        <w:rPr>
          <w:lang w:val="es-ES"/>
        </w:rPr>
        <w:t xml:space="preserve">, </w:t>
      </w:r>
      <w:r w:rsidR="00912C3B" w:rsidRPr="003A47F0">
        <w:rPr>
          <w:lang w:val="es-ES"/>
        </w:rPr>
        <w:t>dirigido por</w:t>
      </w:r>
      <w:r w:rsidR="000A47FE" w:rsidRPr="003A47F0">
        <w:rPr>
          <w:lang w:val="es-ES"/>
        </w:rPr>
        <w:t xml:space="preserve"> Marcel Urban</w:t>
      </w:r>
      <w:r w:rsidR="00652A8D" w:rsidRPr="003A47F0">
        <w:rPr>
          <w:lang w:val="es-ES"/>
        </w:rPr>
        <w:t>, para tratar</w:t>
      </w:r>
      <w:r w:rsidR="00565150" w:rsidRPr="003A47F0">
        <w:rPr>
          <w:lang w:val="es-ES"/>
        </w:rPr>
        <w:t xml:space="preserve"> el </w:t>
      </w:r>
      <w:r w:rsidR="00021AC2" w:rsidRPr="003A47F0">
        <w:rPr>
          <w:lang w:val="es-ES"/>
        </w:rPr>
        <w:t>"</w:t>
      </w:r>
      <w:r w:rsidR="00565150" w:rsidRPr="003A47F0">
        <w:rPr>
          <w:lang w:val="es-ES"/>
        </w:rPr>
        <w:t>problema de los romaníes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r w:rsidR="00565150" w:rsidRPr="003A47F0">
        <w:rPr>
          <w:lang w:val="es-ES"/>
        </w:rPr>
        <w:t>Son</w:t>
      </w:r>
      <w:r w:rsidR="00912C3B" w:rsidRPr="003A47F0">
        <w:rPr>
          <w:lang w:val="es-ES"/>
        </w:rPr>
        <w:t xml:space="preserve"> también</w:t>
      </w:r>
      <w:r w:rsidR="000A47FE" w:rsidRPr="003A47F0">
        <w:rPr>
          <w:lang w:val="es-ES"/>
        </w:rPr>
        <w:t xml:space="preserve"> </w:t>
      </w:r>
      <w:r w:rsidR="00912C3B" w:rsidRPr="003A47F0">
        <w:rPr>
          <w:lang w:val="es-ES"/>
        </w:rPr>
        <w:t>un</w:t>
      </w:r>
      <w:r w:rsidR="000A47FE" w:rsidRPr="003A47F0">
        <w:rPr>
          <w:lang w:val="es-ES"/>
        </w:rPr>
        <w:t>a reac</w:t>
      </w:r>
      <w:r w:rsidR="00912C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12C3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12C3B" w:rsidRPr="003A47F0">
        <w:rPr>
          <w:lang w:val="es-ES"/>
        </w:rPr>
        <w:t>a los</w:t>
      </w:r>
      <w:r w:rsidR="000A47FE" w:rsidRPr="003A47F0">
        <w:rPr>
          <w:lang w:val="es-ES"/>
        </w:rPr>
        <w:t xml:space="preserve"> conflict</w:t>
      </w:r>
      <w:r w:rsidR="00912C3B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F60E2B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F60E2B" w:rsidRPr="003A47F0">
        <w:rPr>
          <w:lang w:val="es-ES"/>
        </w:rPr>
        <w:t>de que se han hecho eco</w:t>
      </w:r>
      <w:r w:rsidR="00912C3B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medi</w:t>
      </w:r>
      <w:r w:rsidR="00912C3B" w:rsidRPr="003A47F0">
        <w:rPr>
          <w:lang w:val="es-ES"/>
        </w:rPr>
        <w:t>os de difusión</w:t>
      </w:r>
      <w:r w:rsidR="00F60E2B" w:rsidRPr="003A47F0">
        <w:rPr>
          <w:lang w:val="es-ES"/>
        </w:rPr>
        <w:t>,</w:t>
      </w:r>
      <w:r w:rsidR="00912C3B" w:rsidRPr="003A47F0">
        <w:rPr>
          <w:lang w:val="es-ES"/>
        </w:rPr>
        <w:t xml:space="preserve"> </w:t>
      </w:r>
      <w:r w:rsidR="000A47FE" w:rsidRPr="003A47F0">
        <w:rPr>
          <w:lang w:val="es-ES"/>
        </w:rPr>
        <w:t>en</w:t>
      </w:r>
      <w:r w:rsidR="00912C3B" w:rsidRPr="003A47F0">
        <w:rPr>
          <w:lang w:val="es-ES"/>
        </w:rPr>
        <w:t>tre la población</w:t>
      </w:r>
      <w:r w:rsidR="000A47FE" w:rsidRPr="003A47F0">
        <w:rPr>
          <w:lang w:val="es-ES"/>
        </w:rPr>
        <w:t xml:space="preserve"> ma</w:t>
      </w:r>
      <w:r w:rsidR="00912C3B" w:rsidRPr="003A47F0">
        <w:rPr>
          <w:lang w:val="es-ES"/>
        </w:rPr>
        <w:t>y</w:t>
      </w:r>
      <w:r w:rsidR="000A47FE" w:rsidRPr="003A47F0">
        <w:rPr>
          <w:lang w:val="es-ES"/>
        </w:rPr>
        <w:t>orit</w:t>
      </w:r>
      <w:r w:rsidR="00912C3B" w:rsidRPr="003A47F0">
        <w:rPr>
          <w:lang w:val="es-ES"/>
        </w:rPr>
        <w:t>aria y la</w:t>
      </w:r>
      <w:r w:rsidR="000A47FE" w:rsidRPr="003A47F0">
        <w:rPr>
          <w:lang w:val="es-ES"/>
        </w:rPr>
        <w:t xml:space="preserve"> minor</w:t>
      </w:r>
      <w:r w:rsidR="00912C3B" w:rsidRPr="003A47F0">
        <w:rPr>
          <w:lang w:val="es-ES"/>
        </w:rPr>
        <w:t>ía romaní</w:t>
      </w:r>
      <w:r w:rsidR="000A47FE" w:rsidRPr="003A47F0">
        <w:rPr>
          <w:lang w:val="es-ES"/>
        </w:rPr>
        <w:t xml:space="preserve"> (Medunice, Zlaté Moravce, etc</w:t>
      </w:r>
      <w:r w:rsidR="00912C3B" w:rsidRPr="003A47F0">
        <w:rPr>
          <w:lang w:val="es-ES"/>
        </w:rPr>
        <w:t>.</w:t>
      </w:r>
      <w:r w:rsidR="000A47FE" w:rsidRPr="003A47F0">
        <w:rPr>
          <w:lang w:val="es-ES"/>
        </w:rPr>
        <w:t>).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</w:t>
      </w:r>
      <w:r w:rsidR="00EC1473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912C3B" w:rsidRPr="003A47F0">
        <w:rPr>
          <w:lang w:val="es-ES"/>
        </w:rPr>
        <w:t>Todos los delitos</w:t>
      </w:r>
      <w:r w:rsidR="000A47FE" w:rsidRPr="003A47F0">
        <w:rPr>
          <w:lang w:val="es-ES"/>
        </w:rPr>
        <w:t xml:space="preserve"> extremist</w:t>
      </w:r>
      <w:r w:rsidR="00912C3B" w:rsidRPr="003A47F0">
        <w:rPr>
          <w:lang w:val="es-ES"/>
        </w:rPr>
        <w:t>as y de motivación</w:t>
      </w:r>
      <w:r w:rsidR="000A47FE" w:rsidRPr="003A47F0">
        <w:rPr>
          <w:lang w:val="es-ES"/>
        </w:rPr>
        <w:t xml:space="preserve"> racial ha</w:t>
      </w:r>
      <w:r w:rsidR="00912C3B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912C3B" w:rsidRPr="003A47F0">
        <w:rPr>
          <w:lang w:val="es-ES"/>
        </w:rPr>
        <w:t>sido debidamente</w:t>
      </w:r>
      <w:r w:rsidR="000A47FE" w:rsidRPr="003A47F0">
        <w:rPr>
          <w:lang w:val="es-ES"/>
        </w:rPr>
        <w:t xml:space="preserve"> </w:t>
      </w:r>
      <w:r w:rsidR="00565150" w:rsidRPr="003A47F0">
        <w:rPr>
          <w:lang w:val="es-ES"/>
        </w:rPr>
        <w:t>analizados</w:t>
      </w:r>
      <w:r w:rsidR="00912C3B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 investigad</w:t>
      </w:r>
      <w:r w:rsidR="00912C3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D431E6" w:rsidRPr="003A47F0">
        <w:rPr>
          <w:lang w:val="es-ES"/>
        </w:rPr>
        <w:t>Con tal</w:t>
      </w:r>
      <w:r w:rsidR="00912C3B" w:rsidRPr="003A47F0">
        <w:rPr>
          <w:lang w:val="es-ES"/>
        </w:rPr>
        <w:t xml:space="preserve"> fin</w:t>
      </w:r>
      <w:r w:rsidR="000A47FE" w:rsidRPr="003A47F0">
        <w:rPr>
          <w:lang w:val="es-ES"/>
        </w:rPr>
        <w:t xml:space="preserve">, </w:t>
      </w:r>
      <w:r w:rsidR="00DF6F50" w:rsidRPr="003A47F0">
        <w:rPr>
          <w:lang w:val="es-ES"/>
        </w:rPr>
        <w:t xml:space="preserve">se </w:t>
      </w:r>
      <w:r w:rsidR="00565150" w:rsidRPr="003A47F0">
        <w:rPr>
          <w:lang w:val="es-ES"/>
        </w:rPr>
        <w:t>han ofrecido a los miembros de la policía unos</w:t>
      </w:r>
      <w:r w:rsidR="00DF6F50" w:rsidRPr="003A47F0">
        <w:rPr>
          <w:lang w:val="es-ES"/>
        </w:rPr>
        <w:t xml:space="preserve"> cursos pe</w:t>
      </w:r>
      <w:r w:rsidR="00565150" w:rsidRPr="003A47F0">
        <w:rPr>
          <w:lang w:val="es-ES"/>
        </w:rPr>
        <w:t>dagógicos y metodológicos</w:t>
      </w:r>
      <w:r w:rsidR="000A47FE" w:rsidRPr="003A47F0">
        <w:rPr>
          <w:lang w:val="es-ES"/>
        </w:rPr>
        <w:t xml:space="preserve"> </w:t>
      </w:r>
      <w:r w:rsidR="00DF6F50" w:rsidRPr="003A47F0">
        <w:rPr>
          <w:lang w:val="es-ES"/>
        </w:rPr>
        <w:t>so</w:t>
      </w:r>
      <w:r w:rsidR="00D431E6" w:rsidRPr="003A47F0">
        <w:rPr>
          <w:lang w:val="es-ES"/>
        </w:rPr>
        <w:t>bre la</w:t>
      </w:r>
      <w:r w:rsidR="00DF6F50" w:rsidRPr="003A47F0">
        <w:rPr>
          <w:lang w:val="es-ES"/>
        </w:rPr>
        <w:t>s nuev</w:t>
      </w:r>
      <w:r w:rsidR="00D431E6" w:rsidRPr="003A47F0">
        <w:rPr>
          <w:lang w:val="es-ES"/>
        </w:rPr>
        <w:t>a</w:t>
      </w:r>
      <w:r w:rsidR="00DF6F50" w:rsidRPr="003A47F0">
        <w:rPr>
          <w:lang w:val="es-ES"/>
        </w:rPr>
        <w:t>s m</w:t>
      </w:r>
      <w:r w:rsidR="00D431E6" w:rsidRPr="003A47F0">
        <w:rPr>
          <w:lang w:val="es-ES"/>
        </w:rPr>
        <w:t>odalidades</w:t>
      </w:r>
      <w:r w:rsidR="00DF6F50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investiga</w:t>
      </w:r>
      <w:r w:rsidR="00D431E6" w:rsidRPr="003A47F0">
        <w:rPr>
          <w:lang w:val="es-ES"/>
        </w:rPr>
        <w:t>ción</w:t>
      </w:r>
      <w:r w:rsidR="000A47FE" w:rsidRPr="003A47F0">
        <w:rPr>
          <w:lang w:val="es-ES"/>
        </w:rPr>
        <w:t>.</w:t>
      </w:r>
      <w:r w:rsidR="00DF6F50" w:rsidRPr="003A47F0">
        <w:rPr>
          <w:lang w:val="es-ES"/>
        </w:rPr>
        <w:t xml:space="preserve"> Con objeto de </w:t>
      </w:r>
      <w:r w:rsidR="00500D47" w:rsidRPr="003A47F0">
        <w:rPr>
          <w:lang w:val="es-ES"/>
        </w:rPr>
        <w:t>reforzar</w:t>
      </w:r>
      <w:r w:rsidR="00DF6F50" w:rsidRPr="003A47F0">
        <w:rPr>
          <w:lang w:val="es-ES"/>
        </w:rPr>
        <w:t xml:space="preserve"> la eficiencia de la lucha contra el</w:t>
      </w:r>
      <w:r w:rsidR="000A47FE" w:rsidRPr="003A47F0">
        <w:rPr>
          <w:lang w:val="es-ES"/>
        </w:rPr>
        <w:t xml:space="preserve"> extremism</w:t>
      </w:r>
      <w:r w:rsidR="00DF6F5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DF6F50" w:rsidRPr="003A47F0">
        <w:rPr>
          <w:lang w:val="es-ES"/>
        </w:rPr>
        <w:t>y la delincuencia de</w:t>
      </w:r>
      <w:r w:rsidR="000A47FE" w:rsidRPr="003A47F0">
        <w:rPr>
          <w:lang w:val="es-ES"/>
        </w:rPr>
        <w:t xml:space="preserve"> motiva</w:t>
      </w:r>
      <w:r w:rsidR="00DF6F50" w:rsidRPr="003A47F0">
        <w:rPr>
          <w:lang w:val="es-ES"/>
        </w:rPr>
        <w:t>ción racial, se ha establecido un</w:t>
      </w:r>
      <w:r w:rsidR="000A47FE" w:rsidRPr="003A47F0">
        <w:rPr>
          <w:lang w:val="es-ES"/>
        </w:rPr>
        <w:t xml:space="preserve"> </w:t>
      </w:r>
      <w:r w:rsidR="0067650B" w:rsidRPr="003A47F0">
        <w:rPr>
          <w:lang w:val="es-ES"/>
        </w:rPr>
        <w:t>subdepartamento</w:t>
      </w:r>
      <w:r w:rsidR="000A47FE" w:rsidRPr="003A47F0">
        <w:rPr>
          <w:lang w:val="es-ES"/>
        </w:rPr>
        <w:t xml:space="preserve"> </w:t>
      </w:r>
      <w:r w:rsidR="00DF6F50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DF6F50" w:rsidRPr="003A47F0">
        <w:rPr>
          <w:lang w:val="es-ES"/>
        </w:rPr>
        <w:t>erradicación del e</w:t>
      </w:r>
      <w:r w:rsidR="000A47FE" w:rsidRPr="003A47F0">
        <w:rPr>
          <w:lang w:val="es-ES"/>
        </w:rPr>
        <w:t>xtremism</w:t>
      </w:r>
      <w:r w:rsidR="00DF6F50" w:rsidRPr="003A47F0">
        <w:rPr>
          <w:lang w:val="es-ES"/>
        </w:rPr>
        <w:t>o y la violencia de los es</w:t>
      </w:r>
      <w:r w:rsidR="000A47FE" w:rsidRPr="003A47F0">
        <w:rPr>
          <w:lang w:val="es-ES"/>
        </w:rPr>
        <w:t>pecta</w:t>
      </w:r>
      <w:r w:rsidR="00DF6F50" w:rsidRPr="003A47F0">
        <w:rPr>
          <w:lang w:val="es-ES"/>
        </w:rPr>
        <w:t>dores en el Departamento de Policía</w:t>
      </w:r>
      <w:r w:rsidR="000A47FE" w:rsidRPr="003A47F0">
        <w:rPr>
          <w:lang w:val="es-ES"/>
        </w:rPr>
        <w:t xml:space="preserve"> Criminal</w:t>
      </w:r>
      <w:r w:rsidR="00DF6F50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Direcci￳n General"/>
        </w:smartTagPr>
        <w:r w:rsidR="00DF6F50" w:rsidRPr="003A47F0">
          <w:rPr>
            <w:lang w:val="es-ES"/>
          </w:rPr>
          <w:t>la Dirección General</w:t>
        </w:r>
      </w:smartTag>
      <w:r w:rsidR="00DF6F50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Polic</w:t>
      </w:r>
      <w:r w:rsidR="00DF6F50" w:rsidRPr="003A47F0">
        <w:rPr>
          <w:lang w:val="es-ES"/>
        </w:rPr>
        <w:t xml:space="preserve">ía y </w:t>
      </w:r>
      <w:r w:rsidR="00500D47" w:rsidRPr="003A47F0">
        <w:rPr>
          <w:lang w:val="es-ES"/>
        </w:rPr>
        <w:t xml:space="preserve">de </w:t>
      </w:r>
      <w:r w:rsidR="00DF6F50" w:rsidRPr="003A47F0">
        <w:rPr>
          <w:lang w:val="es-ES"/>
        </w:rPr>
        <w:t xml:space="preserve">cada Dirección Regional de </w:t>
      </w:r>
      <w:r w:rsidR="000A47FE" w:rsidRPr="003A47F0">
        <w:rPr>
          <w:lang w:val="es-ES"/>
        </w:rPr>
        <w:t>Polic</w:t>
      </w:r>
      <w:r w:rsidR="00DF6F50" w:rsidRPr="003A47F0">
        <w:rPr>
          <w:lang w:val="es-ES"/>
        </w:rPr>
        <w:t>ía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</w:t>
      </w:r>
      <w:r w:rsidR="00EC1473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500D47" w:rsidRPr="003A47F0">
        <w:rPr>
          <w:lang w:val="es-ES"/>
        </w:rPr>
        <w:t>L</w:t>
      </w:r>
      <w:r w:rsidR="003D2BD2" w:rsidRPr="003A47F0">
        <w:rPr>
          <w:lang w:val="es-ES"/>
        </w:rPr>
        <w:t>a Sección de</w:t>
      </w:r>
      <w:r w:rsidR="00D431E6" w:rsidRPr="003A47F0">
        <w:rPr>
          <w:lang w:val="es-ES"/>
        </w:rPr>
        <w:t>l</w:t>
      </w:r>
      <w:r w:rsidR="003D2BD2" w:rsidRPr="003A47F0">
        <w:rPr>
          <w:lang w:val="es-ES"/>
        </w:rPr>
        <w:t xml:space="preserve"> </w:t>
      </w:r>
      <w:r w:rsidR="00D431E6" w:rsidRPr="003A47F0">
        <w:rPr>
          <w:lang w:val="es-ES"/>
        </w:rPr>
        <w:t>S</w:t>
      </w:r>
      <w:r w:rsidR="003D2BD2" w:rsidRPr="003A47F0">
        <w:rPr>
          <w:lang w:val="es-ES"/>
        </w:rPr>
        <w:t>ervicio de</w:t>
      </w:r>
      <w:r w:rsidR="000A47FE" w:rsidRPr="003A47F0">
        <w:rPr>
          <w:lang w:val="es-ES"/>
        </w:rPr>
        <w:t xml:space="preserve"> </w:t>
      </w:r>
      <w:r w:rsidR="00D431E6" w:rsidRPr="003A47F0">
        <w:rPr>
          <w:lang w:val="es-ES"/>
        </w:rPr>
        <w:t>C</w:t>
      </w:r>
      <w:r w:rsidR="000A47FE" w:rsidRPr="003A47F0">
        <w:rPr>
          <w:lang w:val="es-ES"/>
        </w:rPr>
        <w:t xml:space="preserve">ontrol </w:t>
      </w:r>
      <w:r w:rsidR="003D2BD2" w:rsidRPr="003A47F0">
        <w:rPr>
          <w:lang w:val="es-ES"/>
        </w:rPr>
        <w:t xml:space="preserve">e </w:t>
      </w:r>
      <w:r w:rsidR="00D431E6" w:rsidRPr="003A47F0">
        <w:rPr>
          <w:lang w:val="es-ES"/>
        </w:rPr>
        <w:t>I</w:t>
      </w:r>
      <w:r w:rsidR="000A47FE" w:rsidRPr="003A47F0">
        <w:rPr>
          <w:lang w:val="es-ES"/>
        </w:rPr>
        <w:t>nspec</w:t>
      </w:r>
      <w:r w:rsidR="003D2B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D2B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D2BD2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Minist</w:t>
      </w:r>
      <w:r w:rsidR="003D2BD2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D2BD2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</w:t>
      </w:r>
      <w:r w:rsidR="003D2BD2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D2BD2" w:rsidRPr="003A47F0">
        <w:rPr>
          <w:lang w:val="es-ES"/>
        </w:rPr>
        <w:t>una</w:t>
      </w:r>
      <w:r w:rsidR="000A47FE" w:rsidRPr="003A47F0">
        <w:rPr>
          <w:lang w:val="es-ES"/>
        </w:rPr>
        <w:t xml:space="preserve"> uni</w:t>
      </w:r>
      <w:r w:rsidR="003D2BD2" w:rsidRPr="003A47F0">
        <w:rPr>
          <w:lang w:val="es-ES"/>
        </w:rPr>
        <w:t>dad de expertos</w:t>
      </w:r>
      <w:r w:rsidR="00D431E6" w:rsidRPr="003A47F0">
        <w:rPr>
          <w:lang w:val="es-ES"/>
        </w:rPr>
        <w:t>,</w:t>
      </w:r>
      <w:r w:rsidR="003D2BD2" w:rsidRPr="003A47F0">
        <w:rPr>
          <w:lang w:val="es-ES"/>
        </w:rPr>
        <w:t xml:space="preserve"> </w:t>
      </w:r>
      <w:r w:rsidR="00C2361D" w:rsidRPr="003A47F0">
        <w:rPr>
          <w:lang w:val="es-ES"/>
        </w:rPr>
        <w:t xml:space="preserve">creada </w:t>
      </w:r>
      <w:r w:rsidR="003D2BD2" w:rsidRPr="003A47F0">
        <w:rPr>
          <w:lang w:val="es-ES"/>
        </w:rPr>
        <w:t>en el seno del</w:t>
      </w:r>
      <w:r w:rsidR="000A47FE" w:rsidRPr="003A47F0">
        <w:rPr>
          <w:lang w:val="es-ES"/>
        </w:rPr>
        <w:t xml:space="preserve"> </w:t>
      </w:r>
      <w:r w:rsidR="00C2361D" w:rsidRPr="003A47F0">
        <w:rPr>
          <w:lang w:val="es-ES"/>
        </w:rPr>
        <w:t xml:space="preserve">propio </w:t>
      </w:r>
      <w:r w:rsidR="000A47FE" w:rsidRPr="003A47F0">
        <w:rPr>
          <w:lang w:val="es-ES"/>
        </w:rPr>
        <w:t>Minist</w:t>
      </w:r>
      <w:r w:rsidR="003D2BD2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D2BD2" w:rsidRPr="003A47F0">
        <w:rPr>
          <w:lang w:val="es-ES"/>
        </w:rPr>
        <w:t>io</w:t>
      </w:r>
      <w:r w:rsidR="00AA05E3" w:rsidRPr="003A47F0">
        <w:rPr>
          <w:lang w:val="es-ES"/>
        </w:rPr>
        <w:t>, que se encarga de controlar e inspeccionar a los agentes de policía y de investigar los delitos cometidos por los miembros del cuerpo.</w:t>
      </w:r>
      <w:r w:rsidR="000A47FE" w:rsidRPr="003A47F0">
        <w:rPr>
          <w:lang w:val="es-ES"/>
        </w:rPr>
        <w:t xml:space="preserve"> </w:t>
      </w:r>
      <w:r w:rsidR="00AA05E3" w:rsidRPr="003A47F0">
        <w:rPr>
          <w:lang w:val="es-ES"/>
        </w:rPr>
        <w:t>Examina con la máxima atención las quejas presentadas contra los agentes,</w:t>
      </w:r>
      <w:r w:rsidR="001F377B" w:rsidRPr="003A47F0">
        <w:rPr>
          <w:lang w:val="es-ES"/>
        </w:rPr>
        <w:t xml:space="preserve"> </w:t>
      </w:r>
      <w:r w:rsidR="00D431E6" w:rsidRPr="003A47F0">
        <w:rPr>
          <w:lang w:val="es-ES"/>
        </w:rPr>
        <w:t>s</w:t>
      </w:r>
      <w:r w:rsidR="001F377B" w:rsidRPr="003A47F0">
        <w:rPr>
          <w:lang w:val="es-ES"/>
        </w:rPr>
        <w:t>in</w:t>
      </w:r>
      <w:r w:rsidR="00D431E6" w:rsidRPr="003A47F0">
        <w:rPr>
          <w:lang w:val="es-ES"/>
        </w:rPr>
        <w:t xml:space="preserve"> </w:t>
      </w:r>
      <w:r w:rsidR="001F377B" w:rsidRPr="003A47F0">
        <w:rPr>
          <w:lang w:val="es-ES"/>
        </w:rPr>
        <w:t>d</w:t>
      </w:r>
      <w:r w:rsidR="00D431E6" w:rsidRPr="003A47F0">
        <w:rPr>
          <w:lang w:val="es-ES"/>
        </w:rPr>
        <w:t>istinción</w:t>
      </w:r>
      <w:r w:rsidR="001F377B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sex</w:t>
      </w:r>
      <w:r w:rsidR="001F377B" w:rsidRPr="003A47F0">
        <w:rPr>
          <w:lang w:val="es-ES"/>
        </w:rPr>
        <w:t>o</w:t>
      </w:r>
      <w:r w:rsidR="000A47FE" w:rsidRPr="003A47F0">
        <w:rPr>
          <w:lang w:val="es-ES"/>
        </w:rPr>
        <w:t>, ra</w:t>
      </w:r>
      <w:r w:rsidR="001F377B" w:rsidRPr="003A47F0">
        <w:rPr>
          <w:lang w:val="es-ES"/>
        </w:rPr>
        <w:t>za</w:t>
      </w:r>
      <w:r w:rsidR="000A47FE" w:rsidRPr="003A47F0">
        <w:rPr>
          <w:lang w:val="es-ES"/>
        </w:rPr>
        <w:t xml:space="preserve"> </w:t>
      </w:r>
      <w:r w:rsidR="00D431E6" w:rsidRPr="003A47F0">
        <w:rPr>
          <w:lang w:val="es-ES"/>
        </w:rPr>
        <w:t>u</w:t>
      </w:r>
      <w:r w:rsidR="001F377B" w:rsidRPr="003A47F0">
        <w:rPr>
          <w:lang w:val="es-ES"/>
        </w:rPr>
        <w:t xml:space="preserve"> origen</w:t>
      </w:r>
      <w:r w:rsidR="000A47FE" w:rsidRPr="003A47F0">
        <w:rPr>
          <w:lang w:val="es-ES"/>
        </w:rPr>
        <w:t xml:space="preserve"> </w:t>
      </w:r>
      <w:r w:rsidR="001F377B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AA05E3" w:rsidRPr="003A47F0">
        <w:rPr>
          <w:lang w:val="es-ES"/>
        </w:rPr>
        <w:t>o de lo</w:t>
      </w:r>
      <w:r w:rsidR="001F377B" w:rsidRPr="003A47F0">
        <w:rPr>
          <w:lang w:val="es-ES"/>
        </w:rPr>
        <w:t xml:space="preserve">s </w:t>
      </w:r>
      <w:r w:rsidR="00AA05E3" w:rsidRPr="003A47F0">
        <w:rPr>
          <w:lang w:val="es-ES"/>
        </w:rPr>
        <w:t>denunciantes</w:t>
      </w:r>
      <w:r w:rsidR="000A47FE" w:rsidRPr="003A47F0">
        <w:rPr>
          <w:lang w:val="es-ES"/>
        </w:rPr>
        <w:t xml:space="preserve">. </w:t>
      </w:r>
      <w:r w:rsidR="001F377B" w:rsidRPr="003A47F0">
        <w:rPr>
          <w:lang w:val="es-ES"/>
        </w:rPr>
        <w:t>La Sección de</w:t>
      </w:r>
      <w:r w:rsidR="00D431E6" w:rsidRPr="003A47F0">
        <w:rPr>
          <w:lang w:val="es-ES"/>
        </w:rPr>
        <w:t>l</w:t>
      </w:r>
      <w:r w:rsidR="001F377B" w:rsidRPr="003A47F0">
        <w:rPr>
          <w:lang w:val="es-ES"/>
        </w:rPr>
        <w:t xml:space="preserve"> </w:t>
      </w:r>
      <w:r w:rsidR="00D431E6" w:rsidRPr="003A47F0">
        <w:rPr>
          <w:lang w:val="es-ES"/>
        </w:rPr>
        <w:t>S</w:t>
      </w:r>
      <w:r w:rsidR="001F377B" w:rsidRPr="003A47F0">
        <w:rPr>
          <w:lang w:val="es-ES"/>
        </w:rPr>
        <w:t xml:space="preserve">ervicio de </w:t>
      </w:r>
      <w:r w:rsidR="00D431E6" w:rsidRPr="003A47F0">
        <w:rPr>
          <w:lang w:val="es-ES"/>
        </w:rPr>
        <w:t>C</w:t>
      </w:r>
      <w:r w:rsidR="001F377B" w:rsidRPr="003A47F0">
        <w:rPr>
          <w:lang w:val="es-ES"/>
        </w:rPr>
        <w:t xml:space="preserve">ontrol e </w:t>
      </w:r>
      <w:r w:rsidR="00D431E6" w:rsidRPr="003A47F0">
        <w:rPr>
          <w:lang w:val="es-ES"/>
        </w:rPr>
        <w:t>I</w:t>
      </w:r>
      <w:r w:rsidR="001F377B" w:rsidRPr="003A47F0">
        <w:rPr>
          <w:lang w:val="es-ES"/>
        </w:rPr>
        <w:t xml:space="preserve">nspección no </w:t>
      </w:r>
      <w:r w:rsidR="00AA05E3" w:rsidRPr="003A47F0">
        <w:rPr>
          <w:lang w:val="es-ES"/>
        </w:rPr>
        <w:t>recopila</w:t>
      </w:r>
      <w:r w:rsidR="001F377B" w:rsidRPr="003A47F0">
        <w:rPr>
          <w:lang w:val="es-ES"/>
        </w:rPr>
        <w:t xml:space="preserve"> por separado datos es</w:t>
      </w:r>
      <w:r w:rsidR="000A47FE" w:rsidRPr="003A47F0">
        <w:rPr>
          <w:lang w:val="es-ES"/>
        </w:rPr>
        <w:t>ta</w:t>
      </w:r>
      <w:r w:rsidR="001F377B" w:rsidRPr="003A47F0">
        <w:rPr>
          <w:lang w:val="es-ES"/>
        </w:rPr>
        <w:t>dí</w:t>
      </w:r>
      <w:r w:rsidR="000A47FE" w:rsidRPr="003A47F0">
        <w:rPr>
          <w:lang w:val="es-ES"/>
        </w:rPr>
        <w:t>stic</w:t>
      </w:r>
      <w:r w:rsidR="001F377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1F377B" w:rsidRPr="003A47F0">
        <w:rPr>
          <w:lang w:val="es-ES"/>
        </w:rPr>
        <w:t>sobre el</w:t>
      </w:r>
      <w:r w:rsidR="000A47FE" w:rsidRPr="003A47F0">
        <w:rPr>
          <w:lang w:val="es-ES"/>
        </w:rPr>
        <w:t xml:space="preserve"> n</w:t>
      </w:r>
      <w:r w:rsidR="001F377B" w:rsidRPr="003A47F0">
        <w:rPr>
          <w:lang w:val="es-ES"/>
        </w:rPr>
        <w:t>ú</w:t>
      </w:r>
      <w:r w:rsidR="000A47FE" w:rsidRPr="003A47F0">
        <w:rPr>
          <w:lang w:val="es-ES"/>
        </w:rPr>
        <w:t>mer</w:t>
      </w:r>
      <w:r w:rsidR="001F377B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F377B" w:rsidRPr="003A47F0">
        <w:rPr>
          <w:lang w:val="es-ES"/>
        </w:rPr>
        <w:t xml:space="preserve">y </w:t>
      </w:r>
      <w:r w:rsidR="000A47FE" w:rsidRPr="003A47F0">
        <w:rPr>
          <w:lang w:val="es-ES"/>
        </w:rPr>
        <w:t>natur</w:t>
      </w:r>
      <w:r w:rsidR="001F377B" w:rsidRPr="003A47F0">
        <w:rPr>
          <w:lang w:val="es-ES"/>
        </w:rPr>
        <w:t>al</w:t>
      </w:r>
      <w:r w:rsidR="000A47FE" w:rsidRPr="003A47F0">
        <w:rPr>
          <w:lang w:val="es-ES"/>
        </w:rPr>
        <w:t>e</w:t>
      </w:r>
      <w:r w:rsidR="001F377B" w:rsidRPr="003A47F0">
        <w:rPr>
          <w:lang w:val="es-ES"/>
        </w:rPr>
        <w:t>za de los actos delictivos</w:t>
      </w:r>
      <w:r w:rsidR="000A47FE" w:rsidRPr="003A47F0">
        <w:rPr>
          <w:lang w:val="es-ES"/>
        </w:rPr>
        <w:t xml:space="preserve"> motivad</w:t>
      </w:r>
      <w:r w:rsidR="001F377B" w:rsidRPr="003A47F0">
        <w:rPr>
          <w:lang w:val="es-ES"/>
        </w:rPr>
        <w:t>os por el odio</w:t>
      </w:r>
      <w:r w:rsidR="00C94DC3" w:rsidRPr="003A47F0">
        <w:rPr>
          <w:lang w:val="es-ES"/>
        </w:rPr>
        <w:t xml:space="preserve"> cometidos por funcionarios de la policía</w:t>
      </w:r>
      <w:r w:rsidR="000A47FE" w:rsidRPr="003A47F0">
        <w:rPr>
          <w:lang w:val="es-ES"/>
        </w:rPr>
        <w:t xml:space="preserve">, </w:t>
      </w:r>
      <w:r w:rsidR="00D431E6" w:rsidRPr="003A47F0">
        <w:rPr>
          <w:lang w:val="es-ES"/>
        </w:rPr>
        <w:t xml:space="preserve">ni sobre </w:t>
      </w:r>
      <w:r w:rsidR="001F377B" w:rsidRPr="003A47F0">
        <w:rPr>
          <w:lang w:val="es-ES"/>
        </w:rPr>
        <w:t>los procedimientos judiciales</w:t>
      </w:r>
      <w:r w:rsidR="00C94DC3" w:rsidRPr="003A47F0">
        <w:rPr>
          <w:lang w:val="es-ES"/>
        </w:rPr>
        <w:t xml:space="preserve"> abiertos contra los sospechosos y</w:t>
      </w:r>
      <w:r w:rsidR="001F377B" w:rsidRPr="003A47F0">
        <w:rPr>
          <w:lang w:val="es-ES"/>
        </w:rPr>
        <w:t xml:space="preserve"> las condenas </w:t>
      </w:r>
      <w:r w:rsidR="00C94DC3" w:rsidRPr="003A47F0">
        <w:rPr>
          <w:lang w:val="es-ES"/>
        </w:rPr>
        <w:t>impuestas a los autores de esos delitos.</w:t>
      </w:r>
      <w:r w:rsidR="000A47FE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</w:t>
      </w:r>
      <w:r w:rsidR="00EC1473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1F377B" w:rsidRPr="003A47F0">
        <w:rPr>
          <w:lang w:val="es-ES"/>
        </w:rPr>
        <w:t>E</w:t>
      </w:r>
      <w:r w:rsidR="000A47FE" w:rsidRPr="003A47F0">
        <w:rPr>
          <w:lang w:val="es-ES"/>
        </w:rPr>
        <w:t>n rela</w:t>
      </w:r>
      <w:r w:rsidR="001F377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377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F377B" w:rsidRPr="003A47F0">
        <w:rPr>
          <w:lang w:val="es-ES"/>
        </w:rPr>
        <w:t>con</w:t>
      </w:r>
      <w:r w:rsidR="003A6AD7" w:rsidRPr="003A47F0">
        <w:rPr>
          <w:lang w:val="es-ES"/>
        </w:rPr>
        <w:t xml:space="preserve"> la tarea de</w:t>
      </w:r>
      <w:r w:rsidR="000A47FE" w:rsidRPr="003A47F0">
        <w:rPr>
          <w:lang w:val="es-ES"/>
        </w:rPr>
        <w:t xml:space="preserve"> preven</w:t>
      </w:r>
      <w:r w:rsidR="003A6AD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A6AD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A6AD7" w:rsidRPr="003A47F0">
        <w:rPr>
          <w:lang w:val="es-ES"/>
        </w:rPr>
        <w:t xml:space="preserve"> de las violaciones de los derechos</w:t>
      </w:r>
      <w:r w:rsidR="000A47FE" w:rsidRPr="003A47F0">
        <w:rPr>
          <w:lang w:val="es-ES"/>
        </w:rPr>
        <w:t xml:space="preserve"> human</w:t>
      </w:r>
      <w:r w:rsidR="003A6AD7" w:rsidRPr="003A47F0">
        <w:rPr>
          <w:lang w:val="es-ES"/>
        </w:rPr>
        <w:t xml:space="preserve">os y libertades cometidas por </w:t>
      </w:r>
      <w:r w:rsidR="000A47FE" w:rsidRPr="003A47F0">
        <w:rPr>
          <w:lang w:val="es-ES"/>
        </w:rPr>
        <w:t>m</w:t>
      </w:r>
      <w:r w:rsidR="003A6AD7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3A6AD7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3A6AD7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</w:t>
      </w:r>
      <w:r w:rsidR="003A6AD7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3A6AD7" w:rsidRPr="003A47F0">
        <w:rPr>
          <w:lang w:val="es-ES"/>
        </w:rPr>
        <w:t>ía, la Sección de</w:t>
      </w:r>
      <w:r w:rsidR="00C365DA" w:rsidRPr="003A47F0">
        <w:rPr>
          <w:lang w:val="es-ES"/>
        </w:rPr>
        <w:t>l</w:t>
      </w:r>
      <w:r w:rsidR="003A6AD7" w:rsidRPr="003A47F0">
        <w:rPr>
          <w:lang w:val="es-ES"/>
        </w:rPr>
        <w:t xml:space="preserve"> </w:t>
      </w:r>
      <w:r w:rsidR="00C365DA" w:rsidRPr="003A47F0">
        <w:rPr>
          <w:lang w:val="es-ES"/>
        </w:rPr>
        <w:t>S</w:t>
      </w:r>
      <w:r w:rsidR="003A6AD7" w:rsidRPr="003A47F0">
        <w:rPr>
          <w:lang w:val="es-ES"/>
        </w:rPr>
        <w:t>ervicio</w:t>
      </w:r>
      <w:r w:rsidR="00C365DA" w:rsidRPr="003A47F0">
        <w:rPr>
          <w:lang w:val="es-ES"/>
        </w:rPr>
        <w:t xml:space="preserve"> de C</w:t>
      </w:r>
      <w:r w:rsidR="003A6AD7" w:rsidRPr="003A47F0">
        <w:rPr>
          <w:lang w:val="es-ES"/>
        </w:rPr>
        <w:t xml:space="preserve">ontrol e </w:t>
      </w:r>
      <w:r w:rsidR="00C365DA" w:rsidRPr="003A47F0">
        <w:rPr>
          <w:lang w:val="es-ES"/>
        </w:rPr>
        <w:t>I</w:t>
      </w:r>
      <w:r w:rsidR="003A6AD7" w:rsidRPr="003A47F0">
        <w:rPr>
          <w:lang w:val="es-ES"/>
        </w:rPr>
        <w:t>nspección tra</w:t>
      </w:r>
      <w:r w:rsidR="00C94DC3" w:rsidRPr="003A47F0">
        <w:rPr>
          <w:lang w:val="es-ES"/>
        </w:rPr>
        <w:t>n</w:t>
      </w:r>
      <w:r w:rsidR="003A6AD7" w:rsidRPr="003A47F0">
        <w:rPr>
          <w:lang w:val="es-ES"/>
        </w:rPr>
        <w:t>s</w:t>
      </w:r>
      <w:r w:rsidR="00C94DC3" w:rsidRPr="003A47F0">
        <w:rPr>
          <w:lang w:val="es-ES"/>
        </w:rPr>
        <w:t>mite un</w:t>
      </w:r>
      <w:r w:rsidR="003A6AD7" w:rsidRPr="003A47F0">
        <w:rPr>
          <w:lang w:val="es-ES"/>
        </w:rPr>
        <w:t xml:space="preserve"> inform</w:t>
      </w:r>
      <w:r w:rsidR="00C94DC3" w:rsidRPr="003A47F0">
        <w:rPr>
          <w:lang w:val="es-ES"/>
        </w:rPr>
        <w:t>e</w:t>
      </w:r>
      <w:r w:rsidR="003A6AD7" w:rsidRPr="003A47F0">
        <w:rPr>
          <w:lang w:val="es-ES"/>
        </w:rPr>
        <w:t xml:space="preserve"> sobre los casos de extremismo de que ha</w:t>
      </w:r>
      <w:r w:rsidR="000A47FE" w:rsidRPr="003A47F0">
        <w:rPr>
          <w:lang w:val="es-ES"/>
        </w:rPr>
        <w:t xml:space="preserve"> </w:t>
      </w:r>
      <w:r w:rsidR="003A6AD7" w:rsidRPr="003A47F0">
        <w:rPr>
          <w:lang w:val="es-ES"/>
        </w:rPr>
        <w:t xml:space="preserve">tenido conocimiento en el ejercicio de sus </w:t>
      </w:r>
      <w:r w:rsidR="00C365DA" w:rsidRPr="003A47F0">
        <w:rPr>
          <w:lang w:val="es-ES"/>
        </w:rPr>
        <w:t>funciones</w:t>
      </w:r>
      <w:r w:rsidR="003A6AD7" w:rsidRPr="003A47F0">
        <w:rPr>
          <w:lang w:val="es-ES"/>
        </w:rPr>
        <w:t xml:space="preserve"> al</w:t>
      </w:r>
      <w:r w:rsidR="000A47FE" w:rsidRPr="003A47F0">
        <w:rPr>
          <w:lang w:val="es-ES"/>
        </w:rPr>
        <w:t xml:space="preserve"> </w:t>
      </w:r>
      <w:r w:rsidR="003A6AD7" w:rsidRPr="003A47F0">
        <w:rPr>
          <w:lang w:val="es-ES"/>
        </w:rPr>
        <w:t>Subd</w:t>
      </w:r>
      <w:r w:rsidR="000A47FE" w:rsidRPr="003A47F0">
        <w:rPr>
          <w:lang w:val="es-ES"/>
        </w:rPr>
        <w:t>epart</w:t>
      </w:r>
      <w:r w:rsidR="003A6AD7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3A6AD7" w:rsidRPr="003A47F0">
        <w:rPr>
          <w:lang w:val="es-ES"/>
        </w:rPr>
        <w:t>o de erradicación del e</w:t>
      </w:r>
      <w:r w:rsidR="000A47FE" w:rsidRPr="003A47F0">
        <w:rPr>
          <w:lang w:val="es-ES"/>
        </w:rPr>
        <w:t>xtremism</w:t>
      </w:r>
      <w:r w:rsidR="003A6AD7" w:rsidRPr="003A47F0">
        <w:rPr>
          <w:lang w:val="es-ES"/>
        </w:rPr>
        <w:t>o y la violencia de los</w:t>
      </w:r>
      <w:r w:rsidR="000A47FE" w:rsidRPr="003A47F0">
        <w:rPr>
          <w:lang w:val="es-ES"/>
        </w:rPr>
        <w:t xml:space="preserve"> </w:t>
      </w:r>
      <w:r w:rsidR="003A6AD7" w:rsidRPr="003A47F0">
        <w:rPr>
          <w:lang w:val="es-ES"/>
        </w:rPr>
        <w:t>es</w:t>
      </w:r>
      <w:r w:rsidR="000A47FE" w:rsidRPr="003A47F0">
        <w:rPr>
          <w:lang w:val="es-ES"/>
        </w:rPr>
        <w:t>pecta</w:t>
      </w:r>
      <w:r w:rsidR="003A6AD7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3A6AD7" w:rsidRPr="003A47F0">
        <w:rPr>
          <w:lang w:val="es-ES"/>
        </w:rPr>
        <w:t>es del</w:t>
      </w:r>
      <w:r w:rsidR="000A47FE" w:rsidRPr="003A47F0">
        <w:rPr>
          <w:lang w:val="es-ES"/>
        </w:rPr>
        <w:t xml:space="preserve"> Depart</w:t>
      </w:r>
      <w:r w:rsidR="00AA2F64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3A6AD7" w:rsidRPr="003A47F0">
        <w:rPr>
          <w:lang w:val="es-ES"/>
        </w:rPr>
        <w:t xml:space="preserve">o de </w:t>
      </w:r>
      <w:r w:rsidR="000A47FE" w:rsidRPr="003A47F0">
        <w:rPr>
          <w:lang w:val="es-ES"/>
        </w:rPr>
        <w:t>Polic</w:t>
      </w:r>
      <w:r w:rsidR="00AA2F64" w:rsidRPr="003A47F0">
        <w:rPr>
          <w:lang w:val="es-ES"/>
        </w:rPr>
        <w:t xml:space="preserve">ía Criminal de </w:t>
      </w:r>
      <w:smartTag w:uri="urn:schemas-microsoft-com:office:smarttags" w:element="PersonName">
        <w:smartTagPr>
          <w:attr w:name="ProductID" w:val="la Direcci￳n General"/>
        </w:smartTagPr>
        <w:r w:rsidR="00AA2F64" w:rsidRPr="003A47F0">
          <w:rPr>
            <w:lang w:val="es-ES"/>
          </w:rPr>
          <w:t>la Dirección General</w:t>
        </w:r>
      </w:smartTag>
      <w:r w:rsidR="00AA2F64" w:rsidRPr="003A47F0">
        <w:rPr>
          <w:lang w:val="es-ES"/>
        </w:rPr>
        <w:t xml:space="preserve"> de la Policía</w:t>
      </w:r>
      <w:r w:rsidR="000A47FE" w:rsidRPr="003A47F0">
        <w:rPr>
          <w:lang w:val="es-ES"/>
        </w:rPr>
        <w:t xml:space="preserve">, </w:t>
      </w:r>
      <w:r w:rsidR="00AA2F6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AA2F64" w:rsidRPr="003A47F0">
        <w:rPr>
          <w:lang w:val="es-ES"/>
        </w:rPr>
        <w:t>cumplimiento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AA2F64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AA2F64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AA2F64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14</w:t>
      </w:r>
      <w:r w:rsidR="00AA2F64" w:rsidRPr="003A47F0">
        <w:rPr>
          <w:lang w:val="es-ES"/>
        </w:rPr>
        <w:t>, apartados</w:t>
      </w:r>
      <w:r w:rsidR="000A47FE" w:rsidRPr="003A47F0">
        <w:rPr>
          <w:lang w:val="es-ES"/>
        </w:rPr>
        <w:t xml:space="preserve"> a) </w:t>
      </w:r>
      <w:r w:rsidR="00AA2F64" w:rsidRPr="003A47F0">
        <w:rPr>
          <w:lang w:val="es-ES"/>
        </w:rPr>
        <w:t>y</w:t>
      </w:r>
      <w:r w:rsidR="000A47FE" w:rsidRPr="003A47F0">
        <w:rPr>
          <w:lang w:val="es-ES"/>
        </w:rPr>
        <w:t xml:space="preserve"> b)</w:t>
      </w:r>
      <w:r w:rsidR="00F60E2B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A2F64" w:rsidRPr="003A47F0">
        <w:rPr>
          <w:lang w:val="es-ES"/>
        </w:rPr>
        <w:t>del reglamento N</w:t>
      </w:r>
      <w:r w:rsidR="00790667" w:rsidRPr="003A47F0">
        <w:rPr>
          <w:lang w:val="es-ES"/>
        </w:rPr>
        <w:t>º</w:t>
      </w:r>
      <w:r w:rsidR="00AA2F64" w:rsidRPr="003A47F0">
        <w:rPr>
          <w:lang w:val="es-ES"/>
        </w:rPr>
        <w:t xml:space="preserve"> 66/2011</w:t>
      </w:r>
      <w:r w:rsidR="000A47FE" w:rsidRPr="003A47F0">
        <w:rPr>
          <w:lang w:val="es-ES"/>
        </w:rPr>
        <w:t xml:space="preserve"> </w:t>
      </w:r>
      <w:r w:rsidR="00AA2F64" w:rsidRPr="003A47F0">
        <w:rPr>
          <w:lang w:val="es-ES"/>
        </w:rPr>
        <w:t xml:space="preserve">del </w:t>
      </w:r>
      <w:r w:rsidR="000A47FE" w:rsidRPr="003A47F0">
        <w:rPr>
          <w:lang w:val="es-ES"/>
        </w:rPr>
        <w:t>Minister</w:t>
      </w:r>
      <w:r w:rsidR="00AA2F64" w:rsidRPr="003A47F0">
        <w:rPr>
          <w:lang w:val="es-ES"/>
        </w:rPr>
        <w:t>io del</w:t>
      </w:r>
      <w:r w:rsidR="00C365DA" w:rsidRPr="003A47F0">
        <w:rPr>
          <w:lang w:val="es-ES"/>
        </w:rPr>
        <w:t xml:space="preserve"> Interior</w:t>
      </w:r>
      <w:r w:rsidR="00AA2F64" w:rsidRPr="003A47F0">
        <w:rPr>
          <w:lang w:val="es-ES"/>
        </w:rPr>
        <w:t>, relativo a los</w:t>
      </w:r>
      <w:r w:rsidR="000A47FE" w:rsidRPr="003A47F0">
        <w:rPr>
          <w:lang w:val="es-ES"/>
        </w:rPr>
        <w:t xml:space="preserve"> proced</w:t>
      </w:r>
      <w:r w:rsidR="00AA2F64" w:rsidRPr="003A47F0">
        <w:rPr>
          <w:lang w:val="es-ES"/>
        </w:rPr>
        <w:t>imientos</w:t>
      </w:r>
      <w:r w:rsidR="000A47FE" w:rsidRPr="003A47F0">
        <w:rPr>
          <w:lang w:val="es-ES"/>
        </w:rPr>
        <w:t xml:space="preserve"> </w:t>
      </w:r>
      <w:r w:rsidR="00AA2F64" w:rsidRPr="003A47F0">
        <w:rPr>
          <w:lang w:val="es-ES"/>
        </w:rPr>
        <w:t>de las unidades de la</w:t>
      </w:r>
      <w:r w:rsidR="000A47FE" w:rsidRPr="003A47F0">
        <w:rPr>
          <w:lang w:val="es-ES"/>
        </w:rPr>
        <w:t xml:space="preserve"> </w:t>
      </w:r>
      <w:r w:rsidR="00AA2F64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AA2F64" w:rsidRPr="003A47F0">
        <w:rPr>
          <w:lang w:val="es-ES"/>
        </w:rPr>
        <w:t>ía y del</w:t>
      </w:r>
      <w:r w:rsidR="000A47FE" w:rsidRPr="003A47F0">
        <w:rPr>
          <w:lang w:val="es-ES"/>
        </w:rPr>
        <w:t xml:space="preserve"> Minist</w:t>
      </w:r>
      <w:r w:rsidR="00AA2F64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AA2F64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</w:t>
      </w:r>
      <w:r w:rsidR="00AA2F6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A2F6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AA2F6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A2F64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AA2F64" w:rsidRPr="003A47F0">
          <w:rPr>
            <w:lang w:val="es-ES"/>
          </w:rPr>
          <w:t>Eslovaca</w:t>
        </w:r>
      </w:smartTag>
      <w:r w:rsidR="00F60E2B" w:rsidRPr="003A47F0">
        <w:rPr>
          <w:lang w:val="es-ES"/>
        </w:rPr>
        <w:t>,</w:t>
      </w:r>
      <w:r w:rsidR="00AA2F64" w:rsidRPr="003A47F0">
        <w:rPr>
          <w:lang w:val="es-ES"/>
        </w:rPr>
        <w:t xml:space="preserve"> para combatir los delitos de</w:t>
      </w:r>
      <w:r w:rsidR="000A47FE" w:rsidRPr="003A47F0">
        <w:rPr>
          <w:lang w:val="es-ES"/>
        </w:rPr>
        <w:t xml:space="preserve"> extremism</w:t>
      </w:r>
      <w:r w:rsidR="00AA2F64" w:rsidRPr="003A47F0">
        <w:rPr>
          <w:lang w:val="es-ES"/>
        </w:rPr>
        <w:t>o y violencia de los</w:t>
      </w:r>
      <w:r w:rsidR="000A47FE" w:rsidRPr="003A47F0">
        <w:rPr>
          <w:lang w:val="es-ES"/>
        </w:rPr>
        <w:t xml:space="preserve"> </w:t>
      </w:r>
      <w:r w:rsidR="00AA2F64" w:rsidRPr="003A47F0">
        <w:rPr>
          <w:lang w:val="es-ES"/>
        </w:rPr>
        <w:t>e</w:t>
      </w:r>
      <w:r w:rsidR="000A47FE" w:rsidRPr="003A47F0">
        <w:rPr>
          <w:lang w:val="es-ES"/>
        </w:rPr>
        <w:t>specta</w:t>
      </w:r>
      <w:r w:rsidR="00AA2F64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AA2F64" w:rsidRPr="003A47F0">
        <w:rPr>
          <w:lang w:val="es-ES"/>
        </w:rPr>
        <w:t>es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6</w:t>
      </w:r>
      <w:r w:rsidR="00EC1473" w:rsidRPr="003A47F0">
        <w:rPr>
          <w:lang w:val="es-ES"/>
        </w:rPr>
        <w:t>8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CC2C15" w:rsidRPr="003A47F0">
        <w:rPr>
          <w:lang w:val="es-ES"/>
        </w:rPr>
        <w:t xml:space="preserve">Con el objetivo de </w:t>
      </w:r>
      <w:r w:rsidR="00C94DC3" w:rsidRPr="003A47F0">
        <w:rPr>
          <w:lang w:val="es-ES"/>
        </w:rPr>
        <w:t>esclarecer</w:t>
      </w:r>
      <w:r w:rsidR="00CC2C15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document</w:t>
      </w:r>
      <w:r w:rsidR="00CC2C15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 xml:space="preserve">los delitos de </w:t>
      </w:r>
      <w:r w:rsidR="000A47FE" w:rsidRPr="003A47F0">
        <w:rPr>
          <w:lang w:val="es-ES"/>
        </w:rPr>
        <w:t>extremis</w:t>
      </w:r>
      <w:r w:rsidR="00CC2C15" w:rsidRPr="003A47F0">
        <w:rPr>
          <w:lang w:val="es-ES"/>
        </w:rPr>
        <w:t>mo</w:t>
      </w:r>
      <w:r w:rsidR="000A47FE" w:rsidRPr="003A47F0">
        <w:rPr>
          <w:lang w:val="es-ES"/>
        </w:rPr>
        <w:t xml:space="preserve"> </w:t>
      </w:r>
      <w:r w:rsidR="00C365DA" w:rsidRPr="003A47F0">
        <w:rPr>
          <w:lang w:val="es-ES"/>
        </w:rPr>
        <w:t>y</w:t>
      </w:r>
      <w:r w:rsidR="00CC2C15" w:rsidRPr="003A47F0">
        <w:rPr>
          <w:lang w:val="es-ES"/>
        </w:rPr>
        <w:t xml:space="preserve"> </w:t>
      </w:r>
      <w:r w:rsidR="00C94DC3" w:rsidRPr="003A47F0">
        <w:rPr>
          <w:lang w:val="es-ES"/>
        </w:rPr>
        <w:t>de facilitar</w:t>
      </w:r>
      <w:r w:rsidR="00CC2C15" w:rsidRPr="003A47F0">
        <w:rPr>
          <w:lang w:val="es-ES"/>
        </w:rPr>
        <w:t xml:space="preserve"> las actividades de</w:t>
      </w:r>
      <w:r w:rsidR="000A47FE" w:rsidRPr="003A47F0">
        <w:rPr>
          <w:lang w:val="es-ES"/>
        </w:rPr>
        <w:t xml:space="preserve"> preven</w:t>
      </w:r>
      <w:r w:rsidR="00CC2C15" w:rsidRPr="003A47F0">
        <w:rPr>
          <w:lang w:val="es-ES"/>
        </w:rPr>
        <w:t>ción de la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CC2C15" w:rsidRPr="003A47F0">
        <w:rPr>
          <w:lang w:val="es-ES"/>
        </w:rPr>
        <w:t>ía,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 xml:space="preserve">se han </w:t>
      </w:r>
      <w:r w:rsidR="00C365DA" w:rsidRPr="003A47F0">
        <w:rPr>
          <w:lang w:val="es-ES"/>
        </w:rPr>
        <w:t>i</w:t>
      </w:r>
      <w:r w:rsidR="00CC2C15" w:rsidRPr="003A47F0">
        <w:rPr>
          <w:lang w:val="es-ES"/>
        </w:rPr>
        <w:t>den</w:t>
      </w:r>
      <w:r w:rsidR="00C365DA" w:rsidRPr="003A47F0">
        <w:rPr>
          <w:lang w:val="es-ES"/>
        </w:rPr>
        <w:t>t</w:t>
      </w:r>
      <w:r w:rsidR="00CC2C15" w:rsidRPr="003A47F0">
        <w:rPr>
          <w:lang w:val="es-ES"/>
        </w:rPr>
        <w:t>i</w:t>
      </w:r>
      <w:r w:rsidR="00C365DA" w:rsidRPr="003A47F0">
        <w:rPr>
          <w:lang w:val="es-ES"/>
        </w:rPr>
        <w:t>fica</w:t>
      </w:r>
      <w:r w:rsidR="00CC2C15" w:rsidRPr="003A47F0">
        <w:rPr>
          <w:lang w:val="es-ES"/>
        </w:rPr>
        <w:t xml:space="preserve">do </w:t>
      </w:r>
      <w:r w:rsidR="00C365DA" w:rsidRPr="003A47F0">
        <w:rPr>
          <w:lang w:val="es-ES"/>
        </w:rPr>
        <w:t xml:space="preserve">en Eslovaquia </w:t>
      </w:r>
      <w:r w:rsidR="00CC2C15" w:rsidRPr="003A47F0">
        <w:rPr>
          <w:lang w:val="es-ES"/>
        </w:rPr>
        <w:t>cinco</w:t>
      </w:r>
      <w:r w:rsidR="000A47FE" w:rsidRPr="003A47F0">
        <w:rPr>
          <w:lang w:val="es-ES"/>
        </w:rPr>
        <w:t xml:space="preserve"> </w:t>
      </w:r>
      <w:r w:rsidR="00C365DA" w:rsidRPr="003A47F0">
        <w:rPr>
          <w:lang w:val="es-ES"/>
        </w:rPr>
        <w:t>tendencias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 xml:space="preserve">básicas </w:t>
      </w:r>
      <w:r w:rsidR="00C365DA" w:rsidRPr="003A47F0">
        <w:rPr>
          <w:lang w:val="es-ES"/>
        </w:rPr>
        <w:t>de ese fenómeno</w:t>
      </w:r>
      <w:r w:rsidR="000A47FE" w:rsidRPr="003A47F0">
        <w:rPr>
          <w:lang w:val="es-ES"/>
        </w:rPr>
        <w:t>:</w:t>
      </w:r>
    </w:p>
    <w:p w:rsidR="000A47FE" w:rsidRPr="003A47F0" w:rsidRDefault="002737D2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1)</w:t>
      </w:r>
      <w:r w:rsidR="000A47FE" w:rsidRPr="003A47F0">
        <w:rPr>
          <w:lang w:val="es-ES"/>
        </w:rPr>
        <w:tab/>
      </w:r>
      <w:r w:rsidR="00C365DA" w:rsidRPr="003A47F0">
        <w:rPr>
          <w:lang w:val="es-ES"/>
        </w:rPr>
        <w:t>Ideología de e</w:t>
      </w:r>
      <w:r w:rsidR="000A47FE" w:rsidRPr="003A47F0">
        <w:rPr>
          <w:lang w:val="es-ES"/>
        </w:rPr>
        <w:t>xtrem</w:t>
      </w:r>
      <w:r w:rsidR="00C365DA" w:rsidRPr="003A47F0">
        <w:rPr>
          <w:lang w:val="es-ES"/>
        </w:rPr>
        <w:t xml:space="preserve">a </w:t>
      </w:r>
      <w:r w:rsidR="00CC2C15" w:rsidRPr="003A47F0">
        <w:rPr>
          <w:lang w:val="es-ES"/>
        </w:rPr>
        <w:t>derecha</w:t>
      </w:r>
      <w:r w:rsidR="00C94DC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caracterizad</w:t>
      </w:r>
      <w:r w:rsidR="00C365DA" w:rsidRPr="003A47F0">
        <w:rPr>
          <w:lang w:val="es-ES"/>
        </w:rPr>
        <w:t>a</w:t>
      </w:r>
      <w:r w:rsidR="00CC2C15" w:rsidRPr="003A47F0">
        <w:rPr>
          <w:lang w:val="es-ES"/>
        </w:rPr>
        <w:t xml:space="preserve"> por la </w:t>
      </w:r>
      <w:r w:rsidR="00C94DC3" w:rsidRPr="003A47F0">
        <w:rPr>
          <w:lang w:val="es-ES"/>
        </w:rPr>
        <w:t>a</w:t>
      </w:r>
      <w:r w:rsidR="00CC2C15" w:rsidRPr="003A47F0">
        <w:rPr>
          <w:lang w:val="es-ES"/>
        </w:rPr>
        <w:t>po</w:t>
      </w:r>
      <w:r w:rsidR="00C94DC3" w:rsidRPr="003A47F0">
        <w:rPr>
          <w:lang w:val="es-ES"/>
        </w:rPr>
        <w:t>l</w:t>
      </w:r>
      <w:r w:rsidR="00CC2C15" w:rsidRPr="003A47F0">
        <w:rPr>
          <w:lang w:val="es-ES"/>
        </w:rPr>
        <w:t>o</w:t>
      </w:r>
      <w:r w:rsidR="00C94DC3" w:rsidRPr="003A47F0">
        <w:rPr>
          <w:lang w:val="es-ES"/>
        </w:rPr>
        <w:t>gía</w:t>
      </w:r>
      <w:r w:rsidR="00CC2C15" w:rsidRPr="003A47F0">
        <w:rPr>
          <w:lang w:val="es-ES"/>
        </w:rPr>
        <w:t xml:space="preserve"> de las</w:t>
      </w:r>
      <w:r w:rsidR="000A47FE" w:rsidRPr="003A47F0">
        <w:rPr>
          <w:lang w:val="es-ES"/>
        </w:rPr>
        <w:t xml:space="preserve"> ideas </w:t>
      </w:r>
      <w:r w:rsidR="00CC2C1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racism</w:t>
      </w:r>
      <w:r w:rsidR="00CC2C15" w:rsidRPr="003A47F0">
        <w:rPr>
          <w:lang w:val="es-ES"/>
        </w:rPr>
        <w:t>o</w:t>
      </w:r>
      <w:r w:rsidR="000A47FE" w:rsidRPr="003A47F0">
        <w:rPr>
          <w:lang w:val="es-ES"/>
        </w:rPr>
        <w:t>, fascism</w:t>
      </w:r>
      <w:r w:rsidR="00CC2C15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CC2C15" w:rsidRPr="003A47F0">
        <w:rPr>
          <w:lang w:val="es-ES"/>
        </w:rPr>
        <w:t>n</w:t>
      </w:r>
      <w:r w:rsidR="000A47FE" w:rsidRPr="003A47F0">
        <w:rPr>
          <w:lang w:val="es-ES"/>
        </w:rPr>
        <w:t>azism</w:t>
      </w:r>
      <w:r w:rsidR="00CC2C15" w:rsidRPr="003A47F0">
        <w:rPr>
          <w:lang w:val="es-ES"/>
        </w:rPr>
        <w:t>o y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n</w:t>
      </w:r>
      <w:r w:rsidR="000A47FE" w:rsidRPr="003A47F0">
        <w:rPr>
          <w:lang w:val="es-ES"/>
        </w:rPr>
        <w:t>eo</w:t>
      </w:r>
      <w:r w:rsidR="00CC2C15" w:rsidRPr="003A47F0">
        <w:rPr>
          <w:lang w:val="es-ES"/>
        </w:rPr>
        <w:t>n</w:t>
      </w:r>
      <w:r w:rsidR="000A47FE" w:rsidRPr="003A47F0">
        <w:rPr>
          <w:lang w:val="es-ES"/>
        </w:rPr>
        <w:t>azism</w:t>
      </w:r>
      <w:r w:rsidR="00CC2C15" w:rsidRPr="003A47F0">
        <w:rPr>
          <w:lang w:val="es-ES"/>
        </w:rPr>
        <w:t xml:space="preserve">o </w:t>
      </w:r>
      <w:r w:rsidR="00226502" w:rsidRPr="003A47F0">
        <w:rPr>
          <w:lang w:val="es-ES"/>
        </w:rPr>
        <w:t>—</w:t>
      </w:r>
      <w:r w:rsidR="00CC2C15" w:rsidRPr="003A47F0">
        <w:rPr>
          <w:lang w:val="es-ES"/>
        </w:rPr>
        <w:t>basa</w:t>
      </w:r>
      <w:r w:rsidR="000A47FE" w:rsidRPr="003A47F0">
        <w:rPr>
          <w:lang w:val="es-ES"/>
        </w:rPr>
        <w:t>d</w:t>
      </w:r>
      <w:r w:rsidR="00C365DA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en los</w:t>
      </w:r>
      <w:r w:rsidR="000A47FE" w:rsidRPr="003A47F0">
        <w:rPr>
          <w:lang w:val="es-ES"/>
        </w:rPr>
        <w:t xml:space="preserve"> princip</w:t>
      </w:r>
      <w:r w:rsidR="00CC2C15" w:rsidRPr="003A47F0">
        <w:rPr>
          <w:lang w:val="es-ES"/>
        </w:rPr>
        <w:t xml:space="preserve">ios </w:t>
      </w:r>
      <w:r w:rsidR="00C365DA" w:rsidRPr="003A47F0">
        <w:rPr>
          <w:lang w:val="es-ES"/>
        </w:rPr>
        <w:t>y teorías</w:t>
      </w:r>
      <w:r w:rsidR="00CC2C15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na</w:t>
      </w:r>
      <w:r w:rsidR="00CC2C15" w:rsidRPr="003A47F0">
        <w:rPr>
          <w:lang w:val="es-ES"/>
        </w:rPr>
        <w:t>c</w:t>
      </w:r>
      <w:r w:rsidR="000A47FE" w:rsidRPr="003A47F0">
        <w:rPr>
          <w:lang w:val="es-ES"/>
        </w:rPr>
        <w:t>ionalsocialism</w:t>
      </w:r>
      <w:r w:rsidR="00CC2C15" w:rsidRPr="003A47F0">
        <w:rPr>
          <w:lang w:val="es-ES"/>
        </w:rPr>
        <w:t>o</w:t>
      </w:r>
      <w:r w:rsidR="000A47FE" w:rsidRPr="003A47F0">
        <w:rPr>
          <w:lang w:val="es-ES"/>
        </w:rPr>
        <w:t>;</w:t>
      </w:r>
    </w:p>
    <w:p w:rsidR="000A47FE" w:rsidRPr="003A47F0" w:rsidRDefault="002737D2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2)</w:t>
      </w:r>
      <w:r w:rsidR="000A47FE" w:rsidRPr="003A47F0">
        <w:rPr>
          <w:lang w:val="es-ES"/>
        </w:rPr>
        <w:tab/>
      </w:r>
      <w:r w:rsidR="00C365DA" w:rsidRPr="003A47F0">
        <w:rPr>
          <w:lang w:val="es-ES"/>
        </w:rPr>
        <w:t>Ideología de e</w:t>
      </w:r>
      <w:r w:rsidR="000A47FE" w:rsidRPr="003A47F0">
        <w:rPr>
          <w:lang w:val="es-ES"/>
        </w:rPr>
        <w:t>xtrem</w:t>
      </w:r>
      <w:r w:rsidR="00C365DA" w:rsidRPr="003A47F0">
        <w:rPr>
          <w:lang w:val="es-ES"/>
        </w:rPr>
        <w:t>a</w:t>
      </w:r>
      <w:r w:rsidR="00CC2C15" w:rsidRPr="003A47F0">
        <w:rPr>
          <w:lang w:val="es-ES"/>
        </w:rPr>
        <w:t xml:space="preserve"> izquierda</w:t>
      </w:r>
      <w:r w:rsidR="00C94DC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caracterizad</w:t>
      </w:r>
      <w:r w:rsidR="00C365DA" w:rsidRPr="003A47F0">
        <w:rPr>
          <w:lang w:val="es-ES"/>
        </w:rPr>
        <w:t>a</w:t>
      </w:r>
      <w:r w:rsidR="00CC2C15" w:rsidRPr="003A47F0">
        <w:rPr>
          <w:lang w:val="es-ES"/>
        </w:rPr>
        <w:t xml:space="preserve"> principalmente por las ideas</w:t>
      </w:r>
      <w:r w:rsidR="000A47FE" w:rsidRPr="003A47F0">
        <w:rPr>
          <w:lang w:val="es-ES"/>
        </w:rPr>
        <w:t xml:space="preserve"> anar</w:t>
      </w:r>
      <w:r w:rsidR="00CC2C15" w:rsidRPr="003A47F0">
        <w:rPr>
          <w:lang w:val="es-ES"/>
        </w:rPr>
        <w:t>quistas</w:t>
      </w:r>
      <w:r w:rsidR="000A47FE" w:rsidRPr="003A47F0">
        <w:rPr>
          <w:lang w:val="es-ES"/>
        </w:rPr>
        <w:t>, antiglobalist</w:t>
      </w:r>
      <w:r w:rsidR="00CC2C15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CC2C1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antic</w:t>
      </w:r>
      <w:r w:rsidR="00C94DC3" w:rsidRPr="003A47F0">
        <w:rPr>
          <w:lang w:val="es-ES"/>
        </w:rPr>
        <w:t>a</w:t>
      </w:r>
      <w:r w:rsidR="000A47FE" w:rsidRPr="003A47F0">
        <w:rPr>
          <w:lang w:val="es-ES"/>
        </w:rPr>
        <w:t>p</w:t>
      </w:r>
      <w:r w:rsidR="00C94DC3" w:rsidRPr="003A47F0">
        <w:rPr>
          <w:lang w:val="es-ES"/>
        </w:rPr>
        <w:t>i</w:t>
      </w:r>
      <w:r w:rsidR="000A47FE" w:rsidRPr="003A47F0">
        <w:rPr>
          <w:lang w:val="es-ES"/>
        </w:rPr>
        <w:t>t</w:t>
      </w:r>
      <w:r w:rsidR="00C94DC3" w:rsidRPr="003A47F0">
        <w:rPr>
          <w:lang w:val="es-ES"/>
        </w:rPr>
        <w:t>al</w:t>
      </w:r>
      <w:r w:rsidR="000A47FE" w:rsidRPr="003A47F0">
        <w:rPr>
          <w:lang w:val="es-ES"/>
        </w:rPr>
        <w:t>is</w:t>
      </w:r>
      <w:r w:rsidR="00C365DA" w:rsidRPr="003A47F0">
        <w:rPr>
          <w:lang w:val="es-ES"/>
        </w:rPr>
        <w:t>tas</w:t>
      </w:r>
      <w:r w:rsidR="003D6945" w:rsidRPr="003A47F0">
        <w:rPr>
          <w:lang w:val="es-ES"/>
        </w:rPr>
        <w:t xml:space="preserve"> y el ecologismo</w:t>
      </w:r>
      <w:r w:rsidR="000A47FE" w:rsidRPr="003A47F0">
        <w:rPr>
          <w:lang w:val="es-ES"/>
        </w:rPr>
        <w:t xml:space="preserve"> radical;</w:t>
      </w:r>
    </w:p>
    <w:p w:rsidR="000A47FE" w:rsidRPr="003A47F0" w:rsidRDefault="002737D2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3)</w:t>
      </w:r>
      <w:r w:rsidR="000A47FE" w:rsidRPr="003A47F0">
        <w:rPr>
          <w:lang w:val="es-ES"/>
        </w:rPr>
        <w:tab/>
      </w:r>
      <w:r w:rsidR="003D6945" w:rsidRPr="003A47F0">
        <w:rPr>
          <w:lang w:val="es-ES"/>
        </w:rPr>
        <w:t>E</w:t>
      </w:r>
      <w:r w:rsidR="000A47FE" w:rsidRPr="003A47F0">
        <w:rPr>
          <w:lang w:val="es-ES"/>
        </w:rPr>
        <w:t>xtremism</w:t>
      </w:r>
      <w:r w:rsidR="003D6945" w:rsidRPr="003A47F0">
        <w:rPr>
          <w:lang w:val="es-ES"/>
        </w:rPr>
        <w:t>o religioso</w:t>
      </w:r>
      <w:r w:rsidR="00C94DC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D6945" w:rsidRPr="003A47F0">
        <w:rPr>
          <w:lang w:val="es-ES"/>
        </w:rPr>
        <w:t>abanderado por grupos</w:t>
      </w:r>
      <w:r w:rsidR="000A47FE" w:rsidRPr="003A47F0">
        <w:rPr>
          <w:lang w:val="es-ES"/>
        </w:rPr>
        <w:t xml:space="preserve"> religios</w:t>
      </w:r>
      <w:r w:rsidR="003D694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3D6945" w:rsidRPr="003A47F0">
        <w:rPr>
          <w:lang w:val="es-ES"/>
        </w:rPr>
        <w:t>que, por su</w:t>
      </w:r>
      <w:r w:rsidR="000A47FE" w:rsidRPr="003A47F0">
        <w:rPr>
          <w:lang w:val="es-ES"/>
        </w:rPr>
        <w:t xml:space="preserve"> ideolog</w:t>
      </w:r>
      <w:r w:rsidR="003D6945" w:rsidRPr="003A47F0">
        <w:rPr>
          <w:lang w:val="es-ES"/>
        </w:rPr>
        <w:t>ía</w:t>
      </w:r>
      <w:r w:rsidR="000A47FE" w:rsidRPr="003A47F0">
        <w:rPr>
          <w:lang w:val="es-ES"/>
        </w:rPr>
        <w:t>, opinion</w:t>
      </w:r>
      <w:r w:rsidR="003D6945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C94DC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activi</w:t>
      </w:r>
      <w:r w:rsidR="003D6945" w:rsidRPr="003A47F0">
        <w:rPr>
          <w:lang w:val="es-ES"/>
        </w:rPr>
        <w:t>dades</w:t>
      </w:r>
      <w:r w:rsidR="00C94DC3" w:rsidRPr="003A47F0">
        <w:rPr>
          <w:lang w:val="es-ES"/>
        </w:rPr>
        <w:t xml:space="preserve"> y acciones</w:t>
      </w:r>
      <w:r w:rsidR="003D6945" w:rsidRPr="003A47F0">
        <w:rPr>
          <w:lang w:val="es-ES"/>
        </w:rPr>
        <w:t>, p</w:t>
      </w:r>
      <w:r w:rsidR="00C365DA" w:rsidRPr="003A47F0">
        <w:rPr>
          <w:lang w:val="es-ES"/>
        </w:rPr>
        <w:t>onen en peligro</w:t>
      </w:r>
      <w:r w:rsidR="003D6945" w:rsidRPr="003A47F0">
        <w:rPr>
          <w:lang w:val="es-ES"/>
        </w:rPr>
        <w:t xml:space="preserve"> la vida</w:t>
      </w:r>
      <w:r w:rsidR="000A47FE" w:rsidRPr="003A47F0">
        <w:rPr>
          <w:lang w:val="es-ES"/>
        </w:rPr>
        <w:t xml:space="preserve">, </w:t>
      </w:r>
      <w:r w:rsidR="003D6945" w:rsidRPr="003A47F0">
        <w:rPr>
          <w:lang w:val="es-ES"/>
        </w:rPr>
        <w:t>la salud</w:t>
      </w:r>
      <w:r w:rsidR="000A47FE" w:rsidRPr="003A47F0">
        <w:rPr>
          <w:lang w:val="es-ES"/>
        </w:rPr>
        <w:t xml:space="preserve"> o </w:t>
      </w:r>
      <w:r w:rsidR="003D6945" w:rsidRPr="003A47F0">
        <w:rPr>
          <w:lang w:val="es-ES"/>
        </w:rPr>
        <w:t>los bienes de las</w:t>
      </w:r>
      <w:r w:rsidR="000A47FE" w:rsidRPr="003A47F0">
        <w:rPr>
          <w:lang w:val="es-ES"/>
        </w:rPr>
        <w:t xml:space="preserve"> person</w:t>
      </w:r>
      <w:r w:rsidR="003D6945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3D694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AC02B3" w:rsidRPr="003A47F0">
        <w:rPr>
          <w:lang w:val="es-ES"/>
        </w:rPr>
        <w:t>atentan contra el orden público</w:t>
      </w:r>
      <w:r w:rsidR="000A47FE" w:rsidRPr="003A47F0">
        <w:rPr>
          <w:lang w:val="es-ES"/>
        </w:rPr>
        <w:t>;</w:t>
      </w:r>
    </w:p>
    <w:p w:rsidR="000A47FE" w:rsidRPr="003A47F0" w:rsidRDefault="002737D2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4)</w:t>
      </w:r>
      <w:r w:rsidR="000A47FE" w:rsidRPr="003A47F0">
        <w:rPr>
          <w:lang w:val="es-ES"/>
        </w:rPr>
        <w:tab/>
      </w:r>
      <w:r w:rsidR="00817131" w:rsidRPr="003A47F0">
        <w:rPr>
          <w:lang w:val="es-ES"/>
        </w:rPr>
        <w:t>E</w:t>
      </w:r>
      <w:r w:rsidR="003D6945" w:rsidRPr="003A47F0">
        <w:rPr>
          <w:lang w:val="es-ES"/>
        </w:rPr>
        <w:t>xtremismo e</w:t>
      </w:r>
      <w:r w:rsidR="00817131" w:rsidRPr="003A47F0">
        <w:rPr>
          <w:lang w:val="es-ES"/>
        </w:rPr>
        <w:t>col</w:t>
      </w:r>
      <w:r w:rsidR="003D6945" w:rsidRPr="003A47F0">
        <w:rPr>
          <w:lang w:val="es-ES"/>
        </w:rPr>
        <w:t>ó</w:t>
      </w:r>
      <w:r w:rsidR="00817131" w:rsidRPr="003A47F0">
        <w:rPr>
          <w:lang w:val="es-ES"/>
        </w:rPr>
        <w:t>gic</w:t>
      </w:r>
      <w:r w:rsidR="003D6945" w:rsidRPr="003A47F0">
        <w:rPr>
          <w:lang w:val="es-ES"/>
        </w:rPr>
        <w:t>o</w:t>
      </w:r>
      <w:r w:rsidR="000A47FE" w:rsidRPr="003A47F0">
        <w:rPr>
          <w:lang w:val="es-ES"/>
        </w:rPr>
        <w:t>;</w:t>
      </w:r>
    </w:p>
    <w:p w:rsidR="000A47FE" w:rsidRPr="003A47F0" w:rsidRDefault="002737D2" w:rsidP="0062777D">
      <w:pPr>
        <w:pStyle w:val="SingleTxtG"/>
        <w:rPr>
          <w:i/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5)</w:t>
      </w:r>
      <w:r w:rsidR="000A47FE" w:rsidRPr="003A47F0">
        <w:rPr>
          <w:lang w:val="es-ES"/>
        </w:rPr>
        <w:tab/>
      </w:r>
      <w:r w:rsidR="003D6945" w:rsidRPr="003A47F0">
        <w:rPr>
          <w:lang w:val="es-ES"/>
        </w:rPr>
        <w:t>V</w:t>
      </w:r>
      <w:r w:rsidR="000A47FE" w:rsidRPr="003A47F0">
        <w:rPr>
          <w:lang w:val="es-ES"/>
        </w:rPr>
        <w:t>iolenc</w:t>
      </w:r>
      <w:r w:rsidR="003D6945" w:rsidRPr="003A47F0">
        <w:rPr>
          <w:lang w:val="es-ES"/>
        </w:rPr>
        <w:t>ia de los espectadores en los</w:t>
      </w:r>
      <w:r w:rsidR="000A47FE" w:rsidRPr="003A47F0">
        <w:rPr>
          <w:lang w:val="es-ES"/>
        </w:rPr>
        <w:t xml:space="preserve"> </w:t>
      </w:r>
      <w:r w:rsidR="003D6945" w:rsidRPr="003A47F0">
        <w:rPr>
          <w:lang w:val="es-ES"/>
        </w:rPr>
        <w:t>e</w:t>
      </w:r>
      <w:r w:rsidR="000A47FE" w:rsidRPr="003A47F0">
        <w:rPr>
          <w:lang w:val="es-ES"/>
        </w:rPr>
        <w:t>stadi</w:t>
      </w:r>
      <w:r w:rsidR="003D6945" w:rsidRPr="003A47F0">
        <w:rPr>
          <w:lang w:val="es-ES"/>
        </w:rPr>
        <w:t>os y acontecimientos de</w:t>
      </w:r>
      <w:r w:rsidR="000A47FE" w:rsidRPr="003A47F0">
        <w:rPr>
          <w:lang w:val="es-ES"/>
        </w:rPr>
        <w:t>port</w:t>
      </w:r>
      <w:r w:rsidR="003D6945" w:rsidRPr="003A47F0">
        <w:rPr>
          <w:lang w:val="es-ES"/>
        </w:rPr>
        <w:t>ivo</w:t>
      </w:r>
      <w:r w:rsidR="000A47FE" w:rsidRPr="003A47F0">
        <w:rPr>
          <w:lang w:val="es-ES"/>
        </w:rPr>
        <w:t>s (</w:t>
      </w:r>
      <w:r w:rsidR="003D6945" w:rsidRPr="003A47F0">
        <w:rPr>
          <w:lang w:val="es-ES"/>
        </w:rPr>
        <w:t>como forma</w:t>
      </w:r>
      <w:r w:rsidR="000A47FE" w:rsidRPr="003A47F0">
        <w:rPr>
          <w:lang w:val="es-ES"/>
        </w:rPr>
        <w:t xml:space="preserve"> </w:t>
      </w:r>
      <w:r w:rsidR="003D694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expresi</w:t>
      </w:r>
      <w:r w:rsidR="003D694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365DA" w:rsidRPr="003A47F0">
        <w:rPr>
          <w:lang w:val="es-ES"/>
        </w:rPr>
        <w:t xml:space="preserve">específica </w:t>
      </w:r>
      <w:r w:rsidR="003D6945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extremism</w:t>
      </w:r>
      <w:r w:rsidR="003D6945" w:rsidRPr="003A47F0">
        <w:rPr>
          <w:lang w:val="es-ES"/>
        </w:rPr>
        <w:t>o</w:t>
      </w:r>
      <w:r w:rsidR="000A47FE" w:rsidRPr="003A47F0">
        <w:rPr>
          <w:lang w:val="es-ES"/>
        </w:rPr>
        <w:t>).</w:t>
      </w:r>
    </w:p>
    <w:p w:rsidR="000A47FE" w:rsidRPr="003A47F0" w:rsidRDefault="00EC1473" w:rsidP="0062777D">
      <w:pPr>
        <w:pStyle w:val="SingleTxtG"/>
        <w:rPr>
          <w:lang w:val="es-ES"/>
        </w:rPr>
      </w:pPr>
      <w:r w:rsidRPr="003A47F0">
        <w:rPr>
          <w:lang w:val="es-ES"/>
        </w:rPr>
        <w:t>69.</w:t>
      </w:r>
      <w:r w:rsidR="002737D2" w:rsidRPr="003A47F0">
        <w:rPr>
          <w:lang w:val="es-ES"/>
        </w:rPr>
        <w:tab/>
      </w:r>
      <w:r w:rsidR="00B82560" w:rsidRPr="003A47F0">
        <w:rPr>
          <w:lang w:val="es-ES"/>
        </w:rPr>
        <w:t>En la actualidad, los grupos de</w:t>
      </w:r>
      <w:r w:rsidR="000A47FE" w:rsidRPr="003A47F0">
        <w:rPr>
          <w:lang w:val="es-ES"/>
        </w:rPr>
        <w:t xml:space="preserve"> extrem</w:t>
      </w:r>
      <w:r w:rsidR="00B82560" w:rsidRPr="003A47F0">
        <w:rPr>
          <w:lang w:val="es-ES"/>
        </w:rPr>
        <w:t>a derecha</w:t>
      </w:r>
      <w:r w:rsidR="000A47FE" w:rsidRPr="003A47F0">
        <w:rPr>
          <w:lang w:val="es-ES"/>
        </w:rPr>
        <w:t xml:space="preserve"> </w:t>
      </w:r>
      <w:r w:rsidR="00B82560" w:rsidRPr="003A47F0">
        <w:rPr>
          <w:lang w:val="es-ES"/>
        </w:rPr>
        <w:t>están</w:t>
      </w:r>
      <w:r w:rsidR="000A47FE" w:rsidRPr="003A47F0">
        <w:rPr>
          <w:lang w:val="es-ES"/>
        </w:rPr>
        <w:t xml:space="preserve"> organiz</w:t>
      </w:r>
      <w:r w:rsidR="00B8256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82560" w:rsidRPr="003A47F0">
        <w:rPr>
          <w:lang w:val="es-ES"/>
        </w:rPr>
        <w:t xml:space="preserve">os </w:t>
      </w:r>
      <w:r w:rsidR="00AC02B3" w:rsidRPr="003A47F0">
        <w:rPr>
          <w:lang w:val="es-ES"/>
        </w:rPr>
        <w:t>de</w:t>
      </w:r>
      <w:r w:rsidR="00B82560" w:rsidRPr="003A47F0">
        <w:rPr>
          <w:lang w:val="es-ES"/>
        </w:rPr>
        <w:t xml:space="preserve"> un</w:t>
      </w:r>
      <w:r w:rsidR="00AC02B3" w:rsidRPr="003A47F0">
        <w:rPr>
          <w:lang w:val="es-ES"/>
        </w:rPr>
        <w:t>a</w:t>
      </w:r>
      <w:r w:rsidR="00B82560" w:rsidRPr="003A47F0">
        <w:rPr>
          <w:lang w:val="es-ES"/>
        </w:rPr>
        <w:t xml:space="preserve"> </w:t>
      </w:r>
      <w:r w:rsidR="00AC02B3" w:rsidRPr="003A47F0">
        <w:rPr>
          <w:lang w:val="es-ES"/>
        </w:rPr>
        <w:t>forma</w:t>
      </w:r>
      <w:r w:rsidR="000A47FE" w:rsidRPr="003A47F0">
        <w:rPr>
          <w:lang w:val="es-ES"/>
        </w:rPr>
        <w:t xml:space="preserve"> complet</w:t>
      </w:r>
      <w:r w:rsidR="00B82560" w:rsidRPr="003A47F0">
        <w:rPr>
          <w:lang w:val="es-ES"/>
        </w:rPr>
        <w:t>amente</w:t>
      </w:r>
      <w:r w:rsidR="000A47FE" w:rsidRPr="003A47F0">
        <w:rPr>
          <w:lang w:val="es-ES"/>
        </w:rPr>
        <w:t xml:space="preserve"> diferent</w:t>
      </w:r>
      <w:r w:rsidR="00B82560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C365DA" w:rsidRPr="003A47F0">
        <w:rPr>
          <w:lang w:val="es-ES"/>
        </w:rPr>
        <w:t>de</w:t>
      </w:r>
      <w:r w:rsidR="00AC02B3" w:rsidRPr="003A47F0">
        <w:rPr>
          <w:lang w:val="es-ES"/>
        </w:rPr>
        <w:t xml:space="preserve"> </w:t>
      </w:r>
      <w:r w:rsidR="00C365DA" w:rsidRPr="003A47F0">
        <w:rPr>
          <w:lang w:val="es-ES"/>
        </w:rPr>
        <w:t>l</w:t>
      </w:r>
      <w:r w:rsidR="00AC02B3" w:rsidRPr="003A47F0">
        <w:rPr>
          <w:lang w:val="es-ES"/>
        </w:rPr>
        <w:t>a</w:t>
      </w:r>
      <w:r w:rsidR="00C365DA" w:rsidRPr="003A47F0">
        <w:rPr>
          <w:lang w:val="es-ES"/>
        </w:rPr>
        <w:t xml:space="preserve"> que tenían </w:t>
      </w:r>
      <w:r w:rsidR="00B82560" w:rsidRPr="003A47F0">
        <w:rPr>
          <w:lang w:val="es-ES"/>
        </w:rPr>
        <w:t>e</w:t>
      </w:r>
      <w:r w:rsidR="00C365DA" w:rsidRPr="003A47F0">
        <w:rPr>
          <w:lang w:val="es-ES"/>
        </w:rPr>
        <w:t>n</w:t>
      </w:r>
      <w:r w:rsidR="00B82560" w:rsidRPr="003A47F0">
        <w:rPr>
          <w:lang w:val="es-ES"/>
        </w:rPr>
        <w:t xml:space="preserve"> los años </w:t>
      </w:r>
      <w:r w:rsidR="000A47FE" w:rsidRPr="003A47F0">
        <w:rPr>
          <w:lang w:val="es-ES"/>
        </w:rPr>
        <w:t xml:space="preserve">90. </w:t>
      </w:r>
      <w:r w:rsidR="00B82560" w:rsidRPr="003A47F0">
        <w:rPr>
          <w:lang w:val="es-ES"/>
        </w:rPr>
        <w:t>En e</w:t>
      </w:r>
      <w:r w:rsidR="000A47FE" w:rsidRPr="003A47F0">
        <w:rPr>
          <w:lang w:val="es-ES"/>
        </w:rPr>
        <w:t>s</w:t>
      </w:r>
      <w:r w:rsidR="00B82560" w:rsidRPr="003A47F0">
        <w:rPr>
          <w:lang w:val="es-ES"/>
        </w:rPr>
        <w:t>e</w:t>
      </w:r>
      <w:r w:rsidR="000A47FE" w:rsidRPr="003A47F0">
        <w:rPr>
          <w:lang w:val="es-ES"/>
        </w:rPr>
        <w:t xml:space="preserve"> per</w:t>
      </w:r>
      <w:r w:rsidR="00B82560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581BA5" w:rsidRPr="003A47F0">
        <w:rPr>
          <w:lang w:val="es-ES"/>
        </w:rPr>
        <w:t>o</w:t>
      </w:r>
      <w:r w:rsidR="00B82560" w:rsidRPr="003A47F0">
        <w:rPr>
          <w:lang w:val="es-ES"/>
        </w:rPr>
        <w:t xml:space="preserve"> eran grupos sin un</w:t>
      </w:r>
      <w:r w:rsidR="00AC02B3" w:rsidRPr="003A47F0">
        <w:rPr>
          <w:lang w:val="es-ES"/>
        </w:rPr>
        <w:t>a</w:t>
      </w:r>
      <w:r w:rsidR="00790667" w:rsidRPr="003A47F0">
        <w:rPr>
          <w:lang w:val="es-ES"/>
        </w:rPr>
        <w:t xml:space="preserve"> </w:t>
      </w:r>
      <w:r w:rsidR="00B82560" w:rsidRPr="003A47F0">
        <w:rPr>
          <w:lang w:val="es-ES"/>
        </w:rPr>
        <w:t>estructura</w:t>
      </w:r>
      <w:r w:rsidR="000A47FE" w:rsidRPr="003A47F0">
        <w:rPr>
          <w:lang w:val="es-ES"/>
        </w:rPr>
        <w:t xml:space="preserve"> </w:t>
      </w:r>
      <w:r w:rsidR="00AC02B3" w:rsidRPr="003A47F0">
        <w:rPr>
          <w:lang w:val="es-ES"/>
        </w:rPr>
        <w:t>ni una orientación claramente definidas</w:t>
      </w:r>
      <w:r w:rsidR="000A47FE" w:rsidRPr="003A47F0">
        <w:rPr>
          <w:lang w:val="es-ES"/>
        </w:rPr>
        <w:t xml:space="preserve">. </w:t>
      </w:r>
      <w:r w:rsidR="00B82560" w:rsidRPr="003A47F0">
        <w:rPr>
          <w:lang w:val="es-ES"/>
        </w:rPr>
        <w:t>La opinión</w:t>
      </w:r>
      <w:r w:rsidR="000A47FE" w:rsidRPr="003A47F0">
        <w:rPr>
          <w:lang w:val="es-ES"/>
        </w:rPr>
        <w:t xml:space="preserve"> p</w:t>
      </w:r>
      <w:r w:rsidR="00B82560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B8256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82560" w:rsidRPr="003A47F0">
        <w:rPr>
          <w:lang w:val="es-ES"/>
        </w:rPr>
        <w:t xml:space="preserve">los </w:t>
      </w:r>
      <w:r w:rsidR="00C365DA" w:rsidRPr="003A47F0">
        <w:rPr>
          <w:lang w:val="es-ES"/>
        </w:rPr>
        <w:t>consideraba</w:t>
      </w:r>
      <w:r w:rsidR="00B82560" w:rsidRPr="003A47F0">
        <w:rPr>
          <w:lang w:val="es-ES"/>
        </w:rPr>
        <w:t xml:space="preserve"> </w:t>
      </w:r>
      <w:r w:rsidR="00AC02B3" w:rsidRPr="003A47F0">
        <w:rPr>
          <w:lang w:val="es-ES"/>
        </w:rPr>
        <w:t>agresivos y</w:t>
      </w:r>
      <w:r w:rsidR="00B82560" w:rsidRPr="003A47F0">
        <w:rPr>
          <w:lang w:val="es-ES"/>
        </w:rPr>
        <w:t xml:space="preserve"> alborotadores</w:t>
      </w:r>
      <w:r w:rsidR="000A47FE" w:rsidRPr="003A47F0">
        <w:rPr>
          <w:lang w:val="es-ES"/>
        </w:rPr>
        <w:t xml:space="preserve">. </w:t>
      </w:r>
      <w:r w:rsidR="00B82560" w:rsidRPr="003A47F0">
        <w:rPr>
          <w:lang w:val="es-ES"/>
        </w:rPr>
        <w:t>En los últimos años se ha producido</w:t>
      </w:r>
      <w:r w:rsidR="00AC02B3" w:rsidRPr="003A47F0">
        <w:rPr>
          <w:lang w:val="es-ES"/>
        </w:rPr>
        <w:t>, sin embargo,</w:t>
      </w:r>
      <w:r w:rsidR="00C365DA" w:rsidRPr="003A47F0">
        <w:rPr>
          <w:lang w:val="es-ES"/>
        </w:rPr>
        <w:t xml:space="preserve"> </w:t>
      </w:r>
      <w:r w:rsidR="00B82560" w:rsidRPr="003A47F0">
        <w:rPr>
          <w:lang w:val="es-ES"/>
        </w:rPr>
        <w:t>un cambio</w:t>
      </w:r>
      <w:r w:rsidR="000A47FE" w:rsidRPr="003A47F0">
        <w:rPr>
          <w:lang w:val="es-ES"/>
        </w:rPr>
        <w:t xml:space="preserve"> </w:t>
      </w:r>
      <w:r w:rsidR="00B82560" w:rsidRPr="003A47F0">
        <w:rPr>
          <w:lang w:val="es-ES"/>
        </w:rPr>
        <w:t>c</w:t>
      </w:r>
      <w:r w:rsidR="000A47FE" w:rsidRPr="003A47F0">
        <w:rPr>
          <w:lang w:val="es-ES"/>
        </w:rPr>
        <w:t>ualitativ</w:t>
      </w:r>
      <w:r w:rsidR="00B82560" w:rsidRPr="003A47F0">
        <w:rPr>
          <w:lang w:val="es-ES"/>
        </w:rPr>
        <w:t>o</w:t>
      </w:r>
      <w:r w:rsidR="00C365DA" w:rsidRPr="003A47F0">
        <w:rPr>
          <w:lang w:val="es-ES"/>
        </w:rPr>
        <w:t xml:space="preserve"> </w:t>
      </w:r>
      <w:r w:rsidR="00AC02B3" w:rsidRPr="003A47F0">
        <w:rPr>
          <w:lang w:val="es-ES"/>
        </w:rPr>
        <w:t xml:space="preserve">en sus actividades, </w:t>
      </w:r>
      <w:r w:rsidR="00C365DA" w:rsidRPr="003A47F0">
        <w:rPr>
          <w:lang w:val="es-ES"/>
        </w:rPr>
        <w:t xml:space="preserve">tendente </w:t>
      </w:r>
      <w:r w:rsidR="00B82560" w:rsidRPr="003A47F0">
        <w:rPr>
          <w:lang w:val="es-ES"/>
        </w:rPr>
        <w:t>a una mayor</w:t>
      </w:r>
      <w:r w:rsidR="000A47FE" w:rsidRPr="003A47F0">
        <w:rPr>
          <w:lang w:val="es-ES"/>
        </w:rPr>
        <w:t xml:space="preserve"> radicaliza</w:t>
      </w:r>
      <w:r w:rsidR="00B8256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8256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8E2F50" w:rsidRPr="003A47F0">
        <w:rPr>
          <w:lang w:val="es-ES"/>
        </w:rPr>
        <w:t xml:space="preserve">a </w:t>
      </w:r>
      <w:r w:rsidR="00C365DA" w:rsidRPr="003A47F0">
        <w:rPr>
          <w:lang w:val="es-ES"/>
        </w:rPr>
        <w:t>intensific</w:t>
      </w:r>
      <w:r w:rsidR="008E2F50" w:rsidRPr="003A47F0">
        <w:rPr>
          <w:lang w:val="es-ES"/>
        </w:rPr>
        <w:t>ar</w:t>
      </w:r>
      <w:r w:rsidR="00C365DA" w:rsidRPr="003A47F0">
        <w:rPr>
          <w:lang w:val="es-ES"/>
        </w:rPr>
        <w:t xml:space="preserve"> los</w:t>
      </w:r>
      <w:r w:rsidR="008E2F50" w:rsidRPr="003A47F0">
        <w:rPr>
          <w:lang w:val="es-ES"/>
        </w:rPr>
        <w:t xml:space="preserve"> </w:t>
      </w:r>
      <w:r w:rsidR="000A47FE" w:rsidRPr="003A47F0">
        <w:rPr>
          <w:lang w:val="es-ES"/>
        </w:rPr>
        <w:t>e</w:t>
      </w:r>
      <w:r w:rsidR="008E2F50" w:rsidRPr="003A47F0">
        <w:rPr>
          <w:lang w:val="es-ES"/>
        </w:rPr>
        <w:t>s</w:t>
      </w:r>
      <w:r w:rsidR="000A47FE" w:rsidRPr="003A47F0">
        <w:rPr>
          <w:lang w:val="es-ES"/>
        </w:rPr>
        <w:t>f</w:t>
      </w:r>
      <w:r w:rsidR="008E2F50" w:rsidRPr="003A47F0">
        <w:rPr>
          <w:lang w:val="es-ES"/>
        </w:rPr>
        <w:t>ue</w:t>
      </w:r>
      <w:r w:rsidR="000A47FE" w:rsidRPr="003A47F0">
        <w:rPr>
          <w:lang w:val="es-ES"/>
        </w:rPr>
        <w:t>r</w:t>
      </w:r>
      <w:r w:rsidR="008E2F50" w:rsidRPr="003A47F0">
        <w:rPr>
          <w:lang w:val="es-ES"/>
        </w:rPr>
        <w:t>zos para ampliar la base de sus</w:t>
      </w:r>
      <w:r w:rsidR="000A47FE" w:rsidRPr="003A47F0">
        <w:rPr>
          <w:lang w:val="es-ES"/>
        </w:rPr>
        <w:t xml:space="preserve"> m</w:t>
      </w:r>
      <w:r w:rsidR="008E2F50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8E2F50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8E2F50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a</w:t>
      </w:r>
      <w:r w:rsidR="008E2F50" w:rsidRPr="003A47F0">
        <w:rPr>
          <w:lang w:val="es-ES"/>
        </w:rPr>
        <w:t xml:space="preserve"> </w:t>
      </w:r>
      <w:r w:rsidR="00C365DA" w:rsidRPr="003A47F0">
        <w:rPr>
          <w:lang w:val="es-ES"/>
        </w:rPr>
        <w:t>protagonizar</w:t>
      </w:r>
      <w:r w:rsidR="000A47FE" w:rsidRPr="003A47F0">
        <w:rPr>
          <w:lang w:val="es-ES"/>
        </w:rPr>
        <w:t xml:space="preserve"> act</w:t>
      </w:r>
      <w:r w:rsidR="008E2F50" w:rsidRPr="003A47F0">
        <w:rPr>
          <w:lang w:val="es-ES"/>
        </w:rPr>
        <w:t>uaciones más</w:t>
      </w:r>
      <w:r w:rsidR="000A47FE" w:rsidRPr="003A47F0">
        <w:rPr>
          <w:lang w:val="es-ES"/>
        </w:rPr>
        <w:t xml:space="preserve"> </w:t>
      </w:r>
      <w:r w:rsidR="00690B9F" w:rsidRPr="003A47F0">
        <w:rPr>
          <w:lang w:val="es-ES"/>
        </w:rPr>
        <w:t>complejas</w:t>
      </w:r>
      <w:r w:rsidR="000A47FE" w:rsidRPr="003A47F0">
        <w:rPr>
          <w:lang w:val="es-ES"/>
        </w:rPr>
        <w:t>. Rec</w:t>
      </w:r>
      <w:r w:rsidR="008E2F50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8E2F50" w:rsidRPr="003A47F0">
        <w:rPr>
          <w:lang w:val="es-ES"/>
        </w:rPr>
        <w:t xml:space="preserve">emente </w:t>
      </w:r>
      <w:r w:rsidR="00AC02B3" w:rsidRPr="003A47F0">
        <w:rPr>
          <w:lang w:val="es-ES"/>
        </w:rPr>
        <w:t>su</w:t>
      </w:r>
      <w:r w:rsidR="008E2F50" w:rsidRPr="003A47F0">
        <w:rPr>
          <w:lang w:val="es-ES"/>
        </w:rPr>
        <w:t>s</w:t>
      </w:r>
      <w:r w:rsidR="000A47FE" w:rsidRPr="003A47F0">
        <w:rPr>
          <w:lang w:val="es-ES"/>
        </w:rPr>
        <w:t xml:space="preserve"> m</w:t>
      </w:r>
      <w:r w:rsidR="008E2F50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8E2F50" w:rsidRPr="003A47F0">
        <w:rPr>
          <w:lang w:val="es-ES"/>
        </w:rPr>
        <w:t>o</w:t>
      </w:r>
      <w:r w:rsidR="000A47FE" w:rsidRPr="003A47F0">
        <w:rPr>
          <w:lang w:val="es-ES"/>
        </w:rPr>
        <w:t>s ha</w:t>
      </w:r>
      <w:r w:rsidR="008E2F50" w:rsidRPr="003A47F0">
        <w:rPr>
          <w:lang w:val="es-ES"/>
        </w:rPr>
        <w:t xml:space="preserve">n modificado </w:t>
      </w:r>
      <w:r w:rsidR="00AC02B3" w:rsidRPr="003A47F0">
        <w:rPr>
          <w:lang w:val="es-ES"/>
        </w:rPr>
        <w:t xml:space="preserve">también </w:t>
      </w:r>
      <w:r w:rsidR="008E2F50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</w:t>
      </w:r>
      <w:r w:rsidR="008E2F50" w:rsidRPr="003A47F0">
        <w:rPr>
          <w:lang w:val="es-ES"/>
        </w:rPr>
        <w:t>e</w:t>
      </w:r>
      <w:r w:rsidR="000A47FE" w:rsidRPr="003A47F0">
        <w:rPr>
          <w:lang w:val="es-ES"/>
        </w:rPr>
        <w:t>strateg</w:t>
      </w:r>
      <w:r w:rsidR="008E2F50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690B9F" w:rsidRPr="003A47F0">
        <w:rPr>
          <w:lang w:val="es-ES"/>
        </w:rPr>
        <w:t>y su</w:t>
      </w:r>
      <w:r w:rsidR="008E2F50" w:rsidRPr="003A47F0">
        <w:rPr>
          <w:lang w:val="es-ES"/>
        </w:rPr>
        <w:t xml:space="preserve"> </w:t>
      </w:r>
      <w:r w:rsidR="000A47FE" w:rsidRPr="003A47F0">
        <w:rPr>
          <w:lang w:val="es-ES"/>
        </w:rPr>
        <w:t>form</w:t>
      </w:r>
      <w:r w:rsidR="008E2F5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E2F50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690B9F" w:rsidRPr="003A47F0">
        <w:rPr>
          <w:lang w:val="es-ES"/>
        </w:rPr>
        <w:t>antagonismo</w:t>
      </w:r>
      <w:r w:rsidR="000A47FE" w:rsidRPr="003A47F0">
        <w:rPr>
          <w:lang w:val="es-ES"/>
        </w:rPr>
        <w:t xml:space="preserve"> </w:t>
      </w:r>
      <w:r w:rsidR="008E2F50" w:rsidRPr="003A47F0">
        <w:rPr>
          <w:lang w:val="es-ES"/>
        </w:rPr>
        <w:t>frente al sistema</w:t>
      </w:r>
      <w:r w:rsidR="000A47FE" w:rsidRPr="003A47F0">
        <w:rPr>
          <w:lang w:val="es-ES"/>
        </w:rPr>
        <w:t xml:space="preserve"> social</w:t>
      </w:r>
      <w:r w:rsidR="00AC02B3" w:rsidRPr="003A47F0">
        <w:rPr>
          <w:lang w:val="es-ES"/>
        </w:rPr>
        <w:t>;</w:t>
      </w:r>
      <w:r w:rsidR="008E2F50" w:rsidRPr="003A47F0">
        <w:rPr>
          <w:lang w:val="es-ES"/>
        </w:rPr>
        <w:t xml:space="preserve"> </w:t>
      </w:r>
      <w:r w:rsidR="00690B9F" w:rsidRPr="003A47F0">
        <w:rPr>
          <w:lang w:val="es-ES"/>
        </w:rPr>
        <w:t>organizan</w:t>
      </w:r>
      <w:r w:rsidR="008E2F50" w:rsidRPr="003A47F0">
        <w:rPr>
          <w:lang w:val="es-ES"/>
        </w:rPr>
        <w:t xml:space="preserve"> </w:t>
      </w:r>
      <w:r w:rsidR="00AC02B3" w:rsidRPr="003A47F0">
        <w:rPr>
          <w:lang w:val="es-ES"/>
        </w:rPr>
        <w:t xml:space="preserve">sus </w:t>
      </w:r>
      <w:r w:rsidR="000A47FE" w:rsidRPr="003A47F0">
        <w:rPr>
          <w:lang w:val="es-ES"/>
        </w:rPr>
        <w:t>activi</w:t>
      </w:r>
      <w:r w:rsidR="008E2F50" w:rsidRPr="003A47F0">
        <w:rPr>
          <w:lang w:val="es-ES"/>
        </w:rPr>
        <w:t xml:space="preserve">dades </w:t>
      </w:r>
      <w:r w:rsidR="00690B9F" w:rsidRPr="003A47F0">
        <w:rPr>
          <w:lang w:val="es-ES"/>
        </w:rPr>
        <w:t xml:space="preserve">en </w:t>
      </w:r>
      <w:r w:rsidR="00AC02B3" w:rsidRPr="003A47F0">
        <w:rPr>
          <w:lang w:val="es-ES"/>
        </w:rPr>
        <w:t>el marco de sociedades, movimientos</w:t>
      </w:r>
      <w:r w:rsidR="008E2F50" w:rsidRPr="003A47F0">
        <w:rPr>
          <w:lang w:val="es-ES"/>
        </w:rPr>
        <w:t xml:space="preserve"> </w:t>
      </w:r>
      <w:r w:rsidR="00AC02B3" w:rsidRPr="003A47F0">
        <w:rPr>
          <w:lang w:val="es-ES"/>
        </w:rPr>
        <w:t xml:space="preserve">y </w:t>
      </w:r>
      <w:r w:rsidR="008E2F50" w:rsidRPr="003A47F0">
        <w:rPr>
          <w:lang w:val="es-ES"/>
        </w:rPr>
        <w:t>asociaciones cívicas</w:t>
      </w:r>
      <w:r w:rsidR="00E9758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90B9F" w:rsidRPr="003A47F0">
        <w:rPr>
          <w:lang w:val="es-ES"/>
        </w:rPr>
        <w:t xml:space="preserve">tanto </w:t>
      </w:r>
      <w:r w:rsidR="000A47FE" w:rsidRPr="003A47F0">
        <w:rPr>
          <w:lang w:val="es-ES"/>
        </w:rPr>
        <w:t>registr</w:t>
      </w:r>
      <w:r w:rsidR="008E2F5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E9758C" w:rsidRPr="003A47F0">
        <w:rPr>
          <w:lang w:val="es-ES"/>
        </w:rPr>
        <w:t>o</w:t>
      </w:r>
      <w:r w:rsidR="008E2F50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8E2F50" w:rsidRPr="003A47F0">
        <w:rPr>
          <w:lang w:val="es-ES"/>
        </w:rPr>
        <w:t xml:space="preserve">como </w:t>
      </w:r>
      <w:r w:rsidR="000A47FE" w:rsidRPr="003A47F0">
        <w:rPr>
          <w:lang w:val="es-ES"/>
        </w:rPr>
        <w:t>no</w:t>
      </w:r>
      <w:r w:rsidR="008E2F50" w:rsidRPr="003A47F0">
        <w:rPr>
          <w:lang w:val="es-ES"/>
        </w:rPr>
        <w:t xml:space="preserve"> </w:t>
      </w:r>
      <w:r w:rsidR="000A47FE" w:rsidRPr="003A47F0">
        <w:rPr>
          <w:lang w:val="es-ES"/>
        </w:rPr>
        <w:t>registr</w:t>
      </w:r>
      <w:r w:rsidR="008E2F5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E9758C" w:rsidRPr="003A47F0">
        <w:rPr>
          <w:lang w:val="es-ES"/>
        </w:rPr>
        <w:t>o</w:t>
      </w:r>
      <w:r w:rsidR="008E2F50" w:rsidRPr="003A47F0">
        <w:rPr>
          <w:lang w:val="es-ES"/>
        </w:rPr>
        <w:t>s</w:t>
      </w:r>
      <w:r w:rsidR="000A47FE" w:rsidRPr="003A47F0">
        <w:rPr>
          <w:lang w:val="es-ES"/>
        </w:rPr>
        <w:t xml:space="preserve"> (</w:t>
      </w:r>
      <w:r w:rsidR="00E9758C" w:rsidRPr="003A47F0">
        <w:rPr>
          <w:lang w:val="es-ES"/>
        </w:rPr>
        <w:t>por ejemplo,</w:t>
      </w:r>
      <w:r w:rsidR="000A47FE" w:rsidRPr="003A47F0">
        <w:rPr>
          <w:lang w:val="es-ES"/>
        </w:rPr>
        <w:t xml:space="preserve"> </w:t>
      </w:r>
      <w:r w:rsidR="000A47FE" w:rsidRPr="003A47F0">
        <w:rPr>
          <w:i/>
          <w:iCs/>
          <w:lang w:val="es-ES"/>
        </w:rPr>
        <w:t>Slovenská pospolitos</w:t>
      </w:r>
      <w:r w:rsidR="00FF4163">
        <w:rPr>
          <w:i/>
          <w:iCs/>
          <w:lang w:val="es-ES"/>
        </w:rPr>
        <w:t>t'</w:t>
      </w:r>
      <w:r w:rsidR="000A47FE" w:rsidRPr="00744592">
        <w:rPr>
          <w:iCs/>
          <w:lang w:val="es-ES"/>
        </w:rPr>
        <w:t xml:space="preserve">, </w:t>
      </w:r>
      <w:r w:rsidR="000A47FE" w:rsidRPr="003A47F0">
        <w:rPr>
          <w:i/>
          <w:iCs/>
          <w:lang w:val="es-ES"/>
        </w:rPr>
        <w:t>Nové slobodné Slovensko</w:t>
      </w:r>
      <w:r w:rsidR="000A47FE" w:rsidRPr="00744592">
        <w:rPr>
          <w:iCs/>
          <w:lang w:val="es-ES"/>
        </w:rPr>
        <w:t xml:space="preserve">, </w:t>
      </w:r>
      <w:r w:rsidR="000A47FE" w:rsidRPr="003A47F0">
        <w:rPr>
          <w:i/>
          <w:iCs/>
          <w:lang w:val="es-ES"/>
        </w:rPr>
        <w:t>Slovenské hnutie obrody</w:t>
      </w:r>
      <w:r w:rsidR="000A47FE" w:rsidRPr="00744592">
        <w:rPr>
          <w:iCs/>
          <w:lang w:val="es-ES"/>
        </w:rPr>
        <w:t xml:space="preserve">, </w:t>
      </w:r>
      <w:r w:rsidR="000A47FE" w:rsidRPr="003A47F0">
        <w:rPr>
          <w:i/>
          <w:iCs/>
          <w:lang w:val="es-ES"/>
        </w:rPr>
        <w:t>Spoločnosť Dr. Jozefa Tisu</w:t>
      </w:r>
      <w:r w:rsidR="000A47FE" w:rsidRPr="00744592">
        <w:rPr>
          <w:iCs/>
          <w:lang w:val="es-ES"/>
        </w:rPr>
        <w:t>,</w:t>
      </w:r>
      <w:r w:rsidR="000A47FE" w:rsidRPr="00744592">
        <w:rPr>
          <w:lang w:val="es-ES"/>
        </w:rPr>
        <w:t xml:space="preserve"> </w:t>
      </w:r>
      <w:r w:rsidR="000A47FE" w:rsidRPr="003A47F0">
        <w:rPr>
          <w:lang w:val="es-ES"/>
        </w:rPr>
        <w:t>etc</w:t>
      </w:r>
      <w:r w:rsidR="00F60E2B" w:rsidRPr="003A47F0">
        <w:rPr>
          <w:lang w:val="es-ES"/>
        </w:rPr>
        <w:t>.</w:t>
      </w:r>
      <w:r w:rsidR="000A47FE" w:rsidRPr="003A47F0">
        <w:rPr>
          <w:lang w:val="es-ES"/>
        </w:rPr>
        <w:t xml:space="preserve">). </w:t>
      </w:r>
      <w:r w:rsidR="00E9758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2009 </w:t>
      </w:r>
      <w:r w:rsidR="00E9758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2010, </w:t>
      </w:r>
      <w:r w:rsidR="00E9758C" w:rsidRPr="003A47F0">
        <w:rPr>
          <w:lang w:val="es-ES"/>
        </w:rPr>
        <w:t>se celebraron varias</w:t>
      </w:r>
      <w:r w:rsidR="000A47FE" w:rsidRPr="003A47F0">
        <w:rPr>
          <w:lang w:val="es-ES"/>
        </w:rPr>
        <w:t xml:space="preserve"> </w:t>
      </w:r>
      <w:r w:rsidR="00E9758C" w:rsidRPr="003A47F0">
        <w:rPr>
          <w:lang w:val="es-ES"/>
        </w:rPr>
        <w:t>manifestaciones y</w:t>
      </w:r>
      <w:r w:rsidR="000A47FE" w:rsidRPr="003A47F0">
        <w:rPr>
          <w:lang w:val="es-ES"/>
        </w:rPr>
        <w:t xml:space="preserve"> march</w:t>
      </w:r>
      <w:r w:rsidR="00E9758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690B9F" w:rsidRPr="003A47F0">
        <w:rPr>
          <w:lang w:val="es-ES"/>
        </w:rPr>
        <w:t>de los movimientos de</w:t>
      </w:r>
      <w:r w:rsidR="000A47FE" w:rsidRPr="003A47F0">
        <w:rPr>
          <w:lang w:val="es-ES"/>
        </w:rPr>
        <w:t xml:space="preserve"> extrem</w:t>
      </w:r>
      <w:r w:rsidR="00E9758C" w:rsidRPr="003A47F0">
        <w:rPr>
          <w:lang w:val="es-ES"/>
        </w:rPr>
        <w:t>a derecha</w:t>
      </w:r>
      <w:r w:rsidR="000A47FE" w:rsidRPr="003A47F0">
        <w:rPr>
          <w:lang w:val="es-ES"/>
        </w:rPr>
        <w:t xml:space="preserve">, </w:t>
      </w:r>
      <w:r w:rsidR="00E9758C" w:rsidRPr="003A47F0">
        <w:rPr>
          <w:lang w:val="es-ES"/>
        </w:rPr>
        <w:t>sobre todo en el</w:t>
      </w:r>
      <w:r w:rsidR="000A47FE" w:rsidRPr="003A47F0">
        <w:rPr>
          <w:lang w:val="es-ES"/>
        </w:rPr>
        <w:t xml:space="preserve"> est</w:t>
      </w:r>
      <w:r w:rsidR="00E9758C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E9758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E9758C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E9758C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 </w:t>
      </w:r>
      <w:r w:rsidR="00E9758C" w:rsidRPr="003A47F0">
        <w:rPr>
          <w:lang w:val="es-ES"/>
        </w:rPr>
        <w:t>y en el</w:t>
      </w:r>
      <w:r w:rsidR="000A47FE" w:rsidRPr="003A47F0">
        <w:rPr>
          <w:lang w:val="es-ES"/>
        </w:rPr>
        <w:t xml:space="preserve"> territor</w:t>
      </w:r>
      <w:r w:rsidR="00E9758C" w:rsidRPr="003A47F0">
        <w:rPr>
          <w:lang w:val="es-ES"/>
        </w:rPr>
        <w:t xml:space="preserve">io de Bratislava, </w:t>
      </w:r>
      <w:r w:rsidR="000A47FE" w:rsidRPr="003A47F0">
        <w:rPr>
          <w:lang w:val="es-ES"/>
        </w:rPr>
        <w:t>capital</w:t>
      </w:r>
      <w:r w:rsidR="00E9758C" w:rsidRPr="003A47F0">
        <w:rPr>
          <w:lang w:val="es-ES"/>
        </w:rPr>
        <w:t xml:space="preserve"> de Eslovaquia</w:t>
      </w:r>
      <w:r w:rsidR="000A47FE" w:rsidRPr="003A47F0">
        <w:rPr>
          <w:lang w:val="es-ES"/>
        </w:rPr>
        <w:t xml:space="preserve">. </w:t>
      </w:r>
      <w:r w:rsidR="00E9758C" w:rsidRPr="003A47F0">
        <w:rPr>
          <w:lang w:val="es-ES"/>
        </w:rPr>
        <w:t>Con las manifestaciones y las marchas</w:t>
      </w:r>
      <w:r w:rsidR="000A47FE" w:rsidRPr="003A47F0">
        <w:rPr>
          <w:lang w:val="es-ES"/>
        </w:rPr>
        <w:t xml:space="preserve">, </w:t>
      </w:r>
      <w:r w:rsidR="00E9758C" w:rsidRPr="003A47F0">
        <w:rPr>
          <w:lang w:val="es-ES"/>
        </w:rPr>
        <w:t>han empezado a llamar la</w:t>
      </w:r>
      <w:r w:rsidR="000A47FE" w:rsidRPr="003A47F0">
        <w:rPr>
          <w:lang w:val="es-ES"/>
        </w:rPr>
        <w:t xml:space="preserve"> aten</w:t>
      </w:r>
      <w:r w:rsidR="00E9758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9758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9758C" w:rsidRPr="003A47F0">
        <w:rPr>
          <w:lang w:val="es-ES"/>
        </w:rPr>
        <w:t xml:space="preserve">sobre sí mismos y </w:t>
      </w:r>
      <w:r w:rsidR="00BF4E42" w:rsidRPr="003A47F0">
        <w:rPr>
          <w:lang w:val="es-ES"/>
        </w:rPr>
        <w:t>sobre</w:t>
      </w:r>
      <w:r w:rsidR="00E9758C" w:rsidRPr="003A47F0">
        <w:rPr>
          <w:lang w:val="es-ES"/>
        </w:rPr>
        <w:t xml:space="preserve"> la </w:t>
      </w:r>
      <w:r w:rsidR="00BF4E42" w:rsidRPr="003A47F0">
        <w:rPr>
          <w:lang w:val="es-ES"/>
        </w:rPr>
        <w:t>cuest</w:t>
      </w:r>
      <w:r w:rsidR="00E9758C" w:rsidRPr="003A47F0">
        <w:rPr>
          <w:lang w:val="es-ES"/>
        </w:rPr>
        <w:t>ión de los</w:t>
      </w:r>
      <w:r w:rsidR="000A47FE" w:rsidRPr="003A47F0">
        <w:rPr>
          <w:lang w:val="es-ES"/>
        </w:rPr>
        <w:t xml:space="preserve"> </w:t>
      </w:r>
      <w:r w:rsidR="00E9758C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E9758C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</w:p>
    <w:p w:rsidR="000A47FE" w:rsidRPr="003A47F0" w:rsidRDefault="00EC1473" w:rsidP="0062777D">
      <w:pPr>
        <w:pStyle w:val="SingleTxtG"/>
        <w:rPr>
          <w:lang w:val="es-ES"/>
        </w:rPr>
      </w:pPr>
      <w:r w:rsidRPr="003A47F0">
        <w:rPr>
          <w:lang w:val="es-ES"/>
        </w:rPr>
        <w:t>70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E9758C" w:rsidRPr="003A47F0">
        <w:rPr>
          <w:lang w:val="es-ES"/>
        </w:rPr>
        <w:t>Los grupos e</w:t>
      </w:r>
      <w:r w:rsidR="000A47FE" w:rsidRPr="003A47F0">
        <w:rPr>
          <w:lang w:val="es-ES"/>
        </w:rPr>
        <w:t>xtremist</w:t>
      </w:r>
      <w:r w:rsidR="00E9758C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E9758C" w:rsidRPr="003A47F0">
        <w:rPr>
          <w:lang w:val="es-ES"/>
        </w:rPr>
        <w:t>aprovechan ciertos resquicios</w:t>
      </w:r>
      <w:r w:rsidR="00780239" w:rsidRPr="003A47F0">
        <w:rPr>
          <w:lang w:val="es-ES"/>
        </w:rPr>
        <w:t xml:space="preserve"> del texto </w:t>
      </w:r>
      <w:r w:rsidR="00CC0303" w:rsidRPr="003A47F0">
        <w:rPr>
          <w:lang w:val="es-ES"/>
        </w:rPr>
        <w:t>vigente</w:t>
      </w:r>
      <w:r w:rsidR="00780239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Ley N"/>
        </w:smartTagPr>
        <w:r w:rsidR="00780239" w:rsidRPr="003A47F0">
          <w:rPr>
            <w:lang w:val="es-ES"/>
          </w:rPr>
          <w:t>la Ley</w:t>
        </w:r>
        <w:r w:rsidR="00790667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84/1990</w:t>
      </w:r>
      <w:r w:rsidR="00780239" w:rsidRPr="003A47F0">
        <w:rPr>
          <w:lang w:val="es-ES"/>
        </w:rPr>
        <w:t xml:space="preserve"> del derecho de reunión</w:t>
      </w:r>
      <w:r w:rsidR="000A47FE" w:rsidRPr="003A47F0">
        <w:rPr>
          <w:lang w:val="es-ES"/>
        </w:rPr>
        <w:t xml:space="preserve">. </w:t>
      </w:r>
      <w:r w:rsidR="00BF4E42" w:rsidRPr="003A47F0">
        <w:rPr>
          <w:lang w:val="es-ES"/>
        </w:rPr>
        <w:t>Con arreglo a dicha</w:t>
      </w:r>
      <w:r w:rsidR="00780239" w:rsidRPr="003A47F0">
        <w:rPr>
          <w:lang w:val="es-ES"/>
        </w:rPr>
        <w:t xml:space="preserve"> </w:t>
      </w:r>
      <w:r w:rsidR="000416DF" w:rsidRPr="003A47F0">
        <w:rPr>
          <w:lang w:val="es-ES"/>
        </w:rPr>
        <w:t>ley</w:t>
      </w:r>
      <w:r w:rsidR="00CC030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no</w:t>
      </w:r>
      <w:r w:rsidR="00780239" w:rsidRPr="003A47F0">
        <w:rPr>
          <w:lang w:val="es-ES"/>
        </w:rPr>
        <w:t xml:space="preserve"> es</w:t>
      </w:r>
      <w:r w:rsidR="000A47FE" w:rsidRPr="003A47F0">
        <w:rPr>
          <w:lang w:val="es-ES"/>
        </w:rPr>
        <w:t xml:space="preserve"> posible </w:t>
      </w:r>
      <w:r w:rsidR="00BF4E42" w:rsidRPr="003A47F0">
        <w:rPr>
          <w:lang w:val="es-ES"/>
        </w:rPr>
        <w:t>interrumpir</w:t>
      </w:r>
      <w:r w:rsidR="00780239" w:rsidRPr="003A47F0">
        <w:rPr>
          <w:lang w:val="es-ES"/>
        </w:rPr>
        <w:t xml:space="preserve"> una</w:t>
      </w:r>
      <w:r w:rsidR="000A47FE" w:rsidRPr="003A47F0">
        <w:rPr>
          <w:lang w:val="es-ES"/>
        </w:rPr>
        <w:t xml:space="preserve"> as</w:t>
      </w:r>
      <w:r w:rsidR="00780239" w:rsidRPr="003A47F0">
        <w:rPr>
          <w:lang w:val="es-ES"/>
        </w:rPr>
        <w:t>a</w:t>
      </w:r>
      <w:r w:rsidR="000A47FE" w:rsidRPr="003A47F0">
        <w:rPr>
          <w:lang w:val="es-ES"/>
        </w:rPr>
        <w:t>mbl</w:t>
      </w:r>
      <w:r w:rsidR="00780239" w:rsidRPr="003A47F0">
        <w:rPr>
          <w:lang w:val="es-ES"/>
        </w:rPr>
        <w:t>ea</w:t>
      </w:r>
      <w:r w:rsidR="000A47FE" w:rsidRPr="003A47F0">
        <w:rPr>
          <w:lang w:val="es-ES"/>
        </w:rPr>
        <w:t xml:space="preserve"> </w:t>
      </w:r>
      <w:r w:rsidR="00780239" w:rsidRPr="003A47F0">
        <w:rPr>
          <w:lang w:val="es-ES"/>
        </w:rPr>
        <w:t>ya iniciada o cuando se está tramitando su autorización</w:t>
      </w:r>
      <w:r w:rsidR="00BF4E42" w:rsidRPr="003A47F0">
        <w:rPr>
          <w:lang w:val="es-ES"/>
        </w:rPr>
        <w:t xml:space="preserve"> y cuya convocatoria ha sido comunicada por una</w:t>
      </w:r>
      <w:r w:rsidR="000A47FE" w:rsidRPr="003A47F0">
        <w:rPr>
          <w:lang w:val="es-ES"/>
        </w:rPr>
        <w:t xml:space="preserve"> person</w:t>
      </w:r>
      <w:r w:rsidR="00780239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80239" w:rsidRPr="003A47F0">
        <w:rPr>
          <w:lang w:val="es-ES"/>
        </w:rPr>
        <w:t xml:space="preserve">física </w:t>
      </w:r>
      <w:r w:rsidR="00BF4E42" w:rsidRPr="003A47F0">
        <w:rPr>
          <w:lang w:val="es-ES"/>
        </w:rPr>
        <w:t xml:space="preserve">a </w:t>
      </w:r>
      <w:r w:rsidR="00780239" w:rsidRPr="003A47F0">
        <w:rPr>
          <w:lang w:val="es-ES"/>
        </w:rPr>
        <w:t xml:space="preserve">la </w:t>
      </w:r>
      <w:r w:rsidR="00BF4E42" w:rsidRPr="003A47F0">
        <w:rPr>
          <w:lang w:val="es-ES"/>
        </w:rPr>
        <w:t>autori</w:t>
      </w:r>
      <w:r w:rsidR="00780239" w:rsidRPr="003A47F0">
        <w:rPr>
          <w:lang w:val="es-ES"/>
        </w:rPr>
        <w:t>dad competente del municipio</w:t>
      </w:r>
      <w:r w:rsidR="00BF4E42" w:rsidRPr="003A47F0">
        <w:rPr>
          <w:lang w:val="es-ES"/>
        </w:rPr>
        <w:t xml:space="preserve"> sin que esa</w:t>
      </w:r>
      <w:r w:rsidR="00780239" w:rsidRPr="003A47F0">
        <w:rPr>
          <w:lang w:val="es-ES"/>
        </w:rPr>
        <w:t xml:space="preserve"> </w:t>
      </w:r>
      <w:r w:rsidR="00BF4E42" w:rsidRPr="003A47F0">
        <w:rPr>
          <w:lang w:val="es-ES"/>
        </w:rPr>
        <w:t>autor</w:t>
      </w:r>
      <w:r w:rsidR="00780239" w:rsidRPr="003A47F0">
        <w:rPr>
          <w:lang w:val="es-ES"/>
        </w:rPr>
        <w:t>idad</w:t>
      </w:r>
      <w:r w:rsidR="000A47FE" w:rsidRPr="003A47F0">
        <w:rPr>
          <w:lang w:val="es-ES"/>
        </w:rPr>
        <w:t xml:space="preserve"> </w:t>
      </w:r>
      <w:r w:rsidR="00BF4E42" w:rsidRPr="003A47F0">
        <w:rPr>
          <w:lang w:val="es-ES"/>
        </w:rPr>
        <w:t>conozca la relación entre esa persona y</w:t>
      </w:r>
      <w:r w:rsidR="00541566" w:rsidRPr="003A47F0">
        <w:rPr>
          <w:lang w:val="es-ES"/>
        </w:rPr>
        <w:t xml:space="preserve"> un grupo</w:t>
      </w:r>
      <w:r w:rsidR="000A47FE" w:rsidRPr="003A47F0">
        <w:rPr>
          <w:lang w:val="es-ES"/>
        </w:rPr>
        <w:t xml:space="preserve"> extremist</w:t>
      </w:r>
      <w:r w:rsidR="00541566" w:rsidRPr="003A47F0">
        <w:rPr>
          <w:lang w:val="es-ES"/>
        </w:rPr>
        <w:t>a</w:t>
      </w:r>
      <w:r w:rsidR="00A244A0" w:rsidRPr="003A47F0">
        <w:rPr>
          <w:lang w:val="es-ES"/>
        </w:rPr>
        <w:t xml:space="preserve">, </w:t>
      </w:r>
      <w:r w:rsidR="00BF4E42" w:rsidRPr="003A47F0">
        <w:rPr>
          <w:lang w:val="es-ES"/>
        </w:rPr>
        <w:t>ni</w:t>
      </w:r>
      <w:r w:rsidR="00541566" w:rsidRPr="003A47F0">
        <w:rPr>
          <w:lang w:val="es-ES"/>
        </w:rPr>
        <w:t xml:space="preserve"> el objetivo explícito de la reunión</w:t>
      </w:r>
      <w:r w:rsidR="00BF4E42" w:rsidRPr="003A47F0">
        <w:rPr>
          <w:lang w:val="es-ES"/>
        </w:rPr>
        <w:t>,</w:t>
      </w:r>
      <w:r w:rsidR="00541566" w:rsidRPr="003A47F0">
        <w:rPr>
          <w:lang w:val="es-ES"/>
        </w:rPr>
        <w:t xml:space="preserve"> que</w:t>
      </w:r>
      <w:r w:rsidR="00BF4E42" w:rsidRPr="003A47F0">
        <w:rPr>
          <w:lang w:val="es-ES"/>
        </w:rPr>
        <w:t xml:space="preserve"> difiere en realidad de las metas sociales o</w:t>
      </w:r>
      <w:r w:rsidR="000A47FE" w:rsidRPr="003A47F0">
        <w:rPr>
          <w:lang w:val="es-ES"/>
        </w:rPr>
        <w:t xml:space="preserve"> democr</w:t>
      </w:r>
      <w:r w:rsidR="00541566" w:rsidRPr="003A47F0">
        <w:rPr>
          <w:lang w:val="es-ES"/>
        </w:rPr>
        <w:t>á</w:t>
      </w:r>
      <w:r w:rsidR="000A47FE" w:rsidRPr="003A47F0">
        <w:rPr>
          <w:lang w:val="es-ES"/>
        </w:rPr>
        <w:t>tic</w:t>
      </w:r>
      <w:r w:rsidR="00BF4E42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BF4E42" w:rsidRPr="003A47F0">
        <w:rPr>
          <w:lang w:val="es-ES"/>
        </w:rPr>
        <w:t>anunciadas en un principio</w:t>
      </w:r>
      <w:r w:rsidR="000A47FE" w:rsidRPr="003A47F0">
        <w:rPr>
          <w:lang w:val="es-ES"/>
        </w:rPr>
        <w:t xml:space="preserve">. </w:t>
      </w:r>
      <w:r w:rsidR="00541566" w:rsidRPr="003A47F0">
        <w:rPr>
          <w:lang w:val="es-ES"/>
        </w:rPr>
        <w:t>Sin embargo, el auténtico objetivo de la reunión suele tener</w:t>
      </w:r>
      <w:r w:rsidR="000A47FE" w:rsidRPr="003A47F0">
        <w:rPr>
          <w:lang w:val="es-ES"/>
        </w:rPr>
        <w:t xml:space="preserve"> u</w:t>
      </w:r>
      <w:r w:rsidR="00541566" w:rsidRPr="003A47F0">
        <w:rPr>
          <w:lang w:val="es-ES"/>
        </w:rPr>
        <w:t>n contenido</w:t>
      </w:r>
      <w:r w:rsidR="000A47FE" w:rsidRPr="003A47F0">
        <w:rPr>
          <w:lang w:val="es-ES"/>
        </w:rPr>
        <w:t xml:space="preserve"> diferent</w:t>
      </w:r>
      <w:r w:rsidR="00541566" w:rsidRPr="003A47F0">
        <w:rPr>
          <w:lang w:val="es-ES"/>
        </w:rPr>
        <w:t>e</w:t>
      </w:r>
      <w:r w:rsidR="00690B9F" w:rsidRPr="003A47F0">
        <w:rPr>
          <w:lang w:val="es-ES"/>
        </w:rPr>
        <w:t>, totalmente ajeno</w:t>
      </w:r>
      <w:r w:rsidR="00541566" w:rsidRPr="003A47F0">
        <w:rPr>
          <w:lang w:val="es-ES"/>
        </w:rPr>
        <w:t xml:space="preserve"> </w:t>
      </w:r>
      <w:r w:rsidR="00690B9F" w:rsidRPr="003A47F0">
        <w:rPr>
          <w:lang w:val="es-ES"/>
        </w:rPr>
        <w:t>al</w:t>
      </w:r>
      <w:r w:rsidR="00541566" w:rsidRPr="003A47F0">
        <w:rPr>
          <w:lang w:val="es-ES"/>
        </w:rPr>
        <w:t xml:space="preserve"> motivo declarado</w:t>
      </w:r>
      <w:r w:rsidR="000A47FE" w:rsidRPr="003A47F0">
        <w:rPr>
          <w:lang w:val="es-ES"/>
        </w:rPr>
        <w:t xml:space="preserve">. </w:t>
      </w:r>
      <w:r w:rsidR="00541566" w:rsidRPr="003A47F0">
        <w:rPr>
          <w:lang w:val="es-ES"/>
        </w:rPr>
        <w:t>Tras los discursos</w:t>
      </w:r>
      <w:r w:rsidR="000A47FE" w:rsidRPr="003A47F0">
        <w:rPr>
          <w:lang w:val="es-ES"/>
        </w:rPr>
        <w:t xml:space="preserve"> </w:t>
      </w:r>
      <w:r w:rsidR="00BF4E42" w:rsidRPr="003A47F0">
        <w:rPr>
          <w:lang w:val="es-ES"/>
        </w:rPr>
        <w:t>de apertura</w:t>
      </w:r>
      <w:r w:rsidR="00541566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organiz</w:t>
      </w:r>
      <w:r w:rsidR="00541566" w:rsidRPr="003A47F0">
        <w:rPr>
          <w:lang w:val="es-ES"/>
        </w:rPr>
        <w:t>adores</w:t>
      </w:r>
      <w:r w:rsidR="000A47FE" w:rsidRPr="003A47F0">
        <w:rPr>
          <w:lang w:val="es-ES"/>
        </w:rPr>
        <w:t xml:space="preserve"> o</w:t>
      </w:r>
      <w:r w:rsidR="00541566" w:rsidRPr="003A47F0">
        <w:rPr>
          <w:lang w:val="es-ES"/>
        </w:rPr>
        <w:t xml:space="preserve"> la exhibición de </w:t>
      </w:r>
      <w:r w:rsidR="00690B9F" w:rsidRPr="003A47F0">
        <w:rPr>
          <w:lang w:val="es-ES"/>
        </w:rPr>
        <w:t>pancartas y</w:t>
      </w:r>
      <w:r w:rsidR="00A244A0" w:rsidRPr="003A47F0">
        <w:rPr>
          <w:lang w:val="es-ES"/>
        </w:rPr>
        <w:t xml:space="preserve"> </w:t>
      </w:r>
      <w:r w:rsidR="00541566" w:rsidRPr="003A47F0">
        <w:rPr>
          <w:lang w:val="es-ES"/>
        </w:rPr>
        <w:t>consignas</w:t>
      </w:r>
      <w:r w:rsidR="000A47FE" w:rsidRPr="003A47F0">
        <w:rPr>
          <w:lang w:val="es-ES"/>
        </w:rPr>
        <w:t xml:space="preserve">, </w:t>
      </w:r>
      <w:r w:rsidR="001443B0" w:rsidRPr="003A47F0">
        <w:rPr>
          <w:lang w:val="es-ES"/>
        </w:rPr>
        <w:t>l</w:t>
      </w:r>
      <w:r w:rsidR="00690B9F" w:rsidRPr="003A47F0">
        <w:rPr>
          <w:lang w:val="es-ES"/>
        </w:rPr>
        <w:t>o</w:t>
      </w:r>
      <w:r w:rsidR="001443B0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690B9F" w:rsidRPr="003A47F0">
        <w:rPr>
          <w:lang w:val="es-ES"/>
        </w:rPr>
        <w:t>efectivos</w:t>
      </w:r>
      <w:r w:rsidR="001443B0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polic</w:t>
      </w:r>
      <w:r w:rsidR="001443B0" w:rsidRPr="003A47F0">
        <w:rPr>
          <w:lang w:val="es-ES"/>
        </w:rPr>
        <w:t>ía</w:t>
      </w:r>
      <w:r w:rsidR="00BF4E42" w:rsidRPr="003A47F0">
        <w:rPr>
          <w:lang w:val="es-ES"/>
        </w:rPr>
        <w:t xml:space="preserve"> deben proceder a dispersar a los asistentes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1443B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1443B0" w:rsidRPr="003A47F0">
        <w:rPr>
          <w:lang w:val="es-ES"/>
        </w:rPr>
        <w:t>los últimos años se ha</w:t>
      </w:r>
      <w:r w:rsidR="00BF4E42" w:rsidRPr="003A47F0">
        <w:rPr>
          <w:lang w:val="es-ES"/>
        </w:rPr>
        <w:t>n multiplicado</w:t>
      </w:r>
      <w:r w:rsidR="001443B0" w:rsidRPr="003A47F0">
        <w:rPr>
          <w:lang w:val="es-ES"/>
        </w:rPr>
        <w:t xml:space="preserve"> </w:t>
      </w:r>
      <w:r w:rsidR="00690B9F" w:rsidRPr="003A47F0">
        <w:rPr>
          <w:lang w:val="es-ES"/>
        </w:rPr>
        <w:t xml:space="preserve">en </w:t>
      </w:r>
      <w:r w:rsidR="00BF4E42" w:rsidRPr="003A47F0">
        <w:rPr>
          <w:lang w:val="es-ES"/>
        </w:rPr>
        <w:t>E</w:t>
      </w:r>
      <w:r w:rsidR="00690B9F" w:rsidRPr="003A47F0">
        <w:rPr>
          <w:lang w:val="es-ES"/>
        </w:rPr>
        <w:t>slova</w:t>
      </w:r>
      <w:r w:rsidR="00BF4E42" w:rsidRPr="003A47F0">
        <w:rPr>
          <w:lang w:val="es-ES"/>
        </w:rPr>
        <w:t>qui</w:t>
      </w:r>
      <w:r w:rsidR="00690B9F" w:rsidRPr="003A47F0">
        <w:rPr>
          <w:lang w:val="es-ES"/>
        </w:rPr>
        <w:t xml:space="preserve">a </w:t>
      </w:r>
      <w:r w:rsidR="0070793B" w:rsidRPr="003A47F0">
        <w:rPr>
          <w:lang w:val="es-ES"/>
        </w:rPr>
        <w:t>los casos</w:t>
      </w:r>
      <w:r w:rsidR="001443B0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violenc</w:t>
      </w:r>
      <w:r w:rsidR="001443B0" w:rsidRPr="003A47F0">
        <w:rPr>
          <w:lang w:val="es-ES"/>
        </w:rPr>
        <w:t>ia de los espectadores y de las manifestaciones de</w:t>
      </w:r>
      <w:r w:rsidR="000A47FE" w:rsidRPr="003A47F0">
        <w:rPr>
          <w:lang w:val="es-ES"/>
        </w:rPr>
        <w:t xml:space="preserve"> extremism</w:t>
      </w:r>
      <w:r w:rsidR="001443B0" w:rsidRPr="003A47F0">
        <w:rPr>
          <w:lang w:val="es-ES"/>
        </w:rPr>
        <w:t>o en</w:t>
      </w:r>
      <w:r w:rsidR="000A47FE" w:rsidRPr="003A47F0">
        <w:rPr>
          <w:lang w:val="es-ES"/>
        </w:rPr>
        <w:t xml:space="preserve"> </w:t>
      </w:r>
      <w:r w:rsidR="001443B0" w:rsidRPr="003A47F0">
        <w:rPr>
          <w:lang w:val="es-ES"/>
        </w:rPr>
        <w:t>l</w:t>
      </w:r>
      <w:r w:rsidR="00C21C07" w:rsidRPr="003A47F0">
        <w:rPr>
          <w:lang w:val="es-ES"/>
        </w:rPr>
        <w:t>o</w:t>
      </w:r>
      <w:r w:rsidR="001443B0" w:rsidRPr="003A47F0">
        <w:rPr>
          <w:lang w:val="es-ES"/>
        </w:rPr>
        <w:t xml:space="preserve">s </w:t>
      </w:r>
      <w:r w:rsidR="00C21C07" w:rsidRPr="003A47F0">
        <w:rPr>
          <w:lang w:val="es-ES"/>
        </w:rPr>
        <w:t>estadios</w:t>
      </w:r>
      <w:r w:rsidR="001443B0" w:rsidRPr="003A47F0">
        <w:rPr>
          <w:lang w:val="es-ES"/>
        </w:rPr>
        <w:t xml:space="preserve"> y acontecimientos</w:t>
      </w:r>
      <w:r w:rsidR="000A47FE" w:rsidRPr="003A47F0">
        <w:rPr>
          <w:lang w:val="es-ES"/>
        </w:rPr>
        <w:t xml:space="preserve"> </w:t>
      </w:r>
      <w:r w:rsidR="001443B0" w:rsidRPr="003A47F0">
        <w:rPr>
          <w:lang w:val="es-ES"/>
        </w:rPr>
        <w:t>de</w:t>
      </w:r>
      <w:r w:rsidR="000A47FE" w:rsidRPr="003A47F0">
        <w:rPr>
          <w:lang w:val="es-ES"/>
        </w:rPr>
        <w:t>port</w:t>
      </w:r>
      <w:r w:rsidR="001443B0" w:rsidRPr="003A47F0">
        <w:rPr>
          <w:lang w:val="es-ES"/>
        </w:rPr>
        <w:t>ivo</w:t>
      </w:r>
      <w:r w:rsidR="000A47FE" w:rsidRPr="003A47F0">
        <w:rPr>
          <w:lang w:val="es-ES"/>
        </w:rPr>
        <w:t xml:space="preserve">s. </w:t>
      </w:r>
      <w:r w:rsidR="001443B0" w:rsidRPr="003A47F0">
        <w:rPr>
          <w:lang w:val="es-ES"/>
        </w:rPr>
        <w:t>El problema de la</w:t>
      </w:r>
      <w:r w:rsidR="000A47FE" w:rsidRPr="003A47F0">
        <w:rPr>
          <w:lang w:val="es-ES"/>
        </w:rPr>
        <w:t xml:space="preserve"> violenc</w:t>
      </w:r>
      <w:r w:rsidR="001443B0" w:rsidRPr="003A47F0">
        <w:rPr>
          <w:lang w:val="es-ES"/>
        </w:rPr>
        <w:t xml:space="preserve">ia </w:t>
      </w:r>
      <w:r w:rsidR="0070793B" w:rsidRPr="003A47F0">
        <w:rPr>
          <w:lang w:val="es-ES"/>
        </w:rPr>
        <w:t xml:space="preserve">y de los excesos </w:t>
      </w:r>
      <w:r w:rsidR="001443B0" w:rsidRPr="003A47F0">
        <w:rPr>
          <w:lang w:val="es-ES"/>
        </w:rPr>
        <w:t>de los espectadores está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direct</w:t>
      </w:r>
      <w:r w:rsidR="001443B0" w:rsidRPr="003A47F0">
        <w:rPr>
          <w:lang w:val="es-ES"/>
        </w:rPr>
        <w:t xml:space="preserve">amente </w:t>
      </w:r>
      <w:r w:rsidR="00690B9F" w:rsidRPr="003A47F0">
        <w:rPr>
          <w:lang w:val="es-ES"/>
        </w:rPr>
        <w:t>conectado con</w:t>
      </w:r>
      <w:r w:rsidR="001443B0" w:rsidRPr="003A47F0">
        <w:rPr>
          <w:lang w:val="es-ES"/>
        </w:rPr>
        <w:t xml:space="preserve"> </w:t>
      </w:r>
      <w:r w:rsidR="00690B9F" w:rsidRPr="003A47F0">
        <w:rPr>
          <w:lang w:val="es-ES"/>
        </w:rPr>
        <w:t>e</w:t>
      </w:r>
      <w:r w:rsidR="001443B0" w:rsidRPr="003A47F0">
        <w:rPr>
          <w:lang w:val="es-ES"/>
        </w:rPr>
        <w:t xml:space="preserve">l problema de la </w:t>
      </w:r>
      <w:r w:rsidR="000A47FE" w:rsidRPr="003A47F0">
        <w:rPr>
          <w:lang w:val="es-ES"/>
        </w:rPr>
        <w:t>extrem</w:t>
      </w:r>
      <w:r w:rsidR="001443B0" w:rsidRPr="003A47F0">
        <w:rPr>
          <w:lang w:val="es-ES"/>
        </w:rPr>
        <w:t>a derecha y el odio</w:t>
      </w:r>
      <w:r w:rsidR="000A47FE" w:rsidRPr="003A47F0">
        <w:rPr>
          <w:lang w:val="es-ES"/>
        </w:rPr>
        <w:t xml:space="preserve"> racial</w:t>
      </w:r>
      <w:r w:rsidR="001443B0" w:rsidRPr="003A47F0">
        <w:rPr>
          <w:lang w:val="es-ES"/>
        </w:rPr>
        <w:t>, ya que los</w:t>
      </w:r>
      <w:r w:rsidR="000A47FE" w:rsidRPr="003A47F0">
        <w:rPr>
          <w:lang w:val="es-ES"/>
        </w:rPr>
        <w:t xml:space="preserve"> m</w:t>
      </w:r>
      <w:r w:rsidR="001443B0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1443B0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1443B0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grup</w:t>
      </w:r>
      <w:r w:rsidR="001443B0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1443B0" w:rsidRPr="003A47F0">
        <w:rPr>
          <w:lang w:val="es-ES"/>
        </w:rPr>
        <w:t xml:space="preserve"> de </w:t>
      </w:r>
      <w:r w:rsidR="00021AC2" w:rsidRPr="003A47F0">
        <w:rPr>
          <w:lang w:val="es-ES"/>
        </w:rPr>
        <w:t>"</w:t>
      </w:r>
      <w:r w:rsidR="00536D59" w:rsidRPr="003A47F0">
        <w:rPr>
          <w:lang w:val="es-ES"/>
        </w:rPr>
        <w:t>hinchas</w:t>
      </w:r>
      <w:r w:rsidR="00021AC2" w:rsidRPr="003A47F0">
        <w:rPr>
          <w:lang w:val="es-ES"/>
        </w:rPr>
        <w:t>"</w:t>
      </w:r>
      <w:r w:rsidR="001443B0" w:rsidRPr="003A47F0">
        <w:rPr>
          <w:lang w:val="es-ES"/>
        </w:rPr>
        <w:t xml:space="preserve"> </w:t>
      </w:r>
      <w:r w:rsidR="0070793B" w:rsidRPr="003A47F0">
        <w:rPr>
          <w:lang w:val="es-ES"/>
        </w:rPr>
        <w:t>de los equipos más peligrosos de</w:t>
      </w:r>
      <w:r w:rsidR="001443B0" w:rsidRPr="003A47F0">
        <w:rPr>
          <w:lang w:val="es-ES"/>
        </w:rPr>
        <w:t xml:space="preserve"> fútbol participan </w:t>
      </w:r>
      <w:r w:rsidR="0070793B" w:rsidRPr="003A47F0">
        <w:rPr>
          <w:lang w:val="es-ES"/>
        </w:rPr>
        <w:t>periódic</w:t>
      </w:r>
      <w:r w:rsidR="001443B0" w:rsidRPr="003A47F0">
        <w:rPr>
          <w:lang w:val="es-ES"/>
        </w:rPr>
        <w:t xml:space="preserve">amente en </w:t>
      </w:r>
      <w:r w:rsidR="00690B9F" w:rsidRPr="003A47F0">
        <w:rPr>
          <w:lang w:val="es-ES"/>
        </w:rPr>
        <w:t xml:space="preserve">las </w:t>
      </w:r>
      <w:r w:rsidR="001443B0" w:rsidRPr="003A47F0">
        <w:rPr>
          <w:lang w:val="es-ES"/>
        </w:rPr>
        <w:t>manifestaciones y</w:t>
      </w:r>
      <w:r w:rsidR="000A47FE" w:rsidRPr="003A47F0">
        <w:rPr>
          <w:lang w:val="es-ES"/>
        </w:rPr>
        <w:t xml:space="preserve"> march</w:t>
      </w:r>
      <w:r w:rsidR="001443B0" w:rsidRPr="003A47F0">
        <w:rPr>
          <w:lang w:val="es-ES"/>
        </w:rPr>
        <w:t>a</w:t>
      </w:r>
      <w:r w:rsidR="000A47FE" w:rsidRPr="003A47F0">
        <w:rPr>
          <w:lang w:val="es-ES"/>
        </w:rPr>
        <w:t>s organiz</w:t>
      </w:r>
      <w:r w:rsidR="001443B0" w:rsidRPr="003A47F0">
        <w:rPr>
          <w:lang w:val="es-ES"/>
        </w:rPr>
        <w:t>adas por los grupos</w:t>
      </w:r>
      <w:r w:rsidR="000A47FE" w:rsidRPr="003A47F0">
        <w:rPr>
          <w:lang w:val="es-ES"/>
        </w:rPr>
        <w:t xml:space="preserve"> extremist</w:t>
      </w:r>
      <w:r w:rsidR="001443B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. </w:t>
      </w:r>
      <w:r w:rsidR="001443B0" w:rsidRPr="003A47F0">
        <w:rPr>
          <w:lang w:val="es-ES"/>
        </w:rPr>
        <w:t>En términos g</w:t>
      </w:r>
      <w:r w:rsidR="000A47FE" w:rsidRPr="003A47F0">
        <w:rPr>
          <w:lang w:val="es-ES"/>
        </w:rPr>
        <w:t>eneral</w:t>
      </w:r>
      <w:r w:rsidR="001443B0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</w:t>
      </w:r>
      <w:r w:rsidR="00536D59" w:rsidRPr="003A47F0">
        <w:rPr>
          <w:lang w:val="es-ES"/>
        </w:rPr>
        <w:t>son</w:t>
      </w:r>
      <w:r w:rsidR="000A47FE" w:rsidRPr="003A47F0">
        <w:rPr>
          <w:lang w:val="es-ES"/>
        </w:rPr>
        <w:t xml:space="preserve"> person</w:t>
      </w:r>
      <w:r w:rsidR="00536D59" w:rsidRPr="003A47F0">
        <w:rPr>
          <w:lang w:val="es-ES"/>
        </w:rPr>
        <w:t>a</w:t>
      </w:r>
      <w:r w:rsidR="000A47FE" w:rsidRPr="003A47F0">
        <w:rPr>
          <w:lang w:val="es-ES"/>
        </w:rPr>
        <w:t>s racist</w:t>
      </w:r>
      <w:r w:rsidR="00536D59" w:rsidRPr="003A47F0">
        <w:rPr>
          <w:lang w:val="es-ES"/>
        </w:rPr>
        <w:t>a</w:t>
      </w:r>
      <w:r w:rsidR="0070793B" w:rsidRPr="003A47F0">
        <w:rPr>
          <w:lang w:val="es-ES"/>
        </w:rPr>
        <w:t>s</w:t>
      </w:r>
      <w:r w:rsidR="000A47FE" w:rsidRPr="003A47F0">
        <w:rPr>
          <w:lang w:val="es-ES"/>
        </w:rPr>
        <w:t xml:space="preserve">, </w:t>
      </w:r>
      <w:r w:rsidR="0070793B" w:rsidRPr="003A47F0">
        <w:rPr>
          <w:lang w:val="es-ES"/>
        </w:rPr>
        <w:t xml:space="preserve">de ideología </w:t>
      </w:r>
      <w:r w:rsidR="000A47FE" w:rsidRPr="003A47F0">
        <w:rPr>
          <w:lang w:val="es-ES"/>
        </w:rPr>
        <w:t>fascist</w:t>
      </w:r>
      <w:r w:rsidR="00536D59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536D59" w:rsidRPr="003A47F0">
        <w:rPr>
          <w:lang w:val="es-ES"/>
        </w:rPr>
        <w:t xml:space="preserve">y </w:t>
      </w:r>
      <w:r w:rsidR="0070793B" w:rsidRPr="003A47F0">
        <w:rPr>
          <w:lang w:val="es-ES"/>
        </w:rPr>
        <w:t xml:space="preserve">que </w:t>
      </w:r>
      <w:r w:rsidR="00536D59" w:rsidRPr="003A47F0">
        <w:rPr>
          <w:lang w:val="es-ES"/>
        </w:rPr>
        <w:t xml:space="preserve">pertenecen a grupos </w:t>
      </w:r>
      <w:r w:rsidR="00021AC2" w:rsidRPr="003A47F0">
        <w:rPr>
          <w:lang w:val="es-ES"/>
        </w:rPr>
        <w:t>"</w:t>
      </w:r>
      <w:r w:rsidR="00536D59" w:rsidRPr="003A47F0">
        <w:rPr>
          <w:lang w:val="es-ES"/>
        </w:rPr>
        <w:t>ultra</w:t>
      </w:r>
      <w:r w:rsidR="00021AC2" w:rsidRPr="003A47F0">
        <w:rPr>
          <w:lang w:val="es-ES"/>
        </w:rPr>
        <w:t>"</w:t>
      </w:r>
      <w:r w:rsidR="0070793B" w:rsidRPr="003A47F0">
        <w:rPr>
          <w:lang w:val="es-ES"/>
        </w:rPr>
        <w:t>,</w:t>
      </w:r>
      <w:r w:rsidR="00536D59" w:rsidRPr="003A47F0">
        <w:rPr>
          <w:lang w:val="es-ES"/>
        </w:rPr>
        <w:t xml:space="preserve"> </w:t>
      </w:r>
      <w:r w:rsidR="0070793B" w:rsidRPr="003A47F0">
        <w:rPr>
          <w:lang w:val="es-ES"/>
        </w:rPr>
        <w:t>que aprovechan los partidos</w:t>
      </w:r>
      <w:r w:rsidR="00536D59" w:rsidRPr="003A47F0">
        <w:rPr>
          <w:lang w:val="es-ES"/>
        </w:rPr>
        <w:t xml:space="preserve"> de </w:t>
      </w:r>
      <w:r w:rsidR="000A47FE" w:rsidRPr="003A47F0">
        <w:rPr>
          <w:lang w:val="es-ES"/>
        </w:rPr>
        <w:t>f</w:t>
      </w:r>
      <w:r w:rsidR="00536D59" w:rsidRPr="003A47F0">
        <w:rPr>
          <w:lang w:val="es-ES"/>
        </w:rPr>
        <w:t>ú</w:t>
      </w:r>
      <w:r w:rsidR="000A47FE" w:rsidRPr="003A47F0">
        <w:rPr>
          <w:lang w:val="es-ES"/>
        </w:rPr>
        <w:t>tb</w:t>
      </w:r>
      <w:r w:rsidR="00536D59" w:rsidRPr="003A47F0">
        <w:rPr>
          <w:lang w:val="es-ES"/>
        </w:rPr>
        <w:t>o</w:t>
      </w:r>
      <w:r w:rsidR="000A47FE" w:rsidRPr="003A47F0">
        <w:rPr>
          <w:lang w:val="es-ES"/>
        </w:rPr>
        <w:t>l</w:t>
      </w:r>
      <w:r w:rsidR="00536D59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y </w:t>
      </w:r>
      <w:r w:rsidR="0070793B" w:rsidRPr="003A47F0">
        <w:rPr>
          <w:lang w:val="es-ES"/>
        </w:rPr>
        <w:t xml:space="preserve">de </w:t>
      </w:r>
      <w:r w:rsidR="0070793B" w:rsidRPr="003A47F0">
        <w:rPr>
          <w:i/>
          <w:lang w:val="es-ES"/>
        </w:rPr>
        <w:t>hockey</w:t>
      </w:r>
      <w:r w:rsidR="0070793B" w:rsidRPr="003A47F0">
        <w:rPr>
          <w:lang w:val="es-ES"/>
        </w:rPr>
        <w:t xml:space="preserve"> para dar rienda suelta a sus</w:t>
      </w:r>
      <w:r w:rsidR="00432896" w:rsidRPr="003A47F0">
        <w:rPr>
          <w:lang w:val="es-ES"/>
        </w:rPr>
        <w:t xml:space="preserve"> ide</w:t>
      </w:r>
      <w:r w:rsidR="0070793B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extremist</w:t>
      </w:r>
      <w:r w:rsidR="00432896" w:rsidRPr="003A47F0">
        <w:rPr>
          <w:lang w:val="es-ES"/>
        </w:rPr>
        <w:t xml:space="preserve">as </w:t>
      </w:r>
      <w:r w:rsidR="000A47FE" w:rsidRPr="003A47F0">
        <w:rPr>
          <w:lang w:val="es-ES"/>
        </w:rPr>
        <w:t>y com</w:t>
      </w:r>
      <w:r w:rsidR="00432896" w:rsidRPr="003A47F0">
        <w:rPr>
          <w:lang w:val="es-ES"/>
        </w:rPr>
        <w:t>e</w:t>
      </w:r>
      <w:r w:rsidR="000A47FE" w:rsidRPr="003A47F0">
        <w:rPr>
          <w:lang w:val="es-ES"/>
        </w:rPr>
        <w:t>t</w:t>
      </w:r>
      <w:r w:rsidR="00432896" w:rsidRPr="003A47F0">
        <w:rPr>
          <w:lang w:val="es-ES"/>
        </w:rPr>
        <w:t>e</w:t>
      </w:r>
      <w:r w:rsidR="0070793B" w:rsidRPr="003A47F0">
        <w:rPr>
          <w:lang w:val="es-ES"/>
        </w:rPr>
        <w:t>r todo tipo de</w:t>
      </w:r>
      <w:r w:rsidR="00432896" w:rsidRPr="003A47F0">
        <w:rPr>
          <w:lang w:val="es-ES"/>
        </w:rPr>
        <w:t xml:space="preserve"> actos delictivos</w:t>
      </w:r>
      <w:r w:rsidR="000A47FE" w:rsidRPr="003A47F0">
        <w:rPr>
          <w:lang w:val="es-ES"/>
        </w:rPr>
        <w:t xml:space="preserve">. </w:t>
      </w:r>
      <w:r w:rsidR="0070793B" w:rsidRPr="003A47F0">
        <w:rPr>
          <w:lang w:val="es-ES"/>
        </w:rPr>
        <w:t>Han elegido como blanco de sus ataques a las</w:t>
      </w:r>
      <w:r w:rsidR="00432896" w:rsidRPr="003A47F0">
        <w:rPr>
          <w:lang w:val="es-ES"/>
        </w:rPr>
        <w:t xml:space="preserve"> fuerzas</w:t>
      </w:r>
      <w:r w:rsidR="000A47FE" w:rsidRPr="003A47F0">
        <w:rPr>
          <w:lang w:val="es-ES"/>
        </w:rPr>
        <w:t xml:space="preserve"> </w:t>
      </w:r>
      <w:r w:rsidR="0070793B" w:rsidRPr="003A47F0">
        <w:rPr>
          <w:lang w:val="es-ES"/>
        </w:rPr>
        <w:t>del o</w:t>
      </w:r>
      <w:r w:rsidR="000A47FE" w:rsidRPr="003A47F0">
        <w:rPr>
          <w:lang w:val="es-ES"/>
        </w:rPr>
        <w:t>r</w:t>
      </w:r>
      <w:r w:rsidR="0070793B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70793B" w:rsidRPr="003A47F0">
        <w:rPr>
          <w:lang w:val="es-ES"/>
        </w:rPr>
        <w:t>n</w:t>
      </w:r>
      <w:r w:rsidR="00F70170" w:rsidRPr="003A47F0">
        <w:rPr>
          <w:lang w:val="es-ES"/>
        </w:rPr>
        <w:t xml:space="preserve"> y los bienes materiales</w:t>
      </w:r>
      <w:r w:rsidR="000A47FE" w:rsidRPr="003A47F0">
        <w:rPr>
          <w:lang w:val="es-ES"/>
        </w:rPr>
        <w:t xml:space="preserve"> </w:t>
      </w:r>
      <w:r w:rsidR="0076554B" w:rsidRPr="003A47F0">
        <w:rPr>
          <w:lang w:val="es-ES"/>
        </w:rPr>
        <w:t xml:space="preserve">y </w:t>
      </w:r>
      <w:r w:rsidR="00432896" w:rsidRPr="003A47F0">
        <w:rPr>
          <w:lang w:val="es-ES"/>
        </w:rPr>
        <w:t>s</w:t>
      </w:r>
      <w:r w:rsidR="00EA4E10" w:rsidRPr="003A47F0">
        <w:rPr>
          <w:lang w:val="es-ES"/>
        </w:rPr>
        <w:t>us</w:t>
      </w:r>
      <w:r w:rsidR="00432896" w:rsidRPr="003A47F0">
        <w:rPr>
          <w:lang w:val="es-ES"/>
        </w:rPr>
        <w:t xml:space="preserve"> </w:t>
      </w:r>
      <w:r w:rsidR="00EA4E10" w:rsidRPr="003A47F0">
        <w:rPr>
          <w:lang w:val="es-ES"/>
        </w:rPr>
        <w:t>intervenciones se traducen</w:t>
      </w:r>
      <w:r w:rsidR="00432896" w:rsidRPr="003A47F0">
        <w:rPr>
          <w:lang w:val="es-ES"/>
        </w:rPr>
        <w:t xml:space="preserve"> </w:t>
      </w:r>
      <w:r w:rsidR="0076554B" w:rsidRPr="003A47F0">
        <w:rPr>
          <w:lang w:val="es-ES"/>
        </w:rPr>
        <w:t>en</w:t>
      </w:r>
      <w:r w:rsidR="00432896" w:rsidRPr="003A47F0">
        <w:rPr>
          <w:lang w:val="es-ES"/>
        </w:rPr>
        <w:t xml:space="preserve"> actos de</w:t>
      </w:r>
      <w:r w:rsidR="000A47FE" w:rsidRPr="003A47F0">
        <w:rPr>
          <w:lang w:val="es-ES"/>
        </w:rPr>
        <w:t xml:space="preserve"> vandalism</w:t>
      </w:r>
      <w:r w:rsidR="00432896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432896" w:rsidRPr="003A47F0">
        <w:rPr>
          <w:lang w:val="es-ES"/>
        </w:rPr>
        <w:t>disturbios</w:t>
      </w:r>
      <w:r w:rsidR="000A47FE" w:rsidRPr="003A47F0">
        <w:rPr>
          <w:lang w:val="es-ES"/>
        </w:rPr>
        <w:t>, expresion</w:t>
      </w:r>
      <w:r w:rsidR="0043289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3289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extremism</w:t>
      </w:r>
      <w:r w:rsidR="00432896" w:rsidRPr="003A47F0">
        <w:rPr>
          <w:lang w:val="es-ES"/>
        </w:rPr>
        <w:t>o</w:t>
      </w:r>
      <w:r w:rsidR="000A47FE" w:rsidRPr="003A47F0">
        <w:rPr>
          <w:lang w:val="es-ES"/>
        </w:rPr>
        <w:t>, racism</w:t>
      </w:r>
      <w:r w:rsidR="00432896" w:rsidRPr="003A47F0">
        <w:rPr>
          <w:lang w:val="es-ES"/>
        </w:rPr>
        <w:t>o</w:t>
      </w:r>
      <w:r w:rsidR="000A47FE" w:rsidRPr="003A47F0">
        <w:rPr>
          <w:lang w:val="es-ES"/>
        </w:rPr>
        <w:t>, xeno</w:t>
      </w:r>
      <w:r w:rsidR="00432896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 </w:t>
      </w:r>
      <w:r w:rsidR="0043289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intoleranc</w:t>
      </w:r>
      <w:r w:rsidR="00432896" w:rsidRPr="003A47F0">
        <w:rPr>
          <w:lang w:val="es-ES"/>
        </w:rPr>
        <w:t>ia</w:t>
      </w:r>
      <w:r w:rsidR="000A47FE" w:rsidRPr="003A47F0">
        <w:rPr>
          <w:lang w:val="es-ES"/>
        </w:rPr>
        <w:t xml:space="preserve">. </w:t>
      </w:r>
      <w:r w:rsidR="00432896" w:rsidRPr="003A47F0">
        <w:rPr>
          <w:lang w:val="es-ES"/>
        </w:rPr>
        <w:t>L</w:t>
      </w:r>
      <w:r w:rsidR="003C5A81" w:rsidRPr="003A47F0">
        <w:rPr>
          <w:lang w:val="es-ES"/>
        </w:rPr>
        <w:t>o</w:t>
      </w:r>
      <w:r w:rsidR="00432896" w:rsidRPr="003A47F0">
        <w:rPr>
          <w:lang w:val="es-ES"/>
        </w:rPr>
        <w:t xml:space="preserve">s </w:t>
      </w:r>
      <w:r w:rsidR="00EA4E10" w:rsidRPr="003A47F0">
        <w:rPr>
          <w:lang w:val="es-ES"/>
        </w:rPr>
        <w:t>excesos</w:t>
      </w:r>
      <w:r w:rsidR="00432896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</w:t>
      </w:r>
      <w:r w:rsidR="00432896" w:rsidRPr="003A47F0">
        <w:rPr>
          <w:lang w:val="es-ES"/>
        </w:rPr>
        <w:t>e</w:t>
      </w:r>
      <w:r w:rsidR="000A47FE" w:rsidRPr="003A47F0">
        <w:rPr>
          <w:lang w:val="es-ES"/>
        </w:rPr>
        <w:t>specta</w:t>
      </w:r>
      <w:r w:rsidR="00432896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432896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no </w:t>
      </w:r>
      <w:r w:rsidR="00EA4E10" w:rsidRPr="003A47F0">
        <w:rPr>
          <w:lang w:val="es-ES"/>
        </w:rPr>
        <w:t>responden a las consignas de ningún</w:t>
      </w:r>
      <w:r w:rsidR="003C5A81" w:rsidRPr="003A47F0">
        <w:rPr>
          <w:lang w:val="es-ES"/>
        </w:rPr>
        <w:t xml:space="preserve"> </w:t>
      </w:r>
      <w:r w:rsidR="000A47FE" w:rsidRPr="003A47F0">
        <w:rPr>
          <w:lang w:val="es-ES"/>
        </w:rPr>
        <w:t>d</w:t>
      </w:r>
      <w:r w:rsidR="003C5A81" w:rsidRPr="003A47F0">
        <w:rPr>
          <w:lang w:val="es-ES"/>
        </w:rPr>
        <w:t>i</w:t>
      </w:r>
      <w:r w:rsidR="000A47FE" w:rsidRPr="003A47F0">
        <w:rPr>
          <w:lang w:val="es-ES"/>
        </w:rPr>
        <w:t>r</w:t>
      </w:r>
      <w:r w:rsidR="003C5A81" w:rsidRPr="003A47F0">
        <w:rPr>
          <w:lang w:val="es-ES"/>
        </w:rPr>
        <w:t>igente</w:t>
      </w:r>
      <w:r w:rsidR="000A47FE" w:rsidRPr="003A47F0">
        <w:rPr>
          <w:lang w:val="es-ES"/>
        </w:rPr>
        <w:t xml:space="preserve"> </w:t>
      </w:r>
      <w:r w:rsidR="003C5A81" w:rsidRPr="003A47F0">
        <w:rPr>
          <w:lang w:val="es-ES"/>
        </w:rPr>
        <w:t>u</w:t>
      </w:r>
      <w:r w:rsidR="000A47FE" w:rsidRPr="003A47F0">
        <w:rPr>
          <w:lang w:val="es-ES"/>
        </w:rPr>
        <w:t xml:space="preserve"> organiz</w:t>
      </w:r>
      <w:r w:rsidR="003C5A81" w:rsidRPr="003A47F0">
        <w:rPr>
          <w:lang w:val="es-ES"/>
        </w:rPr>
        <w:t>ador concreto</w:t>
      </w:r>
      <w:r w:rsidR="000A47FE" w:rsidRPr="003A47F0">
        <w:rPr>
          <w:lang w:val="es-ES"/>
        </w:rPr>
        <w:t xml:space="preserve">, </w:t>
      </w:r>
      <w:r w:rsidR="003C5A81" w:rsidRPr="003A47F0">
        <w:rPr>
          <w:lang w:val="es-ES"/>
        </w:rPr>
        <w:t>sino que s</w:t>
      </w:r>
      <w:r w:rsidR="0076554B" w:rsidRPr="003A47F0">
        <w:rPr>
          <w:lang w:val="es-ES"/>
        </w:rPr>
        <w:t>urg</w:t>
      </w:r>
      <w:r w:rsidR="003C5A81" w:rsidRPr="003A47F0">
        <w:rPr>
          <w:lang w:val="es-ES"/>
        </w:rPr>
        <w:t>e</w:t>
      </w:r>
      <w:r w:rsidR="0076554B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3C5A81" w:rsidRPr="003A47F0">
        <w:rPr>
          <w:lang w:val="es-ES"/>
        </w:rPr>
        <w:t>e</w:t>
      </w:r>
      <w:r w:rsidR="000A47FE" w:rsidRPr="003A47F0">
        <w:rPr>
          <w:lang w:val="es-ES"/>
        </w:rPr>
        <w:t>spont</w:t>
      </w:r>
      <w:r w:rsidR="003C5A81" w:rsidRPr="003A47F0">
        <w:rPr>
          <w:lang w:val="es-ES"/>
        </w:rPr>
        <w:t>á</w:t>
      </w:r>
      <w:r w:rsidR="000A47FE" w:rsidRPr="003A47F0">
        <w:rPr>
          <w:lang w:val="es-ES"/>
        </w:rPr>
        <w:t>ne</w:t>
      </w:r>
      <w:r w:rsidR="003C5A81" w:rsidRPr="003A47F0">
        <w:rPr>
          <w:lang w:val="es-ES"/>
        </w:rPr>
        <w:t>amente</w:t>
      </w:r>
      <w:r w:rsidR="000A47FE" w:rsidRPr="003A47F0">
        <w:rPr>
          <w:lang w:val="es-ES"/>
        </w:rPr>
        <w:t xml:space="preserve"> dur</w:t>
      </w:r>
      <w:r w:rsidR="003C5A81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3C5A81" w:rsidRPr="003A47F0">
        <w:rPr>
          <w:lang w:val="es-ES"/>
        </w:rPr>
        <w:t>te los acontecimientos</w:t>
      </w:r>
      <w:r w:rsidR="000A47FE" w:rsidRPr="003A47F0">
        <w:rPr>
          <w:lang w:val="es-ES"/>
        </w:rPr>
        <w:t xml:space="preserve"> </w:t>
      </w:r>
      <w:r w:rsidR="003C5A81" w:rsidRPr="003A47F0">
        <w:rPr>
          <w:lang w:val="es-ES"/>
        </w:rPr>
        <w:t>de</w:t>
      </w:r>
      <w:r w:rsidR="000A47FE" w:rsidRPr="003A47F0">
        <w:rPr>
          <w:lang w:val="es-ES"/>
        </w:rPr>
        <w:t>port</w:t>
      </w:r>
      <w:r w:rsidR="003C5A81" w:rsidRPr="003A47F0">
        <w:rPr>
          <w:lang w:val="es-ES"/>
        </w:rPr>
        <w:t>ivo</w:t>
      </w:r>
      <w:r w:rsidR="000A47FE" w:rsidRPr="003A47F0">
        <w:rPr>
          <w:lang w:val="es-ES"/>
        </w:rPr>
        <w:t>s (</w:t>
      </w:r>
      <w:r w:rsidR="003C5A81" w:rsidRPr="003A47F0">
        <w:rPr>
          <w:lang w:val="es-ES"/>
        </w:rPr>
        <w:t>principalmente</w:t>
      </w:r>
      <w:r w:rsidR="000A47FE" w:rsidRPr="003A47F0">
        <w:rPr>
          <w:lang w:val="es-ES"/>
        </w:rPr>
        <w:t xml:space="preserve"> f</w:t>
      </w:r>
      <w:r w:rsidR="003C5A81" w:rsidRPr="003A47F0">
        <w:rPr>
          <w:lang w:val="es-ES"/>
        </w:rPr>
        <w:t>ú</w:t>
      </w:r>
      <w:r w:rsidR="000A47FE" w:rsidRPr="003A47F0">
        <w:rPr>
          <w:lang w:val="es-ES"/>
        </w:rPr>
        <w:t>tb</w:t>
      </w:r>
      <w:r w:rsidR="003C5A81" w:rsidRPr="003A47F0">
        <w:rPr>
          <w:lang w:val="es-ES"/>
        </w:rPr>
        <w:t>o</w:t>
      </w:r>
      <w:r w:rsidR="000A47FE" w:rsidRPr="003A47F0">
        <w:rPr>
          <w:lang w:val="es-ES"/>
        </w:rPr>
        <w:t xml:space="preserve">l </w:t>
      </w:r>
      <w:r w:rsidR="003C5A81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0A47FE" w:rsidRPr="003A47F0">
        <w:rPr>
          <w:i/>
          <w:lang w:val="es-ES"/>
        </w:rPr>
        <w:t>hockey</w:t>
      </w:r>
      <w:r w:rsidR="000A47FE" w:rsidRPr="003A47F0">
        <w:rPr>
          <w:lang w:val="es-ES"/>
        </w:rPr>
        <w:t xml:space="preserve">) </w:t>
      </w:r>
      <w:r w:rsidR="003C5A81" w:rsidRPr="003A47F0">
        <w:rPr>
          <w:lang w:val="es-ES"/>
        </w:rPr>
        <w:t xml:space="preserve">y </w:t>
      </w:r>
      <w:r w:rsidR="00EA4E10" w:rsidRPr="003A47F0">
        <w:rPr>
          <w:lang w:val="es-ES"/>
        </w:rPr>
        <w:t>revisten un carácter colectivo</w:t>
      </w:r>
      <w:r w:rsidR="000A47FE" w:rsidRPr="003A47F0">
        <w:rPr>
          <w:lang w:val="es-ES"/>
        </w:rPr>
        <w:t xml:space="preserve">. </w:t>
      </w:r>
      <w:r w:rsidR="00EA4E10" w:rsidRPr="003A47F0">
        <w:rPr>
          <w:lang w:val="es-ES"/>
        </w:rPr>
        <w:t>Los delitos registrados e</w:t>
      </w:r>
      <w:r w:rsidR="003C5A81" w:rsidRPr="003A47F0">
        <w:rPr>
          <w:lang w:val="es-ES"/>
        </w:rPr>
        <w:t xml:space="preserve">n </w:t>
      </w:r>
      <w:r w:rsidR="00EA4E10" w:rsidRPr="003A47F0">
        <w:rPr>
          <w:lang w:val="es-ES"/>
        </w:rPr>
        <w:t xml:space="preserve">el contexto de </w:t>
      </w:r>
      <w:r w:rsidR="003C5A81" w:rsidRPr="003A47F0">
        <w:rPr>
          <w:lang w:val="es-ES"/>
        </w:rPr>
        <w:t xml:space="preserve">algunos </w:t>
      </w:r>
      <w:r w:rsidR="00EA4E10" w:rsidRPr="003A47F0">
        <w:rPr>
          <w:lang w:val="es-ES"/>
        </w:rPr>
        <w:t>ac</w:t>
      </w:r>
      <w:r w:rsidR="003C5A81" w:rsidRPr="003A47F0">
        <w:rPr>
          <w:lang w:val="es-ES"/>
        </w:rPr>
        <w:t>tos deportivos de riesgo</w:t>
      </w:r>
      <w:r w:rsidR="000A47FE" w:rsidRPr="003A47F0">
        <w:rPr>
          <w:lang w:val="es-ES"/>
        </w:rPr>
        <w:t xml:space="preserve"> en</w:t>
      </w:r>
      <w:r w:rsidR="003C5A81" w:rsidRPr="003A47F0">
        <w:rPr>
          <w:lang w:val="es-ES"/>
        </w:rPr>
        <w:t xml:space="preserve"> </w:t>
      </w:r>
      <w:r w:rsidR="00EA4E10" w:rsidRPr="003A47F0">
        <w:rPr>
          <w:lang w:val="es-ES"/>
        </w:rPr>
        <w:t>Eslovaqui</w:t>
      </w:r>
      <w:r w:rsidR="003C5A8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6554B" w:rsidRPr="003A47F0">
        <w:rPr>
          <w:lang w:val="es-ES"/>
        </w:rPr>
        <w:t xml:space="preserve">suelen </w:t>
      </w:r>
      <w:r w:rsidR="00EA4E10" w:rsidRPr="003A47F0">
        <w:rPr>
          <w:lang w:val="es-ES"/>
        </w:rPr>
        <w:t>adoptar la forma de</w:t>
      </w:r>
      <w:r w:rsidR="0076554B" w:rsidRPr="003A47F0">
        <w:rPr>
          <w:lang w:val="es-ES"/>
        </w:rPr>
        <w:t xml:space="preserve"> alter</w:t>
      </w:r>
      <w:r w:rsidR="003C5A81" w:rsidRPr="003A47F0">
        <w:rPr>
          <w:lang w:val="es-ES"/>
        </w:rPr>
        <w:t>aciones</w:t>
      </w:r>
      <w:r w:rsidR="000A47FE" w:rsidRPr="003A47F0">
        <w:rPr>
          <w:lang w:val="es-ES"/>
        </w:rPr>
        <w:t xml:space="preserve"> </w:t>
      </w:r>
      <w:r w:rsidR="003C5A81" w:rsidRPr="003A47F0">
        <w:rPr>
          <w:lang w:val="es-ES"/>
        </w:rPr>
        <w:t>del orden público</w:t>
      </w:r>
      <w:r w:rsidR="008A6E45" w:rsidRPr="003A47F0">
        <w:rPr>
          <w:lang w:val="es-ES"/>
        </w:rPr>
        <w:t>,</w:t>
      </w:r>
      <w:r w:rsidR="003C5A81" w:rsidRPr="003A47F0">
        <w:rPr>
          <w:lang w:val="es-ES"/>
        </w:rPr>
        <w:t xml:space="preserve"> d</w:t>
      </w:r>
      <w:r w:rsidR="008A6E45" w:rsidRPr="003A47F0">
        <w:rPr>
          <w:lang w:val="es-ES"/>
        </w:rPr>
        <w:t>urante los</w:t>
      </w:r>
      <w:r w:rsidR="003C5A81" w:rsidRPr="003A47F0">
        <w:rPr>
          <w:lang w:val="es-ES"/>
        </w:rPr>
        <w:t xml:space="preserve"> partido</w:t>
      </w:r>
      <w:r w:rsidR="008A6E45" w:rsidRPr="003A47F0">
        <w:rPr>
          <w:lang w:val="es-ES"/>
        </w:rPr>
        <w:t>s</w:t>
      </w:r>
      <w:r w:rsidR="003C5A81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f</w:t>
      </w:r>
      <w:r w:rsidR="003C5A81" w:rsidRPr="003A47F0">
        <w:rPr>
          <w:lang w:val="es-ES"/>
        </w:rPr>
        <w:t>ú</w:t>
      </w:r>
      <w:r w:rsidR="000A47FE" w:rsidRPr="003A47F0">
        <w:rPr>
          <w:lang w:val="es-ES"/>
        </w:rPr>
        <w:t>tb</w:t>
      </w:r>
      <w:r w:rsidR="003C5A81" w:rsidRPr="003A47F0">
        <w:rPr>
          <w:lang w:val="es-ES"/>
        </w:rPr>
        <w:t>ol</w:t>
      </w:r>
      <w:r w:rsidR="000A47FE" w:rsidRPr="003A47F0">
        <w:rPr>
          <w:lang w:val="es-ES"/>
        </w:rPr>
        <w:t xml:space="preserve"> o </w:t>
      </w:r>
      <w:r w:rsidR="003C5A81" w:rsidRPr="003A47F0">
        <w:rPr>
          <w:lang w:val="es-ES"/>
        </w:rPr>
        <w:t xml:space="preserve">de </w:t>
      </w:r>
      <w:r w:rsidR="008A6E45" w:rsidRPr="003A47F0">
        <w:rPr>
          <w:i/>
          <w:lang w:val="es-ES"/>
        </w:rPr>
        <w:t>hockey</w:t>
      </w:r>
      <w:r w:rsidR="000A47FE" w:rsidRPr="003A47F0">
        <w:rPr>
          <w:lang w:val="es-ES"/>
        </w:rPr>
        <w:t xml:space="preserve"> o</w:t>
      </w:r>
      <w:r w:rsidR="008A6E4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rar</w:t>
      </w:r>
      <w:r w:rsidR="003C5A81" w:rsidRPr="003A47F0">
        <w:rPr>
          <w:lang w:val="es-ES"/>
        </w:rPr>
        <w:t>a v</w:t>
      </w:r>
      <w:r w:rsidR="000A47FE" w:rsidRPr="003A47F0">
        <w:rPr>
          <w:lang w:val="es-ES"/>
        </w:rPr>
        <w:t>e</w:t>
      </w:r>
      <w:r w:rsidR="003C5A81" w:rsidRPr="003A47F0">
        <w:rPr>
          <w:lang w:val="es-ES"/>
        </w:rPr>
        <w:t>z</w:t>
      </w:r>
      <w:r w:rsidR="008A6E45" w:rsidRPr="003A47F0">
        <w:rPr>
          <w:lang w:val="es-ES"/>
        </w:rPr>
        <w:t>, en</w:t>
      </w:r>
      <w:r w:rsidR="000A47FE" w:rsidRPr="003A47F0">
        <w:rPr>
          <w:lang w:val="es-ES"/>
        </w:rPr>
        <w:t xml:space="preserve"> </w:t>
      </w:r>
      <w:r w:rsidR="00EA4E10" w:rsidRPr="003A47F0">
        <w:rPr>
          <w:lang w:val="es-ES"/>
        </w:rPr>
        <w:t>el trayecto</w:t>
      </w:r>
      <w:r w:rsidR="000A47FE" w:rsidRPr="003A47F0">
        <w:rPr>
          <w:lang w:val="es-ES"/>
        </w:rPr>
        <w:t xml:space="preserve">, </w:t>
      </w:r>
      <w:r w:rsidR="009B1F28" w:rsidRPr="003A47F0">
        <w:rPr>
          <w:lang w:val="es-ES"/>
        </w:rPr>
        <w:t>en los es</w:t>
      </w:r>
      <w:r w:rsidR="000A47FE" w:rsidRPr="003A47F0">
        <w:rPr>
          <w:lang w:val="es-ES"/>
        </w:rPr>
        <w:t>tadi</w:t>
      </w:r>
      <w:r w:rsidR="009B1F28" w:rsidRPr="003A47F0">
        <w:rPr>
          <w:lang w:val="es-ES"/>
        </w:rPr>
        <w:t>os</w:t>
      </w:r>
      <w:r w:rsidR="00A244A0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9B1F28" w:rsidRPr="003A47F0">
        <w:rPr>
          <w:lang w:val="es-ES"/>
        </w:rPr>
        <w:t>tras el final del partido</w:t>
      </w:r>
      <w:r w:rsidR="00020908" w:rsidRPr="003A47F0">
        <w:rPr>
          <w:lang w:val="es-ES"/>
        </w:rPr>
        <w:t xml:space="preserve"> (</w:t>
      </w:r>
      <w:r w:rsidR="000A47FE" w:rsidRPr="003A47F0">
        <w:rPr>
          <w:lang w:val="es-ES"/>
        </w:rPr>
        <w:t>violenc</w:t>
      </w:r>
      <w:r w:rsidR="009B1F28" w:rsidRPr="003A47F0">
        <w:rPr>
          <w:lang w:val="es-ES"/>
        </w:rPr>
        <w:t>ia</w:t>
      </w:r>
      <w:r w:rsidR="00020908" w:rsidRPr="003A47F0">
        <w:rPr>
          <w:lang w:val="es-ES"/>
        </w:rPr>
        <w:t>s</w:t>
      </w:r>
      <w:r w:rsidR="000A47FE" w:rsidRPr="003A47F0">
        <w:rPr>
          <w:lang w:val="es-ES"/>
        </w:rPr>
        <w:t xml:space="preserve">, </w:t>
      </w:r>
      <w:r w:rsidR="009B1F28" w:rsidRPr="003A47F0">
        <w:rPr>
          <w:lang w:val="es-ES"/>
        </w:rPr>
        <w:t>disturbios y</w:t>
      </w:r>
      <w:r w:rsidR="000A47FE" w:rsidRPr="003A47F0">
        <w:rPr>
          <w:lang w:val="es-ES"/>
        </w:rPr>
        <w:t xml:space="preserve"> vandalism</w:t>
      </w:r>
      <w:r w:rsidR="009B1F28" w:rsidRPr="003A47F0">
        <w:rPr>
          <w:lang w:val="es-ES"/>
        </w:rPr>
        <w:t>o</w:t>
      </w:r>
      <w:r w:rsidR="0002090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B1F28" w:rsidRPr="003A47F0">
        <w:rPr>
          <w:lang w:val="es-ES"/>
        </w:rPr>
        <w:t xml:space="preserve">que provocan </w:t>
      </w:r>
      <w:r w:rsidR="008A6E45" w:rsidRPr="003A47F0">
        <w:rPr>
          <w:lang w:val="es-ES"/>
        </w:rPr>
        <w:t>graves</w:t>
      </w:r>
      <w:r w:rsidR="009B1F28" w:rsidRPr="003A47F0">
        <w:rPr>
          <w:lang w:val="es-ES"/>
        </w:rPr>
        <w:t xml:space="preserve"> daños tanto a la integridad física de las personas como a </w:t>
      </w:r>
      <w:r w:rsidR="008A6E45" w:rsidRPr="003A47F0">
        <w:rPr>
          <w:lang w:val="es-ES"/>
        </w:rPr>
        <w:t>su</w:t>
      </w:r>
      <w:r w:rsidR="009B1F28" w:rsidRPr="003A47F0">
        <w:rPr>
          <w:lang w:val="es-ES"/>
        </w:rPr>
        <w:t>s bienes</w:t>
      </w:r>
      <w:r w:rsidR="008A6E45" w:rsidRPr="003A47F0">
        <w:rPr>
          <w:lang w:val="es-ES"/>
        </w:rPr>
        <w:t xml:space="preserve"> y propiedades</w:t>
      </w:r>
      <w:r w:rsidR="00020908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9B1F28" w:rsidRPr="003A47F0">
        <w:rPr>
          <w:lang w:val="es-ES"/>
        </w:rPr>
        <w:t>Naturalmente</w:t>
      </w:r>
      <w:r w:rsidR="000A47FE" w:rsidRPr="003A47F0">
        <w:rPr>
          <w:lang w:val="es-ES"/>
        </w:rPr>
        <w:t xml:space="preserve">, </w:t>
      </w:r>
      <w:r w:rsidR="009B1F28" w:rsidRPr="003A47F0">
        <w:rPr>
          <w:lang w:val="es-ES"/>
        </w:rPr>
        <w:t xml:space="preserve">los </w:t>
      </w:r>
      <w:r w:rsidR="000A47FE" w:rsidRPr="003A47F0">
        <w:rPr>
          <w:lang w:val="es-ES"/>
        </w:rPr>
        <w:t>v</w:t>
      </w:r>
      <w:r w:rsidR="009B1F28" w:rsidRPr="003A47F0">
        <w:rPr>
          <w:lang w:val="es-ES"/>
        </w:rPr>
        <w:t>á</w:t>
      </w:r>
      <w:r w:rsidR="000A47FE" w:rsidRPr="003A47F0">
        <w:rPr>
          <w:lang w:val="es-ES"/>
        </w:rPr>
        <w:t>ndal</w:t>
      </w:r>
      <w:r w:rsidR="009B1F28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8A6E45" w:rsidRPr="003A47F0">
        <w:rPr>
          <w:lang w:val="es-ES"/>
        </w:rPr>
        <w:t xml:space="preserve">también </w:t>
      </w:r>
      <w:r w:rsidR="009B1F28" w:rsidRPr="003A47F0">
        <w:rPr>
          <w:lang w:val="es-ES"/>
        </w:rPr>
        <w:t>oca</w:t>
      </w:r>
      <w:r w:rsidR="008A6E45" w:rsidRPr="003A47F0">
        <w:rPr>
          <w:lang w:val="es-ES"/>
        </w:rPr>
        <w:t>siona</w:t>
      </w:r>
      <w:r w:rsidR="009B1F28" w:rsidRPr="003A47F0">
        <w:rPr>
          <w:lang w:val="es-ES"/>
        </w:rPr>
        <w:t>n daños</w:t>
      </w:r>
      <w:r w:rsidR="000A47FE" w:rsidRPr="003A47F0">
        <w:rPr>
          <w:lang w:val="es-ES"/>
        </w:rPr>
        <w:t xml:space="preserve"> indirect</w:t>
      </w:r>
      <w:r w:rsidR="009B1F28" w:rsidRPr="003A47F0">
        <w:rPr>
          <w:lang w:val="es-ES"/>
        </w:rPr>
        <w:t>os a los medios de</w:t>
      </w:r>
      <w:r w:rsidR="000A47FE" w:rsidRPr="003A47F0">
        <w:rPr>
          <w:lang w:val="es-ES"/>
        </w:rPr>
        <w:t xml:space="preserve"> transport</w:t>
      </w:r>
      <w:r w:rsidR="009B1F28" w:rsidRPr="003A47F0">
        <w:rPr>
          <w:lang w:val="es-ES"/>
        </w:rPr>
        <w:t>e</w:t>
      </w:r>
      <w:r w:rsidR="000A47FE" w:rsidRPr="003A47F0">
        <w:rPr>
          <w:lang w:val="es-ES"/>
        </w:rPr>
        <w:t>,</w:t>
      </w:r>
      <w:r w:rsidR="009B1F28" w:rsidRPr="003A47F0">
        <w:rPr>
          <w:lang w:val="es-ES"/>
        </w:rPr>
        <w:t xml:space="preserve"> las calles, los</w:t>
      </w:r>
      <w:r w:rsidR="000A47FE" w:rsidRPr="003A47F0">
        <w:rPr>
          <w:lang w:val="es-ES"/>
        </w:rPr>
        <w:t xml:space="preserve"> veh</w:t>
      </w:r>
      <w:r w:rsidR="009B1F28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9B1F28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9B1F28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9B1F28" w:rsidRPr="003A47F0">
        <w:rPr>
          <w:lang w:val="es-ES"/>
        </w:rPr>
        <w:t xml:space="preserve"> </w:t>
      </w:r>
      <w:r w:rsidR="008A6E45" w:rsidRPr="003A47F0">
        <w:rPr>
          <w:lang w:val="es-ES"/>
        </w:rPr>
        <w:t>est</w:t>
      </w:r>
      <w:r w:rsidR="009B1F28" w:rsidRPr="003A47F0">
        <w:rPr>
          <w:lang w:val="es-ES"/>
        </w:rPr>
        <w:t>ac</w:t>
      </w:r>
      <w:r w:rsidR="008A6E45" w:rsidRPr="003A47F0">
        <w:rPr>
          <w:lang w:val="es-ES"/>
        </w:rPr>
        <w:t>ion</w:t>
      </w:r>
      <w:r w:rsidR="009B1F28" w:rsidRPr="003A47F0">
        <w:rPr>
          <w:lang w:val="es-ES"/>
        </w:rPr>
        <w:t>ados</w:t>
      </w:r>
      <w:r w:rsidR="000A47FE" w:rsidRPr="003A47F0">
        <w:rPr>
          <w:lang w:val="es-ES"/>
        </w:rPr>
        <w:t xml:space="preserve">, </w:t>
      </w:r>
      <w:r w:rsidR="009B1F28" w:rsidRPr="003A47F0">
        <w:rPr>
          <w:lang w:val="es-ES"/>
        </w:rPr>
        <w:t xml:space="preserve">las zonas </w:t>
      </w:r>
      <w:r w:rsidR="000A47FE" w:rsidRPr="003A47F0">
        <w:rPr>
          <w:lang w:val="es-ES"/>
        </w:rPr>
        <w:t>p</w:t>
      </w:r>
      <w:r w:rsidR="009B1F28" w:rsidRPr="003A47F0">
        <w:rPr>
          <w:lang w:val="es-ES"/>
        </w:rPr>
        <w:t>ú</w:t>
      </w:r>
      <w:r w:rsidR="000A47FE" w:rsidRPr="003A47F0">
        <w:rPr>
          <w:lang w:val="es-ES"/>
        </w:rPr>
        <w:t>blicas, etc.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9B1F2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1 </w:t>
      </w:r>
      <w:r w:rsidR="009B1F28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9B1F28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9B1F28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2009, </w:t>
      </w:r>
      <w:r w:rsidR="009B1F28" w:rsidRPr="003A47F0">
        <w:rPr>
          <w:lang w:val="es-ES"/>
        </w:rPr>
        <w:t>entró en vigor la disposición del</w:t>
      </w:r>
      <w:r w:rsidR="000A47FE" w:rsidRPr="003A47F0">
        <w:rPr>
          <w:lang w:val="es-ES"/>
        </w:rPr>
        <w:t xml:space="preserve"> </w:t>
      </w:r>
      <w:r w:rsidR="009B1F28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9B1F28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9B1F28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9B1F28" w:rsidRPr="003A47F0">
        <w:rPr>
          <w:lang w:val="es-ES"/>
        </w:rPr>
        <w:t>o</w:t>
      </w:r>
      <w:r w:rsidR="000A47FE" w:rsidRPr="003A47F0">
        <w:rPr>
          <w:lang w:val="es-ES"/>
        </w:rPr>
        <w:t xml:space="preserve"> 10 </w:t>
      </w:r>
      <w:r w:rsidR="009B1F28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9B1F28" w:rsidRPr="003A47F0">
          <w:rPr>
            <w:lang w:val="es-ES"/>
          </w:rPr>
          <w:t xml:space="preserve">la Ley </w:t>
        </w:r>
        <w:r w:rsidR="00690E87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690E87" w:rsidRPr="003A47F0">
        <w:rPr>
          <w:lang w:val="es-ES"/>
        </w:rPr>
        <w:t>479</w:t>
      </w:r>
      <w:r w:rsidR="00F70170" w:rsidRPr="003A47F0">
        <w:rPr>
          <w:lang w:val="es-ES"/>
        </w:rPr>
        <w:t>/</w:t>
      </w:r>
      <w:r w:rsidR="00690E87" w:rsidRPr="003A47F0">
        <w:rPr>
          <w:lang w:val="es-ES"/>
        </w:rPr>
        <w:t xml:space="preserve">2008 </w:t>
      </w:r>
      <w:r w:rsidR="009B1F28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="009B1F28" w:rsidRPr="003A47F0">
        <w:rPr>
          <w:lang w:val="es-ES"/>
        </w:rPr>
        <w:t>Consejo</w:t>
      </w:r>
      <w:r w:rsidR="000A47FE" w:rsidRPr="003A47F0">
        <w:rPr>
          <w:lang w:val="es-ES"/>
        </w:rPr>
        <w:t xml:space="preserve"> Na</w:t>
      </w:r>
      <w:r w:rsidR="009B1F28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9B1F28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9B1F2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B1F28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B1F28" w:rsidRPr="003A47F0">
          <w:rPr>
            <w:lang w:val="es-ES"/>
          </w:rPr>
          <w:t>a Eslovaca</w:t>
        </w:r>
      </w:smartTag>
      <w:r w:rsidR="003C473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A6E45" w:rsidRPr="003A47F0">
        <w:rPr>
          <w:lang w:val="es-ES"/>
        </w:rPr>
        <w:t>relativa a</w:t>
      </w:r>
      <w:r w:rsidR="003C4733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organiz</w:t>
      </w:r>
      <w:r w:rsidR="003C4733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3C4733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C4733" w:rsidRPr="003A47F0">
        <w:rPr>
          <w:lang w:val="es-ES"/>
        </w:rPr>
        <w:t xml:space="preserve"> de eventos públicos de educación</w:t>
      </w:r>
      <w:r w:rsidR="000A47FE" w:rsidRPr="003A47F0">
        <w:rPr>
          <w:lang w:val="es-ES"/>
        </w:rPr>
        <w:t xml:space="preserve"> </w:t>
      </w:r>
      <w:r w:rsidR="003C4733" w:rsidRPr="003A47F0">
        <w:rPr>
          <w:lang w:val="es-ES"/>
        </w:rPr>
        <w:t>fí</w:t>
      </w:r>
      <w:r w:rsidR="000A47FE" w:rsidRPr="003A47F0">
        <w:rPr>
          <w:lang w:val="es-ES"/>
        </w:rPr>
        <w:t xml:space="preserve">sica, </w:t>
      </w:r>
      <w:r w:rsidR="003C4733" w:rsidRPr="003A47F0">
        <w:rPr>
          <w:lang w:val="es-ES"/>
        </w:rPr>
        <w:t>de</w:t>
      </w:r>
      <w:r w:rsidR="000A47FE" w:rsidRPr="003A47F0">
        <w:rPr>
          <w:lang w:val="es-ES"/>
        </w:rPr>
        <w:t>port</w:t>
      </w:r>
      <w:r w:rsidR="003C4733" w:rsidRPr="003A47F0">
        <w:rPr>
          <w:lang w:val="es-ES"/>
        </w:rPr>
        <w:t>ivo</w:t>
      </w:r>
      <w:r w:rsidR="000A47FE" w:rsidRPr="003A47F0">
        <w:rPr>
          <w:lang w:val="es-ES"/>
        </w:rPr>
        <w:t>s</w:t>
      </w:r>
      <w:r w:rsidR="003C4733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tur</w:t>
      </w:r>
      <w:r w:rsidR="003C4733" w:rsidRPr="003A47F0">
        <w:rPr>
          <w:lang w:val="es-ES"/>
        </w:rPr>
        <w:t>í</w:t>
      </w:r>
      <w:r w:rsidR="000A47FE" w:rsidRPr="003A47F0">
        <w:rPr>
          <w:lang w:val="es-ES"/>
        </w:rPr>
        <w:t>st</w:t>
      </w:r>
      <w:r w:rsidR="003C4733" w:rsidRPr="003A47F0">
        <w:rPr>
          <w:lang w:val="es-ES"/>
        </w:rPr>
        <w:t>icos,</w:t>
      </w:r>
      <w:r w:rsidR="000A47FE" w:rsidRPr="003A47F0">
        <w:rPr>
          <w:lang w:val="es-ES"/>
        </w:rPr>
        <w:t xml:space="preserve"> </w:t>
      </w:r>
      <w:r w:rsidR="008A6E45" w:rsidRPr="003A47F0">
        <w:rPr>
          <w:lang w:val="es-ES"/>
        </w:rPr>
        <w:t xml:space="preserve">que </w:t>
      </w:r>
      <w:r w:rsidR="00F70170" w:rsidRPr="003A47F0">
        <w:rPr>
          <w:lang w:val="es-ES"/>
        </w:rPr>
        <w:t xml:space="preserve">establece la </w:t>
      </w:r>
      <w:r w:rsidR="008A6E45" w:rsidRPr="003A47F0">
        <w:rPr>
          <w:lang w:val="es-ES"/>
        </w:rPr>
        <w:t>obliga</w:t>
      </w:r>
      <w:r w:rsidR="00F70170" w:rsidRPr="003A47F0">
        <w:rPr>
          <w:lang w:val="es-ES"/>
        </w:rPr>
        <w:t>ción</w:t>
      </w:r>
      <w:r w:rsidR="003C4733" w:rsidRPr="003A47F0">
        <w:rPr>
          <w:lang w:val="es-ES"/>
        </w:rPr>
        <w:t xml:space="preserve"> </w:t>
      </w:r>
      <w:r w:rsidR="00F70170" w:rsidRPr="003A47F0">
        <w:rPr>
          <w:lang w:val="es-ES"/>
        </w:rPr>
        <w:t>par</w:t>
      </w:r>
      <w:r w:rsidR="008A6E45" w:rsidRPr="003A47F0">
        <w:rPr>
          <w:lang w:val="es-ES"/>
        </w:rPr>
        <w:t xml:space="preserve">a </w:t>
      </w:r>
      <w:r w:rsidR="003C4733" w:rsidRPr="003A47F0">
        <w:rPr>
          <w:lang w:val="es-ES"/>
        </w:rPr>
        <w:t>los</w:t>
      </w:r>
      <w:r w:rsidR="00F70170" w:rsidRPr="003A47F0">
        <w:rPr>
          <w:lang w:val="es-ES"/>
        </w:rPr>
        <w:t xml:space="preserve"> </w:t>
      </w:r>
      <w:r w:rsidR="000A47FE" w:rsidRPr="003A47F0">
        <w:rPr>
          <w:lang w:val="es-ES"/>
        </w:rPr>
        <w:t>organiz</w:t>
      </w:r>
      <w:r w:rsidR="003C4733" w:rsidRPr="003A47F0">
        <w:rPr>
          <w:lang w:val="es-ES"/>
        </w:rPr>
        <w:t>ador</w:t>
      </w:r>
      <w:r w:rsidR="000A47FE" w:rsidRPr="003A47F0">
        <w:rPr>
          <w:lang w:val="es-ES"/>
        </w:rPr>
        <w:t xml:space="preserve">es </w:t>
      </w:r>
      <w:r w:rsidR="003C4733" w:rsidRPr="003A47F0">
        <w:rPr>
          <w:lang w:val="es-ES"/>
        </w:rPr>
        <w:t xml:space="preserve">de </w:t>
      </w:r>
      <w:r w:rsidR="00F70170" w:rsidRPr="003A47F0">
        <w:rPr>
          <w:lang w:val="es-ES"/>
        </w:rPr>
        <w:t>torneos nacionales</w:t>
      </w:r>
      <w:r w:rsidR="003C4733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f</w:t>
      </w:r>
      <w:r w:rsidR="003C4733" w:rsidRPr="003A47F0">
        <w:rPr>
          <w:lang w:val="es-ES"/>
        </w:rPr>
        <w:t>ú</w:t>
      </w:r>
      <w:r w:rsidR="000A47FE" w:rsidRPr="003A47F0">
        <w:rPr>
          <w:lang w:val="es-ES"/>
        </w:rPr>
        <w:t>tb</w:t>
      </w:r>
      <w:r w:rsidR="003C4733" w:rsidRPr="003A47F0">
        <w:rPr>
          <w:lang w:val="es-ES"/>
        </w:rPr>
        <w:t>o</w:t>
      </w:r>
      <w:r w:rsidR="000A47FE" w:rsidRPr="003A47F0">
        <w:rPr>
          <w:lang w:val="es-ES"/>
        </w:rPr>
        <w:t xml:space="preserve">l </w:t>
      </w:r>
      <w:r w:rsidR="003C4733" w:rsidRPr="003A47F0">
        <w:rPr>
          <w:lang w:val="es-ES"/>
        </w:rPr>
        <w:t>y de</w:t>
      </w:r>
      <w:r w:rsidR="000A47FE" w:rsidRPr="003A47F0">
        <w:rPr>
          <w:lang w:val="es-ES"/>
        </w:rPr>
        <w:t xml:space="preserve"> </w:t>
      </w:r>
      <w:r w:rsidR="000A47FE" w:rsidRPr="003A47F0">
        <w:rPr>
          <w:i/>
          <w:lang w:val="es-ES"/>
        </w:rPr>
        <w:t>hockey</w:t>
      </w:r>
      <w:r w:rsidR="000A47FE" w:rsidRPr="003A47F0">
        <w:rPr>
          <w:lang w:val="es-ES"/>
        </w:rPr>
        <w:t xml:space="preserve">, </w:t>
      </w:r>
      <w:r w:rsidR="003C4733" w:rsidRPr="003A47F0">
        <w:rPr>
          <w:lang w:val="es-ES"/>
        </w:rPr>
        <w:t>en e</w:t>
      </w:r>
      <w:r w:rsidR="000A47FE" w:rsidRPr="003A47F0">
        <w:rPr>
          <w:lang w:val="es-ES"/>
        </w:rPr>
        <w:t>stadi</w:t>
      </w:r>
      <w:r w:rsidR="003C4733" w:rsidRPr="003A47F0">
        <w:rPr>
          <w:lang w:val="es-ES"/>
        </w:rPr>
        <w:t xml:space="preserve">os con una </w:t>
      </w:r>
      <w:r w:rsidR="000A47FE" w:rsidRPr="003A47F0">
        <w:rPr>
          <w:lang w:val="es-ES"/>
        </w:rPr>
        <w:t>capaci</w:t>
      </w:r>
      <w:r w:rsidR="003C4733" w:rsidRPr="003A47F0">
        <w:rPr>
          <w:lang w:val="es-ES"/>
        </w:rPr>
        <w:t>dad superior a</w:t>
      </w:r>
      <w:r w:rsidR="000A47FE" w:rsidRPr="003A47F0">
        <w:rPr>
          <w:lang w:val="es-ES"/>
        </w:rPr>
        <w:t xml:space="preserve"> 2</w:t>
      </w:r>
      <w:r w:rsidR="00690E87" w:rsidRPr="003A47F0">
        <w:rPr>
          <w:lang w:val="es-ES"/>
        </w:rPr>
        <w:t>.</w:t>
      </w:r>
      <w:r w:rsidR="000A47FE" w:rsidRPr="003A47F0">
        <w:rPr>
          <w:lang w:val="es-ES"/>
        </w:rPr>
        <w:t xml:space="preserve">000 </w:t>
      </w:r>
      <w:r w:rsidR="003C4733" w:rsidRPr="003A47F0">
        <w:rPr>
          <w:lang w:val="es-ES"/>
        </w:rPr>
        <w:t>espectadores</w:t>
      </w:r>
      <w:r w:rsidR="000A47FE" w:rsidRPr="003A47F0">
        <w:rPr>
          <w:lang w:val="es-ES"/>
        </w:rPr>
        <w:t xml:space="preserve"> o</w:t>
      </w:r>
      <w:r w:rsidR="003C4733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en </w:t>
      </w:r>
      <w:r w:rsidR="003C4733" w:rsidRPr="003A47F0">
        <w:rPr>
          <w:lang w:val="es-ES"/>
        </w:rPr>
        <w:t>la</w:t>
      </w:r>
      <w:r w:rsidR="00F70170" w:rsidRPr="003A47F0">
        <w:rPr>
          <w:lang w:val="es-ES"/>
        </w:rPr>
        <w:t>s manifestaciones</w:t>
      </w:r>
      <w:r w:rsidR="003C4733" w:rsidRPr="003A47F0">
        <w:rPr>
          <w:lang w:val="es-ES"/>
        </w:rPr>
        <w:t xml:space="preserve"> considera</w:t>
      </w:r>
      <w:r w:rsidR="00A8434C" w:rsidRPr="003A47F0">
        <w:rPr>
          <w:lang w:val="es-ES"/>
        </w:rPr>
        <w:t>dos</w:t>
      </w:r>
      <w:r w:rsidR="005742FF" w:rsidRPr="003A47F0">
        <w:rPr>
          <w:lang w:val="es-ES"/>
        </w:rPr>
        <w:t xml:space="preserve"> de </w:t>
      </w:r>
      <w:r w:rsidR="003C4733" w:rsidRPr="003A47F0">
        <w:rPr>
          <w:lang w:val="es-ES"/>
        </w:rPr>
        <w:t>riesg</w:t>
      </w:r>
      <w:r w:rsidR="005742FF" w:rsidRPr="003A47F0">
        <w:rPr>
          <w:lang w:val="es-ES"/>
        </w:rPr>
        <w:t>o</w:t>
      </w:r>
      <w:r w:rsidR="00A8434C" w:rsidRPr="003A47F0">
        <w:rPr>
          <w:lang w:val="es-ES"/>
        </w:rPr>
        <w:t xml:space="preserve"> por el promotor</w:t>
      </w:r>
      <w:r w:rsidR="000A47FE" w:rsidRPr="003A47F0">
        <w:rPr>
          <w:lang w:val="es-ES"/>
        </w:rPr>
        <w:t xml:space="preserve">, </w:t>
      </w:r>
      <w:r w:rsidR="003C4733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municip</w:t>
      </w:r>
      <w:r w:rsidR="003C4733" w:rsidRPr="003A47F0">
        <w:rPr>
          <w:lang w:val="es-ES"/>
        </w:rPr>
        <w:t>io o la</w:t>
      </w:r>
      <w:r w:rsidR="000A47FE" w:rsidRPr="003A47F0">
        <w:rPr>
          <w:lang w:val="es-ES"/>
        </w:rPr>
        <w:t xml:space="preserve"> </w:t>
      </w:r>
      <w:r w:rsidR="003C4733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3C4733" w:rsidRPr="003A47F0">
        <w:rPr>
          <w:lang w:val="es-ES"/>
        </w:rPr>
        <w:t>ía</w:t>
      </w:r>
      <w:r w:rsidR="00A8434C" w:rsidRPr="003A47F0">
        <w:rPr>
          <w:lang w:val="es-ES"/>
        </w:rPr>
        <w:t>,</w:t>
      </w:r>
      <w:r w:rsidR="005578CD" w:rsidRPr="003A47F0">
        <w:rPr>
          <w:lang w:val="es-ES"/>
        </w:rPr>
        <w:t xml:space="preserve"> de</w:t>
      </w:r>
      <w:r w:rsidR="003C4733" w:rsidRPr="003A47F0">
        <w:rPr>
          <w:lang w:val="es-ES"/>
        </w:rPr>
        <w:t xml:space="preserve"> instalar un sistema</w:t>
      </w:r>
      <w:r w:rsidR="000A47FE" w:rsidRPr="003A47F0">
        <w:rPr>
          <w:lang w:val="es-ES"/>
        </w:rPr>
        <w:t xml:space="preserve"> funcional </w:t>
      </w:r>
      <w:r w:rsidR="003C4733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c</w:t>
      </w:r>
      <w:r w:rsidR="003C4733" w:rsidRPr="003A47F0">
        <w:rPr>
          <w:lang w:val="es-ES"/>
        </w:rPr>
        <w:t>áma</w:t>
      </w:r>
      <w:r w:rsidR="000A47FE" w:rsidRPr="003A47F0">
        <w:rPr>
          <w:lang w:val="es-ES"/>
        </w:rPr>
        <w:t>ra</w:t>
      </w:r>
      <w:r w:rsidR="003C4733" w:rsidRPr="003A47F0">
        <w:rPr>
          <w:lang w:val="es-ES"/>
        </w:rPr>
        <w:t>s de</w:t>
      </w:r>
      <w:r w:rsidR="000A47FE" w:rsidRPr="003A47F0">
        <w:rPr>
          <w:lang w:val="es-ES"/>
        </w:rPr>
        <w:t xml:space="preserve"> </w:t>
      </w:r>
      <w:r w:rsidR="00136779" w:rsidRPr="003A47F0">
        <w:rPr>
          <w:lang w:val="es-ES"/>
        </w:rPr>
        <w:t>vi</w:t>
      </w:r>
      <w:r w:rsidR="00A8434C" w:rsidRPr="003A47F0">
        <w:rPr>
          <w:lang w:val="es-ES"/>
        </w:rPr>
        <w:t>deovigilancia</w:t>
      </w:r>
      <w:r w:rsidR="000A47FE" w:rsidRPr="003A47F0">
        <w:rPr>
          <w:lang w:val="es-ES"/>
        </w:rPr>
        <w:t xml:space="preserve">, </w:t>
      </w:r>
      <w:r w:rsidR="00F70170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identifica</w:t>
      </w:r>
      <w:r w:rsidR="003C4733" w:rsidRPr="003A47F0">
        <w:rPr>
          <w:lang w:val="es-ES"/>
        </w:rPr>
        <w:t>r los rostros de l</w:t>
      </w:r>
      <w:r w:rsidR="00F70170" w:rsidRPr="003A47F0">
        <w:rPr>
          <w:lang w:val="es-ES"/>
        </w:rPr>
        <w:t>o</w:t>
      </w:r>
      <w:r w:rsidR="003C4733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F70170" w:rsidRPr="003A47F0">
        <w:rPr>
          <w:lang w:val="es-ES"/>
        </w:rPr>
        <w:t>asistentes</w:t>
      </w:r>
      <w:r w:rsidR="000A47FE" w:rsidRPr="003A47F0">
        <w:rPr>
          <w:lang w:val="es-ES"/>
        </w:rPr>
        <w:t xml:space="preserve"> </w:t>
      </w:r>
      <w:r w:rsidR="00F70170" w:rsidRPr="003A47F0">
        <w:rPr>
          <w:lang w:val="es-ES"/>
        </w:rPr>
        <w:t>a</w:t>
      </w:r>
      <w:r w:rsidR="00146504" w:rsidRPr="003A47F0">
        <w:rPr>
          <w:lang w:val="es-ES"/>
        </w:rPr>
        <w:t xml:space="preserve"> la entrada y salida de l</w:t>
      </w:r>
      <w:r w:rsidR="00A8434C" w:rsidRPr="003A47F0">
        <w:rPr>
          <w:lang w:val="es-ES"/>
        </w:rPr>
        <w:t>a</w:t>
      </w:r>
      <w:r w:rsidR="00146504" w:rsidRPr="003A47F0">
        <w:rPr>
          <w:lang w:val="es-ES"/>
        </w:rPr>
        <w:t xml:space="preserve">s </w:t>
      </w:r>
      <w:r w:rsidR="00A8434C" w:rsidRPr="003A47F0">
        <w:rPr>
          <w:lang w:val="es-ES"/>
        </w:rPr>
        <w:t>instal</w:t>
      </w:r>
      <w:r w:rsidR="00146504" w:rsidRPr="003A47F0">
        <w:rPr>
          <w:lang w:val="es-ES"/>
        </w:rPr>
        <w:t>a</w:t>
      </w:r>
      <w:r w:rsidR="00A8434C" w:rsidRPr="003A47F0">
        <w:rPr>
          <w:lang w:val="es-ES"/>
        </w:rPr>
        <w:t>cion</w:t>
      </w:r>
      <w:r w:rsidR="00146504" w:rsidRPr="003A47F0">
        <w:rPr>
          <w:lang w:val="es-ES"/>
        </w:rPr>
        <w:t>es y</w:t>
      </w:r>
      <w:r w:rsidR="00790667" w:rsidRPr="003A47F0">
        <w:rPr>
          <w:lang w:val="es-ES"/>
        </w:rPr>
        <w:t xml:space="preserve"> </w:t>
      </w:r>
      <w:r w:rsidR="00F70170" w:rsidRPr="003A47F0">
        <w:rPr>
          <w:lang w:val="es-ES"/>
        </w:rPr>
        <w:t>en los</w:t>
      </w:r>
      <w:r w:rsidR="005578CD" w:rsidRPr="003A47F0">
        <w:rPr>
          <w:lang w:val="es-ES"/>
        </w:rPr>
        <w:t xml:space="preserve"> locales a los que tienen acceso</w:t>
      </w:r>
      <w:r w:rsidR="00146504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</w:t>
      </w:r>
      <w:r w:rsidR="005578CD" w:rsidRPr="003A47F0">
        <w:rPr>
          <w:lang w:val="es-ES"/>
        </w:rPr>
        <w:t>espectadores</w:t>
      </w:r>
      <w:r w:rsidR="000A47FE" w:rsidRPr="003A47F0">
        <w:rPr>
          <w:lang w:val="es-ES"/>
        </w:rPr>
        <w:t xml:space="preserve">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146504" w:rsidRPr="003A47F0">
        <w:rPr>
          <w:lang w:val="es-ES"/>
        </w:rPr>
        <w:t>Habida cuenta de la actual situac</w:t>
      </w:r>
      <w:r w:rsidR="000A47FE" w:rsidRPr="003A47F0">
        <w:rPr>
          <w:lang w:val="es-ES"/>
        </w:rPr>
        <w:t>i</w:t>
      </w:r>
      <w:r w:rsidR="0014650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146504" w:rsidRPr="003A47F0">
        <w:rPr>
          <w:lang w:val="es-ES"/>
        </w:rPr>
        <w:t xml:space="preserve">la cuestión de la violencia </w:t>
      </w:r>
      <w:r w:rsidR="005578CD" w:rsidRPr="003A47F0">
        <w:rPr>
          <w:lang w:val="es-ES"/>
        </w:rPr>
        <w:t xml:space="preserve">y de los excesos </w:t>
      </w:r>
      <w:r w:rsidR="00146504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146504" w:rsidRPr="003A47F0">
        <w:rPr>
          <w:lang w:val="es-ES"/>
        </w:rPr>
        <w:t>e</w:t>
      </w:r>
      <w:r w:rsidR="000A47FE" w:rsidRPr="003A47F0">
        <w:rPr>
          <w:lang w:val="es-ES"/>
        </w:rPr>
        <w:t>specta</w:t>
      </w:r>
      <w:r w:rsidR="00146504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146504" w:rsidRPr="003A47F0">
        <w:rPr>
          <w:lang w:val="es-ES"/>
        </w:rPr>
        <w:t xml:space="preserve">es </w:t>
      </w:r>
      <w:r w:rsidR="00A8434C" w:rsidRPr="003A47F0">
        <w:rPr>
          <w:lang w:val="es-ES"/>
        </w:rPr>
        <w:t xml:space="preserve">debería incorporarse también </w:t>
      </w:r>
      <w:r w:rsidR="00146504" w:rsidRPr="003A47F0">
        <w:rPr>
          <w:lang w:val="es-ES"/>
        </w:rPr>
        <w:t>al Código</w:t>
      </w:r>
      <w:r w:rsidR="000A47FE" w:rsidRPr="003A47F0">
        <w:rPr>
          <w:lang w:val="es-ES"/>
        </w:rPr>
        <w:t xml:space="preserve"> Penal </w:t>
      </w:r>
      <w:r w:rsidR="00146504" w:rsidRPr="003A47F0">
        <w:rPr>
          <w:lang w:val="es-ES"/>
        </w:rPr>
        <w:t>vigente, lo que permitiría</w:t>
      </w:r>
      <w:r w:rsidR="00A8434C" w:rsidRPr="003A47F0">
        <w:rPr>
          <w:lang w:val="es-ES"/>
        </w:rPr>
        <w:t>,</w:t>
      </w:r>
      <w:r w:rsidR="00146504" w:rsidRPr="003A47F0">
        <w:rPr>
          <w:lang w:val="es-ES"/>
        </w:rPr>
        <w:t xml:space="preserve"> </w:t>
      </w:r>
      <w:r w:rsidR="00A8434C" w:rsidRPr="003A47F0">
        <w:rPr>
          <w:lang w:val="es-ES"/>
        </w:rPr>
        <w:t>s</w:t>
      </w:r>
      <w:r w:rsidR="00146504" w:rsidRPr="003A47F0">
        <w:rPr>
          <w:lang w:val="es-ES"/>
        </w:rPr>
        <w:t>in</w:t>
      </w:r>
      <w:r w:rsidR="00A8434C" w:rsidRPr="003A47F0">
        <w:rPr>
          <w:lang w:val="es-ES"/>
        </w:rPr>
        <w:t xml:space="preserve"> </w:t>
      </w:r>
      <w:r w:rsidR="00146504" w:rsidRPr="003A47F0">
        <w:rPr>
          <w:lang w:val="es-ES"/>
        </w:rPr>
        <w:t>duda</w:t>
      </w:r>
      <w:r w:rsidR="00A8434C" w:rsidRPr="003A47F0">
        <w:rPr>
          <w:lang w:val="es-ES"/>
        </w:rPr>
        <w:t xml:space="preserve"> alguna</w:t>
      </w:r>
      <w:r w:rsidR="000A47FE" w:rsidRPr="003A47F0">
        <w:rPr>
          <w:lang w:val="es-ES"/>
        </w:rPr>
        <w:t xml:space="preserve">, </w:t>
      </w:r>
      <w:r w:rsidR="00A8434C" w:rsidRPr="003A47F0">
        <w:rPr>
          <w:lang w:val="es-ES"/>
        </w:rPr>
        <w:t xml:space="preserve">tipificar </w:t>
      </w:r>
      <w:r w:rsidR="00146504" w:rsidRPr="003A47F0">
        <w:rPr>
          <w:lang w:val="es-ES"/>
        </w:rPr>
        <w:t xml:space="preserve">de una forma </w:t>
      </w:r>
      <w:r w:rsidR="00A8434C" w:rsidRPr="003A47F0">
        <w:rPr>
          <w:lang w:val="es-ES"/>
        </w:rPr>
        <w:t xml:space="preserve">mucho </w:t>
      </w:r>
      <w:r w:rsidR="00146504" w:rsidRPr="003A47F0">
        <w:rPr>
          <w:lang w:val="es-ES"/>
        </w:rPr>
        <w:t>más sencilla y más clara los actos</w:t>
      </w:r>
      <w:r w:rsidR="000A47FE" w:rsidRPr="003A47F0">
        <w:rPr>
          <w:lang w:val="es-ES"/>
        </w:rPr>
        <w:t xml:space="preserve"> ilegal</w:t>
      </w:r>
      <w:r w:rsidR="00146504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146504" w:rsidRPr="003A47F0">
        <w:rPr>
          <w:lang w:val="es-ES"/>
        </w:rPr>
        <w:t>que puedan cometer las</w:t>
      </w:r>
      <w:r w:rsidR="000A47FE" w:rsidRPr="003A47F0">
        <w:rPr>
          <w:lang w:val="es-ES"/>
        </w:rPr>
        <w:t xml:space="preserve"> person</w:t>
      </w:r>
      <w:r w:rsidR="00146504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8434C" w:rsidRPr="003A47F0">
        <w:rPr>
          <w:lang w:val="es-ES"/>
        </w:rPr>
        <w:t>durante</w:t>
      </w:r>
      <w:r w:rsidR="00AE020D" w:rsidRPr="003A47F0">
        <w:rPr>
          <w:lang w:val="es-ES"/>
        </w:rPr>
        <w:t xml:space="preserve"> su</w:t>
      </w:r>
      <w:r w:rsidR="000A47FE" w:rsidRPr="003A47F0">
        <w:rPr>
          <w:lang w:val="es-ES"/>
        </w:rPr>
        <w:t xml:space="preserve"> participa</w:t>
      </w:r>
      <w:r w:rsidR="00AE020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E020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E020D" w:rsidRPr="003A47F0">
        <w:rPr>
          <w:lang w:val="es-ES"/>
        </w:rPr>
        <w:t xml:space="preserve"> en actos deportiv</w:t>
      </w:r>
      <w:r w:rsidR="00A8434C" w:rsidRPr="003A47F0">
        <w:rPr>
          <w:lang w:val="es-ES"/>
        </w:rPr>
        <w:t>o</w:t>
      </w:r>
      <w:r w:rsidR="00AE020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p</w:t>
      </w:r>
      <w:r w:rsidR="00AE020D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A8434C" w:rsidRPr="003A47F0">
        <w:rPr>
          <w:lang w:val="es-ES"/>
        </w:rPr>
        <w:t>o</w:t>
      </w:r>
      <w:r w:rsidR="00AE020D" w:rsidRPr="003A47F0">
        <w:rPr>
          <w:lang w:val="es-ES"/>
        </w:rPr>
        <w:t>s y también en acontecimientos</w:t>
      </w:r>
      <w:r w:rsidR="000A47FE" w:rsidRPr="003A47F0">
        <w:rPr>
          <w:lang w:val="es-ES"/>
        </w:rPr>
        <w:t xml:space="preserve"> no</w:t>
      </w:r>
      <w:r w:rsidR="00AE020D" w:rsidRPr="003A47F0">
        <w:rPr>
          <w:lang w:val="es-ES"/>
        </w:rPr>
        <w:t xml:space="preserve"> de</w:t>
      </w:r>
      <w:r w:rsidR="000A47FE" w:rsidRPr="003A47F0">
        <w:rPr>
          <w:lang w:val="es-ES"/>
        </w:rPr>
        <w:t>port</w:t>
      </w:r>
      <w:r w:rsidR="00AE020D" w:rsidRPr="003A47F0">
        <w:rPr>
          <w:lang w:val="es-ES"/>
        </w:rPr>
        <w:t>ivo</w:t>
      </w:r>
      <w:r w:rsidR="000A47FE" w:rsidRPr="003A47F0">
        <w:rPr>
          <w:lang w:val="es-ES"/>
        </w:rPr>
        <w:t xml:space="preserve">s.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Fiscal￭a General"/>
        </w:smartTagPr>
        <w:r w:rsidR="00AE020D" w:rsidRPr="003A47F0">
          <w:rPr>
            <w:lang w:val="es-ES"/>
          </w:rPr>
          <w:t>La Fiscalía</w:t>
        </w:r>
        <w:r w:rsidR="000A47FE" w:rsidRPr="003A47F0">
          <w:rPr>
            <w:lang w:val="es-ES"/>
          </w:rPr>
          <w:t xml:space="preserve"> General</w:t>
        </w:r>
      </w:smartTag>
      <w:r w:rsidR="000A47FE" w:rsidRPr="003A47F0">
        <w:rPr>
          <w:lang w:val="es-ES"/>
        </w:rPr>
        <w:t xml:space="preserve"> </w:t>
      </w:r>
      <w:r w:rsidR="00AE020D" w:rsidRPr="003A47F0">
        <w:rPr>
          <w:lang w:val="es-ES"/>
        </w:rPr>
        <w:t>sigue presentando informes al Consejo</w:t>
      </w:r>
      <w:r w:rsidR="000A47FE" w:rsidRPr="003A47F0">
        <w:rPr>
          <w:lang w:val="es-ES"/>
        </w:rPr>
        <w:t xml:space="preserve"> Na</w:t>
      </w:r>
      <w:r w:rsidR="00AE020D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AE020D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E020D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Rep</w:t>
        </w:r>
        <w:r w:rsidR="00AE020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E020D" w:rsidRPr="003A47F0">
          <w:rPr>
            <w:lang w:val="es-ES"/>
          </w:rPr>
          <w:t>a Eslovaca</w:t>
        </w:r>
      </w:smartTag>
      <w:r w:rsidR="005578CD" w:rsidRPr="003A47F0">
        <w:rPr>
          <w:lang w:val="es-ES"/>
        </w:rPr>
        <w:t xml:space="preserve"> sobre las acciones penales entabladas</w:t>
      </w:r>
      <w:r w:rsidR="000A47FE" w:rsidRPr="003A47F0">
        <w:rPr>
          <w:lang w:val="es-ES"/>
        </w:rPr>
        <w:t xml:space="preserve">. </w:t>
      </w:r>
      <w:r w:rsidR="00AE020D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se</w:t>
      </w:r>
      <w:r w:rsidR="00AE020D" w:rsidRPr="003A47F0">
        <w:rPr>
          <w:lang w:val="es-ES"/>
        </w:rPr>
        <w:t>gu</w:t>
      </w:r>
      <w:r w:rsidR="000A47FE" w:rsidRPr="003A47F0">
        <w:rPr>
          <w:lang w:val="es-ES"/>
        </w:rPr>
        <w:t>nd</w:t>
      </w:r>
      <w:r w:rsidR="00AE020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part</w:t>
      </w:r>
      <w:r w:rsidR="00AE020D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A8434C" w:rsidRPr="003A47F0">
        <w:rPr>
          <w:lang w:val="es-ES"/>
        </w:rPr>
        <w:t>de</w:t>
      </w:r>
      <w:r w:rsidR="005578CD" w:rsidRPr="003A47F0">
        <w:rPr>
          <w:lang w:val="es-ES"/>
        </w:rPr>
        <w:t>l presente</w:t>
      </w:r>
      <w:r w:rsidR="000A47FE" w:rsidRPr="003A47F0">
        <w:rPr>
          <w:lang w:val="es-ES"/>
        </w:rPr>
        <w:t xml:space="preserve"> </w:t>
      </w:r>
      <w:r w:rsidR="00AE020D" w:rsidRPr="003A47F0">
        <w:rPr>
          <w:lang w:val="es-ES"/>
        </w:rPr>
        <w:t>informe contiene una</w:t>
      </w:r>
      <w:r w:rsidR="000A47FE" w:rsidRPr="003A47F0">
        <w:rPr>
          <w:lang w:val="es-ES"/>
        </w:rPr>
        <w:t xml:space="preserve"> evalua</w:t>
      </w:r>
      <w:r w:rsidR="00AE020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E020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E020D" w:rsidRPr="003A47F0">
        <w:rPr>
          <w:lang w:val="es-ES"/>
        </w:rPr>
        <w:t>de l</w:t>
      </w:r>
      <w:r w:rsidR="005578CD" w:rsidRPr="003A47F0">
        <w:rPr>
          <w:lang w:val="es-ES"/>
        </w:rPr>
        <w:t>os</w:t>
      </w:r>
      <w:r w:rsidR="00AE020D" w:rsidRPr="003A47F0">
        <w:rPr>
          <w:lang w:val="es-ES"/>
        </w:rPr>
        <w:t xml:space="preserve"> deli</w:t>
      </w:r>
      <w:r w:rsidR="005578CD" w:rsidRPr="003A47F0">
        <w:rPr>
          <w:lang w:val="es-ES"/>
        </w:rPr>
        <w:t>tos</w:t>
      </w:r>
      <w:r w:rsidR="00D6364F" w:rsidRPr="003A47F0">
        <w:rPr>
          <w:lang w:val="es-ES"/>
        </w:rPr>
        <w:t xml:space="preserve"> </w:t>
      </w:r>
      <w:r w:rsidR="005578CD" w:rsidRPr="003A47F0">
        <w:rPr>
          <w:lang w:val="es-ES"/>
        </w:rPr>
        <w:t>de carácter</w:t>
      </w:r>
      <w:r w:rsidR="000A47FE" w:rsidRPr="003A47F0">
        <w:rPr>
          <w:lang w:val="es-ES"/>
        </w:rPr>
        <w:t xml:space="preserve"> extremis</w:t>
      </w:r>
      <w:r w:rsidR="005578CD" w:rsidRPr="003A47F0">
        <w:rPr>
          <w:lang w:val="es-ES"/>
        </w:rPr>
        <w:t>ta</w:t>
      </w:r>
      <w:r w:rsidR="00AE020D" w:rsidRPr="003A47F0">
        <w:rPr>
          <w:lang w:val="es-ES"/>
        </w:rPr>
        <w:t xml:space="preserve"> y </w:t>
      </w:r>
      <w:r w:rsidR="000A47FE" w:rsidRPr="003A47F0">
        <w:rPr>
          <w:lang w:val="es-ES"/>
        </w:rPr>
        <w:t>racis</w:t>
      </w:r>
      <w:r w:rsidR="005578CD" w:rsidRPr="003A47F0">
        <w:rPr>
          <w:lang w:val="es-ES"/>
        </w:rPr>
        <w:t>ta,</w:t>
      </w:r>
      <w:r w:rsidR="000A47FE" w:rsidRPr="003A47F0">
        <w:rPr>
          <w:lang w:val="es-ES"/>
        </w:rPr>
        <w:t xml:space="preserve"> </w:t>
      </w:r>
      <w:r w:rsidR="00AE020D" w:rsidRPr="003A47F0">
        <w:rPr>
          <w:lang w:val="es-ES"/>
        </w:rPr>
        <w:t>haciendo</w:t>
      </w:r>
      <w:r w:rsidR="000A47FE" w:rsidRPr="003A47F0">
        <w:rPr>
          <w:lang w:val="es-ES"/>
        </w:rPr>
        <w:t xml:space="preserve"> </w:t>
      </w:r>
      <w:r w:rsidR="00AE020D" w:rsidRPr="003A47F0">
        <w:rPr>
          <w:lang w:val="es-ES"/>
        </w:rPr>
        <w:t>e</w:t>
      </w:r>
      <w:r w:rsidR="000A47FE" w:rsidRPr="003A47F0">
        <w:rPr>
          <w:lang w:val="es-ES"/>
        </w:rPr>
        <w:t xml:space="preserve">special </w:t>
      </w:r>
      <w:r w:rsidR="00AE020D" w:rsidRPr="003A47F0">
        <w:rPr>
          <w:lang w:val="es-ES"/>
        </w:rPr>
        <w:t xml:space="preserve">hincapié en los </w:t>
      </w:r>
      <w:r w:rsidR="00D6364F" w:rsidRPr="003A47F0">
        <w:rPr>
          <w:lang w:val="es-ES"/>
        </w:rPr>
        <w:t>primero</w:t>
      </w:r>
      <w:r w:rsidR="005578CD" w:rsidRPr="003A47F0">
        <w:rPr>
          <w:lang w:val="es-ES"/>
        </w:rPr>
        <w:t>s</w:t>
      </w:r>
      <w:r w:rsidR="000A47FE" w:rsidRPr="003A47F0">
        <w:rPr>
          <w:lang w:val="es-ES"/>
        </w:rPr>
        <w:t xml:space="preserve">. </w:t>
      </w:r>
      <w:r w:rsidR="005578CD" w:rsidRPr="003A47F0">
        <w:rPr>
          <w:lang w:val="es-ES"/>
        </w:rPr>
        <w:t xml:space="preserve">Con arreglo a su obligación de rendir cuentas, </w:t>
      </w:r>
      <w:smartTag w:uri="urn:schemas-microsoft-com:office:smarttags" w:element="PersonName">
        <w:smartTagPr>
          <w:attr w:name="ProductID" w:val="La Fiscal￭a General"/>
        </w:smartTagPr>
        <w:r w:rsidR="005578CD" w:rsidRPr="003A47F0">
          <w:rPr>
            <w:lang w:val="es-ES"/>
          </w:rPr>
          <w:t>l</w:t>
        </w:r>
        <w:r w:rsidR="00AE020D" w:rsidRPr="003A47F0">
          <w:rPr>
            <w:lang w:val="es-ES"/>
          </w:rPr>
          <w:t>a Fiscalía</w:t>
        </w:r>
        <w:r w:rsidR="000A47FE" w:rsidRPr="003A47F0">
          <w:rPr>
            <w:lang w:val="es-ES"/>
          </w:rPr>
          <w:t xml:space="preserve"> General</w:t>
        </w:r>
      </w:smartTag>
      <w:r w:rsidR="000A47FE" w:rsidRPr="003A47F0">
        <w:rPr>
          <w:lang w:val="es-ES"/>
        </w:rPr>
        <w:t xml:space="preserve"> </w:t>
      </w:r>
      <w:r w:rsidR="00AE020D" w:rsidRPr="003A47F0">
        <w:rPr>
          <w:lang w:val="es-ES"/>
        </w:rPr>
        <w:t xml:space="preserve">mantiene unos </w:t>
      </w:r>
      <w:r w:rsidR="005578CD" w:rsidRPr="003A47F0">
        <w:rPr>
          <w:lang w:val="es-ES"/>
        </w:rPr>
        <w:t>expedientes completos y</w:t>
      </w:r>
      <w:r w:rsidR="000A47FE" w:rsidRPr="003A47F0">
        <w:rPr>
          <w:lang w:val="es-ES"/>
        </w:rPr>
        <w:t xml:space="preserve"> </w:t>
      </w:r>
      <w:r w:rsidR="00CC0303" w:rsidRPr="003A47F0">
        <w:rPr>
          <w:lang w:val="es-ES"/>
        </w:rPr>
        <w:t>detallados</w:t>
      </w:r>
      <w:r w:rsidR="005578CD" w:rsidRPr="003A47F0">
        <w:rPr>
          <w:lang w:val="es-ES"/>
        </w:rPr>
        <w:t xml:space="preserve"> de l</w:t>
      </w:r>
      <w:r w:rsidR="0044653C" w:rsidRPr="003A47F0">
        <w:rPr>
          <w:lang w:val="es-ES"/>
        </w:rPr>
        <w:t>as</w:t>
      </w:r>
      <w:r w:rsidR="00AE020D" w:rsidRPr="003A47F0">
        <w:rPr>
          <w:lang w:val="es-ES"/>
        </w:rPr>
        <w:t xml:space="preserve"> ca</w:t>
      </w:r>
      <w:r w:rsidR="0044653C" w:rsidRPr="003A47F0">
        <w:rPr>
          <w:lang w:val="es-ES"/>
        </w:rPr>
        <w:t>u</w:t>
      </w:r>
      <w:r w:rsidR="00AE020D" w:rsidRPr="003A47F0">
        <w:rPr>
          <w:lang w:val="es-ES"/>
        </w:rPr>
        <w:t>s</w:t>
      </w:r>
      <w:r w:rsidR="0044653C" w:rsidRPr="003A47F0">
        <w:rPr>
          <w:lang w:val="es-ES"/>
        </w:rPr>
        <w:t>a</w:t>
      </w:r>
      <w:r w:rsidR="00AE020D" w:rsidRPr="003A47F0">
        <w:rPr>
          <w:lang w:val="es-ES"/>
        </w:rPr>
        <w:t xml:space="preserve">s </w:t>
      </w:r>
      <w:r w:rsidR="0044653C" w:rsidRPr="003A47F0">
        <w:rPr>
          <w:lang w:val="es-ES"/>
        </w:rPr>
        <w:t>penales instruidas</w:t>
      </w:r>
      <w:r w:rsidR="00CC0303" w:rsidRPr="003A47F0">
        <w:rPr>
          <w:lang w:val="es-ES"/>
        </w:rPr>
        <w:t xml:space="preserve"> por</w:t>
      </w:r>
      <w:r w:rsidR="00856DAF" w:rsidRPr="003A47F0">
        <w:rPr>
          <w:lang w:val="es-ES"/>
        </w:rPr>
        <w:t xml:space="preserve"> las fiscalías regionales y de distrito</w:t>
      </w:r>
      <w:r w:rsidR="0044653C" w:rsidRPr="003A47F0">
        <w:rPr>
          <w:lang w:val="es-ES"/>
        </w:rPr>
        <w:t>,</w:t>
      </w:r>
      <w:r w:rsidR="00856DAF" w:rsidRPr="003A47F0">
        <w:rPr>
          <w:lang w:val="es-ES"/>
        </w:rPr>
        <w:t xml:space="preserve"> lo que significa que </w:t>
      </w:r>
      <w:r w:rsidR="00D6364F" w:rsidRPr="003A47F0">
        <w:rPr>
          <w:lang w:val="es-ES"/>
        </w:rPr>
        <w:t>est</w:t>
      </w:r>
      <w:r w:rsidR="00856DAF" w:rsidRPr="003A47F0">
        <w:rPr>
          <w:lang w:val="es-ES"/>
        </w:rPr>
        <w:t xml:space="preserve">as </w:t>
      </w:r>
      <w:r w:rsidR="00D6364F" w:rsidRPr="003A47F0">
        <w:rPr>
          <w:lang w:val="es-ES"/>
        </w:rPr>
        <w:t>últimas</w:t>
      </w:r>
      <w:r w:rsidR="00856DAF" w:rsidRPr="003A47F0">
        <w:rPr>
          <w:lang w:val="es-ES"/>
        </w:rPr>
        <w:t xml:space="preserve"> </w:t>
      </w:r>
      <w:r w:rsidR="00D6364F" w:rsidRPr="003A47F0">
        <w:rPr>
          <w:lang w:val="es-ES"/>
        </w:rPr>
        <w:t>han de re</w:t>
      </w:r>
      <w:r w:rsidR="00856DAF" w:rsidRPr="003A47F0">
        <w:rPr>
          <w:lang w:val="es-ES"/>
        </w:rPr>
        <w:t>mit</w:t>
      </w:r>
      <w:r w:rsidR="00D6364F" w:rsidRPr="003A47F0">
        <w:rPr>
          <w:lang w:val="es-ES"/>
        </w:rPr>
        <w:t>ir</w:t>
      </w:r>
      <w:r w:rsidR="00856DAF" w:rsidRPr="003A47F0">
        <w:rPr>
          <w:lang w:val="es-ES"/>
        </w:rPr>
        <w:t xml:space="preserve"> un informe</w:t>
      </w:r>
      <w:r w:rsidR="00790667" w:rsidRPr="003A47F0">
        <w:rPr>
          <w:lang w:val="es-ES"/>
        </w:rPr>
        <w:t xml:space="preserve"> </w:t>
      </w:r>
      <w:r w:rsidR="00856DAF" w:rsidRPr="003A47F0">
        <w:rPr>
          <w:lang w:val="es-ES"/>
        </w:rPr>
        <w:t xml:space="preserve">sobre </w:t>
      </w:r>
      <w:r w:rsidR="0044653C" w:rsidRPr="003A47F0">
        <w:rPr>
          <w:lang w:val="es-ES"/>
        </w:rPr>
        <w:t>los</w:t>
      </w:r>
      <w:r w:rsidR="00856DAF" w:rsidRPr="003A47F0">
        <w:rPr>
          <w:lang w:val="es-ES"/>
        </w:rPr>
        <w:t xml:space="preserve"> </w:t>
      </w:r>
      <w:r w:rsidR="00D6364F" w:rsidRPr="003A47F0">
        <w:rPr>
          <w:lang w:val="es-ES"/>
        </w:rPr>
        <w:t>procedimiento</w:t>
      </w:r>
      <w:r w:rsidR="0044653C" w:rsidRPr="003A47F0">
        <w:rPr>
          <w:lang w:val="es-ES"/>
        </w:rPr>
        <w:t>s</w:t>
      </w:r>
      <w:r w:rsidR="00D6364F" w:rsidRPr="003A47F0">
        <w:rPr>
          <w:lang w:val="es-ES"/>
        </w:rPr>
        <w:t xml:space="preserve"> penal</w:t>
      </w:r>
      <w:r w:rsidR="0044653C" w:rsidRPr="003A47F0">
        <w:rPr>
          <w:lang w:val="es-ES"/>
        </w:rPr>
        <w:t>es</w:t>
      </w:r>
      <w:r w:rsidR="00D6364F" w:rsidRPr="003A47F0">
        <w:rPr>
          <w:lang w:val="es-ES"/>
        </w:rPr>
        <w:t xml:space="preserve"> inicia</w:t>
      </w:r>
      <w:r w:rsidR="0044653C" w:rsidRPr="003A47F0">
        <w:rPr>
          <w:lang w:val="es-ES"/>
        </w:rPr>
        <w:t>dos</w:t>
      </w:r>
      <w:r w:rsidR="00D6364F" w:rsidRPr="003A47F0">
        <w:rPr>
          <w:lang w:val="es-ES"/>
        </w:rPr>
        <w:t xml:space="preserve"> o sobre l</w:t>
      </w:r>
      <w:r w:rsidR="0044653C" w:rsidRPr="003A47F0">
        <w:rPr>
          <w:lang w:val="es-ES"/>
        </w:rPr>
        <w:t>o</w:t>
      </w:r>
      <w:r w:rsidR="00D6364F" w:rsidRPr="003A47F0">
        <w:rPr>
          <w:lang w:val="es-ES"/>
        </w:rPr>
        <w:t xml:space="preserve">s imputados a </w:t>
      </w:r>
      <w:smartTag w:uri="urn:schemas-microsoft-com:office:smarttags" w:element="PersonName">
        <w:smartTagPr>
          <w:attr w:name="ProductID" w:val="La Fiscal￭a General"/>
        </w:smartTagPr>
        <w:r w:rsidR="00856DAF" w:rsidRPr="003A47F0">
          <w:rPr>
            <w:lang w:val="es-ES"/>
          </w:rPr>
          <w:t>la Fiscalía</w:t>
        </w:r>
        <w:r w:rsidR="000A47FE" w:rsidRPr="003A47F0">
          <w:rPr>
            <w:lang w:val="es-ES"/>
          </w:rPr>
          <w:t xml:space="preserve"> General</w:t>
        </w:r>
      </w:smartTag>
      <w:r w:rsidR="0044653C" w:rsidRPr="003A47F0">
        <w:rPr>
          <w:lang w:val="es-ES"/>
        </w:rPr>
        <w:t xml:space="preserve"> para que esta determine si la instrucción debe seguir adelante</w:t>
      </w:r>
      <w:r w:rsidR="000A47FE" w:rsidRPr="003A47F0">
        <w:rPr>
          <w:lang w:val="es-ES"/>
        </w:rPr>
        <w:t>.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EF6D88" w:rsidRPr="003A47F0">
        <w:rPr>
          <w:lang w:val="es-ES"/>
        </w:rPr>
        <w:t>En cuanto al derecho penal y la</w:t>
      </w:r>
      <w:r w:rsidR="000A47FE" w:rsidRPr="003A47F0">
        <w:rPr>
          <w:lang w:val="es-ES"/>
        </w:rPr>
        <w:t xml:space="preserve"> penaliza</w:t>
      </w:r>
      <w:r w:rsidR="00EF6D8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F6D8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F6D88" w:rsidRPr="003A47F0">
        <w:rPr>
          <w:lang w:val="es-ES"/>
        </w:rPr>
        <w:t>de las actividades delictivas de</w:t>
      </w:r>
      <w:r w:rsidR="000A47FE" w:rsidRPr="003A47F0">
        <w:rPr>
          <w:lang w:val="es-ES"/>
        </w:rPr>
        <w:t xml:space="preserve"> motiva</w:t>
      </w:r>
      <w:r w:rsidR="00EF6D88" w:rsidRPr="003A47F0">
        <w:rPr>
          <w:lang w:val="es-ES"/>
        </w:rPr>
        <w:t>ción racial y los delitos de carácter</w:t>
      </w:r>
      <w:r w:rsidR="000A47FE" w:rsidRPr="003A47F0">
        <w:rPr>
          <w:lang w:val="es-ES"/>
        </w:rPr>
        <w:t xml:space="preserve"> extremist</w:t>
      </w:r>
      <w:r w:rsidR="00EF6D88" w:rsidRPr="003A47F0">
        <w:rPr>
          <w:lang w:val="es-ES"/>
        </w:rPr>
        <w:t xml:space="preserve">a y </w:t>
      </w:r>
      <w:r w:rsidR="000A47FE" w:rsidRPr="003A47F0">
        <w:rPr>
          <w:lang w:val="es-ES"/>
        </w:rPr>
        <w:t>raci</w:t>
      </w:r>
      <w:r w:rsidR="00D6364F" w:rsidRPr="003A47F0">
        <w:rPr>
          <w:lang w:val="es-ES"/>
        </w:rPr>
        <w:t>st</w:t>
      </w:r>
      <w:r w:rsidR="000A47FE" w:rsidRPr="003A47F0">
        <w:rPr>
          <w:lang w:val="es-ES"/>
        </w:rPr>
        <w:t xml:space="preserve">a, </w:t>
      </w:r>
      <w:r w:rsidR="00EF6D88" w:rsidRPr="003A47F0">
        <w:rPr>
          <w:lang w:val="es-ES"/>
        </w:rPr>
        <w:t>es menester señalar que, en</w:t>
      </w:r>
      <w:r w:rsidR="000A47FE" w:rsidRPr="003A47F0">
        <w:rPr>
          <w:lang w:val="es-ES"/>
        </w:rPr>
        <w:t xml:space="preserve"> </w:t>
      </w:r>
      <w:r w:rsidR="00EF6D88" w:rsidRPr="003A47F0">
        <w:rPr>
          <w:lang w:val="es-ES"/>
        </w:rPr>
        <w:t>n</w:t>
      </w:r>
      <w:r w:rsidR="000A47FE" w:rsidRPr="003A47F0">
        <w:rPr>
          <w:lang w:val="es-ES"/>
        </w:rPr>
        <w:t>ov</w:t>
      </w:r>
      <w:r w:rsidR="00EF6D88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EF6D88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2008, </w:t>
      </w:r>
      <w:r w:rsidR="00EF6D8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EF6D88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EF6D88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EF6D88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EF6D8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EF6D88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EF6D88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EF6D88" w:rsidRPr="003A47F0">
        <w:rPr>
          <w:lang w:val="es-ES"/>
        </w:rPr>
        <w:t>presentó un proyecto de ley</w:t>
      </w:r>
      <w:r w:rsidR="000A47FE" w:rsidRPr="003A47F0">
        <w:rPr>
          <w:lang w:val="es-ES"/>
        </w:rPr>
        <w:t xml:space="preserve"> </w:t>
      </w:r>
      <w:r w:rsidR="00EF6D88" w:rsidRPr="003A47F0">
        <w:rPr>
          <w:lang w:val="es-ES"/>
        </w:rPr>
        <w:t xml:space="preserve">para modificar </w:t>
      </w:r>
      <w:smartTag w:uri="urn:schemas-microsoft-com:office:smarttags" w:element="PersonName">
        <w:smartTagPr>
          <w:attr w:name="ProductID" w:val="la Ley N"/>
        </w:smartTagPr>
        <w:r w:rsidR="00EF6D88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300 </w:t>
      </w:r>
      <w:r w:rsidR="00EF6D88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2005, </w:t>
      </w:r>
      <w:r w:rsidR="00EF6D8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</w:t>
      </w:r>
      <w:r w:rsidR="00581BA5" w:rsidRPr="003A47F0">
        <w:rPr>
          <w:lang w:val="es-ES"/>
        </w:rPr>
        <w:t xml:space="preserve">actual </w:t>
      </w:r>
      <w:r w:rsidR="00EF6D88" w:rsidRPr="003A47F0">
        <w:rPr>
          <w:lang w:val="es-ES"/>
        </w:rPr>
        <w:t xml:space="preserve">Código </w:t>
      </w:r>
      <w:r w:rsidR="000A47FE" w:rsidRPr="003A47F0">
        <w:rPr>
          <w:lang w:val="es-ES"/>
        </w:rPr>
        <w:t xml:space="preserve">Penal </w:t>
      </w:r>
      <w:r w:rsidR="00EF6D88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EF6D88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EF6D88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756166" w:rsidRPr="003A47F0">
        <w:rPr>
          <w:lang w:val="es-ES"/>
        </w:rPr>
        <w:t>L</w:t>
      </w:r>
      <w:r w:rsidR="00EF6D88" w:rsidRPr="003A47F0">
        <w:rPr>
          <w:lang w:val="es-ES"/>
        </w:rPr>
        <w:t>a</w:t>
      </w:r>
      <w:r w:rsidR="000A47FE" w:rsidRPr="003A47F0">
        <w:rPr>
          <w:lang w:val="es-ES"/>
        </w:rPr>
        <w:t xml:space="preserve"> r</w:t>
      </w:r>
      <w:r w:rsidR="00EF6D88" w:rsidRPr="003A47F0">
        <w:rPr>
          <w:lang w:val="es-ES"/>
        </w:rPr>
        <w:t>azó</w:t>
      </w:r>
      <w:r w:rsidR="000A47FE" w:rsidRPr="003A47F0">
        <w:rPr>
          <w:lang w:val="es-ES"/>
        </w:rPr>
        <w:t xml:space="preserve">n </w:t>
      </w:r>
      <w:r w:rsidR="00EF6D88" w:rsidRPr="003A47F0">
        <w:rPr>
          <w:lang w:val="es-ES"/>
        </w:rPr>
        <w:t xml:space="preserve">de presentar el proyecto de ley reside en </w:t>
      </w:r>
      <w:r w:rsidR="00756166" w:rsidRPr="003A47F0">
        <w:rPr>
          <w:lang w:val="es-ES"/>
        </w:rPr>
        <w:t>la escalada de</w:t>
      </w:r>
      <w:r w:rsidR="00EF6D88" w:rsidRPr="003A47F0">
        <w:rPr>
          <w:lang w:val="es-ES"/>
        </w:rPr>
        <w:t xml:space="preserve"> </w:t>
      </w:r>
      <w:r w:rsidR="00D6364F" w:rsidRPr="003A47F0">
        <w:rPr>
          <w:lang w:val="es-ES"/>
        </w:rPr>
        <w:t>l</w:t>
      </w:r>
      <w:r w:rsidR="0075616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violen</w:t>
      </w:r>
      <w:r w:rsidR="00756166" w:rsidRPr="003A47F0">
        <w:rPr>
          <w:lang w:val="es-ES"/>
        </w:rPr>
        <w:t>cia:</w:t>
      </w:r>
      <w:r w:rsidR="00EF6D88" w:rsidRPr="003A47F0">
        <w:rPr>
          <w:lang w:val="es-ES"/>
        </w:rPr>
        <w:t xml:space="preserve"> disturbios </w:t>
      </w:r>
      <w:r w:rsidR="00305814" w:rsidRPr="003A47F0">
        <w:rPr>
          <w:lang w:val="es-ES"/>
        </w:rPr>
        <w:t>provocados</w:t>
      </w:r>
      <w:r w:rsidR="00EF6D88" w:rsidRPr="003A47F0">
        <w:rPr>
          <w:lang w:val="es-ES"/>
        </w:rPr>
        <w:t xml:space="preserve"> por grupos de</w:t>
      </w:r>
      <w:r w:rsidR="000A47FE" w:rsidRPr="003A47F0">
        <w:rPr>
          <w:lang w:val="es-ES"/>
        </w:rPr>
        <w:t xml:space="preserve"> </w:t>
      </w:r>
      <w:r w:rsidR="00EF6D88" w:rsidRPr="003A47F0">
        <w:rPr>
          <w:lang w:val="es-ES"/>
        </w:rPr>
        <w:t>e</w:t>
      </w:r>
      <w:r w:rsidR="000A47FE" w:rsidRPr="003A47F0">
        <w:rPr>
          <w:lang w:val="es-ES"/>
        </w:rPr>
        <w:t>specta</w:t>
      </w:r>
      <w:r w:rsidR="00EF6D88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EF6D8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EF6D88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event</w:t>
      </w:r>
      <w:r w:rsidR="00EF6D88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EF6D88" w:rsidRPr="003A47F0">
        <w:rPr>
          <w:lang w:val="es-ES"/>
        </w:rPr>
        <w:t xml:space="preserve"> deportivos</w:t>
      </w:r>
      <w:r w:rsidR="000A47FE" w:rsidRPr="003A47F0">
        <w:rPr>
          <w:lang w:val="es-ES"/>
        </w:rPr>
        <w:t>, manifesta</w:t>
      </w:r>
      <w:r w:rsidR="008942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56166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756166" w:rsidRPr="003A47F0">
        <w:rPr>
          <w:lang w:val="es-ES"/>
        </w:rPr>
        <w:t>es, apoyo y defensa</w:t>
      </w:r>
      <w:r w:rsidR="000A47FE" w:rsidRPr="003A47F0">
        <w:rPr>
          <w:lang w:val="es-ES"/>
        </w:rPr>
        <w:t xml:space="preserve"> </w:t>
      </w:r>
      <w:r w:rsidR="0089424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mov</w:t>
      </w:r>
      <w:r w:rsidR="0089424C" w:rsidRPr="003A47F0">
        <w:rPr>
          <w:lang w:val="es-ES"/>
        </w:rPr>
        <w:t>i</w:t>
      </w:r>
      <w:r w:rsidR="000A47FE" w:rsidRPr="003A47F0">
        <w:rPr>
          <w:lang w:val="es-ES"/>
        </w:rPr>
        <w:t>m</w:t>
      </w:r>
      <w:r w:rsidR="0089424C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89424C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89424C" w:rsidRPr="003A47F0">
        <w:rPr>
          <w:lang w:val="es-ES"/>
        </w:rPr>
        <w:t xml:space="preserve">destinados a </w:t>
      </w:r>
      <w:r w:rsidR="00417602" w:rsidRPr="003A47F0">
        <w:rPr>
          <w:lang w:val="es-ES"/>
        </w:rPr>
        <w:t>reprimir</w:t>
      </w:r>
      <w:r w:rsidR="0089424C" w:rsidRPr="003A47F0">
        <w:rPr>
          <w:lang w:val="es-ES"/>
        </w:rPr>
        <w:t xml:space="preserve"> los derechos y libertades </w:t>
      </w:r>
      <w:r w:rsidR="000A47FE" w:rsidRPr="003A47F0">
        <w:rPr>
          <w:lang w:val="es-ES"/>
        </w:rPr>
        <w:t>fundamental</w:t>
      </w:r>
      <w:r w:rsidR="0089424C" w:rsidRPr="003A47F0">
        <w:rPr>
          <w:lang w:val="es-ES"/>
        </w:rPr>
        <w:t>es</w:t>
      </w:r>
      <w:r w:rsidR="00756166" w:rsidRPr="003A47F0">
        <w:rPr>
          <w:lang w:val="es-ES"/>
        </w:rPr>
        <w:t>,</w:t>
      </w:r>
      <w:r w:rsidR="000A47FE" w:rsidRPr="003A47F0">
        <w:rPr>
          <w:lang w:val="es-ES"/>
        </w:rPr>
        <w:t xml:space="preserve"> incit</w:t>
      </w:r>
      <w:r w:rsidR="0089424C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89424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9424C" w:rsidRPr="003A47F0">
        <w:rPr>
          <w:lang w:val="es-ES"/>
        </w:rPr>
        <w:t>a la</w:t>
      </w:r>
      <w:r w:rsidR="000A47FE" w:rsidRPr="003A47F0">
        <w:rPr>
          <w:lang w:val="es-ES"/>
        </w:rPr>
        <w:t xml:space="preserve"> violenc</w:t>
      </w:r>
      <w:r w:rsidR="0089424C" w:rsidRPr="003A47F0">
        <w:rPr>
          <w:lang w:val="es-ES"/>
        </w:rPr>
        <w:t>ia o al odio</w:t>
      </w:r>
      <w:r w:rsidR="000A47FE" w:rsidRPr="003A47F0">
        <w:rPr>
          <w:lang w:val="es-ES"/>
        </w:rPr>
        <w:t xml:space="preserve"> </w:t>
      </w:r>
      <w:r w:rsidR="00756166" w:rsidRPr="003A47F0">
        <w:rPr>
          <w:lang w:val="es-ES"/>
        </w:rPr>
        <w:t>nacional,</w:t>
      </w:r>
      <w:r w:rsidR="0089424C" w:rsidRPr="003A47F0">
        <w:rPr>
          <w:lang w:val="es-ES"/>
        </w:rPr>
        <w:t xml:space="preserve"> </w:t>
      </w:r>
      <w:r w:rsidR="000A47FE" w:rsidRPr="003A47F0">
        <w:rPr>
          <w:lang w:val="es-ES"/>
        </w:rPr>
        <w:t>ra</w:t>
      </w:r>
      <w:r w:rsidR="00756166" w:rsidRPr="003A47F0">
        <w:rPr>
          <w:lang w:val="es-ES"/>
        </w:rPr>
        <w:t>ci</w:t>
      </w:r>
      <w:r w:rsidR="0089424C" w:rsidRPr="003A47F0">
        <w:rPr>
          <w:lang w:val="es-ES"/>
        </w:rPr>
        <w:t>a</w:t>
      </w:r>
      <w:r w:rsidR="00756166" w:rsidRPr="003A47F0">
        <w:rPr>
          <w:lang w:val="es-ES"/>
        </w:rPr>
        <w:t>l o basado en el</w:t>
      </w:r>
      <w:r w:rsidR="000A47FE" w:rsidRPr="003A47F0">
        <w:rPr>
          <w:lang w:val="es-ES"/>
        </w:rPr>
        <w:t xml:space="preserve"> color</w:t>
      </w:r>
      <w:r w:rsidR="0089424C" w:rsidRPr="003A47F0">
        <w:rPr>
          <w:lang w:val="es-ES"/>
        </w:rPr>
        <w:t xml:space="preserve"> de la piel</w:t>
      </w:r>
      <w:r w:rsidR="000A47FE" w:rsidRPr="003A47F0">
        <w:rPr>
          <w:lang w:val="es-ES"/>
        </w:rPr>
        <w:t xml:space="preserve">, </w:t>
      </w:r>
      <w:r w:rsidR="00756166" w:rsidRPr="003A47F0">
        <w:rPr>
          <w:lang w:val="es-ES"/>
        </w:rPr>
        <w:t>infravaloración, negación, aprobación o justificación</w:t>
      </w:r>
      <w:r w:rsidR="000A47FE" w:rsidRPr="003A47F0">
        <w:rPr>
          <w:lang w:val="es-ES"/>
        </w:rPr>
        <w:t xml:space="preserve"> </w:t>
      </w:r>
      <w:r w:rsidR="002D7EB7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genocid</w:t>
      </w:r>
      <w:r w:rsidR="002D7EB7" w:rsidRPr="003A47F0">
        <w:rPr>
          <w:lang w:val="es-ES"/>
        </w:rPr>
        <w:t>io</w:t>
      </w:r>
      <w:r w:rsidR="000A47FE" w:rsidRPr="003A47F0">
        <w:rPr>
          <w:lang w:val="es-ES"/>
        </w:rPr>
        <w:t xml:space="preserve">, </w:t>
      </w:r>
      <w:r w:rsidR="00756166" w:rsidRPr="003A47F0">
        <w:rPr>
          <w:lang w:val="es-ES"/>
        </w:rPr>
        <w:t xml:space="preserve">los </w:t>
      </w:r>
      <w:r w:rsidR="002D7EB7" w:rsidRPr="003A47F0">
        <w:rPr>
          <w:lang w:val="es-ES"/>
        </w:rPr>
        <w:t>delitos de lesa</w:t>
      </w:r>
      <w:r w:rsidR="000A47FE" w:rsidRPr="003A47F0">
        <w:rPr>
          <w:lang w:val="es-ES"/>
        </w:rPr>
        <w:t xml:space="preserve"> humani</w:t>
      </w:r>
      <w:r w:rsidR="002D7EB7" w:rsidRPr="003A47F0">
        <w:rPr>
          <w:lang w:val="es-ES"/>
        </w:rPr>
        <w:t xml:space="preserve">dad o </w:t>
      </w:r>
      <w:r w:rsidR="00756166" w:rsidRPr="003A47F0">
        <w:rPr>
          <w:lang w:val="es-ES"/>
        </w:rPr>
        <w:t xml:space="preserve">los </w:t>
      </w:r>
      <w:r w:rsidR="000A47FE" w:rsidRPr="003A47F0">
        <w:rPr>
          <w:lang w:val="es-ES"/>
        </w:rPr>
        <w:t>cr</w:t>
      </w:r>
      <w:r w:rsidR="002D7EB7" w:rsidRPr="003A47F0">
        <w:rPr>
          <w:lang w:val="es-ES"/>
        </w:rPr>
        <w:t>í</w:t>
      </w:r>
      <w:r w:rsidR="000A47FE" w:rsidRPr="003A47F0">
        <w:rPr>
          <w:lang w:val="es-ES"/>
        </w:rPr>
        <w:t>me</w:t>
      </w:r>
      <w:r w:rsidR="002D7EB7" w:rsidRPr="003A47F0">
        <w:rPr>
          <w:lang w:val="es-ES"/>
        </w:rPr>
        <w:t>nes de guerra</w:t>
      </w:r>
      <w:r w:rsidR="000A47FE" w:rsidRPr="003A47F0">
        <w:rPr>
          <w:lang w:val="es-ES"/>
        </w:rPr>
        <w:t>. A</w:t>
      </w:r>
      <w:r w:rsidR="002D7EB7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2D7EB7" w:rsidRPr="003A47F0">
        <w:rPr>
          <w:lang w:val="es-ES"/>
        </w:rPr>
        <w:t>propio</w:t>
      </w:r>
      <w:r w:rsidR="000A47FE" w:rsidRPr="003A47F0">
        <w:rPr>
          <w:lang w:val="es-ES"/>
        </w:rPr>
        <w:t xml:space="preserve"> ti</w:t>
      </w:r>
      <w:r w:rsidR="002D7EB7" w:rsidRPr="003A47F0">
        <w:rPr>
          <w:lang w:val="es-ES"/>
        </w:rPr>
        <w:t>e</w:t>
      </w:r>
      <w:r w:rsidR="000A47FE" w:rsidRPr="003A47F0">
        <w:rPr>
          <w:lang w:val="es-ES"/>
        </w:rPr>
        <w:t>m</w:t>
      </w:r>
      <w:r w:rsidR="002D7EB7" w:rsidRPr="003A47F0">
        <w:rPr>
          <w:lang w:val="es-ES"/>
        </w:rPr>
        <w:t>po</w:t>
      </w:r>
      <w:r w:rsidR="000A47FE" w:rsidRPr="003A47F0">
        <w:rPr>
          <w:lang w:val="es-ES"/>
        </w:rPr>
        <w:t>, e</w:t>
      </w:r>
      <w:r w:rsidR="002D7EB7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2D7EB7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2D7EB7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2D7EB7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2D7EB7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Rep</w:t>
        </w:r>
        <w:r w:rsidR="002D7EB7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D7EB7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2D7EB7" w:rsidRPr="003A47F0">
          <w:rPr>
            <w:lang w:val="es-ES"/>
          </w:rPr>
          <w:t>Eslovaca</w:t>
        </w:r>
      </w:smartTag>
      <w:r w:rsidR="002D7EB7" w:rsidRPr="003A47F0">
        <w:rPr>
          <w:lang w:val="es-ES"/>
        </w:rPr>
        <w:t xml:space="preserve"> </w:t>
      </w:r>
      <w:r w:rsidR="00756166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prop</w:t>
      </w:r>
      <w:r w:rsidR="002D7EB7" w:rsidRPr="003A47F0">
        <w:rPr>
          <w:lang w:val="es-ES"/>
        </w:rPr>
        <w:t>u</w:t>
      </w:r>
      <w:r w:rsidR="00756166" w:rsidRPr="003A47F0">
        <w:rPr>
          <w:lang w:val="es-ES"/>
        </w:rPr>
        <w:t>e</w:t>
      </w:r>
      <w:r w:rsidR="002D7EB7" w:rsidRPr="003A47F0">
        <w:rPr>
          <w:lang w:val="es-ES"/>
        </w:rPr>
        <w:t>s</w:t>
      </w:r>
      <w:r w:rsidR="00756166" w:rsidRPr="003A47F0">
        <w:rPr>
          <w:lang w:val="es-ES"/>
        </w:rPr>
        <w:t>t</w:t>
      </w:r>
      <w:r w:rsidR="002D7EB7" w:rsidRPr="003A47F0">
        <w:rPr>
          <w:lang w:val="es-ES"/>
        </w:rPr>
        <w:t xml:space="preserve">o </w:t>
      </w:r>
      <w:r w:rsidR="000A47FE" w:rsidRPr="003A47F0">
        <w:rPr>
          <w:lang w:val="es-ES"/>
        </w:rPr>
        <w:t>e</w:t>
      </w:r>
      <w:r w:rsidR="002D7EB7" w:rsidRPr="003A47F0">
        <w:rPr>
          <w:lang w:val="es-ES"/>
        </w:rPr>
        <w:t>ndurecer</w:t>
      </w:r>
      <w:r w:rsidR="000A47FE" w:rsidRPr="003A47F0">
        <w:rPr>
          <w:lang w:val="es-ES"/>
        </w:rPr>
        <w:t xml:space="preserve"> </w:t>
      </w:r>
      <w:r w:rsidR="002D7EB7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sancion</w:t>
      </w:r>
      <w:r w:rsidR="002D7EB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2D7EB7" w:rsidRPr="003A47F0">
        <w:rPr>
          <w:lang w:val="es-ES"/>
        </w:rPr>
        <w:t>para algunos de estos</w:t>
      </w:r>
      <w:r w:rsidR="000A47FE" w:rsidRPr="003A47F0">
        <w:rPr>
          <w:lang w:val="es-ES"/>
        </w:rPr>
        <w:t xml:space="preserve"> actos</w:t>
      </w:r>
      <w:r w:rsidR="002D7EB7" w:rsidRPr="003A47F0">
        <w:rPr>
          <w:lang w:val="es-ES"/>
        </w:rPr>
        <w:t xml:space="preserve">, que también </w:t>
      </w:r>
      <w:r w:rsidR="00756166" w:rsidRPr="003A47F0">
        <w:rPr>
          <w:lang w:val="es-ES"/>
        </w:rPr>
        <w:t xml:space="preserve">antes </w:t>
      </w:r>
      <w:r w:rsidR="002D7EB7" w:rsidRPr="003A47F0">
        <w:rPr>
          <w:lang w:val="es-ES"/>
        </w:rPr>
        <w:t>se consideraban delitos</w:t>
      </w:r>
      <w:r w:rsidR="00756166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2D7EB7" w:rsidRPr="003A47F0">
        <w:rPr>
          <w:lang w:val="es-ES"/>
        </w:rPr>
        <w:t>El proyecto de ley se aprobó el</w:t>
      </w:r>
      <w:r w:rsidR="000A47FE" w:rsidRPr="003A47F0">
        <w:rPr>
          <w:lang w:val="es-ES"/>
        </w:rPr>
        <w:t xml:space="preserve"> 16 </w:t>
      </w:r>
      <w:r w:rsidR="002D7EB7" w:rsidRPr="003A47F0">
        <w:rPr>
          <w:lang w:val="es-ES"/>
        </w:rPr>
        <w:t>de j</w:t>
      </w:r>
      <w:r w:rsidR="000A47FE" w:rsidRPr="003A47F0">
        <w:rPr>
          <w:lang w:val="es-ES"/>
        </w:rPr>
        <w:t>un</w:t>
      </w:r>
      <w:r w:rsidR="002D7EB7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2009</w:t>
      </w:r>
      <w:r w:rsidR="002D7EB7" w:rsidRPr="003A47F0">
        <w:rPr>
          <w:lang w:val="es-ES"/>
        </w:rPr>
        <w:t xml:space="preserve"> y entró en vigor el</w:t>
      </w:r>
      <w:r w:rsidR="000A47FE" w:rsidRPr="003A47F0">
        <w:rPr>
          <w:lang w:val="es-ES"/>
        </w:rPr>
        <w:t xml:space="preserve"> 1 </w:t>
      </w:r>
      <w:r w:rsidR="002D7EB7" w:rsidRPr="003A47F0">
        <w:rPr>
          <w:lang w:val="es-ES"/>
        </w:rPr>
        <w:t>de s</w:t>
      </w:r>
      <w:r w:rsidR="000A47FE" w:rsidRPr="003A47F0">
        <w:rPr>
          <w:lang w:val="es-ES"/>
        </w:rPr>
        <w:t>ept</w:t>
      </w:r>
      <w:r w:rsidR="002D7EB7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2D7EB7" w:rsidRPr="003A47F0">
        <w:rPr>
          <w:lang w:val="es-ES"/>
        </w:rPr>
        <w:t>e de ese mismo año</w:t>
      </w:r>
      <w:r w:rsidR="000A47FE" w:rsidRPr="003A47F0">
        <w:rPr>
          <w:lang w:val="es-ES"/>
        </w:rPr>
        <w:t xml:space="preserve">, </w:t>
      </w:r>
      <w:r w:rsidR="00A32C3E" w:rsidRPr="003A47F0">
        <w:rPr>
          <w:lang w:val="es-ES"/>
        </w:rPr>
        <w:t>como 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257</w:t>
      </w:r>
      <w:r w:rsidR="005742FF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32C3E" w:rsidRPr="003A47F0">
        <w:rPr>
          <w:lang w:val="es-ES"/>
        </w:rPr>
        <w:t xml:space="preserve">que modifica </w:t>
      </w:r>
      <w:smartTag w:uri="urn:schemas-microsoft-com:office:smarttags" w:element="PersonName">
        <w:smartTagPr>
          <w:attr w:name="ProductID" w:val="la Ley N"/>
        </w:smartTagPr>
        <w:r w:rsidR="00A32C3E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300 </w:t>
      </w:r>
      <w:r w:rsidR="00A32C3E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2005, </w:t>
      </w:r>
      <w:r w:rsidR="00A32C3E" w:rsidRPr="003A47F0">
        <w:rPr>
          <w:lang w:val="es-ES"/>
        </w:rPr>
        <w:t xml:space="preserve">el </w:t>
      </w:r>
      <w:r w:rsidR="00417602" w:rsidRPr="003A47F0">
        <w:rPr>
          <w:lang w:val="es-ES"/>
        </w:rPr>
        <w:t xml:space="preserve">actual </w:t>
      </w:r>
      <w:r w:rsidR="00A32C3E" w:rsidRPr="003A47F0">
        <w:rPr>
          <w:lang w:val="es-ES"/>
        </w:rPr>
        <w:t>Código</w:t>
      </w:r>
      <w:r w:rsidR="000A47FE" w:rsidRPr="003A47F0">
        <w:rPr>
          <w:lang w:val="es-ES"/>
        </w:rPr>
        <w:t xml:space="preserve"> Penal</w:t>
      </w:r>
      <w:r w:rsidR="00A32C3E" w:rsidRPr="003A47F0">
        <w:rPr>
          <w:lang w:val="es-ES"/>
        </w:rPr>
        <w:t xml:space="preserve"> en</w:t>
      </w:r>
      <w:r w:rsidR="000A47FE" w:rsidRPr="003A47F0">
        <w:rPr>
          <w:lang w:val="es-ES"/>
        </w:rPr>
        <w:t>mend</w:t>
      </w:r>
      <w:r w:rsidR="00A32C3E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32C3E" w:rsidRPr="003A47F0">
        <w:rPr>
          <w:lang w:val="es-ES"/>
        </w:rPr>
        <w:t>o</w:t>
      </w:r>
      <w:r w:rsidR="000A47FE" w:rsidRPr="003A47F0">
        <w:rPr>
          <w:lang w:val="es-ES"/>
        </w:rPr>
        <w:t>.</w:t>
      </w:r>
    </w:p>
    <w:p w:rsidR="000A47FE" w:rsidRPr="003A47F0" w:rsidRDefault="00817131" w:rsidP="0065778E">
      <w:pPr>
        <w:pStyle w:val="SingleTxtG"/>
        <w:keepLines/>
        <w:rPr>
          <w:lang w:val="es-ES"/>
        </w:rPr>
      </w:pPr>
      <w:r w:rsidRPr="003A47F0">
        <w:rPr>
          <w:lang w:val="es-ES"/>
        </w:rPr>
        <w:t>7</w:t>
      </w:r>
      <w:r w:rsidR="00EC1473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Ley N"/>
        </w:smartTagPr>
        <w:r w:rsidR="00A32C3E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257/2009 </w:t>
      </w:r>
      <w:r w:rsidR="00756166" w:rsidRPr="003A47F0">
        <w:rPr>
          <w:lang w:val="es-ES"/>
        </w:rPr>
        <w:t xml:space="preserve">aporta una </w:t>
      </w:r>
      <w:r w:rsidR="000A47FE" w:rsidRPr="003A47F0">
        <w:rPr>
          <w:lang w:val="es-ES"/>
        </w:rPr>
        <w:t>defin</w:t>
      </w:r>
      <w:r w:rsidR="00756166" w:rsidRPr="003A47F0">
        <w:rPr>
          <w:lang w:val="es-ES"/>
        </w:rPr>
        <w:t>ición</w:t>
      </w:r>
      <w:r w:rsidR="000A47FE" w:rsidRPr="003A47F0">
        <w:rPr>
          <w:lang w:val="es-ES"/>
        </w:rPr>
        <w:t xml:space="preserve"> </w:t>
      </w:r>
      <w:r w:rsidR="00A32C3E" w:rsidRPr="003A47F0">
        <w:rPr>
          <w:lang w:val="es-ES"/>
        </w:rPr>
        <w:t>de grupo</w:t>
      </w:r>
      <w:r w:rsidR="000A47FE" w:rsidRPr="003A47F0">
        <w:rPr>
          <w:lang w:val="es-ES"/>
        </w:rPr>
        <w:t xml:space="preserve"> extremist</w:t>
      </w:r>
      <w:r w:rsidR="00A32C3E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A32C3E" w:rsidRPr="003A47F0">
        <w:rPr>
          <w:lang w:val="es-ES"/>
        </w:rPr>
        <w:t xml:space="preserve">material </w:t>
      </w:r>
      <w:r w:rsidR="000A47FE" w:rsidRPr="003A47F0">
        <w:rPr>
          <w:lang w:val="es-ES"/>
        </w:rPr>
        <w:t>extremist</w:t>
      </w:r>
      <w:r w:rsidR="007A0B4A" w:rsidRPr="003A47F0">
        <w:rPr>
          <w:lang w:val="es-ES"/>
        </w:rPr>
        <w:t>a y</w:t>
      </w:r>
      <w:r w:rsidR="00790667" w:rsidRPr="003A47F0">
        <w:rPr>
          <w:lang w:val="es-ES"/>
        </w:rPr>
        <w:t xml:space="preserve"> </w:t>
      </w:r>
      <w:r w:rsidR="00A32C3E" w:rsidRPr="003A47F0">
        <w:rPr>
          <w:lang w:val="es-ES"/>
        </w:rPr>
        <w:t xml:space="preserve">motivo </w:t>
      </w:r>
      <w:r w:rsidR="000A47FE" w:rsidRPr="003A47F0">
        <w:rPr>
          <w:lang w:val="es-ES"/>
        </w:rPr>
        <w:t>extremist</w:t>
      </w:r>
      <w:r w:rsidR="00A32C3E" w:rsidRPr="003A47F0">
        <w:rPr>
          <w:lang w:val="es-ES"/>
        </w:rPr>
        <w:t>a</w:t>
      </w:r>
      <w:r w:rsidR="007A0B4A" w:rsidRPr="003A47F0">
        <w:rPr>
          <w:lang w:val="es-ES"/>
        </w:rPr>
        <w:t>, define</w:t>
      </w:r>
      <w:r w:rsidR="00305814" w:rsidRPr="003A47F0">
        <w:rPr>
          <w:lang w:val="es-ES"/>
        </w:rPr>
        <w:t xml:space="preserve"> y</w:t>
      </w:r>
      <w:r w:rsidR="00A32C3E" w:rsidRPr="003A47F0">
        <w:rPr>
          <w:lang w:val="es-ES"/>
        </w:rPr>
        <w:t xml:space="preserve"> </w:t>
      </w:r>
      <w:r w:rsidR="007A0B4A" w:rsidRPr="003A47F0">
        <w:rPr>
          <w:lang w:val="es-ES"/>
        </w:rPr>
        <w:t xml:space="preserve">enumera los </w:t>
      </w:r>
      <w:r w:rsidR="00A32C3E" w:rsidRPr="003A47F0">
        <w:rPr>
          <w:lang w:val="es-ES"/>
        </w:rPr>
        <w:t>actos delictivos</w:t>
      </w:r>
      <w:r w:rsidR="000A47FE" w:rsidRPr="003A47F0">
        <w:rPr>
          <w:lang w:val="es-ES"/>
        </w:rPr>
        <w:t xml:space="preserve"> extremist</w:t>
      </w:r>
      <w:r w:rsidR="00A32C3E" w:rsidRPr="003A47F0">
        <w:rPr>
          <w:lang w:val="es-ES"/>
        </w:rPr>
        <w:t>as</w:t>
      </w:r>
      <w:r w:rsidR="007A0B4A" w:rsidRPr="003A47F0">
        <w:rPr>
          <w:lang w:val="es-ES"/>
        </w:rPr>
        <w:t xml:space="preserve"> y el concepto de motivo extremista</w:t>
      </w:r>
      <w:r w:rsidR="000A47FE" w:rsidRPr="003A47F0">
        <w:rPr>
          <w:lang w:val="es-ES"/>
        </w:rPr>
        <w:t xml:space="preserve">, </w:t>
      </w:r>
      <w:r w:rsidR="00A32C3E" w:rsidRPr="003A47F0">
        <w:rPr>
          <w:lang w:val="es-ES"/>
        </w:rPr>
        <w:t>lo que sin duda reviste</w:t>
      </w:r>
      <w:r w:rsidR="000A47FE" w:rsidRPr="003A47F0">
        <w:rPr>
          <w:lang w:val="es-ES"/>
        </w:rPr>
        <w:t xml:space="preserve"> importanc</w:t>
      </w:r>
      <w:r w:rsidR="00A32C3E" w:rsidRPr="003A47F0">
        <w:rPr>
          <w:lang w:val="es-ES"/>
        </w:rPr>
        <w:t xml:space="preserve">ia </w:t>
      </w:r>
      <w:r w:rsidR="007A0B4A" w:rsidRPr="003A47F0">
        <w:rPr>
          <w:lang w:val="es-ES"/>
        </w:rPr>
        <w:t>pa</w:t>
      </w:r>
      <w:r w:rsidR="00305814" w:rsidRPr="003A47F0">
        <w:rPr>
          <w:lang w:val="es-ES"/>
        </w:rPr>
        <w:t>r</w:t>
      </w:r>
      <w:r w:rsidR="007A0B4A" w:rsidRPr="003A47F0">
        <w:rPr>
          <w:lang w:val="es-ES"/>
        </w:rPr>
        <w:t>a</w:t>
      </w:r>
      <w:r w:rsidR="00A32C3E" w:rsidRPr="003A47F0">
        <w:rPr>
          <w:lang w:val="es-ES"/>
        </w:rPr>
        <w:t xml:space="preserve"> la evaluación de los</w:t>
      </w:r>
      <w:r w:rsidR="000A47FE" w:rsidRPr="003A47F0">
        <w:rPr>
          <w:lang w:val="es-ES"/>
        </w:rPr>
        <w:t xml:space="preserve"> </w:t>
      </w:r>
      <w:r w:rsidR="00A32C3E" w:rsidRPr="003A47F0">
        <w:rPr>
          <w:lang w:val="es-ES"/>
        </w:rPr>
        <w:t>delitos de</w:t>
      </w:r>
      <w:r w:rsidR="000A47FE" w:rsidRPr="003A47F0">
        <w:rPr>
          <w:lang w:val="es-ES"/>
        </w:rPr>
        <w:t xml:space="preserve"> </w:t>
      </w:r>
      <w:r w:rsidR="007A0B4A" w:rsidRPr="003A47F0">
        <w:rPr>
          <w:lang w:val="es-ES"/>
        </w:rPr>
        <w:t>carácter</w:t>
      </w:r>
      <w:r w:rsidR="00A32C3E" w:rsidRPr="003A47F0">
        <w:rPr>
          <w:lang w:val="es-ES"/>
        </w:rPr>
        <w:t xml:space="preserve"> raci</w:t>
      </w:r>
      <w:r w:rsidR="007A0B4A" w:rsidRPr="003A47F0">
        <w:rPr>
          <w:lang w:val="es-ES"/>
        </w:rPr>
        <w:t>st</w:t>
      </w:r>
      <w:r w:rsidR="00A32C3E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</w:p>
    <w:p w:rsidR="000A47FE" w:rsidRPr="003A47F0" w:rsidRDefault="001151E0" w:rsidP="0062777D">
      <w:pPr>
        <w:pStyle w:val="SingleTxtG"/>
        <w:rPr>
          <w:lang w:val="es-ES"/>
        </w:rPr>
      </w:pPr>
      <w:r w:rsidRPr="003A47F0">
        <w:rPr>
          <w:lang w:val="es-ES"/>
        </w:rPr>
        <w:t>77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0A47FE" w:rsidRPr="003A47F0">
        <w:rPr>
          <w:lang w:val="es-ES"/>
        </w:rPr>
        <w:t>A</w:t>
      </w:r>
      <w:r w:rsidR="00A32C3E" w:rsidRPr="003A47F0">
        <w:rPr>
          <w:lang w:val="es-ES"/>
        </w:rPr>
        <w:t xml:space="preserve"> pesar de la incorporación al Código Penal del </w:t>
      </w:r>
      <w:r w:rsidR="007A0B4A" w:rsidRPr="003A47F0">
        <w:rPr>
          <w:lang w:val="es-ES"/>
        </w:rPr>
        <w:t>deli</w:t>
      </w:r>
      <w:r w:rsidR="00A32C3E" w:rsidRPr="003A47F0">
        <w:rPr>
          <w:lang w:val="es-ES"/>
        </w:rPr>
        <w:t>to de</w:t>
      </w:r>
      <w:r w:rsidR="000A47FE" w:rsidRPr="003A47F0">
        <w:rPr>
          <w:lang w:val="es-ES"/>
        </w:rPr>
        <w:t xml:space="preserve"> extremism</w:t>
      </w:r>
      <w:r w:rsidR="00A32C3E" w:rsidRPr="003A47F0">
        <w:rPr>
          <w:lang w:val="es-ES"/>
        </w:rPr>
        <w:t xml:space="preserve">o, </w:t>
      </w:r>
      <w:r w:rsidR="007A0B4A" w:rsidRPr="003A47F0">
        <w:rPr>
          <w:lang w:val="es-ES"/>
        </w:rPr>
        <w:t>esa modificación del nuevo</w:t>
      </w:r>
      <w:r w:rsidR="00011E92" w:rsidRPr="003A47F0">
        <w:rPr>
          <w:lang w:val="es-ES"/>
        </w:rPr>
        <w:t xml:space="preserve"> texto legal no defin</w:t>
      </w:r>
      <w:r w:rsidR="007A0B4A" w:rsidRPr="003A47F0">
        <w:rPr>
          <w:lang w:val="es-ES"/>
        </w:rPr>
        <w:t>e</w:t>
      </w:r>
      <w:r w:rsidR="00011E92" w:rsidRPr="003A47F0">
        <w:rPr>
          <w:lang w:val="es-ES"/>
        </w:rPr>
        <w:t xml:space="preserve"> exp</w:t>
      </w:r>
      <w:r w:rsidR="007A0B4A" w:rsidRPr="003A47F0">
        <w:rPr>
          <w:lang w:val="es-ES"/>
        </w:rPr>
        <w:t>resamente el concepto de extremismo</w:t>
      </w:r>
      <w:r w:rsidR="000A47FE" w:rsidRPr="003A47F0">
        <w:rPr>
          <w:lang w:val="es-ES"/>
        </w:rPr>
        <w:t xml:space="preserve">. </w:t>
      </w:r>
      <w:r w:rsidR="00011E92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legisla</w:t>
      </w:r>
      <w:r w:rsidR="00011E92" w:rsidRPr="003A47F0">
        <w:rPr>
          <w:lang w:val="es-ES"/>
        </w:rPr>
        <w:t>d</w:t>
      </w:r>
      <w:r w:rsidR="000A47FE" w:rsidRPr="003A47F0">
        <w:rPr>
          <w:lang w:val="es-ES"/>
        </w:rPr>
        <w:t>or expli</w:t>
      </w:r>
      <w:r w:rsidR="00011E92" w:rsidRPr="003A47F0">
        <w:rPr>
          <w:lang w:val="es-ES"/>
        </w:rPr>
        <w:t xml:space="preserve">ca el </w:t>
      </w:r>
      <w:r w:rsidR="000A47FE" w:rsidRPr="003A47F0">
        <w:rPr>
          <w:lang w:val="es-ES"/>
        </w:rPr>
        <w:t>extremism</w:t>
      </w:r>
      <w:r w:rsidR="00011E92" w:rsidRPr="003A47F0">
        <w:rPr>
          <w:lang w:val="es-ES"/>
        </w:rPr>
        <w:t xml:space="preserve">o </w:t>
      </w:r>
      <w:r w:rsidR="007A0B4A" w:rsidRPr="003A47F0">
        <w:rPr>
          <w:lang w:val="es-ES"/>
        </w:rPr>
        <w:t>por analogía con otros conceptos y delitos</w:t>
      </w:r>
      <w:r w:rsidR="000A47FE" w:rsidRPr="003A47F0">
        <w:rPr>
          <w:lang w:val="es-ES"/>
        </w:rPr>
        <w:t xml:space="preserve">. </w:t>
      </w:r>
      <w:r w:rsidR="00011E92" w:rsidRPr="003A47F0">
        <w:rPr>
          <w:lang w:val="es-ES"/>
        </w:rPr>
        <w:t>Por</w:t>
      </w:r>
      <w:r w:rsidR="000A47FE" w:rsidRPr="003A47F0">
        <w:rPr>
          <w:lang w:val="es-ES"/>
        </w:rPr>
        <w:t xml:space="preserve"> e</w:t>
      </w:r>
      <w:r w:rsidR="00011E92" w:rsidRPr="003A47F0">
        <w:rPr>
          <w:lang w:val="es-ES"/>
        </w:rPr>
        <w:t>jemplo</w:t>
      </w:r>
      <w:r w:rsidR="000A47FE" w:rsidRPr="003A47F0">
        <w:rPr>
          <w:lang w:val="es-ES"/>
        </w:rPr>
        <w:t xml:space="preserve">, </w:t>
      </w:r>
      <w:r w:rsidR="00011E92" w:rsidRPr="003A47F0">
        <w:rPr>
          <w:lang w:val="es-ES"/>
        </w:rPr>
        <w:t>a los efectos del Código</w:t>
      </w:r>
      <w:r w:rsidR="000A47FE" w:rsidRPr="003A47F0">
        <w:rPr>
          <w:lang w:val="es-ES"/>
        </w:rPr>
        <w:t xml:space="preserve"> Penal</w:t>
      </w:r>
      <w:r w:rsidR="00011E92" w:rsidRPr="003A47F0">
        <w:rPr>
          <w:lang w:val="es-ES"/>
        </w:rPr>
        <w:t>, se entiende por grupo</w:t>
      </w:r>
      <w:r w:rsidR="000A47FE" w:rsidRPr="003A47F0">
        <w:rPr>
          <w:lang w:val="es-ES"/>
        </w:rPr>
        <w:t xml:space="preserve"> extremist</w:t>
      </w:r>
      <w:r w:rsidR="00011E9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011E92" w:rsidRPr="003A47F0">
        <w:rPr>
          <w:lang w:val="es-ES"/>
        </w:rPr>
        <w:t xml:space="preserve">la </w:t>
      </w:r>
      <w:r w:rsidR="00305814" w:rsidRPr="003A47F0">
        <w:rPr>
          <w:lang w:val="es-ES"/>
        </w:rPr>
        <w:t>re</w:t>
      </w:r>
      <w:r w:rsidR="00011E92" w:rsidRPr="003A47F0">
        <w:rPr>
          <w:lang w:val="es-ES"/>
        </w:rPr>
        <w:t>u</w:t>
      </w:r>
      <w:r w:rsidR="00305814" w:rsidRPr="003A47F0">
        <w:rPr>
          <w:lang w:val="es-ES"/>
        </w:rPr>
        <w:t>n</w:t>
      </w:r>
      <w:r w:rsidR="00011E92" w:rsidRPr="003A47F0">
        <w:rPr>
          <w:lang w:val="es-ES"/>
        </w:rPr>
        <w:t>ión de al menos</w:t>
      </w:r>
      <w:r w:rsidR="000A47FE" w:rsidRPr="003A47F0">
        <w:rPr>
          <w:lang w:val="es-ES"/>
        </w:rPr>
        <w:t xml:space="preserve"> tre</w:t>
      </w:r>
      <w:r w:rsidR="00011E92" w:rsidRPr="003A47F0">
        <w:rPr>
          <w:lang w:val="es-ES"/>
        </w:rPr>
        <w:t>s</w:t>
      </w:r>
      <w:r w:rsidR="000A47FE" w:rsidRPr="003A47F0">
        <w:rPr>
          <w:lang w:val="es-ES"/>
        </w:rPr>
        <w:t xml:space="preserve"> person</w:t>
      </w:r>
      <w:r w:rsidR="00011E92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011E92" w:rsidRPr="003A47F0">
        <w:rPr>
          <w:lang w:val="es-ES"/>
        </w:rPr>
        <w:t>con el fin de</w:t>
      </w:r>
      <w:r w:rsidR="000A47FE" w:rsidRPr="003A47F0">
        <w:rPr>
          <w:lang w:val="es-ES"/>
        </w:rPr>
        <w:t xml:space="preserve"> com</w:t>
      </w:r>
      <w:r w:rsidR="00011E92" w:rsidRPr="003A47F0">
        <w:rPr>
          <w:lang w:val="es-ES"/>
        </w:rPr>
        <w:t>e</w:t>
      </w:r>
      <w:r w:rsidR="000A47FE" w:rsidRPr="003A47F0">
        <w:rPr>
          <w:lang w:val="es-ES"/>
        </w:rPr>
        <w:t>t</w:t>
      </w:r>
      <w:r w:rsidR="00011E92" w:rsidRPr="003A47F0">
        <w:rPr>
          <w:lang w:val="es-ES"/>
        </w:rPr>
        <w:t>er un acto delictivo</w:t>
      </w:r>
      <w:r w:rsidR="000A47FE" w:rsidRPr="003A47F0">
        <w:rPr>
          <w:lang w:val="es-ES"/>
        </w:rPr>
        <w:t xml:space="preserve"> </w:t>
      </w:r>
      <w:r w:rsidR="007A0B4A" w:rsidRPr="003A47F0">
        <w:rPr>
          <w:lang w:val="es-ES"/>
        </w:rPr>
        <w:t xml:space="preserve">de carácter </w:t>
      </w:r>
      <w:r w:rsidR="000A47FE" w:rsidRPr="003A47F0">
        <w:rPr>
          <w:lang w:val="es-ES"/>
        </w:rPr>
        <w:t>extremist</w:t>
      </w:r>
      <w:r w:rsidR="00011E92" w:rsidRPr="003A47F0">
        <w:rPr>
          <w:lang w:val="es-ES"/>
        </w:rPr>
        <w:t>a.</w:t>
      </w:r>
      <w:r w:rsidR="000A47FE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7</w:t>
      </w:r>
      <w:r w:rsidR="001151E0" w:rsidRPr="003A47F0">
        <w:rPr>
          <w:lang w:val="es-ES"/>
        </w:rPr>
        <w:t>8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011E92" w:rsidRPr="003A47F0">
        <w:rPr>
          <w:lang w:val="es-ES"/>
        </w:rPr>
        <w:t>E</w:t>
      </w:r>
      <w:r w:rsidR="007B0F19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</w:t>
      </w:r>
      <w:r w:rsidR="005A4EA6" w:rsidRPr="003A47F0">
        <w:rPr>
          <w:lang w:val="es-ES"/>
        </w:rPr>
        <w:t>ó</w:t>
      </w:r>
      <w:r w:rsidR="000A47FE" w:rsidRPr="003A47F0">
        <w:rPr>
          <w:lang w:val="es-ES"/>
        </w:rPr>
        <w:t>d</w:t>
      </w:r>
      <w:r w:rsidR="005A4EA6" w:rsidRPr="003A47F0">
        <w:rPr>
          <w:lang w:val="es-ES"/>
        </w:rPr>
        <w:t>igo</w:t>
      </w:r>
      <w:r w:rsidR="000A47FE" w:rsidRPr="003A47F0">
        <w:rPr>
          <w:lang w:val="es-ES"/>
        </w:rPr>
        <w:t xml:space="preserve"> </w:t>
      </w:r>
      <w:r w:rsidR="005A4EA6" w:rsidRPr="003A47F0">
        <w:rPr>
          <w:lang w:val="es-ES"/>
        </w:rPr>
        <w:t xml:space="preserve">Penal </w:t>
      </w:r>
      <w:r w:rsidR="007A0B4A" w:rsidRPr="003A47F0">
        <w:rPr>
          <w:lang w:val="es-ES"/>
        </w:rPr>
        <w:t>no solo tipifica</w:t>
      </w:r>
      <w:r w:rsidR="005A4EA6" w:rsidRPr="003A47F0">
        <w:rPr>
          <w:lang w:val="es-ES"/>
        </w:rPr>
        <w:t xml:space="preserve"> </w:t>
      </w:r>
      <w:r w:rsidR="007A0B4A" w:rsidRPr="003A47F0">
        <w:rPr>
          <w:lang w:val="es-ES"/>
        </w:rPr>
        <w:t xml:space="preserve">como </w:t>
      </w:r>
      <w:r w:rsidR="005A4EA6" w:rsidRPr="003A47F0">
        <w:rPr>
          <w:lang w:val="es-ES"/>
        </w:rPr>
        <w:t xml:space="preserve">delitos </w:t>
      </w:r>
      <w:r w:rsidR="007A0B4A" w:rsidRPr="003A47F0">
        <w:rPr>
          <w:lang w:val="es-ES"/>
        </w:rPr>
        <w:t xml:space="preserve">los actos </w:t>
      </w:r>
      <w:r w:rsidR="005A4EA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motiva</w:t>
      </w:r>
      <w:r w:rsidR="005A4EA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A4EA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A4EA6" w:rsidRPr="003A47F0">
        <w:rPr>
          <w:lang w:val="es-ES"/>
        </w:rPr>
        <w:t>racial y de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extremism</w:t>
      </w:r>
      <w:r w:rsidR="005A4EA6" w:rsidRPr="003A47F0">
        <w:rPr>
          <w:lang w:val="es-ES"/>
        </w:rPr>
        <w:t>o</w:t>
      </w:r>
      <w:r w:rsidR="007A0B4A" w:rsidRPr="003A47F0">
        <w:rPr>
          <w:lang w:val="es-ES"/>
        </w:rPr>
        <w:t xml:space="preserve">, sino que considera </w:t>
      </w:r>
      <w:r w:rsidR="00BC0C83" w:rsidRPr="003A47F0">
        <w:rPr>
          <w:lang w:val="es-ES"/>
        </w:rPr>
        <w:t xml:space="preserve">también </w:t>
      </w:r>
      <w:r w:rsidR="007A0B4A" w:rsidRPr="003A47F0">
        <w:rPr>
          <w:lang w:val="es-ES"/>
        </w:rPr>
        <w:t>que la motivación racista o el</w:t>
      </w:r>
      <w:r w:rsidR="005A4EA6" w:rsidRPr="003A47F0">
        <w:rPr>
          <w:lang w:val="es-ES"/>
        </w:rPr>
        <w:t xml:space="preserve"> car</w:t>
      </w:r>
      <w:r w:rsidR="007A0B4A" w:rsidRPr="003A47F0">
        <w:rPr>
          <w:lang w:val="es-ES"/>
        </w:rPr>
        <w:t>á</w:t>
      </w:r>
      <w:r w:rsidR="005A4EA6" w:rsidRPr="003A47F0">
        <w:rPr>
          <w:lang w:val="es-ES"/>
        </w:rPr>
        <w:t>cter</w:t>
      </w:r>
      <w:r w:rsidR="007A0B4A" w:rsidRPr="003A47F0">
        <w:rPr>
          <w:lang w:val="es-ES"/>
        </w:rPr>
        <w:t xml:space="preserve"> extremista </w:t>
      </w:r>
      <w:r w:rsidR="00D92F83" w:rsidRPr="003A47F0">
        <w:rPr>
          <w:lang w:val="es-ES"/>
        </w:rPr>
        <w:t xml:space="preserve">de un acto delictivo </w:t>
      </w:r>
      <w:r w:rsidR="007A0B4A" w:rsidRPr="003A47F0">
        <w:rPr>
          <w:lang w:val="es-ES"/>
        </w:rPr>
        <w:t>constituyen una circunstancia agravante</w:t>
      </w:r>
      <w:r w:rsidR="005A4EA6" w:rsidRPr="003A47F0">
        <w:rPr>
          <w:lang w:val="es-ES"/>
        </w:rPr>
        <w:t xml:space="preserve"> </w:t>
      </w:r>
      <w:r w:rsidR="00D92F83" w:rsidRPr="003A47F0">
        <w:rPr>
          <w:lang w:val="es-ES"/>
        </w:rPr>
        <w:t xml:space="preserve">en la comisión de otros delitos como </w:t>
      </w:r>
      <w:r w:rsidR="00B66BD8" w:rsidRPr="003A47F0">
        <w:rPr>
          <w:lang w:val="es-ES"/>
        </w:rPr>
        <w:t>el asesinato con o sin premeditación</w:t>
      </w:r>
      <w:r w:rsidR="000A47FE" w:rsidRPr="003A47F0">
        <w:rPr>
          <w:lang w:val="es-ES"/>
        </w:rPr>
        <w:t>,</w:t>
      </w:r>
      <w:r w:rsidR="002B7CC7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</w:t>
      </w:r>
      <w:r w:rsidR="002B7CC7" w:rsidRPr="003A47F0">
        <w:rPr>
          <w:lang w:val="es-ES"/>
        </w:rPr>
        <w:t>homicidio</w:t>
      </w:r>
      <w:r w:rsidR="000A47FE" w:rsidRPr="003A47F0">
        <w:rPr>
          <w:lang w:val="es-ES"/>
        </w:rPr>
        <w:t xml:space="preserve">, </w:t>
      </w:r>
      <w:r w:rsidR="002B7CC7" w:rsidRPr="003A47F0">
        <w:rPr>
          <w:lang w:val="es-ES"/>
        </w:rPr>
        <w:t>l</w:t>
      </w:r>
      <w:r w:rsidR="00BC622E" w:rsidRPr="003A47F0">
        <w:rPr>
          <w:lang w:val="es-ES"/>
        </w:rPr>
        <w:t>a</w:t>
      </w:r>
      <w:r w:rsidR="002B7CC7" w:rsidRPr="003A47F0">
        <w:rPr>
          <w:lang w:val="es-ES"/>
        </w:rPr>
        <w:t xml:space="preserve">s </w:t>
      </w:r>
      <w:r w:rsidR="00BC622E" w:rsidRPr="003A47F0">
        <w:rPr>
          <w:lang w:val="es-ES"/>
        </w:rPr>
        <w:t>lesiones</w:t>
      </w:r>
      <w:r w:rsidR="002B7CC7" w:rsidRPr="003A47F0">
        <w:rPr>
          <w:lang w:val="es-ES"/>
        </w:rPr>
        <w:t xml:space="preserve"> corporales</w:t>
      </w:r>
      <w:r w:rsidR="000A47FE" w:rsidRPr="003A47F0">
        <w:rPr>
          <w:lang w:val="es-ES"/>
        </w:rPr>
        <w:t xml:space="preserve">, </w:t>
      </w:r>
      <w:r w:rsidR="002B7CC7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da</w:t>
      </w:r>
      <w:r w:rsidR="002B7CC7" w:rsidRPr="003A47F0">
        <w:rPr>
          <w:lang w:val="es-ES"/>
        </w:rPr>
        <w:t>ño a los bienes ajenos</w:t>
      </w:r>
      <w:r w:rsidR="000A47FE" w:rsidRPr="003A47F0">
        <w:rPr>
          <w:lang w:val="es-ES"/>
        </w:rPr>
        <w:t xml:space="preserve">, </w:t>
      </w:r>
      <w:r w:rsidR="002B7CC7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violenc</w:t>
      </w:r>
      <w:r w:rsidR="002B7CC7" w:rsidRPr="003A47F0">
        <w:rPr>
          <w:lang w:val="es-ES"/>
        </w:rPr>
        <w:t xml:space="preserve">ia contra </w:t>
      </w:r>
      <w:r w:rsidR="00BC622E" w:rsidRPr="003A47F0">
        <w:rPr>
          <w:lang w:val="es-ES"/>
        </w:rPr>
        <w:t>l</w:t>
      </w:r>
      <w:r w:rsidR="002B7CC7" w:rsidRPr="003A47F0">
        <w:rPr>
          <w:lang w:val="es-ES"/>
        </w:rPr>
        <w:t>a</w:t>
      </w:r>
      <w:r w:rsidR="00BC622E" w:rsidRPr="003A47F0">
        <w:rPr>
          <w:lang w:val="es-ES"/>
        </w:rPr>
        <w:t>s</w:t>
      </w:r>
      <w:r w:rsidR="002B7CC7" w:rsidRPr="003A47F0">
        <w:rPr>
          <w:lang w:val="es-ES"/>
        </w:rPr>
        <w:t xml:space="preserve"> persona</w:t>
      </w:r>
      <w:r w:rsidR="00BC622E" w:rsidRPr="003A47F0">
        <w:rPr>
          <w:lang w:val="es-ES"/>
        </w:rPr>
        <w:t>s y los grupos de personas</w:t>
      </w:r>
      <w:r w:rsidR="000A47FE" w:rsidRPr="003A47F0">
        <w:rPr>
          <w:lang w:val="es-ES"/>
        </w:rPr>
        <w:t xml:space="preserve">, </w:t>
      </w:r>
      <w:r w:rsidR="002B7CC7" w:rsidRPr="003A47F0">
        <w:rPr>
          <w:lang w:val="es-ES"/>
        </w:rPr>
        <w:t>los disturbios y el</w:t>
      </w:r>
      <w:r w:rsidR="000A47FE" w:rsidRPr="003A47F0">
        <w:rPr>
          <w:lang w:val="es-ES"/>
        </w:rPr>
        <w:t xml:space="preserve"> genocid</w:t>
      </w:r>
      <w:r w:rsidR="002B7CC7" w:rsidRPr="003A47F0">
        <w:rPr>
          <w:lang w:val="es-ES"/>
        </w:rPr>
        <w:t>io</w:t>
      </w:r>
      <w:r w:rsidR="000A47FE" w:rsidRPr="003A47F0">
        <w:rPr>
          <w:lang w:val="es-ES"/>
        </w:rPr>
        <w:t xml:space="preserve">. </w:t>
      </w:r>
    </w:p>
    <w:p w:rsidR="000A47FE" w:rsidRPr="003A47F0" w:rsidRDefault="002737D2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2B7CC7" w:rsidRPr="003A47F0">
        <w:rPr>
          <w:lang w:val="es-ES"/>
        </w:rPr>
        <w:t>Artí</w:t>
      </w:r>
      <w:r w:rsidR="000A47FE" w:rsidRPr="003A47F0">
        <w:rPr>
          <w:lang w:val="es-ES"/>
        </w:rPr>
        <w:t>c</w:t>
      </w:r>
      <w:r w:rsidR="002B7CC7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2B7CC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5</w:t>
      </w:r>
      <w:r w:rsidR="00226502" w:rsidRPr="003A47F0">
        <w:rPr>
          <w:lang w:val="es-ES"/>
        </w:rPr>
        <w:br/>
      </w:r>
      <w:r w:rsidR="002B7CC7" w:rsidRPr="003A47F0">
        <w:rPr>
          <w:lang w:val="es-ES"/>
        </w:rPr>
        <w:t>Derechos</w:t>
      </w:r>
      <w:r w:rsidR="000A47FE" w:rsidRPr="003A47F0">
        <w:rPr>
          <w:lang w:val="es-ES"/>
        </w:rPr>
        <w:t xml:space="preserve"> garant</w:t>
      </w:r>
      <w:r w:rsidR="002B7CC7" w:rsidRPr="003A47F0">
        <w:rPr>
          <w:lang w:val="es-ES"/>
        </w:rPr>
        <w:t xml:space="preserve">izados </w:t>
      </w:r>
      <w:r w:rsidR="00BC622E" w:rsidRPr="003A47F0">
        <w:rPr>
          <w:lang w:val="es-ES"/>
        </w:rPr>
        <w:t>por</w:t>
      </w:r>
      <w:r w:rsidR="002B7CC7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Conven</w:t>
      </w:r>
      <w:r w:rsidR="002B7CC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7CC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006FBE" w:rsidP="0065778E">
      <w:pPr>
        <w:pStyle w:val="H23G"/>
        <w:rPr>
          <w:lang w:val="es-ES"/>
        </w:rPr>
      </w:pPr>
      <w:r w:rsidRPr="003A47F0">
        <w:rPr>
          <w:lang w:val="es-ES"/>
        </w:rPr>
        <w:tab/>
        <w:t>A.</w:t>
      </w:r>
      <w:r w:rsidRPr="003A47F0">
        <w:rPr>
          <w:lang w:val="es-ES"/>
        </w:rPr>
        <w:tab/>
      </w:r>
      <w:r w:rsidR="002B7CC7" w:rsidRPr="003A47F0">
        <w:rPr>
          <w:lang w:val="es-ES"/>
        </w:rPr>
        <w:t>Derecho a la igualdad de</w:t>
      </w:r>
      <w:r w:rsidR="000A47FE" w:rsidRPr="003A47F0">
        <w:rPr>
          <w:lang w:val="es-ES"/>
        </w:rPr>
        <w:t xml:space="preserve"> trat</w:t>
      </w:r>
      <w:r w:rsidR="00BC622E" w:rsidRPr="003A47F0">
        <w:rPr>
          <w:lang w:val="es-ES"/>
        </w:rPr>
        <w:t>amient</w:t>
      </w:r>
      <w:r w:rsidR="002B7CC7" w:rsidRPr="003A47F0">
        <w:rPr>
          <w:lang w:val="es-ES"/>
        </w:rPr>
        <w:t>o ante los</w:t>
      </w:r>
      <w:r w:rsidR="000A47FE" w:rsidRPr="003A47F0">
        <w:rPr>
          <w:lang w:val="es-ES"/>
        </w:rPr>
        <w:t xml:space="preserve"> tribunal</w:t>
      </w:r>
      <w:r w:rsidR="002B7CC7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2B7CC7" w:rsidRPr="003A47F0">
        <w:rPr>
          <w:lang w:val="es-ES"/>
        </w:rPr>
        <w:t xml:space="preserve">y </w:t>
      </w:r>
      <w:r w:rsidR="00EE70A9" w:rsidRPr="003A47F0">
        <w:rPr>
          <w:lang w:val="es-ES"/>
        </w:rPr>
        <w:t xml:space="preserve">todos los </w:t>
      </w:r>
      <w:r w:rsidR="002B7CC7" w:rsidRPr="003A47F0">
        <w:rPr>
          <w:lang w:val="es-ES"/>
        </w:rPr>
        <w:t>demás</w:t>
      </w:r>
      <w:r w:rsidR="000A47FE" w:rsidRPr="003A47F0">
        <w:rPr>
          <w:lang w:val="es-ES"/>
        </w:rPr>
        <w:t xml:space="preserve"> </w:t>
      </w:r>
      <w:r w:rsidR="002B7CC7" w:rsidRPr="003A47F0">
        <w:rPr>
          <w:lang w:val="es-ES"/>
        </w:rPr>
        <w:t>ó</w:t>
      </w:r>
      <w:r w:rsidR="000A47FE" w:rsidRPr="003A47F0">
        <w:rPr>
          <w:lang w:val="es-ES"/>
        </w:rPr>
        <w:t>rgan</w:t>
      </w:r>
      <w:r w:rsidR="002B7CC7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EE70A9" w:rsidRPr="003A47F0">
        <w:rPr>
          <w:lang w:val="es-ES"/>
        </w:rPr>
        <w:t>que</w:t>
      </w:r>
      <w:r w:rsidR="002B7CC7" w:rsidRPr="003A47F0">
        <w:rPr>
          <w:lang w:val="es-ES"/>
        </w:rPr>
        <w:t xml:space="preserve"> </w:t>
      </w:r>
      <w:r w:rsidR="000A47FE" w:rsidRPr="003A47F0">
        <w:rPr>
          <w:lang w:val="es-ES"/>
        </w:rPr>
        <w:t>administr</w:t>
      </w:r>
      <w:r w:rsidR="002B7CC7" w:rsidRPr="003A47F0">
        <w:rPr>
          <w:lang w:val="es-ES"/>
        </w:rPr>
        <w:t>a</w:t>
      </w:r>
      <w:r w:rsidR="000A47FE" w:rsidRPr="003A47F0">
        <w:rPr>
          <w:lang w:val="es-ES"/>
        </w:rPr>
        <w:t>n justic</w:t>
      </w:r>
      <w:r w:rsidR="002B7CC7" w:rsidRPr="003A47F0">
        <w:rPr>
          <w:lang w:val="es-ES"/>
        </w:rPr>
        <w:t>ia</w:t>
      </w:r>
    </w:p>
    <w:p w:rsidR="000A47FE" w:rsidRPr="003A47F0" w:rsidRDefault="001151E0" w:rsidP="0062777D">
      <w:pPr>
        <w:pStyle w:val="SingleTxtG"/>
        <w:rPr>
          <w:lang w:val="es-ES"/>
        </w:rPr>
      </w:pPr>
      <w:r w:rsidRPr="003A47F0">
        <w:rPr>
          <w:lang w:val="es-ES"/>
        </w:rPr>
        <w:t>79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BC0C83" w:rsidRPr="003A47F0">
        <w:rPr>
          <w:lang w:val="es-ES"/>
        </w:rPr>
        <w:t>Con arreglo a</w:t>
      </w:r>
      <w:r w:rsidR="00255D35" w:rsidRPr="003A47F0">
        <w:rPr>
          <w:lang w:val="es-ES"/>
        </w:rPr>
        <w:t xml:space="preserve"> las disposiciones pertinentes de la</w:t>
      </w:r>
      <w:r w:rsidR="000A47FE" w:rsidRPr="003A47F0">
        <w:rPr>
          <w:lang w:val="es-ES"/>
        </w:rPr>
        <w:t xml:space="preserve"> Constitu</w:t>
      </w:r>
      <w:r w:rsidR="00255D3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55D3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smartTag w:uri="urn:schemas-microsoft-com:office:smarttags" w:element="PersonName">
        <w:smartTagPr>
          <w:attr w:name="ProductID" w:val="la Ley N"/>
        </w:smartTagPr>
        <w:r w:rsidR="00255D35" w:rsidRPr="003A47F0">
          <w:rPr>
            <w:lang w:val="es-ES"/>
          </w:rPr>
          <w:t xml:space="preserve">la </w:t>
        </w:r>
        <w:r w:rsidR="00135070" w:rsidRPr="003A47F0">
          <w:rPr>
            <w:lang w:val="es-ES"/>
          </w:rPr>
          <w:t>L</w:t>
        </w:r>
        <w:r w:rsidR="00255D35" w:rsidRPr="003A47F0">
          <w:rPr>
            <w:lang w:val="es-ES"/>
          </w:rPr>
          <w:t>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385/2000 </w:t>
      </w:r>
      <w:r w:rsidR="00255D35" w:rsidRPr="003A47F0">
        <w:rPr>
          <w:lang w:val="es-ES"/>
        </w:rPr>
        <w:t xml:space="preserve">relativa a los jueces </w:t>
      </w:r>
      <w:r w:rsidR="00EE70A9" w:rsidRPr="003A47F0">
        <w:rPr>
          <w:lang w:val="es-ES"/>
        </w:rPr>
        <w:t xml:space="preserve">de carrera </w:t>
      </w:r>
      <w:r w:rsidR="00255D35" w:rsidRPr="003A47F0">
        <w:rPr>
          <w:lang w:val="es-ES"/>
        </w:rPr>
        <w:t xml:space="preserve">y </w:t>
      </w:r>
      <w:r w:rsidR="00EE70A9" w:rsidRPr="003A47F0">
        <w:rPr>
          <w:lang w:val="es-ES"/>
        </w:rPr>
        <w:t xml:space="preserve">los </w:t>
      </w:r>
      <w:r w:rsidR="00255D35" w:rsidRPr="003A47F0">
        <w:rPr>
          <w:lang w:val="es-ES"/>
        </w:rPr>
        <w:t xml:space="preserve">jueces </w:t>
      </w:r>
      <w:r w:rsidR="00EE70A9" w:rsidRPr="003A47F0">
        <w:rPr>
          <w:lang w:val="es-ES"/>
        </w:rPr>
        <w:t>no profesionales</w:t>
      </w:r>
      <w:r w:rsidR="00255D35" w:rsidRPr="003A47F0">
        <w:rPr>
          <w:lang w:val="es-ES"/>
        </w:rPr>
        <w:t>, en su forma enmendada</w:t>
      </w:r>
      <w:r w:rsidR="00BC622E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C0C83" w:rsidRPr="003A47F0">
        <w:rPr>
          <w:lang w:val="es-ES"/>
        </w:rPr>
        <w:t>dispone que</w:t>
      </w:r>
      <w:r w:rsidR="00255D35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ju</w:t>
      </w:r>
      <w:r w:rsidR="005018F2" w:rsidRPr="003A47F0">
        <w:rPr>
          <w:lang w:val="es-ES"/>
        </w:rPr>
        <w:t xml:space="preserve">eces </w:t>
      </w:r>
      <w:r w:rsidR="00BC0C83" w:rsidRPr="003A47F0">
        <w:rPr>
          <w:lang w:val="es-ES"/>
        </w:rPr>
        <w:t>deberán</w:t>
      </w:r>
      <w:r w:rsidR="00255D35" w:rsidRPr="003A47F0">
        <w:rPr>
          <w:lang w:val="es-ES"/>
        </w:rPr>
        <w:t xml:space="preserve"> ser</w:t>
      </w:r>
      <w:r w:rsidR="000A47FE" w:rsidRPr="003A47F0">
        <w:rPr>
          <w:lang w:val="es-ES"/>
        </w:rPr>
        <w:t xml:space="preserve"> i</w:t>
      </w:r>
      <w:r w:rsidR="00A07BD0" w:rsidRPr="003A47F0">
        <w:rPr>
          <w:lang w:val="es-ES"/>
        </w:rPr>
        <w:t>ndependientes</w:t>
      </w:r>
      <w:r w:rsidR="000A47FE" w:rsidRPr="003A47F0">
        <w:rPr>
          <w:lang w:val="es-ES"/>
        </w:rPr>
        <w:t xml:space="preserve"> </w:t>
      </w:r>
      <w:r w:rsidR="00255D35" w:rsidRPr="003A47F0">
        <w:rPr>
          <w:lang w:val="es-ES"/>
        </w:rPr>
        <w:t>en el desempeño de sus</w:t>
      </w:r>
      <w:r w:rsidR="000A47FE" w:rsidRPr="003A47F0">
        <w:rPr>
          <w:lang w:val="es-ES"/>
        </w:rPr>
        <w:t xml:space="preserve"> funcion</w:t>
      </w:r>
      <w:r w:rsidR="005018F2" w:rsidRPr="003A47F0">
        <w:rPr>
          <w:lang w:val="es-ES"/>
        </w:rPr>
        <w:t>es</w:t>
      </w:r>
      <w:r w:rsidR="00BC0C83" w:rsidRPr="003A47F0">
        <w:rPr>
          <w:lang w:val="es-ES"/>
        </w:rPr>
        <w:t xml:space="preserve"> </w:t>
      </w:r>
      <w:r w:rsidR="005018F2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255D35" w:rsidRPr="003A47F0">
        <w:rPr>
          <w:lang w:val="es-ES"/>
        </w:rPr>
        <w:t>interpretar las</w:t>
      </w:r>
      <w:r w:rsidR="000A47FE" w:rsidRPr="003A47F0">
        <w:rPr>
          <w:lang w:val="es-ES"/>
        </w:rPr>
        <w:t xml:space="preserve"> l</w:t>
      </w:r>
      <w:r w:rsidR="00255D35" w:rsidRPr="003A47F0">
        <w:rPr>
          <w:lang w:val="es-ES"/>
        </w:rPr>
        <w:t>eyes y otras normas</w:t>
      </w:r>
      <w:r w:rsidR="000A47FE" w:rsidRPr="003A47F0">
        <w:rPr>
          <w:lang w:val="es-ES"/>
        </w:rPr>
        <w:t xml:space="preserve"> </w:t>
      </w:r>
      <w:r w:rsidR="00BC0C83" w:rsidRPr="003A47F0">
        <w:rPr>
          <w:lang w:val="es-ES"/>
        </w:rPr>
        <w:t>jurídicas vinculantes</w:t>
      </w:r>
      <w:r w:rsidR="00255D35" w:rsidRPr="003A47F0">
        <w:rPr>
          <w:lang w:val="es-ES"/>
        </w:rPr>
        <w:t xml:space="preserve"> según su leal saber y entender</w:t>
      </w:r>
      <w:r w:rsidR="000A47FE" w:rsidRPr="003A47F0">
        <w:rPr>
          <w:lang w:val="es-ES"/>
        </w:rPr>
        <w:t>, toma</w:t>
      </w:r>
      <w:r w:rsidR="00255D35" w:rsidRPr="003A47F0">
        <w:rPr>
          <w:lang w:val="es-ES"/>
        </w:rPr>
        <w:t>r</w:t>
      </w:r>
      <w:r w:rsidR="000A47FE" w:rsidRPr="003A47F0">
        <w:rPr>
          <w:lang w:val="es-ES"/>
        </w:rPr>
        <w:t xml:space="preserve"> decision</w:t>
      </w:r>
      <w:r w:rsidR="00255D3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255D35" w:rsidRPr="003A47F0">
        <w:rPr>
          <w:lang w:val="es-ES"/>
        </w:rPr>
        <w:t xml:space="preserve">de manera </w:t>
      </w:r>
      <w:r w:rsidR="000A47FE" w:rsidRPr="003A47F0">
        <w:rPr>
          <w:lang w:val="es-ES"/>
        </w:rPr>
        <w:t>impar</w:t>
      </w:r>
      <w:r w:rsidR="00255D35" w:rsidRPr="003A47F0">
        <w:rPr>
          <w:lang w:val="es-ES"/>
        </w:rPr>
        <w:t>c</w:t>
      </w:r>
      <w:r w:rsidR="000A47FE" w:rsidRPr="003A47F0">
        <w:rPr>
          <w:lang w:val="es-ES"/>
        </w:rPr>
        <w:t>ial</w:t>
      </w:r>
      <w:r w:rsidR="00255D35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255D35" w:rsidRPr="003A47F0">
        <w:rPr>
          <w:lang w:val="es-ES"/>
        </w:rPr>
        <w:t>justa</w:t>
      </w:r>
      <w:r w:rsidR="000A47FE" w:rsidRPr="003A47F0">
        <w:rPr>
          <w:lang w:val="es-ES"/>
        </w:rPr>
        <w:t xml:space="preserve">, </w:t>
      </w:r>
      <w:r w:rsidR="00255D35" w:rsidRPr="003A47F0">
        <w:rPr>
          <w:lang w:val="es-ES"/>
        </w:rPr>
        <w:t xml:space="preserve">sin </w:t>
      </w:r>
      <w:r w:rsidR="00417602" w:rsidRPr="003A47F0">
        <w:rPr>
          <w:lang w:val="es-ES"/>
        </w:rPr>
        <w:t>dilaciones</w:t>
      </w:r>
      <w:r w:rsidR="00255D35" w:rsidRPr="003A47F0">
        <w:rPr>
          <w:lang w:val="es-ES"/>
        </w:rPr>
        <w:t xml:space="preserve"> indebid</w:t>
      </w:r>
      <w:r w:rsidR="00417602" w:rsidRPr="003A47F0">
        <w:rPr>
          <w:lang w:val="es-ES"/>
        </w:rPr>
        <w:t>a</w:t>
      </w:r>
      <w:r w:rsidR="00255D35" w:rsidRPr="003A47F0">
        <w:rPr>
          <w:lang w:val="es-ES"/>
        </w:rPr>
        <w:t xml:space="preserve">s </w:t>
      </w:r>
      <w:r w:rsidR="000A47FE" w:rsidRPr="003A47F0">
        <w:rPr>
          <w:lang w:val="es-ES"/>
        </w:rPr>
        <w:t>y bas</w:t>
      </w:r>
      <w:r w:rsidR="00255D35" w:rsidRPr="003A47F0">
        <w:rPr>
          <w:lang w:val="es-ES"/>
        </w:rPr>
        <w:t xml:space="preserve">ándose exclusivamente en los hechos </w:t>
      </w:r>
      <w:r w:rsidR="00EE70A9" w:rsidRPr="003A47F0">
        <w:rPr>
          <w:lang w:val="es-ES"/>
        </w:rPr>
        <w:t>constat</w:t>
      </w:r>
      <w:r w:rsidR="00255D35" w:rsidRPr="003A47F0">
        <w:rPr>
          <w:lang w:val="es-ES"/>
        </w:rPr>
        <w:t xml:space="preserve">ados, de conformidad con </w:t>
      </w:r>
      <w:smartTag w:uri="urn:schemas-microsoft-com:office:smarttags" w:element="PersonName">
        <w:smartTagPr>
          <w:attr w:name="ProductID" w:val="la legislaci￳n. Los"/>
        </w:smartTagPr>
        <w:r w:rsidR="00255D35" w:rsidRPr="003A47F0">
          <w:rPr>
            <w:lang w:val="es-ES"/>
          </w:rPr>
          <w:t>la legislac</w:t>
        </w:r>
        <w:r w:rsidR="000A47FE" w:rsidRPr="003A47F0">
          <w:rPr>
            <w:lang w:val="es-ES"/>
          </w:rPr>
          <w:t>i</w:t>
        </w:r>
        <w:r w:rsidR="00255D35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n. </w:t>
        </w:r>
        <w:r w:rsidR="00BC0C83" w:rsidRPr="003A47F0">
          <w:rPr>
            <w:lang w:val="es-ES"/>
          </w:rPr>
          <w:t>L</w:t>
        </w:r>
        <w:r w:rsidR="00255D35" w:rsidRPr="003A47F0">
          <w:rPr>
            <w:lang w:val="es-ES"/>
          </w:rPr>
          <w:t>os</w:t>
        </w:r>
      </w:smartTag>
      <w:r w:rsidR="00D67E72" w:rsidRPr="003A47F0">
        <w:rPr>
          <w:lang w:val="es-ES"/>
        </w:rPr>
        <w:t xml:space="preserve"> </w:t>
      </w:r>
      <w:r w:rsidR="000A47FE" w:rsidRPr="003A47F0">
        <w:rPr>
          <w:lang w:val="es-ES"/>
        </w:rPr>
        <w:t>ju</w:t>
      </w:r>
      <w:r w:rsidR="00D67E72" w:rsidRPr="003A47F0">
        <w:rPr>
          <w:lang w:val="es-ES"/>
        </w:rPr>
        <w:t>ec</w:t>
      </w:r>
      <w:r w:rsidR="000A47FE" w:rsidRPr="003A47F0">
        <w:rPr>
          <w:lang w:val="es-ES"/>
        </w:rPr>
        <w:t xml:space="preserve">es </w:t>
      </w:r>
      <w:r w:rsidR="00BC0C83" w:rsidRPr="003A47F0">
        <w:rPr>
          <w:lang w:val="es-ES"/>
        </w:rPr>
        <w:t xml:space="preserve">son independientes en el ejercicio de sus funciones y </w:t>
      </w:r>
      <w:r w:rsidR="00D67E72" w:rsidRPr="003A47F0">
        <w:rPr>
          <w:lang w:val="es-ES"/>
        </w:rPr>
        <w:t>solo deben regirse por la</w:t>
      </w:r>
      <w:r w:rsidR="000A47FE" w:rsidRPr="003A47F0">
        <w:rPr>
          <w:lang w:val="es-ES"/>
        </w:rPr>
        <w:t xml:space="preserve"> Constitu</w:t>
      </w:r>
      <w:r w:rsidR="00D67E7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67E7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07BD0" w:rsidRPr="003A47F0">
        <w:rPr>
          <w:lang w:val="es-ES"/>
        </w:rPr>
        <w:t xml:space="preserve"> y</w:t>
      </w:r>
      <w:r w:rsidR="00D67E72" w:rsidRPr="003A47F0">
        <w:rPr>
          <w:lang w:val="es-ES"/>
        </w:rPr>
        <w:t xml:space="preserve"> el derecho</w:t>
      </w:r>
      <w:r w:rsidR="000A47FE" w:rsidRPr="003A47F0">
        <w:rPr>
          <w:lang w:val="es-ES"/>
        </w:rPr>
        <w:t xml:space="preserve">, </w:t>
      </w:r>
      <w:r w:rsidR="00D67E72" w:rsidRPr="003A47F0">
        <w:rPr>
          <w:lang w:val="es-ES"/>
        </w:rPr>
        <w:t xml:space="preserve">los tratados </w:t>
      </w:r>
      <w:r w:rsidR="000A47FE" w:rsidRPr="003A47F0">
        <w:rPr>
          <w:lang w:val="es-ES"/>
        </w:rPr>
        <w:t>interna</w:t>
      </w:r>
      <w:r w:rsidR="00D67E72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D67E7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que se ajusten a lo dispuesto en el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D67E72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D67E72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D67E7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7</w:t>
      </w:r>
      <w:r w:rsidR="00D67E72" w:rsidRPr="003A47F0">
        <w:rPr>
          <w:lang w:val="es-ES"/>
        </w:rPr>
        <w:t xml:space="preserve">, </w:t>
      </w:r>
      <w:r w:rsidR="000A47FE" w:rsidRPr="003A47F0">
        <w:rPr>
          <w:lang w:val="es-ES"/>
        </w:rPr>
        <w:t>p</w:t>
      </w:r>
      <w:r w:rsidR="00D67E72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D67E72" w:rsidRPr="003A47F0">
        <w:rPr>
          <w:lang w:val="es-ES"/>
        </w:rPr>
        <w:t>fos</w:t>
      </w:r>
      <w:r w:rsidR="000A47FE" w:rsidRPr="003A47F0">
        <w:rPr>
          <w:lang w:val="es-ES"/>
        </w:rPr>
        <w:t xml:space="preserve"> 2 </w:t>
      </w:r>
      <w:r w:rsidR="00D67E7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5</w:t>
      </w:r>
      <w:r w:rsidR="0024231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Constitu</w:t>
      </w:r>
      <w:r w:rsidR="00D67E7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67E7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67E72" w:rsidRPr="003A47F0">
        <w:rPr>
          <w:lang w:val="es-ES"/>
        </w:rPr>
        <w:t xml:space="preserve"> y por </w:t>
      </w:r>
      <w:smartTag w:uri="urn:schemas-microsoft-com:office:smarttags" w:element="PersonName">
        <w:smartTagPr>
          <w:attr w:name="ProductID" w:val="la ley. De"/>
        </w:smartTagPr>
        <w:r w:rsidR="00D67E72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. </w:t>
        </w:r>
        <w:r w:rsidR="00D67E72" w:rsidRPr="003A47F0">
          <w:rPr>
            <w:lang w:val="es-ES"/>
          </w:rPr>
          <w:t>De</w:t>
        </w:r>
      </w:smartTag>
      <w:r w:rsidR="00D67E72" w:rsidRPr="003A47F0">
        <w:rPr>
          <w:lang w:val="es-ES"/>
        </w:rPr>
        <w:t xml:space="preserve"> la misma manera</w:t>
      </w:r>
      <w:r w:rsidR="000A47FE" w:rsidRPr="003A47F0">
        <w:rPr>
          <w:lang w:val="es-ES"/>
        </w:rPr>
        <w:t xml:space="preserve">, </w:t>
      </w:r>
      <w:r w:rsidR="00BC0C83" w:rsidRPr="003A47F0">
        <w:rPr>
          <w:lang w:val="es-ES"/>
        </w:rPr>
        <w:t xml:space="preserve">los tribunales se rigen por </w:t>
      </w:r>
      <w:r w:rsidR="00D67E72" w:rsidRPr="003A47F0">
        <w:rPr>
          <w:lang w:val="es-ES"/>
        </w:rPr>
        <w:t>l</w:t>
      </w:r>
      <w:r w:rsidR="00BC622E" w:rsidRPr="003A47F0">
        <w:rPr>
          <w:lang w:val="es-ES"/>
        </w:rPr>
        <w:t>a</w:t>
      </w:r>
      <w:r w:rsidR="00D67E72" w:rsidRPr="003A47F0">
        <w:rPr>
          <w:lang w:val="es-ES"/>
        </w:rPr>
        <w:t xml:space="preserve"> d</w:t>
      </w:r>
      <w:r w:rsidR="00BC622E" w:rsidRPr="003A47F0">
        <w:rPr>
          <w:lang w:val="es-ES"/>
        </w:rPr>
        <w:t>o</w:t>
      </w:r>
      <w:r w:rsidR="00D67E72" w:rsidRPr="003A47F0">
        <w:rPr>
          <w:lang w:val="es-ES"/>
        </w:rPr>
        <w:t>ct</w:t>
      </w:r>
      <w:r w:rsidR="00BC622E" w:rsidRPr="003A47F0">
        <w:rPr>
          <w:lang w:val="es-ES"/>
        </w:rPr>
        <w:t>rina</w:t>
      </w:r>
      <w:r w:rsidR="00D67E72" w:rsidRPr="003A47F0">
        <w:rPr>
          <w:lang w:val="es-ES"/>
        </w:rPr>
        <w:t xml:space="preserve"> del Tribunal</w:t>
      </w:r>
      <w:r w:rsidR="000A47FE" w:rsidRPr="003A47F0">
        <w:rPr>
          <w:lang w:val="es-ES"/>
        </w:rPr>
        <w:t xml:space="preserve"> Constitu</w:t>
      </w:r>
      <w:r w:rsidR="00D67E72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D67E72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 Eslovaca"/>
        </w:smartTagPr>
        <w:r w:rsidR="00D67E72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67E72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67E72" w:rsidRPr="003A47F0">
          <w:rPr>
            <w:lang w:val="es-ES"/>
          </w:rPr>
          <w:t>a Eslovaca</w:t>
        </w:r>
      </w:smartTag>
      <w:r w:rsidR="00D67E72" w:rsidRPr="003A47F0">
        <w:rPr>
          <w:lang w:val="es-ES"/>
        </w:rPr>
        <w:t xml:space="preserve">, </w:t>
      </w:r>
      <w:r w:rsidR="00BC622E" w:rsidRPr="003A47F0">
        <w:rPr>
          <w:lang w:val="es-ES"/>
        </w:rPr>
        <w:t>reflejada</w:t>
      </w:r>
      <w:r w:rsidR="00D67E72" w:rsidRPr="003A47F0">
        <w:rPr>
          <w:lang w:val="es-ES"/>
        </w:rPr>
        <w:t xml:space="preserve"> en l</w:t>
      </w:r>
      <w:r w:rsidR="00BC622E" w:rsidRPr="003A47F0">
        <w:rPr>
          <w:lang w:val="es-ES"/>
        </w:rPr>
        <w:t>o</w:t>
      </w:r>
      <w:r w:rsidR="00D67E72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BC622E" w:rsidRPr="003A47F0">
        <w:rPr>
          <w:lang w:val="es-ES"/>
        </w:rPr>
        <w:t>fallos emitidos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D67E72" w:rsidRPr="003A47F0">
        <w:rPr>
          <w:lang w:val="es-ES"/>
        </w:rPr>
        <w:t xml:space="preserve">los </w:t>
      </w:r>
      <w:r w:rsidR="000A47FE" w:rsidRPr="003A47F0">
        <w:rPr>
          <w:lang w:val="es-ES"/>
        </w:rPr>
        <w:t>procedi</w:t>
      </w:r>
      <w:r w:rsidR="00D67E72" w:rsidRPr="003A47F0">
        <w:rPr>
          <w:lang w:val="es-ES"/>
        </w:rPr>
        <w:t>mie</w:t>
      </w:r>
      <w:r w:rsidR="000A47FE" w:rsidRPr="003A47F0">
        <w:rPr>
          <w:lang w:val="es-ES"/>
        </w:rPr>
        <w:t>n</w:t>
      </w:r>
      <w:r w:rsidR="00D67E72" w:rsidRPr="003A47F0">
        <w:rPr>
          <w:lang w:val="es-ES"/>
        </w:rPr>
        <w:t>tos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a tenor del</w:t>
      </w:r>
      <w:r w:rsidR="000A47FE"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D67E72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D67E72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D67E7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125</w:t>
      </w:r>
      <w:r w:rsidR="00E5284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D67E72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D67E72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</w:t>
      </w:r>
      <w:r w:rsidR="00BC0C8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D67E7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Constitu</w:t>
      </w:r>
      <w:r w:rsidR="00D67E7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67E72" w:rsidRPr="003A47F0">
        <w:rPr>
          <w:lang w:val="es-ES"/>
        </w:rPr>
        <w:t>ón</w:t>
      </w:r>
      <w:r w:rsidR="00BC0C83" w:rsidRPr="003A47F0">
        <w:rPr>
          <w:lang w:val="es-ES"/>
        </w:rPr>
        <w:t>.</w:t>
      </w:r>
      <w:r w:rsidR="00D67E72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13507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135070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135070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135070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13507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13507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135070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A07BD0" w:rsidRPr="003A47F0">
        <w:rPr>
          <w:lang w:val="es-ES"/>
        </w:rPr>
        <w:t>modific</w:t>
      </w:r>
      <w:r w:rsidR="0013507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 </w:t>
      </w:r>
      <w:r w:rsidR="00135070" w:rsidRPr="003A47F0">
        <w:rPr>
          <w:lang w:val="es-ES"/>
        </w:rPr>
        <w:t>ampliam</w:t>
      </w:r>
      <w:r w:rsidR="00A07BD0" w:rsidRPr="003A47F0">
        <w:rPr>
          <w:lang w:val="es-ES"/>
        </w:rPr>
        <w:t>ente</w:t>
      </w:r>
      <w:r w:rsidR="00135070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135070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385/2000</w:t>
      </w:r>
      <w:r w:rsidR="00135070" w:rsidRPr="003A47F0">
        <w:rPr>
          <w:lang w:val="es-ES"/>
        </w:rPr>
        <w:t xml:space="preserve"> relativa a los</w:t>
      </w:r>
      <w:r w:rsidR="000A47FE" w:rsidRPr="003A47F0">
        <w:rPr>
          <w:lang w:val="es-ES"/>
        </w:rPr>
        <w:t xml:space="preserve"> </w:t>
      </w:r>
      <w:r w:rsidR="00135070" w:rsidRPr="003A47F0">
        <w:rPr>
          <w:lang w:val="es-ES"/>
        </w:rPr>
        <w:t>j</w:t>
      </w:r>
      <w:r w:rsidR="000A47FE" w:rsidRPr="003A47F0">
        <w:rPr>
          <w:lang w:val="es-ES"/>
        </w:rPr>
        <w:t>ue</w:t>
      </w:r>
      <w:r w:rsidR="00135070" w:rsidRPr="003A47F0">
        <w:rPr>
          <w:lang w:val="es-ES"/>
        </w:rPr>
        <w:t>ce</w:t>
      </w:r>
      <w:r w:rsidR="000A47FE" w:rsidRPr="003A47F0">
        <w:rPr>
          <w:lang w:val="es-ES"/>
        </w:rPr>
        <w:t xml:space="preserve">s </w:t>
      </w:r>
      <w:r w:rsidR="00150C9B" w:rsidRPr="003A47F0">
        <w:rPr>
          <w:lang w:val="es-ES"/>
        </w:rPr>
        <w:t xml:space="preserve">de carrera </w:t>
      </w:r>
      <w:r w:rsidR="00135070" w:rsidRPr="003A47F0">
        <w:rPr>
          <w:lang w:val="es-ES"/>
        </w:rPr>
        <w:t xml:space="preserve">y </w:t>
      </w:r>
      <w:r w:rsidR="00150C9B" w:rsidRPr="003A47F0">
        <w:rPr>
          <w:lang w:val="es-ES"/>
        </w:rPr>
        <w:t xml:space="preserve">los </w:t>
      </w:r>
      <w:r w:rsidR="00135070" w:rsidRPr="003A47F0">
        <w:rPr>
          <w:lang w:val="es-ES"/>
        </w:rPr>
        <w:t xml:space="preserve">jueces </w:t>
      </w:r>
      <w:r w:rsidR="00150C9B" w:rsidRPr="003A47F0">
        <w:rPr>
          <w:lang w:val="es-ES"/>
        </w:rPr>
        <w:t xml:space="preserve">no </w:t>
      </w:r>
      <w:r w:rsidR="00135070" w:rsidRPr="003A47F0">
        <w:rPr>
          <w:lang w:val="es-ES"/>
        </w:rPr>
        <w:t>p</w:t>
      </w:r>
      <w:r w:rsidR="00150C9B" w:rsidRPr="003A47F0">
        <w:rPr>
          <w:lang w:val="es-ES"/>
        </w:rPr>
        <w:t>rofesion</w:t>
      </w:r>
      <w:r w:rsidR="00135070" w:rsidRPr="003A47F0">
        <w:rPr>
          <w:lang w:val="es-ES"/>
        </w:rPr>
        <w:t>a</w:t>
      </w:r>
      <w:r w:rsidR="00150C9B" w:rsidRPr="003A47F0">
        <w:rPr>
          <w:lang w:val="es-ES"/>
        </w:rPr>
        <w:t>les</w:t>
      </w:r>
      <w:r w:rsidR="00135070" w:rsidRPr="003A47F0">
        <w:rPr>
          <w:lang w:val="es-ES"/>
        </w:rPr>
        <w:t>, en su forma</w:t>
      </w:r>
      <w:r w:rsidR="000A47FE" w:rsidRPr="003A47F0">
        <w:rPr>
          <w:lang w:val="es-ES"/>
        </w:rPr>
        <w:t xml:space="preserve"> </w:t>
      </w:r>
      <w:r w:rsidR="00135070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13507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3507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="00135070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33/2011), </w:t>
      </w:r>
      <w:r w:rsidR="00135070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 m</w:t>
      </w:r>
      <w:r w:rsidR="00BC622E" w:rsidRPr="003A47F0">
        <w:rPr>
          <w:lang w:val="es-ES"/>
        </w:rPr>
        <w:t>od</w:t>
      </w:r>
      <w:r w:rsidR="00135070" w:rsidRPr="003A47F0">
        <w:rPr>
          <w:lang w:val="es-ES"/>
        </w:rPr>
        <w:t>i</w:t>
      </w:r>
      <w:r w:rsidR="00BC622E" w:rsidRPr="003A47F0">
        <w:rPr>
          <w:lang w:val="es-ES"/>
        </w:rPr>
        <w:t>fica</w:t>
      </w:r>
      <w:r w:rsidR="00135070" w:rsidRPr="003A47F0">
        <w:rPr>
          <w:lang w:val="es-ES"/>
        </w:rPr>
        <w:t xml:space="preserve"> y com</w:t>
      </w:r>
      <w:r w:rsidR="000A47FE" w:rsidRPr="003A47F0">
        <w:rPr>
          <w:lang w:val="es-ES"/>
        </w:rPr>
        <w:t>plement</w:t>
      </w:r>
      <w:r w:rsidR="00135070" w:rsidRPr="003A47F0">
        <w:rPr>
          <w:lang w:val="es-ES"/>
        </w:rPr>
        <w:t>a también</w:t>
      </w:r>
      <w:r w:rsidR="000A47FE" w:rsidRPr="003A47F0">
        <w:rPr>
          <w:lang w:val="es-ES"/>
        </w:rPr>
        <w:t xml:space="preserve"> otr</w:t>
      </w:r>
      <w:r w:rsidR="00135070" w:rsidRPr="003A47F0">
        <w:rPr>
          <w:lang w:val="es-ES"/>
        </w:rPr>
        <w:t>as normas jurídicas en la esfera de la</w:t>
      </w:r>
      <w:r w:rsidR="000A47FE" w:rsidRPr="003A47F0">
        <w:rPr>
          <w:lang w:val="es-ES"/>
        </w:rPr>
        <w:t xml:space="preserve"> justic</w:t>
      </w:r>
      <w:r w:rsidR="00135070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135070" w:rsidRPr="003A47F0">
        <w:rPr>
          <w:lang w:val="es-ES"/>
        </w:rPr>
        <w:t xml:space="preserve">fundamentalmente </w:t>
      </w:r>
      <w:smartTag w:uri="urn:schemas-microsoft-com:office:smarttags" w:element="PersonName">
        <w:smartTagPr>
          <w:attr w:name="ProductID" w:val="la Ley N"/>
        </w:smartTagPr>
        <w:r w:rsidR="00135070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757/2004 </w:t>
      </w:r>
      <w:r w:rsidR="00135070" w:rsidRPr="003A47F0">
        <w:rPr>
          <w:lang w:val="es-ES"/>
        </w:rPr>
        <w:t>de tribunales</w:t>
      </w:r>
      <w:r w:rsidR="00BC622E" w:rsidRPr="003A47F0">
        <w:rPr>
          <w:lang w:val="es-ES"/>
        </w:rPr>
        <w:t>,</w:t>
      </w:r>
      <w:r w:rsidR="00135070" w:rsidRPr="003A47F0">
        <w:rPr>
          <w:lang w:val="es-ES"/>
        </w:rPr>
        <w:t xml:space="preserve"> que </w:t>
      </w:r>
      <w:r w:rsidR="001544A1" w:rsidRPr="003A47F0">
        <w:rPr>
          <w:lang w:val="es-ES"/>
        </w:rPr>
        <w:t>modifica</w:t>
      </w:r>
      <w:r w:rsidR="000A47FE" w:rsidRPr="003A47F0">
        <w:rPr>
          <w:lang w:val="es-ES"/>
        </w:rPr>
        <w:t xml:space="preserve"> </w:t>
      </w:r>
      <w:r w:rsidR="00135070" w:rsidRPr="003A47F0">
        <w:rPr>
          <w:lang w:val="es-ES"/>
        </w:rPr>
        <w:t>y com</w:t>
      </w:r>
      <w:r w:rsidR="000A47FE" w:rsidRPr="003A47F0">
        <w:rPr>
          <w:lang w:val="es-ES"/>
        </w:rPr>
        <w:t>plement</w:t>
      </w:r>
      <w:r w:rsidR="001544A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5742FF" w:rsidRPr="003A47F0">
        <w:rPr>
          <w:lang w:val="es-ES"/>
        </w:rPr>
        <w:t>varias</w:t>
      </w:r>
      <w:r w:rsidR="001544A1" w:rsidRPr="003A47F0">
        <w:rPr>
          <w:lang w:val="es-ES"/>
        </w:rPr>
        <w:t xml:space="preserve"> </w:t>
      </w:r>
      <w:r w:rsidR="00A07BD0" w:rsidRPr="003A47F0">
        <w:rPr>
          <w:lang w:val="es-ES"/>
        </w:rPr>
        <w:t xml:space="preserve">otras </w:t>
      </w:r>
      <w:r w:rsidR="001544A1" w:rsidRPr="003A47F0">
        <w:rPr>
          <w:lang w:val="es-ES"/>
        </w:rPr>
        <w:t>leyes en su forma enmendada</w:t>
      </w:r>
      <w:r w:rsidR="000A47FE" w:rsidRPr="003A47F0">
        <w:rPr>
          <w:lang w:val="es-ES"/>
        </w:rPr>
        <w:t xml:space="preserve">. </w:t>
      </w:r>
      <w:r w:rsidR="001544A1" w:rsidRPr="003A47F0">
        <w:rPr>
          <w:lang w:val="es-ES"/>
        </w:rPr>
        <w:t>C</w:t>
      </w:r>
      <w:r w:rsidR="000A47FE" w:rsidRPr="003A47F0">
        <w:rPr>
          <w:lang w:val="es-ES"/>
        </w:rPr>
        <w:t>onti</w:t>
      </w:r>
      <w:r w:rsidR="001544A1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1544A1" w:rsidRPr="003A47F0">
        <w:rPr>
          <w:lang w:val="es-ES"/>
        </w:rPr>
        <w:t>e, entre otras,</w:t>
      </w:r>
      <w:r w:rsidR="00790667" w:rsidRPr="003A47F0">
        <w:rPr>
          <w:lang w:val="es-ES"/>
        </w:rPr>
        <w:t xml:space="preserve"> </w:t>
      </w:r>
      <w:r w:rsidR="001544A1" w:rsidRPr="003A47F0">
        <w:rPr>
          <w:lang w:val="es-ES"/>
        </w:rPr>
        <w:t xml:space="preserve">disposiciones sobre </w:t>
      </w:r>
      <w:r w:rsidR="00C1277A" w:rsidRPr="003A47F0">
        <w:rPr>
          <w:lang w:val="es-ES"/>
        </w:rPr>
        <w:t xml:space="preserve">la </w:t>
      </w:r>
      <w:r w:rsidR="001544A1" w:rsidRPr="003A47F0">
        <w:rPr>
          <w:lang w:val="es-ES"/>
        </w:rPr>
        <w:t xml:space="preserve">difusión y publicación </w:t>
      </w:r>
      <w:r w:rsidR="00A07BD0" w:rsidRPr="003A47F0">
        <w:rPr>
          <w:lang w:val="es-ES"/>
        </w:rPr>
        <w:t xml:space="preserve">exhaustiva </w:t>
      </w:r>
      <w:r w:rsidR="001544A1" w:rsidRPr="003A47F0">
        <w:rPr>
          <w:lang w:val="es-ES"/>
        </w:rPr>
        <w:t>de las decisiones judiciales en</w:t>
      </w:r>
      <w:r w:rsidR="000A47FE" w:rsidRPr="003A47F0">
        <w:rPr>
          <w:lang w:val="es-ES"/>
        </w:rPr>
        <w:t xml:space="preserve"> Internet, </w:t>
      </w:r>
      <w:r w:rsidR="00C1277A" w:rsidRPr="003A47F0">
        <w:rPr>
          <w:lang w:val="es-ES"/>
        </w:rPr>
        <w:t>l</w:t>
      </w:r>
      <w:r w:rsidR="00A07BD0" w:rsidRPr="003A47F0">
        <w:rPr>
          <w:lang w:val="es-ES"/>
        </w:rPr>
        <w:t>a convocatoria de</w:t>
      </w:r>
      <w:r w:rsidR="00C1277A" w:rsidRPr="003A47F0">
        <w:rPr>
          <w:lang w:val="es-ES"/>
        </w:rPr>
        <w:t xml:space="preserve"> </w:t>
      </w:r>
      <w:r w:rsidR="001544A1" w:rsidRPr="003A47F0">
        <w:rPr>
          <w:lang w:val="es-ES"/>
        </w:rPr>
        <w:t>procedimientos de</w:t>
      </w:r>
      <w:r w:rsidR="000A47FE" w:rsidRPr="003A47F0">
        <w:rPr>
          <w:lang w:val="es-ES"/>
        </w:rPr>
        <w:t xml:space="preserve"> selec</w:t>
      </w:r>
      <w:r w:rsidR="001544A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44A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544A1" w:rsidRPr="003A47F0">
        <w:rPr>
          <w:lang w:val="es-ES"/>
        </w:rPr>
        <w:t>abiertos para la obtención de</w:t>
      </w:r>
      <w:r w:rsidR="00C1277A" w:rsidRPr="003A47F0">
        <w:rPr>
          <w:lang w:val="es-ES"/>
        </w:rPr>
        <w:t xml:space="preserve"> </w:t>
      </w:r>
      <w:r w:rsidR="001544A1" w:rsidRPr="003A47F0">
        <w:rPr>
          <w:lang w:val="es-ES"/>
        </w:rPr>
        <w:t>l</w:t>
      </w:r>
      <w:r w:rsidR="00C1277A" w:rsidRPr="003A47F0">
        <w:rPr>
          <w:lang w:val="es-ES"/>
        </w:rPr>
        <w:t>os</w:t>
      </w:r>
      <w:r w:rsidR="001544A1" w:rsidRPr="003A47F0">
        <w:rPr>
          <w:lang w:val="es-ES"/>
        </w:rPr>
        <w:t xml:space="preserve"> puesto</w:t>
      </w:r>
      <w:r w:rsidR="00C1277A" w:rsidRPr="003A47F0">
        <w:rPr>
          <w:lang w:val="es-ES"/>
        </w:rPr>
        <w:t>s</w:t>
      </w:r>
      <w:r w:rsidR="001544A1" w:rsidRPr="003A47F0">
        <w:rPr>
          <w:lang w:val="es-ES"/>
        </w:rPr>
        <w:t xml:space="preserve"> de juez</w:t>
      </w:r>
      <w:r w:rsidR="00C1277A" w:rsidRPr="003A47F0">
        <w:rPr>
          <w:lang w:val="es-ES"/>
        </w:rPr>
        <w:t xml:space="preserve"> y de</w:t>
      </w:r>
      <w:r w:rsidR="001544A1" w:rsidRPr="003A47F0">
        <w:rPr>
          <w:lang w:val="es-ES"/>
        </w:rPr>
        <w:t xml:space="preserve"> </w:t>
      </w:r>
      <w:r w:rsidR="00150C9B" w:rsidRPr="003A47F0">
        <w:rPr>
          <w:lang w:val="es-ES"/>
        </w:rPr>
        <w:t>presidente de</w:t>
      </w:r>
      <w:r w:rsidR="00C1277A" w:rsidRPr="003A47F0">
        <w:rPr>
          <w:lang w:val="es-ES"/>
        </w:rPr>
        <w:t xml:space="preserve"> </w:t>
      </w:r>
      <w:r w:rsidR="00150C9B" w:rsidRPr="003A47F0">
        <w:rPr>
          <w:lang w:val="es-ES"/>
        </w:rPr>
        <w:t>l</w:t>
      </w:r>
      <w:r w:rsidR="00C1277A" w:rsidRPr="003A47F0">
        <w:rPr>
          <w:lang w:val="es-ES"/>
        </w:rPr>
        <w:t>os</w:t>
      </w:r>
      <w:r w:rsidR="00150C9B" w:rsidRPr="003A47F0">
        <w:rPr>
          <w:lang w:val="es-ES"/>
        </w:rPr>
        <w:t xml:space="preserve"> tribunal</w:t>
      </w:r>
      <w:r w:rsidR="00C1277A" w:rsidRPr="003A47F0">
        <w:rPr>
          <w:lang w:val="es-ES"/>
        </w:rPr>
        <w:t>es</w:t>
      </w:r>
      <w:r w:rsidR="00150C9B" w:rsidRPr="003A47F0">
        <w:rPr>
          <w:lang w:val="es-ES"/>
        </w:rPr>
        <w:t xml:space="preserve"> </w:t>
      </w:r>
      <w:r w:rsidR="001544A1" w:rsidRPr="003A47F0">
        <w:rPr>
          <w:lang w:val="es-ES"/>
        </w:rPr>
        <w:t xml:space="preserve">y </w:t>
      </w:r>
      <w:r w:rsidR="00C1277A" w:rsidRPr="003A47F0">
        <w:rPr>
          <w:lang w:val="es-ES"/>
        </w:rPr>
        <w:t xml:space="preserve">los </w:t>
      </w:r>
      <w:r w:rsidR="001544A1" w:rsidRPr="003A47F0">
        <w:rPr>
          <w:lang w:val="es-ES"/>
        </w:rPr>
        <w:t>exámenes</w:t>
      </w:r>
      <w:r w:rsidR="000A47FE" w:rsidRPr="003A47F0">
        <w:rPr>
          <w:lang w:val="es-ES"/>
        </w:rPr>
        <w:t xml:space="preserve"> p</w:t>
      </w:r>
      <w:r w:rsidR="001544A1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1544A1" w:rsidRPr="003A47F0">
        <w:rPr>
          <w:lang w:val="es-ES"/>
        </w:rPr>
        <w:t>os para la carrera</w:t>
      </w:r>
      <w:r w:rsidR="000A47FE" w:rsidRPr="003A47F0">
        <w:rPr>
          <w:lang w:val="es-ES"/>
        </w:rPr>
        <w:t xml:space="preserve"> ju</w:t>
      </w:r>
      <w:r w:rsidR="001544A1" w:rsidRPr="003A47F0">
        <w:rPr>
          <w:lang w:val="es-ES"/>
        </w:rPr>
        <w:t>dicial</w:t>
      </w:r>
      <w:r w:rsidR="000A47FE" w:rsidRPr="003A47F0">
        <w:rPr>
          <w:lang w:val="es-ES"/>
        </w:rPr>
        <w:t xml:space="preserve">. </w:t>
      </w:r>
      <w:r w:rsidR="001544A1" w:rsidRPr="003A47F0">
        <w:rPr>
          <w:lang w:val="es-ES"/>
        </w:rPr>
        <w:t xml:space="preserve">Con la finalidad de </w:t>
      </w:r>
      <w:r w:rsidR="00C1277A" w:rsidRPr="003A47F0">
        <w:rPr>
          <w:lang w:val="es-ES"/>
        </w:rPr>
        <w:t>reforzar</w:t>
      </w:r>
      <w:r w:rsidR="001544A1" w:rsidRPr="003A47F0">
        <w:rPr>
          <w:lang w:val="es-ES"/>
        </w:rPr>
        <w:t xml:space="preserve"> la confianza en la</w:t>
      </w:r>
      <w:r w:rsidR="000A47FE" w:rsidRPr="003A47F0">
        <w:rPr>
          <w:lang w:val="es-ES"/>
        </w:rPr>
        <w:t xml:space="preserve"> justic</w:t>
      </w:r>
      <w:r w:rsidR="001544A1" w:rsidRPr="003A47F0">
        <w:rPr>
          <w:lang w:val="es-ES"/>
        </w:rPr>
        <w:t>ia</w:t>
      </w:r>
      <w:r w:rsidR="000A47FE" w:rsidRPr="003A47F0">
        <w:rPr>
          <w:lang w:val="es-ES"/>
        </w:rPr>
        <w:t>,</w:t>
      </w:r>
      <w:r w:rsidR="001544A1" w:rsidRPr="003A47F0">
        <w:rPr>
          <w:lang w:val="es-ES"/>
        </w:rPr>
        <w:t xml:space="preserve"> el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Minist</w:t>
      </w:r>
      <w:r w:rsidR="001544A1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1544A1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1544A1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ha elaborado una nueva norma</w:t>
      </w:r>
      <w:r w:rsidR="00AA2BFE" w:rsidRPr="003A47F0">
        <w:rPr>
          <w:lang w:val="es-ES"/>
        </w:rPr>
        <w:t>tiva</w:t>
      </w:r>
      <w:r w:rsidR="00794BF0" w:rsidRPr="003A47F0">
        <w:rPr>
          <w:lang w:val="es-ES"/>
        </w:rPr>
        <w:t xml:space="preserve"> jurídica </w:t>
      </w:r>
      <w:r w:rsidR="00C1277A" w:rsidRPr="003A47F0">
        <w:rPr>
          <w:lang w:val="es-ES"/>
        </w:rPr>
        <w:t>destinada</w:t>
      </w:r>
      <w:r w:rsidR="00794BF0" w:rsidRPr="003A47F0">
        <w:rPr>
          <w:lang w:val="es-ES"/>
        </w:rPr>
        <w:t xml:space="preserve"> a lograr que los procedimientos de</w:t>
      </w:r>
      <w:r w:rsidR="000A47FE" w:rsidRPr="003A47F0">
        <w:rPr>
          <w:lang w:val="es-ES"/>
        </w:rPr>
        <w:t xml:space="preserve"> selec</w:t>
      </w:r>
      <w:r w:rsidR="00794BF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94BF0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ju</w:t>
      </w:r>
      <w:r w:rsidR="00794BF0" w:rsidRPr="003A47F0">
        <w:rPr>
          <w:lang w:val="es-ES"/>
        </w:rPr>
        <w:t>ec</w:t>
      </w:r>
      <w:r w:rsidR="000A47FE" w:rsidRPr="003A47F0">
        <w:rPr>
          <w:lang w:val="es-ES"/>
        </w:rPr>
        <w:t xml:space="preserve">es </w:t>
      </w:r>
      <w:r w:rsidR="00794BF0" w:rsidRPr="003A47F0">
        <w:rPr>
          <w:lang w:val="es-ES"/>
        </w:rPr>
        <w:t>y fiscales sean</w:t>
      </w:r>
      <w:r w:rsidR="000A47FE" w:rsidRPr="003A47F0">
        <w:rPr>
          <w:lang w:val="es-ES"/>
        </w:rPr>
        <w:t xml:space="preserve"> transparent</w:t>
      </w:r>
      <w:r w:rsidR="00794BF0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y abiertos para todos los candidatos que reúnan los</w:t>
      </w:r>
      <w:r w:rsidR="000A47FE" w:rsidRPr="003A47F0">
        <w:rPr>
          <w:lang w:val="es-ES"/>
        </w:rPr>
        <w:t xml:space="preserve"> criteri</w:t>
      </w:r>
      <w:r w:rsidR="00794BF0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establ</w:t>
      </w:r>
      <w:r w:rsidR="00794BF0" w:rsidRPr="003A47F0">
        <w:rPr>
          <w:lang w:val="es-ES"/>
        </w:rPr>
        <w:t>ec</w:t>
      </w:r>
      <w:r w:rsidR="000A47FE" w:rsidRPr="003A47F0">
        <w:rPr>
          <w:lang w:val="es-ES"/>
        </w:rPr>
        <w:t>i</w:t>
      </w:r>
      <w:r w:rsidR="00794BF0" w:rsidRPr="003A47F0">
        <w:rPr>
          <w:lang w:val="es-ES"/>
        </w:rPr>
        <w:t>dos por</w:t>
      </w:r>
      <w:r w:rsidR="000A47FE" w:rsidRPr="003A47F0">
        <w:rPr>
          <w:lang w:val="es-ES"/>
        </w:rPr>
        <w:t xml:space="preserve"> la</w:t>
      </w:r>
      <w:r w:rsidR="00794BF0" w:rsidRPr="003A47F0">
        <w:rPr>
          <w:lang w:val="es-ES"/>
        </w:rPr>
        <w:t xml:space="preserve"> ley</w:t>
      </w:r>
      <w:r w:rsidR="000A47FE" w:rsidRPr="003A47F0">
        <w:rPr>
          <w:lang w:val="es-ES"/>
        </w:rPr>
        <w:t xml:space="preserve">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794BF0" w:rsidRPr="003A47F0">
        <w:rPr>
          <w:lang w:val="es-ES"/>
        </w:rPr>
        <w:t>Además,</w:t>
      </w:r>
      <w:r w:rsidR="000A47FE" w:rsidRPr="003A47F0">
        <w:rPr>
          <w:lang w:val="es-ES"/>
        </w:rPr>
        <w:t xml:space="preserve"> </w:t>
      </w:r>
      <w:r w:rsidR="00C1277A" w:rsidRPr="003A47F0">
        <w:rPr>
          <w:lang w:val="es-ES"/>
        </w:rPr>
        <w:t xml:space="preserve">con objeto de someter </w:t>
      </w:r>
      <w:r w:rsidR="00794BF0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justic</w:t>
      </w:r>
      <w:r w:rsidR="00794BF0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al control</w:t>
      </w:r>
      <w:r w:rsidR="000A47FE" w:rsidRPr="003A47F0">
        <w:rPr>
          <w:lang w:val="es-ES"/>
        </w:rPr>
        <w:t xml:space="preserve"> p</w:t>
      </w:r>
      <w:r w:rsidR="00794BF0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794BF0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794BF0" w:rsidRPr="003A47F0">
        <w:rPr>
          <w:lang w:val="es-ES"/>
        </w:rPr>
        <w:t>en la página web oficial del Ministerio de Justicia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 xml:space="preserve">se ha publicado una </w:t>
      </w:r>
      <w:r w:rsidR="000A47FE" w:rsidRPr="003A47F0">
        <w:rPr>
          <w:lang w:val="es-ES"/>
        </w:rPr>
        <w:t>list</w:t>
      </w:r>
      <w:r w:rsidR="00794BF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de los procedimientos pe</w:t>
      </w:r>
      <w:r w:rsidR="000A47FE" w:rsidRPr="003A47F0">
        <w:rPr>
          <w:lang w:val="es-ES"/>
        </w:rPr>
        <w:t>nal</w:t>
      </w:r>
      <w:r w:rsidR="00794BF0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y</w:t>
      </w:r>
      <w:r w:rsidR="000A47FE" w:rsidRPr="003A47F0">
        <w:rPr>
          <w:lang w:val="es-ES"/>
        </w:rPr>
        <w:t xml:space="preserve"> civil</w:t>
      </w:r>
      <w:r w:rsidR="00794BF0" w:rsidRPr="003A47F0">
        <w:rPr>
          <w:lang w:val="es-ES"/>
        </w:rPr>
        <w:t>es</w:t>
      </w:r>
      <w:r w:rsidR="000A47FE" w:rsidRPr="003A47F0">
        <w:rPr>
          <w:lang w:val="es-ES"/>
        </w:rPr>
        <w:t>, as</w:t>
      </w:r>
      <w:r w:rsidR="00794BF0" w:rsidRPr="003A47F0">
        <w:rPr>
          <w:lang w:val="es-ES"/>
        </w:rPr>
        <w:t>í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como de los</w:t>
      </w:r>
      <w:r w:rsidR="000A47FE" w:rsidRPr="003A47F0">
        <w:rPr>
          <w:lang w:val="es-ES"/>
        </w:rPr>
        <w:t xml:space="preserve"> procedi</w:t>
      </w:r>
      <w:r w:rsidR="00794BF0" w:rsidRPr="003A47F0">
        <w:rPr>
          <w:lang w:val="es-ES"/>
        </w:rPr>
        <w:t>mie</w:t>
      </w:r>
      <w:r w:rsidR="000A47FE" w:rsidRPr="003A47F0">
        <w:rPr>
          <w:lang w:val="es-ES"/>
        </w:rPr>
        <w:t>n</w:t>
      </w:r>
      <w:r w:rsidR="00794BF0" w:rsidRPr="003A47F0">
        <w:rPr>
          <w:lang w:val="es-ES"/>
        </w:rPr>
        <w:t>to</w:t>
      </w:r>
      <w:r w:rsidR="000A47FE" w:rsidRPr="003A47F0">
        <w:rPr>
          <w:lang w:val="es-ES"/>
        </w:rPr>
        <w:t xml:space="preserve">s </w:t>
      </w:r>
      <w:r w:rsidR="00794BF0" w:rsidRPr="003A47F0">
        <w:rPr>
          <w:lang w:val="es-ES"/>
        </w:rPr>
        <w:t>del tribunal penal es</w:t>
      </w:r>
      <w:r w:rsidR="000A47FE" w:rsidRPr="003A47F0">
        <w:rPr>
          <w:lang w:val="es-ES"/>
        </w:rPr>
        <w:t xml:space="preserve">pecial </w:t>
      </w:r>
      <w:r w:rsidR="00794BF0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794BF0" w:rsidRPr="003A47F0">
        <w:rPr>
          <w:lang w:val="es-ES"/>
        </w:rPr>
        <w:t>un</w:t>
      </w:r>
      <w:r w:rsidR="000A47FE" w:rsidRPr="003A47F0">
        <w:rPr>
          <w:lang w:val="es-ES"/>
        </w:rPr>
        <w:t>a list</w:t>
      </w:r>
      <w:r w:rsidR="00794BF0" w:rsidRPr="003A47F0">
        <w:rPr>
          <w:lang w:val="es-ES"/>
        </w:rPr>
        <w:t xml:space="preserve">a de todos los jueces de </w:t>
      </w:r>
      <w:smartTag w:uri="urn:schemas-microsoft-com:office:smarttags" w:element="PersonName">
        <w:smartTagPr>
          <w:attr w:name="ProductID" w:val="la Rep￺blica Eslovaca. Ese"/>
        </w:smartTagPr>
        <w:r w:rsidR="00794BF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94BF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794BF0" w:rsidRPr="003A47F0">
          <w:rPr>
            <w:lang w:val="es-ES"/>
          </w:rPr>
          <w:t>a Eslovaca</w:t>
        </w:r>
        <w:r w:rsidR="00AA2BFE" w:rsidRPr="003A47F0">
          <w:rPr>
            <w:lang w:val="es-ES"/>
          </w:rPr>
          <w:t>. Ese</w:t>
        </w:r>
      </w:smartTag>
      <w:r w:rsidR="00AA2BFE" w:rsidRPr="003A47F0">
        <w:rPr>
          <w:lang w:val="es-ES"/>
        </w:rPr>
        <w:t xml:space="preserve"> sitio dispone también de un motor</w:t>
      </w:r>
      <w:r w:rsidR="00AE0EAD" w:rsidRPr="003A47F0">
        <w:rPr>
          <w:lang w:val="es-ES"/>
        </w:rPr>
        <w:t xml:space="preserve"> de búsqueda</w:t>
      </w:r>
      <w:r w:rsidR="000A47FE" w:rsidRPr="003A47F0">
        <w:rPr>
          <w:lang w:val="es-ES"/>
        </w:rPr>
        <w:t xml:space="preserve"> </w:t>
      </w:r>
      <w:r w:rsidR="00CD219D" w:rsidRPr="003A47F0">
        <w:rPr>
          <w:lang w:val="es-ES"/>
        </w:rPr>
        <w:t>en línea</w:t>
      </w:r>
      <w:r w:rsidR="00AE0EAD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AE0EAD" w:rsidRPr="003A47F0">
        <w:rPr>
          <w:lang w:val="es-ES"/>
        </w:rPr>
        <w:t>P</w:t>
      </w:r>
      <w:r w:rsidR="000A47FE" w:rsidRPr="003A47F0">
        <w:rPr>
          <w:lang w:val="es-ES"/>
        </w:rPr>
        <w:t xml:space="preserve">or </w:t>
      </w:r>
      <w:r w:rsidR="00AE0EAD" w:rsidRPr="003A47F0">
        <w:rPr>
          <w:lang w:val="es-ES"/>
        </w:rPr>
        <w:t>e</w:t>
      </w:r>
      <w:r w:rsidR="000A47FE" w:rsidRPr="003A47F0">
        <w:rPr>
          <w:lang w:val="es-ES"/>
        </w:rPr>
        <w:t>sa</w:t>
      </w:r>
      <w:r w:rsidR="00AE0EAD" w:rsidRPr="003A47F0">
        <w:rPr>
          <w:lang w:val="es-ES"/>
        </w:rPr>
        <w:t xml:space="preserve"> </w:t>
      </w:r>
      <w:r w:rsidR="000A47FE" w:rsidRPr="003A47F0">
        <w:rPr>
          <w:lang w:val="es-ES"/>
        </w:rPr>
        <w:t>m</w:t>
      </w:r>
      <w:r w:rsidR="00AE0EAD" w:rsidRPr="003A47F0">
        <w:rPr>
          <w:lang w:val="es-ES"/>
        </w:rPr>
        <w:t>isma</w:t>
      </w:r>
      <w:r w:rsidR="000A47FE" w:rsidRPr="003A47F0">
        <w:rPr>
          <w:lang w:val="es-ES"/>
        </w:rPr>
        <w:t xml:space="preserve"> ra</w:t>
      </w:r>
      <w:r w:rsidR="00AE0EAD" w:rsidRPr="003A47F0">
        <w:rPr>
          <w:lang w:val="es-ES"/>
        </w:rPr>
        <w:t>zó</w:t>
      </w:r>
      <w:r w:rsidR="000A47FE" w:rsidRPr="003A47F0">
        <w:rPr>
          <w:lang w:val="es-ES"/>
        </w:rPr>
        <w:t>n, e</w:t>
      </w:r>
      <w:r w:rsidR="00AE0EA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AE0EAD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AE0EAD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AE0EA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AE0EAD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prop</w:t>
      </w:r>
      <w:r w:rsidR="00C1277A" w:rsidRPr="003A47F0">
        <w:rPr>
          <w:lang w:val="es-ES"/>
        </w:rPr>
        <w:t xml:space="preserve">uesto </w:t>
      </w:r>
      <w:r w:rsidR="000A47FE" w:rsidRPr="003A47F0">
        <w:rPr>
          <w:lang w:val="es-ES"/>
        </w:rPr>
        <w:t>regula</w:t>
      </w:r>
      <w:r w:rsidR="00C1277A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AE0EAD" w:rsidRPr="003A47F0">
        <w:rPr>
          <w:lang w:val="es-ES"/>
        </w:rPr>
        <w:t>jurídica</w:t>
      </w:r>
      <w:r w:rsidR="00C1277A" w:rsidRPr="003A47F0">
        <w:rPr>
          <w:lang w:val="es-ES"/>
        </w:rPr>
        <w:t>mente</w:t>
      </w:r>
      <w:r w:rsidR="00AE0EAD" w:rsidRPr="003A47F0">
        <w:rPr>
          <w:lang w:val="es-ES"/>
        </w:rPr>
        <w:t xml:space="preserve"> la evaluación del de</w:t>
      </w:r>
      <w:r w:rsidR="000A47FE" w:rsidRPr="003A47F0">
        <w:rPr>
          <w:lang w:val="es-ES"/>
        </w:rPr>
        <w:t>s</w:t>
      </w:r>
      <w:r w:rsidR="00AE0EAD" w:rsidRPr="003A47F0">
        <w:rPr>
          <w:lang w:val="es-ES"/>
        </w:rPr>
        <w:t>empeño del cargo de jue</w:t>
      </w:r>
      <w:r w:rsidR="00C1277A" w:rsidRPr="003A47F0">
        <w:rPr>
          <w:lang w:val="es-ES"/>
        </w:rPr>
        <w:t>z</w:t>
      </w:r>
      <w:r w:rsidR="00417602" w:rsidRPr="003A47F0">
        <w:rPr>
          <w:lang w:val="es-ES"/>
        </w:rPr>
        <w:t xml:space="preserve">, mediante </w:t>
      </w:r>
      <w:r w:rsidR="00AE0EAD" w:rsidRPr="003A47F0">
        <w:rPr>
          <w:lang w:val="es-ES"/>
        </w:rPr>
        <w:t>l</w:t>
      </w:r>
      <w:r w:rsidR="0041760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417602" w:rsidRPr="003A47F0">
        <w:rPr>
          <w:lang w:val="es-ES"/>
        </w:rPr>
        <w:t>determinación</w:t>
      </w:r>
      <w:r w:rsidR="00AE0EAD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AE0EAD" w:rsidRPr="003A47F0">
        <w:rPr>
          <w:lang w:val="es-ES"/>
        </w:rPr>
        <w:t xml:space="preserve">los </w:t>
      </w:r>
      <w:r w:rsidR="000A47FE" w:rsidRPr="003A47F0">
        <w:rPr>
          <w:lang w:val="es-ES"/>
        </w:rPr>
        <w:t>criteri</w:t>
      </w:r>
      <w:r w:rsidR="00AE0EAD" w:rsidRPr="003A47F0">
        <w:rPr>
          <w:lang w:val="es-ES"/>
        </w:rPr>
        <w:t>os</w:t>
      </w:r>
      <w:r w:rsidR="000A47FE" w:rsidRPr="003A47F0">
        <w:rPr>
          <w:lang w:val="es-ES"/>
        </w:rPr>
        <w:t>, proces</w:t>
      </w:r>
      <w:r w:rsidR="00AE0EAD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AE0EAD" w:rsidRPr="003A47F0">
        <w:rPr>
          <w:lang w:val="es-ES"/>
        </w:rPr>
        <w:t>y</w:t>
      </w:r>
      <w:r w:rsidR="000A47FE" w:rsidRPr="003A47F0">
        <w:rPr>
          <w:lang w:val="es-ES"/>
        </w:rPr>
        <w:t xml:space="preserve"> conse</w:t>
      </w:r>
      <w:r w:rsidR="00AE0EAD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AE0EA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s </w:t>
      </w:r>
      <w:r w:rsidR="00AE0EAD" w:rsidRPr="003A47F0">
        <w:rPr>
          <w:lang w:val="es-ES"/>
        </w:rPr>
        <w:t>del examen de su labor</w:t>
      </w:r>
      <w:r w:rsidR="000A47FE" w:rsidRPr="003A47F0">
        <w:rPr>
          <w:lang w:val="es-ES"/>
        </w:rPr>
        <w:t xml:space="preserve">, </w:t>
      </w:r>
      <w:r w:rsidR="00C1277A" w:rsidRPr="003A47F0">
        <w:rPr>
          <w:lang w:val="es-ES"/>
        </w:rPr>
        <w:t>tras lo cual</w:t>
      </w:r>
      <w:r w:rsidR="00AE0EAD" w:rsidRPr="003A47F0">
        <w:rPr>
          <w:lang w:val="es-ES"/>
        </w:rPr>
        <w:t xml:space="preserve"> cabe la</w:t>
      </w:r>
      <w:r w:rsidR="000A47FE" w:rsidRPr="003A47F0">
        <w:rPr>
          <w:lang w:val="es-ES"/>
        </w:rPr>
        <w:t xml:space="preserve"> posibili</w:t>
      </w:r>
      <w:r w:rsidR="00AE0EAD" w:rsidRPr="003A47F0">
        <w:rPr>
          <w:lang w:val="es-ES"/>
        </w:rPr>
        <w:t xml:space="preserve">dad de </w:t>
      </w:r>
      <w:r w:rsidR="00AA2BFE" w:rsidRPr="003A47F0">
        <w:rPr>
          <w:lang w:val="es-ES"/>
        </w:rPr>
        <w:t xml:space="preserve">que </w:t>
      </w:r>
      <w:r w:rsidR="00C1277A" w:rsidRPr="003A47F0">
        <w:rPr>
          <w:lang w:val="es-ES"/>
        </w:rPr>
        <w:t>s</w:t>
      </w:r>
      <w:r w:rsidR="00AA2BFE" w:rsidRPr="003A47F0">
        <w:rPr>
          <w:lang w:val="es-ES"/>
        </w:rPr>
        <w:t xml:space="preserve">ean </w:t>
      </w:r>
      <w:r w:rsidR="00C1277A" w:rsidRPr="003A47F0">
        <w:rPr>
          <w:lang w:val="es-ES"/>
        </w:rPr>
        <w:t>destitu</w:t>
      </w:r>
      <w:r w:rsidR="00AA2BFE" w:rsidRPr="003A47F0">
        <w:rPr>
          <w:lang w:val="es-ES"/>
        </w:rPr>
        <w:t>idos</w:t>
      </w:r>
      <w:r w:rsidR="00AE0EAD" w:rsidRPr="003A47F0">
        <w:rPr>
          <w:lang w:val="es-ES"/>
        </w:rPr>
        <w:t xml:space="preserve"> si se demuestra que</w:t>
      </w:r>
      <w:r w:rsidR="005018F2" w:rsidRPr="003A47F0">
        <w:rPr>
          <w:lang w:val="es-ES"/>
        </w:rPr>
        <w:t xml:space="preserve"> no está</w:t>
      </w:r>
      <w:r w:rsidR="00AA2BFE" w:rsidRPr="003A47F0">
        <w:rPr>
          <w:lang w:val="es-ES"/>
        </w:rPr>
        <w:t>n</w:t>
      </w:r>
      <w:r w:rsidR="005018F2" w:rsidRPr="003A47F0">
        <w:rPr>
          <w:lang w:val="es-ES"/>
        </w:rPr>
        <w:t xml:space="preserve"> facultad</w:t>
      </w:r>
      <w:r w:rsidR="00AA2BFE" w:rsidRPr="003A47F0">
        <w:rPr>
          <w:lang w:val="es-ES"/>
        </w:rPr>
        <w:t>os</w:t>
      </w:r>
      <w:r w:rsidR="00AE0EAD" w:rsidRPr="003A47F0">
        <w:rPr>
          <w:lang w:val="es-ES"/>
        </w:rPr>
        <w:t xml:space="preserve"> para </w:t>
      </w:r>
      <w:r w:rsidR="00C1277A" w:rsidRPr="003A47F0">
        <w:rPr>
          <w:lang w:val="es-ES"/>
        </w:rPr>
        <w:t>ejercer esa profesión</w:t>
      </w:r>
      <w:r w:rsidR="000A47FE" w:rsidRPr="003A47F0">
        <w:rPr>
          <w:lang w:val="es-ES"/>
        </w:rPr>
        <w:t xml:space="preserve">. </w:t>
      </w:r>
      <w:r w:rsidR="00AE0EAD" w:rsidRPr="003A47F0">
        <w:rPr>
          <w:lang w:val="es-ES"/>
        </w:rPr>
        <w:t>A fin de potenciar la</w:t>
      </w:r>
      <w:r w:rsidR="000A47FE" w:rsidRPr="003A47F0">
        <w:rPr>
          <w:lang w:val="es-ES"/>
        </w:rPr>
        <w:t xml:space="preserve"> eficienc</w:t>
      </w:r>
      <w:r w:rsidR="00AE0EA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AE0EAD" w:rsidRPr="003A47F0">
        <w:rPr>
          <w:lang w:val="es-ES"/>
        </w:rPr>
        <w:t xml:space="preserve">de la labor de los jueces y </w:t>
      </w:r>
      <w:r w:rsidR="000A47FE" w:rsidRPr="003A47F0">
        <w:rPr>
          <w:lang w:val="es-ES"/>
        </w:rPr>
        <w:t>t</w:t>
      </w:r>
      <w:r w:rsidR="00AE0EAD" w:rsidRPr="003A47F0">
        <w:rPr>
          <w:lang w:val="es-ES"/>
        </w:rPr>
        <w:t>ribunale</w:t>
      </w:r>
      <w:r w:rsidR="00AA2BFE" w:rsidRPr="003A47F0">
        <w:rPr>
          <w:lang w:val="es-ES"/>
        </w:rPr>
        <w:t>s y permitir al público supervisar el funcionamiento de la justicia, el Ministerio ha decidido</w:t>
      </w:r>
      <w:r w:rsidR="00D5490D" w:rsidRPr="003A47F0">
        <w:rPr>
          <w:lang w:val="es-ES"/>
        </w:rPr>
        <w:t xml:space="preserve"> dar a conocer la actuación de los jueces</w:t>
      </w:r>
      <w:r w:rsidR="000A47FE" w:rsidRPr="003A47F0">
        <w:rPr>
          <w:lang w:val="es-ES"/>
        </w:rPr>
        <w:t xml:space="preserve"> (</w:t>
      </w:r>
      <w:r w:rsidR="00CD219D" w:rsidRPr="003A47F0">
        <w:rPr>
          <w:lang w:val="es-ES"/>
        </w:rPr>
        <w:t xml:space="preserve">por medio de </w:t>
      </w:r>
      <w:r w:rsidR="00D5490D" w:rsidRPr="003A47F0">
        <w:rPr>
          <w:lang w:val="es-ES"/>
        </w:rPr>
        <w:t>informes</w:t>
      </w:r>
      <w:r w:rsidR="000A47FE" w:rsidRPr="003A47F0">
        <w:rPr>
          <w:lang w:val="es-ES"/>
        </w:rPr>
        <w:t xml:space="preserve"> </w:t>
      </w:r>
      <w:r w:rsidR="00D5490D" w:rsidRPr="003A47F0">
        <w:rPr>
          <w:lang w:val="es-ES"/>
        </w:rPr>
        <w:t>e</w:t>
      </w:r>
      <w:r w:rsidR="000A47FE" w:rsidRPr="003A47F0">
        <w:rPr>
          <w:lang w:val="es-ES"/>
        </w:rPr>
        <w:t>sta</w:t>
      </w:r>
      <w:r w:rsidR="00D5490D" w:rsidRPr="003A47F0">
        <w:rPr>
          <w:lang w:val="es-ES"/>
        </w:rPr>
        <w:t>dí</w:t>
      </w:r>
      <w:r w:rsidR="000A47FE" w:rsidRPr="003A47F0">
        <w:rPr>
          <w:lang w:val="es-ES"/>
        </w:rPr>
        <w:t>stic</w:t>
      </w:r>
      <w:r w:rsidR="00D5490D" w:rsidRPr="003A47F0">
        <w:rPr>
          <w:lang w:val="es-ES"/>
        </w:rPr>
        <w:t>os anuale</w:t>
      </w:r>
      <w:r w:rsidR="000A47FE" w:rsidRPr="003A47F0">
        <w:rPr>
          <w:lang w:val="es-ES"/>
        </w:rPr>
        <w:t>s)</w:t>
      </w:r>
      <w:r w:rsidR="00CD219D" w:rsidRPr="003A47F0">
        <w:rPr>
          <w:lang w:val="es-ES"/>
        </w:rPr>
        <w:t>.</w:t>
      </w:r>
      <w:r w:rsidR="000A47FE" w:rsidRPr="003A47F0">
        <w:rPr>
          <w:b/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150C9B" w:rsidRPr="003A47F0">
        <w:rPr>
          <w:lang w:val="es-ES"/>
        </w:rPr>
        <w:t xml:space="preserve">Para </w:t>
      </w:r>
      <w:r w:rsidR="003B57AF" w:rsidRPr="003A47F0">
        <w:rPr>
          <w:lang w:val="es-ES"/>
        </w:rPr>
        <w:t>foment</w:t>
      </w:r>
      <w:r w:rsidR="00150C9B" w:rsidRPr="003A47F0">
        <w:rPr>
          <w:lang w:val="es-ES"/>
        </w:rPr>
        <w:t xml:space="preserve">ar </w:t>
      </w:r>
      <w:r w:rsidR="00CD219D" w:rsidRPr="003A47F0">
        <w:rPr>
          <w:lang w:val="es-ES"/>
        </w:rPr>
        <w:t>el</w:t>
      </w:r>
      <w:r w:rsidR="00150C9B" w:rsidRPr="003A47F0">
        <w:rPr>
          <w:lang w:val="es-ES"/>
        </w:rPr>
        <w:t xml:space="preserve"> </w:t>
      </w:r>
      <w:r w:rsidR="000A47FE" w:rsidRPr="003A47F0">
        <w:rPr>
          <w:lang w:val="es-ES"/>
        </w:rPr>
        <w:t>e</w:t>
      </w:r>
      <w:r w:rsidR="00150C9B" w:rsidRPr="003A47F0">
        <w:rPr>
          <w:lang w:val="es-ES"/>
        </w:rPr>
        <w:t>j</w:t>
      </w:r>
      <w:r w:rsidR="000A47FE" w:rsidRPr="003A47F0">
        <w:rPr>
          <w:lang w:val="es-ES"/>
        </w:rPr>
        <w:t>erci</w:t>
      </w:r>
      <w:r w:rsidR="00150C9B" w:rsidRPr="003A47F0">
        <w:rPr>
          <w:lang w:val="es-ES"/>
        </w:rPr>
        <w:t>cio del derecho a la</w:t>
      </w:r>
      <w:r w:rsidR="000A47FE" w:rsidRPr="003A47F0">
        <w:rPr>
          <w:lang w:val="es-ES"/>
        </w:rPr>
        <w:t xml:space="preserve"> informa</w:t>
      </w:r>
      <w:r w:rsidR="00150C9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0C9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50C9B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150C9B" w:rsidRPr="003A47F0">
        <w:rPr>
          <w:lang w:val="es-ES"/>
        </w:rPr>
        <w:t xml:space="preserve">en </w:t>
      </w:r>
      <w:r w:rsidR="000A47FE" w:rsidRPr="003A47F0">
        <w:rPr>
          <w:lang w:val="es-ES"/>
        </w:rPr>
        <w:t>particular</w:t>
      </w:r>
      <w:r w:rsidR="00FC350B" w:rsidRPr="003A47F0">
        <w:rPr>
          <w:lang w:val="es-ES"/>
        </w:rPr>
        <w:t>,</w:t>
      </w:r>
      <w:r w:rsidR="00150C9B" w:rsidRPr="003A47F0">
        <w:rPr>
          <w:lang w:val="es-ES"/>
        </w:rPr>
        <w:t xml:space="preserve"> del</w:t>
      </w:r>
      <w:r w:rsidR="00B34B2C" w:rsidRPr="003A47F0">
        <w:rPr>
          <w:lang w:val="es-ES"/>
        </w:rPr>
        <w:t xml:space="preserve"> </w:t>
      </w:r>
      <w:r w:rsidR="000A47FE" w:rsidRPr="003A47F0">
        <w:rPr>
          <w:lang w:val="es-ES"/>
        </w:rPr>
        <w:t>acces</w:t>
      </w:r>
      <w:r w:rsidR="00150C9B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50C9B" w:rsidRPr="003A47F0">
        <w:rPr>
          <w:lang w:val="es-ES"/>
        </w:rPr>
        <w:t xml:space="preserve">a </w:t>
      </w:r>
      <w:r w:rsidR="00FC350B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informa</w:t>
      </w:r>
      <w:r w:rsidR="00FC35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350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B57AF" w:rsidRPr="003A47F0">
        <w:rPr>
          <w:lang w:val="es-ES"/>
        </w:rPr>
        <w:t xml:space="preserve"> judicial</w:t>
      </w:r>
      <w:r w:rsidR="000A47FE" w:rsidRPr="003A47F0">
        <w:rPr>
          <w:lang w:val="es-ES"/>
        </w:rPr>
        <w:t>, e</w:t>
      </w:r>
      <w:r w:rsidR="00FC350B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FC350B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FC350B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FC350B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>mantiene varios</w:t>
      </w:r>
      <w:r w:rsidR="000A47FE" w:rsidRPr="003A47F0">
        <w:rPr>
          <w:lang w:val="es-ES"/>
        </w:rPr>
        <w:t xml:space="preserve"> registr</w:t>
      </w:r>
      <w:r w:rsidR="00FC350B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FC350B" w:rsidRPr="003A47F0">
        <w:rPr>
          <w:lang w:val="es-ES"/>
        </w:rPr>
        <w:t xml:space="preserve">públicos </w:t>
      </w:r>
      <w:r w:rsidR="000A47FE" w:rsidRPr="003A47F0">
        <w:rPr>
          <w:lang w:val="es-ES"/>
        </w:rPr>
        <w:t>(list</w:t>
      </w:r>
      <w:r w:rsidR="00FC350B" w:rsidRPr="003A47F0">
        <w:rPr>
          <w:lang w:val="es-ES"/>
        </w:rPr>
        <w:t xml:space="preserve">a de </w:t>
      </w:r>
      <w:r w:rsidR="00B66BD8" w:rsidRPr="003A47F0">
        <w:rPr>
          <w:lang w:val="es-ES"/>
        </w:rPr>
        <w:t>interventores en los concursos de acreedores</w:t>
      </w:r>
      <w:r w:rsidR="000A47FE" w:rsidRPr="003A47F0">
        <w:rPr>
          <w:lang w:val="es-ES"/>
        </w:rPr>
        <w:t>, list</w:t>
      </w:r>
      <w:r w:rsidR="00FC350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expert</w:t>
      </w:r>
      <w:r w:rsidR="00FC350B" w:rsidRPr="003A47F0">
        <w:rPr>
          <w:lang w:val="es-ES"/>
        </w:rPr>
        <w:t>o</w:t>
      </w:r>
      <w:r w:rsidR="000A47FE" w:rsidRPr="003A47F0">
        <w:rPr>
          <w:lang w:val="es-ES"/>
        </w:rPr>
        <w:t>s, int</w:t>
      </w:r>
      <w:r w:rsidR="00FC350B" w:rsidRPr="003A47F0">
        <w:rPr>
          <w:lang w:val="es-ES"/>
        </w:rPr>
        <w:t>é</w:t>
      </w:r>
      <w:r w:rsidR="000A47FE" w:rsidRPr="003A47F0">
        <w:rPr>
          <w:lang w:val="es-ES"/>
        </w:rPr>
        <w:t xml:space="preserve">rpretes </w:t>
      </w:r>
      <w:r w:rsidR="00FC350B" w:rsidRPr="003A47F0">
        <w:rPr>
          <w:lang w:val="es-ES"/>
        </w:rPr>
        <w:t>y</w:t>
      </w:r>
      <w:r w:rsidR="000A47FE" w:rsidRPr="003A47F0">
        <w:rPr>
          <w:lang w:val="es-ES"/>
        </w:rPr>
        <w:t xml:space="preserve"> tra</w:t>
      </w:r>
      <w:r w:rsidR="00FC350B" w:rsidRPr="003A47F0">
        <w:rPr>
          <w:lang w:val="es-ES"/>
        </w:rPr>
        <w:t>ductores</w:t>
      </w:r>
      <w:r w:rsidR="000A47FE" w:rsidRPr="003A47F0">
        <w:rPr>
          <w:lang w:val="es-ES"/>
        </w:rPr>
        <w:t>, list</w:t>
      </w:r>
      <w:r w:rsidR="00FC350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media</w:t>
      </w:r>
      <w:r w:rsidR="00FC350B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FC350B" w:rsidRPr="003A47F0">
        <w:rPr>
          <w:lang w:val="es-ES"/>
        </w:rPr>
        <w:t>e</w:t>
      </w:r>
      <w:r w:rsidR="000A47FE" w:rsidRPr="003A47F0">
        <w:rPr>
          <w:lang w:val="es-ES"/>
        </w:rPr>
        <w:t xml:space="preserve">s, </w:t>
      </w:r>
      <w:r w:rsidR="00FC350B" w:rsidRPr="003A47F0">
        <w:rPr>
          <w:lang w:val="es-ES"/>
        </w:rPr>
        <w:t xml:space="preserve">centros de </w:t>
      </w:r>
      <w:r w:rsidR="000A47FE" w:rsidRPr="003A47F0">
        <w:rPr>
          <w:lang w:val="es-ES"/>
        </w:rPr>
        <w:t>media</w:t>
      </w:r>
      <w:r w:rsidR="00FC35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350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FC350B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 xml:space="preserve">instituciones de formación en materia de </w:t>
      </w:r>
      <w:r w:rsidR="000A47FE" w:rsidRPr="003A47F0">
        <w:rPr>
          <w:lang w:val="es-ES"/>
        </w:rPr>
        <w:t>media</w:t>
      </w:r>
      <w:r w:rsidR="00FC35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350B" w:rsidRPr="003A47F0">
        <w:rPr>
          <w:lang w:val="es-ES"/>
        </w:rPr>
        <w:t>ó</w:t>
      </w:r>
      <w:r w:rsidR="000A47FE" w:rsidRPr="003A47F0">
        <w:rPr>
          <w:lang w:val="es-ES"/>
        </w:rPr>
        <w:t>n, list</w:t>
      </w:r>
      <w:r w:rsidR="00FC350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>de funcionarios encargados de la libertad condicional y de la</w:t>
      </w:r>
      <w:r w:rsidR="000A47FE" w:rsidRPr="003A47F0">
        <w:rPr>
          <w:lang w:val="es-ES"/>
        </w:rPr>
        <w:t xml:space="preserve"> media</w:t>
      </w:r>
      <w:r w:rsidR="00FC35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350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FC350B" w:rsidRPr="003A47F0">
        <w:rPr>
          <w:lang w:val="es-ES"/>
        </w:rPr>
        <w:t xml:space="preserve"> en la esfera penal y</w:t>
      </w:r>
      <w:r w:rsidR="000A47FE" w:rsidRPr="003A47F0">
        <w:rPr>
          <w:lang w:val="es-ES"/>
        </w:rPr>
        <w:t xml:space="preserve"> list</w:t>
      </w:r>
      <w:r w:rsidR="00FC350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C350B" w:rsidRPr="003A47F0">
        <w:rPr>
          <w:lang w:val="es-ES"/>
        </w:rPr>
        <w:t>de subastadores en las subastas</w:t>
      </w:r>
      <w:r w:rsidR="000A47FE" w:rsidRPr="003A47F0">
        <w:rPr>
          <w:lang w:val="es-ES"/>
        </w:rPr>
        <w:t xml:space="preserve"> voluntar</w:t>
      </w:r>
      <w:r w:rsidR="00FC350B" w:rsidRPr="003A47F0">
        <w:rPr>
          <w:lang w:val="es-ES"/>
        </w:rPr>
        <w:t>ias</w:t>
      </w:r>
      <w:r w:rsidR="000A47FE" w:rsidRPr="003A47F0">
        <w:rPr>
          <w:lang w:val="es-ES"/>
        </w:rPr>
        <w:t xml:space="preserve">).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FC350B" w:rsidRPr="003A47F0">
        <w:rPr>
          <w:lang w:val="es-ES"/>
        </w:rPr>
        <w:t>Con objeto de facilitar el</w:t>
      </w:r>
      <w:r w:rsidR="000A47FE" w:rsidRPr="003A47F0">
        <w:rPr>
          <w:lang w:val="es-ES"/>
        </w:rPr>
        <w:t xml:space="preserve"> acces</w:t>
      </w:r>
      <w:r w:rsidR="00FC350B" w:rsidRPr="003A47F0">
        <w:rPr>
          <w:lang w:val="es-ES"/>
        </w:rPr>
        <w:t>o a la justicia de las</w:t>
      </w:r>
      <w:r w:rsidR="000A47FE" w:rsidRPr="003A47F0">
        <w:rPr>
          <w:lang w:val="es-ES"/>
        </w:rPr>
        <w:t xml:space="preserve"> v</w:t>
      </w:r>
      <w:r w:rsidR="00FC350B" w:rsidRPr="003A47F0">
        <w:rPr>
          <w:lang w:val="es-ES"/>
        </w:rPr>
        <w:t>í</w:t>
      </w:r>
      <w:r w:rsidR="000A47FE" w:rsidRPr="003A47F0">
        <w:rPr>
          <w:lang w:val="es-ES"/>
        </w:rPr>
        <w:t>ctim</w:t>
      </w:r>
      <w:r w:rsidR="00FC350B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FC350B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discrimina</w:t>
      </w:r>
      <w:r w:rsidR="00FC35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350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C350B" w:rsidRPr="003A47F0">
        <w:rPr>
          <w:lang w:val="es-ES"/>
        </w:rPr>
        <w:t>racial</w:t>
      </w:r>
      <w:r w:rsidR="000A47FE" w:rsidRPr="003A47F0">
        <w:rPr>
          <w:lang w:val="es-ES"/>
        </w:rPr>
        <w:t xml:space="preserve">, </w:t>
      </w:r>
      <w:r w:rsidR="00AB3B38" w:rsidRPr="003A47F0">
        <w:rPr>
          <w:lang w:val="es-ES"/>
        </w:rPr>
        <w:t xml:space="preserve">se ha modificado asimismo </w:t>
      </w:r>
      <w:smartTag w:uri="urn:schemas-microsoft-com:office:smarttags" w:element="PersonName">
        <w:smartTagPr>
          <w:attr w:name="ProductID" w:val="la Ley N"/>
        </w:smartTagPr>
        <w:r w:rsidR="00FC350B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327/2005 </w:t>
      </w:r>
      <w:r w:rsidR="003B57AF" w:rsidRPr="003A47F0">
        <w:rPr>
          <w:lang w:val="es-ES"/>
        </w:rPr>
        <w:t>de</w:t>
      </w:r>
      <w:r w:rsidR="00AB3B38" w:rsidRPr="003A47F0">
        <w:rPr>
          <w:lang w:val="es-ES"/>
        </w:rPr>
        <w:t xml:space="preserve"> asistencia jurídica a las</w:t>
      </w:r>
      <w:r w:rsidR="000A47FE" w:rsidRPr="003A47F0">
        <w:rPr>
          <w:lang w:val="es-ES"/>
        </w:rPr>
        <w:t xml:space="preserve"> </w:t>
      </w:r>
      <w:r w:rsidR="00AB3B38" w:rsidRPr="003A47F0">
        <w:rPr>
          <w:lang w:val="es-ES"/>
        </w:rPr>
        <w:t>p</w:t>
      </w:r>
      <w:r w:rsidR="000A47FE" w:rsidRPr="003A47F0">
        <w:rPr>
          <w:lang w:val="es-ES"/>
        </w:rPr>
        <w:t>erson</w:t>
      </w:r>
      <w:r w:rsidR="00AB3B38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B3B38" w:rsidRPr="003A47F0">
        <w:rPr>
          <w:lang w:val="es-ES"/>
        </w:rPr>
        <w:t>con necesidades</w:t>
      </w:r>
      <w:r w:rsidR="000A47FE" w:rsidRPr="003A47F0">
        <w:rPr>
          <w:lang w:val="es-ES"/>
        </w:rPr>
        <w:t xml:space="preserve"> </w:t>
      </w:r>
      <w:r w:rsidR="00AB3B38" w:rsidRPr="003A47F0">
        <w:rPr>
          <w:lang w:val="es-ES"/>
        </w:rPr>
        <w:t>m</w:t>
      </w:r>
      <w:r w:rsidR="000A47FE" w:rsidRPr="003A47F0">
        <w:rPr>
          <w:lang w:val="es-ES"/>
        </w:rPr>
        <w:t>aterial</w:t>
      </w:r>
      <w:r w:rsidR="00AB3B38" w:rsidRPr="003A47F0">
        <w:rPr>
          <w:lang w:val="es-ES"/>
        </w:rPr>
        <w:t>es</w:t>
      </w:r>
      <w:r w:rsidR="003B57AF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B3B38" w:rsidRPr="003A47F0">
        <w:rPr>
          <w:lang w:val="es-ES"/>
        </w:rPr>
        <w:t>en su forma enmendada.</w:t>
      </w:r>
      <w:r w:rsidR="000A47FE" w:rsidRPr="003A47F0">
        <w:rPr>
          <w:lang w:val="es-ES"/>
        </w:rPr>
        <w:t xml:space="preserve"> </w:t>
      </w:r>
      <w:r w:rsidR="00AB3B38" w:rsidRPr="003A47F0">
        <w:rPr>
          <w:lang w:val="es-ES"/>
        </w:rPr>
        <w:t>La última modificación de dicha Ley</w:t>
      </w:r>
      <w:r w:rsidR="000A47FE" w:rsidRPr="003A47F0">
        <w:rPr>
          <w:lang w:val="es-ES"/>
        </w:rPr>
        <w:t xml:space="preserve"> (N</w:t>
      </w:r>
      <w:r w:rsidR="00790667" w:rsidRPr="003A47F0">
        <w:rPr>
          <w:lang w:val="es-ES"/>
        </w:rPr>
        <w:t>º</w:t>
      </w:r>
      <w:r w:rsidR="00CD219D" w:rsidRPr="003A47F0">
        <w:rPr>
          <w:lang w:val="es-ES"/>
        </w:rPr>
        <w:t xml:space="preserve"> 332/2011) </w:t>
      </w:r>
      <w:r w:rsidR="00AB3B38" w:rsidRPr="003A47F0">
        <w:rPr>
          <w:lang w:val="es-ES"/>
        </w:rPr>
        <w:t>entró en vigor el</w:t>
      </w:r>
      <w:r w:rsidR="000A47FE" w:rsidRPr="003A47F0">
        <w:rPr>
          <w:lang w:val="es-ES"/>
        </w:rPr>
        <w:t xml:space="preserve"> 1 </w:t>
      </w:r>
      <w:r w:rsidR="00AB3B38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2012</w:t>
      </w:r>
      <w:r w:rsidR="00CD219D" w:rsidRPr="003A47F0">
        <w:rPr>
          <w:lang w:val="es-ES"/>
        </w:rPr>
        <w:t>;</w:t>
      </w:r>
      <w:r w:rsidR="000A47FE" w:rsidRPr="003A47F0">
        <w:rPr>
          <w:lang w:val="es-ES"/>
        </w:rPr>
        <w:t xml:space="preserve"> </w:t>
      </w:r>
      <w:r w:rsidR="00CD219D" w:rsidRPr="003A47F0">
        <w:rPr>
          <w:lang w:val="es-ES"/>
        </w:rPr>
        <w:t>mejora</w:t>
      </w:r>
      <w:r w:rsidR="00AB3B38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condi</w:t>
      </w:r>
      <w:r w:rsidR="00AB3B38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B3B3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AB3B38" w:rsidRPr="003A47F0">
        <w:rPr>
          <w:lang w:val="es-ES"/>
        </w:rPr>
        <w:t>de prestación de la asistencia letrada</w:t>
      </w:r>
      <w:r w:rsidR="000A47FE" w:rsidRPr="003A47F0">
        <w:rPr>
          <w:lang w:val="es-ES"/>
        </w:rPr>
        <w:t xml:space="preserve"> </w:t>
      </w:r>
      <w:r w:rsidR="005F04F4" w:rsidRPr="003A47F0">
        <w:rPr>
          <w:lang w:val="es-ES"/>
        </w:rPr>
        <w:t>a</w:t>
      </w:r>
      <w:r w:rsidR="00AB3B38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person</w:t>
      </w:r>
      <w:r w:rsidR="00AB3B38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B3B38" w:rsidRPr="003A47F0">
        <w:rPr>
          <w:lang w:val="es-ES"/>
        </w:rPr>
        <w:t>físicas con necesidades</w:t>
      </w:r>
      <w:r w:rsidR="000A47FE" w:rsidRPr="003A47F0">
        <w:rPr>
          <w:lang w:val="es-ES"/>
        </w:rPr>
        <w:t xml:space="preserve"> material</w:t>
      </w:r>
      <w:r w:rsidR="00AB3B38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</w:t>
      </w:r>
      <w:r w:rsidR="00AB3B38" w:rsidRPr="003A47F0">
        <w:rPr>
          <w:lang w:val="es-ES"/>
        </w:rPr>
        <w:t xml:space="preserve">elevando </w:t>
      </w:r>
      <w:r w:rsidR="003B57AF" w:rsidRPr="003A47F0">
        <w:rPr>
          <w:lang w:val="es-ES"/>
        </w:rPr>
        <w:t>el límite</w:t>
      </w:r>
      <w:r w:rsidR="00A244A0" w:rsidRPr="003A47F0">
        <w:rPr>
          <w:lang w:val="es-ES"/>
        </w:rPr>
        <w:t xml:space="preserve"> de</w:t>
      </w:r>
      <w:r w:rsidR="005F04F4" w:rsidRPr="003A47F0">
        <w:rPr>
          <w:lang w:val="es-ES"/>
        </w:rPr>
        <w:t xml:space="preserve"> los</w:t>
      </w:r>
      <w:r w:rsidR="00A244A0" w:rsidRPr="003A47F0">
        <w:rPr>
          <w:lang w:val="es-ES"/>
        </w:rPr>
        <w:t xml:space="preserve"> ingresos</w:t>
      </w:r>
      <w:r w:rsidR="005F04F4" w:rsidRPr="003A47F0">
        <w:rPr>
          <w:lang w:val="es-ES"/>
        </w:rPr>
        <w:t xml:space="preserve"> establecido para la concesión de la asistencia jurídica gratuita. De ese modo, las personas con ingresos inferiores a 1,6 veces el salario mínimo (en lugar de 1,4 veces)</w:t>
      </w:r>
      <w:r w:rsidR="000A47FE" w:rsidRPr="003A47F0">
        <w:rPr>
          <w:lang w:val="es-ES"/>
        </w:rPr>
        <w:t xml:space="preserve"> </w:t>
      </w:r>
      <w:r w:rsidR="005F04F4" w:rsidRPr="003A47F0">
        <w:rPr>
          <w:lang w:val="es-ES"/>
        </w:rPr>
        <w:t>y que carecen de los recursos suficientes para</w:t>
      </w:r>
      <w:r w:rsidR="003B57AF" w:rsidRPr="003A47F0">
        <w:rPr>
          <w:lang w:val="es-ES"/>
        </w:rPr>
        <w:t xml:space="preserve"> pag</w:t>
      </w:r>
      <w:r w:rsidR="005F04F4" w:rsidRPr="003A47F0">
        <w:rPr>
          <w:lang w:val="es-ES"/>
        </w:rPr>
        <w:t>ar l</w:t>
      </w:r>
      <w:r w:rsidR="003B57AF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servic</w:t>
      </w:r>
      <w:r w:rsidR="00DA38FB" w:rsidRPr="003A47F0">
        <w:rPr>
          <w:lang w:val="es-ES"/>
        </w:rPr>
        <w:t>io</w:t>
      </w:r>
      <w:r w:rsidR="000A47FE" w:rsidRPr="003A47F0">
        <w:rPr>
          <w:lang w:val="es-ES"/>
        </w:rPr>
        <w:t>s</w:t>
      </w:r>
      <w:r w:rsidR="00DA38FB" w:rsidRPr="003A47F0">
        <w:rPr>
          <w:lang w:val="es-ES"/>
        </w:rPr>
        <w:t xml:space="preserve"> jurídicos</w:t>
      </w:r>
      <w:r w:rsidR="005F04F4" w:rsidRPr="003A47F0">
        <w:rPr>
          <w:lang w:val="es-ES"/>
        </w:rPr>
        <w:t>, pueden beneficiarse de la asistencia letrada</w:t>
      </w:r>
      <w:r w:rsidR="000A47FE" w:rsidRPr="003A47F0">
        <w:rPr>
          <w:lang w:val="es-ES"/>
        </w:rPr>
        <w:t>.</w:t>
      </w:r>
    </w:p>
    <w:p w:rsidR="00DA38FB" w:rsidRPr="003A47F0" w:rsidRDefault="00006FBE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B.</w:t>
      </w:r>
      <w:r w:rsidR="000A47FE" w:rsidRPr="003A47F0">
        <w:rPr>
          <w:lang w:val="es-ES"/>
        </w:rPr>
        <w:tab/>
      </w:r>
      <w:r w:rsidR="00DA38FB" w:rsidRPr="003A47F0">
        <w:rPr>
          <w:lang w:val="es-ES"/>
        </w:rPr>
        <w:t>Derecho a la</w:t>
      </w:r>
      <w:r w:rsidR="000A47FE" w:rsidRPr="003A47F0">
        <w:rPr>
          <w:lang w:val="es-ES"/>
        </w:rPr>
        <w:t xml:space="preserve"> se</w:t>
      </w:r>
      <w:r w:rsidR="00DA38FB" w:rsidRPr="003A47F0">
        <w:rPr>
          <w:lang w:val="es-ES"/>
        </w:rPr>
        <w:t>g</w:t>
      </w:r>
      <w:r w:rsidR="000A47FE" w:rsidRPr="003A47F0">
        <w:rPr>
          <w:lang w:val="es-ES"/>
        </w:rPr>
        <w:t>uri</w:t>
      </w:r>
      <w:r w:rsidR="00DA38FB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person</w:t>
      </w:r>
      <w:r w:rsidR="00DA38FB" w:rsidRPr="003A47F0">
        <w:rPr>
          <w:lang w:val="es-ES"/>
        </w:rPr>
        <w:t>al y a la</w:t>
      </w:r>
      <w:r w:rsidR="000A47FE" w:rsidRPr="003A47F0">
        <w:rPr>
          <w:lang w:val="es-ES"/>
        </w:rPr>
        <w:t xml:space="preserve"> protec</w:t>
      </w:r>
      <w:r w:rsidR="00DA38F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A38F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A38FB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="00DA38FB" w:rsidRPr="003A47F0">
        <w:rPr>
          <w:lang w:val="es-ES"/>
        </w:rPr>
        <w:t>Es</w:t>
      </w:r>
      <w:r w:rsidR="000A47FE" w:rsidRPr="003A47F0">
        <w:rPr>
          <w:lang w:val="es-ES"/>
        </w:rPr>
        <w:t>ta</w:t>
      </w:r>
      <w:r w:rsidR="00DA38FB" w:rsidRPr="003A47F0">
        <w:rPr>
          <w:lang w:val="es-ES"/>
        </w:rPr>
        <w:t>do contra todo acto de</w:t>
      </w:r>
      <w:r w:rsidR="000A47FE" w:rsidRPr="003A47F0">
        <w:rPr>
          <w:lang w:val="es-ES"/>
        </w:rPr>
        <w:t xml:space="preserve"> violenc</w:t>
      </w:r>
      <w:r w:rsidR="00DA38FB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o</w:t>
      </w:r>
      <w:r w:rsidR="00DA38FB" w:rsidRPr="003A47F0">
        <w:rPr>
          <w:lang w:val="es-ES"/>
        </w:rPr>
        <w:t xml:space="preserve"> atentado contra la integridad person</w:t>
      </w:r>
      <w:r w:rsidR="00226502" w:rsidRPr="003A47F0">
        <w:rPr>
          <w:lang w:val="es-ES"/>
        </w:rPr>
        <w:t>al</w:t>
      </w:r>
    </w:p>
    <w:p w:rsidR="000A47FE" w:rsidRPr="003A47F0" w:rsidRDefault="00DA38FB" w:rsidP="0062777D">
      <w:pPr>
        <w:pStyle w:val="SingleTxtG"/>
        <w:rPr>
          <w:lang w:val="es-ES"/>
        </w:rPr>
      </w:pPr>
      <w:r w:rsidRPr="003A47F0">
        <w:rPr>
          <w:lang w:val="es-ES"/>
        </w:rPr>
        <w:t>84.</w:t>
      </w:r>
      <w:r w:rsidR="002737D2" w:rsidRPr="003A47F0">
        <w:rPr>
          <w:lang w:val="es-ES"/>
        </w:rPr>
        <w:tab/>
      </w:r>
      <w:r w:rsidRPr="003A47F0">
        <w:rPr>
          <w:lang w:val="es-ES"/>
        </w:rPr>
        <w:t>No se han registrado cambios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 xml:space="preserve">de consideración en esta esfera durante el período examinado </w:t>
      </w:r>
      <w:r w:rsidR="009B5E6E" w:rsidRPr="003A47F0">
        <w:rPr>
          <w:lang w:val="es-ES"/>
        </w:rPr>
        <w:t>en lo que a la protección contra la discriminación se refiere</w:t>
      </w:r>
      <w:r w:rsidR="000A47FE" w:rsidRPr="003A47F0">
        <w:rPr>
          <w:lang w:val="es-ES"/>
        </w:rPr>
        <w:t xml:space="preserve">. </w:t>
      </w:r>
      <w:r w:rsidR="009B5E6E" w:rsidRPr="003A47F0">
        <w:rPr>
          <w:lang w:val="es-ES"/>
        </w:rPr>
        <w:t>En cuanto a las medidas jurídicas, administrativas y de otra índole para eliminar la discriminación racial en todas sus formas</w:t>
      </w:r>
      <w:r w:rsidR="000A47FE" w:rsidRPr="003A47F0">
        <w:rPr>
          <w:lang w:val="es-ES"/>
        </w:rPr>
        <w:t xml:space="preserve">, </w:t>
      </w:r>
      <w:r w:rsidR="009B5E6E" w:rsidRPr="003A47F0">
        <w:rPr>
          <w:lang w:val="es-ES"/>
        </w:rPr>
        <w:t>sírvanse consultar los artículos 2 y 4 en este informe.</w:t>
      </w:r>
      <w:r w:rsidR="000A47FE" w:rsidRPr="003A47F0">
        <w:rPr>
          <w:lang w:val="es-ES"/>
        </w:rPr>
        <w:t xml:space="preserve"> </w:t>
      </w:r>
    </w:p>
    <w:p w:rsidR="000A47FE" w:rsidRPr="003A47F0" w:rsidRDefault="00006FBE" w:rsidP="0065778E">
      <w:pPr>
        <w:pStyle w:val="H23G"/>
        <w:rPr>
          <w:lang w:val="es-ES"/>
        </w:rPr>
      </w:pPr>
      <w:r w:rsidRPr="003A47F0">
        <w:rPr>
          <w:lang w:val="es-ES"/>
        </w:rPr>
        <w:tab/>
        <w:t>C.</w:t>
      </w:r>
      <w:r w:rsidRPr="003A47F0">
        <w:rPr>
          <w:lang w:val="es-ES"/>
        </w:rPr>
        <w:tab/>
      </w:r>
      <w:r w:rsidR="009B5E6E" w:rsidRPr="003A47F0">
        <w:rPr>
          <w:lang w:val="es-ES"/>
        </w:rPr>
        <w:t>Derechos p</w:t>
      </w:r>
      <w:r w:rsidR="000A47FE" w:rsidRPr="003A47F0">
        <w:rPr>
          <w:lang w:val="es-ES"/>
        </w:rPr>
        <w:t>ol</w:t>
      </w:r>
      <w:r w:rsidR="009B5E6E" w:rsidRPr="003A47F0">
        <w:rPr>
          <w:lang w:val="es-ES"/>
        </w:rPr>
        <w:t>í</w:t>
      </w:r>
      <w:r w:rsidR="000A47FE" w:rsidRPr="003A47F0">
        <w:rPr>
          <w:lang w:val="es-ES"/>
        </w:rPr>
        <w:t>tic</w:t>
      </w:r>
      <w:r w:rsidR="009B5E6E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9B5E6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particular </w:t>
      </w:r>
      <w:r w:rsidR="009B5E6E" w:rsidRPr="003A47F0">
        <w:rPr>
          <w:lang w:val="es-ES"/>
        </w:rPr>
        <w:t>el de</w:t>
      </w:r>
      <w:r w:rsidR="000A47FE" w:rsidRPr="003A47F0">
        <w:rPr>
          <w:lang w:val="es-ES"/>
        </w:rPr>
        <w:t xml:space="preserve"> to</w:t>
      </w:r>
      <w:r w:rsidR="009B5E6E" w:rsidRPr="003A47F0">
        <w:rPr>
          <w:lang w:val="es-ES"/>
        </w:rPr>
        <w:t>mar</w:t>
      </w:r>
      <w:r w:rsidR="000A47FE" w:rsidRPr="003A47F0">
        <w:rPr>
          <w:lang w:val="es-ES"/>
        </w:rPr>
        <w:t xml:space="preserve"> parte </w:t>
      </w:r>
      <w:r w:rsidR="009B5E6E" w:rsidRPr="003A47F0">
        <w:rPr>
          <w:lang w:val="es-ES"/>
        </w:rPr>
        <w:t>e</w:t>
      </w:r>
      <w:r w:rsidR="000A47FE" w:rsidRPr="003A47F0">
        <w:rPr>
          <w:lang w:val="es-ES"/>
        </w:rPr>
        <w:t>n elec</w:t>
      </w:r>
      <w:r w:rsidR="009B5E6E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9B5E6E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2737D2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9B5E6E" w:rsidRPr="003A47F0">
        <w:rPr>
          <w:lang w:val="es-ES"/>
        </w:rPr>
        <w:t xml:space="preserve">e han registrado </w:t>
      </w:r>
      <w:r w:rsidR="000A47FE" w:rsidRPr="003A47F0">
        <w:rPr>
          <w:lang w:val="es-ES"/>
        </w:rPr>
        <w:t>ca</w:t>
      </w:r>
      <w:r w:rsidR="009B5E6E" w:rsidRPr="003A47F0">
        <w:rPr>
          <w:lang w:val="es-ES"/>
        </w:rPr>
        <w:t>mbios de consideración en esta esfera</w:t>
      </w:r>
      <w:r w:rsidR="000A47FE" w:rsidRPr="003A47F0">
        <w:rPr>
          <w:lang w:val="es-ES"/>
        </w:rPr>
        <w:t xml:space="preserve"> dur</w:t>
      </w:r>
      <w:r w:rsidR="009B5E6E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9B5E6E" w:rsidRPr="003A47F0">
        <w:rPr>
          <w:lang w:val="es-ES"/>
        </w:rPr>
        <w:t>te</w:t>
      </w:r>
      <w:r w:rsidR="000A47FE" w:rsidRPr="003A47F0">
        <w:rPr>
          <w:lang w:val="es-ES"/>
        </w:rPr>
        <w:t xml:space="preserve"> </w:t>
      </w:r>
      <w:r w:rsidR="009B5E6E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per</w:t>
      </w:r>
      <w:r w:rsidR="009B5E6E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9B5E6E" w:rsidRPr="003A47F0">
        <w:rPr>
          <w:lang w:val="es-ES"/>
        </w:rPr>
        <w:t>o examinado en lo que a</w:t>
      </w:r>
      <w:r w:rsidR="000A47FE" w:rsidRPr="003A47F0">
        <w:rPr>
          <w:lang w:val="es-ES"/>
        </w:rPr>
        <w:t xml:space="preserve"> </w:t>
      </w:r>
      <w:r w:rsidR="009B5E6E" w:rsidRPr="003A47F0">
        <w:rPr>
          <w:lang w:val="es-ES"/>
        </w:rPr>
        <w:t>l</w:t>
      </w:r>
      <w:r w:rsidR="000A47FE" w:rsidRPr="003A47F0">
        <w:rPr>
          <w:lang w:val="es-ES"/>
        </w:rPr>
        <w:t>a protec</w:t>
      </w:r>
      <w:r w:rsidR="009B5E6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B5E6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B5E6E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9B5E6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B5E6E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9B5E6E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9B5E6E" w:rsidRPr="003A47F0">
        <w:rPr>
          <w:lang w:val="es-ES"/>
        </w:rPr>
        <w:t>En cuanto a las medidas</w:t>
      </w:r>
      <w:r w:rsidR="000A47FE" w:rsidRPr="003A47F0">
        <w:rPr>
          <w:lang w:val="es-ES"/>
        </w:rPr>
        <w:t xml:space="preserve"> </w:t>
      </w:r>
      <w:r w:rsidR="009B5E6E" w:rsidRPr="003A47F0">
        <w:rPr>
          <w:lang w:val="es-ES"/>
        </w:rPr>
        <w:t>jurídicas</w:t>
      </w:r>
      <w:r w:rsidR="000A47FE" w:rsidRPr="003A47F0">
        <w:rPr>
          <w:lang w:val="es-ES"/>
        </w:rPr>
        <w:t>, administrativ</w:t>
      </w:r>
      <w:r w:rsidR="009B5E6E" w:rsidRPr="003A47F0">
        <w:rPr>
          <w:lang w:val="es-ES"/>
        </w:rPr>
        <w:t>as y de</w:t>
      </w:r>
      <w:r w:rsidR="000A47FE" w:rsidRPr="003A47F0">
        <w:rPr>
          <w:lang w:val="es-ES"/>
        </w:rPr>
        <w:t xml:space="preserve"> otr</w:t>
      </w:r>
      <w:r w:rsidR="009B5E6E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9B5E6E" w:rsidRPr="003A47F0">
        <w:rPr>
          <w:lang w:val="es-ES"/>
        </w:rPr>
        <w:t>índole para</w:t>
      </w:r>
      <w:r w:rsidR="000A47FE" w:rsidRPr="003A47F0">
        <w:rPr>
          <w:lang w:val="es-ES"/>
        </w:rPr>
        <w:t xml:space="preserve"> elimina</w:t>
      </w:r>
      <w:r w:rsidR="009B5E6E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9B5E6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B5E6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B5E6E" w:rsidRPr="003A47F0">
        <w:rPr>
          <w:lang w:val="es-ES"/>
        </w:rPr>
        <w:t>racial</w:t>
      </w:r>
      <w:r w:rsidR="0066697F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n </w:t>
      </w:r>
      <w:r w:rsidR="0066697F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66697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66697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1B7DA7" w:rsidRPr="003A47F0">
        <w:rPr>
          <w:lang w:val="es-ES"/>
        </w:rPr>
        <w:t>art</w:t>
      </w:r>
      <w:r w:rsidR="0066697F" w:rsidRPr="003A47F0">
        <w:rPr>
          <w:lang w:val="es-ES"/>
        </w:rPr>
        <w:t>í</w:t>
      </w:r>
      <w:r w:rsidR="001B7DA7" w:rsidRPr="003A47F0">
        <w:rPr>
          <w:lang w:val="es-ES"/>
        </w:rPr>
        <w:t>c</w:t>
      </w:r>
      <w:r w:rsidR="0066697F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66697F" w:rsidRPr="003A47F0">
        <w:rPr>
          <w:lang w:val="es-ES"/>
        </w:rPr>
        <w:t>o</w:t>
      </w:r>
      <w:r w:rsidR="001B7DA7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66697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66697F" w:rsidRPr="003A47F0">
        <w:rPr>
          <w:lang w:val="es-ES"/>
        </w:rPr>
        <w:t>en este inf</w:t>
      </w:r>
      <w:r w:rsidR="001B7DA7" w:rsidRPr="003A47F0">
        <w:rPr>
          <w:lang w:val="es-ES"/>
        </w:rPr>
        <w:t>or</w:t>
      </w:r>
      <w:r w:rsidR="0066697F" w:rsidRPr="003A47F0">
        <w:rPr>
          <w:lang w:val="es-ES"/>
        </w:rPr>
        <w:t>me</w:t>
      </w:r>
      <w:r w:rsidR="000A47FE" w:rsidRPr="003A47F0">
        <w:rPr>
          <w:lang w:val="es-ES"/>
        </w:rPr>
        <w:t xml:space="preserve">. </w:t>
      </w:r>
    </w:p>
    <w:p w:rsidR="000A47FE" w:rsidRPr="003A47F0" w:rsidRDefault="00006FBE" w:rsidP="0065778E">
      <w:pPr>
        <w:pStyle w:val="H23G"/>
        <w:rPr>
          <w:lang w:val="es-ES"/>
        </w:rPr>
      </w:pPr>
      <w:r w:rsidRPr="003A47F0">
        <w:rPr>
          <w:lang w:val="es-ES"/>
        </w:rPr>
        <w:tab/>
        <w:t>D</w:t>
      </w:r>
      <w:r w:rsidR="003B57AF" w:rsidRPr="003A47F0">
        <w:rPr>
          <w:lang w:val="es-ES"/>
        </w:rPr>
        <w:t>.</w:t>
      </w:r>
      <w:r w:rsidRPr="003A47F0">
        <w:rPr>
          <w:lang w:val="es-ES"/>
        </w:rPr>
        <w:tab/>
      </w:r>
      <w:r w:rsidR="000A47FE" w:rsidRPr="003A47F0">
        <w:rPr>
          <w:lang w:val="es-ES"/>
        </w:rPr>
        <w:t>Otr</w:t>
      </w:r>
      <w:r w:rsidR="0066697F" w:rsidRPr="003A47F0">
        <w:rPr>
          <w:lang w:val="es-ES"/>
        </w:rPr>
        <w:t>os derechos</w:t>
      </w:r>
      <w:r w:rsidR="000A47FE" w:rsidRPr="003A47F0">
        <w:rPr>
          <w:lang w:val="es-ES"/>
        </w:rPr>
        <w:t xml:space="preserve"> civil</w:t>
      </w:r>
      <w:r w:rsidR="0066697F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6697F" w:rsidRPr="003A47F0">
        <w:rPr>
          <w:lang w:val="es-ES"/>
        </w:rPr>
        <w:t xml:space="preserve">Derecho a </w:t>
      </w:r>
      <w:r w:rsidR="00417602" w:rsidRPr="003A47F0">
        <w:rPr>
          <w:lang w:val="es-ES"/>
        </w:rPr>
        <w:t xml:space="preserve">la libre </w:t>
      </w:r>
      <w:r w:rsidR="0066697F" w:rsidRPr="003A47F0">
        <w:rPr>
          <w:lang w:val="es-ES"/>
        </w:rPr>
        <w:t>circula</w:t>
      </w:r>
      <w:r w:rsidR="00417602" w:rsidRPr="003A47F0">
        <w:rPr>
          <w:lang w:val="es-ES"/>
        </w:rPr>
        <w:t>ción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01390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66697F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66697F" w:rsidRPr="003A47F0">
        <w:rPr>
          <w:lang w:val="es-ES"/>
        </w:rPr>
        <w:t xml:space="preserve">mbios de consideración en esta esfera durante el </w:t>
      </w:r>
      <w:r w:rsidR="000A47FE" w:rsidRPr="003A47F0">
        <w:rPr>
          <w:lang w:val="es-ES"/>
        </w:rPr>
        <w:t>per</w:t>
      </w:r>
      <w:r w:rsidR="0066697F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66697F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66697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697F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66697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66697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697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6697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66697F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66697F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66697F" w:rsidRPr="003A47F0">
        <w:rPr>
          <w:lang w:val="es-ES"/>
        </w:rPr>
        <w:t>y de otra índole para</w:t>
      </w:r>
      <w:r w:rsidR="000A47FE" w:rsidRPr="003A47F0">
        <w:rPr>
          <w:lang w:val="es-ES"/>
        </w:rPr>
        <w:t xml:space="preserve"> elimina</w:t>
      </w:r>
      <w:r w:rsidR="0066697F" w:rsidRPr="003A47F0">
        <w:rPr>
          <w:lang w:val="es-ES"/>
        </w:rPr>
        <w:t xml:space="preserve">r </w:t>
      </w:r>
      <w:r w:rsidR="000A47FE" w:rsidRPr="003A47F0">
        <w:rPr>
          <w:lang w:val="es-ES"/>
        </w:rPr>
        <w:t>l</w:t>
      </w:r>
      <w:r w:rsidR="0066697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66697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697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6697F" w:rsidRPr="003A47F0">
        <w:rPr>
          <w:lang w:val="es-ES"/>
        </w:rPr>
        <w:t>racial en</w:t>
      </w:r>
      <w:r w:rsidR="000A47FE" w:rsidRPr="003A47F0">
        <w:rPr>
          <w:lang w:val="es-ES"/>
        </w:rPr>
        <w:t xml:space="preserve"> </w:t>
      </w:r>
      <w:r w:rsidR="0066697F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66697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66697F" w:rsidRPr="003A47F0">
        <w:rPr>
          <w:lang w:val="es-ES"/>
        </w:rPr>
        <w:t>sírvanse consultar los a</w:t>
      </w:r>
      <w:r w:rsidR="001B7DA7" w:rsidRPr="003A47F0">
        <w:rPr>
          <w:lang w:val="es-ES"/>
        </w:rPr>
        <w:t>rt</w:t>
      </w:r>
      <w:r w:rsidR="0066697F" w:rsidRPr="003A47F0">
        <w:rPr>
          <w:lang w:val="es-ES"/>
        </w:rPr>
        <w:t>í</w:t>
      </w:r>
      <w:r w:rsidR="001B7DA7" w:rsidRPr="003A47F0">
        <w:rPr>
          <w:lang w:val="es-ES"/>
        </w:rPr>
        <w:t>c</w:t>
      </w:r>
      <w:r w:rsidR="0066697F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66697F" w:rsidRPr="003A47F0">
        <w:rPr>
          <w:lang w:val="es-ES"/>
        </w:rPr>
        <w:t>o</w:t>
      </w:r>
      <w:r w:rsidR="001B7DA7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66697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66697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6697F" w:rsidRPr="003A47F0">
        <w:rPr>
          <w:lang w:val="es-ES"/>
        </w:rPr>
        <w:t>Derecho a salir de cualquier país, inclu</w:t>
      </w:r>
      <w:r w:rsidR="00504547" w:rsidRPr="003A47F0">
        <w:rPr>
          <w:lang w:val="es-ES"/>
        </w:rPr>
        <w:t>s</w:t>
      </w:r>
      <w:r w:rsidR="0066697F" w:rsidRPr="003A47F0">
        <w:rPr>
          <w:lang w:val="es-ES"/>
        </w:rPr>
        <w:t xml:space="preserve">o </w:t>
      </w:r>
      <w:r w:rsidR="00504547" w:rsidRPr="003A47F0">
        <w:rPr>
          <w:lang w:val="es-ES"/>
        </w:rPr>
        <w:t>d</w:t>
      </w:r>
      <w:r w:rsidR="0066697F" w:rsidRPr="003A47F0">
        <w:rPr>
          <w:lang w:val="es-ES"/>
        </w:rPr>
        <w:t>el propio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01390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66697F" w:rsidRPr="003A47F0">
        <w:rPr>
          <w:lang w:val="es-ES"/>
        </w:rPr>
        <w:t>e han registrado cambios de consideración en esta esfera</w:t>
      </w:r>
      <w:r w:rsidR="000A47FE" w:rsidRPr="003A47F0">
        <w:rPr>
          <w:lang w:val="es-ES"/>
        </w:rPr>
        <w:t xml:space="preserve"> dur</w:t>
      </w:r>
      <w:r w:rsidR="0066697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66697F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66697F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66697F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66697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697F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66697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66697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697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6697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333FF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1333FF" w:rsidRPr="003A47F0">
        <w:rPr>
          <w:lang w:val="es-ES"/>
        </w:rPr>
        <w:t>as y de</w:t>
      </w:r>
      <w:r w:rsidR="000A47FE" w:rsidRPr="003A47F0">
        <w:rPr>
          <w:lang w:val="es-ES"/>
        </w:rPr>
        <w:t xml:space="preserve"> otr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índole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elimina</w:t>
      </w:r>
      <w:r w:rsidR="001333FF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333FF" w:rsidRPr="003A47F0">
        <w:rPr>
          <w:lang w:val="es-ES"/>
        </w:rPr>
        <w:t xml:space="preserve"> racial en todas sus</w:t>
      </w:r>
      <w:r w:rsidR="000A47FE" w:rsidRPr="003A47F0">
        <w:rPr>
          <w:lang w:val="es-ES"/>
        </w:rPr>
        <w:t xml:space="preserve"> form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1333F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E352CF" w:rsidRPr="003A47F0">
        <w:rPr>
          <w:lang w:val="es-ES"/>
        </w:rPr>
        <w:t>art</w:t>
      </w:r>
      <w:r w:rsidR="001333FF" w:rsidRPr="003A47F0">
        <w:rPr>
          <w:lang w:val="es-ES"/>
        </w:rPr>
        <w:t>í</w:t>
      </w:r>
      <w:r w:rsidR="00E352CF" w:rsidRPr="003A47F0">
        <w:rPr>
          <w:lang w:val="es-ES"/>
        </w:rPr>
        <w:t>c</w:t>
      </w:r>
      <w:r w:rsidR="001333FF" w:rsidRPr="003A47F0">
        <w:rPr>
          <w:lang w:val="es-ES"/>
        </w:rPr>
        <w:t>u</w:t>
      </w:r>
      <w:r w:rsidR="00E352CF" w:rsidRPr="003A47F0">
        <w:rPr>
          <w:lang w:val="es-ES"/>
        </w:rPr>
        <w:t>l</w:t>
      </w:r>
      <w:r w:rsidR="001333FF" w:rsidRPr="003A47F0">
        <w:rPr>
          <w:lang w:val="es-ES"/>
        </w:rPr>
        <w:t>o</w:t>
      </w:r>
      <w:r w:rsidR="00E352CF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333F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1333F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333FF" w:rsidRPr="003A47F0">
        <w:rPr>
          <w:lang w:val="es-ES"/>
        </w:rPr>
        <w:t>Derecho a una nacionalidad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8</w:t>
      </w:r>
      <w:r w:rsidR="001151E0" w:rsidRPr="003A47F0">
        <w:rPr>
          <w:lang w:val="es-ES"/>
        </w:rPr>
        <w:t>8</w:t>
      </w:r>
      <w:r w:rsidR="001333FF" w:rsidRPr="003A47F0">
        <w:rPr>
          <w:lang w:val="es-ES"/>
        </w:rPr>
        <w:t>.</w:t>
      </w:r>
      <w:r w:rsidR="0001390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1333FF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1333FF" w:rsidRPr="003A47F0">
        <w:rPr>
          <w:lang w:val="es-ES"/>
        </w:rPr>
        <w:t>mbios de consideración en esta esfera</w:t>
      </w:r>
      <w:r w:rsidR="000A47FE" w:rsidRPr="003A47F0">
        <w:rPr>
          <w:lang w:val="es-ES"/>
        </w:rPr>
        <w:t xml:space="preserve"> dur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1333FF" w:rsidRPr="003A47F0">
        <w:rPr>
          <w:lang w:val="es-ES"/>
        </w:rPr>
        <w:t>te el período examinado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en lo que a la</w:t>
      </w:r>
      <w:r w:rsidR="000A47FE" w:rsidRPr="003A47F0">
        <w:rPr>
          <w:lang w:val="es-ES"/>
        </w:rPr>
        <w:t xml:space="preserve"> protec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333F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333FF" w:rsidRPr="003A47F0">
        <w:rPr>
          <w:lang w:val="es-ES"/>
        </w:rPr>
        <w:t>En cuanto a las medidas jurídicas</w:t>
      </w:r>
      <w:r w:rsidR="000A47FE" w:rsidRPr="003A47F0">
        <w:rPr>
          <w:lang w:val="es-ES"/>
        </w:rPr>
        <w:t>, administrativ</w:t>
      </w:r>
      <w:r w:rsidR="001333FF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1333FF" w:rsidRPr="003A47F0">
        <w:rPr>
          <w:lang w:val="es-ES"/>
        </w:rPr>
        <w:t xml:space="preserve">r </w:t>
      </w:r>
      <w:r w:rsidR="000A47FE" w:rsidRPr="003A47F0">
        <w:rPr>
          <w:lang w:val="es-ES"/>
        </w:rPr>
        <w:t>l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racial e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1333F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1B7DA7" w:rsidRPr="003A47F0">
        <w:rPr>
          <w:lang w:val="es-ES"/>
        </w:rPr>
        <w:t>art</w:t>
      </w:r>
      <w:r w:rsidR="001333FF" w:rsidRPr="003A47F0">
        <w:rPr>
          <w:lang w:val="es-ES"/>
        </w:rPr>
        <w:t>í</w:t>
      </w:r>
      <w:r w:rsidR="001B7DA7" w:rsidRPr="003A47F0">
        <w:rPr>
          <w:lang w:val="es-ES"/>
        </w:rPr>
        <w:t>c</w:t>
      </w:r>
      <w:r w:rsidR="001333FF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1333FF" w:rsidRPr="003A47F0">
        <w:rPr>
          <w:lang w:val="es-ES"/>
        </w:rPr>
        <w:t>o</w:t>
      </w:r>
      <w:r w:rsidR="001B7DA7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333F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1333F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333FF" w:rsidRPr="003A47F0">
        <w:rPr>
          <w:lang w:val="es-ES"/>
        </w:rPr>
        <w:t>Derecho al</w:t>
      </w:r>
      <w:r w:rsidR="000A47FE" w:rsidRPr="003A47F0">
        <w:rPr>
          <w:lang w:val="es-ES"/>
        </w:rPr>
        <w:t xml:space="preserve"> ma</w:t>
      </w:r>
      <w:r w:rsidR="001333FF" w:rsidRPr="003A47F0">
        <w:rPr>
          <w:lang w:val="es-ES"/>
        </w:rPr>
        <w:t>t</w:t>
      </w:r>
      <w:r w:rsidR="000A47FE" w:rsidRPr="003A47F0">
        <w:rPr>
          <w:lang w:val="es-ES"/>
        </w:rPr>
        <w:t>ri</w:t>
      </w:r>
      <w:r w:rsidR="001333FF" w:rsidRPr="003A47F0">
        <w:rPr>
          <w:lang w:val="es-ES"/>
        </w:rPr>
        <w:t>monio</w:t>
      </w:r>
    </w:p>
    <w:p w:rsidR="000A47FE" w:rsidRPr="003A47F0" w:rsidRDefault="001151E0" w:rsidP="0062777D">
      <w:pPr>
        <w:pStyle w:val="SingleTxtG"/>
        <w:rPr>
          <w:lang w:val="es-ES"/>
        </w:rPr>
      </w:pPr>
      <w:r w:rsidRPr="003A47F0">
        <w:rPr>
          <w:lang w:val="es-ES"/>
        </w:rPr>
        <w:t>89</w:t>
      </w:r>
      <w:r w:rsidR="000A47FE" w:rsidRPr="003A47F0">
        <w:rPr>
          <w:lang w:val="es-ES"/>
        </w:rPr>
        <w:t>.</w:t>
      </w:r>
      <w:r w:rsidR="0001390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1333FF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1333FF" w:rsidRPr="003A47F0">
        <w:rPr>
          <w:lang w:val="es-ES"/>
        </w:rPr>
        <w:t>mbios de consideración e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esta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esfe</w:t>
      </w:r>
      <w:r w:rsidR="000A47FE" w:rsidRPr="003A47F0">
        <w:rPr>
          <w:lang w:val="es-ES"/>
        </w:rPr>
        <w:t>ra dur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1333FF" w:rsidRPr="003A47F0">
        <w:rPr>
          <w:lang w:val="es-ES"/>
        </w:rPr>
        <w:t>te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el período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examinado en lo que a la</w:t>
      </w:r>
      <w:r w:rsidR="000A47FE" w:rsidRPr="003A47F0">
        <w:rPr>
          <w:lang w:val="es-ES"/>
        </w:rPr>
        <w:t xml:space="preserve"> protec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333F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333FF" w:rsidRPr="003A47F0">
        <w:rPr>
          <w:lang w:val="es-ES"/>
        </w:rPr>
        <w:t>En cuanto a las medidas jurídicas</w:t>
      </w:r>
      <w:r w:rsidR="000A47FE" w:rsidRPr="003A47F0">
        <w:rPr>
          <w:lang w:val="es-ES"/>
        </w:rPr>
        <w:t>, administrativ</w:t>
      </w:r>
      <w:r w:rsidR="001333FF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1333FF" w:rsidRPr="003A47F0">
        <w:rPr>
          <w:lang w:val="es-ES"/>
        </w:rPr>
        <w:t>y de otra índole para</w:t>
      </w:r>
      <w:r w:rsidR="000A47FE" w:rsidRPr="003A47F0">
        <w:rPr>
          <w:lang w:val="es-ES"/>
        </w:rPr>
        <w:t xml:space="preserve"> elimina</w:t>
      </w:r>
      <w:r w:rsidR="001333FF" w:rsidRPr="003A47F0">
        <w:rPr>
          <w:lang w:val="es-ES"/>
        </w:rPr>
        <w:t xml:space="preserve">r </w:t>
      </w:r>
      <w:r w:rsidR="000A47FE" w:rsidRPr="003A47F0">
        <w:rPr>
          <w:lang w:val="es-ES"/>
        </w:rPr>
        <w:t>l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1333F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333F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racial e</w:t>
      </w:r>
      <w:r w:rsidR="000A47FE" w:rsidRPr="003A47F0">
        <w:rPr>
          <w:lang w:val="es-ES"/>
        </w:rPr>
        <w:t xml:space="preserve">n </w:t>
      </w:r>
      <w:r w:rsidR="001333FF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1333F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1A313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1B7DA7" w:rsidRPr="003A47F0">
        <w:rPr>
          <w:lang w:val="es-ES"/>
        </w:rPr>
        <w:t>art</w:t>
      </w:r>
      <w:r w:rsidR="001A313F" w:rsidRPr="003A47F0">
        <w:rPr>
          <w:lang w:val="es-ES"/>
        </w:rPr>
        <w:t>í</w:t>
      </w:r>
      <w:r w:rsidR="001B7DA7" w:rsidRPr="003A47F0">
        <w:rPr>
          <w:lang w:val="es-ES"/>
        </w:rPr>
        <w:t>c</w:t>
      </w:r>
      <w:r w:rsidR="001A313F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1A313F" w:rsidRPr="003A47F0">
        <w:rPr>
          <w:lang w:val="es-ES"/>
        </w:rPr>
        <w:t>o</w:t>
      </w:r>
      <w:r w:rsidR="001B7DA7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A313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1A313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A313F" w:rsidRPr="003A47F0">
        <w:rPr>
          <w:lang w:val="es-ES"/>
        </w:rPr>
        <w:t>Derecho a ser</w:t>
      </w:r>
      <w:r w:rsidR="000A47FE" w:rsidRPr="003A47F0">
        <w:rPr>
          <w:lang w:val="es-ES"/>
        </w:rPr>
        <w:t xml:space="preserve"> prop</w:t>
      </w:r>
      <w:r w:rsidR="001A313F" w:rsidRPr="003A47F0">
        <w:rPr>
          <w:lang w:val="es-ES"/>
        </w:rPr>
        <w:t>i</w:t>
      </w:r>
      <w:r w:rsidR="000A47FE" w:rsidRPr="003A47F0">
        <w:rPr>
          <w:lang w:val="es-ES"/>
        </w:rPr>
        <w:t>et</w:t>
      </w:r>
      <w:r w:rsidR="001A313F" w:rsidRPr="003A47F0">
        <w:rPr>
          <w:lang w:val="es-ES"/>
        </w:rPr>
        <w:t>ario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01390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1A313F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1A313F" w:rsidRPr="003A47F0">
        <w:rPr>
          <w:lang w:val="es-ES"/>
        </w:rPr>
        <w:t>mbios de consideración en esta esfera</w:t>
      </w:r>
      <w:r w:rsidR="000A47FE" w:rsidRPr="003A47F0">
        <w:rPr>
          <w:lang w:val="es-ES"/>
        </w:rPr>
        <w:t xml:space="preserve"> dur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1A313F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1A313F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A313F" w:rsidRPr="003A47F0">
        <w:rPr>
          <w:lang w:val="es-ES"/>
        </w:rPr>
        <w:t xml:space="preserve">En cuanto a las medidas jurídicas, </w:t>
      </w:r>
      <w:r w:rsidR="000A47FE" w:rsidRPr="003A47F0">
        <w:rPr>
          <w:lang w:val="es-ES"/>
        </w:rPr>
        <w:t>administrativ</w:t>
      </w:r>
      <w:r w:rsidR="001A313F" w:rsidRPr="003A47F0">
        <w:rPr>
          <w:lang w:val="es-ES"/>
        </w:rPr>
        <w:t>as y de otra</w:t>
      </w:r>
      <w:r w:rsidR="000A47FE" w:rsidRPr="003A47F0">
        <w:rPr>
          <w:lang w:val="es-ES"/>
        </w:rPr>
        <w:t xml:space="preserve"> </w:t>
      </w:r>
      <w:r w:rsidR="001A313F" w:rsidRPr="003A47F0">
        <w:rPr>
          <w:lang w:val="es-ES"/>
        </w:rPr>
        <w:t>índole para</w:t>
      </w:r>
      <w:r w:rsidR="000A47FE" w:rsidRPr="003A47F0">
        <w:rPr>
          <w:lang w:val="es-ES"/>
        </w:rPr>
        <w:t xml:space="preserve"> eliminar</w:t>
      </w:r>
      <w:r w:rsidR="001A313F" w:rsidRPr="003A47F0">
        <w:rPr>
          <w:lang w:val="es-ES"/>
        </w:rPr>
        <w:t xml:space="preserve"> </w:t>
      </w:r>
      <w:r w:rsidR="000A47FE" w:rsidRPr="003A47F0">
        <w:rPr>
          <w:lang w:val="es-ES"/>
        </w:rPr>
        <w:t>l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>racial en todas sus</w:t>
      </w:r>
      <w:r w:rsidR="000A47FE" w:rsidRPr="003A47F0">
        <w:rPr>
          <w:lang w:val="es-ES"/>
        </w:rPr>
        <w:t xml:space="preserve"> form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1A313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1A313F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1A313F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1A313F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A313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1A313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A313F" w:rsidRPr="003A47F0">
        <w:rPr>
          <w:lang w:val="es-ES"/>
        </w:rPr>
        <w:t xml:space="preserve">Derecho a </w:t>
      </w:r>
      <w:r w:rsidR="000A47FE" w:rsidRPr="003A47F0">
        <w:rPr>
          <w:lang w:val="es-ES"/>
        </w:rPr>
        <w:t>her</w:t>
      </w:r>
      <w:r w:rsidR="001A313F" w:rsidRPr="003A47F0">
        <w:rPr>
          <w:lang w:val="es-ES"/>
        </w:rPr>
        <w:t>edar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1A313F" w:rsidRPr="003A47F0">
        <w:rPr>
          <w:lang w:val="es-ES"/>
        </w:rPr>
        <w:t>e han registrado cambios de consideración en esta esfera</w:t>
      </w:r>
      <w:r w:rsidR="000A47FE" w:rsidRPr="003A47F0">
        <w:rPr>
          <w:lang w:val="es-ES"/>
        </w:rPr>
        <w:t xml:space="preserve"> dur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1A313F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1A313F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1A313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A313F" w:rsidRPr="003A47F0">
        <w:rPr>
          <w:lang w:val="es-ES"/>
        </w:rPr>
        <w:t xml:space="preserve">En cuanto a las medidas jurídicas, </w:t>
      </w:r>
      <w:r w:rsidR="000A47FE" w:rsidRPr="003A47F0">
        <w:rPr>
          <w:lang w:val="es-ES"/>
        </w:rPr>
        <w:t>administrativ</w:t>
      </w:r>
      <w:r w:rsidR="001A313F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1A313F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>racial en todas sus formas</w:t>
      </w:r>
      <w:r w:rsidR="000A47FE" w:rsidRPr="003A47F0">
        <w:rPr>
          <w:lang w:val="es-ES"/>
        </w:rPr>
        <w:t xml:space="preserve">, </w:t>
      </w:r>
      <w:r w:rsidR="001A313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1A313F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1A313F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1A313F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A313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1A313F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1A313F" w:rsidRPr="003A47F0">
        <w:rPr>
          <w:lang w:val="es-ES"/>
        </w:rPr>
        <w:t xml:space="preserve">Derecho a la libertad de </w:t>
      </w:r>
      <w:r w:rsidR="000A47FE" w:rsidRPr="003A47F0">
        <w:rPr>
          <w:lang w:val="es-ES"/>
        </w:rPr>
        <w:t>opini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 xml:space="preserve">y </w:t>
      </w:r>
      <w:r w:rsidR="000A47FE" w:rsidRPr="003A47F0">
        <w:rPr>
          <w:lang w:val="es-ES"/>
        </w:rPr>
        <w:t>d</w:t>
      </w:r>
      <w:r w:rsidR="001A313F" w:rsidRPr="003A47F0">
        <w:rPr>
          <w:lang w:val="es-ES"/>
        </w:rPr>
        <w:t>e</w:t>
      </w:r>
      <w:r w:rsidR="000A47FE" w:rsidRPr="003A47F0">
        <w:rPr>
          <w:lang w:val="es-ES"/>
        </w:rPr>
        <w:t xml:space="preserve"> expresi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1A313F" w:rsidRPr="003A47F0">
        <w:rPr>
          <w:lang w:val="es-ES"/>
        </w:rPr>
        <w:t>e han registrado cambios de consideración en esta esfera</w:t>
      </w:r>
      <w:r w:rsidR="000A47FE" w:rsidRPr="003A47F0">
        <w:rPr>
          <w:lang w:val="es-ES"/>
        </w:rPr>
        <w:t xml:space="preserve"> dur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1A313F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1A313F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A313F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1A313F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1A313F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1A313F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1A313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313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A313F" w:rsidRPr="003A47F0">
        <w:rPr>
          <w:lang w:val="es-ES"/>
        </w:rPr>
        <w:t>racial en todas sus</w:t>
      </w:r>
      <w:r w:rsidR="000A47FE" w:rsidRPr="003A47F0">
        <w:rPr>
          <w:lang w:val="es-ES"/>
        </w:rPr>
        <w:t xml:space="preserve"> form</w:t>
      </w:r>
      <w:r w:rsidR="001A313F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1A313F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1A313F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1A313F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1A313F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1A313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8654A8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D1364" w:rsidRPr="003A47F0">
        <w:rPr>
          <w:lang w:val="es-ES"/>
        </w:rPr>
        <w:t xml:space="preserve">Derecho a la libertad de reunión </w:t>
      </w:r>
      <w:r w:rsidR="000A47FE" w:rsidRPr="003A47F0">
        <w:rPr>
          <w:lang w:val="es-ES"/>
        </w:rPr>
        <w:t xml:space="preserve">y </w:t>
      </w:r>
      <w:r w:rsidR="006D136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asocia</w:t>
      </w:r>
      <w:r w:rsidR="006D136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1364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D1364" w:rsidRPr="003A47F0">
        <w:rPr>
          <w:lang w:val="es-ES"/>
        </w:rPr>
        <w:t xml:space="preserve"> pacíficas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504547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504547" w:rsidRPr="003A47F0">
        <w:rPr>
          <w:lang w:val="es-ES"/>
        </w:rPr>
        <w:t>mbios de consideración en esta esfera</w:t>
      </w:r>
      <w:r w:rsidR="000A47FE" w:rsidRPr="003A47F0">
        <w:rPr>
          <w:lang w:val="es-ES"/>
        </w:rPr>
        <w:t xml:space="preserve"> dur</w:t>
      </w:r>
      <w:r w:rsidR="00504547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504547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504547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504547" w:rsidRPr="003A47F0">
        <w:rPr>
          <w:lang w:val="es-ES"/>
        </w:rPr>
        <w:t xml:space="preserve">o examinado en lo que a la </w:t>
      </w:r>
      <w:r w:rsidR="000A47FE" w:rsidRPr="003A47F0">
        <w:rPr>
          <w:lang w:val="es-ES"/>
        </w:rPr>
        <w:t>protec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4547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504547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504547" w:rsidRPr="003A47F0">
        <w:rPr>
          <w:lang w:val="es-ES"/>
        </w:rPr>
        <w:t>En cuanto a las medidas jurídicas</w:t>
      </w:r>
      <w:r w:rsidR="000A47FE" w:rsidRPr="003A47F0">
        <w:rPr>
          <w:lang w:val="es-ES"/>
        </w:rPr>
        <w:t>, administrativ</w:t>
      </w:r>
      <w:r w:rsidR="00504547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504547" w:rsidRPr="003A47F0">
        <w:rPr>
          <w:lang w:val="es-ES"/>
        </w:rPr>
        <w:t xml:space="preserve">r </w:t>
      </w:r>
      <w:r w:rsidR="000A47FE" w:rsidRPr="003A47F0">
        <w:rPr>
          <w:lang w:val="es-ES"/>
        </w:rPr>
        <w:t>l</w:t>
      </w:r>
      <w:r w:rsidR="00504547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4547" w:rsidRPr="003A47F0">
        <w:rPr>
          <w:lang w:val="es-ES"/>
        </w:rPr>
        <w:t>racial e</w:t>
      </w:r>
      <w:r w:rsidR="000A47FE" w:rsidRPr="003A47F0">
        <w:rPr>
          <w:lang w:val="es-ES"/>
        </w:rPr>
        <w:t xml:space="preserve">n </w:t>
      </w:r>
      <w:r w:rsidR="00504547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504547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504547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504547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504547" w:rsidRPr="003A47F0">
        <w:rPr>
          <w:lang w:val="es-ES"/>
        </w:rPr>
        <w:t>ulo</w:t>
      </w:r>
      <w:r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504547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504547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504547" w:rsidRPr="003A47F0">
        <w:rPr>
          <w:lang w:val="es-ES"/>
        </w:rPr>
        <w:t xml:space="preserve">Derecho a la libertad de pensamiento, de </w:t>
      </w:r>
      <w:r w:rsidR="000A47FE" w:rsidRPr="003A47F0">
        <w:rPr>
          <w:lang w:val="es-ES"/>
        </w:rPr>
        <w:t>concienc</w:t>
      </w:r>
      <w:r w:rsidR="00504547" w:rsidRPr="003A47F0">
        <w:rPr>
          <w:lang w:val="es-ES"/>
        </w:rPr>
        <w:t>ia y de</w:t>
      </w:r>
      <w:r w:rsidR="000A47FE" w:rsidRPr="003A47F0">
        <w:rPr>
          <w:lang w:val="es-ES"/>
        </w:rPr>
        <w:t xml:space="preserve"> religi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504547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504547" w:rsidRPr="003A47F0">
        <w:rPr>
          <w:lang w:val="es-ES"/>
        </w:rPr>
        <w:t>mbios de consideración en esta esfera durante el período</w:t>
      </w:r>
      <w:r w:rsidR="000A47FE" w:rsidRPr="003A47F0">
        <w:rPr>
          <w:lang w:val="es-ES"/>
        </w:rPr>
        <w:t xml:space="preserve"> </w:t>
      </w:r>
      <w:r w:rsidR="00504547" w:rsidRPr="003A47F0">
        <w:rPr>
          <w:lang w:val="es-ES"/>
        </w:rPr>
        <w:t>examinado en lo que a la</w:t>
      </w:r>
      <w:r w:rsidR="000A47FE" w:rsidRPr="003A47F0">
        <w:rPr>
          <w:lang w:val="es-ES"/>
        </w:rPr>
        <w:t xml:space="preserve"> protec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4547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504547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504547" w:rsidRPr="003A47F0">
        <w:rPr>
          <w:lang w:val="es-ES"/>
        </w:rPr>
        <w:t>En cuanto a las medidas jurídicas</w:t>
      </w:r>
      <w:r w:rsidR="000A47FE" w:rsidRPr="003A47F0">
        <w:rPr>
          <w:lang w:val="es-ES"/>
        </w:rPr>
        <w:t>, administrativ</w:t>
      </w:r>
      <w:r w:rsidR="00504547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504547" w:rsidRPr="003A47F0">
        <w:rPr>
          <w:lang w:val="es-ES"/>
        </w:rPr>
        <w:t xml:space="preserve">r </w:t>
      </w:r>
      <w:r w:rsidR="000A47FE" w:rsidRPr="003A47F0">
        <w:rPr>
          <w:lang w:val="es-ES"/>
        </w:rPr>
        <w:t>l</w:t>
      </w:r>
      <w:r w:rsidR="00504547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discrimina</w:t>
      </w:r>
      <w:r w:rsidR="005045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45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4547" w:rsidRPr="003A47F0">
        <w:rPr>
          <w:lang w:val="es-ES"/>
        </w:rPr>
        <w:t>racial en todas sus</w:t>
      </w:r>
      <w:r w:rsidR="000A47FE" w:rsidRPr="003A47F0">
        <w:rPr>
          <w:lang w:val="es-ES"/>
        </w:rPr>
        <w:t xml:space="preserve"> form</w:t>
      </w:r>
      <w:r w:rsidR="00504547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504547" w:rsidRPr="003A47F0">
        <w:rPr>
          <w:lang w:val="es-ES"/>
        </w:rPr>
        <w:t>sírvanse consultar</w:t>
      </w:r>
      <w:r w:rsidR="00EA6AAB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</w:t>
      </w:r>
      <w:r w:rsidR="001B7DA7" w:rsidRPr="003A47F0">
        <w:rPr>
          <w:lang w:val="es-ES"/>
        </w:rPr>
        <w:t>art</w:t>
      </w:r>
      <w:r w:rsidR="00EA6AAB" w:rsidRPr="003A47F0">
        <w:rPr>
          <w:lang w:val="es-ES"/>
        </w:rPr>
        <w:t>í</w:t>
      </w:r>
      <w:r w:rsidR="001B7DA7" w:rsidRPr="003A47F0">
        <w:rPr>
          <w:lang w:val="es-ES"/>
        </w:rPr>
        <w:t>c</w:t>
      </w:r>
      <w:r w:rsidR="00EA6AAB" w:rsidRPr="003A47F0">
        <w:rPr>
          <w:lang w:val="es-ES"/>
        </w:rPr>
        <w:t>u</w:t>
      </w:r>
      <w:r w:rsidR="001B7DA7" w:rsidRPr="003A47F0">
        <w:rPr>
          <w:lang w:val="es-ES"/>
        </w:rPr>
        <w:t>l</w:t>
      </w:r>
      <w:r w:rsidR="00EA6AAB" w:rsidRPr="003A47F0">
        <w:rPr>
          <w:lang w:val="es-ES"/>
        </w:rPr>
        <w:t>o</w:t>
      </w:r>
      <w:r w:rsidR="001B7DA7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EA6AAB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EA6AAB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842BB9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E.</w:t>
      </w:r>
      <w:r w:rsidRPr="003A47F0">
        <w:rPr>
          <w:lang w:val="es-ES"/>
        </w:rPr>
        <w:tab/>
      </w:r>
      <w:r w:rsidR="00B80926" w:rsidRPr="003A47F0">
        <w:rPr>
          <w:lang w:val="es-ES"/>
        </w:rPr>
        <w:t>D</w:t>
      </w:r>
      <w:r w:rsidR="00EA6AAB" w:rsidRPr="003A47F0">
        <w:rPr>
          <w:lang w:val="es-ES"/>
        </w:rPr>
        <w:t>erechos e</w:t>
      </w:r>
      <w:r w:rsidR="000A47FE" w:rsidRPr="003A47F0">
        <w:rPr>
          <w:lang w:val="es-ES"/>
        </w:rPr>
        <w:t>con</w:t>
      </w:r>
      <w:r w:rsidR="00EA6AAB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EA6AAB" w:rsidRPr="003A47F0">
        <w:rPr>
          <w:lang w:val="es-ES"/>
        </w:rPr>
        <w:t>os</w:t>
      </w:r>
      <w:r w:rsidR="000A47FE" w:rsidRPr="003A47F0">
        <w:rPr>
          <w:lang w:val="es-ES"/>
        </w:rPr>
        <w:t>, social</w:t>
      </w:r>
      <w:r w:rsidR="00EA6AAB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cultural</w:t>
      </w:r>
      <w:r w:rsidR="00EA6AAB" w:rsidRPr="003A47F0">
        <w:rPr>
          <w:lang w:val="es-ES"/>
        </w:rPr>
        <w:t>es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6D1364" w:rsidRPr="003A47F0">
        <w:rPr>
          <w:lang w:val="es-ES"/>
        </w:rPr>
        <w:t>Entre</w:t>
      </w:r>
      <w:r w:rsidR="00EA6AAB" w:rsidRPr="003A47F0">
        <w:rPr>
          <w:lang w:val="es-ES"/>
        </w:rPr>
        <w:t xml:space="preserve"> las esferas en que se registran con mayor frecuencia casos de</w:t>
      </w:r>
      <w:r w:rsidR="000A47FE" w:rsidRPr="003A47F0">
        <w:rPr>
          <w:lang w:val="es-ES"/>
        </w:rPr>
        <w:t xml:space="preserve"> discrimina</w:t>
      </w:r>
      <w:r w:rsidR="00EA6AA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A6AA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A6AA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EA6AAB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EA6AAB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 </w:t>
      </w:r>
      <w:r w:rsidR="006D1364" w:rsidRPr="003A47F0">
        <w:rPr>
          <w:lang w:val="es-ES"/>
        </w:rPr>
        <w:t>cabe citar</w:t>
      </w:r>
      <w:r w:rsidR="00EA6AAB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educa</w:t>
      </w:r>
      <w:r w:rsidR="00EA6AA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A6AA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EA6AAB" w:rsidRPr="003A47F0">
        <w:rPr>
          <w:lang w:val="es-ES"/>
        </w:rPr>
        <w:t>el ac</w:t>
      </w:r>
      <w:r w:rsidR="000A47FE" w:rsidRPr="003A47F0">
        <w:rPr>
          <w:lang w:val="es-ES"/>
        </w:rPr>
        <w:t>ces</w:t>
      </w:r>
      <w:r w:rsidR="00EA6AAB" w:rsidRPr="003A47F0">
        <w:rPr>
          <w:lang w:val="es-ES"/>
        </w:rPr>
        <w:t>o al</w:t>
      </w:r>
      <w:r w:rsidR="000A47FE" w:rsidRPr="003A47F0">
        <w:rPr>
          <w:lang w:val="es-ES"/>
        </w:rPr>
        <w:t xml:space="preserve"> m</w:t>
      </w:r>
      <w:r w:rsidR="00EA6AAB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EA6AAB" w:rsidRPr="003A47F0">
        <w:rPr>
          <w:lang w:val="es-ES"/>
        </w:rPr>
        <w:t>cado d</w:t>
      </w:r>
      <w:r w:rsidR="000A47FE" w:rsidRPr="003A47F0">
        <w:rPr>
          <w:lang w:val="es-ES"/>
        </w:rPr>
        <w:t>e</w:t>
      </w:r>
      <w:r w:rsidR="00EA6AAB" w:rsidRPr="003A47F0">
        <w:rPr>
          <w:lang w:val="es-ES"/>
        </w:rPr>
        <w:t xml:space="preserve"> </w:t>
      </w:r>
      <w:r w:rsidR="000A47FE" w:rsidRPr="003A47F0">
        <w:rPr>
          <w:lang w:val="es-ES"/>
        </w:rPr>
        <w:t>t</w:t>
      </w:r>
      <w:r w:rsidR="00EA6AAB" w:rsidRPr="003A47F0">
        <w:rPr>
          <w:lang w:val="es-ES"/>
        </w:rPr>
        <w:t>rabajo y a los</w:t>
      </w:r>
      <w:r w:rsidR="000A47FE" w:rsidRPr="003A47F0">
        <w:rPr>
          <w:lang w:val="es-ES"/>
        </w:rPr>
        <w:t xml:space="preserve"> servic</w:t>
      </w:r>
      <w:r w:rsidR="00EA6AAB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s, </w:t>
      </w:r>
      <w:r w:rsidR="00EA6AAB" w:rsidRPr="003A47F0">
        <w:rPr>
          <w:lang w:val="es-ES"/>
        </w:rPr>
        <w:t>la vivienda y la atención de salud</w:t>
      </w:r>
      <w:r w:rsidR="000A47FE" w:rsidRPr="003A47F0">
        <w:rPr>
          <w:lang w:val="es-ES"/>
        </w:rPr>
        <w:t xml:space="preserve">, </w:t>
      </w:r>
      <w:r w:rsidR="00EA6AAB" w:rsidRPr="003A47F0">
        <w:rPr>
          <w:lang w:val="es-ES"/>
        </w:rPr>
        <w:t>que afectan principalmente a las</w:t>
      </w:r>
      <w:r w:rsidR="000A47FE" w:rsidRPr="003A47F0">
        <w:rPr>
          <w:lang w:val="es-ES"/>
        </w:rPr>
        <w:t xml:space="preserve"> minor</w:t>
      </w:r>
      <w:r w:rsidR="00EA6AAB" w:rsidRPr="003A47F0">
        <w:rPr>
          <w:lang w:val="es-ES"/>
        </w:rPr>
        <w:t>ía</w:t>
      </w:r>
      <w:r w:rsidR="000A47FE" w:rsidRPr="003A47F0">
        <w:rPr>
          <w:lang w:val="es-ES"/>
        </w:rPr>
        <w:t>s</w:t>
      </w:r>
      <w:r w:rsidR="00B80926" w:rsidRPr="003A47F0">
        <w:rPr>
          <w:lang w:val="es-ES"/>
        </w:rPr>
        <w:t xml:space="preserve"> é</w:t>
      </w:r>
      <w:r w:rsidR="00EA6AAB" w:rsidRPr="003A47F0">
        <w:rPr>
          <w:lang w:val="es-ES"/>
        </w:rPr>
        <w:t>tnicas</w:t>
      </w:r>
      <w:r w:rsidR="006D1364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EA6AAB" w:rsidRPr="003A47F0">
        <w:rPr>
          <w:lang w:val="es-ES"/>
        </w:rPr>
        <w:t>en especial</w:t>
      </w:r>
      <w:r w:rsidR="006D1364" w:rsidRPr="003A47F0">
        <w:rPr>
          <w:lang w:val="es-ES"/>
        </w:rPr>
        <w:t>,</w:t>
      </w:r>
      <w:r w:rsidR="00EA6AAB" w:rsidRPr="003A47F0">
        <w:rPr>
          <w:lang w:val="es-ES"/>
        </w:rPr>
        <w:t xml:space="preserve"> a los</w:t>
      </w:r>
      <w:r w:rsidR="000A47FE" w:rsidRPr="003A47F0">
        <w:rPr>
          <w:lang w:val="es-ES"/>
        </w:rPr>
        <w:t xml:space="preserve"> </w:t>
      </w:r>
      <w:r w:rsidR="00EA6AAB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EA6AAB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</w:p>
    <w:p w:rsidR="00817131" w:rsidRPr="003A47F0" w:rsidRDefault="00817131" w:rsidP="0065778E">
      <w:pPr>
        <w:pStyle w:val="SingleTxtG"/>
        <w:keepLines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56428D" w:rsidRPr="003A47F0">
        <w:rPr>
          <w:lang w:val="es-ES"/>
        </w:rPr>
        <w:t xml:space="preserve">De conformidad con </w:t>
      </w:r>
      <w:r w:rsidR="00EA6AAB" w:rsidRPr="003A47F0">
        <w:rPr>
          <w:lang w:val="es-ES"/>
        </w:rPr>
        <w:t xml:space="preserve">el plan de trabajo del </w:t>
      </w:r>
      <w:r w:rsidR="000A47FE" w:rsidRPr="003A47F0">
        <w:rPr>
          <w:lang w:val="es-ES"/>
        </w:rPr>
        <w:t>Go</w:t>
      </w:r>
      <w:r w:rsidR="00EA6AAB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EA6AAB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EA6AAB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EA6AAB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EA6AAB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EA6AAB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2011</w:t>
      </w:r>
      <w:r w:rsidR="006D1364" w:rsidRPr="003A47F0">
        <w:rPr>
          <w:lang w:val="es-ES"/>
        </w:rPr>
        <w:t xml:space="preserve"> y </w:t>
      </w:r>
      <w:r w:rsidR="00FD14C8" w:rsidRPr="003A47F0">
        <w:rPr>
          <w:lang w:val="es-ES"/>
        </w:rPr>
        <w:t xml:space="preserve">de </w:t>
      </w:r>
      <w:r w:rsidR="00EA6AAB" w:rsidRPr="003A47F0">
        <w:rPr>
          <w:lang w:val="es-ES"/>
        </w:rPr>
        <w:t>l</w:t>
      </w:r>
      <w:r w:rsidR="006D1364" w:rsidRPr="003A47F0">
        <w:rPr>
          <w:lang w:val="es-ES"/>
        </w:rPr>
        <w:t>a</w:t>
      </w:r>
      <w:r w:rsidR="00EA6AAB" w:rsidRPr="003A47F0">
        <w:rPr>
          <w:lang w:val="es-ES"/>
        </w:rPr>
        <w:t xml:space="preserve"> </w:t>
      </w:r>
      <w:r w:rsidR="006D1364" w:rsidRPr="003A47F0">
        <w:rPr>
          <w:lang w:val="es-ES"/>
        </w:rPr>
        <w:t>propuesta</w:t>
      </w:r>
      <w:r w:rsidR="00EA6AAB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Comisi￳n Europea"/>
        </w:smartTagPr>
        <w:r w:rsidR="00EA6AAB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56428D" w:rsidRPr="003A47F0">
          <w:rPr>
            <w:lang w:val="es-ES"/>
          </w:rPr>
          <w:t xml:space="preserve">Comisión </w:t>
        </w:r>
        <w:r w:rsidR="00EA6AAB" w:rsidRPr="003A47F0">
          <w:rPr>
            <w:lang w:val="es-ES"/>
          </w:rPr>
          <w:t>E</w:t>
        </w:r>
        <w:r w:rsidR="0056428D" w:rsidRPr="003A47F0">
          <w:rPr>
            <w:lang w:val="es-ES"/>
          </w:rPr>
          <w:t>uropea</w:t>
        </w:r>
      </w:smartTag>
      <w:r w:rsidR="00EA6AAB" w:rsidRPr="003A47F0">
        <w:rPr>
          <w:lang w:val="es-ES"/>
        </w:rPr>
        <w:t xml:space="preserve"> de </w:t>
      </w:r>
      <w:r w:rsidR="006D1364" w:rsidRPr="003A47F0">
        <w:rPr>
          <w:lang w:val="es-ES"/>
        </w:rPr>
        <w:t xml:space="preserve">un </w:t>
      </w:r>
      <w:r w:rsidR="00EA6AAB" w:rsidRPr="003A47F0">
        <w:rPr>
          <w:lang w:val="es-ES"/>
        </w:rPr>
        <w:t>ma</w:t>
      </w:r>
      <w:r w:rsidR="000A47FE" w:rsidRPr="003A47F0">
        <w:rPr>
          <w:lang w:val="es-ES"/>
        </w:rPr>
        <w:t>r</w:t>
      </w:r>
      <w:r w:rsidR="00EA6AAB" w:rsidRPr="003A47F0">
        <w:rPr>
          <w:lang w:val="es-ES"/>
        </w:rPr>
        <w:t xml:space="preserve">co </w:t>
      </w:r>
      <w:r w:rsidR="0056428D" w:rsidRPr="003A47F0">
        <w:rPr>
          <w:lang w:val="es-ES"/>
        </w:rPr>
        <w:t>de la UE</w:t>
      </w:r>
      <w:r w:rsidR="006D1364" w:rsidRPr="003A47F0">
        <w:rPr>
          <w:lang w:val="es-ES"/>
        </w:rPr>
        <w:t xml:space="preserve"> </w:t>
      </w:r>
      <w:r w:rsidR="00EA6AAB" w:rsidRPr="003A47F0">
        <w:rPr>
          <w:lang w:val="es-ES"/>
        </w:rPr>
        <w:t>para la</w:t>
      </w:r>
      <w:r w:rsidR="000A47FE" w:rsidRPr="003A47F0">
        <w:rPr>
          <w:lang w:val="es-ES"/>
        </w:rPr>
        <w:t xml:space="preserve"> </w:t>
      </w:r>
      <w:r w:rsidR="00FD14C8" w:rsidRPr="003A47F0">
        <w:rPr>
          <w:lang w:val="es-ES"/>
        </w:rPr>
        <w:t xml:space="preserve">preparación de </w:t>
      </w:r>
      <w:r w:rsidR="00EA6AAB" w:rsidRPr="003A47F0">
        <w:rPr>
          <w:lang w:val="es-ES"/>
        </w:rPr>
        <w:t>e</w:t>
      </w:r>
      <w:r w:rsidR="000A47FE" w:rsidRPr="003A47F0">
        <w:rPr>
          <w:lang w:val="es-ES"/>
        </w:rPr>
        <w:t>strategi</w:t>
      </w:r>
      <w:r w:rsidR="00EA6AAB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EA6AAB" w:rsidRPr="003A47F0">
        <w:rPr>
          <w:lang w:val="es-ES"/>
        </w:rPr>
        <w:t xml:space="preserve"> nacionales</w:t>
      </w:r>
      <w:r w:rsidR="000A47FE" w:rsidRPr="003A47F0">
        <w:rPr>
          <w:lang w:val="es-ES"/>
        </w:rPr>
        <w:t xml:space="preserve"> </w:t>
      </w:r>
      <w:r w:rsidR="0056428D" w:rsidRPr="003A47F0">
        <w:rPr>
          <w:lang w:val="es-ES"/>
        </w:rPr>
        <w:t xml:space="preserve">de integración de los romaníes, </w:t>
      </w:r>
      <w:r w:rsidR="00EA6AAB" w:rsidRPr="003A47F0">
        <w:rPr>
          <w:lang w:val="es-ES"/>
        </w:rPr>
        <w:t>la Oficina de Plenipotenciarios del Gobierno para las comunidades romaníes</w:t>
      </w:r>
      <w:r w:rsidR="000A47FE" w:rsidRPr="003A47F0">
        <w:rPr>
          <w:lang w:val="es-ES"/>
        </w:rPr>
        <w:t xml:space="preserve"> </w:t>
      </w:r>
      <w:r w:rsidR="00FD14C8" w:rsidRPr="003A47F0">
        <w:rPr>
          <w:lang w:val="es-ES"/>
        </w:rPr>
        <w:t>elabo</w:t>
      </w:r>
      <w:r w:rsidR="000A47FE" w:rsidRPr="003A47F0">
        <w:rPr>
          <w:lang w:val="es-ES"/>
        </w:rPr>
        <w:t>r</w:t>
      </w:r>
      <w:r w:rsidR="006511C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 </w:t>
      </w:r>
      <w:r w:rsidR="006511CD" w:rsidRPr="003A47F0">
        <w:rPr>
          <w:lang w:val="es-ES"/>
        </w:rPr>
        <w:t>un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document</w:t>
      </w:r>
      <w:r w:rsidR="006511C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6511CD" w:rsidRPr="003A47F0">
        <w:rPr>
          <w:lang w:val="es-ES"/>
        </w:rPr>
        <w:t>titulado</w:t>
      </w:r>
      <w:r w:rsidR="000A47FE" w:rsidRPr="003A47F0">
        <w:rPr>
          <w:lang w:val="es-ES"/>
        </w:rPr>
        <w:t xml:space="preserve"> </w:t>
      </w:r>
      <w:r w:rsidR="006511CD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6511CD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6511CD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Rep</w:t>
        </w:r>
        <w:r w:rsidR="006511C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511CD" w:rsidRPr="003A47F0">
          <w:rPr>
            <w:lang w:val="es-ES"/>
          </w:rPr>
          <w:t>a Eslovaca</w:t>
        </w:r>
      </w:smartTag>
      <w:r w:rsidR="006511CD" w:rsidRPr="003A47F0">
        <w:rPr>
          <w:lang w:val="es-ES"/>
        </w:rPr>
        <w:t xml:space="preserve"> para la</w:t>
      </w:r>
      <w:r w:rsidR="000A47FE" w:rsidRPr="003A47F0">
        <w:rPr>
          <w:lang w:val="es-ES"/>
        </w:rPr>
        <w:t xml:space="preserve"> integra</w:t>
      </w:r>
      <w:r w:rsidR="006511C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511C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511CD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6511CD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6511CD" w:rsidRPr="003A47F0">
        <w:rPr>
          <w:lang w:val="es-ES"/>
        </w:rPr>
        <w:t>níes hasta</w:t>
      </w:r>
      <w:r w:rsidR="000A47FE" w:rsidRPr="003A47F0">
        <w:rPr>
          <w:lang w:val="es-ES"/>
        </w:rPr>
        <w:t xml:space="preserve"> 2020 (</w:t>
      </w:r>
      <w:r w:rsidR="006511CD" w:rsidRPr="003A47F0">
        <w:rPr>
          <w:lang w:val="es-ES"/>
        </w:rPr>
        <w:t xml:space="preserve">denominado en lo sucesivo </w:t>
      </w:r>
      <w:smartTag w:uri="urn:schemas-microsoft-com:office:smarttags" w:element="PersonName">
        <w:smartTagPr>
          <w:attr w:name="ProductID" w:val="la &quot;Estrategia"/>
        </w:smartTagPr>
        <w:r w:rsidR="006511C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021AC2" w:rsidRPr="003A47F0">
          <w:rPr>
            <w:lang w:val="es-ES"/>
          </w:rPr>
          <w:t>"</w:t>
        </w:r>
        <w:r w:rsidR="006511CD" w:rsidRPr="003A47F0">
          <w:rPr>
            <w:lang w:val="es-ES"/>
          </w:rPr>
          <w:t>Es</w:t>
        </w:r>
        <w:r w:rsidR="000A47FE" w:rsidRPr="003A47F0">
          <w:rPr>
            <w:lang w:val="es-ES"/>
          </w:rPr>
          <w:t>trateg</w:t>
        </w:r>
        <w:r w:rsidR="006511CD" w:rsidRPr="003A47F0">
          <w:rPr>
            <w:lang w:val="es-ES"/>
          </w:rPr>
          <w:t>ia</w:t>
        </w:r>
      </w:smartTag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). </w:t>
      </w:r>
      <w:r w:rsidR="006511CD" w:rsidRPr="003A47F0">
        <w:rPr>
          <w:lang w:val="es-ES"/>
        </w:rPr>
        <w:t>La Estrategia es fruto de la cooperación</w:t>
      </w:r>
      <w:r w:rsidR="000A47FE" w:rsidRPr="003A47F0">
        <w:rPr>
          <w:lang w:val="es-ES"/>
        </w:rPr>
        <w:t xml:space="preserve"> </w:t>
      </w:r>
      <w:r w:rsidR="0056428D" w:rsidRPr="003A47F0">
        <w:rPr>
          <w:lang w:val="es-ES"/>
        </w:rPr>
        <w:t>sistemática entre</w:t>
      </w:r>
      <w:r w:rsidR="006511CD" w:rsidRPr="003A47F0">
        <w:rPr>
          <w:lang w:val="es-ES"/>
        </w:rPr>
        <w:t xml:space="preserve"> la Oficina de Plenipotenciarios</w:t>
      </w:r>
      <w:r w:rsidR="000A47FE" w:rsidRPr="003A47F0">
        <w:rPr>
          <w:lang w:val="es-ES"/>
        </w:rPr>
        <w:t xml:space="preserve">, </w:t>
      </w:r>
      <w:r w:rsidR="006511CD" w:rsidRPr="003A47F0">
        <w:rPr>
          <w:lang w:val="es-ES"/>
        </w:rPr>
        <w:t>el Banco Mundial</w:t>
      </w:r>
      <w:r w:rsidR="000A47FE" w:rsidRPr="003A47F0">
        <w:rPr>
          <w:lang w:val="es-ES"/>
        </w:rPr>
        <w:t xml:space="preserve">, </w:t>
      </w:r>
      <w:r w:rsidR="006511CD" w:rsidRPr="003A47F0">
        <w:rPr>
          <w:lang w:val="es-ES"/>
        </w:rPr>
        <w:t xml:space="preserve">el Programa de Desarrollo </w:t>
      </w:r>
      <w:r w:rsidR="000A47FE" w:rsidRPr="003A47F0">
        <w:rPr>
          <w:lang w:val="es-ES"/>
        </w:rPr>
        <w:t>OSN</w:t>
      </w:r>
      <w:r w:rsidR="0062777D" w:rsidRPr="003A47F0">
        <w:rPr>
          <w:lang w:val="es-ES"/>
        </w:rPr>
        <w:t>-</w:t>
      </w:r>
      <w:r w:rsidR="006511CD" w:rsidRPr="003A47F0">
        <w:rPr>
          <w:lang w:val="es-ES"/>
        </w:rPr>
        <w:t>PNU</w:t>
      </w:r>
      <w:r w:rsidR="000A47FE" w:rsidRPr="003A47F0">
        <w:rPr>
          <w:lang w:val="es-ES"/>
        </w:rPr>
        <w:t xml:space="preserve">D, </w:t>
      </w:r>
      <w:smartTag w:uri="urn:schemas-microsoft-com:office:smarttags" w:element="PersonName">
        <w:smartTagPr>
          <w:attr w:name="ProductID" w:val="la Fundaci￳n Sociedad Abierta"/>
        </w:smartTagPr>
        <w:r w:rsidR="006511C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Funda</w:t>
        </w:r>
        <w:r w:rsidR="006511CD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6511CD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6511CD" w:rsidRPr="003A47F0">
          <w:rPr>
            <w:lang w:val="es-ES"/>
          </w:rPr>
          <w:t xml:space="preserve"> Sociedad Abierta</w:t>
        </w:r>
      </w:smartTag>
      <w:r w:rsidR="000A47FE" w:rsidRPr="003A47F0">
        <w:rPr>
          <w:lang w:val="es-ES"/>
        </w:rPr>
        <w:t>,</w:t>
      </w:r>
      <w:r w:rsidR="006511CD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Asocia</w:t>
      </w:r>
      <w:r w:rsidR="006511C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511C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511CD" w:rsidRPr="003A47F0">
        <w:rPr>
          <w:lang w:val="es-ES"/>
        </w:rPr>
        <w:t>de Ciudades y</w:t>
      </w:r>
      <w:r w:rsidR="000A47FE" w:rsidRPr="003A47F0">
        <w:rPr>
          <w:lang w:val="es-ES"/>
        </w:rPr>
        <w:t xml:space="preserve"> Municip</w:t>
      </w:r>
      <w:r w:rsidR="006511CD" w:rsidRPr="003A47F0">
        <w:rPr>
          <w:lang w:val="es-ES"/>
        </w:rPr>
        <w:t>ios de</w:t>
      </w:r>
      <w:r w:rsidR="000A47FE" w:rsidRPr="003A47F0">
        <w:rPr>
          <w:lang w:val="es-ES"/>
        </w:rPr>
        <w:t xml:space="preserve"> </w:t>
      </w:r>
      <w:r w:rsidR="006511CD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6511CD" w:rsidRPr="003A47F0">
        <w:rPr>
          <w:lang w:val="es-ES"/>
        </w:rPr>
        <w:t>qu</w:t>
      </w:r>
      <w:r w:rsidR="000A47FE" w:rsidRPr="003A47F0">
        <w:rPr>
          <w:lang w:val="es-ES"/>
        </w:rPr>
        <w:t>ia</w:t>
      </w:r>
      <w:r w:rsidR="006511CD" w:rsidRPr="003A47F0">
        <w:rPr>
          <w:lang w:val="es-ES"/>
        </w:rPr>
        <w:t xml:space="preserve"> y O</w:t>
      </w:r>
      <w:r w:rsidR="000A47FE" w:rsidRPr="003A47F0">
        <w:rPr>
          <w:lang w:val="es-ES"/>
        </w:rPr>
        <w:t>NG.</w:t>
      </w:r>
      <w:r w:rsidR="00790667" w:rsidRPr="003A47F0">
        <w:rPr>
          <w:lang w:val="es-ES"/>
        </w:rPr>
        <w:t xml:space="preserve"> </w:t>
      </w:r>
      <w:r w:rsidR="00516575" w:rsidRPr="003A47F0">
        <w:rPr>
          <w:lang w:val="es-ES"/>
        </w:rPr>
        <w:t>L</w:t>
      </w:r>
      <w:r w:rsidR="006511CD" w:rsidRPr="003A47F0">
        <w:rPr>
          <w:lang w:val="es-ES"/>
        </w:rPr>
        <w:t>a Es</w:t>
      </w:r>
      <w:r w:rsidR="000A47FE" w:rsidRPr="003A47F0">
        <w:rPr>
          <w:lang w:val="es-ES"/>
        </w:rPr>
        <w:t>trateg</w:t>
      </w:r>
      <w:r w:rsidR="006511CD" w:rsidRPr="003A47F0">
        <w:rPr>
          <w:lang w:val="es-ES"/>
        </w:rPr>
        <w:t>ia ha estado</w:t>
      </w:r>
      <w:r w:rsidR="000A47FE" w:rsidRPr="003A47F0">
        <w:rPr>
          <w:lang w:val="es-ES"/>
        </w:rPr>
        <w:t xml:space="preserve"> preced</w:t>
      </w:r>
      <w:r w:rsidR="006511CD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6511CD" w:rsidRPr="003A47F0">
        <w:rPr>
          <w:lang w:val="es-ES"/>
        </w:rPr>
        <w:t>a de</w:t>
      </w:r>
      <w:r w:rsidR="000A47FE" w:rsidRPr="003A47F0">
        <w:rPr>
          <w:lang w:val="es-ES"/>
        </w:rPr>
        <w:t xml:space="preserve"> consulta</w:t>
      </w:r>
      <w:r w:rsidR="006511CD" w:rsidRPr="003A47F0">
        <w:rPr>
          <w:lang w:val="es-ES"/>
        </w:rPr>
        <w:t>s</w:t>
      </w:r>
      <w:r w:rsidR="00516575" w:rsidRPr="003A47F0">
        <w:rPr>
          <w:lang w:val="es-ES"/>
        </w:rPr>
        <w:t xml:space="preserve"> en las regiones</w:t>
      </w:r>
      <w:r w:rsidR="000A47FE" w:rsidRPr="003A47F0">
        <w:rPr>
          <w:lang w:val="es-ES"/>
        </w:rPr>
        <w:t xml:space="preserve">. </w:t>
      </w:r>
      <w:r w:rsidR="0056428D" w:rsidRPr="003A47F0">
        <w:rPr>
          <w:lang w:val="es-ES"/>
        </w:rPr>
        <w:t>Se han celebrado</w:t>
      </w:r>
      <w:r w:rsidR="006511CD" w:rsidRPr="003A47F0">
        <w:rPr>
          <w:lang w:val="es-ES"/>
        </w:rPr>
        <w:t xml:space="preserve"> reuniones</w:t>
      </w:r>
      <w:r w:rsidR="00790667" w:rsidRPr="003A47F0">
        <w:rPr>
          <w:lang w:val="es-ES"/>
        </w:rPr>
        <w:t xml:space="preserve"> </w:t>
      </w:r>
      <w:r w:rsidR="006511CD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Banská Bystrica, Prešov</w:t>
      </w:r>
      <w:r w:rsidR="006511CD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Košice </w:t>
      </w:r>
      <w:r w:rsidR="0056428D" w:rsidRPr="003A47F0">
        <w:rPr>
          <w:lang w:val="es-ES"/>
        </w:rPr>
        <w:t>en</w:t>
      </w:r>
      <w:r w:rsidR="006511CD" w:rsidRPr="003A47F0">
        <w:rPr>
          <w:lang w:val="es-ES"/>
        </w:rPr>
        <w:t xml:space="preserve"> forma de mesas redondas y foros de debate con</w:t>
      </w:r>
      <w:r w:rsidR="000A47FE" w:rsidRPr="003A47F0">
        <w:rPr>
          <w:lang w:val="es-ES"/>
        </w:rPr>
        <w:t xml:space="preserve"> representa</w:t>
      </w:r>
      <w:r w:rsidR="006511CD" w:rsidRPr="003A47F0">
        <w:rPr>
          <w:lang w:val="es-ES"/>
        </w:rPr>
        <w:t>ntes de la</w:t>
      </w:r>
      <w:r w:rsidR="000A47FE" w:rsidRPr="003A47F0">
        <w:rPr>
          <w:lang w:val="es-ES"/>
        </w:rPr>
        <w:t xml:space="preserve"> administra</w:t>
      </w:r>
      <w:r w:rsidR="006511C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511C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511CD" w:rsidRPr="003A47F0">
        <w:rPr>
          <w:lang w:val="es-ES"/>
        </w:rPr>
        <w:t xml:space="preserve"> estatal</w:t>
      </w:r>
      <w:r w:rsidR="00E23CBE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municipal</w:t>
      </w:r>
      <w:r w:rsidR="006511CD" w:rsidRPr="003A47F0">
        <w:rPr>
          <w:lang w:val="es-ES"/>
        </w:rPr>
        <w:t xml:space="preserve"> y del sector</w:t>
      </w:r>
      <w:r w:rsidR="000A47FE" w:rsidRPr="003A47F0">
        <w:rPr>
          <w:lang w:val="es-ES"/>
        </w:rPr>
        <w:t xml:space="preserve"> no</w:t>
      </w:r>
      <w:r w:rsidR="006511CD" w:rsidRPr="003A47F0">
        <w:rPr>
          <w:lang w:val="es-ES"/>
        </w:rPr>
        <w:t xml:space="preserve"> </w:t>
      </w:r>
      <w:r w:rsidR="000A47FE" w:rsidRPr="003A47F0">
        <w:rPr>
          <w:lang w:val="es-ES"/>
        </w:rPr>
        <w:t>g</w:t>
      </w:r>
      <w:r w:rsidR="006511CD" w:rsidRPr="003A47F0">
        <w:rPr>
          <w:lang w:val="es-ES"/>
        </w:rPr>
        <w:t>ub</w:t>
      </w:r>
      <w:r w:rsidR="000A47FE" w:rsidRPr="003A47F0">
        <w:rPr>
          <w:lang w:val="es-ES"/>
        </w:rPr>
        <w:t>ern</w:t>
      </w:r>
      <w:r w:rsidR="006511CD" w:rsidRPr="003A47F0">
        <w:rPr>
          <w:lang w:val="es-ES"/>
        </w:rPr>
        <w:t>a</w:t>
      </w:r>
      <w:r w:rsidR="000A47FE" w:rsidRPr="003A47F0">
        <w:rPr>
          <w:lang w:val="es-ES"/>
        </w:rPr>
        <w:t xml:space="preserve">mental. </w:t>
      </w:r>
      <w:r w:rsidR="004363C8" w:rsidRPr="003A47F0">
        <w:rPr>
          <w:lang w:val="es-ES"/>
        </w:rPr>
        <w:t xml:space="preserve">Posteriormente se han </w:t>
      </w:r>
      <w:r w:rsidR="00421FA8" w:rsidRPr="003A47F0">
        <w:rPr>
          <w:lang w:val="es-ES"/>
        </w:rPr>
        <w:t>celebrado</w:t>
      </w:r>
      <w:r w:rsidR="000A47FE" w:rsidRPr="003A47F0">
        <w:rPr>
          <w:lang w:val="es-ES"/>
        </w:rPr>
        <w:t xml:space="preserve"> consultas </w:t>
      </w:r>
      <w:r w:rsidR="004363C8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Bratislava </w:t>
      </w:r>
      <w:r w:rsidR="004363C8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representa</w:t>
      </w:r>
      <w:r w:rsidR="004363C8" w:rsidRPr="003A47F0">
        <w:rPr>
          <w:lang w:val="es-ES"/>
        </w:rPr>
        <w:t>ntes de la</w:t>
      </w:r>
      <w:r w:rsidR="00B32890" w:rsidRPr="003A47F0">
        <w:rPr>
          <w:lang w:val="es-ES"/>
        </w:rPr>
        <w:t xml:space="preserve"> administrac</w:t>
      </w:r>
      <w:r w:rsidR="000A47FE" w:rsidRPr="003A47F0">
        <w:rPr>
          <w:lang w:val="es-ES"/>
        </w:rPr>
        <w:t>i</w:t>
      </w:r>
      <w:r w:rsidR="00B3289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16575" w:rsidRPr="003A47F0">
        <w:rPr>
          <w:lang w:val="es-ES"/>
        </w:rPr>
        <w:t>pública</w:t>
      </w:r>
      <w:r w:rsidR="00234215" w:rsidRPr="003A47F0">
        <w:rPr>
          <w:lang w:val="es-ES"/>
        </w:rPr>
        <w:t xml:space="preserve"> y </w:t>
      </w:r>
      <w:r w:rsidR="004F47E7" w:rsidRPr="003A47F0">
        <w:rPr>
          <w:lang w:val="es-ES"/>
        </w:rPr>
        <w:t xml:space="preserve">de las </w:t>
      </w:r>
      <w:r w:rsidR="00234215" w:rsidRPr="003A47F0">
        <w:rPr>
          <w:lang w:val="es-ES"/>
        </w:rPr>
        <w:t>organiz</w:t>
      </w:r>
      <w:r w:rsidR="000A47FE" w:rsidRPr="003A47F0">
        <w:rPr>
          <w:lang w:val="es-ES"/>
        </w:rPr>
        <w:t>a</w:t>
      </w:r>
      <w:r w:rsidR="0023421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23421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B32890" w:rsidRPr="003A47F0">
        <w:rPr>
          <w:lang w:val="es-ES"/>
        </w:rPr>
        <w:t xml:space="preserve">que desarrollan sus </w:t>
      </w:r>
      <w:r w:rsidR="000A47FE" w:rsidRPr="003A47F0">
        <w:rPr>
          <w:lang w:val="es-ES"/>
        </w:rPr>
        <w:t>activ</w:t>
      </w:r>
      <w:r w:rsidR="00B32890" w:rsidRPr="003A47F0">
        <w:rPr>
          <w:lang w:val="es-ES"/>
        </w:rPr>
        <w:t>idades a nivel</w:t>
      </w:r>
      <w:r w:rsidR="000A47FE" w:rsidRPr="003A47F0">
        <w:rPr>
          <w:lang w:val="es-ES"/>
        </w:rPr>
        <w:t xml:space="preserve"> central</w:t>
      </w:r>
      <w:r w:rsidR="00B32890" w:rsidRPr="003A47F0">
        <w:rPr>
          <w:lang w:val="es-ES"/>
        </w:rPr>
        <w:t>, así como con las autoridades</w:t>
      </w:r>
      <w:r w:rsidR="000A47FE" w:rsidRPr="003A47F0">
        <w:rPr>
          <w:lang w:val="es-ES"/>
        </w:rPr>
        <w:t xml:space="preserve"> </w:t>
      </w:r>
      <w:r w:rsidR="004F47E7" w:rsidRPr="003A47F0">
        <w:rPr>
          <w:lang w:val="es-ES"/>
        </w:rPr>
        <w:t>universitarias</w:t>
      </w:r>
      <w:r w:rsidR="000A47FE" w:rsidRPr="003A47F0">
        <w:rPr>
          <w:lang w:val="es-ES"/>
        </w:rPr>
        <w:t xml:space="preserve"> </w:t>
      </w:r>
      <w:r w:rsidR="00421FA8" w:rsidRPr="003A47F0">
        <w:rPr>
          <w:lang w:val="es-ES"/>
        </w:rPr>
        <w:t>que trabajan en esa esfera</w:t>
      </w:r>
      <w:r w:rsidR="000A47FE" w:rsidRPr="003A47F0">
        <w:rPr>
          <w:lang w:val="es-ES"/>
        </w:rPr>
        <w:t xml:space="preserve">. </w:t>
      </w:r>
      <w:r w:rsidR="00421FA8" w:rsidRPr="003A47F0">
        <w:rPr>
          <w:lang w:val="es-ES"/>
        </w:rPr>
        <w:t xml:space="preserve">Se ha celebrado una mesa redonda por </w:t>
      </w:r>
      <w:r w:rsidR="000A47FE" w:rsidRPr="003A47F0">
        <w:rPr>
          <w:lang w:val="es-ES"/>
        </w:rPr>
        <w:t>separa</w:t>
      </w:r>
      <w:r w:rsidR="00421FA8" w:rsidRPr="003A47F0">
        <w:rPr>
          <w:lang w:val="es-ES"/>
        </w:rPr>
        <w:t>do con</w:t>
      </w:r>
      <w:r w:rsidR="000A47FE" w:rsidRPr="003A47F0">
        <w:rPr>
          <w:lang w:val="es-ES"/>
        </w:rPr>
        <w:t xml:space="preserve"> representa</w:t>
      </w:r>
      <w:r w:rsidR="00421FA8" w:rsidRPr="003A47F0">
        <w:rPr>
          <w:lang w:val="es-ES"/>
        </w:rPr>
        <w:t>n</w:t>
      </w:r>
      <w:r w:rsidR="000A47FE" w:rsidRPr="003A47F0">
        <w:rPr>
          <w:lang w:val="es-ES"/>
        </w:rPr>
        <w:t xml:space="preserve">tes </w:t>
      </w:r>
      <w:r w:rsidR="00421FA8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socie</w:t>
      </w:r>
      <w:r w:rsidR="00421FA8" w:rsidRPr="003A47F0">
        <w:rPr>
          <w:lang w:val="es-ES"/>
        </w:rPr>
        <w:t>dad civil romaní</w:t>
      </w:r>
      <w:r w:rsidR="000A47FE" w:rsidRPr="003A47F0">
        <w:rPr>
          <w:lang w:val="es-ES"/>
        </w:rPr>
        <w:t xml:space="preserve">. </w:t>
      </w:r>
      <w:r w:rsidR="00EC75A5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4F47E7" w:rsidRPr="003A47F0">
        <w:rPr>
          <w:lang w:val="es-ES"/>
        </w:rPr>
        <w:t>finalidad</w:t>
      </w:r>
      <w:r w:rsidR="000A47FE" w:rsidRPr="003A47F0">
        <w:rPr>
          <w:lang w:val="es-ES"/>
        </w:rPr>
        <w:t xml:space="preserve"> </w:t>
      </w:r>
      <w:r w:rsidR="00516575" w:rsidRPr="003A47F0">
        <w:rPr>
          <w:lang w:val="es-ES"/>
        </w:rPr>
        <w:t>de es</w:t>
      </w:r>
      <w:r w:rsidR="00EC75A5" w:rsidRPr="003A47F0">
        <w:rPr>
          <w:lang w:val="es-ES"/>
        </w:rPr>
        <w:t xml:space="preserve">as mesas redondas </w:t>
      </w:r>
      <w:r w:rsidR="004F47E7" w:rsidRPr="003A47F0">
        <w:rPr>
          <w:lang w:val="es-ES"/>
        </w:rPr>
        <w:t>radica</w:t>
      </w:r>
      <w:r w:rsidR="00EC75A5" w:rsidRPr="003A47F0">
        <w:rPr>
          <w:lang w:val="es-ES"/>
        </w:rPr>
        <w:t xml:space="preserve"> en</w:t>
      </w:r>
      <w:r w:rsidR="000A47FE" w:rsidRPr="003A47F0">
        <w:rPr>
          <w:lang w:val="es-ES"/>
        </w:rPr>
        <w:t xml:space="preserve"> defin</w:t>
      </w:r>
      <w:r w:rsidR="00EC75A5" w:rsidRPr="003A47F0">
        <w:rPr>
          <w:lang w:val="es-ES"/>
        </w:rPr>
        <w:t>ir</w:t>
      </w:r>
      <w:r w:rsidR="000A47FE" w:rsidRPr="003A47F0">
        <w:rPr>
          <w:lang w:val="es-ES"/>
        </w:rPr>
        <w:t xml:space="preserve"> </w:t>
      </w:r>
      <w:r w:rsidR="00EC75A5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p</w:t>
      </w:r>
      <w:r w:rsidR="009771CD" w:rsidRPr="003A47F0">
        <w:rPr>
          <w:lang w:val="es-ES"/>
        </w:rPr>
        <w:t>r</w:t>
      </w:r>
      <w:r w:rsidR="000A47FE" w:rsidRPr="003A47F0">
        <w:rPr>
          <w:lang w:val="es-ES"/>
        </w:rPr>
        <w:t>i</w:t>
      </w:r>
      <w:r w:rsidR="009771CD" w:rsidRPr="003A47F0">
        <w:rPr>
          <w:lang w:val="es-ES"/>
        </w:rPr>
        <w:t>ncipios</w:t>
      </w:r>
      <w:r w:rsidR="000A47FE" w:rsidRPr="003A47F0">
        <w:rPr>
          <w:lang w:val="es-ES"/>
        </w:rPr>
        <w:t xml:space="preserve"> </w:t>
      </w:r>
      <w:r w:rsidR="00EC75A5" w:rsidRPr="003A47F0">
        <w:rPr>
          <w:lang w:val="es-ES"/>
        </w:rPr>
        <w:t>básicos del documento</w:t>
      </w:r>
      <w:r w:rsidR="000A47FE" w:rsidRPr="003A47F0">
        <w:rPr>
          <w:lang w:val="es-ES"/>
        </w:rPr>
        <w:t xml:space="preserve"> </w:t>
      </w:r>
      <w:r w:rsidR="00EC75A5" w:rsidRPr="003A47F0">
        <w:rPr>
          <w:lang w:val="es-ES"/>
        </w:rPr>
        <w:t>e</w:t>
      </w:r>
      <w:r w:rsidR="000A47FE" w:rsidRPr="003A47F0">
        <w:rPr>
          <w:lang w:val="es-ES"/>
        </w:rPr>
        <w:t>strat</w:t>
      </w:r>
      <w:r w:rsidR="00EC75A5" w:rsidRPr="003A47F0">
        <w:rPr>
          <w:lang w:val="es-ES"/>
        </w:rPr>
        <w:t>é</w:t>
      </w:r>
      <w:r w:rsidR="000A47FE" w:rsidRPr="003A47F0">
        <w:rPr>
          <w:lang w:val="es-ES"/>
        </w:rPr>
        <w:t>gic</w:t>
      </w:r>
      <w:r w:rsidR="00DF38AB" w:rsidRPr="003A47F0">
        <w:rPr>
          <w:lang w:val="es-ES"/>
        </w:rPr>
        <w:t>o,</w:t>
      </w:r>
      <w:r w:rsidR="000A47FE" w:rsidRPr="003A47F0">
        <w:rPr>
          <w:lang w:val="es-ES"/>
        </w:rPr>
        <w:t xml:space="preserve"> </w:t>
      </w:r>
      <w:r w:rsidR="009771CD" w:rsidRPr="003A47F0">
        <w:rPr>
          <w:lang w:val="es-ES"/>
        </w:rPr>
        <w:t>fijar</w:t>
      </w:r>
      <w:r w:rsidR="000A47FE" w:rsidRPr="003A47F0">
        <w:rPr>
          <w:lang w:val="es-ES"/>
        </w:rPr>
        <w:t xml:space="preserve"> </w:t>
      </w:r>
      <w:r w:rsidR="00DF38AB" w:rsidRPr="003A47F0">
        <w:rPr>
          <w:lang w:val="es-ES"/>
        </w:rPr>
        <w:t xml:space="preserve">objetivos </w:t>
      </w:r>
      <w:r w:rsidR="000A47FE" w:rsidRPr="003A47F0">
        <w:rPr>
          <w:lang w:val="es-ES"/>
        </w:rPr>
        <w:t>clar</w:t>
      </w:r>
      <w:r w:rsidR="00DF38AB" w:rsidRPr="003A47F0">
        <w:rPr>
          <w:lang w:val="es-ES"/>
        </w:rPr>
        <w:t>os y real</w:t>
      </w:r>
      <w:r w:rsidR="00516575" w:rsidRPr="003A47F0">
        <w:rPr>
          <w:lang w:val="es-ES"/>
        </w:rPr>
        <w:t>istas</w:t>
      </w:r>
      <w:r w:rsidR="000A47FE" w:rsidRPr="003A47F0">
        <w:rPr>
          <w:lang w:val="es-ES"/>
        </w:rPr>
        <w:t xml:space="preserve"> </w:t>
      </w:r>
      <w:r w:rsidR="00516575" w:rsidRPr="003A47F0">
        <w:rPr>
          <w:lang w:val="es-ES"/>
        </w:rPr>
        <w:t>para</w:t>
      </w:r>
      <w:r w:rsidR="00DF38AB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integra</w:t>
      </w:r>
      <w:r w:rsidR="00DF38A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F38A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F38AB" w:rsidRPr="003A47F0">
        <w:rPr>
          <w:lang w:val="es-ES"/>
        </w:rPr>
        <w:t xml:space="preserve"> de los romaníes</w:t>
      </w:r>
      <w:r w:rsidR="00516575" w:rsidRPr="003A47F0">
        <w:rPr>
          <w:lang w:val="es-ES"/>
        </w:rPr>
        <w:t xml:space="preserve"> y definir</w:t>
      </w:r>
      <w:r w:rsidR="000A47FE" w:rsidRPr="003A47F0">
        <w:rPr>
          <w:lang w:val="es-ES"/>
        </w:rPr>
        <w:t xml:space="preserve"> </w:t>
      </w:r>
      <w:r w:rsidR="00516575" w:rsidRPr="003A47F0">
        <w:rPr>
          <w:lang w:val="es-ES"/>
        </w:rPr>
        <w:t>los</w:t>
      </w:r>
      <w:r w:rsidR="00790667" w:rsidRPr="003A47F0">
        <w:rPr>
          <w:lang w:val="es-ES"/>
        </w:rPr>
        <w:t xml:space="preserve"> </w:t>
      </w:r>
      <w:r w:rsidR="00DF38AB" w:rsidRPr="003A47F0">
        <w:rPr>
          <w:lang w:val="es-ES"/>
        </w:rPr>
        <w:t>indicad</w:t>
      </w:r>
      <w:r w:rsidR="000A47FE" w:rsidRPr="003A47F0">
        <w:rPr>
          <w:lang w:val="es-ES"/>
        </w:rPr>
        <w:t>or</w:t>
      </w:r>
      <w:r w:rsidR="00DF38AB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516575" w:rsidRPr="003A47F0">
        <w:rPr>
          <w:lang w:val="es-ES"/>
        </w:rPr>
        <w:t>para evaluar</w:t>
      </w:r>
      <w:r w:rsidR="00DF38AB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progres</w:t>
      </w:r>
      <w:r w:rsidR="00DF38AB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DF38AB" w:rsidRPr="003A47F0">
        <w:rPr>
          <w:lang w:val="es-ES"/>
        </w:rPr>
        <w:t>realizados</w:t>
      </w:r>
      <w:r w:rsidR="000A47FE" w:rsidRPr="003A47F0">
        <w:rPr>
          <w:lang w:val="es-ES"/>
        </w:rPr>
        <w:t xml:space="preserve">. </w:t>
      </w:r>
      <w:r w:rsidR="00DF38AB" w:rsidRPr="003A47F0">
        <w:rPr>
          <w:lang w:val="es-ES"/>
        </w:rPr>
        <w:t>La Es</w:t>
      </w:r>
      <w:r w:rsidR="000A47FE" w:rsidRPr="003A47F0">
        <w:rPr>
          <w:lang w:val="es-ES"/>
        </w:rPr>
        <w:t>trateg</w:t>
      </w:r>
      <w:r w:rsidR="00DF38AB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DF38AB" w:rsidRPr="003A47F0">
        <w:rPr>
          <w:lang w:val="es-ES"/>
        </w:rPr>
        <w:t>como documento vinculante para el</w:t>
      </w:r>
      <w:r w:rsidR="000A47FE" w:rsidRPr="003A47F0">
        <w:rPr>
          <w:lang w:val="es-ES"/>
        </w:rPr>
        <w:t xml:space="preserve"> Go</w:t>
      </w:r>
      <w:r w:rsidR="00DF38AB" w:rsidRPr="003A47F0">
        <w:rPr>
          <w:lang w:val="es-ES"/>
        </w:rPr>
        <w:t>bierno</w:t>
      </w:r>
      <w:r w:rsidR="000A47FE" w:rsidRPr="003A47F0">
        <w:rPr>
          <w:lang w:val="es-ES"/>
        </w:rPr>
        <w:t xml:space="preserve">, </w:t>
      </w:r>
      <w:r w:rsidR="009771CD" w:rsidRPr="003A47F0">
        <w:rPr>
          <w:lang w:val="es-ES"/>
        </w:rPr>
        <w:t>se</w:t>
      </w:r>
      <w:r w:rsidR="000A47FE" w:rsidRPr="003A47F0">
        <w:rPr>
          <w:lang w:val="es-ES"/>
        </w:rPr>
        <w:t xml:space="preserve"> bas</w:t>
      </w:r>
      <w:r w:rsidR="009771CD" w:rsidRPr="003A47F0">
        <w:rPr>
          <w:lang w:val="es-ES"/>
        </w:rPr>
        <w:t>a en</w:t>
      </w:r>
      <w:r w:rsidR="009F50BA" w:rsidRPr="003A47F0">
        <w:rPr>
          <w:lang w:val="es-ES"/>
        </w:rPr>
        <w:t xml:space="preserve"> tre</w:t>
      </w:r>
      <w:r w:rsidR="009771CD" w:rsidRPr="003A47F0">
        <w:rPr>
          <w:lang w:val="es-ES"/>
        </w:rPr>
        <w:t>s</w:t>
      </w:r>
      <w:r w:rsidR="009F50BA" w:rsidRPr="003A47F0">
        <w:rPr>
          <w:lang w:val="es-ES"/>
        </w:rPr>
        <w:t xml:space="preserve"> pi</w:t>
      </w:r>
      <w:r w:rsidR="009771CD" w:rsidRPr="003A47F0">
        <w:rPr>
          <w:lang w:val="es-ES"/>
        </w:rPr>
        <w:t>lares fundamentales</w:t>
      </w:r>
      <w:r w:rsidR="00516575" w:rsidRPr="003A47F0">
        <w:rPr>
          <w:lang w:val="es-ES"/>
        </w:rPr>
        <w:t xml:space="preserve">: </w:t>
      </w:r>
      <w:r w:rsidR="009771CD" w:rsidRPr="003A47F0">
        <w:rPr>
          <w:lang w:val="es-ES"/>
        </w:rPr>
        <w:t>acabar con la es</w:t>
      </w:r>
      <w:r w:rsidR="000A47FE" w:rsidRPr="003A47F0">
        <w:rPr>
          <w:lang w:val="es-ES"/>
        </w:rPr>
        <w:t>tigm</w:t>
      </w:r>
      <w:r w:rsidR="009F50BA" w:rsidRPr="003A47F0">
        <w:rPr>
          <w:lang w:val="es-ES"/>
        </w:rPr>
        <w:t>atiza</w:t>
      </w:r>
      <w:r w:rsidR="009771CD" w:rsidRPr="003A47F0">
        <w:rPr>
          <w:lang w:val="es-ES"/>
        </w:rPr>
        <w:t>c</w:t>
      </w:r>
      <w:r w:rsidR="009F50BA" w:rsidRPr="003A47F0">
        <w:rPr>
          <w:lang w:val="es-ES"/>
        </w:rPr>
        <w:t>i</w:t>
      </w:r>
      <w:r w:rsidR="009771CD" w:rsidRPr="003A47F0">
        <w:rPr>
          <w:lang w:val="es-ES"/>
        </w:rPr>
        <w:t>ó</w:t>
      </w:r>
      <w:r w:rsidR="009F50BA" w:rsidRPr="003A47F0">
        <w:rPr>
          <w:lang w:val="es-ES"/>
        </w:rPr>
        <w:t xml:space="preserve">n, </w:t>
      </w:r>
      <w:r w:rsidR="009771CD" w:rsidRPr="003A47F0">
        <w:rPr>
          <w:lang w:val="es-ES"/>
        </w:rPr>
        <w:t xml:space="preserve">la </w:t>
      </w:r>
      <w:r w:rsidR="009F50BA" w:rsidRPr="003A47F0">
        <w:rPr>
          <w:lang w:val="es-ES"/>
        </w:rPr>
        <w:t>segrega</w:t>
      </w:r>
      <w:r w:rsidR="009771CD" w:rsidRPr="003A47F0">
        <w:rPr>
          <w:lang w:val="es-ES"/>
        </w:rPr>
        <w:t>c</w:t>
      </w:r>
      <w:r w:rsidR="009F50BA" w:rsidRPr="003A47F0">
        <w:rPr>
          <w:lang w:val="es-ES"/>
        </w:rPr>
        <w:t>i</w:t>
      </w:r>
      <w:r w:rsidR="009771CD" w:rsidRPr="003A47F0">
        <w:rPr>
          <w:lang w:val="es-ES"/>
        </w:rPr>
        <w:t>ó</w:t>
      </w:r>
      <w:r w:rsidR="009F50BA" w:rsidRPr="003A47F0">
        <w:rPr>
          <w:lang w:val="es-ES"/>
        </w:rPr>
        <w:t xml:space="preserve">n </w:t>
      </w:r>
      <w:r w:rsidR="009771CD" w:rsidRPr="003A47F0">
        <w:rPr>
          <w:lang w:val="es-ES"/>
        </w:rPr>
        <w:t>y los gu</w:t>
      </w:r>
      <w:r w:rsidR="000A47FE" w:rsidRPr="003A47F0">
        <w:rPr>
          <w:lang w:val="es-ES"/>
        </w:rPr>
        <w:t>eto</w:t>
      </w:r>
      <w:r w:rsidR="009771CD" w:rsidRPr="003A47F0">
        <w:rPr>
          <w:lang w:val="es-ES"/>
        </w:rPr>
        <w:t>s</w:t>
      </w:r>
      <w:r w:rsidR="000A47FE" w:rsidRPr="003A47F0">
        <w:rPr>
          <w:lang w:val="es-ES"/>
        </w:rPr>
        <w:t xml:space="preserve">. </w:t>
      </w:r>
      <w:r w:rsidR="009771CD" w:rsidRPr="003A47F0">
        <w:rPr>
          <w:lang w:val="es-ES"/>
        </w:rPr>
        <w:t>En el texto se establecen también los principios de</w:t>
      </w:r>
      <w:r w:rsidR="000A47FE" w:rsidRPr="003A47F0">
        <w:rPr>
          <w:lang w:val="es-ES"/>
        </w:rPr>
        <w:t xml:space="preserve"> </w:t>
      </w:r>
      <w:r w:rsidR="009771CD" w:rsidRPr="003A47F0">
        <w:rPr>
          <w:lang w:val="es-ES"/>
        </w:rPr>
        <w:t>a</w:t>
      </w:r>
      <w:r w:rsidR="000A47FE" w:rsidRPr="003A47F0">
        <w:rPr>
          <w:lang w:val="es-ES"/>
        </w:rPr>
        <w:t>pl</w:t>
      </w:r>
      <w:r w:rsidR="009771CD" w:rsidRPr="003A47F0">
        <w:rPr>
          <w:lang w:val="es-ES"/>
        </w:rPr>
        <w:t>icac</w:t>
      </w:r>
      <w:r w:rsidR="000A47FE" w:rsidRPr="003A47F0">
        <w:rPr>
          <w:lang w:val="es-ES"/>
        </w:rPr>
        <w:t>i</w:t>
      </w:r>
      <w:r w:rsidR="009771CD" w:rsidRPr="003A47F0">
        <w:rPr>
          <w:lang w:val="es-ES"/>
        </w:rPr>
        <w:t>ó</w:t>
      </w:r>
      <w:r w:rsidR="000A47FE" w:rsidRPr="003A47F0">
        <w:rPr>
          <w:lang w:val="es-ES"/>
        </w:rPr>
        <w:t>n: solidari</w:t>
      </w:r>
      <w:r w:rsidR="009771CD" w:rsidRPr="003A47F0">
        <w:rPr>
          <w:lang w:val="es-ES"/>
        </w:rPr>
        <w:t>dad</w:t>
      </w:r>
      <w:r w:rsidR="000A47FE" w:rsidRPr="003A47F0">
        <w:rPr>
          <w:lang w:val="es-ES"/>
        </w:rPr>
        <w:t>, l</w:t>
      </w:r>
      <w:r w:rsidR="009771CD" w:rsidRPr="003A47F0">
        <w:rPr>
          <w:lang w:val="es-ES"/>
        </w:rPr>
        <w:t>egalidad</w:t>
      </w:r>
      <w:r w:rsidR="000A1913" w:rsidRPr="003A47F0">
        <w:rPr>
          <w:lang w:val="es-ES"/>
        </w:rPr>
        <w:t xml:space="preserve">, </w:t>
      </w:r>
      <w:r w:rsidR="009771CD" w:rsidRPr="003A47F0">
        <w:rPr>
          <w:lang w:val="es-ES"/>
        </w:rPr>
        <w:t>colaboración</w:t>
      </w:r>
      <w:r w:rsidR="000A1913" w:rsidRPr="003A47F0">
        <w:rPr>
          <w:lang w:val="es-ES"/>
        </w:rPr>
        <w:t>, comple</w:t>
      </w:r>
      <w:r w:rsidR="009771CD" w:rsidRPr="003A47F0">
        <w:rPr>
          <w:lang w:val="es-ES"/>
        </w:rPr>
        <w:t>j</w:t>
      </w:r>
      <w:r w:rsidR="000A1913" w:rsidRPr="003A47F0">
        <w:rPr>
          <w:lang w:val="es-ES"/>
        </w:rPr>
        <w:t>i</w:t>
      </w:r>
      <w:r w:rsidR="009771CD" w:rsidRPr="003A47F0">
        <w:rPr>
          <w:lang w:val="es-ES"/>
        </w:rPr>
        <w:t>dad</w:t>
      </w:r>
      <w:r w:rsidR="000A191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771CD" w:rsidRPr="003A47F0">
        <w:rPr>
          <w:lang w:val="es-ES"/>
        </w:rPr>
        <w:t xml:space="preserve">enfoque </w:t>
      </w:r>
      <w:r w:rsidR="000A47FE" w:rsidRPr="003A47F0">
        <w:rPr>
          <w:lang w:val="es-ES"/>
        </w:rPr>
        <w:t>s</w:t>
      </w:r>
      <w:r w:rsidR="009771CD" w:rsidRPr="003A47F0">
        <w:rPr>
          <w:lang w:val="es-ES"/>
        </w:rPr>
        <w:t>i</w:t>
      </w:r>
      <w:r w:rsidR="000A47FE" w:rsidRPr="003A47F0">
        <w:rPr>
          <w:lang w:val="es-ES"/>
        </w:rPr>
        <w:t>stem</w:t>
      </w:r>
      <w:r w:rsidR="009771CD" w:rsidRPr="003A47F0">
        <w:rPr>
          <w:lang w:val="es-ES"/>
        </w:rPr>
        <w:t>át</w:t>
      </w:r>
      <w:r w:rsidR="000A47FE" w:rsidRPr="003A47F0">
        <w:rPr>
          <w:lang w:val="es-ES"/>
        </w:rPr>
        <w:t>ic</w:t>
      </w:r>
      <w:r w:rsidR="009771CD" w:rsidRPr="003A47F0">
        <w:rPr>
          <w:lang w:val="es-ES"/>
        </w:rPr>
        <w:t>o y sostenibilidad</w:t>
      </w:r>
      <w:r w:rsidR="000A47FE" w:rsidRPr="003A47F0">
        <w:rPr>
          <w:lang w:val="es-ES"/>
        </w:rPr>
        <w:t xml:space="preserve"> permanent</w:t>
      </w:r>
      <w:r w:rsidR="009771CD" w:rsidRPr="003A47F0">
        <w:rPr>
          <w:lang w:val="es-ES"/>
        </w:rPr>
        <w:t>e,</w:t>
      </w:r>
      <w:r w:rsidR="000A47FE" w:rsidRPr="003A47F0">
        <w:rPr>
          <w:lang w:val="es-ES"/>
        </w:rPr>
        <w:t xml:space="preserve"> respet</w:t>
      </w:r>
      <w:r w:rsidR="009771CD" w:rsidRPr="003A47F0">
        <w:rPr>
          <w:lang w:val="es-ES"/>
        </w:rPr>
        <w:t>o de las características</w:t>
      </w:r>
      <w:r w:rsidR="000A47FE" w:rsidRPr="003A47F0">
        <w:rPr>
          <w:lang w:val="es-ES"/>
        </w:rPr>
        <w:t xml:space="preserve"> regional</w:t>
      </w:r>
      <w:r w:rsidR="009771CD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771CD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9771C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9771CD" w:rsidRPr="003A47F0">
        <w:rPr>
          <w:lang w:val="es-ES"/>
        </w:rPr>
        <w:t>as y</w:t>
      </w:r>
      <w:r w:rsidR="00790667" w:rsidRPr="003A47F0">
        <w:rPr>
          <w:lang w:val="es-ES"/>
        </w:rPr>
        <w:t xml:space="preserve"> </w:t>
      </w:r>
      <w:r w:rsidR="00516575" w:rsidRPr="003A47F0">
        <w:rPr>
          <w:lang w:val="es-ES"/>
        </w:rPr>
        <w:t>aplicación de</w:t>
      </w:r>
      <w:r w:rsidR="009771CD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princip</w:t>
      </w:r>
      <w:r w:rsidR="009771CD" w:rsidRPr="003A47F0">
        <w:rPr>
          <w:lang w:val="es-ES"/>
        </w:rPr>
        <w:t>ios de igualdad de</w:t>
      </w:r>
      <w:r w:rsidR="000A47FE" w:rsidRPr="003A47F0">
        <w:rPr>
          <w:lang w:val="es-ES"/>
        </w:rPr>
        <w:t xml:space="preserve"> g</w:t>
      </w:r>
      <w:r w:rsidR="009771CD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0E0380" w:rsidRPr="003A47F0">
        <w:rPr>
          <w:lang w:val="es-ES"/>
        </w:rPr>
        <w:t>o y de</w:t>
      </w:r>
      <w:r w:rsidR="000A47FE" w:rsidRPr="003A47F0">
        <w:rPr>
          <w:lang w:val="es-ES"/>
        </w:rPr>
        <w:t xml:space="preserve"> respons</w:t>
      </w:r>
      <w:r w:rsidR="000E0380" w:rsidRPr="003A47F0">
        <w:rPr>
          <w:lang w:val="es-ES"/>
        </w:rPr>
        <w:t>a</w:t>
      </w:r>
      <w:r w:rsidR="000A47FE" w:rsidRPr="003A47F0">
        <w:rPr>
          <w:lang w:val="es-ES"/>
        </w:rPr>
        <w:t>bili</w:t>
      </w:r>
      <w:r w:rsidR="000E0380" w:rsidRPr="003A47F0">
        <w:rPr>
          <w:lang w:val="es-ES"/>
        </w:rPr>
        <w:t xml:space="preserve">dad </w:t>
      </w:r>
      <w:r w:rsidR="000A47FE" w:rsidRPr="003A47F0">
        <w:rPr>
          <w:lang w:val="es-ES"/>
        </w:rPr>
        <w:t>y pre</w:t>
      </w:r>
      <w:r w:rsidR="000E0380" w:rsidRPr="003A47F0">
        <w:rPr>
          <w:lang w:val="es-ES"/>
        </w:rPr>
        <w:t>visi</w:t>
      </w:r>
      <w:r w:rsidR="000A47FE" w:rsidRPr="003A47F0">
        <w:rPr>
          <w:lang w:val="es-ES"/>
        </w:rPr>
        <w:t>bili</w:t>
      </w:r>
      <w:r w:rsidR="000E0380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7</w:t>
      </w:r>
      <w:r w:rsidRPr="003A47F0">
        <w:rPr>
          <w:lang w:val="es-ES"/>
        </w:rPr>
        <w:t>.</w:t>
      </w:r>
      <w:r w:rsidRPr="003A47F0">
        <w:rPr>
          <w:lang w:val="es-ES"/>
        </w:rPr>
        <w:tab/>
      </w:r>
      <w:r w:rsidR="000A47FE" w:rsidRPr="003A47F0">
        <w:rPr>
          <w:lang w:val="es-ES"/>
        </w:rPr>
        <w:t>E</w:t>
      </w:r>
      <w:r w:rsidR="000E0380" w:rsidRPr="003A47F0">
        <w:rPr>
          <w:lang w:val="es-ES"/>
        </w:rPr>
        <w:t xml:space="preserve">l Marco </w:t>
      </w:r>
      <w:r w:rsidR="00516575" w:rsidRPr="003A47F0">
        <w:rPr>
          <w:lang w:val="es-ES"/>
        </w:rPr>
        <w:t>de la UE</w:t>
      </w:r>
      <w:r w:rsidR="000A47FE" w:rsidRPr="003A47F0">
        <w:rPr>
          <w:lang w:val="es-ES"/>
        </w:rPr>
        <w:t xml:space="preserve"> </w:t>
      </w:r>
      <w:r w:rsidR="004F47E7" w:rsidRPr="003A47F0">
        <w:rPr>
          <w:lang w:val="es-ES"/>
        </w:rPr>
        <w:t>para las</w:t>
      </w:r>
      <w:r w:rsidR="000A47FE" w:rsidRPr="003A47F0">
        <w:rPr>
          <w:lang w:val="es-ES"/>
        </w:rPr>
        <w:t xml:space="preserve"> </w:t>
      </w:r>
      <w:r w:rsidR="000E0380" w:rsidRPr="003A47F0">
        <w:rPr>
          <w:lang w:val="es-ES"/>
        </w:rPr>
        <w:t xml:space="preserve">estrategias </w:t>
      </w:r>
      <w:r w:rsidR="000A47FE" w:rsidRPr="003A47F0">
        <w:rPr>
          <w:lang w:val="es-ES"/>
        </w:rPr>
        <w:t>na</w:t>
      </w:r>
      <w:r w:rsidR="000E0380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0E0380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4F47E7" w:rsidRPr="003A47F0">
        <w:rPr>
          <w:lang w:val="es-ES"/>
        </w:rPr>
        <w:t>de in</w:t>
      </w:r>
      <w:r w:rsidR="005018F2" w:rsidRPr="003A47F0">
        <w:rPr>
          <w:lang w:val="es-ES"/>
        </w:rPr>
        <w:t>tegración de</w:t>
      </w:r>
      <w:r w:rsidR="004F47E7" w:rsidRPr="003A47F0">
        <w:rPr>
          <w:lang w:val="es-ES"/>
        </w:rPr>
        <w:t xml:space="preserve"> los </w:t>
      </w:r>
      <w:r w:rsidR="005018F2" w:rsidRPr="003A47F0">
        <w:rPr>
          <w:lang w:val="es-ES"/>
        </w:rPr>
        <w:t>romaníes</w:t>
      </w:r>
      <w:r w:rsidR="004F47E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ha </w:t>
      </w:r>
      <w:r w:rsidR="000E0380" w:rsidRPr="003A47F0">
        <w:rPr>
          <w:lang w:val="es-ES"/>
        </w:rPr>
        <w:t>e</w:t>
      </w:r>
      <w:r w:rsidR="000A47FE" w:rsidRPr="003A47F0">
        <w:rPr>
          <w:lang w:val="es-ES"/>
        </w:rPr>
        <w:t>stimulad</w:t>
      </w:r>
      <w:r w:rsidR="000E038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0E0380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armoniza</w:t>
      </w:r>
      <w:r w:rsidR="000E038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E038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E0380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pol</w:t>
      </w:r>
      <w:r w:rsidR="000E0380" w:rsidRPr="003A47F0">
        <w:rPr>
          <w:lang w:val="es-ES"/>
        </w:rPr>
        <w:t>íti</w:t>
      </w:r>
      <w:r w:rsidR="000A47FE" w:rsidRPr="003A47F0">
        <w:rPr>
          <w:lang w:val="es-ES"/>
        </w:rPr>
        <w:t>c</w:t>
      </w:r>
      <w:r w:rsidR="000E0380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0E0380" w:rsidRPr="003A47F0">
        <w:rPr>
          <w:lang w:val="es-ES"/>
        </w:rPr>
        <w:t>en cuatro</w:t>
      </w:r>
      <w:r w:rsidR="000A47FE" w:rsidRPr="003A47F0">
        <w:rPr>
          <w:lang w:val="es-ES"/>
        </w:rPr>
        <w:t xml:space="preserve"> </w:t>
      </w:r>
      <w:r w:rsidR="000E0380" w:rsidRPr="003A47F0">
        <w:rPr>
          <w:lang w:val="es-ES"/>
        </w:rPr>
        <w:t>ámbitos</w:t>
      </w:r>
      <w:r w:rsidR="000A47FE" w:rsidRPr="003A47F0">
        <w:rPr>
          <w:lang w:val="es-ES"/>
        </w:rPr>
        <w:t>: educa</w:t>
      </w:r>
      <w:r w:rsidR="000E038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E0380" w:rsidRPr="003A47F0">
        <w:rPr>
          <w:lang w:val="es-ES"/>
        </w:rPr>
        <w:t>ó</w:t>
      </w:r>
      <w:r w:rsidR="000A47FE" w:rsidRPr="003A47F0">
        <w:rPr>
          <w:lang w:val="es-ES"/>
        </w:rPr>
        <w:t>n, empl</w:t>
      </w:r>
      <w:r w:rsidR="000E0380" w:rsidRPr="003A47F0">
        <w:rPr>
          <w:lang w:val="es-ES"/>
        </w:rPr>
        <w:t>e</w:t>
      </w:r>
      <w:r w:rsidR="000A47FE" w:rsidRPr="003A47F0">
        <w:rPr>
          <w:lang w:val="es-ES"/>
        </w:rPr>
        <w:t xml:space="preserve">o, </w:t>
      </w:r>
      <w:r w:rsidR="000E0380" w:rsidRPr="003A47F0">
        <w:rPr>
          <w:lang w:val="es-ES"/>
        </w:rPr>
        <w:t>salud y vivienda, que coinciden con las</w:t>
      </w:r>
      <w:r w:rsidR="000A47FE" w:rsidRPr="003A47F0">
        <w:rPr>
          <w:lang w:val="es-ES"/>
        </w:rPr>
        <w:t xml:space="preserve"> priori</w:t>
      </w:r>
      <w:r w:rsidR="000E0380" w:rsidRPr="003A47F0">
        <w:rPr>
          <w:lang w:val="es-ES"/>
        </w:rPr>
        <w:t>dades</w:t>
      </w:r>
      <w:r w:rsidR="000A47FE" w:rsidRPr="003A47F0">
        <w:rPr>
          <w:lang w:val="es-ES"/>
        </w:rPr>
        <w:t xml:space="preserve"> </w:t>
      </w:r>
      <w:r w:rsidR="000E0380" w:rsidRPr="003A47F0">
        <w:rPr>
          <w:lang w:val="es-ES"/>
        </w:rPr>
        <w:t>de la iniciativa del</w:t>
      </w:r>
      <w:r w:rsidR="000A47FE" w:rsidRPr="003A47F0">
        <w:rPr>
          <w:lang w:val="es-ES"/>
        </w:rPr>
        <w:t xml:space="preserve"> Dec</w:t>
      </w:r>
      <w:r w:rsidR="000E0380" w:rsidRPr="003A47F0">
        <w:rPr>
          <w:lang w:val="es-ES"/>
        </w:rPr>
        <w:t xml:space="preserve">enio </w:t>
      </w:r>
      <w:r w:rsidR="004F47E7" w:rsidRPr="003A47F0">
        <w:rPr>
          <w:lang w:val="es-ES"/>
        </w:rPr>
        <w:t>para la</w:t>
      </w:r>
      <w:r w:rsidR="000A47FE" w:rsidRPr="003A47F0">
        <w:rPr>
          <w:lang w:val="es-ES"/>
        </w:rPr>
        <w:t xml:space="preserve"> </w:t>
      </w:r>
      <w:r w:rsidR="000E0380" w:rsidRPr="003A47F0">
        <w:rPr>
          <w:lang w:val="es-ES"/>
        </w:rPr>
        <w:t>Integración de los R</w:t>
      </w:r>
      <w:r w:rsidR="000A47FE" w:rsidRPr="003A47F0">
        <w:rPr>
          <w:lang w:val="es-ES"/>
        </w:rPr>
        <w:t>oma</w:t>
      </w:r>
      <w:r w:rsidR="000E0380" w:rsidRPr="003A47F0">
        <w:rPr>
          <w:lang w:val="es-ES"/>
        </w:rPr>
        <w:t>níes,</w:t>
      </w:r>
      <w:r w:rsidR="000A47FE" w:rsidRPr="003A47F0">
        <w:rPr>
          <w:lang w:val="es-ES"/>
        </w:rPr>
        <w:t xml:space="preserve"> 2005</w:t>
      </w:r>
      <w:r w:rsidR="00790667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2015. </w:t>
      </w:r>
      <w:r w:rsidR="000E0380" w:rsidRPr="003A47F0">
        <w:rPr>
          <w:lang w:val="es-ES"/>
        </w:rPr>
        <w:t>El plan de acción</w:t>
      </w:r>
      <w:r w:rsidR="000A47FE" w:rsidRPr="003A47F0">
        <w:rPr>
          <w:lang w:val="es-ES"/>
        </w:rPr>
        <w:t xml:space="preserve"> na</w:t>
      </w:r>
      <w:r w:rsidR="000E0380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0E0380" w:rsidRPr="003A47F0">
        <w:rPr>
          <w:lang w:val="es-ES"/>
        </w:rPr>
        <w:t>revisado del</w:t>
      </w:r>
      <w:r w:rsidR="000A47FE" w:rsidRPr="003A47F0">
        <w:rPr>
          <w:lang w:val="es-ES"/>
        </w:rPr>
        <w:t xml:space="preserve"> Dec</w:t>
      </w:r>
      <w:r w:rsidR="007B6D6D" w:rsidRPr="003A47F0">
        <w:rPr>
          <w:lang w:val="es-ES"/>
        </w:rPr>
        <w:t xml:space="preserve">enio </w:t>
      </w:r>
      <w:r w:rsidR="00676D2D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516575" w:rsidRPr="003A47F0">
        <w:rPr>
          <w:lang w:val="es-ES"/>
        </w:rPr>
        <w:t xml:space="preserve">el período </w:t>
      </w:r>
      <w:r w:rsidR="000A47FE" w:rsidRPr="003A47F0">
        <w:rPr>
          <w:lang w:val="es-ES"/>
        </w:rPr>
        <w:t>2011</w:t>
      </w:r>
      <w:r w:rsidR="00790667" w:rsidRPr="003A47F0">
        <w:rPr>
          <w:lang w:val="es-ES"/>
        </w:rPr>
        <w:t>-</w:t>
      </w:r>
      <w:r w:rsidR="000A47FE" w:rsidRPr="003A47F0">
        <w:rPr>
          <w:lang w:val="es-ES"/>
        </w:rPr>
        <w:t>2015</w:t>
      </w:r>
      <w:r w:rsidR="007B6D6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apro</w:t>
      </w:r>
      <w:r w:rsidR="007B6D6D" w:rsidRPr="003A47F0">
        <w:rPr>
          <w:lang w:val="es-ES"/>
        </w:rPr>
        <w:t>bado por el</w:t>
      </w:r>
      <w:r w:rsidR="000A47FE" w:rsidRPr="003A47F0">
        <w:rPr>
          <w:lang w:val="es-ES"/>
        </w:rPr>
        <w:t xml:space="preserve"> Go</w:t>
      </w:r>
      <w:r w:rsidR="007B6D6D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7B6D6D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7B6D6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B6D6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7B6D6D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(Decre</w:t>
      </w:r>
      <w:r w:rsidR="007B6D6D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522/2011)</w:t>
      </w:r>
      <w:r w:rsidR="0051657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B6D6D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serv</w:t>
      </w:r>
      <w:r w:rsidR="007B6D6D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7B6D6D" w:rsidRPr="003A47F0">
        <w:rPr>
          <w:lang w:val="es-ES"/>
        </w:rPr>
        <w:t>o de criterio de referencia para</w:t>
      </w:r>
      <w:r w:rsidR="000A47FE" w:rsidRPr="003A47F0">
        <w:rPr>
          <w:lang w:val="es-ES"/>
        </w:rPr>
        <w:t xml:space="preserve"> prepar</w:t>
      </w:r>
      <w:r w:rsidR="007B6D6D" w:rsidRPr="003A47F0">
        <w:rPr>
          <w:lang w:val="es-ES"/>
        </w:rPr>
        <w:t>ar la</w:t>
      </w:r>
      <w:r w:rsidR="000A47FE" w:rsidRPr="003A47F0">
        <w:rPr>
          <w:lang w:val="es-ES"/>
        </w:rPr>
        <w:t xml:space="preserve"> </w:t>
      </w:r>
      <w:r w:rsidR="007B6D6D" w:rsidRPr="003A47F0">
        <w:rPr>
          <w:lang w:val="es-ES"/>
        </w:rPr>
        <w:t>e</w:t>
      </w:r>
      <w:r w:rsidR="000A47FE" w:rsidRPr="003A47F0">
        <w:rPr>
          <w:lang w:val="es-ES"/>
        </w:rPr>
        <w:t>strateg</w:t>
      </w:r>
      <w:r w:rsidR="007B6D6D" w:rsidRPr="003A47F0">
        <w:rPr>
          <w:lang w:val="es-ES"/>
        </w:rPr>
        <w:t>ia y se ha convertido así mismo en</w:t>
      </w:r>
      <w:r w:rsidR="000A47FE" w:rsidRPr="003A47F0">
        <w:rPr>
          <w:lang w:val="es-ES"/>
        </w:rPr>
        <w:t xml:space="preserve"> part</w:t>
      </w:r>
      <w:r w:rsidR="007B6D6D" w:rsidRPr="003A47F0">
        <w:rPr>
          <w:lang w:val="es-ES"/>
        </w:rPr>
        <w:t>e de ella</w:t>
      </w:r>
      <w:r w:rsidR="000A47FE" w:rsidRPr="003A47F0">
        <w:rPr>
          <w:lang w:val="es-ES"/>
        </w:rPr>
        <w:t xml:space="preserve">. </w:t>
      </w:r>
      <w:r w:rsidR="007B6D6D" w:rsidRPr="003A47F0">
        <w:rPr>
          <w:lang w:val="es-ES"/>
        </w:rPr>
        <w:t xml:space="preserve">Teniendo en cuenta el </w:t>
      </w:r>
      <w:r w:rsidR="00A95970" w:rsidRPr="003A47F0">
        <w:rPr>
          <w:lang w:val="es-ES"/>
        </w:rPr>
        <w:t>carácter plurisectorial</w:t>
      </w:r>
      <w:r w:rsidR="007B6D6D" w:rsidRPr="003A47F0">
        <w:rPr>
          <w:lang w:val="es-ES"/>
        </w:rPr>
        <w:t xml:space="preserve"> de la integración</w:t>
      </w:r>
      <w:r w:rsidR="000A47FE" w:rsidRPr="003A47F0">
        <w:rPr>
          <w:lang w:val="es-ES"/>
        </w:rPr>
        <w:t xml:space="preserve"> social </w:t>
      </w:r>
      <w:r w:rsidR="00B10B7D" w:rsidRPr="003A47F0">
        <w:rPr>
          <w:lang w:val="es-ES"/>
        </w:rPr>
        <w:t>de</w:t>
      </w:r>
      <w:r w:rsidR="007B6D6D" w:rsidRPr="003A47F0">
        <w:rPr>
          <w:lang w:val="es-ES"/>
        </w:rPr>
        <w:t xml:space="preserve"> los romaníes</w:t>
      </w:r>
      <w:r w:rsidR="000A47FE" w:rsidRPr="003A47F0">
        <w:rPr>
          <w:lang w:val="es-ES"/>
        </w:rPr>
        <w:t xml:space="preserve">, </w:t>
      </w:r>
      <w:r w:rsidR="007B6D6D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necesar</w:t>
      </w:r>
      <w:r w:rsidR="007B6D6D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formula</w:t>
      </w:r>
      <w:r w:rsidR="007B6D6D" w:rsidRPr="003A47F0">
        <w:rPr>
          <w:lang w:val="es-ES"/>
        </w:rPr>
        <w:t>r</w:t>
      </w:r>
      <w:r w:rsidR="000A47FE" w:rsidRPr="003A47F0">
        <w:rPr>
          <w:lang w:val="es-ES"/>
        </w:rPr>
        <w:t xml:space="preserve"> pol</w:t>
      </w:r>
      <w:r w:rsidR="007B6D6D" w:rsidRPr="003A47F0">
        <w:rPr>
          <w:lang w:val="es-ES"/>
        </w:rPr>
        <w:t>íti</w:t>
      </w:r>
      <w:r w:rsidR="000A47FE" w:rsidRPr="003A47F0">
        <w:rPr>
          <w:lang w:val="es-ES"/>
        </w:rPr>
        <w:t>c</w:t>
      </w:r>
      <w:r w:rsidR="00B10B7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A95970" w:rsidRPr="003A47F0">
        <w:rPr>
          <w:lang w:val="es-ES"/>
        </w:rPr>
        <w:t xml:space="preserve">igualmente </w:t>
      </w:r>
      <w:r w:rsidR="00676D2D" w:rsidRPr="003A47F0">
        <w:rPr>
          <w:lang w:val="es-ES"/>
        </w:rPr>
        <w:t xml:space="preserve">para </w:t>
      </w:r>
      <w:r w:rsidR="000A47FE" w:rsidRPr="003A47F0">
        <w:rPr>
          <w:lang w:val="es-ES"/>
        </w:rPr>
        <w:t>otr</w:t>
      </w:r>
      <w:r w:rsidR="00B10B7D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B10B7D" w:rsidRPr="003A47F0">
        <w:rPr>
          <w:lang w:val="es-ES"/>
        </w:rPr>
        <w:t>sectores, como la</w:t>
      </w:r>
      <w:r w:rsidR="000A47FE" w:rsidRPr="003A47F0">
        <w:rPr>
          <w:lang w:val="es-ES"/>
        </w:rPr>
        <w:t xml:space="preserve"> no</w:t>
      </w:r>
      <w:r w:rsidR="00B10B7D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discrimina</w:t>
      </w:r>
      <w:r w:rsidR="00B10B7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10B7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B10B7D" w:rsidRPr="003A47F0">
        <w:rPr>
          <w:lang w:val="es-ES"/>
        </w:rPr>
        <w:t>l</w:t>
      </w:r>
      <w:r w:rsidR="00A95970" w:rsidRPr="003A47F0">
        <w:rPr>
          <w:lang w:val="es-ES"/>
        </w:rPr>
        <w:t>os servicios</w:t>
      </w:r>
      <w:r w:rsidR="000A47FE" w:rsidRPr="003A47F0">
        <w:rPr>
          <w:lang w:val="es-ES"/>
        </w:rPr>
        <w:t xml:space="preserve"> p</w:t>
      </w:r>
      <w:r w:rsidR="00B10B7D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676D2D" w:rsidRPr="003A47F0">
        <w:rPr>
          <w:lang w:val="es-ES"/>
        </w:rPr>
        <w:t>o</w:t>
      </w:r>
      <w:r w:rsidR="00A95970" w:rsidRPr="003A47F0">
        <w:rPr>
          <w:lang w:val="es-ES"/>
        </w:rPr>
        <w:t>s</w:t>
      </w:r>
      <w:r w:rsidR="00676D2D" w:rsidRPr="003A47F0">
        <w:rPr>
          <w:lang w:val="es-ES"/>
        </w:rPr>
        <w:t xml:space="preserve"> y </w:t>
      </w:r>
      <w:r w:rsidR="00A95970" w:rsidRPr="003A47F0">
        <w:rPr>
          <w:lang w:val="es-ES"/>
        </w:rPr>
        <w:t>e</w:t>
      </w:r>
      <w:r w:rsidR="00676D2D" w:rsidRPr="003A47F0">
        <w:rPr>
          <w:lang w:val="es-ES"/>
        </w:rPr>
        <w:t>l</w:t>
      </w:r>
      <w:r w:rsidR="00A95970" w:rsidRPr="003A47F0">
        <w:rPr>
          <w:lang w:val="es-ES"/>
        </w:rPr>
        <w:t xml:space="preserve"> acceso</w:t>
      </w:r>
      <w:r w:rsidR="00B10B7D" w:rsidRPr="003A47F0">
        <w:rPr>
          <w:lang w:val="es-ES"/>
        </w:rPr>
        <w:t xml:space="preserve"> </w:t>
      </w:r>
      <w:r w:rsidR="00A95970" w:rsidRPr="003A47F0">
        <w:rPr>
          <w:lang w:val="es-ES"/>
        </w:rPr>
        <w:t>a los mecanismos</w:t>
      </w:r>
      <w:r w:rsidR="000A47FE" w:rsidRPr="003A47F0">
        <w:rPr>
          <w:lang w:val="es-ES"/>
        </w:rPr>
        <w:t xml:space="preserve"> financi</w:t>
      </w:r>
      <w:r w:rsidR="00B10B7D" w:rsidRPr="003A47F0">
        <w:rPr>
          <w:lang w:val="es-ES"/>
        </w:rPr>
        <w:t>er</w:t>
      </w:r>
      <w:r w:rsidR="00A95970" w:rsidRPr="003A47F0">
        <w:rPr>
          <w:lang w:val="es-ES"/>
        </w:rPr>
        <w:t>os</w:t>
      </w:r>
      <w:r w:rsidR="00B10B7D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B10B7D" w:rsidRPr="003A47F0">
        <w:rPr>
          <w:lang w:val="es-ES"/>
        </w:rPr>
        <w:t>De manera</w:t>
      </w:r>
      <w:r w:rsidR="000A47FE" w:rsidRPr="003A47F0">
        <w:rPr>
          <w:lang w:val="es-ES"/>
        </w:rPr>
        <w:t xml:space="preserve"> </w:t>
      </w:r>
      <w:r w:rsidR="00B10B7D" w:rsidRPr="003A47F0">
        <w:rPr>
          <w:lang w:val="es-ES"/>
        </w:rPr>
        <w:t>s</w:t>
      </w:r>
      <w:r w:rsidR="000A47FE" w:rsidRPr="003A47F0">
        <w:rPr>
          <w:lang w:val="es-ES"/>
        </w:rPr>
        <w:t xml:space="preserve">imilar, </w:t>
      </w:r>
      <w:r w:rsidR="00B10B7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10B7D" w:rsidRPr="003A47F0">
        <w:rPr>
          <w:lang w:val="es-ES"/>
        </w:rPr>
        <w:t xml:space="preserve">el </w:t>
      </w:r>
      <w:r w:rsidR="00A95970" w:rsidRPr="003A47F0">
        <w:rPr>
          <w:lang w:val="es-ES"/>
        </w:rPr>
        <w:t>futuro</w:t>
      </w:r>
      <w:r w:rsidR="00B10B7D" w:rsidRPr="003A47F0">
        <w:rPr>
          <w:lang w:val="es-ES"/>
        </w:rPr>
        <w:t xml:space="preserve"> s</w:t>
      </w:r>
      <w:r w:rsidR="00676D2D" w:rsidRPr="003A47F0">
        <w:rPr>
          <w:lang w:val="es-ES"/>
        </w:rPr>
        <w:t>erá</w:t>
      </w:r>
      <w:r w:rsidR="000A47FE" w:rsidRPr="003A47F0">
        <w:rPr>
          <w:lang w:val="es-ES"/>
        </w:rPr>
        <w:t xml:space="preserve"> necesar</w:t>
      </w:r>
      <w:r w:rsidR="00B10B7D" w:rsidRPr="003A47F0">
        <w:rPr>
          <w:lang w:val="es-ES"/>
        </w:rPr>
        <w:t>io centrarse en la</w:t>
      </w:r>
      <w:r w:rsidR="000A47FE" w:rsidRPr="003A47F0">
        <w:rPr>
          <w:lang w:val="es-ES"/>
        </w:rPr>
        <w:t xml:space="preserve"> </w:t>
      </w:r>
      <w:r w:rsidR="00676D2D" w:rsidRPr="003A47F0">
        <w:rPr>
          <w:lang w:val="es-ES"/>
        </w:rPr>
        <w:t>elaboración</w:t>
      </w:r>
      <w:r w:rsidR="00B10B7D" w:rsidRPr="003A47F0">
        <w:rPr>
          <w:lang w:val="es-ES"/>
        </w:rPr>
        <w:t xml:space="preserve"> de </w:t>
      </w:r>
      <w:r w:rsidR="000A47FE" w:rsidRPr="003A47F0">
        <w:rPr>
          <w:lang w:val="es-ES"/>
        </w:rPr>
        <w:t>pol</w:t>
      </w:r>
      <w:r w:rsidR="00B10B7D" w:rsidRPr="003A47F0">
        <w:rPr>
          <w:lang w:val="es-ES"/>
        </w:rPr>
        <w:t xml:space="preserve">íticas </w:t>
      </w:r>
      <w:r w:rsidR="00A95970" w:rsidRPr="003A47F0">
        <w:rPr>
          <w:lang w:val="es-ES"/>
        </w:rPr>
        <w:t>que favorezcan la</w:t>
      </w:r>
      <w:r w:rsidR="000A47FE" w:rsidRPr="003A47F0">
        <w:rPr>
          <w:lang w:val="es-ES"/>
        </w:rPr>
        <w:t xml:space="preserve"> in</w:t>
      </w:r>
      <w:r w:rsidR="00B10B7D" w:rsidRPr="003A47F0">
        <w:rPr>
          <w:lang w:val="es-ES"/>
        </w:rPr>
        <w:t>tegración</w:t>
      </w:r>
      <w:r w:rsidR="00A95970" w:rsidRPr="003A47F0">
        <w:rPr>
          <w:lang w:val="es-ES"/>
        </w:rPr>
        <w:t>, así como</w:t>
      </w:r>
      <w:r w:rsidR="000A47FE" w:rsidRPr="003A47F0">
        <w:rPr>
          <w:lang w:val="es-ES"/>
        </w:rPr>
        <w:t xml:space="preserve"> </w:t>
      </w:r>
      <w:r w:rsidR="00676D2D" w:rsidRPr="003A47F0">
        <w:rPr>
          <w:lang w:val="es-ES"/>
        </w:rPr>
        <w:t xml:space="preserve">en </w:t>
      </w:r>
      <w:r w:rsidR="00B10B7D" w:rsidRPr="003A47F0">
        <w:rPr>
          <w:lang w:val="es-ES"/>
        </w:rPr>
        <w:t>los derechos de las</w:t>
      </w:r>
      <w:r w:rsidR="000A47FE" w:rsidRPr="003A47F0">
        <w:rPr>
          <w:lang w:val="es-ES"/>
        </w:rPr>
        <w:t xml:space="preserve"> minor</w:t>
      </w:r>
      <w:r w:rsidR="00B10B7D" w:rsidRPr="003A47F0">
        <w:rPr>
          <w:lang w:val="es-ES"/>
        </w:rPr>
        <w:t>ías</w:t>
      </w:r>
      <w:r w:rsidR="00A95970" w:rsidRPr="003A47F0">
        <w:rPr>
          <w:lang w:val="es-ES"/>
        </w:rPr>
        <w:t>,</w:t>
      </w:r>
      <w:r w:rsidR="00B10B7D" w:rsidRPr="003A47F0">
        <w:rPr>
          <w:lang w:val="es-ES"/>
        </w:rPr>
        <w:t xml:space="preserve"> la utilización de la lengua</w:t>
      </w:r>
      <w:r w:rsidR="000A47FE" w:rsidRPr="003A47F0">
        <w:rPr>
          <w:lang w:val="es-ES"/>
        </w:rPr>
        <w:t xml:space="preserve"> </w:t>
      </w:r>
      <w:r w:rsidR="00B10B7D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B10B7D" w:rsidRPr="003A47F0">
        <w:rPr>
          <w:lang w:val="es-ES"/>
        </w:rPr>
        <w:t>ní</w:t>
      </w:r>
      <w:r w:rsidR="000A47FE" w:rsidRPr="003A47F0">
        <w:rPr>
          <w:lang w:val="es-ES"/>
        </w:rPr>
        <w:t xml:space="preserve">, </w:t>
      </w:r>
      <w:r w:rsidR="00B10B7D" w:rsidRPr="003A47F0">
        <w:rPr>
          <w:lang w:val="es-ES"/>
        </w:rPr>
        <w:t>la</w:t>
      </w:r>
      <w:r w:rsidR="00A95970" w:rsidRPr="003A47F0">
        <w:rPr>
          <w:lang w:val="es-ES"/>
        </w:rPr>
        <w:t>s cuestiones de</w:t>
      </w:r>
      <w:r w:rsidR="00B10B7D" w:rsidRPr="003A47F0">
        <w:rPr>
          <w:lang w:val="es-ES"/>
        </w:rPr>
        <w:t xml:space="preserve"> </w:t>
      </w:r>
      <w:r w:rsidR="000A47FE" w:rsidRPr="003A47F0">
        <w:rPr>
          <w:lang w:val="es-ES"/>
        </w:rPr>
        <w:t>s</w:t>
      </w:r>
      <w:r w:rsidR="00B10B7D" w:rsidRPr="003A47F0">
        <w:rPr>
          <w:lang w:val="es-ES"/>
        </w:rPr>
        <w:t>eguridad</w:t>
      </w:r>
      <w:r w:rsidR="000A47FE" w:rsidRPr="003A47F0">
        <w:rPr>
          <w:lang w:val="es-ES"/>
        </w:rPr>
        <w:t xml:space="preserve">, </w:t>
      </w:r>
      <w:r w:rsidR="00B10B7D" w:rsidRPr="003A47F0">
        <w:rPr>
          <w:lang w:val="es-ES"/>
        </w:rPr>
        <w:t>la lucha contra la delincuencia</w:t>
      </w:r>
      <w:r w:rsidR="000A47FE" w:rsidRPr="003A47F0">
        <w:rPr>
          <w:lang w:val="es-ES"/>
        </w:rPr>
        <w:t xml:space="preserve">, </w:t>
      </w:r>
      <w:r w:rsidR="00A95970" w:rsidRPr="003A47F0">
        <w:rPr>
          <w:lang w:val="es-ES"/>
        </w:rPr>
        <w:t>la</w:t>
      </w:r>
      <w:r w:rsidR="00B10B7D" w:rsidRPr="003A47F0">
        <w:rPr>
          <w:lang w:val="es-ES"/>
        </w:rPr>
        <w:t xml:space="preserve"> </w:t>
      </w:r>
      <w:r w:rsidR="00A95970" w:rsidRPr="003A47F0">
        <w:rPr>
          <w:lang w:val="es-ES"/>
        </w:rPr>
        <w:t>igualdad</w:t>
      </w:r>
      <w:r w:rsidR="00B10B7D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g</w:t>
      </w:r>
      <w:r w:rsidR="00B10B7D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B10B7D" w:rsidRPr="003A47F0">
        <w:rPr>
          <w:lang w:val="es-ES"/>
        </w:rPr>
        <w:t>o</w:t>
      </w:r>
      <w:r w:rsidR="003629F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etc. </w:t>
      </w:r>
      <w:r w:rsidR="003629F0" w:rsidRPr="003A47F0">
        <w:rPr>
          <w:lang w:val="es-ES"/>
        </w:rPr>
        <w:t>La Oficina de Plenipotenciarios abordar</w:t>
      </w:r>
      <w:r w:rsidR="00676D2D" w:rsidRPr="003A47F0">
        <w:rPr>
          <w:lang w:val="es-ES"/>
        </w:rPr>
        <w:t>á</w:t>
      </w:r>
      <w:r w:rsidR="003629F0" w:rsidRPr="003A47F0">
        <w:rPr>
          <w:lang w:val="es-ES"/>
        </w:rPr>
        <w:t xml:space="preserve"> esos temas</w:t>
      </w:r>
      <w:r w:rsidR="000A47FE" w:rsidRPr="003A47F0">
        <w:rPr>
          <w:lang w:val="es-ES"/>
        </w:rPr>
        <w:t xml:space="preserve"> </w:t>
      </w:r>
      <w:r w:rsidR="003629F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2012. </w:t>
      </w:r>
      <w:r w:rsidR="001F77F8" w:rsidRPr="003A47F0">
        <w:rPr>
          <w:lang w:val="es-ES"/>
        </w:rPr>
        <w:t>La Es</w:t>
      </w:r>
      <w:r w:rsidR="000A47FE" w:rsidRPr="003A47F0">
        <w:rPr>
          <w:lang w:val="es-ES"/>
        </w:rPr>
        <w:t>trateg</w:t>
      </w:r>
      <w:r w:rsidR="001F77F8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1F77F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1F77F8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1F77F8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integra</w:t>
      </w:r>
      <w:r w:rsidR="001F77F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77F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F77F8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1F77F8" w:rsidRPr="003A47F0">
        <w:rPr>
          <w:lang w:val="es-ES"/>
        </w:rPr>
        <w:t>níes hasta</w:t>
      </w:r>
      <w:r w:rsidR="000A47FE" w:rsidRPr="003A47F0">
        <w:rPr>
          <w:lang w:val="es-ES"/>
        </w:rPr>
        <w:t xml:space="preserve"> 2020 </w:t>
      </w:r>
      <w:r w:rsidR="007F3156" w:rsidRPr="003A47F0">
        <w:rPr>
          <w:lang w:val="es-ES"/>
        </w:rPr>
        <w:t>constituye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>un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 xml:space="preserve">documento </w:t>
      </w:r>
      <w:r w:rsidR="000A47FE" w:rsidRPr="003A47F0">
        <w:rPr>
          <w:lang w:val="es-ES"/>
        </w:rPr>
        <w:t xml:space="preserve">conceptual </w:t>
      </w:r>
      <w:r w:rsidR="001F77F8" w:rsidRPr="003A47F0">
        <w:rPr>
          <w:lang w:val="es-ES"/>
        </w:rPr>
        <w:t>que define</w:t>
      </w:r>
      <w:r w:rsidR="000A47FE" w:rsidRPr="003A47F0">
        <w:rPr>
          <w:lang w:val="es-ES"/>
        </w:rPr>
        <w:t xml:space="preserve"> p</w:t>
      </w:r>
      <w:r w:rsidR="001F77F8" w:rsidRPr="003A47F0">
        <w:rPr>
          <w:lang w:val="es-ES"/>
        </w:rPr>
        <w:t>u</w:t>
      </w:r>
      <w:r w:rsidR="000A47FE" w:rsidRPr="003A47F0">
        <w:rPr>
          <w:lang w:val="es-ES"/>
        </w:rPr>
        <w:t>nt</w:t>
      </w:r>
      <w:r w:rsidR="001F77F8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1F77F8" w:rsidRPr="003A47F0">
        <w:rPr>
          <w:lang w:val="es-ES"/>
        </w:rPr>
        <w:t xml:space="preserve"> de partida</w:t>
      </w:r>
      <w:r w:rsidR="000A47FE" w:rsidRPr="003A47F0">
        <w:rPr>
          <w:lang w:val="es-ES"/>
        </w:rPr>
        <w:t>, princip</w:t>
      </w:r>
      <w:r w:rsidR="001F77F8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1F77F8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acces</w:t>
      </w:r>
      <w:r w:rsidR="001F77F8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>a</w:t>
      </w:r>
      <w:r w:rsidR="000A47FE" w:rsidRPr="003A47F0">
        <w:rPr>
          <w:lang w:val="es-ES"/>
        </w:rPr>
        <w:t>pl</w:t>
      </w:r>
      <w:r w:rsidR="001F77F8" w:rsidRPr="003A47F0">
        <w:rPr>
          <w:lang w:val="es-ES"/>
        </w:rPr>
        <w:t>ic</w:t>
      </w:r>
      <w:r w:rsidR="000A47FE" w:rsidRPr="003A47F0">
        <w:rPr>
          <w:lang w:val="es-ES"/>
        </w:rPr>
        <w:t>a</w:t>
      </w:r>
      <w:r w:rsidR="001F77F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77F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F77F8" w:rsidRPr="003A47F0">
        <w:rPr>
          <w:lang w:val="es-ES"/>
        </w:rPr>
        <w:t>y objetivos a largo plazo</w:t>
      </w:r>
      <w:r w:rsidR="000A47FE" w:rsidRPr="003A47F0">
        <w:rPr>
          <w:lang w:val="es-ES"/>
        </w:rPr>
        <w:t xml:space="preserve">. </w:t>
      </w:r>
      <w:r w:rsidR="001F77F8" w:rsidRPr="003A47F0">
        <w:rPr>
          <w:lang w:val="es-ES"/>
        </w:rPr>
        <w:t>Su finalidad principal consiste en atenuar las</w:t>
      </w:r>
      <w:r w:rsidR="000A47FE" w:rsidRPr="003A47F0">
        <w:rPr>
          <w:lang w:val="es-ES"/>
        </w:rPr>
        <w:t xml:space="preserve"> diferenc</w:t>
      </w:r>
      <w:r w:rsidR="001F77F8" w:rsidRPr="003A47F0">
        <w:rPr>
          <w:lang w:val="es-ES"/>
        </w:rPr>
        <w:t>ia</w:t>
      </w:r>
      <w:r w:rsidR="000A47FE" w:rsidRPr="003A47F0">
        <w:rPr>
          <w:lang w:val="es-ES"/>
        </w:rPr>
        <w:t>s ent</w:t>
      </w:r>
      <w:r w:rsidR="001F77F8" w:rsidRPr="003A47F0">
        <w:rPr>
          <w:lang w:val="es-ES"/>
        </w:rPr>
        <w:t>r</w:t>
      </w:r>
      <w:r w:rsidR="000A47FE" w:rsidRPr="003A47F0">
        <w:rPr>
          <w:lang w:val="es-ES"/>
        </w:rPr>
        <w:t>e</w:t>
      </w:r>
      <w:r w:rsidR="001F77F8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ma</w:t>
      </w:r>
      <w:r w:rsidR="001F77F8" w:rsidRPr="003A47F0">
        <w:rPr>
          <w:lang w:val="es-ES"/>
        </w:rPr>
        <w:t>y</w:t>
      </w:r>
      <w:r w:rsidR="000A47FE" w:rsidRPr="003A47F0">
        <w:rPr>
          <w:lang w:val="es-ES"/>
        </w:rPr>
        <w:t>or</w:t>
      </w:r>
      <w:r w:rsidR="001F77F8" w:rsidRPr="003A47F0">
        <w:rPr>
          <w:lang w:val="es-ES"/>
        </w:rPr>
        <w:t>ía de la</w:t>
      </w:r>
      <w:r w:rsidR="000A47FE" w:rsidRPr="003A47F0">
        <w:rPr>
          <w:lang w:val="es-ES"/>
        </w:rPr>
        <w:t xml:space="preserve"> po</w:t>
      </w:r>
      <w:r w:rsidR="001F77F8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1F77F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77F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95970" w:rsidRPr="003A47F0">
        <w:rPr>
          <w:lang w:val="es-ES"/>
        </w:rPr>
        <w:t xml:space="preserve">por una parte </w:t>
      </w:r>
      <w:r w:rsidR="001F77F8" w:rsidRPr="003A47F0">
        <w:rPr>
          <w:lang w:val="es-ES"/>
        </w:rPr>
        <w:t>y las</w:t>
      </w:r>
      <w:r w:rsidR="000A47FE" w:rsidRPr="003A47F0">
        <w:rPr>
          <w:lang w:val="es-ES"/>
        </w:rPr>
        <w:t xml:space="preserve"> comuni</w:t>
      </w:r>
      <w:r w:rsidR="001F77F8" w:rsidRPr="003A47F0">
        <w:rPr>
          <w:lang w:val="es-ES"/>
        </w:rPr>
        <w:t>dad</w:t>
      </w:r>
      <w:r w:rsidR="000A47FE" w:rsidRPr="003A47F0">
        <w:rPr>
          <w:lang w:val="es-ES"/>
        </w:rPr>
        <w:t>es</w:t>
      </w:r>
      <w:r w:rsidR="001F77F8" w:rsidRPr="003A47F0">
        <w:rPr>
          <w:lang w:val="es-ES"/>
        </w:rPr>
        <w:t xml:space="preserve"> romaníes</w:t>
      </w:r>
      <w:r w:rsidR="00A95970" w:rsidRPr="003A47F0">
        <w:rPr>
          <w:lang w:val="es-ES"/>
        </w:rPr>
        <w:t xml:space="preserve"> por otra</w:t>
      </w:r>
      <w:r w:rsidR="00A37CD1" w:rsidRPr="003A47F0">
        <w:rPr>
          <w:lang w:val="es-ES"/>
        </w:rPr>
        <w:t>,</w:t>
      </w:r>
      <w:r w:rsidR="00A95970" w:rsidRPr="003A47F0">
        <w:rPr>
          <w:lang w:val="es-ES"/>
        </w:rPr>
        <w:t xml:space="preserve"> en lo que se refiere a</w:t>
      </w:r>
      <w:r w:rsidR="001F77F8" w:rsidRPr="003A47F0">
        <w:rPr>
          <w:lang w:val="es-ES"/>
        </w:rPr>
        <w:t>l acceso</w:t>
      </w:r>
      <w:r w:rsidR="000A47FE" w:rsidRPr="003A47F0">
        <w:rPr>
          <w:lang w:val="es-ES"/>
        </w:rPr>
        <w:t xml:space="preserve"> </w:t>
      </w:r>
      <w:r w:rsidR="001F77F8" w:rsidRPr="003A47F0">
        <w:rPr>
          <w:lang w:val="es-ES"/>
        </w:rPr>
        <w:t>a la</w:t>
      </w:r>
      <w:r w:rsidR="000A47FE" w:rsidRPr="003A47F0">
        <w:rPr>
          <w:lang w:val="es-ES"/>
        </w:rPr>
        <w:t xml:space="preserve"> educa</w:t>
      </w:r>
      <w:r w:rsidR="001F77F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77F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1F77F8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empl</w:t>
      </w:r>
      <w:r w:rsidR="001F77F8" w:rsidRPr="003A47F0">
        <w:rPr>
          <w:lang w:val="es-ES"/>
        </w:rPr>
        <w:t>e</w:t>
      </w:r>
      <w:r w:rsidR="000A47FE" w:rsidRPr="003A47F0">
        <w:rPr>
          <w:lang w:val="es-ES"/>
        </w:rPr>
        <w:t xml:space="preserve">o, </w:t>
      </w:r>
      <w:r w:rsidR="001F77F8" w:rsidRPr="003A47F0">
        <w:rPr>
          <w:lang w:val="es-ES"/>
        </w:rPr>
        <w:t xml:space="preserve">la atención de salud y </w:t>
      </w:r>
      <w:smartTag w:uri="urn:schemas-microsoft-com:office:smarttags" w:element="PersonName">
        <w:smartTagPr>
          <w:attr w:name="ProductID" w:val="la vivienda. Un"/>
        </w:smartTagPr>
        <w:r w:rsidR="001F77F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1F77F8" w:rsidRPr="003A47F0">
          <w:rPr>
            <w:lang w:val="es-ES"/>
          </w:rPr>
          <w:t>vivienda</w:t>
        </w:r>
        <w:r w:rsidR="000A47FE" w:rsidRPr="003A47F0">
          <w:rPr>
            <w:lang w:val="es-ES"/>
          </w:rPr>
          <w:t xml:space="preserve">. </w:t>
        </w:r>
        <w:r w:rsidR="00330915" w:rsidRPr="003A47F0">
          <w:rPr>
            <w:lang w:val="es-ES"/>
          </w:rPr>
          <w:t>Un</w:t>
        </w:r>
      </w:smartTag>
      <w:r w:rsidR="00293893" w:rsidRPr="003A47F0">
        <w:rPr>
          <w:lang w:val="es-ES"/>
        </w:rPr>
        <w:t xml:space="preserve"> capítulo</w:t>
      </w:r>
      <w:r w:rsidR="00330915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special </w:t>
      </w:r>
      <w:r w:rsidR="00330915" w:rsidRPr="003A47F0">
        <w:rPr>
          <w:lang w:val="es-ES"/>
        </w:rPr>
        <w:t>trata de</w:t>
      </w:r>
      <w:r w:rsidR="00293893" w:rsidRPr="003A47F0">
        <w:rPr>
          <w:lang w:val="es-ES"/>
        </w:rPr>
        <w:t>l</w:t>
      </w:r>
      <w:r w:rsidR="00330915" w:rsidRPr="003A47F0">
        <w:rPr>
          <w:lang w:val="es-ES"/>
        </w:rPr>
        <w:t xml:space="preserve"> s</w:t>
      </w:r>
      <w:r w:rsidR="00293893" w:rsidRPr="003A47F0">
        <w:rPr>
          <w:lang w:val="es-ES"/>
        </w:rPr>
        <w:t>eguimiento</w:t>
      </w:r>
      <w:r w:rsidR="00330915" w:rsidRPr="003A47F0">
        <w:rPr>
          <w:lang w:val="es-ES"/>
        </w:rPr>
        <w:t xml:space="preserve"> y</w:t>
      </w:r>
      <w:r w:rsidR="00293893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1151E0" w:rsidRPr="003A47F0">
        <w:rPr>
          <w:lang w:val="es-ES"/>
        </w:rPr>
        <w:t>evalua</w:t>
      </w:r>
      <w:r w:rsidR="00330915" w:rsidRPr="003A47F0">
        <w:rPr>
          <w:lang w:val="es-ES"/>
        </w:rPr>
        <w:t>c</w:t>
      </w:r>
      <w:r w:rsidR="001151E0" w:rsidRPr="003A47F0">
        <w:rPr>
          <w:lang w:val="es-ES"/>
        </w:rPr>
        <w:t>i</w:t>
      </w:r>
      <w:r w:rsidR="00330915" w:rsidRPr="003A47F0">
        <w:rPr>
          <w:lang w:val="es-ES"/>
        </w:rPr>
        <w:t>ó</w:t>
      </w:r>
      <w:r w:rsidR="001151E0" w:rsidRPr="003A47F0">
        <w:rPr>
          <w:lang w:val="es-ES"/>
        </w:rPr>
        <w:t>n</w:t>
      </w:r>
      <w:r w:rsidR="00330915" w:rsidRPr="003A47F0">
        <w:rPr>
          <w:lang w:val="es-ES"/>
        </w:rPr>
        <w:t xml:space="preserve">, </w:t>
      </w:r>
      <w:r w:rsidR="00293893" w:rsidRPr="003A47F0">
        <w:rPr>
          <w:lang w:val="es-ES"/>
        </w:rPr>
        <w:t>así como</w:t>
      </w:r>
      <w:r w:rsidR="00330915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</w:t>
      </w:r>
      <w:r w:rsidR="00330915" w:rsidRPr="003A47F0">
        <w:rPr>
          <w:lang w:val="es-ES"/>
        </w:rPr>
        <w:t>re</w:t>
      </w:r>
      <w:r w:rsidR="000A47FE" w:rsidRPr="003A47F0">
        <w:rPr>
          <w:lang w:val="es-ES"/>
        </w:rPr>
        <w:t>co</w:t>
      </w:r>
      <w:r w:rsidR="00330915" w:rsidRPr="003A47F0">
        <w:rPr>
          <w:lang w:val="es-ES"/>
        </w:rPr>
        <w:t>pi</w:t>
      </w:r>
      <w:r w:rsidR="000A47FE" w:rsidRPr="003A47F0">
        <w:rPr>
          <w:lang w:val="es-ES"/>
        </w:rPr>
        <w:t>l</w:t>
      </w:r>
      <w:r w:rsidR="00330915" w:rsidRPr="003A47F0">
        <w:rPr>
          <w:lang w:val="es-ES"/>
        </w:rPr>
        <w:t>a</w:t>
      </w:r>
      <w:r w:rsidR="000A47FE" w:rsidRPr="003A47F0">
        <w:rPr>
          <w:lang w:val="es-ES"/>
        </w:rPr>
        <w:t>ci</w:t>
      </w:r>
      <w:r w:rsidR="0033091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3091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dat</w:t>
      </w:r>
      <w:r w:rsidR="0033091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330915" w:rsidRPr="003A47F0">
        <w:rPr>
          <w:lang w:val="es-ES"/>
        </w:rPr>
        <w:t>En la Es</w:t>
      </w:r>
      <w:r w:rsidR="000A47FE" w:rsidRPr="003A47F0">
        <w:rPr>
          <w:lang w:val="es-ES"/>
        </w:rPr>
        <w:t>trateg</w:t>
      </w:r>
      <w:r w:rsidR="00330915" w:rsidRPr="003A47F0">
        <w:rPr>
          <w:lang w:val="es-ES"/>
        </w:rPr>
        <w:t xml:space="preserve">ia se </w:t>
      </w:r>
      <w:r w:rsidR="007F3156" w:rsidRPr="003A47F0">
        <w:rPr>
          <w:lang w:val="es-ES"/>
        </w:rPr>
        <w:t>definen</w:t>
      </w:r>
      <w:r w:rsidR="00330915" w:rsidRPr="003A47F0">
        <w:rPr>
          <w:lang w:val="es-ES"/>
        </w:rPr>
        <w:t xml:space="preserve"> también los </w:t>
      </w:r>
      <w:r w:rsidR="00293893" w:rsidRPr="003A47F0">
        <w:rPr>
          <w:lang w:val="es-ES"/>
        </w:rPr>
        <w:t>criterios básicos de asignación de</w:t>
      </w:r>
      <w:r w:rsidR="00330915" w:rsidRPr="003A47F0">
        <w:rPr>
          <w:lang w:val="es-ES"/>
        </w:rPr>
        <w:t xml:space="preserve"> los </w:t>
      </w:r>
      <w:r w:rsidR="000A47FE" w:rsidRPr="003A47F0">
        <w:rPr>
          <w:lang w:val="es-ES"/>
        </w:rPr>
        <w:t>f</w:t>
      </w:r>
      <w:r w:rsidR="00330915" w:rsidRPr="003A47F0">
        <w:rPr>
          <w:lang w:val="es-ES"/>
        </w:rPr>
        <w:t>o</w:t>
      </w:r>
      <w:r w:rsidR="000A47FE" w:rsidRPr="003A47F0">
        <w:rPr>
          <w:lang w:val="es-ES"/>
        </w:rPr>
        <w:t>nd</w:t>
      </w:r>
      <w:r w:rsidR="00330915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330915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2014</w:t>
      </w:r>
      <w:r w:rsidR="002820C4" w:rsidRPr="003A47F0">
        <w:rPr>
          <w:lang w:val="es-ES"/>
        </w:rPr>
        <w:noBreakHyphen/>
      </w:r>
      <w:r w:rsidR="000A47FE" w:rsidRPr="003A47F0">
        <w:rPr>
          <w:lang w:val="es-ES"/>
        </w:rPr>
        <w:t xml:space="preserve">2020, </w:t>
      </w:r>
      <w:r w:rsidR="00330915" w:rsidRPr="003A47F0">
        <w:rPr>
          <w:lang w:val="es-ES"/>
        </w:rPr>
        <w:t xml:space="preserve">si bien parece oportuno </w:t>
      </w:r>
      <w:r w:rsidR="007F3156" w:rsidRPr="003A47F0">
        <w:rPr>
          <w:lang w:val="es-ES"/>
        </w:rPr>
        <w:t>diseñar</w:t>
      </w:r>
      <w:r w:rsidR="00330915" w:rsidRPr="003A47F0">
        <w:rPr>
          <w:lang w:val="es-ES"/>
        </w:rPr>
        <w:t xml:space="preserve"> un programa operacional o un eje prioritario distinto</w:t>
      </w:r>
      <w:r w:rsidR="00B8092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(</w:t>
      </w:r>
      <w:r w:rsidR="00330915" w:rsidRPr="003A47F0">
        <w:rPr>
          <w:lang w:val="es-ES"/>
        </w:rPr>
        <w:t>a condición de que se pueda</w:t>
      </w:r>
      <w:r w:rsidR="000A47FE" w:rsidRPr="003A47F0">
        <w:rPr>
          <w:lang w:val="es-ES"/>
        </w:rPr>
        <w:t xml:space="preserve"> </w:t>
      </w:r>
      <w:r w:rsidR="00330915" w:rsidRPr="003A47F0">
        <w:rPr>
          <w:lang w:val="es-ES"/>
        </w:rPr>
        <w:t>combin</w:t>
      </w:r>
      <w:r w:rsidR="00B80926" w:rsidRPr="003A47F0">
        <w:rPr>
          <w:lang w:val="es-ES"/>
        </w:rPr>
        <w:t>a</w:t>
      </w:r>
      <w:r w:rsidR="00330915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financi</w:t>
      </w:r>
      <w:r w:rsidR="00330915" w:rsidRPr="003A47F0">
        <w:rPr>
          <w:lang w:val="es-ES"/>
        </w:rPr>
        <w:t>ación del</w:t>
      </w:r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>F</w:t>
      </w:r>
      <w:r w:rsidR="000A47FE" w:rsidRPr="003A47F0">
        <w:rPr>
          <w:lang w:val="es-ES"/>
        </w:rPr>
        <w:t>S</w:t>
      </w:r>
      <w:r w:rsidR="00516925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330915" w:rsidRPr="003A47F0">
        <w:rPr>
          <w:lang w:val="es-ES"/>
        </w:rPr>
        <w:t>y del</w:t>
      </w:r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>F</w:t>
      </w:r>
      <w:r w:rsidR="000A47FE" w:rsidRPr="003A47F0">
        <w:rPr>
          <w:lang w:val="es-ES"/>
        </w:rPr>
        <w:t>E</w:t>
      </w:r>
      <w:r w:rsidR="00516925" w:rsidRPr="003A47F0">
        <w:rPr>
          <w:lang w:val="es-ES"/>
        </w:rPr>
        <w:t>DE</w:t>
      </w:r>
      <w:r w:rsidR="000A47FE" w:rsidRPr="003A47F0">
        <w:rPr>
          <w:lang w:val="es-ES"/>
        </w:rPr>
        <w:t>R) o</w:t>
      </w:r>
      <w:r w:rsidR="00B80926" w:rsidRPr="003A47F0">
        <w:rPr>
          <w:lang w:val="es-ES"/>
        </w:rPr>
        <w:t xml:space="preserve"> una estrategia</w:t>
      </w:r>
      <w:r w:rsidR="000A47FE" w:rsidRPr="003A47F0">
        <w:rPr>
          <w:lang w:val="es-ES"/>
        </w:rPr>
        <w:t xml:space="preserve"> integrad</w:t>
      </w:r>
      <w:r w:rsidR="00B8092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de desarrollo</w:t>
      </w:r>
      <w:r w:rsidR="000A47FE" w:rsidRPr="003A47F0">
        <w:rPr>
          <w:lang w:val="es-ES"/>
        </w:rPr>
        <w:t xml:space="preserve"> territorial </w:t>
      </w:r>
      <w:r w:rsidR="00B80926" w:rsidRPr="003A47F0">
        <w:rPr>
          <w:lang w:val="es-ES"/>
        </w:rPr>
        <w:t>(</w:t>
      </w:r>
      <w:r w:rsidR="00293893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form</w:t>
      </w:r>
      <w:r w:rsidR="00B8092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de inversiones</w:t>
      </w:r>
      <w:r w:rsidR="000A47FE" w:rsidRPr="003A47F0">
        <w:rPr>
          <w:lang w:val="es-ES"/>
        </w:rPr>
        <w:t xml:space="preserve"> territorial</w:t>
      </w:r>
      <w:r w:rsidR="00B80926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integradas</w:t>
      </w:r>
      <w:r w:rsidR="000A47FE" w:rsidRPr="003A47F0">
        <w:rPr>
          <w:lang w:val="es-ES"/>
        </w:rPr>
        <w:t>)</w:t>
      </w:r>
      <w:r w:rsidR="0029389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a fin de a</w:t>
      </w:r>
      <w:r w:rsidR="00E23CBE" w:rsidRPr="003A47F0">
        <w:rPr>
          <w:lang w:val="es-ES"/>
        </w:rPr>
        <w:t>frontar</w:t>
      </w:r>
      <w:r w:rsidR="00B80926" w:rsidRPr="003A47F0">
        <w:rPr>
          <w:lang w:val="es-ES"/>
        </w:rPr>
        <w:t xml:space="preserve"> las necesidades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e</w:t>
      </w:r>
      <w:r w:rsidR="000A47FE" w:rsidRPr="003A47F0">
        <w:rPr>
          <w:lang w:val="es-ES"/>
        </w:rPr>
        <w:t>spec</w:t>
      </w:r>
      <w:r w:rsidR="00B80926" w:rsidRPr="003A47F0">
        <w:rPr>
          <w:lang w:val="es-ES"/>
        </w:rPr>
        <w:t>í</w:t>
      </w:r>
      <w:r w:rsidR="000A47FE" w:rsidRPr="003A47F0">
        <w:rPr>
          <w:lang w:val="es-ES"/>
        </w:rPr>
        <w:t>fic</w:t>
      </w:r>
      <w:r w:rsidR="00B80926" w:rsidRPr="003A47F0">
        <w:rPr>
          <w:lang w:val="es-ES"/>
        </w:rPr>
        <w:t>as de los</w:t>
      </w:r>
      <w:r w:rsidR="000A47FE" w:rsidRPr="003A47F0">
        <w:rPr>
          <w:lang w:val="es-ES"/>
        </w:rPr>
        <w:t xml:space="preserve"> territori</w:t>
      </w:r>
      <w:r w:rsidR="00B80926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B80926" w:rsidRPr="003A47F0">
        <w:rPr>
          <w:lang w:val="es-ES"/>
        </w:rPr>
        <w:t xml:space="preserve"> con una alta </w:t>
      </w:r>
      <w:r w:rsidR="007F3156" w:rsidRPr="003A47F0">
        <w:rPr>
          <w:lang w:val="es-ES"/>
        </w:rPr>
        <w:t>concentración</w:t>
      </w:r>
      <w:r w:rsidR="00B80926" w:rsidRPr="003A47F0">
        <w:rPr>
          <w:lang w:val="es-ES"/>
        </w:rPr>
        <w:t xml:space="preserve"> de comunidades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romaníes marginales</w:t>
      </w:r>
      <w:r w:rsidR="000A47FE" w:rsidRPr="003A47F0">
        <w:rPr>
          <w:lang w:val="es-ES"/>
        </w:rPr>
        <w:t xml:space="preserve">. </w:t>
      </w:r>
      <w:r w:rsidR="00B80926" w:rsidRPr="003A47F0">
        <w:rPr>
          <w:lang w:val="es-ES"/>
        </w:rPr>
        <w:t>El documento de la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B80926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B8092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B8092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B8092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E23CBE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E23CBE" w:rsidRPr="003A47F0">
        <w:rPr>
          <w:lang w:val="es-ES"/>
        </w:rPr>
        <w:t>la i</w:t>
      </w:r>
      <w:r w:rsidR="000A47FE" w:rsidRPr="003A47F0">
        <w:rPr>
          <w:lang w:val="es-ES"/>
        </w:rPr>
        <w:t>ntegra</w:t>
      </w:r>
      <w:r w:rsidR="00B80926" w:rsidRPr="003A47F0">
        <w:rPr>
          <w:lang w:val="es-ES"/>
        </w:rPr>
        <w:t>ció</w:t>
      </w:r>
      <w:r w:rsidR="000A47FE" w:rsidRPr="003A47F0">
        <w:rPr>
          <w:lang w:val="es-ES"/>
        </w:rPr>
        <w:t xml:space="preserve">n </w:t>
      </w:r>
      <w:r w:rsidR="00B80926" w:rsidRPr="003A47F0">
        <w:rPr>
          <w:lang w:val="es-ES"/>
        </w:rPr>
        <w:t>de l</w:t>
      </w:r>
      <w:r w:rsidR="000A47FE" w:rsidRPr="003A47F0">
        <w:rPr>
          <w:lang w:val="es-ES"/>
        </w:rPr>
        <w:t>o</w:t>
      </w:r>
      <w:r w:rsidR="00B8092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B8092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B80926" w:rsidRPr="003A47F0">
        <w:rPr>
          <w:lang w:val="es-ES"/>
        </w:rPr>
        <w:t>níes hasta</w:t>
      </w:r>
      <w:r w:rsidR="000A47FE" w:rsidRPr="003A47F0">
        <w:rPr>
          <w:lang w:val="es-ES"/>
        </w:rPr>
        <w:t xml:space="preserve"> 2020</w:t>
      </w:r>
      <w:r w:rsidR="00B80926" w:rsidRPr="003A47F0">
        <w:rPr>
          <w:lang w:val="es-ES"/>
        </w:rPr>
        <w:t xml:space="preserve"> se examinó el</w:t>
      </w:r>
      <w:r w:rsidR="000A47FE" w:rsidRPr="003A47F0">
        <w:rPr>
          <w:lang w:val="es-ES"/>
        </w:rPr>
        <w:t xml:space="preserve"> 11 </w:t>
      </w:r>
      <w:r w:rsidR="00B80926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2012 </w:t>
      </w:r>
      <w:r w:rsidR="00B80926" w:rsidRPr="003A47F0">
        <w:rPr>
          <w:lang w:val="es-ES"/>
        </w:rPr>
        <w:t>y fue</w:t>
      </w:r>
      <w:r w:rsidR="000A47FE" w:rsidRPr="003A47F0">
        <w:rPr>
          <w:lang w:val="es-ES"/>
        </w:rPr>
        <w:t xml:space="preserve"> apro</w:t>
      </w:r>
      <w:r w:rsidR="00B80926" w:rsidRPr="003A47F0">
        <w:rPr>
          <w:lang w:val="es-ES"/>
        </w:rPr>
        <w:t>bado por el Decreto N</w:t>
      </w:r>
      <w:r w:rsidR="00790667" w:rsidRPr="003A47F0">
        <w:rPr>
          <w:lang w:val="es-ES"/>
        </w:rPr>
        <w:t>º</w:t>
      </w:r>
      <w:r w:rsidR="00B80926" w:rsidRPr="003A47F0">
        <w:rPr>
          <w:lang w:val="es-ES"/>
        </w:rPr>
        <w:t xml:space="preserve"> 1/2012 del </w:t>
      </w:r>
      <w:r w:rsidR="000A47FE" w:rsidRPr="003A47F0">
        <w:rPr>
          <w:lang w:val="es-ES"/>
        </w:rPr>
        <w:t>Go</w:t>
      </w:r>
      <w:r w:rsidR="00B80926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B80926" w:rsidRPr="003A47F0">
        <w:rPr>
          <w:lang w:val="es-ES"/>
        </w:rPr>
        <w:t>o</w:t>
      </w:r>
      <w:r w:rsidR="000A47FE" w:rsidRPr="003A47F0">
        <w:rPr>
          <w:lang w:val="es-ES"/>
        </w:rPr>
        <w:t>.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B80926" w:rsidRPr="003A47F0">
        <w:rPr>
          <w:lang w:val="es-ES"/>
        </w:rPr>
        <w:t>Derecho al trabajo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9</w:t>
      </w:r>
      <w:r w:rsidR="001151E0" w:rsidRPr="003A47F0">
        <w:rPr>
          <w:lang w:val="es-ES"/>
        </w:rPr>
        <w:t>8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B80926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B80926" w:rsidRPr="003A47F0">
        <w:rPr>
          <w:lang w:val="es-ES"/>
        </w:rPr>
        <w:t>mbios de consideración</w:t>
      </w:r>
      <w:r w:rsidR="00763AEC" w:rsidRPr="003A47F0">
        <w:rPr>
          <w:lang w:val="es-ES"/>
        </w:rPr>
        <w:t xml:space="preserve"> e</w:t>
      </w:r>
      <w:r w:rsidR="000A47FE" w:rsidRPr="003A47F0">
        <w:rPr>
          <w:lang w:val="es-ES"/>
        </w:rPr>
        <w:t>n</w:t>
      </w:r>
      <w:r w:rsidR="00763AEC" w:rsidRPr="003A47F0">
        <w:rPr>
          <w:lang w:val="es-ES"/>
        </w:rPr>
        <w:t xml:space="preserve"> </w:t>
      </w:r>
      <w:r w:rsidR="000A47FE" w:rsidRPr="003A47F0">
        <w:rPr>
          <w:lang w:val="es-ES"/>
        </w:rPr>
        <w:t>es</w:t>
      </w:r>
      <w:r w:rsidR="00763AEC" w:rsidRPr="003A47F0">
        <w:rPr>
          <w:lang w:val="es-ES"/>
        </w:rPr>
        <w:t xml:space="preserve">ta esfera </w:t>
      </w:r>
      <w:r w:rsidR="000A47FE" w:rsidRPr="003A47F0">
        <w:rPr>
          <w:lang w:val="es-ES"/>
        </w:rPr>
        <w:t>dur</w:t>
      </w:r>
      <w:r w:rsidR="00763AEC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763AEC" w:rsidRPr="003A47F0">
        <w:rPr>
          <w:lang w:val="es-ES"/>
        </w:rPr>
        <w:t>te el período examinado</w:t>
      </w:r>
      <w:r w:rsidR="000A47FE" w:rsidRPr="003A47F0">
        <w:rPr>
          <w:lang w:val="es-ES"/>
        </w:rPr>
        <w:t xml:space="preserve"> </w:t>
      </w:r>
      <w:r w:rsidR="00763AEC" w:rsidRPr="003A47F0">
        <w:rPr>
          <w:lang w:val="es-ES"/>
        </w:rPr>
        <w:t>en lo que a la</w:t>
      </w:r>
      <w:r w:rsidR="000A47FE" w:rsidRPr="003A47F0">
        <w:rPr>
          <w:lang w:val="es-ES"/>
        </w:rPr>
        <w:t xml:space="preserve"> protec</w:t>
      </w:r>
      <w:r w:rsidR="00763AE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63AE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63AEC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763AE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63AEC" w:rsidRPr="003A47F0">
        <w:rPr>
          <w:lang w:val="es-ES"/>
        </w:rPr>
        <w:t>ón se refiere</w:t>
      </w:r>
      <w:r w:rsidR="000A47FE" w:rsidRPr="003A47F0">
        <w:rPr>
          <w:lang w:val="es-ES"/>
        </w:rPr>
        <w:t xml:space="preserve">. </w:t>
      </w:r>
      <w:r w:rsidR="00763AEC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763AEC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763AEC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763AEC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discrimina</w:t>
      </w:r>
      <w:r w:rsidR="00763AE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63AEC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763AEC" w:rsidRPr="003A47F0">
        <w:rPr>
          <w:lang w:val="es-ES"/>
        </w:rPr>
        <w:t>racial e</w:t>
      </w:r>
      <w:r w:rsidR="000A47FE" w:rsidRPr="003A47F0">
        <w:rPr>
          <w:lang w:val="es-ES"/>
        </w:rPr>
        <w:t xml:space="preserve">n </w:t>
      </w:r>
      <w:r w:rsidR="00763AEC" w:rsidRPr="003A47F0">
        <w:rPr>
          <w:lang w:val="es-ES"/>
        </w:rPr>
        <w:t>todas sus</w:t>
      </w:r>
      <w:r w:rsidR="000A47FE" w:rsidRPr="003A47F0">
        <w:rPr>
          <w:lang w:val="es-ES"/>
        </w:rPr>
        <w:t xml:space="preserve"> form</w:t>
      </w:r>
      <w:r w:rsidR="00763AE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763AEC" w:rsidRPr="003A47F0">
        <w:rPr>
          <w:lang w:val="es-ES"/>
        </w:rPr>
        <w:t xml:space="preserve">sírvanse consultar los </w:t>
      </w:r>
      <w:r w:rsidRPr="003A47F0">
        <w:rPr>
          <w:lang w:val="es-ES"/>
        </w:rPr>
        <w:t>art</w:t>
      </w:r>
      <w:r w:rsidR="00763AEC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763AEC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763AEC" w:rsidRPr="003A47F0">
        <w:rPr>
          <w:lang w:val="es-ES"/>
        </w:rPr>
        <w:t>o</w:t>
      </w:r>
      <w:r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763AE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763AEC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522BB" w:rsidRPr="003A47F0">
        <w:rPr>
          <w:lang w:val="es-ES"/>
        </w:rPr>
        <w:t>Derecho a fundar sindicatos</w:t>
      </w:r>
    </w:p>
    <w:p w:rsidR="000A47FE" w:rsidRPr="003A47F0" w:rsidRDefault="001151E0" w:rsidP="0062777D">
      <w:pPr>
        <w:pStyle w:val="SingleTxtG"/>
        <w:rPr>
          <w:lang w:val="es-ES"/>
        </w:rPr>
      </w:pPr>
      <w:r w:rsidRPr="003A47F0">
        <w:rPr>
          <w:lang w:val="es-ES"/>
        </w:rPr>
        <w:t>99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8D146C" w:rsidRPr="003A47F0">
        <w:rPr>
          <w:lang w:val="es-ES"/>
        </w:rPr>
        <w:t>e han registrado</w:t>
      </w:r>
      <w:r w:rsidR="000A47FE" w:rsidRPr="003A47F0">
        <w:rPr>
          <w:lang w:val="es-ES"/>
        </w:rPr>
        <w:t xml:space="preserve"> ca</w:t>
      </w:r>
      <w:r w:rsidR="008D146C" w:rsidRPr="003A47F0">
        <w:rPr>
          <w:lang w:val="es-ES"/>
        </w:rPr>
        <w:t>mbios de consideración en esta esfera</w:t>
      </w:r>
      <w:r w:rsidR="000A47FE" w:rsidRPr="003A47F0">
        <w:rPr>
          <w:lang w:val="es-ES"/>
        </w:rPr>
        <w:t xml:space="preserve"> dur</w:t>
      </w:r>
      <w:r w:rsidR="008D146C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8D146C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per</w:t>
      </w:r>
      <w:r w:rsidR="008D146C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8D146C" w:rsidRPr="003A47F0">
        <w:rPr>
          <w:lang w:val="es-ES"/>
        </w:rPr>
        <w:t>o examinado en lo que a la</w:t>
      </w:r>
      <w:r w:rsidR="000A47FE" w:rsidRPr="003A47F0">
        <w:rPr>
          <w:lang w:val="es-ES"/>
        </w:rPr>
        <w:t xml:space="preserve"> protec</w:t>
      </w:r>
      <w:r w:rsidR="008D146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D146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D146C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8D146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D146C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8D146C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8D146C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8D146C" w:rsidRPr="003A47F0">
        <w:rPr>
          <w:lang w:val="es-ES"/>
        </w:rPr>
        <w:t>as y de otra índole para</w:t>
      </w:r>
      <w:r w:rsidR="000A47FE" w:rsidRPr="003A47F0">
        <w:rPr>
          <w:lang w:val="es-ES"/>
        </w:rPr>
        <w:t xml:space="preserve"> elimina</w:t>
      </w:r>
      <w:r w:rsidR="008D146C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8D146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D146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D146C" w:rsidRPr="003A47F0">
        <w:rPr>
          <w:lang w:val="es-ES"/>
        </w:rPr>
        <w:t>racial en todas sus</w:t>
      </w:r>
      <w:r w:rsidR="000A47FE" w:rsidRPr="003A47F0">
        <w:rPr>
          <w:lang w:val="es-ES"/>
        </w:rPr>
        <w:t xml:space="preserve"> form</w:t>
      </w:r>
      <w:r w:rsidR="008D146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8D146C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817131" w:rsidRPr="003A47F0">
        <w:rPr>
          <w:lang w:val="es-ES"/>
        </w:rPr>
        <w:t>art</w:t>
      </w:r>
      <w:r w:rsidR="008D146C" w:rsidRPr="003A47F0">
        <w:rPr>
          <w:lang w:val="es-ES"/>
        </w:rPr>
        <w:t>í</w:t>
      </w:r>
      <w:r w:rsidR="00817131" w:rsidRPr="003A47F0">
        <w:rPr>
          <w:lang w:val="es-ES"/>
        </w:rPr>
        <w:t>c</w:t>
      </w:r>
      <w:r w:rsidR="008D146C" w:rsidRPr="003A47F0">
        <w:rPr>
          <w:lang w:val="es-ES"/>
        </w:rPr>
        <w:t>u</w:t>
      </w:r>
      <w:r w:rsidR="00817131" w:rsidRPr="003A47F0">
        <w:rPr>
          <w:lang w:val="es-ES"/>
        </w:rPr>
        <w:t>l</w:t>
      </w:r>
      <w:r w:rsidR="008D146C" w:rsidRPr="003A47F0">
        <w:rPr>
          <w:lang w:val="es-ES"/>
        </w:rPr>
        <w:t>o</w:t>
      </w:r>
      <w:r w:rsidR="00817131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8D146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8D146C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8D146C" w:rsidRPr="003A47F0">
        <w:rPr>
          <w:lang w:val="es-ES"/>
        </w:rPr>
        <w:t>Derecho a la vivienda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1151E0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2C58E5" w:rsidRPr="003A47F0">
        <w:rPr>
          <w:lang w:val="es-ES"/>
        </w:rPr>
        <w:t>L</w:t>
      </w:r>
      <w:r w:rsidR="008D146C" w:rsidRPr="003A47F0">
        <w:rPr>
          <w:lang w:val="es-ES"/>
        </w:rPr>
        <w:t>a vivienda es</w:t>
      </w:r>
      <w:r w:rsidR="002C58E5" w:rsidRPr="003A47F0">
        <w:rPr>
          <w:lang w:val="es-ES"/>
        </w:rPr>
        <w:t>, según todos reconocen,</w:t>
      </w:r>
      <w:r w:rsidR="00790667" w:rsidRPr="003A47F0">
        <w:rPr>
          <w:lang w:val="es-ES"/>
        </w:rPr>
        <w:t xml:space="preserve"> </w:t>
      </w:r>
      <w:r w:rsidR="008D146C" w:rsidRPr="003A47F0">
        <w:rPr>
          <w:lang w:val="es-ES"/>
        </w:rPr>
        <w:t>una de las necesidades fundamentales del ser</w:t>
      </w:r>
      <w:r w:rsidR="000A47FE" w:rsidRPr="003A47F0">
        <w:rPr>
          <w:lang w:val="es-ES"/>
        </w:rPr>
        <w:t xml:space="preserve"> human</w:t>
      </w:r>
      <w:r w:rsidR="008D146C" w:rsidRPr="003A47F0">
        <w:rPr>
          <w:lang w:val="es-ES"/>
        </w:rPr>
        <w:t>o</w:t>
      </w:r>
      <w:r w:rsidR="002C58E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D146C" w:rsidRPr="003A47F0">
        <w:rPr>
          <w:lang w:val="es-ES"/>
        </w:rPr>
        <w:t>que debe</w:t>
      </w:r>
      <w:r w:rsidR="000A47FE" w:rsidRPr="003A47F0">
        <w:rPr>
          <w:lang w:val="es-ES"/>
        </w:rPr>
        <w:t xml:space="preserve"> satisf</w:t>
      </w:r>
      <w:r w:rsidR="008D146C" w:rsidRPr="003A47F0">
        <w:rPr>
          <w:lang w:val="es-ES"/>
        </w:rPr>
        <w:t>ac</w:t>
      </w:r>
      <w:r w:rsidR="000A47FE" w:rsidRPr="003A47F0">
        <w:rPr>
          <w:lang w:val="es-ES"/>
        </w:rPr>
        <w:t>e</w:t>
      </w:r>
      <w:r w:rsidR="008D146C" w:rsidRPr="003A47F0">
        <w:rPr>
          <w:lang w:val="es-ES"/>
        </w:rPr>
        <w:t>rse</w:t>
      </w:r>
      <w:r w:rsidR="000A47FE" w:rsidRPr="003A47F0">
        <w:rPr>
          <w:lang w:val="es-ES"/>
        </w:rPr>
        <w:t xml:space="preserve"> </w:t>
      </w:r>
      <w:r w:rsidR="008D146C" w:rsidRPr="003A47F0">
        <w:rPr>
          <w:lang w:val="es-ES"/>
        </w:rPr>
        <w:t xml:space="preserve">en </w:t>
      </w:r>
      <w:r w:rsidR="007F3156" w:rsidRPr="003A47F0">
        <w:rPr>
          <w:lang w:val="es-ES"/>
        </w:rPr>
        <w:t>f</w:t>
      </w:r>
      <w:r w:rsidR="002C58E5" w:rsidRPr="003A47F0">
        <w:rPr>
          <w:lang w:val="es-ES"/>
        </w:rPr>
        <w:t>unción</w:t>
      </w:r>
      <w:r w:rsidR="008D146C" w:rsidRPr="003A47F0">
        <w:rPr>
          <w:lang w:val="es-ES"/>
        </w:rPr>
        <w:t xml:space="preserve"> </w:t>
      </w:r>
      <w:r w:rsidR="002C58E5" w:rsidRPr="003A47F0">
        <w:rPr>
          <w:lang w:val="es-ES"/>
        </w:rPr>
        <w:t>de</w:t>
      </w:r>
      <w:r w:rsidR="008D146C" w:rsidRPr="003A47F0">
        <w:rPr>
          <w:lang w:val="es-ES"/>
        </w:rPr>
        <w:t>l nivel</w:t>
      </w:r>
      <w:r w:rsidR="000A47FE" w:rsidRPr="003A47F0">
        <w:rPr>
          <w:lang w:val="es-ES"/>
        </w:rPr>
        <w:t xml:space="preserve"> </w:t>
      </w:r>
      <w:r w:rsidR="008D146C" w:rsidRPr="003A47F0">
        <w:rPr>
          <w:lang w:val="es-ES"/>
        </w:rPr>
        <w:t xml:space="preserve">de </w:t>
      </w:r>
      <w:r w:rsidR="007F3156" w:rsidRPr="003A47F0">
        <w:rPr>
          <w:lang w:val="es-ES"/>
        </w:rPr>
        <w:t>desarrollo</w:t>
      </w:r>
      <w:r w:rsidR="000A47FE" w:rsidRPr="003A47F0">
        <w:rPr>
          <w:lang w:val="es-ES"/>
        </w:rPr>
        <w:t xml:space="preserve"> soci</w:t>
      </w:r>
      <w:r w:rsidR="008D146C" w:rsidRPr="003A47F0">
        <w:rPr>
          <w:lang w:val="es-ES"/>
        </w:rPr>
        <w:t>oeco</w:t>
      </w:r>
      <w:r w:rsidR="000A47FE" w:rsidRPr="003A47F0">
        <w:rPr>
          <w:lang w:val="es-ES"/>
        </w:rPr>
        <w:t>n</w:t>
      </w:r>
      <w:r w:rsidR="008D146C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2030A7" w:rsidRPr="003A47F0">
        <w:rPr>
          <w:lang w:val="es-ES"/>
        </w:rPr>
        <w:t>o</w:t>
      </w:r>
      <w:r w:rsidR="008D146C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poblaci￳n. De"/>
        </w:smartTagPr>
        <w:r w:rsidR="008D146C" w:rsidRPr="003A47F0">
          <w:rPr>
            <w:lang w:val="es-ES"/>
          </w:rPr>
          <w:t xml:space="preserve">la </w:t>
        </w:r>
        <w:r w:rsidR="002030A7" w:rsidRPr="003A47F0">
          <w:rPr>
            <w:lang w:val="es-ES"/>
          </w:rPr>
          <w:t>población</w:t>
        </w:r>
        <w:r w:rsidR="000A47FE" w:rsidRPr="003A47F0">
          <w:rPr>
            <w:lang w:val="es-ES"/>
          </w:rPr>
          <w:t xml:space="preserve">. </w:t>
        </w:r>
        <w:r w:rsidR="00783024" w:rsidRPr="003A47F0">
          <w:rPr>
            <w:lang w:val="es-ES"/>
          </w:rPr>
          <w:t>De</w:t>
        </w:r>
      </w:smartTag>
      <w:r w:rsidR="00783024" w:rsidRPr="003A47F0">
        <w:rPr>
          <w:lang w:val="es-ES"/>
        </w:rPr>
        <w:t xml:space="preserve"> conformidad con la Estrategia de </w:t>
      </w:r>
      <w:r w:rsidR="002030A7" w:rsidRPr="003A47F0">
        <w:rPr>
          <w:lang w:val="es-ES"/>
        </w:rPr>
        <w:t>p</w:t>
      </w:r>
      <w:r w:rsidR="00783024" w:rsidRPr="003A47F0">
        <w:rPr>
          <w:lang w:val="es-ES"/>
        </w:rPr>
        <w:t>olítica</w:t>
      </w:r>
      <w:r w:rsidR="000A47FE" w:rsidRPr="003A47F0">
        <w:rPr>
          <w:lang w:val="es-ES"/>
        </w:rPr>
        <w:t xml:space="preserve"> </w:t>
      </w:r>
      <w:r w:rsidR="002030A7" w:rsidRPr="003A47F0">
        <w:rPr>
          <w:lang w:val="es-ES"/>
        </w:rPr>
        <w:t>n</w:t>
      </w:r>
      <w:r w:rsidR="000A47FE" w:rsidRPr="003A47F0">
        <w:rPr>
          <w:lang w:val="es-ES"/>
        </w:rPr>
        <w:t>a</w:t>
      </w:r>
      <w:r w:rsidR="00783024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783024" w:rsidRPr="003A47F0">
        <w:rPr>
          <w:lang w:val="es-ES"/>
        </w:rPr>
        <w:t xml:space="preserve"> de </w:t>
      </w:r>
      <w:r w:rsidR="002030A7" w:rsidRPr="003A47F0">
        <w:rPr>
          <w:lang w:val="es-ES"/>
        </w:rPr>
        <w:t>la v</w:t>
      </w:r>
      <w:r w:rsidR="00783024" w:rsidRPr="003A47F0">
        <w:rPr>
          <w:lang w:val="es-ES"/>
        </w:rPr>
        <w:t>ivienda hasta</w:t>
      </w:r>
      <w:r w:rsidR="000A47FE" w:rsidRPr="003A47F0">
        <w:rPr>
          <w:lang w:val="es-ES"/>
        </w:rPr>
        <w:t xml:space="preserve"> 2015, </w:t>
      </w:r>
      <w:r w:rsidR="0078302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783024" w:rsidRPr="003A47F0">
        <w:rPr>
          <w:lang w:val="es-ES"/>
        </w:rPr>
        <w:t>un</w:t>
      </w:r>
      <w:r w:rsidR="000A47FE" w:rsidRPr="003A47F0">
        <w:rPr>
          <w:lang w:val="es-ES"/>
        </w:rPr>
        <w:t>a econom</w:t>
      </w:r>
      <w:r w:rsidR="00783024" w:rsidRPr="003A47F0">
        <w:rPr>
          <w:lang w:val="es-ES"/>
        </w:rPr>
        <w:t>ía de mercado</w:t>
      </w:r>
      <w:r w:rsidR="002030A7" w:rsidRPr="003A47F0">
        <w:rPr>
          <w:lang w:val="es-ES"/>
        </w:rPr>
        <w:t>,</w:t>
      </w:r>
      <w:r w:rsidR="00783024" w:rsidRPr="003A47F0">
        <w:rPr>
          <w:lang w:val="es-ES"/>
        </w:rPr>
        <w:t xml:space="preserve"> la responsabilidad primordial</w:t>
      </w:r>
      <w:r w:rsidR="000A47FE" w:rsidRPr="003A47F0">
        <w:rPr>
          <w:lang w:val="es-ES"/>
        </w:rPr>
        <w:t xml:space="preserve"> </w:t>
      </w:r>
      <w:r w:rsidR="00783024" w:rsidRPr="003A47F0">
        <w:rPr>
          <w:lang w:val="es-ES"/>
        </w:rPr>
        <w:t>de</w:t>
      </w:r>
      <w:r w:rsidR="002030A7" w:rsidRPr="003A47F0">
        <w:rPr>
          <w:lang w:val="es-ES"/>
        </w:rPr>
        <w:t>l acceso a</w:t>
      </w:r>
      <w:r w:rsidR="00783024" w:rsidRPr="003A47F0">
        <w:rPr>
          <w:lang w:val="es-ES"/>
        </w:rPr>
        <w:t xml:space="preserve"> </w:t>
      </w:r>
      <w:r w:rsidR="00FD14C8" w:rsidRPr="003A47F0">
        <w:rPr>
          <w:lang w:val="es-ES"/>
        </w:rPr>
        <w:t>l</w:t>
      </w:r>
      <w:r w:rsidR="00783024" w:rsidRPr="003A47F0">
        <w:rPr>
          <w:lang w:val="es-ES"/>
        </w:rPr>
        <w:t>a vivienda recae sobre el propio ciudadano</w:t>
      </w:r>
      <w:r w:rsidR="000A47FE" w:rsidRPr="003A47F0">
        <w:rPr>
          <w:lang w:val="es-ES"/>
        </w:rPr>
        <w:t xml:space="preserve">. </w:t>
      </w:r>
      <w:r w:rsidR="00783024" w:rsidRPr="003A47F0">
        <w:rPr>
          <w:lang w:val="es-ES"/>
        </w:rPr>
        <w:t>Sin embargo, e</w:t>
      </w:r>
      <w:r w:rsidR="000A47FE" w:rsidRPr="003A47F0">
        <w:rPr>
          <w:lang w:val="es-ES"/>
        </w:rPr>
        <w:t>s</w:t>
      </w:r>
      <w:r w:rsidR="00783024" w:rsidRPr="003A47F0">
        <w:rPr>
          <w:lang w:val="es-ES"/>
        </w:rPr>
        <w:t>te</w:t>
      </w:r>
      <w:r w:rsidR="000A47FE" w:rsidRPr="003A47F0">
        <w:rPr>
          <w:lang w:val="es-ES"/>
        </w:rPr>
        <w:t xml:space="preserve"> princip</w:t>
      </w:r>
      <w:r w:rsidR="00783024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783024" w:rsidRPr="003A47F0">
        <w:rPr>
          <w:lang w:val="es-ES"/>
        </w:rPr>
        <w:t>solo funciona cuando el</w:t>
      </w:r>
      <w:r w:rsidR="000A47FE" w:rsidRPr="003A47F0">
        <w:rPr>
          <w:lang w:val="es-ES"/>
        </w:rPr>
        <w:t xml:space="preserve"> </w:t>
      </w:r>
      <w:r w:rsidR="00783024" w:rsidRPr="003A47F0">
        <w:rPr>
          <w:lang w:val="es-ES"/>
        </w:rPr>
        <w:t>e</w:t>
      </w:r>
      <w:r w:rsidR="000A47FE" w:rsidRPr="003A47F0">
        <w:rPr>
          <w:lang w:val="es-ES"/>
        </w:rPr>
        <w:t>sta</w:t>
      </w:r>
      <w:r w:rsidR="00783024" w:rsidRPr="003A47F0">
        <w:rPr>
          <w:lang w:val="es-ES"/>
        </w:rPr>
        <w:t>do</w:t>
      </w:r>
      <w:r w:rsidR="000A47FE" w:rsidRPr="003A47F0">
        <w:rPr>
          <w:lang w:val="es-ES"/>
        </w:rPr>
        <w:t xml:space="preserve"> </w:t>
      </w:r>
      <w:r w:rsidR="00281A61" w:rsidRPr="003A47F0">
        <w:rPr>
          <w:lang w:val="es-ES"/>
        </w:rPr>
        <w:t>ofrece</w:t>
      </w:r>
      <w:r w:rsidR="00783024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condi</w:t>
      </w:r>
      <w:r w:rsidR="0078302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78302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783024" w:rsidRPr="003A47F0">
        <w:rPr>
          <w:lang w:val="es-ES"/>
        </w:rPr>
        <w:t>a</w:t>
      </w:r>
      <w:r w:rsidR="002030A7" w:rsidRPr="003A47F0">
        <w:rPr>
          <w:lang w:val="es-ES"/>
        </w:rPr>
        <w:t>propiadas</w:t>
      </w:r>
      <w:r w:rsidR="00783024" w:rsidRPr="003A47F0">
        <w:rPr>
          <w:lang w:val="es-ES"/>
        </w:rPr>
        <w:t xml:space="preserve"> para que sus</w:t>
      </w:r>
      <w:r w:rsidR="000A47FE" w:rsidRPr="003A47F0">
        <w:rPr>
          <w:lang w:val="es-ES"/>
        </w:rPr>
        <w:t xml:space="preserve"> ci</w:t>
      </w:r>
      <w:r w:rsidR="00783024" w:rsidRPr="003A47F0">
        <w:rPr>
          <w:lang w:val="es-ES"/>
        </w:rPr>
        <w:t>udadanos</w:t>
      </w:r>
      <w:r w:rsidR="000A47FE" w:rsidRPr="003A47F0">
        <w:rPr>
          <w:lang w:val="es-ES"/>
        </w:rPr>
        <w:t xml:space="preserve"> </w:t>
      </w:r>
      <w:r w:rsidR="002030A7" w:rsidRPr="003A47F0">
        <w:rPr>
          <w:lang w:val="es-ES"/>
        </w:rPr>
        <w:t>dispongan de</w:t>
      </w:r>
      <w:r w:rsidR="00783024" w:rsidRPr="003A47F0">
        <w:rPr>
          <w:lang w:val="es-ES"/>
        </w:rPr>
        <w:t xml:space="preserve"> una</w:t>
      </w:r>
      <w:r w:rsidR="000A47FE" w:rsidRPr="003A47F0">
        <w:rPr>
          <w:lang w:val="es-ES"/>
        </w:rPr>
        <w:t xml:space="preserve"> </w:t>
      </w:r>
      <w:r w:rsidR="00783024" w:rsidRPr="003A47F0">
        <w:rPr>
          <w:lang w:val="es-ES"/>
        </w:rPr>
        <w:t>vivienda</w:t>
      </w:r>
      <w:r w:rsidR="000A47FE" w:rsidRPr="003A47F0">
        <w:rPr>
          <w:lang w:val="es-ES"/>
        </w:rPr>
        <w:t xml:space="preserve">. </w:t>
      </w:r>
      <w:r w:rsidR="00783024" w:rsidRPr="003A47F0">
        <w:rPr>
          <w:lang w:val="es-ES"/>
        </w:rPr>
        <w:t xml:space="preserve">La </w:t>
      </w:r>
      <w:r w:rsidR="00281A61" w:rsidRPr="003A47F0">
        <w:rPr>
          <w:lang w:val="es-ES"/>
        </w:rPr>
        <w:t>func</w:t>
      </w:r>
      <w:r w:rsidR="00783024" w:rsidRPr="003A47F0">
        <w:rPr>
          <w:lang w:val="es-ES"/>
        </w:rPr>
        <w:t>i</w:t>
      </w:r>
      <w:r w:rsidR="00281A61" w:rsidRPr="003A47F0">
        <w:rPr>
          <w:lang w:val="es-ES"/>
        </w:rPr>
        <w:t>ó</w:t>
      </w:r>
      <w:r w:rsidR="00783024" w:rsidRPr="003A47F0">
        <w:rPr>
          <w:lang w:val="es-ES"/>
        </w:rPr>
        <w:t>n del</w:t>
      </w:r>
      <w:r w:rsidR="000A47FE" w:rsidRPr="003A47F0">
        <w:rPr>
          <w:lang w:val="es-ES"/>
        </w:rPr>
        <w:t xml:space="preserve"> Minist</w:t>
      </w:r>
      <w:r w:rsidR="00783024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783024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Transport</w:t>
      </w:r>
      <w:r w:rsidR="00783024" w:rsidRPr="003A47F0">
        <w:rPr>
          <w:lang w:val="es-ES"/>
        </w:rPr>
        <w:t>e</w:t>
      </w:r>
      <w:r w:rsidR="000A47FE" w:rsidRPr="003A47F0">
        <w:rPr>
          <w:lang w:val="es-ES"/>
        </w:rPr>
        <w:t>, Construc</w:t>
      </w:r>
      <w:r w:rsidR="0078302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8302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83024" w:rsidRPr="003A47F0">
        <w:rPr>
          <w:lang w:val="es-ES"/>
        </w:rPr>
        <w:t>y Desarrollo</w:t>
      </w:r>
      <w:r w:rsidR="000A47FE" w:rsidRPr="003A47F0">
        <w:rPr>
          <w:lang w:val="es-ES"/>
        </w:rPr>
        <w:t xml:space="preserve"> Regional </w:t>
      </w:r>
      <w:r w:rsidR="0078302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78302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8302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81A61" w:rsidRPr="003A47F0">
          <w:rPr>
            <w:lang w:val="es-ES"/>
          </w:rPr>
          <w:t>a Eslovaca</w:t>
        </w:r>
      </w:smartTag>
      <w:r w:rsidR="002C58E5" w:rsidRPr="003A47F0">
        <w:rPr>
          <w:lang w:val="es-ES"/>
        </w:rPr>
        <w:t xml:space="preserve"> (en adelante</w:t>
      </w:r>
      <w:r w:rsidR="000A47FE" w:rsidRPr="003A47F0">
        <w:rPr>
          <w:lang w:val="es-ES"/>
        </w:rPr>
        <w:t>,</w:t>
      </w:r>
      <w:r w:rsidR="002C58E5" w:rsidRPr="003A47F0">
        <w:rPr>
          <w:lang w:val="es-ES"/>
        </w:rPr>
        <w:t xml:space="preserve"> Ministerio de la</w:t>
      </w:r>
      <w:r w:rsidR="000A47FE" w:rsidRPr="003A47F0">
        <w:rPr>
          <w:lang w:val="es-ES"/>
        </w:rPr>
        <w:t xml:space="preserve"> </w:t>
      </w:r>
      <w:r w:rsidR="002C58E5" w:rsidRPr="003A47F0">
        <w:rPr>
          <w:lang w:val="es-ES"/>
        </w:rPr>
        <w:t>Construcción)</w:t>
      </w:r>
      <w:r w:rsidR="00246B9B" w:rsidRPr="003A47F0">
        <w:rPr>
          <w:lang w:val="es-ES"/>
        </w:rPr>
        <w:t xml:space="preserve">, </w:t>
      </w:r>
      <w:r w:rsidR="00281A61" w:rsidRPr="003A47F0">
        <w:rPr>
          <w:lang w:val="es-ES"/>
        </w:rPr>
        <w:t>como órgano encargado de ejecutar las metas de la política estatal de vivienda</w:t>
      </w:r>
      <w:r w:rsidR="000A47FE" w:rsidRPr="003A47F0">
        <w:rPr>
          <w:lang w:val="es-ES"/>
        </w:rPr>
        <w:t xml:space="preserve">, </w:t>
      </w:r>
      <w:r w:rsidR="00281A61" w:rsidRPr="003A47F0">
        <w:rPr>
          <w:lang w:val="es-ES"/>
        </w:rPr>
        <w:t xml:space="preserve">reside en </w:t>
      </w:r>
      <w:r w:rsidR="000A47FE" w:rsidRPr="003A47F0">
        <w:rPr>
          <w:lang w:val="es-ES"/>
        </w:rPr>
        <w:t>crea</w:t>
      </w:r>
      <w:r w:rsidR="00281A61" w:rsidRPr="003A47F0">
        <w:rPr>
          <w:lang w:val="es-ES"/>
        </w:rPr>
        <w:t>r las condiciones</w:t>
      </w:r>
      <w:r w:rsidR="000A47FE" w:rsidRPr="003A47F0">
        <w:rPr>
          <w:lang w:val="es-ES"/>
        </w:rPr>
        <w:t xml:space="preserve"> econ</w:t>
      </w:r>
      <w:r w:rsidR="00281A61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281A61" w:rsidRPr="003A47F0">
        <w:rPr>
          <w:lang w:val="es-ES"/>
        </w:rPr>
        <w:t>as y</w:t>
      </w:r>
      <w:r w:rsidR="000A47FE" w:rsidRPr="003A47F0">
        <w:rPr>
          <w:lang w:val="es-ES"/>
        </w:rPr>
        <w:t xml:space="preserve"> legislativ</w:t>
      </w:r>
      <w:r w:rsidR="00281A61" w:rsidRPr="003A47F0">
        <w:rPr>
          <w:lang w:val="es-ES"/>
        </w:rPr>
        <w:t>as necesarias para facilitar el acceso a la vivienda a l</w:t>
      </w:r>
      <w:r w:rsidR="002C58E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281A61" w:rsidRPr="003A47F0">
        <w:rPr>
          <w:lang w:val="es-ES"/>
        </w:rPr>
        <w:t>m</w:t>
      </w:r>
      <w:r w:rsidR="002C58E5" w:rsidRPr="003A47F0">
        <w:rPr>
          <w:lang w:val="es-ES"/>
        </w:rPr>
        <w:t>ayoría</w:t>
      </w:r>
      <w:r w:rsidR="00281A61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po</w:t>
      </w:r>
      <w:r w:rsidR="00281A61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281A6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81A6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1151E0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281A61" w:rsidRPr="003A47F0">
        <w:rPr>
          <w:lang w:val="es-ES"/>
        </w:rPr>
        <w:t>E</w:t>
      </w:r>
      <w:r w:rsidR="000A47FE" w:rsidRPr="003A47F0">
        <w:rPr>
          <w:lang w:val="es-ES"/>
        </w:rPr>
        <w:t>n rela</w:t>
      </w:r>
      <w:r w:rsidR="00281A6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81A6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81A61" w:rsidRPr="003A47F0">
        <w:rPr>
          <w:lang w:val="es-ES"/>
        </w:rPr>
        <w:t>con lo anterior</w:t>
      </w:r>
      <w:r w:rsidR="000A47FE" w:rsidRPr="003A47F0">
        <w:rPr>
          <w:lang w:val="es-ES"/>
        </w:rPr>
        <w:t xml:space="preserve">, </w:t>
      </w:r>
      <w:r w:rsidR="00281A61" w:rsidRPr="003A47F0">
        <w:rPr>
          <w:lang w:val="es-ES"/>
        </w:rPr>
        <w:t xml:space="preserve">en 2010 se aprobó </w:t>
      </w:r>
      <w:smartTag w:uri="urn:schemas-microsoft-com:office:smarttags" w:element="PersonName">
        <w:smartTagPr>
          <w:attr w:name="ProductID" w:val="la Ley N"/>
        </w:smartTagPr>
        <w:r w:rsidR="00281A61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443/2010</w:t>
      </w:r>
      <w:r w:rsidR="00281A61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281A61" w:rsidRPr="003A47F0">
        <w:rPr>
          <w:lang w:val="es-ES"/>
        </w:rPr>
        <w:t>s</w:t>
      </w:r>
      <w:r w:rsidR="000A47FE" w:rsidRPr="003A47F0">
        <w:rPr>
          <w:lang w:val="es-ES"/>
        </w:rPr>
        <w:t>ub</w:t>
      </w:r>
      <w:r w:rsidR="00281A61" w:rsidRPr="003A47F0">
        <w:rPr>
          <w:lang w:val="es-ES"/>
        </w:rPr>
        <w:t>venciones a</w:t>
      </w:r>
      <w:r w:rsidR="002030A7" w:rsidRPr="003A47F0">
        <w:rPr>
          <w:lang w:val="es-ES"/>
        </w:rPr>
        <w:t xml:space="preserve"> </w:t>
      </w:r>
      <w:r w:rsidR="00281A61" w:rsidRPr="003A47F0">
        <w:rPr>
          <w:lang w:val="es-ES"/>
        </w:rPr>
        <w:t>l</w:t>
      </w:r>
      <w:r w:rsidR="002030A7" w:rsidRPr="003A47F0">
        <w:rPr>
          <w:lang w:val="es-ES"/>
        </w:rPr>
        <w:t>a</w:t>
      </w:r>
      <w:r w:rsidR="00281A61" w:rsidRPr="003A47F0">
        <w:rPr>
          <w:lang w:val="es-ES"/>
        </w:rPr>
        <w:t xml:space="preserve"> </w:t>
      </w:r>
      <w:r w:rsidR="002030A7" w:rsidRPr="003A47F0">
        <w:rPr>
          <w:lang w:val="es-ES"/>
        </w:rPr>
        <w:t>promoción</w:t>
      </w:r>
      <w:r w:rsidR="00281A61" w:rsidRPr="003A47F0">
        <w:rPr>
          <w:lang w:val="es-ES"/>
        </w:rPr>
        <w:t xml:space="preserve"> de la vivienda</w:t>
      </w:r>
      <w:r w:rsidR="00FE6E36" w:rsidRPr="003A47F0">
        <w:rPr>
          <w:lang w:val="es-ES"/>
        </w:rPr>
        <w:t xml:space="preserve"> y al fomento de la vivienda</w:t>
      </w:r>
      <w:r w:rsidR="000A47FE" w:rsidRPr="003A47F0">
        <w:rPr>
          <w:lang w:val="es-ES"/>
        </w:rPr>
        <w:t xml:space="preserve"> </w:t>
      </w:r>
      <w:r w:rsidR="00FE6E36" w:rsidRPr="003A47F0">
        <w:rPr>
          <w:lang w:val="es-ES"/>
        </w:rPr>
        <w:t>s</w:t>
      </w:r>
      <w:r w:rsidR="000A47FE" w:rsidRPr="003A47F0">
        <w:rPr>
          <w:lang w:val="es-ES"/>
        </w:rPr>
        <w:t xml:space="preserve">ocial. </w:t>
      </w:r>
      <w:r w:rsidR="00FE6E36" w:rsidRPr="003A47F0">
        <w:rPr>
          <w:lang w:val="es-ES"/>
        </w:rPr>
        <w:t xml:space="preserve">La </w:t>
      </w:r>
      <w:r w:rsidR="000416DF" w:rsidRPr="003A47F0">
        <w:rPr>
          <w:lang w:val="es-ES"/>
        </w:rPr>
        <w:t>ley</w:t>
      </w:r>
      <w:r w:rsidR="00FE6E36" w:rsidRPr="003A47F0">
        <w:rPr>
          <w:lang w:val="es-ES"/>
        </w:rPr>
        <w:t xml:space="preserve"> aprobada</w:t>
      </w:r>
      <w:r w:rsidR="000A47FE" w:rsidRPr="003A47F0">
        <w:rPr>
          <w:lang w:val="es-ES"/>
        </w:rPr>
        <w:t xml:space="preserve"> </w:t>
      </w:r>
      <w:r w:rsidR="002030A7" w:rsidRPr="003A47F0">
        <w:rPr>
          <w:lang w:val="es-ES"/>
        </w:rPr>
        <w:t>fija</w:t>
      </w:r>
      <w:r w:rsidR="000A47FE" w:rsidRPr="003A47F0">
        <w:rPr>
          <w:lang w:val="es-ES"/>
        </w:rPr>
        <w:t xml:space="preserve"> </w:t>
      </w:r>
      <w:r w:rsidR="00FE6E36" w:rsidRPr="003A47F0">
        <w:rPr>
          <w:lang w:val="es-ES"/>
        </w:rPr>
        <w:t>los objetivos y el volumen de</w:t>
      </w:r>
      <w:r w:rsidR="000A47FE" w:rsidRPr="003A47F0">
        <w:rPr>
          <w:lang w:val="es-ES"/>
        </w:rPr>
        <w:t xml:space="preserve"> sub</w:t>
      </w:r>
      <w:r w:rsidR="00FE6E36" w:rsidRPr="003A47F0">
        <w:rPr>
          <w:lang w:val="es-ES"/>
        </w:rPr>
        <w:t>venciones para la promoción de la vivienda</w:t>
      </w:r>
      <w:r w:rsidR="000A47FE" w:rsidRPr="003A47F0">
        <w:rPr>
          <w:lang w:val="es-ES"/>
        </w:rPr>
        <w:t xml:space="preserve"> </w:t>
      </w:r>
      <w:r w:rsidR="00FE6E36" w:rsidRPr="003A47F0">
        <w:rPr>
          <w:lang w:val="es-ES"/>
        </w:rPr>
        <w:t xml:space="preserve">y </w:t>
      </w:r>
      <w:r w:rsidR="002030A7" w:rsidRPr="003A47F0">
        <w:rPr>
          <w:lang w:val="es-ES"/>
        </w:rPr>
        <w:t xml:space="preserve">define </w:t>
      </w:r>
      <w:r w:rsidR="00FE6E36" w:rsidRPr="003A47F0">
        <w:rPr>
          <w:lang w:val="es-ES"/>
        </w:rPr>
        <w:t>también</w:t>
      </w:r>
      <w:r w:rsidR="00790667" w:rsidRPr="003A47F0">
        <w:rPr>
          <w:lang w:val="es-ES"/>
        </w:rPr>
        <w:t xml:space="preserve"> </w:t>
      </w:r>
      <w:r w:rsidR="00FE6E36" w:rsidRPr="003A47F0">
        <w:rPr>
          <w:lang w:val="es-ES"/>
        </w:rPr>
        <w:t>qué es la denominada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FE6E36" w:rsidRPr="003A47F0">
        <w:rPr>
          <w:lang w:val="es-ES"/>
        </w:rPr>
        <w:t xml:space="preserve">vivienda </w:t>
      </w:r>
      <w:r w:rsidR="00021AC2" w:rsidRPr="003A47F0">
        <w:rPr>
          <w:lang w:val="es-ES"/>
        </w:rPr>
        <w:t>social"</w:t>
      </w:r>
      <w:r w:rsidR="000A47FE" w:rsidRPr="003A47F0">
        <w:rPr>
          <w:lang w:val="es-ES"/>
        </w:rPr>
        <w:t xml:space="preserve">. </w:t>
      </w:r>
      <w:r w:rsidR="00FE6E36" w:rsidRPr="003A47F0">
        <w:rPr>
          <w:lang w:val="es-ES"/>
        </w:rPr>
        <w:t xml:space="preserve">Por vivienda social se entiende la vivienda obtenida </w:t>
      </w:r>
      <w:r w:rsidR="002030A7" w:rsidRPr="003A47F0">
        <w:rPr>
          <w:lang w:val="es-ES"/>
        </w:rPr>
        <w:t>gracias al empleo</w:t>
      </w:r>
      <w:r w:rsidR="00FE6E36" w:rsidRPr="003A47F0">
        <w:rPr>
          <w:lang w:val="es-ES"/>
        </w:rPr>
        <w:t xml:space="preserve"> de recursos</w:t>
      </w:r>
      <w:r w:rsidR="000A47FE" w:rsidRPr="003A47F0">
        <w:rPr>
          <w:lang w:val="es-ES"/>
        </w:rPr>
        <w:t xml:space="preserve"> p</w:t>
      </w:r>
      <w:r w:rsidR="00FE6E36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FE6E36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FE6E36" w:rsidRPr="003A47F0">
        <w:rPr>
          <w:lang w:val="es-ES"/>
        </w:rPr>
        <w:t xml:space="preserve">destinados a </w:t>
      </w:r>
      <w:r w:rsidR="00246B9B" w:rsidRPr="003A47F0">
        <w:rPr>
          <w:lang w:val="es-ES"/>
        </w:rPr>
        <w:t>proporcionar</w:t>
      </w:r>
      <w:r w:rsidR="00FE6E36" w:rsidRPr="003A47F0">
        <w:rPr>
          <w:lang w:val="es-ES"/>
        </w:rPr>
        <w:t xml:space="preserve"> </w:t>
      </w:r>
      <w:r w:rsidR="002030A7" w:rsidRPr="003A47F0">
        <w:rPr>
          <w:lang w:val="es-ES"/>
        </w:rPr>
        <w:t>alojamientos</w:t>
      </w:r>
      <w:r w:rsidR="00FE6E36" w:rsidRPr="003A47F0">
        <w:rPr>
          <w:lang w:val="es-ES"/>
        </w:rPr>
        <w:t xml:space="preserve"> dign</w:t>
      </w:r>
      <w:r w:rsidR="002030A7" w:rsidRPr="003A47F0">
        <w:rPr>
          <w:lang w:val="es-ES"/>
        </w:rPr>
        <w:t>o</w:t>
      </w:r>
      <w:r w:rsidR="00FE6E36" w:rsidRPr="003A47F0">
        <w:rPr>
          <w:lang w:val="es-ES"/>
        </w:rPr>
        <w:t>s y</w:t>
      </w:r>
      <w:r w:rsidR="000A47FE" w:rsidRPr="003A47F0">
        <w:rPr>
          <w:lang w:val="es-ES"/>
        </w:rPr>
        <w:t xml:space="preserve"> a</w:t>
      </w:r>
      <w:r w:rsidR="00251E98" w:rsidRPr="003A47F0">
        <w:rPr>
          <w:lang w:val="es-ES"/>
        </w:rPr>
        <w:t>propia</w:t>
      </w:r>
      <w:r w:rsidR="002030A7" w:rsidRPr="003A47F0">
        <w:rPr>
          <w:lang w:val="es-ES"/>
        </w:rPr>
        <w:t>dos</w:t>
      </w:r>
      <w:r w:rsidR="00246B9B" w:rsidRPr="003A47F0">
        <w:rPr>
          <w:lang w:val="es-ES"/>
        </w:rPr>
        <w:t xml:space="preserve"> </w:t>
      </w:r>
      <w:r w:rsidR="00FE6E36" w:rsidRPr="003A47F0">
        <w:rPr>
          <w:lang w:val="es-ES"/>
        </w:rPr>
        <w:t>a las</w:t>
      </w:r>
      <w:r w:rsidR="000A47FE" w:rsidRPr="003A47F0">
        <w:rPr>
          <w:lang w:val="es-ES"/>
        </w:rPr>
        <w:t xml:space="preserve"> person</w:t>
      </w:r>
      <w:r w:rsidR="00FE6E36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FE6E36" w:rsidRPr="003A47F0">
        <w:rPr>
          <w:lang w:val="es-ES"/>
        </w:rPr>
        <w:t>físicas que no son capaces de</w:t>
      </w:r>
      <w:r w:rsidR="005B1B1D" w:rsidRPr="003A47F0">
        <w:rPr>
          <w:lang w:val="es-ES"/>
        </w:rPr>
        <w:t xml:space="preserve"> lograr una vivienda por sí mismas</w:t>
      </w:r>
      <w:r w:rsidR="000A47FE" w:rsidRPr="003A47F0">
        <w:rPr>
          <w:lang w:val="es-ES"/>
        </w:rPr>
        <w:t>.</w:t>
      </w:r>
      <w:r w:rsidR="00246B9B" w:rsidRPr="003A47F0">
        <w:rPr>
          <w:lang w:val="es-ES"/>
        </w:rPr>
        <w:t xml:space="preserve"> El criterio principal</w:t>
      </w:r>
      <w:r w:rsidR="000A47FE" w:rsidRPr="003A47F0">
        <w:rPr>
          <w:lang w:val="es-ES"/>
        </w:rPr>
        <w:t xml:space="preserve"> </w:t>
      </w:r>
      <w:r w:rsidR="001C6B45" w:rsidRPr="003A47F0">
        <w:rPr>
          <w:lang w:val="es-ES"/>
        </w:rPr>
        <w:t>de acceso a una vivienda social viene determinado por el nivel de ingresos</w:t>
      </w:r>
      <w:r w:rsidR="000A47FE" w:rsidRPr="003A47F0">
        <w:rPr>
          <w:lang w:val="es-ES"/>
        </w:rPr>
        <w:t xml:space="preserve">. </w:t>
      </w:r>
      <w:r w:rsidR="005B1B1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M</w:t>
      </w:r>
      <w:r w:rsidR="005B1B1D" w:rsidRPr="003A47F0">
        <w:rPr>
          <w:lang w:val="es-ES"/>
        </w:rPr>
        <w:t xml:space="preserve">inisterio de </w:t>
      </w:r>
      <w:r w:rsidR="00246B9B" w:rsidRPr="003A47F0">
        <w:rPr>
          <w:lang w:val="es-ES"/>
        </w:rPr>
        <w:t>la</w:t>
      </w:r>
      <w:r w:rsidR="005B1B1D" w:rsidRPr="003A47F0">
        <w:rPr>
          <w:lang w:val="es-ES"/>
        </w:rPr>
        <w:t xml:space="preserve"> Construcción</w:t>
      </w:r>
      <w:r w:rsidR="000A47FE" w:rsidRPr="003A47F0">
        <w:rPr>
          <w:lang w:val="es-ES"/>
        </w:rPr>
        <w:t xml:space="preserve"> apli</w:t>
      </w:r>
      <w:r w:rsidR="005B1B1D" w:rsidRPr="003A47F0">
        <w:rPr>
          <w:lang w:val="es-ES"/>
        </w:rPr>
        <w:t xml:space="preserve">ca </w:t>
      </w:r>
      <w:r w:rsidR="001C6B45" w:rsidRPr="003A47F0">
        <w:rPr>
          <w:lang w:val="es-ES"/>
        </w:rPr>
        <w:t xml:space="preserve">por consiguiente </w:t>
      </w:r>
      <w:r w:rsidR="005B1B1D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princip</w:t>
      </w:r>
      <w:r w:rsidR="005B1B1D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</w:t>
      </w:r>
      <w:r w:rsidR="005B1B1D" w:rsidRPr="003A47F0">
        <w:rPr>
          <w:lang w:val="es-ES"/>
        </w:rPr>
        <w:t>igualdad de trato a todos los</w:t>
      </w:r>
      <w:r w:rsidR="000A47FE" w:rsidRPr="003A47F0">
        <w:rPr>
          <w:lang w:val="es-ES"/>
        </w:rPr>
        <w:t xml:space="preserve"> ci</w:t>
      </w:r>
      <w:r w:rsidR="005B1B1D" w:rsidRPr="003A47F0">
        <w:rPr>
          <w:lang w:val="es-ES"/>
        </w:rPr>
        <w:t>udadanos</w:t>
      </w:r>
      <w:r w:rsidR="001C6B45" w:rsidRPr="003A47F0">
        <w:rPr>
          <w:lang w:val="es-ES"/>
        </w:rPr>
        <w:t xml:space="preserve"> para resolver el problema del alojamiento de las familias de ingresos limitados y de personas sin recursos</w:t>
      </w:r>
      <w:r w:rsidR="001078AB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B01C95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F02A2B" w:rsidRPr="003A47F0">
        <w:rPr>
          <w:lang w:val="es-ES"/>
        </w:rPr>
        <w:t xml:space="preserve">De conformidad con la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, </w:t>
      </w:r>
      <w:r w:rsidR="00F02A2B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M</w:t>
      </w:r>
      <w:r w:rsidR="00F02A2B" w:rsidRPr="003A47F0">
        <w:rPr>
          <w:lang w:val="es-ES"/>
        </w:rPr>
        <w:t>inisterio</w:t>
      </w:r>
      <w:r w:rsidR="000A47FE" w:rsidRPr="003A47F0">
        <w:rPr>
          <w:lang w:val="es-ES"/>
        </w:rPr>
        <w:t xml:space="preserve"> </w:t>
      </w:r>
      <w:r w:rsidR="00F02A2B" w:rsidRPr="003A47F0">
        <w:rPr>
          <w:lang w:val="es-ES"/>
        </w:rPr>
        <w:t>proporciona también</w:t>
      </w:r>
      <w:r w:rsidR="000A47FE" w:rsidRPr="003A47F0">
        <w:rPr>
          <w:lang w:val="es-ES"/>
        </w:rPr>
        <w:t xml:space="preserve"> sub</w:t>
      </w:r>
      <w:r w:rsidR="00F02A2B" w:rsidRPr="003A47F0">
        <w:rPr>
          <w:lang w:val="es-ES"/>
        </w:rPr>
        <w:t>venciones para</w:t>
      </w:r>
      <w:r w:rsidR="001078AB" w:rsidRPr="003A47F0">
        <w:rPr>
          <w:lang w:val="es-ES"/>
        </w:rPr>
        <w:t xml:space="preserve"> </w:t>
      </w:r>
      <w:r w:rsidR="001C6B45" w:rsidRPr="003A47F0">
        <w:rPr>
          <w:lang w:val="es-ES"/>
        </w:rPr>
        <w:t xml:space="preserve">la compra de </w:t>
      </w:r>
      <w:r w:rsidR="0024231D" w:rsidRPr="003A47F0">
        <w:rPr>
          <w:lang w:val="es-ES"/>
        </w:rPr>
        <w:t>apartamentos de alquiler</w:t>
      </w:r>
      <w:r w:rsidR="00F02A2B" w:rsidRPr="003A47F0">
        <w:rPr>
          <w:lang w:val="es-ES"/>
        </w:rPr>
        <w:t xml:space="preserve"> </w:t>
      </w:r>
      <w:r w:rsidR="001C6B45" w:rsidRPr="003A47F0">
        <w:rPr>
          <w:lang w:val="es-ES"/>
        </w:rPr>
        <w:t>e infraestructuras técnicas</w:t>
      </w:r>
      <w:r w:rsidR="00F02A2B" w:rsidRPr="003A47F0">
        <w:rPr>
          <w:lang w:val="es-ES"/>
        </w:rPr>
        <w:t xml:space="preserve"> en el marco del Programa de</w:t>
      </w:r>
      <w:r w:rsidR="000A47FE" w:rsidRPr="003A47F0">
        <w:rPr>
          <w:lang w:val="es-ES"/>
        </w:rPr>
        <w:t xml:space="preserve"> </w:t>
      </w:r>
      <w:r w:rsidR="00F02A2B" w:rsidRPr="003A47F0">
        <w:rPr>
          <w:lang w:val="es-ES"/>
        </w:rPr>
        <w:t xml:space="preserve">Promoción de </w:t>
      </w:r>
      <w:smartTag w:uri="urn:schemas-microsoft-com:office:smarttags" w:element="PersonName">
        <w:smartTagPr>
          <w:attr w:name="ProductID" w:val="la Vivienda. Se"/>
        </w:smartTagPr>
        <w:r w:rsidR="00F02A2B" w:rsidRPr="003A47F0">
          <w:rPr>
            <w:lang w:val="es-ES"/>
          </w:rPr>
          <w:t>la Vivienda</w:t>
        </w:r>
        <w:r w:rsidR="000A47FE" w:rsidRPr="003A47F0">
          <w:rPr>
            <w:lang w:val="es-ES"/>
          </w:rPr>
          <w:t xml:space="preserve">. </w:t>
        </w:r>
        <w:r w:rsidR="00F02A2B" w:rsidRPr="003A47F0">
          <w:rPr>
            <w:lang w:val="es-ES"/>
          </w:rPr>
          <w:t>Se</w:t>
        </w:r>
      </w:smartTag>
      <w:r w:rsidR="00F02A2B" w:rsidRPr="003A47F0">
        <w:rPr>
          <w:lang w:val="es-ES"/>
        </w:rPr>
        <w:t xml:space="preserve"> otorgan s</w:t>
      </w:r>
      <w:r w:rsidR="000A47FE" w:rsidRPr="003A47F0">
        <w:rPr>
          <w:lang w:val="es-ES"/>
        </w:rPr>
        <w:t>ub</w:t>
      </w:r>
      <w:r w:rsidR="00F02A2B" w:rsidRPr="003A47F0">
        <w:rPr>
          <w:lang w:val="es-ES"/>
        </w:rPr>
        <w:t>venciones para la</w:t>
      </w:r>
      <w:r w:rsidR="000A47FE" w:rsidRPr="003A47F0">
        <w:rPr>
          <w:lang w:val="es-ES"/>
        </w:rPr>
        <w:t xml:space="preserve"> construc</w:t>
      </w:r>
      <w:r w:rsidR="00F02A2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02A2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02A2B" w:rsidRPr="003A47F0">
        <w:rPr>
          <w:lang w:val="es-ES"/>
        </w:rPr>
        <w:t>de apartamento</w:t>
      </w:r>
      <w:r w:rsidR="000A47FE" w:rsidRPr="003A47F0">
        <w:rPr>
          <w:lang w:val="es-ES"/>
        </w:rPr>
        <w:t xml:space="preserve">s </w:t>
      </w:r>
      <w:r w:rsidR="00F02A2B" w:rsidRPr="003A47F0">
        <w:rPr>
          <w:lang w:val="es-ES"/>
        </w:rPr>
        <w:t xml:space="preserve">de alquiler de </w:t>
      </w:r>
      <w:r w:rsidR="006E5D61" w:rsidRPr="003A47F0">
        <w:rPr>
          <w:lang w:val="es-ES"/>
        </w:rPr>
        <w:t>calidad</w:t>
      </w:r>
      <w:r w:rsidR="00F02A2B" w:rsidRPr="003A47F0">
        <w:rPr>
          <w:lang w:val="es-ES"/>
        </w:rPr>
        <w:t xml:space="preserve"> </w:t>
      </w:r>
      <w:r w:rsidR="006E5D61" w:rsidRPr="003A47F0">
        <w:rPr>
          <w:lang w:val="es-ES"/>
        </w:rPr>
        <w:t>inferior</w:t>
      </w:r>
      <w:r w:rsidR="00026E3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026E30" w:rsidRPr="003A47F0">
        <w:rPr>
          <w:lang w:val="es-ES"/>
        </w:rPr>
        <w:t xml:space="preserve">destinados fundamentalmente a </w:t>
      </w:r>
      <w:r w:rsidR="000A47FE" w:rsidRPr="003A47F0">
        <w:rPr>
          <w:lang w:val="es-ES"/>
        </w:rPr>
        <w:t>determin</w:t>
      </w:r>
      <w:r w:rsidR="00026E3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026E30" w:rsidRPr="003A47F0">
        <w:rPr>
          <w:lang w:val="es-ES"/>
        </w:rPr>
        <w:t>os grupos marginales de la</w:t>
      </w:r>
      <w:r w:rsidR="000A47FE" w:rsidRPr="003A47F0">
        <w:rPr>
          <w:lang w:val="es-ES"/>
        </w:rPr>
        <w:t xml:space="preserve"> po</w:t>
      </w:r>
      <w:r w:rsidR="00026E30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026E3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26E3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26E30" w:rsidRPr="003A47F0">
        <w:rPr>
          <w:lang w:val="es-ES"/>
        </w:rPr>
        <w:t xml:space="preserve"> y</w:t>
      </w:r>
      <w:r w:rsidR="005B2818" w:rsidRPr="003A47F0">
        <w:rPr>
          <w:lang w:val="es-ES"/>
        </w:rPr>
        <w:t>,</w:t>
      </w:r>
      <w:r w:rsidR="00026E30" w:rsidRPr="003A47F0">
        <w:rPr>
          <w:lang w:val="es-ES"/>
        </w:rPr>
        <w:t xml:space="preserve"> entre ellos</w:t>
      </w:r>
      <w:r w:rsidR="005B2818" w:rsidRPr="003A47F0">
        <w:rPr>
          <w:lang w:val="es-ES"/>
        </w:rPr>
        <w:t>,</w:t>
      </w:r>
      <w:r w:rsidR="00026E30" w:rsidRPr="003A47F0">
        <w:rPr>
          <w:lang w:val="es-ES"/>
        </w:rPr>
        <w:t xml:space="preserve"> </w:t>
      </w:r>
      <w:r w:rsidR="005B2818" w:rsidRPr="003A47F0">
        <w:rPr>
          <w:lang w:val="es-ES"/>
        </w:rPr>
        <w:t xml:space="preserve">a </w:t>
      </w:r>
      <w:r w:rsidR="00026E30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m</w:t>
      </w:r>
      <w:r w:rsidR="00026E30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026E30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026E30" w:rsidRPr="003A47F0">
        <w:rPr>
          <w:lang w:val="es-ES"/>
        </w:rPr>
        <w:t xml:space="preserve">de las comunidades romaníes </w:t>
      </w:r>
      <w:r w:rsidR="001078AB" w:rsidRPr="003A47F0">
        <w:rPr>
          <w:lang w:val="es-ES"/>
        </w:rPr>
        <w:t xml:space="preserve">en situación de exclusión </w:t>
      </w:r>
      <w:r w:rsidR="00026E30" w:rsidRPr="003A47F0">
        <w:rPr>
          <w:lang w:val="es-ES"/>
        </w:rPr>
        <w:t>s</w:t>
      </w:r>
      <w:r w:rsidR="000A47FE" w:rsidRPr="003A47F0">
        <w:rPr>
          <w:lang w:val="es-ES"/>
        </w:rPr>
        <w:t xml:space="preserve">ocial. </w:t>
      </w:r>
      <w:r w:rsidR="00026E30" w:rsidRPr="003A47F0">
        <w:rPr>
          <w:lang w:val="es-ES"/>
        </w:rPr>
        <w:t>E</w:t>
      </w:r>
      <w:r w:rsidR="000A47FE" w:rsidRPr="003A47F0">
        <w:rPr>
          <w:lang w:val="es-ES"/>
        </w:rPr>
        <w:t>n contrast</w:t>
      </w:r>
      <w:r w:rsidR="00026E30" w:rsidRPr="003A47F0">
        <w:rPr>
          <w:lang w:val="es-ES"/>
        </w:rPr>
        <w:t xml:space="preserve">e con los apartamentos de </w:t>
      </w:r>
      <w:r w:rsidR="001078AB" w:rsidRPr="003A47F0">
        <w:rPr>
          <w:lang w:val="es-ES"/>
        </w:rPr>
        <w:t>calidad media</w:t>
      </w:r>
      <w:r w:rsidR="000A47FE" w:rsidRPr="003A47F0">
        <w:rPr>
          <w:lang w:val="es-ES"/>
        </w:rPr>
        <w:t xml:space="preserve">, </w:t>
      </w:r>
      <w:r w:rsidR="006E5D61" w:rsidRPr="003A47F0">
        <w:rPr>
          <w:lang w:val="es-ES"/>
        </w:rPr>
        <w:t>respecto de</w:t>
      </w:r>
      <w:r w:rsidR="00026E30" w:rsidRPr="003A47F0">
        <w:rPr>
          <w:lang w:val="es-ES"/>
        </w:rPr>
        <w:t xml:space="preserve"> los </w:t>
      </w:r>
      <w:r w:rsidR="006E5D61" w:rsidRPr="003A47F0">
        <w:rPr>
          <w:lang w:val="es-ES"/>
        </w:rPr>
        <w:t>cuales</w:t>
      </w:r>
      <w:r w:rsidR="00026E30" w:rsidRPr="003A47F0">
        <w:rPr>
          <w:lang w:val="es-ES"/>
        </w:rPr>
        <w:t xml:space="preserve"> se conceden</w:t>
      </w:r>
      <w:r w:rsidR="000A47FE" w:rsidRPr="003A47F0">
        <w:rPr>
          <w:lang w:val="es-ES"/>
        </w:rPr>
        <w:t xml:space="preserve"> sub</w:t>
      </w:r>
      <w:r w:rsidR="00026E30" w:rsidRPr="003A47F0">
        <w:rPr>
          <w:lang w:val="es-ES"/>
        </w:rPr>
        <w:t>venciones hasta del</w:t>
      </w:r>
      <w:r w:rsidR="000A47FE" w:rsidRPr="003A47F0">
        <w:rPr>
          <w:lang w:val="es-ES"/>
        </w:rPr>
        <w:t xml:space="preserve"> 30</w:t>
      </w:r>
      <w:r w:rsidR="00026E30" w:rsidRPr="003A47F0">
        <w:rPr>
          <w:lang w:val="es-ES"/>
        </w:rPr>
        <w:t>%</w:t>
      </w:r>
      <w:r w:rsidR="000A47FE" w:rsidRPr="003A47F0">
        <w:rPr>
          <w:lang w:val="es-ES"/>
        </w:rPr>
        <w:t xml:space="preserve">, </w:t>
      </w:r>
      <w:r w:rsidR="003E2940" w:rsidRPr="003A47F0">
        <w:rPr>
          <w:lang w:val="es-ES"/>
        </w:rPr>
        <w:t xml:space="preserve">para los de </w:t>
      </w:r>
      <w:r w:rsidR="006E5D61" w:rsidRPr="003A47F0">
        <w:rPr>
          <w:lang w:val="es-ES"/>
        </w:rPr>
        <w:t>calidad inferior</w:t>
      </w:r>
      <w:r w:rsidR="003E2940" w:rsidRPr="003A47F0">
        <w:rPr>
          <w:lang w:val="es-ES"/>
        </w:rPr>
        <w:t xml:space="preserve"> se otorgan </w:t>
      </w:r>
      <w:r w:rsidR="000A47FE" w:rsidRPr="003A47F0">
        <w:rPr>
          <w:lang w:val="es-ES"/>
        </w:rPr>
        <w:t>sub</w:t>
      </w:r>
      <w:r w:rsidR="003E2940" w:rsidRPr="003A47F0">
        <w:rPr>
          <w:lang w:val="es-ES"/>
        </w:rPr>
        <w:t>venciones hasta del</w:t>
      </w:r>
      <w:r w:rsidR="000A47FE" w:rsidRPr="003A47F0">
        <w:rPr>
          <w:lang w:val="es-ES"/>
        </w:rPr>
        <w:t xml:space="preserve"> 75</w:t>
      </w:r>
      <w:r w:rsidR="003E2940" w:rsidRPr="003A47F0">
        <w:rPr>
          <w:lang w:val="es-ES"/>
        </w:rPr>
        <w:t>%</w:t>
      </w:r>
      <w:r w:rsidR="000A47FE" w:rsidRPr="003A47F0">
        <w:rPr>
          <w:lang w:val="es-ES"/>
        </w:rPr>
        <w:t xml:space="preserve"> </w:t>
      </w:r>
      <w:r w:rsidR="003E2940" w:rsidRPr="003A47F0">
        <w:rPr>
          <w:lang w:val="es-ES"/>
        </w:rPr>
        <w:t>del precio de compra</w:t>
      </w:r>
      <w:r w:rsidR="000A47FE" w:rsidRPr="003A47F0">
        <w:rPr>
          <w:lang w:val="es-ES"/>
        </w:rPr>
        <w:t xml:space="preserve">. </w:t>
      </w:r>
      <w:r w:rsidR="003E2940" w:rsidRPr="003A47F0">
        <w:rPr>
          <w:lang w:val="es-ES"/>
        </w:rPr>
        <w:t>Además</w:t>
      </w:r>
      <w:r w:rsidR="000A47FE" w:rsidRPr="003A47F0">
        <w:rPr>
          <w:lang w:val="es-ES"/>
        </w:rPr>
        <w:t xml:space="preserve">, </w:t>
      </w:r>
      <w:r w:rsidR="003E2940" w:rsidRPr="003A47F0">
        <w:rPr>
          <w:lang w:val="es-ES"/>
        </w:rPr>
        <w:t xml:space="preserve">se conceden </w:t>
      </w:r>
      <w:r w:rsidR="000A47FE" w:rsidRPr="003A47F0">
        <w:rPr>
          <w:lang w:val="es-ES"/>
        </w:rPr>
        <w:t>sub</w:t>
      </w:r>
      <w:r w:rsidR="003E2940" w:rsidRPr="003A47F0">
        <w:rPr>
          <w:lang w:val="es-ES"/>
        </w:rPr>
        <w:t>venciones de hasta el</w:t>
      </w:r>
      <w:r w:rsidR="000A47FE" w:rsidRPr="003A47F0">
        <w:rPr>
          <w:lang w:val="es-ES"/>
        </w:rPr>
        <w:t xml:space="preserve"> 80</w:t>
      </w:r>
      <w:r w:rsidR="003E2940" w:rsidRPr="003A47F0">
        <w:rPr>
          <w:lang w:val="es-ES"/>
        </w:rPr>
        <w:t xml:space="preserve">% del precio de compra para </w:t>
      </w:r>
      <w:r w:rsidR="00DF523C" w:rsidRPr="003A47F0">
        <w:rPr>
          <w:lang w:val="es-ES"/>
        </w:rPr>
        <w:t>las infraestructuras</w:t>
      </w:r>
      <w:r w:rsidR="003E2940" w:rsidRPr="003A47F0">
        <w:rPr>
          <w:lang w:val="es-ES"/>
        </w:rPr>
        <w:t xml:space="preserve"> t</w:t>
      </w:r>
      <w:r w:rsidR="00DF523C" w:rsidRPr="003A47F0">
        <w:rPr>
          <w:lang w:val="es-ES"/>
        </w:rPr>
        <w:t>écnicas</w:t>
      </w:r>
      <w:r w:rsidR="003E2940" w:rsidRPr="003A47F0">
        <w:rPr>
          <w:lang w:val="es-ES"/>
        </w:rPr>
        <w:t>, a fin de elevar el nivel</w:t>
      </w:r>
      <w:r w:rsidR="000A47FE" w:rsidRPr="003A47F0">
        <w:rPr>
          <w:lang w:val="es-ES"/>
        </w:rPr>
        <w:t xml:space="preserve"> soci</w:t>
      </w:r>
      <w:r w:rsidR="001078AB" w:rsidRPr="003A47F0">
        <w:rPr>
          <w:lang w:val="es-ES"/>
        </w:rPr>
        <w:t>o</w:t>
      </w:r>
      <w:r w:rsidR="000A47FE" w:rsidRPr="003A47F0">
        <w:rPr>
          <w:lang w:val="es-ES"/>
        </w:rPr>
        <w:t xml:space="preserve">cultural </w:t>
      </w:r>
      <w:r w:rsidR="003E2940" w:rsidRPr="003A47F0">
        <w:rPr>
          <w:lang w:val="es-ES"/>
        </w:rPr>
        <w:t>de los asentamientos</w:t>
      </w:r>
      <w:r w:rsidR="000A47FE" w:rsidRPr="003A47F0">
        <w:rPr>
          <w:lang w:val="es-ES"/>
        </w:rPr>
        <w:t xml:space="preserve"> </w:t>
      </w:r>
      <w:r w:rsidR="003E2940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3E2940" w:rsidRPr="003A47F0">
        <w:rPr>
          <w:lang w:val="es-ES"/>
        </w:rPr>
        <w:t>níes</w:t>
      </w:r>
      <w:r w:rsidR="000A47FE" w:rsidRPr="003A47F0">
        <w:rPr>
          <w:lang w:val="es-ES"/>
        </w:rPr>
        <w:t>. A</w:t>
      </w:r>
      <w:r w:rsidR="003E2940" w:rsidRPr="003A47F0">
        <w:rPr>
          <w:lang w:val="es-ES"/>
        </w:rPr>
        <w:t>l propio</w:t>
      </w:r>
      <w:r w:rsidR="000A47FE" w:rsidRPr="003A47F0">
        <w:rPr>
          <w:lang w:val="es-ES"/>
        </w:rPr>
        <w:t xml:space="preserve"> ti</w:t>
      </w:r>
      <w:r w:rsidR="003E2940" w:rsidRPr="003A47F0">
        <w:rPr>
          <w:lang w:val="es-ES"/>
        </w:rPr>
        <w:t>e</w:t>
      </w:r>
      <w:r w:rsidR="000A47FE" w:rsidRPr="003A47F0">
        <w:rPr>
          <w:lang w:val="es-ES"/>
        </w:rPr>
        <w:t>m</w:t>
      </w:r>
      <w:r w:rsidR="003E2940" w:rsidRPr="003A47F0">
        <w:rPr>
          <w:lang w:val="es-ES"/>
        </w:rPr>
        <w:t>po</w:t>
      </w:r>
      <w:r w:rsidR="000A47FE" w:rsidRPr="003A47F0">
        <w:rPr>
          <w:lang w:val="es-ES"/>
        </w:rPr>
        <w:t xml:space="preserve">, </w:t>
      </w:r>
      <w:r w:rsidR="003E2940" w:rsidRPr="003A47F0">
        <w:rPr>
          <w:lang w:val="es-ES"/>
        </w:rPr>
        <w:t>los futuros ocupantes</w:t>
      </w:r>
      <w:r w:rsidR="00DF523C" w:rsidRPr="003A47F0">
        <w:rPr>
          <w:lang w:val="es-ES"/>
        </w:rPr>
        <w:t xml:space="preserve"> tienen la opción de</w:t>
      </w:r>
      <w:r w:rsidR="003E2940" w:rsidRPr="003A47F0">
        <w:rPr>
          <w:lang w:val="es-ES"/>
        </w:rPr>
        <w:t xml:space="preserve"> </w:t>
      </w:r>
      <w:r w:rsidR="00DF523C" w:rsidRPr="003A47F0">
        <w:rPr>
          <w:lang w:val="es-ES"/>
        </w:rPr>
        <w:t xml:space="preserve">asumir </w:t>
      </w:r>
      <w:r w:rsidR="003E2940" w:rsidRPr="003A47F0">
        <w:rPr>
          <w:lang w:val="es-ES"/>
        </w:rPr>
        <w:t>el resto de</w:t>
      </w:r>
      <w:r w:rsidR="00DF523C" w:rsidRPr="003A47F0">
        <w:rPr>
          <w:lang w:val="es-ES"/>
        </w:rPr>
        <w:t xml:space="preserve"> </w:t>
      </w:r>
      <w:r w:rsidR="003E2940" w:rsidRPr="003A47F0">
        <w:rPr>
          <w:lang w:val="es-ES"/>
        </w:rPr>
        <w:t>l</w:t>
      </w:r>
      <w:r w:rsidR="00DF523C" w:rsidRPr="003A47F0">
        <w:rPr>
          <w:lang w:val="es-ES"/>
        </w:rPr>
        <w:t>os costos</w:t>
      </w:r>
      <w:r w:rsidR="003E2940" w:rsidRPr="003A47F0">
        <w:rPr>
          <w:lang w:val="es-ES"/>
        </w:rPr>
        <w:t xml:space="preserve"> participa</w:t>
      </w:r>
      <w:r w:rsidR="00DF523C" w:rsidRPr="003A47F0">
        <w:rPr>
          <w:lang w:val="es-ES"/>
        </w:rPr>
        <w:t>ndo en la</w:t>
      </w:r>
      <w:r w:rsidR="000A47FE" w:rsidRPr="003A47F0">
        <w:rPr>
          <w:lang w:val="es-ES"/>
        </w:rPr>
        <w:t xml:space="preserve"> construc</w:t>
      </w:r>
      <w:r w:rsidR="003E29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E294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F523C" w:rsidRPr="003A47F0">
        <w:rPr>
          <w:lang w:val="es-ES"/>
        </w:rPr>
        <w:t xml:space="preserve">de su vivienda, lo que les permite además establecer con ella </w:t>
      </w:r>
      <w:r w:rsidR="003E2940" w:rsidRPr="003A47F0">
        <w:rPr>
          <w:lang w:val="es-ES"/>
        </w:rPr>
        <w:t>una relación</w:t>
      </w:r>
      <w:r w:rsidR="000A47FE" w:rsidRPr="003A47F0">
        <w:rPr>
          <w:lang w:val="es-ES"/>
        </w:rPr>
        <w:t xml:space="preserve"> positiv</w:t>
      </w:r>
      <w:r w:rsidR="003E2940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3E2940" w:rsidRPr="003A47F0">
        <w:rPr>
          <w:lang w:val="es-ES"/>
        </w:rPr>
        <w:t>De lo anterior se desprende que</w:t>
      </w:r>
      <w:r w:rsidR="000A47FE" w:rsidRPr="003A47F0">
        <w:rPr>
          <w:lang w:val="es-ES"/>
        </w:rPr>
        <w:t xml:space="preserve"> </w:t>
      </w:r>
      <w:r w:rsidR="003E2940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3E2940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 apli</w:t>
      </w:r>
      <w:r w:rsidR="003E2940" w:rsidRPr="003A47F0">
        <w:rPr>
          <w:lang w:val="es-ES"/>
        </w:rPr>
        <w:t xml:space="preserve">ca </w:t>
      </w:r>
      <w:r w:rsidR="000A47FE" w:rsidRPr="003A47F0">
        <w:rPr>
          <w:lang w:val="es-ES"/>
        </w:rPr>
        <w:t>e</w:t>
      </w:r>
      <w:r w:rsidR="003E2940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6E5D61" w:rsidRPr="003A47F0">
        <w:rPr>
          <w:lang w:val="es-ES"/>
        </w:rPr>
        <w:t xml:space="preserve">principio de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discrimina</w:t>
      </w:r>
      <w:r w:rsidR="006E5D6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E5D6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E5D61" w:rsidRPr="003A47F0">
        <w:rPr>
          <w:lang w:val="es-ES"/>
        </w:rPr>
        <w:t xml:space="preserve"> positiva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</w:t>
      </w:r>
      <w:r w:rsidR="006E5D61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</w:t>
      </w:r>
      <w:r w:rsidR="001078AB" w:rsidRPr="003A47F0">
        <w:rPr>
          <w:lang w:val="es-ES"/>
        </w:rPr>
        <w:t>afrontar</w:t>
      </w:r>
      <w:r w:rsidR="006E5D61" w:rsidRPr="003A47F0">
        <w:rPr>
          <w:lang w:val="es-ES"/>
        </w:rPr>
        <w:t xml:space="preserve"> el tema de</w:t>
      </w:r>
      <w:r w:rsidR="00DF523C" w:rsidRPr="003A47F0">
        <w:rPr>
          <w:lang w:val="es-ES"/>
        </w:rPr>
        <w:t>l acceso a</w:t>
      </w:r>
      <w:r w:rsidR="006E5D61" w:rsidRPr="003A47F0">
        <w:rPr>
          <w:lang w:val="es-ES"/>
        </w:rPr>
        <w:t xml:space="preserve"> la vivienda de los ciudadanos en riesgo de</w:t>
      </w:r>
      <w:r w:rsidR="000A47FE" w:rsidRPr="003A47F0">
        <w:rPr>
          <w:lang w:val="es-ES"/>
        </w:rPr>
        <w:t xml:space="preserve"> exclusi</w:t>
      </w:r>
      <w:r w:rsidR="006E5D6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E5D61" w:rsidRPr="003A47F0">
        <w:rPr>
          <w:lang w:val="es-ES"/>
        </w:rPr>
        <w:t xml:space="preserve"> social</w:t>
      </w:r>
      <w:r w:rsidR="000A47FE" w:rsidRPr="003A47F0">
        <w:rPr>
          <w:lang w:val="es-ES"/>
        </w:rPr>
        <w:t xml:space="preserve">. </w:t>
      </w:r>
    </w:p>
    <w:p w:rsidR="000A47FE" w:rsidRPr="003A47F0" w:rsidRDefault="00817131" w:rsidP="0062777D">
      <w:pPr>
        <w:pStyle w:val="SingleTxtG"/>
        <w:spacing w:after="240"/>
        <w:rPr>
          <w:lang w:val="es-ES"/>
        </w:rPr>
      </w:pPr>
      <w:r w:rsidRPr="003A47F0">
        <w:rPr>
          <w:lang w:val="es-ES"/>
        </w:rPr>
        <w:t>10</w:t>
      </w:r>
      <w:r w:rsidR="00B01C95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6E5D61" w:rsidRPr="003A47F0">
        <w:rPr>
          <w:lang w:val="es-ES"/>
        </w:rPr>
        <w:t>E</w:t>
      </w:r>
      <w:r w:rsidR="001078AB" w:rsidRPr="003A47F0">
        <w:rPr>
          <w:lang w:val="es-ES"/>
        </w:rPr>
        <w:t xml:space="preserve">n virtud del Programa de </w:t>
      </w:r>
      <w:r w:rsidR="00E23CBE" w:rsidRPr="003A47F0">
        <w:rPr>
          <w:lang w:val="es-ES"/>
        </w:rPr>
        <w:t>P</w:t>
      </w:r>
      <w:r w:rsidR="001078AB" w:rsidRPr="003A47F0">
        <w:rPr>
          <w:lang w:val="es-ES"/>
        </w:rPr>
        <w:t xml:space="preserve">romoción de </w:t>
      </w:r>
      <w:r w:rsidR="006E5D61" w:rsidRPr="003A47F0">
        <w:rPr>
          <w:lang w:val="es-ES"/>
        </w:rPr>
        <w:t>l</w:t>
      </w:r>
      <w:r w:rsidR="00E23CBE" w:rsidRPr="003A47F0">
        <w:rPr>
          <w:lang w:val="es-ES"/>
        </w:rPr>
        <w:t>a V</w:t>
      </w:r>
      <w:r w:rsidR="001078AB" w:rsidRPr="003A47F0">
        <w:rPr>
          <w:lang w:val="es-ES"/>
        </w:rPr>
        <w:t>ivienda,</w:t>
      </w:r>
      <w:r w:rsidR="006E5D61" w:rsidRPr="003A47F0">
        <w:rPr>
          <w:lang w:val="es-ES"/>
        </w:rPr>
        <w:t xml:space="preserve"> </w:t>
      </w:r>
      <w:r w:rsidR="001078AB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M</w:t>
      </w:r>
      <w:r w:rsidR="006E5D61" w:rsidRPr="003A47F0">
        <w:rPr>
          <w:lang w:val="es-ES"/>
        </w:rPr>
        <w:t>inisterio</w:t>
      </w:r>
      <w:r w:rsidR="000A47FE" w:rsidRPr="003A47F0">
        <w:rPr>
          <w:lang w:val="es-ES"/>
        </w:rPr>
        <w:t xml:space="preserve"> ha pro</w:t>
      </w:r>
      <w:r w:rsidR="006E5D61" w:rsidRPr="003A47F0">
        <w:rPr>
          <w:lang w:val="es-ES"/>
        </w:rPr>
        <w:t xml:space="preserve">porcionado los </w:t>
      </w:r>
      <w:r w:rsidR="001078AB" w:rsidRPr="003A47F0">
        <w:rPr>
          <w:lang w:val="es-ES"/>
        </w:rPr>
        <w:t xml:space="preserve">siguientes </w:t>
      </w:r>
      <w:r w:rsidR="006E5D61" w:rsidRPr="003A47F0">
        <w:rPr>
          <w:lang w:val="es-ES"/>
        </w:rPr>
        <w:t>recursos</w:t>
      </w:r>
      <w:r w:rsidR="000A47FE" w:rsidRPr="003A47F0">
        <w:rPr>
          <w:lang w:val="es-ES"/>
        </w:rPr>
        <w:t xml:space="preserve"> financi</w:t>
      </w:r>
      <w:r w:rsidR="001078AB" w:rsidRPr="003A47F0">
        <w:rPr>
          <w:lang w:val="es-ES"/>
        </w:rPr>
        <w:t>eros</w:t>
      </w:r>
      <w:r w:rsidR="006E5D61" w:rsidRPr="003A47F0">
        <w:rPr>
          <w:lang w:val="es-ES"/>
        </w:rPr>
        <w:t xml:space="preserve"> destinados a la</w:t>
      </w:r>
      <w:r w:rsidR="000A47FE" w:rsidRPr="003A47F0">
        <w:rPr>
          <w:lang w:val="es-ES"/>
        </w:rPr>
        <w:t xml:space="preserve"> construc</w:t>
      </w:r>
      <w:r w:rsidR="006E5D6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E5D6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E5D61" w:rsidRPr="003A47F0">
        <w:rPr>
          <w:lang w:val="es-ES"/>
        </w:rPr>
        <w:t>de apartamentos</w:t>
      </w:r>
      <w:r w:rsidR="000A47FE" w:rsidRPr="003A47F0">
        <w:rPr>
          <w:lang w:val="es-ES"/>
        </w:rPr>
        <w:t xml:space="preserve"> </w:t>
      </w:r>
      <w:r w:rsidR="006E5D61" w:rsidRPr="003A47F0">
        <w:rPr>
          <w:lang w:val="es-ES"/>
        </w:rPr>
        <w:t xml:space="preserve">y </w:t>
      </w:r>
      <w:r w:rsidR="005B2818" w:rsidRPr="003A47F0">
        <w:rPr>
          <w:lang w:val="es-ES"/>
        </w:rPr>
        <w:t>equipamientos</w:t>
      </w:r>
      <w:r w:rsidR="006E5D61" w:rsidRPr="003A47F0">
        <w:rPr>
          <w:lang w:val="es-ES"/>
        </w:rPr>
        <w:t xml:space="preserve"> </w:t>
      </w:r>
      <w:r w:rsidR="000A47FE" w:rsidRPr="003A47F0">
        <w:rPr>
          <w:lang w:val="es-ES"/>
        </w:rPr>
        <w:t>t</w:t>
      </w:r>
      <w:r w:rsidR="006E5D61" w:rsidRPr="003A47F0">
        <w:rPr>
          <w:lang w:val="es-ES"/>
        </w:rPr>
        <w:t>é</w:t>
      </w:r>
      <w:r w:rsidR="000A47FE" w:rsidRPr="003A47F0">
        <w:rPr>
          <w:lang w:val="es-ES"/>
        </w:rPr>
        <w:t>cnic</w:t>
      </w:r>
      <w:r w:rsidR="006E5D6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6E5D61" w:rsidRPr="003A47F0">
        <w:rPr>
          <w:lang w:val="es-ES"/>
        </w:rPr>
        <w:t>para los grupos</w:t>
      </w:r>
      <w:r w:rsidR="000A47FE" w:rsidRPr="003A47F0">
        <w:rPr>
          <w:lang w:val="es-ES"/>
        </w:rPr>
        <w:t xml:space="preserve"> marginal</w:t>
      </w:r>
      <w:r w:rsidR="006E5D61" w:rsidRPr="003A47F0">
        <w:rPr>
          <w:lang w:val="es-ES"/>
        </w:rPr>
        <w:t>es de la</w:t>
      </w:r>
      <w:r w:rsidR="000A47FE" w:rsidRPr="003A47F0">
        <w:rPr>
          <w:lang w:val="es-ES"/>
        </w:rPr>
        <w:t xml:space="preserve"> po</w:t>
      </w:r>
      <w:r w:rsidR="006E5D61" w:rsidRPr="003A47F0">
        <w:rPr>
          <w:lang w:val="es-ES"/>
        </w:rPr>
        <w:t>blac</w:t>
      </w:r>
      <w:r w:rsidR="000A47FE" w:rsidRPr="003A47F0">
        <w:rPr>
          <w:lang w:val="es-ES"/>
        </w:rPr>
        <w:t>i</w:t>
      </w:r>
      <w:r w:rsidR="006E5D61" w:rsidRPr="003A47F0">
        <w:rPr>
          <w:lang w:val="es-ES"/>
        </w:rPr>
        <w:t>ó</w:t>
      </w:r>
      <w:r w:rsidR="002921D2" w:rsidRPr="003A47F0">
        <w:rPr>
          <w:lang w:val="es-ES"/>
        </w:rPr>
        <w:t>n.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"/>
        <w:gridCol w:w="3857"/>
        <w:gridCol w:w="3857"/>
      </w:tblGrid>
      <w:tr w:rsidR="00006FBE" w:rsidRPr="003A47F0"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6E5D61" w:rsidP="00C942C6">
            <w:pPr>
              <w:snapToGrid w:val="0"/>
              <w:spacing w:before="80" w:after="80" w:line="200" w:lineRule="exac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Año</w:t>
            </w:r>
          </w:p>
        </w:tc>
        <w:tc>
          <w:tcPr>
            <w:tcW w:w="33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A12B88">
            <w:pPr>
              <w:snapToGrid w:val="0"/>
              <w:spacing w:before="80" w:after="80" w:line="200" w:lineRule="exact"/>
              <w:jc w:val="righ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N</w:t>
            </w:r>
            <w:r w:rsidR="006E5D61" w:rsidRPr="003A47F0">
              <w:rPr>
                <w:i/>
                <w:sz w:val="16"/>
                <w:szCs w:val="24"/>
                <w:lang w:val="es-ES"/>
              </w:rPr>
              <w:t>ú</w:t>
            </w:r>
            <w:r w:rsidRPr="003A47F0">
              <w:rPr>
                <w:i/>
                <w:sz w:val="16"/>
                <w:szCs w:val="24"/>
                <w:lang w:val="es-ES"/>
              </w:rPr>
              <w:t>mer</w:t>
            </w:r>
            <w:r w:rsidR="006E5D61" w:rsidRPr="003A47F0">
              <w:rPr>
                <w:i/>
                <w:sz w:val="16"/>
                <w:szCs w:val="24"/>
                <w:lang w:val="es-ES"/>
              </w:rPr>
              <w:t>o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 xml:space="preserve">de apartamentos </w:t>
            </w:r>
            <w:r w:rsidR="00A12B88">
              <w:rPr>
                <w:i/>
                <w:sz w:val="16"/>
                <w:szCs w:val="24"/>
                <w:lang w:val="es-ES"/>
              </w:rPr>
              <w:br/>
            </w:r>
            <w:r w:rsidR="005B2818" w:rsidRPr="003A47F0">
              <w:rPr>
                <w:i/>
                <w:sz w:val="16"/>
                <w:szCs w:val="24"/>
                <w:lang w:val="es-ES"/>
              </w:rPr>
              <w:t>de alquiler</w:t>
            </w:r>
            <w:r w:rsidR="00151AFD"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1078AB" w:rsidRPr="003A47F0">
              <w:rPr>
                <w:i/>
                <w:sz w:val="16"/>
                <w:szCs w:val="24"/>
                <w:lang w:val="es-ES"/>
              </w:rPr>
              <w:t>d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e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c</w:t>
            </w:r>
            <w:r w:rsidRPr="003A47F0">
              <w:rPr>
                <w:i/>
                <w:sz w:val="16"/>
                <w:szCs w:val="24"/>
                <w:lang w:val="es-ES"/>
              </w:rPr>
              <w:t>al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idad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inferior</w:t>
            </w:r>
          </w:p>
        </w:tc>
        <w:tc>
          <w:tcPr>
            <w:tcW w:w="33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80" w:after="80" w:line="200" w:lineRule="exact"/>
              <w:jc w:val="righ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Sub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venciones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otorgadas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151AFD" w:rsidRPr="003A47F0">
              <w:rPr>
                <w:i/>
                <w:sz w:val="16"/>
                <w:szCs w:val="24"/>
                <w:lang w:val="es-ES"/>
              </w:rPr>
              <w:br/>
            </w:r>
            <w:r w:rsidRPr="003A47F0">
              <w:rPr>
                <w:i/>
                <w:sz w:val="16"/>
                <w:szCs w:val="24"/>
                <w:lang w:val="es-ES"/>
              </w:rPr>
              <w:t>(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en e</w:t>
            </w:r>
            <w:r w:rsidRPr="003A47F0">
              <w:rPr>
                <w:i/>
                <w:sz w:val="16"/>
                <w:szCs w:val="24"/>
                <w:lang w:val="es-ES"/>
              </w:rPr>
              <w:t>ur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os</w:t>
            </w:r>
            <w:r w:rsidRPr="003A47F0">
              <w:rPr>
                <w:i/>
                <w:sz w:val="16"/>
                <w:szCs w:val="24"/>
                <w:lang w:val="es-ES"/>
              </w:rPr>
              <w:t>)</w:t>
            </w:r>
          </w:p>
        </w:tc>
      </w:tr>
      <w:tr w:rsidR="00006FBE" w:rsidRPr="003A47F0"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2008</w:t>
            </w:r>
          </w:p>
        </w:tc>
        <w:tc>
          <w:tcPr>
            <w:tcW w:w="33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633</w:t>
            </w:r>
          </w:p>
        </w:tc>
        <w:tc>
          <w:tcPr>
            <w:tcW w:w="33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5B2818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8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530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239,</w:t>
            </w:r>
            <w:r w:rsidR="00006FBE" w:rsidRPr="003A47F0">
              <w:rPr>
                <w:szCs w:val="24"/>
                <w:lang w:val="es-ES"/>
              </w:rPr>
              <w:t>60</w:t>
            </w:r>
          </w:p>
        </w:tc>
      </w:tr>
      <w:tr w:rsidR="00006FBE" w:rsidRPr="003A47F0">
        <w:tc>
          <w:tcPr>
            <w:tcW w:w="686" w:type="dxa"/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2009</w:t>
            </w:r>
          </w:p>
        </w:tc>
        <w:tc>
          <w:tcPr>
            <w:tcW w:w="3342" w:type="dxa"/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314</w:t>
            </w:r>
          </w:p>
        </w:tc>
        <w:tc>
          <w:tcPr>
            <w:tcW w:w="3342" w:type="dxa"/>
            <w:shd w:val="clear" w:color="auto" w:fill="auto"/>
            <w:vAlign w:val="bottom"/>
          </w:tcPr>
          <w:p w:rsidR="00006FBE" w:rsidRPr="003A47F0" w:rsidRDefault="005B2818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5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="00006FBE" w:rsidRPr="003A47F0">
              <w:rPr>
                <w:szCs w:val="24"/>
                <w:lang w:val="es-ES"/>
              </w:rPr>
              <w:t>065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="00006FBE" w:rsidRPr="003A47F0">
              <w:rPr>
                <w:szCs w:val="24"/>
                <w:lang w:val="es-ES"/>
              </w:rPr>
              <w:t>150</w:t>
            </w:r>
            <w:r w:rsidRPr="003A47F0">
              <w:rPr>
                <w:szCs w:val="24"/>
                <w:lang w:val="es-ES"/>
              </w:rPr>
              <w:t>,</w:t>
            </w:r>
            <w:r w:rsidR="00006FBE" w:rsidRPr="003A47F0">
              <w:rPr>
                <w:szCs w:val="24"/>
                <w:lang w:val="es-ES"/>
              </w:rPr>
              <w:t>00</w:t>
            </w:r>
          </w:p>
        </w:tc>
      </w:tr>
      <w:tr w:rsidR="00006FBE" w:rsidRPr="003A47F0">
        <w:tc>
          <w:tcPr>
            <w:tcW w:w="686" w:type="dxa"/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2010</w:t>
            </w:r>
          </w:p>
        </w:tc>
        <w:tc>
          <w:tcPr>
            <w:tcW w:w="3342" w:type="dxa"/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241</w:t>
            </w:r>
          </w:p>
        </w:tc>
        <w:tc>
          <w:tcPr>
            <w:tcW w:w="3342" w:type="dxa"/>
            <w:shd w:val="clear" w:color="auto" w:fill="auto"/>
            <w:vAlign w:val="bottom"/>
          </w:tcPr>
          <w:p w:rsidR="00006FBE" w:rsidRPr="003A47F0" w:rsidRDefault="005B2818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4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058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850,</w:t>
            </w:r>
            <w:r w:rsidR="00006FBE" w:rsidRPr="003A47F0">
              <w:rPr>
                <w:szCs w:val="24"/>
                <w:lang w:val="es-ES"/>
              </w:rPr>
              <w:t>00</w:t>
            </w:r>
          </w:p>
        </w:tc>
      </w:tr>
      <w:tr w:rsidR="00006FBE" w:rsidRPr="003A47F0"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2011</w:t>
            </w:r>
          </w:p>
        </w:tc>
        <w:tc>
          <w:tcPr>
            <w:tcW w:w="33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169</w:t>
            </w:r>
          </w:p>
        </w:tc>
        <w:tc>
          <w:tcPr>
            <w:tcW w:w="33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5B2818" w:rsidP="00C942C6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="00006FBE" w:rsidRPr="003A47F0">
              <w:rPr>
                <w:szCs w:val="24"/>
                <w:lang w:val="es-ES"/>
              </w:rPr>
              <w:t>862</w:t>
            </w:r>
            <w:r w:rsidR="00151AFD" w:rsidRPr="003A47F0">
              <w:rPr>
                <w:szCs w:val="24"/>
                <w:lang w:val="es-ES"/>
              </w:rPr>
              <w:t xml:space="preserve"> </w:t>
            </w:r>
            <w:r w:rsidR="00006FBE" w:rsidRPr="003A47F0">
              <w:rPr>
                <w:szCs w:val="24"/>
                <w:lang w:val="es-ES"/>
              </w:rPr>
              <w:t>680</w:t>
            </w:r>
            <w:r w:rsidRPr="003A47F0">
              <w:rPr>
                <w:szCs w:val="24"/>
                <w:lang w:val="es-ES"/>
              </w:rPr>
              <w:t>,</w:t>
            </w:r>
            <w:r w:rsidR="00006FBE" w:rsidRPr="003A47F0">
              <w:rPr>
                <w:szCs w:val="24"/>
                <w:lang w:val="es-ES"/>
              </w:rPr>
              <w:t>00</w:t>
            </w:r>
          </w:p>
        </w:tc>
      </w:tr>
    </w:tbl>
    <w:p w:rsidR="00006FBE" w:rsidRPr="003A47F0" w:rsidRDefault="00006FBE" w:rsidP="0062777D">
      <w:pPr>
        <w:pStyle w:val="SingleTxtG"/>
        <w:spacing w:before="120"/>
        <w:rPr>
          <w:lang w:val="es-ES"/>
        </w:rPr>
      </w:pP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"/>
        <w:gridCol w:w="1862"/>
        <w:gridCol w:w="5915"/>
      </w:tblGrid>
      <w:tr w:rsidR="00006FBE" w:rsidRPr="003A47F0"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5B2818" w:rsidP="0062777D">
            <w:pPr>
              <w:snapToGrid w:val="0"/>
              <w:spacing w:before="80" w:after="80" w:line="200" w:lineRule="exac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Año</w:t>
            </w:r>
          </w:p>
        </w:tc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80" w:after="80" w:line="200" w:lineRule="exact"/>
              <w:jc w:val="righ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N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ú</w:t>
            </w:r>
            <w:r w:rsidRPr="003A47F0">
              <w:rPr>
                <w:i/>
                <w:sz w:val="16"/>
                <w:szCs w:val="24"/>
                <w:lang w:val="es-ES"/>
              </w:rPr>
              <w:t>mer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o de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 xml:space="preserve">apartamentos </w:t>
            </w:r>
            <w:r w:rsidRPr="003A47F0">
              <w:rPr>
                <w:i/>
                <w:sz w:val="16"/>
                <w:szCs w:val="24"/>
                <w:lang w:val="es-ES"/>
              </w:rPr>
              <w:t>sub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vencionados</w:t>
            </w:r>
          </w:p>
        </w:tc>
        <w:tc>
          <w:tcPr>
            <w:tcW w:w="5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pacing w:before="80" w:after="80" w:line="200" w:lineRule="exact"/>
              <w:jc w:val="right"/>
              <w:rPr>
                <w:i/>
                <w:sz w:val="16"/>
                <w:szCs w:val="24"/>
                <w:lang w:val="es-ES" w:eastAsia="zh-CN"/>
              </w:rPr>
            </w:pPr>
            <w:r w:rsidRPr="003A47F0">
              <w:rPr>
                <w:i/>
                <w:sz w:val="16"/>
                <w:szCs w:val="24"/>
                <w:lang w:val="es-ES"/>
              </w:rPr>
              <w:t>Su</w:t>
            </w:r>
            <w:r w:rsidR="001078AB" w:rsidRPr="003A47F0">
              <w:rPr>
                <w:i/>
                <w:sz w:val="16"/>
                <w:szCs w:val="24"/>
                <w:lang w:val="es-ES"/>
              </w:rPr>
              <w:t>b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venciones concedidas para la</w:t>
            </w:r>
            <w:r w:rsidR="00F27EB1" w:rsidRPr="003A47F0">
              <w:rPr>
                <w:i/>
                <w:sz w:val="16"/>
                <w:szCs w:val="24"/>
                <w:lang w:val="es-ES"/>
              </w:rPr>
              <w:t xml:space="preserve"> construc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c</w:t>
            </w:r>
            <w:r w:rsidR="00F27EB1" w:rsidRPr="003A47F0">
              <w:rPr>
                <w:i/>
                <w:sz w:val="16"/>
                <w:szCs w:val="24"/>
                <w:lang w:val="es-ES"/>
              </w:rPr>
              <w:t>i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ó</w:t>
            </w:r>
            <w:r w:rsidR="00F27EB1" w:rsidRPr="003A47F0">
              <w:rPr>
                <w:i/>
                <w:sz w:val="16"/>
                <w:szCs w:val="24"/>
                <w:lang w:val="es-ES"/>
              </w:rPr>
              <w:t xml:space="preserve">n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de</w:t>
            </w:r>
            <w:r w:rsidR="00DF523C" w:rsidRPr="003A47F0">
              <w:rPr>
                <w:i/>
                <w:sz w:val="16"/>
                <w:szCs w:val="24"/>
                <w:lang w:val="es-ES"/>
              </w:rPr>
              <w:t xml:space="preserve"> infraestructuras</w:t>
            </w:r>
            <w:r w:rsidR="00790667"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Pr="003A47F0">
              <w:rPr>
                <w:i/>
                <w:sz w:val="16"/>
                <w:szCs w:val="24"/>
                <w:lang w:val="es-ES"/>
              </w:rPr>
              <w:t>t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é</w:t>
            </w:r>
            <w:r w:rsidRPr="003A47F0">
              <w:rPr>
                <w:i/>
                <w:sz w:val="16"/>
                <w:szCs w:val="24"/>
                <w:lang w:val="es-ES"/>
              </w:rPr>
              <w:t>cnic</w:t>
            </w:r>
            <w:r w:rsidR="00DF523C" w:rsidRPr="003A47F0">
              <w:rPr>
                <w:i/>
                <w:sz w:val="16"/>
                <w:szCs w:val="24"/>
                <w:lang w:val="es-ES"/>
              </w:rPr>
              <w:t>a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 xml:space="preserve">s </w:t>
            </w:r>
            <w:r w:rsidR="00886349" w:rsidRPr="003A47F0">
              <w:rPr>
                <w:i/>
                <w:sz w:val="16"/>
                <w:szCs w:val="24"/>
                <w:lang w:val="es-ES"/>
              </w:rPr>
              <w:br/>
            </w:r>
            <w:r w:rsidR="005B2818" w:rsidRPr="003A47F0">
              <w:rPr>
                <w:i/>
                <w:sz w:val="16"/>
                <w:szCs w:val="24"/>
                <w:lang w:val="es-ES"/>
              </w:rPr>
              <w:t>destinad</w:t>
            </w:r>
            <w:r w:rsidR="00A37CD1" w:rsidRPr="003A47F0">
              <w:rPr>
                <w:i/>
                <w:sz w:val="16"/>
                <w:szCs w:val="24"/>
                <w:lang w:val="es-ES"/>
              </w:rPr>
              <w:t>a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s a elevar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el nivel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soci</w:t>
            </w:r>
            <w:r w:rsidR="001078AB" w:rsidRPr="003A47F0">
              <w:rPr>
                <w:i/>
                <w:sz w:val="16"/>
                <w:szCs w:val="24"/>
                <w:lang w:val="es-ES"/>
              </w:rPr>
              <w:t>o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cultural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de los asentamientos de romaníes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 </w:t>
            </w:r>
            <w:r w:rsidR="00886349" w:rsidRPr="003A47F0">
              <w:rPr>
                <w:i/>
                <w:sz w:val="16"/>
                <w:szCs w:val="24"/>
                <w:lang w:val="es-ES"/>
              </w:rPr>
              <w:br/>
            </w:r>
            <w:r w:rsidR="005B2818" w:rsidRPr="003A47F0">
              <w:rPr>
                <w:i/>
                <w:sz w:val="16"/>
                <w:szCs w:val="24"/>
                <w:lang w:val="es-ES"/>
              </w:rPr>
              <w:t>(e</w:t>
            </w:r>
            <w:r w:rsidRPr="003A47F0">
              <w:rPr>
                <w:i/>
                <w:sz w:val="16"/>
                <w:szCs w:val="24"/>
                <w:lang w:val="es-ES"/>
              </w:rPr>
              <w:t xml:space="preserve">n </w:t>
            </w:r>
            <w:r w:rsidR="005B2818" w:rsidRPr="003A47F0">
              <w:rPr>
                <w:i/>
                <w:sz w:val="16"/>
                <w:szCs w:val="24"/>
                <w:lang w:val="es-ES"/>
              </w:rPr>
              <w:t>euros</w:t>
            </w:r>
            <w:r w:rsidRPr="003A47F0">
              <w:rPr>
                <w:i/>
                <w:sz w:val="16"/>
                <w:szCs w:val="24"/>
                <w:lang w:val="es-ES"/>
              </w:rPr>
              <w:t>)</w:t>
            </w:r>
          </w:p>
        </w:tc>
      </w:tr>
      <w:tr w:rsidR="00006FBE" w:rsidRPr="003A47F0"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2008</w:t>
            </w:r>
          </w:p>
        </w:tc>
        <w:tc>
          <w:tcPr>
            <w:tcW w:w="18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264</w:t>
            </w:r>
          </w:p>
        </w:tc>
        <w:tc>
          <w:tcPr>
            <w:tcW w:w="5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6FBE" w:rsidRPr="003A47F0" w:rsidRDefault="005B2818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530</w:t>
            </w:r>
            <w:r w:rsidR="006D6530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604,</w:t>
            </w:r>
            <w:r w:rsidR="00006FBE" w:rsidRPr="003A47F0">
              <w:rPr>
                <w:szCs w:val="24"/>
                <w:lang w:val="es-ES"/>
              </w:rPr>
              <w:t>80</w:t>
            </w:r>
          </w:p>
        </w:tc>
      </w:tr>
      <w:tr w:rsidR="00006FBE" w:rsidRPr="003A47F0">
        <w:tc>
          <w:tcPr>
            <w:tcW w:w="728" w:type="dxa"/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2009</w:t>
            </w:r>
          </w:p>
        </w:tc>
        <w:tc>
          <w:tcPr>
            <w:tcW w:w="1862" w:type="dxa"/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50</w:t>
            </w:r>
          </w:p>
        </w:tc>
        <w:tc>
          <w:tcPr>
            <w:tcW w:w="5915" w:type="dxa"/>
            <w:shd w:val="clear" w:color="auto" w:fill="auto"/>
            <w:vAlign w:val="bottom"/>
          </w:tcPr>
          <w:p w:rsidR="00006FBE" w:rsidRPr="003A47F0" w:rsidRDefault="005B2818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259</w:t>
            </w:r>
            <w:r w:rsidR="006D6530" w:rsidRPr="003A47F0">
              <w:rPr>
                <w:szCs w:val="24"/>
                <w:lang w:val="es-ES"/>
              </w:rPr>
              <w:t xml:space="preserve"> </w:t>
            </w:r>
            <w:r w:rsidR="00006FBE" w:rsidRPr="003A47F0">
              <w:rPr>
                <w:szCs w:val="24"/>
                <w:lang w:val="es-ES"/>
              </w:rPr>
              <w:t>050</w:t>
            </w:r>
            <w:r w:rsidRPr="003A47F0">
              <w:rPr>
                <w:szCs w:val="24"/>
                <w:lang w:val="es-ES"/>
              </w:rPr>
              <w:t>,</w:t>
            </w:r>
            <w:r w:rsidR="00006FBE" w:rsidRPr="003A47F0">
              <w:rPr>
                <w:szCs w:val="24"/>
                <w:lang w:val="es-ES"/>
              </w:rPr>
              <w:t>00</w:t>
            </w:r>
          </w:p>
        </w:tc>
      </w:tr>
      <w:tr w:rsidR="00006FBE" w:rsidRPr="003A47F0">
        <w:tc>
          <w:tcPr>
            <w:tcW w:w="728" w:type="dxa"/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2010</w:t>
            </w:r>
          </w:p>
        </w:tc>
        <w:tc>
          <w:tcPr>
            <w:tcW w:w="1862" w:type="dxa"/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182</w:t>
            </w:r>
          </w:p>
        </w:tc>
        <w:tc>
          <w:tcPr>
            <w:tcW w:w="5915" w:type="dxa"/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42</w:t>
            </w:r>
            <w:r w:rsidR="005B2818" w:rsidRPr="003A47F0">
              <w:rPr>
                <w:szCs w:val="24"/>
                <w:lang w:val="es-ES"/>
              </w:rPr>
              <w:t>3</w:t>
            </w:r>
            <w:r w:rsidR="006D6530" w:rsidRPr="003A47F0">
              <w:rPr>
                <w:szCs w:val="24"/>
                <w:lang w:val="es-ES"/>
              </w:rPr>
              <w:t xml:space="preserve"> </w:t>
            </w:r>
            <w:r w:rsidR="005B2818" w:rsidRPr="003A47F0">
              <w:rPr>
                <w:szCs w:val="24"/>
                <w:lang w:val="es-ES"/>
              </w:rPr>
              <w:t>620,</w:t>
            </w:r>
            <w:r w:rsidRPr="003A47F0">
              <w:rPr>
                <w:szCs w:val="24"/>
                <w:lang w:val="es-ES"/>
              </w:rPr>
              <w:t>00</w:t>
            </w:r>
          </w:p>
        </w:tc>
      </w:tr>
      <w:tr w:rsidR="00006FBE" w:rsidRPr="003A47F0"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2011</w:t>
            </w:r>
          </w:p>
        </w:tc>
        <w:tc>
          <w:tcPr>
            <w:tcW w:w="18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006FBE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64</w:t>
            </w:r>
          </w:p>
        </w:tc>
        <w:tc>
          <w:tcPr>
            <w:tcW w:w="59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6FBE" w:rsidRPr="003A47F0" w:rsidRDefault="005B2818" w:rsidP="0062777D">
            <w:pPr>
              <w:snapToGrid w:val="0"/>
              <w:spacing w:before="40" w:after="40" w:line="220" w:lineRule="exact"/>
              <w:jc w:val="right"/>
              <w:rPr>
                <w:szCs w:val="24"/>
                <w:lang w:val="es-ES" w:eastAsia="zh-CN"/>
              </w:rPr>
            </w:pPr>
            <w:r w:rsidRPr="003A47F0">
              <w:rPr>
                <w:szCs w:val="24"/>
                <w:lang w:val="es-ES"/>
              </w:rPr>
              <w:t>96</w:t>
            </w:r>
            <w:r w:rsidR="006D6530" w:rsidRPr="003A47F0">
              <w:rPr>
                <w:szCs w:val="24"/>
                <w:lang w:val="es-ES"/>
              </w:rPr>
              <w:t xml:space="preserve"> </w:t>
            </w:r>
            <w:r w:rsidRPr="003A47F0">
              <w:rPr>
                <w:szCs w:val="24"/>
                <w:lang w:val="es-ES"/>
              </w:rPr>
              <w:t>6</w:t>
            </w:r>
            <w:r w:rsidR="00006FBE" w:rsidRPr="003A47F0">
              <w:rPr>
                <w:szCs w:val="24"/>
                <w:lang w:val="es-ES"/>
              </w:rPr>
              <w:t>10</w:t>
            </w:r>
            <w:r w:rsidRPr="003A47F0">
              <w:rPr>
                <w:szCs w:val="24"/>
                <w:lang w:val="es-ES"/>
              </w:rPr>
              <w:t>,</w:t>
            </w:r>
            <w:r w:rsidR="00006FBE" w:rsidRPr="003A47F0">
              <w:rPr>
                <w:szCs w:val="24"/>
                <w:lang w:val="es-ES"/>
              </w:rPr>
              <w:t>00</w:t>
            </w:r>
          </w:p>
        </w:tc>
      </w:tr>
    </w:tbl>
    <w:p w:rsidR="000A47FE" w:rsidRPr="003A47F0" w:rsidRDefault="00817131" w:rsidP="0062777D">
      <w:pPr>
        <w:pStyle w:val="SingleTxtG"/>
        <w:spacing w:before="240"/>
        <w:rPr>
          <w:lang w:val="es-ES"/>
        </w:rPr>
      </w:pPr>
      <w:r w:rsidRPr="003A47F0">
        <w:rPr>
          <w:lang w:val="es-ES"/>
        </w:rPr>
        <w:t>10</w:t>
      </w:r>
      <w:r w:rsidR="00B01C95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415175" w:rsidRPr="003A47F0">
        <w:rPr>
          <w:lang w:val="es-ES"/>
        </w:rPr>
        <w:t xml:space="preserve">Se han </w:t>
      </w:r>
      <w:r w:rsidR="000A47FE" w:rsidRPr="003A47F0">
        <w:rPr>
          <w:lang w:val="es-ES"/>
        </w:rPr>
        <w:t>construi</w:t>
      </w:r>
      <w:r w:rsidR="00415175" w:rsidRPr="003A47F0">
        <w:rPr>
          <w:lang w:val="es-ES"/>
        </w:rPr>
        <w:t>d</w:t>
      </w:r>
      <w:r w:rsidR="000A47FE" w:rsidRPr="003A47F0">
        <w:rPr>
          <w:lang w:val="es-ES"/>
        </w:rPr>
        <w:t xml:space="preserve">o </w:t>
      </w:r>
      <w:r w:rsidR="00415175" w:rsidRPr="003A47F0">
        <w:rPr>
          <w:lang w:val="es-ES"/>
        </w:rPr>
        <w:t>apartamentos de calidad inferior</w:t>
      </w:r>
      <w:r w:rsidR="006D48C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15175" w:rsidRPr="003A47F0">
        <w:rPr>
          <w:lang w:val="es-ES"/>
        </w:rPr>
        <w:t xml:space="preserve">fundamentalmente en </w:t>
      </w:r>
      <w:r w:rsidR="006D48C4" w:rsidRPr="003A47F0">
        <w:rPr>
          <w:lang w:val="es-ES"/>
        </w:rPr>
        <w:t xml:space="preserve">las </w:t>
      </w:r>
      <w:r w:rsidR="00415175" w:rsidRPr="003A47F0">
        <w:rPr>
          <w:lang w:val="es-ES"/>
        </w:rPr>
        <w:t xml:space="preserve">zonas con mayor </w:t>
      </w:r>
      <w:r w:rsidR="00DF523C" w:rsidRPr="003A47F0">
        <w:rPr>
          <w:lang w:val="es-ES"/>
        </w:rPr>
        <w:t>concentración</w:t>
      </w:r>
      <w:r w:rsidR="00415175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po</w:t>
      </w:r>
      <w:r w:rsidR="00415175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41517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1517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15175" w:rsidRPr="003A47F0">
        <w:rPr>
          <w:lang w:val="es-ES"/>
        </w:rPr>
        <w:t xml:space="preserve"> romaní</w:t>
      </w:r>
      <w:r w:rsidR="000A47FE" w:rsidRPr="003A47F0">
        <w:rPr>
          <w:lang w:val="es-ES"/>
        </w:rPr>
        <w:t xml:space="preserve">, </w:t>
      </w:r>
      <w:r w:rsidR="00415175" w:rsidRPr="003A47F0">
        <w:rPr>
          <w:lang w:val="es-ES"/>
        </w:rPr>
        <w:t xml:space="preserve">en </w:t>
      </w:r>
      <w:r w:rsidR="000A47FE" w:rsidRPr="003A47F0">
        <w:rPr>
          <w:lang w:val="es-ES"/>
        </w:rPr>
        <w:t xml:space="preserve">particular </w:t>
      </w:r>
      <w:r w:rsidR="00415175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15175" w:rsidRPr="003A47F0">
        <w:rPr>
          <w:lang w:val="es-ES"/>
        </w:rPr>
        <w:t>las regiones</w:t>
      </w:r>
      <w:r w:rsidR="000A47FE" w:rsidRPr="003A47F0">
        <w:rPr>
          <w:lang w:val="es-ES"/>
        </w:rPr>
        <w:t xml:space="preserve"> administrativ</w:t>
      </w:r>
      <w:r w:rsidR="00415175" w:rsidRPr="003A47F0">
        <w:rPr>
          <w:lang w:val="es-ES"/>
        </w:rPr>
        <w:t>as de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Košice, Prešov </w:t>
      </w:r>
      <w:r w:rsidR="0041517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Banská Bystrica. 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723D4C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415175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situa</w:t>
      </w:r>
      <w:r w:rsidR="0041517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15175" w:rsidRPr="003A47F0">
        <w:rPr>
          <w:lang w:val="es-ES"/>
        </w:rPr>
        <w:t>ó</w:t>
      </w:r>
      <w:r w:rsidR="000A47FE" w:rsidRPr="003A47F0">
        <w:rPr>
          <w:lang w:val="es-ES"/>
        </w:rPr>
        <w:t>n descri</w:t>
      </w:r>
      <w:r w:rsidR="00415175" w:rsidRPr="003A47F0">
        <w:rPr>
          <w:lang w:val="es-ES"/>
        </w:rPr>
        <w:t>ta en los informes periódicos</w:t>
      </w:r>
      <w:r w:rsidR="000A47FE" w:rsidRPr="003A47F0">
        <w:rPr>
          <w:lang w:val="es-ES"/>
        </w:rPr>
        <w:t xml:space="preserve"> </w:t>
      </w:r>
      <w:r w:rsidR="00E352CF" w:rsidRPr="003A47F0">
        <w:rPr>
          <w:lang w:val="es-ES"/>
        </w:rPr>
        <w:t>s</w:t>
      </w:r>
      <w:r w:rsidR="00415175" w:rsidRPr="003A47F0">
        <w:rPr>
          <w:lang w:val="es-ES"/>
        </w:rPr>
        <w:t>e</w:t>
      </w:r>
      <w:r w:rsidR="00E352CF" w:rsidRPr="003A47F0">
        <w:rPr>
          <w:lang w:val="es-ES"/>
        </w:rPr>
        <w:t>xt</w:t>
      </w:r>
      <w:r w:rsidR="00415175" w:rsidRPr="003A47F0">
        <w:rPr>
          <w:lang w:val="es-ES"/>
        </w:rPr>
        <w:t>o</w:t>
      </w:r>
      <w:r w:rsidR="00E352CF" w:rsidRPr="003A47F0">
        <w:rPr>
          <w:lang w:val="es-ES"/>
        </w:rPr>
        <w:t>, s</w:t>
      </w:r>
      <w:r w:rsidR="00415175" w:rsidRPr="003A47F0">
        <w:rPr>
          <w:lang w:val="es-ES"/>
        </w:rPr>
        <w:t>ép</w:t>
      </w:r>
      <w:r w:rsidR="00E352CF" w:rsidRPr="003A47F0">
        <w:rPr>
          <w:lang w:val="es-ES"/>
        </w:rPr>
        <w:t>t</w:t>
      </w:r>
      <w:r w:rsidR="00415175" w:rsidRPr="003A47F0">
        <w:rPr>
          <w:lang w:val="es-ES"/>
        </w:rPr>
        <w:t>imo</w:t>
      </w:r>
      <w:r w:rsidR="00E352CF" w:rsidRPr="003A47F0">
        <w:rPr>
          <w:lang w:val="es-ES"/>
        </w:rPr>
        <w:t xml:space="preserve"> </w:t>
      </w:r>
      <w:r w:rsidR="00415175" w:rsidRPr="003A47F0">
        <w:rPr>
          <w:lang w:val="es-ES"/>
        </w:rPr>
        <w:t xml:space="preserve">y octavo </w:t>
      </w:r>
      <w:r w:rsidR="001078AB" w:rsidRPr="003A47F0">
        <w:rPr>
          <w:lang w:val="es-ES"/>
        </w:rPr>
        <w:t>respecto</w:t>
      </w:r>
      <w:r w:rsidR="00415175" w:rsidRPr="003A47F0">
        <w:rPr>
          <w:lang w:val="es-ES"/>
        </w:rPr>
        <w:t xml:space="preserve"> de la</w:t>
      </w:r>
      <w:r w:rsidR="00DF523C" w:rsidRPr="003A47F0">
        <w:rPr>
          <w:lang w:val="es-ES"/>
        </w:rPr>
        <w:t>s condiciones de la</w:t>
      </w:r>
      <w:r w:rsidR="00415175" w:rsidRPr="003A47F0">
        <w:rPr>
          <w:lang w:val="es-ES"/>
        </w:rPr>
        <w:t xml:space="preserve"> vivienda </w:t>
      </w:r>
      <w:r w:rsidR="00B42ED2" w:rsidRPr="003A47F0">
        <w:rPr>
          <w:lang w:val="es-ES"/>
        </w:rPr>
        <w:t>e</w:t>
      </w:r>
      <w:r w:rsidR="005C36AC" w:rsidRPr="003A47F0">
        <w:rPr>
          <w:lang w:val="es-ES"/>
        </w:rPr>
        <w:t>n</w:t>
      </w:r>
      <w:r w:rsidR="00B42ED2" w:rsidRPr="003A47F0">
        <w:rPr>
          <w:lang w:val="es-ES"/>
        </w:rPr>
        <w:t xml:space="preserve"> las comunidades romaníes en Eslovaquia </w:t>
      </w:r>
      <w:r w:rsidR="00415175" w:rsidRPr="003A47F0">
        <w:rPr>
          <w:lang w:val="es-ES"/>
        </w:rPr>
        <w:t>no ha sufrido esencialmente ningún cambio</w:t>
      </w:r>
      <w:r w:rsidR="000A47FE" w:rsidRPr="003A47F0">
        <w:rPr>
          <w:lang w:val="es-ES"/>
        </w:rPr>
        <w:t xml:space="preserve">. </w:t>
      </w:r>
      <w:r w:rsidR="00B42ED2" w:rsidRPr="003A47F0">
        <w:rPr>
          <w:lang w:val="es-ES"/>
        </w:rPr>
        <w:t>L</w:t>
      </w:r>
      <w:r w:rsidR="00415175" w:rsidRPr="003A47F0">
        <w:rPr>
          <w:lang w:val="es-ES"/>
        </w:rPr>
        <w:t xml:space="preserve">a vivienda es, sin lugar a dudas, uno de los </w:t>
      </w:r>
      <w:r w:rsidR="001078AB" w:rsidRPr="003A47F0">
        <w:rPr>
          <w:lang w:val="es-ES"/>
        </w:rPr>
        <w:t>ámbitos</w:t>
      </w:r>
      <w:r w:rsidR="000A47FE" w:rsidRPr="003A47F0">
        <w:rPr>
          <w:lang w:val="es-ES"/>
        </w:rPr>
        <w:t xml:space="preserve"> </w:t>
      </w:r>
      <w:r w:rsidR="00415175" w:rsidRPr="003A47F0">
        <w:rPr>
          <w:lang w:val="es-ES"/>
        </w:rPr>
        <w:t xml:space="preserve">en los que se </w:t>
      </w:r>
      <w:r w:rsidR="001078AB" w:rsidRPr="003A47F0">
        <w:rPr>
          <w:lang w:val="es-ES"/>
        </w:rPr>
        <w:t>registran</w:t>
      </w:r>
      <w:r w:rsidR="00415175" w:rsidRPr="003A47F0">
        <w:rPr>
          <w:lang w:val="es-ES"/>
        </w:rPr>
        <w:t xml:space="preserve"> diferencias más profundas entre la</w:t>
      </w:r>
      <w:r w:rsidR="000A47FE" w:rsidRPr="003A47F0">
        <w:rPr>
          <w:lang w:val="es-ES"/>
        </w:rPr>
        <w:t xml:space="preserve"> po</w:t>
      </w:r>
      <w:r w:rsidR="00415175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F355E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355E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078AB" w:rsidRPr="003A47F0">
        <w:rPr>
          <w:lang w:val="es-ES"/>
        </w:rPr>
        <w:t>romaní</w:t>
      </w:r>
      <w:r w:rsidR="00F355E4" w:rsidRPr="003A47F0">
        <w:rPr>
          <w:lang w:val="es-ES"/>
        </w:rPr>
        <w:t xml:space="preserve"> y la</w:t>
      </w:r>
      <w:r w:rsidR="000A47FE" w:rsidRPr="003A47F0">
        <w:rPr>
          <w:lang w:val="es-ES"/>
        </w:rPr>
        <w:t xml:space="preserve"> ma</w:t>
      </w:r>
      <w:r w:rsidR="00F355E4" w:rsidRPr="003A47F0">
        <w:rPr>
          <w:lang w:val="es-ES"/>
        </w:rPr>
        <w:t>y</w:t>
      </w:r>
      <w:r w:rsidR="000A47FE" w:rsidRPr="003A47F0">
        <w:rPr>
          <w:lang w:val="es-ES"/>
        </w:rPr>
        <w:t>or</w:t>
      </w:r>
      <w:r w:rsidR="00F355E4" w:rsidRPr="003A47F0">
        <w:rPr>
          <w:lang w:val="es-ES"/>
        </w:rPr>
        <w:t xml:space="preserve">ía de </w:t>
      </w:r>
      <w:smartTag w:uri="urn:schemas-microsoft-com:office:smarttags" w:element="PersonName">
        <w:smartTagPr>
          <w:attr w:name="ProductID" w:val="la poblaci￳n. A"/>
        </w:smartTagPr>
        <w:r w:rsidR="00F355E4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po</w:t>
        </w:r>
        <w:r w:rsidR="00F355E4" w:rsidRPr="003A47F0">
          <w:rPr>
            <w:lang w:val="es-ES"/>
          </w:rPr>
          <w:t>b</w:t>
        </w:r>
        <w:r w:rsidR="000A47FE" w:rsidRPr="003A47F0">
          <w:rPr>
            <w:lang w:val="es-ES"/>
          </w:rPr>
          <w:t>la</w:t>
        </w:r>
        <w:r w:rsidR="00F355E4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F355E4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n. </w:t>
        </w:r>
        <w:r w:rsidR="00F355E4" w:rsidRPr="003A47F0">
          <w:rPr>
            <w:lang w:val="es-ES"/>
          </w:rPr>
          <w:t>A</w:t>
        </w:r>
      </w:smartTag>
      <w:r w:rsidR="00F355E4" w:rsidRPr="003A47F0">
        <w:rPr>
          <w:lang w:val="es-ES"/>
        </w:rPr>
        <w:t xml:space="preserve"> pesar de que </w:t>
      </w:r>
      <w:r w:rsidR="00A37CD1" w:rsidRPr="003A47F0">
        <w:rPr>
          <w:lang w:val="es-ES"/>
        </w:rPr>
        <w:t xml:space="preserve">en diferentes regiones </w:t>
      </w:r>
      <w:r w:rsidR="00F355E4" w:rsidRPr="003A47F0">
        <w:rPr>
          <w:lang w:val="es-ES"/>
        </w:rPr>
        <w:t>existen grupos desfavorecidos</w:t>
      </w:r>
      <w:r w:rsidR="00642A96" w:rsidRPr="003A47F0">
        <w:rPr>
          <w:lang w:val="es-ES"/>
        </w:rPr>
        <w:t xml:space="preserve"> </w:t>
      </w:r>
      <w:r w:rsidR="00F355E4" w:rsidRPr="003A47F0">
        <w:rPr>
          <w:lang w:val="es-ES"/>
        </w:rPr>
        <w:t xml:space="preserve">que han sido </w:t>
      </w:r>
      <w:r w:rsidR="00642A96" w:rsidRPr="003A47F0">
        <w:rPr>
          <w:lang w:val="es-ES"/>
        </w:rPr>
        <w:t xml:space="preserve">calificados </w:t>
      </w:r>
      <w:r w:rsidR="00F355E4" w:rsidRPr="003A47F0">
        <w:rPr>
          <w:lang w:val="es-ES"/>
        </w:rPr>
        <w:t>también de</w:t>
      </w:r>
      <w:r w:rsidR="000A47FE" w:rsidRPr="003A47F0">
        <w:rPr>
          <w:lang w:val="es-ES"/>
        </w:rPr>
        <w:t xml:space="preserve"> vulnerable</w:t>
      </w:r>
      <w:r w:rsidR="00F355E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de</w:t>
      </w:r>
      <w:r w:rsidR="00F355E4" w:rsidRPr="003A47F0">
        <w:rPr>
          <w:lang w:val="es-ES"/>
        </w:rPr>
        <w:t>bido a su situación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econ</w:t>
      </w:r>
      <w:r w:rsidR="00F355E4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F355E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o</w:t>
      </w:r>
      <w:r w:rsidR="00F355E4" w:rsidRPr="003A47F0">
        <w:rPr>
          <w:lang w:val="es-ES"/>
        </w:rPr>
        <w:t xml:space="preserve"> </w:t>
      </w:r>
      <w:r w:rsidR="00642A96" w:rsidRPr="003A47F0">
        <w:rPr>
          <w:lang w:val="es-ES"/>
        </w:rPr>
        <w:t xml:space="preserve">a </w:t>
      </w:r>
      <w:r w:rsidR="00F355E4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orig</w:t>
      </w:r>
      <w:r w:rsidR="00F355E4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F355E4" w:rsidRPr="003A47F0">
        <w:rPr>
          <w:lang w:val="es-ES"/>
        </w:rPr>
        <w:t xml:space="preserve"> étnico</w:t>
      </w:r>
      <w:r w:rsidR="000A47FE" w:rsidRPr="003A47F0">
        <w:rPr>
          <w:lang w:val="es-ES"/>
        </w:rPr>
        <w:t xml:space="preserve">, </w:t>
      </w:r>
      <w:r w:rsidR="00F355E4" w:rsidRPr="003A47F0">
        <w:rPr>
          <w:lang w:val="es-ES"/>
        </w:rPr>
        <w:t>las comunidades</w:t>
      </w:r>
      <w:r w:rsidR="000A47FE" w:rsidRPr="003A47F0">
        <w:rPr>
          <w:lang w:val="es-ES"/>
        </w:rPr>
        <w:t xml:space="preserve"> </w:t>
      </w:r>
      <w:r w:rsidR="00F355E4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F355E4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642A96" w:rsidRPr="003A47F0">
        <w:rPr>
          <w:lang w:val="es-ES"/>
        </w:rPr>
        <w:t>son las únicas que</w:t>
      </w:r>
      <w:r w:rsidR="000A47FE" w:rsidRPr="003A47F0">
        <w:rPr>
          <w:lang w:val="es-ES"/>
        </w:rPr>
        <w:t xml:space="preserve"> crea</w:t>
      </w:r>
      <w:r w:rsidR="00F355E4" w:rsidRPr="003A47F0">
        <w:rPr>
          <w:lang w:val="es-ES"/>
        </w:rPr>
        <w:t>n asentamientos</w:t>
      </w:r>
      <w:r w:rsidR="000A47FE" w:rsidRPr="003A47F0">
        <w:rPr>
          <w:lang w:val="es-ES"/>
        </w:rPr>
        <w:t xml:space="preserve"> </w:t>
      </w:r>
      <w:r w:rsidR="00F355E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F355E4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F355E4" w:rsidRPr="003A47F0">
        <w:rPr>
          <w:lang w:val="es-ES"/>
        </w:rPr>
        <w:t>quia con distintos</w:t>
      </w:r>
      <w:r w:rsidR="000A47FE" w:rsidRPr="003A47F0">
        <w:rPr>
          <w:lang w:val="es-ES"/>
        </w:rPr>
        <w:t xml:space="preserve"> t</w:t>
      </w:r>
      <w:r w:rsidR="00F355E4" w:rsidRPr="003A47F0">
        <w:rPr>
          <w:lang w:val="es-ES"/>
        </w:rPr>
        <w:t>i</w:t>
      </w:r>
      <w:r w:rsidR="000A47FE" w:rsidRPr="003A47F0">
        <w:rPr>
          <w:lang w:val="es-ES"/>
        </w:rPr>
        <w:t>p</w:t>
      </w:r>
      <w:r w:rsidR="00F355E4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F355E4" w:rsidRPr="003A47F0">
        <w:rPr>
          <w:lang w:val="es-ES"/>
        </w:rPr>
        <w:t xml:space="preserve">de </w:t>
      </w:r>
      <w:r w:rsidR="00B42ED2" w:rsidRPr="003A47F0">
        <w:rPr>
          <w:lang w:val="es-ES"/>
        </w:rPr>
        <w:t>infra</w:t>
      </w:r>
      <w:r w:rsidR="00F355E4" w:rsidRPr="003A47F0">
        <w:rPr>
          <w:lang w:val="es-ES"/>
        </w:rPr>
        <w:t>viviendas</w:t>
      </w:r>
      <w:r w:rsidR="00E23CBE" w:rsidRPr="003A47F0">
        <w:rPr>
          <w:lang w:val="es-ES"/>
        </w:rPr>
        <w:t xml:space="preserve"> </w:t>
      </w:r>
      <w:r w:rsidR="00F355E4" w:rsidRPr="003A47F0">
        <w:rPr>
          <w:lang w:val="es-ES"/>
        </w:rPr>
        <w:t>que no cumplen las normas</w:t>
      </w:r>
      <w:r w:rsidR="000A47FE" w:rsidRPr="003A47F0">
        <w:rPr>
          <w:lang w:val="es-ES"/>
        </w:rPr>
        <w:t xml:space="preserve"> t</w:t>
      </w:r>
      <w:r w:rsidR="00F355E4" w:rsidRPr="003A47F0">
        <w:rPr>
          <w:lang w:val="es-ES"/>
        </w:rPr>
        <w:t>é</w:t>
      </w:r>
      <w:r w:rsidR="000A47FE" w:rsidRPr="003A47F0">
        <w:rPr>
          <w:lang w:val="es-ES"/>
        </w:rPr>
        <w:t>cnica</w:t>
      </w:r>
      <w:r w:rsidR="00F355E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o h</w:t>
      </w:r>
      <w:r w:rsidR="00F355E4" w:rsidRPr="003A47F0">
        <w:rPr>
          <w:lang w:val="es-ES"/>
        </w:rPr>
        <w:t>i</w:t>
      </w:r>
      <w:r w:rsidR="000A47FE" w:rsidRPr="003A47F0">
        <w:rPr>
          <w:lang w:val="es-ES"/>
        </w:rPr>
        <w:t>gi</w:t>
      </w:r>
      <w:r w:rsidR="00F355E4" w:rsidRPr="003A47F0">
        <w:rPr>
          <w:lang w:val="es-ES"/>
        </w:rPr>
        <w:t>é</w:t>
      </w:r>
      <w:r w:rsidR="000A47FE" w:rsidRPr="003A47F0">
        <w:rPr>
          <w:lang w:val="es-ES"/>
        </w:rPr>
        <w:t>nic</w:t>
      </w:r>
      <w:r w:rsidR="00F355E4" w:rsidRPr="003A47F0">
        <w:rPr>
          <w:lang w:val="es-ES"/>
        </w:rPr>
        <w:t>as</w:t>
      </w:r>
      <w:r w:rsidR="000A47FE" w:rsidRPr="003A47F0">
        <w:rPr>
          <w:lang w:val="es-ES"/>
        </w:rPr>
        <w:t xml:space="preserve">. </w:t>
      </w:r>
      <w:r w:rsidR="00F355E4" w:rsidRPr="003A47F0">
        <w:rPr>
          <w:lang w:val="es-ES"/>
        </w:rPr>
        <w:t>Esas infraviviendas se suelen construir en terrenos</w:t>
      </w:r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 xml:space="preserve">que carecen de una </w:t>
      </w:r>
      <w:r w:rsidR="00A04C5B" w:rsidRPr="003A47F0">
        <w:rPr>
          <w:lang w:val="es-ES"/>
        </w:rPr>
        <w:t>titula</w:t>
      </w:r>
      <w:r w:rsidR="00642A96" w:rsidRPr="003A47F0">
        <w:rPr>
          <w:lang w:val="es-ES"/>
        </w:rPr>
        <w:t>ridad</w:t>
      </w:r>
      <w:r w:rsidR="00A04C5B" w:rsidRPr="003A47F0">
        <w:rPr>
          <w:lang w:val="es-ES"/>
        </w:rPr>
        <w:t xml:space="preserve"> legal reconocida</w:t>
      </w:r>
      <w:r w:rsidR="00516925" w:rsidRPr="003A47F0">
        <w:rPr>
          <w:lang w:val="es-ES"/>
        </w:rPr>
        <w:t xml:space="preserve"> y de permisos de</w:t>
      </w:r>
      <w:r w:rsidR="000A47FE" w:rsidRPr="003A47F0">
        <w:rPr>
          <w:lang w:val="es-ES"/>
        </w:rPr>
        <w:t xml:space="preserve"> construc</w:t>
      </w:r>
      <w:r w:rsidR="0051692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1692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  <w:r w:rsidR="00516925" w:rsidRPr="003A47F0">
        <w:rPr>
          <w:lang w:val="es-ES"/>
        </w:rPr>
        <w:t>Los materiales de construcción tampoco están normalizados</w:t>
      </w:r>
      <w:r w:rsidR="000A47FE" w:rsidRPr="003A47F0">
        <w:rPr>
          <w:lang w:val="es-ES"/>
        </w:rPr>
        <w:t xml:space="preserve">: </w:t>
      </w:r>
      <w:r w:rsidR="00516925" w:rsidRPr="003A47F0">
        <w:rPr>
          <w:lang w:val="es-ES"/>
        </w:rPr>
        <w:t>madera</w:t>
      </w:r>
      <w:r w:rsidR="000A47FE" w:rsidRPr="003A47F0">
        <w:rPr>
          <w:lang w:val="es-ES"/>
        </w:rPr>
        <w:t xml:space="preserve">, </w:t>
      </w:r>
      <w:r w:rsidR="00516925" w:rsidRPr="003A47F0">
        <w:rPr>
          <w:lang w:val="es-ES"/>
        </w:rPr>
        <w:t xml:space="preserve">planchas de </w:t>
      </w:r>
      <w:r w:rsidR="00E23CBE" w:rsidRPr="003A47F0">
        <w:rPr>
          <w:lang w:val="es-ES"/>
        </w:rPr>
        <w:t>metal o</w:t>
      </w:r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>arcilla</w:t>
      </w:r>
      <w:r w:rsidR="000A47FE" w:rsidRPr="003A47F0">
        <w:rPr>
          <w:lang w:val="es-ES"/>
        </w:rPr>
        <w:t xml:space="preserve">. </w:t>
      </w:r>
      <w:r w:rsidR="00B42ED2" w:rsidRPr="003A47F0">
        <w:rPr>
          <w:lang w:val="es-ES"/>
        </w:rPr>
        <w:t>Además, esos campamentos no tienen acceso a</w:t>
      </w:r>
      <w:r w:rsidR="000A47FE" w:rsidRPr="003A47F0">
        <w:rPr>
          <w:lang w:val="es-ES"/>
        </w:rPr>
        <w:t xml:space="preserve"> infra</w:t>
      </w:r>
      <w:r w:rsidR="00516925" w:rsidRPr="003A47F0">
        <w:rPr>
          <w:lang w:val="es-ES"/>
        </w:rPr>
        <w:t>e</w:t>
      </w:r>
      <w:r w:rsidR="000A47FE" w:rsidRPr="003A47F0">
        <w:rPr>
          <w:lang w:val="es-ES"/>
        </w:rPr>
        <w:t>structur</w:t>
      </w:r>
      <w:r w:rsidR="00516925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516925" w:rsidRPr="003A47F0">
        <w:rPr>
          <w:lang w:val="es-ES"/>
        </w:rPr>
        <w:t>básicas, como la</w:t>
      </w:r>
      <w:r w:rsidR="000A47FE" w:rsidRPr="003A47F0">
        <w:rPr>
          <w:lang w:val="es-ES"/>
        </w:rPr>
        <w:t xml:space="preserve"> electrici</w:t>
      </w:r>
      <w:r w:rsidR="00516925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516925" w:rsidRPr="003A47F0">
        <w:rPr>
          <w:lang w:val="es-ES"/>
        </w:rPr>
        <w:t xml:space="preserve">el </w:t>
      </w:r>
      <w:r w:rsidR="009B6783" w:rsidRPr="003A47F0">
        <w:rPr>
          <w:lang w:val="es-ES"/>
        </w:rPr>
        <w:t>abastecimiento de</w:t>
      </w:r>
      <w:r w:rsidR="00516925" w:rsidRPr="003A47F0">
        <w:rPr>
          <w:lang w:val="es-ES"/>
        </w:rPr>
        <w:t xml:space="preserve"> agua potable</w:t>
      </w:r>
      <w:r w:rsidR="000A47FE" w:rsidRPr="003A47F0">
        <w:rPr>
          <w:lang w:val="es-ES"/>
        </w:rPr>
        <w:t xml:space="preserve">, </w:t>
      </w:r>
      <w:r w:rsidR="00B42ED2" w:rsidRPr="003A47F0">
        <w:rPr>
          <w:lang w:val="es-ES"/>
        </w:rPr>
        <w:t>el suministro de gas y el sistema de alcantarillado y carecen de</w:t>
      </w:r>
      <w:r w:rsidR="009B6783" w:rsidRPr="003A47F0">
        <w:rPr>
          <w:lang w:val="es-ES"/>
        </w:rPr>
        <w:t xml:space="preserve"> </w:t>
      </w:r>
      <w:r w:rsidR="00642A96" w:rsidRPr="003A47F0">
        <w:rPr>
          <w:lang w:val="es-ES"/>
        </w:rPr>
        <w:t>vías de comunicación</w:t>
      </w:r>
      <w:r w:rsidR="00B42ED2" w:rsidRPr="003A47F0">
        <w:rPr>
          <w:lang w:val="es-ES"/>
        </w:rPr>
        <w:t>, acerado y</w:t>
      </w:r>
      <w:r w:rsidR="009B6783" w:rsidRPr="003A47F0">
        <w:rPr>
          <w:lang w:val="es-ES"/>
        </w:rPr>
        <w:t xml:space="preserve"> alumbrado</w:t>
      </w:r>
      <w:r w:rsidR="000A47FE" w:rsidRPr="003A47F0">
        <w:rPr>
          <w:lang w:val="es-ES"/>
        </w:rPr>
        <w:t xml:space="preserve"> p</w:t>
      </w:r>
      <w:r w:rsidR="009B6783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9B6783" w:rsidRPr="003A47F0">
        <w:rPr>
          <w:lang w:val="es-ES"/>
        </w:rPr>
        <w:t>o</w:t>
      </w:r>
      <w:r w:rsidR="00B42ED2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9B6783" w:rsidRPr="003A47F0">
        <w:rPr>
          <w:lang w:val="es-ES"/>
        </w:rPr>
        <w:t>La recogida de residuos y el tratamiento de los desechos de la</w:t>
      </w:r>
      <w:r w:rsidR="000A47FE" w:rsidRPr="003A47F0">
        <w:rPr>
          <w:lang w:val="es-ES"/>
        </w:rPr>
        <w:t xml:space="preserve"> comun</w:t>
      </w:r>
      <w:r w:rsidR="009B6783" w:rsidRPr="003A47F0">
        <w:rPr>
          <w:lang w:val="es-ES"/>
        </w:rPr>
        <w:t>id</w:t>
      </w:r>
      <w:r w:rsidR="000A47FE" w:rsidRPr="003A47F0">
        <w:rPr>
          <w:lang w:val="es-ES"/>
        </w:rPr>
        <w:t>a</w:t>
      </w:r>
      <w:r w:rsidR="009B6783" w:rsidRPr="003A47F0">
        <w:rPr>
          <w:lang w:val="es-ES"/>
        </w:rPr>
        <w:t>d constituyen un grave problema en es</w:t>
      </w:r>
      <w:r w:rsidR="00E717F6" w:rsidRPr="003A47F0">
        <w:rPr>
          <w:lang w:val="es-ES"/>
        </w:rPr>
        <w:t>os asentamientos</w:t>
      </w:r>
      <w:r w:rsidR="000A47FE" w:rsidRPr="003A47F0">
        <w:rPr>
          <w:lang w:val="es-ES"/>
        </w:rPr>
        <w:t>.</w:t>
      </w:r>
      <w:r w:rsidR="000A47FE" w:rsidRPr="003A47F0">
        <w:rPr>
          <w:b/>
          <w:lang w:val="es-ES"/>
        </w:rPr>
        <w:t xml:space="preserve"> 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04C5B" w:rsidRPr="003A47F0">
        <w:rPr>
          <w:lang w:val="es-ES"/>
        </w:rPr>
        <w:t>Derecho a la</w:t>
      </w:r>
      <w:r w:rsidR="000A47FE" w:rsidRPr="003A47F0">
        <w:rPr>
          <w:lang w:val="es-ES"/>
        </w:rPr>
        <w:t xml:space="preserve"> protec</w:t>
      </w:r>
      <w:r w:rsidR="00A04C5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04C5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04C5B" w:rsidRPr="003A47F0">
        <w:rPr>
          <w:lang w:val="es-ES"/>
        </w:rPr>
        <w:t>de la salud y a la asistencia</w:t>
      </w:r>
      <w:r w:rsidR="000A47FE" w:rsidRPr="003A47F0">
        <w:rPr>
          <w:lang w:val="es-ES"/>
        </w:rPr>
        <w:t xml:space="preserve"> m</w:t>
      </w:r>
      <w:r w:rsidR="00A04C5B" w:rsidRPr="003A47F0">
        <w:rPr>
          <w:lang w:val="es-ES"/>
        </w:rPr>
        <w:t>é</w:t>
      </w:r>
      <w:r w:rsidR="000A47FE" w:rsidRPr="003A47F0">
        <w:rPr>
          <w:lang w:val="es-ES"/>
        </w:rPr>
        <w:t>dica</w:t>
      </w:r>
    </w:p>
    <w:p w:rsidR="000A47FE" w:rsidRPr="003A47F0" w:rsidRDefault="00817131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723D4C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A04C5B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</w:t>
      </w:r>
      <w:r w:rsidR="00A04C5B" w:rsidRPr="003A47F0">
        <w:rPr>
          <w:lang w:val="es-ES"/>
        </w:rPr>
        <w:t>virtud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A04C5B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A04C5B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A04C5B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11</w:t>
      </w:r>
      <w:r w:rsidR="00A04C5B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A04C5B" w:rsidRPr="003A47F0">
        <w:rPr>
          <w:lang w:val="es-ES"/>
        </w:rPr>
        <w:t>á</w:t>
      </w:r>
      <w:r w:rsidR="000A47FE" w:rsidRPr="003A47F0">
        <w:rPr>
          <w:lang w:val="es-ES"/>
        </w:rPr>
        <w:t>r</w:t>
      </w:r>
      <w:r w:rsidR="00A04C5B" w:rsidRPr="003A47F0">
        <w:rPr>
          <w:lang w:val="es-ES"/>
        </w:rPr>
        <w:t>r</w:t>
      </w:r>
      <w:r w:rsidR="000A47FE" w:rsidRPr="003A47F0">
        <w:rPr>
          <w:lang w:val="es-ES"/>
        </w:rPr>
        <w:t>a</w:t>
      </w:r>
      <w:r w:rsidR="00A04C5B" w:rsidRPr="003A47F0">
        <w:rPr>
          <w:lang w:val="es-ES"/>
        </w:rPr>
        <w:t>fos</w:t>
      </w:r>
      <w:r w:rsidR="000A47FE" w:rsidRPr="003A47F0">
        <w:rPr>
          <w:lang w:val="es-ES"/>
        </w:rPr>
        <w:t xml:space="preserve"> 1 </w:t>
      </w:r>
      <w:r w:rsidR="00A04C5B" w:rsidRPr="003A47F0">
        <w:rPr>
          <w:lang w:val="es-ES"/>
        </w:rPr>
        <w:t>y</w:t>
      </w:r>
      <w:r w:rsidR="000A47FE" w:rsidRPr="003A47F0">
        <w:rPr>
          <w:lang w:val="es-ES"/>
        </w:rPr>
        <w:t xml:space="preserve"> 2</w:t>
      </w:r>
      <w:r w:rsidR="00E717F6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04C5B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A04C5B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A04C5B" w:rsidRPr="003A47F0">
          <w:rPr>
            <w:lang w:val="es-ES"/>
          </w:rPr>
          <w:t>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576/2004</w:t>
      </w:r>
      <w:r w:rsidR="00642A96" w:rsidRPr="003A47F0">
        <w:rPr>
          <w:lang w:val="es-ES"/>
        </w:rPr>
        <w:t xml:space="preserve"> de atención de salud </w:t>
      </w:r>
      <w:r w:rsidR="00E23CBE" w:rsidRPr="003A47F0">
        <w:rPr>
          <w:lang w:val="es-ES"/>
        </w:rPr>
        <w:t xml:space="preserve">y </w:t>
      </w:r>
      <w:r w:rsidR="00A04C5B" w:rsidRPr="003A47F0">
        <w:rPr>
          <w:lang w:val="es-ES"/>
        </w:rPr>
        <w:t>servicios conexos, que modifica y complementa algunas otras leyes en su forma</w:t>
      </w:r>
      <w:r w:rsidR="00790667" w:rsidRPr="003A47F0">
        <w:rPr>
          <w:lang w:val="es-ES"/>
        </w:rPr>
        <w:t xml:space="preserve"> </w:t>
      </w:r>
      <w:r w:rsidR="00A04C5B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A04C5B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04C5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="00A04C5B" w:rsidRPr="003A47F0">
        <w:rPr>
          <w:lang w:val="es-ES"/>
        </w:rPr>
        <w:t>denominada en lo sucesivo 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576/2004), </w:t>
      </w:r>
      <w:r w:rsidR="00A04C5B" w:rsidRPr="003A47F0">
        <w:rPr>
          <w:lang w:val="es-ES"/>
        </w:rPr>
        <w:t>todos tienen derecho a recibir atención de salud</w:t>
      </w:r>
      <w:r w:rsidR="000A47FE" w:rsidRPr="003A47F0">
        <w:rPr>
          <w:lang w:val="es-ES"/>
        </w:rPr>
        <w:t xml:space="preserve">, </w:t>
      </w:r>
      <w:r w:rsidR="00A04C5B" w:rsidRPr="003A47F0">
        <w:rPr>
          <w:lang w:val="es-ES"/>
        </w:rPr>
        <w:t>derecho que está</w:t>
      </w:r>
      <w:r w:rsidR="000A47FE" w:rsidRPr="003A47F0">
        <w:rPr>
          <w:lang w:val="es-ES"/>
        </w:rPr>
        <w:t xml:space="preserve"> garant</w:t>
      </w:r>
      <w:r w:rsidR="00D73C6D" w:rsidRPr="003A47F0">
        <w:rPr>
          <w:lang w:val="es-ES"/>
        </w:rPr>
        <w:t>izado a tod</w:t>
      </w:r>
      <w:r w:rsidR="00642A96" w:rsidRPr="003A47F0">
        <w:rPr>
          <w:lang w:val="es-ES"/>
        </w:rPr>
        <w:t>a la población</w:t>
      </w:r>
      <w:r w:rsidR="00D73C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e</w:t>
      </w:r>
      <w:r w:rsidR="00D73C6D" w:rsidRPr="003A47F0">
        <w:rPr>
          <w:lang w:val="es-ES"/>
        </w:rPr>
        <w:t>n pie de igualdad</w:t>
      </w:r>
      <w:r w:rsidR="000A47FE" w:rsidRPr="003A47F0">
        <w:rPr>
          <w:lang w:val="es-ES"/>
        </w:rPr>
        <w:t xml:space="preserve">, </w:t>
      </w:r>
      <w:r w:rsidR="00E717F6" w:rsidRPr="003A47F0">
        <w:rPr>
          <w:lang w:val="es-ES"/>
        </w:rPr>
        <w:t>con arreglo a</w:t>
      </w:r>
      <w:r w:rsidR="00D73C6D" w:rsidRPr="003A47F0">
        <w:rPr>
          <w:lang w:val="es-ES"/>
        </w:rPr>
        <w:t>l pri</w:t>
      </w:r>
      <w:r w:rsidR="00E717F6" w:rsidRPr="003A47F0">
        <w:rPr>
          <w:lang w:val="es-ES"/>
        </w:rPr>
        <w:t>ncipio de igualdad de trato en materi</w:t>
      </w:r>
      <w:r w:rsidR="00D73C6D" w:rsidRPr="003A47F0">
        <w:rPr>
          <w:lang w:val="es-ES"/>
        </w:rPr>
        <w:t xml:space="preserve">a </w:t>
      </w:r>
      <w:r w:rsidR="00E717F6" w:rsidRPr="003A47F0">
        <w:rPr>
          <w:lang w:val="es-ES"/>
        </w:rPr>
        <w:t xml:space="preserve">de </w:t>
      </w:r>
      <w:r w:rsidR="00D73C6D" w:rsidRPr="003A47F0">
        <w:rPr>
          <w:lang w:val="es-ES"/>
        </w:rPr>
        <w:t>asistencia médica</w:t>
      </w:r>
      <w:r w:rsidR="00642A96" w:rsidRPr="003A47F0">
        <w:rPr>
          <w:lang w:val="es-ES"/>
        </w:rPr>
        <w:t>,</w:t>
      </w:r>
      <w:r w:rsidR="000A47FE" w:rsidRPr="003A47F0">
        <w:rPr>
          <w:lang w:val="es-ES"/>
        </w:rPr>
        <w:t xml:space="preserve"> establ</w:t>
      </w:r>
      <w:r w:rsidR="00D73C6D" w:rsidRPr="003A47F0">
        <w:rPr>
          <w:lang w:val="es-ES"/>
        </w:rPr>
        <w:t>ec</w:t>
      </w:r>
      <w:r w:rsidR="000A47FE" w:rsidRPr="003A47F0">
        <w:rPr>
          <w:lang w:val="es-ES"/>
        </w:rPr>
        <w:t>id</w:t>
      </w:r>
      <w:r w:rsidR="00D73C6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de conformidad con una disposición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e</w:t>
      </w:r>
      <w:r w:rsidR="000A47FE" w:rsidRPr="003A47F0">
        <w:rPr>
          <w:lang w:val="es-ES"/>
        </w:rPr>
        <w:t xml:space="preserve">special. </w:t>
      </w:r>
      <w:r w:rsidR="00E717F6" w:rsidRPr="003A47F0">
        <w:rPr>
          <w:lang w:val="es-ES"/>
        </w:rPr>
        <w:t>A tenor de</w:t>
      </w:r>
      <w:r w:rsidR="00D73C6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princip</w:t>
      </w:r>
      <w:r w:rsidR="00D73C6D" w:rsidRPr="003A47F0">
        <w:rPr>
          <w:lang w:val="es-ES"/>
        </w:rPr>
        <w:t>io de igualdad de trato</w:t>
      </w:r>
      <w:r w:rsidR="000A47FE" w:rsidRPr="003A47F0">
        <w:rPr>
          <w:lang w:val="es-ES"/>
        </w:rPr>
        <w:t xml:space="preserve">, </w:t>
      </w:r>
      <w:r w:rsidR="00D73C6D" w:rsidRPr="003A47F0">
        <w:rPr>
          <w:lang w:val="es-ES"/>
        </w:rPr>
        <w:t>se prohíbe la di</w:t>
      </w:r>
      <w:r w:rsidR="000A47FE" w:rsidRPr="003A47F0">
        <w:rPr>
          <w:lang w:val="es-ES"/>
        </w:rPr>
        <w:t>scrimina</w:t>
      </w:r>
      <w:r w:rsidR="00D73C6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73C6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73C6D" w:rsidRPr="003A47F0">
        <w:rPr>
          <w:lang w:val="es-ES"/>
        </w:rPr>
        <w:t>por motivos de</w:t>
      </w:r>
      <w:r w:rsidR="000A47FE" w:rsidRPr="003A47F0">
        <w:rPr>
          <w:lang w:val="es-ES"/>
        </w:rPr>
        <w:t xml:space="preserve"> sex</w:t>
      </w:r>
      <w:r w:rsidR="00D73C6D" w:rsidRPr="003A47F0">
        <w:rPr>
          <w:lang w:val="es-ES"/>
        </w:rPr>
        <w:t>o</w:t>
      </w:r>
      <w:r w:rsidR="000A47FE" w:rsidRPr="003A47F0">
        <w:rPr>
          <w:lang w:val="es-ES"/>
        </w:rPr>
        <w:t>, religi</w:t>
      </w:r>
      <w:r w:rsidR="00D73C6D" w:rsidRPr="003A47F0">
        <w:rPr>
          <w:lang w:val="es-ES"/>
        </w:rPr>
        <w:t>ó</w:t>
      </w:r>
      <w:r w:rsidR="000A47FE" w:rsidRPr="003A47F0">
        <w:rPr>
          <w:lang w:val="es-ES"/>
        </w:rPr>
        <w:t>n o</w:t>
      </w:r>
      <w:r w:rsidR="00D73C6D" w:rsidRPr="003A47F0">
        <w:rPr>
          <w:lang w:val="es-ES"/>
        </w:rPr>
        <w:t xml:space="preserve"> creencias</w:t>
      </w:r>
      <w:r w:rsidR="000A47FE" w:rsidRPr="003A47F0">
        <w:rPr>
          <w:lang w:val="es-ES"/>
        </w:rPr>
        <w:t xml:space="preserve">, </w:t>
      </w:r>
      <w:r w:rsidR="00D73C6D" w:rsidRPr="003A47F0">
        <w:rPr>
          <w:lang w:val="es-ES"/>
        </w:rPr>
        <w:t>estado civil y situación</w:t>
      </w:r>
      <w:r w:rsidR="000A47FE" w:rsidRPr="003A47F0">
        <w:rPr>
          <w:lang w:val="es-ES"/>
        </w:rPr>
        <w:t xml:space="preserve"> famil</w:t>
      </w:r>
      <w:r w:rsidR="00D73C6D" w:rsidRPr="003A47F0">
        <w:rPr>
          <w:lang w:val="es-ES"/>
        </w:rPr>
        <w:t>iar,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color </w:t>
      </w:r>
      <w:r w:rsidR="00D73C6D" w:rsidRPr="003A47F0">
        <w:rPr>
          <w:lang w:val="es-ES"/>
        </w:rPr>
        <w:t>de la piel</w:t>
      </w:r>
      <w:r w:rsidR="000A47FE" w:rsidRPr="003A47F0">
        <w:rPr>
          <w:lang w:val="es-ES"/>
        </w:rPr>
        <w:t>, l</w:t>
      </w:r>
      <w:r w:rsidR="00D73C6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ngua, </w:t>
      </w:r>
      <w:r w:rsidR="00E717F6" w:rsidRPr="003A47F0">
        <w:rPr>
          <w:lang w:val="es-ES"/>
        </w:rPr>
        <w:t>ideas</w:t>
      </w:r>
      <w:r w:rsidR="00D73C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pol</w:t>
      </w:r>
      <w:r w:rsidR="00D73C6D" w:rsidRPr="003A47F0">
        <w:rPr>
          <w:lang w:val="es-ES"/>
        </w:rPr>
        <w:t>í</w:t>
      </w:r>
      <w:r w:rsidR="000A47FE" w:rsidRPr="003A47F0">
        <w:rPr>
          <w:lang w:val="es-ES"/>
        </w:rPr>
        <w:t>tica</w:t>
      </w:r>
      <w:r w:rsidR="00D73C6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o </w:t>
      </w:r>
      <w:r w:rsidR="00D73C6D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otr</w:t>
      </w:r>
      <w:r w:rsidR="00D73C6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índole</w:t>
      </w:r>
      <w:r w:rsidR="000A47FE" w:rsidRPr="003A47F0">
        <w:rPr>
          <w:lang w:val="es-ES"/>
        </w:rPr>
        <w:t>, a</w:t>
      </w:r>
      <w:r w:rsidR="00E717F6" w:rsidRPr="003A47F0">
        <w:rPr>
          <w:lang w:val="es-ES"/>
        </w:rPr>
        <w:t>filiación</w:t>
      </w:r>
      <w:r w:rsidR="00D73C6D" w:rsidRPr="003A47F0">
        <w:rPr>
          <w:lang w:val="es-ES"/>
        </w:rPr>
        <w:t xml:space="preserve"> sindical</w:t>
      </w:r>
      <w:r w:rsidR="000A47FE" w:rsidRPr="003A47F0">
        <w:rPr>
          <w:lang w:val="es-ES"/>
        </w:rPr>
        <w:t xml:space="preserve">, </w:t>
      </w:r>
      <w:r w:rsidR="00D73C6D" w:rsidRPr="003A47F0">
        <w:rPr>
          <w:lang w:val="es-ES"/>
        </w:rPr>
        <w:t xml:space="preserve">origen </w:t>
      </w:r>
      <w:r w:rsidR="000A47FE" w:rsidRPr="003A47F0">
        <w:rPr>
          <w:lang w:val="es-ES"/>
        </w:rPr>
        <w:t>na</w:t>
      </w:r>
      <w:r w:rsidR="00D73C6D" w:rsidRPr="003A47F0">
        <w:rPr>
          <w:lang w:val="es-ES"/>
        </w:rPr>
        <w:t>c</w:t>
      </w:r>
      <w:r w:rsidR="000A47FE" w:rsidRPr="003A47F0">
        <w:rPr>
          <w:lang w:val="es-ES"/>
        </w:rPr>
        <w:t>ional o social, dis</w:t>
      </w:r>
      <w:r w:rsidR="00D73C6D" w:rsidRPr="003A47F0">
        <w:rPr>
          <w:lang w:val="es-ES"/>
        </w:rPr>
        <w:t>c</w:t>
      </w:r>
      <w:r w:rsidR="000A47FE" w:rsidRPr="003A47F0">
        <w:rPr>
          <w:lang w:val="es-ES"/>
        </w:rPr>
        <w:t>a</w:t>
      </w:r>
      <w:r w:rsidR="00D73C6D" w:rsidRPr="003A47F0">
        <w:rPr>
          <w:lang w:val="es-ES"/>
        </w:rPr>
        <w:t>pacidad</w:t>
      </w:r>
      <w:r w:rsidR="000A47FE" w:rsidRPr="003A47F0">
        <w:rPr>
          <w:lang w:val="es-ES"/>
        </w:rPr>
        <w:t xml:space="preserve">, </w:t>
      </w:r>
      <w:r w:rsidR="00D73C6D" w:rsidRPr="003A47F0">
        <w:rPr>
          <w:lang w:val="es-ES"/>
        </w:rPr>
        <w:t>edad</w:t>
      </w:r>
      <w:r w:rsidR="000A47FE" w:rsidRPr="003A47F0">
        <w:rPr>
          <w:lang w:val="es-ES"/>
        </w:rPr>
        <w:t xml:space="preserve">, </w:t>
      </w:r>
      <w:r w:rsidR="00D73C6D" w:rsidRPr="003A47F0">
        <w:rPr>
          <w:lang w:val="es-ES"/>
        </w:rPr>
        <w:t>bienes</w:t>
      </w:r>
      <w:r w:rsidR="000A47FE" w:rsidRPr="003A47F0">
        <w:rPr>
          <w:lang w:val="es-ES"/>
        </w:rPr>
        <w:t xml:space="preserve">, </w:t>
      </w:r>
      <w:r w:rsidR="00E717F6" w:rsidRPr="003A47F0">
        <w:rPr>
          <w:lang w:val="es-ES"/>
        </w:rPr>
        <w:t>procedencia</w:t>
      </w:r>
      <w:r w:rsidR="00D73C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famil</w:t>
      </w:r>
      <w:r w:rsidR="00D73C6D" w:rsidRPr="003A47F0">
        <w:rPr>
          <w:lang w:val="es-ES"/>
        </w:rPr>
        <w:t>iar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u</w:t>
      </w:r>
      <w:r w:rsidR="000A47FE" w:rsidRPr="003A47F0">
        <w:rPr>
          <w:lang w:val="es-ES"/>
        </w:rPr>
        <w:t xml:space="preserve"> otr</w:t>
      </w:r>
      <w:r w:rsidR="00D73C6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circunstancia</w:t>
      </w:r>
      <w:r w:rsidR="000A47FE" w:rsidRPr="003A47F0">
        <w:rPr>
          <w:lang w:val="es-ES"/>
        </w:rPr>
        <w:t>s.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723D4C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D73C6D" w:rsidRPr="003A47F0">
        <w:rPr>
          <w:lang w:val="es-ES"/>
        </w:rPr>
        <w:t>Habida cuenta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anex</w:t>
      </w:r>
      <w:r w:rsidR="00D73C6D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4</w:t>
      </w:r>
      <w:r w:rsidR="00D73C6D" w:rsidRPr="003A47F0">
        <w:rPr>
          <w:lang w:val="es-ES"/>
        </w:rPr>
        <w:t>, párrafo 2</w:t>
      </w:r>
      <w:r w:rsidR="005C36A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(C</w:t>
      </w:r>
      <w:r w:rsidR="00D73C6D" w:rsidRPr="003A47F0">
        <w:rPr>
          <w:lang w:val="es-ES"/>
        </w:rPr>
        <w:t>ó</w:t>
      </w:r>
      <w:r w:rsidR="000A47FE" w:rsidRPr="003A47F0">
        <w:rPr>
          <w:lang w:val="es-ES"/>
        </w:rPr>
        <w:t>d</w:t>
      </w:r>
      <w:r w:rsidR="00D73C6D" w:rsidRPr="003A47F0">
        <w:rPr>
          <w:lang w:val="es-ES"/>
        </w:rPr>
        <w:t>igo Deontológico del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>Personal Mé</w:t>
      </w:r>
      <w:r w:rsidR="000A47FE" w:rsidRPr="003A47F0">
        <w:rPr>
          <w:lang w:val="es-ES"/>
        </w:rPr>
        <w:t>dic</w:t>
      </w:r>
      <w:r w:rsidR="00D73C6D" w:rsidRPr="003A47F0">
        <w:rPr>
          <w:lang w:val="es-ES"/>
        </w:rPr>
        <w:t>o)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D73C6D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578/2004 </w:t>
      </w:r>
      <w:r w:rsidR="00D73C6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D73C6D" w:rsidRPr="003A47F0">
        <w:rPr>
          <w:lang w:val="es-ES"/>
        </w:rPr>
        <w:t xml:space="preserve">proveedores de atención </w:t>
      </w:r>
      <w:r w:rsidR="000A47FE" w:rsidRPr="003A47F0">
        <w:rPr>
          <w:lang w:val="es-ES"/>
        </w:rPr>
        <w:t>de</w:t>
      </w:r>
      <w:r w:rsidR="00D73C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s</w:t>
      </w:r>
      <w:r w:rsidR="00D73C6D" w:rsidRPr="003A47F0">
        <w:rPr>
          <w:lang w:val="es-ES"/>
        </w:rPr>
        <w:t>alud</w:t>
      </w:r>
      <w:r w:rsidR="000A47FE" w:rsidRPr="003A47F0">
        <w:rPr>
          <w:lang w:val="es-ES"/>
        </w:rPr>
        <w:t xml:space="preserve">, </w:t>
      </w:r>
      <w:r w:rsidR="002B0F47" w:rsidRPr="003A47F0">
        <w:rPr>
          <w:lang w:val="es-ES"/>
        </w:rPr>
        <w:t>trabajadores sanitarios y organizaciones</w:t>
      </w:r>
      <w:r w:rsidR="000A47FE" w:rsidRPr="003A47F0">
        <w:rPr>
          <w:lang w:val="es-ES"/>
        </w:rPr>
        <w:t xml:space="preserve"> profesional</w:t>
      </w:r>
      <w:r w:rsidR="002B0F4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2B0F47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servic</w:t>
      </w:r>
      <w:r w:rsidR="002B0F47" w:rsidRPr="003A47F0">
        <w:rPr>
          <w:lang w:val="es-ES"/>
        </w:rPr>
        <w:t>io de atención de salud</w:t>
      </w:r>
      <w:r w:rsidR="000A47FE" w:rsidRPr="003A47F0">
        <w:rPr>
          <w:lang w:val="es-ES"/>
        </w:rPr>
        <w:t xml:space="preserve">, </w:t>
      </w:r>
      <w:r w:rsidR="002B0F47" w:rsidRPr="003A47F0">
        <w:rPr>
          <w:lang w:val="es-ES"/>
        </w:rPr>
        <w:t>que modifica y</w:t>
      </w:r>
      <w:r w:rsidR="000A47FE" w:rsidRPr="003A47F0">
        <w:rPr>
          <w:lang w:val="es-ES"/>
        </w:rPr>
        <w:t xml:space="preserve"> </w:t>
      </w:r>
      <w:r w:rsidR="002B0F47" w:rsidRPr="003A47F0">
        <w:rPr>
          <w:lang w:val="es-ES"/>
        </w:rPr>
        <w:t xml:space="preserve">complementa </w:t>
      </w:r>
      <w:r w:rsidR="00A37CD1" w:rsidRPr="003A47F0">
        <w:rPr>
          <w:lang w:val="es-ES"/>
        </w:rPr>
        <w:t>varias</w:t>
      </w:r>
      <w:r w:rsidR="002B0F47" w:rsidRPr="003A47F0">
        <w:rPr>
          <w:lang w:val="es-ES"/>
        </w:rPr>
        <w:t xml:space="preserve"> otras leyes en su forma enmendada</w:t>
      </w:r>
      <w:r w:rsidR="000A47FE" w:rsidRPr="003A47F0">
        <w:rPr>
          <w:lang w:val="es-ES"/>
        </w:rPr>
        <w:t xml:space="preserve"> (</w:t>
      </w:r>
      <w:r w:rsidR="002B0F47" w:rsidRPr="003A47F0">
        <w:rPr>
          <w:lang w:val="es-ES"/>
        </w:rPr>
        <w:t>denominada en lo sucesivo 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>578/2004</w:t>
      </w:r>
      <w:r w:rsidR="002B0F47" w:rsidRPr="003A47F0">
        <w:rPr>
          <w:lang w:val="es-ES"/>
        </w:rPr>
        <w:t>)</w:t>
      </w:r>
      <w:r w:rsidR="000A47FE" w:rsidRPr="003A47F0">
        <w:rPr>
          <w:lang w:val="es-ES"/>
        </w:rPr>
        <w:t>,</w:t>
      </w:r>
      <w:r w:rsidR="002B0F47" w:rsidRPr="003A47F0">
        <w:rPr>
          <w:lang w:val="es-ES"/>
        </w:rPr>
        <w:t xml:space="preserve"> entre las</w:t>
      </w:r>
      <w:r w:rsidR="000A47FE" w:rsidRPr="003A47F0">
        <w:rPr>
          <w:lang w:val="es-ES"/>
        </w:rPr>
        <w:t xml:space="preserve"> obliga</w:t>
      </w:r>
      <w:r w:rsidR="002B0F47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2B0F47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2B0F47" w:rsidRPr="003A47F0">
        <w:rPr>
          <w:lang w:val="es-ES"/>
        </w:rPr>
        <w:t>generales del personal</w:t>
      </w:r>
      <w:r w:rsidR="000A47FE" w:rsidRPr="003A47F0">
        <w:rPr>
          <w:lang w:val="es-ES"/>
        </w:rPr>
        <w:t xml:space="preserve"> m</w:t>
      </w:r>
      <w:r w:rsidR="002B0F47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2B0F47" w:rsidRPr="003A47F0">
        <w:rPr>
          <w:lang w:val="es-ES"/>
        </w:rPr>
        <w:t>o es preciso citar la de defender la vida,</w:t>
      </w:r>
      <w:r w:rsidR="000A47FE" w:rsidRPr="003A47F0">
        <w:rPr>
          <w:lang w:val="es-ES"/>
        </w:rPr>
        <w:t xml:space="preserve"> prote</w:t>
      </w:r>
      <w:r w:rsidR="002B0F47" w:rsidRPr="003A47F0">
        <w:rPr>
          <w:lang w:val="es-ES"/>
        </w:rPr>
        <w:t>ger</w:t>
      </w:r>
      <w:r w:rsidR="000A47FE" w:rsidRPr="003A47F0">
        <w:rPr>
          <w:lang w:val="es-ES"/>
        </w:rPr>
        <w:t xml:space="preserve">, </w:t>
      </w:r>
      <w:r w:rsidR="005C36AC" w:rsidRPr="003A47F0">
        <w:rPr>
          <w:lang w:val="es-ES"/>
        </w:rPr>
        <w:t>mantener</w:t>
      </w:r>
      <w:r w:rsidR="002B0F47" w:rsidRPr="003A47F0">
        <w:rPr>
          <w:lang w:val="es-ES"/>
        </w:rPr>
        <w:t xml:space="preserve"> y </w:t>
      </w:r>
      <w:r w:rsidR="005C36AC" w:rsidRPr="003A47F0">
        <w:rPr>
          <w:lang w:val="es-ES"/>
        </w:rPr>
        <w:t>restablecer</w:t>
      </w:r>
      <w:r w:rsidR="002B0F47" w:rsidRPr="003A47F0">
        <w:rPr>
          <w:lang w:val="es-ES"/>
        </w:rPr>
        <w:t xml:space="preserve"> la salud</w:t>
      </w:r>
      <w:r w:rsidR="000A47FE" w:rsidRPr="003A47F0">
        <w:rPr>
          <w:lang w:val="es-ES"/>
        </w:rPr>
        <w:t>, preven</w:t>
      </w:r>
      <w:r w:rsidR="002B0F47" w:rsidRPr="003A47F0">
        <w:rPr>
          <w:lang w:val="es-ES"/>
        </w:rPr>
        <w:t>ir las</w:t>
      </w:r>
      <w:r w:rsidR="000A47FE" w:rsidRPr="003A47F0">
        <w:rPr>
          <w:lang w:val="es-ES"/>
        </w:rPr>
        <w:t xml:space="preserve"> </w:t>
      </w:r>
      <w:r w:rsidR="002B0F47" w:rsidRPr="003A47F0">
        <w:rPr>
          <w:lang w:val="es-ES"/>
        </w:rPr>
        <w:t>enfermedades</w:t>
      </w:r>
      <w:r w:rsidR="000A47FE" w:rsidRPr="003A47F0">
        <w:rPr>
          <w:lang w:val="es-ES"/>
        </w:rPr>
        <w:t xml:space="preserve"> </w:t>
      </w:r>
      <w:r w:rsidR="002B0F47" w:rsidRPr="003A47F0">
        <w:rPr>
          <w:lang w:val="es-ES"/>
        </w:rPr>
        <w:t>y</w:t>
      </w:r>
      <w:r w:rsidR="000A47FE" w:rsidRPr="003A47F0">
        <w:rPr>
          <w:lang w:val="es-ES"/>
        </w:rPr>
        <w:t xml:space="preserve"> mitiga</w:t>
      </w:r>
      <w:r w:rsidR="002B0F47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2B0F47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sufri</w:t>
      </w:r>
      <w:r w:rsidR="002B0F47" w:rsidRPr="003A47F0">
        <w:rPr>
          <w:lang w:val="es-ES"/>
        </w:rPr>
        <w:t>mie</w:t>
      </w:r>
      <w:r w:rsidR="000A47FE" w:rsidRPr="003A47F0">
        <w:rPr>
          <w:lang w:val="es-ES"/>
        </w:rPr>
        <w:t>n</w:t>
      </w:r>
      <w:r w:rsidR="002B0F47" w:rsidRPr="003A47F0">
        <w:rPr>
          <w:lang w:val="es-ES"/>
        </w:rPr>
        <w:t>to</w:t>
      </w:r>
      <w:r w:rsidR="000A47FE" w:rsidRPr="003A47F0">
        <w:rPr>
          <w:lang w:val="es-ES"/>
        </w:rPr>
        <w:t xml:space="preserve">, </w:t>
      </w:r>
      <w:r w:rsidR="002B0F47" w:rsidRPr="003A47F0">
        <w:rPr>
          <w:lang w:val="es-ES"/>
        </w:rPr>
        <w:t>sin distinción de</w:t>
      </w:r>
      <w:r w:rsidR="000A47FE" w:rsidRPr="003A47F0">
        <w:rPr>
          <w:lang w:val="es-ES"/>
        </w:rPr>
        <w:t xml:space="preserve"> na</w:t>
      </w:r>
      <w:r w:rsidR="002B0F47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2B0F47" w:rsidRPr="003A47F0">
        <w:rPr>
          <w:lang w:val="es-ES"/>
        </w:rPr>
        <w:t>dad</w:t>
      </w:r>
      <w:r w:rsidR="000A47FE" w:rsidRPr="003A47F0">
        <w:rPr>
          <w:lang w:val="es-ES"/>
        </w:rPr>
        <w:t>, ra</w:t>
      </w:r>
      <w:r w:rsidR="002B0F47" w:rsidRPr="003A47F0">
        <w:rPr>
          <w:lang w:val="es-ES"/>
        </w:rPr>
        <w:t>za</w:t>
      </w:r>
      <w:r w:rsidR="000A47FE" w:rsidRPr="003A47F0">
        <w:rPr>
          <w:lang w:val="es-ES"/>
        </w:rPr>
        <w:t>, religi</w:t>
      </w:r>
      <w:r w:rsidR="002B0F47" w:rsidRPr="003A47F0">
        <w:rPr>
          <w:lang w:val="es-ES"/>
        </w:rPr>
        <w:t>ó</w:t>
      </w:r>
      <w:r w:rsidR="000A47FE" w:rsidRPr="003A47F0">
        <w:rPr>
          <w:lang w:val="es-ES"/>
        </w:rPr>
        <w:t>n, orienta</w:t>
      </w:r>
      <w:r w:rsidR="002B0F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0F4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2B0F47" w:rsidRPr="003A47F0">
        <w:rPr>
          <w:lang w:val="es-ES"/>
        </w:rPr>
        <w:t xml:space="preserve"> sexual</w:t>
      </w:r>
      <w:r w:rsidR="000A47FE" w:rsidRPr="003A47F0">
        <w:rPr>
          <w:lang w:val="es-ES"/>
        </w:rPr>
        <w:t xml:space="preserve">, </w:t>
      </w:r>
      <w:r w:rsidR="002B0F47" w:rsidRPr="003A47F0">
        <w:rPr>
          <w:lang w:val="es-ES"/>
        </w:rPr>
        <w:t xml:space="preserve">opiniones </w:t>
      </w:r>
      <w:r w:rsidR="000A47FE" w:rsidRPr="003A47F0">
        <w:rPr>
          <w:lang w:val="es-ES"/>
        </w:rPr>
        <w:t>pol</w:t>
      </w:r>
      <w:r w:rsidR="002B0F47" w:rsidRPr="003A47F0">
        <w:rPr>
          <w:lang w:val="es-ES"/>
        </w:rPr>
        <w:t>í</w:t>
      </w:r>
      <w:r w:rsidR="000A47FE" w:rsidRPr="003A47F0">
        <w:rPr>
          <w:lang w:val="es-ES"/>
        </w:rPr>
        <w:t>tica</w:t>
      </w:r>
      <w:r w:rsidR="002B0F47" w:rsidRPr="003A47F0">
        <w:rPr>
          <w:lang w:val="es-ES"/>
        </w:rPr>
        <w:t>s</w:t>
      </w:r>
      <w:r w:rsidR="000A47FE" w:rsidRPr="003A47F0">
        <w:rPr>
          <w:lang w:val="es-ES"/>
        </w:rPr>
        <w:t xml:space="preserve">, </w:t>
      </w:r>
      <w:r w:rsidR="005C36AC" w:rsidRPr="003A47F0">
        <w:rPr>
          <w:lang w:val="es-ES"/>
        </w:rPr>
        <w:t>situación</w:t>
      </w:r>
      <w:r w:rsidR="002B0F4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social, </w:t>
      </w:r>
      <w:r w:rsidR="002B0F47" w:rsidRPr="003A47F0">
        <w:rPr>
          <w:lang w:val="es-ES"/>
        </w:rPr>
        <w:t xml:space="preserve">nivel </w:t>
      </w:r>
      <w:r w:rsidR="000A47FE" w:rsidRPr="003A47F0">
        <w:rPr>
          <w:lang w:val="es-ES"/>
        </w:rPr>
        <w:t>moral o mental</w:t>
      </w:r>
      <w:r w:rsidR="002B0F47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reputa</w:t>
      </w:r>
      <w:r w:rsidR="002B0F4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0F4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B0F47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pa</w:t>
      </w:r>
      <w:r w:rsidR="002B0F47" w:rsidRPr="003A47F0">
        <w:rPr>
          <w:lang w:val="es-ES"/>
        </w:rPr>
        <w:t>c</w:t>
      </w:r>
      <w:r w:rsidR="000A47FE" w:rsidRPr="003A47F0">
        <w:rPr>
          <w:lang w:val="es-ES"/>
        </w:rPr>
        <w:t>ient</w:t>
      </w:r>
      <w:r w:rsidR="002B0F47" w:rsidRPr="003A47F0">
        <w:rPr>
          <w:lang w:val="es-ES"/>
        </w:rPr>
        <w:t>e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10</w:t>
      </w:r>
      <w:r w:rsidR="00723D4C" w:rsidRPr="003A47F0">
        <w:rPr>
          <w:lang w:val="es-ES"/>
        </w:rPr>
        <w:t>8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2B0F47" w:rsidRPr="003A47F0">
        <w:rPr>
          <w:lang w:val="es-ES"/>
        </w:rPr>
        <w:t>Si se in</w:t>
      </w:r>
      <w:r w:rsidR="000A47FE" w:rsidRPr="003A47F0">
        <w:rPr>
          <w:lang w:val="es-ES"/>
        </w:rPr>
        <w:t>fringe</w:t>
      </w:r>
      <w:r w:rsidR="002B0F47" w:rsidRPr="003A47F0">
        <w:rPr>
          <w:lang w:val="es-ES"/>
        </w:rPr>
        <w:t>n esas obligaciones</w:t>
      </w:r>
      <w:r w:rsidR="000A47FE" w:rsidRPr="003A47F0">
        <w:rPr>
          <w:lang w:val="es-ES"/>
        </w:rPr>
        <w:t xml:space="preserve">, </w:t>
      </w:r>
      <w:r w:rsidR="002B0F47" w:rsidRPr="003A47F0">
        <w:rPr>
          <w:lang w:val="es-ES"/>
        </w:rPr>
        <w:t>las víctimas tienen derecho a acudir</w:t>
      </w:r>
      <w:r w:rsidR="00083440" w:rsidRPr="003A47F0">
        <w:rPr>
          <w:lang w:val="es-ES"/>
        </w:rPr>
        <w:t xml:space="preserve"> a la Autoridad de Supervisión</w:t>
      </w:r>
      <w:r w:rsidR="000A47FE" w:rsidRPr="003A47F0">
        <w:rPr>
          <w:lang w:val="es-ES"/>
        </w:rPr>
        <w:t xml:space="preserve"> </w:t>
      </w:r>
      <w:r w:rsidR="00083440" w:rsidRPr="003A47F0">
        <w:rPr>
          <w:lang w:val="es-ES"/>
        </w:rPr>
        <w:t xml:space="preserve">Sanitaria </w:t>
      </w:r>
      <w:r w:rsidR="000A47FE" w:rsidRPr="003A47F0">
        <w:rPr>
          <w:lang w:val="es-ES"/>
        </w:rPr>
        <w:t xml:space="preserve">y </w:t>
      </w:r>
      <w:r w:rsidR="005C36AC" w:rsidRPr="003A47F0">
        <w:rPr>
          <w:lang w:val="es-ES"/>
        </w:rPr>
        <w:t>presentar un</w:t>
      </w:r>
      <w:r w:rsidR="00642A96" w:rsidRPr="003A47F0">
        <w:rPr>
          <w:lang w:val="es-ES"/>
        </w:rPr>
        <w:t>a demanda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723D4C" w:rsidRPr="003A47F0">
        <w:rPr>
          <w:lang w:val="es-ES"/>
        </w:rPr>
        <w:t>09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83440" w:rsidRPr="003A47F0">
        <w:rPr>
          <w:lang w:val="es-ES"/>
        </w:rPr>
        <w:t>E</w:t>
      </w:r>
      <w:r w:rsidR="000A47FE" w:rsidRPr="003A47F0">
        <w:rPr>
          <w:lang w:val="es-ES"/>
        </w:rPr>
        <w:t>n 2010, e</w:t>
      </w:r>
      <w:r w:rsidR="00083440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083440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083440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08344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8344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83440" w:rsidRPr="003A47F0">
          <w:rPr>
            <w:lang w:val="es-ES"/>
          </w:rPr>
          <w:t>a Eslovaca</w:t>
        </w:r>
      </w:smartTag>
      <w:r w:rsidR="00083440" w:rsidRPr="003A47F0">
        <w:rPr>
          <w:lang w:val="es-ES"/>
        </w:rPr>
        <w:t xml:space="preserve"> recibió dos </w:t>
      </w:r>
      <w:r w:rsidR="006D48C4" w:rsidRPr="003A47F0">
        <w:rPr>
          <w:lang w:val="es-ES"/>
        </w:rPr>
        <w:t xml:space="preserve">denuncias </w:t>
      </w:r>
      <w:r w:rsidR="005C36AC" w:rsidRPr="003A47F0">
        <w:rPr>
          <w:lang w:val="es-ES"/>
        </w:rPr>
        <w:t xml:space="preserve">por presunta </w:t>
      </w:r>
      <w:r w:rsidR="00083440" w:rsidRPr="003A47F0">
        <w:rPr>
          <w:lang w:val="es-ES"/>
        </w:rPr>
        <w:t>d</w:t>
      </w:r>
      <w:r w:rsidR="005C36AC" w:rsidRPr="003A47F0">
        <w:rPr>
          <w:lang w:val="es-ES"/>
        </w:rPr>
        <w:t xml:space="preserve">iscriminación </w:t>
      </w:r>
      <w:r w:rsidR="005071A8" w:rsidRPr="003A47F0">
        <w:rPr>
          <w:lang w:val="es-ES"/>
        </w:rPr>
        <w:t xml:space="preserve">en la prestación de atención de salud </w:t>
      </w:r>
      <w:r w:rsidR="005C36AC" w:rsidRPr="003A47F0">
        <w:rPr>
          <w:lang w:val="es-ES"/>
        </w:rPr>
        <w:t>contra un</w:t>
      </w:r>
      <w:r w:rsidR="00642A96" w:rsidRPr="003A47F0">
        <w:rPr>
          <w:lang w:val="es-ES"/>
        </w:rPr>
        <w:t xml:space="preserve"> médico </w:t>
      </w:r>
      <w:r w:rsidR="005071A8" w:rsidRPr="003A47F0">
        <w:rPr>
          <w:lang w:val="es-ES"/>
        </w:rPr>
        <w:t>que ejercía en un</w:t>
      </w:r>
      <w:r w:rsidR="00083440" w:rsidRPr="003A47F0">
        <w:rPr>
          <w:lang w:val="es-ES"/>
        </w:rPr>
        <w:t xml:space="preserve"> ambulatorio</w:t>
      </w:r>
      <w:r w:rsidR="000A47FE" w:rsidRPr="003A47F0">
        <w:rPr>
          <w:lang w:val="es-ES"/>
        </w:rPr>
        <w:t xml:space="preserve">. </w:t>
      </w:r>
      <w:r w:rsidR="00083440" w:rsidRPr="003A47F0">
        <w:rPr>
          <w:lang w:val="es-ES"/>
        </w:rPr>
        <w:t>Esas denuncias estaban relacionadas por su contenido</w:t>
      </w:r>
      <w:r w:rsidR="000A47FE" w:rsidRPr="003A47F0">
        <w:rPr>
          <w:lang w:val="es-ES"/>
        </w:rPr>
        <w:t xml:space="preserve">, </w:t>
      </w:r>
      <w:r w:rsidR="00083440" w:rsidRPr="003A47F0">
        <w:rPr>
          <w:lang w:val="es-ES"/>
        </w:rPr>
        <w:t>ya que fueron interpuestas por un marido y su mujer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083440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2011, </w:t>
      </w:r>
      <w:r w:rsidR="0008344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083440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083440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08344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8344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83440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reci</w:t>
      </w:r>
      <w:r w:rsidR="00083440" w:rsidRPr="003A47F0">
        <w:rPr>
          <w:lang w:val="es-ES"/>
        </w:rPr>
        <w:t xml:space="preserve">bió una denuncia </w:t>
      </w:r>
      <w:r w:rsidR="000A47FE" w:rsidRPr="003A47F0">
        <w:rPr>
          <w:lang w:val="es-ES"/>
        </w:rPr>
        <w:t>(</w:t>
      </w:r>
      <w:r w:rsidR="00083440" w:rsidRPr="003A47F0">
        <w:rPr>
          <w:lang w:val="es-ES"/>
        </w:rPr>
        <w:t>del mismo autor que</w:t>
      </w:r>
      <w:r w:rsidR="000A47FE" w:rsidRPr="003A47F0">
        <w:rPr>
          <w:lang w:val="es-ES"/>
        </w:rPr>
        <w:t xml:space="preserve"> </w:t>
      </w:r>
      <w:r w:rsidR="00846B59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2010) </w:t>
      </w:r>
      <w:r w:rsidR="00846B59" w:rsidRPr="003A47F0">
        <w:rPr>
          <w:lang w:val="es-ES"/>
        </w:rPr>
        <w:t>contra un</w:t>
      </w:r>
      <w:r w:rsidR="000A47FE" w:rsidRPr="003A47F0">
        <w:rPr>
          <w:lang w:val="es-ES"/>
        </w:rPr>
        <w:t xml:space="preserve"> </w:t>
      </w:r>
      <w:r w:rsidR="00846B59" w:rsidRPr="003A47F0">
        <w:rPr>
          <w:lang w:val="es-ES"/>
        </w:rPr>
        <w:t>e</w:t>
      </w:r>
      <w:r w:rsidR="000A47FE" w:rsidRPr="003A47F0">
        <w:rPr>
          <w:lang w:val="es-ES"/>
        </w:rPr>
        <w:t>specialist</w:t>
      </w:r>
      <w:r w:rsidR="00846B59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46B59" w:rsidRPr="003A47F0">
        <w:rPr>
          <w:lang w:val="es-ES"/>
        </w:rPr>
        <w:t xml:space="preserve">que atendía a </w:t>
      </w:r>
      <w:r w:rsidR="000A47FE" w:rsidRPr="003A47F0">
        <w:rPr>
          <w:lang w:val="es-ES"/>
        </w:rPr>
        <w:t>pa</w:t>
      </w:r>
      <w:r w:rsidR="00846B59" w:rsidRPr="003A47F0">
        <w:rPr>
          <w:lang w:val="es-ES"/>
        </w:rPr>
        <w:t>c</w:t>
      </w:r>
      <w:r w:rsidR="000A47FE" w:rsidRPr="003A47F0">
        <w:rPr>
          <w:lang w:val="es-ES"/>
        </w:rPr>
        <w:t>ient</w:t>
      </w:r>
      <w:r w:rsidR="00846B59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846B59" w:rsidRPr="003A47F0">
        <w:rPr>
          <w:lang w:val="es-ES"/>
        </w:rPr>
        <w:t>ambulatorios</w:t>
      </w:r>
      <w:r w:rsidR="000A47FE" w:rsidRPr="003A47F0">
        <w:rPr>
          <w:lang w:val="es-ES"/>
        </w:rPr>
        <w:t xml:space="preserve">. </w:t>
      </w:r>
      <w:r w:rsidR="00846B59" w:rsidRPr="003A47F0">
        <w:rPr>
          <w:lang w:val="es-ES"/>
        </w:rPr>
        <w:t>Además de</w:t>
      </w:r>
      <w:r w:rsidR="000A47FE" w:rsidRPr="003A47F0">
        <w:rPr>
          <w:lang w:val="es-ES"/>
        </w:rPr>
        <w:t xml:space="preserve"> </w:t>
      </w:r>
      <w:r w:rsidR="00495132" w:rsidRPr="003A47F0">
        <w:rPr>
          <w:lang w:val="es-ES"/>
        </w:rPr>
        <w:t>facilitar</w:t>
      </w:r>
      <w:r w:rsidR="000A47FE" w:rsidRPr="003A47F0">
        <w:rPr>
          <w:lang w:val="es-ES"/>
        </w:rPr>
        <w:t xml:space="preserve"> informa</w:t>
      </w:r>
      <w:r w:rsidR="00846B5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46B5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95132" w:rsidRPr="003A47F0">
        <w:rPr>
          <w:lang w:val="es-ES"/>
        </w:rPr>
        <w:t xml:space="preserve">a sus autores, </w:t>
      </w:r>
      <w:r w:rsidR="00846B5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846B59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846B59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846B5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846B5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846B59" w:rsidRPr="003A47F0">
          <w:rPr>
            <w:lang w:val="es-ES"/>
          </w:rPr>
          <w:t>a Eslovaca</w:t>
        </w:r>
      </w:smartTag>
      <w:r w:rsidR="00846B59" w:rsidRPr="003A47F0">
        <w:rPr>
          <w:lang w:val="es-ES"/>
        </w:rPr>
        <w:t xml:space="preserve"> les transmiti</w:t>
      </w:r>
      <w:r w:rsidR="0049513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 instruc</w:t>
      </w:r>
      <w:r w:rsidR="00846B59" w:rsidRPr="003A47F0">
        <w:rPr>
          <w:lang w:val="es-ES"/>
        </w:rPr>
        <w:t>ciones</w:t>
      </w:r>
      <w:r w:rsidR="000A47FE" w:rsidRPr="003A47F0">
        <w:rPr>
          <w:lang w:val="es-ES"/>
        </w:rPr>
        <w:t xml:space="preserve"> deta</w:t>
      </w:r>
      <w:r w:rsidR="00846B59" w:rsidRPr="003A47F0">
        <w:rPr>
          <w:lang w:val="es-ES"/>
        </w:rPr>
        <w:t>l</w:t>
      </w:r>
      <w:r w:rsidR="000A47FE" w:rsidRPr="003A47F0">
        <w:rPr>
          <w:lang w:val="es-ES"/>
        </w:rPr>
        <w:t>l</w:t>
      </w:r>
      <w:r w:rsidR="00846B59" w:rsidRPr="003A47F0">
        <w:rPr>
          <w:lang w:val="es-ES"/>
        </w:rPr>
        <w:t>adas acerca del</w:t>
      </w:r>
      <w:r w:rsidR="000A47FE" w:rsidRPr="003A47F0">
        <w:rPr>
          <w:lang w:val="es-ES"/>
        </w:rPr>
        <w:t xml:space="preserve"> proced</w:t>
      </w:r>
      <w:r w:rsidR="00846B59" w:rsidRPr="003A47F0">
        <w:rPr>
          <w:lang w:val="es-ES"/>
        </w:rPr>
        <w:t xml:space="preserve">imiento para </w:t>
      </w:r>
      <w:r w:rsidR="005071A8" w:rsidRPr="003A47F0">
        <w:rPr>
          <w:lang w:val="es-ES"/>
        </w:rPr>
        <w:t xml:space="preserve">garantizar </w:t>
      </w:r>
      <w:r w:rsidR="00846B59" w:rsidRPr="003A47F0">
        <w:rPr>
          <w:lang w:val="es-ES"/>
        </w:rPr>
        <w:t>u</w:t>
      </w:r>
      <w:r w:rsidR="005071A8" w:rsidRPr="003A47F0">
        <w:rPr>
          <w:lang w:val="es-ES"/>
        </w:rPr>
        <w:t>na</w:t>
      </w:r>
      <w:r w:rsidR="000A47FE" w:rsidRPr="003A47F0">
        <w:rPr>
          <w:lang w:val="es-ES"/>
        </w:rPr>
        <w:t xml:space="preserve"> protec</w:t>
      </w:r>
      <w:r w:rsidR="00846B5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46B5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71A8" w:rsidRPr="003A47F0">
        <w:rPr>
          <w:lang w:val="es-ES"/>
        </w:rPr>
        <w:t>jurídica eficaz contra la</w:t>
      </w:r>
      <w:r w:rsidR="000A47FE" w:rsidRPr="003A47F0">
        <w:rPr>
          <w:lang w:val="es-ES"/>
        </w:rPr>
        <w:t xml:space="preserve"> discrimina</w:t>
      </w:r>
      <w:r w:rsidR="00846B5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46B5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5071A8" w:rsidRPr="003A47F0">
        <w:rPr>
          <w:lang w:val="es-ES"/>
        </w:rPr>
        <w:t>así como de las</w:t>
      </w:r>
      <w:r w:rsidR="000A47FE" w:rsidRPr="003A47F0">
        <w:rPr>
          <w:lang w:val="es-ES"/>
        </w:rPr>
        <w:t xml:space="preserve"> autori</w:t>
      </w:r>
      <w:r w:rsidR="00846B59" w:rsidRPr="003A47F0">
        <w:rPr>
          <w:lang w:val="es-ES"/>
        </w:rPr>
        <w:t>dades</w:t>
      </w:r>
      <w:r w:rsidR="000A47FE" w:rsidRPr="003A47F0">
        <w:rPr>
          <w:lang w:val="es-ES"/>
        </w:rPr>
        <w:t xml:space="preserve"> competent</w:t>
      </w:r>
      <w:r w:rsidR="00846B59" w:rsidRPr="003A47F0">
        <w:rPr>
          <w:lang w:val="es-ES"/>
        </w:rPr>
        <w:t>es</w:t>
      </w:r>
      <w:r w:rsidR="005071A8" w:rsidRPr="003A47F0">
        <w:rPr>
          <w:lang w:val="es-ES"/>
        </w:rPr>
        <w:t xml:space="preserve"> a las que podían acudir</w:t>
      </w:r>
      <w:r w:rsidR="000A47FE" w:rsidRPr="003A47F0">
        <w:rPr>
          <w:lang w:val="es-ES"/>
        </w:rPr>
        <w:t xml:space="preserve">, </w:t>
      </w:r>
      <w:r w:rsidR="00846B59" w:rsidRPr="003A47F0">
        <w:rPr>
          <w:lang w:val="es-ES"/>
        </w:rPr>
        <w:t>si</w:t>
      </w:r>
      <w:r w:rsidR="000A47FE" w:rsidRPr="003A47F0">
        <w:rPr>
          <w:lang w:val="es-ES"/>
        </w:rPr>
        <w:t xml:space="preserve"> decid</w:t>
      </w:r>
      <w:r w:rsidR="00495132" w:rsidRPr="003A47F0">
        <w:rPr>
          <w:lang w:val="es-ES"/>
        </w:rPr>
        <w:t>i</w:t>
      </w:r>
      <w:r w:rsidR="000A47FE" w:rsidRPr="003A47F0">
        <w:rPr>
          <w:lang w:val="es-ES"/>
        </w:rPr>
        <w:t>e</w:t>
      </w:r>
      <w:r w:rsidR="00495132" w:rsidRPr="003A47F0">
        <w:rPr>
          <w:lang w:val="es-ES"/>
        </w:rPr>
        <w:t>ra</w:t>
      </w:r>
      <w:r w:rsidR="00846B59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846B59" w:rsidRPr="003A47F0">
        <w:rPr>
          <w:lang w:val="es-ES"/>
        </w:rPr>
        <w:t>ej</w:t>
      </w:r>
      <w:r w:rsidR="000A47FE" w:rsidRPr="003A47F0">
        <w:rPr>
          <w:lang w:val="es-ES"/>
        </w:rPr>
        <w:t>erc</w:t>
      </w:r>
      <w:r w:rsidR="00846B59" w:rsidRPr="003A47F0">
        <w:rPr>
          <w:lang w:val="es-ES"/>
        </w:rPr>
        <w:t>er sus derechos ante un tribunal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846B59" w:rsidRPr="003A47F0">
        <w:rPr>
          <w:lang w:val="es-ES"/>
        </w:rPr>
        <w:t>Con objeto de garantizar una</w:t>
      </w:r>
      <w:r w:rsidR="000A47FE" w:rsidRPr="003A47F0">
        <w:rPr>
          <w:lang w:val="es-ES"/>
        </w:rPr>
        <w:t xml:space="preserve"> aplica</w:t>
      </w:r>
      <w:r w:rsidR="00846B59" w:rsidRPr="003A47F0">
        <w:rPr>
          <w:lang w:val="es-ES"/>
        </w:rPr>
        <w:t>ció</w:t>
      </w:r>
      <w:r w:rsidR="000A47FE" w:rsidRPr="003A47F0">
        <w:rPr>
          <w:lang w:val="es-ES"/>
        </w:rPr>
        <w:t xml:space="preserve">n </w:t>
      </w:r>
      <w:r w:rsidR="005071A8" w:rsidRPr="003A47F0">
        <w:rPr>
          <w:lang w:val="es-ES"/>
        </w:rPr>
        <w:t>coherente</w:t>
      </w:r>
      <w:r w:rsidR="00846B59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Ley N"/>
        </w:smartTagPr>
        <w:r w:rsidR="00846B59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576/2004</w:t>
      </w:r>
      <w:r w:rsidR="00495132" w:rsidRPr="003A47F0">
        <w:rPr>
          <w:lang w:val="es-ES"/>
        </w:rPr>
        <w:t xml:space="preserve"> y</w:t>
      </w:r>
      <w:r w:rsidR="00846B5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F60E1" w:rsidRPr="003A47F0">
        <w:rPr>
          <w:lang w:val="es-ES"/>
        </w:rPr>
        <w:t>en especial</w:t>
      </w:r>
      <w:r w:rsidR="00495132" w:rsidRPr="003A47F0">
        <w:rPr>
          <w:lang w:val="es-ES"/>
        </w:rPr>
        <w:t>, de</w:t>
      </w:r>
      <w:r w:rsidR="006F60E1" w:rsidRPr="003A47F0">
        <w:rPr>
          <w:lang w:val="es-ES"/>
        </w:rPr>
        <w:t xml:space="preserve"> la disposición relativa a la</w:t>
      </w:r>
      <w:r w:rsidR="000A47FE" w:rsidRPr="003A47F0">
        <w:rPr>
          <w:lang w:val="es-ES"/>
        </w:rPr>
        <w:t xml:space="preserve"> in</w:t>
      </w:r>
      <w:r w:rsidR="006F60E1" w:rsidRPr="003A47F0">
        <w:rPr>
          <w:lang w:val="es-ES"/>
        </w:rPr>
        <w:t xml:space="preserve">formación y </w:t>
      </w:r>
      <w:r w:rsidR="005071A8" w:rsidRPr="003A47F0">
        <w:rPr>
          <w:lang w:val="es-ES"/>
        </w:rPr>
        <w:t>a</w:t>
      </w:r>
      <w:r w:rsidR="006F60E1" w:rsidRPr="003A47F0">
        <w:rPr>
          <w:lang w:val="es-ES"/>
        </w:rPr>
        <w:t>l consentimiento informa</w:t>
      </w:r>
      <w:r w:rsidR="000A47FE" w:rsidRPr="003A47F0">
        <w:rPr>
          <w:lang w:val="es-ES"/>
        </w:rPr>
        <w:t>d</w:t>
      </w:r>
      <w:r w:rsidR="006F60E1" w:rsidRPr="003A47F0">
        <w:rPr>
          <w:lang w:val="es-ES"/>
        </w:rPr>
        <w:t>o antes de</w:t>
      </w:r>
      <w:r w:rsidR="000A47FE" w:rsidRPr="003A47F0">
        <w:rPr>
          <w:lang w:val="es-ES"/>
        </w:rPr>
        <w:t xml:space="preserve"> </w:t>
      </w:r>
      <w:r w:rsidR="005071A8" w:rsidRPr="003A47F0">
        <w:rPr>
          <w:lang w:val="es-ES"/>
        </w:rPr>
        <w:t xml:space="preserve">proceder a una </w:t>
      </w:r>
      <w:r w:rsidR="006F60E1" w:rsidRPr="003A47F0">
        <w:rPr>
          <w:lang w:val="es-ES"/>
        </w:rPr>
        <w:t>e</w:t>
      </w:r>
      <w:r w:rsidR="000A47FE" w:rsidRPr="003A47F0">
        <w:rPr>
          <w:lang w:val="es-ES"/>
        </w:rPr>
        <w:t>steriliz</w:t>
      </w:r>
      <w:r w:rsidR="006F60E1" w:rsidRPr="003A47F0">
        <w:rPr>
          <w:lang w:val="es-ES"/>
        </w:rPr>
        <w:t>a</w:t>
      </w:r>
      <w:r w:rsidR="005071A8" w:rsidRPr="003A47F0">
        <w:rPr>
          <w:lang w:val="es-ES"/>
        </w:rPr>
        <w:t>ción</w:t>
      </w:r>
      <w:r w:rsidR="000A47FE" w:rsidRPr="003A47F0">
        <w:rPr>
          <w:lang w:val="es-ES"/>
        </w:rPr>
        <w:t>, e</w:t>
      </w:r>
      <w:r w:rsidR="006F60E1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6F60E1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6F60E1" w:rsidRPr="003A47F0">
        <w:rPr>
          <w:lang w:val="es-ES"/>
        </w:rPr>
        <w:t>io de Salud</w:t>
      </w:r>
      <w:r w:rsidR="000A47FE" w:rsidRPr="003A47F0">
        <w:rPr>
          <w:lang w:val="es-ES"/>
        </w:rPr>
        <w:t xml:space="preserve"> distribu</w:t>
      </w:r>
      <w:r w:rsidR="006F60E1" w:rsidRPr="003A47F0">
        <w:rPr>
          <w:lang w:val="es-ES"/>
        </w:rPr>
        <w:t>yó un formulario de</w:t>
      </w:r>
      <w:r w:rsidR="000A47FE" w:rsidRPr="003A47F0">
        <w:rPr>
          <w:lang w:val="es-ES"/>
        </w:rPr>
        <w:t xml:space="preserve"> </w:t>
      </w:r>
      <w:r w:rsidR="006F60E1" w:rsidRPr="003A47F0">
        <w:rPr>
          <w:lang w:val="es-ES"/>
        </w:rPr>
        <w:t xml:space="preserve">consentimiento </w:t>
      </w:r>
      <w:r w:rsidR="000A47FE" w:rsidRPr="003A47F0">
        <w:rPr>
          <w:lang w:val="es-ES"/>
        </w:rPr>
        <w:t>inform</w:t>
      </w:r>
      <w:r w:rsidR="006F60E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F60E1" w:rsidRPr="003A47F0">
        <w:rPr>
          <w:lang w:val="es-ES"/>
        </w:rPr>
        <w:t>o en lengua</w:t>
      </w:r>
      <w:r w:rsidR="000A47FE" w:rsidRPr="003A47F0">
        <w:rPr>
          <w:lang w:val="es-ES"/>
        </w:rPr>
        <w:t xml:space="preserve"> </w:t>
      </w:r>
      <w:r w:rsidR="006F60E1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6F60E1" w:rsidRPr="003A47F0">
        <w:rPr>
          <w:lang w:val="es-ES"/>
        </w:rPr>
        <w:t>ní</w:t>
      </w:r>
      <w:r w:rsidR="000A47FE" w:rsidRPr="003A47F0">
        <w:rPr>
          <w:lang w:val="es-ES"/>
        </w:rPr>
        <w:t xml:space="preserve"> </w:t>
      </w:r>
      <w:r w:rsidR="006F60E1" w:rsidRPr="003A47F0">
        <w:rPr>
          <w:lang w:val="es-ES"/>
        </w:rPr>
        <w:t>a todas las</w:t>
      </w:r>
      <w:r w:rsidR="000A47FE" w:rsidRPr="003A47F0">
        <w:rPr>
          <w:lang w:val="es-ES"/>
        </w:rPr>
        <w:t xml:space="preserve"> institu</w:t>
      </w:r>
      <w:r w:rsidR="006F60E1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6F60E1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6F60E1" w:rsidRPr="003A47F0">
        <w:rPr>
          <w:lang w:val="es-ES"/>
        </w:rPr>
        <w:t xml:space="preserve">de atención sanitaria </w:t>
      </w:r>
      <w:r w:rsidR="005071A8" w:rsidRPr="003A47F0">
        <w:rPr>
          <w:lang w:val="es-ES"/>
        </w:rPr>
        <w:t>d</w:t>
      </w:r>
      <w:r w:rsidR="006F60E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territor</w:t>
      </w:r>
      <w:r w:rsidR="006F60E1" w:rsidRPr="003A47F0">
        <w:rPr>
          <w:lang w:val="es-ES"/>
        </w:rPr>
        <w:t xml:space="preserve">io de </w:t>
      </w:r>
      <w:smartTag w:uri="urn:schemas-microsoft-com:office:smarttags" w:element="PersonName">
        <w:smartTagPr>
          <w:attr w:name="ProductID" w:val="la Rep￺blica Eslovaca"/>
        </w:smartTagPr>
        <w:r w:rsidR="006F60E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6F60E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F60E1" w:rsidRPr="003A47F0">
          <w:rPr>
            <w:lang w:val="es-ES"/>
          </w:rPr>
          <w:t>a Eslovaca</w:t>
        </w:r>
      </w:smartTag>
      <w:r w:rsidR="00495132" w:rsidRPr="003A47F0">
        <w:rPr>
          <w:lang w:val="es-ES"/>
        </w:rPr>
        <w:t xml:space="preserve">, que deberá ser </w:t>
      </w:r>
      <w:r w:rsidR="00A37CD1" w:rsidRPr="003A47F0">
        <w:rPr>
          <w:lang w:val="es-ES"/>
        </w:rPr>
        <w:t xml:space="preserve">utilizado </w:t>
      </w:r>
      <w:r w:rsidR="005071A8" w:rsidRPr="003A47F0">
        <w:rPr>
          <w:lang w:val="es-ES"/>
        </w:rPr>
        <w:t>expresamente</w:t>
      </w:r>
      <w:r w:rsidR="00495132" w:rsidRPr="003A47F0">
        <w:rPr>
          <w:lang w:val="es-ES"/>
        </w:rPr>
        <w:t xml:space="preserve"> a esos efectos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6F60E1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2012, e</w:t>
      </w:r>
      <w:r w:rsidR="006F60E1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6F60E1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6F60E1" w:rsidRPr="003A47F0">
        <w:rPr>
          <w:lang w:val="es-ES"/>
        </w:rPr>
        <w:t>io de Salud</w:t>
      </w:r>
      <w:r w:rsidR="00495132" w:rsidRPr="003A47F0">
        <w:rPr>
          <w:lang w:val="es-ES"/>
        </w:rPr>
        <w:t xml:space="preserve"> tiene previsto enviar u</w:t>
      </w:r>
      <w:r w:rsidR="006F60E1" w:rsidRPr="003A47F0">
        <w:rPr>
          <w:lang w:val="es-ES"/>
        </w:rPr>
        <w:t>na</w:t>
      </w:r>
      <w:r w:rsidR="00140022" w:rsidRPr="003A47F0">
        <w:rPr>
          <w:lang w:val="es-ES"/>
        </w:rPr>
        <w:t xml:space="preserve"> directiva</w:t>
      </w:r>
      <w:r w:rsidR="000A47FE" w:rsidRPr="003A47F0">
        <w:rPr>
          <w:lang w:val="es-ES"/>
        </w:rPr>
        <w:t xml:space="preserve"> </w:t>
      </w:r>
      <w:r w:rsidR="006F60E1" w:rsidRPr="003A47F0">
        <w:rPr>
          <w:lang w:val="es-ES"/>
        </w:rPr>
        <w:t>a todas las instituc</w:t>
      </w:r>
      <w:r w:rsidR="000A47FE" w:rsidRPr="003A47F0">
        <w:rPr>
          <w:lang w:val="es-ES"/>
        </w:rPr>
        <w:t>ion</w:t>
      </w:r>
      <w:r w:rsidR="006F60E1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6F60E1" w:rsidRPr="003A47F0">
        <w:rPr>
          <w:lang w:val="es-ES"/>
        </w:rPr>
        <w:t xml:space="preserve">de atención de salud </w:t>
      </w:r>
      <w:r w:rsidR="00140022" w:rsidRPr="003A47F0">
        <w:rPr>
          <w:lang w:val="es-ES"/>
        </w:rPr>
        <w:t>d</w:t>
      </w:r>
      <w:r w:rsidR="006F60E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territor</w:t>
      </w:r>
      <w:r w:rsidR="006F60E1" w:rsidRPr="003A47F0">
        <w:rPr>
          <w:lang w:val="es-ES"/>
        </w:rPr>
        <w:t xml:space="preserve">io de </w:t>
      </w:r>
      <w:smartTag w:uri="urn:schemas-microsoft-com:office:smarttags" w:element="PersonName">
        <w:smartTagPr>
          <w:attr w:name="ProductID" w:val="la Rep￺blica Eslovaca"/>
        </w:smartTagPr>
        <w:r w:rsidR="006F60E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6F60E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F60E1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o</w:t>
      </w:r>
      <w:r w:rsidR="006F60E1" w:rsidRPr="003A47F0">
        <w:rPr>
          <w:lang w:val="es-ES"/>
        </w:rPr>
        <w:t xml:space="preserve"> a sus</w:t>
      </w:r>
      <w:r w:rsidR="000A47FE" w:rsidRPr="003A47F0">
        <w:rPr>
          <w:lang w:val="es-ES"/>
        </w:rPr>
        <w:t xml:space="preserve"> representa</w:t>
      </w:r>
      <w:r w:rsidR="006F60E1" w:rsidRPr="003A47F0">
        <w:rPr>
          <w:lang w:val="es-ES"/>
        </w:rPr>
        <w:t>ntes</w:t>
      </w:r>
      <w:r w:rsidR="00AD1F2F" w:rsidRPr="003A47F0">
        <w:rPr>
          <w:lang w:val="es-ES"/>
        </w:rPr>
        <w:t xml:space="preserve"> legales</w:t>
      </w:r>
      <w:r w:rsidR="000A47FE" w:rsidRPr="003A47F0">
        <w:rPr>
          <w:lang w:val="es-ES"/>
        </w:rPr>
        <w:t xml:space="preserve"> </w:t>
      </w:r>
      <w:r w:rsidR="00046263" w:rsidRPr="003A47F0">
        <w:rPr>
          <w:lang w:val="es-ES"/>
        </w:rPr>
        <w:t xml:space="preserve">para </w:t>
      </w:r>
      <w:r w:rsidR="00AD1F2F" w:rsidRPr="003A47F0">
        <w:rPr>
          <w:lang w:val="es-ES"/>
        </w:rPr>
        <w:t xml:space="preserve">que </w:t>
      </w:r>
      <w:r w:rsidR="00140022" w:rsidRPr="003A47F0">
        <w:rPr>
          <w:lang w:val="es-ES"/>
        </w:rPr>
        <w:t>proporcionen</w:t>
      </w:r>
      <w:r w:rsidR="00AD1F2F" w:rsidRPr="003A47F0">
        <w:rPr>
          <w:lang w:val="es-ES"/>
        </w:rPr>
        <w:t xml:space="preserve"> una formación</w:t>
      </w:r>
      <w:r w:rsidR="000A47FE" w:rsidRPr="003A47F0">
        <w:rPr>
          <w:lang w:val="es-ES"/>
        </w:rPr>
        <w:t xml:space="preserve">, </w:t>
      </w:r>
      <w:r w:rsidR="00AD1F2F" w:rsidRPr="003A47F0">
        <w:rPr>
          <w:lang w:val="es-ES"/>
        </w:rPr>
        <w:t>en su esfera de</w:t>
      </w:r>
      <w:r w:rsidR="000A47FE" w:rsidRPr="003A47F0">
        <w:rPr>
          <w:lang w:val="es-ES"/>
        </w:rPr>
        <w:t xml:space="preserve"> competenc</w:t>
      </w:r>
      <w:r w:rsidR="00AD1F2F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AD1F2F" w:rsidRPr="003A47F0">
        <w:rPr>
          <w:lang w:val="es-ES"/>
        </w:rPr>
        <w:t>a</w:t>
      </w:r>
      <w:r w:rsidR="00046263" w:rsidRPr="003A47F0">
        <w:rPr>
          <w:lang w:val="es-ES"/>
        </w:rPr>
        <w:t>l</w:t>
      </w:r>
      <w:r w:rsidR="00AD1F2F" w:rsidRPr="003A47F0">
        <w:rPr>
          <w:lang w:val="es-ES"/>
        </w:rPr>
        <w:t xml:space="preserve"> personal</w:t>
      </w:r>
      <w:r w:rsidR="000A47FE" w:rsidRPr="003A47F0">
        <w:rPr>
          <w:lang w:val="es-ES"/>
        </w:rPr>
        <w:t xml:space="preserve"> m</w:t>
      </w:r>
      <w:r w:rsidR="00AD1F2F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AD1F2F" w:rsidRPr="003A47F0">
        <w:rPr>
          <w:lang w:val="es-ES"/>
        </w:rPr>
        <w:t>o</w:t>
      </w:r>
      <w:r w:rsidR="00140022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AD1F2F" w:rsidRPr="003A47F0">
        <w:rPr>
          <w:lang w:val="es-ES"/>
        </w:rPr>
        <w:t xml:space="preserve">fundamentalmente </w:t>
      </w:r>
      <w:r w:rsidR="00140022" w:rsidRPr="003A47F0">
        <w:rPr>
          <w:lang w:val="es-ES"/>
        </w:rPr>
        <w:t>al personal de</w:t>
      </w:r>
      <w:r w:rsidR="000A47FE" w:rsidRPr="003A47F0">
        <w:rPr>
          <w:lang w:val="es-ES"/>
        </w:rPr>
        <w:t xml:space="preserve"> </w:t>
      </w:r>
      <w:r w:rsidR="00AD1F2F" w:rsidRPr="003A47F0">
        <w:rPr>
          <w:lang w:val="es-ES"/>
        </w:rPr>
        <w:t>l</w:t>
      </w:r>
      <w:r w:rsidR="00046263" w:rsidRPr="003A47F0">
        <w:rPr>
          <w:lang w:val="es-ES"/>
        </w:rPr>
        <w:t>a</w:t>
      </w:r>
      <w:r w:rsidR="00AD1F2F" w:rsidRPr="003A47F0">
        <w:rPr>
          <w:lang w:val="es-ES"/>
        </w:rPr>
        <w:t xml:space="preserve"> </w:t>
      </w:r>
      <w:r w:rsidR="00046263" w:rsidRPr="003A47F0">
        <w:rPr>
          <w:lang w:val="es-ES"/>
        </w:rPr>
        <w:t>especialidad</w:t>
      </w:r>
      <w:r w:rsidR="00AD1F2F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g</w:t>
      </w:r>
      <w:r w:rsidR="00AD1F2F" w:rsidRPr="003A47F0">
        <w:rPr>
          <w:lang w:val="es-ES"/>
        </w:rPr>
        <w:t>in</w:t>
      </w:r>
      <w:r w:rsidR="000A47FE" w:rsidRPr="003A47F0">
        <w:rPr>
          <w:lang w:val="es-ES"/>
        </w:rPr>
        <w:t>ecolog</w:t>
      </w:r>
      <w:r w:rsidR="00AD1F2F" w:rsidRPr="003A47F0">
        <w:rPr>
          <w:lang w:val="es-ES"/>
        </w:rPr>
        <w:t>ía y</w:t>
      </w:r>
      <w:r w:rsidR="000A47FE" w:rsidRPr="003A47F0">
        <w:rPr>
          <w:lang w:val="es-ES"/>
        </w:rPr>
        <w:t xml:space="preserve"> obstetric</w:t>
      </w:r>
      <w:r w:rsidR="00AD1F2F" w:rsidRPr="003A47F0">
        <w:rPr>
          <w:lang w:val="es-ES"/>
        </w:rPr>
        <w:t>ia</w:t>
      </w:r>
      <w:r w:rsidR="005260FC" w:rsidRPr="003A47F0">
        <w:rPr>
          <w:lang w:val="es-ES"/>
        </w:rPr>
        <w:t xml:space="preserve"> y </w:t>
      </w:r>
      <w:r w:rsidR="00140022" w:rsidRPr="003A47F0">
        <w:rPr>
          <w:lang w:val="es-ES"/>
        </w:rPr>
        <w:t>de los servicios de urgencia</w:t>
      </w:r>
      <w:r w:rsidR="00AD1F2F" w:rsidRPr="003A47F0">
        <w:rPr>
          <w:lang w:val="es-ES"/>
        </w:rPr>
        <w:t xml:space="preserve">, </w:t>
      </w:r>
      <w:r w:rsidR="00046263" w:rsidRPr="003A47F0">
        <w:rPr>
          <w:lang w:val="es-ES"/>
        </w:rPr>
        <w:t>a</w:t>
      </w:r>
      <w:r w:rsidR="00AD1F2F" w:rsidRPr="003A47F0">
        <w:rPr>
          <w:lang w:val="es-ES"/>
        </w:rPr>
        <w:t>cer</w:t>
      </w:r>
      <w:r w:rsidR="00046263" w:rsidRPr="003A47F0">
        <w:rPr>
          <w:lang w:val="es-ES"/>
        </w:rPr>
        <w:t>c</w:t>
      </w:r>
      <w:r w:rsidR="00AD1F2F" w:rsidRPr="003A47F0">
        <w:rPr>
          <w:lang w:val="es-ES"/>
        </w:rPr>
        <w:t>a</w:t>
      </w:r>
      <w:r w:rsidR="00046263" w:rsidRPr="003A47F0">
        <w:rPr>
          <w:lang w:val="es-ES"/>
        </w:rPr>
        <w:t xml:space="preserve"> </w:t>
      </w:r>
      <w:r w:rsidR="00AD1F2F" w:rsidRPr="003A47F0">
        <w:rPr>
          <w:lang w:val="es-ES"/>
        </w:rPr>
        <w:t>d</w:t>
      </w:r>
      <w:r w:rsidR="00046263" w:rsidRPr="003A47F0">
        <w:rPr>
          <w:lang w:val="es-ES"/>
        </w:rPr>
        <w:t>e</w:t>
      </w:r>
      <w:r w:rsidR="00AD1F2F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aplica</w:t>
      </w:r>
      <w:r w:rsidR="00AD1F2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1F2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1F2F" w:rsidRPr="003A47F0">
        <w:rPr>
          <w:lang w:val="es-ES"/>
        </w:rPr>
        <w:t>sistemática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AD1F2F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AD1F2F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AD1F2F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6 </w:t>
      </w:r>
      <w:r w:rsidR="00AD1F2F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AD1F2F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576/2004, a</w:t>
      </w:r>
      <w:r w:rsidR="00AD1F2F" w:rsidRPr="003A47F0">
        <w:rPr>
          <w:lang w:val="es-ES"/>
        </w:rPr>
        <w:t xml:space="preserve">sí como </w:t>
      </w:r>
      <w:r w:rsidR="00140022" w:rsidRPr="003A47F0">
        <w:rPr>
          <w:lang w:val="es-ES"/>
        </w:rPr>
        <w:t>para</w:t>
      </w:r>
      <w:r w:rsidR="00AD1F2F" w:rsidRPr="003A47F0">
        <w:rPr>
          <w:lang w:val="es-ES"/>
        </w:rPr>
        <w:t xml:space="preserve"> sensibiliza</w:t>
      </w:r>
      <w:r w:rsidR="00140022" w:rsidRPr="003A47F0">
        <w:rPr>
          <w:lang w:val="es-ES"/>
        </w:rPr>
        <w:t>rlos respecto de los</w:t>
      </w:r>
      <w:r w:rsidR="00AD1F2F" w:rsidRPr="003A47F0">
        <w:rPr>
          <w:lang w:val="es-ES"/>
        </w:rPr>
        <w:t xml:space="preserve"> </w:t>
      </w:r>
      <w:r w:rsidR="000A47FE" w:rsidRPr="003A47F0">
        <w:rPr>
          <w:lang w:val="es-ES"/>
        </w:rPr>
        <w:t>efect</w:t>
      </w:r>
      <w:r w:rsidR="00AD1F2F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AD1F2F" w:rsidRPr="003A47F0">
        <w:rPr>
          <w:lang w:val="es-ES"/>
        </w:rPr>
        <w:t xml:space="preserve"> adversos de la esterilización</w:t>
      </w:r>
      <w:r w:rsidR="000A47FE" w:rsidRPr="003A47F0">
        <w:rPr>
          <w:lang w:val="es-ES"/>
        </w:rPr>
        <w:t xml:space="preserve"> ilegal o</w:t>
      </w:r>
      <w:r w:rsidR="00AD1F2F" w:rsidRPr="003A47F0">
        <w:rPr>
          <w:lang w:val="es-ES"/>
        </w:rPr>
        <w:t xml:space="preserve"> </w:t>
      </w:r>
      <w:r w:rsidR="00140022" w:rsidRPr="003A47F0">
        <w:rPr>
          <w:lang w:val="es-ES"/>
        </w:rPr>
        <w:t xml:space="preserve">de </w:t>
      </w:r>
      <w:r w:rsidR="00AD1F2F" w:rsidRPr="003A47F0">
        <w:rPr>
          <w:lang w:val="es-ES"/>
        </w:rPr>
        <w:t>la responsabilidad penal del personal</w:t>
      </w:r>
      <w:r w:rsidR="000A47FE" w:rsidRPr="003A47F0">
        <w:rPr>
          <w:lang w:val="es-ES"/>
        </w:rPr>
        <w:t xml:space="preserve"> m</w:t>
      </w:r>
      <w:r w:rsidR="00AD1F2F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AD1F2F" w:rsidRPr="003A47F0">
        <w:rPr>
          <w:lang w:val="es-ES"/>
        </w:rPr>
        <w:t>o p</w:t>
      </w:r>
      <w:r w:rsidR="000A47FE" w:rsidRPr="003A47F0">
        <w:rPr>
          <w:lang w:val="es-ES"/>
        </w:rPr>
        <w:t xml:space="preserve">or </w:t>
      </w:r>
      <w:r w:rsidR="00AD1F2F" w:rsidRPr="003A47F0">
        <w:rPr>
          <w:lang w:val="es-ES"/>
        </w:rPr>
        <w:t>e</w:t>
      </w:r>
      <w:r w:rsidR="000A47FE" w:rsidRPr="003A47F0">
        <w:rPr>
          <w:lang w:val="es-ES"/>
        </w:rPr>
        <w:t>steriliz</w:t>
      </w:r>
      <w:r w:rsidR="00AD1F2F" w:rsidRPr="003A47F0">
        <w:rPr>
          <w:lang w:val="es-ES"/>
        </w:rPr>
        <w:t xml:space="preserve">ar a las mujeres sin </w:t>
      </w:r>
      <w:r w:rsidR="00046263" w:rsidRPr="003A47F0">
        <w:rPr>
          <w:lang w:val="es-ES"/>
        </w:rPr>
        <w:t>haber</w:t>
      </w:r>
      <w:r w:rsidR="00AD1F2F" w:rsidRPr="003A47F0">
        <w:rPr>
          <w:lang w:val="es-ES"/>
        </w:rPr>
        <w:t xml:space="preserve">les </w:t>
      </w:r>
      <w:r w:rsidR="00046263" w:rsidRPr="003A47F0">
        <w:rPr>
          <w:lang w:val="es-ES"/>
        </w:rPr>
        <w:t>ofrecido una información</w:t>
      </w:r>
      <w:r w:rsidR="00AD1F2F" w:rsidRPr="003A47F0">
        <w:rPr>
          <w:lang w:val="es-ES"/>
        </w:rPr>
        <w:t xml:space="preserve"> previa</w:t>
      </w:r>
      <w:r w:rsidR="00046263" w:rsidRPr="003A47F0">
        <w:rPr>
          <w:lang w:val="es-ES"/>
        </w:rPr>
        <w:t xml:space="preserve"> ni contar con</w:t>
      </w:r>
      <w:r w:rsidR="00AD1F2F" w:rsidRPr="003A47F0">
        <w:rPr>
          <w:lang w:val="es-ES"/>
        </w:rPr>
        <w:t xml:space="preserve"> </w:t>
      </w:r>
      <w:r w:rsidR="00046263" w:rsidRPr="003A47F0">
        <w:rPr>
          <w:lang w:val="es-ES"/>
        </w:rPr>
        <w:t xml:space="preserve">su </w:t>
      </w:r>
      <w:r w:rsidR="00AD1F2F" w:rsidRPr="003A47F0">
        <w:rPr>
          <w:lang w:val="es-ES"/>
        </w:rPr>
        <w:t>consentimiento</w:t>
      </w:r>
      <w:r w:rsidR="000A47FE" w:rsidRPr="003A47F0">
        <w:rPr>
          <w:lang w:val="es-ES"/>
        </w:rPr>
        <w:t xml:space="preserve"> inform</w:t>
      </w:r>
      <w:r w:rsidR="00AD1F2F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D1F2F" w:rsidRPr="003A47F0">
        <w:rPr>
          <w:lang w:val="es-ES"/>
        </w:rPr>
        <w:t>o</w:t>
      </w:r>
      <w:r w:rsidR="000A47FE" w:rsidRPr="003A47F0">
        <w:rPr>
          <w:lang w:val="es-ES"/>
        </w:rPr>
        <w:t>.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D1F2F" w:rsidRPr="003A47F0">
        <w:rPr>
          <w:lang w:val="es-ES"/>
        </w:rPr>
        <w:t>Derecho a la</w:t>
      </w:r>
      <w:r w:rsidR="000A47FE" w:rsidRPr="003A47F0">
        <w:rPr>
          <w:lang w:val="es-ES"/>
        </w:rPr>
        <w:t xml:space="preserve"> educa</w:t>
      </w:r>
      <w:r w:rsidR="00AD1F2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D1F2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D1F2F" w:rsidRPr="003A47F0">
        <w:rPr>
          <w:lang w:val="es-ES"/>
        </w:rPr>
        <w:t>y la formación profesional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r w:rsidR="00140022" w:rsidRPr="003A47F0">
        <w:rPr>
          <w:lang w:val="es-ES"/>
        </w:rPr>
        <w:t>E</w:t>
      </w:r>
      <w:r w:rsidR="00200DDB" w:rsidRPr="003A47F0">
        <w:rPr>
          <w:lang w:val="es-ES"/>
        </w:rPr>
        <w:t>l</w:t>
      </w:r>
      <w:r w:rsidR="000A47FE" w:rsidRPr="003A47F0">
        <w:rPr>
          <w:lang w:val="es-ES"/>
        </w:rPr>
        <w:t xml:space="preserve"> 1 </w:t>
      </w:r>
      <w:r w:rsidR="00200DDB" w:rsidRPr="003A47F0">
        <w:rPr>
          <w:lang w:val="es-ES"/>
        </w:rPr>
        <w:t>de s</w:t>
      </w:r>
      <w:r w:rsidR="000A47FE" w:rsidRPr="003A47F0">
        <w:rPr>
          <w:lang w:val="es-ES"/>
        </w:rPr>
        <w:t>ept</w:t>
      </w:r>
      <w:r w:rsidR="00200DDB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200DDB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2008</w:t>
      </w:r>
      <w:r w:rsidR="00140022" w:rsidRPr="003A47F0">
        <w:rPr>
          <w:lang w:val="es-ES"/>
        </w:rPr>
        <w:t xml:space="preserve"> entró en vigor</w:t>
      </w:r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200DDB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245/2008 </w:t>
      </w:r>
      <w:r w:rsidR="00200DDB" w:rsidRPr="003A47F0">
        <w:rPr>
          <w:lang w:val="es-ES"/>
        </w:rPr>
        <w:t>de educación y enseñanza</w:t>
      </w:r>
      <w:r w:rsidR="000A47FE" w:rsidRPr="003A47F0">
        <w:rPr>
          <w:lang w:val="es-ES"/>
        </w:rPr>
        <w:t xml:space="preserve"> (</w:t>
      </w:r>
      <w:r w:rsidR="00200DDB" w:rsidRPr="003A47F0">
        <w:rPr>
          <w:lang w:val="es-ES"/>
        </w:rPr>
        <w:t>Ley de la escuela</w:t>
      </w:r>
      <w:r w:rsidR="000A47FE" w:rsidRPr="003A47F0">
        <w:rPr>
          <w:lang w:val="es-ES"/>
        </w:rPr>
        <w:t>)</w:t>
      </w:r>
      <w:r w:rsidR="00200DDB" w:rsidRPr="003A47F0">
        <w:rPr>
          <w:lang w:val="es-ES"/>
        </w:rPr>
        <w:t>, que modifica y complementa algunas otras leyes en su forma</w:t>
      </w:r>
      <w:r w:rsidR="000A47FE" w:rsidRPr="003A47F0">
        <w:rPr>
          <w:lang w:val="es-ES"/>
        </w:rPr>
        <w:t xml:space="preserve"> </w:t>
      </w:r>
      <w:r w:rsidR="00200DDB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200DDB" w:rsidRPr="003A47F0">
        <w:rPr>
          <w:lang w:val="es-ES"/>
        </w:rPr>
        <w:t>ada</w:t>
      </w:r>
      <w:r w:rsidR="000A47FE" w:rsidRPr="003A47F0">
        <w:rPr>
          <w:lang w:val="es-ES"/>
        </w:rPr>
        <w:t xml:space="preserve"> (</w:t>
      </w:r>
      <w:r w:rsidR="00200DDB" w:rsidRPr="003A47F0">
        <w:rPr>
          <w:lang w:val="es-ES"/>
        </w:rPr>
        <w:t>en lo sucesivo 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F674D4" w:rsidRPr="003A47F0">
        <w:rPr>
          <w:lang w:val="es-ES"/>
        </w:rPr>
        <w:t xml:space="preserve"> 245/2008). Tras una larga espera,</w:t>
      </w:r>
      <w:r w:rsidR="00200DDB" w:rsidRPr="003A47F0">
        <w:rPr>
          <w:lang w:val="es-ES"/>
        </w:rPr>
        <w:t xml:space="preserve"> </w:t>
      </w:r>
      <w:r w:rsidR="00F674D4" w:rsidRPr="003A47F0">
        <w:rPr>
          <w:lang w:val="es-ES"/>
        </w:rPr>
        <w:t xml:space="preserve">la </w:t>
      </w:r>
      <w:r w:rsidR="000416DF" w:rsidRPr="003A47F0">
        <w:rPr>
          <w:lang w:val="es-ES"/>
        </w:rPr>
        <w:t>ley</w:t>
      </w:r>
      <w:r w:rsidR="00F674D4" w:rsidRPr="003A47F0">
        <w:rPr>
          <w:lang w:val="es-ES"/>
        </w:rPr>
        <w:t xml:space="preserve"> ha acometido una transformación del contenido</w:t>
      </w:r>
      <w:r w:rsidR="0089419B" w:rsidRPr="003A47F0">
        <w:rPr>
          <w:lang w:val="es-ES"/>
        </w:rPr>
        <w:t xml:space="preserve"> del sistema </w:t>
      </w:r>
      <w:r w:rsidR="009E5AF9" w:rsidRPr="003A47F0">
        <w:rPr>
          <w:lang w:val="es-ES"/>
        </w:rPr>
        <w:t>de enseñanza</w:t>
      </w:r>
      <w:r w:rsidR="000A47FE" w:rsidRPr="003A47F0">
        <w:rPr>
          <w:lang w:val="es-ES"/>
        </w:rPr>
        <w:t xml:space="preserve">, </w:t>
      </w:r>
      <w:r w:rsidR="0089419B" w:rsidRPr="003A47F0">
        <w:rPr>
          <w:lang w:val="es-ES"/>
        </w:rPr>
        <w:t>que establece un</w:t>
      </w:r>
      <w:r w:rsidR="00046263" w:rsidRPr="003A47F0">
        <w:rPr>
          <w:lang w:val="es-ES"/>
        </w:rPr>
        <w:t xml:space="preserve"> </w:t>
      </w:r>
      <w:r w:rsidR="00200DDB" w:rsidRPr="003A47F0">
        <w:rPr>
          <w:lang w:val="es-ES"/>
        </w:rPr>
        <w:t xml:space="preserve">modelo </w:t>
      </w:r>
      <w:r w:rsidR="0089419B" w:rsidRPr="003A47F0">
        <w:rPr>
          <w:lang w:val="es-ES"/>
        </w:rPr>
        <w:t>educativo en dos niveles (plan de estudios nacional y</w:t>
      </w:r>
      <w:r w:rsidR="000A47FE" w:rsidRPr="003A47F0">
        <w:rPr>
          <w:lang w:val="es-ES"/>
        </w:rPr>
        <w:t xml:space="preserve"> program</w:t>
      </w:r>
      <w:r w:rsidR="00331222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89419B" w:rsidRPr="003A47F0">
        <w:rPr>
          <w:lang w:val="es-ES"/>
        </w:rPr>
        <w:t>individuales)</w:t>
      </w:r>
      <w:r w:rsidR="000A47FE" w:rsidRPr="003A47F0">
        <w:rPr>
          <w:lang w:val="es-ES"/>
        </w:rPr>
        <w:t xml:space="preserve">. </w:t>
      </w:r>
      <w:r w:rsidR="00331222" w:rsidRPr="003A47F0">
        <w:rPr>
          <w:lang w:val="es-ES"/>
        </w:rPr>
        <w:t xml:space="preserve">La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</w:t>
      </w:r>
      <w:r w:rsidR="009E5AF9" w:rsidRPr="003A47F0">
        <w:rPr>
          <w:lang w:val="es-ES"/>
        </w:rPr>
        <w:t>define los</w:t>
      </w:r>
      <w:r w:rsidR="000A47FE" w:rsidRPr="003A47F0">
        <w:rPr>
          <w:lang w:val="es-ES"/>
        </w:rPr>
        <w:t xml:space="preserve"> princip</w:t>
      </w:r>
      <w:r w:rsidR="00331222" w:rsidRPr="003A47F0">
        <w:rPr>
          <w:lang w:val="es-ES"/>
        </w:rPr>
        <w:t>io</w:t>
      </w:r>
      <w:r w:rsidR="000A47FE" w:rsidRPr="003A47F0">
        <w:rPr>
          <w:lang w:val="es-ES"/>
        </w:rPr>
        <w:t>s</w:t>
      </w:r>
      <w:r w:rsidR="009E5AF9" w:rsidRPr="003A47F0">
        <w:rPr>
          <w:lang w:val="es-ES"/>
        </w:rPr>
        <w:t xml:space="preserve"> (</w:t>
      </w:r>
      <w:r w:rsidR="000A47FE" w:rsidRPr="003A47F0">
        <w:rPr>
          <w:lang w:val="es-ES"/>
        </w:rPr>
        <w:t>prohibi</w:t>
      </w:r>
      <w:r w:rsidR="00331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3122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3122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discrimina</w:t>
      </w:r>
      <w:r w:rsidR="00331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3122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31222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331222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particular</w:t>
      </w:r>
      <w:r w:rsidR="0033122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3122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segrega</w:t>
      </w:r>
      <w:r w:rsidR="00331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3122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9E5AF9" w:rsidRPr="003A47F0">
        <w:rPr>
          <w:lang w:val="es-ES"/>
        </w:rPr>
        <w:t>)</w:t>
      </w:r>
      <w:r w:rsidR="000A47FE" w:rsidRPr="003A47F0">
        <w:rPr>
          <w:lang w:val="es-ES"/>
        </w:rPr>
        <w:t xml:space="preserve">, </w:t>
      </w:r>
      <w:r w:rsidR="00331222" w:rsidRPr="003A47F0">
        <w:rPr>
          <w:lang w:val="es-ES"/>
        </w:rPr>
        <w:t>los objetivos</w:t>
      </w:r>
      <w:r w:rsidR="000A47FE" w:rsidRPr="003A47F0">
        <w:rPr>
          <w:lang w:val="es-ES"/>
        </w:rPr>
        <w:t xml:space="preserve">, </w:t>
      </w:r>
      <w:r w:rsidR="00331222" w:rsidRPr="003A47F0">
        <w:rPr>
          <w:lang w:val="es-ES"/>
        </w:rPr>
        <w:t>las condic</w:t>
      </w:r>
      <w:r w:rsidR="000A47FE" w:rsidRPr="003A47F0">
        <w:rPr>
          <w:lang w:val="es-ES"/>
        </w:rPr>
        <w:t>ion</w:t>
      </w:r>
      <w:r w:rsidR="00331222" w:rsidRPr="003A47F0">
        <w:rPr>
          <w:lang w:val="es-ES"/>
        </w:rPr>
        <w:t>e</w:t>
      </w:r>
      <w:r w:rsidR="000A47FE" w:rsidRPr="003A47F0">
        <w:rPr>
          <w:lang w:val="es-ES"/>
        </w:rPr>
        <w:t xml:space="preserve">s, </w:t>
      </w:r>
      <w:r w:rsidR="009E5AF9" w:rsidRPr="003A47F0">
        <w:rPr>
          <w:lang w:val="es-ES"/>
        </w:rPr>
        <w:t>e</w:t>
      </w:r>
      <w:r w:rsidR="00331222" w:rsidRPr="003A47F0">
        <w:rPr>
          <w:lang w:val="es-ES"/>
        </w:rPr>
        <w:t xml:space="preserve">l </w:t>
      </w:r>
      <w:r w:rsidR="009E5AF9" w:rsidRPr="003A47F0">
        <w:rPr>
          <w:lang w:val="es-ES"/>
        </w:rPr>
        <w:t>alcance</w:t>
      </w:r>
      <w:r w:rsidR="000A47FE" w:rsidRPr="003A47F0">
        <w:rPr>
          <w:lang w:val="es-ES"/>
        </w:rPr>
        <w:t xml:space="preserve">, </w:t>
      </w:r>
      <w:r w:rsidR="00331222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conten</w:t>
      </w:r>
      <w:r w:rsidR="00331222" w:rsidRPr="003A47F0">
        <w:rPr>
          <w:lang w:val="es-ES"/>
        </w:rPr>
        <w:t>ido</w:t>
      </w:r>
      <w:r w:rsidR="000A47FE" w:rsidRPr="003A47F0">
        <w:rPr>
          <w:lang w:val="es-ES"/>
        </w:rPr>
        <w:t xml:space="preserve">, </w:t>
      </w:r>
      <w:r w:rsidR="00331222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form</w:t>
      </w:r>
      <w:r w:rsidR="00331222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331222" w:rsidRPr="003A47F0">
        <w:rPr>
          <w:lang w:val="es-ES"/>
        </w:rPr>
        <w:t>y la</w:t>
      </w:r>
      <w:r w:rsidR="000A47FE" w:rsidRPr="003A47F0">
        <w:rPr>
          <w:lang w:val="es-ES"/>
        </w:rPr>
        <w:t xml:space="preserve"> organiza</w:t>
      </w:r>
      <w:r w:rsidR="00331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3122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31222" w:rsidRPr="003A47F0">
        <w:rPr>
          <w:lang w:val="es-ES"/>
        </w:rPr>
        <w:t>de la enseñanza en las escuelas y los centros</w:t>
      </w:r>
      <w:r w:rsidR="000A47FE" w:rsidRPr="003A47F0">
        <w:rPr>
          <w:lang w:val="es-ES"/>
        </w:rPr>
        <w:t xml:space="preserve"> </w:t>
      </w:r>
      <w:r w:rsidR="00331222" w:rsidRPr="003A47F0">
        <w:rPr>
          <w:lang w:val="es-ES"/>
        </w:rPr>
        <w:t>es</w:t>
      </w:r>
      <w:r w:rsidR="000A47FE" w:rsidRPr="003A47F0">
        <w:rPr>
          <w:lang w:val="es-ES"/>
        </w:rPr>
        <w:t>col</w:t>
      </w:r>
      <w:r w:rsidR="00331222" w:rsidRPr="003A47F0">
        <w:rPr>
          <w:lang w:val="es-ES"/>
        </w:rPr>
        <w:t>ares,</w:t>
      </w:r>
      <w:r w:rsidR="000A47FE" w:rsidRPr="003A47F0">
        <w:rPr>
          <w:lang w:val="es-ES"/>
        </w:rPr>
        <w:t xml:space="preserve"> </w:t>
      </w:r>
      <w:r w:rsidR="00331222" w:rsidRPr="003A47F0">
        <w:rPr>
          <w:lang w:val="es-ES"/>
        </w:rPr>
        <w:t>los niveles</w:t>
      </w:r>
      <w:r w:rsidR="000A47FE" w:rsidRPr="003A47F0">
        <w:rPr>
          <w:lang w:val="es-ES"/>
        </w:rPr>
        <w:t xml:space="preserve"> educati</w:t>
      </w:r>
      <w:r w:rsidR="00331222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331222" w:rsidRPr="003A47F0">
        <w:rPr>
          <w:lang w:val="es-ES"/>
        </w:rPr>
        <w:t>s,</w:t>
      </w:r>
      <w:r w:rsidR="000A47FE" w:rsidRPr="003A47F0">
        <w:rPr>
          <w:lang w:val="es-ES"/>
        </w:rPr>
        <w:t xml:space="preserve"> </w:t>
      </w:r>
      <w:r w:rsidR="00331222" w:rsidRPr="003A47F0">
        <w:rPr>
          <w:lang w:val="es-ES"/>
        </w:rPr>
        <w:t>e</w:t>
      </w:r>
      <w:r w:rsidR="009E5AF9" w:rsidRPr="003A47F0">
        <w:rPr>
          <w:lang w:val="es-ES"/>
        </w:rPr>
        <w:t>l</w:t>
      </w:r>
      <w:r w:rsidR="00331222" w:rsidRPr="003A47F0">
        <w:rPr>
          <w:lang w:val="es-ES"/>
        </w:rPr>
        <w:t xml:space="preserve"> in</w:t>
      </w:r>
      <w:r w:rsidR="009E5AF9" w:rsidRPr="003A47F0">
        <w:rPr>
          <w:lang w:val="es-ES"/>
        </w:rPr>
        <w:t>icio</w:t>
      </w:r>
      <w:r w:rsidR="00331222" w:rsidRPr="003A47F0">
        <w:rPr>
          <w:lang w:val="es-ES"/>
        </w:rPr>
        <w:t xml:space="preserve"> </w:t>
      </w:r>
      <w:r w:rsidR="009E5AF9" w:rsidRPr="003A47F0">
        <w:rPr>
          <w:lang w:val="es-ES"/>
        </w:rPr>
        <w:t>y</w:t>
      </w:r>
      <w:r w:rsidR="00331222" w:rsidRPr="003A47F0">
        <w:rPr>
          <w:lang w:val="es-ES"/>
        </w:rPr>
        <w:t xml:space="preserve"> </w:t>
      </w:r>
      <w:r w:rsidR="009E5AF9" w:rsidRPr="003A47F0">
        <w:rPr>
          <w:lang w:val="es-ES"/>
        </w:rPr>
        <w:t>la</w:t>
      </w:r>
      <w:r w:rsidR="00C316BD" w:rsidRPr="003A47F0">
        <w:rPr>
          <w:lang w:val="es-ES"/>
        </w:rPr>
        <w:t xml:space="preserve"> finalización del </w:t>
      </w:r>
      <w:r w:rsidR="009E5AF9" w:rsidRPr="003A47F0">
        <w:rPr>
          <w:lang w:val="es-ES"/>
        </w:rPr>
        <w:t>proceso de aprendizaje</w:t>
      </w:r>
      <w:r w:rsidR="000A47FE" w:rsidRPr="003A47F0">
        <w:rPr>
          <w:lang w:val="es-ES"/>
        </w:rPr>
        <w:t xml:space="preserve">, </w:t>
      </w:r>
      <w:r w:rsidR="009E5AF9" w:rsidRPr="003A47F0">
        <w:rPr>
          <w:lang w:val="es-ES"/>
        </w:rPr>
        <w:t>su</w:t>
      </w:r>
      <w:r w:rsidR="00331222" w:rsidRPr="003A47F0">
        <w:rPr>
          <w:lang w:val="es-ES"/>
        </w:rPr>
        <w:t xml:space="preserve"> duración y l</w:t>
      </w:r>
      <w:r w:rsidR="009E5AF9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9E5AF9" w:rsidRPr="003A47F0">
        <w:rPr>
          <w:lang w:val="es-ES"/>
        </w:rPr>
        <w:t>resultados</w:t>
      </w:r>
      <w:r w:rsidR="00331222" w:rsidRPr="003A47F0">
        <w:rPr>
          <w:lang w:val="es-ES"/>
        </w:rPr>
        <w:t xml:space="preserve"> de la escolarización</w:t>
      </w:r>
      <w:r w:rsidR="000A47FE" w:rsidRPr="003A47F0">
        <w:rPr>
          <w:lang w:val="es-ES"/>
        </w:rPr>
        <w:t xml:space="preserve"> obligator</w:t>
      </w:r>
      <w:r w:rsidR="00331222" w:rsidRPr="003A47F0">
        <w:rPr>
          <w:lang w:val="es-ES"/>
        </w:rPr>
        <w:t>ia,</w:t>
      </w:r>
      <w:r w:rsidR="000A47FE" w:rsidRPr="003A47F0">
        <w:rPr>
          <w:lang w:val="es-ES"/>
        </w:rPr>
        <w:t xml:space="preserve"> etc.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842BB9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Ley N"/>
        </w:smartTagPr>
        <w:r w:rsidR="00331222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245/2008 ha introduc</w:t>
      </w:r>
      <w:r w:rsidR="00331222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331222" w:rsidRPr="003A47F0">
        <w:rPr>
          <w:lang w:val="es-ES"/>
        </w:rPr>
        <w:t>o, entre otr</w:t>
      </w:r>
      <w:r w:rsidR="005260FC" w:rsidRPr="003A47F0">
        <w:rPr>
          <w:lang w:val="es-ES"/>
        </w:rPr>
        <w:t>a</w:t>
      </w:r>
      <w:r w:rsidR="00331222" w:rsidRPr="003A47F0">
        <w:rPr>
          <w:lang w:val="es-ES"/>
        </w:rPr>
        <w:t>s, vari</w:t>
      </w:r>
      <w:r w:rsidR="00046263" w:rsidRPr="003A47F0">
        <w:rPr>
          <w:lang w:val="es-ES"/>
        </w:rPr>
        <w:t>a</w:t>
      </w:r>
      <w:r w:rsidR="00331222" w:rsidRPr="003A47F0">
        <w:rPr>
          <w:lang w:val="es-ES"/>
        </w:rPr>
        <w:t xml:space="preserve">s </w:t>
      </w:r>
      <w:r w:rsidR="00046263" w:rsidRPr="003A47F0">
        <w:rPr>
          <w:lang w:val="es-ES"/>
        </w:rPr>
        <w:t>modificaciones</w:t>
      </w:r>
      <w:r w:rsidR="000A47FE" w:rsidRPr="003A47F0">
        <w:rPr>
          <w:lang w:val="es-ES"/>
        </w:rPr>
        <w:t xml:space="preserve"> considerable</w:t>
      </w:r>
      <w:r w:rsidR="00C316B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331222" w:rsidRPr="003A47F0">
        <w:rPr>
          <w:lang w:val="es-ES"/>
        </w:rPr>
        <w:t>en el entorno escolar</w:t>
      </w:r>
      <w:r w:rsidR="000A47FE" w:rsidRPr="003A47F0">
        <w:rPr>
          <w:lang w:val="es-ES"/>
        </w:rPr>
        <w:t>:</w:t>
      </w:r>
    </w:p>
    <w:p w:rsidR="000A47FE" w:rsidRPr="003A47F0" w:rsidRDefault="00331222" w:rsidP="0062777D">
      <w:pPr>
        <w:pStyle w:val="Bullet1G"/>
        <w:rPr>
          <w:lang w:val="es-ES"/>
        </w:rPr>
      </w:pPr>
      <w:r w:rsidRPr="003A47F0">
        <w:rPr>
          <w:lang w:val="es-ES"/>
        </w:rPr>
        <w:t xml:space="preserve">Se han </w:t>
      </w:r>
      <w:r w:rsidR="00824255" w:rsidRPr="003A47F0">
        <w:rPr>
          <w:lang w:val="es-ES"/>
        </w:rPr>
        <w:t>formulado</w:t>
      </w:r>
      <w:r w:rsidRPr="003A47F0">
        <w:rPr>
          <w:lang w:val="es-ES"/>
        </w:rPr>
        <w:t xml:space="preserve"> nuevos</w:t>
      </w:r>
      <w:r w:rsidR="00CA5E56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princip</w:t>
      </w:r>
      <w:r w:rsidRPr="003A47F0">
        <w:rPr>
          <w:lang w:val="es-ES"/>
        </w:rPr>
        <w:t>io</w:t>
      </w:r>
      <w:r w:rsidR="000A47FE" w:rsidRPr="003A47F0">
        <w:rPr>
          <w:lang w:val="es-ES"/>
        </w:rPr>
        <w:t>s</w:t>
      </w:r>
      <w:r w:rsidR="00B16017" w:rsidRPr="003A47F0">
        <w:rPr>
          <w:lang w:val="es-ES"/>
        </w:rPr>
        <w:t xml:space="preserve"> como</w:t>
      </w:r>
      <w:r w:rsidR="000A47FE" w:rsidRPr="003A47F0">
        <w:rPr>
          <w:lang w:val="es-ES"/>
        </w:rPr>
        <w:t xml:space="preserve">, </w:t>
      </w:r>
      <w:r w:rsidRPr="003A47F0">
        <w:rPr>
          <w:lang w:val="es-ES"/>
        </w:rPr>
        <w:t xml:space="preserve">por ejemplo, </w:t>
      </w:r>
      <w:r w:rsidR="00B16017" w:rsidRPr="003A47F0">
        <w:rPr>
          <w:lang w:val="es-ES"/>
        </w:rPr>
        <w:t>la</w:t>
      </w:r>
      <w:r w:rsidRPr="003A47F0">
        <w:rPr>
          <w:lang w:val="es-ES"/>
        </w:rPr>
        <w:t xml:space="preserve"> igualdad de acceso</w:t>
      </w:r>
      <w:r w:rsidR="00BD7D4C" w:rsidRPr="003A47F0">
        <w:rPr>
          <w:lang w:val="es-ES"/>
        </w:rPr>
        <w:t xml:space="preserve"> a la</w:t>
      </w:r>
      <w:r w:rsidR="000A47FE" w:rsidRPr="003A47F0">
        <w:rPr>
          <w:lang w:val="es-ES"/>
        </w:rPr>
        <w:t xml:space="preserve"> educa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7D4C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B16017" w:rsidRPr="003A47F0">
        <w:rPr>
          <w:lang w:val="es-ES"/>
        </w:rPr>
        <w:t xml:space="preserve"> y la enseñanza</w:t>
      </w:r>
      <w:r w:rsidR="000A47FE" w:rsidRPr="003A47F0">
        <w:rPr>
          <w:lang w:val="es-ES"/>
        </w:rPr>
        <w:t xml:space="preserve">, </w:t>
      </w:r>
      <w:r w:rsidR="00B16017" w:rsidRPr="003A47F0">
        <w:rPr>
          <w:lang w:val="es-ES"/>
        </w:rPr>
        <w:t>la atención a</w:t>
      </w:r>
      <w:r w:rsidR="00BD7D4C" w:rsidRPr="003A47F0">
        <w:rPr>
          <w:lang w:val="es-ES"/>
        </w:rPr>
        <w:t xml:space="preserve"> las necesidades </w:t>
      </w:r>
      <w:r w:rsidR="000A47FE" w:rsidRPr="003A47F0">
        <w:rPr>
          <w:lang w:val="es-ES"/>
        </w:rPr>
        <w:t>individual</w:t>
      </w:r>
      <w:r w:rsidR="00BD7D4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D7D4C" w:rsidRPr="003A47F0">
        <w:rPr>
          <w:lang w:val="es-ES"/>
        </w:rPr>
        <w:t>en esta esfera y la</w:t>
      </w:r>
      <w:r w:rsidR="000A47FE" w:rsidRPr="003A47F0">
        <w:rPr>
          <w:lang w:val="es-ES"/>
        </w:rPr>
        <w:t xml:space="preserve"> respons</w:t>
      </w:r>
      <w:r w:rsidR="00BD7D4C" w:rsidRPr="003A47F0">
        <w:rPr>
          <w:lang w:val="es-ES"/>
        </w:rPr>
        <w:t>a</w:t>
      </w:r>
      <w:r w:rsidR="000A47FE" w:rsidRPr="003A47F0">
        <w:rPr>
          <w:lang w:val="es-ES"/>
        </w:rPr>
        <w:t>bili</w:t>
      </w:r>
      <w:r w:rsidR="00BD7D4C" w:rsidRPr="003A47F0">
        <w:rPr>
          <w:lang w:val="es-ES"/>
        </w:rPr>
        <w:t xml:space="preserve">dad </w:t>
      </w:r>
      <w:r w:rsidR="00B16017" w:rsidRPr="003A47F0">
        <w:rPr>
          <w:lang w:val="es-ES"/>
        </w:rPr>
        <w:t>personal</w:t>
      </w:r>
      <w:r w:rsidR="00BD7D4C" w:rsidRPr="003A47F0">
        <w:rPr>
          <w:lang w:val="es-ES"/>
        </w:rPr>
        <w:t xml:space="preserve"> de l</w:t>
      </w:r>
      <w:r w:rsidR="00B16017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educan</w:t>
      </w:r>
      <w:r w:rsidR="00B16017" w:rsidRPr="003A47F0">
        <w:rPr>
          <w:lang w:val="es-ES"/>
        </w:rPr>
        <w:t>dos</w:t>
      </w:r>
      <w:r w:rsidR="000A47FE" w:rsidRPr="003A47F0">
        <w:rPr>
          <w:lang w:val="es-ES"/>
        </w:rPr>
        <w:t>;</w:t>
      </w:r>
      <w:r w:rsidR="00BD7D4C" w:rsidRPr="003A47F0">
        <w:rPr>
          <w:lang w:val="es-ES"/>
        </w:rPr>
        <w:t xml:space="preserve"> </w:t>
      </w:r>
      <w:r w:rsidR="00B16017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prohibi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7D4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D7D4C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BD7D4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BD7D4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7D4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D7D4C" w:rsidRPr="003A47F0">
        <w:rPr>
          <w:lang w:val="es-ES"/>
        </w:rPr>
        <w:t>y</w:t>
      </w:r>
      <w:r w:rsidR="00B16017" w:rsidRPr="003A47F0">
        <w:rPr>
          <w:lang w:val="es-ES"/>
        </w:rPr>
        <w:t xml:space="preserve">, en especial, de </w:t>
      </w:r>
      <w:r w:rsidR="006D48C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segrega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7D4C" w:rsidRPr="003A47F0">
        <w:rPr>
          <w:lang w:val="es-ES"/>
        </w:rPr>
        <w:t>ó</w:t>
      </w:r>
      <w:r w:rsidR="00824255" w:rsidRPr="003A47F0">
        <w:rPr>
          <w:lang w:val="es-ES"/>
        </w:rPr>
        <w:t>n</w:t>
      </w:r>
      <w:r w:rsidR="00251E98" w:rsidRPr="003A47F0">
        <w:rPr>
          <w:lang w:val="es-ES"/>
        </w:rPr>
        <w:t>,</w:t>
      </w:r>
      <w:r w:rsidR="00824255" w:rsidRPr="003A47F0">
        <w:rPr>
          <w:lang w:val="es-ES"/>
        </w:rPr>
        <w:t xml:space="preserve"> y</w:t>
      </w:r>
      <w:r w:rsidR="00BD7D4C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u</w:t>
      </w:r>
      <w:r w:rsidR="00BD7D4C" w:rsidRPr="003A47F0">
        <w:rPr>
          <w:lang w:val="es-ES"/>
        </w:rPr>
        <w:t>tilizar cualquier</w:t>
      </w:r>
      <w:r w:rsidR="000A47FE" w:rsidRPr="003A47F0">
        <w:rPr>
          <w:lang w:val="es-ES"/>
        </w:rPr>
        <w:t xml:space="preserve"> form</w:t>
      </w:r>
      <w:r w:rsidR="00BD7D4C" w:rsidRPr="003A47F0">
        <w:rPr>
          <w:lang w:val="es-ES"/>
        </w:rPr>
        <w:t>a de castigo</w:t>
      </w:r>
      <w:r w:rsidR="000A47FE" w:rsidRPr="003A47F0">
        <w:rPr>
          <w:lang w:val="es-ES"/>
        </w:rPr>
        <w:t xml:space="preserve"> corporal </w:t>
      </w:r>
      <w:r w:rsidR="00824255" w:rsidRPr="003A47F0">
        <w:rPr>
          <w:lang w:val="es-ES"/>
        </w:rPr>
        <w:t>o</w:t>
      </w:r>
      <w:r w:rsidR="00BD7D4C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824255" w:rsidRPr="003A47F0">
        <w:rPr>
          <w:lang w:val="es-ES"/>
        </w:rPr>
        <w:t xml:space="preserve">aplicar </w:t>
      </w:r>
      <w:r w:rsidR="000A47FE" w:rsidRPr="003A47F0">
        <w:rPr>
          <w:lang w:val="es-ES"/>
        </w:rPr>
        <w:t>sancion</w:t>
      </w:r>
      <w:r w:rsidR="00BD7D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BD7D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D7D4C" w:rsidRPr="003A47F0">
        <w:rPr>
          <w:lang w:val="es-ES"/>
        </w:rPr>
        <w:t xml:space="preserve">la </w:t>
      </w:r>
      <w:r w:rsidR="003D18D0" w:rsidRPr="003A47F0">
        <w:rPr>
          <w:lang w:val="es-ES"/>
        </w:rPr>
        <w:t xml:space="preserve">educación y la </w:t>
      </w:r>
      <w:r w:rsidR="00BD7D4C" w:rsidRPr="003A47F0">
        <w:rPr>
          <w:lang w:val="es-ES"/>
        </w:rPr>
        <w:t>enseñanza</w:t>
      </w:r>
      <w:r w:rsidR="000A47FE" w:rsidRPr="003A47F0">
        <w:rPr>
          <w:lang w:val="es-ES"/>
        </w:rPr>
        <w:t xml:space="preserve">; </w:t>
      </w:r>
      <w:r w:rsidR="00BD7D4C" w:rsidRPr="003A47F0">
        <w:rPr>
          <w:lang w:val="es-ES"/>
        </w:rPr>
        <w:t>la libre elección de la</w:t>
      </w:r>
      <w:r w:rsidR="000A47FE" w:rsidRPr="003A47F0">
        <w:rPr>
          <w:lang w:val="es-ES"/>
        </w:rPr>
        <w:t xml:space="preserve"> educa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7D4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BD7D4C" w:rsidRPr="003A47F0">
        <w:rPr>
          <w:lang w:val="es-ES"/>
        </w:rPr>
        <w:t>teniendo en cuenta las</w:t>
      </w:r>
      <w:r w:rsidR="000A47FE" w:rsidRPr="003A47F0">
        <w:rPr>
          <w:lang w:val="es-ES"/>
        </w:rPr>
        <w:t xml:space="preserve"> expectati</w:t>
      </w:r>
      <w:r w:rsidR="00BD7D4C" w:rsidRPr="003A47F0">
        <w:rPr>
          <w:lang w:val="es-ES"/>
        </w:rPr>
        <w:t>vas y</w:t>
      </w:r>
      <w:r w:rsidR="000A47FE" w:rsidRPr="003A47F0">
        <w:rPr>
          <w:lang w:val="es-ES"/>
        </w:rPr>
        <w:t xml:space="preserve"> </w:t>
      </w:r>
      <w:r w:rsidR="003D18D0" w:rsidRPr="003A47F0">
        <w:rPr>
          <w:lang w:val="es-ES"/>
        </w:rPr>
        <w:t>aptitudes</w:t>
      </w:r>
      <w:r w:rsidR="00BD7D4C" w:rsidRPr="003A47F0">
        <w:rPr>
          <w:lang w:val="es-ES"/>
        </w:rPr>
        <w:t xml:space="preserve"> de los niños y alumnos</w:t>
      </w:r>
      <w:r w:rsidR="000A47FE" w:rsidRPr="003A47F0">
        <w:rPr>
          <w:lang w:val="es-ES"/>
        </w:rPr>
        <w:t xml:space="preserve"> </w:t>
      </w:r>
      <w:r w:rsidR="003D18D0" w:rsidRPr="003A47F0">
        <w:rPr>
          <w:lang w:val="es-ES"/>
        </w:rPr>
        <w:t>en función de</w:t>
      </w:r>
      <w:r w:rsidR="00BD7D4C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posibili</w:t>
      </w:r>
      <w:r w:rsidR="00BD7D4C" w:rsidRPr="003A47F0">
        <w:rPr>
          <w:lang w:val="es-ES"/>
        </w:rPr>
        <w:t>dades del sistema docente</w:t>
      </w:r>
      <w:r w:rsidR="000A47FE" w:rsidRPr="003A47F0">
        <w:rPr>
          <w:lang w:val="es-ES"/>
        </w:rPr>
        <w:t xml:space="preserve">; </w:t>
      </w:r>
      <w:r w:rsidR="003D18D0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prepar</w:t>
      </w:r>
      <w:r w:rsidR="00BD7D4C" w:rsidRPr="003A47F0">
        <w:rPr>
          <w:lang w:val="es-ES"/>
        </w:rPr>
        <w:t>a</w:t>
      </w:r>
      <w:r w:rsidR="003D18D0" w:rsidRPr="003A47F0">
        <w:rPr>
          <w:lang w:val="es-ES"/>
        </w:rPr>
        <w:t>ción de</w:t>
      </w:r>
      <w:r w:rsidR="00BD7D4C" w:rsidRPr="003A47F0">
        <w:rPr>
          <w:lang w:val="es-ES"/>
        </w:rPr>
        <w:t xml:space="preserve"> los niños para una vida</w:t>
      </w:r>
      <w:r w:rsidR="000A47FE" w:rsidRPr="003A47F0">
        <w:rPr>
          <w:lang w:val="es-ES"/>
        </w:rPr>
        <w:t xml:space="preserve"> respons</w:t>
      </w:r>
      <w:r w:rsidR="00BD7D4C" w:rsidRPr="003A47F0">
        <w:rPr>
          <w:lang w:val="es-ES"/>
        </w:rPr>
        <w:t>a</w:t>
      </w:r>
      <w:r w:rsidR="000A47FE" w:rsidRPr="003A47F0">
        <w:rPr>
          <w:lang w:val="es-ES"/>
        </w:rPr>
        <w:t xml:space="preserve">ble </w:t>
      </w:r>
      <w:r w:rsidR="00BD7D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D7D4C" w:rsidRPr="003A47F0">
        <w:rPr>
          <w:lang w:val="es-ES"/>
        </w:rPr>
        <w:t>un</w:t>
      </w:r>
      <w:r w:rsidR="000A47FE" w:rsidRPr="003A47F0">
        <w:rPr>
          <w:lang w:val="es-ES"/>
        </w:rPr>
        <w:t>a socie</w:t>
      </w:r>
      <w:r w:rsidR="00BD7D4C" w:rsidRPr="003A47F0">
        <w:rPr>
          <w:lang w:val="es-ES"/>
        </w:rPr>
        <w:t>dad libre</w:t>
      </w:r>
      <w:r w:rsidR="0082425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24255" w:rsidRPr="003A47F0">
        <w:rPr>
          <w:lang w:val="es-ES"/>
        </w:rPr>
        <w:t>regida por</w:t>
      </w:r>
      <w:r w:rsidR="00BD7D4C" w:rsidRPr="003A47F0">
        <w:rPr>
          <w:lang w:val="es-ES"/>
        </w:rPr>
        <w:t xml:space="preserve"> los principios de</w:t>
      </w:r>
      <w:r w:rsidR="000A47FE" w:rsidRPr="003A47F0">
        <w:rPr>
          <w:lang w:val="es-ES"/>
        </w:rPr>
        <w:t xml:space="preserve"> </w:t>
      </w:r>
      <w:r w:rsidR="00BD7D4C" w:rsidRPr="003A47F0">
        <w:rPr>
          <w:lang w:val="es-ES"/>
        </w:rPr>
        <w:t>comprensión y</w:t>
      </w:r>
      <w:r w:rsidR="000A47FE" w:rsidRPr="003A47F0">
        <w:rPr>
          <w:lang w:val="es-ES"/>
        </w:rPr>
        <w:t xml:space="preserve"> toleranc</w:t>
      </w:r>
      <w:r w:rsidR="00BD7D4C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824255" w:rsidRPr="003A47F0">
        <w:rPr>
          <w:lang w:val="es-ES"/>
        </w:rPr>
        <w:t xml:space="preserve">de igualdad </w:t>
      </w:r>
      <w:r w:rsidR="00BD7D4C" w:rsidRPr="003A47F0">
        <w:rPr>
          <w:lang w:val="es-ES"/>
        </w:rPr>
        <w:t>e</w:t>
      </w:r>
      <w:r w:rsidR="00824255" w:rsidRPr="003A47F0">
        <w:rPr>
          <w:lang w:val="es-ES"/>
        </w:rPr>
        <w:t>ntre</w:t>
      </w:r>
      <w:r w:rsidR="00BD7D4C" w:rsidRPr="003A47F0">
        <w:rPr>
          <w:lang w:val="es-ES"/>
        </w:rPr>
        <w:t xml:space="preserve"> hombres y mujeres</w:t>
      </w:r>
      <w:r w:rsidR="000A47FE" w:rsidRPr="003A47F0">
        <w:rPr>
          <w:lang w:val="es-ES"/>
        </w:rPr>
        <w:t>,</w:t>
      </w:r>
      <w:r w:rsidR="00824255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BD7D4C" w:rsidRPr="003A47F0">
        <w:rPr>
          <w:lang w:val="es-ES"/>
        </w:rPr>
        <w:t>amistad entre l</w:t>
      </w:r>
      <w:r w:rsidR="003D18D0" w:rsidRPr="003A47F0">
        <w:rPr>
          <w:lang w:val="es-ES"/>
        </w:rPr>
        <w:t>o</w:t>
      </w:r>
      <w:r w:rsidR="00BD7D4C" w:rsidRPr="003A47F0">
        <w:rPr>
          <w:lang w:val="es-ES"/>
        </w:rPr>
        <w:t>s</w:t>
      </w:r>
      <w:r w:rsidR="003D18D0" w:rsidRPr="003A47F0">
        <w:rPr>
          <w:lang w:val="es-ES"/>
        </w:rPr>
        <w:t xml:space="preserve"> pueblos</w:t>
      </w:r>
      <w:r w:rsidR="000A47FE" w:rsidRPr="003A47F0">
        <w:rPr>
          <w:lang w:val="es-ES"/>
        </w:rPr>
        <w:t xml:space="preserve">, </w:t>
      </w:r>
      <w:r w:rsidR="003D18D0" w:rsidRPr="003A47F0">
        <w:rPr>
          <w:lang w:val="es-ES"/>
        </w:rPr>
        <w:t xml:space="preserve">los </w:t>
      </w:r>
      <w:r w:rsidR="00BD7D4C" w:rsidRPr="003A47F0">
        <w:rPr>
          <w:lang w:val="es-ES"/>
        </w:rPr>
        <w:t xml:space="preserve">grupos </w:t>
      </w:r>
      <w:r w:rsidR="000A47FE" w:rsidRPr="003A47F0">
        <w:rPr>
          <w:lang w:val="es-ES"/>
        </w:rPr>
        <w:t>na</w:t>
      </w:r>
      <w:r w:rsidR="00BD7D4C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BD7D4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D7D4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BD7D4C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BD7D4C" w:rsidRPr="003A47F0">
        <w:rPr>
          <w:lang w:val="es-ES"/>
        </w:rPr>
        <w:t xml:space="preserve">os y </w:t>
      </w:r>
      <w:r w:rsidR="003D18D0" w:rsidRPr="003A47F0">
        <w:rPr>
          <w:lang w:val="es-ES"/>
        </w:rPr>
        <w:t>la</w:t>
      </w:r>
      <w:r w:rsidR="00824255" w:rsidRPr="003A47F0">
        <w:rPr>
          <w:lang w:val="es-ES"/>
        </w:rPr>
        <w:t xml:space="preserve"> </w:t>
      </w:r>
      <w:r w:rsidR="00BD7D4C" w:rsidRPr="003A47F0">
        <w:rPr>
          <w:lang w:val="es-ES"/>
        </w:rPr>
        <w:t xml:space="preserve">tolerancia </w:t>
      </w:r>
      <w:r w:rsidR="000A47FE" w:rsidRPr="003A47F0">
        <w:rPr>
          <w:lang w:val="es-ES"/>
        </w:rPr>
        <w:t>religios</w:t>
      </w:r>
      <w:r w:rsidR="00BD7D4C" w:rsidRPr="003A47F0">
        <w:rPr>
          <w:lang w:val="es-ES"/>
        </w:rPr>
        <w:t>a</w:t>
      </w:r>
      <w:r w:rsidR="000A47FE" w:rsidRPr="003A47F0">
        <w:rPr>
          <w:lang w:val="es-ES"/>
        </w:rPr>
        <w:t>, etc</w:t>
      </w:r>
      <w:r w:rsidR="005260FC" w:rsidRPr="003A47F0">
        <w:rPr>
          <w:lang w:val="es-ES"/>
        </w:rPr>
        <w:t>.</w:t>
      </w:r>
      <w:r w:rsidR="000A47FE" w:rsidRPr="003A47F0">
        <w:rPr>
          <w:lang w:val="es-ES"/>
        </w:rPr>
        <w:t>;</w:t>
      </w:r>
    </w:p>
    <w:p w:rsidR="000A47FE" w:rsidRPr="003A47F0" w:rsidRDefault="003D18D0" w:rsidP="0062777D">
      <w:pPr>
        <w:pStyle w:val="Bullet1G"/>
        <w:rPr>
          <w:lang w:val="es-ES"/>
        </w:rPr>
      </w:pPr>
      <w:r w:rsidRPr="003A47F0">
        <w:rPr>
          <w:lang w:val="es-ES"/>
        </w:rPr>
        <w:t xml:space="preserve">En la </w:t>
      </w:r>
      <w:r w:rsidR="002921D2" w:rsidRPr="003A47F0">
        <w:rPr>
          <w:lang w:val="es-ES"/>
        </w:rPr>
        <w:t xml:space="preserve">ley </w:t>
      </w:r>
      <w:r w:rsidRPr="003A47F0">
        <w:rPr>
          <w:lang w:val="es-ES"/>
        </w:rPr>
        <w:t xml:space="preserve">encuentran cabida </w:t>
      </w:r>
      <w:r w:rsidR="00C316BD" w:rsidRPr="003A47F0">
        <w:rPr>
          <w:lang w:val="es-ES"/>
        </w:rPr>
        <w:t>los niños y alumnos de entornos</w:t>
      </w:r>
      <w:r w:rsidR="000A47FE" w:rsidRPr="003A47F0">
        <w:rPr>
          <w:lang w:val="es-ES"/>
        </w:rPr>
        <w:t xml:space="preserve"> social</w:t>
      </w:r>
      <w:r w:rsidR="00C316BD" w:rsidRPr="003A47F0">
        <w:rPr>
          <w:lang w:val="es-ES"/>
        </w:rPr>
        <w:t>mente</w:t>
      </w:r>
      <w:r w:rsidR="000A47FE" w:rsidRPr="003A47F0">
        <w:rPr>
          <w:lang w:val="es-ES"/>
        </w:rPr>
        <w:t xml:space="preserve"> d</w:t>
      </w:r>
      <w:r w:rsidR="00C316BD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C316BD" w:rsidRPr="003A47F0">
        <w:rPr>
          <w:lang w:val="es-ES"/>
        </w:rPr>
        <w:t>favorecidos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C316BD" w:rsidRPr="003A47F0">
        <w:rPr>
          <w:lang w:val="es-ES"/>
        </w:rPr>
        <w:t xml:space="preserve">Los derechos plasmados en la Ley de la escuela </w:t>
      </w:r>
      <w:r w:rsidR="008F3BCA" w:rsidRPr="003A47F0">
        <w:rPr>
          <w:lang w:val="es-ES"/>
        </w:rPr>
        <w:t>se aplican</w:t>
      </w:r>
      <w:r w:rsidR="00C316BD" w:rsidRPr="003A47F0">
        <w:rPr>
          <w:lang w:val="es-ES"/>
        </w:rPr>
        <w:t xml:space="preserve"> a todos</w:t>
      </w:r>
      <w:r w:rsidR="00824255" w:rsidRPr="003A47F0">
        <w:rPr>
          <w:lang w:val="es-ES"/>
        </w:rPr>
        <w:t xml:space="preserve"> por igual</w:t>
      </w:r>
      <w:r w:rsidR="00C316BD" w:rsidRPr="003A47F0">
        <w:rPr>
          <w:lang w:val="es-ES"/>
        </w:rPr>
        <w:t>, de conformidad con el</w:t>
      </w:r>
      <w:r w:rsidR="000A47FE" w:rsidRPr="003A47F0">
        <w:rPr>
          <w:lang w:val="es-ES"/>
        </w:rPr>
        <w:t xml:space="preserve"> princip</w:t>
      </w:r>
      <w:r w:rsidR="00C316BD" w:rsidRPr="003A47F0">
        <w:rPr>
          <w:lang w:val="es-ES"/>
        </w:rPr>
        <w:t>io de igualdad de trato en la e</w:t>
      </w:r>
      <w:r w:rsidR="008F3BCA" w:rsidRPr="003A47F0">
        <w:rPr>
          <w:lang w:val="es-ES"/>
        </w:rPr>
        <w:t>ducación</w:t>
      </w:r>
      <w:r w:rsidR="00C316BD" w:rsidRPr="003A47F0">
        <w:rPr>
          <w:lang w:val="es-ES"/>
        </w:rPr>
        <w:t>, e</w:t>
      </w:r>
      <w:r w:rsidR="000A47FE" w:rsidRPr="003A47F0">
        <w:rPr>
          <w:lang w:val="es-ES"/>
        </w:rPr>
        <w:t>stabl</w:t>
      </w:r>
      <w:r w:rsidR="00C316BD" w:rsidRPr="003A47F0">
        <w:rPr>
          <w:lang w:val="es-ES"/>
        </w:rPr>
        <w:t>ecido en la Ley</w:t>
      </w:r>
      <w:r w:rsidR="005260FC" w:rsidRPr="003A47F0">
        <w:rPr>
          <w:lang w:val="es-ES"/>
        </w:rPr>
        <w:t xml:space="preserve"> </w:t>
      </w:r>
      <w:r w:rsidR="00C316BD" w:rsidRPr="003A47F0">
        <w:rPr>
          <w:lang w:val="es-ES"/>
        </w:rPr>
        <w:t>contra la d</w:t>
      </w:r>
      <w:r w:rsidR="000A47FE" w:rsidRPr="003A47F0">
        <w:rPr>
          <w:lang w:val="es-ES"/>
        </w:rPr>
        <w:t>iscrimina</w:t>
      </w:r>
      <w:r w:rsidR="00C316B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316BD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2921D2" w:rsidP="00C942C6">
      <w:pPr>
        <w:pStyle w:val="H4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C316BD" w:rsidRPr="003A47F0">
        <w:rPr>
          <w:lang w:val="es-ES"/>
        </w:rPr>
        <w:t xml:space="preserve">Derecho a </w:t>
      </w:r>
      <w:r w:rsidR="000A47FE" w:rsidRPr="003A47F0">
        <w:rPr>
          <w:lang w:val="es-ES"/>
        </w:rPr>
        <w:t>participa</w:t>
      </w:r>
      <w:r w:rsidR="00C316BD" w:rsidRPr="003A47F0">
        <w:rPr>
          <w:lang w:val="es-ES"/>
        </w:rPr>
        <w:t>r, en condiciones de igualdad, en las</w:t>
      </w:r>
      <w:r w:rsidR="000A47FE" w:rsidRPr="003A47F0">
        <w:rPr>
          <w:lang w:val="es-ES"/>
        </w:rPr>
        <w:t xml:space="preserve"> activi</w:t>
      </w:r>
      <w:r w:rsidR="00C316BD" w:rsidRPr="003A47F0">
        <w:rPr>
          <w:lang w:val="es-ES"/>
        </w:rPr>
        <w:t>dades culturales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C316BD" w:rsidRPr="003A47F0">
        <w:rPr>
          <w:lang w:val="es-ES"/>
        </w:rPr>
        <w:t>El derecho de las minorías</w:t>
      </w:r>
      <w:r w:rsidR="000A47FE" w:rsidRPr="003A47F0">
        <w:rPr>
          <w:lang w:val="es-ES"/>
        </w:rPr>
        <w:t xml:space="preserve"> na</w:t>
      </w:r>
      <w:r w:rsidR="00C316BD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C316BD" w:rsidRPr="003A47F0">
        <w:rPr>
          <w:lang w:val="es-ES"/>
        </w:rPr>
        <w:t xml:space="preserve">es y </w:t>
      </w:r>
      <w:r w:rsidR="008F3BCA" w:rsidRPr="003A47F0">
        <w:rPr>
          <w:lang w:val="es-ES"/>
        </w:rPr>
        <w:t xml:space="preserve">los </w:t>
      </w:r>
      <w:r w:rsidR="00C316BD" w:rsidRPr="003A47F0">
        <w:rPr>
          <w:lang w:val="es-ES"/>
        </w:rPr>
        <w:t>grupos</w:t>
      </w:r>
      <w:r w:rsidR="000A47FE" w:rsidRPr="003A47F0">
        <w:rPr>
          <w:lang w:val="es-ES"/>
        </w:rPr>
        <w:t xml:space="preserve"> </w:t>
      </w:r>
      <w:r w:rsidR="00C316B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C316BD" w:rsidRPr="003A47F0">
        <w:rPr>
          <w:lang w:val="es-ES"/>
        </w:rPr>
        <w:t xml:space="preserve">os que viven </w:t>
      </w:r>
      <w:r w:rsidR="00752E63" w:rsidRPr="003A47F0">
        <w:rPr>
          <w:lang w:val="es-ES"/>
        </w:rPr>
        <w:t xml:space="preserve">en </w:t>
      </w:r>
      <w:r w:rsidR="00C316B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territor</w:t>
      </w:r>
      <w:r w:rsidR="00C316BD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C316BD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C316BD" w:rsidRPr="003A47F0">
          <w:rPr>
            <w:lang w:val="es-ES"/>
          </w:rPr>
          <w:t>la</w:t>
        </w:r>
        <w:r w:rsidR="00790667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Rep</w:t>
        </w:r>
        <w:r w:rsidR="00C316B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316BD" w:rsidRPr="003A47F0">
          <w:rPr>
            <w:lang w:val="es-ES"/>
          </w:rPr>
          <w:t>a Eslovaca</w:t>
        </w:r>
      </w:smartTag>
      <w:r w:rsidR="00C316BD" w:rsidRPr="003A47F0">
        <w:rPr>
          <w:lang w:val="es-ES"/>
        </w:rPr>
        <w:t xml:space="preserve"> a</w:t>
      </w:r>
      <w:r w:rsidR="000A47FE" w:rsidRPr="003A47F0">
        <w:rPr>
          <w:lang w:val="es-ES"/>
        </w:rPr>
        <w:t xml:space="preserve"> reci</w:t>
      </w:r>
      <w:r w:rsidR="00C316BD" w:rsidRPr="003A47F0">
        <w:rPr>
          <w:lang w:val="es-ES"/>
        </w:rPr>
        <w:t>bir</w:t>
      </w:r>
      <w:r w:rsidR="000A47FE" w:rsidRPr="003A47F0">
        <w:rPr>
          <w:lang w:val="es-ES"/>
        </w:rPr>
        <w:t xml:space="preserve"> informa</w:t>
      </w:r>
      <w:r w:rsidR="00C316B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316B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316BD" w:rsidRPr="003A47F0">
        <w:rPr>
          <w:lang w:val="es-ES"/>
        </w:rPr>
        <w:t>en su lengua ma</w:t>
      </w:r>
      <w:r w:rsidR="000A47FE" w:rsidRPr="003A47F0">
        <w:rPr>
          <w:lang w:val="es-ES"/>
        </w:rPr>
        <w:t>ter</w:t>
      </w:r>
      <w:r w:rsidR="00C316BD" w:rsidRPr="003A47F0">
        <w:rPr>
          <w:lang w:val="es-ES"/>
        </w:rPr>
        <w:t>na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 xml:space="preserve">está garantizado </w:t>
      </w:r>
      <w:r w:rsidR="008F3BCA" w:rsidRPr="003A47F0">
        <w:rPr>
          <w:lang w:val="es-ES"/>
        </w:rPr>
        <w:t xml:space="preserve">por la </w:t>
      </w:r>
      <w:r w:rsidR="004F5CE5" w:rsidRPr="003A47F0">
        <w:rPr>
          <w:lang w:val="es-ES"/>
        </w:rPr>
        <w:t>le</w:t>
      </w:r>
      <w:r w:rsidR="008F3BCA" w:rsidRPr="003A47F0">
        <w:rPr>
          <w:lang w:val="es-ES"/>
        </w:rPr>
        <w:t>y</w:t>
      </w:r>
      <w:r w:rsidR="004F5CE5" w:rsidRPr="003A47F0">
        <w:rPr>
          <w:lang w:val="es-ES"/>
        </w:rPr>
        <w:t xml:space="preserve"> desde hace mucho tiempo en l</w:t>
      </w:r>
      <w:r w:rsidR="00824255" w:rsidRPr="003A47F0">
        <w:rPr>
          <w:lang w:val="es-ES"/>
        </w:rPr>
        <w:t>a</w:t>
      </w:r>
      <w:r w:rsidR="004F5CE5" w:rsidRPr="003A47F0">
        <w:rPr>
          <w:lang w:val="es-ES"/>
        </w:rPr>
        <w:t xml:space="preserve"> </w:t>
      </w:r>
      <w:r w:rsidR="00824255" w:rsidRPr="003A47F0">
        <w:rPr>
          <w:lang w:val="es-ES"/>
        </w:rPr>
        <w:t>esfera</w:t>
      </w:r>
      <w:r w:rsidR="004F5CE5" w:rsidRPr="003A47F0">
        <w:rPr>
          <w:lang w:val="es-ES"/>
        </w:rPr>
        <w:t xml:space="preserve"> de</w:t>
      </w:r>
      <w:r w:rsidR="00824255" w:rsidRPr="003A47F0">
        <w:rPr>
          <w:lang w:val="es-ES"/>
        </w:rPr>
        <w:t xml:space="preserve"> </w:t>
      </w:r>
      <w:r w:rsidR="004F5CE5" w:rsidRPr="003A47F0">
        <w:rPr>
          <w:lang w:val="es-ES"/>
        </w:rPr>
        <w:t>l</w:t>
      </w:r>
      <w:r w:rsidR="00824255" w:rsidRPr="003A47F0">
        <w:rPr>
          <w:lang w:val="es-ES"/>
        </w:rPr>
        <w:t>os</w:t>
      </w:r>
      <w:r w:rsidR="004F5CE5" w:rsidRPr="003A47F0">
        <w:rPr>
          <w:lang w:val="es-ES"/>
        </w:rPr>
        <w:t xml:space="preserve"> servicio</w:t>
      </w:r>
      <w:r w:rsidR="00824255" w:rsidRPr="003A47F0">
        <w:rPr>
          <w:lang w:val="es-ES"/>
        </w:rPr>
        <w:t>s</w:t>
      </w:r>
      <w:r w:rsidR="004F5CE5" w:rsidRPr="003A47F0">
        <w:rPr>
          <w:lang w:val="es-ES"/>
        </w:rPr>
        <w:t xml:space="preserve"> público</w:t>
      </w:r>
      <w:r w:rsidR="00824255" w:rsidRPr="003A47F0">
        <w:rPr>
          <w:lang w:val="es-ES"/>
        </w:rPr>
        <w:t>s</w:t>
      </w:r>
      <w:r w:rsidR="004F5CE5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adiodifusi￳n. Gracias"/>
        </w:smartTagPr>
        <w:r w:rsidR="004F5CE5" w:rsidRPr="003A47F0">
          <w:rPr>
            <w:lang w:val="es-ES"/>
          </w:rPr>
          <w:t>la radiodifusión</w:t>
        </w:r>
        <w:r w:rsidR="000A47FE" w:rsidRPr="003A47F0">
          <w:rPr>
            <w:lang w:val="es-ES"/>
          </w:rPr>
          <w:t xml:space="preserve">. </w:t>
        </w:r>
        <w:r w:rsidR="004F5CE5" w:rsidRPr="003A47F0">
          <w:rPr>
            <w:lang w:val="es-ES"/>
          </w:rPr>
          <w:t>Gracias</w:t>
        </w:r>
      </w:smartTag>
      <w:r w:rsidR="004F5CE5" w:rsidRPr="003A47F0">
        <w:rPr>
          <w:lang w:val="es-ES"/>
        </w:rPr>
        <w:t xml:space="preserve"> a la aprobación de </w:t>
      </w:r>
      <w:smartTag w:uri="urn:schemas-microsoft-com:office:smarttags" w:element="PersonName">
        <w:smartTagPr>
          <w:attr w:name="ProductID" w:val="la Ley N"/>
        </w:smartTagPr>
        <w:r w:rsidR="004F5CE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532/2010 </w:t>
      </w:r>
      <w:r w:rsidR="004F5CE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>r</w:t>
      </w:r>
      <w:r w:rsidR="000A47FE" w:rsidRPr="003A47F0">
        <w:rPr>
          <w:lang w:val="es-ES"/>
        </w:rPr>
        <w:t xml:space="preserve">adio </w:t>
      </w:r>
      <w:r w:rsidR="004F5CE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>t</w:t>
      </w:r>
      <w:r w:rsidR="000A47FE" w:rsidRPr="003A47F0">
        <w:rPr>
          <w:lang w:val="es-ES"/>
        </w:rPr>
        <w:t>elevisi</w:t>
      </w:r>
      <w:r w:rsidR="004F5CE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F5CE5" w:rsidRPr="003A47F0">
        <w:rPr>
          <w:lang w:val="es-ES"/>
        </w:rPr>
        <w:t>de Es</w:t>
      </w:r>
      <w:r w:rsidR="000A47FE" w:rsidRPr="003A47F0">
        <w:rPr>
          <w:lang w:val="es-ES"/>
        </w:rPr>
        <w:t>lova</w:t>
      </w:r>
      <w:r w:rsidR="004F5CE5" w:rsidRPr="003A47F0">
        <w:rPr>
          <w:lang w:val="es-ES"/>
        </w:rPr>
        <w:t>qu</w:t>
      </w:r>
      <w:r w:rsidR="000A47FE" w:rsidRPr="003A47F0">
        <w:rPr>
          <w:lang w:val="es-ES"/>
        </w:rPr>
        <w:t>ia</w:t>
      </w:r>
      <w:r w:rsidR="004F5CE5" w:rsidRPr="003A47F0">
        <w:rPr>
          <w:lang w:val="es-ES"/>
        </w:rPr>
        <w:t>, que modifica y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>com</w:t>
      </w:r>
      <w:r w:rsidR="000A47FE" w:rsidRPr="003A47F0">
        <w:rPr>
          <w:lang w:val="es-ES"/>
        </w:rPr>
        <w:t>plement</w:t>
      </w:r>
      <w:r w:rsidR="004F5CE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F3BCA" w:rsidRPr="003A47F0">
        <w:rPr>
          <w:lang w:val="es-ES"/>
        </w:rPr>
        <w:t>algunas otras leyes</w:t>
      </w:r>
      <w:r w:rsidR="004F5CE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>se ha creado una institución independiente</w:t>
      </w:r>
      <w:r w:rsidR="008F3BCA" w:rsidRPr="003A47F0">
        <w:rPr>
          <w:lang w:val="es-ES"/>
        </w:rPr>
        <w:t xml:space="preserve"> y un</w:t>
      </w:r>
      <w:r w:rsidR="000A47FE" w:rsidRPr="003A47F0">
        <w:rPr>
          <w:lang w:val="es-ES"/>
        </w:rPr>
        <w:t xml:space="preserve"> servic</w:t>
      </w:r>
      <w:r w:rsidR="004F5CE5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p</w:t>
      </w:r>
      <w:r w:rsidR="004F5CE5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4F5CE5" w:rsidRPr="003A47F0">
        <w:rPr>
          <w:lang w:val="es-ES"/>
        </w:rPr>
        <w:t xml:space="preserve">o de </w:t>
      </w:r>
      <w:r w:rsidR="008F3BCA" w:rsidRPr="003A47F0">
        <w:rPr>
          <w:lang w:val="es-ES"/>
        </w:rPr>
        <w:t>r</w:t>
      </w:r>
      <w:r w:rsidR="004F5CE5" w:rsidRPr="003A47F0">
        <w:rPr>
          <w:lang w:val="es-ES"/>
        </w:rPr>
        <w:t>a</w:t>
      </w:r>
      <w:r w:rsidR="008F3BCA" w:rsidRPr="003A47F0">
        <w:rPr>
          <w:lang w:val="es-ES"/>
        </w:rPr>
        <w:t>diod</w:t>
      </w:r>
      <w:r w:rsidR="000A47FE" w:rsidRPr="003A47F0">
        <w:rPr>
          <w:lang w:val="es-ES"/>
        </w:rPr>
        <w:t>i</w:t>
      </w:r>
      <w:r w:rsidR="008F3BCA" w:rsidRPr="003A47F0">
        <w:rPr>
          <w:lang w:val="es-ES"/>
        </w:rPr>
        <w:t>fu</w:t>
      </w:r>
      <w:r w:rsidR="000A47FE" w:rsidRPr="003A47F0">
        <w:rPr>
          <w:lang w:val="es-ES"/>
        </w:rPr>
        <w:t>si</w:t>
      </w:r>
      <w:r w:rsidR="004F5CE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4F5CE5" w:rsidRPr="003A47F0">
        <w:rPr>
          <w:lang w:val="es-ES"/>
        </w:rPr>
        <w:t xml:space="preserve">fruto de la fusión de la Radio y </w:t>
      </w:r>
      <w:smartTag w:uri="urn:schemas-microsoft-com:office:smarttags" w:element="PersonName">
        <w:smartTagPr>
          <w:attr w:name="ProductID" w:val="la Televisi￳n Eslovacas. La"/>
        </w:smartTagPr>
        <w:r w:rsidR="00824255" w:rsidRPr="003A47F0">
          <w:rPr>
            <w:lang w:val="es-ES"/>
          </w:rPr>
          <w:t xml:space="preserve">la </w:t>
        </w:r>
        <w:r w:rsidR="004F5CE5" w:rsidRPr="003A47F0">
          <w:rPr>
            <w:lang w:val="es-ES"/>
          </w:rPr>
          <w:t>Televisión Es</w:t>
        </w:r>
        <w:r w:rsidR="000A47FE" w:rsidRPr="003A47F0">
          <w:rPr>
            <w:lang w:val="es-ES"/>
          </w:rPr>
          <w:t>lova</w:t>
        </w:r>
        <w:r w:rsidR="004F5CE5" w:rsidRPr="003A47F0">
          <w:rPr>
            <w:lang w:val="es-ES"/>
          </w:rPr>
          <w:t>cas</w:t>
        </w:r>
        <w:r w:rsidR="000A47FE" w:rsidRPr="003A47F0">
          <w:rPr>
            <w:lang w:val="es-ES"/>
          </w:rPr>
          <w:t xml:space="preserve">. </w:t>
        </w:r>
        <w:r w:rsidR="004F5CE5" w:rsidRPr="003A47F0">
          <w:rPr>
            <w:lang w:val="es-ES"/>
          </w:rPr>
          <w:t>La</w:t>
        </w:r>
      </w:smartTag>
      <w:r w:rsidR="004F5CE5" w:rsidRPr="003A47F0">
        <w:rPr>
          <w:lang w:val="es-ES"/>
        </w:rPr>
        <w:t xml:space="preserve"> </w:t>
      </w:r>
      <w:r w:rsidR="008F3BCA" w:rsidRPr="003A47F0">
        <w:rPr>
          <w:lang w:val="es-ES"/>
        </w:rPr>
        <w:t>adopc</w:t>
      </w:r>
      <w:r w:rsidR="004F5CE5" w:rsidRPr="003A47F0">
        <w:rPr>
          <w:lang w:val="es-ES"/>
        </w:rPr>
        <w:t xml:space="preserve">ión de esa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obliga </w:t>
      </w:r>
      <w:r w:rsidR="004F5CE5" w:rsidRPr="003A47F0">
        <w:rPr>
          <w:lang w:val="es-ES"/>
        </w:rPr>
        <w:t>a</w:t>
      </w:r>
      <w:r w:rsidR="008F3BCA" w:rsidRPr="003A47F0">
        <w:rPr>
          <w:lang w:val="es-ES"/>
        </w:rPr>
        <w:t>l</w:t>
      </w:r>
      <w:r w:rsidR="004F5CE5" w:rsidRPr="003A47F0">
        <w:rPr>
          <w:lang w:val="es-ES"/>
        </w:rPr>
        <w:t xml:space="preserve"> </w:t>
      </w:r>
      <w:r w:rsidR="000A47FE" w:rsidRPr="003A47F0">
        <w:rPr>
          <w:lang w:val="es-ES"/>
        </w:rPr>
        <w:t>servic</w:t>
      </w:r>
      <w:r w:rsidR="004F5CE5" w:rsidRPr="003A47F0">
        <w:rPr>
          <w:lang w:val="es-ES"/>
        </w:rPr>
        <w:t xml:space="preserve">io público </w:t>
      </w:r>
      <w:r w:rsidR="008F3BCA" w:rsidRPr="003A47F0">
        <w:rPr>
          <w:lang w:val="es-ES"/>
        </w:rPr>
        <w:t xml:space="preserve">de radiodifusión </w:t>
      </w:r>
      <w:r w:rsidR="004F5CE5" w:rsidRPr="003A47F0">
        <w:rPr>
          <w:lang w:val="es-ES"/>
        </w:rPr>
        <w:t>a difundir</w:t>
      </w:r>
      <w:r w:rsidR="000A47FE" w:rsidRPr="003A47F0">
        <w:rPr>
          <w:lang w:val="es-ES"/>
        </w:rPr>
        <w:t xml:space="preserve"> </w:t>
      </w:r>
      <w:r w:rsidR="008F3BCA" w:rsidRPr="003A47F0">
        <w:rPr>
          <w:lang w:val="es-ES"/>
        </w:rPr>
        <w:t>programas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 xml:space="preserve">de contenido </w:t>
      </w:r>
      <w:r w:rsidR="00824255" w:rsidRPr="003A47F0">
        <w:rPr>
          <w:lang w:val="es-ES"/>
        </w:rPr>
        <w:t>equilibrado</w:t>
      </w:r>
      <w:r w:rsidR="000A47FE" w:rsidRPr="003A47F0">
        <w:rPr>
          <w:lang w:val="es-ES"/>
        </w:rPr>
        <w:t xml:space="preserve"> </w:t>
      </w:r>
      <w:r w:rsidR="004F5CE5" w:rsidRPr="003A47F0">
        <w:rPr>
          <w:lang w:val="es-ES"/>
        </w:rPr>
        <w:t xml:space="preserve">y de </w:t>
      </w:r>
      <w:r w:rsidR="00824255" w:rsidRPr="003A47F0">
        <w:rPr>
          <w:lang w:val="es-ES"/>
        </w:rPr>
        <w:t>alcanc</w:t>
      </w:r>
      <w:r w:rsidR="004F5CE5" w:rsidRPr="003A47F0">
        <w:rPr>
          <w:lang w:val="es-ES"/>
        </w:rPr>
        <w:t xml:space="preserve">e </w:t>
      </w:r>
      <w:r w:rsidR="000A47FE" w:rsidRPr="003A47F0">
        <w:rPr>
          <w:lang w:val="es-ES"/>
        </w:rPr>
        <w:t xml:space="preserve">regional </w:t>
      </w:r>
      <w:r w:rsidR="004F5CE5" w:rsidRPr="003A47F0">
        <w:rPr>
          <w:lang w:val="es-ES"/>
        </w:rPr>
        <w:t>en las</w:t>
      </w:r>
      <w:r w:rsidR="000A47FE" w:rsidRPr="003A47F0">
        <w:rPr>
          <w:lang w:val="es-ES"/>
        </w:rPr>
        <w:t xml:space="preserve"> l</w:t>
      </w:r>
      <w:r w:rsidR="004F5CE5" w:rsidRPr="003A47F0">
        <w:rPr>
          <w:lang w:val="es-ES"/>
        </w:rPr>
        <w:t>e</w:t>
      </w:r>
      <w:r w:rsidR="000A47FE" w:rsidRPr="003A47F0">
        <w:rPr>
          <w:lang w:val="es-ES"/>
        </w:rPr>
        <w:t xml:space="preserve">nguas </w:t>
      </w:r>
      <w:r w:rsidR="004F5CE5" w:rsidRPr="003A47F0">
        <w:rPr>
          <w:lang w:val="es-ES"/>
        </w:rPr>
        <w:t>de las minorías</w:t>
      </w:r>
      <w:r w:rsidR="000A47FE" w:rsidRPr="003A47F0">
        <w:rPr>
          <w:lang w:val="es-ES"/>
        </w:rPr>
        <w:t xml:space="preserve"> na</w:t>
      </w:r>
      <w:r w:rsidR="004F5CE5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4F5CE5" w:rsidRPr="003A47F0">
        <w:rPr>
          <w:lang w:val="es-ES"/>
        </w:rPr>
        <w:t>es y grupos étnicos que residen e</w:t>
      </w:r>
      <w:r w:rsidR="000A47FE" w:rsidRPr="003A47F0">
        <w:rPr>
          <w:lang w:val="es-ES"/>
        </w:rPr>
        <w:t xml:space="preserve">n </w:t>
      </w:r>
      <w:r w:rsidR="004F5CE5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territor</w:t>
      </w:r>
      <w:r w:rsidR="004F5CE5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C22A1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22A1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22A1F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8F3BCA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</w:t>
      </w:r>
      <w:r w:rsidR="00824255" w:rsidRPr="003A47F0">
        <w:rPr>
          <w:lang w:val="es-ES"/>
        </w:rPr>
        <w:t>emisiones proporcional</w:t>
      </w:r>
      <w:r w:rsidR="005E262D" w:rsidRPr="003A47F0">
        <w:rPr>
          <w:lang w:val="es-ES"/>
        </w:rPr>
        <w:t>es</w:t>
      </w:r>
      <w:r w:rsidR="00C22A1F" w:rsidRPr="003A47F0">
        <w:rPr>
          <w:lang w:val="es-ES"/>
        </w:rPr>
        <w:t xml:space="preserve"> </w:t>
      </w:r>
      <w:r w:rsidR="00824255" w:rsidRPr="003A47F0">
        <w:rPr>
          <w:lang w:val="es-ES"/>
        </w:rPr>
        <w:t>a</w:t>
      </w:r>
      <w:r w:rsidR="00C22A1F" w:rsidRPr="003A47F0">
        <w:rPr>
          <w:lang w:val="es-ES"/>
        </w:rPr>
        <w:t>l</w:t>
      </w:r>
      <w:r w:rsidR="000A47FE" w:rsidRPr="003A47F0">
        <w:rPr>
          <w:lang w:val="es-ES"/>
        </w:rPr>
        <w:t xml:space="preserve"> n</w:t>
      </w:r>
      <w:r w:rsidR="00C22A1F" w:rsidRPr="003A47F0">
        <w:rPr>
          <w:lang w:val="es-ES"/>
        </w:rPr>
        <w:t>ú</w:t>
      </w:r>
      <w:r w:rsidR="000A47FE" w:rsidRPr="003A47F0">
        <w:rPr>
          <w:lang w:val="es-ES"/>
        </w:rPr>
        <w:t>mer</w:t>
      </w:r>
      <w:r w:rsidR="00C22A1F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pe</w:t>
      </w:r>
      <w:r w:rsidR="00C22A1F" w:rsidRPr="003A47F0">
        <w:rPr>
          <w:lang w:val="es-ES"/>
        </w:rPr>
        <w:t xml:space="preserve">rsonas que hayan </w:t>
      </w:r>
      <w:r w:rsidR="000A47FE" w:rsidRPr="003A47F0">
        <w:rPr>
          <w:lang w:val="es-ES"/>
        </w:rPr>
        <w:t>declar</w:t>
      </w:r>
      <w:r w:rsidR="00C22A1F" w:rsidRPr="003A47F0">
        <w:rPr>
          <w:lang w:val="es-ES"/>
        </w:rPr>
        <w:t xml:space="preserve">ado pertenecer a </w:t>
      </w:r>
      <w:r w:rsidR="000A47FE" w:rsidRPr="003A47F0">
        <w:rPr>
          <w:lang w:val="es-ES"/>
        </w:rPr>
        <w:t>na</w:t>
      </w:r>
      <w:r w:rsidR="00C22A1F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5E262D" w:rsidRPr="003A47F0">
        <w:rPr>
          <w:lang w:val="es-ES"/>
        </w:rPr>
        <w:t>dades específicas;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>la duración de l</w:t>
      </w:r>
      <w:r w:rsidR="005E262D" w:rsidRPr="003A47F0">
        <w:rPr>
          <w:lang w:val="es-ES"/>
        </w:rPr>
        <w:t>a</w:t>
      </w:r>
      <w:r w:rsidR="0098445D" w:rsidRPr="003A47F0">
        <w:rPr>
          <w:lang w:val="es-ES"/>
        </w:rPr>
        <w:t xml:space="preserve">s </w:t>
      </w:r>
      <w:r w:rsidR="005E262D" w:rsidRPr="003A47F0">
        <w:rPr>
          <w:lang w:val="es-ES"/>
        </w:rPr>
        <w:t>emisiones debe reflejar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>la estructura</w:t>
      </w:r>
      <w:r w:rsidR="000A47FE" w:rsidRPr="003A47F0">
        <w:rPr>
          <w:lang w:val="es-ES"/>
        </w:rPr>
        <w:t xml:space="preserve"> na</w:t>
      </w:r>
      <w:r w:rsidR="00C22A1F" w:rsidRPr="003A47F0">
        <w:rPr>
          <w:lang w:val="es-ES"/>
        </w:rPr>
        <w:t>cional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C22A1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C22A1F" w:rsidRPr="003A47F0">
        <w:rPr>
          <w:lang w:val="es-ES"/>
        </w:rPr>
        <w:t>de la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po</w:t>
      </w:r>
      <w:r w:rsidR="00C22A1F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C22A1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22A1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22A1F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. Al"/>
        </w:smartTagPr>
        <w:r w:rsidR="00C22A1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22A1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22A1F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>. A</w:t>
        </w:r>
        <w:r w:rsidR="00C22A1F" w:rsidRPr="003A47F0">
          <w:rPr>
            <w:lang w:val="es-ES"/>
          </w:rPr>
          <w:t>l</w:t>
        </w:r>
      </w:smartTag>
      <w:r w:rsidR="00C22A1F" w:rsidRPr="003A47F0">
        <w:rPr>
          <w:lang w:val="es-ES"/>
        </w:rPr>
        <w:t xml:space="preserve"> propio </w:t>
      </w:r>
      <w:r w:rsidR="000A47FE" w:rsidRPr="003A47F0">
        <w:rPr>
          <w:lang w:val="es-ES"/>
        </w:rPr>
        <w:t>t</w:t>
      </w:r>
      <w:r w:rsidR="00C22A1F" w:rsidRPr="003A47F0">
        <w:rPr>
          <w:lang w:val="es-ES"/>
        </w:rPr>
        <w:t>iempo</w:t>
      </w:r>
      <w:r w:rsidR="000A47FE" w:rsidRPr="003A47F0">
        <w:rPr>
          <w:lang w:val="es-ES"/>
        </w:rPr>
        <w:t xml:space="preserve">, </w:t>
      </w:r>
      <w:r w:rsidR="005E262D" w:rsidRPr="003A47F0">
        <w:rPr>
          <w:lang w:val="es-ES"/>
        </w:rPr>
        <w:t xml:space="preserve">la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</w:t>
      </w:r>
      <w:r w:rsidR="005E262D" w:rsidRPr="003A47F0">
        <w:rPr>
          <w:lang w:val="es-ES"/>
        </w:rPr>
        <w:t>impone al servicio público de radiodifusión</w:t>
      </w:r>
      <w:r w:rsidR="00C22A1F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obliga</w:t>
      </w:r>
      <w:r w:rsidR="00C22A1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22A1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E262D" w:rsidRPr="003A47F0">
        <w:rPr>
          <w:lang w:val="es-ES"/>
        </w:rPr>
        <w:t>de reservar</w:t>
      </w:r>
      <w:r w:rsidR="00C22A1F" w:rsidRPr="003A47F0">
        <w:rPr>
          <w:lang w:val="es-ES"/>
        </w:rPr>
        <w:t xml:space="preserve"> un</w:t>
      </w:r>
      <w:r w:rsidR="005E262D" w:rsidRPr="003A47F0">
        <w:rPr>
          <w:lang w:val="es-ES"/>
        </w:rPr>
        <w:t>a cadena de televisión y una emisora</w:t>
      </w:r>
      <w:r w:rsidR="00C22A1F" w:rsidRPr="003A47F0">
        <w:rPr>
          <w:lang w:val="es-ES"/>
        </w:rPr>
        <w:t xml:space="preserve"> de </w:t>
      </w:r>
      <w:r w:rsidR="0046779B" w:rsidRPr="003A47F0">
        <w:rPr>
          <w:lang w:val="es-ES"/>
        </w:rPr>
        <w:t xml:space="preserve">radio de </w:t>
      </w:r>
      <w:r w:rsidR="00C22A1F" w:rsidRPr="003A47F0">
        <w:rPr>
          <w:lang w:val="es-ES"/>
        </w:rPr>
        <w:t>c</w:t>
      </w:r>
      <w:r w:rsidR="0046779B" w:rsidRPr="003A47F0">
        <w:rPr>
          <w:lang w:val="es-ES"/>
        </w:rPr>
        <w:t>ada cuatro</w:t>
      </w:r>
      <w:r w:rsidR="000A47FE" w:rsidRPr="003A47F0">
        <w:rPr>
          <w:lang w:val="es-ES"/>
        </w:rPr>
        <w:t xml:space="preserve"> </w:t>
      </w:r>
      <w:r w:rsidR="0046779B" w:rsidRPr="003A47F0">
        <w:rPr>
          <w:lang w:val="es-ES"/>
        </w:rPr>
        <w:t xml:space="preserve">para la </w:t>
      </w:r>
      <w:r w:rsidR="00C22A1F" w:rsidRPr="003A47F0">
        <w:rPr>
          <w:lang w:val="es-ES"/>
        </w:rPr>
        <w:t>difu</w:t>
      </w:r>
      <w:r w:rsidR="0046779B" w:rsidRPr="003A47F0">
        <w:rPr>
          <w:lang w:val="es-ES"/>
        </w:rPr>
        <w:t>sión de emisiones</w:t>
      </w:r>
      <w:r w:rsidR="00C22A1F" w:rsidRPr="003A47F0">
        <w:rPr>
          <w:lang w:val="es-ES"/>
        </w:rPr>
        <w:t xml:space="preserve"> de contenido equilibrado y </w:t>
      </w:r>
      <w:r w:rsidR="0046779B" w:rsidRPr="003A47F0">
        <w:rPr>
          <w:lang w:val="es-ES"/>
        </w:rPr>
        <w:t>de distribución</w:t>
      </w:r>
      <w:r w:rsidR="000A47FE" w:rsidRPr="003A47F0">
        <w:rPr>
          <w:lang w:val="es-ES"/>
        </w:rPr>
        <w:t xml:space="preserve"> regional</w:t>
      </w:r>
      <w:r w:rsidR="00C22A1F" w:rsidRPr="003A47F0">
        <w:rPr>
          <w:lang w:val="es-ES"/>
        </w:rPr>
        <w:t xml:space="preserve"> en las</w:t>
      </w:r>
      <w:r w:rsidR="000A47FE" w:rsidRPr="003A47F0">
        <w:rPr>
          <w:lang w:val="es-ES"/>
        </w:rPr>
        <w:t xml:space="preserve"> l</w:t>
      </w:r>
      <w:r w:rsidR="00C22A1F" w:rsidRPr="003A47F0">
        <w:rPr>
          <w:lang w:val="es-ES"/>
        </w:rPr>
        <w:t>e</w:t>
      </w:r>
      <w:r w:rsidR="000A47FE" w:rsidRPr="003A47F0">
        <w:rPr>
          <w:lang w:val="es-ES"/>
        </w:rPr>
        <w:t xml:space="preserve">nguas </w:t>
      </w:r>
      <w:r w:rsidR="00C22A1F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minor</w:t>
      </w:r>
      <w:r w:rsidR="00C22A1F" w:rsidRPr="003A47F0">
        <w:rPr>
          <w:lang w:val="es-ES"/>
        </w:rPr>
        <w:t xml:space="preserve">ías nacionales y </w:t>
      </w:r>
      <w:r w:rsidR="0046779B" w:rsidRPr="003A47F0">
        <w:rPr>
          <w:lang w:val="es-ES"/>
        </w:rPr>
        <w:t xml:space="preserve">de </w:t>
      </w:r>
      <w:r w:rsidR="00C22A1F" w:rsidRPr="003A47F0">
        <w:rPr>
          <w:lang w:val="es-ES"/>
        </w:rPr>
        <w:t>los grupos é</w:t>
      </w:r>
      <w:r w:rsidR="000A47FE" w:rsidRPr="003A47F0">
        <w:rPr>
          <w:lang w:val="es-ES"/>
        </w:rPr>
        <w:t>tnic</w:t>
      </w:r>
      <w:r w:rsidR="00C22A1F" w:rsidRPr="003A47F0">
        <w:rPr>
          <w:lang w:val="es-ES"/>
        </w:rPr>
        <w:t xml:space="preserve">os que </w:t>
      </w:r>
      <w:r w:rsidR="005260FC" w:rsidRPr="003A47F0">
        <w:rPr>
          <w:lang w:val="es-ES"/>
        </w:rPr>
        <w:t>resid</w:t>
      </w:r>
      <w:r w:rsidR="00C22A1F" w:rsidRPr="003A47F0">
        <w:rPr>
          <w:lang w:val="es-ES"/>
        </w:rPr>
        <w:t>en en el</w:t>
      </w:r>
      <w:r w:rsidR="000A47FE" w:rsidRPr="003A47F0">
        <w:rPr>
          <w:lang w:val="es-ES"/>
        </w:rPr>
        <w:t xml:space="preserve"> territor</w:t>
      </w:r>
      <w:r w:rsidR="00C22A1F" w:rsidRPr="003A47F0">
        <w:rPr>
          <w:lang w:val="es-ES"/>
        </w:rPr>
        <w:t xml:space="preserve">io de </w:t>
      </w:r>
      <w:smartTag w:uri="urn:schemas-microsoft-com:office:smarttags" w:element="PersonName">
        <w:smartTagPr>
          <w:attr w:name="ProductID" w:val="la Rep￺blica Eslovaca."/>
        </w:smartTagPr>
        <w:r w:rsidR="00C22A1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22A1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22A1F" w:rsidRPr="003A47F0">
          <w:rPr>
            <w:lang w:val="es-ES"/>
          </w:rPr>
          <w:t xml:space="preserve">a </w:t>
        </w:r>
        <w:r w:rsidR="0098445D" w:rsidRPr="003A47F0">
          <w:rPr>
            <w:lang w:val="es-ES"/>
          </w:rPr>
          <w:t>E</w:t>
        </w:r>
        <w:r w:rsidR="00C22A1F" w:rsidRPr="003A47F0">
          <w:rPr>
            <w:lang w:val="es-ES"/>
          </w:rPr>
          <w:t>slovaca</w:t>
        </w:r>
        <w:r w:rsidR="000A47FE" w:rsidRPr="003A47F0">
          <w:rPr>
            <w:lang w:val="es-ES"/>
          </w:rPr>
          <w:t>.</w:t>
        </w:r>
      </w:smartTag>
      <w:r w:rsidR="000A47FE" w:rsidRPr="003A47F0">
        <w:rPr>
          <w:lang w:val="es-ES"/>
        </w:rPr>
        <w:t xml:space="preserve"> </w:t>
      </w:r>
    </w:p>
    <w:p w:rsidR="000A47FE" w:rsidRPr="003A47F0" w:rsidRDefault="00D6061B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F.</w:t>
      </w:r>
      <w:r w:rsidRPr="003A47F0">
        <w:rPr>
          <w:lang w:val="es-ES"/>
        </w:rPr>
        <w:tab/>
      </w:r>
      <w:r w:rsidR="002B1B40" w:rsidRPr="003A47F0">
        <w:rPr>
          <w:lang w:val="es-ES"/>
        </w:rPr>
        <w:t>Derecho de</w:t>
      </w:r>
      <w:r w:rsidR="000A47FE" w:rsidRPr="003A47F0">
        <w:rPr>
          <w:lang w:val="es-ES"/>
        </w:rPr>
        <w:t xml:space="preserve"> acces</w:t>
      </w:r>
      <w:r w:rsidR="002B1B4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2B1B40" w:rsidRPr="003A47F0">
        <w:rPr>
          <w:lang w:val="es-ES"/>
        </w:rPr>
        <w:t>a todos los lugares y</w:t>
      </w:r>
      <w:r w:rsidR="000A47FE" w:rsidRPr="003A47F0">
        <w:rPr>
          <w:lang w:val="es-ES"/>
        </w:rPr>
        <w:t xml:space="preserve"> servic</w:t>
      </w:r>
      <w:r w:rsidR="002B1B40" w:rsidRPr="003A47F0">
        <w:rPr>
          <w:lang w:val="es-ES"/>
        </w:rPr>
        <w:t>ios</w:t>
      </w:r>
      <w:r w:rsidR="000A47FE" w:rsidRPr="003A47F0">
        <w:rPr>
          <w:lang w:val="es-ES"/>
        </w:rPr>
        <w:t xml:space="preserve"> </w:t>
      </w:r>
      <w:r w:rsidR="002B1B40" w:rsidRPr="003A47F0">
        <w:rPr>
          <w:lang w:val="es-ES"/>
        </w:rPr>
        <w:t>destinados al uso</w:t>
      </w:r>
      <w:r w:rsidR="000A47FE" w:rsidRPr="003A47F0">
        <w:rPr>
          <w:lang w:val="es-ES"/>
        </w:rPr>
        <w:t xml:space="preserve"> </w:t>
      </w:r>
      <w:r w:rsidR="002B1B40" w:rsidRPr="003A47F0">
        <w:rPr>
          <w:lang w:val="es-ES"/>
        </w:rPr>
        <w:t>público, tales como los medios de</w:t>
      </w:r>
      <w:r w:rsidR="000A47FE" w:rsidRPr="003A47F0">
        <w:rPr>
          <w:lang w:val="es-ES"/>
        </w:rPr>
        <w:t xml:space="preserve"> transport</w:t>
      </w:r>
      <w:r w:rsidR="002B1B40" w:rsidRPr="003A47F0">
        <w:rPr>
          <w:lang w:val="es-ES"/>
        </w:rPr>
        <w:t>e</w:t>
      </w:r>
      <w:r w:rsidR="000A47FE" w:rsidRPr="003A47F0">
        <w:rPr>
          <w:lang w:val="es-ES"/>
        </w:rPr>
        <w:t>, hotel</w:t>
      </w:r>
      <w:r w:rsidR="002B1B40" w:rsidRPr="003A47F0">
        <w:rPr>
          <w:lang w:val="es-ES"/>
        </w:rPr>
        <w:t>e</w:t>
      </w:r>
      <w:r w:rsidR="000A47FE" w:rsidRPr="003A47F0">
        <w:rPr>
          <w:lang w:val="es-ES"/>
        </w:rPr>
        <w:t>s, restaurant</w:t>
      </w:r>
      <w:r w:rsidR="002B1B40" w:rsidRPr="003A47F0">
        <w:rPr>
          <w:lang w:val="es-ES"/>
        </w:rPr>
        <w:t>e</w:t>
      </w:r>
      <w:r w:rsidR="000A47FE" w:rsidRPr="003A47F0">
        <w:rPr>
          <w:lang w:val="es-ES"/>
        </w:rPr>
        <w:t>s, caf</w:t>
      </w:r>
      <w:r w:rsidR="002B1B40" w:rsidRPr="003A47F0">
        <w:rPr>
          <w:lang w:val="es-ES"/>
        </w:rPr>
        <w:t>é</w:t>
      </w:r>
      <w:r w:rsidR="000A47FE" w:rsidRPr="003A47F0">
        <w:rPr>
          <w:lang w:val="es-ES"/>
        </w:rPr>
        <w:t xml:space="preserve">s, </w:t>
      </w:r>
      <w:r w:rsidR="002B1B40" w:rsidRPr="003A47F0">
        <w:rPr>
          <w:lang w:val="es-ES"/>
        </w:rPr>
        <w:t>espectáculos y</w:t>
      </w:r>
      <w:r w:rsidR="000A47FE" w:rsidRPr="003A47F0">
        <w:rPr>
          <w:lang w:val="es-ES"/>
        </w:rPr>
        <w:t xml:space="preserve"> par</w:t>
      </w:r>
      <w:r w:rsidR="002B1B40" w:rsidRPr="003A47F0">
        <w:rPr>
          <w:lang w:val="es-ES"/>
        </w:rPr>
        <w:t>que</w:t>
      </w:r>
      <w:r w:rsidR="000A47FE" w:rsidRPr="003A47F0">
        <w:rPr>
          <w:lang w:val="es-ES"/>
        </w:rPr>
        <w:t>s</w:t>
      </w:r>
    </w:p>
    <w:p w:rsidR="000A47FE" w:rsidRPr="003A47F0" w:rsidRDefault="00CA5E56" w:rsidP="0062777D">
      <w:pPr>
        <w:pStyle w:val="SingleTxtG"/>
        <w:rPr>
          <w:u w:val="single"/>
          <w:lang w:val="es-ES"/>
        </w:rPr>
      </w:pPr>
      <w:r w:rsidRPr="003A47F0">
        <w:rPr>
          <w:lang w:val="es-ES"/>
        </w:rPr>
        <w:t>11</w:t>
      </w:r>
      <w:r w:rsidR="00723D4C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0A47FE" w:rsidRPr="003A47F0">
        <w:rPr>
          <w:lang w:val="es-ES"/>
        </w:rPr>
        <w:t>No s</w:t>
      </w:r>
      <w:r w:rsidR="002B1B40" w:rsidRPr="003A47F0">
        <w:rPr>
          <w:lang w:val="es-ES"/>
        </w:rPr>
        <w:t xml:space="preserve">e han registrado </w:t>
      </w:r>
      <w:r w:rsidR="000A47FE" w:rsidRPr="003A47F0">
        <w:rPr>
          <w:lang w:val="es-ES"/>
        </w:rPr>
        <w:t>ca</w:t>
      </w:r>
      <w:r w:rsidR="002B1B40" w:rsidRPr="003A47F0">
        <w:rPr>
          <w:lang w:val="es-ES"/>
        </w:rPr>
        <w:t xml:space="preserve">mbios de consideración en esta esfera </w:t>
      </w:r>
      <w:r w:rsidR="000A47FE" w:rsidRPr="003A47F0">
        <w:rPr>
          <w:lang w:val="es-ES"/>
        </w:rPr>
        <w:t>dur</w:t>
      </w:r>
      <w:r w:rsidR="002B1B40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2B1B40" w:rsidRPr="003A47F0">
        <w:rPr>
          <w:lang w:val="es-ES"/>
        </w:rPr>
        <w:t>te el</w:t>
      </w:r>
      <w:r w:rsidR="000A47FE" w:rsidRPr="003A47F0">
        <w:rPr>
          <w:lang w:val="es-ES"/>
        </w:rPr>
        <w:t xml:space="preserve"> </w:t>
      </w:r>
      <w:r w:rsidR="002B1B40" w:rsidRPr="003A47F0">
        <w:rPr>
          <w:lang w:val="es-ES"/>
        </w:rPr>
        <w:t>período examinado en lo que a la</w:t>
      </w:r>
      <w:r w:rsidR="000A47FE" w:rsidRPr="003A47F0">
        <w:rPr>
          <w:lang w:val="es-ES"/>
        </w:rPr>
        <w:t xml:space="preserve"> protec</w:t>
      </w:r>
      <w:r w:rsidR="002B1B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1B4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B1B40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discrimina</w:t>
      </w:r>
      <w:r w:rsidR="002B1B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1B4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2B1B40" w:rsidRPr="003A47F0">
        <w:rPr>
          <w:lang w:val="es-ES"/>
        </w:rPr>
        <w:t xml:space="preserve"> se refiere</w:t>
      </w:r>
      <w:r w:rsidR="000A47FE" w:rsidRPr="003A47F0">
        <w:rPr>
          <w:lang w:val="es-ES"/>
        </w:rPr>
        <w:t xml:space="preserve">. </w:t>
      </w:r>
      <w:r w:rsidR="002B1B40" w:rsidRPr="003A47F0">
        <w:rPr>
          <w:lang w:val="es-ES"/>
        </w:rPr>
        <w:t>En cuanto a las medidas jurídicas,</w:t>
      </w:r>
      <w:r w:rsidR="000A47FE" w:rsidRPr="003A47F0">
        <w:rPr>
          <w:lang w:val="es-ES"/>
        </w:rPr>
        <w:t xml:space="preserve"> administrativ</w:t>
      </w:r>
      <w:r w:rsidR="002B1B40" w:rsidRPr="003A47F0">
        <w:rPr>
          <w:lang w:val="es-ES"/>
        </w:rPr>
        <w:t>as y de otra índole para e</w:t>
      </w:r>
      <w:r w:rsidR="000A47FE" w:rsidRPr="003A47F0">
        <w:rPr>
          <w:lang w:val="es-ES"/>
        </w:rPr>
        <w:t>limina</w:t>
      </w:r>
      <w:r w:rsidR="002B1B40" w:rsidRPr="003A47F0">
        <w:rPr>
          <w:lang w:val="es-ES"/>
        </w:rPr>
        <w:t>r la</w:t>
      </w:r>
      <w:r w:rsidR="000A47FE" w:rsidRPr="003A47F0">
        <w:rPr>
          <w:lang w:val="es-ES"/>
        </w:rPr>
        <w:t xml:space="preserve"> discrimina</w:t>
      </w:r>
      <w:r w:rsidR="002B1B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1B4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B1B40" w:rsidRPr="003A47F0">
        <w:rPr>
          <w:lang w:val="es-ES"/>
        </w:rPr>
        <w:t>racial en todas sus</w:t>
      </w:r>
      <w:r w:rsidR="000A47FE" w:rsidRPr="003A47F0">
        <w:rPr>
          <w:lang w:val="es-ES"/>
        </w:rPr>
        <w:t xml:space="preserve"> form</w:t>
      </w:r>
      <w:r w:rsidR="002B1B40" w:rsidRPr="003A47F0">
        <w:rPr>
          <w:lang w:val="es-ES"/>
        </w:rPr>
        <w:t>a</w:t>
      </w:r>
      <w:r w:rsidR="000A47FE" w:rsidRPr="003A47F0">
        <w:rPr>
          <w:lang w:val="es-ES"/>
        </w:rPr>
        <w:t xml:space="preserve">s, </w:t>
      </w:r>
      <w:r w:rsidR="002B1B40" w:rsidRPr="003A47F0">
        <w:rPr>
          <w:lang w:val="es-ES"/>
        </w:rPr>
        <w:t>sírvanse consultar los</w:t>
      </w:r>
      <w:r w:rsidR="000A47FE" w:rsidRPr="003A47F0">
        <w:rPr>
          <w:lang w:val="es-ES"/>
        </w:rPr>
        <w:t xml:space="preserve"> </w:t>
      </w:r>
      <w:r w:rsidR="00723D4C" w:rsidRPr="003A47F0">
        <w:rPr>
          <w:lang w:val="es-ES"/>
        </w:rPr>
        <w:t>art</w:t>
      </w:r>
      <w:r w:rsidR="002B1B40" w:rsidRPr="003A47F0">
        <w:rPr>
          <w:lang w:val="es-ES"/>
        </w:rPr>
        <w:t>í</w:t>
      </w:r>
      <w:r w:rsidR="00723D4C" w:rsidRPr="003A47F0">
        <w:rPr>
          <w:lang w:val="es-ES"/>
        </w:rPr>
        <w:t>c</w:t>
      </w:r>
      <w:r w:rsidR="002B1B40" w:rsidRPr="003A47F0">
        <w:rPr>
          <w:lang w:val="es-ES"/>
        </w:rPr>
        <w:t>u</w:t>
      </w:r>
      <w:r w:rsidR="00723D4C" w:rsidRPr="003A47F0">
        <w:rPr>
          <w:lang w:val="es-ES"/>
        </w:rPr>
        <w:t>l</w:t>
      </w:r>
      <w:r w:rsidR="002B1B40" w:rsidRPr="003A47F0">
        <w:rPr>
          <w:lang w:val="es-ES"/>
        </w:rPr>
        <w:t>o</w:t>
      </w:r>
      <w:r w:rsidR="00723D4C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2 </w:t>
      </w:r>
      <w:r w:rsidR="002B1B40" w:rsidRPr="003A47F0">
        <w:rPr>
          <w:lang w:val="es-ES"/>
        </w:rPr>
        <w:t>y</w:t>
      </w:r>
      <w:r w:rsidR="000A47FE" w:rsidRPr="003A47F0">
        <w:rPr>
          <w:lang w:val="es-ES"/>
        </w:rPr>
        <w:t xml:space="preserve"> 4 </w:t>
      </w:r>
      <w:r w:rsidR="002B1B40" w:rsidRPr="003A47F0">
        <w:rPr>
          <w:lang w:val="es-ES"/>
        </w:rPr>
        <w:t>en este informe</w:t>
      </w:r>
      <w:r w:rsidR="000A47FE" w:rsidRPr="003A47F0">
        <w:rPr>
          <w:lang w:val="es-ES"/>
        </w:rPr>
        <w:t xml:space="preserve">. </w:t>
      </w:r>
    </w:p>
    <w:p w:rsidR="000A47FE" w:rsidRPr="003A47F0" w:rsidRDefault="00D6061B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2B1B40" w:rsidRPr="003A47F0">
        <w:rPr>
          <w:lang w:val="es-ES"/>
        </w:rPr>
        <w:t>Artí</w:t>
      </w:r>
      <w:r w:rsidR="00374DFD" w:rsidRPr="003A47F0">
        <w:rPr>
          <w:lang w:val="es-ES"/>
        </w:rPr>
        <w:t>c</w:t>
      </w:r>
      <w:r w:rsidR="002B1B40" w:rsidRPr="003A47F0">
        <w:rPr>
          <w:lang w:val="es-ES"/>
        </w:rPr>
        <w:t>u</w:t>
      </w:r>
      <w:r w:rsidR="00374DFD" w:rsidRPr="003A47F0">
        <w:rPr>
          <w:lang w:val="es-ES"/>
        </w:rPr>
        <w:t>l</w:t>
      </w:r>
      <w:r w:rsidR="002B1B40" w:rsidRPr="003A47F0">
        <w:rPr>
          <w:lang w:val="es-ES"/>
        </w:rPr>
        <w:t>o</w:t>
      </w:r>
      <w:r w:rsidR="00374DFD" w:rsidRPr="003A47F0">
        <w:rPr>
          <w:lang w:val="es-ES"/>
        </w:rPr>
        <w:t xml:space="preserve"> 6</w:t>
      </w:r>
      <w:r w:rsidR="002921D2" w:rsidRPr="003A47F0">
        <w:rPr>
          <w:lang w:val="es-ES"/>
        </w:rPr>
        <w:br/>
      </w:r>
      <w:r w:rsidR="000A47FE" w:rsidRPr="003A47F0">
        <w:rPr>
          <w:lang w:val="es-ES"/>
        </w:rPr>
        <w:t>Protec</w:t>
      </w:r>
      <w:r w:rsidR="002B1B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1B4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B1B40" w:rsidRPr="003A47F0">
        <w:rPr>
          <w:lang w:val="es-ES"/>
        </w:rPr>
        <w:t>contra todo</w:t>
      </w:r>
      <w:r w:rsidR="000A47FE" w:rsidRPr="003A47F0">
        <w:rPr>
          <w:lang w:val="es-ES"/>
        </w:rPr>
        <w:t xml:space="preserve"> act</w:t>
      </w:r>
      <w:r w:rsidR="002B1B4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2B1B40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2B1B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1B4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2B1B40" w:rsidRPr="003A47F0">
        <w:rPr>
          <w:lang w:val="es-ES"/>
        </w:rPr>
        <w:t xml:space="preserve"> racial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723D4C" w:rsidRPr="003A47F0">
        <w:rPr>
          <w:lang w:val="es-ES"/>
        </w:rPr>
        <w:t>18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2B1B40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2B1B40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2B1B40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2B1B40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2B1B40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12, </w:t>
      </w:r>
      <w:r w:rsidR="002B1B40" w:rsidRPr="003A47F0">
        <w:rPr>
          <w:lang w:val="es-ES"/>
        </w:rPr>
        <w:t>el nuevo Código</w:t>
      </w:r>
      <w:r w:rsidR="00BE000E" w:rsidRPr="003A47F0">
        <w:rPr>
          <w:lang w:val="es-ES"/>
        </w:rPr>
        <w:t xml:space="preserve"> Penal</w:t>
      </w:r>
      <w:r w:rsidR="002B1B40" w:rsidRPr="003A47F0">
        <w:rPr>
          <w:lang w:val="es-ES"/>
        </w:rPr>
        <w:t xml:space="preserve"> establec</w:t>
      </w:r>
      <w:r w:rsidR="00BE000E" w:rsidRPr="003A47F0">
        <w:rPr>
          <w:lang w:val="es-ES"/>
        </w:rPr>
        <w:t>e</w:t>
      </w:r>
      <w:r w:rsidR="002B1B40" w:rsidRPr="003A47F0">
        <w:rPr>
          <w:lang w:val="es-ES"/>
        </w:rPr>
        <w:t xml:space="preserve"> que </w:t>
      </w:r>
      <w:r w:rsidR="0046779B" w:rsidRPr="003A47F0">
        <w:rPr>
          <w:lang w:val="es-ES"/>
        </w:rPr>
        <w:t>el lugar en el que se comete un delito puede ser cualquier</w:t>
      </w:r>
      <w:r w:rsidR="002B1B40" w:rsidRPr="003A47F0">
        <w:rPr>
          <w:lang w:val="es-ES"/>
        </w:rPr>
        <w:t xml:space="preserve"> lugar en </w:t>
      </w:r>
      <w:r w:rsidR="00BE000E" w:rsidRPr="003A47F0">
        <w:rPr>
          <w:lang w:val="es-ES"/>
        </w:rPr>
        <w:t xml:space="preserve">el </w:t>
      </w:r>
      <w:r w:rsidR="002B1B40" w:rsidRPr="003A47F0">
        <w:rPr>
          <w:lang w:val="es-ES"/>
        </w:rPr>
        <w:t xml:space="preserve">que </w:t>
      </w:r>
      <w:r w:rsidR="0046779B" w:rsidRPr="003A47F0">
        <w:rPr>
          <w:lang w:val="es-ES"/>
        </w:rPr>
        <w:t xml:space="preserve">se </w:t>
      </w:r>
      <w:r w:rsidR="002B1B40" w:rsidRPr="003A47F0">
        <w:rPr>
          <w:lang w:val="es-ES"/>
        </w:rPr>
        <w:t xml:space="preserve">haya </w:t>
      </w:r>
      <w:r w:rsidR="0046779B" w:rsidRPr="003A47F0">
        <w:rPr>
          <w:lang w:val="es-ES"/>
        </w:rPr>
        <w:t xml:space="preserve">cometido </w:t>
      </w:r>
      <w:r w:rsidR="00BE000E" w:rsidRPr="003A47F0">
        <w:rPr>
          <w:lang w:val="es-ES"/>
        </w:rPr>
        <w:t>e</w:t>
      </w:r>
      <w:r w:rsidR="0046779B" w:rsidRPr="003A47F0">
        <w:rPr>
          <w:lang w:val="es-ES"/>
        </w:rPr>
        <w:t>se</w:t>
      </w:r>
      <w:r w:rsidR="00BE000E" w:rsidRPr="003A47F0">
        <w:rPr>
          <w:lang w:val="es-ES"/>
        </w:rPr>
        <w:t xml:space="preserve"> delito</w:t>
      </w:r>
      <w:r w:rsidR="000A47FE" w:rsidRPr="003A47F0">
        <w:rPr>
          <w:lang w:val="es-ES"/>
        </w:rPr>
        <w:t xml:space="preserve"> o</w:t>
      </w:r>
      <w:r w:rsidR="00884E15" w:rsidRPr="003A47F0">
        <w:rPr>
          <w:lang w:val="es-ES"/>
        </w:rPr>
        <w:t xml:space="preserve"> </w:t>
      </w:r>
      <w:r w:rsidR="0046779B" w:rsidRPr="003A47F0">
        <w:rPr>
          <w:lang w:val="es-ES"/>
        </w:rPr>
        <w:t>en el que</w:t>
      </w:r>
      <w:r w:rsidR="00884E15" w:rsidRPr="003A47F0">
        <w:rPr>
          <w:lang w:val="es-ES"/>
        </w:rPr>
        <w:t xml:space="preserve"> se haya producido o </w:t>
      </w:r>
      <w:r w:rsidR="0046779B" w:rsidRPr="003A47F0">
        <w:rPr>
          <w:lang w:val="es-ES"/>
        </w:rPr>
        <w:t>debiera</w:t>
      </w:r>
      <w:r w:rsidR="00884E15" w:rsidRPr="003A47F0">
        <w:rPr>
          <w:lang w:val="es-ES"/>
        </w:rPr>
        <w:t xml:space="preserve"> h</w:t>
      </w:r>
      <w:r w:rsidR="0046779B" w:rsidRPr="003A47F0">
        <w:rPr>
          <w:lang w:val="es-ES"/>
        </w:rPr>
        <w:t>a</w:t>
      </w:r>
      <w:r w:rsidR="0098445D" w:rsidRPr="003A47F0">
        <w:rPr>
          <w:lang w:val="es-ES"/>
        </w:rPr>
        <w:t>ber</w:t>
      </w:r>
      <w:r w:rsidR="0046779B" w:rsidRPr="003A47F0">
        <w:rPr>
          <w:lang w:val="es-ES"/>
        </w:rPr>
        <w:t>se</w:t>
      </w:r>
      <w:r w:rsidR="00884E15" w:rsidRPr="003A47F0">
        <w:rPr>
          <w:lang w:val="es-ES"/>
        </w:rPr>
        <w:t xml:space="preserve"> producido </w:t>
      </w:r>
      <w:r w:rsidR="00492153" w:rsidRPr="003A47F0">
        <w:rPr>
          <w:lang w:val="es-ES"/>
        </w:rPr>
        <w:t>el resultado</w:t>
      </w:r>
      <w:r w:rsidR="00884E15" w:rsidRPr="003A47F0">
        <w:rPr>
          <w:lang w:val="es-ES"/>
        </w:rPr>
        <w:t xml:space="preserve"> contemplado por esta </w:t>
      </w:r>
      <w:r w:rsidR="000416DF" w:rsidRPr="003A47F0">
        <w:rPr>
          <w:lang w:val="es-ES"/>
        </w:rPr>
        <w:t>ley</w:t>
      </w:r>
      <w:r w:rsidR="00BE000E" w:rsidRPr="003A47F0">
        <w:rPr>
          <w:lang w:val="es-ES"/>
        </w:rPr>
        <w:t>, de conformidad con la intencionalidad</w:t>
      </w:r>
      <w:r w:rsidR="00884E15" w:rsidRPr="003A47F0">
        <w:rPr>
          <w:lang w:val="es-ES"/>
        </w:rPr>
        <w:t xml:space="preserve"> de</w:t>
      </w:r>
      <w:r w:rsidR="00BE000E" w:rsidRPr="003A47F0">
        <w:rPr>
          <w:lang w:val="es-ES"/>
        </w:rPr>
        <w:t>l</w:t>
      </w:r>
      <w:r w:rsidR="00884E15" w:rsidRPr="003A47F0">
        <w:rPr>
          <w:lang w:val="es-ES"/>
        </w:rPr>
        <w:t xml:space="preserve"> autor</w:t>
      </w:r>
      <w:r w:rsidR="000A47FE" w:rsidRPr="003A47F0">
        <w:rPr>
          <w:lang w:val="es-ES"/>
        </w:rPr>
        <w:t xml:space="preserve">. </w:t>
      </w:r>
      <w:r w:rsidR="00884E15" w:rsidRPr="003A47F0">
        <w:rPr>
          <w:lang w:val="es-ES"/>
        </w:rPr>
        <w:t>Se trata de una nueva disposición del Código Penal</w:t>
      </w:r>
      <w:r w:rsidR="0098445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84E15" w:rsidRPr="003A47F0">
        <w:rPr>
          <w:lang w:val="es-ES"/>
        </w:rPr>
        <w:t>que revist</w:t>
      </w:r>
      <w:r w:rsidR="00BE000E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884E15" w:rsidRPr="003A47F0">
        <w:rPr>
          <w:lang w:val="es-ES"/>
        </w:rPr>
        <w:t>e</w:t>
      </w:r>
      <w:r w:rsidR="000A47FE" w:rsidRPr="003A47F0">
        <w:rPr>
          <w:lang w:val="es-ES"/>
        </w:rPr>
        <w:t>special importanc</w:t>
      </w:r>
      <w:r w:rsidR="00884E15" w:rsidRPr="003A47F0">
        <w:rPr>
          <w:lang w:val="es-ES"/>
        </w:rPr>
        <w:t>ia</w:t>
      </w:r>
      <w:r w:rsidR="0046779B" w:rsidRPr="003A47F0">
        <w:rPr>
          <w:lang w:val="es-ES"/>
        </w:rPr>
        <w:t xml:space="preserve"> en la medida en</w:t>
      </w:r>
      <w:r w:rsidR="00884E15" w:rsidRPr="003A47F0">
        <w:rPr>
          <w:lang w:val="es-ES"/>
        </w:rPr>
        <w:t xml:space="preserve"> que </w:t>
      </w:r>
      <w:r w:rsidR="00492153" w:rsidRPr="003A47F0">
        <w:rPr>
          <w:lang w:val="es-ES"/>
        </w:rPr>
        <w:t>el</w:t>
      </w:r>
      <w:r w:rsidR="00884E15" w:rsidRPr="003A47F0">
        <w:rPr>
          <w:lang w:val="es-ES"/>
        </w:rPr>
        <w:t xml:space="preserve"> tribunal </w:t>
      </w:r>
      <w:r w:rsidR="00BE000E" w:rsidRPr="003A47F0">
        <w:rPr>
          <w:lang w:val="es-ES"/>
        </w:rPr>
        <w:t xml:space="preserve">competente </w:t>
      </w:r>
      <w:r w:rsidR="0098445D" w:rsidRPr="003A47F0">
        <w:rPr>
          <w:lang w:val="es-ES"/>
        </w:rPr>
        <w:t>para</w:t>
      </w:r>
      <w:r w:rsidR="00BE000E" w:rsidRPr="003A47F0">
        <w:rPr>
          <w:lang w:val="es-ES"/>
        </w:rPr>
        <w:t xml:space="preserve"> conocer</w:t>
      </w:r>
      <w:r w:rsidR="00884E15" w:rsidRPr="003A47F0">
        <w:rPr>
          <w:lang w:val="es-ES"/>
        </w:rPr>
        <w:t xml:space="preserve"> </w:t>
      </w:r>
      <w:r w:rsidR="0098445D" w:rsidRPr="003A47F0">
        <w:rPr>
          <w:lang w:val="es-ES"/>
        </w:rPr>
        <w:t xml:space="preserve">de </w:t>
      </w:r>
      <w:r w:rsidR="00884E15" w:rsidRPr="003A47F0">
        <w:rPr>
          <w:lang w:val="es-ES"/>
        </w:rPr>
        <w:t>es</w:t>
      </w:r>
      <w:r w:rsidR="00BE000E" w:rsidRPr="003A47F0">
        <w:rPr>
          <w:lang w:val="es-ES"/>
        </w:rPr>
        <w:t xml:space="preserve">e asunto viene determinada por </w:t>
      </w:r>
      <w:r w:rsidR="00884E15" w:rsidRPr="003A47F0">
        <w:rPr>
          <w:lang w:val="es-ES"/>
        </w:rPr>
        <w:t xml:space="preserve">el lugar </w:t>
      </w:r>
      <w:r w:rsidR="00BE000E" w:rsidRPr="003A47F0">
        <w:rPr>
          <w:lang w:val="es-ES"/>
        </w:rPr>
        <w:t>en que se haya</w:t>
      </w:r>
      <w:r w:rsidR="00884E15" w:rsidRPr="003A47F0">
        <w:rPr>
          <w:lang w:val="es-ES"/>
        </w:rPr>
        <w:t xml:space="preserve"> com</w:t>
      </w:r>
      <w:r w:rsidR="00BE000E" w:rsidRPr="003A47F0">
        <w:rPr>
          <w:lang w:val="es-ES"/>
        </w:rPr>
        <w:t xml:space="preserve">etido </w:t>
      </w:r>
      <w:r w:rsidR="00884E15" w:rsidRPr="003A47F0">
        <w:rPr>
          <w:lang w:val="es-ES"/>
        </w:rPr>
        <w:t>el acto delictivo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723D4C" w:rsidRPr="003A47F0">
        <w:rPr>
          <w:lang w:val="es-ES"/>
        </w:rPr>
        <w:t>19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BE000E" w:rsidRPr="003A47F0">
        <w:rPr>
          <w:lang w:val="es-ES"/>
        </w:rPr>
        <w:t>E</w:t>
      </w:r>
      <w:r w:rsidR="000A47FE" w:rsidRPr="003A47F0">
        <w:rPr>
          <w:lang w:val="es-ES"/>
        </w:rPr>
        <w:t>n s</w:t>
      </w:r>
      <w:r w:rsidR="00BE000E" w:rsidRPr="003A47F0">
        <w:rPr>
          <w:lang w:val="es-ES"/>
        </w:rPr>
        <w:t>u</w:t>
      </w:r>
      <w:r w:rsidR="000A47FE" w:rsidRPr="003A47F0">
        <w:rPr>
          <w:lang w:val="es-ES"/>
        </w:rPr>
        <w:t xml:space="preserve"> </w:t>
      </w:r>
      <w:r w:rsidR="00723D4C" w:rsidRPr="003A47F0">
        <w:rPr>
          <w:lang w:val="es-ES"/>
        </w:rPr>
        <w:t>art</w:t>
      </w:r>
      <w:r w:rsidR="00BE000E" w:rsidRPr="003A47F0">
        <w:rPr>
          <w:lang w:val="es-ES"/>
        </w:rPr>
        <w:t>í</w:t>
      </w:r>
      <w:r w:rsidR="00723D4C" w:rsidRPr="003A47F0">
        <w:rPr>
          <w:lang w:val="es-ES"/>
        </w:rPr>
        <w:t>c</w:t>
      </w:r>
      <w:r w:rsidR="00BE000E" w:rsidRPr="003A47F0">
        <w:rPr>
          <w:lang w:val="es-ES"/>
        </w:rPr>
        <w:t>u</w:t>
      </w:r>
      <w:r w:rsidR="00723D4C" w:rsidRPr="003A47F0">
        <w:rPr>
          <w:lang w:val="es-ES"/>
        </w:rPr>
        <w:t>l</w:t>
      </w:r>
      <w:r w:rsidR="00BE000E" w:rsidRPr="003A47F0">
        <w:rPr>
          <w:lang w:val="es-ES"/>
        </w:rPr>
        <w:t>o</w:t>
      </w:r>
      <w:r w:rsidR="00723D4C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9, </w:t>
      </w:r>
      <w:r w:rsidR="00BE000E" w:rsidRPr="003A47F0">
        <w:rPr>
          <w:lang w:val="es-ES"/>
        </w:rPr>
        <w:t>la Ley contra la d</w:t>
      </w:r>
      <w:r w:rsidR="000A47FE" w:rsidRPr="003A47F0">
        <w:rPr>
          <w:lang w:val="es-ES"/>
        </w:rPr>
        <w:t>iscrimina</w:t>
      </w:r>
      <w:r w:rsidR="00BE000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E000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92153" w:rsidRPr="003A47F0">
        <w:rPr>
          <w:lang w:val="es-ES"/>
        </w:rPr>
        <w:t>establece</w:t>
      </w:r>
      <w:r w:rsidR="00BE000E" w:rsidRPr="003A47F0">
        <w:rPr>
          <w:lang w:val="es-ES"/>
        </w:rPr>
        <w:t xml:space="preserve"> el derecho de toda persona a hacer valer sus derechos ante un tribunal</w:t>
      </w:r>
      <w:r w:rsidR="000A47FE" w:rsidRPr="003A47F0">
        <w:rPr>
          <w:lang w:val="es-ES"/>
        </w:rPr>
        <w:t xml:space="preserve">, </w:t>
      </w:r>
      <w:r w:rsidR="00BE000E" w:rsidRPr="003A47F0">
        <w:rPr>
          <w:lang w:val="es-ES"/>
        </w:rPr>
        <w:t xml:space="preserve">si cree que </w:t>
      </w:r>
      <w:r w:rsidR="00AF3B84" w:rsidRPr="003A47F0">
        <w:rPr>
          <w:lang w:val="es-ES"/>
        </w:rPr>
        <w:t>estos</w:t>
      </w:r>
      <w:r w:rsidR="00BE000E" w:rsidRPr="003A47F0">
        <w:rPr>
          <w:lang w:val="es-ES"/>
        </w:rPr>
        <w:t xml:space="preserve">, </w:t>
      </w:r>
      <w:r w:rsidR="00AF3B84" w:rsidRPr="003A47F0">
        <w:rPr>
          <w:lang w:val="es-ES"/>
        </w:rPr>
        <w:t xml:space="preserve">o los </w:t>
      </w:r>
      <w:r w:rsidR="00BE000E" w:rsidRPr="003A47F0">
        <w:rPr>
          <w:lang w:val="es-ES"/>
        </w:rPr>
        <w:t>intereses o libertades</w:t>
      </w:r>
      <w:r w:rsidR="000A47FE" w:rsidRPr="003A47F0">
        <w:rPr>
          <w:lang w:val="es-ES"/>
        </w:rPr>
        <w:t xml:space="preserve"> prote</w:t>
      </w:r>
      <w:r w:rsidR="00BE000E" w:rsidRPr="003A47F0">
        <w:rPr>
          <w:lang w:val="es-ES"/>
        </w:rPr>
        <w:t>gidos por la ley</w:t>
      </w:r>
      <w:r w:rsidR="00AF3B84" w:rsidRPr="003A47F0">
        <w:rPr>
          <w:lang w:val="es-ES"/>
        </w:rPr>
        <w:t>,</w:t>
      </w:r>
      <w:r w:rsidR="00BE000E" w:rsidRPr="003A47F0">
        <w:rPr>
          <w:lang w:val="es-ES"/>
        </w:rPr>
        <w:t xml:space="preserve"> se han visto</w:t>
      </w:r>
      <w:r w:rsidR="000A47FE" w:rsidRPr="003A47F0">
        <w:rPr>
          <w:lang w:val="es-ES"/>
        </w:rPr>
        <w:t xml:space="preserve"> afect</w:t>
      </w:r>
      <w:r w:rsidR="00BE000E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E000E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BE000E" w:rsidRPr="003A47F0">
        <w:rPr>
          <w:lang w:val="es-ES"/>
        </w:rPr>
        <w:t>por la</w:t>
      </w:r>
      <w:r w:rsidR="000A47FE" w:rsidRPr="003A47F0">
        <w:rPr>
          <w:lang w:val="es-ES"/>
        </w:rPr>
        <w:t xml:space="preserve"> viola</w:t>
      </w:r>
      <w:r w:rsidR="00BE000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E000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E000E" w:rsidRPr="003A47F0">
        <w:rPr>
          <w:lang w:val="es-ES"/>
        </w:rPr>
        <w:t>del principio de igualdad de trato</w:t>
      </w:r>
      <w:r w:rsidR="000A47FE" w:rsidRPr="003A47F0">
        <w:rPr>
          <w:lang w:val="es-ES"/>
        </w:rPr>
        <w:t xml:space="preserve">. </w:t>
      </w:r>
      <w:r w:rsidR="0098445D" w:rsidRPr="003A47F0">
        <w:rPr>
          <w:lang w:val="es-ES"/>
        </w:rPr>
        <w:t>Puede</w:t>
      </w:r>
      <w:r w:rsidR="000062E7" w:rsidRPr="003A47F0">
        <w:rPr>
          <w:lang w:val="es-ES"/>
        </w:rPr>
        <w:t xml:space="preserve"> </w:t>
      </w:r>
      <w:r w:rsidR="00492153" w:rsidRPr="003A47F0">
        <w:rPr>
          <w:lang w:val="es-ES"/>
        </w:rPr>
        <w:t>exigir, en especial</w:t>
      </w:r>
      <w:r w:rsidR="00251DAA" w:rsidRPr="003A47F0">
        <w:rPr>
          <w:lang w:val="es-ES"/>
        </w:rPr>
        <w:t>,</w:t>
      </w:r>
      <w:r w:rsidR="000062E7" w:rsidRPr="003A47F0">
        <w:rPr>
          <w:lang w:val="es-ES"/>
        </w:rPr>
        <w:t xml:space="preserve"> que </w:t>
      </w:r>
      <w:r w:rsidR="00492153" w:rsidRPr="003A47F0">
        <w:rPr>
          <w:lang w:val="es-ES"/>
        </w:rPr>
        <w:t xml:space="preserve">se adopte una decisión que ordene a </w:t>
      </w:r>
      <w:r w:rsidR="000062E7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492153" w:rsidRPr="003A47F0">
        <w:rPr>
          <w:lang w:val="es-ES"/>
        </w:rPr>
        <w:t>entidad</w:t>
      </w:r>
      <w:r w:rsidR="000A47FE" w:rsidRPr="003A47F0">
        <w:rPr>
          <w:lang w:val="es-ES"/>
        </w:rPr>
        <w:t xml:space="preserve"> </w:t>
      </w:r>
      <w:r w:rsidR="000062E7" w:rsidRPr="003A47F0">
        <w:rPr>
          <w:lang w:val="es-ES"/>
        </w:rPr>
        <w:t xml:space="preserve">que haya vulnerado el principio de igualdad de trato </w:t>
      </w:r>
      <w:r w:rsidR="00492153" w:rsidRPr="003A47F0">
        <w:rPr>
          <w:lang w:val="es-ES"/>
        </w:rPr>
        <w:t xml:space="preserve">que </w:t>
      </w:r>
      <w:r w:rsidR="000062E7" w:rsidRPr="003A47F0">
        <w:rPr>
          <w:lang w:val="es-ES"/>
        </w:rPr>
        <w:t>cese en su</w:t>
      </w:r>
      <w:r w:rsidR="000A47FE" w:rsidRPr="003A47F0">
        <w:rPr>
          <w:lang w:val="es-ES"/>
        </w:rPr>
        <w:t xml:space="preserve"> act</w:t>
      </w:r>
      <w:r w:rsidR="000062E7" w:rsidRPr="003A47F0">
        <w:rPr>
          <w:lang w:val="es-ES"/>
        </w:rPr>
        <w:t>uac</w:t>
      </w:r>
      <w:r w:rsidR="000A47FE" w:rsidRPr="003A47F0">
        <w:rPr>
          <w:lang w:val="es-ES"/>
        </w:rPr>
        <w:t>i</w:t>
      </w:r>
      <w:r w:rsidR="000062E7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062E7" w:rsidRPr="003A47F0">
        <w:rPr>
          <w:lang w:val="es-ES"/>
        </w:rPr>
        <w:t xml:space="preserve"> y, de ser</w:t>
      </w:r>
      <w:r w:rsidR="000A47FE" w:rsidRPr="003A47F0">
        <w:rPr>
          <w:lang w:val="es-ES"/>
        </w:rPr>
        <w:t xml:space="preserve"> posible, </w:t>
      </w:r>
      <w:r w:rsidR="000062E7" w:rsidRPr="003A47F0">
        <w:rPr>
          <w:lang w:val="es-ES"/>
        </w:rPr>
        <w:t xml:space="preserve">le </w:t>
      </w:r>
      <w:r w:rsidR="000A47FE" w:rsidRPr="003A47F0">
        <w:rPr>
          <w:lang w:val="es-ES"/>
        </w:rPr>
        <w:t>re</w:t>
      </w:r>
      <w:r w:rsidR="000062E7" w:rsidRPr="003A47F0">
        <w:rPr>
          <w:lang w:val="es-ES"/>
        </w:rPr>
        <w:t>stituya en</w:t>
      </w:r>
      <w:r w:rsidR="000A47FE" w:rsidRPr="003A47F0">
        <w:rPr>
          <w:lang w:val="es-ES"/>
        </w:rPr>
        <w:t xml:space="preserve"> s</w:t>
      </w:r>
      <w:r w:rsidR="000062E7" w:rsidRPr="003A47F0">
        <w:rPr>
          <w:lang w:val="es-ES"/>
        </w:rPr>
        <w:t>u derecho o le conceda una indemnización adecuada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0062E7" w:rsidRPr="003A47F0">
        <w:rPr>
          <w:lang w:val="es-ES"/>
        </w:rPr>
        <w:t>Si la indemnización adecuada no es</w:t>
      </w:r>
      <w:r w:rsidR="000A47FE" w:rsidRPr="003A47F0">
        <w:rPr>
          <w:lang w:val="es-ES"/>
        </w:rPr>
        <w:t xml:space="preserve"> suficient</w:t>
      </w:r>
      <w:r w:rsidR="000062E7" w:rsidRPr="003A47F0">
        <w:rPr>
          <w:lang w:val="es-ES"/>
        </w:rPr>
        <w:t>e</w:t>
      </w:r>
      <w:r w:rsidR="000A47FE" w:rsidRPr="003A47F0">
        <w:rPr>
          <w:lang w:val="es-ES"/>
        </w:rPr>
        <w:t xml:space="preserve">, </w:t>
      </w:r>
      <w:r w:rsidR="00AF3B84" w:rsidRPr="003A47F0">
        <w:rPr>
          <w:lang w:val="es-ES"/>
        </w:rPr>
        <w:t>es decir,</w:t>
      </w:r>
      <w:r w:rsidR="000062E7" w:rsidRPr="003A47F0">
        <w:rPr>
          <w:lang w:val="es-ES"/>
        </w:rPr>
        <w:t xml:space="preserve"> si la</w:t>
      </w:r>
      <w:r w:rsidR="000A47FE" w:rsidRPr="003A47F0">
        <w:rPr>
          <w:lang w:val="es-ES"/>
        </w:rPr>
        <w:t xml:space="preserve"> viola</w:t>
      </w:r>
      <w:r w:rsidR="000062E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062E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062E7" w:rsidRPr="003A47F0">
        <w:rPr>
          <w:lang w:val="es-ES"/>
        </w:rPr>
        <w:t>del principio de igualdad de</w:t>
      </w:r>
      <w:r w:rsidR="000A47FE" w:rsidRPr="003A47F0">
        <w:rPr>
          <w:lang w:val="es-ES"/>
        </w:rPr>
        <w:t xml:space="preserve"> trat</w:t>
      </w:r>
      <w:r w:rsidR="000062E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ha </w:t>
      </w:r>
      <w:r w:rsidR="000062E7" w:rsidRPr="003A47F0">
        <w:rPr>
          <w:lang w:val="es-ES"/>
        </w:rPr>
        <w:t>l</w:t>
      </w:r>
      <w:r w:rsidR="000A47FE" w:rsidRPr="003A47F0">
        <w:rPr>
          <w:lang w:val="es-ES"/>
        </w:rPr>
        <w:t>le</w:t>
      </w:r>
      <w:r w:rsidR="00AF3B84" w:rsidRPr="003A47F0">
        <w:rPr>
          <w:lang w:val="es-ES"/>
        </w:rPr>
        <w:t>vado aparejada</w:t>
      </w:r>
      <w:r w:rsidR="000062E7" w:rsidRPr="003A47F0">
        <w:rPr>
          <w:lang w:val="es-ES"/>
        </w:rPr>
        <w:t xml:space="preserve"> un me</w:t>
      </w:r>
      <w:r w:rsidR="00AF3B84" w:rsidRPr="003A47F0">
        <w:rPr>
          <w:lang w:val="es-ES"/>
        </w:rPr>
        <w:t xml:space="preserve">noscabo </w:t>
      </w:r>
      <w:r w:rsidR="000A47FE" w:rsidRPr="003A47F0">
        <w:rPr>
          <w:lang w:val="es-ES"/>
        </w:rPr>
        <w:t>significat</w:t>
      </w:r>
      <w:r w:rsidR="000062E7" w:rsidRPr="003A47F0">
        <w:rPr>
          <w:lang w:val="es-ES"/>
        </w:rPr>
        <w:t>iv</w:t>
      </w:r>
      <w:r w:rsidR="00AF3B84" w:rsidRPr="003A47F0">
        <w:rPr>
          <w:lang w:val="es-ES"/>
        </w:rPr>
        <w:t>o</w:t>
      </w:r>
      <w:r w:rsidR="000062E7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digni</w:t>
      </w:r>
      <w:r w:rsidR="000062E7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0062E7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respet</w:t>
      </w:r>
      <w:r w:rsidR="000062E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o</w:t>
      </w:r>
      <w:r w:rsidR="00AF3B84" w:rsidRPr="003A47F0">
        <w:rPr>
          <w:lang w:val="es-ES"/>
        </w:rPr>
        <w:t xml:space="preserve"> </w:t>
      </w:r>
      <w:r w:rsidR="000062E7" w:rsidRPr="003A47F0">
        <w:rPr>
          <w:lang w:val="es-ES"/>
        </w:rPr>
        <w:t>l</w:t>
      </w:r>
      <w:r w:rsidR="00AF3B84" w:rsidRPr="003A47F0">
        <w:rPr>
          <w:lang w:val="es-ES"/>
        </w:rPr>
        <w:t>a</w:t>
      </w:r>
      <w:r w:rsidR="000062E7" w:rsidRPr="003A47F0">
        <w:rPr>
          <w:lang w:val="es-ES"/>
        </w:rPr>
        <w:t xml:space="preserve"> </w:t>
      </w:r>
      <w:r w:rsidR="00AF3B84" w:rsidRPr="003A47F0">
        <w:rPr>
          <w:lang w:val="es-ES"/>
        </w:rPr>
        <w:t>función</w:t>
      </w:r>
      <w:r w:rsidR="000062E7" w:rsidRPr="003A47F0">
        <w:rPr>
          <w:lang w:val="es-ES"/>
        </w:rPr>
        <w:t xml:space="preserve"> social</w:t>
      </w:r>
      <w:r w:rsidR="000A47FE" w:rsidRPr="003A47F0">
        <w:rPr>
          <w:lang w:val="es-ES"/>
        </w:rPr>
        <w:t xml:space="preserve"> </w:t>
      </w:r>
      <w:r w:rsidR="000062E7" w:rsidRPr="003A47F0">
        <w:rPr>
          <w:lang w:val="es-ES"/>
        </w:rPr>
        <w:t>de la víctima</w:t>
      </w:r>
      <w:r w:rsidR="000A47FE" w:rsidRPr="003A47F0">
        <w:rPr>
          <w:lang w:val="es-ES"/>
        </w:rPr>
        <w:t xml:space="preserve">, </w:t>
      </w:r>
      <w:r w:rsidR="000062E7" w:rsidRPr="003A47F0">
        <w:rPr>
          <w:lang w:val="es-ES"/>
        </w:rPr>
        <w:t>esta podrá reclamar asimismo una indemnización</w:t>
      </w:r>
      <w:r w:rsidR="000A47FE" w:rsidRPr="003A47F0">
        <w:rPr>
          <w:lang w:val="es-ES"/>
        </w:rPr>
        <w:t xml:space="preserve"> p</w:t>
      </w:r>
      <w:r w:rsidR="000062E7" w:rsidRPr="003A47F0">
        <w:rPr>
          <w:lang w:val="es-ES"/>
        </w:rPr>
        <w:t>atrimonial</w:t>
      </w:r>
      <w:r w:rsidR="000A47FE" w:rsidRPr="003A47F0">
        <w:rPr>
          <w:lang w:val="es-ES"/>
        </w:rPr>
        <w:t xml:space="preserve"> </w:t>
      </w:r>
      <w:r w:rsidR="000062E7" w:rsidRPr="003A47F0">
        <w:rPr>
          <w:lang w:val="es-ES"/>
        </w:rPr>
        <w:t>p</w:t>
      </w:r>
      <w:r w:rsidR="000A47FE" w:rsidRPr="003A47F0">
        <w:rPr>
          <w:lang w:val="es-ES"/>
        </w:rPr>
        <w:t xml:space="preserve">or </w:t>
      </w:r>
      <w:r w:rsidR="000062E7" w:rsidRPr="003A47F0">
        <w:rPr>
          <w:lang w:val="es-ES"/>
        </w:rPr>
        <w:t>los daños morales</w:t>
      </w:r>
      <w:r w:rsidR="000A47FE" w:rsidRPr="003A47F0">
        <w:rPr>
          <w:lang w:val="es-ES"/>
        </w:rPr>
        <w:t xml:space="preserve">. </w:t>
      </w:r>
      <w:r w:rsidR="000062E7" w:rsidRPr="003A47F0">
        <w:rPr>
          <w:lang w:val="es-ES"/>
        </w:rPr>
        <w:t>La cuantía</w:t>
      </w:r>
      <w:r w:rsidR="00A61AFA" w:rsidRPr="003A47F0">
        <w:rPr>
          <w:lang w:val="es-ES"/>
        </w:rPr>
        <w:t xml:space="preserve"> de la indemnización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>económica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>por los daños morales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 xml:space="preserve">vendrá </w:t>
      </w:r>
      <w:r w:rsidR="000A47FE" w:rsidRPr="003A47F0">
        <w:rPr>
          <w:lang w:val="es-ES"/>
        </w:rPr>
        <w:t>determin</w:t>
      </w:r>
      <w:r w:rsidR="00A61AFA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61AFA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>por el tribunal, teniendo en cuenta la gravedad de los daños morales infligidos y todas las</w:t>
      </w:r>
      <w:r w:rsidR="000A47FE" w:rsidRPr="003A47F0">
        <w:rPr>
          <w:lang w:val="es-ES"/>
        </w:rPr>
        <w:t xml:space="preserve"> </w:t>
      </w:r>
      <w:r w:rsidR="00AF3B84" w:rsidRPr="003A47F0">
        <w:rPr>
          <w:lang w:val="es-ES"/>
        </w:rPr>
        <w:t xml:space="preserve">demás </w:t>
      </w:r>
      <w:r w:rsidR="000A47FE" w:rsidRPr="003A47F0">
        <w:rPr>
          <w:lang w:val="es-ES"/>
        </w:rPr>
        <w:t>circu</w:t>
      </w:r>
      <w:r w:rsidR="00A61AFA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A61AFA" w:rsidRPr="003A47F0">
        <w:rPr>
          <w:lang w:val="es-ES"/>
        </w:rPr>
        <w:t>ia</w:t>
      </w:r>
      <w:r w:rsidR="000A47FE" w:rsidRPr="003A47F0">
        <w:rPr>
          <w:lang w:val="es-ES"/>
        </w:rPr>
        <w:t xml:space="preserve">s </w:t>
      </w:r>
      <w:r w:rsidR="00A61AFA" w:rsidRPr="003A47F0">
        <w:rPr>
          <w:lang w:val="es-ES"/>
        </w:rPr>
        <w:t>c</w:t>
      </w:r>
      <w:r w:rsidR="000A47FE" w:rsidRPr="003A47F0">
        <w:rPr>
          <w:lang w:val="es-ES"/>
        </w:rPr>
        <w:t>o</w:t>
      </w:r>
      <w:r w:rsidR="00A61AFA" w:rsidRPr="003A47F0">
        <w:rPr>
          <w:lang w:val="es-ES"/>
        </w:rPr>
        <w:t>n</w:t>
      </w:r>
      <w:r w:rsidR="000A47FE" w:rsidRPr="003A47F0">
        <w:rPr>
          <w:lang w:val="es-ES"/>
        </w:rPr>
        <w:t>curren</w:t>
      </w:r>
      <w:r w:rsidR="00A61AFA" w:rsidRPr="003A47F0">
        <w:rPr>
          <w:lang w:val="es-ES"/>
        </w:rPr>
        <w:t>tes</w:t>
      </w:r>
      <w:r w:rsidR="000A47FE" w:rsidRPr="003A47F0">
        <w:rPr>
          <w:lang w:val="es-ES"/>
        </w:rPr>
        <w:t>.</w:t>
      </w:r>
    </w:p>
    <w:p w:rsidR="000A47FE" w:rsidRPr="003A47F0" w:rsidRDefault="00D6061B" w:rsidP="0062777D">
      <w:pPr>
        <w:pStyle w:val="H1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A61AFA" w:rsidRPr="003A47F0">
        <w:rPr>
          <w:lang w:val="es-ES"/>
        </w:rPr>
        <w:t>Artí</w:t>
      </w:r>
      <w:r w:rsidR="000A47FE" w:rsidRPr="003A47F0">
        <w:rPr>
          <w:lang w:val="es-ES"/>
        </w:rPr>
        <w:t>c</w:t>
      </w:r>
      <w:r w:rsidR="00A61AFA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A61AFA" w:rsidRPr="003A47F0">
        <w:rPr>
          <w:lang w:val="es-ES"/>
        </w:rPr>
        <w:t>o</w:t>
      </w:r>
      <w:r w:rsidR="000A47FE" w:rsidRPr="003A47F0">
        <w:rPr>
          <w:lang w:val="es-ES"/>
        </w:rPr>
        <w:t xml:space="preserve"> 7</w:t>
      </w:r>
      <w:r w:rsidR="005F0F24" w:rsidRPr="003A47F0">
        <w:rPr>
          <w:lang w:val="es-ES"/>
        </w:rPr>
        <w:br/>
      </w:r>
      <w:r w:rsidR="000A47FE" w:rsidRPr="003A47F0">
        <w:rPr>
          <w:lang w:val="es-ES"/>
        </w:rPr>
        <w:t>Me</w:t>
      </w:r>
      <w:r w:rsidR="00A61AFA" w:rsidRPr="003A47F0">
        <w:rPr>
          <w:lang w:val="es-ES"/>
        </w:rPr>
        <w:t>didas aplicadas en las esferas de la enseñanza,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educa</w:t>
      </w:r>
      <w:r w:rsidR="00A61A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61AF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C942C6">
        <w:rPr>
          <w:lang w:val="es-ES"/>
        </w:rPr>
        <w:br/>
      </w:r>
      <w:r w:rsidR="00A61AFA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cultur</w:t>
      </w:r>
      <w:r w:rsidR="00A61AFA" w:rsidRPr="003A47F0">
        <w:rPr>
          <w:lang w:val="es-ES"/>
        </w:rPr>
        <w:t>a y la</w:t>
      </w:r>
      <w:r w:rsidR="000A47FE" w:rsidRPr="003A47F0">
        <w:rPr>
          <w:lang w:val="es-ES"/>
        </w:rPr>
        <w:t xml:space="preserve"> informa</w:t>
      </w:r>
      <w:r w:rsidR="00A61A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61AFA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61AFA" w:rsidRPr="003A47F0">
        <w:rPr>
          <w:lang w:val="es-ES"/>
        </w:rPr>
        <w:t xml:space="preserve"> para combatir los</w:t>
      </w:r>
      <w:r w:rsidR="000A47FE" w:rsidRPr="003A47F0">
        <w:rPr>
          <w:lang w:val="es-ES"/>
        </w:rPr>
        <w:t xml:space="preserve"> preju</w:t>
      </w:r>
      <w:r w:rsidR="00A61AFA" w:rsidRPr="003A47F0">
        <w:rPr>
          <w:lang w:val="es-ES"/>
        </w:rPr>
        <w:t>icios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 xml:space="preserve">que </w:t>
      </w:r>
      <w:r w:rsidR="005F0F24" w:rsidRPr="003A47F0">
        <w:rPr>
          <w:lang w:val="es-ES"/>
        </w:rPr>
        <w:br/>
      </w:r>
      <w:r w:rsidR="00A61AFA" w:rsidRPr="003A47F0">
        <w:rPr>
          <w:lang w:val="es-ES"/>
        </w:rPr>
        <w:t>conduzcan a la</w:t>
      </w:r>
      <w:r w:rsidR="000A47FE" w:rsidRPr="003A47F0">
        <w:rPr>
          <w:lang w:val="es-ES"/>
        </w:rPr>
        <w:t xml:space="preserve"> discrimina</w:t>
      </w:r>
      <w:r w:rsidR="00A61A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61AFA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61AFA" w:rsidRPr="003A47F0">
        <w:rPr>
          <w:lang w:val="es-ES"/>
        </w:rPr>
        <w:t xml:space="preserve"> racial</w:t>
      </w:r>
    </w:p>
    <w:p w:rsidR="000A47FE" w:rsidRPr="003A47F0" w:rsidRDefault="00CA5E56" w:rsidP="0065778E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A61AFA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Vice</w:t>
      </w:r>
      <w:r w:rsidR="0065778E">
        <w:rPr>
          <w:lang w:val="es-ES"/>
        </w:rPr>
        <w:t>p</w:t>
      </w:r>
      <w:r w:rsidR="0095127E" w:rsidRPr="003A47F0">
        <w:rPr>
          <w:lang w:val="es-ES"/>
        </w:rPr>
        <w:t xml:space="preserve">rimer </w:t>
      </w:r>
      <w:r w:rsidR="002C42FB" w:rsidRPr="003A47F0">
        <w:rPr>
          <w:lang w:val="es-ES"/>
        </w:rPr>
        <w:t>Ministro</w:t>
      </w:r>
      <w:r w:rsidR="000A47FE" w:rsidRPr="003A47F0">
        <w:rPr>
          <w:lang w:val="es-ES"/>
        </w:rPr>
        <w:t xml:space="preserve"> </w:t>
      </w:r>
      <w:r w:rsidR="00A61AFA" w:rsidRPr="003A47F0">
        <w:rPr>
          <w:lang w:val="es-ES"/>
        </w:rPr>
        <w:t xml:space="preserve">para los Derechos </w:t>
      </w:r>
      <w:r w:rsidR="000A47FE" w:rsidRPr="003A47F0">
        <w:rPr>
          <w:lang w:val="es-ES"/>
        </w:rPr>
        <w:t>Human</w:t>
      </w:r>
      <w:r w:rsidR="00A61AFA" w:rsidRPr="003A47F0">
        <w:rPr>
          <w:lang w:val="es-ES"/>
        </w:rPr>
        <w:t>os y las Minorías</w:t>
      </w:r>
      <w:r w:rsidR="000A47FE" w:rsidRPr="003A47F0">
        <w:rPr>
          <w:lang w:val="es-ES"/>
        </w:rPr>
        <w:t xml:space="preserve"> Na</w:t>
      </w:r>
      <w:r w:rsidR="00A61AFA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A61AFA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 xml:space="preserve">ha </w:t>
      </w:r>
      <w:r w:rsidR="004F67E4" w:rsidRPr="003A47F0">
        <w:rPr>
          <w:lang w:val="es-ES"/>
        </w:rPr>
        <w:t>mencionado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 xml:space="preserve">en </w:t>
      </w:r>
      <w:r w:rsidR="000A47FE" w:rsidRPr="003A47F0">
        <w:rPr>
          <w:lang w:val="es-ES"/>
        </w:rPr>
        <w:t>p</w:t>
      </w:r>
      <w:r w:rsidR="009F7140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9F7140" w:rsidRPr="003A47F0">
        <w:rPr>
          <w:lang w:val="es-ES"/>
        </w:rPr>
        <w:t xml:space="preserve">o en numerosas ocasiones </w:t>
      </w:r>
      <w:r w:rsidR="002C42FB" w:rsidRPr="003A47F0">
        <w:rPr>
          <w:lang w:val="es-ES"/>
        </w:rPr>
        <w:t>el tema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>de l</w:t>
      </w:r>
      <w:r w:rsidR="002C42FB" w:rsidRPr="003A47F0">
        <w:rPr>
          <w:lang w:val="es-ES"/>
        </w:rPr>
        <w:t>a</w:t>
      </w:r>
      <w:r w:rsidR="009F7140" w:rsidRPr="003A47F0">
        <w:rPr>
          <w:lang w:val="es-ES"/>
        </w:rPr>
        <w:t xml:space="preserve"> </w:t>
      </w:r>
      <w:r w:rsidR="000A47FE" w:rsidRPr="003A47F0">
        <w:rPr>
          <w:lang w:val="es-ES"/>
        </w:rPr>
        <w:t>coexistenc</w:t>
      </w:r>
      <w:r w:rsidR="009F7140" w:rsidRPr="003A47F0">
        <w:rPr>
          <w:lang w:val="es-ES"/>
        </w:rPr>
        <w:t>ia de</w:t>
      </w:r>
      <w:r w:rsidR="000A47FE" w:rsidRPr="003A47F0">
        <w:rPr>
          <w:lang w:val="es-ES"/>
        </w:rPr>
        <w:t xml:space="preserve"> </w:t>
      </w:r>
      <w:r w:rsidR="00AF3B84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minor</w:t>
      </w:r>
      <w:r w:rsidR="009F7140" w:rsidRPr="003A47F0">
        <w:rPr>
          <w:lang w:val="es-ES"/>
        </w:rPr>
        <w:t>ías</w:t>
      </w:r>
      <w:r w:rsidR="002C42FB" w:rsidRPr="003A47F0">
        <w:rPr>
          <w:lang w:val="es-ES"/>
        </w:rPr>
        <w:t xml:space="preserve"> nacionales y sus relaciones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>con la</w:t>
      </w:r>
      <w:r w:rsidR="000A47FE" w:rsidRPr="003A47F0">
        <w:rPr>
          <w:lang w:val="es-ES"/>
        </w:rPr>
        <w:t xml:space="preserve"> ma</w:t>
      </w:r>
      <w:r w:rsidR="009F7140" w:rsidRPr="003A47F0">
        <w:rPr>
          <w:lang w:val="es-ES"/>
        </w:rPr>
        <w:t>y</w:t>
      </w:r>
      <w:r w:rsidR="000A47FE" w:rsidRPr="003A47F0">
        <w:rPr>
          <w:lang w:val="es-ES"/>
        </w:rPr>
        <w:t>or</w:t>
      </w:r>
      <w:r w:rsidR="009F7140" w:rsidRPr="003A47F0">
        <w:rPr>
          <w:lang w:val="es-ES"/>
        </w:rPr>
        <w:t>ía</w:t>
      </w:r>
      <w:r w:rsidR="00BE3CD5" w:rsidRPr="003A47F0">
        <w:rPr>
          <w:lang w:val="es-ES"/>
        </w:rPr>
        <w:t xml:space="preserve">, </w:t>
      </w:r>
      <w:r w:rsidR="002C42FB" w:rsidRPr="003A47F0">
        <w:rPr>
          <w:lang w:val="es-ES"/>
        </w:rPr>
        <w:t>en respuesta a ciert</w:t>
      </w:r>
      <w:r w:rsidR="009F7140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cas</w:t>
      </w:r>
      <w:r w:rsidR="009F7140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5260FC" w:rsidRPr="003A47F0">
        <w:rPr>
          <w:lang w:val="es-ES"/>
        </w:rPr>
        <w:t xml:space="preserve">de </w:t>
      </w:r>
      <w:r w:rsidR="002C42FB" w:rsidRPr="003A47F0">
        <w:rPr>
          <w:lang w:val="es-ES"/>
        </w:rPr>
        <w:t xml:space="preserve">los </w:t>
      </w:r>
      <w:r w:rsidR="009F7140" w:rsidRPr="003A47F0">
        <w:rPr>
          <w:lang w:val="es-ES"/>
        </w:rPr>
        <w:t>que</w:t>
      </w:r>
      <w:r w:rsidR="005260FC" w:rsidRPr="003A47F0">
        <w:rPr>
          <w:lang w:val="es-ES"/>
        </w:rPr>
        <w:t xml:space="preserve"> se</w:t>
      </w:r>
      <w:r w:rsidR="00790667" w:rsidRPr="003A47F0">
        <w:rPr>
          <w:lang w:val="es-ES"/>
        </w:rPr>
        <w:t xml:space="preserve"> </w:t>
      </w:r>
      <w:r w:rsidR="009F7140" w:rsidRPr="003A47F0">
        <w:rPr>
          <w:lang w:val="es-ES"/>
        </w:rPr>
        <w:t>han</w:t>
      </w:r>
      <w:r w:rsidR="000A47FE" w:rsidRPr="003A47F0">
        <w:rPr>
          <w:lang w:val="es-ES"/>
        </w:rPr>
        <w:t xml:space="preserve"> </w:t>
      </w:r>
      <w:r w:rsidR="005260FC" w:rsidRPr="003A47F0">
        <w:rPr>
          <w:lang w:val="es-ES"/>
        </w:rPr>
        <w:t>hecho eco</w:t>
      </w:r>
      <w:r w:rsidR="009F7140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medi</w:t>
      </w:r>
      <w:r w:rsidR="009F7140" w:rsidRPr="003A47F0">
        <w:rPr>
          <w:lang w:val="es-ES"/>
        </w:rPr>
        <w:t>os de comunicación</w:t>
      </w:r>
      <w:r w:rsidR="000A47FE" w:rsidRPr="003A47F0">
        <w:rPr>
          <w:lang w:val="es-ES"/>
        </w:rPr>
        <w:t xml:space="preserve">. </w:t>
      </w:r>
      <w:r w:rsidR="009F714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8 </w:t>
      </w:r>
      <w:r w:rsidR="009F7140" w:rsidRPr="003A47F0">
        <w:rPr>
          <w:lang w:val="es-ES"/>
        </w:rPr>
        <w:t>de f</w:t>
      </w:r>
      <w:r w:rsidR="000A47FE" w:rsidRPr="003A47F0">
        <w:rPr>
          <w:lang w:val="es-ES"/>
        </w:rPr>
        <w:t>ebr</w:t>
      </w:r>
      <w:r w:rsidR="009F7140" w:rsidRPr="003A47F0">
        <w:rPr>
          <w:lang w:val="es-ES"/>
        </w:rPr>
        <w:t>ero de</w:t>
      </w:r>
      <w:r w:rsidR="000A47FE" w:rsidRPr="003A47F0">
        <w:rPr>
          <w:lang w:val="es-ES"/>
        </w:rPr>
        <w:t xml:space="preserve"> 2012, publi</w:t>
      </w:r>
      <w:r w:rsidR="009F7140" w:rsidRPr="003A47F0">
        <w:rPr>
          <w:lang w:val="es-ES"/>
        </w:rPr>
        <w:t>có un</w:t>
      </w:r>
      <w:r w:rsidR="000A47FE" w:rsidRPr="003A47F0">
        <w:rPr>
          <w:lang w:val="es-ES"/>
        </w:rPr>
        <w:t>a declara</w:t>
      </w:r>
      <w:r w:rsidR="009F71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F714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F7140" w:rsidRPr="003A47F0">
        <w:rPr>
          <w:lang w:val="es-ES"/>
        </w:rPr>
        <w:t>en la que pedía a los partidos políticos que no sacaran a relucir la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9F7140" w:rsidRPr="003A47F0">
        <w:rPr>
          <w:lang w:val="es-ES"/>
        </w:rPr>
        <w:t>carta r</w:t>
      </w:r>
      <w:r w:rsidR="000A47FE" w:rsidRPr="003A47F0">
        <w:rPr>
          <w:lang w:val="es-ES"/>
        </w:rPr>
        <w:t>oma</w:t>
      </w:r>
      <w:r w:rsidR="009F7140" w:rsidRPr="003A47F0">
        <w:rPr>
          <w:lang w:val="es-ES"/>
        </w:rPr>
        <w:t>ní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>antes de las</w:t>
      </w:r>
      <w:r w:rsidR="000A47FE" w:rsidRPr="003A47F0">
        <w:rPr>
          <w:lang w:val="es-ES"/>
        </w:rPr>
        <w:t xml:space="preserve"> elec</w:t>
      </w:r>
      <w:r w:rsidR="009F7140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9F7140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F7140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</w:t>
      </w:r>
      <w:r w:rsidR="009F7140" w:rsidRPr="003A47F0">
        <w:rPr>
          <w:lang w:val="es-ES"/>
        </w:rPr>
        <w:t xml:space="preserve">Consejo </w:t>
      </w:r>
      <w:r w:rsidR="000A47FE" w:rsidRPr="003A47F0">
        <w:rPr>
          <w:lang w:val="es-ES"/>
        </w:rPr>
        <w:t>Na</w:t>
      </w:r>
      <w:r w:rsidR="009F7140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9F7140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9F714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F714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F7140" w:rsidRPr="003A47F0">
          <w:rPr>
            <w:lang w:val="es-ES"/>
          </w:rPr>
          <w:t>a Eslovaca</w:t>
        </w:r>
      </w:smartTag>
      <w:r w:rsidR="009F7140" w:rsidRPr="003A47F0">
        <w:rPr>
          <w:lang w:val="es-ES"/>
        </w:rPr>
        <w:t xml:space="preserve"> y que se abstuvieran</w:t>
      </w:r>
      <w:r w:rsidR="00342704" w:rsidRPr="003A47F0">
        <w:rPr>
          <w:lang w:val="es-ES"/>
        </w:rPr>
        <w:t xml:space="preserve"> de </w:t>
      </w:r>
      <w:r w:rsidR="002C42FB" w:rsidRPr="003A47F0">
        <w:rPr>
          <w:lang w:val="es-ES"/>
        </w:rPr>
        <w:t>propagar la idea de</w:t>
      </w:r>
      <w:r w:rsidR="00342704" w:rsidRPr="003A47F0">
        <w:rPr>
          <w:lang w:val="es-ES"/>
        </w:rPr>
        <w:t xml:space="preserve"> que los</w:t>
      </w:r>
      <w:r w:rsidR="000A47FE" w:rsidRPr="003A47F0">
        <w:rPr>
          <w:lang w:val="es-ES"/>
        </w:rPr>
        <w:t xml:space="preserve"> </w:t>
      </w:r>
      <w:r w:rsidR="00342704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342704" w:rsidRPr="003A47F0">
        <w:rPr>
          <w:lang w:val="es-ES"/>
        </w:rPr>
        <w:t xml:space="preserve">níes </w:t>
      </w:r>
      <w:r w:rsidR="002C42FB" w:rsidRPr="003A47F0">
        <w:rPr>
          <w:lang w:val="es-ES"/>
        </w:rPr>
        <w:t>son</w:t>
      </w:r>
      <w:r w:rsidR="00342704" w:rsidRPr="003A47F0">
        <w:rPr>
          <w:lang w:val="es-ES"/>
        </w:rPr>
        <w:t xml:space="preserve"> los principales beneficiarios de la asistencia</w:t>
      </w:r>
      <w:r w:rsidR="000A47FE" w:rsidRPr="003A47F0">
        <w:rPr>
          <w:lang w:val="es-ES"/>
        </w:rPr>
        <w:t xml:space="preserve"> social. </w:t>
      </w:r>
      <w:r w:rsidR="00342704" w:rsidRPr="003A47F0">
        <w:rPr>
          <w:lang w:val="es-ES"/>
        </w:rPr>
        <w:t>En Eslovaquia solo se presta asistencia s</w:t>
      </w:r>
      <w:r w:rsidR="000A47FE" w:rsidRPr="003A47F0">
        <w:rPr>
          <w:lang w:val="es-ES"/>
        </w:rPr>
        <w:t>ocial</w:t>
      </w:r>
      <w:r w:rsidR="00D976E8" w:rsidRPr="003A47F0">
        <w:rPr>
          <w:lang w:val="es-ES"/>
        </w:rPr>
        <w:t xml:space="preserve"> </w:t>
      </w:r>
      <w:r w:rsidR="004F67E4" w:rsidRPr="003A47F0">
        <w:rPr>
          <w:lang w:val="es-ES"/>
        </w:rPr>
        <w:t>a las personas que</w:t>
      </w:r>
      <w:r w:rsidR="00D976E8" w:rsidRPr="003A47F0">
        <w:rPr>
          <w:lang w:val="es-ES"/>
        </w:rPr>
        <w:t xml:space="preserve"> </w:t>
      </w:r>
      <w:r w:rsidR="00BE3CD5" w:rsidRPr="003A47F0">
        <w:rPr>
          <w:lang w:val="es-ES"/>
        </w:rPr>
        <w:t>reún</w:t>
      </w:r>
      <w:r w:rsidR="004F67E4" w:rsidRPr="003A47F0">
        <w:rPr>
          <w:lang w:val="es-ES"/>
        </w:rPr>
        <w:t>an</w:t>
      </w:r>
      <w:r w:rsidR="00342704" w:rsidRPr="003A47F0">
        <w:rPr>
          <w:lang w:val="es-ES"/>
        </w:rPr>
        <w:t xml:space="preserve"> l</w:t>
      </w:r>
      <w:r w:rsidR="00BE3CD5" w:rsidRPr="003A47F0">
        <w:rPr>
          <w:lang w:val="es-ES"/>
        </w:rPr>
        <w:t>a</w:t>
      </w:r>
      <w:r w:rsidR="00342704" w:rsidRPr="003A47F0">
        <w:rPr>
          <w:lang w:val="es-ES"/>
        </w:rPr>
        <w:t xml:space="preserve">s </w:t>
      </w:r>
      <w:r w:rsidR="00BE3CD5" w:rsidRPr="003A47F0">
        <w:rPr>
          <w:lang w:val="es-ES"/>
        </w:rPr>
        <w:t>condiciones</w:t>
      </w:r>
      <w:r w:rsidR="000A47FE" w:rsidRPr="003A47F0">
        <w:rPr>
          <w:lang w:val="es-ES"/>
        </w:rPr>
        <w:t xml:space="preserve"> social</w:t>
      </w:r>
      <w:r w:rsidR="00342704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342704" w:rsidRPr="003A47F0">
        <w:rPr>
          <w:lang w:val="es-ES"/>
        </w:rPr>
        <w:t>y</w:t>
      </w:r>
      <w:r w:rsidR="000A47FE" w:rsidRPr="003A47F0">
        <w:rPr>
          <w:lang w:val="es-ES"/>
        </w:rPr>
        <w:t xml:space="preserve"> econ</w:t>
      </w:r>
      <w:r w:rsidR="00342704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BE3CD5" w:rsidRPr="003A47F0">
        <w:rPr>
          <w:lang w:val="es-ES"/>
        </w:rPr>
        <w:t>a</w:t>
      </w:r>
      <w:r w:rsidR="0034270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4F67E4" w:rsidRPr="003A47F0">
        <w:rPr>
          <w:lang w:val="es-ES"/>
        </w:rPr>
        <w:t>establecidas</w:t>
      </w:r>
      <w:r w:rsidR="000A47FE" w:rsidRPr="003A47F0">
        <w:rPr>
          <w:lang w:val="es-ES"/>
        </w:rPr>
        <w:t xml:space="preserve">. </w:t>
      </w:r>
      <w:r w:rsidR="00D976E8" w:rsidRPr="003A47F0">
        <w:rPr>
          <w:lang w:val="es-ES"/>
        </w:rPr>
        <w:t>Se trata, por tanto, de una asistencia a la que pueden</w:t>
      </w:r>
      <w:r w:rsidR="000A47FE" w:rsidRPr="003A47F0">
        <w:rPr>
          <w:lang w:val="es-ES"/>
        </w:rPr>
        <w:t xml:space="preserve"> acce</w:t>
      </w:r>
      <w:r w:rsidR="00D976E8" w:rsidRPr="003A47F0">
        <w:rPr>
          <w:lang w:val="es-ES"/>
        </w:rPr>
        <w:t>der todas las</w:t>
      </w:r>
      <w:r w:rsidR="000A47FE" w:rsidRPr="003A47F0">
        <w:rPr>
          <w:lang w:val="es-ES"/>
        </w:rPr>
        <w:t xml:space="preserve"> person</w:t>
      </w:r>
      <w:r w:rsidR="00D976E8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D976E8" w:rsidRPr="003A47F0">
        <w:rPr>
          <w:lang w:val="es-ES"/>
        </w:rPr>
        <w:t>que se encuentren en la misma situación</w:t>
      </w:r>
      <w:r w:rsidR="000A47FE" w:rsidRPr="003A47F0">
        <w:rPr>
          <w:lang w:val="es-ES"/>
        </w:rPr>
        <w:t xml:space="preserve"> soci</w:t>
      </w:r>
      <w:r w:rsidR="002C42FB" w:rsidRPr="003A47F0">
        <w:rPr>
          <w:lang w:val="es-ES"/>
        </w:rPr>
        <w:t>oeconómic</w:t>
      </w:r>
      <w:r w:rsidR="000A47FE" w:rsidRPr="003A47F0">
        <w:rPr>
          <w:lang w:val="es-ES"/>
        </w:rPr>
        <w:t>a</w:t>
      </w:r>
      <w:r w:rsidR="00D976E8" w:rsidRPr="003A47F0">
        <w:rPr>
          <w:lang w:val="es-ES"/>
        </w:rPr>
        <w:t>, independientemente de su</w:t>
      </w:r>
      <w:r w:rsidR="000A47FE" w:rsidRPr="003A47F0">
        <w:rPr>
          <w:lang w:val="es-ES"/>
        </w:rPr>
        <w:t xml:space="preserve"> etni</w:t>
      </w:r>
      <w:r w:rsidR="00D976E8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5778E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D976E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</w:t>
      </w:r>
      <w:r w:rsidR="0065778E">
        <w:rPr>
          <w:lang w:val="es-ES"/>
        </w:rPr>
        <w:t>Vicep</w:t>
      </w:r>
      <w:r w:rsidR="0095127E" w:rsidRPr="003A47F0">
        <w:rPr>
          <w:lang w:val="es-ES"/>
        </w:rPr>
        <w:t>rimer</w:t>
      </w:r>
      <w:r w:rsidR="00C4558B" w:rsidRPr="003A47F0">
        <w:rPr>
          <w:lang w:val="es-ES"/>
        </w:rPr>
        <w:t xml:space="preserve"> Ministro</w:t>
      </w:r>
      <w:r w:rsidR="000A47FE" w:rsidRPr="003A47F0">
        <w:rPr>
          <w:lang w:val="es-ES"/>
        </w:rPr>
        <w:t xml:space="preserve"> </w:t>
      </w:r>
      <w:r w:rsidR="00D976E8" w:rsidRPr="003A47F0">
        <w:rPr>
          <w:lang w:val="es-ES"/>
        </w:rPr>
        <w:t>para los Derechos</w:t>
      </w:r>
      <w:r w:rsidR="000A47FE" w:rsidRPr="003A47F0">
        <w:rPr>
          <w:lang w:val="es-ES"/>
        </w:rPr>
        <w:t xml:space="preserve"> Human</w:t>
      </w:r>
      <w:r w:rsidR="00D976E8" w:rsidRPr="003A47F0">
        <w:rPr>
          <w:lang w:val="es-ES"/>
        </w:rPr>
        <w:t>os y las</w:t>
      </w:r>
      <w:r w:rsidR="00790667" w:rsidRPr="003A47F0">
        <w:rPr>
          <w:lang w:val="es-ES"/>
        </w:rPr>
        <w:t xml:space="preserve"> </w:t>
      </w:r>
      <w:r w:rsidR="00D976E8" w:rsidRPr="003A47F0">
        <w:rPr>
          <w:lang w:val="es-ES"/>
        </w:rPr>
        <w:t>Minorías Nac</w:t>
      </w:r>
      <w:r w:rsidR="000A47FE" w:rsidRPr="003A47F0">
        <w:rPr>
          <w:lang w:val="es-ES"/>
        </w:rPr>
        <w:t>ional</w:t>
      </w:r>
      <w:r w:rsidR="00D976E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923E5E" w:rsidRPr="003A47F0">
        <w:rPr>
          <w:lang w:val="es-ES"/>
        </w:rPr>
        <w:t xml:space="preserve">ha </w:t>
      </w:r>
      <w:r w:rsidR="00C4558B" w:rsidRPr="003A47F0">
        <w:rPr>
          <w:lang w:val="es-ES"/>
        </w:rPr>
        <w:t>procura</w:t>
      </w:r>
      <w:r w:rsidR="000A47FE" w:rsidRPr="003A47F0">
        <w:rPr>
          <w:lang w:val="es-ES"/>
        </w:rPr>
        <w:t>d</w:t>
      </w:r>
      <w:r w:rsidR="00923E5E" w:rsidRPr="003A47F0">
        <w:rPr>
          <w:lang w:val="es-ES"/>
        </w:rPr>
        <w:t xml:space="preserve">o </w:t>
      </w:r>
      <w:r w:rsidR="00C4558B" w:rsidRPr="003A47F0">
        <w:rPr>
          <w:lang w:val="es-ES"/>
        </w:rPr>
        <w:t>crear</w:t>
      </w:r>
      <w:r w:rsidR="00923E5E" w:rsidRPr="003A47F0">
        <w:rPr>
          <w:lang w:val="es-ES"/>
        </w:rPr>
        <w:t xml:space="preserve"> un </w:t>
      </w:r>
      <w:r w:rsidR="000A47FE" w:rsidRPr="003A47F0">
        <w:rPr>
          <w:lang w:val="es-ES"/>
        </w:rPr>
        <w:t>s</w:t>
      </w:r>
      <w:r w:rsidR="00923E5E" w:rsidRPr="003A47F0">
        <w:rPr>
          <w:lang w:val="es-ES"/>
        </w:rPr>
        <w:t>i</w:t>
      </w:r>
      <w:r w:rsidR="000A47FE" w:rsidRPr="003A47F0">
        <w:rPr>
          <w:lang w:val="es-ES"/>
        </w:rPr>
        <w:t>stem</w:t>
      </w:r>
      <w:r w:rsidR="00923E5E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923E5E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protec</w:t>
      </w:r>
      <w:r w:rsidR="00923E5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23E5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23E5E" w:rsidRPr="003A47F0">
        <w:rPr>
          <w:lang w:val="es-ES"/>
        </w:rPr>
        <w:t>y apoyo a los</w:t>
      </w:r>
      <w:r w:rsidR="000A47FE" w:rsidRPr="003A47F0">
        <w:rPr>
          <w:lang w:val="es-ES"/>
        </w:rPr>
        <w:t xml:space="preserve"> </w:t>
      </w:r>
      <w:r w:rsidR="00923E5E" w:rsidRPr="003A47F0">
        <w:rPr>
          <w:lang w:val="es-ES"/>
        </w:rPr>
        <w:t xml:space="preserve">derechos </w:t>
      </w:r>
      <w:r w:rsidR="000A47FE" w:rsidRPr="003A47F0">
        <w:rPr>
          <w:lang w:val="es-ES"/>
        </w:rPr>
        <w:t>human</w:t>
      </w:r>
      <w:r w:rsidR="00923E5E" w:rsidRPr="003A47F0">
        <w:rPr>
          <w:lang w:val="es-ES"/>
        </w:rPr>
        <w:t>os</w:t>
      </w:r>
      <w:r w:rsidR="00C4558B" w:rsidRPr="003A47F0">
        <w:rPr>
          <w:lang w:val="es-ES"/>
        </w:rPr>
        <w:t xml:space="preserve"> para hacer un seguimiento de</w:t>
      </w:r>
      <w:r w:rsidR="00BE3CD5" w:rsidRPr="003A47F0">
        <w:rPr>
          <w:lang w:val="es-ES"/>
        </w:rPr>
        <w:t xml:space="preserve"> todos los</w:t>
      </w:r>
      <w:r w:rsidR="00923E5E" w:rsidRPr="003A47F0">
        <w:rPr>
          <w:lang w:val="es-ES"/>
        </w:rPr>
        <w:t xml:space="preserve"> caso</w:t>
      </w:r>
      <w:r w:rsidR="00BE3CD5" w:rsidRPr="003A47F0">
        <w:rPr>
          <w:lang w:val="es-ES"/>
        </w:rPr>
        <w:t>s</w:t>
      </w:r>
      <w:r w:rsidR="00C4558B" w:rsidRPr="003A47F0">
        <w:rPr>
          <w:lang w:val="es-ES"/>
        </w:rPr>
        <w:t xml:space="preserve"> y</w:t>
      </w:r>
      <w:r w:rsidR="00923E5E" w:rsidRPr="003A47F0">
        <w:rPr>
          <w:lang w:val="es-ES"/>
        </w:rPr>
        <w:t xml:space="preserve"> </w:t>
      </w:r>
      <w:r w:rsidR="00C4558B" w:rsidRPr="003A47F0">
        <w:rPr>
          <w:lang w:val="es-ES"/>
        </w:rPr>
        <w:t xml:space="preserve">para </w:t>
      </w:r>
      <w:r w:rsidR="00923E5E" w:rsidRPr="003A47F0">
        <w:rPr>
          <w:lang w:val="es-ES"/>
        </w:rPr>
        <w:t xml:space="preserve">que </w:t>
      </w:r>
      <w:r w:rsidR="00BE3CD5" w:rsidRPr="003A47F0">
        <w:rPr>
          <w:lang w:val="es-ES"/>
        </w:rPr>
        <w:t>todas las</w:t>
      </w:r>
      <w:r w:rsidR="000A47FE" w:rsidRPr="003A47F0">
        <w:rPr>
          <w:lang w:val="es-ES"/>
        </w:rPr>
        <w:t xml:space="preserve"> v</w:t>
      </w:r>
      <w:r w:rsidR="00923E5E" w:rsidRPr="003A47F0">
        <w:rPr>
          <w:lang w:val="es-ES"/>
        </w:rPr>
        <w:t>í</w:t>
      </w:r>
      <w:r w:rsidR="000A47FE" w:rsidRPr="003A47F0">
        <w:rPr>
          <w:lang w:val="es-ES"/>
        </w:rPr>
        <w:t>ctim</w:t>
      </w:r>
      <w:r w:rsidR="00923E5E" w:rsidRPr="003A47F0">
        <w:rPr>
          <w:lang w:val="es-ES"/>
        </w:rPr>
        <w:t>a</w:t>
      </w:r>
      <w:r w:rsidR="00BE3CD5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923E5E" w:rsidRPr="003A47F0">
        <w:rPr>
          <w:lang w:val="es-ES"/>
        </w:rPr>
        <w:t>pueda</w:t>
      </w:r>
      <w:r w:rsidR="00BE3CD5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923E5E" w:rsidRPr="003A47F0">
        <w:rPr>
          <w:lang w:val="es-ES"/>
        </w:rPr>
        <w:t>tener acceso a un recurso</w:t>
      </w:r>
      <w:r w:rsidR="000A47FE" w:rsidRPr="003A47F0">
        <w:rPr>
          <w:lang w:val="es-ES"/>
        </w:rPr>
        <w:t xml:space="preserve"> efic</w:t>
      </w:r>
      <w:r w:rsidR="00923E5E" w:rsidRPr="003A47F0">
        <w:rPr>
          <w:lang w:val="es-ES"/>
        </w:rPr>
        <w:t xml:space="preserve">az </w:t>
      </w:r>
      <w:r w:rsidR="000A47FE" w:rsidRPr="003A47F0">
        <w:rPr>
          <w:lang w:val="es-ES"/>
        </w:rPr>
        <w:t>y</w:t>
      </w:r>
      <w:r w:rsidR="00923E5E" w:rsidRPr="003A47F0">
        <w:rPr>
          <w:lang w:val="es-ES"/>
        </w:rPr>
        <w:t xml:space="preserve"> que </w:t>
      </w:r>
      <w:r w:rsidR="00C4558B" w:rsidRPr="003A47F0">
        <w:rPr>
          <w:lang w:val="es-ES"/>
        </w:rPr>
        <w:t>garantice que</w:t>
      </w:r>
      <w:r w:rsidR="00923E5E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institu</w:t>
      </w:r>
      <w:r w:rsidR="00923E5E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923E5E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23E5E" w:rsidRPr="003A47F0">
        <w:rPr>
          <w:lang w:val="es-ES"/>
        </w:rPr>
        <w:t>y</w:t>
      </w:r>
      <w:r w:rsidR="000A47FE" w:rsidRPr="003A47F0">
        <w:rPr>
          <w:lang w:val="es-ES"/>
        </w:rPr>
        <w:t xml:space="preserve"> autori</w:t>
      </w:r>
      <w:r w:rsidR="00923E5E" w:rsidRPr="003A47F0">
        <w:rPr>
          <w:lang w:val="es-ES"/>
        </w:rPr>
        <w:t>dades humanitarias</w:t>
      </w:r>
      <w:r w:rsidR="00C4558B" w:rsidRPr="003A47F0">
        <w:rPr>
          <w:lang w:val="es-ES"/>
        </w:rPr>
        <w:t>, al igual que los órganos de</w:t>
      </w:r>
      <w:r w:rsidR="00923E5E" w:rsidRPr="003A47F0">
        <w:rPr>
          <w:lang w:val="es-ES"/>
        </w:rPr>
        <w:t xml:space="preserve"> ju</w:t>
      </w:r>
      <w:r w:rsidR="00C4558B" w:rsidRPr="003A47F0">
        <w:rPr>
          <w:lang w:val="es-ES"/>
        </w:rPr>
        <w:t>sti</w:t>
      </w:r>
      <w:r w:rsidR="00923E5E" w:rsidRPr="003A47F0">
        <w:rPr>
          <w:lang w:val="es-ES"/>
        </w:rPr>
        <w:t>c</w:t>
      </w:r>
      <w:r w:rsidR="00C4558B" w:rsidRPr="003A47F0">
        <w:rPr>
          <w:lang w:val="es-ES"/>
        </w:rPr>
        <w:t>i</w:t>
      </w:r>
      <w:r w:rsidR="00923E5E" w:rsidRPr="003A47F0">
        <w:rPr>
          <w:lang w:val="es-ES"/>
        </w:rPr>
        <w:t>a</w:t>
      </w:r>
      <w:r w:rsidR="00251DAA" w:rsidRPr="003A47F0">
        <w:rPr>
          <w:lang w:val="es-ES"/>
        </w:rPr>
        <w:t>,</w:t>
      </w:r>
      <w:r w:rsidR="003D3A7B" w:rsidRPr="003A47F0">
        <w:rPr>
          <w:lang w:val="es-ES"/>
        </w:rPr>
        <w:t xml:space="preserve"> desempeñen su labor de manera</w:t>
      </w:r>
      <w:r w:rsidR="00923E5E" w:rsidRPr="003A47F0">
        <w:rPr>
          <w:lang w:val="es-ES"/>
        </w:rPr>
        <w:t xml:space="preserve"> justa y</w:t>
      </w:r>
      <w:r w:rsidR="000A47FE" w:rsidRPr="003A47F0">
        <w:rPr>
          <w:lang w:val="es-ES"/>
        </w:rPr>
        <w:t xml:space="preserve"> efic</w:t>
      </w:r>
      <w:r w:rsidR="00251DAA" w:rsidRPr="003A47F0">
        <w:rPr>
          <w:lang w:val="es-ES"/>
        </w:rPr>
        <w:t>iente</w:t>
      </w:r>
      <w:r w:rsidR="000A47FE" w:rsidRPr="003A47F0">
        <w:rPr>
          <w:lang w:val="es-ES"/>
        </w:rPr>
        <w:t xml:space="preserve">. </w:t>
      </w:r>
      <w:r w:rsidR="003D3A7B" w:rsidRPr="003A47F0">
        <w:rPr>
          <w:lang w:val="es-ES"/>
        </w:rPr>
        <w:t>Se h</w:t>
      </w:r>
      <w:r w:rsidR="00923E5E" w:rsidRPr="003A47F0">
        <w:rPr>
          <w:lang w:val="es-ES"/>
        </w:rPr>
        <w:t xml:space="preserve">a </w:t>
      </w:r>
      <w:r w:rsidR="00D932EC" w:rsidRPr="003A47F0">
        <w:rPr>
          <w:lang w:val="es-ES"/>
        </w:rPr>
        <w:t>pronunci</w:t>
      </w:r>
      <w:r w:rsidR="003D3A7B" w:rsidRPr="003A47F0">
        <w:rPr>
          <w:lang w:val="es-ES"/>
        </w:rPr>
        <w:t>ado</w:t>
      </w:r>
      <w:r w:rsidR="00D932EC" w:rsidRPr="003A47F0">
        <w:rPr>
          <w:lang w:val="es-ES"/>
        </w:rPr>
        <w:t xml:space="preserve"> en</w:t>
      </w:r>
      <w:r w:rsidR="00923E5E" w:rsidRPr="003A47F0">
        <w:rPr>
          <w:lang w:val="es-ES"/>
        </w:rPr>
        <w:t xml:space="preserve"> </w:t>
      </w:r>
      <w:r w:rsidR="000A47FE" w:rsidRPr="003A47F0">
        <w:rPr>
          <w:lang w:val="es-ES"/>
        </w:rPr>
        <w:t>p</w:t>
      </w:r>
      <w:r w:rsidR="00923E5E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D932EC" w:rsidRPr="003A47F0">
        <w:rPr>
          <w:lang w:val="es-ES"/>
        </w:rPr>
        <w:t>o</w:t>
      </w:r>
      <w:r w:rsidR="00923E5E" w:rsidRPr="003A47F0">
        <w:rPr>
          <w:lang w:val="es-ES"/>
        </w:rPr>
        <w:t xml:space="preserve"> sobre varios casos, como el de</w:t>
      </w:r>
      <w:r w:rsidR="000A47FE" w:rsidRPr="003A47F0">
        <w:rPr>
          <w:lang w:val="es-ES"/>
        </w:rPr>
        <w:t xml:space="preserve"> Hedviga Malinová, </w:t>
      </w:r>
      <w:r w:rsidR="00F35F2D" w:rsidRPr="003A47F0">
        <w:rPr>
          <w:lang w:val="es-ES"/>
        </w:rPr>
        <w:t>a la que pidió disculpas, o el de la</w:t>
      </w:r>
      <w:r w:rsidR="000A47FE" w:rsidRPr="003A47F0">
        <w:rPr>
          <w:lang w:val="es-ES"/>
        </w:rPr>
        <w:t xml:space="preserve"> discrimina</w:t>
      </w:r>
      <w:r w:rsidR="00F35F2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35F2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D3A7B" w:rsidRPr="003A47F0">
        <w:rPr>
          <w:lang w:val="es-ES"/>
        </w:rPr>
        <w:t>sufrida por</w:t>
      </w:r>
      <w:r w:rsidR="00F35F2D" w:rsidRPr="003A47F0">
        <w:rPr>
          <w:lang w:val="es-ES"/>
        </w:rPr>
        <w:t xml:space="preserve"> las hermanas</w:t>
      </w:r>
      <w:r w:rsidR="000A47FE" w:rsidRPr="003A47F0">
        <w:rPr>
          <w:lang w:val="es-ES"/>
        </w:rPr>
        <w:t xml:space="preserve"> Samková. H</w:t>
      </w:r>
      <w:r w:rsidR="00F35F2D" w:rsidRPr="003A47F0">
        <w:rPr>
          <w:lang w:val="es-ES"/>
        </w:rPr>
        <w:t>a solicitado a las autoridades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municipales, así como al alcalde de</w:t>
      </w:r>
      <w:r w:rsidR="000A47FE" w:rsidRPr="003A47F0">
        <w:rPr>
          <w:lang w:val="es-ES"/>
        </w:rPr>
        <w:t xml:space="preserve"> Rajec</w:t>
      </w:r>
      <w:r w:rsidR="00F35F2D" w:rsidRPr="003A47F0">
        <w:rPr>
          <w:lang w:val="es-ES"/>
        </w:rPr>
        <w:t>, que</w:t>
      </w:r>
      <w:r w:rsidR="000A47FE" w:rsidRPr="003A47F0">
        <w:rPr>
          <w:lang w:val="es-ES"/>
        </w:rPr>
        <w:t xml:space="preserve"> </w:t>
      </w:r>
      <w:r w:rsidR="00BE3CD5" w:rsidRPr="003A47F0">
        <w:rPr>
          <w:lang w:val="es-ES"/>
        </w:rPr>
        <w:t>renuncie</w:t>
      </w:r>
      <w:r w:rsidR="004F67E4" w:rsidRPr="003A47F0">
        <w:rPr>
          <w:lang w:val="es-ES"/>
        </w:rPr>
        <w:t>n</w:t>
      </w:r>
      <w:r w:rsidR="00BE3CD5" w:rsidRPr="003A47F0">
        <w:rPr>
          <w:lang w:val="es-ES"/>
        </w:rPr>
        <w:t xml:space="preserve"> al proyecto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3D3A7B" w:rsidRPr="003A47F0">
        <w:rPr>
          <w:lang w:val="es-ES"/>
        </w:rPr>
        <w:t>erigir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un</w:t>
      </w:r>
      <w:r w:rsidR="000A47FE" w:rsidRPr="003A47F0">
        <w:rPr>
          <w:lang w:val="es-ES"/>
        </w:rPr>
        <w:t xml:space="preserve"> bust</w:t>
      </w:r>
      <w:r w:rsidR="00F35F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D932EC" w:rsidRPr="003A47F0">
        <w:rPr>
          <w:lang w:val="es-ES"/>
        </w:rPr>
        <w:t>a</w:t>
      </w:r>
      <w:r w:rsidR="00BE3CD5" w:rsidRPr="003A47F0">
        <w:rPr>
          <w:lang w:val="es-ES"/>
        </w:rPr>
        <w:t xml:space="preserve"> Ferdinand Ďurčanský y</w:t>
      </w:r>
      <w:r w:rsidR="000A47FE" w:rsidRPr="003A47F0">
        <w:rPr>
          <w:lang w:val="es-ES"/>
        </w:rPr>
        <w:t xml:space="preserve"> ha</w:t>
      </w:r>
      <w:r w:rsidR="00F35F2D" w:rsidRPr="003A47F0">
        <w:rPr>
          <w:lang w:val="es-ES"/>
        </w:rPr>
        <w:t xml:space="preserve"> e</w:t>
      </w:r>
      <w:r w:rsidR="004F67E4" w:rsidRPr="003A47F0">
        <w:rPr>
          <w:lang w:val="es-ES"/>
        </w:rPr>
        <w:t>fectuado</w:t>
      </w:r>
      <w:r w:rsidR="00F35F2D" w:rsidRPr="003A47F0">
        <w:rPr>
          <w:lang w:val="es-ES"/>
        </w:rPr>
        <w:t xml:space="preserve"> un llamamiento a la</w:t>
      </w:r>
      <w:r w:rsidR="000A47FE" w:rsidRPr="003A47F0">
        <w:rPr>
          <w:lang w:val="es-ES"/>
        </w:rPr>
        <w:t xml:space="preserve"> toleranc</w:t>
      </w:r>
      <w:r w:rsidR="00F35F2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y a</w:t>
      </w:r>
      <w:r w:rsidR="003D3A7B" w:rsidRPr="003A47F0">
        <w:rPr>
          <w:lang w:val="es-ES"/>
        </w:rPr>
        <w:t xml:space="preserve"> </w:t>
      </w:r>
      <w:r w:rsidR="00F35F2D" w:rsidRPr="003A47F0">
        <w:rPr>
          <w:lang w:val="es-ES"/>
        </w:rPr>
        <w:t>l</w:t>
      </w:r>
      <w:r w:rsidR="003D3A7B" w:rsidRPr="003A47F0">
        <w:rPr>
          <w:lang w:val="es-ES"/>
        </w:rPr>
        <w:t>a</w:t>
      </w:r>
      <w:r w:rsidR="00F35F2D" w:rsidRPr="003A47F0">
        <w:rPr>
          <w:lang w:val="es-ES"/>
        </w:rPr>
        <w:t xml:space="preserve"> </w:t>
      </w:r>
      <w:r w:rsidR="003D3A7B" w:rsidRPr="003A47F0">
        <w:rPr>
          <w:lang w:val="es-ES"/>
        </w:rPr>
        <w:t>solidaridad para la marcha del Arco Iris</w:t>
      </w:r>
      <w:r w:rsidR="000A47FE" w:rsidRPr="003A47F0">
        <w:rPr>
          <w:lang w:val="es-ES"/>
        </w:rPr>
        <w:t xml:space="preserve"> </w:t>
      </w:r>
      <w:r w:rsidR="003D3A7B" w:rsidRPr="003A47F0">
        <w:rPr>
          <w:lang w:val="es-ES"/>
        </w:rPr>
        <w:t>(</w:t>
      </w:r>
      <w:r w:rsidR="000A47FE" w:rsidRPr="003A47F0">
        <w:rPr>
          <w:lang w:val="es-ES"/>
        </w:rPr>
        <w:t>Dúhový pochod</w:t>
      </w:r>
      <w:r w:rsidR="003D3A7B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D3A7B" w:rsidRPr="003A47F0">
        <w:rPr>
          <w:lang w:val="es-ES"/>
        </w:rPr>
        <w:t>m</w:t>
      </w:r>
      <w:r w:rsidR="00F35F2D" w:rsidRPr="003A47F0">
        <w:rPr>
          <w:lang w:val="es-ES"/>
        </w:rPr>
        <w:t xml:space="preserve">archa del </w:t>
      </w:r>
      <w:r w:rsidR="003D3A7B" w:rsidRPr="003A47F0">
        <w:rPr>
          <w:lang w:val="es-ES"/>
        </w:rPr>
        <w:t>orgullo</w:t>
      </w:r>
      <w:r w:rsidR="000A47FE" w:rsidRPr="003A47F0">
        <w:rPr>
          <w:lang w:val="es-ES"/>
        </w:rPr>
        <w:t>). H</w:t>
      </w:r>
      <w:r w:rsidR="00F35F2D" w:rsidRPr="003A47F0">
        <w:rPr>
          <w:lang w:val="es-ES"/>
        </w:rPr>
        <w:t>a mostrado en</w:t>
      </w:r>
      <w:r w:rsidR="000A47FE" w:rsidRPr="003A47F0">
        <w:rPr>
          <w:lang w:val="es-ES"/>
        </w:rPr>
        <w:t xml:space="preserve"> p</w:t>
      </w:r>
      <w:r w:rsidR="00F35F2D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F35F2D" w:rsidRPr="003A47F0">
        <w:rPr>
          <w:lang w:val="es-ES"/>
        </w:rPr>
        <w:t>o su disconformidad con las declaraciones de</w:t>
      </w:r>
      <w:r w:rsidR="000A47FE" w:rsidRPr="003A47F0">
        <w:rPr>
          <w:lang w:val="es-ES"/>
        </w:rPr>
        <w:t xml:space="preserve"> Marián Kotleba, </w:t>
      </w:r>
      <w:r w:rsidR="00F35F2D" w:rsidRPr="003A47F0">
        <w:rPr>
          <w:lang w:val="es-ES"/>
        </w:rPr>
        <w:t>aunque el tribunal e</w:t>
      </w:r>
      <w:r w:rsidR="000A47FE" w:rsidRPr="003A47F0">
        <w:rPr>
          <w:lang w:val="es-ES"/>
        </w:rPr>
        <w:t xml:space="preserve">n Banská Bystrica </w:t>
      </w:r>
      <w:r w:rsidR="00D932EC" w:rsidRPr="003A47F0">
        <w:rPr>
          <w:lang w:val="es-ES"/>
        </w:rPr>
        <w:t>lo absolviera. H</w:t>
      </w:r>
      <w:r w:rsidR="000A47FE" w:rsidRPr="003A47F0">
        <w:rPr>
          <w:lang w:val="es-ES"/>
        </w:rPr>
        <w:t>a</w:t>
      </w:r>
      <w:r w:rsidR="00F35F2D" w:rsidRPr="003A47F0">
        <w:rPr>
          <w:lang w:val="es-ES"/>
        </w:rPr>
        <w:t xml:space="preserve"> solicitado una evaluación ecuánime de las razones </w:t>
      </w:r>
      <w:r w:rsidR="00D932EC" w:rsidRPr="003A47F0">
        <w:rPr>
          <w:lang w:val="es-ES"/>
        </w:rPr>
        <w:t>que motivaron la</w:t>
      </w:r>
      <w:r w:rsidR="00F35F2D" w:rsidRPr="003A47F0">
        <w:rPr>
          <w:lang w:val="es-ES"/>
        </w:rPr>
        <w:t xml:space="preserve"> libera</w:t>
      </w:r>
      <w:r w:rsidR="00D932EC" w:rsidRPr="003A47F0">
        <w:rPr>
          <w:lang w:val="es-ES"/>
        </w:rPr>
        <w:t>ción de</w:t>
      </w:r>
      <w:r w:rsidR="00F35F2D" w:rsidRPr="003A47F0">
        <w:rPr>
          <w:lang w:val="es-ES"/>
        </w:rPr>
        <w:t xml:space="preserve"> los c</w:t>
      </w:r>
      <w:r w:rsidR="000A47FE" w:rsidRPr="003A47F0">
        <w:rPr>
          <w:lang w:val="es-ES"/>
        </w:rPr>
        <w:t>hech</w:t>
      </w:r>
      <w:r w:rsidR="00F35F2D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F35F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s, </w:t>
      </w:r>
      <w:r w:rsidR="00D932EC" w:rsidRPr="003A47F0">
        <w:rPr>
          <w:lang w:val="es-ES"/>
        </w:rPr>
        <w:t xml:space="preserve">se </w:t>
      </w:r>
      <w:r w:rsidR="000A47FE" w:rsidRPr="003A47F0">
        <w:rPr>
          <w:lang w:val="es-ES"/>
        </w:rPr>
        <w:t>ha</w:t>
      </w:r>
      <w:r w:rsidR="00F35F2D" w:rsidRPr="003A47F0">
        <w:rPr>
          <w:lang w:val="es-ES"/>
        </w:rPr>
        <w:t xml:space="preserve"> </w:t>
      </w:r>
      <w:r w:rsidR="00D932EC" w:rsidRPr="003A47F0">
        <w:rPr>
          <w:lang w:val="es-ES"/>
        </w:rPr>
        <w:t>manifestado</w:t>
      </w:r>
      <w:r w:rsidR="00F35F2D" w:rsidRPr="003A47F0">
        <w:rPr>
          <w:lang w:val="es-ES"/>
        </w:rPr>
        <w:t xml:space="preserve"> en el</w:t>
      </w:r>
      <w:r w:rsidR="000A47FE" w:rsidRPr="003A47F0">
        <w:rPr>
          <w:lang w:val="es-ES"/>
        </w:rPr>
        <w:t xml:space="preserve"> cas</w:t>
      </w:r>
      <w:r w:rsidR="00F35F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segrega</w:t>
      </w:r>
      <w:r w:rsidR="00F35F2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35F2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35F2D" w:rsidRPr="003A47F0">
        <w:rPr>
          <w:lang w:val="es-ES"/>
        </w:rPr>
        <w:t>de los niños</w:t>
      </w:r>
      <w:r w:rsidR="000A47FE" w:rsidRPr="003A47F0">
        <w:rPr>
          <w:lang w:val="es-ES"/>
        </w:rPr>
        <w:t xml:space="preserve"> </w:t>
      </w:r>
      <w:r w:rsidR="00F35F2D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5056C6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5056C6" w:rsidRPr="003A47F0">
        <w:rPr>
          <w:lang w:val="es-ES"/>
        </w:rPr>
        <w:t>la escuela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>n Šarišsk</w:t>
      </w:r>
      <w:r w:rsidR="005056C6" w:rsidRPr="003A47F0">
        <w:rPr>
          <w:lang w:val="es-ES"/>
        </w:rPr>
        <w:t>é Micha</w:t>
      </w:r>
      <w:r w:rsidR="00816B96">
        <w:rPr>
          <w:lang w:val="es-ES"/>
        </w:rPr>
        <w:t>l'</w:t>
      </w:r>
      <w:r w:rsidR="005056C6" w:rsidRPr="003A47F0">
        <w:rPr>
          <w:lang w:val="es-ES"/>
        </w:rPr>
        <w:t>any y en la</w:t>
      </w:r>
      <w:r w:rsidR="00D932EC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D932EC" w:rsidRPr="003A47F0">
        <w:rPr>
          <w:lang w:val="es-ES"/>
        </w:rPr>
        <w:t>denuncias</w:t>
      </w:r>
      <w:r w:rsidR="005056C6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tortur</w:t>
      </w:r>
      <w:r w:rsidR="005056C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5056C6" w:rsidRPr="003A47F0">
        <w:rPr>
          <w:lang w:val="es-ES"/>
        </w:rPr>
        <w:t>el centro de</w:t>
      </w:r>
      <w:r w:rsidR="000A47FE" w:rsidRPr="003A47F0">
        <w:rPr>
          <w:lang w:val="es-ES"/>
        </w:rPr>
        <w:t xml:space="preserve"> re</w:t>
      </w:r>
      <w:r w:rsidR="00D932EC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D932EC" w:rsidRPr="003A47F0">
        <w:rPr>
          <w:lang w:val="es-ES"/>
        </w:rPr>
        <w:t>apt</w:t>
      </w:r>
      <w:r w:rsidR="000A47FE" w:rsidRPr="003A47F0">
        <w:rPr>
          <w:lang w:val="es-ES"/>
        </w:rPr>
        <w:t>a</w:t>
      </w:r>
      <w:r w:rsidR="005056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56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E3CD5" w:rsidRPr="003A47F0">
        <w:rPr>
          <w:lang w:val="es-ES"/>
        </w:rPr>
        <w:t>d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Spišský Hrhov.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5056C6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Vice</w:t>
      </w:r>
      <w:r w:rsidR="005056C6" w:rsidRPr="003A47F0">
        <w:rPr>
          <w:lang w:val="es-ES"/>
        </w:rPr>
        <w:t>p</w:t>
      </w:r>
      <w:r w:rsidR="000A47FE" w:rsidRPr="003A47F0">
        <w:rPr>
          <w:lang w:val="es-ES"/>
        </w:rPr>
        <w:t>resident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Go</w:t>
      </w:r>
      <w:r w:rsidR="005056C6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056C6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5056C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5056C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5056C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ha</w:t>
      </w:r>
      <w:r w:rsidR="005056C6" w:rsidRPr="003A47F0">
        <w:rPr>
          <w:lang w:val="es-ES"/>
        </w:rPr>
        <w:t xml:space="preserve"> acogido también con agrado la</w:t>
      </w:r>
      <w:r w:rsidR="000A47FE" w:rsidRPr="003A47F0">
        <w:rPr>
          <w:lang w:val="es-ES"/>
        </w:rPr>
        <w:t xml:space="preserve"> decisi</w:t>
      </w:r>
      <w:r w:rsidR="005056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56C6" w:rsidRPr="003A47F0">
        <w:rPr>
          <w:lang w:val="es-ES"/>
        </w:rPr>
        <w:t>del Tribunal</w:t>
      </w:r>
      <w:r w:rsidR="000A47FE" w:rsidRPr="003A47F0">
        <w:rPr>
          <w:lang w:val="es-ES"/>
        </w:rPr>
        <w:t xml:space="preserve"> Europe</w:t>
      </w:r>
      <w:r w:rsidR="005056C6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de Derechos</w:t>
      </w:r>
      <w:r w:rsidR="000A47FE" w:rsidRPr="003A47F0">
        <w:rPr>
          <w:lang w:val="es-ES"/>
        </w:rPr>
        <w:t xml:space="preserve"> Human</w:t>
      </w:r>
      <w:r w:rsidR="005056C6" w:rsidRPr="003A47F0">
        <w:rPr>
          <w:lang w:val="es-ES"/>
        </w:rPr>
        <w:t>os</w:t>
      </w:r>
      <w:r w:rsidR="00251DA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82792" w:rsidRPr="003A47F0">
        <w:rPr>
          <w:lang w:val="es-ES"/>
        </w:rPr>
        <w:t xml:space="preserve">que determinó que </w:t>
      </w:r>
      <w:r w:rsidR="005056C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5056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56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56C6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5056C6" w:rsidRPr="003A47F0">
        <w:rPr>
          <w:lang w:val="es-ES"/>
        </w:rPr>
        <w:t>níes sin su</w:t>
      </w:r>
      <w:r w:rsidR="000A47FE" w:rsidRPr="003A47F0">
        <w:rPr>
          <w:lang w:val="es-ES"/>
        </w:rPr>
        <w:t xml:space="preserve"> consent</w:t>
      </w:r>
      <w:r w:rsidR="005056C6" w:rsidRPr="003A47F0">
        <w:rPr>
          <w:lang w:val="es-ES"/>
        </w:rPr>
        <w:t>imiento</w:t>
      </w:r>
      <w:r w:rsidR="00182792" w:rsidRPr="003A47F0">
        <w:rPr>
          <w:lang w:val="es-ES"/>
        </w:rPr>
        <w:t xml:space="preserve"> constituía un trato inhumano y degradante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5056C6" w:rsidRPr="003A47F0">
        <w:rPr>
          <w:lang w:val="es-ES"/>
        </w:rPr>
        <w:t>El Consejo de</w:t>
      </w:r>
      <w:r w:rsidR="000A47FE" w:rsidRPr="003A47F0">
        <w:rPr>
          <w:lang w:val="es-ES"/>
        </w:rPr>
        <w:t xml:space="preserve"> Go</w:t>
      </w:r>
      <w:r w:rsidR="005056C6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5056C6" w:rsidRPr="003A47F0">
        <w:rPr>
          <w:lang w:val="es-ES"/>
        </w:rPr>
        <w:t>o para los Derechos</w:t>
      </w:r>
      <w:r w:rsidR="000A47FE" w:rsidRPr="003A47F0">
        <w:rPr>
          <w:lang w:val="es-ES"/>
        </w:rPr>
        <w:t xml:space="preserve"> Human</w:t>
      </w:r>
      <w:r w:rsidR="005056C6" w:rsidRPr="003A47F0">
        <w:rPr>
          <w:lang w:val="es-ES"/>
        </w:rPr>
        <w:t>os, las Minorías</w:t>
      </w:r>
      <w:r w:rsidR="000A47FE" w:rsidRPr="003A47F0">
        <w:rPr>
          <w:lang w:val="es-ES"/>
        </w:rPr>
        <w:t xml:space="preserve"> Na</w:t>
      </w:r>
      <w:r w:rsidR="005056C6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5056C6" w:rsidRPr="003A47F0">
        <w:rPr>
          <w:lang w:val="es-ES"/>
        </w:rPr>
        <w:t>es y la Igualdad de</w:t>
      </w:r>
      <w:r w:rsidR="000A47FE" w:rsidRPr="003A47F0">
        <w:rPr>
          <w:lang w:val="es-ES"/>
        </w:rPr>
        <w:t xml:space="preserve"> G</w:t>
      </w:r>
      <w:r w:rsidR="005056C6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5056C6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 xml:space="preserve">examinó en </w:t>
      </w:r>
      <w:r w:rsidR="00182792" w:rsidRPr="003A47F0">
        <w:rPr>
          <w:lang w:val="es-ES"/>
        </w:rPr>
        <w:t xml:space="preserve">una de </w:t>
      </w:r>
      <w:r w:rsidR="005056C6" w:rsidRPr="003A47F0">
        <w:rPr>
          <w:lang w:val="es-ES"/>
        </w:rPr>
        <w:t>su</w:t>
      </w:r>
      <w:r w:rsidR="00182792" w:rsidRPr="003A47F0">
        <w:rPr>
          <w:lang w:val="es-ES"/>
        </w:rPr>
        <w:t>s sesiones la cuestión de la</w:t>
      </w:r>
      <w:r w:rsidR="000A47FE" w:rsidRPr="003A47F0">
        <w:rPr>
          <w:lang w:val="es-ES"/>
        </w:rPr>
        <w:t xml:space="preserve"> xen</w:t>
      </w:r>
      <w:r w:rsidR="00182792" w:rsidRPr="003A47F0">
        <w:rPr>
          <w:lang w:val="es-ES"/>
        </w:rPr>
        <w:t>o</w:t>
      </w:r>
      <w:r w:rsidR="005056C6" w:rsidRPr="003A47F0">
        <w:rPr>
          <w:lang w:val="es-ES"/>
        </w:rPr>
        <w:t>fo</w:t>
      </w:r>
      <w:r w:rsidR="000A47FE" w:rsidRPr="003A47F0">
        <w:rPr>
          <w:lang w:val="es-ES"/>
        </w:rPr>
        <w:t>b</w:t>
      </w:r>
      <w:r w:rsidR="00182792" w:rsidRPr="003A47F0">
        <w:rPr>
          <w:lang w:val="es-ES"/>
        </w:rPr>
        <w:t>ia en los discursos políticos</w:t>
      </w:r>
      <w:r w:rsidR="000A47FE" w:rsidRPr="003A47F0">
        <w:rPr>
          <w:lang w:val="es-ES"/>
        </w:rPr>
        <w:t xml:space="preserve">. </w:t>
      </w:r>
      <w:r w:rsidR="005056C6" w:rsidRPr="003A47F0">
        <w:rPr>
          <w:lang w:val="es-ES"/>
        </w:rPr>
        <w:t>En su quint</w:t>
      </w:r>
      <w:r w:rsidR="00251DAA" w:rsidRPr="003A47F0">
        <w:rPr>
          <w:lang w:val="es-ES"/>
        </w:rPr>
        <w:t>o</w:t>
      </w:r>
      <w:r w:rsidR="005056C6" w:rsidRPr="003A47F0">
        <w:rPr>
          <w:lang w:val="es-ES"/>
        </w:rPr>
        <w:t xml:space="preserve"> </w:t>
      </w:r>
      <w:r w:rsidR="00067F55" w:rsidRPr="003A47F0">
        <w:rPr>
          <w:lang w:val="es-ES"/>
        </w:rPr>
        <w:t xml:space="preserve">período de </w:t>
      </w:r>
      <w:r w:rsidR="000A47FE" w:rsidRPr="003A47F0">
        <w:rPr>
          <w:lang w:val="es-ES"/>
        </w:rPr>
        <w:t>sesi</w:t>
      </w:r>
      <w:r w:rsidR="00067F55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067F55" w:rsidRPr="003A47F0">
        <w:rPr>
          <w:lang w:val="es-ES"/>
        </w:rPr>
        <w:t>es</w:t>
      </w:r>
      <w:r w:rsidR="005056C6" w:rsidRPr="003A47F0">
        <w:rPr>
          <w:lang w:val="es-ES"/>
        </w:rPr>
        <w:t>, celebrad</w:t>
      </w:r>
      <w:r w:rsidR="00067F55" w:rsidRPr="003A47F0">
        <w:rPr>
          <w:lang w:val="es-ES"/>
        </w:rPr>
        <w:t>o</w:t>
      </w:r>
      <w:r w:rsidR="005056C6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20 </w:t>
      </w:r>
      <w:r w:rsidR="005056C6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27</w:t>
      </w:r>
      <w:r w:rsidR="005056C6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5056C6" w:rsidRPr="003A47F0">
        <w:rPr>
          <w:lang w:val="es-ES"/>
        </w:rPr>
        <w:t>f</w:t>
      </w:r>
      <w:r w:rsidR="000A47FE" w:rsidRPr="003A47F0">
        <w:rPr>
          <w:lang w:val="es-ES"/>
        </w:rPr>
        <w:t>ebr</w:t>
      </w:r>
      <w:r w:rsidR="005056C6" w:rsidRPr="003A47F0">
        <w:rPr>
          <w:lang w:val="es-ES"/>
        </w:rPr>
        <w:t>ero de</w:t>
      </w:r>
      <w:r w:rsidR="000A47FE" w:rsidRPr="003A47F0">
        <w:rPr>
          <w:lang w:val="es-ES"/>
        </w:rPr>
        <w:t xml:space="preserve"> 2012, </w:t>
      </w:r>
      <w:r w:rsidR="00A40F42" w:rsidRPr="003A47F0">
        <w:rPr>
          <w:lang w:val="es-ES"/>
        </w:rPr>
        <w:t>aprobó un</w:t>
      </w:r>
      <w:r w:rsidR="00182792" w:rsidRPr="003A47F0">
        <w:rPr>
          <w:lang w:val="es-ES"/>
        </w:rPr>
        <w:t>a</w:t>
      </w:r>
      <w:r w:rsidR="00A40F42" w:rsidRPr="003A47F0">
        <w:rPr>
          <w:lang w:val="es-ES"/>
        </w:rPr>
        <w:t xml:space="preserve"> d</w:t>
      </w:r>
      <w:r w:rsidR="00182792" w:rsidRPr="003A47F0">
        <w:rPr>
          <w:lang w:val="es-ES"/>
        </w:rPr>
        <w:t>eclaración</w:t>
      </w:r>
      <w:r w:rsidR="00BE3CD5" w:rsidRPr="003A47F0">
        <w:rPr>
          <w:lang w:val="es-ES"/>
        </w:rPr>
        <w:t xml:space="preserve"> sobre</w:t>
      </w:r>
      <w:r w:rsidR="00A40F42" w:rsidRPr="003A47F0">
        <w:rPr>
          <w:lang w:val="es-ES"/>
        </w:rPr>
        <w:t xml:space="preserve"> </w:t>
      </w:r>
      <w:r w:rsidR="00182792" w:rsidRPr="003A47F0">
        <w:rPr>
          <w:lang w:val="es-ES"/>
        </w:rPr>
        <w:t>el desarrollo de la campaña electoral</w:t>
      </w:r>
      <w:r w:rsidR="00A40F42" w:rsidRPr="003A47F0">
        <w:rPr>
          <w:lang w:val="es-ES"/>
        </w:rPr>
        <w:t xml:space="preserve"> y </w:t>
      </w:r>
      <w:r w:rsidR="00182792" w:rsidRPr="003A47F0">
        <w:rPr>
          <w:lang w:val="es-ES"/>
        </w:rPr>
        <w:t xml:space="preserve">las </w:t>
      </w:r>
      <w:r w:rsidR="00067F55" w:rsidRPr="003A47F0">
        <w:rPr>
          <w:lang w:val="es-ES"/>
        </w:rPr>
        <w:t>manifesta</w:t>
      </w:r>
      <w:r w:rsidR="00A40F42" w:rsidRPr="003A47F0">
        <w:rPr>
          <w:lang w:val="es-ES"/>
        </w:rPr>
        <w:t>ciones de los partidos</w:t>
      </w:r>
      <w:r w:rsidR="000A47FE" w:rsidRPr="003A47F0">
        <w:rPr>
          <w:lang w:val="es-ES"/>
        </w:rPr>
        <w:t xml:space="preserve"> </w:t>
      </w:r>
      <w:r w:rsidR="00A40F42" w:rsidRPr="003A47F0">
        <w:rPr>
          <w:lang w:val="es-ES"/>
        </w:rPr>
        <w:t>políticos en las campañas preelectorales</w:t>
      </w:r>
      <w:r w:rsidR="000A47FE" w:rsidRPr="003A47F0">
        <w:rPr>
          <w:lang w:val="es-ES"/>
        </w:rPr>
        <w:t xml:space="preserve">, </w:t>
      </w:r>
      <w:r w:rsidR="00A40F42" w:rsidRPr="003A47F0">
        <w:rPr>
          <w:lang w:val="es-ES"/>
        </w:rPr>
        <w:t xml:space="preserve">en </w:t>
      </w:r>
      <w:r w:rsidR="00182792" w:rsidRPr="003A47F0">
        <w:rPr>
          <w:lang w:val="es-ES"/>
        </w:rPr>
        <w:t>la</w:t>
      </w:r>
      <w:r w:rsidR="00A40F42" w:rsidRPr="003A47F0">
        <w:rPr>
          <w:lang w:val="es-ES"/>
        </w:rPr>
        <w:t xml:space="preserve"> que </w:t>
      </w:r>
      <w:r w:rsidR="00182792" w:rsidRPr="003A47F0">
        <w:rPr>
          <w:lang w:val="es-ES"/>
        </w:rPr>
        <w:t>les instaba a</w:t>
      </w:r>
      <w:r w:rsidR="00A40F42" w:rsidRPr="003A47F0">
        <w:rPr>
          <w:lang w:val="es-ES"/>
        </w:rPr>
        <w:t xml:space="preserve"> abst</w:t>
      </w:r>
      <w:r w:rsidR="00182792" w:rsidRPr="003A47F0">
        <w:rPr>
          <w:lang w:val="es-ES"/>
        </w:rPr>
        <w:t>enerse</w:t>
      </w:r>
      <w:r w:rsidR="00A40F42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BE3CD5" w:rsidRPr="003A47F0">
        <w:rPr>
          <w:lang w:val="es-ES"/>
        </w:rPr>
        <w:t xml:space="preserve">tomar </w:t>
      </w:r>
      <w:r w:rsidR="00A40F42" w:rsidRPr="003A47F0">
        <w:rPr>
          <w:lang w:val="es-ES"/>
        </w:rPr>
        <w:t>iniciativas que pudieran</w:t>
      </w:r>
      <w:r w:rsidR="000A47FE" w:rsidRPr="003A47F0">
        <w:rPr>
          <w:lang w:val="es-ES"/>
        </w:rPr>
        <w:t xml:space="preserve"> </w:t>
      </w:r>
      <w:r w:rsidR="00182792" w:rsidRPr="003A47F0">
        <w:rPr>
          <w:lang w:val="es-ES"/>
        </w:rPr>
        <w:t>atentar contra</w:t>
      </w:r>
      <w:r w:rsidR="00A40F42" w:rsidRPr="003A47F0">
        <w:rPr>
          <w:lang w:val="es-ES"/>
        </w:rPr>
        <w:t xml:space="preserve"> la dignidad</w:t>
      </w:r>
      <w:r w:rsidR="000A47FE" w:rsidRPr="003A47F0">
        <w:rPr>
          <w:lang w:val="es-ES"/>
        </w:rPr>
        <w:t xml:space="preserve"> </w:t>
      </w:r>
      <w:r w:rsidR="00BE3CD5" w:rsidRPr="003A47F0">
        <w:rPr>
          <w:lang w:val="es-ES"/>
        </w:rPr>
        <w:t>de la persona</w:t>
      </w:r>
      <w:r w:rsidR="000A47FE" w:rsidRPr="003A47F0">
        <w:rPr>
          <w:lang w:val="es-ES"/>
        </w:rPr>
        <w:t>, in</w:t>
      </w:r>
      <w:r w:rsidR="00046F8B" w:rsidRPr="003A47F0">
        <w:rPr>
          <w:lang w:val="es-ES"/>
        </w:rPr>
        <w:t>ducir a la violación de los derechos</w:t>
      </w:r>
      <w:r w:rsidR="000A47FE" w:rsidRPr="003A47F0">
        <w:rPr>
          <w:lang w:val="es-ES"/>
        </w:rPr>
        <w:t xml:space="preserve"> human</w:t>
      </w:r>
      <w:r w:rsidR="00046F8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067F55" w:rsidRPr="003A47F0">
        <w:rPr>
          <w:lang w:val="es-ES"/>
        </w:rPr>
        <w:t xml:space="preserve">a </w:t>
      </w:r>
      <w:r w:rsidR="00046F8B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discrimina</w:t>
      </w:r>
      <w:r w:rsidR="00046F8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46F8B" w:rsidRPr="003A47F0">
        <w:rPr>
          <w:lang w:val="es-ES"/>
        </w:rPr>
        <w:t>ó</w:t>
      </w:r>
      <w:r w:rsidR="000A47FE" w:rsidRPr="003A47F0">
        <w:rPr>
          <w:lang w:val="es-ES"/>
        </w:rPr>
        <w:t>n o</w:t>
      </w:r>
      <w:r w:rsidR="00046F8B" w:rsidRPr="003A47F0">
        <w:rPr>
          <w:lang w:val="es-ES"/>
        </w:rPr>
        <w:t xml:space="preserve"> </w:t>
      </w:r>
      <w:r w:rsidR="00067F55" w:rsidRPr="003A47F0">
        <w:rPr>
          <w:lang w:val="es-ES"/>
        </w:rPr>
        <w:t xml:space="preserve">a </w:t>
      </w:r>
      <w:r w:rsidR="00046F8B" w:rsidRPr="003A47F0">
        <w:rPr>
          <w:lang w:val="es-ES"/>
        </w:rPr>
        <w:t xml:space="preserve">las </w:t>
      </w:r>
      <w:r w:rsidR="00067F55" w:rsidRPr="003A47F0">
        <w:rPr>
          <w:lang w:val="es-ES"/>
        </w:rPr>
        <w:t>manifestaciones</w:t>
      </w:r>
      <w:r w:rsidR="00046F8B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intoleran</w:t>
      </w:r>
      <w:r w:rsidR="00046F8B" w:rsidRPr="003A47F0">
        <w:rPr>
          <w:lang w:val="es-ES"/>
        </w:rPr>
        <w:t>cia</w:t>
      </w:r>
      <w:r w:rsidR="000A47FE" w:rsidRPr="003A47F0">
        <w:rPr>
          <w:lang w:val="es-ES"/>
        </w:rPr>
        <w:t xml:space="preserve">; </w:t>
      </w:r>
      <w:r w:rsidR="00046F8B" w:rsidRPr="003A47F0">
        <w:rPr>
          <w:lang w:val="es-ES"/>
        </w:rPr>
        <w:t>conden</w:t>
      </w:r>
      <w:r w:rsidR="00067F55" w:rsidRPr="003A47F0">
        <w:rPr>
          <w:lang w:val="es-ES"/>
        </w:rPr>
        <w:t>ó</w:t>
      </w:r>
      <w:r w:rsidR="00046F8B" w:rsidRPr="003A47F0">
        <w:rPr>
          <w:lang w:val="es-ES"/>
        </w:rPr>
        <w:t xml:space="preserve"> abiertamente los carteles</w:t>
      </w:r>
      <w:r w:rsidR="000A47FE" w:rsidRPr="003A47F0">
        <w:rPr>
          <w:lang w:val="es-ES"/>
        </w:rPr>
        <w:t xml:space="preserve"> racist</w:t>
      </w:r>
      <w:r w:rsidR="00046F8B" w:rsidRPr="003A47F0">
        <w:rPr>
          <w:lang w:val="es-ES"/>
        </w:rPr>
        <w:t>as y</w:t>
      </w:r>
      <w:r w:rsidR="000A47FE" w:rsidRPr="003A47F0">
        <w:rPr>
          <w:lang w:val="es-ES"/>
        </w:rPr>
        <w:t xml:space="preserve"> sexist</w:t>
      </w:r>
      <w:r w:rsidR="00046F8B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046F8B" w:rsidRPr="003A47F0">
        <w:rPr>
          <w:lang w:val="es-ES"/>
        </w:rPr>
        <w:t>que habían aparecido en las campañas</w:t>
      </w:r>
      <w:r w:rsidR="000A47FE" w:rsidRPr="003A47F0">
        <w:rPr>
          <w:lang w:val="es-ES"/>
        </w:rPr>
        <w:t xml:space="preserve"> preelecto</w:t>
      </w:r>
      <w:r w:rsidR="00046F8B" w:rsidRPr="003A47F0">
        <w:rPr>
          <w:lang w:val="es-ES"/>
        </w:rPr>
        <w:t>rales</w:t>
      </w:r>
      <w:r w:rsidR="00D31F91" w:rsidRPr="003A47F0">
        <w:rPr>
          <w:lang w:val="es-ES"/>
        </w:rPr>
        <w:t xml:space="preserve"> </w:t>
      </w:r>
      <w:r w:rsidR="00067F55" w:rsidRPr="003A47F0">
        <w:rPr>
          <w:lang w:val="es-ES"/>
        </w:rPr>
        <w:t xml:space="preserve">y </w:t>
      </w:r>
      <w:r w:rsidR="00D31F91" w:rsidRPr="003A47F0">
        <w:rPr>
          <w:lang w:val="es-ES"/>
        </w:rPr>
        <w:t>e</w:t>
      </w:r>
      <w:r w:rsidR="00067F55" w:rsidRPr="003A47F0">
        <w:rPr>
          <w:lang w:val="es-ES"/>
        </w:rPr>
        <w:t>xhortó</w:t>
      </w:r>
      <w:r w:rsidR="00046F8B" w:rsidRPr="003A47F0">
        <w:rPr>
          <w:lang w:val="es-ES"/>
        </w:rPr>
        <w:t xml:space="preserve"> a los</w:t>
      </w:r>
      <w:r w:rsidR="000A47FE" w:rsidRPr="003A47F0">
        <w:rPr>
          <w:lang w:val="es-ES"/>
        </w:rPr>
        <w:t xml:space="preserve"> </w:t>
      </w:r>
      <w:r w:rsidR="00046F8B" w:rsidRPr="003A47F0">
        <w:rPr>
          <w:lang w:val="es-ES"/>
        </w:rPr>
        <w:t>órganos</w:t>
      </w:r>
      <w:r w:rsidR="000A47FE" w:rsidRPr="003A47F0">
        <w:rPr>
          <w:lang w:val="es-ES"/>
        </w:rPr>
        <w:t xml:space="preserve"> </w:t>
      </w:r>
      <w:r w:rsidR="00067F55" w:rsidRPr="003A47F0">
        <w:rPr>
          <w:lang w:val="es-ES"/>
        </w:rPr>
        <w:t>de la</w:t>
      </w:r>
      <w:r w:rsidR="00046F8B" w:rsidRPr="003A47F0">
        <w:rPr>
          <w:lang w:val="es-ES"/>
        </w:rPr>
        <w:t xml:space="preserve"> </w:t>
      </w:r>
      <w:r w:rsidR="00067F55" w:rsidRPr="003A47F0">
        <w:rPr>
          <w:lang w:val="es-ES"/>
        </w:rPr>
        <w:t xml:space="preserve">justicia </w:t>
      </w:r>
      <w:r w:rsidR="00046F8B" w:rsidRPr="003A47F0">
        <w:rPr>
          <w:lang w:val="es-ES"/>
        </w:rPr>
        <w:t xml:space="preserve">penal a </w:t>
      </w:r>
      <w:r w:rsidR="00E60AAA" w:rsidRPr="003A47F0">
        <w:rPr>
          <w:lang w:val="es-ES"/>
        </w:rPr>
        <w:t>ad</w:t>
      </w:r>
      <w:r w:rsidR="00046F8B" w:rsidRPr="003A47F0">
        <w:rPr>
          <w:lang w:val="es-ES"/>
        </w:rPr>
        <w:t>o</w:t>
      </w:r>
      <w:r w:rsidR="00E60AAA" w:rsidRPr="003A47F0">
        <w:rPr>
          <w:lang w:val="es-ES"/>
        </w:rPr>
        <w:t>pt</w:t>
      </w:r>
      <w:r w:rsidR="00046F8B" w:rsidRPr="003A47F0">
        <w:rPr>
          <w:lang w:val="es-ES"/>
        </w:rPr>
        <w:t>ar medidas</w:t>
      </w:r>
      <w:r w:rsidR="000A47FE" w:rsidRPr="003A47F0">
        <w:rPr>
          <w:lang w:val="es-ES"/>
        </w:rPr>
        <w:t xml:space="preserve"> i</w:t>
      </w:r>
      <w:r w:rsidR="00046F8B" w:rsidRPr="003A47F0">
        <w:rPr>
          <w:lang w:val="es-ES"/>
        </w:rPr>
        <w:t>n</w:t>
      </w:r>
      <w:r w:rsidR="000A47FE" w:rsidRPr="003A47F0">
        <w:rPr>
          <w:lang w:val="es-ES"/>
        </w:rPr>
        <w:t>mediat</w:t>
      </w:r>
      <w:r w:rsidR="00046F8B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046F8B" w:rsidRPr="003A47F0">
        <w:rPr>
          <w:lang w:val="es-ES"/>
        </w:rPr>
        <w:t>al respecto</w:t>
      </w:r>
      <w:r w:rsidR="00067F55" w:rsidRPr="003A47F0">
        <w:rPr>
          <w:lang w:val="es-ES"/>
        </w:rPr>
        <w:t xml:space="preserve">. Por último, el Consejo solicitó </w:t>
      </w:r>
      <w:r w:rsidR="00046F8B" w:rsidRPr="003A47F0">
        <w:rPr>
          <w:lang w:val="es-ES"/>
        </w:rPr>
        <w:t xml:space="preserve">a </w:t>
      </w:r>
      <w:smartTag w:uri="urn:schemas-microsoft-com:office:smarttags" w:element="PersonName">
        <w:smartTagPr>
          <w:attr w:name="ProductID" w:val="la Comisi￳n Central Electoral"/>
        </w:smartTagPr>
        <w:r w:rsidR="00046F8B" w:rsidRPr="003A47F0">
          <w:rPr>
            <w:lang w:val="es-ES"/>
          </w:rPr>
          <w:t>la Comisión</w:t>
        </w:r>
        <w:r w:rsidR="000A47FE" w:rsidRPr="003A47F0">
          <w:rPr>
            <w:lang w:val="es-ES"/>
          </w:rPr>
          <w:t xml:space="preserve"> Central Electo</w:t>
        </w:r>
        <w:r w:rsidR="00046F8B" w:rsidRPr="003A47F0">
          <w:rPr>
            <w:lang w:val="es-ES"/>
          </w:rPr>
          <w:t>ral</w:t>
        </w:r>
      </w:smartTag>
      <w:r w:rsidR="00046F8B" w:rsidRPr="003A47F0">
        <w:rPr>
          <w:lang w:val="es-ES"/>
        </w:rPr>
        <w:t xml:space="preserve"> </w:t>
      </w:r>
      <w:r w:rsidR="00067F55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 </w:t>
      </w:r>
      <w:r w:rsidR="00067F55" w:rsidRPr="003A47F0">
        <w:rPr>
          <w:lang w:val="es-ES"/>
        </w:rPr>
        <w:t xml:space="preserve">agilizara la </w:t>
      </w:r>
      <w:r w:rsidR="000A47FE" w:rsidRPr="003A47F0">
        <w:rPr>
          <w:lang w:val="es-ES"/>
        </w:rPr>
        <w:t>investiga</w:t>
      </w:r>
      <w:r w:rsidR="00067F55" w:rsidRPr="003A47F0">
        <w:rPr>
          <w:lang w:val="es-ES"/>
        </w:rPr>
        <w:t>ción sobre esos casos</w:t>
      </w:r>
      <w:r w:rsidR="00046F8B" w:rsidRPr="003A47F0">
        <w:rPr>
          <w:lang w:val="es-ES"/>
        </w:rPr>
        <w:t xml:space="preserve"> y extra</w:t>
      </w:r>
      <w:r w:rsidR="00067F55" w:rsidRPr="003A47F0">
        <w:rPr>
          <w:lang w:val="es-ES"/>
        </w:rPr>
        <w:t>j</w:t>
      </w:r>
      <w:r w:rsidR="00046F8B" w:rsidRPr="003A47F0">
        <w:rPr>
          <w:lang w:val="es-ES"/>
        </w:rPr>
        <w:t>er</w:t>
      </w:r>
      <w:r w:rsidR="00067F55" w:rsidRPr="003A47F0">
        <w:rPr>
          <w:lang w:val="es-ES"/>
        </w:rPr>
        <w:t>a</w:t>
      </w:r>
      <w:r w:rsidR="00046F8B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conse</w:t>
      </w:r>
      <w:r w:rsidR="00046F8B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046F8B" w:rsidRPr="003A47F0">
        <w:rPr>
          <w:lang w:val="es-ES"/>
        </w:rPr>
        <w:t>ia</w:t>
      </w:r>
      <w:r w:rsidR="000A47FE" w:rsidRPr="003A47F0">
        <w:rPr>
          <w:lang w:val="es-ES"/>
        </w:rPr>
        <w:t>s</w:t>
      </w:r>
      <w:r w:rsidR="00D31F91" w:rsidRPr="003A47F0">
        <w:rPr>
          <w:lang w:val="es-ES"/>
        </w:rPr>
        <w:t xml:space="preserve"> oportunas</w:t>
      </w:r>
      <w:r w:rsidR="000A47FE" w:rsidRPr="003A47F0">
        <w:rPr>
          <w:lang w:val="es-ES"/>
        </w:rPr>
        <w:t>.</w:t>
      </w:r>
      <w:r w:rsidR="000A47FE" w:rsidRPr="003A47F0">
        <w:rPr>
          <w:b/>
          <w:lang w:val="es-ES"/>
        </w:rPr>
        <w:t xml:space="preserve"> </w:t>
      </w:r>
    </w:p>
    <w:p w:rsidR="000A47FE" w:rsidRPr="003A47F0" w:rsidRDefault="00CA5E56" w:rsidP="0062777D">
      <w:pPr>
        <w:pStyle w:val="SingleTxtG"/>
        <w:rPr>
          <w:u w:val="single"/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F51937" w:rsidRPr="003A47F0">
        <w:rPr>
          <w:lang w:val="es-ES"/>
        </w:rPr>
        <w:t xml:space="preserve">La Oficina de Plenipotenciarios </w:t>
      </w:r>
      <w:r w:rsidR="008A5FFA" w:rsidRPr="003A47F0">
        <w:rPr>
          <w:lang w:val="es-ES"/>
        </w:rPr>
        <w:t xml:space="preserve">para las comunidades romaníes </w:t>
      </w:r>
      <w:r w:rsidR="00F51937" w:rsidRPr="003A47F0">
        <w:rPr>
          <w:lang w:val="es-ES"/>
        </w:rPr>
        <w:t>está</w:t>
      </w:r>
      <w:r w:rsidR="000A47FE" w:rsidRPr="003A47F0">
        <w:rPr>
          <w:lang w:val="es-ES"/>
        </w:rPr>
        <w:t xml:space="preserve"> prepar</w:t>
      </w:r>
      <w:r w:rsidR="00F51937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F51937" w:rsidRPr="003A47F0">
        <w:rPr>
          <w:lang w:val="es-ES"/>
        </w:rPr>
        <w:t>do el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Plan de</w:t>
      </w:r>
      <w:r w:rsidR="000A47FE" w:rsidRPr="003A47F0">
        <w:rPr>
          <w:lang w:val="es-ES"/>
        </w:rPr>
        <w:t xml:space="preserve"> Ac</w:t>
      </w:r>
      <w:r w:rsidR="00F51937" w:rsidRPr="003A47F0">
        <w:rPr>
          <w:lang w:val="es-ES"/>
        </w:rPr>
        <w:t>ción</w:t>
      </w:r>
      <w:r w:rsidR="000A47FE" w:rsidRPr="003A47F0">
        <w:rPr>
          <w:lang w:val="es-ES"/>
        </w:rPr>
        <w:t xml:space="preserve"> </w:t>
      </w:r>
      <w:r w:rsidR="00067F55" w:rsidRPr="003A47F0">
        <w:rPr>
          <w:lang w:val="es-ES"/>
        </w:rPr>
        <w:t>(en lo sucesivo el Plan)</w:t>
      </w:r>
      <w:r w:rsidR="004324B3" w:rsidRPr="003A47F0">
        <w:rPr>
          <w:lang w:val="es-ES"/>
        </w:rPr>
        <w:t>,</w:t>
      </w:r>
      <w:r w:rsidR="00067F55" w:rsidRPr="003A47F0">
        <w:rPr>
          <w:lang w:val="es-ES"/>
        </w:rPr>
        <w:t xml:space="preserve"> que abarca las actividades</w:t>
      </w:r>
      <w:r w:rsidR="004324B3" w:rsidRPr="003A47F0">
        <w:rPr>
          <w:lang w:val="es-ES"/>
        </w:rPr>
        <w:t xml:space="preserve"> que deberán llevarse a</w:t>
      </w:r>
      <w:r w:rsidR="00D31F91" w:rsidRPr="003A47F0">
        <w:rPr>
          <w:lang w:val="es-ES"/>
        </w:rPr>
        <w:t xml:space="preserve"> </w:t>
      </w:r>
      <w:r w:rsidR="004324B3" w:rsidRPr="003A47F0">
        <w:rPr>
          <w:lang w:val="es-ES"/>
        </w:rPr>
        <w:t>cabo en la administración</w:t>
      </w:r>
      <w:r w:rsidR="000A47FE" w:rsidRPr="003A47F0">
        <w:rPr>
          <w:lang w:val="es-ES"/>
        </w:rPr>
        <w:t xml:space="preserve"> p</w:t>
      </w:r>
      <w:r w:rsidR="00F51937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4324B3" w:rsidRPr="003A47F0">
        <w:rPr>
          <w:lang w:val="es-ES"/>
        </w:rPr>
        <w:t>a y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que constituirá un elemento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separa</w:t>
      </w:r>
      <w:r w:rsidR="00F51937" w:rsidRPr="003A47F0">
        <w:rPr>
          <w:lang w:val="es-ES"/>
        </w:rPr>
        <w:t xml:space="preserve">do, no </w:t>
      </w:r>
      <w:r w:rsidR="004324B3" w:rsidRPr="003A47F0">
        <w:rPr>
          <w:lang w:val="es-ES"/>
        </w:rPr>
        <w:t>incluido</w:t>
      </w:r>
      <w:r w:rsidR="00F51937" w:rsidRPr="003A47F0">
        <w:rPr>
          <w:lang w:val="es-ES"/>
        </w:rPr>
        <w:t xml:space="preserve"> en la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F51937" w:rsidRPr="003A47F0">
        <w:rPr>
          <w:lang w:val="es-ES"/>
        </w:rPr>
        <w:t xml:space="preserve">ia </w:t>
      </w:r>
      <w:r w:rsidR="00D31F91" w:rsidRPr="003A47F0">
        <w:rPr>
          <w:lang w:val="es-ES"/>
        </w:rPr>
        <w:t>para la</w:t>
      </w:r>
      <w:r w:rsidR="000A47FE" w:rsidRPr="003A47F0">
        <w:rPr>
          <w:lang w:val="es-ES"/>
        </w:rPr>
        <w:t xml:space="preserve"> integra</w:t>
      </w:r>
      <w:r w:rsidR="00F5193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51937" w:rsidRPr="003A47F0">
        <w:rPr>
          <w:lang w:val="es-ES"/>
        </w:rPr>
        <w:t>ón de los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F51937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hasta</w:t>
      </w:r>
      <w:r w:rsidR="000A47FE" w:rsidRPr="003A47F0">
        <w:rPr>
          <w:lang w:val="es-ES"/>
        </w:rPr>
        <w:t xml:space="preserve"> 2020. </w:t>
      </w:r>
      <w:r w:rsidR="00F51937" w:rsidRPr="003A47F0">
        <w:rPr>
          <w:lang w:val="es-ES"/>
        </w:rPr>
        <w:t>La finalidad de ese Plan de</w:t>
      </w:r>
      <w:r w:rsidR="000A47FE" w:rsidRPr="003A47F0">
        <w:rPr>
          <w:lang w:val="es-ES"/>
        </w:rPr>
        <w:t xml:space="preserve"> A</w:t>
      </w:r>
      <w:r w:rsidR="00F51937" w:rsidRPr="003A47F0">
        <w:rPr>
          <w:lang w:val="es-ES"/>
        </w:rPr>
        <w:t>cción reside en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combatir los prejuicios con</w:t>
      </w:r>
      <w:r w:rsidR="004324B3" w:rsidRPr="003A47F0">
        <w:rPr>
          <w:lang w:val="es-ES"/>
        </w:rPr>
        <w:t>tra</w:t>
      </w:r>
      <w:r w:rsidR="00F51937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F51937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  <w:r w:rsidR="00F51937" w:rsidRPr="003A47F0">
        <w:rPr>
          <w:lang w:val="es-ES"/>
        </w:rPr>
        <w:t>El Plan de Acción</w:t>
      </w:r>
      <w:r w:rsidR="000A47FE" w:rsidRPr="003A47F0">
        <w:rPr>
          <w:lang w:val="es-ES"/>
        </w:rPr>
        <w:t xml:space="preserve"> </w:t>
      </w:r>
      <w:r w:rsidR="00F51937" w:rsidRPr="003A47F0">
        <w:rPr>
          <w:lang w:val="es-ES"/>
        </w:rPr>
        <w:t>debe</w:t>
      </w:r>
      <w:r w:rsidR="004324B3" w:rsidRPr="003A47F0">
        <w:rPr>
          <w:lang w:val="es-ES"/>
        </w:rPr>
        <w:t>ría</w:t>
      </w:r>
      <w:r w:rsidR="00F51937" w:rsidRPr="003A47F0">
        <w:rPr>
          <w:lang w:val="es-ES"/>
        </w:rPr>
        <w:t xml:space="preserve"> </w:t>
      </w:r>
      <w:r w:rsidR="00251DAA" w:rsidRPr="003A47F0">
        <w:rPr>
          <w:lang w:val="es-ES"/>
        </w:rPr>
        <w:t xml:space="preserve">promover </w:t>
      </w:r>
      <w:r w:rsidR="00F51937" w:rsidRPr="003A47F0">
        <w:rPr>
          <w:lang w:val="es-ES"/>
        </w:rPr>
        <w:t>también enfoques</w:t>
      </w:r>
      <w:r w:rsidR="0033161A" w:rsidRPr="003A47F0">
        <w:rPr>
          <w:lang w:val="es-ES"/>
        </w:rPr>
        <w:t xml:space="preserve"> participativos</w:t>
      </w:r>
      <w:r w:rsidR="000A47FE" w:rsidRPr="003A47F0">
        <w:rPr>
          <w:lang w:val="es-ES"/>
        </w:rPr>
        <w:t xml:space="preserve">, </w:t>
      </w:r>
      <w:r w:rsidR="0033161A" w:rsidRPr="003A47F0">
        <w:rPr>
          <w:lang w:val="es-ES"/>
        </w:rPr>
        <w:t>medidas en ma</w:t>
      </w:r>
      <w:r w:rsidR="00D31F91" w:rsidRPr="003A47F0">
        <w:rPr>
          <w:lang w:val="es-ES"/>
        </w:rPr>
        <w:t>teria d</w:t>
      </w:r>
      <w:r w:rsidR="0033161A" w:rsidRPr="003A47F0">
        <w:rPr>
          <w:lang w:val="es-ES"/>
        </w:rPr>
        <w:t>e enseñanza y evaluaciones</w:t>
      </w:r>
      <w:r w:rsidR="00D31F91" w:rsidRPr="003A47F0">
        <w:rPr>
          <w:lang w:val="es-ES"/>
        </w:rPr>
        <w:t xml:space="preserve"> </w:t>
      </w:r>
      <w:r w:rsidR="0033161A" w:rsidRPr="003A47F0">
        <w:rPr>
          <w:lang w:val="es-ES"/>
        </w:rPr>
        <w:t>para favorecer en particular</w:t>
      </w:r>
      <w:r w:rsidR="004851E1" w:rsidRPr="003A47F0">
        <w:rPr>
          <w:lang w:val="es-ES"/>
        </w:rPr>
        <w:t xml:space="preserve"> </w:t>
      </w:r>
      <w:r w:rsidR="0033161A" w:rsidRPr="003A47F0">
        <w:rPr>
          <w:lang w:val="es-ES"/>
        </w:rPr>
        <w:t xml:space="preserve">la </w:t>
      </w:r>
      <w:r w:rsidR="004851E1" w:rsidRPr="003A47F0">
        <w:rPr>
          <w:lang w:val="es-ES"/>
        </w:rPr>
        <w:t>integra</w:t>
      </w:r>
      <w:r w:rsidR="0033161A" w:rsidRPr="003A47F0">
        <w:rPr>
          <w:lang w:val="es-ES"/>
        </w:rPr>
        <w:t>ción</w:t>
      </w:r>
      <w:r w:rsidR="00D31F91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4851E1" w:rsidRPr="003A47F0">
        <w:rPr>
          <w:lang w:val="es-ES"/>
        </w:rPr>
        <w:t>los r</w:t>
      </w:r>
      <w:r w:rsidR="000A47FE" w:rsidRPr="003A47F0">
        <w:rPr>
          <w:lang w:val="es-ES"/>
        </w:rPr>
        <w:t>oma</w:t>
      </w:r>
      <w:r w:rsidR="004851E1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  <w:r w:rsidR="00FD45C6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</w:t>
      </w:r>
      <w:r w:rsidR="0033161A" w:rsidRPr="003A47F0">
        <w:rPr>
          <w:lang w:val="es-ES"/>
        </w:rPr>
        <w:t xml:space="preserve">principales </w:t>
      </w:r>
      <w:r w:rsidR="000A47FE" w:rsidRPr="003A47F0">
        <w:rPr>
          <w:lang w:val="es-ES"/>
        </w:rPr>
        <w:t>grup</w:t>
      </w:r>
      <w:r w:rsidR="00FD45C6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FD45C6" w:rsidRPr="003A47F0">
        <w:rPr>
          <w:lang w:val="es-ES"/>
        </w:rPr>
        <w:t xml:space="preserve"> diana </w:t>
      </w:r>
      <w:r w:rsidR="00D31F91" w:rsidRPr="003A47F0">
        <w:rPr>
          <w:lang w:val="es-ES"/>
        </w:rPr>
        <w:t>de esta iniciativa</w:t>
      </w:r>
      <w:r w:rsidR="00FD45C6" w:rsidRPr="003A47F0">
        <w:rPr>
          <w:lang w:val="es-ES"/>
        </w:rPr>
        <w:t xml:space="preserve"> </w:t>
      </w:r>
      <w:r w:rsidR="0033161A" w:rsidRPr="003A47F0">
        <w:rPr>
          <w:lang w:val="es-ES"/>
        </w:rPr>
        <w:t>so</w:t>
      </w:r>
      <w:r w:rsidR="00FD45C6" w:rsidRPr="003A47F0">
        <w:rPr>
          <w:lang w:val="es-ES"/>
        </w:rPr>
        <w:t>n</w:t>
      </w:r>
      <w:r w:rsidR="00790667" w:rsidRPr="003A47F0">
        <w:rPr>
          <w:lang w:val="es-ES"/>
        </w:rPr>
        <w:t xml:space="preserve"> </w:t>
      </w:r>
      <w:r w:rsidR="00FD45C6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representa</w:t>
      </w:r>
      <w:r w:rsidR="00FD45C6" w:rsidRPr="003A47F0">
        <w:rPr>
          <w:lang w:val="es-ES"/>
        </w:rPr>
        <w:t>n</w:t>
      </w:r>
      <w:r w:rsidR="000A47FE" w:rsidRPr="003A47F0">
        <w:rPr>
          <w:lang w:val="es-ES"/>
        </w:rPr>
        <w:t>t</w:t>
      </w:r>
      <w:r w:rsidR="00FD45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FD45C6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autori</w:t>
      </w:r>
      <w:r w:rsidR="00FD45C6" w:rsidRPr="003A47F0">
        <w:rPr>
          <w:lang w:val="es-ES"/>
        </w:rPr>
        <w:t>dades municipales</w:t>
      </w:r>
      <w:r w:rsidR="000A47FE" w:rsidRPr="003A47F0">
        <w:rPr>
          <w:lang w:val="es-ES"/>
        </w:rPr>
        <w:t xml:space="preserve">, </w:t>
      </w:r>
      <w:r w:rsidR="00056462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p</w:t>
      </w:r>
      <w:r w:rsidR="00056462" w:rsidRPr="003A47F0">
        <w:rPr>
          <w:lang w:val="es-ES"/>
        </w:rPr>
        <w:t>rofesorado</w:t>
      </w:r>
      <w:r w:rsidR="000A47FE" w:rsidRPr="003A47F0">
        <w:rPr>
          <w:lang w:val="es-ES"/>
        </w:rPr>
        <w:t xml:space="preserve">, </w:t>
      </w:r>
      <w:r w:rsidR="00056462" w:rsidRPr="003A47F0">
        <w:rPr>
          <w:lang w:val="es-ES"/>
        </w:rPr>
        <w:t xml:space="preserve">el </w:t>
      </w:r>
      <w:r w:rsidR="00FD45C6" w:rsidRPr="003A47F0">
        <w:rPr>
          <w:lang w:val="es-ES"/>
        </w:rPr>
        <w:t xml:space="preserve">personal </w:t>
      </w:r>
      <w:r w:rsidR="000A47FE" w:rsidRPr="003A47F0">
        <w:rPr>
          <w:lang w:val="es-ES"/>
        </w:rPr>
        <w:t>m</w:t>
      </w:r>
      <w:r w:rsidR="00FD45C6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FD45C6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33161A" w:rsidRPr="003A47F0">
        <w:rPr>
          <w:lang w:val="es-ES"/>
        </w:rPr>
        <w:t>la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ju</w:t>
      </w:r>
      <w:r w:rsidR="0033161A" w:rsidRPr="003A47F0">
        <w:rPr>
          <w:lang w:val="es-ES"/>
        </w:rPr>
        <w:t>dicatura, la</w:t>
      </w:r>
      <w:r w:rsidR="000A47FE" w:rsidRPr="003A47F0">
        <w:rPr>
          <w:lang w:val="es-ES"/>
        </w:rPr>
        <w:t xml:space="preserve"> polic</w:t>
      </w:r>
      <w:r w:rsidR="00FD45C6" w:rsidRPr="003A47F0">
        <w:rPr>
          <w:lang w:val="es-ES"/>
        </w:rPr>
        <w:t>ía y</w:t>
      </w:r>
      <w:r w:rsidR="000A47FE" w:rsidRPr="003A47F0">
        <w:rPr>
          <w:lang w:val="es-ES"/>
        </w:rPr>
        <w:t xml:space="preserve"> </w:t>
      </w:r>
      <w:r w:rsidR="0033161A" w:rsidRPr="003A47F0">
        <w:rPr>
          <w:lang w:val="es-ES"/>
        </w:rPr>
        <w:t>los periodistas</w:t>
      </w:r>
      <w:r w:rsidR="000A47FE" w:rsidRPr="003A47F0">
        <w:rPr>
          <w:lang w:val="es-ES"/>
        </w:rPr>
        <w:t xml:space="preserve">. </w:t>
      </w:r>
      <w:r w:rsidR="0033161A" w:rsidRPr="003A47F0">
        <w:rPr>
          <w:lang w:val="es-ES"/>
        </w:rPr>
        <w:t>El Plan prevé igualmente</w:t>
      </w:r>
      <w:r w:rsidR="000A47FE" w:rsidRPr="003A47F0">
        <w:rPr>
          <w:lang w:val="es-ES"/>
        </w:rPr>
        <w:t xml:space="preserve"> </w:t>
      </w:r>
      <w:r w:rsidR="00FD45C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crea</w:t>
      </w:r>
      <w:r w:rsidR="00FD45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D45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D45C6" w:rsidRPr="003A47F0">
        <w:rPr>
          <w:lang w:val="es-ES"/>
        </w:rPr>
        <w:t xml:space="preserve">de una plataforma en </w:t>
      </w:r>
      <w:r w:rsidR="000A47FE" w:rsidRPr="003A47F0">
        <w:rPr>
          <w:lang w:val="es-ES"/>
        </w:rPr>
        <w:t>pro</w:t>
      </w:r>
      <w:r w:rsidR="00FD45C6" w:rsidRPr="003A47F0">
        <w:rPr>
          <w:lang w:val="es-ES"/>
        </w:rPr>
        <w:t xml:space="preserve"> de la </w:t>
      </w:r>
      <w:r w:rsidR="000A47FE" w:rsidRPr="003A47F0">
        <w:rPr>
          <w:lang w:val="es-ES"/>
        </w:rPr>
        <w:t>integra</w:t>
      </w:r>
      <w:r w:rsidR="00FD45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D45C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3161A" w:rsidRPr="003A47F0">
        <w:rPr>
          <w:lang w:val="es-ES"/>
        </w:rPr>
        <w:t xml:space="preserve"> de los romaníes</w:t>
      </w:r>
      <w:r w:rsidR="000A47FE" w:rsidRPr="003A47F0">
        <w:rPr>
          <w:lang w:val="es-ES"/>
        </w:rPr>
        <w:t xml:space="preserve">. </w:t>
      </w:r>
      <w:r w:rsidR="003E1223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>principales</w:t>
      </w:r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miembros d</w:t>
      </w:r>
      <w:r w:rsidR="003E1223" w:rsidRPr="003A47F0">
        <w:rPr>
          <w:lang w:val="es-ES"/>
        </w:rPr>
        <w:t>e la plataforma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>son la Oficina de Plenipotenciarios</w:t>
      </w:r>
      <w:r w:rsidR="000A47FE" w:rsidRPr="003A47F0">
        <w:rPr>
          <w:lang w:val="es-ES"/>
        </w:rPr>
        <w:t xml:space="preserve">, </w:t>
      </w:r>
      <w:r w:rsidR="003E1223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Ofic</w:t>
      </w:r>
      <w:r w:rsidR="003E1223" w:rsidRPr="003A47F0">
        <w:rPr>
          <w:lang w:val="es-ES"/>
        </w:rPr>
        <w:t xml:space="preserve">ina de Gobierno de </w:t>
      </w:r>
      <w:smartTag w:uri="urn:schemas-microsoft-com:office:smarttags" w:element="PersonName">
        <w:smartTagPr>
          <w:attr w:name="ProductID" w:val="la Rep￺blica Eslovaca"/>
        </w:smartTagPr>
        <w:r w:rsidR="003E122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E122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E122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3E1223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minist</w:t>
      </w:r>
      <w:r w:rsidR="003E1223" w:rsidRPr="003A47F0">
        <w:rPr>
          <w:lang w:val="es-ES"/>
        </w:rPr>
        <w:t>e</w:t>
      </w:r>
      <w:r w:rsidR="000A47FE" w:rsidRPr="003A47F0">
        <w:rPr>
          <w:lang w:val="es-ES"/>
        </w:rPr>
        <w:t>ri</w:t>
      </w:r>
      <w:r w:rsidR="003E1223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3E1223" w:rsidRPr="003A47F0">
        <w:rPr>
          <w:lang w:val="es-ES"/>
        </w:rPr>
        <w:t xml:space="preserve"> competentes</w:t>
      </w:r>
      <w:r w:rsidR="000A47FE" w:rsidRPr="003A47F0">
        <w:rPr>
          <w:lang w:val="es-ES"/>
        </w:rPr>
        <w:t xml:space="preserve"> (Minist</w:t>
      </w:r>
      <w:r w:rsidR="003E1223" w:rsidRPr="003A47F0">
        <w:rPr>
          <w:lang w:val="es-ES"/>
        </w:rPr>
        <w:t>erios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Interior, </w:t>
      </w:r>
      <w:r w:rsidR="003E1223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Educa</w:t>
      </w:r>
      <w:r w:rsidR="003E122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E122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3E1223" w:rsidRPr="003A47F0">
        <w:rPr>
          <w:lang w:val="es-ES"/>
        </w:rPr>
        <w:t>C</w:t>
      </w:r>
      <w:r w:rsidR="000A47FE" w:rsidRPr="003A47F0">
        <w:rPr>
          <w:lang w:val="es-ES"/>
        </w:rPr>
        <w:t>ienc</w:t>
      </w:r>
      <w:r w:rsidR="003E1223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3E1223" w:rsidRPr="003A47F0">
        <w:rPr>
          <w:lang w:val="es-ES"/>
        </w:rPr>
        <w:t>Investigación y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>De</w:t>
      </w:r>
      <w:r w:rsidR="000A47FE" w:rsidRPr="003A47F0">
        <w:rPr>
          <w:lang w:val="es-ES"/>
        </w:rPr>
        <w:t>port</w:t>
      </w:r>
      <w:r w:rsidR="003E1223" w:rsidRPr="003A47F0">
        <w:rPr>
          <w:lang w:val="es-ES"/>
        </w:rPr>
        <w:t>e, de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>Salud</w:t>
      </w:r>
      <w:r w:rsidR="000A47FE" w:rsidRPr="003A47F0">
        <w:rPr>
          <w:lang w:val="es-ES"/>
        </w:rPr>
        <w:t xml:space="preserve">, </w:t>
      </w:r>
      <w:r w:rsidR="003E1223" w:rsidRPr="003A47F0">
        <w:rPr>
          <w:lang w:val="es-ES"/>
        </w:rPr>
        <w:t>de Trabajo,</w:t>
      </w:r>
      <w:r w:rsidR="000A47FE" w:rsidRPr="003A47F0">
        <w:rPr>
          <w:lang w:val="es-ES"/>
        </w:rPr>
        <w:t xml:space="preserve"> </w:t>
      </w:r>
      <w:r w:rsidR="003E1223" w:rsidRPr="003A47F0">
        <w:rPr>
          <w:lang w:val="es-ES"/>
        </w:rPr>
        <w:t xml:space="preserve">Asuntos </w:t>
      </w:r>
      <w:r w:rsidR="000A47FE" w:rsidRPr="003A47F0">
        <w:rPr>
          <w:lang w:val="es-ES"/>
        </w:rPr>
        <w:t>Social</w:t>
      </w:r>
      <w:r w:rsidR="003E1223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Famil</w:t>
      </w:r>
      <w:r w:rsidR="003E1223" w:rsidRPr="003A47F0">
        <w:rPr>
          <w:lang w:val="es-ES"/>
        </w:rPr>
        <w:t>ia y de</w:t>
      </w:r>
      <w:r w:rsidR="000A47FE" w:rsidRPr="003A47F0">
        <w:rPr>
          <w:lang w:val="es-ES"/>
        </w:rPr>
        <w:t xml:space="preserve"> Econom</w:t>
      </w:r>
      <w:r w:rsidR="003E1223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), </w:t>
      </w:r>
      <w:r w:rsidR="00056462" w:rsidRPr="003A47F0">
        <w:rPr>
          <w:lang w:val="es-ES"/>
        </w:rPr>
        <w:t>las</w:t>
      </w:r>
      <w:r w:rsidR="003E1223" w:rsidRPr="003A47F0">
        <w:rPr>
          <w:lang w:val="es-ES"/>
        </w:rPr>
        <w:t xml:space="preserve"> administraci</w:t>
      </w:r>
      <w:r w:rsidR="00C64F87" w:rsidRPr="003A47F0">
        <w:rPr>
          <w:lang w:val="es-ES"/>
        </w:rPr>
        <w:t>o</w:t>
      </w:r>
      <w:r w:rsidR="003E1223" w:rsidRPr="003A47F0">
        <w:rPr>
          <w:lang w:val="es-ES"/>
        </w:rPr>
        <w:t>n</w:t>
      </w:r>
      <w:r w:rsidR="00C64F87" w:rsidRPr="003A47F0">
        <w:rPr>
          <w:lang w:val="es-ES"/>
        </w:rPr>
        <w:t>es</w:t>
      </w:r>
      <w:r w:rsidR="003E1223" w:rsidRPr="003A47F0">
        <w:rPr>
          <w:lang w:val="es-ES"/>
        </w:rPr>
        <w:t xml:space="preserve"> territorial</w:t>
      </w:r>
      <w:r w:rsidR="00C64F87" w:rsidRPr="003A47F0">
        <w:rPr>
          <w:lang w:val="es-ES"/>
        </w:rPr>
        <w:t>es</w:t>
      </w:r>
      <w:r w:rsidR="003E1223" w:rsidRPr="003A47F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polic￭a. Otros"/>
        </w:smartTagPr>
        <w:r w:rsidR="003E122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polic</w:t>
        </w:r>
        <w:r w:rsidR="003E1223" w:rsidRPr="003A47F0">
          <w:rPr>
            <w:lang w:val="es-ES"/>
          </w:rPr>
          <w:t>ía</w:t>
        </w:r>
        <w:r w:rsidR="000A47FE" w:rsidRPr="003A47F0">
          <w:rPr>
            <w:lang w:val="es-ES"/>
          </w:rPr>
          <w:t xml:space="preserve">. </w:t>
        </w:r>
        <w:r w:rsidR="003E1223" w:rsidRPr="003A47F0">
          <w:rPr>
            <w:lang w:val="es-ES"/>
          </w:rPr>
          <w:t>O</w:t>
        </w:r>
        <w:r w:rsidR="000A47FE" w:rsidRPr="003A47F0">
          <w:rPr>
            <w:lang w:val="es-ES"/>
          </w:rPr>
          <w:t>tr</w:t>
        </w:r>
        <w:r w:rsidR="003E1223" w:rsidRPr="003A47F0">
          <w:rPr>
            <w:lang w:val="es-ES"/>
          </w:rPr>
          <w:t>os</w:t>
        </w:r>
      </w:smartTag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elementos</w:t>
      </w:r>
      <w:r w:rsidR="003E1223" w:rsidRPr="003A47F0">
        <w:rPr>
          <w:lang w:val="es-ES"/>
        </w:rPr>
        <w:t xml:space="preserve"> decisivos</w:t>
      </w:r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de la plataforma</w:t>
      </w:r>
      <w:r w:rsidR="006377F4" w:rsidRPr="003A47F0">
        <w:rPr>
          <w:lang w:val="es-ES"/>
        </w:rPr>
        <w:t xml:space="preserve"> son las</w:t>
      </w:r>
      <w:r w:rsidR="000A47FE" w:rsidRPr="003A47F0">
        <w:rPr>
          <w:lang w:val="es-ES"/>
        </w:rPr>
        <w:t xml:space="preserve"> organiza</w:t>
      </w:r>
      <w:r w:rsidR="006377F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6377F4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6377F4" w:rsidRPr="003A47F0">
        <w:rPr>
          <w:lang w:val="es-ES"/>
        </w:rPr>
        <w:t xml:space="preserve">de la </w:t>
      </w:r>
      <w:r w:rsidR="000A47FE" w:rsidRPr="003A47F0">
        <w:rPr>
          <w:lang w:val="es-ES"/>
        </w:rPr>
        <w:t>socie</w:t>
      </w:r>
      <w:r w:rsidR="006377F4" w:rsidRPr="003A47F0">
        <w:rPr>
          <w:lang w:val="es-ES"/>
        </w:rPr>
        <w:t>dad civil</w:t>
      </w:r>
      <w:r w:rsidR="000A47FE" w:rsidRPr="003A47F0">
        <w:rPr>
          <w:lang w:val="es-ES"/>
        </w:rPr>
        <w:t xml:space="preserve"> </w:t>
      </w:r>
      <w:r w:rsidR="006377F4" w:rsidRPr="003A47F0">
        <w:rPr>
          <w:lang w:val="es-ES"/>
        </w:rPr>
        <w:t xml:space="preserve">que </w:t>
      </w:r>
      <w:r w:rsidR="00C64F87" w:rsidRPr="003A47F0">
        <w:rPr>
          <w:lang w:val="es-ES"/>
        </w:rPr>
        <w:t>comparten los valores de la campaña y que pueden aportar rápidamente</w:t>
      </w:r>
      <w:r w:rsidR="006377F4" w:rsidRPr="003A47F0">
        <w:rPr>
          <w:lang w:val="es-ES"/>
        </w:rPr>
        <w:t xml:space="preserve"> </w:t>
      </w:r>
      <w:r w:rsidR="00C64F87" w:rsidRPr="003A47F0">
        <w:rPr>
          <w:lang w:val="es-ES"/>
        </w:rPr>
        <w:t xml:space="preserve">una </w:t>
      </w:r>
      <w:r w:rsidR="006377F4" w:rsidRPr="003A47F0">
        <w:rPr>
          <w:lang w:val="es-ES"/>
        </w:rPr>
        <w:t xml:space="preserve">información </w:t>
      </w:r>
      <w:r w:rsidR="00056462" w:rsidRPr="003A47F0">
        <w:rPr>
          <w:lang w:val="es-ES"/>
        </w:rPr>
        <w:t>contrastada</w:t>
      </w:r>
      <w:r w:rsidR="000A47FE" w:rsidRPr="003A47F0">
        <w:rPr>
          <w:lang w:val="es-ES"/>
        </w:rPr>
        <w:t>.</w:t>
      </w:r>
    </w:p>
    <w:p w:rsidR="000A47FE" w:rsidRPr="003A47F0" w:rsidRDefault="00F27EB1" w:rsidP="0065778E">
      <w:pPr>
        <w:pStyle w:val="H23G"/>
        <w:rPr>
          <w:lang w:val="es-ES"/>
        </w:rPr>
      </w:pPr>
      <w:r w:rsidRPr="003A47F0">
        <w:rPr>
          <w:lang w:val="es-ES"/>
        </w:rPr>
        <w:tab/>
        <w:t>A.</w:t>
      </w:r>
      <w:r w:rsidRPr="003A47F0">
        <w:rPr>
          <w:lang w:val="es-ES"/>
        </w:rPr>
        <w:tab/>
      </w:r>
      <w:r w:rsidR="000A47FE" w:rsidRPr="003A47F0">
        <w:rPr>
          <w:lang w:val="es-ES"/>
        </w:rPr>
        <w:t>Educa</w:t>
      </w:r>
      <w:r w:rsidR="002D18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D184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8A5FFA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M</w:t>
      </w:r>
      <w:r w:rsidR="008A5FFA" w:rsidRPr="003A47F0">
        <w:rPr>
          <w:lang w:val="es-ES"/>
        </w:rPr>
        <w:t>inisterio de Educación</w:t>
      </w:r>
      <w:r w:rsidR="00056462" w:rsidRPr="003A47F0">
        <w:rPr>
          <w:lang w:val="es-ES"/>
        </w:rPr>
        <w:t>, Ciencia, Investigación y Deporte</w:t>
      </w:r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tiene puesto</w:t>
      </w:r>
      <w:r w:rsidR="008A5FFA" w:rsidRPr="003A47F0">
        <w:rPr>
          <w:lang w:val="es-ES"/>
        </w:rPr>
        <w:t xml:space="preserve"> un</w:t>
      </w:r>
      <w:r w:rsidR="00056462" w:rsidRPr="003A47F0">
        <w:rPr>
          <w:lang w:val="es-ES"/>
        </w:rPr>
        <w:t xml:space="preserve"> gran </w:t>
      </w:r>
      <w:r w:rsidR="00C64F87" w:rsidRPr="003A47F0">
        <w:rPr>
          <w:lang w:val="es-ES"/>
        </w:rPr>
        <w:t>empeño</w:t>
      </w:r>
      <w:r w:rsidR="00056462" w:rsidRPr="003A47F0">
        <w:rPr>
          <w:lang w:val="es-ES"/>
        </w:rPr>
        <w:t xml:space="preserve"> en</w:t>
      </w:r>
      <w:r w:rsidR="008A5FFA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C64F87" w:rsidRPr="003A47F0">
        <w:rPr>
          <w:lang w:val="es-ES"/>
        </w:rPr>
        <w:t>difus</w:t>
      </w:r>
      <w:r w:rsidR="008A5FFA" w:rsidRPr="003A47F0">
        <w:rPr>
          <w:lang w:val="es-ES"/>
        </w:rPr>
        <w:t xml:space="preserve">ión del Plan de enseñanza de los </w:t>
      </w:r>
      <w:r w:rsidR="00056462" w:rsidRPr="003A47F0">
        <w:rPr>
          <w:lang w:val="es-ES"/>
        </w:rPr>
        <w:t>d</w:t>
      </w:r>
      <w:r w:rsidR="008A5FFA" w:rsidRPr="003A47F0">
        <w:rPr>
          <w:lang w:val="es-ES"/>
        </w:rPr>
        <w:t>erechos</w:t>
      </w:r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h</w:t>
      </w:r>
      <w:r w:rsidR="000A47FE" w:rsidRPr="003A47F0">
        <w:rPr>
          <w:lang w:val="es-ES"/>
        </w:rPr>
        <w:t>uman</w:t>
      </w:r>
      <w:r w:rsidR="008A5FFA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8A5FFA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8A5FFA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s</w:t>
      </w:r>
      <w:r w:rsidR="008A5FFA" w:rsidRPr="003A47F0">
        <w:rPr>
          <w:lang w:val="es-ES"/>
        </w:rPr>
        <w:t>i</w:t>
      </w:r>
      <w:r w:rsidR="000A47FE" w:rsidRPr="003A47F0">
        <w:rPr>
          <w:lang w:val="es-ES"/>
        </w:rPr>
        <w:t>stem</w:t>
      </w:r>
      <w:r w:rsidR="008A5FFA" w:rsidRPr="003A47F0">
        <w:rPr>
          <w:lang w:val="es-ES"/>
        </w:rPr>
        <w:t>a escolar para</w:t>
      </w:r>
      <w:r w:rsidR="000A47FE" w:rsidRPr="003A47F0">
        <w:rPr>
          <w:lang w:val="es-ES"/>
        </w:rPr>
        <w:t xml:space="preserve"> 2005</w:t>
      </w:r>
      <w:r w:rsidR="00790667" w:rsidRPr="003A47F0">
        <w:rPr>
          <w:lang w:val="es-ES"/>
        </w:rPr>
        <w:t>-</w:t>
      </w:r>
      <w:r w:rsidR="000A47FE" w:rsidRPr="003A47F0">
        <w:rPr>
          <w:lang w:val="es-ES"/>
        </w:rPr>
        <w:t>2014</w:t>
      </w:r>
      <w:r w:rsidR="00C64F87" w:rsidRPr="003A47F0">
        <w:rPr>
          <w:lang w:val="es-ES"/>
        </w:rPr>
        <w:t>. El Plan se articula en torno a</w:t>
      </w:r>
      <w:r w:rsidR="008A5FFA" w:rsidRPr="003A47F0">
        <w:rPr>
          <w:lang w:val="es-ES"/>
        </w:rPr>
        <w:t xml:space="preserve"> tres pilares</w:t>
      </w:r>
      <w:r w:rsidR="00056462" w:rsidRPr="003A47F0">
        <w:rPr>
          <w:lang w:val="es-ES"/>
        </w:rPr>
        <w:t>,</w:t>
      </w:r>
      <w:r w:rsidR="008A5FFA" w:rsidRPr="003A47F0">
        <w:rPr>
          <w:lang w:val="es-ES"/>
        </w:rPr>
        <w:t xml:space="preserve"> entre los</w:t>
      </w:r>
      <w:r w:rsidR="00056462" w:rsidRPr="003A47F0">
        <w:rPr>
          <w:lang w:val="es-ES"/>
        </w:rPr>
        <w:t xml:space="preserve"> que destaca</w:t>
      </w:r>
      <w:r w:rsidR="008A5FFA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crea</w:t>
      </w:r>
      <w:r w:rsidR="008A5F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A5FF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A5FFA" w:rsidRPr="003A47F0">
        <w:rPr>
          <w:lang w:val="es-ES"/>
        </w:rPr>
        <w:t>de contenidos</w:t>
      </w:r>
      <w:r w:rsidR="000A47FE" w:rsidRPr="003A47F0">
        <w:rPr>
          <w:lang w:val="es-ES"/>
        </w:rPr>
        <w:t xml:space="preserve"> educati</w:t>
      </w:r>
      <w:r w:rsidR="008A5FFA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8A5FFA" w:rsidRPr="003A47F0">
        <w:rPr>
          <w:lang w:val="es-ES"/>
        </w:rPr>
        <w:t>s.</w:t>
      </w:r>
      <w:r w:rsidR="000A47FE" w:rsidRPr="003A47F0">
        <w:rPr>
          <w:lang w:val="es-ES"/>
        </w:rPr>
        <w:t xml:space="preserve"> </w:t>
      </w:r>
      <w:r w:rsidR="008A5FFA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Sec</w:t>
      </w:r>
      <w:r w:rsidR="008A5F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A5FF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A5FFA" w:rsidRPr="003A47F0">
        <w:rPr>
          <w:lang w:val="es-ES"/>
        </w:rPr>
        <w:t xml:space="preserve">de </w:t>
      </w:r>
      <w:r w:rsidR="00056462" w:rsidRPr="003A47F0">
        <w:rPr>
          <w:lang w:val="es-ES"/>
        </w:rPr>
        <w:t>e</w:t>
      </w:r>
      <w:r w:rsidR="008A5FFA" w:rsidRPr="003A47F0">
        <w:rPr>
          <w:lang w:val="es-ES"/>
        </w:rPr>
        <w:t>ducación</w:t>
      </w:r>
      <w:r w:rsidR="000A47FE" w:rsidRPr="003A47F0">
        <w:rPr>
          <w:lang w:val="es-ES"/>
        </w:rPr>
        <w:t xml:space="preserve"> </w:t>
      </w:r>
      <w:r w:rsidR="00056462" w:rsidRPr="003A47F0">
        <w:rPr>
          <w:lang w:val="es-ES"/>
        </w:rPr>
        <w:t>r</w:t>
      </w:r>
      <w:r w:rsidR="000A47FE" w:rsidRPr="003A47F0">
        <w:rPr>
          <w:lang w:val="es-ES"/>
        </w:rPr>
        <w:t xml:space="preserve">egional </w:t>
      </w:r>
      <w:r w:rsidR="008A5FFA" w:rsidRPr="003A47F0">
        <w:rPr>
          <w:lang w:val="es-ES"/>
        </w:rPr>
        <w:t>del Ministerio se encarga de la</w:t>
      </w:r>
      <w:r w:rsidR="000A47FE" w:rsidRPr="003A47F0">
        <w:rPr>
          <w:lang w:val="es-ES"/>
        </w:rPr>
        <w:t xml:space="preserve"> e</w:t>
      </w:r>
      <w:r w:rsidR="008A5FFA" w:rsidRPr="003A47F0">
        <w:rPr>
          <w:lang w:val="es-ES"/>
        </w:rPr>
        <w:t>j</w:t>
      </w:r>
      <w:r w:rsidR="000A47FE" w:rsidRPr="003A47F0">
        <w:rPr>
          <w:lang w:val="es-ES"/>
        </w:rPr>
        <w:t>ecu</w:t>
      </w:r>
      <w:r w:rsidR="008A5FF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A5FF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A5FFA" w:rsidRPr="003A47F0">
        <w:rPr>
          <w:lang w:val="es-ES"/>
        </w:rPr>
        <w:t>de ese Plan</w:t>
      </w:r>
      <w:r w:rsidR="00C64F87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8A5FFA" w:rsidRPr="003A47F0">
        <w:rPr>
          <w:lang w:val="es-ES"/>
        </w:rPr>
        <w:t>Depende del</w:t>
      </w:r>
      <w:r w:rsidR="000A47FE" w:rsidRPr="003A47F0">
        <w:rPr>
          <w:lang w:val="es-ES"/>
        </w:rPr>
        <w:t xml:space="preserve"> Institut</w:t>
      </w:r>
      <w:r w:rsidR="008A5FFA" w:rsidRPr="003A47F0">
        <w:rPr>
          <w:lang w:val="es-ES"/>
        </w:rPr>
        <w:t>o Nacional de</w:t>
      </w:r>
      <w:r w:rsidR="000A47FE" w:rsidRPr="003A47F0">
        <w:rPr>
          <w:lang w:val="es-ES"/>
        </w:rPr>
        <w:t xml:space="preserve"> Educa</w:t>
      </w:r>
      <w:r w:rsidR="0042437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2437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2437D" w:rsidRPr="003A47F0">
        <w:rPr>
          <w:lang w:val="es-ES"/>
        </w:rPr>
        <w:t>, que coordina también la realización de las tareas</w:t>
      </w:r>
      <w:r w:rsidR="000A47FE" w:rsidRPr="003A47F0">
        <w:rPr>
          <w:lang w:val="es-ES"/>
        </w:rPr>
        <w:t xml:space="preserve"> pro</w:t>
      </w:r>
      <w:r w:rsidR="0042437D" w:rsidRPr="003A47F0">
        <w:rPr>
          <w:lang w:val="es-ES"/>
        </w:rPr>
        <w:t>yectadas</w:t>
      </w:r>
      <w:r w:rsidR="000A47FE" w:rsidRPr="003A47F0">
        <w:rPr>
          <w:lang w:val="es-ES"/>
        </w:rPr>
        <w:t xml:space="preserve">, </w:t>
      </w:r>
      <w:r w:rsidR="0042437D" w:rsidRPr="003A47F0">
        <w:rPr>
          <w:lang w:val="es-ES"/>
        </w:rPr>
        <w:t>e</w:t>
      </w:r>
      <w:r w:rsidR="000A47FE" w:rsidRPr="003A47F0">
        <w:rPr>
          <w:lang w:val="es-ES"/>
        </w:rPr>
        <w:t>n co</w:t>
      </w:r>
      <w:r w:rsidR="0042437D" w:rsidRPr="003A47F0">
        <w:rPr>
          <w:lang w:val="es-ES"/>
        </w:rPr>
        <w:t>laboración con el Centro de</w:t>
      </w:r>
      <w:r w:rsidR="000A47FE" w:rsidRPr="003A47F0">
        <w:rPr>
          <w:lang w:val="es-ES"/>
        </w:rPr>
        <w:t xml:space="preserve"> </w:t>
      </w:r>
      <w:r w:rsidR="00C64F87" w:rsidRPr="003A47F0">
        <w:rPr>
          <w:lang w:val="es-ES"/>
        </w:rPr>
        <w:t xml:space="preserve">Pedagogía y </w:t>
      </w:r>
      <w:r w:rsidR="000A47FE" w:rsidRPr="003A47F0">
        <w:rPr>
          <w:lang w:val="es-ES"/>
        </w:rPr>
        <w:t>Metodolog</w:t>
      </w:r>
      <w:r w:rsidR="0042437D" w:rsidRPr="003A47F0">
        <w:rPr>
          <w:lang w:val="es-ES"/>
        </w:rPr>
        <w:t>ía y sus oficinas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regional</w:t>
      </w:r>
      <w:r w:rsidR="0042437D" w:rsidRPr="003A47F0">
        <w:rPr>
          <w:lang w:val="es-ES"/>
        </w:rPr>
        <w:t xml:space="preserve">es en </w:t>
      </w:r>
      <w:smartTag w:uri="urn:schemas-microsoft-com:office:smarttags" w:element="PersonName">
        <w:smartTagPr>
          <w:attr w:name="ProductID" w:val="la Rep￺blica Eslovaca"/>
        </w:smartTagPr>
        <w:r w:rsidR="0042437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2437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2437D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42437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Institut</w:t>
      </w:r>
      <w:r w:rsidR="0042437D" w:rsidRPr="003A47F0">
        <w:rPr>
          <w:lang w:val="es-ES"/>
        </w:rPr>
        <w:t>o de Investigación en materia de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p</w:t>
      </w:r>
      <w:r w:rsidR="000A47FE" w:rsidRPr="003A47F0">
        <w:rPr>
          <w:lang w:val="es-ES"/>
        </w:rPr>
        <w:t>s</w:t>
      </w:r>
      <w:r w:rsidR="0042437D" w:rsidRPr="003A47F0">
        <w:rPr>
          <w:lang w:val="es-ES"/>
        </w:rPr>
        <w:t>i</w:t>
      </w:r>
      <w:r w:rsidR="000A47FE" w:rsidRPr="003A47F0">
        <w:rPr>
          <w:lang w:val="es-ES"/>
        </w:rPr>
        <w:t>colog</w:t>
      </w:r>
      <w:r w:rsidR="0042437D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42437D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ps</w:t>
      </w:r>
      <w:r w:rsidR="0042437D" w:rsidRPr="003A47F0">
        <w:rPr>
          <w:lang w:val="es-ES"/>
        </w:rPr>
        <w:t>i</w:t>
      </w:r>
      <w:r w:rsidR="000A47FE" w:rsidRPr="003A47F0">
        <w:rPr>
          <w:lang w:val="es-ES"/>
        </w:rPr>
        <w:t>co</w:t>
      </w:r>
      <w:r w:rsidR="00056462" w:rsidRPr="003A47F0">
        <w:rPr>
          <w:lang w:val="es-ES"/>
        </w:rPr>
        <w:t>pato</w:t>
      </w:r>
      <w:r w:rsidR="000A47FE" w:rsidRPr="003A47F0">
        <w:rPr>
          <w:lang w:val="es-ES"/>
        </w:rPr>
        <w:t>log</w:t>
      </w:r>
      <w:r w:rsidR="00D73D35" w:rsidRPr="003A47F0">
        <w:rPr>
          <w:lang w:val="es-ES"/>
        </w:rPr>
        <w:t>ía i</w:t>
      </w:r>
      <w:r w:rsidR="0042437D" w:rsidRPr="003A47F0">
        <w:rPr>
          <w:lang w:val="es-ES"/>
        </w:rPr>
        <w:t>nfantil</w:t>
      </w:r>
      <w:r w:rsidR="000A47FE" w:rsidRPr="003A47F0">
        <w:rPr>
          <w:lang w:val="es-ES"/>
        </w:rPr>
        <w:t xml:space="preserve">, </w:t>
      </w:r>
      <w:r w:rsidR="0042437D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Inspec</w:t>
      </w:r>
      <w:r w:rsidR="0042437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2437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2437D" w:rsidRPr="003A47F0">
        <w:rPr>
          <w:lang w:val="es-ES"/>
        </w:rPr>
        <w:t xml:space="preserve"> </w:t>
      </w:r>
      <w:r w:rsidR="00056462" w:rsidRPr="003A47F0">
        <w:rPr>
          <w:lang w:val="es-ES"/>
        </w:rPr>
        <w:t>e</w:t>
      </w:r>
      <w:r w:rsidR="0042437D" w:rsidRPr="003A47F0">
        <w:rPr>
          <w:lang w:val="es-ES"/>
        </w:rPr>
        <w:t>scolar del Estado</w:t>
      </w:r>
      <w:r w:rsidR="000A47FE" w:rsidRPr="003A47F0">
        <w:rPr>
          <w:lang w:val="es-ES"/>
        </w:rPr>
        <w:t xml:space="preserve">, </w:t>
      </w:r>
      <w:r w:rsidR="0042437D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Institut</w:t>
      </w:r>
      <w:r w:rsidR="0042437D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Informa</w:t>
      </w:r>
      <w:r w:rsidR="0042437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2437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2437D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Prognos</w:t>
      </w:r>
      <w:r w:rsidR="0042437D" w:rsidRPr="003A47F0">
        <w:rPr>
          <w:lang w:val="es-ES"/>
        </w:rPr>
        <w:t>is</w:t>
      </w:r>
      <w:r w:rsidR="000A47FE" w:rsidRPr="003A47F0">
        <w:rPr>
          <w:lang w:val="es-ES"/>
        </w:rPr>
        <w:t xml:space="preserve"> Educati</w:t>
      </w:r>
      <w:r w:rsidR="0042437D" w:rsidRPr="003A47F0">
        <w:rPr>
          <w:lang w:val="es-ES"/>
        </w:rPr>
        <w:t>va</w:t>
      </w:r>
      <w:r w:rsidR="000A47FE" w:rsidRPr="003A47F0">
        <w:rPr>
          <w:lang w:val="es-ES"/>
        </w:rPr>
        <w:t xml:space="preserve">, </w:t>
      </w:r>
      <w:r w:rsidR="0042437D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Institut</w:t>
      </w:r>
      <w:r w:rsidR="0042437D" w:rsidRPr="003A47F0">
        <w:rPr>
          <w:lang w:val="es-ES"/>
        </w:rPr>
        <w:t xml:space="preserve">o estatal de </w:t>
      </w:r>
      <w:r w:rsidR="00056462" w:rsidRPr="003A47F0">
        <w:rPr>
          <w:lang w:val="es-ES"/>
        </w:rPr>
        <w:t>e</w:t>
      </w:r>
      <w:r w:rsidR="0042437D" w:rsidRPr="003A47F0">
        <w:rPr>
          <w:lang w:val="es-ES"/>
        </w:rPr>
        <w:t>ducación</w:t>
      </w:r>
      <w:r w:rsidR="00056462" w:rsidRPr="003A47F0">
        <w:rPr>
          <w:lang w:val="es-ES"/>
        </w:rPr>
        <w:t xml:space="preserve"> p</w:t>
      </w:r>
      <w:r w:rsidR="000A47FE" w:rsidRPr="003A47F0">
        <w:rPr>
          <w:lang w:val="es-ES"/>
        </w:rPr>
        <w:t>rofesional</w:t>
      </w:r>
      <w:r w:rsidR="0042437D" w:rsidRPr="003A47F0">
        <w:rPr>
          <w:lang w:val="es-ES"/>
        </w:rPr>
        <w:t xml:space="preserve"> y las</w:t>
      </w:r>
      <w:r w:rsidR="000A47FE" w:rsidRPr="003A47F0">
        <w:rPr>
          <w:lang w:val="es-ES"/>
        </w:rPr>
        <w:t xml:space="preserve"> </w:t>
      </w:r>
      <w:r w:rsidR="0042437D" w:rsidRPr="003A47F0">
        <w:rPr>
          <w:lang w:val="es-ES"/>
        </w:rPr>
        <w:t>O</w:t>
      </w:r>
      <w:r w:rsidR="000A47FE" w:rsidRPr="003A47F0">
        <w:rPr>
          <w:lang w:val="es-ES"/>
        </w:rPr>
        <w:t xml:space="preserve">NG </w:t>
      </w:r>
      <w:r w:rsidR="0042437D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 xml:space="preserve">cooperan </w:t>
      </w:r>
      <w:r w:rsidR="0042437D" w:rsidRPr="003A47F0">
        <w:rPr>
          <w:lang w:val="es-ES"/>
        </w:rPr>
        <w:t xml:space="preserve">con las organizaciones </w:t>
      </w:r>
      <w:r w:rsidR="00C64F87" w:rsidRPr="003A47F0">
        <w:rPr>
          <w:lang w:val="es-ES"/>
        </w:rPr>
        <w:t>bajo su tutela</w:t>
      </w:r>
      <w:r w:rsidR="000A47FE" w:rsidRPr="003A47F0">
        <w:rPr>
          <w:lang w:val="es-ES"/>
        </w:rPr>
        <w:t xml:space="preserve">. </w:t>
      </w:r>
      <w:r w:rsidR="0042437D" w:rsidRPr="003A47F0">
        <w:rPr>
          <w:lang w:val="es-ES"/>
        </w:rPr>
        <w:t>L</w:t>
      </w:r>
      <w:r w:rsidR="00E91375" w:rsidRPr="003A47F0">
        <w:rPr>
          <w:lang w:val="es-ES"/>
        </w:rPr>
        <w:t>o</w:t>
      </w:r>
      <w:r w:rsidR="0042437D" w:rsidRPr="003A47F0">
        <w:rPr>
          <w:lang w:val="es-ES"/>
        </w:rPr>
        <w:t xml:space="preserve">s </w:t>
      </w:r>
      <w:r w:rsidR="00E91375" w:rsidRPr="003A47F0">
        <w:rPr>
          <w:lang w:val="es-ES"/>
        </w:rPr>
        <w:t>elem</w:t>
      </w:r>
      <w:r w:rsidR="00C64F87" w:rsidRPr="003A47F0">
        <w:rPr>
          <w:lang w:val="es-ES"/>
        </w:rPr>
        <w:t>entos esenciales del Plan son lo</w:t>
      </w:r>
      <w:r w:rsidR="00E91375" w:rsidRPr="003A47F0">
        <w:rPr>
          <w:lang w:val="es-ES"/>
        </w:rPr>
        <w:t>s</w:t>
      </w:r>
      <w:r w:rsidR="0042437D" w:rsidRPr="003A47F0">
        <w:rPr>
          <w:lang w:val="es-ES"/>
        </w:rPr>
        <w:t xml:space="preserve"> siguientes</w:t>
      </w:r>
      <w:r w:rsidR="000A47FE" w:rsidRPr="003A47F0">
        <w:rPr>
          <w:lang w:val="es-ES"/>
        </w:rPr>
        <w:t xml:space="preserve">: </w:t>
      </w:r>
      <w:r w:rsidR="00C64F87" w:rsidRPr="003A47F0">
        <w:rPr>
          <w:lang w:val="es-ES"/>
        </w:rPr>
        <w:t>a</w:t>
      </w:r>
      <w:r w:rsidR="00E91375" w:rsidRPr="003A47F0">
        <w:rPr>
          <w:lang w:val="es-ES"/>
        </w:rPr>
        <w:t>ctualización de los conocimientos</w:t>
      </w:r>
      <w:r w:rsidR="0042437D" w:rsidRPr="003A47F0">
        <w:rPr>
          <w:lang w:val="es-ES"/>
        </w:rPr>
        <w:t xml:space="preserve"> del personal docente</w:t>
      </w:r>
      <w:r w:rsidR="00C64F87" w:rsidRPr="003A47F0">
        <w:rPr>
          <w:lang w:val="es-ES"/>
        </w:rPr>
        <w:t>,</w:t>
      </w:r>
      <w:r w:rsidR="00E91375" w:rsidRPr="003A47F0">
        <w:rPr>
          <w:lang w:val="es-ES"/>
        </w:rPr>
        <w:t xml:space="preserve"> </w:t>
      </w:r>
      <w:r w:rsidR="000A47FE" w:rsidRPr="003A47F0">
        <w:rPr>
          <w:lang w:val="es-ES"/>
        </w:rPr>
        <w:t>publi</w:t>
      </w:r>
      <w:r w:rsidR="0042437D" w:rsidRPr="003A47F0">
        <w:rPr>
          <w:lang w:val="es-ES"/>
        </w:rPr>
        <w:t>ca</w:t>
      </w:r>
      <w:r w:rsidR="00C64F87" w:rsidRPr="003A47F0">
        <w:rPr>
          <w:lang w:val="es-ES"/>
        </w:rPr>
        <w:t>ción</w:t>
      </w:r>
      <w:r w:rsidR="0042437D" w:rsidRPr="003A47F0">
        <w:rPr>
          <w:lang w:val="es-ES"/>
        </w:rPr>
        <w:t xml:space="preserve"> </w:t>
      </w:r>
      <w:r w:rsidR="00251DAA" w:rsidRPr="003A47F0">
        <w:rPr>
          <w:lang w:val="es-ES"/>
        </w:rPr>
        <w:t xml:space="preserve">de </w:t>
      </w:r>
      <w:r w:rsidR="0042437D" w:rsidRPr="003A47F0">
        <w:rPr>
          <w:lang w:val="es-ES"/>
        </w:rPr>
        <w:t>material</w:t>
      </w:r>
      <w:r w:rsidR="000A47FE" w:rsidRPr="003A47F0">
        <w:rPr>
          <w:lang w:val="es-ES"/>
        </w:rPr>
        <w:t xml:space="preserve"> metodol</w:t>
      </w:r>
      <w:r w:rsidR="0042437D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42437D" w:rsidRPr="003A47F0">
        <w:rPr>
          <w:lang w:val="es-ES"/>
        </w:rPr>
        <w:t>o y textos educativos</w:t>
      </w:r>
      <w:r w:rsidR="000A47FE" w:rsidRPr="003A47F0">
        <w:rPr>
          <w:lang w:val="es-ES"/>
        </w:rPr>
        <w:t xml:space="preserve"> (</w:t>
      </w:r>
      <w:r w:rsidR="0042437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2011, </w:t>
      </w:r>
      <w:r w:rsidR="0042437D" w:rsidRPr="003A47F0">
        <w:rPr>
          <w:lang w:val="es-ES"/>
        </w:rPr>
        <w:t xml:space="preserve">se elaboraron </w:t>
      </w:r>
      <w:r w:rsidR="000A47FE" w:rsidRPr="003A47F0">
        <w:rPr>
          <w:lang w:val="es-ES"/>
        </w:rPr>
        <w:t xml:space="preserve">16 </w:t>
      </w:r>
      <w:r w:rsidR="0042437D" w:rsidRPr="003A47F0">
        <w:rPr>
          <w:lang w:val="es-ES"/>
        </w:rPr>
        <w:t>unidades</w:t>
      </w:r>
      <w:r w:rsidR="00E91375" w:rsidRPr="003A47F0">
        <w:rPr>
          <w:lang w:val="es-ES"/>
        </w:rPr>
        <w:t>,</w:t>
      </w:r>
      <w:r w:rsidR="0042437D" w:rsidRPr="003A47F0">
        <w:rPr>
          <w:lang w:val="es-ES"/>
        </w:rPr>
        <w:t xml:space="preserve"> </w:t>
      </w:r>
      <w:r w:rsidR="00E91375" w:rsidRPr="003A47F0">
        <w:rPr>
          <w:lang w:val="es-ES"/>
        </w:rPr>
        <w:t xml:space="preserve">como </w:t>
      </w:r>
      <w:r w:rsidR="0042437D" w:rsidRPr="003A47F0">
        <w:rPr>
          <w:lang w:val="es-ES"/>
        </w:rPr>
        <w:t>por ejemplo,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C64F87" w:rsidRPr="003A47F0">
        <w:rPr>
          <w:lang w:val="es-ES"/>
        </w:rPr>
        <w:t>Ventajas</w:t>
      </w:r>
      <w:r w:rsidR="0042437D" w:rsidRPr="003A47F0">
        <w:rPr>
          <w:lang w:val="es-ES"/>
        </w:rPr>
        <w:t xml:space="preserve"> y</w:t>
      </w:r>
      <w:r w:rsidR="005638D2" w:rsidRPr="003A47F0">
        <w:rPr>
          <w:lang w:val="es-ES"/>
        </w:rPr>
        <w:t xml:space="preserve"> l</w:t>
      </w:r>
      <w:r w:rsidR="000A47FE" w:rsidRPr="003A47F0">
        <w:rPr>
          <w:lang w:val="es-ES"/>
        </w:rPr>
        <w:t>imita</w:t>
      </w:r>
      <w:r w:rsidR="0042437D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2437D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5638D2" w:rsidRPr="003A47F0">
        <w:rPr>
          <w:lang w:val="es-ES"/>
        </w:rPr>
        <w:t>del diagnóstico p</w:t>
      </w:r>
      <w:r w:rsidR="000A47FE" w:rsidRPr="003A47F0">
        <w:rPr>
          <w:lang w:val="es-ES"/>
        </w:rPr>
        <w:t>s</w:t>
      </w:r>
      <w:r w:rsidR="005638D2" w:rsidRPr="003A47F0">
        <w:rPr>
          <w:lang w:val="es-ES"/>
        </w:rPr>
        <w:t>i</w:t>
      </w:r>
      <w:r w:rsidR="000A47FE" w:rsidRPr="003A47F0">
        <w:rPr>
          <w:lang w:val="es-ES"/>
        </w:rPr>
        <w:t>col</w:t>
      </w:r>
      <w:r w:rsidR="005638D2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5638D2" w:rsidRPr="003A47F0">
        <w:rPr>
          <w:lang w:val="es-ES"/>
        </w:rPr>
        <w:t>o de los niños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5638D2" w:rsidRPr="003A47F0">
        <w:rPr>
          <w:lang w:val="es-ES"/>
        </w:rPr>
        <w:t>níes</w:t>
      </w:r>
      <w:r w:rsidR="00021AC2" w:rsidRPr="003A47F0">
        <w:rPr>
          <w:lang w:val="es-ES"/>
        </w:rPr>
        <w:t>"</w:t>
      </w:r>
      <w:r w:rsidR="00D73D35" w:rsidRPr="003A47F0">
        <w:rPr>
          <w:lang w:val="es-ES"/>
        </w:rPr>
        <w:t>,</w:t>
      </w:r>
      <w:r w:rsidR="00790667" w:rsidRPr="003A47F0">
        <w:rPr>
          <w:lang w:val="es-ES"/>
        </w:rPr>
        <w:t xml:space="preserve"> </w:t>
      </w:r>
      <w:r w:rsidR="00C64F87" w:rsidRPr="003A47F0">
        <w:rPr>
          <w:lang w:val="es-ES"/>
        </w:rPr>
        <w:t>documentos</w:t>
      </w:r>
      <w:r w:rsidR="005638D2" w:rsidRPr="003A47F0">
        <w:rPr>
          <w:lang w:val="es-ES"/>
        </w:rPr>
        <w:t xml:space="preserve"> m</w:t>
      </w:r>
      <w:r w:rsidR="000A47FE" w:rsidRPr="003A47F0">
        <w:rPr>
          <w:lang w:val="es-ES"/>
        </w:rPr>
        <w:t>etodol</w:t>
      </w:r>
      <w:r w:rsidR="005638D2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5638D2" w:rsidRPr="003A47F0">
        <w:rPr>
          <w:lang w:val="es-ES"/>
        </w:rPr>
        <w:t>o</w:t>
      </w:r>
      <w:r w:rsidR="00C64F87" w:rsidRPr="003A47F0">
        <w:rPr>
          <w:lang w:val="es-ES"/>
        </w:rPr>
        <w:t>s</w:t>
      </w:r>
      <w:r w:rsidR="005638D2" w:rsidRPr="003A47F0">
        <w:rPr>
          <w:lang w:val="es-ES"/>
        </w:rPr>
        <w:t xml:space="preserve"> para los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c</w:t>
      </w:r>
      <w:r w:rsidR="000A47FE" w:rsidRPr="003A47F0">
        <w:rPr>
          <w:lang w:val="es-ES"/>
        </w:rPr>
        <w:t>entr</w:t>
      </w:r>
      <w:r w:rsidR="005638D2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5638D2" w:rsidRPr="003A47F0">
        <w:rPr>
          <w:lang w:val="es-ES"/>
        </w:rPr>
        <w:t>de consulta p</w:t>
      </w:r>
      <w:r w:rsidR="000A47FE" w:rsidRPr="003A47F0">
        <w:rPr>
          <w:lang w:val="es-ES"/>
        </w:rPr>
        <w:t>edag</w:t>
      </w:r>
      <w:r w:rsidR="005638D2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5638D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p</w:t>
      </w:r>
      <w:r w:rsidR="000A47FE" w:rsidRPr="003A47F0">
        <w:rPr>
          <w:lang w:val="es-ES"/>
        </w:rPr>
        <w:t>s</w:t>
      </w:r>
      <w:r w:rsidR="005638D2" w:rsidRPr="003A47F0">
        <w:rPr>
          <w:lang w:val="es-ES"/>
        </w:rPr>
        <w:t>i</w:t>
      </w:r>
      <w:r w:rsidR="000A47FE" w:rsidRPr="003A47F0">
        <w:rPr>
          <w:lang w:val="es-ES"/>
        </w:rPr>
        <w:t>col</w:t>
      </w:r>
      <w:r w:rsidR="005638D2" w:rsidRPr="003A47F0">
        <w:rPr>
          <w:lang w:val="es-ES"/>
        </w:rPr>
        <w:t>ó</w:t>
      </w:r>
      <w:r w:rsidR="000A47FE" w:rsidRPr="003A47F0">
        <w:rPr>
          <w:lang w:val="es-ES"/>
        </w:rPr>
        <w:t>gica</w:t>
      </w:r>
      <w:r w:rsidR="005638D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E91375" w:rsidRPr="003A47F0">
        <w:rPr>
          <w:lang w:val="es-ES"/>
        </w:rPr>
        <w:t>prepa</w:t>
      </w:r>
      <w:r w:rsidR="000A47FE" w:rsidRPr="003A47F0">
        <w:rPr>
          <w:lang w:val="es-ES"/>
        </w:rPr>
        <w:t>rad</w:t>
      </w:r>
      <w:r w:rsidR="005638D2" w:rsidRPr="003A47F0">
        <w:rPr>
          <w:lang w:val="es-ES"/>
        </w:rPr>
        <w:t>os por el Instituto de</w:t>
      </w:r>
      <w:r w:rsidR="000A47FE" w:rsidRPr="003A47F0">
        <w:rPr>
          <w:lang w:val="es-ES"/>
        </w:rPr>
        <w:t xml:space="preserve"> In</w:t>
      </w:r>
      <w:r w:rsidR="005638D2" w:rsidRPr="003A47F0">
        <w:rPr>
          <w:lang w:val="es-ES"/>
        </w:rPr>
        <w:t>vestigación en materia de p</w:t>
      </w:r>
      <w:r w:rsidR="000A47FE" w:rsidRPr="003A47F0">
        <w:rPr>
          <w:lang w:val="es-ES"/>
        </w:rPr>
        <w:t>s</w:t>
      </w:r>
      <w:r w:rsidR="005638D2" w:rsidRPr="003A47F0">
        <w:rPr>
          <w:lang w:val="es-ES"/>
        </w:rPr>
        <w:t>i</w:t>
      </w:r>
      <w:r w:rsidR="000A47FE" w:rsidRPr="003A47F0">
        <w:rPr>
          <w:lang w:val="es-ES"/>
        </w:rPr>
        <w:t>colog</w:t>
      </w:r>
      <w:r w:rsidR="005638D2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Pr="003A47F0">
        <w:rPr>
          <w:rStyle w:val="st1"/>
          <w:color w:val="222222"/>
          <w:lang w:val="es-ES"/>
        </w:rPr>
        <w:t>ps</w:t>
      </w:r>
      <w:r w:rsidR="005638D2" w:rsidRPr="003A47F0">
        <w:rPr>
          <w:rStyle w:val="st1"/>
          <w:color w:val="222222"/>
          <w:lang w:val="es-ES"/>
        </w:rPr>
        <w:t>i</w:t>
      </w:r>
      <w:r w:rsidRPr="003A47F0">
        <w:rPr>
          <w:rStyle w:val="st1"/>
          <w:color w:val="222222"/>
          <w:lang w:val="es-ES"/>
        </w:rPr>
        <w:t>co</w:t>
      </w:r>
      <w:r w:rsidR="00E91375" w:rsidRPr="003A47F0">
        <w:rPr>
          <w:rStyle w:val="st1"/>
          <w:color w:val="222222"/>
          <w:lang w:val="es-ES"/>
        </w:rPr>
        <w:t>pato</w:t>
      </w:r>
      <w:r w:rsidRPr="003A47F0">
        <w:rPr>
          <w:rStyle w:val="st1"/>
          <w:color w:val="222222"/>
          <w:lang w:val="es-ES"/>
        </w:rPr>
        <w:t>log</w:t>
      </w:r>
      <w:r w:rsidR="005638D2" w:rsidRPr="003A47F0">
        <w:rPr>
          <w:rStyle w:val="st1"/>
          <w:color w:val="222222"/>
          <w:lang w:val="es-ES"/>
        </w:rPr>
        <w:t>ía infantil</w:t>
      </w:r>
      <w:r w:rsidR="00E91375" w:rsidRPr="003A47F0">
        <w:rPr>
          <w:rStyle w:val="st1"/>
          <w:color w:val="222222"/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Sistema de supervisión y</w:t>
      </w:r>
      <w:r w:rsidR="000A47FE" w:rsidRPr="003A47F0">
        <w:rPr>
          <w:lang w:val="es-ES"/>
        </w:rPr>
        <w:t xml:space="preserve"> evalua</w:t>
      </w:r>
      <w:r w:rsidR="005638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73D35" w:rsidRPr="003A47F0">
        <w:rPr>
          <w:lang w:val="es-ES"/>
        </w:rPr>
        <w:t>ón de</w:t>
      </w:r>
      <w:r w:rsidR="005638D2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D73D35" w:rsidRPr="003A47F0">
        <w:rPr>
          <w:lang w:val="es-ES"/>
        </w:rPr>
        <w:t>alcance</w:t>
      </w:r>
      <w:r w:rsidR="000A47FE" w:rsidRPr="003A47F0">
        <w:rPr>
          <w:lang w:val="es-ES"/>
        </w:rPr>
        <w:t xml:space="preserve"> </w:t>
      </w:r>
      <w:r w:rsidR="005638D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D73D35" w:rsidRPr="003A47F0">
        <w:rPr>
          <w:lang w:val="es-ES"/>
        </w:rPr>
        <w:t xml:space="preserve">la </w:t>
      </w:r>
      <w:r w:rsidR="005638D2" w:rsidRPr="003A47F0">
        <w:rPr>
          <w:lang w:val="es-ES"/>
        </w:rPr>
        <w:t>c</w:t>
      </w:r>
      <w:r w:rsidR="000A47FE" w:rsidRPr="003A47F0">
        <w:rPr>
          <w:lang w:val="es-ES"/>
        </w:rPr>
        <w:t>ali</w:t>
      </w:r>
      <w:r w:rsidR="005638D2" w:rsidRPr="003A47F0">
        <w:rPr>
          <w:lang w:val="es-ES"/>
        </w:rPr>
        <w:t>dad de la</w:t>
      </w:r>
      <w:r w:rsidR="000A47FE" w:rsidRPr="003A47F0">
        <w:rPr>
          <w:lang w:val="es-ES"/>
        </w:rPr>
        <w:t xml:space="preserve"> educa</w:t>
      </w:r>
      <w:r w:rsidR="005638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638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638D2" w:rsidRPr="003A47F0">
        <w:rPr>
          <w:lang w:val="es-ES"/>
        </w:rPr>
        <w:t>en el ámbito de los derechos</w:t>
      </w:r>
      <w:r w:rsidR="000A47FE" w:rsidRPr="003A47F0">
        <w:rPr>
          <w:lang w:val="es-ES"/>
        </w:rPr>
        <w:t xml:space="preserve"> human</w:t>
      </w:r>
      <w:r w:rsidR="005638D2" w:rsidRPr="003A47F0">
        <w:rPr>
          <w:lang w:val="es-ES"/>
        </w:rPr>
        <w:t>os</w:t>
      </w:r>
      <w:r w:rsidR="00251DAA" w:rsidRPr="003A47F0">
        <w:rPr>
          <w:lang w:val="es-ES"/>
        </w:rPr>
        <w:t>,</w:t>
      </w:r>
      <w:r w:rsidR="005638D2" w:rsidRPr="003A47F0">
        <w:rPr>
          <w:lang w:val="es-ES"/>
        </w:rPr>
        <w:t xml:space="preserve"> del </w:t>
      </w:r>
      <w:r w:rsidR="000A47FE" w:rsidRPr="003A47F0">
        <w:rPr>
          <w:lang w:val="es-ES"/>
        </w:rPr>
        <w:t>M</w:t>
      </w:r>
      <w:r w:rsidR="005638D2" w:rsidRPr="003A47F0">
        <w:rPr>
          <w:lang w:val="es-ES"/>
        </w:rPr>
        <w:t>inisterio de Educación</w:t>
      </w:r>
      <w:r w:rsidR="00E91375" w:rsidRPr="003A47F0">
        <w:rPr>
          <w:lang w:val="es-ES"/>
        </w:rPr>
        <w:t>; la Sección de Educación Regional</w:t>
      </w:r>
      <w:r w:rsidR="005638D2" w:rsidRPr="003A47F0">
        <w:rPr>
          <w:lang w:val="es-ES"/>
        </w:rPr>
        <w:t xml:space="preserve"> </w:t>
      </w:r>
      <w:r w:rsidR="00D73D35" w:rsidRPr="003A47F0">
        <w:rPr>
          <w:lang w:val="es-ES"/>
        </w:rPr>
        <w:t>supervisa</w:t>
      </w:r>
      <w:r w:rsidR="000A47FE" w:rsidRPr="003A47F0">
        <w:rPr>
          <w:lang w:val="es-ES"/>
        </w:rPr>
        <w:t xml:space="preserve"> </w:t>
      </w:r>
      <w:r w:rsidR="00E91375" w:rsidRPr="003A47F0">
        <w:rPr>
          <w:lang w:val="es-ES"/>
        </w:rPr>
        <w:t>cada año</w:t>
      </w:r>
      <w:r w:rsidR="005638D2" w:rsidRPr="003A47F0">
        <w:rPr>
          <w:lang w:val="es-ES"/>
        </w:rPr>
        <w:t xml:space="preserve"> la realización de las </w:t>
      </w:r>
      <w:r w:rsidR="00D73D35" w:rsidRPr="003A47F0">
        <w:rPr>
          <w:lang w:val="es-ES"/>
        </w:rPr>
        <w:t>iniciativas</w:t>
      </w:r>
      <w:r w:rsidR="005638D2" w:rsidRPr="003A47F0">
        <w:rPr>
          <w:lang w:val="es-ES"/>
        </w:rPr>
        <w:t xml:space="preserve"> a</w:t>
      </w:r>
      <w:r w:rsidR="00E91375" w:rsidRPr="003A47F0">
        <w:rPr>
          <w:lang w:val="es-ES"/>
        </w:rPr>
        <w:t>probadas</w:t>
      </w:r>
      <w:r w:rsidR="005638D2" w:rsidRPr="003A47F0">
        <w:rPr>
          <w:lang w:val="es-ES"/>
        </w:rPr>
        <w:t xml:space="preserve"> y establece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p</w:t>
      </w:r>
      <w:r w:rsidR="005638D2" w:rsidRPr="003A47F0">
        <w:rPr>
          <w:lang w:val="es-ES"/>
        </w:rPr>
        <w:t>osteriormente un p</w:t>
      </w:r>
      <w:r w:rsidR="000A47FE" w:rsidRPr="003A47F0">
        <w:rPr>
          <w:lang w:val="es-ES"/>
        </w:rPr>
        <w:t xml:space="preserve">lan </w:t>
      </w:r>
      <w:r w:rsidR="005638D2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activi</w:t>
      </w:r>
      <w:r w:rsidR="005638D2" w:rsidRPr="003A47F0">
        <w:rPr>
          <w:lang w:val="es-ES"/>
        </w:rPr>
        <w:t>dades para el</w:t>
      </w:r>
      <w:r w:rsidR="00A35F5A" w:rsidRPr="003A47F0">
        <w:rPr>
          <w:lang w:val="es-ES"/>
        </w:rPr>
        <w:t xml:space="preserve"> año </w:t>
      </w:r>
      <w:r w:rsidR="00E91375" w:rsidRPr="003A47F0">
        <w:rPr>
          <w:lang w:val="es-ES"/>
        </w:rPr>
        <w:t>civi</w:t>
      </w:r>
      <w:r w:rsidR="00A35F5A" w:rsidRPr="003A47F0">
        <w:rPr>
          <w:lang w:val="es-ES"/>
        </w:rPr>
        <w:t>l siguiente</w:t>
      </w:r>
      <w:r w:rsidR="00E9137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>con su correspondiente dotación financiera</w:t>
      </w:r>
      <w:r w:rsidR="000A47FE" w:rsidRPr="003A47F0">
        <w:rPr>
          <w:lang w:val="es-ES"/>
        </w:rPr>
        <w:t xml:space="preserve"> (</w:t>
      </w:r>
      <w:r w:rsidR="00A35F5A" w:rsidRPr="003A47F0">
        <w:rPr>
          <w:lang w:val="es-ES"/>
        </w:rPr>
        <w:t>presupuestaria</w:t>
      </w:r>
      <w:r w:rsidR="000A47FE" w:rsidRPr="003A47F0">
        <w:rPr>
          <w:lang w:val="es-ES"/>
        </w:rPr>
        <w:t>).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12</w:t>
      </w:r>
      <w:r w:rsidR="00723D4C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A35F5A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 xml:space="preserve">los últimos años, la </w:t>
      </w:r>
      <w:r w:rsidR="00D73D35" w:rsidRPr="003A47F0">
        <w:rPr>
          <w:lang w:val="es-ES"/>
        </w:rPr>
        <w:t>Escuela de la Magistratur</w:t>
      </w:r>
      <w:r w:rsidR="00A35F5A" w:rsidRPr="003A47F0">
        <w:rPr>
          <w:lang w:val="es-ES"/>
        </w:rPr>
        <w:t xml:space="preserve">a ha </w:t>
      </w:r>
      <w:r w:rsidR="00D73D35" w:rsidRPr="003A47F0">
        <w:rPr>
          <w:lang w:val="es-ES"/>
        </w:rPr>
        <w:t>organizado</w:t>
      </w:r>
      <w:r w:rsidR="002559D2" w:rsidRPr="003A47F0">
        <w:rPr>
          <w:lang w:val="es-ES"/>
        </w:rPr>
        <w:t xml:space="preserve"> </w:t>
      </w:r>
      <w:r w:rsidR="00A35F5A" w:rsidRPr="003A47F0">
        <w:rPr>
          <w:lang w:val="es-ES"/>
        </w:rPr>
        <w:t xml:space="preserve">varias </w:t>
      </w:r>
      <w:r w:rsidR="00D73D35" w:rsidRPr="003A47F0">
        <w:rPr>
          <w:lang w:val="es-ES"/>
        </w:rPr>
        <w:t>actividades</w:t>
      </w:r>
      <w:r w:rsidR="00A35F5A" w:rsidRPr="003A47F0">
        <w:rPr>
          <w:lang w:val="es-ES"/>
        </w:rPr>
        <w:t xml:space="preserve"> educativas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>como</w:t>
      </w:r>
      <w:r w:rsidR="000A47FE" w:rsidRPr="003A47F0">
        <w:rPr>
          <w:lang w:val="es-ES"/>
        </w:rPr>
        <w:t xml:space="preserve"> seminar</w:t>
      </w:r>
      <w:r w:rsidR="00A35F5A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s, </w:t>
      </w:r>
      <w:r w:rsidR="00A35F5A" w:rsidRPr="003A47F0">
        <w:rPr>
          <w:lang w:val="es-ES"/>
        </w:rPr>
        <w:t>talleres y</w:t>
      </w:r>
      <w:r w:rsidR="000A47FE" w:rsidRPr="003A47F0">
        <w:rPr>
          <w:lang w:val="es-ES"/>
        </w:rPr>
        <w:t xml:space="preserve"> conferenc</w:t>
      </w:r>
      <w:r w:rsidR="00A35F5A" w:rsidRPr="003A47F0">
        <w:rPr>
          <w:lang w:val="es-ES"/>
        </w:rPr>
        <w:t>ias</w:t>
      </w:r>
      <w:r w:rsidR="000A47FE" w:rsidRPr="003A47F0">
        <w:rPr>
          <w:lang w:val="es-ES"/>
        </w:rPr>
        <w:t xml:space="preserve"> (115 </w:t>
      </w:r>
      <w:r w:rsidR="00A35F5A" w:rsidRPr="003A47F0">
        <w:rPr>
          <w:lang w:val="es-ES"/>
        </w:rPr>
        <w:t>actos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2011, 109 </w:t>
      </w:r>
      <w:r w:rsidR="00A35F5A" w:rsidRPr="003A47F0">
        <w:rPr>
          <w:lang w:val="es-ES"/>
        </w:rPr>
        <w:t>e</w:t>
      </w:r>
      <w:r w:rsidR="000A47FE" w:rsidRPr="003A47F0">
        <w:rPr>
          <w:lang w:val="es-ES"/>
        </w:rPr>
        <w:t>n 2010</w:t>
      </w:r>
      <w:r w:rsidR="00A35F5A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129 en 2009). </w:t>
      </w:r>
      <w:r w:rsidR="00A35F5A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D73D35" w:rsidRPr="003A47F0">
        <w:rPr>
          <w:lang w:val="es-ES"/>
        </w:rPr>
        <w:t>Escuela</w:t>
      </w:r>
      <w:r w:rsidR="00A35F5A" w:rsidRPr="003A47F0">
        <w:rPr>
          <w:lang w:val="es-ES"/>
        </w:rPr>
        <w:t xml:space="preserve"> </w:t>
      </w:r>
      <w:r w:rsidR="002559D2" w:rsidRPr="003A47F0">
        <w:rPr>
          <w:lang w:val="es-ES"/>
        </w:rPr>
        <w:t>imparte</w:t>
      </w:r>
      <w:r w:rsidR="00A35F5A" w:rsidRPr="003A47F0">
        <w:rPr>
          <w:lang w:val="es-ES"/>
        </w:rPr>
        <w:t xml:space="preserve"> </w:t>
      </w:r>
      <w:r w:rsidR="00D51B27" w:rsidRPr="003A47F0">
        <w:rPr>
          <w:lang w:val="es-ES"/>
        </w:rPr>
        <w:t>es</w:t>
      </w:r>
      <w:r w:rsidR="00A35F5A" w:rsidRPr="003A47F0">
        <w:rPr>
          <w:lang w:val="es-ES"/>
        </w:rPr>
        <w:t>a enseñanza de conformidad con el plan</w:t>
      </w:r>
      <w:r w:rsidR="000A47FE" w:rsidRPr="003A47F0">
        <w:rPr>
          <w:lang w:val="es-ES"/>
        </w:rPr>
        <w:t xml:space="preserve"> anual </w:t>
      </w:r>
      <w:r w:rsidR="00A35F5A" w:rsidRPr="003A47F0">
        <w:rPr>
          <w:lang w:val="es-ES"/>
        </w:rPr>
        <w:t>de e</w:t>
      </w:r>
      <w:r w:rsidR="000A47FE" w:rsidRPr="003A47F0">
        <w:rPr>
          <w:lang w:val="es-ES"/>
        </w:rPr>
        <w:t>stud</w:t>
      </w:r>
      <w:r w:rsidR="00A35F5A" w:rsidRPr="003A47F0">
        <w:rPr>
          <w:lang w:val="es-ES"/>
        </w:rPr>
        <w:t>ios,</w:t>
      </w:r>
      <w:r w:rsidR="000A47FE" w:rsidRPr="003A47F0">
        <w:rPr>
          <w:lang w:val="es-ES"/>
        </w:rPr>
        <w:t xml:space="preserve"> </w:t>
      </w:r>
      <w:r w:rsidR="00D73D35" w:rsidRPr="003A47F0">
        <w:rPr>
          <w:lang w:val="es-ES"/>
        </w:rPr>
        <w:t>aprobado</w:t>
      </w:r>
      <w:r w:rsidR="00A35F5A" w:rsidRPr="003A47F0">
        <w:rPr>
          <w:lang w:val="es-ES"/>
        </w:rPr>
        <w:t xml:space="preserve"> por el Fiscal</w:t>
      </w:r>
      <w:r w:rsidR="000A47FE" w:rsidRPr="003A47F0">
        <w:rPr>
          <w:lang w:val="es-ES"/>
        </w:rPr>
        <w:t xml:space="preserve"> General </w:t>
      </w:r>
      <w:r w:rsidR="00A35F5A" w:rsidRPr="003A47F0">
        <w:rPr>
          <w:lang w:val="es-ES"/>
        </w:rPr>
        <w:t>y el Consejo</w:t>
      </w:r>
      <w:r w:rsidR="000A47FE" w:rsidRPr="003A47F0">
        <w:rPr>
          <w:lang w:val="es-ES"/>
        </w:rPr>
        <w:t xml:space="preserve"> Ju</w:t>
      </w:r>
      <w:r w:rsidR="00D73D35" w:rsidRPr="003A47F0">
        <w:rPr>
          <w:lang w:val="es-ES"/>
        </w:rPr>
        <w:t>rídico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35F5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A35F5A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35F5A" w:rsidRPr="003A47F0">
          <w:rPr>
            <w:lang w:val="es-ES"/>
          </w:rPr>
          <w:t>a Eslovaca</w:t>
        </w:r>
      </w:smartTag>
      <w:r w:rsidR="00A35F5A" w:rsidRPr="003A47F0">
        <w:rPr>
          <w:lang w:val="es-ES"/>
        </w:rPr>
        <w:t xml:space="preserve">, </w:t>
      </w:r>
      <w:r w:rsidR="00D73D35" w:rsidRPr="003A47F0">
        <w:rPr>
          <w:lang w:val="es-ES"/>
        </w:rPr>
        <w:t>tras las consultas celebradas</w:t>
      </w:r>
      <w:r w:rsidR="00A35F5A" w:rsidRPr="003A47F0">
        <w:rPr>
          <w:lang w:val="es-ES"/>
        </w:rPr>
        <w:t xml:space="preserve"> con el</w:t>
      </w:r>
      <w:r w:rsidR="000A47FE" w:rsidRPr="003A47F0">
        <w:rPr>
          <w:lang w:val="es-ES"/>
        </w:rPr>
        <w:t xml:space="preserve"> Ministr</w:t>
      </w:r>
      <w:r w:rsidR="00A35F5A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A35F5A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Justic</w:t>
      </w:r>
      <w:r w:rsidR="00A35F5A" w:rsidRPr="003A47F0">
        <w:rPr>
          <w:lang w:val="es-ES"/>
        </w:rPr>
        <w:t>ia</w:t>
      </w:r>
      <w:r w:rsidR="00D73D35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D73D35" w:rsidRPr="003A47F0">
        <w:rPr>
          <w:lang w:val="es-ES"/>
        </w:rPr>
        <w:t>en especial, unos cursos sobre</w:t>
      </w:r>
      <w:r w:rsidR="005942CA" w:rsidRPr="003A47F0">
        <w:rPr>
          <w:lang w:val="es-ES"/>
        </w:rPr>
        <w:t xml:space="preserve"> l</w:t>
      </w:r>
      <w:r w:rsidR="000A47FE" w:rsidRPr="003A47F0">
        <w:rPr>
          <w:lang w:val="es-ES"/>
        </w:rPr>
        <w:t>o</w:t>
      </w:r>
      <w:r w:rsidR="005942CA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5942CA" w:rsidRPr="003A47F0">
        <w:rPr>
          <w:lang w:val="es-ES"/>
        </w:rPr>
        <w:t>delitos</w:t>
      </w:r>
      <w:r w:rsidR="00D73D35" w:rsidRPr="003A47F0">
        <w:rPr>
          <w:lang w:val="es-ES"/>
        </w:rPr>
        <w:t xml:space="preserve"> de carácter</w:t>
      </w:r>
      <w:r w:rsidR="000A47FE" w:rsidRPr="003A47F0">
        <w:rPr>
          <w:lang w:val="es-ES"/>
        </w:rPr>
        <w:t xml:space="preserve"> raci</w:t>
      </w:r>
      <w:r w:rsidR="00D73D35" w:rsidRPr="003A47F0">
        <w:rPr>
          <w:lang w:val="es-ES"/>
        </w:rPr>
        <w:t>sta o motivados por la</w:t>
      </w:r>
      <w:r w:rsidR="00F3155A" w:rsidRPr="003A47F0">
        <w:rPr>
          <w:lang w:val="es-ES"/>
        </w:rPr>
        <w:t xml:space="preserve"> </w:t>
      </w:r>
      <w:r w:rsidR="000A47FE" w:rsidRPr="003A47F0">
        <w:rPr>
          <w:lang w:val="es-ES"/>
        </w:rPr>
        <w:t>xeno</w:t>
      </w:r>
      <w:r w:rsidR="005942CA" w:rsidRPr="003A47F0">
        <w:rPr>
          <w:lang w:val="es-ES"/>
        </w:rPr>
        <w:t>f</w:t>
      </w:r>
      <w:r w:rsidR="00F3155A" w:rsidRPr="003A47F0">
        <w:rPr>
          <w:lang w:val="es-ES"/>
        </w:rPr>
        <w:t>o</w:t>
      </w:r>
      <w:r w:rsidR="000A47FE" w:rsidRPr="003A47F0">
        <w:rPr>
          <w:lang w:val="es-ES"/>
        </w:rPr>
        <w:t>bia.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723D4C" w:rsidRPr="003A47F0">
        <w:rPr>
          <w:lang w:val="es-ES"/>
        </w:rPr>
        <w:t>28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957C26" w:rsidRPr="003A47F0">
        <w:rPr>
          <w:lang w:val="es-ES"/>
        </w:rPr>
        <w:t>En el marco de su plan de</w:t>
      </w:r>
      <w:r w:rsidR="000A47FE" w:rsidRPr="003A47F0">
        <w:rPr>
          <w:lang w:val="es-ES"/>
        </w:rPr>
        <w:t xml:space="preserve"> </w:t>
      </w:r>
      <w:r w:rsidR="00957C26" w:rsidRPr="003A47F0">
        <w:rPr>
          <w:lang w:val="es-ES"/>
        </w:rPr>
        <w:t>e</w:t>
      </w:r>
      <w:r w:rsidR="000A47FE" w:rsidRPr="003A47F0">
        <w:rPr>
          <w:lang w:val="es-ES"/>
        </w:rPr>
        <w:t>stud</w:t>
      </w:r>
      <w:r w:rsidR="00957C26" w:rsidRPr="003A47F0">
        <w:rPr>
          <w:lang w:val="es-ES"/>
        </w:rPr>
        <w:t>ios</w:t>
      </w:r>
      <w:r w:rsidR="000A47FE" w:rsidRPr="003A47F0">
        <w:rPr>
          <w:lang w:val="es-ES"/>
        </w:rPr>
        <w:t xml:space="preserve">, </w:t>
      </w:r>
      <w:r w:rsidR="00957C26" w:rsidRPr="003A47F0">
        <w:rPr>
          <w:lang w:val="es-ES"/>
        </w:rPr>
        <w:t>la</w:t>
      </w:r>
      <w:r w:rsidR="00D077BB" w:rsidRPr="003A47F0">
        <w:rPr>
          <w:lang w:val="es-ES"/>
        </w:rPr>
        <w:t xml:space="preserve"> Escuela</w:t>
      </w:r>
      <w:r w:rsidR="00957C26" w:rsidRPr="003A47F0">
        <w:rPr>
          <w:lang w:val="es-ES"/>
        </w:rPr>
        <w:t xml:space="preserve"> </w:t>
      </w:r>
      <w:r w:rsidR="002559D2" w:rsidRPr="003A47F0">
        <w:rPr>
          <w:lang w:val="es-ES"/>
        </w:rPr>
        <w:t xml:space="preserve">ha </w:t>
      </w:r>
      <w:r w:rsidR="00957C26" w:rsidRPr="003A47F0">
        <w:rPr>
          <w:lang w:val="es-ES"/>
        </w:rPr>
        <w:t>organiz</w:t>
      </w:r>
      <w:r w:rsidR="002559D2" w:rsidRPr="003A47F0">
        <w:rPr>
          <w:lang w:val="es-ES"/>
        </w:rPr>
        <w:t>ado</w:t>
      </w:r>
      <w:r w:rsidR="000A47FE" w:rsidRPr="003A47F0">
        <w:rPr>
          <w:lang w:val="es-ES"/>
        </w:rPr>
        <w:t xml:space="preserve"> seminar</w:t>
      </w:r>
      <w:r w:rsidR="00957C26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957C26" w:rsidRPr="003A47F0">
        <w:rPr>
          <w:lang w:val="es-ES"/>
        </w:rPr>
        <w:t>y conferencias en</w:t>
      </w:r>
      <w:r w:rsidR="000A47FE" w:rsidRPr="003A47F0">
        <w:rPr>
          <w:lang w:val="es-ES"/>
        </w:rPr>
        <w:t xml:space="preserve"> </w:t>
      </w:r>
      <w:r w:rsidR="002559D2" w:rsidRPr="003A47F0">
        <w:rPr>
          <w:lang w:val="es-ES"/>
        </w:rPr>
        <w:t xml:space="preserve">el período </w:t>
      </w:r>
      <w:r w:rsidR="000A47FE" w:rsidRPr="003A47F0">
        <w:rPr>
          <w:lang w:val="es-ES"/>
        </w:rPr>
        <w:t xml:space="preserve">2008-2012, </w:t>
      </w:r>
      <w:r w:rsidR="00957C26" w:rsidRPr="003A47F0">
        <w:rPr>
          <w:lang w:val="es-ES"/>
        </w:rPr>
        <w:t xml:space="preserve">centrados </w:t>
      </w:r>
      <w:r w:rsidR="00D077BB" w:rsidRPr="003A47F0">
        <w:rPr>
          <w:lang w:val="es-ES"/>
        </w:rPr>
        <w:t>fundament</w:t>
      </w:r>
      <w:r w:rsidR="00957C26" w:rsidRPr="003A47F0">
        <w:rPr>
          <w:lang w:val="es-ES"/>
        </w:rPr>
        <w:t>almente en la</w:t>
      </w:r>
      <w:r w:rsidR="000A47FE" w:rsidRPr="003A47F0">
        <w:rPr>
          <w:lang w:val="es-ES"/>
        </w:rPr>
        <w:t xml:space="preserve"> protec</w:t>
      </w:r>
      <w:r w:rsidR="00957C2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57C2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57C26" w:rsidRPr="003A47F0">
        <w:rPr>
          <w:lang w:val="es-ES"/>
        </w:rPr>
        <w:t>de los derechos</w:t>
      </w:r>
      <w:r w:rsidR="000A47FE" w:rsidRPr="003A47F0">
        <w:rPr>
          <w:lang w:val="es-ES"/>
        </w:rPr>
        <w:t xml:space="preserve"> human</w:t>
      </w:r>
      <w:r w:rsidR="00957C26" w:rsidRPr="003A47F0">
        <w:rPr>
          <w:lang w:val="es-ES"/>
        </w:rPr>
        <w:t>os,</w:t>
      </w:r>
      <w:r w:rsidR="000A47FE" w:rsidRPr="003A47F0">
        <w:rPr>
          <w:lang w:val="es-ES"/>
        </w:rPr>
        <w:t xml:space="preserve"> </w:t>
      </w:r>
      <w:r w:rsidR="00957C26" w:rsidRPr="003A47F0">
        <w:rPr>
          <w:lang w:val="es-ES"/>
        </w:rPr>
        <w:t>la delincuencia de</w:t>
      </w:r>
      <w:r w:rsidR="000A47FE" w:rsidRPr="003A47F0">
        <w:rPr>
          <w:lang w:val="es-ES"/>
        </w:rPr>
        <w:t xml:space="preserve"> motiva</w:t>
      </w:r>
      <w:r w:rsidR="00957C26" w:rsidRPr="003A47F0">
        <w:rPr>
          <w:lang w:val="es-ES"/>
        </w:rPr>
        <w:t xml:space="preserve">ción racial y el problema </w:t>
      </w:r>
      <w:r w:rsidR="00D077BB" w:rsidRPr="003A47F0">
        <w:rPr>
          <w:lang w:val="es-ES"/>
        </w:rPr>
        <w:t xml:space="preserve">general </w:t>
      </w:r>
      <w:r w:rsidR="00957C26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discrimina</w:t>
      </w:r>
      <w:r w:rsidR="00957C2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57C2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077BB" w:rsidRPr="003A47F0">
        <w:rPr>
          <w:lang w:val="es-ES"/>
        </w:rPr>
        <w:t>,</w:t>
      </w:r>
      <w:r w:rsidR="00957C26" w:rsidRPr="003A47F0">
        <w:rPr>
          <w:lang w:val="es-ES"/>
        </w:rPr>
        <w:t xml:space="preserve"> junto con charlas sobre</w:t>
      </w:r>
      <w:r w:rsidR="000A47FE" w:rsidRPr="003A47F0">
        <w:rPr>
          <w:lang w:val="es-ES"/>
        </w:rPr>
        <w:t xml:space="preserve"> ps</w:t>
      </w:r>
      <w:r w:rsidR="00957C26" w:rsidRPr="003A47F0">
        <w:rPr>
          <w:lang w:val="es-ES"/>
        </w:rPr>
        <w:t>i</w:t>
      </w:r>
      <w:r w:rsidR="000A47FE" w:rsidRPr="003A47F0">
        <w:rPr>
          <w:lang w:val="es-ES"/>
        </w:rPr>
        <w:t>colog</w:t>
      </w:r>
      <w:r w:rsidR="00957C26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723D4C" w:rsidRPr="003A47F0">
        <w:rPr>
          <w:lang w:val="es-ES"/>
        </w:rPr>
        <w:t>29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2559D2" w:rsidRPr="003A47F0">
        <w:rPr>
          <w:lang w:val="es-ES"/>
        </w:rPr>
        <w:t>Los días</w:t>
      </w:r>
      <w:r w:rsidR="000A47FE" w:rsidRPr="003A47F0">
        <w:rPr>
          <w:lang w:val="es-ES"/>
        </w:rPr>
        <w:t xml:space="preserve"> 29 </w:t>
      </w:r>
      <w:r w:rsidR="00957C26" w:rsidRPr="003A47F0">
        <w:rPr>
          <w:lang w:val="es-ES"/>
        </w:rPr>
        <w:t xml:space="preserve">y </w:t>
      </w:r>
      <w:r w:rsidR="000A47FE" w:rsidRPr="003A47F0">
        <w:rPr>
          <w:lang w:val="es-ES"/>
        </w:rPr>
        <w:t xml:space="preserve">30 </w:t>
      </w:r>
      <w:r w:rsidR="00957C26" w:rsidRPr="003A47F0">
        <w:rPr>
          <w:lang w:val="es-ES"/>
        </w:rPr>
        <w:t>de j</w:t>
      </w:r>
      <w:r w:rsidR="000A47FE" w:rsidRPr="003A47F0">
        <w:rPr>
          <w:lang w:val="es-ES"/>
        </w:rPr>
        <w:t>un</w:t>
      </w:r>
      <w:r w:rsidR="00957C26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2011, </w:t>
      </w:r>
      <w:r w:rsidR="00102222" w:rsidRPr="003A47F0">
        <w:rPr>
          <w:lang w:val="es-ES"/>
        </w:rPr>
        <w:t>se c</w:t>
      </w:r>
      <w:r w:rsidR="00957C26" w:rsidRPr="003A47F0">
        <w:rPr>
          <w:lang w:val="es-ES"/>
        </w:rPr>
        <w:t>e</w:t>
      </w:r>
      <w:r w:rsidR="00102222" w:rsidRPr="003A47F0">
        <w:rPr>
          <w:lang w:val="es-ES"/>
        </w:rPr>
        <w:t>l</w:t>
      </w:r>
      <w:r w:rsidR="00957C26" w:rsidRPr="003A47F0">
        <w:rPr>
          <w:lang w:val="es-ES"/>
        </w:rPr>
        <w:t xml:space="preserve">ebró </w:t>
      </w:r>
      <w:r w:rsidR="00D077BB" w:rsidRPr="003A47F0">
        <w:rPr>
          <w:lang w:val="es-ES"/>
        </w:rPr>
        <w:t>un</w:t>
      </w:r>
      <w:r w:rsidR="000A47FE" w:rsidRPr="003A47F0">
        <w:rPr>
          <w:lang w:val="es-ES"/>
        </w:rPr>
        <w:t xml:space="preserve"> seminar</w:t>
      </w:r>
      <w:r w:rsidR="00957C26" w:rsidRPr="003A47F0">
        <w:rPr>
          <w:lang w:val="es-ES"/>
        </w:rPr>
        <w:t>io titulado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102222" w:rsidRPr="003A47F0">
        <w:rPr>
          <w:lang w:val="es-ES"/>
        </w:rPr>
        <w:t xml:space="preserve">Actos delictivos extremistas </w:t>
      </w:r>
      <w:r w:rsidR="00D077BB" w:rsidRPr="003A47F0">
        <w:rPr>
          <w:lang w:val="es-ES"/>
        </w:rPr>
        <w:t>y</w:t>
      </w:r>
      <w:r w:rsidR="00102222" w:rsidRPr="003A47F0">
        <w:rPr>
          <w:lang w:val="es-ES"/>
        </w:rPr>
        <w:t xml:space="preserve"> raci</w:t>
      </w:r>
      <w:r w:rsidR="00D077BB" w:rsidRPr="003A47F0">
        <w:rPr>
          <w:lang w:val="es-ES"/>
        </w:rPr>
        <w:t>stas</w:t>
      </w:r>
      <w:r w:rsidR="002559D2" w:rsidRPr="003A47F0">
        <w:rPr>
          <w:lang w:val="es-ES"/>
        </w:rPr>
        <w:t>, sentencias dictadas</w:t>
      </w:r>
      <w:r w:rsidR="00102222" w:rsidRPr="003A47F0">
        <w:rPr>
          <w:lang w:val="es-ES"/>
        </w:rPr>
        <w:t xml:space="preserve"> </w:t>
      </w:r>
      <w:r w:rsidR="00D077BB" w:rsidRPr="003A47F0">
        <w:rPr>
          <w:lang w:val="es-ES"/>
        </w:rPr>
        <w:t>por</w:t>
      </w:r>
      <w:r w:rsidR="00102222" w:rsidRPr="003A47F0">
        <w:rPr>
          <w:lang w:val="es-ES"/>
        </w:rPr>
        <w:t xml:space="preserve"> los tribunales</w:t>
      </w:r>
      <w:r w:rsidR="00487DB7" w:rsidRPr="003A47F0">
        <w:rPr>
          <w:lang w:val="es-ES"/>
        </w:rPr>
        <w:t>;</w:t>
      </w:r>
      <w:r w:rsidR="000A47FE" w:rsidRPr="003A47F0">
        <w:rPr>
          <w:lang w:val="es-ES"/>
        </w:rPr>
        <w:t xml:space="preserve"> tra</w:t>
      </w:r>
      <w:r w:rsidR="00102222" w:rsidRPr="003A47F0">
        <w:rPr>
          <w:lang w:val="es-ES"/>
        </w:rPr>
        <w:t>ta de personas</w:t>
      </w:r>
      <w:r w:rsidR="002559D2" w:rsidRPr="003A47F0">
        <w:rPr>
          <w:lang w:val="es-ES"/>
        </w:rPr>
        <w:t xml:space="preserve"> y modalidades de</w:t>
      </w:r>
      <w:r w:rsidR="000A47FE" w:rsidRPr="003A47F0">
        <w:rPr>
          <w:lang w:val="es-ES"/>
        </w:rPr>
        <w:t xml:space="preserve"> aplica</w:t>
      </w:r>
      <w:r w:rsidR="00102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0222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</w:t>
      </w:r>
      <w:r w:rsidR="00102222" w:rsidRPr="003A47F0">
        <w:rPr>
          <w:lang w:val="es-ES"/>
        </w:rPr>
        <w:t>para jueces y fiscales</w:t>
      </w:r>
      <w:r w:rsidR="000A47FE" w:rsidRPr="003A47F0">
        <w:rPr>
          <w:lang w:val="es-ES"/>
        </w:rPr>
        <w:t xml:space="preserve">. </w:t>
      </w:r>
      <w:r w:rsidR="00D077BB" w:rsidRPr="003A47F0">
        <w:rPr>
          <w:lang w:val="es-ES"/>
        </w:rPr>
        <w:t>Contaron con la participación de</w:t>
      </w:r>
      <w:r w:rsidR="00102222" w:rsidRPr="003A47F0">
        <w:rPr>
          <w:lang w:val="es-ES"/>
        </w:rPr>
        <w:t xml:space="preserve"> </w:t>
      </w:r>
      <w:r w:rsidR="002559D2" w:rsidRPr="003A47F0">
        <w:rPr>
          <w:lang w:val="es-ES"/>
        </w:rPr>
        <w:t xml:space="preserve">varios </w:t>
      </w:r>
      <w:r w:rsidR="00102222" w:rsidRPr="003A47F0">
        <w:rPr>
          <w:lang w:val="es-ES"/>
        </w:rPr>
        <w:t>conferenciantes</w:t>
      </w:r>
      <w:r w:rsidR="000A47FE" w:rsidRPr="003A47F0">
        <w:rPr>
          <w:lang w:val="es-ES"/>
        </w:rPr>
        <w:t xml:space="preserve"> na</w:t>
      </w:r>
      <w:r w:rsidR="00102222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10222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(</w:t>
      </w:r>
      <w:r w:rsidR="00102222" w:rsidRPr="003A47F0">
        <w:rPr>
          <w:lang w:val="es-ES"/>
        </w:rPr>
        <w:t>del tribunal</w:t>
      </w:r>
      <w:r w:rsidR="000A47FE" w:rsidRPr="003A47F0">
        <w:rPr>
          <w:lang w:val="es-ES"/>
        </w:rPr>
        <w:t xml:space="preserve"> </w:t>
      </w:r>
      <w:r w:rsidR="00102222" w:rsidRPr="003A47F0">
        <w:rPr>
          <w:lang w:val="es-ES"/>
        </w:rPr>
        <w:t>r</w:t>
      </w:r>
      <w:r w:rsidR="000A47FE" w:rsidRPr="003A47F0">
        <w:rPr>
          <w:lang w:val="es-ES"/>
        </w:rPr>
        <w:t xml:space="preserve">egional </w:t>
      </w:r>
      <w:r w:rsidR="00102222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Košice, </w:t>
      </w:r>
      <w:r w:rsidR="002559D2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Ofic</w:t>
      </w:r>
      <w:r w:rsidR="00102222" w:rsidRPr="003A47F0">
        <w:rPr>
          <w:lang w:val="es-ES"/>
        </w:rPr>
        <w:t xml:space="preserve">ina de Gobierno de </w:t>
      </w:r>
      <w:smartTag w:uri="urn:schemas-microsoft-com:office:smarttags" w:element="PersonName">
        <w:smartTagPr>
          <w:attr w:name="ProductID" w:val="la Rep￺blica Eslovaca"/>
        </w:smartTagPr>
        <w:r w:rsidR="00102222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102222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102222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2559D2" w:rsidRPr="003A47F0">
        <w:rPr>
          <w:lang w:val="es-ES"/>
        </w:rPr>
        <w:t xml:space="preserve">el </w:t>
      </w:r>
      <w:r w:rsidR="00102222" w:rsidRPr="003A47F0">
        <w:rPr>
          <w:lang w:val="es-ES"/>
        </w:rPr>
        <w:t xml:space="preserve">Departamento de </w:t>
      </w:r>
      <w:r w:rsidR="002559D2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102222" w:rsidRPr="003A47F0">
        <w:rPr>
          <w:lang w:val="es-ES"/>
        </w:rPr>
        <w:t xml:space="preserve">ía </w:t>
      </w:r>
      <w:r w:rsidR="002559D2" w:rsidRPr="003A47F0">
        <w:rPr>
          <w:lang w:val="es-ES"/>
        </w:rPr>
        <w:t>C</w:t>
      </w:r>
      <w:r w:rsidR="00102222" w:rsidRPr="003A47F0">
        <w:rPr>
          <w:lang w:val="es-ES"/>
        </w:rPr>
        <w:t>riminal</w:t>
      </w:r>
      <w:r w:rsidR="000A47FE" w:rsidRPr="003A47F0">
        <w:rPr>
          <w:lang w:val="es-ES"/>
        </w:rPr>
        <w:t xml:space="preserve"> </w:t>
      </w:r>
      <w:r w:rsidR="00102222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recci￳n General"/>
        </w:smartTagPr>
        <w:r w:rsidR="00102222" w:rsidRPr="003A47F0">
          <w:rPr>
            <w:lang w:val="es-ES"/>
          </w:rPr>
          <w:t>la Dirección General</w:t>
        </w:r>
      </w:smartTag>
      <w:r w:rsidR="00102222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Polic</w:t>
      </w:r>
      <w:r w:rsidR="00102222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) </w:t>
      </w:r>
      <w:r w:rsidR="00F62164" w:rsidRPr="003A47F0">
        <w:rPr>
          <w:lang w:val="es-ES"/>
        </w:rPr>
        <w:t>y un</w:t>
      </w:r>
      <w:r w:rsidR="002559D2" w:rsidRPr="003A47F0">
        <w:rPr>
          <w:lang w:val="es-ES"/>
        </w:rPr>
        <w:t>a</w:t>
      </w:r>
      <w:r w:rsidR="00F62164" w:rsidRPr="003A47F0">
        <w:rPr>
          <w:lang w:val="es-ES"/>
        </w:rPr>
        <w:t xml:space="preserve"> </w:t>
      </w:r>
      <w:r w:rsidR="00D24199" w:rsidRPr="003A47F0">
        <w:rPr>
          <w:lang w:val="es-ES"/>
        </w:rPr>
        <w:t xml:space="preserve">conferenciante </w:t>
      </w:r>
      <w:r w:rsidR="00F62164" w:rsidRPr="003A47F0">
        <w:rPr>
          <w:lang w:val="es-ES"/>
        </w:rPr>
        <w:t>extranjer</w:t>
      </w:r>
      <w:r w:rsidR="002559D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(representa</w:t>
      </w:r>
      <w:r w:rsidR="00F62164" w:rsidRPr="003A47F0">
        <w:rPr>
          <w:lang w:val="es-ES"/>
        </w:rPr>
        <w:t>n</w:t>
      </w:r>
      <w:r w:rsidR="000A47FE" w:rsidRPr="003A47F0">
        <w:rPr>
          <w:lang w:val="es-ES"/>
        </w:rPr>
        <w:t xml:space="preserve">te </w:t>
      </w:r>
      <w:r w:rsidR="00F62164" w:rsidRPr="003A47F0">
        <w:rPr>
          <w:lang w:val="es-ES"/>
        </w:rPr>
        <w:t>de la Oficina de</w:t>
      </w:r>
      <w:r w:rsidR="000A47FE" w:rsidRPr="003A47F0">
        <w:rPr>
          <w:lang w:val="es-ES"/>
        </w:rPr>
        <w:t xml:space="preserve"> Institu</w:t>
      </w:r>
      <w:r w:rsidR="00F6216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F62164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F62164" w:rsidRPr="003A47F0">
        <w:rPr>
          <w:lang w:val="es-ES"/>
        </w:rPr>
        <w:t xml:space="preserve"> Democráticas y Derechos</w:t>
      </w:r>
      <w:r w:rsidR="000A47FE" w:rsidRPr="003A47F0">
        <w:rPr>
          <w:lang w:val="es-ES"/>
        </w:rPr>
        <w:t xml:space="preserve"> Human</w:t>
      </w:r>
      <w:r w:rsidR="00F62164" w:rsidRPr="003A47F0">
        <w:rPr>
          <w:lang w:val="es-ES"/>
        </w:rPr>
        <w:t xml:space="preserve">os </w:t>
      </w:r>
      <w:r w:rsidR="00487DB7" w:rsidRPr="003A47F0">
        <w:rPr>
          <w:lang w:val="es-ES"/>
        </w:rPr>
        <w:t xml:space="preserve">en Varsovia </w:t>
      </w:r>
      <w:r w:rsidR="00D077BB" w:rsidRPr="003A47F0">
        <w:rPr>
          <w:lang w:val="es-ES"/>
        </w:rPr>
        <w:t xml:space="preserve">de la Organización para la Seguridad y la Cooperación </w:t>
      </w:r>
      <w:r w:rsidR="00F62164" w:rsidRPr="003A47F0">
        <w:rPr>
          <w:lang w:val="es-ES"/>
        </w:rPr>
        <w:t xml:space="preserve">en </w:t>
      </w:r>
      <w:r w:rsidR="00D077BB" w:rsidRPr="003A47F0">
        <w:rPr>
          <w:lang w:val="es-ES"/>
        </w:rPr>
        <w:t>Europa,</w:t>
      </w:r>
      <w:r w:rsidR="00F62164" w:rsidRPr="003A47F0">
        <w:rPr>
          <w:lang w:val="es-ES"/>
        </w:rPr>
        <w:t xml:space="preserve"> Sra.</w:t>
      </w:r>
      <w:r w:rsidR="000A47FE" w:rsidRPr="003A47F0">
        <w:rPr>
          <w:lang w:val="es-ES"/>
        </w:rPr>
        <w:t xml:space="preserve"> Carolyn Bys). </w:t>
      </w:r>
      <w:r w:rsidR="00F62164" w:rsidRPr="003A47F0">
        <w:rPr>
          <w:lang w:val="es-ES"/>
        </w:rPr>
        <w:t xml:space="preserve">En </w:t>
      </w:r>
      <w:r w:rsidR="00D077BB" w:rsidRPr="003A47F0">
        <w:rPr>
          <w:lang w:val="es-ES"/>
        </w:rPr>
        <w:t>el seminario</w:t>
      </w:r>
      <w:r w:rsidR="00F62164" w:rsidRPr="003A47F0">
        <w:rPr>
          <w:lang w:val="es-ES"/>
        </w:rPr>
        <w:t xml:space="preserve"> participa</w:t>
      </w:r>
      <w:r w:rsidR="00D077BB" w:rsidRPr="003A47F0">
        <w:rPr>
          <w:lang w:val="es-ES"/>
        </w:rPr>
        <w:t>ron 37 personas</w:t>
      </w:r>
      <w:r w:rsidR="00F62164" w:rsidRPr="003A47F0">
        <w:rPr>
          <w:lang w:val="es-ES"/>
        </w:rPr>
        <w:t xml:space="preserve"> </w:t>
      </w:r>
      <w:r w:rsidR="000A47FE" w:rsidRPr="003A47F0">
        <w:rPr>
          <w:lang w:val="es-ES"/>
        </w:rPr>
        <w:t>(5 ju</w:t>
      </w:r>
      <w:r w:rsidR="00F62164" w:rsidRPr="003A47F0">
        <w:rPr>
          <w:lang w:val="es-ES"/>
        </w:rPr>
        <w:t>ec</w:t>
      </w:r>
      <w:r w:rsidR="000A47FE" w:rsidRPr="003A47F0">
        <w:rPr>
          <w:lang w:val="es-ES"/>
        </w:rPr>
        <w:t xml:space="preserve">es, 12 </w:t>
      </w:r>
      <w:r w:rsidR="00F62164" w:rsidRPr="003A47F0">
        <w:rPr>
          <w:lang w:val="es-ES"/>
        </w:rPr>
        <w:t>fiscales</w:t>
      </w:r>
      <w:r w:rsidR="000A47FE" w:rsidRPr="003A47F0">
        <w:rPr>
          <w:lang w:val="es-ES"/>
        </w:rPr>
        <w:t xml:space="preserve">, 8 </w:t>
      </w:r>
      <w:r w:rsidR="00D077BB" w:rsidRPr="003A47F0">
        <w:rPr>
          <w:lang w:val="es-ES"/>
        </w:rPr>
        <w:t>aspirantes</w:t>
      </w:r>
      <w:r w:rsidR="00F62164" w:rsidRPr="003A47F0">
        <w:rPr>
          <w:lang w:val="es-ES"/>
        </w:rPr>
        <w:t xml:space="preserve"> a fiscales</w:t>
      </w:r>
      <w:r w:rsidR="000A47FE" w:rsidRPr="003A47F0">
        <w:rPr>
          <w:lang w:val="es-ES"/>
        </w:rPr>
        <w:t xml:space="preserve">, 10 </w:t>
      </w:r>
      <w:r w:rsidR="00F62164" w:rsidRPr="003A47F0">
        <w:rPr>
          <w:lang w:val="es-ES"/>
        </w:rPr>
        <w:t>alto</w:t>
      </w:r>
      <w:r w:rsidR="00487DB7" w:rsidRPr="003A47F0">
        <w:rPr>
          <w:lang w:val="es-ES"/>
        </w:rPr>
        <w:t>s</w:t>
      </w:r>
      <w:r w:rsidR="00F62164" w:rsidRPr="003A47F0">
        <w:rPr>
          <w:lang w:val="es-ES"/>
        </w:rPr>
        <w:t xml:space="preserve"> </w:t>
      </w:r>
      <w:r w:rsidR="00487DB7" w:rsidRPr="003A47F0">
        <w:rPr>
          <w:lang w:val="es-ES"/>
        </w:rPr>
        <w:t>magistrados</w:t>
      </w:r>
      <w:r w:rsidR="00F62164" w:rsidRPr="003A47F0">
        <w:rPr>
          <w:lang w:val="es-ES"/>
        </w:rPr>
        <w:t xml:space="preserve"> y 2 </w:t>
      </w:r>
      <w:r w:rsidR="002559D2" w:rsidRPr="003A47F0">
        <w:rPr>
          <w:lang w:val="es-ES"/>
        </w:rPr>
        <w:t xml:space="preserve">jueces </w:t>
      </w:r>
      <w:r w:rsidR="00F62164" w:rsidRPr="003A47F0">
        <w:rPr>
          <w:lang w:val="es-ES"/>
        </w:rPr>
        <w:t>auxiliares</w:t>
      </w:r>
      <w:r w:rsidR="000A47FE" w:rsidRPr="003A47F0">
        <w:rPr>
          <w:lang w:val="es-ES"/>
        </w:rPr>
        <w:t xml:space="preserve"> </w:t>
      </w:r>
      <w:r w:rsidR="00F62164" w:rsidRPr="003A47F0">
        <w:rPr>
          <w:lang w:val="es-ES"/>
        </w:rPr>
        <w:t xml:space="preserve">del </w:t>
      </w:r>
      <w:r w:rsidR="002559D2" w:rsidRPr="003A47F0">
        <w:rPr>
          <w:lang w:val="es-ES"/>
        </w:rPr>
        <w:t>T</w:t>
      </w:r>
      <w:r w:rsidR="00F62164" w:rsidRPr="003A47F0">
        <w:rPr>
          <w:lang w:val="es-ES"/>
        </w:rPr>
        <w:t>ribunal</w:t>
      </w:r>
      <w:r w:rsidR="000A47FE" w:rsidRPr="003A47F0">
        <w:rPr>
          <w:lang w:val="es-ES"/>
        </w:rPr>
        <w:t xml:space="preserve"> Suprem</w:t>
      </w:r>
      <w:r w:rsidR="00F6216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F6216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F6216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F6216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F62164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>).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F62164" w:rsidRPr="003A47F0">
        <w:rPr>
          <w:lang w:val="es-ES"/>
        </w:rPr>
        <w:t>E</w:t>
      </w:r>
      <w:r w:rsidR="000A47FE" w:rsidRPr="003A47F0">
        <w:rPr>
          <w:lang w:val="es-ES"/>
        </w:rPr>
        <w:t>n rela</w:t>
      </w:r>
      <w:r w:rsidR="00F6216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6216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62164" w:rsidRPr="003A47F0">
        <w:rPr>
          <w:lang w:val="es-ES"/>
        </w:rPr>
        <w:t>con las medidas</w:t>
      </w:r>
      <w:r w:rsidR="000A47FE" w:rsidRPr="003A47F0">
        <w:rPr>
          <w:lang w:val="es-ES"/>
        </w:rPr>
        <w:t xml:space="preserve"> </w:t>
      </w:r>
      <w:r w:rsidR="00F62164" w:rsidRPr="003A47F0">
        <w:rPr>
          <w:lang w:val="es-ES"/>
        </w:rPr>
        <w:t>adoptadas en el ámbito de la</w:t>
      </w:r>
      <w:r w:rsidR="000A47FE" w:rsidRPr="003A47F0">
        <w:rPr>
          <w:lang w:val="es-ES"/>
        </w:rPr>
        <w:t xml:space="preserve"> </w:t>
      </w:r>
      <w:r w:rsidR="00487DB7" w:rsidRPr="003A47F0">
        <w:rPr>
          <w:lang w:val="es-ES"/>
        </w:rPr>
        <w:t xml:space="preserve">enseñanza, la </w:t>
      </w:r>
      <w:r w:rsidR="000A47FE" w:rsidRPr="003A47F0">
        <w:rPr>
          <w:lang w:val="es-ES"/>
        </w:rPr>
        <w:t>educa</w:t>
      </w:r>
      <w:r w:rsidR="00F6216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6216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F6216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cultur</w:t>
      </w:r>
      <w:r w:rsidR="00F6216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F62164" w:rsidRPr="003A47F0">
        <w:rPr>
          <w:lang w:val="es-ES"/>
        </w:rPr>
        <w:t>y la</w:t>
      </w:r>
      <w:r w:rsidR="000A47FE" w:rsidRPr="003A47F0">
        <w:rPr>
          <w:lang w:val="es-ES"/>
        </w:rPr>
        <w:t xml:space="preserve"> informa</w:t>
      </w:r>
      <w:r w:rsidR="00F6216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91A0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91A00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D91A00" w:rsidRPr="003A47F0">
        <w:rPr>
          <w:lang w:val="es-ES"/>
        </w:rPr>
        <w:t>combatir los</w:t>
      </w:r>
      <w:r w:rsidR="000A47FE" w:rsidRPr="003A47F0">
        <w:rPr>
          <w:lang w:val="es-ES"/>
        </w:rPr>
        <w:t xml:space="preserve"> prejuic</w:t>
      </w:r>
      <w:r w:rsidR="00D91A00" w:rsidRPr="003A47F0">
        <w:rPr>
          <w:lang w:val="es-ES"/>
        </w:rPr>
        <w:t>ios</w:t>
      </w:r>
      <w:r w:rsidR="000A47FE" w:rsidRPr="003A47F0">
        <w:rPr>
          <w:lang w:val="es-ES"/>
        </w:rPr>
        <w:t xml:space="preserve"> </w:t>
      </w:r>
      <w:r w:rsidR="00D91A00" w:rsidRPr="003A47F0">
        <w:rPr>
          <w:lang w:val="es-ES"/>
        </w:rPr>
        <w:t xml:space="preserve">que provocan </w:t>
      </w:r>
      <w:r w:rsidR="000A47FE" w:rsidRPr="003A47F0">
        <w:rPr>
          <w:lang w:val="es-ES"/>
        </w:rPr>
        <w:t>l</w:t>
      </w:r>
      <w:r w:rsidR="00D91A00" w:rsidRPr="003A47F0">
        <w:rPr>
          <w:lang w:val="es-ES"/>
        </w:rPr>
        <w:t xml:space="preserve">a </w:t>
      </w:r>
      <w:r w:rsidR="000A47FE" w:rsidRPr="003A47F0">
        <w:rPr>
          <w:lang w:val="es-ES"/>
        </w:rPr>
        <w:t>discrimina</w:t>
      </w:r>
      <w:r w:rsidR="00D91A0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91A0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91A00" w:rsidRPr="003A47F0">
        <w:rPr>
          <w:lang w:val="es-ES"/>
        </w:rPr>
        <w:t xml:space="preserve"> racial</w:t>
      </w:r>
      <w:r w:rsidR="000A47FE" w:rsidRPr="003A47F0">
        <w:rPr>
          <w:lang w:val="es-ES"/>
        </w:rPr>
        <w:t xml:space="preserve">, </w:t>
      </w:r>
      <w:r w:rsidR="00D91A0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</w:t>
      </w:r>
      <w:r w:rsidR="00D91A00" w:rsidRPr="003A47F0">
        <w:rPr>
          <w:lang w:val="es-ES"/>
        </w:rPr>
        <w:t>uerpo de guardias de</w:t>
      </w:r>
      <w:r w:rsidR="000A47FE" w:rsidRPr="003A47F0">
        <w:rPr>
          <w:lang w:val="es-ES"/>
        </w:rPr>
        <w:t xml:space="preserve"> </w:t>
      </w:r>
      <w:r w:rsidR="00D91A00" w:rsidRPr="003A47F0">
        <w:rPr>
          <w:lang w:val="es-ES"/>
        </w:rPr>
        <w:t>p</w:t>
      </w:r>
      <w:r w:rsidR="000A47FE" w:rsidRPr="003A47F0">
        <w:rPr>
          <w:lang w:val="es-ES"/>
        </w:rPr>
        <w:t>ris</w:t>
      </w:r>
      <w:r w:rsidR="00D91A00" w:rsidRPr="003A47F0">
        <w:rPr>
          <w:lang w:val="es-ES"/>
        </w:rPr>
        <w:t>i</w:t>
      </w:r>
      <w:r w:rsidR="000A47FE" w:rsidRPr="003A47F0">
        <w:rPr>
          <w:lang w:val="es-ES"/>
        </w:rPr>
        <w:t>on</w:t>
      </w:r>
      <w:r w:rsidR="00D91A00" w:rsidRPr="003A47F0">
        <w:rPr>
          <w:lang w:val="es-ES"/>
        </w:rPr>
        <w:t>es y de tribunales</w:t>
      </w:r>
      <w:r w:rsidR="000A47FE" w:rsidRPr="003A47F0">
        <w:rPr>
          <w:lang w:val="es-ES"/>
        </w:rPr>
        <w:t xml:space="preserve"> </w:t>
      </w:r>
      <w:r w:rsidR="00487DB7" w:rsidRPr="003A47F0">
        <w:rPr>
          <w:lang w:val="es-ES"/>
        </w:rPr>
        <w:t>se encargó de impartir cursos periódicos a</w:t>
      </w:r>
      <w:r w:rsidR="00BD0D8B" w:rsidRPr="003A47F0">
        <w:rPr>
          <w:lang w:val="es-ES"/>
        </w:rPr>
        <w:t xml:space="preserve"> </w:t>
      </w:r>
      <w:r w:rsidR="002559D2" w:rsidRPr="003A47F0">
        <w:rPr>
          <w:lang w:val="es-ES"/>
        </w:rPr>
        <w:t>sus miembros</w:t>
      </w:r>
      <w:r w:rsidR="00BD0D8B" w:rsidRPr="003A47F0">
        <w:rPr>
          <w:lang w:val="es-ES"/>
        </w:rPr>
        <w:t xml:space="preserve"> </w:t>
      </w:r>
      <w:r w:rsidR="00487DB7" w:rsidRPr="003A47F0">
        <w:rPr>
          <w:lang w:val="es-ES"/>
        </w:rPr>
        <w:t>sobre los</w:t>
      </w:r>
      <w:r w:rsidR="00BD0D8B" w:rsidRPr="003A47F0">
        <w:rPr>
          <w:lang w:val="es-ES"/>
        </w:rPr>
        <w:t xml:space="preserve"> derechos</w:t>
      </w:r>
      <w:r w:rsidR="000A47FE" w:rsidRPr="003A47F0">
        <w:rPr>
          <w:lang w:val="es-ES"/>
        </w:rPr>
        <w:t xml:space="preserve"> human</w:t>
      </w:r>
      <w:r w:rsidR="00BD0D8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487DB7" w:rsidRPr="003A47F0">
        <w:rPr>
          <w:lang w:val="es-ES"/>
        </w:rPr>
        <w:t>a los funcionarios</w:t>
      </w:r>
      <w:r w:rsidR="001B7CDD" w:rsidRPr="003A47F0">
        <w:rPr>
          <w:lang w:val="es-ES"/>
        </w:rPr>
        <w:t xml:space="preserve"> de esas administraciones, </w:t>
      </w:r>
      <w:r w:rsidR="00BD0D8B" w:rsidRPr="003A47F0">
        <w:rPr>
          <w:lang w:val="es-ES"/>
        </w:rPr>
        <w:t>h</w:t>
      </w:r>
      <w:r w:rsidR="000A47FE" w:rsidRPr="003A47F0">
        <w:rPr>
          <w:lang w:val="es-ES"/>
        </w:rPr>
        <w:t>a</w:t>
      </w:r>
      <w:r w:rsidR="00BD0D8B" w:rsidRPr="003A47F0">
        <w:rPr>
          <w:lang w:val="es-ES"/>
        </w:rPr>
        <w:t>cie</w:t>
      </w:r>
      <w:r w:rsidR="000A47FE" w:rsidRPr="003A47F0">
        <w:rPr>
          <w:lang w:val="es-ES"/>
        </w:rPr>
        <w:t>n</w:t>
      </w:r>
      <w:r w:rsidR="00BD0D8B" w:rsidRPr="003A47F0">
        <w:rPr>
          <w:lang w:val="es-ES"/>
        </w:rPr>
        <w:t>do hincapié</w:t>
      </w:r>
      <w:r w:rsidR="000A47FE" w:rsidRPr="003A47F0">
        <w:rPr>
          <w:lang w:val="es-ES"/>
        </w:rPr>
        <w:t xml:space="preserve"> </w:t>
      </w:r>
      <w:r w:rsidR="00BD0D8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D0D8B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preven</w:t>
      </w:r>
      <w:r w:rsidR="00BD0D8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0D8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D0D8B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BD0D8B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BD0D8B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discrimina</w:t>
      </w:r>
      <w:r w:rsidR="00BD0D8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D0D8B" w:rsidRPr="003A47F0">
        <w:rPr>
          <w:lang w:val="es-ES"/>
        </w:rPr>
        <w:t>ó</w:t>
      </w:r>
      <w:r w:rsidR="000A47FE" w:rsidRPr="003A47F0">
        <w:rPr>
          <w:lang w:val="es-ES"/>
        </w:rPr>
        <w:t>n, racism</w:t>
      </w:r>
      <w:r w:rsidR="00BD0D8B" w:rsidRPr="003A47F0">
        <w:rPr>
          <w:lang w:val="es-ES"/>
        </w:rPr>
        <w:t>o</w:t>
      </w:r>
      <w:r w:rsidR="000A47FE" w:rsidRPr="003A47F0">
        <w:rPr>
          <w:lang w:val="es-ES"/>
        </w:rPr>
        <w:t>, anti</w:t>
      </w:r>
      <w:r w:rsidR="00BD0D8B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BD0D8B" w:rsidRPr="003A47F0">
        <w:rPr>
          <w:lang w:val="es-ES"/>
        </w:rPr>
        <w:t>o</w:t>
      </w:r>
      <w:r w:rsidR="000A47FE" w:rsidRPr="003A47F0">
        <w:rPr>
          <w:lang w:val="es-ES"/>
        </w:rPr>
        <w:t>, xeno</w:t>
      </w:r>
      <w:r w:rsidR="00BD0D8B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 </w:t>
      </w:r>
      <w:r w:rsidR="001B7CDD" w:rsidRPr="003A47F0">
        <w:rPr>
          <w:lang w:val="es-ES"/>
        </w:rPr>
        <w:t>e</w:t>
      </w:r>
      <w:r w:rsidR="000A47FE" w:rsidRPr="003A47F0">
        <w:rPr>
          <w:lang w:val="es-ES"/>
        </w:rPr>
        <w:t xml:space="preserve"> intoleranc</w:t>
      </w:r>
      <w:r w:rsidR="00BD0D8B" w:rsidRPr="003A47F0">
        <w:rPr>
          <w:lang w:val="es-ES"/>
        </w:rPr>
        <w:t>ia</w:t>
      </w:r>
      <w:r w:rsidR="001B7CDD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1B7CDD" w:rsidRPr="003A47F0">
        <w:rPr>
          <w:lang w:val="es-ES"/>
        </w:rPr>
        <w:t>Todos los fun</w:t>
      </w:r>
      <w:r w:rsidR="00111ABC" w:rsidRPr="003A47F0">
        <w:rPr>
          <w:lang w:val="es-ES"/>
        </w:rPr>
        <w:t>cionarios del Cuerpo reciben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inform</w:t>
      </w:r>
      <w:r w:rsidR="00BD0D8B" w:rsidRPr="003A47F0">
        <w:rPr>
          <w:lang w:val="es-ES"/>
        </w:rPr>
        <w:t>a</w:t>
      </w:r>
      <w:r w:rsidR="004064C4" w:rsidRPr="003A47F0">
        <w:rPr>
          <w:lang w:val="es-ES"/>
        </w:rPr>
        <w:t>ción sobre</w:t>
      </w:r>
      <w:r w:rsidR="00BD0D8B" w:rsidRPr="003A47F0">
        <w:rPr>
          <w:lang w:val="es-ES"/>
        </w:rPr>
        <w:t xml:space="preserve"> las disposiciones jurídicas</w:t>
      </w:r>
      <w:r w:rsidR="001B7CDD" w:rsidRPr="003A47F0">
        <w:rPr>
          <w:lang w:val="es-ES"/>
        </w:rPr>
        <w:t>,</w:t>
      </w:r>
      <w:r w:rsidR="00741E6E" w:rsidRPr="003A47F0">
        <w:rPr>
          <w:lang w:val="es-ES"/>
        </w:rPr>
        <w:t xml:space="preserve"> los </w:t>
      </w:r>
      <w:r w:rsidR="00023BF9" w:rsidRPr="003A47F0">
        <w:rPr>
          <w:lang w:val="es-ES"/>
        </w:rPr>
        <w:t xml:space="preserve">reglamentos y los </w:t>
      </w:r>
      <w:r w:rsidR="00741E6E" w:rsidRPr="003A47F0">
        <w:rPr>
          <w:lang w:val="es-ES"/>
        </w:rPr>
        <w:t>tratados</w:t>
      </w:r>
      <w:r w:rsidR="000A47FE" w:rsidRPr="003A47F0">
        <w:rPr>
          <w:lang w:val="es-ES"/>
        </w:rPr>
        <w:t xml:space="preserve"> interna</w:t>
      </w:r>
      <w:r w:rsidR="00741E6E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741E6E" w:rsidRPr="003A47F0">
        <w:rPr>
          <w:lang w:val="es-ES"/>
        </w:rPr>
        <w:t>es</w:t>
      </w:r>
      <w:r w:rsidR="001B7CDD" w:rsidRPr="003A47F0">
        <w:rPr>
          <w:lang w:val="es-ES"/>
        </w:rPr>
        <w:t xml:space="preserve"> fundamentales</w:t>
      </w:r>
      <w:r w:rsidR="00741E6E" w:rsidRPr="003A47F0">
        <w:rPr>
          <w:lang w:val="es-ES"/>
        </w:rPr>
        <w:t>, con arreglo a la</w:t>
      </w:r>
      <w:r w:rsidR="001B7CDD" w:rsidRPr="003A47F0">
        <w:rPr>
          <w:lang w:val="es-ES"/>
        </w:rPr>
        <w:t>s</w:t>
      </w:r>
      <w:r w:rsidR="00741E6E" w:rsidRPr="003A47F0">
        <w:rPr>
          <w:lang w:val="es-ES"/>
        </w:rPr>
        <w:t xml:space="preserve"> nueva</w:t>
      </w:r>
      <w:r w:rsidR="001B7CDD" w:rsidRPr="003A47F0">
        <w:rPr>
          <w:lang w:val="es-ES"/>
        </w:rPr>
        <w:t>s normas en materia de formación</w:t>
      </w:r>
      <w:r w:rsidR="004064C4" w:rsidRPr="003A47F0">
        <w:rPr>
          <w:lang w:val="es-ES"/>
        </w:rPr>
        <w:t xml:space="preserve"> para 2004-2015</w:t>
      </w:r>
      <w:r w:rsidR="00023BF9" w:rsidRPr="003A47F0">
        <w:rPr>
          <w:lang w:val="es-ES"/>
        </w:rPr>
        <w:t xml:space="preserve"> del Cuerpo de guardias de prisiones y de tribunales</w:t>
      </w:r>
      <w:r w:rsidR="00741E6E" w:rsidRPr="003A47F0">
        <w:rPr>
          <w:lang w:val="es-ES"/>
        </w:rPr>
        <w:t>, que e</w:t>
      </w:r>
      <w:r w:rsidR="000A47FE" w:rsidRPr="003A47F0">
        <w:rPr>
          <w:lang w:val="es-ES"/>
        </w:rPr>
        <w:t>s</w:t>
      </w:r>
      <w:r w:rsidR="00741E6E" w:rsidRPr="003A47F0">
        <w:rPr>
          <w:lang w:val="es-ES"/>
        </w:rPr>
        <w:t>tá a disposición del público en el sitio web de</w:t>
      </w:r>
      <w:r w:rsidR="00023BF9" w:rsidRPr="003A47F0">
        <w:rPr>
          <w:lang w:val="es-ES"/>
        </w:rPr>
        <w:t xml:space="preserve"> esas administraciones</w:t>
      </w:r>
      <w:r w:rsidR="000A47FE" w:rsidRPr="003A47F0">
        <w:rPr>
          <w:lang w:val="es-ES"/>
        </w:rPr>
        <w:t xml:space="preserve"> (www.zvjs.sk). </w:t>
      </w:r>
      <w:r w:rsidR="00023BF9" w:rsidRPr="003A47F0">
        <w:rPr>
          <w:lang w:val="es-ES"/>
        </w:rPr>
        <w:t>Según el Programa de formación para 2004-2015</w:t>
      </w:r>
      <w:r w:rsidR="004064C4" w:rsidRPr="003A47F0">
        <w:rPr>
          <w:lang w:val="es-ES"/>
        </w:rPr>
        <w:t>,</w:t>
      </w:r>
      <w:r w:rsidR="00741E6E" w:rsidRPr="003A47F0">
        <w:rPr>
          <w:lang w:val="es-ES"/>
        </w:rPr>
        <w:t xml:space="preserve"> destinad</w:t>
      </w:r>
      <w:r w:rsidR="00023BF9" w:rsidRPr="003A47F0">
        <w:rPr>
          <w:lang w:val="es-ES"/>
        </w:rPr>
        <w:t>o</w:t>
      </w:r>
      <w:r w:rsidR="00741E6E" w:rsidRPr="003A47F0">
        <w:rPr>
          <w:lang w:val="es-ES"/>
        </w:rPr>
        <w:t xml:space="preserve"> a los funcionarios y empleados del</w:t>
      </w:r>
      <w:r w:rsidR="000A47FE" w:rsidRPr="003A47F0">
        <w:rPr>
          <w:lang w:val="es-ES"/>
        </w:rPr>
        <w:t xml:space="preserve"> C</w:t>
      </w:r>
      <w:r w:rsidR="00741E6E" w:rsidRPr="003A47F0">
        <w:rPr>
          <w:lang w:val="es-ES"/>
        </w:rPr>
        <w:t>ue</w:t>
      </w:r>
      <w:r w:rsidR="000A47FE" w:rsidRPr="003A47F0">
        <w:rPr>
          <w:lang w:val="es-ES"/>
        </w:rPr>
        <w:t>rp</w:t>
      </w:r>
      <w:r w:rsidR="00741E6E" w:rsidRPr="003A47F0">
        <w:rPr>
          <w:lang w:val="es-ES"/>
        </w:rPr>
        <w:t>o</w:t>
      </w:r>
      <w:r w:rsidR="004064C4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023BF9" w:rsidRPr="003A47F0">
        <w:rPr>
          <w:lang w:val="es-ES"/>
        </w:rPr>
        <w:t>e</w:t>
      </w:r>
      <w:r w:rsidR="00E60AAA" w:rsidRPr="003A47F0">
        <w:rPr>
          <w:lang w:val="es-ES"/>
        </w:rPr>
        <w:t xml:space="preserve">se tema </w:t>
      </w:r>
      <w:r w:rsidR="00F3155A" w:rsidRPr="003A47F0">
        <w:rPr>
          <w:lang w:val="es-ES"/>
        </w:rPr>
        <w:t xml:space="preserve">debe </w:t>
      </w:r>
      <w:r w:rsidR="00741E6E" w:rsidRPr="003A47F0">
        <w:rPr>
          <w:lang w:val="es-ES"/>
        </w:rPr>
        <w:t>impart</w:t>
      </w:r>
      <w:r w:rsidR="00F3155A" w:rsidRPr="003A47F0">
        <w:rPr>
          <w:lang w:val="es-ES"/>
        </w:rPr>
        <w:t>ir</w:t>
      </w:r>
      <w:r w:rsidR="00E60AAA" w:rsidRPr="003A47F0">
        <w:rPr>
          <w:lang w:val="es-ES"/>
        </w:rPr>
        <w:t>se</w:t>
      </w:r>
      <w:r w:rsidR="00741E6E" w:rsidRPr="003A47F0">
        <w:rPr>
          <w:lang w:val="es-ES"/>
        </w:rPr>
        <w:t xml:space="preserve"> en la asignatura de Fundamentos de </w:t>
      </w:r>
      <w:smartTag w:uri="urn:schemas-microsoft-com:office:smarttags" w:element="PersonName">
        <w:smartTagPr>
          <w:attr w:name="ProductID" w:val="la ley. Se"/>
        </w:smartTagPr>
        <w:r w:rsidR="00741E6E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. </w:t>
        </w:r>
        <w:r w:rsidR="004064C4" w:rsidRPr="003A47F0">
          <w:rPr>
            <w:lang w:val="es-ES"/>
          </w:rPr>
          <w:t>Se</w:t>
        </w:r>
      </w:smartTag>
      <w:r w:rsidR="004064C4" w:rsidRPr="003A47F0">
        <w:rPr>
          <w:lang w:val="es-ES"/>
        </w:rPr>
        <w:t xml:space="preserve"> han asignado cinco horas a la</w:t>
      </w:r>
      <w:r w:rsidR="003E603E" w:rsidRPr="003A47F0">
        <w:rPr>
          <w:lang w:val="es-ES"/>
        </w:rPr>
        <w:t xml:space="preserve"> formación básica, de las que tres se c</w:t>
      </w:r>
      <w:r w:rsidR="004064C4" w:rsidRPr="003A47F0">
        <w:rPr>
          <w:lang w:val="es-ES"/>
        </w:rPr>
        <w:t>entr</w:t>
      </w:r>
      <w:r w:rsidR="003E603E" w:rsidRPr="003A47F0">
        <w:rPr>
          <w:lang w:val="es-ES"/>
        </w:rPr>
        <w:t xml:space="preserve">an </w:t>
      </w:r>
      <w:r w:rsidR="004064C4" w:rsidRPr="003A47F0">
        <w:rPr>
          <w:lang w:val="es-ES"/>
        </w:rPr>
        <w:t>en</w:t>
      </w:r>
      <w:r w:rsidR="00023BF9" w:rsidRPr="003A47F0">
        <w:rPr>
          <w:lang w:val="es-ES"/>
        </w:rPr>
        <w:t xml:space="preserve"> los problemas del grupo</w:t>
      </w:r>
      <w:r w:rsidR="003E603E" w:rsidRPr="003A47F0">
        <w:rPr>
          <w:lang w:val="es-ES"/>
        </w:rPr>
        <w:t xml:space="preserve"> é</w:t>
      </w:r>
      <w:r w:rsidR="000A47FE" w:rsidRPr="003A47F0">
        <w:rPr>
          <w:lang w:val="es-ES"/>
        </w:rPr>
        <w:t>tnic</w:t>
      </w:r>
      <w:r w:rsidR="00023BF9" w:rsidRPr="003A47F0">
        <w:rPr>
          <w:lang w:val="es-ES"/>
        </w:rPr>
        <w:t>o</w:t>
      </w:r>
      <w:r w:rsidR="003E603E" w:rsidRPr="003A47F0">
        <w:rPr>
          <w:lang w:val="es-ES"/>
        </w:rPr>
        <w:t xml:space="preserve"> romaní</w:t>
      </w:r>
      <w:r w:rsidR="000A47FE" w:rsidRPr="003A47F0">
        <w:rPr>
          <w:lang w:val="es-ES"/>
        </w:rPr>
        <w:t xml:space="preserve">. </w:t>
      </w:r>
      <w:r w:rsidR="003E603E" w:rsidRPr="003A47F0">
        <w:rPr>
          <w:lang w:val="es-ES"/>
        </w:rPr>
        <w:t xml:space="preserve">Las otras dos horas </w:t>
      </w:r>
      <w:r w:rsidR="004064C4" w:rsidRPr="003A47F0">
        <w:rPr>
          <w:lang w:val="es-ES"/>
        </w:rPr>
        <w:t>se</w:t>
      </w:r>
      <w:r w:rsidR="00790667" w:rsidRPr="003A47F0">
        <w:rPr>
          <w:lang w:val="es-ES"/>
        </w:rPr>
        <w:t xml:space="preserve"> </w:t>
      </w:r>
      <w:r w:rsidR="004064C4" w:rsidRPr="003A47F0">
        <w:rPr>
          <w:lang w:val="es-ES"/>
        </w:rPr>
        <w:t>inclu</w:t>
      </w:r>
      <w:r w:rsidR="00023BF9" w:rsidRPr="003A47F0">
        <w:rPr>
          <w:lang w:val="es-ES"/>
        </w:rPr>
        <w:t>yen</w:t>
      </w:r>
      <w:r w:rsidR="004064C4" w:rsidRPr="003A47F0">
        <w:rPr>
          <w:lang w:val="es-ES"/>
        </w:rPr>
        <w:t xml:space="preserve"> en</w:t>
      </w:r>
      <w:r w:rsidR="003E603E" w:rsidRPr="003A47F0">
        <w:rPr>
          <w:lang w:val="es-ES"/>
        </w:rPr>
        <w:t xml:space="preserve"> la capacitación</w:t>
      </w:r>
      <w:r w:rsidR="000A47FE" w:rsidRPr="003A47F0">
        <w:rPr>
          <w:lang w:val="es-ES"/>
        </w:rPr>
        <w:t xml:space="preserve"> </w:t>
      </w:r>
      <w:r w:rsidR="003E603E" w:rsidRPr="003A47F0">
        <w:rPr>
          <w:lang w:val="es-ES"/>
        </w:rPr>
        <w:t>e</w:t>
      </w:r>
      <w:r w:rsidR="000A47FE" w:rsidRPr="003A47F0">
        <w:rPr>
          <w:lang w:val="es-ES"/>
        </w:rPr>
        <w:t>specializ</w:t>
      </w:r>
      <w:r w:rsidR="003E603E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3E603E" w:rsidRPr="003A47F0">
        <w:rPr>
          <w:lang w:val="es-ES"/>
        </w:rPr>
        <w:t>a en</w:t>
      </w:r>
      <w:r w:rsidR="000A47FE" w:rsidRPr="003A47F0">
        <w:rPr>
          <w:lang w:val="es-ES"/>
        </w:rPr>
        <w:t xml:space="preserve"> </w:t>
      </w:r>
      <w:r w:rsidR="003A4660" w:rsidRPr="003A47F0">
        <w:rPr>
          <w:lang w:val="es-ES"/>
        </w:rPr>
        <w:t xml:space="preserve">la materia de </w:t>
      </w:r>
      <w:r w:rsidR="000A47FE" w:rsidRPr="003A47F0">
        <w:rPr>
          <w:lang w:val="es-ES"/>
        </w:rPr>
        <w:t>S</w:t>
      </w:r>
      <w:r w:rsidR="003E603E" w:rsidRPr="003A47F0">
        <w:rPr>
          <w:lang w:val="es-ES"/>
        </w:rPr>
        <w:t>i</w:t>
      </w:r>
      <w:r w:rsidR="000A47FE" w:rsidRPr="003A47F0">
        <w:rPr>
          <w:lang w:val="es-ES"/>
        </w:rPr>
        <w:t>stem</w:t>
      </w:r>
      <w:r w:rsidR="003E603E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3E603E" w:rsidRPr="003A47F0">
        <w:rPr>
          <w:lang w:val="es-ES"/>
        </w:rPr>
        <w:t xml:space="preserve"> y </w:t>
      </w:r>
      <w:r w:rsidR="003A4660" w:rsidRPr="003A47F0">
        <w:rPr>
          <w:lang w:val="es-ES"/>
        </w:rPr>
        <w:t>o</w:t>
      </w:r>
      <w:r w:rsidR="003E603E" w:rsidRPr="003A47F0">
        <w:rPr>
          <w:lang w:val="es-ES"/>
        </w:rPr>
        <w:t>rganiz</w:t>
      </w:r>
      <w:r w:rsidR="000A47FE" w:rsidRPr="003A47F0">
        <w:rPr>
          <w:lang w:val="es-ES"/>
        </w:rPr>
        <w:t>a</w:t>
      </w:r>
      <w:r w:rsidR="003E603E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E603E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E60AAA" w:rsidRPr="003A47F0">
        <w:rPr>
          <w:lang w:val="es-ES"/>
        </w:rPr>
        <w:t>penitenciario</w:t>
      </w:r>
      <w:r w:rsidR="003E603E" w:rsidRPr="003A47F0">
        <w:rPr>
          <w:lang w:val="es-ES"/>
        </w:rPr>
        <w:t>s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D6061B" w:rsidRPr="003A47F0">
        <w:rPr>
          <w:lang w:val="es-ES"/>
        </w:rPr>
        <w:tab/>
      </w:r>
      <w:r w:rsidR="003E603E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3E603E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E603E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3E603E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3E603E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E603E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E603E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DC599E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publi</w:t>
      </w:r>
      <w:r w:rsidR="00DC599E" w:rsidRPr="003A47F0">
        <w:rPr>
          <w:lang w:val="es-ES"/>
        </w:rPr>
        <w:t>cado una</w:t>
      </w:r>
      <w:r w:rsidR="000A47FE" w:rsidRPr="003A47F0">
        <w:rPr>
          <w:lang w:val="es-ES"/>
        </w:rPr>
        <w:t xml:space="preserve"> se</w:t>
      </w:r>
      <w:r w:rsidR="00DC599E" w:rsidRPr="003A47F0">
        <w:rPr>
          <w:lang w:val="es-ES"/>
        </w:rPr>
        <w:t>gu</w:t>
      </w:r>
      <w:r w:rsidR="000A47FE" w:rsidRPr="003A47F0">
        <w:rPr>
          <w:lang w:val="es-ES"/>
        </w:rPr>
        <w:t>nd</w:t>
      </w:r>
      <w:r w:rsidR="00DC599E" w:rsidRPr="003A47F0">
        <w:rPr>
          <w:lang w:val="es-ES"/>
        </w:rPr>
        <w:t>a</w:t>
      </w:r>
      <w:r w:rsidR="000A47FE" w:rsidRPr="003A47F0">
        <w:rPr>
          <w:lang w:val="es-ES"/>
        </w:rPr>
        <w:t xml:space="preserve"> edi</w:t>
      </w:r>
      <w:r w:rsidR="00DC599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C599E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C599E" w:rsidRPr="003A47F0">
        <w:rPr>
          <w:lang w:val="es-ES"/>
        </w:rPr>
        <w:t xml:space="preserve"> de</w:t>
      </w:r>
      <w:r w:rsidR="00023BF9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&quot;Gu￭a"/>
        </w:smartTagPr>
        <w:r w:rsidR="00DC599E" w:rsidRPr="003A47F0">
          <w:rPr>
            <w:lang w:val="es-ES"/>
          </w:rPr>
          <w:t>l</w:t>
        </w:r>
        <w:r w:rsidR="00023BF9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2820C4" w:rsidRPr="003A47F0">
          <w:rPr>
            <w:lang w:val="es-ES"/>
          </w:rPr>
          <w:t>"</w:t>
        </w:r>
        <w:r w:rsidR="00111ABC" w:rsidRPr="003A47F0">
          <w:rPr>
            <w:lang w:val="es-ES"/>
          </w:rPr>
          <w:t>Guía</w:t>
        </w:r>
      </w:smartTag>
      <w:r w:rsidR="000A47FE" w:rsidRPr="003A47F0">
        <w:rPr>
          <w:lang w:val="es-ES"/>
        </w:rPr>
        <w:t xml:space="preserve"> </w:t>
      </w:r>
      <w:r w:rsidR="00DC599E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DC599E" w:rsidRPr="003A47F0">
        <w:rPr>
          <w:lang w:val="es-ES"/>
        </w:rPr>
        <w:t>co</w:t>
      </w:r>
      <w:r w:rsidR="000A47FE" w:rsidRPr="003A47F0">
        <w:rPr>
          <w:lang w:val="es-ES"/>
        </w:rPr>
        <w:t>-</w:t>
      </w:r>
      <w:r w:rsidR="00DC599E" w:rsidRPr="003A47F0">
        <w:rPr>
          <w:lang w:val="es-ES"/>
        </w:rPr>
        <w:t>i</w:t>
      </w:r>
      <w:r w:rsidR="000A47FE" w:rsidRPr="003A47F0">
        <w:rPr>
          <w:lang w:val="es-ES"/>
        </w:rPr>
        <w:t>ngl</w:t>
      </w:r>
      <w:r w:rsidR="00111ABC" w:rsidRPr="003A47F0">
        <w:rPr>
          <w:lang w:val="es-ES"/>
        </w:rPr>
        <w:t>e</w:t>
      </w:r>
      <w:r w:rsidR="00DC599E" w:rsidRPr="003A47F0">
        <w:rPr>
          <w:lang w:val="es-ES"/>
        </w:rPr>
        <w:t>s</w:t>
      </w:r>
      <w:r w:rsidR="00111AB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DC599E" w:rsidRPr="003A47F0">
        <w:rPr>
          <w:lang w:val="es-ES"/>
        </w:rPr>
        <w:t xml:space="preserve">de </w:t>
      </w:r>
      <w:r w:rsidR="00111ABC" w:rsidRPr="003A47F0">
        <w:rPr>
          <w:lang w:val="es-ES"/>
        </w:rPr>
        <w:t xml:space="preserve">una selección de </w:t>
      </w:r>
      <w:r w:rsidR="00DC599E" w:rsidRPr="003A47F0">
        <w:rPr>
          <w:lang w:val="es-ES"/>
        </w:rPr>
        <w:t>disposiciones de</w:t>
      </w:r>
      <w:r w:rsidR="00111ABC" w:rsidRPr="003A47F0">
        <w:rPr>
          <w:lang w:val="es-ES"/>
        </w:rPr>
        <w:t>l nuevo Código Penal</w:t>
      </w:r>
      <w:r w:rsidR="00DC599E" w:rsidRPr="003A47F0">
        <w:rPr>
          <w:lang w:val="es-ES"/>
        </w:rPr>
        <w:t xml:space="preserve"> </w:t>
      </w:r>
      <w:r w:rsidR="00111ABC" w:rsidRPr="003A47F0">
        <w:rPr>
          <w:lang w:val="es-ES"/>
        </w:rPr>
        <w:t>(</w:t>
      </w:r>
      <w:r w:rsidR="00DC599E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300/2005</w:t>
      </w:r>
      <w:r w:rsidR="00111ABC" w:rsidRPr="003A47F0">
        <w:rPr>
          <w:lang w:val="es-ES"/>
        </w:rPr>
        <w:t>) y del nuevo</w:t>
      </w:r>
      <w:r w:rsidR="00F3155A" w:rsidRPr="003A47F0">
        <w:rPr>
          <w:lang w:val="es-ES"/>
        </w:rPr>
        <w:t xml:space="preserve"> </w:t>
      </w:r>
      <w:r w:rsidR="000A47FE" w:rsidRPr="003A47F0">
        <w:rPr>
          <w:lang w:val="es-ES"/>
        </w:rPr>
        <w:t>C</w:t>
      </w:r>
      <w:r w:rsidR="00DC599E" w:rsidRPr="003A47F0">
        <w:rPr>
          <w:lang w:val="es-ES"/>
        </w:rPr>
        <w:t xml:space="preserve">ódigo </w:t>
      </w:r>
      <w:r w:rsidR="00111ABC" w:rsidRPr="003A47F0">
        <w:rPr>
          <w:lang w:val="es-ES"/>
        </w:rPr>
        <w:t xml:space="preserve">de Procedimiento </w:t>
      </w:r>
      <w:r w:rsidR="009F35E5" w:rsidRPr="003A47F0">
        <w:rPr>
          <w:lang w:val="es-ES"/>
        </w:rPr>
        <w:t xml:space="preserve">Penal </w:t>
      </w:r>
      <w:r w:rsidR="00111ABC" w:rsidRPr="003A47F0">
        <w:rPr>
          <w:lang w:val="es-ES"/>
        </w:rPr>
        <w:t xml:space="preserve">(Ley </w:t>
      </w:r>
      <w:r w:rsidR="000A47FE" w:rsidRPr="003A47F0">
        <w:rPr>
          <w:lang w:val="es-ES"/>
        </w:rPr>
        <w:t>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301/2005</w:t>
      </w:r>
      <w:r w:rsidR="009F35E5" w:rsidRPr="003A47F0">
        <w:rPr>
          <w:lang w:val="es-ES"/>
        </w:rPr>
        <w:t>)</w:t>
      </w:r>
      <w:r w:rsidR="00DC599E" w:rsidRPr="003A47F0">
        <w:rPr>
          <w:lang w:val="es-ES"/>
        </w:rPr>
        <w:t xml:space="preserve"> y </w:t>
      </w:r>
      <w:r w:rsidR="00F3155A" w:rsidRPr="003A47F0">
        <w:rPr>
          <w:lang w:val="es-ES"/>
        </w:rPr>
        <w:t xml:space="preserve">de </w:t>
      </w:r>
      <w:r w:rsidR="00DC599E" w:rsidRPr="003A47F0">
        <w:rPr>
          <w:lang w:val="es-ES"/>
        </w:rPr>
        <w:t>otras leyes</w:t>
      </w:r>
      <w:r w:rsidR="009F35E5" w:rsidRPr="003A47F0">
        <w:rPr>
          <w:lang w:val="es-ES"/>
        </w:rPr>
        <w:t xml:space="preserve"> promulgadas</w:t>
      </w:r>
      <w:r w:rsidR="00DC599E" w:rsidRPr="003A47F0">
        <w:rPr>
          <w:lang w:val="es-ES"/>
        </w:rPr>
        <w:t xml:space="preserve"> </w:t>
      </w:r>
      <w:r w:rsidR="009F35E5" w:rsidRPr="003A47F0">
        <w:rPr>
          <w:lang w:val="es-ES"/>
        </w:rPr>
        <w:t>para</w:t>
      </w:r>
      <w:r w:rsidR="00DC599E" w:rsidRPr="003A47F0">
        <w:rPr>
          <w:lang w:val="es-ES"/>
        </w:rPr>
        <w:t xml:space="preserve"> incorpora</w:t>
      </w:r>
      <w:r w:rsidR="00997EA0" w:rsidRPr="003A47F0">
        <w:rPr>
          <w:lang w:val="es-ES"/>
        </w:rPr>
        <w:t>r</w:t>
      </w:r>
      <w:r w:rsidR="00DC599E" w:rsidRPr="003A47F0">
        <w:rPr>
          <w:lang w:val="es-ES"/>
        </w:rPr>
        <w:t xml:space="preserve"> el derecho</w:t>
      </w:r>
      <w:r w:rsidR="000A47FE" w:rsidRPr="003A47F0">
        <w:rPr>
          <w:lang w:val="es-ES"/>
        </w:rPr>
        <w:t xml:space="preserve"> </w:t>
      </w:r>
      <w:r w:rsidR="00DC599E" w:rsidRPr="003A47F0">
        <w:rPr>
          <w:lang w:val="es-ES"/>
        </w:rPr>
        <w:t>i</w:t>
      </w:r>
      <w:r w:rsidR="000A47FE" w:rsidRPr="003A47F0">
        <w:rPr>
          <w:lang w:val="es-ES"/>
        </w:rPr>
        <w:t>nterna</w:t>
      </w:r>
      <w:r w:rsidR="00DC599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DC599E" w:rsidRPr="003A47F0">
        <w:rPr>
          <w:lang w:val="es-ES"/>
        </w:rPr>
        <w:t>h</w:t>
      </w:r>
      <w:r w:rsidR="000A47FE" w:rsidRPr="003A47F0">
        <w:rPr>
          <w:lang w:val="es-ES"/>
        </w:rPr>
        <w:t>umanitari</w:t>
      </w:r>
      <w:r w:rsidR="00DC599E" w:rsidRPr="003A47F0">
        <w:rPr>
          <w:lang w:val="es-ES"/>
        </w:rPr>
        <w:t>o</w:t>
      </w:r>
      <w:r w:rsidR="00B83DC7" w:rsidRPr="003A47F0">
        <w:rPr>
          <w:lang w:val="es-ES"/>
        </w:rPr>
        <w:t xml:space="preserve"> </w:t>
      </w:r>
      <w:r w:rsidR="00DC599E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</w:t>
      </w:r>
      <w:r w:rsidR="00DC599E" w:rsidRPr="003A47F0">
        <w:rPr>
          <w:lang w:val="es-ES"/>
        </w:rPr>
        <w:t>o</w:t>
      </w:r>
      <w:r w:rsidR="000A47FE" w:rsidRPr="003A47F0">
        <w:rPr>
          <w:lang w:val="es-ES"/>
        </w:rPr>
        <w:t>rde</w:t>
      </w:r>
      <w:r w:rsidR="00DC599E" w:rsidRPr="003A47F0">
        <w:rPr>
          <w:lang w:val="es-ES"/>
        </w:rPr>
        <w:t xml:space="preserve">namiento jurídico de </w:t>
      </w:r>
      <w:smartTag w:uri="urn:schemas-microsoft-com:office:smarttags" w:element="PersonName">
        <w:smartTagPr>
          <w:attr w:name="ProductID" w:val="la Rep￺blica Eslovaca"/>
        </w:smartTagPr>
        <w:r w:rsidR="00DC599E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C599E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C599E" w:rsidRPr="003A47F0">
          <w:rPr>
            <w:lang w:val="es-ES"/>
          </w:rPr>
          <w:t>a Eslovaca</w:t>
        </w:r>
      </w:smartTag>
      <w:r w:rsidR="002820C4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r w:rsidR="00DC599E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publica</w:t>
      </w:r>
      <w:r w:rsidR="00DC599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C599E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C599E" w:rsidRPr="003A47F0">
        <w:rPr>
          <w:lang w:val="es-ES"/>
        </w:rPr>
        <w:t xml:space="preserve"> es fruto de la</w:t>
      </w:r>
      <w:r w:rsidR="000A47FE" w:rsidRPr="003A47F0">
        <w:rPr>
          <w:lang w:val="es-ES"/>
        </w:rPr>
        <w:t xml:space="preserve"> coopera</w:t>
      </w:r>
      <w:r w:rsidR="00DC599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C599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A4660" w:rsidRPr="003A47F0">
        <w:rPr>
          <w:lang w:val="es-ES"/>
        </w:rPr>
        <w:t>permanen</w:t>
      </w:r>
      <w:r w:rsidR="00DC599E" w:rsidRPr="003A47F0">
        <w:rPr>
          <w:lang w:val="es-ES"/>
        </w:rPr>
        <w:t>te entre el Comité</w:t>
      </w:r>
      <w:r w:rsidR="000A47FE" w:rsidRPr="003A47F0">
        <w:rPr>
          <w:lang w:val="es-ES"/>
        </w:rPr>
        <w:t xml:space="preserve"> Interna</w:t>
      </w:r>
      <w:r w:rsidR="00DC599E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DC599E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Cruz Roja"/>
        </w:smartTagPr>
        <w:r w:rsidR="00DC599E" w:rsidRPr="003A47F0">
          <w:rPr>
            <w:lang w:val="es-ES"/>
          </w:rPr>
          <w:t xml:space="preserve">la Cruz </w:t>
        </w:r>
        <w:r w:rsidR="00B83DC7" w:rsidRPr="003A47F0">
          <w:rPr>
            <w:lang w:val="es-ES"/>
          </w:rPr>
          <w:t>Roja</w:t>
        </w:r>
      </w:smartTag>
      <w:r w:rsidR="000A47FE" w:rsidRPr="003A47F0">
        <w:rPr>
          <w:lang w:val="es-ES"/>
        </w:rPr>
        <w:t xml:space="preserve"> (</w:t>
      </w:r>
      <w:r w:rsidR="00B83DC7" w:rsidRPr="003A47F0">
        <w:rPr>
          <w:lang w:val="es-ES"/>
        </w:rPr>
        <w:t>C</w:t>
      </w:r>
      <w:r w:rsidR="000A47FE" w:rsidRPr="003A47F0">
        <w:rPr>
          <w:lang w:val="es-ES"/>
        </w:rPr>
        <w:t>ICR)</w:t>
      </w:r>
      <w:r w:rsidR="00B83DC7" w:rsidRPr="003A47F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Secretar￭a Central"/>
        </w:smartTagPr>
        <w:r w:rsidR="00B83DC7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Secretar</w:t>
        </w:r>
        <w:r w:rsidR="00B83DC7" w:rsidRPr="003A47F0">
          <w:rPr>
            <w:lang w:val="es-ES"/>
          </w:rPr>
          <w:t>ía Central</w:t>
        </w:r>
      </w:smartTag>
      <w:r w:rsidR="00B83DC7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Cruz Roja Eslovaca"/>
        </w:smartTagPr>
        <w:r w:rsidR="00B83DC7" w:rsidRPr="003A47F0">
          <w:rPr>
            <w:lang w:val="es-ES"/>
          </w:rPr>
          <w:t>la Cruz Roja</w:t>
        </w:r>
        <w:r w:rsidR="000A47FE" w:rsidRPr="003A47F0">
          <w:rPr>
            <w:lang w:val="es-ES"/>
          </w:rPr>
          <w:t xml:space="preserve"> </w:t>
        </w:r>
        <w:r w:rsidR="00B83DC7" w:rsidRPr="003A47F0">
          <w:rPr>
            <w:lang w:val="es-ES"/>
          </w:rPr>
          <w:t>Es</w:t>
        </w:r>
        <w:r w:rsidR="000A47FE" w:rsidRPr="003A47F0">
          <w:rPr>
            <w:lang w:val="es-ES"/>
          </w:rPr>
          <w:t>lova</w:t>
        </w:r>
        <w:r w:rsidR="00B83DC7" w:rsidRPr="003A47F0">
          <w:rPr>
            <w:lang w:val="es-ES"/>
          </w:rPr>
          <w:t>ca</w:t>
        </w:r>
      </w:smartTag>
      <w:r w:rsidR="00B83DC7" w:rsidRPr="003A47F0">
        <w:rPr>
          <w:lang w:val="es-ES"/>
        </w:rPr>
        <w:t xml:space="preserve"> en</w:t>
      </w:r>
      <w:r w:rsidR="000A47FE" w:rsidRPr="003A47F0">
        <w:rPr>
          <w:lang w:val="es-ES"/>
        </w:rPr>
        <w:t xml:space="preserve"> Bratislava. </w:t>
      </w:r>
      <w:r w:rsidR="00B83DC7" w:rsidRPr="003A47F0">
        <w:rPr>
          <w:lang w:val="es-ES"/>
        </w:rPr>
        <w:t>C</w:t>
      </w:r>
      <w:r w:rsidR="000A47FE" w:rsidRPr="003A47F0">
        <w:rPr>
          <w:lang w:val="es-ES"/>
        </w:rPr>
        <w:t>onti</w:t>
      </w:r>
      <w:r w:rsidR="00B83DC7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B83DC7" w:rsidRPr="003A47F0">
        <w:rPr>
          <w:lang w:val="es-ES"/>
        </w:rPr>
        <w:t>e, entre otras, una traducción al ingl</w:t>
      </w:r>
      <w:r w:rsidR="003A4660" w:rsidRPr="003A47F0">
        <w:rPr>
          <w:lang w:val="es-ES"/>
        </w:rPr>
        <w:t>é</w:t>
      </w:r>
      <w:r w:rsidR="00B83DC7" w:rsidRPr="003A47F0">
        <w:rPr>
          <w:lang w:val="es-ES"/>
        </w:rPr>
        <w:t>s del</w:t>
      </w:r>
      <w:r w:rsidR="000A47FE" w:rsidRPr="003A47F0">
        <w:rPr>
          <w:lang w:val="es-ES"/>
        </w:rPr>
        <w:t xml:space="preserve"> </w:t>
      </w:r>
      <w:r w:rsidR="003A4660" w:rsidRPr="003A47F0">
        <w:rPr>
          <w:lang w:val="es-ES"/>
        </w:rPr>
        <w:t>capí</w:t>
      </w:r>
      <w:r w:rsidR="000A47FE" w:rsidRPr="003A47F0">
        <w:rPr>
          <w:lang w:val="es-ES"/>
        </w:rPr>
        <w:t>t</w:t>
      </w:r>
      <w:r w:rsidR="00B83DC7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B83DC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B83DC7" w:rsidRPr="003A47F0">
        <w:rPr>
          <w:lang w:val="es-ES"/>
        </w:rPr>
        <w:t>12 de</w:t>
      </w:r>
      <w:r w:rsidR="00997EA0" w:rsidRPr="003A47F0">
        <w:rPr>
          <w:lang w:val="es-ES"/>
        </w:rPr>
        <w:t>l</w:t>
      </w:r>
      <w:r w:rsidR="00B83DC7" w:rsidRPr="003A47F0">
        <w:rPr>
          <w:lang w:val="es-ES"/>
        </w:rPr>
        <w:t xml:space="preserve"> Código</w:t>
      </w:r>
      <w:r w:rsidR="000A47FE" w:rsidRPr="003A47F0">
        <w:rPr>
          <w:lang w:val="es-ES"/>
        </w:rPr>
        <w:t xml:space="preserve"> Penal</w:t>
      </w:r>
      <w:r w:rsidR="00B83DC7" w:rsidRPr="003A47F0">
        <w:rPr>
          <w:lang w:val="es-ES"/>
        </w:rPr>
        <w:t>, (titulad</w:t>
      </w:r>
      <w:r w:rsidR="00760165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B83DC7" w:rsidRPr="003A47F0">
        <w:rPr>
          <w:lang w:val="es-ES"/>
        </w:rPr>
        <w:t>Delitos contra la paz</w:t>
      </w:r>
      <w:r w:rsidR="000A47FE" w:rsidRPr="003A47F0">
        <w:rPr>
          <w:lang w:val="es-ES"/>
        </w:rPr>
        <w:t xml:space="preserve">, </w:t>
      </w:r>
      <w:r w:rsidR="00997EA0" w:rsidRPr="003A47F0">
        <w:rPr>
          <w:lang w:val="es-ES"/>
        </w:rPr>
        <w:t>crímenes de lesa</w:t>
      </w:r>
      <w:r w:rsidR="000A47FE" w:rsidRPr="003A47F0">
        <w:rPr>
          <w:lang w:val="es-ES"/>
        </w:rPr>
        <w:t xml:space="preserve"> humani</w:t>
      </w:r>
      <w:r w:rsidR="00B83DC7" w:rsidRPr="003A47F0">
        <w:rPr>
          <w:lang w:val="es-ES"/>
        </w:rPr>
        <w:t>dad</w:t>
      </w:r>
      <w:r w:rsidR="000A47FE" w:rsidRPr="003A47F0">
        <w:rPr>
          <w:lang w:val="es-ES"/>
        </w:rPr>
        <w:t>, act</w:t>
      </w:r>
      <w:r w:rsidR="00B83DC7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B83DC7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terrorism</w:t>
      </w:r>
      <w:r w:rsidR="00B83DC7" w:rsidRPr="003A47F0">
        <w:rPr>
          <w:lang w:val="es-ES"/>
        </w:rPr>
        <w:t xml:space="preserve">o, </w:t>
      </w:r>
      <w:r w:rsidR="000A47FE" w:rsidRPr="003A47F0">
        <w:rPr>
          <w:lang w:val="es-ES"/>
        </w:rPr>
        <w:t>extremism</w:t>
      </w:r>
      <w:r w:rsidR="00B83DC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B83DC7" w:rsidRPr="003A47F0">
        <w:rPr>
          <w:lang w:val="es-ES"/>
        </w:rPr>
        <w:t xml:space="preserve">y </w:t>
      </w:r>
      <w:r w:rsidR="003A4660" w:rsidRPr="003A47F0">
        <w:rPr>
          <w:lang w:val="es-ES"/>
        </w:rPr>
        <w:t>crímenes de</w:t>
      </w:r>
      <w:r w:rsidR="00B83DC7" w:rsidRPr="003A47F0">
        <w:rPr>
          <w:lang w:val="es-ES"/>
        </w:rPr>
        <w:t xml:space="preserve"> guerra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) </w:t>
      </w:r>
      <w:r w:rsidR="00B83DC7" w:rsidRPr="003A47F0">
        <w:rPr>
          <w:lang w:val="es-ES"/>
        </w:rPr>
        <w:t>y ciertas disposiciones de la parte</w:t>
      </w:r>
      <w:r w:rsidR="000A47FE" w:rsidRPr="003A47F0">
        <w:rPr>
          <w:lang w:val="es-ES"/>
        </w:rPr>
        <w:t xml:space="preserve"> general </w:t>
      </w:r>
      <w:r w:rsidR="00B83DC7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</w:t>
      </w:r>
      <w:r w:rsidR="00B83DC7" w:rsidRPr="003A47F0">
        <w:rPr>
          <w:lang w:val="es-ES"/>
        </w:rPr>
        <w:t xml:space="preserve"> (entre ellas, las</w:t>
      </w:r>
      <w:r w:rsidR="000A47FE" w:rsidRPr="003A47F0">
        <w:rPr>
          <w:lang w:val="es-ES"/>
        </w:rPr>
        <w:t xml:space="preserve"> defini</w:t>
      </w:r>
      <w:r w:rsidR="00B83DC7" w:rsidRPr="003A47F0">
        <w:rPr>
          <w:lang w:val="es-ES"/>
        </w:rPr>
        <w:t>cio</w:t>
      </w:r>
      <w:r w:rsidR="000A47FE" w:rsidRPr="003A47F0">
        <w:rPr>
          <w:lang w:val="es-ES"/>
        </w:rPr>
        <w:t>n</w:t>
      </w:r>
      <w:r w:rsidR="00B83DC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83DC7" w:rsidRPr="003A47F0">
        <w:rPr>
          <w:lang w:val="es-ES"/>
        </w:rPr>
        <w:t xml:space="preserve">de </w:t>
      </w:r>
      <w:r w:rsidR="003A4660" w:rsidRPr="003A47F0">
        <w:rPr>
          <w:lang w:val="es-ES"/>
        </w:rPr>
        <w:t>motivo especial</w:t>
      </w:r>
      <w:r w:rsidR="00B83DC7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83DC7" w:rsidRPr="003A47F0">
        <w:rPr>
          <w:lang w:val="es-ES"/>
        </w:rPr>
        <w:t xml:space="preserve">delitos </w:t>
      </w:r>
      <w:r w:rsidR="00997EA0" w:rsidRPr="003A47F0">
        <w:rPr>
          <w:lang w:val="es-ES"/>
        </w:rPr>
        <w:t xml:space="preserve">de carácter </w:t>
      </w:r>
      <w:r w:rsidR="000A47FE" w:rsidRPr="003A47F0">
        <w:rPr>
          <w:lang w:val="es-ES"/>
        </w:rPr>
        <w:t>extremist</w:t>
      </w:r>
      <w:r w:rsidR="00B83DC7" w:rsidRPr="003A47F0">
        <w:rPr>
          <w:lang w:val="es-ES"/>
        </w:rPr>
        <w:t>a, material</w:t>
      </w:r>
      <w:r w:rsidR="000A47FE" w:rsidRPr="003A47F0">
        <w:rPr>
          <w:lang w:val="es-ES"/>
        </w:rPr>
        <w:t xml:space="preserve"> extremist</w:t>
      </w:r>
      <w:r w:rsidR="00B83DC7" w:rsidRPr="003A47F0">
        <w:rPr>
          <w:lang w:val="es-ES"/>
        </w:rPr>
        <w:t>a</w:t>
      </w:r>
      <w:r w:rsidR="000A47FE" w:rsidRPr="003A47F0">
        <w:rPr>
          <w:lang w:val="es-ES"/>
        </w:rPr>
        <w:t>, etc.).</w:t>
      </w:r>
    </w:p>
    <w:p w:rsidR="000A47FE" w:rsidRPr="003A47F0" w:rsidRDefault="00D6061B" w:rsidP="0065778E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B.</w:t>
      </w:r>
      <w:r w:rsidR="008D1D82" w:rsidRPr="003A47F0">
        <w:rPr>
          <w:lang w:val="es-ES"/>
        </w:rPr>
        <w:tab/>
      </w:r>
      <w:r w:rsidR="000A47FE" w:rsidRPr="003A47F0">
        <w:rPr>
          <w:lang w:val="es-ES"/>
        </w:rPr>
        <w:t>Cultur</w:t>
      </w:r>
      <w:r w:rsidR="00B83DC7" w:rsidRPr="003A47F0">
        <w:rPr>
          <w:lang w:val="es-ES"/>
        </w:rPr>
        <w:t>a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8E3934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program</w:t>
      </w:r>
      <w:r w:rsidR="008E3934" w:rsidRPr="003A47F0">
        <w:rPr>
          <w:lang w:val="es-ES"/>
        </w:rPr>
        <w:t>a de subvenciones</w:t>
      </w:r>
      <w:r w:rsidR="00997EA0" w:rsidRPr="003A47F0">
        <w:rPr>
          <w:lang w:val="es-ES"/>
        </w:rPr>
        <w:t xml:space="preserve"> a la</w:t>
      </w:r>
      <w:r w:rsidR="000A47FE" w:rsidRPr="003A47F0">
        <w:rPr>
          <w:lang w:val="es-ES"/>
        </w:rPr>
        <w:t xml:space="preserve"> </w:t>
      </w:r>
      <w:r w:rsidR="00997EA0" w:rsidRPr="003A47F0">
        <w:rPr>
          <w:lang w:val="es-ES"/>
        </w:rPr>
        <w:t>c</w:t>
      </w:r>
      <w:r w:rsidR="000A47FE" w:rsidRPr="003A47F0">
        <w:rPr>
          <w:lang w:val="es-ES"/>
        </w:rPr>
        <w:t>ultur</w:t>
      </w:r>
      <w:r w:rsidR="008E393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E3934" w:rsidRPr="003A47F0">
        <w:rPr>
          <w:lang w:val="es-ES"/>
        </w:rPr>
        <w:t xml:space="preserve">de los </w:t>
      </w:r>
      <w:r w:rsidR="00997EA0" w:rsidRPr="003A47F0">
        <w:rPr>
          <w:lang w:val="es-ES"/>
        </w:rPr>
        <w:t>g</w:t>
      </w:r>
      <w:r w:rsidR="008E3934" w:rsidRPr="003A47F0">
        <w:rPr>
          <w:lang w:val="es-ES"/>
        </w:rPr>
        <w:t xml:space="preserve">rupos de </w:t>
      </w:r>
      <w:r w:rsidR="00997EA0" w:rsidRPr="003A47F0">
        <w:rPr>
          <w:lang w:val="es-ES"/>
        </w:rPr>
        <w:t>p</w:t>
      </w:r>
      <w:r w:rsidR="008E3934" w:rsidRPr="003A47F0">
        <w:rPr>
          <w:lang w:val="es-ES"/>
        </w:rPr>
        <w:t>oblación</w:t>
      </w:r>
      <w:r w:rsidR="000A47FE" w:rsidRPr="003A47F0">
        <w:rPr>
          <w:lang w:val="es-ES"/>
        </w:rPr>
        <w:t xml:space="preserve"> </w:t>
      </w:r>
      <w:r w:rsidR="00997EA0" w:rsidRPr="003A47F0">
        <w:rPr>
          <w:lang w:val="es-ES"/>
        </w:rPr>
        <w:t>d</w:t>
      </w:r>
      <w:r w:rsidR="008E3934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8E3934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8E3934" w:rsidRPr="003A47F0">
        <w:rPr>
          <w:lang w:val="es-ES"/>
        </w:rPr>
        <w:t>orecidos</w:t>
      </w:r>
      <w:r w:rsidR="000A47FE" w:rsidRPr="003A47F0">
        <w:rPr>
          <w:lang w:val="es-ES"/>
        </w:rPr>
        <w:t xml:space="preserve"> </w:t>
      </w:r>
      <w:r w:rsidR="008E3934" w:rsidRPr="003A47F0">
        <w:rPr>
          <w:lang w:val="es-ES"/>
        </w:rPr>
        <w:t xml:space="preserve">se centra en </w:t>
      </w:r>
      <w:r w:rsidR="00997EA0" w:rsidRPr="003A47F0">
        <w:rPr>
          <w:lang w:val="es-ES"/>
        </w:rPr>
        <w:t>re</w:t>
      </w:r>
      <w:r w:rsidR="008E3934" w:rsidRPr="003A47F0">
        <w:rPr>
          <w:lang w:val="es-ES"/>
        </w:rPr>
        <w:t>f</w:t>
      </w:r>
      <w:r w:rsidR="00997EA0" w:rsidRPr="003A47F0">
        <w:rPr>
          <w:lang w:val="es-ES"/>
        </w:rPr>
        <w:t>or</w:t>
      </w:r>
      <w:r w:rsidR="008E3934" w:rsidRPr="003A47F0">
        <w:rPr>
          <w:lang w:val="es-ES"/>
        </w:rPr>
        <w:t>zar la igualdad de</w:t>
      </w:r>
      <w:r w:rsidR="000A47FE" w:rsidRPr="003A47F0">
        <w:rPr>
          <w:lang w:val="es-ES"/>
        </w:rPr>
        <w:t xml:space="preserve"> </w:t>
      </w:r>
      <w:r w:rsidR="00997EA0" w:rsidRPr="003A47F0">
        <w:rPr>
          <w:lang w:val="es-ES"/>
        </w:rPr>
        <w:t>trato</w:t>
      </w:r>
      <w:r w:rsidR="008E3934" w:rsidRPr="003A47F0">
        <w:rPr>
          <w:lang w:val="es-ES"/>
        </w:rPr>
        <w:t xml:space="preserve"> en el ámbito de la</w:t>
      </w:r>
      <w:r w:rsidR="000A47FE" w:rsidRPr="003A47F0">
        <w:rPr>
          <w:lang w:val="es-ES"/>
        </w:rPr>
        <w:t xml:space="preserve"> cultur</w:t>
      </w:r>
      <w:r w:rsidR="008E3934" w:rsidRPr="003A47F0">
        <w:rPr>
          <w:lang w:val="es-ES"/>
        </w:rPr>
        <w:t xml:space="preserve">a para los </w:t>
      </w:r>
      <w:r w:rsidR="00997EA0" w:rsidRPr="003A47F0">
        <w:rPr>
          <w:lang w:val="es-ES"/>
        </w:rPr>
        <w:t xml:space="preserve">miembros de </w:t>
      </w:r>
      <w:r w:rsidR="00120E84" w:rsidRPr="003A47F0">
        <w:rPr>
          <w:lang w:val="es-ES"/>
        </w:rPr>
        <w:t>dich</w:t>
      </w:r>
      <w:r w:rsidR="00997EA0" w:rsidRPr="003A47F0">
        <w:rPr>
          <w:lang w:val="es-ES"/>
        </w:rPr>
        <w:t xml:space="preserve">os </w:t>
      </w:r>
      <w:r w:rsidR="008E3934" w:rsidRPr="003A47F0">
        <w:rPr>
          <w:lang w:val="es-ES"/>
        </w:rPr>
        <w:t>grupos</w:t>
      </w:r>
      <w:r w:rsidR="003A4660" w:rsidRPr="003A47F0">
        <w:rPr>
          <w:lang w:val="es-ES"/>
        </w:rPr>
        <w:t>,</w:t>
      </w:r>
      <w:r w:rsidR="008E3934" w:rsidRPr="003A47F0">
        <w:rPr>
          <w:lang w:val="es-ES"/>
        </w:rPr>
        <w:t xml:space="preserve"> con objeto de</w:t>
      </w:r>
      <w:r w:rsidR="000A47FE" w:rsidRPr="003A47F0">
        <w:rPr>
          <w:lang w:val="es-ES"/>
        </w:rPr>
        <w:t xml:space="preserve"> elimina</w:t>
      </w:r>
      <w:r w:rsidR="008E3934" w:rsidRPr="003A47F0">
        <w:rPr>
          <w:lang w:val="es-ES"/>
        </w:rPr>
        <w:t>r los obstáculos</w:t>
      </w:r>
      <w:r w:rsidR="000A47FE" w:rsidRPr="003A47F0">
        <w:rPr>
          <w:lang w:val="es-ES"/>
        </w:rPr>
        <w:t xml:space="preserve"> material</w:t>
      </w:r>
      <w:r w:rsidR="008E3934" w:rsidRPr="003A47F0">
        <w:rPr>
          <w:lang w:val="es-ES"/>
        </w:rPr>
        <w:t>es y</w:t>
      </w:r>
      <w:r w:rsidR="000A47FE" w:rsidRPr="003A47F0">
        <w:rPr>
          <w:lang w:val="es-ES"/>
        </w:rPr>
        <w:t xml:space="preserve"> </w:t>
      </w:r>
      <w:r w:rsidR="00997EA0" w:rsidRPr="003A47F0">
        <w:rPr>
          <w:lang w:val="es-ES"/>
        </w:rPr>
        <w:t>psicológicos</w:t>
      </w:r>
      <w:r w:rsidR="000A47FE" w:rsidRPr="003A47F0">
        <w:rPr>
          <w:lang w:val="es-ES"/>
        </w:rPr>
        <w:t xml:space="preserve"> (prejuic</w:t>
      </w:r>
      <w:r w:rsidR="008E3934" w:rsidRPr="003A47F0">
        <w:rPr>
          <w:lang w:val="es-ES"/>
        </w:rPr>
        <w:t>ios</w:t>
      </w:r>
      <w:r w:rsidR="000A47FE" w:rsidRPr="003A47F0">
        <w:rPr>
          <w:lang w:val="es-ES"/>
        </w:rPr>
        <w:t xml:space="preserve"> </w:t>
      </w:r>
      <w:r w:rsidR="008E3934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8E3934" w:rsidRPr="003A47F0">
        <w:rPr>
          <w:lang w:val="es-ES"/>
        </w:rPr>
        <w:t>e</w:t>
      </w:r>
      <w:r w:rsidR="000A47FE" w:rsidRPr="003A47F0">
        <w:rPr>
          <w:lang w:val="es-ES"/>
        </w:rPr>
        <w:t>stereot</w:t>
      </w:r>
      <w:r w:rsidR="008E3934" w:rsidRPr="003A47F0">
        <w:rPr>
          <w:lang w:val="es-ES"/>
        </w:rPr>
        <w:t>i</w:t>
      </w:r>
      <w:r w:rsidR="000A47FE" w:rsidRPr="003A47F0">
        <w:rPr>
          <w:lang w:val="es-ES"/>
        </w:rPr>
        <w:t>p</w:t>
      </w:r>
      <w:r w:rsidR="008E3934" w:rsidRPr="003A47F0">
        <w:rPr>
          <w:lang w:val="es-ES"/>
        </w:rPr>
        <w:t>o</w:t>
      </w:r>
      <w:r w:rsidR="000A47FE" w:rsidRPr="003A47F0">
        <w:rPr>
          <w:lang w:val="es-ES"/>
        </w:rPr>
        <w:t>s)</w:t>
      </w:r>
      <w:r w:rsidR="003A4660" w:rsidRPr="003A47F0">
        <w:rPr>
          <w:lang w:val="es-ES"/>
        </w:rPr>
        <w:t xml:space="preserve"> </w:t>
      </w:r>
      <w:r w:rsidR="00997EA0" w:rsidRPr="003A47F0">
        <w:rPr>
          <w:lang w:val="es-ES"/>
        </w:rPr>
        <w:t>a</w:t>
      </w:r>
      <w:r w:rsidR="008E3934" w:rsidRPr="003A47F0">
        <w:rPr>
          <w:lang w:val="es-ES"/>
        </w:rPr>
        <w:t>l</w:t>
      </w:r>
      <w:r w:rsidR="000A47FE" w:rsidRPr="003A47F0">
        <w:rPr>
          <w:lang w:val="es-ES"/>
        </w:rPr>
        <w:t xml:space="preserve"> acces</w:t>
      </w:r>
      <w:r w:rsidR="008E393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8E3934" w:rsidRPr="003A47F0">
        <w:rPr>
          <w:lang w:val="es-ES"/>
        </w:rPr>
        <w:t xml:space="preserve">a </w:t>
      </w:r>
      <w:smartTag w:uri="urn:schemas-microsoft-com:office:smarttags" w:element="PersonName">
        <w:smartTagPr>
          <w:attr w:name="ProductID" w:val="la cultura. Su"/>
        </w:smartTagPr>
        <w:r w:rsidR="008E3934" w:rsidRPr="003A47F0">
          <w:rPr>
            <w:lang w:val="es-ES"/>
          </w:rPr>
          <w:t>l</w:t>
        </w:r>
        <w:r w:rsidR="00997EA0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cultura. </w:t>
        </w:r>
        <w:r w:rsidR="008E3934" w:rsidRPr="003A47F0">
          <w:rPr>
            <w:lang w:val="es-ES"/>
          </w:rPr>
          <w:t>Su</w:t>
        </w:r>
      </w:smartTag>
      <w:r w:rsidR="008E3934" w:rsidRPr="003A47F0">
        <w:rPr>
          <w:lang w:val="es-ES"/>
        </w:rPr>
        <w:t xml:space="preserve"> objetivo consiste en</w:t>
      </w:r>
      <w:r w:rsidR="000A47FE" w:rsidRPr="003A47F0">
        <w:rPr>
          <w:lang w:val="es-ES"/>
        </w:rPr>
        <w:t xml:space="preserve"> </w:t>
      </w:r>
      <w:r w:rsidR="00997EA0" w:rsidRPr="003A47F0">
        <w:rPr>
          <w:lang w:val="es-ES"/>
        </w:rPr>
        <w:t>promover proyectos que fomenten la cultura</w:t>
      </w:r>
      <w:r w:rsidR="008E3934" w:rsidRPr="003A47F0">
        <w:rPr>
          <w:lang w:val="es-ES"/>
        </w:rPr>
        <w:t xml:space="preserve"> de los grupos</w:t>
      </w:r>
      <w:r w:rsidR="000A47FE" w:rsidRPr="003A47F0">
        <w:rPr>
          <w:lang w:val="es-ES"/>
        </w:rPr>
        <w:t xml:space="preserve"> d</w:t>
      </w:r>
      <w:r w:rsidR="008E3934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8E3934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8E3934" w:rsidRPr="003A47F0">
        <w:rPr>
          <w:lang w:val="es-ES"/>
        </w:rPr>
        <w:t>orecidos</w:t>
      </w:r>
      <w:r w:rsidR="000A47FE" w:rsidRPr="003A47F0">
        <w:rPr>
          <w:lang w:val="es-ES"/>
        </w:rPr>
        <w:t xml:space="preserve"> </w:t>
      </w:r>
      <w:r w:rsidR="00B32822" w:rsidRPr="003A47F0">
        <w:rPr>
          <w:lang w:val="es-ES"/>
        </w:rPr>
        <w:t xml:space="preserve">y </w:t>
      </w:r>
      <w:r w:rsidR="008E3934" w:rsidRPr="003A47F0">
        <w:rPr>
          <w:lang w:val="es-ES"/>
        </w:rPr>
        <w:t>p</w:t>
      </w:r>
      <w:r w:rsidR="00B32822" w:rsidRPr="003A47F0">
        <w:rPr>
          <w:lang w:val="es-ES"/>
        </w:rPr>
        <w:t>r</w:t>
      </w:r>
      <w:r w:rsidR="008E3934" w:rsidRPr="003A47F0">
        <w:rPr>
          <w:lang w:val="es-ES"/>
        </w:rPr>
        <w:t>e</w:t>
      </w:r>
      <w:r w:rsidR="00B32822" w:rsidRPr="003A47F0">
        <w:rPr>
          <w:lang w:val="es-ES"/>
        </w:rPr>
        <w:t>ven</w:t>
      </w:r>
      <w:r w:rsidR="008E3934" w:rsidRPr="003A47F0">
        <w:rPr>
          <w:lang w:val="es-ES"/>
        </w:rPr>
        <w:t>ir así la</w:t>
      </w:r>
      <w:r w:rsidR="000A47FE" w:rsidRPr="003A47F0">
        <w:rPr>
          <w:lang w:val="es-ES"/>
        </w:rPr>
        <w:t xml:space="preserve"> discrimina</w:t>
      </w:r>
      <w:r w:rsidR="008E393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E393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E3934" w:rsidRPr="003A47F0">
        <w:rPr>
          <w:lang w:val="es-ES"/>
        </w:rPr>
        <w:t>y todas las</w:t>
      </w:r>
      <w:r w:rsidR="000A47FE" w:rsidRPr="003A47F0">
        <w:rPr>
          <w:lang w:val="es-ES"/>
        </w:rPr>
        <w:t xml:space="preserve"> form</w:t>
      </w:r>
      <w:r w:rsidR="008E3934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8E3934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violenc</w:t>
      </w:r>
      <w:r w:rsidR="008E3934" w:rsidRPr="003A47F0">
        <w:rPr>
          <w:lang w:val="es-ES"/>
        </w:rPr>
        <w:t>ia</w:t>
      </w:r>
      <w:r w:rsidR="000A47FE" w:rsidRPr="003A47F0">
        <w:rPr>
          <w:lang w:val="es-ES"/>
        </w:rPr>
        <w:t xml:space="preserve">. </w:t>
      </w:r>
      <w:r w:rsidR="008E3934" w:rsidRPr="003A47F0">
        <w:rPr>
          <w:lang w:val="es-ES"/>
        </w:rPr>
        <w:t>Todos los años se asignan</w:t>
      </w:r>
      <w:r w:rsidR="000A47FE" w:rsidRPr="003A47F0">
        <w:rPr>
          <w:lang w:val="es-ES"/>
        </w:rPr>
        <w:t xml:space="preserve"> </w:t>
      </w:r>
      <w:r w:rsidR="00B32822" w:rsidRPr="003A47F0">
        <w:rPr>
          <w:lang w:val="es-ES"/>
        </w:rPr>
        <w:t>a ese programa alrededor de</w:t>
      </w:r>
      <w:r w:rsidR="00A026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300</w:t>
      </w:r>
      <w:r w:rsidR="00F3155A" w:rsidRPr="003A47F0">
        <w:rPr>
          <w:lang w:val="es-ES"/>
        </w:rPr>
        <w:t>.</w:t>
      </w:r>
      <w:r w:rsidR="000A47FE" w:rsidRPr="003A47F0">
        <w:rPr>
          <w:lang w:val="es-ES"/>
        </w:rPr>
        <w:t xml:space="preserve">000 </w:t>
      </w:r>
      <w:r w:rsidR="008E3934" w:rsidRPr="003A47F0">
        <w:rPr>
          <w:lang w:val="es-ES"/>
        </w:rPr>
        <w:t>euros</w:t>
      </w:r>
      <w:r w:rsidR="000A47FE" w:rsidRPr="003A47F0">
        <w:rPr>
          <w:lang w:val="es-ES"/>
        </w:rPr>
        <w:t xml:space="preserve"> (</w:t>
      </w:r>
      <w:r w:rsidR="00B32822" w:rsidRPr="003A47F0">
        <w:rPr>
          <w:lang w:val="es-ES"/>
        </w:rPr>
        <w:t>d</w:t>
      </w:r>
      <w:r w:rsidR="00A0266D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9 a"/>
        </w:smartTagPr>
        <w:r w:rsidR="000A47FE" w:rsidRPr="003A47F0">
          <w:rPr>
            <w:lang w:val="es-ES"/>
          </w:rPr>
          <w:t xml:space="preserve">2009 </w:t>
        </w:r>
        <w:r w:rsidR="00B32822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 xml:space="preserve"> 2011</w:t>
      </w:r>
      <w:r w:rsidR="00B32822" w:rsidRPr="003A47F0">
        <w:rPr>
          <w:lang w:val="es-ES"/>
        </w:rPr>
        <w:t>;</w:t>
      </w:r>
      <w:r w:rsidR="00A0266D" w:rsidRPr="003A47F0">
        <w:rPr>
          <w:lang w:val="es-ES"/>
        </w:rPr>
        <w:t xml:space="preserve"> en</w:t>
      </w:r>
      <w:r w:rsidR="000A47FE" w:rsidRPr="003A47F0">
        <w:rPr>
          <w:lang w:val="es-ES"/>
        </w:rPr>
        <w:t xml:space="preserve"> 2012</w:t>
      </w:r>
      <w:r w:rsidR="00A0266D" w:rsidRPr="003A47F0">
        <w:rPr>
          <w:lang w:val="es-ES"/>
        </w:rPr>
        <w:t xml:space="preserve"> se </w:t>
      </w:r>
      <w:r w:rsidR="003A4660" w:rsidRPr="003A47F0">
        <w:rPr>
          <w:lang w:val="es-ES"/>
        </w:rPr>
        <w:t>le</w:t>
      </w:r>
      <w:r w:rsidR="00A0266D" w:rsidRPr="003A47F0">
        <w:rPr>
          <w:lang w:val="es-ES"/>
        </w:rPr>
        <w:t xml:space="preserve"> asigna</w:t>
      </w:r>
      <w:r w:rsidR="003A4660" w:rsidRPr="003A47F0">
        <w:rPr>
          <w:lang w:val="es-ES"/>
        </w:rPr>
        <w:t>ron</w:t>
      </w:r>
      <w:r w:rsidR="000A47FE" w:rsidRPr="003A47F0">
        <w:rPr>
          <w:lang w:val="es-ES"/>
        </w:rPr>
        <w:t xml:space="preserve"> 375</w:t>
      </w:r>
      <w:r w:rsidR="00F3155A" w:rsidRPr="003A47F0">
        <w:rPr>
          <w:lang w:val="es-ES"/>
        </w:rPr>
        <w:t>.</w:t>
      </w:r>
      <w:r w:rsidR="000A47FE" w:rsidRPr="003A47F0">
        <w:rPr>
          <w:lang w:val="es-ES"/>
        </w:rPr>
        <w:t xml:space="preserve">000 </w:t>
      </w:r>
      <w:r w:rsidR="00A0266D" w:rsidRPr="003A47F0">
        <w:rPr>
          <w:lang w:val="es-ES"/>
        </w:rPr>
        <w:t>euros</w:t>
      </w:r>
      <w:r w:rsidR="000A47FE" w:rsidRPr="003A47F0">
        <w:rPr>
          <w:lang w:val="es-ES"/>
        </w:rPr>
        <w:t xml:space="preserve">). </w:t>
      </w:r>
      <w:r w:rsidR="00B32822" w:rsidRPr="003A47F0">
        <w:rPr>
          <w:lang w:val="es-ES"/>
        </w:rPr>
        <w:t>Gracias a</w:t>
      </w:r>
      <w:r w:rsidR="00A0266D" w:rsidRPr="003A47F0">
        <w:rPr>
          <w:lang w:val="es-ES"/>
        </w:rPr>
        <w:t xml:space="preserve"> este p</w:t>
      </w:r>
      <w:r w:rsidR="000A47FE" w:rsidRPr="003A47F0">
        <w:rPr>
          <w:lang w:val="es-ES"/>
        </w:rPr>
        <w:t>rogram</w:t>
      </w:r>
      <w:r w:rsidR="00A0266D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A0266D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A0266D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A0266D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A0266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Cultur</w:t>
      </w:r>
      <w:r w:rsidR="00E47EA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0266D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0266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A0266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A0266D" w:rsidRPr="003A47F0">
          <w:rPr>
            <w:lang w:val="es-ES"/>
          </w:rPr>
          <w:t>a Eslovaca</w:t>
        </w:r>
      </w:smartTag>
      <w:r w:rsidR="00A0266D" w:rsidRPr="003A47F0">
        <w:rPr>
          <w:lang w:val="es-ES"/>
        </w:rPr>
        <w:t xml:space="preserve"> cumple también </w:t>
      </w:r>
      <w:r w:rsidR="00E47EA1" w:rsidRPr="003A47F0">
        <w:rPr>
          <w:lang w:val="es-ES"/>
        </w:rPr>
        <w:t xml:space="preserve">con </w:t>
      </w:r>
      <w:r w:rsidR="00A0266D" w:rsidRPr="003A47F0">
        <w:rPr>
          <w:lang w:val="es-ES"/>
        </w:rPr>
        <w:t>sus</w:t>
      </w:r>
      <w:r w:rsidR="000A47FE" w:rsidRPr="003A47F0">
        <w:rPr>
          <w:lang w:val="es-ES"/>
        </w:rPr>
        <w:t xml:space="preserve"> obliga</w:t>
      </w:r>
      <w:r w:rsidR="00A0266D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0266D" w:rsidRPr="003A47F0">
        <w:rPr>
          <w:lang w:val="es-ES"/>
        </w:rPr>
        <w:t>e</w:t>
      </w:r>
      <w:r w:rsidR="000A47FE" w:rsidRPr="003A47F0">
        <w:rPr>
          <w:lang w:val="es-ES"/>
        </w:rPr>
        <w:t>s (</w:t>
      </w:r>
      <w:r w:rsidR="00A0266D" w:rsidRPr="003A47F0">
        <w:rPr>
          <w:lang w:val="es-ES"/>
        </w:rPr>
        <w:t xml:space="preserve">medidas </w:t>
      </w:r>
      <w:r w:rsidR="000A47FE" w:rsidRPr="003A47F0">
        <w:rPr>
          <w:lang w:val="es-ES"/>
        </w:rPr>
        <w:t>tempora</w:t>
      </w:r>
      <w:r w:rsidR="00A0266D" w:rsidRPr="003A47F0">
        <w:rPr>
          <w:lang w:val="es-ES"/>
        </w:rPr>
        <w:t>les de equiparación</w:t>
      </w:r>
      <w:r w:rsidR="000A47FE" w:rsidRPr="003A47F0">
        <w:rPr>
          <w:lang w:val="es-ES"/>
        </w:rPr>
        <w:t xml:space="preserve">) </w:t>
      </w:r>
      <w:r w:rsidR="00A0266D" w:rsidRPr="003A47F0">
        <w:rPr>
          <w:lang w:val="es-ES"/>
        </w:rPr>
        <w:t xml:space="preserve">en </w:t>
      </w:r>
      <w:r w:rsidR="00E47EA1" w:rsidRPr="003A47F0">
        <w:rPr>
          <w:lang w:val="es-ES"/>
        </w:rPr>
        <w:t>esa</w:t>
      </w:r>
      <w:r w:rsidR="00A0266D" w:rsidRPr="003A47F0">
        <w:rPr>
          <w:lang w:val="es-ES"/>
        </w:rPr>
        <w:t xml:space="preserve"> esfera</w:t>
      </w:r>
      <w:r w:rsidR="00E47EA1" w:rsidRPr="003A47F0">
        <w:rPr>
          <w:lang w:val="es-ES"/>
        </w:rPr>
        <w:t>,</w:t>
      </w:r>
      <w:r w:rsidR="00A0266D" w:rsidRPr="003A47F0">
        <w:rPr>
          <w:lang w:val="es-ES"/>
        </w:rPr>
        <w:t xml:space="preserve"> </w:t>
      </w:r>
      <w:r w:rsidR="00E47EA1" w:rsidRPr="003A47F0">
        <w:rPr>
          <w:lang w:val="es-ES"/>
        </w:rPr>
        <w:t>establec</w:t>
      </w:r>
      <w:r w:rsidR="00A0266D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A0266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E47EA1" w:rsidRPr="003A47F0">
        <w:rPr>
          <w:lang w:val="es-ES"/>
        </w:rPr>
        <w:t>en</w:t>
      </w:r>
      <w:r w:rsidR="00A0266D" w:rsidRPr="003A47F0">
        <w:rPr>
          <w:lang w:val="es-ES"/>
        </w:rPr>
        <w:t xml:space="preserve"> la Ley contra </w:t>
      </w:r>
      <w:smartTag w:uri="urn:schemas-microsoft-com:office:smarttags" w:element="PersonName">
        <w:smartTagPr>
          <w:attr w:name="ProductID" w:val="la discriminaci￳n. El"/>
        </w:smartTagPr>
        <w:r w:rsidR="00A0266D" w:rsidRPr="003A47F0">
          <w:rPr>
            <w:lang w:val="es-ES"/>
          </w:rPr>
          <w:t>la d</w:t>
        </w:r>
        <w:r w:rsidR="000A47FE" w:rsidRPr="003A47F0">
          <w:rPr>
            <w:lang w:val="es-ES"/>
          </w:rPr>
          <w:t>iscrimina</w:t>
        </w:r>
        <w:r w:rsidR="00A0266D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A0266D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n. </w:t>
        </w:r>
        <w:r w:rsidR="00A0266D" w:rsidRPr="003A47F0">
          <w:rPr>
            <w:lang w:val="es-ES"/>
          </w:rPr>
          <w:t>E</w:t>
        </w:r>
        <w:r w:rsidR="00B32822" w:rsidRPr="003A47F0">
          <w:rPr>
            <w:lang w:val="es-ES"/>
          </w:rPr>
          <w:t>l</w:t>
        </w:r>
      </w:smartTag>
      <w:r w:rsidR="00A0266D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program</w:t>
      </w:r>
      <w:r w:rsidR="00A0266D" w:rsidRPr="003A47F0">
        <w:rPr>
          <w:lang w:val="es-ES"/>
        </w:rPr>
        <w:t xml:space="preserve">a </w:t>
      </w:r>
      <w:r w:rsidR="00B32822" w:rsidRPr="003A47F0">
        <w:rPr>
          <w:lang w:val="es-ES"/>
        </w:rPr>
        <w:t>ofrece</w:t>
      </w:r>
      <w:r w:rsidR="00050EC6" w:rsidRPr="003A47F0">
        <w:rPr>
          <w:lang w:val="es-ES"/>
        </w:rPr>
        <w:t xml:space="preserve"> la posibilidad de</w:t>
      </w:r>
      <w:r w:rsidR="00A0266D" w:rsidRPr="003A47F0">
        <w:rPr>
          <w:lang w:val="es-ES"/>
        </w:rPr>
        <w:t xml:space="preserve"> solicitar </w:t>
      </w:r>
      <w:r w:rsidR="00B32822" w:rsidRPr="003A47F0">
        <w:rPr>
          <w:lang w:val="es-ES"/>
        </w:rPr>
        <w:t>subvenciones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 xml:space="preserve">a </w:t>
      </w:r>
      <w:r w:rsidR="00A0266D" w:rsidRPr="003A47F0">
        <w:rPr>
          <w:lang w:val="es-ES"/>
        </w:rPr>
        <w:t>las entidades que pr</w:t>
      </w:r>
      <w:r w:rsidR="00175731" w:rsidRPr="003A47F0">
        <w:rPr>
          <w:lang w:val="es-ES"/>
        </w:rPr>
        <w:t>omueven los derechos culturales</w:t>
      </w:r>
      <w:r w:rsidR="003E36FD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grup</w:t>
      </w:r>
      <w:r w:rsidR="003E36FD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3E36FD" w:rsidRPr="003A47F0">
        <w:rPr>
          <w:lang w:val="es-ES"/>
        </w:rPr>
        <w:t xml:space="preserve"> desfavorecidos </w:t>
      </w:r>
      <w:r w:rsidR="00175731" w:rsidRPr="003A47F0">
        <w:rPr>
          <w:lang w:val="es-ES"/>
        </w:rPr>
        <w:t>(</w:t>
      </w:r>
      <w:r w:rsidR="000A47FE" w:rsidRPr="003A47F0">
        <w:rPr>
          <w:lang w:val="es-ES"/>
        </w:rPr>
        <w:t>person</w:t>
      </w:r>
      <w:r w:rsidR="003E36FD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3E36FD" w:rsidRPr="003A47F0">
        <w:rPr>
          <w:lang w:val="es-ES"/>
        </w:rPr>
        <w:t>con discapacidad física</w:t>
      </w:r>
      <w:r w:rsidR="000A47FE" w:rsidRPr="003A47F0">
        <w:rPr>
          <w:lang w:val="es-ES"/>
        </w:rPr>
        <w:t xml:space="preserve">, </w:t>
      </w:r>
      <w:r w:rsidR="003E36FD" w:rsidRPr="003A47F0">
        <w:rPr>
          <w:lang w:val="es-ES"/>
        </w:rPr>
        <w:t>de edad avanzada, comunidades</w:t>
      </w:r>
      <w:r w:rsidR="000A47FE" w:rsidRPr="003A47F0">
        <w:rPr>
          <w:lang w:val="es-ES"/>
        </w:rPr>
        <w:t xml:space="preserve"> marginal</w:t>
      </w:r>
      <w:r w:rsidR="003E36FD" w:rsidRPr="003A47F0">
        <w:rPr>
          <w:lang w:val="es-ES"/>
        </w:rPr>
        <w:t>es de r</w:t>
      </w:r>
      <w:r w:rsidR="000A47FE" w:rsidRPr="003A47F0">
        <w:rPr>
          <w:lang w:val="es-ES"/>
        </w:rPr>
        <w:t>oma</w:t>
      </w:r>
      <w:r w:rsidR="003E36FD" w:rsidRPr="003A47F0">
        <w:rPr>
          <w:lang w:val="es-ES"/>
        </w:rPr>
        <w:t>níes, grupos</w:t>
      </w:r>
      <w:r w:rsidR="000A47FE" w:rsidRPr="003A47F0">
        <w:rPr>
          <w:lang w:val="es-ES"/>
        </w:rPr>
        <w:t xml:space="preserve"> vulnerable</w:t>
      </w:r>
      <w:r w:rsidR="003E36F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3E36FD" w:rsidRPr="003A47F0">
        <w:rPr>
          <w:lang w:val="es-ES"/>
        </w:rPr>
        <w:t>de niños y jóvenes, mujeres, personas sin ho</w:t>
      </w:r>
      <w:r w:rsidR="00E47EA1" w:rsidRPr="003A47F0">
        <w:rPr>
          <w:lang w:val="es-ES"/>
        </w:rPr>
        <w:t>gar</w:t>
      </w:r>
      <w:r w:rsidR="003E36FD" w:rsidRPr="003A47F0">
        <w:rPr>
          <w:lang w:val="es-ES"/>
        </w:rPr>
        <w:t xml:space="preserve"> y desempleados,</w:t>
      </w:r>
      <w:r w:rsidR="000A47FE" w:rsidRPr="003A47F0">
        <w:rPr>
          <w:lang w:val="es-ES"/>
        </w:rPr>
        <w:t xml:space="preserve"> i</w:t>
      </w:r>
      <w:r w:rsidR="003E36FD" w:rsidRPr="003A47F0">
        <w:rPr>
          <w:lang w:val="es-ES"/>
        </w:rPr>
        <w:t>n</w:t>
      </w:r>
      <w:r w:rsidR="000A47FE" w:rsidRPr="003A47F0">
        <w:rPr>
          <w:lang w:val="es-ES"/>
        </w:rPr>
        <w:t>migrant</w:t>
      </w:r>
      <w:r w:rsidR="003E36FD" w:rsidRPr="003A47F0">
        <w:rPr>
          <w:lang w:val="es-ES"/>
        </w:rPr>
        <w:t>e</w:t>
      </w:r>
      <w:r w:rsidR="000A47FE" w:rsidRPr="003A47F0">
        <w:rPr>
          <w:lang w:val="es-ES"/>
        </w:rPr>
        <w:t>s, etc.</w:t>
      </w:r>
      <w:r w:rsidR="00175731" w:rsidRPr="003A47F0">
        <w:rPr>
          <w:lang w:val="es-ES"/>
        </w:rPr>
        <w:t>).</w:t>
      </w:r>
      <w:r w:rsidR="000A47FE" w:rsidRPr="003A47F0">
        <w:rPr>
          <w:lang w:val="es-ES"/>
        </w:rPr>
        <w:t xml:space="preserve"> </w:t>
      </w:r>
      <w:r w:rsidR="003E36FD" w:rsidRPr="003A47F0">
        <w:rPr>
          <w:lang w:val="es-ES"/>
        </w:rPr>
        <w:t>La meta del</w:t>
      </w:r>
      <w:r w:rsidR="000A47FE" w:rsidRPr="003A47F0">
        <w:rPr>
          <w:lang w:val="es-ES"/>
        </w:rPr>
        <w:t xml:space="preserve"> program</w:t>
      </w:r>
      <w:r w:rsidR="003E36FD" w:rsidRPr="003A47F0">
        <w:rPr>
          <w:lang w:val="es-ES"/>
        </w:rPr>
        <w:t xml:space="preserve">a </w:t>
      </w:r>
      <w:r w:rsidR="00175731" w:rsidRPr="003A47F0">
        <w:rPr>
          <w:lang w:val="es-ES"/>
        </w:rPr>
        <w:t xml:space="preserve">de subvenciones </w:t>
      </w:r>
      <w:r w:rsidR="003E36FD" w:rsidRPr="003A47F0">
        <w:rPr>
          <w:lang w:val="es-ES"/>
        </w:rPr>
        <w:t>estriba en</w:t>
      </w:r>
      <w:r w:rsidR="000A47FE" w:rsidRPr="003A47F0">
        <w:rPr>
          <w:lang w:val="es-ES"/>
        </w:rPr>
        <w:t xml:space="preserve"> </w:t>
      </w:r>
      <w:r w:rsidR="00175731" w:rsidRPr="003A47F0">
        <w:rPr>
          <w:lang w:val="es-ES"/>
        </w:rPr>
        <w:t>apoyar los proyectos</w:t>
      </w:r>
      <w:r w:rsidR="000A47FE" w:rsidRPr="003A47F0">
        <w:rPr>
          <w:lang w:val="es-ES"/>
        </w:rPr>
        <w:t xml:space="preserve"> </w:t>
      </w:r>
      <w:r w:rsidR="00175731" w:rsidRPr="003A47F0">
        <w:rPr>
          <w:lang w:val="es-ES"/>
        </w:rPr>
        <w:t>que ofrecen a</w:t>
      </w:r>
      <w:r w:rsidR="003E36FD" w:rsidRPr="003A47F0">
        <w:rPr>
          <w:lang w:val="es-ES"/>
        </w:rPr>
        <w:t xml:space="preserve"> los grupos desfavorecidos de la</w:t>
      </w:r>
      <w:r w:rsidR="000A47FE" w:rsidRPr="003A47F0">
        <w:rPr>
          <w:lang w:val="es-ES"/>
        </w:rPr>
        <w:t xml:space="preserve"> po</w:t>
      </w:r>
      <w:r w:rsidR="003E36FD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3E36F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E36F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75731" w:rsidRPr="003A47F0">
        <w:rPr>
          <w:lang w:val="es-ES"/>
        </w:rPr>
        <w:t xml:space="preserve"> la oportunidad de dar a conocer su cultura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3E36FD" w:rsidRPr="003A47F0">
        <w:rPr>
          <w:lang w:val="es-ES"/>
        </w:rPr>
        <w:t>El sistema de</w:t>
      </w:r>
      <w:r w:rsidR="000A47FE" w:rsidRPr="003A47F0">
        <w:rPr>
          <w:lang w:val="es-ES"/>
        </w:rPr>
        <w:t xml:space="preserve"> sub</w:t>
      </w:r>
      <w:r w:rsidR="003E36FD" w:rsidRPr="003A47F0">
        <w:rPr>
          <w:lang w:val="es-ES"/>
        </w:rPr>
        <w:t xml:space="preserve">venciones </w:t>
      </w:r>
      <w:r w:rsidR="00175731" w:rsidRPr="003A47F0">
        <w:rPr>
          <w:lang w:val="es-ES"/>
        </w:rPr>
        <w:t>a las actividades</w:t>
      </w:r>
      <w:r w:rsidR="000A47FE" w:rsidRPr="003A47F0">
        <w:rPr>
          <w:lang w:val="es-ES"/>
        </w:rPr>
        <w:t xml:space="preserve"> </w:t>
      </w:r>
      <w:r w:rsidR="00175731" w:rsidRPr="003A47F0">
        <w:rPr>
          <w:lang w:val="es-ES"/>
        </w:rPr>
        <w:t>c</w:t>
      </w:r>
      <w:r w:rsidR="000A47FE" w:rsidRPr="003A47F0">
        <w:rPr>
          <w:lang w:val="es-ES"/>
        </w:rPr>
        <w:t>ultur</w:t>
      </w:r>
      <w:r w:rsidR="003E36FD" w:rsidRPr="003A47F0">
        <w:rPr>
          <w:lang w:val="es-ES"/>
        </w:rPr>
        <w:t>a</w:t>
      </w:r>
      <w:r w:rsidR="00175731" w:rsidRPr="003A47F0">
        <w:rPr>
          <w:lang w:val="es-ES"/>
        </w:rPr>
        <w:t>les</w:t>
      </w:r>
      <w:r w:rsidR="000A47FE" w:rsidRPr="003A47F0">
        <w:rPr>
          <w:lang w:val="es-ES"/>
        </w:rPr>
        <w:t xml:space="preserve"> </w:t>
      </w:r>
      <w:r w:rsidR="003E36FD" w:rsidRPr="003A47F0">
        <w:rPr>
          <w:lang w:val="es-ES"/>
        </w:rPr>
        <w:t>de los grupos de población</w:t>
      </w:r>
      <w:r w:rsidR="000A47FE" w:rsidRPr="003A47F0">
        <w:rPr>
          <w:lang w:val="es-ES"/>
        </w:rPr>
        <w:t xml:space="preserve"> </w:t>
      </w:r>
      <w:r w:rsidR="003E36FD" w:rsidRPr="003A47F0">
        <w:rPr>
          <w:lang w:val="es-ES"/>
        </w:rPr>
        <w:t>desfavorecidos</w:t>
      </w:r>
      <w:r w:rsidR="000A47FE" w:rsidRPr="003A47F0">
        <w:rPr>
          <w:lang w:val="es-ES"/>
        </w:rPr>
        <w:t xml:space="preserve"> </w:t>
      </w:r>
      <w:r w:rsidR="003E36FD" w:rsidRPr="003A47F0">
        <w:rPr>
          <w:lang w:val="es-ES"/>
        </w:rPr>
        <w:t>constituye en la actualidad un</w:t>
      </w:r>
      <w:r w:rsidR="00E47EA1" w:rsidRPr="003A47F0">
        <w:rPr>
          <w:lang w:val="es-ES"/>
        </w:rPr>
        <w:t xml:space="preserve"> instrumento</w:t>
      </w:r>
      <w:r w:rsidR="000A47FE" w:rsidRPr="003A47F0">
        <w:rPr>
          <w:lang w:val="es-ES"/>
        </w:rPr>
        <w:t xml:space="preserve"> </w:t>
      </w:r>
      <w:r w:rsidR="00413C22" w:rsidRPr="003A47F0">
        <w:rPr>
          <w:lang w:val="es-ES"/>
        </w:rPr>
        <w:t>financier</w:t>
      </w:r>
      <w:r w:rsidR="00E47EA1" w:rsidRPr="003A47F0">
        <w:rPr>
          <w:lang w:val="es-ES"/>
        </w:rPr>
        <w:t>o consolidado y</w:t>
      </w:r>
      <w:r w:rsidR="00413C22" w:rsidRPr="003A47F0">
        <w:rPr>
          <w:lang w:val="es-ES"/>
        </w:rPr>
        <w:t xml:space="preserve"> estable</w:t>
      </w:r>
      <w:r w:rsidR="00790667" w:rsidRPr="003A47F0">
        <w:rPr>
          <w:lang w:val="es-ES"/>
        </w:rPr>
        <w:t xml:space="preserve"> </w:t>
      </w:r>
      <w:r w:rsidR="00413C22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="00E352CF" w:rsidRPr="003A47F0">
        <w:rPr>
          <w:lang w:val="es-ES"/>
        </w:rPr>
        <w:t>Minist</w:t>
      </w:r>
      <w:r w:rsidR="00413C22" w:rsidRPr="003A47F0">
        <w:rPr>
          <w:lang w:val="es-ES"/>
        </w:rPr>
        <w:t>e</w:t>
      </w:r>
      <w:r w:rsidR="00E352CF" w:rsidRPr="003A47F0">
        <w:rPr>
          <w:lang w:val="es-ES"/>
        </w:rPr>
        <w:t>r</w:t>
      </w:r>
      <w:r w:rsidR="00413C22" w:rsidRPr="003A47F0">
        <w:rPr>
          <w:lang w:val="es-ES"/>
        </w:rPr>
        <w:t>io de</w:t>
      </w:r>
      <w:r w:rsidR="00E352CF" w:rsidRPr="003A47F0">
        <w:rPr>
          <w:lang w:val="es-ES"/>
        </w:rPr>
        <w:t xml:space="preserve"> Cultur</w:t>
      </w:r>
      <w:r w:rsidR="00413C22" w:rsidRPr="003A47F0">
        <w:rPr>
          <w:lang w:val="es-ES"/>
        </w:rPr>
        <w:t>a</w:t>
      </w:r>
      <w:r w:rsidR="00E47EA1" w:rsidRPr="003A47F0">
        <w:rPr>
          <w:lang w:val="es-ES"/>
        </w:rPr>
        <w:t>,</w:t>
      </w:r>
      <w:r w:rsidR="00E352CF" w:rsidRPr="003A47F0">
        <w:rPr>
          <w:lang w:val="es-ES"/>
        </w:rPr>
        <w:t xml:space="preserve"> </w:t>
      </w:r>
      <w:r w:rsidR="00413C22" w:rsidRPr="003A47F0">
        <w:rPr>
          <w:lang w:val="es-ES"/>
        </w:rPr>
        <w:t>que permite satisfacer las necesidades</w:t>
      </w:r>
      <w:r w:rsidR="000A47FE" w:rsidRPr="003A47F0">
        <w:rPr>
          <w:lang w:val="es-ES"/>
        </w:rPr>
        <w:t xml:space="preserve"> cultural</w:t>
      </w:r>
      <w:r w:rsidR="00413C22" w:rsidRPr="003A47F0">
        <w:rPr>
          <w:lang w:val="es-ES"/>
        </w:rPr>
        <w:t>es de los grupos de población</w:t>
      </w:r>
      <w:r w:rsidR="000A47FE" w:rsidRPr="003A47F0">
        <w:rPr>
          <w:lang w:val="es-ES"/>
        </w:rPr>
        <w:t xml:space="preserve"> marginal</w:t>
      </w:r>
      <w:r w:rsidR="00413C2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  <w:r w:rsidR="00413C22" w:rsidRPr="003A47F0">
        <w:rPr>
          <w:lang w:val="es-ES"/>
        </w:rPr>
        <w:t>E</w:t>
      </w:r>
      <w:r w:rsidR="00175731" w:rsidRPr="003A47F0">
        <w:rPr>
          <w:lang w:val="es-ES"/>
        </w:rPr>
        <w:t>se sistema permite también aportar un</w:t>
      </w:r>
      <w:r w:rsidR="00413C22" w:rsidRPr="003A47F0">
        <w:rPr>
          <w:lang w:val="es-ES"/>
        </w:rPr>
        <w:t xml:space="preserve"> apoyo a</w:t>
      </w:r>
      <w:r w:rsidR="00175731" w:rsidRPr="003A47F0">
        <w:rPr>
          <w:lang w:val="es-ES"/>
        </w:rPr>
        <w:t xml:space="preserve"> </w:t>
      </w:r>
      <w:r w:rsidR="00413C22" w:rsidRPr="003A47F0">
        <w:rPr>
          <w:lang w:val="es-ES"/>
        </w:rPr>
        <w:t>las actividades</w:t>
      </w:r>
      <w:r w:rsidR="000A47FE" w:rsidRPr="003A47F0">
        <w:rPr>
          <w:lang w:val="es-ES"/>
        </w:rPr>
        <w:t xml:space="preserve"> cultural</w:t>
      </w:r>
      <w:r w:rsidR="00413C22" w:rsidRPr="003A47F0">
        <w:rPr>
          <w:lang w:val="es-ES"/>
        </w:rPr>
        <w:t>es de las asociaciones</w:t>
      </w:r>
      <w:r w:rsidR="000A47FE" w:rsidRPr="003A47F0">
        <w:rPr>
          <w:lang w:val="es-ES"/>
        </w:rPr>
        <w:t xml:space="preserve"> c</w:t>
      </w:r>
      <w:r w:rsidR="00E47EA1" w:rsidRPr="003A47F0">
        <w:rPr>
          <w:lang w:val="es-ES"/>
        </w:rPr>
        <w:t>í</w:t>
      </w:r>
      <w:r w:rsidR="000A47FE" w:rsidRPr="003A47F0">
        <w:rPr>
          <w:lang w:val="es-ES"/>
        </w:rPr>
        <w:t>vi</w:t>
      </w:r>
      <w:r w:rsidR="00E47EA1" w:rsidRPr="003A47F0">
        <w:rPr>
          <w:lang w:val="es-ES"/>
        </w:rPr>
        <w:t>ca</w:t>
      </w:r>
      <w:r w:rsidR="00413C22" w:rsidRPr="003A47F0">
        <w:rPr>
          <w:lang w:val="es-ES"/>
        </w:rPr>
        <w:t>s</w:t>
      </w:r>
      <w:r w:rsidR="000A47FE" w:rsidRPr="003A47F0">
        <w:rPr>
          <w:lang w:val="es-ES"/>
        </w:rPr>
        <w:t xml:space="preserve">, </w:t>
      </w:r>
      <w:r w:rsidR="00A92D4E" w:rsidRPr="003A47F0">
        <w:rPr>
          <w:lang w:val="es-ES"/>
        </w:rPr>
        <w:t>a la organización de espectáculos en directo</w:t>
      </w:r>
      <w:r w:rsidR="000A47FE" w:rsidRPr="003A47F0">
        <w:rPr>
          <w:lang w:val="es-ES"/>
        </w:rPr>
        <w:t>, as</w:t>
      </w:r>
      <w:r w:rsidR="00413C22" w:rsidRPr="003A47F0">
        <w:rPr>
          <w:lang w:val="es-ES"/>
        </w:rPr>
        <w:t xml:space="preserve">í como </w:t>
      </w:r>
      <w:r w:rsidR="00A92D4E" w:rsidRPr="003A47F0">
        <w:rPr>
          <w:lang w:val="es-ES"/>
        </w:rPr>
        <w:t>a</w:t>
      </w:r>
      <w:r w:rsidR="00413C22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publi</w:t>
      </w:r>
      <w:r w:rsidR="00413C22" w:rsidRPr="003A47F0">
        <w:rPr>
          <w:lang w:val="es-ES"/>
        </w:rPr>
        <w:t xml:space="preserve">cación de artículos en </w:t>
      </w:r>
      <w:r w:rsidR="00760165" w:rsidRPr="003A47F0">
        <w:rPr>
          <w:lang w:val="es-ES"/>
        </w:rPr>
        <w:t>revistas</w:t>
      </w:r>
      <w:r w:rsidR="00413C22" w:rsidRPr="003A47F0">
        <w:rPr>
          <w:lang w:val="es-ES"/>
        </w:rPr>
        <w:t xml:space="preserve"> periódicas y no periódicas </w:t>
      </w:r>
      <w:r w:rsidR="00A92D4E" w:rsidRPr="003A47F0">
        <w:rPr>
          <w:lang w:val="es-ES"/>
        </w:rPr>
        <w:t>sobre la</w:t>
      </w:r>
      <w:r w:rsidR="000A47FE" w:rsidRPr="003A47F0">
        <w:rPr>
          <w:lang w:val="es-ES"/>
        </w:rPr>
        <w:t xml:space="preserve"> preven</w:t>
      </w:r>
      <w:r w:rsidR="00A92D4E" w:rsidRPr="003A47F0">
        <w:rPr>
          <w:lang w:val="es-ES"/>
        </w:rPr>
        <w:t>c</w:t>
      </w:r>
      <w:r w:rsidR="00413C22" w:rsidRPr="003A47F0">
        <w:rPr>
          <w:lang w:val="es-ES"/>
        </w:rPr>
        <w:t>i</w:t>
      </w:r>
      <w:r w:rsidR="00A92D4E" w:rsidRPr="003A47F0">
        <w:rPr>
          <w:lang w:val="es-ES"/>
        </w:rPr>
        <w:t>ón de</w:t>
      </w:r>
      <w:r w:rsidR="00413C22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discrimina</w:t>
      </w:r>
      <w:r w:rsidR="00413C22" w:rsidRPr="003A47F0">
        <w:rPr>
          <w:lang w:val="es-ES"/>
        </w:rPr>
        <w:t>ció</w:t>
      </w:r>
      <w:r w:rsidR="000A47FE" w:rsidRPr="003A47F0">
        <w:rPr>
          <w:lang w:val="es-ES"/>
        </w:rPr>
        <w:t xml:space="preserve">n </w:t>
      </w:r>
      <w:r w:rsidR="00E47EA1" w:rsidRPr="003A47F0">
        <w:rPr>
          <w:lang w:val="es-ES"/>
        </w:rPr>
        <w:t xml:space="preserve">y </w:t>
      </w:r>
      <w:r w:rsidR="00A92D4E" w:rsidRPr="003A47F0">
        <w:rPr>
          <w:lang w:val="es-ES"/>
        </w:rPr>
        <w:t xml:space="preserve">la </w:t>
      </w:r>
      <w:r w:rsidR="00413C22" w:rsidRPr="003A47F0">
        <w:rPr>
          <w:lang w:val="es-ES"/>
        </w:rPr>
        <w:t>promo</w:t>
      </w:r>
      <w:r w:rsidR="00A92D4E" w:rsidRPr="003A47F0">
        <w:rPr>
          <w:lang w:val="es-ES"/>
        </w:rPr>
        <w:t>ción de</w:t>
      </w:r>
      <w:r w:rsidR="000A47FE" w:rsidRPr="003A47F0">
        <w:rPr>
          <w:lang w:val="es-ES"/>
        </w:rPr>
        <w:t xml:space="preserve"> </w:t>
      </w:r>
      <w:r w:rsidR="00413C22" w:rsidRPr="003A47F0">
        <w:rPr>
          <w:lang w:val="es-ES"/>
        </w:rPr>
        <w:t>la igualdad de</w:t>
      </w:r>
      <w:r w:rsidR="000A47FE" w:rsidRPr="003A47F0">
        <w:rPr>
          <w:lang w:val="es-ES"/>
        </w:rPr>
        <w:t xml:space="preserve"> oportuni</w:t>
      </w:r>
      <w:r w:rsidR="00413C22" w:rsidRPr="003A47F0">
        <w:rPr>
          <w:lang w:val="es-ES"/>
        </w:rPr>
        <w:t xml:space="preserve">dades en </w:t>
      </w:r>
      <w:r w:rsidR="00A92D4E" w:rsidRPr="003A47F0">
        <w:rPr>
          <w:lang w:val="es-ES"/>
        </w:rPr>
        <w:t>el acceso a</w:t>
      </w:r>
      <w:r w:rsidR="00413C22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cultur</w:t>
      </w:r>
      <w:r w:rsidR="00413C22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i/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050EC6" w:rsidRPr="003A47F0">
        <w:rPr>
          <w:lang w:val="es-ES"/>
        </w:rPr>
        <w:t>Los p</w:t>
      </w:r>
      <w:r w:rsidR="000A47FE" w:rsidRPr="003A47F0">
        <w:rPr>
          <w:lang w:val="es-ES"/>
        </w:rPr>
        <w:t>ro</w:t>
      </w:r>
      <w:r w:rsidR="00050EC6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050EC6" w:rsidRPr="003A47F0">
        <w:rPr>
          <w:lang w:val="es-ES"/>
        </w:rPr>
        <w:t>o</w:t>
      </w:r>
      <w:r w:rsidR="000A47FE" w:rsidRPr="003A47F0">
        <w:rPr>
          <w:lang w:val="es-ES"/>
        </w:rPr>
        <w:t>s sub</w:t>
      </w:r>
      <w:r w:rsidR="00050EC6" w:rsidRPr="003A47F0">
        <w:rPr>
          <w:lang w:val="es-ES"/>
        </w:rPr>
        <w:t xml:space="preserve">vencionados </w:t>
      </w:r>
      <w:r w:rsidR="00A92D4E" w:rsidRPr="003A47F0">
        <w:rPr>
          <w:lang w:val="es-ES"/>
        </w:rPr>
        <w:t xml:space="preserve">gracias a este sistema permiten </w:t>
      </w:r>
      <w:r w:rsidR="006A7BB2" w:rsidRPr="003A47F0">
        <w:rPr>
          <w:lang w:val="es-ES"/>
        </w:rPr>
        <w:t xml:space="preserve">no solo </w:t>
      </w:r>
      <w:r w:rsidR="00A92D4E" w:rsidRPr="003A47F0">
        <w:rPr>
          <w:lang w:val="es-ES"/>
        </w:rPr>
        <w:t>defender los derechos</w:t>
      </w:r>
      <w:r w:rsidR="00111020" w:rsidRPr="003A47F0">
        <w:rPr>
          <w:lang w:val="es-ES"/>
        </w:rPr>
        <w:t xml:space="preserve"> </w:t>
      </w:r>
      <w:r w:rsidR="00A92D4E" w:rsidRPr="003A47F0">
        <w:rPr>
          <w:lang w:val="es-ES"/>
        </w:rPr>
        <w:t>c</w:t>
      </w:r>
      <w:r w:rsidR="000A47FE" w:rsidRPr="003A47F0">
        <w:rPr>
          <w:lang w:val="es-ES"/>
        </w:rPr>
        <w:t>ultur</w:t>
      </w:r>
      <w:r w:rsidR="00050EC6" w:rsidRPr="003A47F0">
        <w:rPr>
          <w:lang w:val="es-ES"/>
        </w:rPr>
        <w:t>a</w:t>
      </w:r>
      <w:r w:rsidR="00A92D4E" w:rsidRPr="003A47F0">
        <w:rPr>
          <w:lang w:val="es-ES"/>
        </w:rPr>
        <w:t>les</w:t>
      </w:r>
      <w:r w:rsidR="00050EC6" w:rsidRPr="003A47F0">
        <w:rPr>
          <w:lang w:val="es-ES"/>
        </w:rPr>
        <w:t xml:space="preserve"> de las</w:t>
      </w:r>
      <w:r w:rsidR="000A47FE" w:rsidRPr="003A47F0">
        <w:rPr>
          <w:lang w:val="es-ES"/>
        </w:rPr>
        <w:t xml:space="preserve"> pe</w:t>
      </w:r>
      <w:r w:rsidR="00050EC6" w:rsidRPr="003A47F0">
        <w:rPr>
          <w:lang w:val="es-ES"/>
        </w:rPr>
        <w:t>rsonas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050EC6" w:rsidRPr="003A47F0">
        <w:rPr>
          <w:lang w:val="es-ES"/>
        </w:rPr>
        <w:t>riesgo de</w:t>
      </w:r>
      <w:r w:rsidR="000A47FE" w:rsidRPr="003A47F0">
        <w:rPr>
          <w:lang w:val="es-ES"/>
        </w:rPr>
        <w:t xml:space="preserve"> po</w:t>
      </w:r>
      <w:r w:rsidR="00050EC6" w:rsidRPr="003A47F0">
        <w:rPr>
          <w:lang w:val="es-ES"/>
        </w:rPr>
        <w:t>b</w:t>
      </w:r>
      <w:r w:rsidR="000A47FE" w:rsidRPr="003A47F0">
        <w:rPr>
          <w:lang w:val="es-ES"/>
        </w:rPr>
        <w:t>r</w:t>
      </w:r>
      <w:r w:rsidR="00050EC6" w:rsidRPr="003A47F0">
        <w:rPr>
          <w:lang w:val="es-ES"/>
        </w:rPr>
        <w:t>eza y</w:t>
      </w:r>
      <w:r w:rsidR="000A47FE" w:rsidRPr="003A47F0">
        <w:rPr>
          <w:lang w:val="es-ES"/>
        </w:rPr>
        <w:t xml:space="preserve"> exclusi</w:t>
      </w:r>
      <w:r w:rsidR="00050EC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50EC6" w:rsidRPr="003A47F0">
        <w:rPr>
          <w:lang w:val="es-ES"/>
        </w:rPr>
        <w:t xml:space="preserve"> social</w:t>
      </w:r>
      <w:r w:rsidR="000A47FE" w:rsidRPr="003A47F0">
        <w:rPr>
          <w:lang w:val="es-ES"/>
        </w:rPr>
        <w:t xml:space="preserve">, </w:t>
      </w:r>
      <w:r w:rsidR="00050EC6" w:rsidRPr="003A47F0">
        <w:rPr>
          <w:lang w:val="es-ES"/>
        </w:rPr>
        <w:t xml:space="preserve">sino que </w:t>
      </w:r>
      <w:r w:rsidR="00EA7B2A" w:rsidRPr="003A47F0">
        <w:rPr>
          <w:lang w:val="es-ES"/>
        </w:rPr>
        <w:t xml:space="preserve">facilitan </w:t>
      </w:r>
      <w:r w:rsidR="00050EC6" w:rsidRPr="003A47F0">
        <w:rPr>
          <w:lang w:val="es-ES"/>
        </w:rPr>
        <w:t>también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preven</w:t>
      </w:r>
      <w:r w:rsidR="00050E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50E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50EC6" w:rsidRPr="003A47F0">
        <w:rPr>
          <w:lang w:val="es-ES"/>
        </w:rPr>
        <w:t>y</w:t>
      </w:r>
      <w:r w:rsidR="000A47FE" w:rsidRPr="003A47F0">
        <w:rPr>
          <w:lang w:val="es-ES"/>
        </w:rPr>
        <w:t xml:space="preserve"> elimina</w:t>
      </w:r>
      <w:r w:rsidR="00050EC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50EC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50EC6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050EC6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050EC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violenc</w:t>
      </w:r>
      <w:r w:rsidR="00050EC6" w:rsidRPr="003A47F0">
        <w:rPr>
          <w:lang w:val="es-ES"/>
        </w:rPr>
        <w:t>ia</w:t>
      </w:r>
      <w:r w:rsidR="000A47FE" w:rsidRPr="003A47F0">
        <w:rPr>
          <w:lang w:val="es-ES"/>
        </w:rPr>
        <w:t>, contribu</w:t>
      </w:r>
      <w:r w:rsidR="00050EC6" w:rsidRPr="003A47F0">
        <w:rPr>
          <w:lang w:val="es-ES"/>
        </w:rPr>
        <w:t>yendo así a fomentar la</w:t>
      </w:r>
      <w:r w:rsidR="000A47FE" w:rsidRPr="003A47F0">
        <w:rPr>
          <w:lang w:val="es-ES"/>
        </w:rPr>
        <w:t xml:space="preserve"> toleranc</w:t>
      </w:r>
      <w:r w:rsidR="00050EC6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>y la</w:t>
      </w:r>
      <w:r w:rsidR="000A47FE" w:rsidRPr="003A47F0">
        <w:rPr>
          <w:lang w:val="es-ES"/>
        </w:rPr>
        <w:t xml:space="preserve"> </w:t>
      </w:r>
      <w:r w:rsidR="006A7BB2" w:rsidRPr="003A47F0">
        <w:rPr>
          <w:lang w:val="es-ES"/>
        </w:rPr>
        <w:t xml:space="preserve">dimensión </w:t>
      </w:r>
      <w:r w:rsidR="000A47FE" w:rsidRPr="003A47F0">
        <w:rPr>
          <w:lang w:val="es-ES"/>
        </w:rPr>
        <w:t>multicultural</w:t>
      </w:r>
      <w:r w:rsidR="00050EC6" w:rsidRPr="003A47F0">
        <w:rPr>
          <w:lang w:val="es-ES"/>
        </w:rPr>
        <w:t xml:space="preserve"> de la sociedad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050EC6" w:rsidRPr="003A47F0">
        <w:rPr>
          <w:lang w:val="es-ES"/>
        </w:rPr>
        <w:t>ca.</w:t>
      </w:r>
      <w:r w:rsidR="000A47FE" w:rsidRPr="003A47F0">
        <w:rPr>
          <w:lang w:val="es-ES"/>
        </w:rPr>
        <w:t xml:space="preserve"> </w:t>
      </w:r>
      <w:r w:rsidR="00050EC6" w:rsidRPr="003A47F0">
        <w:rPr>
          <w:lang w:val="es-ES"/>
        </w:rPr>
        <w:t>Mediante este instrumento</w:t>
      </w:r>
      <w:r w:rsidR="000A47FE" w:rsidRPr="003A47F0">
        <w:rPr>
          <w:lang w:val="es-ES"/>
        </w:rPr>
        <w:t>, e</w:t>
      </w:r>
      <w:r w:rsidR="00050EC6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050EC6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050EC6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Cultur</w:t>
      </w:r>
      <w:r w:rsidR="00050EC6" w:rsidRPr="003A47F0">
        <w:rPr>
          <w:lang w:val="es-ES"/>
        </w:rPr>
        <w:t xml:space="preserve">a evalúa </w:t>
      </w:r>
      <w:r w:rsidR="000A47FE" w:rsidRPr="003A47F0">
        <w:rPr>
          <w:lang w:val="es-ES"/>
        </w:rPr>
        <w:t>anual</w:t>
      </w:r>
      <w:r w:rsidR="00050EC6" w:rsidRPr="003A47F0">
        <w:rPr>
          <w:lang w:val="es-ES"/>
        </w:rPr>
        <w:t xml:space="preserve">mente </w:t>
      </w:r>
      <w:r w:rsidR="006A7BB2" w:rsidRPr="003A47F0">
        <w:rPr>
          <w:lang w:val="es-ES"/>
        </w:rPr>
        <w:t xml:space="preserve">las </w:t>
      </w:r>
      <w:r w:rsidR="00050EC6" w:rsidRPr="003A47F0">
        <w:rPr>
          <w:lang w:val="es-ES"/>
        </w:rPr>
        <w:t>actividades culturales</w:t>
      </w:r>
      <w:r w:rsidR="00985D90" w:rsidRPr="003A47F0">
        <w:rPr>
          <w:lang w:val="es-ES"/>
        </w:rPr>
        <w:t xml:space="preserve"> </w:t>
      </w:r>
      <w:r w:rsidR="006A7BB2" w:rsidRPr="003A47F0">
        <w:rPr>
          <w:lang w:val="es-ES"/>
        </w:rPr>
        <w:t xml:space="preserve">de carácter </w:t>
      </w:r>
      <w:r w:rsidR="00985D90" w:rsidRPr="003A47F0">
        <w:rPr>
          <w:lang w:val="es-ES"/>
        </w:rPr>
        <w:t>a</w:t>
      </w:r>
      <w:r w:rsidR="006A7BB2" w:rsidRPr="003A47F0">
        <w:rPr>
          <w:lang w:val="es-ES"/>
        </w:rPr>
        <w:t>nti</w:t>
      </w:r>
      <w:r w:rsidR="000A47FE" w:rsidRPr="003A47F0">
        <w:rPr>
          <w:lang w:val="es-ES"/>
        </w:rPr>
        <w:t>discrimina</w:t>
      </w:r>
      <w:r w:rsidR="006A7BB2" w:rsidRPr="003A47F0">
        <w:rPr>
          <w:lang w:val="es-ES"/>
        </w:rPr>
        <w:t>torio</w:t>
      </w:r>
      <w:r w:rsidR="00985D90" w:rsidRPr="003A47F0">
        <w:rPr>
          <w:lang w:val="es-ES"/>
        </w:rPr>
        <w:t>, que forman parte del</w:t>
      </w:r>
      <w:r w:rsidR="000A47FE" w:rsidRPr="003A47F0">
        <w:rPr>
          <w:lang w:val="es-ES"/>
        </w:rPr>
        <w:t xml:space="preserve"> Plan </w:t>
      </w:r>
      <w:r w:rsidR="00985D90" w:rsidRPr="003A47F0">
        <w:rPr>
          <w:lang w:val="es-ES"/>
        </w:rPr>
        <w:t xml:space="preserve">de Acción </w:t>
      </w:r>
      <w:r w:rsidR="006A7BB2" w:rsidRPr="003A47F0">
        <w:rPr>
          <w:lang w:val="es-ES"/>
        </w:rPr>
        <w:t xml:space="preserve">2009-2011 </w:t>
      </w:r>
      <w:r w:rsidR="00985D90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985D90" w:rsidRPr="003A47F0">
        <w:rPr>
          <w:lang w:val="es-ES"/>
        </w:rPr>
        <w:t>p</w:t>
      </w:r>
      <w:r w:rsidR="000A47FE" w:rsidRPr="003A47F0">
        <w:rPr>
          <w:lang w:val="es-ES"/>
        </w:rPr>
        <w:t>reveni</w:t>
      </w:r>
      <w:r w:rsidR="00985D90" w:rsidRPr="003A47F0">
        <w:rPr>
          <w:lang w:val="es-ES"/>
        </w:rPr>
        <w:t>r todas las formas de discriminación</w:t>
      </w:r>
      <w:r w:rsidR="000A47FE" w:rsidRPr="003A47F0">
        <w:rPr>
          <w:lang w:val="es-ES"/>
        </w:rPr>
        <w:t xml:space="preserve">, </w:t>
      </w:r>
      <w:r w:rsidR="00985D90" w:rsidRPr="003A47F0">
        <w:rPr>
          <w:lang w:val="es-ES"/>
        </w:rPr>
        <w:t>r</w:t>
      </w:r>
      <w:r w:rsidR="000A47FE" w:rsidRPr="003A47F0">
        <w:rPr>
          <w:lang w:val="es-ES"/>
        </w:rPr>
        <w:t>acism</w:t>
      </w:r>
      <w:r w:rsidR="00985D90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985D90" w:rsidRPr="003A47F0">
        <w:rPr>
          <w:lang w:val="es-ES"/>
        </w:rPr>
        <w:t>x</w:t>
      </w:r>
      <w:r w:rsidR="000A47FE" w:rsidRPr="003A47F0">
        <w:rPr>
          <w:lang w:val="es-ES"/>
        </w:rPr>
        <w:t>eno</w:t>
      </w:r>
      <w:r w:rsidR="00985D90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985D90" w:rsidRPr="003A47F0">
        <w:rPr>
          <w:lang w:val="es-ES"/>
        </w:rPr>
        <w:t>a</w:t>
      </w:r>
      <w:r w:rsidR="000A47FE" w:rsidRPr="003A47F0">
        <w:rPr>
          <w:lang w:val="es-ES"/>
        </w:rPr>
        <w:t>nti</w:t>
      </w:r>
      <w:r w:rsidR="00985D90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985D9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985D90" w:rsidRPr="003A47F0">
        <w:rPr>
          <w:lang w:val="es-ES"/>
        </w:rPr>
        <w:t>y o</w:t>
      </w:r>
      <w:r w:rsidR="000A47FE" w:rsidRPr="003A47F0">
        <w:rPr>
          <w:lang w:val="es-ES"/>
        </w:rPr>
        <w:t>tr</w:t>
      </w:r>
      <w:r w:rsidR="00985D9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985D90" w:rsidRPr="003A47F0">
        <w:rPr>
          <w:lang w:val="es-ES"/>
        </w:rPr>
        <w:t>formas de</w:t>
      </w:r>
      <w:r w:rsidR="00EA7B2A" w:rsidRPr="003A47F0">
        <w:rPr>
          <w:lang w:val="es-ES"/>
        </w:rPr>
        <w:t xml:space="preserve"> i</w:t>
      </w:r>
      <w:r w:rsidR="000A47FE" w:rsidRPr="003A47F0">
        <w:rPr>
          <w:lang w:val="es-ES"/>
        </w:rPr>
        <w:t>ntoleranc</w:t>
      </w:r>
      <w:r w:rsidR="00985D90" w:rsidRPr="003A47F0">
        <w:rPr>
          <w:lang w:val="es-ES"/>
        </w:rPr>
        <w:t>ia</w:t>
      </w:r>
      <w:r w:rsidR="000A47FE" w:rsidRPr="003A47F0">
        <w:rPr>
          <w:lang w:val="es-ES"/>
        </w:rPr>
        <w:t>.</w:t>
      </w:r>
    </w:p>
    <w:p w:rsidR="000A47FE" w:rsidRPr="003A47F0" w:rsidRDefault="009E55F6" w:rsidP="0062777D">
      <w:pPr>
        <w:pStyle w:val="HChG"/>
        <w:rPr>
          <w:lang w:val="es-ES"/>
        </w:rPr>
      </w:pPr>
      <w:r w:rsidRPr="003A47F0">
        <w:rPr>
          <w:lang w:val="es-ES"/>
        </w:rPr>
        <w:tab/>
      </w:r>
      <w:r w:rsidR="00CA5E56" w:rsidRPr="003A47F0">
        <w:rPr>
          <w:lang w:val="es-ES"/>
        </w:rPr>
        <w:t>IV</w:t>
      </w:r>
      <w:r w:rsidR="000A47FE" w:rsidRPr="003A47F0">
        <w:rPr>
          <w:lang w:val="es-ES"/>
        </w:rPr>
        <w:t>.</w:t>
      </w:r>
      <w:r w:rsidRPr="003A47F0">
        <w:rPr>
          <w:lang w:val="es-ES"/>
        </w:rPr>
        <w:tab/>
      </w:r>
      <w:r w:rsidR="00985D90" w:rsidRPr="003A47F0">
        <w:rPr>
          <w:lang w:val="es-ES"/>
        </w:rPr>
        <w:t>Informac</w:t>
      </w:r>
      <w:r w:rsidR="000A47FE" w:rsidRPr="003A47F0">
        <w:rPr>
          <w:lang w:val="es-ES"/>
        </w:rPr>
        <w:t>i</w:t>
      </w:r>
      <w:r w:rsidR="00985D9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85D90" w:rsidRPr="003A47F0">
        <w:rPr>
          <w:lang w:val="es-ES"/>
        </w:rPr>
        <w:t>sobre la aplicación de las</w:t>
      </w:r>
      <w:r w:rsidR="006A54F1" w:rsidRPr="003A47F0">
        <w:rPr>
          <w:lang w:val="es-ES"/>
        </w:rPr>
        <w:t xml:space="preserve"> </w:t>
      </w:r>
      <w:r w:rsidR="000A47FE" w:rsidRPr="003A47F0">
        <w:rPr>
          <w:lang w:val="es-ES"/>
        </w:rPr>
        <w:t>reco</w:t>
      </w:r>
      <w:r w:rsidR="00985D90" w:rsidRPr="003A47F0">
        <w:rPr>
          <w:lang w:val="es-ES"/>
        </w:rPr>
        <w:t>mendac</w:t>
      </w:r>
      <w:r w:rsidR="000A47FE" w:rsidRPr="003A47F0">
        <w:rPr>
          <w:lang w:val="es-ES"/>
        </w:rPr>
        <w:t>ion</w:t>
      </w:r>
      <w:r w:rsidR="00985D90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24F4B" w:rsidRPr="003A47F0">
        <w:rPr>
          <w:lang w:val="es-ES"/>
        </w:rPr>
        <w:br/>
      </w:r>
      <w:r w:rsidR="00985D90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Comit</w:t>
      </w:r>
      <w:r w:rsidR="00985D90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985D90" w:rsidRPr="003A47F0">
        <w:rPr>
          <w:lang w:val="es-ES"/>
        </w:rPr>
        <w:t>para la</w:t>
      </w:r>
      <w:r w:rsidR="000A47FE" w:rsidRPr="003A47F0">
        <w:rPr>
          <w:lang w:val="es-ES"/>
        </w:rPr>
        <w:t xml:space="preserve"> Elimina</w:t>
      </w:r>
      <w:r w:rsidR="00985D9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85D9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85D90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scriminaci￳n Racial"/>
        </w:smartTagPr>
        <w:r w:rsidR="00985D9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Discrimina</w:t>
        </w:r>
        <w:r w:rsidR="00985D90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985D90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 </w:t>
        </w:r>
        <w:r w:rsidR="00424F4B" w:rsidRPr="003A47F0">
          <w:rPr>
            <w:lang w:val="es-ES"/>
          </w:rPr>
          <w:br/>
        </w:r>
        <w:r w:rsidR="00985D90" w:rsidRPr="003A47F0">
          <w:rPr>
            <w:lang w:val="es-ES"/>
          </w:rPr>
          <w:t>Racial</w:t>
        </w:r>
      </w:smartTag>
      <w:r w:rsidR="000A47FE" w:rsidRPr="003A47F0">
        <w:rPr>
          <w:lang w:val="es-ES"/>
        </w:rPr>
        <w:t xml:space="preserve"> respect</w:t>
      </w:r>
      <w:r w:rsidR="00985D90" w:rsidRPr="003A47F0">
        <w:rPr>
          <w:lang w:val="es-ES"/>
        </w:rPr>
        <w:t>o de los informes periódicos</w:t>
      </w:r>
      <w:r w:rsidR="000A47FE" w:rsidRPr="003A47F0">
        <w:rPr>
          <w:lang w:val="es-ES"/>
        </w:rPr>
        <w:t xml:space="preserve"> s</w:t>
      </w:r>
      <w:r w:rsidR="00985D90" w:rsidRPr="003A47F0">
        <w:rPr>
          <w:lang w:val="es-ES"/>
        </w:rPr>
        <w:t>e</w:t>
      </w:r>
      <w:r w:rsidR="000A47FE" w:rsidRPr="003A47F0">
        <w:rPr>
          <w:lang w:val="es-ES"/>
        </w:rPr>
        <w:t>xt</w:t>
      </w:r>
      <w:r w:rsidR="00985D90" w:rsidRPr="003A47F0">
        <w:rPr>
          <w:lang w:val="es-ES"/>
        </w:rPr>
        <w:t>o</w:t>
      </w:r>
      <w:r w:rsidR="000A47FE" w:rsidRPr="003A47F0">
        <w:rPr>
          <w:lang w:val="es-ES"/>
        </w:rPr>
        <w:t>, s</w:t>
      </w:r>
      <w:r w:rsidR="00985D90" w:rsidRPr="003A47F0">
        <w:rPr>
          <w:lang w:val="es-ES"/>
        </w:rPr>
        <w:t>ép</w:t>
      </w:r>
      <w:r w:rsidR="000A47FE" w:rsidRPr="003A47F0">
        <w:rPr>
          <w:lang w:val="es-ES"/>
        </w:rPr>
        <w:t>t</w:t>
      </w:r>
      <w:r w:rsidR="00985D90" w:rsidRPr="003A47F0">
        <w:rPr>
          <w:lang w:val="es-ES"/>
        </w:rPr>
        <w:t xml:space="preserve">imo </w:t>
      </w:r>
      <w:r w:rsidR="00424F4B" w:rsidRPr="003A47F0">
        <w:rPr>
          <w:lang w:val="es-ES"/>
        </w:rPr>
        <w:br/>
      </w:r>
      <w:r w:rsidR="00985D90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985D90" w:rsidRPr="003A47F0">
        <w:rPr>
          <w:lang w:val="es-ES"/>
        </w:rPr>
        <w:t xml:space="preserve">octavo de </w:t>
      </w:r>
      <w:smartTag w:uri="urn:schemas-microsoft-com:office:smarttags" w:element="PersonName">
        <w:smartTagPr>
          <w:attr w:name="ProductID" w:val="la Rep￺blica Eslovaca"/>
        </w:smartTagPr>
        <w:r w:rsidR="00985D90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85D90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85D90" w:rsidRPr="003A47F0">
          <w:rPr>
            <w:lang w:val="es-ES"/>
          </w:rPr>
          <w:t>a Eslovaca</w:t>
        </w:r>
      </w:smartTag>
    </w:p>
    <w:p w:rsidR="000A47FE" w:rsidRPr="003A47F0" w:rsidRDefault="00424F4B" w:rsidP="0054471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CA5E56" w:rsidRPr="003A47F0">
        <w:rPr>
          <w:lang w:val="es-ES"/>
        </w:rPr>
        <w:t>Re</w:t>
      </w:r>
      <w:r w:rsidR="00985D90" w:rsidRPr="003A47F0">
        <w:rPr>
          <w:lang w:val="es-ES"/>
        </w:rPr>
        <w:t>s</w:t>
      </w:r>
      <w:r w:rsidR="00CA5E56" w:rsidRPr="003A47F0">
        <w:rPr>
          <w:lang w:val="es-ES"/>
        </w:rPr>
        <w:t>p</w:t>
      </w:r>
      <w:r w:rsidR="00985D90" w:rsidRPr="003A47F0">
        <w:rPr>
          <w:lang w:val="es-ES"/>
        </w:rPr>
        <w:t>uesta</w:t>
      </w:r>
      <w:r w:rsidR="00BE17A5" w:rsidRPr="003A47F0">
        <w:rPr>
          <w:lang w:val="es-ES"/>
        </w:rPr>
        <w:t xml:space="preserve"> </w:t>
      </w:r>
      <w:r w:rsidR="00985D90" w:rsidRPr="003A47F0">
        <w:rPr>
          <w:lang w:val="es-ES"/>
        </w:rPr>
        <w:t>a la</w:t>
      </w:r>
      <w:r w:rsidR="00CA5E56" w:rsidRPr="003A47F0">
        <w:rPr>
          <w:lang w:val="es-ES"/>
        </w:rPr>
        <w:t xml:space="preserve"> recomenda</w:t>
      </w:r>
      <w:r w:rsidR="00985D90" w:rsidRPr="003A47F0">
        <w:rPr>
          <w:lang w:val="es-ES"/>
        </w:rPr>
        <w:t>c</w:t>
      </w:r>
      <w:r w:rsidR="00CA5E56" w:rsidRPr="003A47F0">
        <w:rPr>
          <w:lang w:val="es-ES"/>
        </w:rPr>
        <w:t>i</w:t>
      </w:r>
      <w:r w:rsidR="00985D90" w:rsidRPr="003A47F0">
        <w:rPr>
          <w:lang w:val="es-ES"/>
        </w:rPr>
        <w:t>ó</w:t>
      </w:r>
      <w:r w:rsidR="00CA5E56" w:rsidRPr="003A47F0">
        <w:rPr>
          <w:lang w:val="es-ES"/>
        </w:rPr>
        <w:t xml:space="preserve">n </w:t>
      </w:r>
      <w:r w:rsidR="00BE17A5" w:rsidRPr="003A47F0">
        <w:rPr>
          <w:lang w:val="es-ES"/>
        </w:rPr>
        <w:t>que figura en el</w:t>
      </w:r>
      <w:r w:rsidR="00CA5E56" w:rsidRPr="003A47F0">
        <w:rPr>
          <w:lang w:val="es-ES"/>
        </w:rPr>
        <w:t xml:space="preserve"> p</w:t>
      </w:r>
      <w:r w:rsidR="00BE17A5" w:rsidRPr="003A47F0">
        <w:rPr>
          <w:lang w:val="es-ES"/>
        </w:rPr>
        <w:t>ár</w:t>
      </w:r>
      <w:r w:rsidR="00CA5E56" w:rsidRPr="003A47F0">
        <w:rPr>
          <w:lang w:val="es-ES"/>
        </w:rPr>
        <w:t>ra</w:t>
      </w:r>
      <w:r w:rsidR="00BE17A5" w:rsidRPr="003A47F0">
        <w:rPr>
          <w:lang w:val="es-ES"/>
        </w:rPr>
        <w:t>fo</w:t>
      </w:r>
      <w:r w:rsidR="00CA5E56" w:rsidRPr="003A47F0">
        <w:rPr>
          <w:lang w:val="es-ES"/>
        </w:rPr>
        <w:t xml:space="preserve"> 7 </w:t>
      </w:r>
      <w:r w:rsidR="00BE17A5" w:rsidRPr="003A47F0">
        <w:rPr>
          <w:lang w:val="es-ES"/>
        </w:rPr>
        <w:t>de las</w:t>
      </w:r>
      <w:r w:rsidR="00CA5E56" w:rsidRPr="003A47F0">
        <w:rPr>
          <w:lang w:val="es-ES"/>
        </w:rPr>
        <w:t xml:space="preserve"> observa</w:t>
      </w:r>
      <w:r w:rsidR="00BE17A5" w:rsidRPr="003A47F0">
        <w:rPr>
          <w:lang w:val="es-ES"/>
        </w:rPr>
        <w:t>c</w:t>
      </w:r>
      <w:r w:rsidR="00CA5E56" w:rsidRPr="003A47F0">
        <w:rPr>
          <w:lang w:val="es-ES"/>
        </w:rPr>
        <w:t>ion</w:t>
      </w:r>
      <w:r w:rsidR="00BE17A5" w:rsidRPr="003A47F0">
        <w:rPr>
          <w:lang w:val="es-ES"/>
        </w:rPr>
        <w:t>e</w:t>
      </w:r>
      <w:r w:rsidR="00CA5E56" w:rsidRPr="003A47F0">
        <w:rPr>
          <w:lang w:val="es-ES"/>
        </w:rPr>
        <w:t>s</w:t>
      </w:r>
      <w:r w:rsidR="00BE17A5" w:rsidRPr="003A47F0">
        <w:rPr>
          <w:lang w:val="es-ES"/>
        </w:rPr>
        <w:t xml:space="preserve"> </w:t>
      </w:r>
      <w:r w:rsidR="00544715">
        <w:rPr>
          <w:lang w:val="es-ES"/>
        </w:rPr>
        <w:br/>
      </w:r>
      <w:r w:rsidR="00BE17A5" w:rsidRPr="003A47F0">
        <w:rPr>
          <w:lang w:val="es-ES"/>
        </w:rPr>
        <w:t>finales</w:t>
      </w:r>
      <w:r w:rsidR="00A94527" w:rsidRPr="003A47F0">
        <w:rPr>
          <w:lang w:val="es-ES"/>
        </w:rPr>
        <w:t xml:space="preserve"> (CERD/C/SVK/CO/6-8)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BE17A5" w:rsidRPr="003A47F0">
        <w:rPr>
          <w:lang w:val="es-ES"/>
        </w:rPr>
        <w:t>Durante la</w:t>
      </w:r>
      <w:r w:rsidR="000A47FE" w:rsidRPr="003A47F0">
        <w:rPr>
          <w:lang w:val="es-ES"/>
        </w:rPr>
        <w:t xml:space="preserve"> prepar</w:t>
      </w:r>
      <w:r w:rsidR="00BE17A5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BE17A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E17A5" w:rsidRPr="003A47F0">
        <w:rPr>
          <w:lang w:val="es-ES"/>
        </w:rPr>
        <w:t>de los Planes de</w:t>
      </w:r>
      <w:r w:rsidR="000A47FE" w:rsidRPr="003A47F0">
        <w:rPr>
          <w:lang w:val="es-ES"/>
        </w:rPr>
        <w:t xml:space="preserve"> Ac</w:t>
      </w:r>
      <w:r w:rsidR="00BE17A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E17A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A7BB2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2010</w:t>
      </w:r>
      <w:r w:rsidR="0062777D" w:rsidRPr="003A47F0">
        <w:rPr>
          <w:lang w:val="es-ES"/>
        </w:rPr>
        <w:t>-</w:t>
      </w:r>
      <w:r w:rsidR="000A47FE" w:rsidRPr="003A47F0">
        <w:rPr>
          <w:lang w:val="es-ES"/>
        </w:rPr>
        <w:t>2011</w:t>
      </w:r>
      <w:r w:rsidR="006A7BB2" w:rsidRPr="003A47F0">
        <w:rPr>
          <w:lang w:val="es-ES"/>
        </w:rPr>
        <w:t xml:space="preserve"> y</w:t>
      </w:r>
      <w:r w:rsidR="00BE17A5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</w:t>
      </w:r>
      <w:r w:rsidR="00BE17A5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BE17A5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BE17A5" w:rsidRPr="003A47F0">
        <w:rPr>
          <w:lang w:val="es-ES"/>
        </w:rPr>
        <w:t>para la</w:t>
      </w:r>
      <w:r w:rsidR="000A47FE" w:rsidRPr="003A47F0">
        <w:rPr>
          <w:lang w:val="es-ES"/>
        </w:rPr>
        <w:t xml:space="preserve"> integra</w:t>
      </w:r>
      <w:r w:rsidR="00BE17A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E17A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E17A5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BE17A5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BE17A5" w:rsidRPr="003A47F0">
        <w:rPr>
          <w:lang w:val="es-ES"/>
        </w:rPr>
        <w:t>níes hasta</w:t>
      </w:r>
      <w:r w:rsidR="000A47FE" w:rsidRPr="003A47F0">
        <w:rPr>
          <w:lang w:val="es-ES"/>
        </w:rPr>
        <w:t xml:space="preserve"> 2020 </w:t>
      </w:r>
      <w:r w:rsidR="00BE17A5" w:rsidRPr="003A47F0">
        <w:rPr>
          <w:lang w:val="es-ES"/>
        </w:rPr>
        <w:t>(en lo sucesivo</w:t>
      </w:r>
      <w:r w:rsidR="00CE5782" w:rsidRPr="003A47F0">
        <w:rPr>
          <w:lang w:val="es-ES"/>
        </w:rPr>
        <w:t>,</w:t>
      </w:r>
      <w:r w:rsidR="00BE17A5" w:rsidRPr="003A47F0">
        <w:rPr>
          <w:lang w:val="es-ES"/>
        </w:rPr>
        <w:t xml:space="preserve"> la</w:t>
      </w:r>
      <w:r w:rsidR="00CE5782" w:rsidRPr="003A47F0">
        <w:rPr>
          <w:lang w:val="es-ES"/>
        </w:rPr>
        <w:t xml:space="preserve"> </w:t>
      </w:r>
      <w:r w:rsidR="00BE17A5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BE17A5" w:rsidRPr="003A47F0">
        <w:rPr>
          <w:lang w:val="es-ES"/>
        </w:rPr>
        <w:t>ia</w:t>
      </w:r>
      <w:r w:rsidR="000A47FE" w:rsidRPr="003A47F0">
        <w:rPr>
          <w:lang w:val="es-ES"/>
        </w:rPr>
        <w:t xml:space="preserve">), </w:t>
      </w:r>
      <w:r w:rsidR="00BE17A5" w:rsidRPr="003A47F0">
        <w:rPr>
          <w:lang w:val="es-ES"/>
        </w:rPr>
        <w:t>la Oficina de Plenipotenciarios para las comunidades romaníes</w:t>
      </w:r>
      <w:r w:rsidR="000A47FE" w:rsidRPr="003A47F0">
        <w:rPr>
          <w:lang w:val="es-ES"/>
        </w:rPr>
        <w:t xml:space="preserve"> </w:t>
      </w:r>
      <w:r w:rsidR="00BE17A5" w:rsidRPr="003A47F0">
        <w:rPr>
          <w:lang w:val="es-ES"/>
        </w:rPr>
        <w:t>se</w:t>
      </w:r>
      <w:r w:rsidR="00EA7B2A" w:rsidRPr="003A47F0">
        <w:rPr>
          <w:lang w:val="es-ES"/>
        </w:rPr>
        <w:t xml:space="preserve"> ha</w:t>
      </w:r>
      <w:r w:rsidR="00BE17A5" w:rsidRPr="003A47F0">
        <w:rPr>
          <w:lang w:val="es-ES"/>
        </w:rPr>
        <w:t xml:space="preserve"> </w:t>
      </w:r>
      <w:r w:rsidR="006A7BB2" w:rsidRPr="003A47F0">
        <w:rPr>
          <w:lang w:val="es-ES"/>
        </w:rPr>
        <w:t>esforzado por</w:t>
      </w:r>
      <w:r w:rsidR="00BE17A5" w:rsidRPr="003A47F0">
        <w:rPr>
          <w:lang w:val="es-ES"/>
        </w:rPr>
        <w:t xml:space="preserve"> recopilar datos</w:t>
      </w:r>
      <w:r w:rsidR="000A47FE" w:rsidRPr="003A47F0">
        <w:rPr>
          <w:lang w:val="es-ES"/>
        </w:rPr>
        <w:t xml:space="preserve"> </w:t>
      </w:r>
      <w:r w:rsidR="00BE17A5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BE17A5" w:rsidRPr="003A47F0">
        <w:rPr>
          <w:lang w:val="es-ES"/>
        </w:rPr>
        <w:t>os</w:t>
      </w:r>
      <w:r w:rsidR="006A7BB2" w:rsidRPr="003A47F0">
        <w:rPr>
          <w:lang w:val="es-ES"/>
        </w:rPr>
        <w:t>, junto con</w:t>
      </w:r>
      <w:r w:rsidR="000A47FE" w:rsidRPr="003A47F0">
        <w:rPr>
          <w:lang w:val="es-ES"/>
        </w:rPr>
        <w:t xml:space="preserve"> co</w:t>
      </w:r>
      <w:r w:rsidR="006A7BB2" w:rsidRPr="003A47F0">
        <w:rPr>
          <w:lang w:val="es-ES"/>
        </w:rPr>
        <w:t>laboradores</w:t>
      </w:r>
      <w:r w:rsidR="000A47FE" w:rsidRPr="003A47F0">
        <w:rPr>
          <w:lang w:val="es-ES"/>
        </w:rPr>
        <w:t xml:space="preserve"> extern</w:t>
      </w:r>
      <w:r w:rsidR="00876ABD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876ABD" w:rsidRPr="003A47F0">
        <w:rPr>
          <w:lang w:val="es-ES"/>
        </w:rPr>
        <w:t xml:space="preserve">La </w:t>
      </w:r>
      <w:r w:rsidR="00111020" w:rsidRPr="003A47F0">
        <w:rPr>
          <w:lang w:val="es-ES"/>
        </w:rPr>
        <w:t>formula</w:t>
      </w:r>
      <w:r w:rsidR="00876AB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76AB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876ABD" w:rsidRPr="003A47F0">
        <w:rPr>
          <w:lang w:val="es-ES"/>
        </w:rPr>
        <w:t xml:space="preserve"> de políticas</w:t>
      </w:r>
      <w:r w:rsidR="000A47FE" w:rsidRPr="003A47F0">
        <w:rPr>
          <w:lang w:val="es-ES"/>
        </w:rPr>
        <w:t xml:space="preserve"> p</w:t>
      </w:r>
      <w:r w:rsidR="00876ABD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876ABD" w:rsidRPr="003A47F0">
        <w:rPr>
          <w:lang w:val="es-ES"/>
        </w:rPr>
        <w:t xml:space="preserve">as </w:t>
      </w:r>
      <w:r w:rsidR="00EA7B2A" w:rsidRPr="003A47F0">
        <w:rPr>
          <w:lang w:val="es-ES"/>
        </w:rPr>
        <w:t>específicas</w:t>
      </w:r>
      <w:r w:rsidR="000A47FE" w:rsidRPr="003A47F0">
        <w:rPr>
          <w:lang w:val="es-ES"/>
        </w:rPr>
        <w:t xml:space="preserve"> </w:t>
      </w:r>
      <w:r w:rsidR="00876ABD" w:rsidRPr="003A47F0">
        <w:rPr>
          <w:lang w:val="es-ES"/>
        </w:rPr>
        <w:t>centradas en la</w:t>
      </w:r>
      <w:r w:rsidR="000A47FE" w:rsidRPr="003A47F0">
        <w:rPr>
          <w:lang w:val="es-ES"/>
        </w:rPr>
        <w:t xml:space="preserve"> po</w:t>
      </w:r>
      <w:r w:rsidR="00876ABD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876AB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76AB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11020" w:rsidRPr="003A47F0">
        <w:rPr>
          <w:lang w:val="es-ES"/>
        </w:rPr>
        <w:t>romaní</w:t>
      </w:r>
      <w:r w:rsidR="000A47FE" w:rsidRPr="003A47F0">
        <w:rPr>
          <w:lang w:val="es-ES"/>
        </w:rPr>
        <w:t xml:space="preserve"> </w:t>
      </w:r>
      <w:r w:rsidR="00932D20" w:rsidRPr="003A47F0">
        <w:rPr>
          <w:lang w:val="es-ES"/>
        </w:rPr>
        <w:t>a</w:t>
      </w:r>
      <w:r w:rsidR="00876ABD" w:rsidRPr="003A47F0">
        <w:rPr>
          <w:lang w:val="es-ES"/>
        </w:rPr>
        <w:t>do</w:t>
      </w:r>
      <w:r w:rsidR="00932D20" w:rsidRPr="003A47F0">
        <w:rPr>
          <w:lang w:val="es-ES"/>
        </w:rPr>
        <w:t>lece de</w:t>
      </w:r>
      <w:r w:rsidR="00876ABD" w:rsidRPr="003A47F0">
        <w:rPr>
          <w:lang w:val="es-ES"/>
        </w:rPr>
        <w:t xml:space="preserve"> la falta de datos</w:t>
      </w:r>
      <w:r w:rsidR="000A47FE" w:rsidRPr="003A47F0">
        <w:rPr>
          <w:lang w:val="es-ES"/>
        </w:rPr>
        <w:t xml:space="preserve"> </w:t>
      </w:r>
      <w:r w:rsidR="00876AB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876ABD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876ABD" w:rsidRPr="003A47F0">
        <w:rPr>
          <w:lang w:val="es-ES"/>
        </w:rPr>
        <w:t>La necesidad de contar con datos</w:t>
      </w:r>
      <w:r w:rsidR="000A47FE" w:rsidRPr="003A47F0">
        <w:rPr>
          <w:lang w:val="es-ES"/>
        </w:rPr>
        <w:t xml:space="preserve"> exact</w:t>
      </w:r>
      <w:r w:rsidR="00876ABD" w:rsidRPr="003A47F0">
        <w:rPr>
          <w:lang w:val="es-ES"/>
        </w:rPr>
        <w:t xml:space="preserve">os, desglosados </w:t>
      </w:r>
      <w:r w:rsidR="00932D20" w:rsidRPr="003A47F0">
        <w:rPr>
          <w:lang w:val="es-ES"/>
        </w:rPr>
        <w:t>por</w:t>
      </w:r>
      <w:r w:rsidR="00876ABD" w:rsidRPr="003A47F0">
        <w:rPr>
          <w:lang w:val="es-ES"/>
        </w:rPr>
        <w:t xml:space="preserve"> </w:t>
      </w:r>
      <w:r w:rsidR="00932D20" w:rsidRPr="003A47F0">
        <w:rPr>
          <w:lang w:val="es-ES"/>
        </w:rPr>
        <w:t>e</w:t>
      </w:r>
      <w:r w:rsidR="000A47FE" w:rsidRPr="003A47F0">
        <w:rPr>
          <w:lang w:val="es-ES"/>
        </w:rPr>
        <w:t>tni</w:t>
      </w:r>
      <w:r w:rsidR="00876ABD" w:rsidRPr="003A47F0">
        <w:rPr>
          <w:lang w:val="es-ES"/>
        </w:rPr>
        <w:t>a</w:t>
      </w:r>
      <w:r w:rsidR="00EA7B2A" w:rsidRPr="003A47F0">
        <w:rPr>
          <w:lang w:val="es-ES"/>
        </w:rPr>
        <w:t>,</w:t>
      </w:r>
      <w:r w:rsidR="00876ABD" w:rsidRPr="003A47F0">
        <w:rPr>
          <w:lang w:val="es-ES"/>
        </w:rPr>
        <w:t xml:space="preserve"> ha </w:t>
      </w:r>
      <w:r w:rsidR="00932D20" w:rsidRPr="003A47F0">
        <w:rPr>
          <w:lang w:val="es-ES"/>
        </w:rPr>
        <w:t xml:space="preserve">quedado reflejada </w:t>
      </w:r>
      <w:r w:rsidR="00EA7B2A" w:rsidRPr="003A47F0">
        <w:rPr>
          <w:lang w:val="es-ES"/>
        </w:rPr>
        <w:t>de</w:t>
      </w:r>
      <w:r w:rsidR="00932D20" w:rsidRPr="003A47F0">
        <w:rPr>
          <w:lang w:val="es-ES"/>
        </w:rPr>
        <w:t>sde</w:t>
      </w:r>
      <w:r w:rsidR="00EA7B2A" w:rsidRPr="003A47F0">
        <w:rPr>
          <w:lang w:val="es-ES"/>
        </w:rPr>
        <w:t xml:space="preserve"> hace varios años, </w:t>
      </w:r>
      <w:r w:rsidR="00876ABD" w:rsidRPr="003A47F0">
        <w:rPr>
          <w:lang w:val="es-ES"/>
        </w:rPr>
        <w:t>tanto</w:t>
      </w:r>
      <w:r w:rsidR="000A47FE" w:rsidRPr="003A47F0">
        <w:rPr>
          <w:lang w:val="es-ES"/>
        </w:rPr>
        <w:t xml:space="preserve"> direct</w:t>
      </w:r>
      <w:r w:rsidR="00876ABD" w:rsidRPr="003A47F0">
        <w:rPr>
          <w:lang w:val="es-ES"/>
        </w:rPr>
        <w:t>a como</w:t>
      </w:r>
      <w:r w:rsidR="000A47FE" w:rsidRPr="003A47F0">
        <w:rPr>
          <w:lang w:val="es-ES"/>
        </w:rPr>
        <w:t xml:space="preserve"> indirect</w:t>
      </w:r>
      <w:r w:rsidR="00876ABD" w:rsidRPr="003A47F0">
        <w:rPr>
          <w:lang w:val="es-ES"/>
        </w:rPr>
        <w:t>amente</w:t>
      </w:r>
      <w:r w:rsidR="0011102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76ABD" w:rsidRPr="003A47F0">
        <w:rPr>
          <w:lang w:val="es-ES"/>
        </w:rPr>
        <w:t xml:space="preserve">en casi todos los documentos </w:t>
      </w:r>
      <w:r w:rsidR="000A47FE" w:rsidRPr="003A47F0">
        <w:rPr>
          <w:lang w:val="es-ES"/>
        </w:rPr>
        <w:t>concept</w:t>
      </w:r>
      <w:r w:rsidR="00932D20" w:rsidRPr="003A47F0">
        <w:rPr>
          <w:lang w:val="es-ES"/>
        </w:rPr>
        <w:t>uale</w:t>
      </w:r>
      <w:r w:rsidR="00876ABD" w:rsidRPr="003A47F0">
        <w:rPr>
          <w:lang w:val="es-ES"/>
        </w:rPr>
        <w:t>s del</w:t>
      </w:r>
      <w:r w:rsidR="000A47FE" w:rsidRPr="003A47F0">
        <w:rPr>
          <w:lang w:val="es-ES"/>
        </w:rPr>
        <w:t xml:space="preserve"> Go</w:t>
      </w:r>
      <w:r w:rsidR="00876ABD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876ABD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876ABD" w:rsidRPr="003A47F0">
        <w:rPr>
          <w:lang w:val="es-ES"/>
        </w:rPr>
        <w:t xml:space="preserve">En los últimos </w:t>
      </w:r>
      <w:r w:rsidR="00111020" w:rsidRPr="003A47F0">
        <w:rPr>
          <w:lang w:val="es-ES"/>
        </w:rPr>
        <w:t>añ</w:t>
      </w:r>
      <w:r w:rsidR="00876ABD" w:rsidRPr="003A47F0">
        <w:rPr>
          <w:lang w:val="es-ES"/>
        </w:rPr>
        <w:t>os</w:t>
      </w:r>
      <w:r w:rsidR="00111020" w:rsidRPr="003A47F0">
        <w:rPr>
          <w:lang w:val="es-ES"/>
        </w:rPr>
        <w:t xml:space="preserve"> se han obtenido much</w:t>
      </w:r>
      <w:r w:rsidR="00BC754C" w:rsidRPr="003A47F0">
        <w:rPr>
          <w:lang w:val="es-ES"/>
        </w:rPr>
        <w:t xml:space="preserve">os </w:t>
      </w:r>
      <w:r w:rsidR="000A47FE" w:rsidRPr="003A47F0">
        <w:rPr>
          <w:lang w:val="es-ES"/>
        </w:rPr>
        <w:t>dat</w:t>
      </w:r>
      <w:r w:rsidR="00BC754C" w:rsidRPr="003A47F0">
        <w:rPr>
          <w:lang w:val="es-ES"/>
        </w:rPr>
        <w:t>os sobre las</w:t>
      </w:r>
      <w:r w:rsidR="000A47FE" w:rsidRPr="003A47F0">
        <w:rPr>
          <w:lang w:val="es-ES"/>
        </w:rPr>
        <w:t xml:space="preserve"> condi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C75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BC754C" w:rsidRPr="003A47F0">
        <w:rPr>
          <w:lang w:val="es-ES"/>
        </w:rPr>
        <w:t>de vida y la</w:t>
      </w:r>
      <w:r w:rsidR="000A47FE" w:rsidRPr="003A47F0">
        <w:rPr>
          <w:lang w:val="es-ES"/>
        </w:rPr>
        <w:t xml:space="preserve"> discrimina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C754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C75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C754C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BC754C" w:rsidRPr="003A47F0">
        <w:rPr>
          <w:lang w:val="es-ES"/>
        </w:rPr>
        <w:t>qui</w:t>
      </w:r>
      <w:r w:rsidR="000A47FE" w:rsidRPr="003A47F0">
        <w:rPr>
          <w:lang w:val="es-ES"/>
        </w:rPr>
        <w:t>a</w:t>
      </w:r>
      <w:r w:rsidR="00F7161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11020" w:rsidRPr="003A47F0">
        <w:rPr>
          <w:lang w:val="es-ES"/>
        </w:rPr>
        <w:t xml:space="preserve">gracias a los sondeos de seguimiento </w:t>
      </w:r>
      <w:r w:rsidR="00120E84" w:rsidRPr="003A47F0">
        <w:rPr>
          <w:lang w:val="es-ES"/>
        </w:rPr>
        <w:t>efectuados</w:t>
      </w:r>
      <w:r w:rsidR="00EA7B2A" w:rsidRPr="003A47F0">
        <w:rPr>
          <w:lang w:val="es-ES"/>
        </w:rPr>
        <w:t xml:space="preserve"> por</w:t>
      </w:r>
      <w:r w:rsidR="000A47FE" w:rsidRPr="003A47F0">
        <w:rPr>
          <w:lang w:val="es-ES"/>
        </w:rPr>
        <w:t xml:space="preserve"> institu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C754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BC754C" w:rsidRPr="003A47F0">
        <w:rPr>
          <w:lang w:val="es-ES"/>
        </w:rPr>
        <w:t xml:space="preserve">europeas y </w:t>
      </w:r>
      <w:r w:rsidR="00111020" w:rsidRPr="003A47F0">
        <w:rPr>
          <w:lang w:val="es-ES"/>
        </w:rPr>
        <w:t xml:space="preserve">a </w:t>
      </w:r>
      <w:r w:rsidR="00BC754C" w:rsidRPr="003A47F0">
        <w:rPr>
          <w:lang w:val="es-ES"/>
        </w:rPr>
        <w:t>l</w:t>
      </w:r>
      <w:r w:rsidR="00111020" w:rsidRPr="003A47F0">
        <w:rPr>
          <w:lang w:val="es-ES"/>
        </w:rPr>
        <w:t>os trabajos de</w:t>
      </w:r>
      <w:r w:rsidR="00BC754C" w:rsidRPr="003A47F0">
        <w:rPr>
          <w:lang w:val="es-ES"/>
        </w:rPr>
        <w:t xml:space="preserve"> investigación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>e</w:t>
      </w:r>
      <w:r w:rsidR="000A47FE" w:rsidRPr="003A47F0">
        <w:rPr>
          <w:lang w:val="es-ES"/>
        </w:rPr>
        <w:t>specializ</w:t>
      </w:r>
      <w:r w:rsidR="00BC754C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11020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111020" w:rsidRPr="003A47F0">
        <w:rPr>
          <w:lang w:val="es-ES"/>
        </w:rPr>
        <w:t>principal</w:t>
      </w:r>
      <w:r w:rsidR="00BC754C" w:rsidRPr="003A47F0">
        <w:rPr>
          <w:lang w:val="es-ES"/>
        </w:rPr>
        <w:t>mente</w:t>
      </w:r>
      <w:r w:rsidR="000A47FE" w:rsidRPr="003A47F0">
        <w:rPr>
          <w:lang w:val="es-ES"/>
        </w:rPr>
        <w:t xml:space="preserve"> sociol</w:t>
      </w:r>
      <w:r w:rsidR="00BC754C" w:rsidRPr="003A47F0">
        <w:rPr>
          <w:lang w:val="es-ES"/>
        </w:rPr>
        <w:t>ó</w:t>
      </w:r>
      <w:r w:rsidR="000A47FE" w:rsidRPr="003A47F0">
        <w:rPr>
          <w:lang w:val="es-ES"/>
        </w:rPr>
        <w:t>gi</w:t>
      </w:r>
      <w:r w:rsidR="00BC754C" w:rsidRPr="003A47F0">
        <w:rPr>
          <w:lang w:val="es-ES"/>
        </w:rPr>
        <w:t>c</w:t>
      </w:r>
      <w:r w:rsidR="00111020" w:rsidRPr="003A47F0">
        <w:rPr>
          <w:lang w:val="es-ES"/>
        </w:rPr>
        <w:t xml:space="preserve">os, realizados en </w:t>
      </w:r>
      <w:r w:rsidR="00BC754C" w:rsidRPr="003A47F0">
        <w:rPr>
          <w:lang w:val="es-ES"/>
        </w:rPr>
        <w:t>el entorno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BC754C" w:rsidRPr="003A47F0">
        <w:rPr>
          <w:lang w:val="es-ES"/>
        </w:rPr>
        <w:t>ní</w:t>
      </w:r>
      <w:r w:rsidR="000A47FE" w:rsidRPr="003A47F0">
        <w:rPr>
          <w:lang w:val="es-ES"/>
        </w:rPr>
        <w:t xml:space="preserve">. </w:t>
      </w:r>
      <w:r w:rsidR="00BC754C" w:rsidRPr="003A47F0">
        <w:rPr>
          <w:lang w:val="es-ES"/>
        </w:rPr>
        <w:t>Es</w:t>
      </w:r>
      <w:r w:rsidR="00111020" w:rsidRPr="003A47F0">
        <w:rPr>
          <w:lang w:val="es-ES"/>
        </w:rPr>
        <w:t>tos trabajos</w:t>
      </w:r>
      <w:r w:rsidR="00BC754C" w:rsidRPr="003A47F0">
        <w:rPr>
          <w:lang w:val="es-ES"/>
        </w:rPr>
        <w:t xml:space="preserve"> </w:t>
      </w:r>
      <w:r w:rsidR="000A47FE" w:rsidRPr="003A47F0">
        <w:rPr>
          <w:lang w:val="es-ES"/>
        </w:rPr>
        <w:t>ha</w:t>
      </w:r>
      <w:r w:rsidR="00111020" w:rsidRPr="003A47F0">
        <w:rPr>
          <w:lang w:val="es-ES"/>
        </w:rPr>
        <w:t>n</w:t>
      </w:r>
      <w:r w:rsidR="00BC754C" w:rsidRPr="003A47F0">
        <w:rPr>
          <w:lang w:val="es-ES"/>
        </w:rPr>
        <w:t xml:space="preserve"> </w:t>
      </w:r>
      <w:r w:rsidR="000A47FE" w:rsidRPr="003A47F0">
        <w:rPr>
          <w:lang w:val="es-ES"/>
        </w:rPr>
        <w:t>s</w:t>
      </w:r>
      <w:r w:rsidR="00BC754C" w:rsidRPr="003A47F0">
        <w:rPr>
          <w:lang w:val="es-ES"/>
        </w:rPr>
        <w:t>ido</w:t>
      </w:r>
      <w:r w:rsidR="000A47FE" w:rsidRPr="003A47F0">
        <w:rPr>
          <w:lang w:val="es-ES"/>
        </w:rPr>
        <w:t xml:space="preserve"> ini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iad</w:t>
      </w:r>
      <w:r w:rsidR="00111020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 xml:space="preserve">y </w:t>
      </w:r>
      <w:r w:rsidR="00EA7B2A" w:rsidRPr="003A47F0">
        <w:rPr>
          <w:lang w:val="es-ES"/>
        </w:rPr>
        <w:t>llev</w:t>
      </w:r>
      <w:r w:rsidR="00BC754C" w:rsidRPr="003A47F0">
        <w:rPr>
          <w:lang w:val="es-ES"/>
        </w:rPr>
        <w:t>ad</w:t>
      </w:r>
      <w:r w:rsidR="00111020" w:rsidRPr="003A47F0">
        <w:rPr>
          <w:lang w:val="es-ES"/>
        </w:rPr>
        <w:t>os</w:t>
      </w:r>
      <w:r w:rsidR="00BC754C" w:rsidRPr="003A47F0">
        <w:rPr>
          <w:lang w:val="es-ES"/>
        </w:rPr>
        <w:t xml:space="preserve"> </w:t>
      </w:r>
      <w:r w:rsidR="00EA7B2A" w:rsidRPr="003A47F0">
        <w:rPr>
          <w:lang w:val="es-ES"/>
        </w:rPr>
        <w:t xml:space="preserve">a cabo </w:t>
      </w:r>
      <w:r w:rsidR="00BC754C" w:rsidRPr="003A47F0">
        <w:rPr>
          <w:lang w:val="es-ES"/>
        </w:rPr>
        <w:t>por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>institutos de investigación</w:t>
      </w:r>
      <w:r w:rsidR="000A47FE" w:rsidRPr="003A47F0">
        <w:rPr>
          <w:lang w:val="es-ES"/>
        </w:rPr>
        <w:t xml:space="preserve">, </w:t>
      </w:r>
      <w:r w:rsidR="00BC754C" w:rsidRPr="003A47F0">
        <w:rPr>
          <w:lang w:val="es-ES"/>
        </w:rPr>
        <w:t>centros universitarios</w:t>
      </w:r>
      <w:r w:rsidR="000A47FE" w:rsidRPr="003A47F0">
        <w:rPr>
          <w:lang w:val="es-ES"/>
        </w:rPr>
        <w:t xml:space="preserve">, </w:t>
      </w:r>
      <w:r w:rsidR="00BC754C" w:rsidRPr="003A47F0">
        <w:rPr>
          <w:lang w:val="es-ES"/>
        </w:rPr>
        <w:t>entidades e</w:t>
      </w:r>
      <w:r w:rsidR="000A47FE" w:rsidRPr="003A47F0">
        <w:rPr>
          <w:lang w:val="es-ES"/>
        </w:rPr>
        <w:t>uropea</w:t>
      </w:r>
      <w:r w:rsidR="00BC754C" w:rsidRPr="003A47F0">
        <w:rPr>
          <w:lang w:val="es-ES"/>
        </w:rPr>
        <w:t>s, O</w:t>
      </w:r>
      <w:r w:rsidR="000A47FE" w:rsidRPr="003A47F0">
        <w:rPr>
          <w:lang w:val="es-ES"/>
        </w:rPr>
        <w:t xml:space="preserve">NG </w:t>
      </w:r>
      <w:r w:rsidR="00111020" w:rsidRPr="003A47F0">
        <w:rPr>
          <w:lang w:val="es-ES"/>
        </w:rPr>
        <w:t>y organizaciones</w:t>
      </w:r>
      <w:r w:rsidR="000A47FE" w:rsidRPr="003A47F0">
        <w:rPr>
          <w:lang w:val="es-ES"/>
        </w:rPr>
        <w:t xml:space="preserve"> interna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BC754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  <w:r w:rsidR="00BC754C" w:rsidRPr="003A47F0">
        <w:rPr>
          <w:lang w:val="es-ES"/>
        </w:rPr>
        <w:t xml:space="preserve">Los informes de </w:t>
      </w:r>
      <w:r w:rsidR="00644BA4" w:rsidRPr="003A47F0">
        <w:rPr>
          <w:lang w:val="es-ES"/>
        </w:rPr>
        <w:t>seguimiento</w:t>
      </w:r>
      <w:r w:rsidR="00BC754C" w:rsidRPr="003A47F0">
        <w:rPr>
          <w:lang w:val="es-ES"/>
        </w:rPr>
        <w:t xml:space="preserve"> de las instituciones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>e</w:t>
      </w:r>
      <w:r w:rsidR="000A47FE" w:rsidRPr="003A47F0">
        <w:rPr>
          <w:lang w:val="es-ES"/>
        </w:rPr>
        <w:t>uropea</w:t>
      </w:r>
      <w:r w:rsidR="00BC754C" w:rsidRPr="003A47F0">
        <w:rPr>
          <w:lang w:val="es-ES"/>
        </w:rPr>
        <w:t>s</w:t>
      </w:r>
      <w:r w:rsidR="000A47FE" w:rsidRPr="003A47F0">
        <w:rPr>
          <w:lang w:val="es-ES"/>
        </w:rPr>
        <w:t xml:space="preserve"> ha</w:t>
      </w:r>
      <w:r w:rsidR="00BC754C" w:rsidRPr="003A47F0">
        <w:rPr>
          <w:lang w:val="es-ES"/>
        </w:rPr>
        <w:t>n</w:t>
      </w:r>
      <w:r w:rsidR="000A47FE" w:rsidRPr="003A47F0">
        <w:rPr>
          <w:lang w:val="es-ES"/>
        </w:rPr>
        <w:t xml:space="preserve"> pro</w:t>
      </w:r>
      <w:r w:rsidR="00BC754C" w:rsidRPr="003A47F0">
        <w:rPr>
          <w:lang w:val="es-ES"/>
        </w:rPr>
        <w:t>porcionado datos</w:t>
      </w:r>
      <w:r w:rsidR="000A47FE" w:rsidRPr="003A47F0">
        <w:rPr>
          <w:lang w:val="es-ES"/>
        </w:rPr>
        <w:t xml:space="preserve"> par</w:t>
      </w:r>
      <w:r w:rsidR="00BC754C" w:rsidRPr="003A47F0">
        <w:rPr>
          <w:lang w:val="es-ES"/>
        </w:rPr>
        <w:t>c</w:t>
      </w:r>
      <w:r w:rsidR="000A47FE" w:rsidRPr="003A47F0">
        <w:rPr>
          <w:lang w:val="es-ES"/>
        </w:rPr>
        <w:t>ial</w:t>
      </w:r>
      <w:r w:rsidR="00BC754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C754C" w:rsidRPr="003A47F0">
        <w:rPr>
          <w:lang w:val="es-ES"/>
        </w:rPr>
        <w:t xml:space="preserve">sobre </w:t>
      </w:r>
      <w:r w:rsidR="00CE5782" w:rsidRPr="003A47F0">
        <w:rPr>
          <w:lang w:val="es-ES"/>
        </w:rPr>
        <w:t>aspectos</w:t>
      </w:r>
      <w:r w:rsidR="000A47FE" w:rsidRPr="003A47F0">
        <w:rPr>
          <w:lang w:val="es-ES"/>
        </w:rPr>
        <w:t xml:space="preserve"> </w:t>
      </w:r>
      <w:r w:rsidR="00EA7B2A" w:rsidRPr="003A47F0">
        <w:rPr>
          <w:lang w:val="es-ES"/>
        </w:rPr>
        <w:t>concretos</w:t>
      </w:r>
      <w:r w:rsidR="00BC754C" w:rsidRPr="003A47F0">
        <w:rPr>
          <w:lang w:val="es-ES"/>
        </w:rPr>
        <w:t xml:space="preserve"> de la vida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en las comunidades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CE5782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  <w:r w:rsidR="00CE5782" w:rsidRPr="003A47F0">
        <w:rPr>
          <w:lang w:val="es-ES"/>
        </w:rPr>
        <w:t xml:space="preserve">La cartografía de las </w:t>
      </w:r>
      <w:r w:rsidR="000A47FE" w:rsidRPr="003A47F0">
        <w:rPr>
          <w:lang w:val="es-ES"/>
        </w:rPr>
        <w:t>comuni</w:t>
      </w:r>
      <w:r w:rsidR="00CE5782" w:rsidRPr="003A47F0">
        <w:rPr>
          <w:lang w:val="es-ES"/>
        </w:rPr>
        <w:t>dades romaníes en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CE5782" w:rsidRPr="003A47F0">
        <w:rPr>
          <w:lang w:val="es-ES"/>
        </w:rPr>
        <w:t>qu</w:t>
      </w:r>
      <w:r w:rsidR="000A47FE" w:rsidRPr="003A47F0">
        <w:rPr>
          <w:lang w:val="es-ES"/>
        </w:rPr>
        <w:t>ia</w:t>
      </w:r>
      <w:r w:rsidR="00F71611" w:rsidRPr="003A47F0">
        <w:rPr>
          <w:lang w:val="es-ES"/>
        </w:rPr>
        <w:t xml:space="preserve"> o</w:t>
      </w:r>
      <w:r w:rsidR="000A47FE" w:rsidRPr="003A47F0">
        <w:rPr>
          <w:lang w:val="es-ES"/>
        </w:rPr>
        <w:t xml:space="preserve"> A</w:t>
      </w:r>
      <w:r w:rsidR="00F71611" w:rsidRPr="003A47F0">
        <w:rPr>
          <w:lang w:val="es-ES"/>
        </w:rPr>
        <w:t>tlas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F71611" w:rsidRPr="003A47F0">
        <w:rPr>
          <w:lang w:val="es-ES"/>
        </w:rPr>
        <w:t>c</w:t>
      </w:r>
      <w:r w:rsidR="000A47FE" w:rsidRPr="003A47F0">
        <w:rPr>
          <w:lang w:val="es-ES"/>
        </w:rPr>
        <w:t>omuni</w:t>
      </w:r>
      <w:r w:rsidR="00CE5782" w:rsidRPr="003A47F0">
        <w:rPr>
          <w:lang w:val="es-ES"/>
        </w:rPr>
        <w:t>dades romaníes</w:t>
      </w:r>
      <w:r w:rsidR="000A47FE" w:rsidRPr="003A47F0">
        <w:rPr>
          <w:lang w:val="es-ES"/>
        </w:rPr>
        <w:t xml:space="preserve"> 2004 (</w:t>
      </w:r>
      <w:r w:rsidR="00CE5782" w:rsidRPr="003A47F0">
        <w:rPr>
          <w:lang w:val="es-ES"/>
        </w:rPr>
        <w:t>en lo sucesivo, el</w:t>
      </w:r>
      <w:r w:rsidR="000A47FE" w:rsidRPr="003A47F0">
        <w:rPr>
          <w:lang w:val="es-ES"/>
        </w:rPr>
        <w:t xml:space="preserve"> Atlas) s</w:t>
      </w:r>
      <w:r w:rsidR="00CE5782" w:rsidRPr="003A47F0">
        <w:rPr>
          <w:lang w:val="es-ES"/>
        </w:rPr>
        <w:t>e</w:t>
      </w:r>
      <w:r w:rsidR="000A47FE" w:rsidRPr="003A47F0">
        <w:rPr>
          <w:lang w:val="es-ES"/>
        </w:rPr>
        <w:t xml:space="preserve"> bas</w:t>
      </w:r>
      <w:r w:rsidR="00CE5782" w:rsidRPr="003A47F0">
        <w:rPr>
          <w:lang w:val="es-ES"/>
        </w:rPr>
        <w:t>a en el supuesto de que las comunidades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CE5782" w:rsidRPr="003A47F0">
        <w:rPr>
          <w:lang w:val="es-ES"/>
        </w:rPr>
        <w:t xml:space="preserve">níes marginales </w:t>
      </w:r>
      <w:r w:rsidR="00EA7B2A" w:rsidRPr="003A47F0">
        <w:rPr>
          <w:lang w:val="es-ES"/>
        </w:rPr>
        <w:t>res</w:t>
      </w:r>
      <w:r w:rsidR="00CE5782" w:rsidRPr="003A47F0">
        <w:rPr>
          <w:lang w:val="es-ES"/>
        </w:rPr>
        <w:t>i</w:t>
      </w:r>
      <w:r w:rsidR="00EA7B2A" w:rsidRPr="003A47F0">
        <w:rPr>
          <w:lang w:val="es-ES"/>
        </w:rPr>
        <w:t>d</w:t>
      </w:r>
      <w:r w:rsidR="00CE5782" w:rsidRPr="003A47F0">
        <w:rPr>
          <w:lang w:val="es-ES"/>
        </w:rPr>
        <w:t>en en ciertos</w:t>
      </w:r>
      <w:r w:rsidR="000A47FE" w:rsidRPr="003A47F0">
        <w:rPr>
          <w:lang w:val="es-ES"/>
        </w:rPr>
        <w:t xml:space="preserve"> territori</w:t>
      </w:r>
      <w:r w:rsidR="00CE5782" w:rsidRPr="003A47F0">
        <w:rPr>
          <w:lang w:val="es-ES"/>
        </w:rPr>
        <w:t>os o</w:t>
      </w:r>
      <w:r w:rsidR="000A47FE" w:rsidRPr="003A47F0">
        <w:rPr>
          <w:lang w:val="es-ES"/>
        </w:rPr>
        <w:t xml:space="preserve"> enclaves, </w:t>
      </w:r>
      <w:r w:rsidR="00CE5782" w:rsidRPr="003A47F0">
        <w:rPr>
          <w:lang w:val="es-ES"/>
        </w:rPr>
        <w:t xml:space="preserve">bien en el </w:t>
      </w:r>
      <w:r w:rsidR="000A47FE" w:rsidRPr="003A47F0">
        <w:rPr>
          <w:lang w:val="es-ES"/>
        </w:rPr>
        <w:t>i</w:t>
      </w:r>
      <w:r w:rsidR="00CE5782" w:rsidRPr="003A47F0">
        <w:rPr>
          <w:lang w:val="es-ES"/>
        </w:rPr>
        <w:t>n</w:t>
      </w:r>
      <w:r w:rsidR="000A47FE" w:rsidRPr="003A47F0">
        <w:rPr>
          <w:lang w:val="es-ES"/>
        </w:rPr>
        <w:t>ter</w:t>
      </w:r>
      <w:r w:rsidR="00CE5782" w:rsidRPr="003A47F0">
        <w:rPr>
          <w:lang w:val="es-ES"/>
        </w:rPr>
        <w:t>ior de ciudades</w:t>
      </w:r>
      <w:r w:rsidR="000A47FE" w:rsidRPr="003A47F0">
        <w:rPr>
          <w:lang w:val="es-ES"/>
        </w:rPr>
        <w:t>/</w:t>
      </w:r>
      <w:r w:rsidR="00CE5782" w:rsidRPr="003A47F0">
        <w:rPr>
          <w:lang w:val="es-ES"/>
        </w:rPr>
        <w:t>pueblos</w:t>
      </w:r>
      <w:r w:rsidR="000A47FE" w:rsidRPr="003A47F0">
        <w:rPr>
          <w:lang w:val="es-ES"/>
        </w:rPr>
        <w:t xml:space="preserve"> o </w:t>
      </w:r>
      <w:r w:rsidR="00CE5782" w:rsidRPr="003A47F0">
        <w:rPr>
          <w:lang w:val="es-ES"/>
        </w:rPr>
        <w:t>en su</w:t>
      </w:r>
      <w:r w:rsidR="000A47FE" w:rsidRPr="003A47F0">
        <w:rPr>
          <w:lang w:val="es-ES"/>
        </w:rPr>
        <w:t xml:space="preserve"> peri</w:t>
      </w:r>
      <w:r w:rsidR="00CE5782" w:rsidRPr="003A47F0">
        <w:rPr>
          <w:lang w:val="es-ES"/>
        </w:rPr>
        <w:t>f</w:t>
      </w:r>
      <w:r w:rsidR="000A47FE" w:rsidRPr="003A47F0">
        <w:rPr>
          <w:lang w:val="es-ES"/>
        </w:rPr>
        <w:t>eri</w:t>
      </w:r>
      <w:r w:rsidR="00CE578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o </w:t>
      </w:r>
      <w:r w:rsidR="00644BA4" w:rsidRPr="003A47F0">
        <w:rPr>
          <w:lang w:val="es-ES"/>
        </w:rPr>
        <w:t xml:space="preserve">bien </w:t>
      </w:r>
      <w:r w:rsidR="00CE578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CE5782" w:rsidRPr="003A47F0">
        <w:rPr>
          <w:lang w:val="es-ES"/>
        </w:rPr>
        <w:t xml:space="preserve">asentamientos </w:t>
      </w:r>
      <w:r w:rsidR="00F71611" w:rsidRPr="003A47F0">
        <w:rPr>
          <w:lang w:val="es-ES"/>
        </w:rPr>
        <w:t>marginales</w:t>
      </w:r>
      <w:r w:rsidR="00CE578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E5782" w:rsidRPr="003A47F0">
        <w:rPr>
          <w:lang w:val="es-ES"/>
        </w:rPr>
        <w:t>por lo que</w:t>
      </w:r>
      <w:r w:rsidR="00A13090" w:rsidRPr="003A47F0">
        <w:rPr>
          <w:lang w:val="es-ES"/>
        </w:rPr>
        <w:t xml:space="preserve"> resulta viable</w:t>
      </w:r>
      <w:r w:rsidR="000A47FE" w:rsidRPr="003A47F0">
        <w:rPr>
          <w:lang w:val="es-ES"/>
        </w:rPr>
        <w:t xml:space="preserve"> </w:t>
      </w:r>
      <w:r w:rsidR="00A13090" w:rsidRPr="003A47F0">
        <w:rPr>
          <w:lang w:val="es-ES"/>
        </w:rPr>
        <w:t>su</w:t>
      </w:r>
      <w:r w:rsidR="005C49BB" w:rsidRPr="003A47F0">
        <w:rPr>
          <w:lang w:val="es-ES"/>
        </w:rPr>
        <w:t xml:space="preserve"> seguimiento</w:t>
      </w:r>
      <w:r w:rsidR="00A13090" w:rsidRPr="003A47F0">
        <w:rPr>
          <w:lang w:val="es-ES"/>
        </w:rPr>
        <w:t xml:space="preserve"> y cartograf</w:t>
      </w:r>
      <w:r w:rsidR="005C49BB" w:rsidRPr="003A47F0">
        <w:rPr>
          <w:lang w:val="es-ES"/>
        </w:rPr>
        <w:t>í</w:t>
      </w:r>
      <w:r w:rsidR="00A13090" w:rsidRPr="003A47F0">
        <w:rPr>
          <w:lang w:val="es-ES"/>
        </w:rPr>
        <w:t>a</w:t>
      </w:r>
      <w:r w:rsidR="000A47FE" w:rsidRPr="003A47F0">
        <w:rPr>
          <w:lang w:val="es-ES"/>
        </w:rPr>
        <w:t>.</w:t>
      </w:r>
      <w:r w:rsidR="00A13090" w:rsidRPr="003A47F0">
        <w:rPr>
          <w:lang w:val="es-ES"/>
        </w:rPr>
        <w:t xml:space="preserve"> Ese</w:t>
      </w:r>
      <w:r w:rsidR="000A47FE" w:rsidRPr="003A47F0">
        <w:rPr>
          <w:lang w:val="es-ES"/>
        </w:rPr>
        <w:t xml:space="preserve"> proced</w:t>
      </w:r>
      <w:r w:rsidR="00A13090" w:rsidRPr="003A47F0">
        <w:rPr>
          <w:lang w:val="es-ES"/>
        </w:rPr>
        <w:t>imiento no</w:t>
      </w:r>
      <w:r w:rsidR="000A47FE" w:rsidRPr="003A47F0">
        <w:rPr>
          <w:lang w:val="es-ES"/>
        </w:rPr>
        <w:t xml:space="preserve"> contra</w:t>
      </w:r>
      <w:r w:rsidR="00A13090" w:rsidRPr="003A47F0">
        <w:rPr>
          <w:lang w:val="es-ES"/>
        </w:rPr>
        <w:t>viene los</w:t>
      </w:r>
      <w:r w:rsidR="000A47FE" w:rsidRPr="003A47F0">
        <w:rPr>
          <w:lang w:val="es-ES"/>
        </w:rPr>
        <w:t xml:space="preserve"> princip</w:t>
      </w:r>
      <w:r w:rsidR="00A13090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A13090" w:rsidRPr="003A47F0">
        <w:rPr>
          <w:lang w:val="es-ES"/>
        </w:rPr>
        <w:t>establecidos en la</w:t>
      </w:r>
      <w:r w:rsidR="000A47FE" w:rsidRPr="003A47F0">
        <w:rPr>
          <w:lang w:val="es-ES"/>
        </w:rPr>
        <w:t xml:space="preserve"> Constitu</w:t>
      </w:r>
      <w:r w:rsidR="00A1309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1309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13090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A13090" w:rsidRPr="003A47F0">
          <w:rPr>
            <w:lang w:val="es-ES"/>
          </w:rPr>
          <w:t>la República</w:t>
        </w:r>
        <w:r w:rsidR="000A47FE" w:rsidRPr="003A47F0">
          <w:rPr>
            <w:lang w:val="es-ES"/>
          </w:rPr>
          <w:t xml:space="preserve"> </w:t>
        </w:r>
        <w:r w:rsidR="00A13090" w:rsidRPr="003A47F0">
          <w:rPr>
            <w:lang w:val="es-ES"/>
          </w:rPr>
          <w:t>Es</w:t>
        </w:r>
        <w:r w:rsidR="000A47FE" w:rsidRPr="003A47F0">
          <w:rPr>
            <w:lang w:val="es-ES"/>
          </w:rPr>
          <w:t>lova</w:t>
        </w:r>
        <w:r w:rsidR="00A13090" w:rsidRPr="003A47F0">
          <w:rPr>
            <w:lang w:val="es-ES"/>
          </w:rPr>
          <w:t>ca</w:t>
        </w:r>
      </w:smartTag>
      <w:r w:rsidR="000A47FE" w:rsidRPr="003A47F0">
        <w:rPr>
          <w:lang w:val="es-ES"/>
        </w:rPr>
        <w:t xml:space="preserve">, </w:t>
      </w:r>
      <w:r w:rsidR="009743D3" w:rsidRPr="003A47F0">
        <w:rPr>
          <w:lang w:val="es-ES"/>
        </w:rPr>
        <w:t>ya</w:t>
      </w:r>
      <w:r w:rsidR="00A13090" w:rsidRPr="003A47F0">
        <w:rPr>
          <w:lang w:val="es-ES"/>
        </w:rPr>
        <w:t xml:space="preserve"> que</w:t>
      </w:r>
      <w:r w:rsidR="00F71611" w:rsidRPr="003A47F0">
        <w:rPr>
          <w:lang w:val="es-ES"/>
        </w:rPr>
        <w:t>, de hecho,</w:t>
      </w:r>
      <w:r w:rsidR="00A13090" w:rsidRPr="003A47F0">
        <w:rPr>
          <w:lang w:val="es-ES"/>
        </w:rPr>
        <w:t xml:space="preserve"> es compatible</w:t>
      </w:r>
      <w:r w:rsidR="000A47FE" w:rsidRPr="003A47F0">
        <w:rPr>
          <w:lang w:val="es-ES"/>
        </w:rPr>
        <w:t xml:space="preserve"> </w:t>
      </w:r>
      <w:r w:rsidR="00A13090" w:rsidRPr="003A47F0">
        <w:rPr>
          <w:lang w:val="es-ES"/>
        </w:rPr>
        <w:t xml:space="preserve">con las normas </w:t>
      </w:r>
      <w:r w:rsidR="00F71611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protec</w:t>
      </w:r>
      <w:r w:rsidR="00A1309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1309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13090" w:rsidRPr="003A47F0">
        <w:rPr>
          <w:lang w:val="es-ES"/>
        </w:rPr>
        <w:t>de los datos</w:t>
      </w:r>
      <w:r w:rsidR="000A47FE" w:rsidRPr="003A47F0">
        <w:rPr>
          <w:lang w:val="es-ES"/>
        </w:rPr>
        <w:t xml:space="preserve"> personal</w:t>
      </w:r>
      <w:r w:rsidR="00A13090" w:rsidRPr="003A47F0">
        <w:rPr>
          <w:lang w:val="es-ES"/>
        </w:rPr>
        <w:t xml:space="preserve">es, </w:t>
      </w:r>
      <w:r w:rsidR="009743D3" w:rsidRPr="003A47F0">
        <w:rPr>
          <w:lang w:val="es-ES"/>
        </w:rPr>
        <w:t>dado</w:t>
      </w:r>
      <w:r w:rsidR="00A13090" w:rsidRPr="003A47F0">
        <w:rPr>
          <w:lang w:val="es-ES"/>
        </w:rPr>
        <w:t xml:space="preserve"> que en la cartografía</w:t>
      </w:r>
      <w:r w:rsidR="000A47FE" w:rsidRPr="003A47F0">
        <w:rPr>
          <w:lang w:val="es-ES"/>
        </w:rPr>
        <w:t xml:space="preserve"> no</w:t>
      </w:r>
      <w:r w:rsidR="00A13090" w:rsidRPr="003A47F0">
        <w:rPr>
          <w:lang w:val="es-ES"/>
        </w:rPr>
        <w:t xml:space="preserve"> se</w:t>
      </w:r>
      <w:r w:rsidR="000A47FE" w:rsidRPr="003A47F0">
        <w:rPr>
          <w:lang w:val="es-ES"/>
        </w:rPr>
        <w:t xml:space="preserve"> </w:t>
      </w:r>
      <w:r w:rsidR="009743D3" w:rsidRPr="003A47F0">
        <w:rPr>
          <w:lang w:val="es-ES"/>
        </w:rPr>
        <w:t>analiza</w:t>
      </w:r>
      <w:r w:rsidR="000A47FE" w:rsidRPr="003A47F0">
        <w:rPr>
          <w:lang w:val="es-ES"/>
        </w:rPr>
        <w:t xml:space="preserve"> </w:t>
      </w:r>
      <w:r w:rsidR="00A13090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identi</w:t>
      </w:r>
      <w:r w:rsidR="00A13090" w:rsidRPr="003A47F0">
        <w:rPr>
          <w:lang w:val="es-ES"/>
        </w:rPr>
        <w:t>dad étnica de las personas</w:t>
      </w:r>
      <w:r w:rsidR="000A47FE" w:rsidRPr="003A47F0">
        <w:rPr>
          <w:lang w:val="es-ES"/>
        </w:rPr>
        <w:t xml:space="preserve">, </w:t>
      </w:r>
      <w:r w:rsidR="009743D3" w:rsidRPr="003A47F0">
        <w:rPr>
          <w:lang w:val="es-ES"/>
        </w:rPr>
        <w:t xml:space="preserve">pues </w:t>
      </w:r>
      <w:r w:rsidR="00A13090" w:rsidRPr="003A47F0">
        <w:rPr>
          <w:lang w:val="es-ES"/>
        </w:rPr>
        <w:t xml:space="preserve">no es </w:t>
      </w:r>
      <w:r w:rsidR="009743D3" w:rsidRPr="003A47F0">
        <w:rPr>
          <w:lang w:val="es-ES"/>
        </w:rPr>
        <w:t xml:space="preserve">sino </w:t>
      </w:r>
      <w:r w:rsidR="00A13090" w:rsidRPr="003A47F0">
        <w:rPr>
          <w:lang w:val="es-ES"/>
        </w:rPr>
        <w:t>una especie de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invent</w:t>
      </w:r>
      <w:r w:rsidR="00A13090" w:rsidRPr="003A47F0">
        <w:rPr>
          <w:lang w:val="es-ES"/>
        </w:rPr>
        <w:t>a</w:t>
      </w:r>
      <w:r w:rsidR="000A47FE" w:rsidRPr="003A47F0">
        <w:rPr>
          <w:lang w:val="es-ES"/>
        </w:rPr>
        <w:t>r</w:t>
      </w:r>
      <w:r w:rsidR="00A13090" w:rsidRPr="003A47F0">
        <w:rPr>
          <w:lang w:val="es-ES"/>
        </w:rPr>
        <w:t>io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</w:t>
      </w:r>
      <w:r w:rsidR="00A13090" w:rsidRPr="003A47F0">
        <w:rPr>
          <w:lang w:val="es-ES"/>
        </w:rPr>
        <w:t>de los asentamientos</w:t>
      </w:r>
      <w:r w:rsidR="000A47FE" w:rsidRPr="003A47F0">
        <w:rPr>
          <w:b/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5C49BB" w:rsidRPr="003A47F0">
        <w:rPr>
          <w:lang w:val="es-ES"/>
        </w:rPr>
        <w:t>El estudio</w:t>
      </w:r>
      <w:r w:rsidR="00A13090" w:rsidRPr="003A47F0">
        <w:rPr>
          <w:lang w:val="es-ES"/>
        </w:rPr>
        <w:t xml:space="preserve"> de las</w:t>
      </w:r>
      <w:r w:rsidR="000A47FE" w:rsidRPr="003A47F0">
        <w:rPr>
          <w:lang w:val="es-ES"/>
        </w:rPr>
        <w:t xml:space="preserve"> condi</w:t>
      </w:r>
      <w:r w:rsidR="00A13090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13090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A13090" w:rsidRPr="003A47F0">
        <w:rPr>
          <w:lang w:val="es-ES"/>
        </w:rPr>
        <w:t>de vida de los hogares</w:t>
      </w:r>
      <w:r w:rsidR="000A47FE" w:rsidRPr="003A47F0">
        <w:rPr>
          <w:lang w:val="es-ES"/>
        </w:rPr>
        <w:t xml:space="preserve"> </w:t>
      </w:r>
      <w:r w:rsidR="00A13090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A13090" w:rsidRPr="003A47F0">
        <w:rPr>
          <w:lang w:val="es-ES"/>
        </w:rPr>
        <w:t>níes</w:t>
      </w:r>
      <w:r w:rsidR="00717EA4" w:rsidRPr="003A47F0">
        <w:rPr>
          <w:lang w:val="es-ES"/>
        </w:rPr>
        <w:t>,</w:t>
      </w:r>
      <w:r w:rsidR="00A13090" w:rsidRPr="003A47F0">
        <w:rPr>
          <w:lang w:val="es-ES"/>
        </w:rPr>
        <w:t xml:space="preserve"> </w:t>
      </w:r>
      <w:r w:rsidR="005C49BB" w:rsidRPr="003A47F0">
        <w:rPr>
          <w:lang w:val="es-ES"/>
        </w:rPr>
        <w:t xml:space="preserve">realizado </w:t>
      </w:r>
      <w:r w:rsidR="00A13090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2005 </w:t>
      </w:r>
      <w:r w:rsidR="00A13090" w:rsidRPr="003A47F0">
        <w:rPr>
          <w:lang w:val="es-ES"/>
        </w:rPr>
        <w:t>y posteriormente e</w:t>
      </w:r>
      <w:r w:rsidR="000A47FE" w:rsidRPr="003A47F0">
        <w:rPr>
          <w:lang w:val="es-ES"/>
        </w:rPr>
        <w:t>n 2010</w:t>
      </w:r>
      <w:r w:rsidR="00677B71" w:rsidRPr="003A47F0">
        <w:rPr>
          <w:lang w:val="es-ES"/>
        </w:rPr>
        <w:t xml:space="preserve">, </w:t>
      </w:r>
      <w:r w:rsidR="009743D3" w:rsidRPr="003A47F0">
        <w:rPr>
          <w:lang w:val="es-ES"/>
        </w:rPr>
        <w:t>efectua</w:t>
      </w:r>
      <w:r w:rsidR="00677B71" w:rsidRPr="003A47F0">
        <w:rPr>
          <w:lang w:val="es-ES"/>
        </w:rPr>
        <w:t>d</w:t>
      </w:r>
      <w:r w:rsidR="005C49BB" w:rsidRPr="003A47F0">
        <w:rPr>
          <w:lang w:val="es-ES"/>
        </w:rPr>
        <w:t>o</w:t>
      </w:r>
      <w:r w:rsidR="00677B71" w:rsidRPr="003A47F0">
        <w:rPr>
          <w:lang w:val="es-ES"/>
        </w:rPr>
        <w:t xml:space="preserve"> por el Programa de las Naciones</w:t>
      </w:r>
      <w:r w:rsidR="000A47FE" w:rsidRPr="003A47F0">
        <w:rPr>
          <w:lang w:val="es-ES"/>
        </w:rPr>
        <w:t xml:space="preserve"> </w:t>
      </w:r>
      <w:r w:rsidR="00723D4C" w:rsidRPr="003A47F0">
        <w:rPr>
          <w:lang w:val="es-ES"/>
        </w:rPr>
        <w:t>Unid</w:t>
      </w:r>
      <w:r w:rsidR="00677B71" w:rsidRPr="003A47F0">
        <w:rPr>
          <w:lang w:val="es-ES"/>
        </w:rPr>
        <w:t>as para el</w:t>
      </w:r>
      <w:r w:rsidR="00723D4C" w:rsidRPr="003A47F0">
        <w:rPr>
          <w:lang w:val="es-ES"/>
        </w:rPr>
        <w:t xml:space="preserve"> </w:t>
      </w:r>
      <w:r w:rsidR="00AB3B44" w:rsidRPr="003A47F0">
        <w:rPr>
          <w:lang w:val="es-ES"/>
        </w:rPr>
        <w:t>De</w:t>
      </w:r>
      <w:r w:rsidR="00677B71" w:rsidRPr="003A47F0">
        <w:rPr>
          <w:lang w:val="es-ES"/>
        </w:rPr>
        <w:t>sarrollo</w:t>
      </w:r>
      <w:r w:rsidR="00AB3B44" w:rsidRPr="003A47F0">
        <w:rPr>
          <w:lang w:val="es-ES"/>
        </w:rPr>
        <w:t xml:space="preserve"> (</w:t>
      </w:r>
      <w:r w:rsidR="00677B71" w:rsidRPr="003A47F0">
        <w:rPr>
          <w:lang w:val="es-ES"/>
        </w:rPr>
        <w:t>PN</w:t>
      </w:r>
      <w:r w:rsidR="00AB3B44" w:rsidRPr="003A47F0">
        <w:rPr>
          <w:lang w:val="es-ES"/>
        </w:rPr>
        <w:t>UD</w:t>
      </w:r>
      <w:r w:rsidR="000A47FE" w:rsidRPr="003A47F0">
        <w:rPr>
          <w:lang w:val="es-ES"/>
        </w:rPr>
        <w:t xml:space="preserve">) </w:t>
      </w:r>
      <w:r w:rsidR="00677B71" w:rsidRPr="003A47F0">
        <w:rPr>
          <w:lang w:val="es-ES"/>
        </w:rPr>
        <w:t>y el</w:t>
      </w:r>
      <w:r w:rsidR="000A47FE" w:rsidRPr="003A47F0">
        <w:rPr>
          <w:lang w:val="es-ES"/>
        </w:rPr>
        <w:t xml:space="preserve"> Ban</w:t>
      </w:r>
      <w:r w:rsidR="00677B71" w:rsidRPr="003A47F0">
        <w:rPr>
          <w:lang w:val="es-ES"/>
        </w:rPr>
        <w:t>co Mundial</w:t>
      </w:r>
      <w:r w:rsidR="009743D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77B71" w:rsidRPr="003A47F0">
        <w:rPr>
          <w:lang w:val="es-ES"/>
        </w:rPr>
        <w:t>se ha</w:t>
      </w:r>
      <w:r w:rsidR="000A47FE" w:rsidRPr="003A47F0">
        <w:rPr>
          <w:lang w:val="es-ES"/>
        </w:rPr>
        <w:t xml:space="preserve"> bas</w:t>
      </w:r>
      <w:r w:rsidR="00677B7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77B71" w:rsidRPr="003A47F0">
        <w:rPr>
          <w:lang w:val="es-ES"/>
        </w:rPr>
        <w:t>o en el enfoque</w:t>
      </w:r>
      <w:r w:rsidR="000A47FE" w:rsidRPr="003A47F0">
        <w:rPr>
          <w:lang w:val="es-ES"/>
        </w:rPr>
        <w:t xml:space="preserve"> territorial </w:t>
      </w:r>
      <w:r w:rsidR="00677B71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identifi</w:t>
      </w:r>
      <w:r w:rsidR="00677B71" w:rsidRPr="003A47F0">
        <w:rPr>
          <w:lang w:val="es-ES"/>
        </w:rPr>
        <w:t>car al grupo diana</w:t>
      </w:r>
      <w:r w:rsidR="000A47FE" w:rsidRPr="003A47F0">
        <w:rPr>
          <w:lang w:val="es-ES"/>
        </w:rPr>
        <w:t xml:space="preserve">. </w:t>
      </w:r>
      <w:r w:rsidR="00677B71" w:rsidRPr="003A47F0">
        <w:rPr>
          <w:lang w:val="es-ES"/>
        </w:rPr>
        <w:t>Gracias a los datos</w:t>
      </w:r>
      <w:r w:rsidR="000A47FE" w:rsidRPr="003A47F0">
        <w:rPr>
          <w:lang w:val="es-ES"/>
        </w:rPr>
        <w:t xml:space="preserve"> deta</w:t>
      </w:r>
      <w:r w:rsidR="00677B71" w:rsidRPr="003A47F0">
        <w:rPr>
          <w:lang w:val="es-ES"/>
        </w:rPr>
        <w:t>l</w:t>
      </w:r>
      <w:r w:rsidR="000A47FE" w:rsidRPr="003A47F0">
        <w:rPr>
          <w:lang w:val="es-ES"/>
        </w:rPr>
        <w:t>l</w:t>
      </w:r>
      <w:r w:rsidR="00677B7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77B71" w:rsidRPr="003A47F0">
        <w:rPr>
          <w:lang w:val="es-ES"/>
        </w:rPr>
        <w:t>os de los asentamientos</w:t>
      </w:r>
      <w:r w:rsidR="000A47FE" w:rsidRPr="003A47F0">
        <w:rPr>
          <w:lang w:val="es-ES"/>
        </w:rPr>
        <w:t xml:space="preserve"> </w:t>
      </w:r>
      <w:r w:rsidR="00677B71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677B71" w:rsidRPr="003A47F0">
        <w:rPr>
          <w:lang w:val="es-ES"/>
        </w:rPr>
        <w:t xml:space="preserve">níes del </w:t>
      </w:r>
      <w:r w:rsidR="000A47FE" w:rsidRPr="003A47F0">
        <w:rPr>
          <w:lang w:val="es-ES"/>
        </w:rPr>
        <w:t xml:space="preserve">Atlas, </w:t>
      </w:r>
      <w:r w:rsidR="00677B71" w:rsidRPr="003A47F0">
        <w:rPr>
          <w:lang w:val="es-ES"/>
        </w:rPr>
        <w:t xml:space="preserve">cabe </w:t>
      </w:r>
      <w:r w:rsidR="009743D3" w:rsidRPr="003A47F0">
        <w:rPr>
          <w:lang w:val="es-ES"/>
        </w:rPr>
        <w:t>clasificar</w:t>
      </w:r>
      <w:r w:rsidR="00677B71" w:rsidRPr="003A47F0">
        <w:rPr>
          <w:lang w:val="es-ES"/>
        </w:rPr>
        <w:t xml:space="preserve"> a los hogares r</w:t>
      </w:r>
      <w:r w:rsidR="000A47FE" w:rsidRPr="003A47F0">
        <w:rPr>
          <w:lang w:val="es-ES"/>
        </w:rPr>
        <w:t>oma</w:t>
      </w:r>
      <w:r w:rsidR="00677B71" w:rsidRPr="003A47F0">
        <w:rPr>
          <w:lang w:val="es-ES"/>
        </w:rPr>
        <w:t>níes en</w:t>
      </w:r>
      <w:r w:rsidR="000A47FE" w:rsidRPr="003A47F0">
        <w:rPr>
          <w:lang w:val="es-ES"/>
        </w:rPr>
        <w:t xml:space="preserve"> 3 </w:t>
      </w:r>
      <w:r w:rsidR="00677B71" w:rsidRPr="003A47F0">
        <w:rPr>
          <w:lang w:val="es-ES"/>
        </w:rPr>
        <w:t xml:space="preserve">grupos </w:t>
      </w:r>
      <w:r w:rsidR="000A47FE" w:rsidRPr="003A47F0">
        <w:rPr>
          <w:lang w:val="es-ES"/>
        </w:rPr>
        <w:t>b</w:t>
      </w:r>
      <w:r w:rsidR="00677B71" w:rsidRPr="003A47F0">
        <w:rPr>
          <w:lang w:val="es-ES"/>
        </w:rPr>
        <w:t>á</w:t>
      </w:r>
      <w:r w:rsidR="000A47FE" w:rsidRPr="003A47F0">
        <w:rPr>
          <w:lang w:val="es-ES"/>
        </w:rPr>
        <w:t>sic</w:t>
      </w:r>
      <w:r w:rsidR="00677B7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677B71" w:rsidRPr="003A47F0">
        <w:rPr>
          <w:lang w:val="es-ES"/>
        </w:rPr>
        <w:t>según el grado de</w:t>
      </w:r>
      <w:r w:rsidR="000A47FE" w:rsidRPr="003A47F0">
        <w:rPr>
          <w:lang w:val="es-ES"/>
        </w:rPr>
        <w:t xml:space="preserve"> integra</w:t>
      </w:r>
      <w:r w:rsidR="00677B7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77B7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743D3" w:rsidRPr="003A47F0">
        <w:rPr>
          <w:lang w:val="es-ES"/>
        </w:rPr>
        <w:t>e</w:t>
      </w:r>
      <w:r w:rsidR="00677B71" w:rsidRPr="003A47F0">
        <w:rPr>
          <w:lang w:val="es-ES"/>
        </w:rPr>
        <w:t>n la población</w:t>
      </w:r>
      <w:r w:rsidR="000A47FE" w:rsidRPr="003A47F0">
        <w:rPr>
          <w:lang w:val="es-ES"/>
        </w:rPr>
        <w:t xml:space="preserve"> ma</w:t>
      </w:r>
      <w:r w:rsidR="00677B71" w:rsidRPr="003A47F0">
        <w:rPr>
          <w:lang w:val="es-ES"/>
        </w:rPr>
        <w:t>y</w:t>
      </w:r>
      <w:r w:rsidR="000A47FE" w:rsidRPr="003A47F0">
        <w:rPr>
          <w:lang w:val="es-ES"/>
        </w:rPr>
        <w:t>orit</w:t>
      </w:r>
      <w:r w:rsidR="00677B71" w:rsidRPr="003A47F0">
        <w:rPr>
          <w:lang w:val="es-ES"/>
        </w:rPr>
        <w:t>aria</w:t>
      </w:r>
      <w:r w:rsidR="009743D3" w:rsidRPr="003A47F0">
        <w:rPr>
          <w:lang w:val="es-ES"/>
        </w:rPr>
        <w:t>,</w:t>
      </w:r>
      <w:r w:rsidR="00677B71" w:rsidRPr="003A47F0">
        <w:rPr>
          <w:lang w:val="es-ES"/>
        </w:rPr>
        <w:t xml:space="preserve"> a los efectos de la comparación de ciertos parámetros</w:t>
      </w:r>
      <w:r w:rsidR="000A47FE" w:rsidRPr="003A47F0">
        <w:rPr>
          <w:lang w:val="es-ES"/>
        </w:rPr>
        <w:t xml:space="preserve"> demogr</w:t>
      </w:r>
      <w:r w:rsidR="00677B71" w:rsidRPr="003A47F0">
        <w:rPr>
          <w:lang w:val="es-ES"/>
        </w:rPr>
        <w:t>áf</w:t>
      </w:r>
      <w:r w:rsidR="000A47FE" w:rsidRPr="003A47F0">
        <w:rPr>
          <w:lang w:val="es-ES"/>
        </w:rPr>
        <w:t>ic</w:t>
      </w:r>
      <w:r w:rsidR="00677B71" w:rsidRPr="003A47F0">
        <w:rPr>
          <w:lang w:val="es-ES"/>
        </w:rPr>
        <w:t>os y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socioecon</w:t>
      </w:r>
      <w:r w:rsidR="00677B71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677B7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677B71" w:rsidRPr="003A47F0">
        <w:rPr>
          <w:lang w:val="es-ES"/>
        </w:rPr>
        <w:t xml:space="preserve">Una laguna importante </w:t>
      </w:r>
      <w:r w:rsidR="009743D3" w:rsidRPr="003A47F0">
        <w:rPr>
          <w:lang w:val="es-ES"/>
        </w:rPr>
        <w:t xml:space="preserve">a la hora de </w:t>
      </w:r>
      <w:r w:rsidR="005C49BB" w:rsidRPr="003A47F0">
        <w:rPr>
          <w:lang w:val="es-ES"/>
        </w:rPr>
        <w:t>elabor</w:t>
      </w:r>
      <w:r w:rsidR="009743D3" w:rsidRPr="003A47F0">
        <w:rPr>
          <w:lang w:val="es-ES"/>
        </w:rPr>
        <w:t>ar, aplicar y evaluar</w:t>
      </w:r>
      <w:r w:rsidR="00677B71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</w:t>
      </w:r>
      <w:r w:rsidR="00677B71" w:rsidRPr="003A47F0">
        <w:rPr>
          <w:lang w:val="es-ES"/>
        </w:rPr>
        <w:t>políticas y medidas de</w:t>
      </w:r>
      <w:r w:rsidR="009743D3" w:rsidRPr="003A47F0">
        <w:rPr>
          <w:lang w:val="es-ES"/>
        </w:rPr>
        <w:t>stinadas</w:t>
      </w:r>
      <w:r w:rsidR="00677B71" w:rsidRPr="003A47F0">
        <w:rPr>
          <w:lang w:val="es-ES"/>
        </w:rPr>
        <w:t xml:space="preserve"> a la</w:t>
      </w:r>
      <w:r w:rsidR="000A47FE" w:rsidRPr="003A47F0">
        <w:rPr>
          <w:lang w:val="es-ES"/>
        </w:rPr>
        <w:t xml:space="preserve"> comuni</w:t>
      </w:r>
      <w:r w:rsidR="00677B71" w:rsidRPr="003A47F0">
        <w:rPr>
          <w:lang w:val="es-ES"/>
        </w:rPr>
        <w:t>dad romaní es la falta de</w:t>
      </w:r>
      <w:r w:rsidR="000A47FE" w:rsidRPr="003A47F0">
        <w:rPr>
          <w:lang w:val="es-ES"/>
        </w:rPr>
        <w:t xml:space="preserve"> </w:t>
      </w:r>
      <w:r w:rsidR="00677B71" w:rsidRPr="003A47F0">
        <w:rPr>
          <w:lang w:val="es-ES"/>
        </w:rPr>
        <w:t>c</w:t>
      </w:r>
      <w:r w:rsidR="000A47FE" w:rsidRPr="003A47F0">
        <w:rPr>
          <w:lang w:val="es-ES"/>
        </w:rPr>
        <w:t>ali</w:t>
      </w:r>
      <w:r w:rsidR="00677B71" w:rsidRPr="003A47F0">
        <w:rPr>
          <w:lang w:val="es-ES"/>
        </w:rPr>
        <w:t>dad y de validez de los</w:t>
      </w:r>
      <w:r w:rsidR="000A47FE" w:rsidRPr="003A47F0">
        <w:rPr>
          <w:lang w:val="es-ES"/>
        </w:rPr>
        <w:t xml:space="preserve"> dat</w:t>
      </w:r>
      <w:r w:rsidR="00677B71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2C6FDC" w:rsidRPr="003A47F0">
        <w:rPr>
          <w:lang w:val="es-ES"/>
        </w:rPr>
        <w:t xml:space="preserve">Al interpretar que la </w:t>
      </w:r>
      <w:r w:rsidR="005C49BB" w:rsidRPr="003A47F0">
        <w:rPr>
          <w:lang w:val="es-ES"/>
        </w:rPr>
        <w:t>ausencia</w:t>
      </w:r>
      <w:r w:rsidR="002C6FDC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dat</w:t>
      </w:r>
      <w:r w:rsidR="002C6FDC" w:rsidRPr="003A47F0">
        <w:rPr>
          <w:lang w:val="es-ES"/>
        </w:rPr>
        <w:t>os sobre las</w:t>
      </w:r>
      <w:r w:rsidR="000A47FE" w:rsidRPr="003A47F0">
        <w:rPr>
          <w:lang w:val="es-ES"/>
        </w:rPr>
        <w:t xml:space="preserve"> comuni</w:t>
      </w:r>
      <w:r w:rsidR="002C6FDC" w:rsidRPr="003A47F0">
        <w:rPr>
          <w:lang w:val="es-ES"/>
        </w:rPr>
        <w:t>dades romaníes constituye uno de los obstáculos</w:t>
      </w:r>
      <w:r w:rsidR="000A47FE" w:rsidRPr="003A47F0">
        <w:rPr>
          <w:lang w:val="es-ES"/>
        </w:rPr>
        <w:t xml:space="preserve"> s</w:t>
      </w:r>
      <w:r w:rsidR="002C6FDC" w:rsidRPr="003A47F0">
        <w:rPr>
          <w:lang w:val="es-ES"/>
        </w:rPr>
        <w:t>i</w:t>
      </w:r>
      <w:r w:rsidR="000A47FE" w:rsidRPr="003A47F0">
        <w:rPr>
          <w:lang w:val="es-ES"/>
        </w:rPr>
        <w:t>st</w:t>
      </w:r>
      <w:r w:rsidR="002C6FDC" w:rsidRPr="003A47F0">
        <w:rPr>
          <w:lang w:val="es-ES"/>
        </w:rPr>
        <w:t>é</w:t>
      </w:r>
      <w:r w:rsidR="000A47FE" w:rsidRPr="003A47F0">
        <w:rPr>
          <w:lang w:val="es-ES"/>
        </w:rPr>
        <w:t>mic</w:t>
      </w:r>
      <w:r w:rsidR="002C6FDC" w:rsidRPr="003A47F0">
        <w:rPr>
          <w:lang w:val="es-ES"/>
        </w:rPr>
        <w:t>os y</w:t>
      </w:r>
      <w:r w:rsidR="000A47FE" w:rsidRPr="003A47F0">
        <w:rPr>
          <w:lang w:val="es-ES"/>
        </w:rPr>
        <w:t xml:space="preserve"> legislativ</w:t>
      </w:r>
      <w:r w:rsidR="002C6FDC" w:rsidRPr="003A47F0">
        <w:rPr>
          <w:lang w:val="es-ES"/>
        </w:rPr>
        <w:t>os que impiden mejorar la situac</w:t>
      </w:r>
      <w:r w:rsidR="000A47FE" w:rsidRPr="003A47F0">
        <w:rPr>
          <w:lang w:val="es-ES"/>
        </w:rPr>
        <w:t>i</w:t>
      </w:r>
      <w:r w:rsidR="002C6FD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2C6FDC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2C6FDC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2C6FDC" w:rsidRPr="003A47F0">
        <w:rPr>
          <w:lang w:val="es-ES"/>
        </w:rPr>
        <w:t>io de Trabajo</w:t>
      </w:r>
      <w:r w:rsidR="000A47FE" w:rsidRPr="003A47F0">
        <w:rPr>
          <w:lang w:val="es-ES"/>
        </w:rPr>
        <w:t xml:space="preserve">, </w:t>
      </w:r>
      <w:r w:rsidR="002C6FDC" w:rsidRPr="003A47F0">
        <w:rPr>
          <w:lang w:val="es-ES"/>
        </w:rPr>
        <w:t xml:space="preserve">Asuntos </w:t>
      </w:r>
      <w:r w:rsidR="000A47FE" w:rsidRPr="003A47F0">
        <w:rPr>
          <w:lang w:val="es-ES"/>
        </w:rPr>
        <w:t>Social</w:t>
      </w:r>
      <w:r w:rsidR="002C6FD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2C6FD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Famil</w:t>
      </w:r>
      <w:r w:rsidR="002C6FDC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2C6FD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2C6FD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C6FDC" w:rsidRPr="003A47F0">
          <w:rPr>
            <w:lang w:val="es-ES"/>
          </w:rPr>
          <w:t>a Eslovaca</w:t>
        </w:r>
      </w:smartTag>
      <w:r w:rsidR="002C6FD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2C6FDC" w:rsidRPr="003A47F0">
        <w:rPr>
          <w:lang w:val="es-ES"/>
        </w:rPr>
        <w:t>e</w:t>
      </w:r>
      <w:r w:rsidR="000A47FE" w:rsidRPr="003A47F0">
        <w:rPr>
          <w:lang w:val="es-ES"/>
        </w:rPr>
        <w:t>n co</w:t>
      </w:r>
      <w:r w:rsidR="002C6FDC" w:rsidRPr="003A47F0">
        <w:rPr>
          <w:lang w:val="es-ES"/>
        </w:rPr>
        <w:t>labo</w:t>
      </w:r>
      <w:r w:rsidR="000A47FE" w:rsidRPr="003A47F0">
        <w:rPr>
          <w:lang w:val="es-ES"/>
        </w:rPr>
        <w:t>ra</w:t>
      </w:r>
      <w:r w:rsidR="002C6FD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C6FD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C6FDC" w:rsidRPr="003A47F0">
        <w:rPr>
          <w:lang w:val="es-ES"/>
        </w:rPr>
        <w:t>con el</w:t>
      </w:r>
      <w:r w:rsidR="000A47FE" w:rsidRPr="003A47F0">
        <w:rPr>
          <w:lang w:val="es-ES"/>
        </w:rPr>
        <w:t xml:space="preserve"> </w:t>
      </w:r>
      <w:r w:rsidR="002C6FDC" w:rsidRPr="003A47F0">
        <w:rPr>
          <w:lang w:val="es-ES"/>
        </w:rPr>
        <w:t>PN</w:t>
      </w:r>
      <w:r w:rsidR="000A47FE" w:rsidRPr="003A47F0">
        <w:rPr>
          <w:lang w:val="es-ES"/>
        </w:rPr>
        <w:t>U</w:t>
      </w:r>
      <w:r w:rsidR="002C6FDC" w:rsidRPr="003A47F0">
        <w:rPr>
          <w:lang w:val="es-ES"/>
        </w:rPr>
        <w:t>D</w:t>
      </w:r>
      <w:r w:rsidR="000A47FE" w:rsidRPr="003A47F0">
        <w:rPr>
          <w:lang w:val="es-ES"/>
        </w:rPr>
        <w:t xml:space="preserve">, </w:t>
      </w:r>
      <w:r w:rsidR="002C6FDC" w:rsidRPr="003A47F0">
        <w:rPr>
          <w:lang w:val="es-ES"/>
        </w:rPr>
        <w:t>procedió en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10 a"/>
        </w:smartTagPr>
        <w:r w:rsidR="000A47FE" w:rsidRPr="003A47F0">
          <w:rPr>
            <w:lang w:val="es-ES"/>
          </w:rPr>
          <w:t xml:space="preserve">2010 </w:t>
        </w:r>
        <w:r w:rsidR="002C6FDC" w:rsidRPr="003A47F0">
          <w:rPr>
            <w:lang w:val="es-ES"/>
          </w:rPr>
          <w:t>a</w:t>
        </w:r>
      </w:smartTag>
      <w:r w:rsidR="002C6FDC" w:rsidRPr="003A47F0">
        <w:rPr>
          <w:lang w:val="es-ES"/>
        </w:rPr>
        <w:t xml:space="preserve"> poner en marcha un proyecto</w:t>
      </w:r>
      <w:r w:rsidR="000A47FE" w:rsidRPr="003A47F0">
        <w:rPr>
          <w:lang w:val="es-ES"/>
        </w:rPr>
        <w:t xml:space="preserve"> com</w:t>
      </w:r>
      <w:r w:rsidR="002C6FDC" w:rsidRPr="003A47F0">
        <w:rPr>
          <w:lang w:val="es-ES"/>
        </w:rPr>
        <w:t>ún de</w:t>
      </w:r>
      <w:r w:rsidR="000A47FE" w:rsidRPr="003A47F0">
        <w:rPr>
          <w:lang w:val="es-ES"/>
        </w:rPr>
        <w:t xml:space="preserve"> </w:t>
      </w:r>
      <w:r w:rsidR="005C49BB" w:rsidRPr="003A47F0">
        <w:rPr>
          <w:lang w:val="es-ES"/>
        </w:rPr>
        <w:t>s</w:t>
      </w:r>
      <w:r w:rsidR="00644BA4" w:rsidRPr="003A47F0">
        <w:rPr>
          <w:lang w:val="es-ES"/>
        </w:rPr>
        <w:t>eguimiento</w:t>
      </w:r>
      <w:r w:rsidR="002C6FDC" w:rsidRPr="003A47F0">
        <w:rPr>
          <w:lang w:val="es-ES"/>
        </w:rPr>
        <w:t xml:space="preserve"> </w:t>
      </w:r>
      <w:r w:rsidR="009743D3" w:rsidRPr="003A47F0">
        <w:rPr>
          <w:lang w:val="es-ES"/>
        </w:rPr>
        <w:t>e</w:t>
      </w:r>
      <w:r w:rsidR="002C6FDC" w:rsidRPr="003A47F0">
        <w:rPr>
          <w:lang w:val="es-ES"/>
        </w:rPr>
        <w:t>stadístic</w:t>
      </w:r>
      <w:r w:rsidR="00644BA4" w:rsidRPr="003A47F0">
        <w:rPr>
          <w:lang w:val="es-ES"/>
        </w:rPr>
        <w:t>o</w:t>
      </w:r>
      <w:r w:rsidR="002C6FDC" w:rsidRPr="003A47F0">
        <w:rPr>
          <w:lang w:val="es-ES"/>
        </w:rPr>
        <w:t xml:space="preserve"> de las</w:t>
      </w:r>
      <w:r w:rsidR="009743D3" w:rsidRPr="003A47F0">
        <w:rPr>
          <w:lang w:val="es-ES"/>
        </w:rPr>
        <w:t xml:space="preserve"> c</w:t>
      </w:r>
      <w:r w:rsidR="000A47FE" w:rsidRPr="003A47F0">
        <w:rPr>
          <w:lang w:val="es-ES"/>
        </w:rPr>
        <w:t>ondi</w:t>
      </w:r>
      <w:r w:rsidR="002C6FD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2C6FD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743D3" w:rsidRPr="003A47F0">
        <w:rPr>
          <w:lang w:val="es-ES"/>
        </w:rPr>
        <w:t>de vida de d</w:t>
      </w:r>
      <w:r w:rsidR="002C6FDC" w:rsidRPr="003A47F0">
        <w:rPr>
          <w:lang w:val="es-ES"/>
        </w:rPr>
        <w:t>eterminados</w:t>
      </w:r>
      <w:r w:rsidR="000A47FE" w:rsidRPr="003A47F0">
        <w:rPr>
          <w:lang w:val="es-ES"/>
        </w:rPr>
        <w:t xml:space="preserve"> </w:t>
      </w:r>
      <w:r w:rsidR="009743D3" w:rsidRPr="003A47F0">
        <w:rPr>
          <w:lang w:val="es-ES"/>
        </w:rPr>
        <w:t>g</w:t>
      </w:r>
      <w:r w:rsidR="000A47FE" w:rsidRPr="003A47F0">
        <w:rPr>
          <w:lang w:val="es-ES"/>
        </w:rPr>
        <w:t>rup</w:t>
      </w:r>
      <w:r w:rsidR="002C6FDC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9743D3" w:rsidRPr="003A47F0">
        <w:rPr>
          <w:lang w:val="es-ES"/>
        </w:rPr>
        <w:t xml:space="preserve"> d</w:t>
      </w:r>
      <w:r w:rsidR="002C6FDC" w:rsidRPr="003A47F0">
        <w:rPr>
          <w:lang w:val="es-ES"/>
        </w:rPr>
        <w:t>iana</w:t>
      </w:r>
      <w:r w:rsidR="000A47FE" w:rsidRPr="003A47F0">
        <w:rPr>
          <w:lang w:val="es-ES"/>
        </w:rPr>
        <w:t xml:space="preserve">, </w:t>
      </w:r>
      <w:r w:rsidR="00717EA4" w:rsidRPr="003A47F0">
        <w:rPr>
          <w:lang w:val="es-ES"/>
        </w:rPr>
        <w:t>centrado en la recopilación de datos sobre</w:t>
      </w:r>
      <w:r w:rsidR="002C6FDC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comuni</w:t>
      </w:r>
      <w:r w:rsidR="002C6FDC" w:rsidRPr="003A47F0">
        <w:rPr>
          <w:lang w:val="es-ES"/>
        </w:rPr>
        <w:t>dad romaní</w:t>
      </w:r>
      <w:r w:rsidR="000A47FE" w:rsidRPr="003A47F0">
        <w:rPr>
          <w:lang w:val="es-ES"/>
        </w:rPr>
        <w:t xml:space="preserve">. 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13</w:t>
      </w:r>
      <w:r w:rsidR="00723D4C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9E55F6" w:rsidRPr="003A47F0">
        <w:rPr>
          <w:lang w:val="es-ES"/>
        </w:rPr>
        <w:tab/>
      </w:r>
      <w:r w:rsidR="0024011E" w:rsidRPr="003A47F0">
        <w:rPr>
          <w:lang w:val="es-ES"/>
        </w:rPr>
        <w:t>Además de la</w:t>
      </w:r>
      <w:r w:rsidR="000A47FE" w:rsidRPr="003A47F0">
        <w:rPr>
          <w:lang w:val="es-ES"/>
        </w:rPr>
        <w:t xml:space="preserve"> </w:t>
      </w:r>
      <w:r w:rsidR="00231136" w:rsidRPr="003A47F0">
        <w:rPr>
          <w:lang w:val="es-ES"/>
        </w:rPr>
        <w:t>pregunta sobre el origen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231136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24011E" w:rsidRPr="003A47F0">
        <w:rPr>
          <w:lang w:val="es-ES"/>
        </w:rPr>
        <w:t>el censo de</w:t>
      </w:r>
      <w:r w:rsidR="000A47FE" w:rsidRPr="003A47F0">
        <w:rPr>
          <w:lang w:val="es-ES"/>
        </w:rPr>
        <w:t xml:space="preserve"> 2011 conti</w:t>
      </w:r>
      <w:r w:rsidR="0024011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ne </w:t>
      </w:r>
      <w:r w:rsidR="0024011E" w:rsidRPr="003A47F0">
        <w:rPr>
          <w:lang w:val="es-ES"/>
        </w:rPr>
        <w:t>también por primera vez dos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>preguntas sobre las</w:t>
      </w:r>
      <w:r w:rsidR="000A47FE" w:rsidRPr="003A47F0">
        <w:rPr>
          <w:lang w:val="es-ES"/>
        </w:rPr>
        <w:t xml:space="preserve"> l</w:t>
      </w:r>
      <w:r w:rsidR="0024011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nguas </w:t>
      </w:r>
      <w:r w:rsidR="0024011E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minor</w:t>
      </w:r>
      <w:r w:rsidR="0024011E" w:rsidRPr="003A47F0">
        <w:rPr>
          <w:lang w:val="es-ES"/>
        </w:rPr>
        <w:t>ía</w:t>
      </w:r>
      <w:r w:rsidR="000A47FE" w:rsidRPr="003A47F0">
        <w:rPr>
          <w:lang w:val="es-ES"/>
        </w:rPr>
        <w:t>s</w:t>
      </w:r>
      <w:r w:rsidR="0024011E" w:rsidRPr="003A47F0">
        <w:rPr>
          <w:lang w:val="es-ES"/>
        </w:rPr>
        <w:t xml:space="preserve"> nacionales</w:t>
      </w:r>
      <w:r w:rsidR="000A47FE" w:rsidRPr="003A47F0">
        <w:rPr>
          <w:lang w:val="es-ES"/>
        </w:rPr>
        <w:t xml:space="preserve">, </w:t>
      </w:r>
      <w:r w:rsidR="00231136" w:rsidRPr="003A47F0">
        <w:rPr>
          <w:lang w:val="es-ES"/>
        </w:rPr>
        <w:t>para determinar</w:t>
      </w:r>
      <w:r w:rsidR="000A47FE" w:rsidRPr="003A47F0">
        <w:rPr>
          <w:lang w:val="es-ES"/>
        </w:rPr>
        <w:t xml:space="preserve"> </w:t>
      </w:r>
      <w:r w:rsidR="00231136" w:rsidRPr="003A47F0">
        <w:rPr>
          <w:lang w:val="es-ES"/>
        </w:rPr>
        <w:t>la</w:t>
      </w:r>
      <w:r w:rsidR="0024011E" w:rsidRPr="003A47F0">
        <w:rPr>
          <w:lang w:val="es-ES"/>
        </w:rPr>
        <w:t xml:space="preserve"> lengua utilizada con más</w:t>
      </w:r>
      <w:r w:rsidR="000A47FE" w:rsidRPr="003A47F0">
        <w:rPr>
          <w:lang w:val="es-ES"/>
        </w:rPr>
        <w:t xml:space="preserve"> fre</w:t>
      </w:r>
      <w:r w:rsidR="0024011E" w:rsidRPr="003A47F0">
        <w:rPr>
          <w:lang w:val="es-ES"/>
        </w:rPr>
        <w:t>c</w:t>
      </w:r>
      <w:r w:rsidR="000A47FE" w:rsidRPr="003A47F0">
        <w:rPr>
          <w:lang w:val="es-ES"/>
        </w:rPr>
        <w:t>uen</w:t>
      </w:r>
      <w:r w:rsidR="0024011E" w:rsidRPr="003A47F0">
        <w:rPr>
          <w:lang w:val="es-ES"/>
        </w:rPr>
        <w:t>cia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>e</w:t>
      </w:r>
      <w:r w:rsidR="000A47FE" w:rsidRPr="003A47F0">
        <w:rPr>
          <w:lang w:val="es-ES"/>
        </w:rPr>
        <w:t>n p</w:t>
      </w:r>
      <w:r w:rsidR="0024011E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24011E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 xml:space="preserve">y </w:t>
      </w:r>
      <w:r w:rsidR="00231136" w:rsidRPr="003A47F0">
        <w:rPr>
          <w:lang w:val="es-ES"/>
        </w:rPr>
        <w:t xml:space="preserve">la </w:t>
      </w:r>
      <w:r w:rsidR="0024011E" w:rsidRPr="003A47F0">
        <w:rPr>
          <w:lang w:val="es-ES"/>
        </w:rPr>
        <w:t>l</w:t>
      </w:r>
      <w:r w:rsidR="00D24199" w:rsidRPr="003A47F0">
        <w:rPr>
          <w:lang w:val="es-ES"/>
        </w:rPr>
        <w:t>engu</w:t>
      </w:r>
      <w:r w:rsidR="0024011E" w:rsidRPr="003A47F0">
        <w:rPr>
          <w:lang w:val="es-ES"/>
        </w:rPr>
        <w:t>a u</w:t>
      </w:r>
      <w:r w:rsidR="009743D3" w:rsidRPr="003A47F0">
        <w:rPr>
          <w:lang w:val="es-ES"/>
        </w:rPr>
        <w:t>tiliz</w:t>
      </w:r>
      <w:r w:rsidR="0024011E" w:rsidRPr="003A47F0">
        <w:rPr>
          <w:lang w:val="es-ES"/>
        </w:rPr>
        <w:t>ada en el</w:t>
      </w:r>
      <w:r w:rsidR="000A47FE" w:rsidRPr="003A47F0">
        <w:rPr>
          <w:lang w:val="es-ES"/>
        </w:rPr>
        <w:t xml:space="preserve"> ho</w:t>
      </w:r>
      <w:r w:rsidR="0024011E" w:rsidRPr="003A47F0">
        <w:rPr>
          <w:lang w:val="es-ES"/>
        </w:rPr>
        <w:t>gar</w:t>
      </w:r>
      <w:r w:rsidR="000A47FE" w:rsidRPr="003A47F0">
        <w:rPr>
          <w:lang w:val="es-ES"/>
        </w:rPr>
        <w:t xml:space="preserve">. </w:t>
      </w:r>
      <w:r w:rsidR="0024011E" w:rsidRPr="003A47F0">
        <w:rPr>
          <w:lang w:val="es-ES"/>
        </w:rPr>
        <w:t>Se</w:t>
      </w:r>
      <w:r w:rsidR="000A47FE" w:rsidRPr="003A47F0">
        <w:rPr>
          <w:lang w:val="es-ES"/>
        </w:rPr>
        <w:t xml:space="preserve"> consider</w:t>
      </w:r>
      <w:r w:rsidR="0024011E" w:rsidRPr="003A47F0">
        <w:rPr>
          <w:lang w:val="es-ES"/>
        </w:rPr>
        <w:t xml:space="preserve">a que </w:t>
      </w:r>
      <w:r w:rsidR="00231136" w:rsidRPr="003A47F0">
        <w:rPr>
          <w:lang w:val="es-ES"/>
        </w:rPr>
        <w:t xml:space="preserve">esas preguntas </w:t>
      </w:r>
      <w:r w:rsidR="0024011E" w:rsidRPr="003A47F0">
        <w:rPr>
          <w:lang w:val="es-ES"/>
        </w:rPr>
        <w:t>reviste</w:t>
      </w:r>
      <w:r w:rsidR="009743D3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 xml:space="preserve">un </w:t>
      </w:r>
      <w:r w:rsidR="000A47FE" w:rsidRPr="003A47F0">
        <w:rPr>
          <w:lang w:val="es-ES"/>
        </w:rPr>
        <w:t>gra</w:t>
      </w:r>
      <w:r w:rsidR="0024011E" w:rsidRPr="003A47F0">
        <w:rPr>
          <w:lang w:val="es-ES"/>
        </w:rPr>
        <w:t>n</w:t>
      </w:r>
      <w:r w:rsidR="000A47FE" w:rsidRPr="003A47F0">
        <w:rPr>
          <w:lang w:val="es-ES"/>
        </w:rPr>
        <w:t xml:space="preserve"> val</w:t>
      </w:r>
      <w:r w:rsidR="0024011E" w:rsidRPr="003A47F0">
        <w:rPr>
          <w:lang w:val="es-ES"/>
        </w:rPr>
        <w:t>or</w:t>
      </w:r>
      <w:r w:rsidR="000A47FE" w:rsidRPr="003A47F0">
        <w:rPr>
          <w:lang w:val="es-ES"/>
        </w:rPr>
        <w:t xml:space="preserve">, </w:t>
      </w:r>
      <w:r w:rsidR="0024011E" w:rsidRPr="003A47F0">
        <w:rPr>
          <w:lang w:val="es-ES"/>
        </w:rPr>
        <w:t>ya que la auto</w:t>
      </w:r>
      <w:r w:rsidR="000A47FE" w:rsidRPr="003A47F0">
        <w:rPr>
          <w:lang w:val="es-ES"/>
        </w:rPr>
        <w:t>identifica</w:t>
      </w:r>
      <w:r w:rsidR="0024011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4011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4011E" w:rsidRPr="003A47F0">
        <w:rPr>
          <w:lang w:val="es-ES"/>
        </w:rPr>
        <w:t>a través de la</w:t>
      </w:r>
      <w:r w:rsidR="000A47FE" w:rsidRPr="003A47F0">
        <w:rPr>
          <w:lang w:val="es-ES"/>
        </w:rPr>
        <w:t xml:space="preserve"> l</w:t>
      </w:r>
      <w:r w:rsidR="0024011E" w:rsidRPr="003A47F0">
        <w:rPr>
          <w:lang w:val="es-ES"/>
        </w:rPr>
        <w:t>e</w:t>
      </w:r>
      <w:r w:rsidR="009743D3" w:rsidRPr="003A47F0">
        <w:rPr>
          <w:lang w:val="es-ES"/>
        </w:rPr>
        <w:t>ngua emplea</w:t>
      </w:r>
      <w:r w:rsidR="0024011E" w:rsidRPr="003A47F0">
        <w:rPr>
          <w:lang w:val="es-ES"/>
        </w:rPr>
        <w:t>da e</w:t>
      </w:r>
      <w:r w:rsidR="000A47FE" w:rsidRPr="003A47F0">
        <w:rPr>
          <w:lang w:val="es-ES"/>
        </w:rPr>
        <w:t xml:space="preserve">s </w:t>
      </w:r>
      <w:r w:rsidR="0024011E" w:rsidRPr="003A47F0">
        <w:rPr>
          <w:lang w:val="es-ES"/>
        </w:rPr>
        <w:t>m</w:t>
      </w:r>
      <w:r w:rsidR="000A47FE" w:rsidRPr="003A47F0">
        <w:rPr>
          <w:lang w:val="es-ES"/>
        </w:rPr>
        <w:t>e</w:t>
      </w:r>
      <w:r w:rsidR="0024011E" w:rsidRPr="003A47F0">
        <w:rPr>
          <w:lang w:val="es-ES"/>
        </w:rPr>
        <w:t>no</w:t>
      </w:r>
      <w:r w:rsidR="000A47FE" w:rsidRPr="003A47F0">
        <w:rPr>
          <w:lang w:val="es-ES"/>
        </w:rPr>
        <w:t xml:space="preserve">s </w:t>
      </w:r>
      <w:r w:rsidR="0024011E" w:rsidRPr="003A47F0">
        <w:rPr>
          <w:lang w:val="es-ES"/>
        </w:rPr>
        <w:t>e</w:t>
      </w:r>
      <w:r w:rsidR="000A47FE" w:rsidRPr="003A47F0">
        <w:rPr>
          <w:lang w:val="es-ES"/>
        </w:rPr>
        <w:t>stigmatiz</w:t>
      </w:r>
      <w:r w:rsidR="0024011E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24011E" w:rsidRPr="003A47F0">
        <w:rPr>
          <w:lang w:val="es-ES"/>
        </w:rPr>
        <w:t>te que un</w:t>
      </w:r>
      <w:r w:rsidR="000A47FE" w:rsidRPr="003A47F0">
        <w:rPr>
          <w:lang w:val="es-ES"/>
        </w:rPr>
        <w:t xml:space="preserve">a </w:t>
      </w:r>
      <w:r w:rsidR="0024011E" w:rsidRPr="003A47F0">
        <w:rPr>
          <w:lang w:val="es-ES"/>
        </w:rPr>
        <w:t>auto</w:t>
      </w:r>
      <w:r w:rsidR="000A47FE" w:rsidRPr="003A47F0">
        <w:rPr>
          <w:lang w:val="es-ES"/>
        </w:rPr>
        <w:t>identifica</w:t>
      </w:r>
      <w:r w:rsidR="0024011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4011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31136" w:rsidRPr="003A47F0">
        <w:rPr>
          <w:lang w:val="es-ES"/>
        </w:rPr>
        <w:t>étnica</w:t>
      </w:r>
      <w:r w:rsidR="0024011E" w:rsidRPr="003A47F0">
        <w:rPr>
          <w:lang w:val="es-ES"/>
        </w:rPr>
        <w:t xml:space="preserve">, que no permite </w:t>
      </w:r>
      <w:r w:rsidR="00231136" w:rsidRPr="003A47F0">
        <w:rPr>
          <w:lang w:val="es-ES"/>
        </w:rPr>
        <w:t xml:space="preserve">reivindicar </w:t>
      </w:r>
      <w:r w:rsidR="00090E44" w:rsidRPr="003A47F0">
        <w:rPr>
          <w:lang w:val="es-ES"/>
        </w:rPr>
        <w:t xml:space="preserve">en el censo </w:t>
      </w:r>
      <w:r w:rsidR="0024011E" w:rsidRPr="003A47F0">
        <w:rPr>
          <w:lang w:val="es-ES"/>
        </w:rPr>
        <w:t>una</w:t>
      </w:r>
      <w:r w:rsidR="000A47FE" w:rsidRPr="003A47F0">
        <w:rPr>
          <w:lang w:val="es-ES"/>
        </w:rPr>
        <w:t xml:space="preserve"> identi</w:t>
      </w:r>
      <w:r w:rsidR="0024011E" w:rsidRPr="003A47F0">
        <w:rPr>
          <w:lang w:val="es-ES"/>
        </w:rPr>
        <w:t>dad múltiple</w:t>
      </w:r>
      <w:r w:rsidR="000A47FE" w:rsidRPr="003A47F0">
        <w:rPr>
          <w:lang w:val="es-ES"/>
        </w:rPr>
        <w:t xml:space="preserve">. </w:t>
      </w:r>
      <w:r w:rsidR="009743D3" w:rsidRPr="003A47F0">
        <w:rPr>
          <w:lang w:val="es-ES"/>
        </w:rPr>
        <w:t>La respuesta a</w:t>
      </w:r>
      <w:r w:rsidR="0024011E" w:rsidRPr="003A47F0">
        <w:rPr>
          <w:lang w:val="es-ES"/>
        </w:rPr>
        <w:t xml:space="preserve"> </w:t>
      </w:r>
      <w:r w:rsidR="000A47FE" w:rsidRPr="003A47F0">
        <w:rPr>
          <w:lang w:val="es-ES"/>
        </w:rPr>
        <w:t>es</w:t>
      </w:r>
      <w:r w:rsidR="0024011E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24011E" w:rsidRPr="003A47F0">
        <w:rPr>
          <w:lang w:val="es-ES"/>
        </w:rPr>
        <w:t>preguntas ha arrojado resultados</w:t>
      </w:r>
      <w:r w:rsidR="000A47FE" w:rsidRPr="003A47F0">
        <w:rPr>
          <w:lang w:val="es-ES"/>
        </w:rPr>
        <w:t xml:space="preserve"> positiv</w:t>
      </w:r>
      <w:r w:rsidR="0024011E" w:rsidRPr="003A47F0">
        <w:rPr>
          <w:lang w:val="es-ES"/>
        </w:rPr>
        <w:t>os</w:t>
      </w:r>
      <w:r w:rsidR="000A47FE" w:rsidRPr="003A47F0">
        <w:rPr>
          <w:lang w:val="es-ES"/>
        </w:rPr>
        <w:t>.</w:t>
      </w:r>
      <w:r w:rsidR="000A47FE" w:rsidRPr="003A47F0">
        <w:rPr>
          <w:b/>
          <w:lang w:val="es-ES"/>
        </w:rPr>
        <w:t xml:space="preserve"> </w:t>
      </w:r>
    </w:p>
    <w:p w:rsidR="000A47FE" w:rsidRPr="003A47F0" w:rsidRDefault="00424F4B" w:rsidP="0054471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CA5E56" w:rsidRPr="003A47F0">
        <w:rPr>
          <w:lang w:val="es-ES"/>
        </w:rPr>
        <w:t>Re</w:t>
      </w:r>
      <w:r w:rsidR="0024011E" w:rsidRPr="003A47F0">
        <w:rPr>
          <w:lang w:val="es-ES"/>
        </w:rPr>
        <w:t>s</w:t>
      </w:r>
      <w:r w:rsidR="00CA5E56" w:rsidRPr="003A47F0">
        <w:rPr>
          <w:lang w:val="es-ES"/>
        </w:rPr>
        <w:t>p</w:t>
      </w:r>
      <w:r w:rsidR="0024011E" w:rsidRPr="003A47F0">
        <w:rPr>
          <w:lang w:val="es-ES"/>
        </w:rPr>
        <w:t>uesta a la</w:t>
      </w:r>
      <w:r w:rsidR="00CA5E56" w:rsidRPr="003A47F0">
        <w:rPr>
          <w:lang w:val="es-ES"/>
        </w:rPr>
        <w:t xml:space="preserve"> recomenda</w:t>
      </w:r>
      <w:r w:rsidR="0024011E" w:rsidRPr="003A47F0">
        <w:rPr>
          <w:lang w:val="es-ES"/>
        </w:rPr>
        <w:t>c</w:t>
      </w:r>
      <w:r w:rsidR="00CA5E56" w:rsidRPr="003A47F0">
        <w:rPr>
          <w:lang w:val="es-ES"/>
        </w:rPr>
        <w:t>i</w:t>
      </w:r>
      <w:r w:rsidR="0024011E" w:rsidRPr="003A47F0">
        <w:rPr>
          <w:lang w:val="es-ES"/>
        </w:rPr>
        <w:t>ó</w:t>
      </w:r>
      <w:r w:rsidR="00CA5E56" w:rsidRPr="003A47F0">
        <w:rPr>
          <w:lang w:val="es-ES"/>
        </w:rPr>
        <w:t>n cont</w:t>
      </w:r>
      <w:r w:rsidR="0024011E" w:rsidRPr="003A47F0">
        <w:rPr>
          <w:lang w:val="es-ES"/>
        </w:rPr>
        <w:t>e</w:t>
      </w:r>
      <w:r w:rsidR="00CA5E56" w:rsidRPr="003A47F0">
        <w:rPr>
          <w:lang w:val="es-ES"/>
        </w:rPr>
        <w:t>n</w:t>
      </w:r>
      <w:r w:rsidR="0024011E" w:rsidRPr="003A47F0">
        <w:rPr>
          <w:lang w:val="es-ES"/>
        </w:rPr>
        <w:t>ida</w:t>
      </w:r>
      <w:r w:rsidR="00CA5E56" w:rsidRPr="003A47F0">
        <w:rPr>
          <w:lang w:val="es-ES"/>
        </w:rPr>
        <w:t xml:space="preserve"> 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 xml:space="preserve">n </w:t>
      </w:r>
      <w:r w:rsidR="003508DE" w:rsidRPr="003A47F0">
        <w:rPr>
          <w:lang w:val="es-ES"/>
        </w:rPr>
        <w:t xml:space="preserve">el </w:t>
      </w:r>
      <w:r w:rsidR="00CA5E56" w:rsidRPr="003A47F0">
        <w:rPr>
          <w:lang w:val="es-ES"/>
        </w:rPr>
        <w:t>p</w:t>
      </w:r>
      <w:r w:rsidR="003508DE" w:rsidRPr="003A47F0">
        <w:rPr>
          <w:lang w:val="es-ES"/>
        </w:rPr>
        <w:t>ár</w:t>
      </w:r>
      <w:r w:rsidR="00CA5E56" w:rsidRPr="003A47F0">
        <w:rPr>
          <w:lang w:val="es-ES"/>
        </w:rPr>
        <w:t>ra</w:t>
      </w:r>
      <w:r w:rsidR="003508DE" w:rsidRPr="003A47F0">
        <w:rPr>
          <w:lang w:val="es-ES"/>
        </w:rPr>
        <w:t>fo</w:t>
      </w:r>
      <w:r w:rsidR="00CA5E56" w:rsidRPr="003A47F0">
        <w:rPr>
          <w:lang w:val="es-ES"/>
        </w:rPr>
        <w:t xml:space="preserve"> 8 </w:t>
      </w:r>
      <w:r w:rsidR="003508DE" w:rsidRPr="003A47F0">
        <w:rPr>
          <w:lang w:val="es-ES"/>
        </w:rPr>
        <w:t>de las</w:t>
      </w:r>
      <w:r w:rsidR="00CA5E56" w:rsidRPr="003A47F0">
        <w:rPr>
          <w:lang w:val="es-ES"/>
        </w:rPr>
        <w:t xml:space="preserve"> observa</w:t>
      </w:r>
      <w:r w:rsidR="003508DE" w:rsidRPr="003A47F0">
        <w:rPr>
          <w:lang w:val="es-ES"/>
        </w:rPr>
        <w:t>c</w:t>
      </w:r>
      <w:r w:rsidR="00CA5E56" w:rsidRPr="003A47F0">
        <w:rPr>
          <w:lang w:val="es-ES"/>
        </w:rPr>
        <w:t>ion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>s</w:t>
      </w:r>
      <w:r w:rsidR="003508DE" w:rsidRPr="003A47F0">
        <w:rPr>
          <w:lang w:val="es-ES"/>
        </w:rPr>
        <w:t xml:space="preserve"> </w:t>
      </w:r>
      <w:r w:rsidR="00544715">
        <w:rPr>
          <w:lang w:val="es-ES"/>
        </w:rPr>
        <w:br/>
      </w:r>
      <w:r w:rsidR="003508DE" w:rsidRPr="003A47F0">
        <w:rPr>
          <w:lang w:val="es-ES"/>
        </w:rPr>
        <w:t>finales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38</w:t>
      </w:r>
      <w:r w:rsidRPr="003A47F0">
        <w:rPr>
          <w:lang w:val="es-ES"/>
        </w:rPr>
        <w:t>.</w:t>
      </w:r>
      <w:r w:rsidR="002E4C26" w:rsidRPr="003A47F0">
        <w:rPr>
          <w:lang w:val="es-ES"/>
        </w:rPr>
        <w:tab/>
      </w:r>
      <w:r w:rsidR="003508DE" w:rsidRPr="003A47F0">
        <w:rPr>
          <w:lang w:val="es-ES"/>
        </w:rPr>
        <w:t>Véanse los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p</w:t>
      </w:r>
      <w:r w:rsidR="003508DE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3508DE" w:rsidRPr="003A47F0">
        <w:rPr>
          <w:lang w:val="es-ES"/>
        </w:rPr>
        <w:t>fos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52 a"/>
        </w:smartTagPr>
        <w:r w:rsidR="00A94527" w:rsidRPr="003A47F0">
          <w:rPr>
            <w:lang w:val="es-ES"/>
          </w:rPr>
          <w:t>52</w:t>
        </w:r>
        <w:r w:rsidR="003508DE" w:rsidRPr="003A47F0">
          <w:rPr>
            <w:lang w:val="es-ES"/>
          </w:rPr>
          <w:t xml:space="preserve"> a</w:t>
        </w:r>
      </w:smartTag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78</w:t>
      </w:r>
      <w:r w:rsidR="000A47FE" w:rsidRPr="003A47F0">
        <w:rPr>
          <w:lang w:val="es-ES"/>
        </w:rPr>
        <w:t>.</w:t>
      </w:r>
    </w:p>
    <w:p w:rsidR="00DD0E4F" w:rsidRPr="003A47F0" w:rsidRDefault="00424F4B" w:rsidP="0054471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CA5E56" w:rsidRPr="003A47F0">
        <w:rPr>
          <w:lang w:val="es-ES"/>
        </w:rPr>
        <w:t>Re</w:t>
      </w:r>
      <w:r w:rsidR="003508DE" w:rsidRPr="003A47F0">
        <w:rPr>
          <w:lang w:val="es-ES"/>
        </w:rPr>
        <w:t>s</w:t>
      </w:r>
      <w:r w:rsidR="00CA5E56" w:rsidRPr="003A47F0">
        <w:rPr>
          <w:lang w:val="es-ES"/>
        </w:rPr>
        <w:t>p</w:t>
      </w:r>
      <w:r w:rsidR="003508DE" w:rsidRPr="003A47F0">
        <w:rPr>
          <w:lang w:val="es-ES"/>
        </w:rPr>
        <w:t>uesta a la</w:t>
      </w:r>
      <w:r w:rsidR="00CA5E56" w:rsidRPr="003A47F0">
        <w:rPr>
          <w:lang w:val="es-ES"/>
        </w:rPr>
        <w:t xml:space="preserve"> recomenda</w:t>
      </w:r>
      <w:r w:rsidR="003508DE" w:rsidRPr="003A47F0">
        <w:rPr>
          <w:lang w:val="es-ES"/>
        </w:rPr>
        <w:t>c</w:t>
      </w:r>
      <w:r w:rsidR="00CA5E56" w:rsidRPr="003A47F0">
        <w:rPr>
          <w:lang w:val="es-ES"/>
        </w:rPr>
        <w:t>i</w:t>
      </w:r>
      <w:r w:rsidR="003508DE" w:rsidRPr="003A47F0">
        <w:rPr>
          <w:lang w:val="es-ES"/>
        </w:rPr>
        <w:t>ó</w:t>
      </w:r>
      <w:r w:rsidR="00CA5E56" w:rsidRPr="003A47F0">
        <w:rPr>
          <w:lang w:val="es-ES"/>
        </w:rPr>
        <w:t>n cont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>n</w:t>
      </w:r>
      <w:r w:rsidR="003508DE" w:rsidRPr="003A47F0">
        <w:rPr>
          <w:lang w:val="es-ES"/>
        </w:rPr>
        <w:t>i</w:t>
      </w:r>
      <w:r w:rsidR="00CA5E56" w:rsidRPr="003A47F0">
        <w:rPr>
          <w:lang w:val="es-ES"/>
        </w:rPr>
        <w:t>d</w:t>
      </w:r>
      <w:r w:rsidR="003508DE" w:rsidRPr="003A47F0">
        <w:rPr>
          <w:lang w:val="es-ES"/>
        </w:rPr>
        <w:t>a</w:t>
      </w:r>
      <w:r w:rsidR="00CA5E56" w:rsidRPr="003A47F0">
        <w:rPr>
          <w:lang w:val="es-ES"/>
        </w:rPr>
        <w:t xml:space="preserve"> 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 xml:space="preserve">n </w:t>
      </w:r>
      <w:r w:rsidR="003508DE" w:rsidRPr="003A47F0">
        <w:rPr>
          <w:lang w:val="es-ES"/>
        </w:rPr>
        <w:t xml:space="preserve">el </w:t>
      </w:r>
      <w:r w:rsidR="00CA5E56" w:rsidRPr="003A47F0">
        <w:rPr>
          <w:lang w:val="es-ES"/>
        </w:rPr>
        <w:t>p</w:t>
      </w:r>
      <w:r w:rsidR="003508DE" w:rsidRPr="003A47F0">
        <w:rPr>
          <w:lang w:val="es-ES"/>
        </w:rPr>
        <w:t>ár</w:t>
      </w:r>
      <w:r w:rsidR="00CA5E56" w:rsidRPr="003A47F0">
        <w:rPr>
          <w:lang w:val="es-ES"/>
        </w:rPr>
        <w:t>ra</w:t>
      </w:r>
      <w:r w:rsidR="003508DE" w:rsidRPr="003A47F0">
        <w:rPr>
          <w:lang w:val="es-ES"/>
        </w:rPr>
        <w:t>fo</w:t>
      </w:r>
      <w:r w:rsidR="00CA5E56" w:rsidRPr="003A47F0">
        <w:rPr>
          <w:lang w:val="es-ES"/>
        </w:rPr>
        <w:t xml:space="preserve"> 9 </w:t>
      </w:r>
      <w:r w:rsidR="003508DE" w:rsidRPr="003A47F0">
        <w:rPr>
          <w:lang w:val="es-ES"/>
        </w:rPr>
        <w:t>de las</w:t>
      </w:r>
      <w:r w:rsidR="00CA5E56" w:rsidRPr="003A47F0">
        <w:rPr>
          <w:lang w:val="es-ES"/>
        </w:rPr>
        <w:t xml:space="preserve"> observa</w:t>
      </w:r>
      <w:r w:rsidR="003508DE" w:rsidRPr="003A47F0">
        <w:rPr>
          <w:lang w:val="es-ES"/>
        </w:rPr>
        <w:t>c</w:t>
      </w:r>
      <w:r w:rsidR="00CA5E56" w:rsidRPr="003A47F0">
        <w:rPr>
          <w:lang w:val="es-ES"/>
        </w:rPr>
        <w:t>ion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>s</w:t>
      </w:r>
      <w:r w:rsidR="003508DE" w:rsidRPr="003A47F0">
        <w:rPr>
          <w:lang w:val="es-ES"/>
        </w:rPr>
        <w:t xml:space="preserve"> </w:t>
      </w:r>
      <w:r w:rsidR="00544715">
        <w:rPr>
          <w:lang w:val="es-ES"/>
        </w:rPr>
        <w:br/>
      </w:r>
      <w:r w:rsidR="003508DE" w:rsidRPr="003A47F0">
        <w:rPr>
          <w:lang w:val="es-ES"/>
        </w:rPr>
        <w:t>finales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39</w:t>
      </w:r>
      <w:r w:rsidR="000A47FE" w:rsidRPr="003A47F0">
        <w:rPr>
          <w:lang w:val="es-ES"/>
        </w:rPr>
        <w:t>.</w:t>
      </w:r>
      <w:r w:rsidR="002E4C26" w:rsidRPr="003A47F0">
        <w:rPr>
          <w:lang w:val="es-ES"/>
        </w:rPr>
        <w:tab/>
      </w:r>
      <w:r w:rsidR="003508DE" w:rsidRPr="003A47F0">
        <w:rPr>
          <w:lang w:val="es-ES"/>
        </w:rPr>
        <w:t xml:space="preserve">Véanse los </w:t>
      </w:r>
      <w:r w:rsidRPr="003A47F0">
        <w:rPr>
          <w:lang w:val="es-ES"/>
        </w:rPr>
        <w:t>p</w:t>
      </w:r>
      <w:r w:rsidR="003508DE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3508DE" w:rsidRPr="003A47F0">
        <w:rPr>
          <w:lang w:val="es-ES"/>
        </w:rPr>
        <w:t>fos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52 a"/>
        </w:smartTagPr>
        <w:r w:rsidR="00A94527" w:rsidRPr="003A47F0">
          <w:rPr>
            <w:lang w:val="es-ES"/>
          </w:rPr>
          <w:t>52</w:t>
        </w:r>
        <w:r w:rsidR="003508DE" w:rsidRPr="003A47F0">
          <w:rPr>
            <w:lang w:val="es-ES"/>
          </w:rPr>
          <w:t xml:space="preserve"> a</w:t>
        </w:r>
      </w:smartTag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54</w:t>
      </w:r>
      <w:r w:rsidR="000A47FE" w:rsidRPr="003A47F0">
        <w:rPr>
          <w:lang w:val="es-ES"/>
        </w:rPr>
        <w:t>.</w:t>
      </w:r>
    </w:p>
    <w:p w:rsidR="000A47FE" w:rsidRPr="003A47F0" w:rsidRDefault="00424F4B" w:rsidP="0054471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CA5E56" w:rsidRPr="003A47F0">
        <w:rPr>
          <w:lang w:val="es-ES"/>
        </w:rPr>
        <w:t>Re</w:t>
      </w:r>
      <w:r w:rsidR="003508DE" w:rsidRPr="003A47F0">
        <w:rPr>
          <w:lang w:val="es-ES"/>
        </w:rPr>
        <w:t>s</w:t>
      </w:r>
      <w:r w:rsidR="00CA5E56" w:rsidRPr="003A47F0">
        <w:rPr>
          <w:lang w:val="es-ES"/>
        </w:rPr>
        <w:t>p</w:t>
      </w:r>
      <w:r w:rsidR="003508DE" w:rsidRPr="003A47F0">
        <w:rPr>
          <w:lang w:val="es-ES"/>
        </w:rPr>
        <w:t>uesta a la</w:t>
      </w:r>
      <w:r w:rsidR="00CA5E56" w:rsidRPr="003A47F0">
        <w:rPr>
          <w:lang w:val="es-ES"/>
        </w:rPr>
        <w:t xml:space="preserve"> recomenda</w:t>
      </w:r>
      <w:r w:rsidR="003508DE" w:rsidRPr="003A47F0">
        <w:rPr>
          <w:lang w:val="es-ES"/>
        </w:rPr>
        <w:t>c</w:t>
      </w:r>
      <w:r w:rsidR="00CA5E56" w:rsidRPr="003A47F0">
        <w:rPr>
          <w:lang w:val="es-ES"/>
        </w:rPr>
        <w:t>i</w:t>
      </w:r>
      <w:r w:rsidR="003508DE" w:rsidRPr="003A47F0">
        <w:rPr>
          <w:lang w:val="es-ES"/>
        </w:rPr>
        <w:t>ó</w:t>
      </w:r>
      <w:r w:rsidR="00CA5E56" w:rsidRPr="003A47F0">
        <w:rPr>
          <w:lang w:val="es-ES"/>
        </w:rPr>
        <w:t>n cont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>n</w:t>
      </w:r>
      <w:r w:rsidR="003508DE" w:rsidRPr="003A47F0">
        <w:rPr>
          <w:lang w:val="es-ES"/>
        </w:rPr>
        <w:t>i</w:t>
      </w:r>
      <w:r w:rsidR="00CA5E56" w:rsidRPr="003A47F0">
        <w:rPr>
          <w:lang w:val="es-ES"/>
        </w:rPr>
        <w:t>d</w:t>
      </w:r>
      <w:r w:rsidR="003508DE" w:rsidRPr="003A47F0">
        <w:rPr>
          <w:lang w:val="es-ES"/>
        </w:rPr>
        <w:t>a</w:t>
      </w:r>
      <w:r w:rsidR="00CA5E56" w:rsidRPr="003A47F0">
        <w:rPr>
          <w:lang w:val="es-ES"/>
        </w:rPr>
        <w:t xml:space="preserve"> 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 xml:space="preserve">n </w:t>
      </w:r>
      <w:r w:rsidR="003508DE" w:rsidRPr="003A47F0">
        <w:rPr>
          <w:lang w:val="es-ES"/>
        </w:rPr>
        <w:t xml:space="preserve">el </w:t>
      </w:r>
      <w:r w:rsidR="00CA5E56" w:rsidRPr="003A47F0">
        <w:rPr>
          <w:lang w:val="es-ES"/>
        </w:rPr>
        <w:t>p</w:t>
      </w:r>
      <w:r w:rsidR="003508DE" w:rsidRPr="003A47F0">
        <w:rPr>
          <w:lang w:val="es-ES"/>
        </w:rPr>
        <w:t>ár</w:t>
      </w:r>
      <w:r w:rsidR="00CA5E56" w:rsidRPr="003A47F0">
        <w:rPr>
          <w:lang w:val="es-ES"/>
        </w:rPr>
        <w:t>ra</w:t>
      </w:r>
      <w:r w:rsidR="003508DE" w:rsidRPr="003A47F0">
        <w:rPr>
          <w:lang w:val="es-ES"/>
        </w:rPr>
        <w:t>fo</w:t>
      </w:r>
      <w:r w:rsidR="00CA5E56" w:rsidRPr="003A47F0">
        <w:rPr>
          <w:lang w:val="es-ES"/>
        </w:rPr>
        <w:t xml:space="preserve"> 10 </w:t>
      </w:r>
      <w:r w:rsidR="003508DE" w:rsidRPr="003A47F0">
        <w:rPr>
          <w:lang w:val="es-ES"/>
        </w:rPr>
        <w:t>de las</w:t>
      </w:r>
      <w:r w:rsidR="00CA5E56" w:rsidRPr="003A47F0">
        <w:rPr>
          <w:lang w:val="es-ES"/>
        </w:rPr>
        <w:t xml:space="preserve"> observa</w:t>
      </w:r>
      <w:r w:rsidR="003508DE" w:rsidRPr="003A47F0">
        <w:rPr>
          <w:lang w:val="es-ES"/>
        </w:rPr>
        <w:t>c</w:t>
      </w:r>
      <w:r w:rsidR="00CA5E56" w:rsidRPr="003A47F0">
        <w:rPr>
          <w:lang w:val="es-ES"/>
        </w:rPr>
        <w:t>ion</w:t>
      </w:r>
      <w:r w:rsidR="003508DE" w:rsidRPr="003A47F0">
        <w:rPr>
          <w:lang w:val="es-ES"/>
        </w:rPr>
        <w:t>e</w:t>
      </w:r>
      <w:r w:rsidR="00CA5E56" w:rsidRPr="003A47F0">
        <w:rPr>
          <w:lang w:val="es-ES"/>
        </w:rPr>
        <w:t>s</w:t>
      </w:r>
      <w:r w:rsidR="003508DE" w:rsidRPr="003A47F0">
        <w:rPr>
          <w:lang w:val="es-ES"/>
        </w:rPr>
        <w:t xml:space="preserve"> </w:t>
      </w:r>
      <w:r w:rsidR="00544715">
        <w:rPr>
          <w:lang w:val="es-ES"/>
        </w:rPr>
        <w:br/>
      </w:r>
      <w:r w:rsidR="003508DE" w:rsidRPr="003A47F0">
        <w:rPr>
          <w:lang w:val="es-ES"/>
        </w:rPr>
        <w:t>finales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2E4C26" w:rsidRPr="003A47F0">
        <w:rPr>
          <w:lang w:val="es-ES"/>
        </w:rPr>
        <w:tab/>
      </w:r>
      <w:r w:rsidR="00231136" w:rsidRPr="003A47F0">
        <w:rPr>
          <w:lang w:val="es-ES"/>
        </w:rPr>
        <w:t>En el período objeto de examen, v</w:t>
      </w:r>
      <w:r w:rsidR="003508DE" w:rsidRPr="003A47F0">
        <w:rPr>
          <w:lang w:val="es-ES"/>
        </w:rPr>
        <w:t>arias</w:t>
      </w:r>
      <w:r w:rsidR="000A47FE" w:rsidRPr="003A47F0">
        <w:rPr>
          <w:lang w:val="es-ES"/>
        </w:rPr>
        <w:t xml:space="preserve"> person</w:t>
      </w:r>
      <w:r w:rsidR="003508DE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3508DE" w:rsidRPr="003A47F0">
        <w:rPr>
          <w:lang w:val="es-ES"/>
        </w:rPr>
        <w:t xml:space="preserve"> físicas</w:t>
      </w:r>
      <w:r w:rsidR="000A47FE" w:rsidRPr="003A47F0">
        <w:rPr>
          <w:lang w:val="es-ES"/>
        </w:rPr>
        <w:t xml:space="preserve">, </w:t>
      </w:r>
      <w:r w:rsidR="003508DE" w:rsidRPr="003A47F0">
        <w:rPr>
          <w:lang w:val="es-ES"/>
        </w:rPr>
        <w:t>en particular de</w:t>
      </w:r>
      <w:r w:rsidR="000A47FE" w:rsidRPr="003A47F0">
        <w:rPr>
          <w:lang w:val="es-ES"/>
        </w:rPr>
        <w:t xml:space="preserve"> orig</w:t>
      </w:r>
      <w:r w:rsidR="003508DE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3508DE" w:rsidRPr="003A47F0">
        <w:rPr>
          <w:lang w:val="es-ES"/>
        </w:rPr>
        <w:t xml:space="preserve"> étnico romaní</w:t>
      </w:r>
      <w:r w:rsidR="000A47FE" w:rsidRPr="003A47F0">
        <w:rPr>
          <w:lang w:val="es-ES"/>
        </w:rPr>
        <w:t xml:space="preserve">, </w:t>
      </w:r>
      <w:r w:rsidR="003508DE" w:rsidRPr="003A47F0">
        <w:rPr>
          <w:lang w:val="es-ES"/>
        </w:rPr>
        <w:t xml:space="preserve">han </w:t>
      </w:r>
      <w:r w:rsidR="00231136" w:rsidRPr="003A47F0">
        <w:rPr>
          <w:lang w:val="es-ES"/>
        </w:rPr>
        <w:t>denunciado casos de</w:t>
      </w:r>
      <w:r w:rsidR="000A47FE" w:rsidRPr="003A47F0">
        <w:rPr>
          <w:lang w:val="es-ES"/>
        </w:rPr>
        <w:t xml:space="preserve"> discrimina</w:t>
      </w:r>
      <w:r w:rsidR="003508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508D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31136" w:rsidRPr="003A47F0">
        <w:rPr>
          <w:lang w:val="es-ES"/>
        </w:rPr>
        <w:t>ante los tribunales ordinarios</w:t>
      </w:r>
      <w:r w:rsidR="003508DE" w:rsidRPr="003A47F0">
        <w:rPr>
          <w:lang w:val="es-ES"/>
        </w:rPr>
        <w:t xml:space="preserve"> sobre la base de las disposiciones pertinentes de </w:t>
      </w:r>
      <w:smartTag w:uri="urn:schemas-microsoft-com:office:smarttags" w:element="PersonName">
        <w:smartTagPr>
          <w:attr w:name="ProductID" w:val="la Ley N"/>
        </w:smartTagPr>
        <w:r w:rsidR="003508DE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365/2004</w:t>
      </w:r>
      <w:r w:rsidR="003508DE" w:rsidRPr="003A47F0">
        <w:rPr>
          <w:lang w:val="es-ES"/>
        </w:rPr>
        <w:t xml:space="preserve"> de igualdad de trato</w:t>
      </w:r>
      <w:r w:rsidR="00503D2A" w:rsidRPr="003A47F0">
        <w:rPr>
          <w:lang w:val="es-ES"/>
        </w:rPr>
        <w:t xml:space="preserve"> en ciertas esferas y de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p</w:t>
      </w:r>
      <w:r w:rsidR="000A47FE" w:rsidRPr="003A47F0">
        <w:rPr>
          <w:lang w:val="es-ES"/>
        </w:rPr>
        <w:t>rotec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3D2A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d</w:t>
      </w:r>
      <w:r w:rsidR="000A47FE" w:rsidRPr="003A47F0">
        <w:rPr>
          <w:lang w:val="es-ES"/>
        </w:rPr>
        <w:t>iscrimina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503D2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 xml:space="preserve">que modifica y complementa </w:t>
      </w:r>
      <w:r w:rsidR="00231136" w:rsidRPr="003A47F0">
        <w:rPr>
          <w:lang w:val="es-ES"/>
        </w:rPr>
        <w:t xml:space="preserve">algunas </w:t>
      </w:r>
      <w:r w:rsidR="00503D2A" w:rsidRPr="003A47F0">
        <w:rPr>
          <w:lang w:val="es-ES"/>
        </w:rPr>
        <w:t xml:space="preserve">otras leyes </w:t>
      </w:r>
      <w:r w:rsidR="000A47FE" w:rsidRPr="003A47F0">
        <w:rPr>
          <w:lang w:val="es-ES"/>
        </w:rPr>
        <w:t>(</w:t>
      </w:r>
      <w:r w:rsidR="00503D2A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contra la d</w:t>
      </w:r>
      <w:r w:rsidR="000A47FE" w:rsidRPr="003A47F0">
        <w:rPr>
          <w:lang w:val="es-ES"/>
        </w:rPr>
        <w:t>iscrimina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). </w:t>
      </w:r>
      <w:r w:rsidR="00503D2A" w:rsidRPr="003A47F0">
        <w:rPr>
          <w:lang w:val="es-ES"/>
        </w:rPr>
        <w:t>P</w:t>
      </w:r>
      <w:r w:rsidR="000A47FE" w:rsidRPr="003A47F0">
        <w:rPr>
          <w:lang w:val="es-ES"/>
        </w:rPr>
        <w:t>or e</w:t>
      </w:r>
      <w:r w:rsidR="00503D2A" w:rsidRPr="003A47F0">
        <w:rPr>
          <w:lang w:val="es-ES"/>
        </w:rPr>
        <w:t>je</w:t>
      </w:r>
      <w:r w:rsidR="000A47FE" w:rsidRPr="003A47F0">
        <w:rPr>
          <w:lang w:val="es-ES"/>
        </w:rPr>
        <w:t>mpl</w:t>
      </w:r>
      <w:r w:rsidR="00503D2A" w:rsidRPr="003A47F0">
        <w:rPr>
          <w:lang w:val="es-ES"/>
        </w:rPr>
        <w:t>o,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503D2A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 </w:t>
      </w:r>
      <w:r w:rsidR="00503D2A" w:rsidRPr="003A47F0">
        <w:rPr>
          <w:lang w:val="es-ES"/>
        </w:rPr>
        <w:t>ha a</w:t>
      </w:r>
      <w:r w:rsidR="00FD70B6" w:rsidRPr="003A47F0">
        <w:rPr>
          <w:lang w:val="es-ES"/>
        </w:rPr>
        <w:t>ceptado</w:t>
      </w:r>
      <w:r w:rsidR="00503D2A" w:rsidRPr="003A47F0">
        <w:rPr>
          <w:lang w:val="es-ES"/>
        </w:rPr>
        <w:t xml:space="preserve"> </w:t>
      </w:r>
      <w:r w:rsidR="00B71C74" w:rsidRPr="003A47F0">
        <w:rPr>
          <w:lang w:val="es-ES"/>
        </w:rPr>
        <w:t>que</w:t>
      </w:r>
      <w:r w:rsidR="00503D2A" w:rsidRPr="003A47F0">
        <w:rPr>
          <w:lang w:val="es-ES"/>
        </w:rPr>
        <w:t xml:space="preserve"> tres</w:t>
      </w:r>
      <w:r w:rsidR="000A47FE" w:rsidRPr="003A47F0">
        <w:rPr>
          <w:lang w:val="es-ES"/>
        </w:rPr>
        <w:t xml:space="preserve"> person</w:t>
      </w:r>
      <w:r w:rsidR="00503D2A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503D2A" w:rsidRPr="003A47F0">
        <w:rPr>
          <w:lang w:val="es-ES"/>
        </w:rPr>
        <w:t>de origen</w:t>
      </w:r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503D2A" w:rsidRPr="003A47F0">
        <w:rPr>
          <w:lang w:val="es-ES"/>
        </w:rPr>
        <w:t>o romaní</w:t>
      </w:r>
      <w:r w:rsidR="000A47FE" w:rsidRPr="003A47F0">
        <w:rPr>
          <w:lang w:val="es-ES"/>
        </w:rPr>
        <w:t xml:space="preserve"> </w:t>
      </w:r>
      <w:r w:rsidR="00B71C74" w:rsidRPr="003A47F0">
        <w:rPr>
          <w:lang w:val="es-ES"/>
        </w:rPr>
        <w:t xml:space="preserve">denuncien ante el Comité para la Eliminación de </w:t>
      </w:r>
      <w:smartTag w:uri="urn:schemas-microsoft-com:office:smarttags" w:element="PersonName">
        <w:smartTagPr>
          <w:attr w:name="ProductID" w:val="la Discriminaci￳n Racial"/>
        </w:smartTagPr>
        <w:r w:rsidR="00B71C74" w:rsidRPr="003A47F0">
          <w:rPr>
            <w:lang w:val="es-ES"/>
          </w:rPr>
          <w:t>la Discriminación Racial</w:t>
        </w:r>
      </w:smartTag>
      <w:r w:rsidR="00B71C74" w:rsidRPr="003A47F0">
        <w:rPr>
          <w:lang w:val="es-ES"/>
        </w:rPr>
        <w:t xml:space="preserve"> o la Oficina del Alto Comisionado de las Naciones Unidas para los Derechos Humanos (ACNUDH) en Ginebra</w:t>
      </w:r>
      <w:r w:rsidR="00503D2A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viola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3D2A" w:rsidRPr="003A47F0">
        <w:rPr>
          <w:lang w:val="es-ES"/>
        </w:rPr>
        <w:t xml:space="preserve">de las disposiciones pertinentes de </w:t>
      </w:r>
      <w:smartTag w:uri="urn:schemas-microsoft-com:office:smarttags" w:element="PersonName">
        <w:smartTagPr>
          <w:attr w:name="ProductID" w:val="la Convenci￳n Internacional"/>
        </w:smartTagPr>
        <w:r w:rsidR="00503D2A" w:rsidRPr="003A47F0">
          <w:rPr>
            <w:lang w:val="es-ES"/>
          </w:rPr>
          <w:t>la Convención</w:t>
        </w:r>
        <w:r w:rsidR="000A47FE" w:rsidRPr="003A47F0">
          <w:rPr>
            <w:lang w:val="es-ES"/>
          </w:rPr>
          <w:t xml:space="preserve"> Interna</w:t>
        </w:r>
        <w:r w:rsidR="00503D2A" w:rsidRPr="003A47F0">
          <w:rPr>
            <w:lang w:val="es-ES"/>
          </w:rPr>
          <w:t>c</w:t>
        </w:r>
        <w:r w:rsidR="000A47FE" w:rsidRPr="003A47F0">
          <w:rPr>
            <w:lang w:val="es-ES"/>
          </w:rPr>
          <w:t>ional</w:t>
        </w:r>
      </w:smartTag>
      <w:r w:rsidR="000A47FE" w:rsidRPr="003A47F0">
        <w:rPr>
          <w:lang w:val="es-ES"/>
        </w:rPr>
        <w:t xml:space="preserve"> </w:t>
      </w:r>
      <w:r w:rsidR="00503D2A" w:rsidRPr="003A47F0">
        <w:rPr>
          <w:lang w:val="es-ES"/>
        </w:rPr>
        <w:t>sobre la</w:t>
      </w:r>
      <w:r w:rsidR="000A47FE" w:rsidRPr="003A47F0">
        <w:rPr>
          <w:lang w:val="es-ES"/>
        </w:rPr>
        <w:t xml:space="preserve"> Elimina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03D2A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503D2A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503D2A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503D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03D2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71C74" w:rsidRPr="003A47F0">
        <w:rPr>
          <w:lang w:val="es-ES"/>
        </w:rPr>
        <w:t>Racial</w:t>
      </w:r>
      <w:r w:rsidR="000A47FE" w:rsidRPr="003A47F0">
        <w:rPr>
          <w:lang w:val="es-ES"/>
        </w:rPr>
        <w:t xml:space="preserve">. </w:t>
      </w:r>
      <w:r w:rsidR="005A7A84" w:rsidRPr="003A47F0">
        <w:rPr>
          <w:lang w:val="es-ES"/>
        </w:rPr>
        <w:t xml:space="preserve">En su dictamen de 14 de febrero de 2012, </w:t>
      </w:r>
      <w:r w:rsidR="00526911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526911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526911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526911" w:rsidRPr="003A47F0">
        <w:rPr>
          <w:lang w:val="es-ES"/>
        </w:rPr>
        <w:t xml:space="preserve">ia de </w:t>
      </w:r>
      <w:smartTag w:uri="urn:schemas-microsoft-com:office:smarttags" w:element="PersonName">
        <w:smartTagPr>
          <w:attr w:name="ProductID" w:val="la Rep￺blica Eslovaca"/>
        </w:smartTagPr>
        <w:r w:rsidR="0052691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52691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526911" w:rsidRPr="003A47F0">
          <w:rPr>
            <w:lang w:val="es-ES"/>
          </w:rPr>
          <w:t>a</w:t>
        </w:r>
        <w:r w:rsidR="005A7A84" w:rsidRPr="003A47F0">
          <w:rPr>
            <w:lang w:val="es-ES"/>
          </w:rPr>
          <w:t xml:space="preserve"> Eslovaca</w:t>
        </w:r>
      </w:smartTag>
      <w:r w:rsidR="005A7A84" w:rsidRPr="003A47F0">
        <w:rPr>
          <w:lang w:val="es-ES"/>
        </w:rPr>
        <w:t xml:space="preserve"> consideró admisible la demanda, registrada con el número 49/2011 por el Comité para la Eliminación de </w:t>
      </w:r>
      <w:smartTag w:uri="urn:schemas-microsoft-com:office:smarttags" w:element="PersonName">
        <w:smartTagPr>
          <w:attr w:name="ProductID" w:val="la Discriminaci￳n Racial. El"/>
        </w:smartTagPr>
        <w:r w:rsidR="005A7A84" w:rsidRPr="003A47F0">
          <w:rPr>
            <w:lang w:val="es-ES"/>
          </w:rPr>
          <w:t>la Discriminación Racial. El</w:t>
        </w:r>
      </w:smartTag>
      <w:r w:rsidR="005A7A84" w:rsidRPr="003A47F0">
        <w:rPr>
          <w:lang w:val="es-ES"/>
        </w:rPr>
        <w:t xml:space="preserve"> Ministerio de Justicia ha comunicado su postura en cuanto al fondo</w:t>
      </w:r>
      <w:r w:rsidR="009917D2" w:rsidRPr="003A47F0">
        <w:rPr>
          <w:lang w:val="es-ES"/>
        </w:rPr>
        <w:t xml:space="preserve"> al Ministerio de Relaciones Exteriores; </w:t>
      </w:r>
      <w:r w:rsidR="00A6276F" w:rsidRPr="003A47F0">
        <w:rPr>
          <w:lang w:val="es-ES"/>
        </w:rPr>
        <w:t>esos dictámenes</w:t>
      </w:r>
      <w:r w:rsidR="009917D2" w:rsidRPr="003A47F0">
        <w:rPr>
          <w:lang w:val="es-ES"/>
        </w:rPr>
        <w:t xml:space="preserve"> ha</w:t>
      </w:r>
      <w:r w:rsidR="00A6276F" w:rsidRPr="003A47F0">
        <w:rPr>
          <w:lang w:val="es-ES"/>
        </w:rPr>
        <w:t>n</w:t>
      </w:r>
      <w:r w:rsidR="009917D2" w:rsidRPr="003A47F0">
        <w:rPr>
          <w:lang w:val="es-ES"/>
        </w:rPr>
        <w:t xml:space="preserve"> sido remitid</w:t>
      </w:r>
      <w:r w:rsidR="00A6276F" w:rsidRPr="003A47F0">
        <w:rPr>
          <w:lang w:val="es-ES"/>
        </w:rPr>
        <w:t>os</w:t>
      </w:r>
      <w:r w:rsidR="009917D2" w:rsidRPr="003A47F0">
        <w:rPr>
          <w:lang w:val="es-ES"/>
        </w:rPr>
        <w:t xml:space="preserve"> al </w:t>
      </w:r>
      <w:r w:rsidR="000A47FE" w:rsidRPr="003A47F0">
        <w:rPr>
          <w:lang w:val="es-ES"/>
        </w:rPr>
        <w:t>Comit</w:t>
      </w:r>
      <w:r w:rsidR="009917D2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9917D2" w:rsidRPr="003A47F0">
        <w:rPr>
          <w:lang w:val="es-ES"/>
        </w:rPr>
        <w:t xml:space="preserve">para la </w:t>
      </w:r>
      <w:r w:rsidR="000A47FE" w:rsidRPr="003A47F0">
        <w:rPr>
          <w:lang w:val="es-ES"/>
        </w:rPr>
        <w:t>Elimina</w:t>
      </w:r>
      <w:r w:rsidR="009917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917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917D2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scriminaci￳n Racial."/>
        </w:smartTagPr>
        <w:r w:rsidR="009917D2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Discrimina</w:t>
        </w:r>
        <w:r w:rsidR="009917D2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9917D2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9917D2" w:rsidRPr="003A47F0">
          <w:rPr>
            <w:lang w:val="es-ES"/>
          </w:rPr>
          <w:t xml:space="preserve"> Racial</w:t>
        </w:r>
        <w:r w:rsidR="000A47FE" w:rsidRPr="003A47F0">
          <w:rPr>
            <w:lang w:val="es-ES"/>
          </w:rPr>
          <w:t>.</w:t>
        </w:r>
      </w:smartTag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2E4C26" w:rsidRPr="003A47F0">
        <w:rPr>
          <w:lang w:val="es-ES"/>
        </w:rPr>
        <w:tab/>
      </w:r>
      <w:r w:rsidR="009917D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9917D2" w:rsidRPr="003A47F0">
        <w:rPr>
          <w:lang w:val="es-ES"/>
        </w:rPr>
        <w:t xml:space="preserve">su </w:t>
      </w:r>
      <w:r w:rsidRPr="003A47F0">
        <w:rPr>
          <w:lang w:val="es-ES"/>
        </w:rPr>
        <w:t>art</w:t>
      </w:r>
      <w:r w:rsidR="009917D2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9917D2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9917D2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9, </w:t>
      </w:r>
      <w:r w:rsidR="009917D2" w:rsidRPr="003A47F0">
        <w:rPr>
          <w:lang w:val="es-ES"/>
        </w:rPr>
        <w:t>la Ley contra la d</w:t>
      </w:r>
      <w:r w:rsidR="000A47FE" w:rsidRPr="003A47F0">
        <w:rPr>
          <w:lang w:val="es-ES"/>
        </w:rPr>
        <w:t>iscrimina</w:t>
      </w:r>
      <w:r w:rsidR="009917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917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917D2" w:rsidRPr="003A47F0">
        <w:rPr>
          <w:lang w:val="es-ES"/>
        </w:rPr>
        <w:t>garantiza el derecho de toda</w:t>
      </w:r>
      <w:r w:rsidR="000A47FE" w:rsidRPr="003A47F0">
        <w:rPr>
          <w:lang w:val="es-ES"/>
        </w:rPr>
        <w:t xml:space="preserve"> person</w:t>
      </w:r>
      <w:r w:rsidR="009917D2" w:rsidRPr="003A47F0">
        <w:rPr>
          <w:lang w:val="es-ES"/>
        </w:rPr>
        <w:t xml:space="preserve">a a hacer valer </w:t>
      </w:r>
      <w:r w:rsidR="00090E44" w:rsidRPr="003A47F0">
        <w:rPr>
          <w:lang w:val="es-ES"/>
        </w:rPr>
        <w:t xml:space="preserve">ante los tribunales </w:t>
      </w:r>
      <w:r w:rsidR="009917D2" w:rsidRPr="003A47F0">
        <w:rPr>
          <w:lang w:val="es-ES"/>
        </w:rPr>
        <w:t xml:space="preserve">sus derechos si cree que </w:t>
      </w:r>
      <w:r w:rsidR="00FD70B6" w:rsidRPr="003A47F0">
        <w:rPr>
          <w:lang w:val="es-ES"/>
        </w:rPr>
        <w:t>estos o</w:t>
      </w:r>
      <w:r w:rsidR="009917D2" w:rsidRPr="003A47F0">
        <w:rPr>
          <w:lang w:val="es-ES"/>
        </w:rPr>
        <w:t xml:space="preserve"> </w:t>
      </w:r>
      <w:r w:rsidR="00FD70B6" w:rsidRPr="003A47F0">
        <w:rPr>
          <w:lang w:val="es-ES"/>
        </w:rPr>
        <w:t>l</w:t>
      </w:r>
      <w:r w:rsidR="009917D2" w:rsidRPr="003A47F0">
        <w:rPr>
          <w:lang w:val="es-ES"/>
        </w:rPr>
        <w:t>o</w:t>
      </w:r>
      <w:r w:rsidR="00FD70B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interes</w:t>
      </w:r>
      <w:r w:rsidR="009917D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o</w:t>
      </w:r>
      <w:r w:rsidR="009917D2" w:rsidRPr="003A47F0">
        <w:rPr>
          <w:lang w:val="es-ES"/>
        </w:rPr>
        <w:t xml:space="preserve"> libertades protegidos por la ley han s</w:t>
      </w:r>
      <w:r w:rsidR="00A6276F" w:rsidRPr="003A47F0">
        <w:rPr>
          <w:lang w:val="es-ES"/>
        </w:rPr>
        <w:t>id</w:t>
      </w:r>
      <w:r w:rsidR="009917D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A6276F" w:rsidRPr="003A47F0">
        <w:rPr>
          <w:lang w:val="es-ES"/>
        </w:rPr>
        <w:t>vulner</w:t>
      </w:r>
      <w:r w:rsidR="000A47FE" w:rsidRPr="003A47F0">
        <w:rPr>
          <w:lang w:val="es-ES"/>
        </w:rPr>
        <w:t>ad</w:t>
      </w:r>
      <w:r w:rsidR="009917D2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9917D2" w:rsidRPr="003A47F0">
        <w:rPr>
          <w:lang w:val="es-ES"/>
        </w:rPr>
        <w:t>por una</w:t>
      </w:r>
      <w:r w:rsidR="000A47FE" w:rsidRPr="003A47F0">
        <w:rPr>
          <w:lang w:val="es-ES"/>
        </w:rPr>
        <w:t xml:space="preserve"> viola</w:t>
      </w:r>
      <w:r w:rsidR="009917D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917D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917D2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princip</w:t>
      </w:r>
      <w:r w:rsidR="009917D2" w:rsidRPr="003A47F0">
        <w:rPr>
          <w:lang w:val="es-ES"/>
        </w:rPr>
        <w:t>io de igualdad de trato</w:t>
      </w:r>
      <w:r w:rsidR="000A47FE" w:rsidRPr="003A47F0">
        <w:rPr>
          <w:lang w:val="es-ES"/>
        </w:rPr>
        <w:t xml:space="preserve">. </w:t>
      </w:r>
      <w:r w:rsidR="00FD70B6" w:rsidRPr="003A47F0">
        <w:rPr>
          <w:lang w:val="es-ES"/>
        </w:rPr>
        <w:t>Puede exigir</w:t>
      </w:r>
      <w:r w:rsidR="00A6276F" w:rsidRPr="003A47F0">
        <w:rPr>
          <w:lang w:val="es-ES"/>
        </w:rPr>
        <w:t>,</w:t>
      </w:r>
      <w:r w:rsidR="00FD70B6" w:rsidRPr="003A47F0">
        <w:rPr>
          <w:lang w:val="es-ES"/>
        </w:rPr>
        <w:t xml:space="preserve"> </w:t>
      </w:r>
      <w:r w:rsidR="00A6276F" w:rsidRPr="003A47F0">
        <w:rPr>
          <w:lang w:val="es-ES"/>
        </w:rPr>
        <w:t xml:space="preserve">en </w:t>
      </w:r>
      <w:r w:rsidR="00FD70B6" w:rsidRPr="003A47F0">
        <w:rPr>
          <w:lang w:val="es-ES"/>
        </w:rPr>
        <w:t>es</w:t>
      </w:r>
      <w:r w:rsidR="00A6276F" w:rsidRPr="003A47F0">
        <w:rPr>
          <w:lang w:val="es-ES"/>
        </w:rPr>
        <w:t>p</w:t>
      </w:r>
      <w:r w:rsidR="00FD70B6" w:rsidRPr="003A47F0">
        <w:rPr>
          <w:lang w:val="es-ES"/>
        </w:rPr>
        <w:t>ecial</w:t>
      </w:r>
      <w:r w:rsidR="00A6276F" w:rsidRPr="003A47F0">
        <w:rPr>
          <w:lang w:val="es-ES"/>
        </w:rPr>
        <w:t>,</w:t>
      </w:r>
      <w:r w:rsidR="00FD70B6" w:rsidRPr="003A47F0">
        <w:rPr>
          <w:lang w:val="es-ES"/>
        </w:rPr>
        <w:t xml:space="preserve"> </w:t>
      </w:r>
      <w:r w:rsidR="009917D2" w:rsidRPr="003A47F0">
        <w:rPr>
          <w:lang w:val="es-ES"/>
        </w:rPr>
        <w:t xml:space="preserve">que </w:t>
      </w:r>
      <w:r w:rsidR="00A6276F" w:rsidRPr="003A47F0">
        <w:rPr>
          <w:lang w:val="es-ES"/>
        </w:rPr>
        <w:t>se adopte una decisión que ordene a la entidad</w:t>
      </w:r>
      <w:r w:rsidR="000A47FE" w:rsidRPr="003A47F0">
        <w:rPr>
          <w:lang w:val="es-ES"/>
        </w:rPr>
        <w:t xml:space="preserve"> </w:t>
      </w:r>
      <w:r w:rsidR="009917D2" w:rsidRPr="003A47F0">
        <w:rPr>
          <w:lang w:val="es-ES"/>
        </w:rPr>
        <w:t>que ha</w:t>
      </w:r>
      <w:r w:rsidR="000A47FE" w:rsidRPr="003A47F0">
        <w:rPr>
          <w:lang w:val="es-ES"/>
        </w:rPr>
        <w:t xml:space="preserve"> violad</w:t>
      </w:r>
      <w:r w:rsidR="009917D2" w:rsidRPr="003A47F0">
        <w:rPr>
          <w:lang w:val="es-ES"/>
        </w:rPr>
        <w:t>o el principio de igualdad de trato ces</w:t>
      </w:r>
      <w:r w:rsidR="00A6276F" w:rsidRPr="003A47F0">
        <w:rPr>
          <w:lang w:val="es-ES"/>
        </w:rPr>
        <w:t>ar</w:t>
      </w:r>
      <w:r w:rsidR="009917D2" w:rsidRPr="003A47F0">
        <w:rPr>
          <w:lang w:val="es-ES"/>
        </w:rPr>
        <w:t xml:space="preserve"> en su ac</w:t>
      </w:r>
      <w:r w:rsidR="00A6276F" w:rsidRPr="003A47F0">
        <w:rPr>
          <w:lang w:val="es-ES"/>
        </w:rPr>
        <w:t>tua</w:t>
      </w:r>
      <w:r w:rsidR="009917D2" w:rsidRPr="003A47F0">
        <w:rPr>
          <w:lang w:val="es-ES"/>
        </w:rPr>
        <w:t>ci</w:t>
      </w:r>
      <w:r w:rsidR="00A6276F" w:rsidRPr="003A47F0">
        <w:rPr>
          <w:lang w:val="es-ES"/>
        </w:rPr>
        <w:t>ó</w:t>
      </w:r>
      <w:r w:rsidR="009917D2" w:rsidRPr="003A47F0">
        <w:rPr>
          <w:lang w:val="es-ES"/>
        </w:rPr>
        <w:t>n y, de ser</w:t>
      </w:r>
      <w:r w:rsidR="000A47FE" w:rsidRPr="003A47F0">
        <w:rPr>
          <w:lang w:val="es-ES"/>
        </w:rPr>
        <w:t xml:space="preserve"> posible, </w:t>
      </w:r>
      <w:r w:rsidR="00FD70B6" w:rsidRPr="003A47F0">
        <w:rPr>
          <w:lang w:val="es-ES"/>
        </w:rPr>
        <w:t>l</w:t>
      </w:r>
      <w:r w:rsidR="00A6276F" w:rsidRPr="003A47F0">
        <w:rPr>
          <w:lang w:val="es-ES"/>
        </w:rPr>
        <w:t>a</w:t>
      </w:r>
      <w:r w:rsidR="00FD70B6" w:rsidRPr="003A47F0">
        <w:rPr>
          <w:lang w:val="es-ES"/>
        </w:rPr>
        <w:t xml:space="preserve"> repo</w:t>
      </w:r>
      <w:r w:rsidR="00A6276F" w:rsidRPr="003A47F0">
        <w:rPr>
          <w:lang w:val="es-ES"/>
        </w:rPr>
        <w:t>sición</w:t>
      </w:r>
      <w:r w:rsidR="009917D2" w:rsidRPr="003A47F0">
        <w:rPr>
          <w:lang w:val="es-ES"/>
        </w:rPr>
        <w:t xml:space="preserve"> en sus derechos</w:t>
      </w:r>
      <w:r w:rsidR="000A47FE" w:rsidRPr="003A47F0">
        <w:rPr>
          <w:lang w:val="es-ES"/>
        </w:rPr>
        <w:t xml:space="preserve"> o</w:t>
      </w:r>
      <w:r w:rsidR="009917D2" w:rsidRPr="003A47F0">
        <w:rPr>
          <w:lang w:val="es-ES"/>
        </w:rPr>
        <w:t xml:space="preserve"> </w:t>
      </w:r>
      <w:r w:rsidR="009F15B1" w:rsidRPr="003A47F0">
        <w:rPr>
          <w:lang w:val="es-ES"/>
        </w:rPr>
        <w:t>e</w:t>
      </w:r>
      <w:r w:rsidR="00FD70B6" w:rsidRPr="003A47F0">
        <w:rPr>
          <w:lang w:val="es-ES"/>
        </w:rPr>
        <w:t xml:space="preserve">l </w:t>
      </w:r>
      <w:r w:rsidR="009917D2" w:rsidRPr="003A47F0">
        <w:rPr>
          <w:lang w:val="es-ES"/>
        </w:rPr>
        <w:t>abon</w:t>
      </w:r>
      <w:r w:rsidR="009F15B1" w:rsidRPr="003A47F0">
        <w:rPr>
          <w:lang w:val="es-ES"/>
        </w:rPr>
        <w:t>o</w:t>
      </w:r>
      <w:r w:rsidR="009917D2" w:rsidRPr="003A47F0">
        <w:rPr>
          <w:lang w:val="es-ES"/>
        </w:rPr>
        <w:t xml:space="preserve"> </w:t>
      </w:r>
      <w:r w:rsidR="009F15B1" w:rsidRPr="003A47F0">
        <w:rPr>
          <w:lang w:val="es-ES"/>
        </w:rPr>
        <w:t xml:space="preserve">de </w:t>
      </w:r>
      <w:r w:rsidR="009917D2" w:rsidRPr="003A47F0">
        <w:rPr>
          <w:lang w:val="es-ES"/>
        </w:rPr>
        <w:t>una indemnización adecuada</w:t>
      </w:r>
      <w:r w:rsidR="000A47FE" w:rsidRPr="003A47F0">
        <w:rPr>
          <w:lang w:val="es-ES"/>
        </w:rPr>
        <w:t xml:space="preserve">. </w:t>
      </w:r>
      <w:r w:rsidR="009917D2" w:rsidRPr="003A47F0">
        <w:rPr>
          <w:lang w:val="es-ES"/>
        </w:rPr>
        <w:t xml:space="preserve">Si </w:t>
      </w:r>
      <w:r w:rsidR="00FD70B6" w:rsidRPr="003A47F0">
        <w:rPr>
          <w:lang w:val="es-ES"/>
        </w:rPr>
        <w:t>la indemnización</w:t>
      </w:r>
      <w:r w:rsidR="009917D2" w:rsidRPr="003A47F0">
        <w:rPr>
          <w:lang w:val="es-ES"/>
        </w:rPr>
        <w:t xml:space="preserve"> n</w:t>
      </w:r>
      <w:r w:rsidR="00644BA4" w:rsidRPr="003A47F0">
        <w:rPr>
          <w:lang w:val="es-ES"/>
        </w:rPr>
        <w:t>o fuera suficiente, es decir,</w:t>
      </w:r>
      <w:r w:rsidR="009917D2" w:rsidRPr="003A47F0">
        <w:rPr>
          <w:lang w:val="es-ES"/>
        </w:rPr>
        <w:t xml:space="preserve"> </w:t>
      </w:r>
      <w:r w:rsidR="009F15B1" w:rsidRPr="003A47F0">
        <w:rPr>
          <w:lang w:val="es-ES"/>
        </w:rPr>
        <w:t xml:space="preserve">que </w:t>
      </w:r>
      <w:r w:rsidR="009917D2" w:rsidRPr="003A47F0">
        <w:rPr>
          <w:lang w:val="es-ES"/>
        </w:rPr>
        <w:t>si la vulneraci</w:t>
      </w:r>
      <w:r w:rsidR="00B335A6" w:rsidRPr="003A47F0">
        <w:rPr>
          <w:lang w:val="es-ES"/>
        </w:rPr>
        <w:t xml:space="preserve">ón del principio de </w:t>
      </w:r>
      <w:r w:rsidR="00FD70B6" w:rsidRPr="003A47F0">
        <w:rPr>
          <w:lang w:val="es-ES"/>
        </w:rPr>
        <w:t>igualdad de trato</w:t>
      </w:r>
      <w:r w:rsidR="00B335A6" w:rsidRPr="003A47F0">
        <w:rPr>
          <w:lang w:val="es-ES"/>
        </w:rPr>
        <w:t xml:space="preserve"> hubiera producido un me</w:t>
      </w:r>
      <w:r w:rsidR="00DD03C3" w:rsidRPr="003A47F0">
        <w:rPr>
          <w:lang w:val="es-ES"/>
        </w:rPr>
        <w:t>noscabo</w:t>
      </w:r>
      <w:r w:rsidR="00B335A6" w:rsidRPr="003A47F0">
        <w:rPr>
          <w:lang w:val="es-ES"/>
        </w:rPr>
        <w:t xml:space="preserve"> considerable en la</w:t>
      </w:r>
      <w:r w:rsidR="000A47FE" w:rsidRPr="003A47F0">
        <w:rPr>
          <w:lang w:val="es-ES"/>
        </w:rPr>
        <w:t xml:space="preserve"> digni</w:t>
      </w:r>
      <w:r w:rsidR="00B335A6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9F15B1" w:rsidRPr="003A47F0">
        <w:rPr>
          <w:lang w:val="es-ES"/>
        </w:rPr>
        <w:t xml:space="preserve">la </w:t>
      </w:r>
      <w:r w:rsidR="00B335A6" w:rsidRPr="003A47F0">
        <w:rPr>
          <w:lang w:val="es-ES"/>
        </w:rPr>
        <w:t>est</w:t>
      </w:r>
      <w:r w:rsidR="009F15B1" w:rsidRPr="003A47F0">
        <w:rPr>
          <w:lang w:val="es-ES"/>
        </w:rPr>
        <w:t>ima</w:t>
      </w:r>
      <w:r w:rsidR="00B335A6" w:rsidRPr="003A47F0">
        <w:rPr>
          <w:lang w:val="es-ES"/>
        </w:rPr>
        <w:t xml:space="preserve"> o </w:t>
      </w:r>
      <w:r w:rsidR="009F15B1" w:rsidRPr="003A47F0">
        <w:rPr>
          <w:lang w:val="es-ES"/>
        </w:rPr>
        <w:t xml:space="preserve">la </w:t>
      </w:r>
      <w:r w:rsidR="00DD03C3" w:rsidRPr="003A47F0">
        <w:rPr>
          <w:lang w:val="es-ES"/>
        </w:rPr>
        <w:t>función</w:t>
      </w:r>
      <w:r w:rsidR="00B335A6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social </w:t>
      </w:r>
      <w:r w:rsidR="00B335A6" w:rsidRPr="003A47F0">
        <w:rPr>
          <w:lang w:val="es-ES"/>
        </w:rPr>
        <w:t xml:space="preserve">de la </w:t>
      </w:r>
      <w:r w:rsidR="00DD03C3" w:rsidRPr="003A47F0">
        <w:rPr>
          <w:lang w:val="es-ES"/>
        </w:rPr>
        <w:t>persona agraviada</w:t>
      </w:r>
      <w:r w:rsidR="00B335A6" w:rsidRPr="003A47F0">
        <w:rPr>
          <w:lang w:val="es-ES"/>
        </w:rPr>
        <w:t>, es</w:t>
      </w:r>
      <w:r w:rsidR="00DD03C3" w:rsidRPr="003A47F0">
        <w:rPr>
          <w:lang w:val="es-ES"/>
        </w:rPr>
        <w:t>t</w:t>
      </w:r>
      <w:r w:rsidR="00B335A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335A6" w:rsidRPr="003A47F0">
        <w:rPr>
          <w:lang w:val="es-ES"/>
        </w:rPr>
        <w:t>podrá reclamar también una indemnización patrimonial por los daños morales</w:t>
      </w:r>
      <w:r w:rsidR="000A47FE" w:rsidRPr="003A47F0">
        <w:rPr>
          <w:lang w:val="es-ES"/>
        </w:rPr>
        <w:t xml:space="preserve">. </w:t>
      </w:r>
      <w:r w:rsidR="00B335A6" w:rsidRPr="003A47F0">
        <w:rPr>
          <w:lang w:val="es-ES"/>
        </w:rPr>
        <w:t>La cuantía de la indemnización</w:t>
      </w:r>
      <w:r w:rsidR="000A47FE" w:rsidRPr="003A47F0">
        <w:rPr>
          <w:lang w:val="es-ES"/>
        </w:rPr>
        <w:t xml:space="preserve"> </w:t>
      </w:r>
      <w:r w:rsidR="00DD03C3" w:rsidRPr="003A47F0">
        <w:rPr>
          <w:lang w:val="es-ES"/>
        </w:rPr>
        <w:t>económica</w:t>
      </w:r>
      <w:r w:rsidR="000A47FE" w:rsidRPr="003A47F0">
        <w:rPr>
          <w:lang w:val="es-ES"/>
        </w:rPr>
        <w:t xml:space="preserve"> </w:t>
      </w:r>
      <w:r w:rsidR="00B335A6" w:rsidRPr="003A47F0">
        <w:rPr>
          <w:lang w:val="es-ES"/>
        </w:rPr>
        <w:t>por los daños morales vendrá determinada por el tribunal</w:t>
      </w:r>
      <w:r w:rsidR="000A47FE" w:rsidRPr="003A47F0">
        <w:rPr>
          <w:lang w:val="es-ES"/>
        </w:rPr>
        <w:t>, t</w:t>
      </w:r>
      <w:r w:rsidR="00B335A6" w:rsidRPr="003A47F0">
        <w:rPr>
          <w:lang w:val="es-ES"/>
        </w:rPr>
        <w:t>eniendo en cuenta la gravedad de l</w:t>
      </w:r>
      <w:r w:rsidR="00DD03C3" w:rsidRPr="003A47F0">
        <w:rPr>
          <w:lang w:val="es-ES"/>
        </w:rPr>
        <w:t>os daños morales infligidos y</w:t>
      </w:r>
      <w:r w:rsidR="00B335A6" w:rsidRPr="003A47F0">
        <w:rPr>
          <w:lang w:val="es-ES"/>
        </w:rPr>
        <w:t xml:space="preserve"> todas las</w:t>
      </w:r>
      <w:r w:rsidR="000A47FE" w:rsidRPr="003A47F0">
        <w:rPr>
          <w:lang w:val="es-ES"/>
        </w:rPr>
        <w:t xml:space="preserve"> circu</w:t>
      </w:r>
      <w:r w:rsidR="00B335A6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B335A6" w:rsidRPr="003A47F0">
        <w:rPr>
          <w:lang w:val="es-ES"/>
        </w:rPr>
        <w:t>ia</w:t>
      </w:r>
      <w:r w:rsidR="000A47FE" w:rsidRPr="003A47F0">
        <w:rPr>
          <w:lang w:val="es-ES"/>
        </w:rPr>
        <w:t xml:space="preserve">s </w:t>
      </w:r>
      <w:r w:rsidR="00B335A6" w:rsidRPr="003A47F0">
        <w:rPr>
          <w:lang w:val="es-ES"/>
        </w:rPr>
        <w:t>concurrentes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2E4C26" w:rsidRPr="003A47F0">
        <w:rPr>
          <w:lang w:val="es-ES"/>
        </w:rPr>
        <w:tab/>
      </w:r>
      <w:r w:rsidR="00005435" w:rsidRPr="003A47F0">
        <w:rPr>
          <w:lang w:val="es-ES"/>
        </w:rPr>
        <w:t>En derecho</w:t>
      </w:r>
      <w:r w:rsidR="000A47FE" w:rsidRPr="003A47F0">
        <w:rPr>
          <w:lang w:val="es-ES"/>
        </w:rPr>
        <w:t xml:space="preserve"> administrati</w:t>
      </w:r>
      <w:r w:rsidR="00005435" w:rsidRPr="003A47F0">
        <w:rPr>
          <w:lang w:val="es-ES"/>
        </w:rPr>
        <w:t>v</w:t>
      </w:r>
      <w:r w:rsidR="000A47FE" w:rsidRPr="003A47F0">
        <w:rPr>
          <w:lang w:val="es-ES"/>
        </w:rPr>
        <w:t xml:space="preserve">o, </w:t>
      </w:r>
      <w:r w:rsidR="00005435" w:rsidRPr="003A47F0">
        <w:rPr>
          <w:lang w:val="es-ES"/>
        </w:rPr>
        <w:t>con arreglo a lo dispuesto en el</w:t>
      </w:r>
      <w:r w:rsidR="000A47FE"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005435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005435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005435" w:rsidRPr="003A47F0">
        <w:rPr>
          <w:lang w:val="es-ES"/>
        </w:rPr>
        <w:t>o</w:t>
      </w:r>
      <w:r w:rsidR="000A47FE" w:rsidRPr="003A47F0">
        <w:rPr>
          <w:lang w:val="es-ES"/>
        </w:rPr>
        <w:t xml:space="preserve"> 49</w:t>
      </w:r>
      <w:r w:rsidR="00E5284A" w:rsidRPr="003A47F0">
        <w:rPr>
          <w:lang w:val="es-ES"/>
        </w:rPr>
        <w:t>, p</w:t>
      </w:r>
      <w:r w:rsidR="00005435" w:rsidRPr="003A47F0">
        <w:rPr>
          <w:lang w:val="es-ES"/>
        </w:rPr>
        <w:t>ár</w:t>
      </w:r>
      <w:r w:rsidR="00E5284A" w:rsidRPr="003A47F0">
        <w:rPr>
          <w:lang w:val="es-ES"/>
        </w:rPr>
        <w:t>ra</w:t>
      </w:r>
      <w:r w:rsidR="00005435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 a"/>
        </w:smartTagPr>
        <w:r w:rsidR="000A47FE" w:rsidRPr="003A47F0">
          <w:rPr>
            <w:lang w:val="es-ES"/>
          </w:rPr>
          <w:t>1 a</w:t>
        </w:r>
      </w:smartTag>
      <w:r w:rsidR="000A47FE" w:rsidRPr="003A47F0">
        <w:rPr>
          <w:lang w:val="es-ES"/>
        </w:rPr>
        <w:t xml:space="preserve">) </w:t>
      </w:r>
      <w:r w:rsidR="0000543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f) </w:t>
      </w:r>
      <w:r w:rsidR="00005435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00543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372/1990</w:t>
      </w:r>
      <w:r w:rsidR="00005435" w:rsidRPr="003A47F0">
        <w:rPr>
          <w:lang w:val="es-ES"/>
        </w:rPr>
        <w:t xml:space="preserve"> de delincuencia en su</w:t>
      </w:r>
      <w:r w:rsidR="009F15B1" w:rsidRPr="003A47F0">
        <w:rPr>
          <w:lang w:val="es-ES"/>
        </w:rPr>
        <w:t xml:space="preserve"> forma enmendada, que castiga la</w:t>
      </w:r>
      <w:r w:rsidR="00005435" w:rsidRPr="003A47F0">
        <w:rPr>
          <w:lang w:val="es-ES"/>
        </w:rPr>
        <w:t xml:space="preserve">s </w:t>
      </w:r>
      <w:r w:rsidR="009F15B1" w:rsidRPr="003A47F0">
        <w:rPr>
          <w:lang w:val="es-ES"/>
        </w:rPr>
        <w:t>infracciones</w:t>
      </w:r>
      <w:r w:rsidR="00005435" w:rsidRPr="003A47F0">
        <w:rPr>
          <w:lang w:val="es-ES"/>
        </w:rPr>
        <w:t xml:space="preserve"> contra </w:t>
      </w:r>
      <w:r w:rsidR="009F15B1" w:rsidRPr="003A47F0">
        <w:rPr>
          <w:lang w:val="es-ES"/>
        </w:rPr>
        <w:t>e</w:t>
      </w:r>
      <w:r w:rsidR="00005435" w:rsidRPr="003A47F0">
        <w:rPr>
          <w:lang w:val="es-ES"/>
        </w:rPr>
        <w:t>l</w:t>
      </w:r>
      <w:r w:rsidR="009F15B1" w:rsidRPr="003A47F0">
        <w:rPr>
          <w:lang w:val="es-ES"/>
        </w:rPr>
        <w:t xml:space="preserve"> decoro público</w:t>
      </w:r>
      <w:r w:rsidR="00005435" w:rsidRPr="003A47F0">
        <w:rPr>
          <w:lang w:val="es-ES"/>
        </w:rPr>
        <w:t xml:space="preserve">, se </w:t>
      </w:r>
      <w:r w:rsidR="009F15B1" w:rsidRPr="003A47F0">
        <w:rPr>
          <w:lang w:val="es-ES"/>
        </w:rPr>
        <w:t>recoge</w:t>
      </w:r>
      <w:r w:rsidR="00005435" w:rsidRPr="003A47F0">
        <w:rPr>
          <w:lang w:val="es-ES"/>
        </w:rPr>
        <w:t>n los siguientes casos</w:t>
      </w:r>
      <w:r w:rsidR="000A47FE" w:rsidRPr="003A47F0">
        <w:rPr>
          <w:lang w:val="es-ES"/>
        </w:rPr>
        <w:t>: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a)</w:t>
      </w:r>
      <w:r w:rsidRPr="003A47F0">
        <w:rPr>
          <w:lang w:val="es-ES"/>
        </w:rPr>
        <w:tab/>
      </w:r>
      <w:r w:rsidR="00005435" w:rsidRPr="003A47F0">
        <w:rPr>
          <w:lang w:val="es-ES"/>
        </w:rPr>
        <w:t>Injuriar y calumniar a otra</w:t>
      </w:r>
      <w:r w:rsidR="000A47FE" w:rsidRPr="003A47F0">
        <w:rPr>
          <w:lang w:val="es-ES"/>
        </w:rPr>
        <w:t xml:space="preserve"> person</w:t>
      </w:r>
      <w:r w:rsidR="00005435" w:rsidRPr="003A47F0">
        <w:rPr>
          <w:lang w:val="es-ES"/>
        </w:rPr>
        <w:t>a,</w:t>
      </w:r>
      <w:r w:rsidR="000A47FE" w:rsidRPr="003A47F0">
        <w:rPr>
          <w:lang w:val="es-ES"/>
        </w:rPr>
        <w:t xml:space="preserve"> ofendi</w:t>
      </w:r>
      <w:r w:rsidR="00005435" w:rsidRPr="003A47F0">
        <w:rPr>
          <w:lang w:val="es-ES"/>
        </w:rPr>
        <w:t>é</w:t>
      </w:r>
      <w:r w:rsidR="000A47FE" w:rsidRPr="003A47F0">
        <w:rPr>
          <w:lang w:val="es-ES"/>
        </w:rPr>
        <w:t>n</w:t>
      </w:r>
      <w:r w:rsidR="00005435" w:rsidRPr="003A47F0">
        <w:rPr>
          <w:lang w:val="es-ES"/>
        </w:rPr>
        <w:t>dola</w:t>
      </w:r>
      <w:r w:rsidR="000A47FE" w:rsidRPr="003A47F0">
        <w:rPr>
          <w:lang w:val="es-ES"/>
        </w:rPr>
        <w:t xml:space="preserve"> o ridiculi</w:t>
      </w:r>
      <w:r w:rsidR="00005435" w:rsidRPr="003A47F0">
        <w:rPr>
          <w:lang w:val="es-ES"/>
        </w:rPr>
        <w:t>zándola</w:t>
      </w:r>
      <w:r w:rsidR="000A47FE" w:rsidRPr="003A47F0">
        <w:rPr>
          <w:lang w:val="es-ES"/>
        </w:rPr>
        <w:t xml:space="preserve">; 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b)</w:t>
      </w:r>
      <w:r w:rsidRPr="003A47F0">
        <w:rPr>
          <w:lang w:val="es-ES"/>
        </w:rPr>
        <w:tab/>
      </w:r>
      <w:r w:rsidR="00005435" w:rsidRPr="003A47F0">
        <w:rPr>
          <w:lang w:val="es-ES"/>
        </w:rPr>
        <w:t xml:space="preserve">Ocasionar </w:t>
      </w:r>
      <w:r w:rsidR="002B58BE" w:rsidRPr="003A47F0">
        <w:rPr>
          <w:lang w:val="es-ES"/>
        </w:rPr>
        <w:t>lesiones</w:t>
      </w:r>
      <w:r w:rsidR="00005435" w:rsidRPr="003A47F0">
        <w:rPr>
          <w:lang w:val="es-ES"/>
        </w:rPr>
        <w:t xml:space="preserve"> a otras</w:t>
      </w:r>
      <w:r w:rsidR="000A47FE" w:rsidRPr="003A47F0">
        <w:rPr>
          <w:lang w:val="es-ES"/>
        </w:rPr>
        <w:t xml:space="preserve"> person</w:t>
      </w:r>
      <w:r w:rsidR="00005435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005435" w:rsidRPr="003A47F0">
        <w:rPr>
          <w:lang w:val="es-ES"/>
        </w:rPr>
        <w:t>por</w:t>
      </w:r>
      <w:r w:rsidR="000A47FE" w:rsidRPr="003A47F0">
        <w:rPr>
          <w:lang w:val="es-ES"/>
        </w:rPr>
        <w:t xml:space="preserve"> negligenc</w:t>
      </w:r>
      <w:r w:rsidR="00005435" w:rsidRPr="003A47F0">
        <w:rPr>
          <w:lang w:val="es-ES"/>
        </w:rPr>
        <w:t>ia</w:t>
      </w:r>
      <w:r w:rsidR="000A47FE" w:rsidRPr="003A47F0">
        <w:rPr>
          <w:lang w:val="es-ES"/>
        </w:rPr>
        <w:t>;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c)</w:t>
      </w:r>
      <w:r w:rsidRPr="003A47F0">
        <w:rPr>
          <w:lang w:val="es-ES"/>
        </w:rPr>
        <w:tab/>
      </w:r>
      <w:r w:rsidR="00005435" w:rsidRPr="003A47F0">
        <w:rPr>
          <w:lang w:val="es-ES"/>
        </w:rPr>
        <w:t>Comunicar i</w:t>
      </w:r>
      <w:r w:rsidR="00CA5E56" w:rsidRPr="003A47F0">
        <w:rPr>
          <w:lang w:val="es-ES"/>
        </w:rPr>
        <w:t>nten</w:t>
      </w:r>
      <w:r w:rsidR="00005435" w:rsidRPr="003A47F0">
        <w:rPr>
          <w:lang w:val="es-ES"/>
        </w:rPr>
        <w:t>c</w:t>
      </w:r>
      <w:r w:rsidR="00CA5E56" w:rsidRPr="003A47F0">
        <w:rPr>
          <w:lang w:val="es-ES"/>
        </w:rPr>
        <w:t>iona</w:t>
      </w:r>
      <w:r w:rsidR="00005435" w:rsidRPr="003A47F0">
        <w:rPr>
          <w:lang w:val="es-ES"/>
        </w:rPr>
        <w:t>damente datos</w:t>
      </w:r>
      <w:r w:rsidR="000A47FE" w:rsidRPr="003A47F0">
        <w:rPr>
          <w:lang w:val="es-ES"/>
        </w:rPr>
        <w:t xml:space="preserve"> incorrect</w:t>
      </w:r>
      <w:r w:rsidR="00005435" w:rsidRPr="003A47F0">
        <w:rPr>
          <w:lang w:val="es-ES"/>
        </w:rPr>
        <w:t>os o</w:t>
      </w:r>
      <w:r w:rsidR="000A47FE" w:rsidRPr="003A47F0">
        <w:rPr>
          <w:lang w:val="es-ES"/>
        </w:rPr>
        <w:t xml:space="preserve"> incomplet</w:t>
      </w:r>
      <w:r w:rsidR="0000543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005435" w:rsidRPr="003A47F0">
        <w:rPr>
          <w:lang w:val="es-ES"/>
        </w:rPr>
        <w:t>a una autoridad</w:t>
      </w:r>
      <w:r w:rsidR="000A47FE" w:rsidRPr="003A47F0">
        <w:rPr>
          <w:lang w:val="es-ES"/>
        </w:rPr>
        <w:t xml:space="preserve"> </w:t>
      </w:r>
      <w:r w:rsidR="00005435" w:rsidRPr="003A47F0">
        <w:rPr>
          <w:lang w:val="es-ES"/>
        </w:rPr>
        <w:t>es</w:t>
      </w:r>
      <w:r w:rsidR="00CA5E56" w:rsidRPr="003A47F0">
        <w:rPr>
          <w:lang w:val="es-ES"/>
        </w:rPr>
        <w:t>tat</w:t>
      </w:r>
      <w:r w:rsidR="00005435" w:rsidRPr="003A47F0">
        <w:rPr>
          <w:lang w:val="es-ES"/>
        </w:rPr>
        <w:t>al o</w:t>
      </w:r>
      <w:r w:rsidR="000A47FE" w:rsidRPr="003A47F0">
        <w:rPr>
          <w:lang w:val="es-ES"/>
        </w:rPr>
        <w:t xml:space="preserve"> municipal o a</w:t>
      </w:r>
      <w:r w:rsidR="00005435" w:rsidRPr="003A47F0">
        <w:rPr>
          <w:lang w:val="es-ES"/>
        </w:rPr>
        <w:t xml:space="preserve"> u</w:t>
      </w:r>
      <w:r w:rsidR="000A47FE" w:rsidRPr="003A47F0">
        <w:rPr>
          <w:lang w:val="es-ES"/>
        </w:rPr>
        <w:t>n</w:t>
      </w:r>
      <w:r w:rsidR="0000543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organiza</w:t>
      </w:r>
      <w:r w:rsidR="0000543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267E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267EC" w:rsidRPr="003A47F0">
        <w:rPr>
          <w:lang w:val="es-ES"/>
        </w:rPr>
        <w:t>para obtener una ventaja</w:t>
      </w:r>
      <w:r w:rsidR="000A47FE" w:rsidRPr="003A47F0">
        <w:rPr>
          <w:lang w:val="es-ES"/>
        </w:rPr>
        <w:t xml:space="preserve"> </w:t>
      </w:r>
      <w:r w:rsidR="00E267EC" w:rsidRPr="003A47F0">
        <w:rPr>
          <w:lang w:val="es-ES"/>
        </w:rPr>
        <w:t>i</w:t>
      </w:r>
      <w:r w:rsidR="000A47FE" w:rsidRPr="003A47F0">
        <w:rPr>
          <w:lang w:val="es-ES"/>
        </w:rPr>
        <w:t>njustifi</w:t>
      </w:r>
      <w:r w:rsidR="00E267EC" w:rsidRPr="003A47F0">
        <w:rPr>
          <w:lang w:val="es-ES"/>
        </w:rPr>
        <w:t>ca</w:t>
      </w:r>
      <w:r w:rsidR="000A47FE" w:rsidRPr="003A47F0">
        <w:rPr>
          <w:lang w:val="es-ES"/>
        </w:rPr>
        <w:t>d</w:t>
      </w:r>
      <w:r w:rsidR="00E267EC" w:rsidRPr="003A47F0">
        <w:rPr>
          <w:lang w:val="es-ES"/>
        </w:rPr>
        <w:t>a</w:t>
      </w:r>
      <w:r w:rsidR="000A47FE" w:rsidRPr="003A47F0">
        <w:rPr>
          <w:lang w:val="es-ES"/>
        </w:rPr>
        <w:t>;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d)</w:t>
      </w:r>
      <w:r w:rsidRPr="003A47F0">
        <w:rPr>
          <w:lang w:val="es-ES"/>
        </w:rPr>
        <w:tab/>
      </w:r>
      <w:r w:rsidR="00E267EC" w:rsidRPr="003A47F0">
        <w:rPr>
          <w:lang w:val="es-ES"/>
        </w:rPr>
        <w:t>V</w:t>
      </w:r>
      <w:r w:rsidR="000A47FE" w:rsidRPr="003A47F0">
        <w:rPr>
          <w:lang w:val="es-ES"/>
        </w:rPr>
        <w:t>iola</w:t>
      </w:r>
      <w:r w:rsidR="002B58BE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2B58BE" w:rsidRPr="003A47F0">
        <w:rPr>
          <w:lang w:val="es-ES"/>
        </w:rPr>
        <w:t xml:space="preserve">de forma </w:t>
      </w:r>
      <w:r w:rsidR="00E267EC" w:rsidRPr="003A47F0">
        <w:rPr>
          <w:lang w:val="es-ES"/>
        </w:rPr>
        <w:t xml:space="preserve">deliberada </w:t>
      </w:r>
      <w:r w:rsidR="009F15B1" w:rsidRPr="003A47F0">
        <w:rPr>
          <w:lang w:val="es-ES"/>
        </w:rPr>
        <w:t>e</w:t>
      </w:r>
      <w:r w:rsidR="00E267EC" w:rsidRPr="003A47F0">
        <w:rPr>
          <w:lang w:val="es-ES"/>
        </w:rPr>
        <w:t>l</w:t>
      </w:r>
      <w:r w:rsidR="009F15B1" w:rsidRPr="003A47F0">
        <w:rPr>
          <w:lang w:val="es-ES"/>
        </w:rPr>
        <w:t xml:space="preserve"> decoro público</w:t>
      </w:r>
      <w:r w:rsidR="00E267EC" w:rsidRPr="003A47F0">
        <w:rPr>
          <w:lang w:val="es-ES"/>
        </w:rPr>
        <w:t xml:space="preserve"> mediante a</w:t>
      </w:r>
      <w:r w:rsidR="000A47FE" w:rsidRPr="003A47F0">
        <w:rPr>
          <w:lang w:val="es-ES"/>
        </w:rPr>
        <w:t>mena</w:t>
      </w:r>
      <w:r w:rsidR="00E267EC" w:rsidRPr="003A47F0">
        <w:rPr>
          <w:lang w:val="es-ES"/>
        </w:rPr>
        <w:t>zas</w:t>
      </w:r>
      <w:r w:rsidR="000A47FE" w:rsidRPr="003A47F0">
        <w:rPr>
          <w:lang w:val="es-ES"/>
        </w:rPr>
        <w:t xml:space="preserve">, </w:t>
      </w:r>
      <w:r w:rsidR="00E267EC" w:rsidRPr="003A47F0">
        <w:rPr>
          <w:lang w:val="es-ES"/>
        </w:rPr>
        <w:t>agresiones físicas</w:t>
      </w:r>
      <w:r w:rsidR="000A47FE" w:rsidRPr="003A47F0">
        <w:rPr>
          <w:lang w:val="es-ES"/>
        </w:rPr>
        <w:t xml:space="preserve">, </w:t>
      </w:r>
      <w:r w:rsidR="00E267EC" w:rsidRPr="003A47F0">
        <w:rPr>
          <w:lang w:val="es-ES"/>
        </w:rPr>
        <w:t>lesiones corporales leves</w:t>
      </w:r>
      <w:r w:rsidR="000A47FE" w:rsidRPr="003A47F0">
        <w:rPr>
          <w:lang w:val="es-ES"/>
        </w:rPr>
        <w:t>, fals</w:t>
      </w:r>
      <w:r w:rsidR="00E267EC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acusa</w:t>
      </w:r>
      <w:r w:rsidR="00E267E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267EC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E267E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E267EC" w:rsidRPr="003A47F0">
        <w:rPr>
          <w:lang w:val="es-ES"/>
        </w:rPr>
        <w:t>de delito</w:t>
      </w:r>
      <w:r w:rsidR="000A47FE" w:rsidRPr="003A47F0">
        <w:rPr>
          <w:lang w:val="es-ES"/>
        </w:rPr>
        <w:t>, act</w:t>
      </w:r>
      <w:r w:rsidR="00E267EC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2B58BE" w:rsidRPr="003A47F0">
        <w:rPr>
          <w:lang w:val="es-ES"/>
        </w:rPr>
        <w:t>premedita</w:t>
      </w:r>
      <w:r w:rsidR="00E267EC" w:rsidRPr="003A47F0">
        <w:rPr>
          <w:lang w:val="es-ES"/>
        </w:rPr>
        <w:t xml:space="preserve">dos u otras conductas </w:t>
      </w:r>
      <w:r w:rsidR="002B58BE" w:rsidRPr="003A47F0">
        <w:rPr>
          <w:lang w:val="es-ES"/>
        </w:rPr>
        <w:t>in</w:t>
      </w:r>
      <w:r w:rsidR="009F15B1" w:rsidRPr="003A47F0">
        <w:rPr>
          <w:lang w:val="es-ES"/>
        </w:rPr>
        <w:t>decorosas</w:t>
      </w:r>
      <w:r w:rsidR="000A47FE" w:rsidRPr="003A47F0">
        <w:rPr>
          <w:lang w:val="es-ES"/>
        </w:rPr>
        <w:t>;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e)</w:t>
      </w:r>
      <w:r w:rsidRPr="003A47F0">
        <w:rPr>
          <w:lang w:val="es-ES"/>
        </w:rPr>
        <w:tab/>
      </w:r>
      <w:r w:rsidR="002B58BE" w:rsidRPr="003A47F0">
        <w:rPr>
          <w:lang w:val="es-ES"/>
        </w:rPr>
        <w:t>Realizar una persona sola</w:t>
      </w:r>
      <w:r w:rsidR="00644BA4" w:rsidRPr="003A47F0">
        <w:rPr>
          <w:lang w:val="es-ES"/>
        </w:rPr>
        <w:t>,</w:t>
      </w:r>
      <w:r w:rsidR="002B58BE" w:rsidRPr="003A47F0">
        <w:rPr>
          <w:lang w:val="es-ES"/>
        </w:rPr>
        <w:t xml:space="preserve"> o con ayuda de otras</w:t>
      </w:r>
      <w:r w:rsidR="00644BA4" w:rsidRPr="003A47F0">
        <w:rPr>
          <w:lang w:val="es-ES"/>
        </w:rPr>
        <w:t>,</w:t>
      </w:r>
      <w:r w:rsidR="002B58BE" w:rsidRPr="003A47F0">
        <w:rPr>
          <w:lang w:val="es-ES"/>
        </w:rPr>
        <w:t xml:space="preserve"> actos</w:t>
      </w:r>
      <w:r w:rsidR="00E267EC" w:rsidRPr="003A47F0">
        <w:rPr>
          <w:lang w:val="es-ES"/>
        </w:rPr>
        <w:t xml:space="preserve"> v</w:t>
      </w:r>
      <w:r w:rsidR="00CA5E56" w:rsidRPr="003A47F0">
        <w:rPr>
          <w:lang w:val="es-ES"/>
        </w:rPr>
        <w:t>iolent</w:t>
      </w:r>
      <w:r w:rsidR="002B58BE" w:rsidRPr="003A47F0">
        <w:rPr>
          <w:lang w:val="es-ES"/>
        </w:rPr>
        <w:t>os</w:t>
      </w:r>
      <w:r w:rsidR="00E267EC" w:rsidRPr="003A47F0">
        <w:rPr>
          <w:lang w:val="es-ES"/>
        </w:rPr>
        <w:t xml:space="preserve"> </w:t>
      </w:r>
      <w:r w:rsidR="002B58BE" w:rsidRPr="003A47F0">
        <w:rPr>
          <w:lang w:val="es-ES"/>
        </w:rPr>
        <w:t>en defensa de</w:t>
      </w:r>
      <w:r w:rsidR="00E267EC" w:rsidRPr="003A47F0">
        <w:rPr>
          <w:lang w:val="es-ES"/>
        </w:rPr>
        <w:t xml:space="preserve"> </w:t>
      </w:r>
      <w:r w:rsidR="00BA7AD8" w:rsidRPr="003A47F0">
        <w:rPr>
          <w:lang w:val="es-ES"/>
        </w:rPr>
        <w:t>sus</w:t>
      </w:r>
      <w:r w:rsidR="000A47FE" w:rsidRPr="003A47F0">
        <w:rPr>
          <w:lang w:val="es-ES"/>
        </w:rPr>
        <w:t xml:space="preserve"> </w:t>
      </w:r>
      <w:r w:rsidR="00E267EC" w:rsidRPr="003A47F0">
        <w:rPr>
          <w:lang w:val="es-ES"/>
        </w:rPr>
        <w:t>derechos de</w:t>
      </w:r>
      <w:r w:rsidR="000A47FE" w:rsidRPr="003A47F0">
        <w:rPr>
          <w:lang w:val="es-ES"/>
        </w:rPr>
        <w:t xml:space="preserve"> prop</w:t>
      </w:r>
      <w:r w:rsidR="00E267EC" w:rsidRPr="003A47F0">
        <w:rPr>
          <w:lang w:val="es-ES"/>
        </w:rPr>
        <w:t>i</w:t>
      </w:r>
      <w:r w:rsidR="000A47FE" w:rsidRPr="003A47F0">
        <w:rPr>
          <w:lang w:val="es-ES"/>
        </w:rPr>
        <w:t>e</w:t>
      </w:r>
      <w:r w:rsidR="00E267EC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o</w:t>
      </w:r>
      <w:r w:rsidR="00E267EC" w:rsidRPr="003A47F0">
        <w:rPr>
          <w:lang w:val="es-ES"/>
        </w:rPr>
        <w:t xml:space="preserve"> de los derechos que de ellos se derivan</w:t>
      </w:r>
      <w:r w:rsidR="000A47FE" w:rsidRPr="003A47F0">
        <w:rPr>
          <w:lang w:val="es-ES"/>
        </w:rPr>
        <w:t xml:space="preserve">, </w:t>
      </w:r>
      <w:r w:rsidR="00E267EC" w:rsidRPr="003A47F0">
        <w:rPr>
          <w:lang w:val="es-ES"/>
        </w:rPr>
        <w:t xml:space="preserve">sin mediar una </w:t>
      </w:r>
      <w:r w:rsidR="002B58BE" w:rsidRPr="003A47F0">
        <w:rPr>
          <w:lang w:val="es-ES"/>
        </w:rPr>
        <w:t>resoluc</w:t>
      </w:r>
      <w:r w:rsidR="00E267EC" w:rsidRPr="003A47F0">
        <w:rPr>
          <w:lang w:val="es-ES"/>
        </w:rPr>
        <w:t>ión</w:t>
      </w:r>
      <w:r w:rsidR="000A47FE" w:rsidRPr="003A47F0">
        <w:rPr>
          <w:lang w:val="es-ES"/>
        </w:rPr>
        <w:t xml:space="preserve"> </w:t>
      </w:r>
      <w:r w:rsidR="002B58BE" w:rsidRPr="003A47F0">
        <w:rPr>
          <w:lang w:val="es-ES"/>
        </w:rPr>
        <w:t>ejecutiva</w:t>
      </w:r>
      <w:r w:rsidR="00E267EC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autori</w:t>
      </w:r>
      <w:r w:rsidR="00E267EC" w:rsidRPr="003A47F0">
        <w:rPr>
          <w:lang w:val="es-ES"/>
        </w:rPr>
        <w:t>dad competente</w:t>
      </w:r>
      <w:r w:rsidR="002B58BE" w:rsidRPr="003A47F0">
        <w:rPr>
          <w:lang w:val="es-ES"/>
        </w:rPr>
        <w:t>;</w:t>
      </w:r>
      <w:r w:rsidR="00790667" w:rsidRPr="003A47F0">
        <w:rPr>
          <w:lang w:val="es-ES"/>
        </w:rPr>
        <w:t xml:space="preserve"> </w:t>
      </w:r>
    </w:p>
    <w:p w:rsidR="000A47FE" w:rsidRPr="003A47F0" w:rsidRDefault="005D346B" w:rsidP="0062777D">
      <w:pPr>
        <w:pStyle w:val="SingleTxtG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f)</w:t>
      </w:r>
      <w:r w:rsidRPr="003A47F0">
        <w:rPr>
          <w:lang w:val="es-ES"/>
        </w:rPr>
        <w:tab/>
      </w:r>
      <w:r w:rsidR="002B58BE" w:rsidRPr="003A47F0">
        <w:rPr>
          <w:lang w:val="es-ES"/>
        </w:rPr>
        <w:t>Cooperar</w:t>
      </w:r>
      <w:r w:rsidR="000A47FE" w:rsidRPr="003A47F0">
        <w:rPr>
          <w:lang w:val="es-ES"/>
        </w:rPr>
        <w:t xml:space="preserve">, </w:t>
      </w:r>
      <w:r w:rsidR="00777EE4" w:rsidRPr="003A47F0">
        <w:rPr>
          <w:lang w:val="es-ES"/>
        </w:rPr>
        <w:t>mediante la participación</w:t>
      </w:r>
      <w:r w:rsidR="000A47FE" w:rsidRPr="003A47F0">
        <w:rPr>
          <w:lang w:val="es-ES"/>
        </w:rPr>
        <w:t xml:space="preserve"> personal, </w:t>
      </w:r>
      <w:r w:rsidR="00777EE4" w:rsidRPr="003A47F0">
        <w:rPr>
          <w:lang w:val="es-ES"/>
        </w:rPr>
        <w:t>e</w:t>
      </w:r>
      <w:r w:rsidR="002B58BE" w:rsidRPr="003A47F0">
        <w:rPr>
          <w:lang w:val="es-ES"/>
        </w:rPr>
        <w:t>n</w:t>
      </w:r>
      <w:r w:rsidR="00777EE4" w:rsidRPr="003A47F0">
        <w:rPr>
          <w:lang w:val="es-ES"/>
        </w:rPr>
        <w:t xml:space="preserve"> la ejecución</w:t>
      </w:r>
      <w:r w:rsidR="000A47FE" w:rsidRPr="003A47F0">
        <w:rPr>
          <w:lang w:val="es-ES"/>
        </w:rPr>
        <w:t xml:space="preserve"> violent</w:t>
      </w:r>
      <w:r w:rsidR="00777EE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777EE4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777EE4" w:rsidRPr="003A47F0">
        <w:rPr>
          <w:lang w:val="es-ES"/>
        </w:rPr>
        <w:t>derech</w:t>
      </w:r>
      <w:r w:rsidR="000A47FE" w:rsidRPr="003A47F0">
        <w:rPr>
          <w:lang w:val="es-ES"/>
        </w:rPr>
        <w:t>o</w:t>
      </w:r>
      <w:r w:rsidR="00777EE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777EE4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prop</w:t>
      </w:r>
      <w:r w:rsidR="00777EE4" w:rsidRPr="003A47F0">
        <w:rPr>
          <w:lang w:val="es-ES"/>
        </w:rPr>
        <w:t>i</w:t>
      </w:r>
      <w:r w:rsidR="000A47FE" w:rsidRPr="003A47F0">
        <w:rPr>
          <w:lang w:val="es-ES"/>
        </w:rPr>
        <w:t>e</w:t>
      </w:r>
      <w:r w:rsidR="00777EE4" w:rsidRPr="003A47F0">
        <w:rPr>
          <w:lang w:val="es-ES"/>
        </w:rPr>
        <w:t>dad o de los derechos que de ellos se derivan</w:t>
      </w:r>
      <w:r w:rsidR="000A47FE" w:rsidRPr="003A47F0">
        <w:rPr>
          <w:lang w:val="es-ES"/>
        </w:rPr>
        <w:t>, a</w:t>
      </w:r>
      <w:r w:rsidR="00777EE4" w:rsidRPr="003A47F0">
        <w:rPr>
          <w:lang w:val="es-ES"/>
        </w:rPr>
        <w:t xml:space="preserve">unque no exista una </w:t>
      </w:r>
      <w:r w:rsidR="002B58BE" w:rsidRPr="003A47F0">
        <w:rPr>
          <w:lang w:val="es-ES"/>
        </w:rPr>
        <w:t>resolu</w:t>
      </w:r>
      <w:r w:rsidR="00777EE4" w:rsidRPr="003A47F0">
        <w:rPr>
          <w:lang w:val="es-ES"/>
        </w:rPr>
        <w:t xml:space="preserve">ción </w:t>
      </w:r>
      <w:r w:rsidR="002B58BE" w:rsidRPr="003A47F0">
        <w:rPr>
          <w:lang w:val="es-ES"/>
        </w:rPr>
        <w:t>ejecutiva</w:t>
      </w:r>
      <w:r w:rsidR="00777EE4" w:rsidRPr="003A47F0">
        <w:rPr>
          <w:lang w:val="es-ES"/>
        </w:rPr>
        <w:t xml:space="preserve"> de la aut</w:t>
      </w:r>
      <w:r w:rsidR="000A47FE" w:rsidRPr="003A47F0">
        <w:rPr>
          <w:lang w:val="es-ES"/>
        </w:rPr>
        <w:t>ori</w:t>
      </w:r>
      <w:r w:rsidR="00777EE4" w:rsidRPr="003A47F0">
        <w:rPr>
          <w:lang w:val="es-ES"/>
        </w:rPr>
        <w:t>dad competente para hacerlos efectivos</w:t>
      </w:r>
      <w:r w:rsidR="000A47FE" w:rsidRPr="003A47F0">
        <w:rPr>
          <w:lang w:val="es-ES"/>
        </w:rPr>
        <w:t>.</w:t>
      </w:r>
    </w:p>
    <w:p w:rsidR="000A47FE" w:rsidRPr="003A47F0" w:rsidRDefault="00CA5E5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777EE4" w:rsidRPr="003A47F0">
        <w:rPr>
          <w:lang w:val="es-ES"/>
        </w:rPr>
        <w:t>Cabe imponer las siguientes multas: por l</w:t>
      </w:r>
      <w:r w:rsidR="00BA7AD8" w:rsidRPr="003A47F0">
        <w:rPr>
          <w:lang w:val="es-ES"/>
        </w:rPr>
        <w:t>a</w:t>
      </w:r>
      <w:r w:rsidR="00777EE4" w:rsidRPr="003A47F0">
        <w:rPr>
          <w:lang w:val="es-ES"/>
        </w:rPr>
        <w:t xml:space="preserve">s </w:t>
      </w:r>
      <w:r w:rsidR="00BA7AD8" w:rsidRPr="003A47F0">
        <w:rPr>
          <w:lang w:val="es-ES"/>
        </w:rPr>
        <w:t>infracciones</w:t>
      </w:r>
      <w:r w:rsidR="00777EE4" w:rsidRPr="003A47F0">
        <w:rPr>
          <w:lang w:val="es-ES"/>
        </w:rPr>
        <w:t xml:space="preserve"> incluid</w:t>
      </w:r>
      <w:r w:rsidR="00BA7AD8" w:rsidRPr="003A47F0">
        <w:rPr>
          <w:lang w:val="es-ES"/>
        </w:rPr>
        <w:t>a</w:t>
      </w:r>
      <w:r w:rsidR="00777EE4" w:rsidRPr="003A47F0">
        <w:rPr>
          <w:lang w:val="es-ES"/>
        </w:rPr>
        <w:t xml:space="preserve">s en el apartado </w:t>
      </w:r>
      <w:r w:rsidR="000A47FE" w:rsidRPr="003A47F0">
        <w:rPr>
          <w:lang w:val="es-ES"/>
        </w:rPr>
        <w:t>a)</w:t>
      </w:r>
      <w:r w:rsidR="00CC2E9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77EE4" w:rsidRPr="003A47F0">
        <w:rPr>
          <w:lang w:val="es-ES"/>
        </w:rPr>
        <w:t>hasta 33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euros</w:t>
      </w:r>
      <w:r w:rsidR="00CC2E9C" w:rsidRPr="003A47F0">
        <w:rPr>
          <w:lang w:val="es-ES"/>
        </w:rPr>
        <w:t>;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por l</w:t>
      </w:r>
      <w:r w:rsidR="00BA7AD8" w:rsidRPr="003A47F0">
        <w:rPr>
          <w:lang w:val="es-ES"/>
        </w:rPr>
        <w:t>a</w:t>
      </w:r>
      <w:r w:rsidR="00523539" w:rsidRPr="003A47F0">
        <w:rPr>
          <w:lang w:val="es-ES"/>
        </w:rPr>
        <w:t xml:space="preserve">s </w:t>
      </w:r>
      <w:r w:rsidR="00BA7AD8" w:rsidRPr="003A47F0">
        <w:rPr>
          <w:lang w:val="es-ES"/>
        </w:rPr>
        <w:t>incluidas</w:t>
      </w:r>
      <w:r w:rsidR="00523539" w:rsidRPr="003A47F0">
        <w:rPr>
          <w:lang w:val="es-ES"/>
        </w:rPr>
        <w:t xml:space="preserve"> en los apartados </w:t>
      </w:r>
      <w:r w:rsidR="000A47FE" w:rsidRPr="003A47F0">
        <w:rPr>
          <w:lang w:val="es-ES"/>
        </w:rPr>
        <w:t xml:space="preserve">b) </w:t>
      </w:r>
      <w:r w:rsidR="00523539" w:rsidRPr="003A47F0">
        <w:rPr>
          <w:lang w:val="es-ES"/>
        </w:rPr>
        <w:t xml:space="preserve">a </w:t>
      </w:r>
      <w:r w:rsidR="000A47FE" w:rsidRPr="003A47F0">
        <w:rPr>
          <w:lang w:val="es-ES"/>
        </w:rPr>
        <w:t xml:space="preserve">d) </w:t>
      </w:r>
      <w:r w:rsidR="00523539" w:rsidRPr="003A47F0">
        <w:rPr>
          <w:lang w:val="es-ES"/>
        </w:rPr>
        <w:t xml:space="preserve">y </w:t>
      </w:r>
      <w:r w:rsidR="000A47FE" w:rsidRPr="003A47F0">
        <w:rPr>
          <w:lang w:val="es-ES"/>
        </w:rPr>
        <w:t>f)</w:t>
      </w:r>
      <w:r w:rsidR="00CC2E9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hasta</w:t>
      </w:r>
      <w:r w:rsidR="000A47FE" w:rsidRPr="003A47F0">
        <w:rPr>
          <w:lang w:val="es-ES"/>
        </w:rPr>
        <w:t xml:space="preserve"> 99</w:t>
      </w:r>
      <w:r w:rsidR="00523539" w:rsidRPr="003A47F0">
        <w:rPr>
          <w:lang w:val="es-ES"/>
        </w:rPr>
        <w:t xml:space="preserve"> euros y por l</w:t>
      </w:r>
      <w:r w:rsidR="00BA7AD8" w:rsidRPr="003A47F0">
        <w:rPr>
          <w:lang w:val="es-ES"/>
        </w:rPr>
        <w:t>a</w:t>
      </w:r>
      <w:r w:rsidR="00523539" w:rsidRPr="003A47F0">
        <w:rPr>
          <w:lang w:val="es-ES"/>
        </w:rPr>
        <w:t>s</w:t>
      </w:r>
      <w:r w:rsidR="00790667" w:rsidRPr="003A47F0">
        <w:rPr>
          <w:lang w:val="es-ES"/>
        </w:rPr>
        <w:t xml:space="preserve"> </w:t>
      </w:r>
      <w:r w:rsidR="00523539" w:rsidRPr="003A47F0">
        <w:rPr>
          <w:lang w:val="es-ES"/>
        </w:rPr>
        <w:t xml:space="preserve">correspondientes al apartado </w:t>
      </w:r>
      <w:r w:rsidR="000A47FE" w:rsidRPr="003A47F0">
        <w:rPr>
          <w:lang w:val="es-ES"/>
        </w:rPr>
        <w:t>e)</w:t>
      </w:r>
      <w:r w:rsidR="00CC2E9C" w:rsidRPr="003A47F0">
        <w:rPr>
          <w:lang w:val="es-ES"/>
        </w:rPr>
        <w:t>,</w:t>
      </w:r>
      <w:r w:rsidR="00523539" w:rsidRPr="003A47F0">
        <w:rPr>
          <w:lang w:val="es-ES"/>
        </w:rPr>
        <w:t xml:space="preserve"> hasta</w:t>
      </w:r>
      <w:r w:rsidR="000A47FE" w:rsidRPr="003A47F0">
        <w:rPr>
          <w:lang w:val="es-ES"/>
        </w:rPr>
        <w:t xml:space="preserve"> 331</w:t>
      </w:r>
      <w:r w:rsidR="00523539" w:rsidRPr="003A47F0">
        <w:rPr>
          <w:lang w:val="es-ES"/>
        </w:rPr>
        <w:t xml:space="preserve"> euros</w:t>
      </w:r>
      <w:r w:rsidR="000A47FE" w:rsidRPr="003A47F0">
        <w:rPr>
          <w:lang w:val="es-ES"/>
        </w:rPr>
        <w:t>.</w:t>
      </w:r>
    </w:p>
    <w:p w:rsidR="000A47FE" w:rsidRPr="003A47F0" w:rsidRDefault="00424F4B" w:rsidP="00544715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523539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523539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523539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523539" w:rsidRPr="003A47F0">
        <w:rPr>
          <w:lang w:val="es-ES"/>
        </w:rPr>
        <w:t>ó</w:t>
      </w:r>
      <w:r w:rsidR="00697C16" w:rsidRPr="003A47F0">
        <w:rPr>
          <w:lang w:val="es-ES"/>
        </w:rPr>
        <w:t xml:space="preserve">n </w:t>
      </w:r>
      <w:r w:rsidR="00523539" w:rsidRPr="003A47F0">
        <w:rPr>
          <w:lang w:val="es-ES"/>
        </w:rPr>
        <w:t>que figura en el</w:t>
      </w:r>
      <w:r w:rsidR="00697C16" w:rsidRPr="003A47F0">
        <w:rPr>
          <w:lang w:val="es-ES"/>
        </w:rPr>
        <w:t xml:space="preserve"> p</w:t>
      </w:r>
      <w:r w:rsidR="00523539" w:rsidRPr="003A47F0">
        <w:rPr>
          <w:lang w:val="es-ES"/>
        </w:rPr>
        <w:t>árrafo</w:t>
      </w:r>
      <w:r w:rsidR="00697C16" w:rsidRPr="003A47F0">
        <w:rPr>
          <w:lang w:val="es-ES"/>
        </w:rPr>
        <w:t xml:space="preserve"> 11 </w:t>
      </w:r>
      <w:r w:rsidR="00523539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523539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523539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523539" w:rsidRPr="003A47F0">
        <w:rPr>
          <w:lang w:val="es-ES"/>
        </w:rPr>
        <w:t xml:space="preserve"> </w:t>
      </w:r>
      <w:r w:rsidR="00544715">
        <w:rPr>
          <w:lang w:val="es-ES"/>
        </w:rPr>
        <w:br/>
      </w:r>
      <w:r w:rsidR="00523539" w:rsidRPr="003A47F0">
        <w:rPr>
          <w:lang w:val="es-ES"/>
        </w:rPr>
        <w:t>finales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523539" w:rsidRPr="003A47F0">
        <w:rPr>
          <w:lang w:val="es-ES"/>
        </w:rPr>
        <w:t>La Es</w:t>
      </w:r>
      <w:r w:rsidR="000A47FE" w:rsidRPr="003A47F0">
        <w:rPr>
          <w:lang w:val="es-ES"/>
        </w:rPr>
        <w:t>trateg</w:t>
      </w:r>
      <w:r w:rsidR="00523539" w:rsidRPr="003A47F0">
        <w:rPr>
          <w:lang w:val="es-ES"/>
        </w:rPr>
        <w:t>ia para la</w:t>
      </w:r>
      <w:r w:rsidR="000A47FE" w:rsidRPr="003A47F0">
        <w:rPr>
          <w:lang w:val="es-ES"/>
        </w:rPr>
        <w:t xml:space="preserve"> integra</w:t>
      </w:r>
      <w:r w:rsidR="005235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235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23539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523539" w:rsidRPr="003A47F0">
        <w:rPr>
          <w:lang w:val="es-ES"/>
        </w:rPr>
        <w:t>níes hasta</w:t>
      </w:r>
      <w:r w:rsidR="000A47FE" w:rsidRPr="003A47F0">
        <w:rPr>
          <w:lang w:val="es-ES"/>
        </w:rPr>
        <w:t xml:space="preserve"> 2020 conti</w:t>
      </w:r>
      <w:r w:rsidR="00523539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523539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un elemento que espe</w:t>
      </w:r>
      <w:r w:rsidR="000A47FE" w:rsidRPr="003A47F0">
        <w:rPr>
          <w:lang w:val="es-ES"/>
        </w:rPr>
        <w:t>cifi</w:t>
      </w:r>
      <w:r w:rsidR="00523539" w:rsidRPr="003A47F0">
        <w:rPr>
          <w:lang w:val="es-ES"/>
        </w:rPr>
        <w:t>ca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objetivos y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m</w:t>
      </w:r>
      <w:r w:rsidR="00BA7AD8" w:rsidRPr="003A47F0">
        <w:rPr>
          <w:lang w:val="es-ES"/>
        </w:rPr>
        <w:t>odalidades de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a</w:t>
      </w:r>
      <w:r w:rsidR="000A47FE" w:rsidRPr="003A47F0">
        <w:rPr>
          <w:lang w:val="es-ES"/>
        </w:rPr>
        <w:t>pl</w:t>
      </w:r>
      <w:r w:rsidR="00523539" w:rsidRPr="003A47F0">
        <w:rPr>
          <w:lang w:val="es-ES"/>
        </w:rPr>
        <w:t>ic</w:t>
      </w:r>
      <w:r w:rsidR="000A47FE" w:rsidRPr="003A47F0">
        <w:rPr>
          <w:lang w:val="es-ES"/>
        </w:rPr>
        <w:t>a</w:t>
      </w:r>
      <w:r w:rsidR="005235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235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23539" w:rsidRPr="003A47F0">
        <w:rPr>
          <w:lang w:val="es-ES"/>
        </w:rPr>
        <w:t xml:space="preserve">de los procedimientos de </w:t>
      </w:r>
      <w:r w:rsidR="00BA7AD8" w:rsidRPr="003A47F0">
        <w:rPr>
          <w:lang w:val="es-ES"/>
        </w:rPr>
        <w:t>seguimiento</w:t>
      </w:r>
      <w:r w:rsidR="00523539" w:rsidRPr="003A47F0">
        <w:rPr>
          <w:lang w:val="es-ES"/>
        </w:rPr>
        <w:t xml:space="preserve"> y e</w:t>
      </w:r>
      <w:r w:rsidR="000A47FE" w:rsidRPr="003A47F0">
        <w:rPr>
          <w:lang w:val="es-ES"/>
        </w:rPr>
        <w:t>valua</w:t>
      </w:r>
      <w:r w:rsidR="005235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235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  <w:r w:rsidR="00523539" w:rsidRPr="003A47F0">
        <w:rPr>
          <w:lang w:val="es-ES"/>
        </w:rPr>
        <w:t>En su calidad de</w:t>
      </w:r>
      <w:r w:rsidR="000A47FE" w:rsidRPr="003A47F0">
        <w:rPr>
          <w:lang w:val="es-ES"/>
        </w:rPr>
        <w:t xml:space="preserve"> coordina</w:t>
      </w:r>
      <w:r w:rsidR="00523539" w:rsidRPr="003A47F0">
        <w:rPr>
          <w:lang w:val="es-ES"/>
        </w:rPr>
        <w:t>d</w:t>
      </w:r>
      <w:r w:rsidR="000A47FE" w:rsidRPr="003A47F0">
        <w:rPr>
          <w:lang w:val="es-ES"/>
        </w:rPr>
        <w:t xml:space="preserve">or </w:t>
      </w:r>
      <w:r w:rsidR="00523539" w:rsidRPr="003A47F0">
        <w:rPr>
          <w:lang w:val="es-ES"/>
        </w:rPr>
        <w:t>de</w:t>
      </w:r>
      <w:r w:rsidR="00BA7AD8" w:rsidRPr="003A47F0">
        <w:rPr>
          <w:lang w:val="es-ES"/>
        </w:rPr>
        <w:t xml:space="preserve"> </w:t>
      </w:r>
      <w:r w:rsidR="00523539" w:rsidRPr="003A47F0">
        <w:rPr>
          <w:lang w:val="es-ES"/>
        </w:rPr>
        <w:t>l</w:t>
      </w:r>
      <w:r w:rsidR="00BA7AD8" w:rsidRPr="003A47F0">
        <w:rPr>
          <w:lang w:val="es-ES"/>
        </w:rPr>
        <w:t>a</w:t>
      </w:r>
      <w:r w:rsidR="00523539" w:rsidRPr="003A47F0">
        <w:rPr>
          <w:lang w:val="es-ES"/>
        </w:rPr>
        <w:t xml:space="preserve"> aplicación de la</w:t>
      </w:r>
      <w:r w:rsidR="000A47FE" w:rsidRPr="003A47F0">
        <w:rPr>
          <w:lang w:val="es-ES"/>
        </w:rPr>
        <w:t xml:space="preserve"> </w:t>
      </w:r>
      <w:r w:rsidR="00523539" w:rsidRPr="003A47F0">
        <w:rPr>
          <w:lang w:val="es-ES"/>
        </w:rPr>
        <w:t>Es</w:t>
      </w:r>
      <w:r w:rsidR="000A47FE" w:rsidRPr="003A47F0">
        <w:rPr>
          <w:lang w:val="es-ES"/>
        </w:rPr>
        <w:t>trateg</w:t>
      </w:r>
      <w:r w:rsidR="00523539" w:rsidRPr="003A47F0">
        <w:rPr>
          <w:lang w:val="es-ES"/>
        </w:rPr>
        <w:t>ia y</w:t>
      </w:r>
      <w:r w:rsidR="000A47FE" w:rsidRPr="003A47F0">
        <w:rPr>
          <w:lang w:val="es-ES"/>
        </w:rPr>
        <w:t xml:space="preserve"> </w:t>
      </w:r>
      <w:r w:rsidR="00BA7AD8" w:rsidRPr="003A47F0">
        <w:rPr>
          <w:lang w:val="es-ES"/>
        </w:rPr>
        <w:t xml:space="preserve">de </w:t>
      </w:r>
      <w:r w:rsidR="00F94275" w:rsidRPr="003A47F0">
        <w:rPr>
          <w:lang w:val="es-ES"/>
        </w:rPr>
        <w:t xml:space="preserve">promotor del marco de </w:t>
      </w:r>
      <w:r w:rsidR="00997AB0" w:rsidRPr="003A47F0">
        <w:rPr>
          <w:lang w:val="es-ES"/>
        </w:rPr>
        <w:t>seguimiento</w:t>
      </w:r>
      <w:r w:rsidR="00F94275" w:rsidRPr="003A47F0">
        <w:rPr>
          <w:lang w:val="es-ES"/>
        </w:rPr>
        <w:t xml:space="preserve"> y evaluación</w:t>
      </w:r>
      <w:r w:rsidR="000A47FE" w:rsidRPr="003A47F0">
        <w:rPr>
          <w:lang w:val="es-ES"/>
        </w:rPr>
        <w:t xml:space="preserve">, </w:t>
      </w:r>
      <w:r w:rsidR="00F94275" w:rsidRPr="003A47F0">
        <w:rPr>
          <w:lang w:val="es-ES"/>
        </w:rPr>
        <w:t>la Oficina de Plenipotenciarios para las comunidades romaníes,</w:t>
      </w:r>
      <w:r w:rsidR="000A47FE" w:rsidRPr="003A47F0">
        <w:rPr>
          <w:lang w:val="es-ES"/>
        </w:rPr>
        <w:t xml:space="preserve"> </w:t>
      </w:r>
      <w:r w:rsidR="00F94275" w:rsidRPr="003A47F0">
        <w:rPr>
          <w:lang w:val="es-ES"/>
        </w:rPr>
        <w:t>e</w:t>
      </w:r>
      <w:r w:rsidR="000A47FE" w:rsidRPr="003A47F0">
        <w:rPr>
          <w:lang w:val="es-ES"/>
        </w:rPr>
        <w:t>n co</w:t>
      </w:r>
      <w:r w:rsidR="00F94275" w:rsidRPr="003A47F0">
        <w:rPr>
          <w:lang w:val="es-ES"/>
        </w:rPr>
        <w:t>laboración</w:t>
      </w:r>
      <w:r w:rsidR="000A47FE" w:rsidRPr="003A47F0">
        <w:rPr>
          <w:lang w:val="es-ES"/>
        </w:rPr>
        <w:t xml:space="preserve"> </w:t>
      </w:r>
      <w:r w:rsidR="00120E84" w:rsidRPr="003A47F0">
        <w:rPr>
          <w:lang w:val="es-ES"/>
        </w:rPr>
        <w:t>con todos los asociados</w:t>
      </w:r>
      <w:r w:rsidR="00F94275" w:rsidRPr="003A47F0">
        <w:rPr>
          <w:lang w:val="es-ES"/>
        </w:rPr>
        <w:t xml:space="preserve"> </w:t>
      </w:r>
      <w:r w:rsidR="00997AB0" w:rsidRPr="003A47F0">
        <w:rPr>
          <w:lang w:val="es-ES"/>
        </w:rPr>
        <w:t>(</w:t>
      </w:r>
      <w:r w:rsidR="000A47FE" w:rsidRPr="003A47F0">
        <w:rPr>
          <w:lang w:val="es-ES"/>
        </w:rPr>
        <w:t>administra</w:t>
      </w:r>
      <w:r w:rsidR="00F9427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97AB0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997AB0" w:rsidRPr="003A47F0">
        <w:rPr>
          <w:lang w:val="es-ES"/>
        </w:rPr>
        <w:t>es públicas</w:t>
      </w:r>
      <w:r w:rsidR="00F94275" w:rsidRPr="003A47F0">
        <w:rPr>
          <w:lang w:val="es-ES"/>
        </w:rPr>
        <w:t xml:space="preserve"> y </w:t>
      </w:r>
      <w:r w:rsidR="000A47FE" w:rsidRPr="003A47F0">
        <w:rPr>
          <w:lang w:val="es-ES"/>
        </w:rPr>
        <w:t>autori</w:t>
      </w:r>
      <w:r w:rsidR="00F94275" w:rsidRPr="003A47F0">
        <w:rPr>
          <w:lang w:val="es-ES"/>
        </w:rPr>
        <w:t xml:space="preserve">dades municipales, </w:t>
      </w:r>
      <w:r w:rsidR="000A47FE" w:rsidRPr="003A47F0">
        <w:rPr>
          <w:lang w:val="es-ES"/>
        </w:rPr>
        <w:t>socie</w:t>
      </w:r>
      <w:r w:rsidR="00F94275" w:rsidRPr="003A47F0">
        <w:rPr>
          <w:lang w:val="es-ES"/>
        </w:rPr>
        <w:t>dad civil</w:t>
      </w:r>
      <w:r w:rsidR="000A47FE" w:rsidRPr="003A47F0">
        <w:rPr>
          <w:lang w:val="es-ES"/>
        </w:rPr>
        <w:t xml:space="preserve">, </w:t>
      </w:r>
      <w:r w:rsidR="00F94275" w:rsidRPr="003A47F0">
        <w:rPr>
          <w:lang w:val="es-ES"/>
        </w:rPr>
        <w:t xml:space="preserve">instituciones </w:t>
      </w:r>
      <w:r w:rsidR="000A47FE" w:rsidRPr="003A47F0">
        <w:rPr>
          <w:lang w:val="es-ES"/>
        </w:rPr>
        <w:t>cient</w:t>
      </w:r>
      <w:r w:rsidR="00F94275" w:rsidRPr="003A47F0">
        <w:rPr>
          <w:lang w:val="es-ES"/>
        </w:rPr>
        <w:t>í</w:t>
      </w:r>
      <w:r w:rsidR="000A47FE" w:rsidRPr="003A47F0">
        <w:rPr>
          <w:lang w:val="es-ES"/>
        </w:rPr>
        <w:t>fic</w:t>
      </w:r>
      <w:r w:rsidR="00F94275" w:rsidRPr="003A47F0">
        <w:rPr>
          <w:lang w:val="es-ES"/>
        </w:rPr>
        <w:t xml:space="preserve">as, </w:t>
      </w:r>
      <w:r w:rsidR="000A47FE" w:rsidRPr="003A47F0">
        <w:rPr>
          <w:lang w:val="es-ES"/>
        </w:rPr>
        <w:t>organiza</w:t>
      </w:r>
      <w:r w:rsidR="00F9427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F9427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97AB0" w:rsidRPr="003A47F0">
        <w:rPr>
          <w:lang w:val="es-ES"/>
        </w:rPr>
        <w:t>internacionales y comunidades</w:t>
      </w:r>
      <w:r w:rsidR="000A47FE" w:rsidRPr="003A47F0">
        <w:rPr>
          <w:lang w:val="es-ES"/>
        </w:rPr>
        <w:t xml:space="preserve"> </w:t>
      </w:r>
      <w:r w:rsidR="00F94275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F94275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, </w:t>
      </w:r>
      <w:r w:rsidR="00F94275" w:rsidRPr="003A47F0">
        <w:rPr>
          <w:lang w:val="es-ES"/>
        </w:rPr>
        <w:t>se encarga</w:t>
      </w:r>
      <w:r w:rsidR="000A47FE" w:rsidRPr="003A47F0">
        <w:rPr>
          <w:lang w:val="es-ES"/>
        </w:rPr>
        <w:t xml:space="preserve"> </w:t>
      </w:r>
      <w:r w:rsidR="006D498F" w:rsidRPr="003A47F0">
        <w:rPr>
          <w:lang w:val="es-ES"/>
        </w:rPr>
        <w:t>fundament</w:t>
      </w:r>
      <w:r w:rsidR="00F94275" w:rsidRPr="003A47F0">
        <w:rPr>
          <w:lang w:val="es-ES"/>
        </w:rPr>
        <w:t>almente de</w:t>
      </w:r>
      <w:r w:rsidR="00997AB0" w:rsidRPr="003A47F0">
        <w:rPr>
          <w:lang w:val="es-ES"/>
        </w:rPr>
        <w:t xml:space="preserve">l seguimiento </w:t>
      </w:r>
      <w:r w:rsidR="00F94275" w:rsidRPr="003A47F0">
        <w:rPr>
          <w:lang w:val="es-ES"/>
        </w:rPr>
        <w:t>de las</w:t>
      </w:r>
      <w:r w:rsidR="002B58BE" w:rsidRPr="003A47F0">
        <w:rPr>
          <w:lang w:val="es-ES"/>
        </w:rPr>
        <w:t xml:space="preserve"> </w:t>
      </w:r>
      <w:r w:rsidR="000A47FE" w:rsidRPr="003A47F0">
        <w:rPr>
          <w:lang w:val="es-ES"/>
        </w:rPr>
        <w:t>pol</w:t>
      </w:r>
      <w:r w:rsidR="00F94275" w:rsidRPr="003A47F0">
        <w:rPr>
          <w:lang w:val="es-ES"/>
        </w:rPr>
        <w:t>íti</w:t>
      </w:r>
      <w:r w:rsidR="000A47FE" w:rsidRPr="003A47F0">
        <w:rPr>
          <w:lang w:val="es-ES"/>
        </w:rPr>
        <w:t>c</w:t>
      </w:r>
      <w:r w:rsidR="00F94275" w:rsidRPr="003A47F0">
        <w:rPr>
          <w:lang w:val="es-ES"/>
        </w:rPr>
        <w:t>a</w:t>
      </w:r>
      <w:r w:rsidR="000A47FE" w:rsidRPr="003A47F0">
        <w:rPr>
          <w:lang w:val="es-ES"/>
        </w:rPr>
        <w:t>s, program</w:t>
      </w:r>
      <w:r w:rsidR="00F94275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F94275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pro</w:t>
      </w:r>
      <w:r w:rsidR="00F94275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F94275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997AB0" w:rsidRPr="003A47F0">
        <w:rPr>
          <w:lang w:val="es-ES"/>
        </w:rPr>
        <w:t xml:space="preserve"> incluidos en la Estrategia</w:t>
      </w:r>
      <w:r w:rsidR="00021AC2" w:rsidRPr="003A47F0">
        <w:rPr>
          <w:lang w:val="es-ES"/>
        </w:rPr>
        <w:t>.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F94275" w:rsidRPr="003A47F0">
        <w:rPr>
          <w:lang w:val="es-ES"/>
        </w:rPr>
        <w:t>La Oficina</w:t>
      </w:r>
      <w:r w:rsidR="002B58BE" w:rsidRPr="003A47F0">
        <w:rPr>
          <w:lang w:val="es-ES"/>
        </w:rPr>
        <w:t xml:space="preserve"> de Plenipotenciarios </w:t>
      </w:r>
      <w:r w:rsidR="00F94275" w:rsidRPr="003A47F0">
        <w:rPr>
          <w:lang w:val="es-ES"/>
        </w:rPr>
        <w:t>s</w:t>
      </w:r>
      <w:r w:rsidR="002B58BE" w:rsidRPr="003A47F0">
        <w:rPr>
          <w:lang w:val="es-ES"/>
        </w:rPr>
        <w:t>e</w:t>
      </w:r>
      <w:r w:rsidR="00F94275" w:rsidRPr="003A47F0">
        <w:rPr>
          <w:lang w:val="es-ES"/>
        </w:rPr>
        <w:t xml:space="preserve"> </w:t>
      </w:r>
      <w:r w:rsidR="002B58BE" w:rsidRPr="003A47F0">
        <w:rPr>
          <w:lang w:val="es-ES"/>
        </w:rPr>
        <w:t>ocupa</w:t>
      </w:r>
      <w:r w:rsidR="00F94275" w:rsidRPr="003A47F0">
        <w:rPr>
          <w:lang w:val="es-ES"/>
        </w:rPr>
        <w:t xml:space="preserve"> específica</w:t>
      </w:r>
      <w:r w:rsidR="002B58BE" w:rsidRPr="003A47F0">
        <w:rPr>
          <w:lang w:val="es-ES"/>
        </w:rPr>
        <w:t>mente</w:t>
      </w:r>
      <w:r w:rsidR="00F94275" w:rsidRPr="003A47F0">
        <w:rPr>
          <w:lang w:val="es-ES"/>
        </w:rPr>
        <w:t xml:space="preserve"> del </w:t>
      </w:r>
      <w:r w:rsidR="00997AB0" w:rsidRPr="003A47F0">
        <w:rPr>
          <w:lang w:val="es-ES"/>
        </w:rPr>
        <w:t>t</w:t>
      </w:r>
      <w:r w:rsidR="00F94275" w:rsidRPr="003A47F0">
        <w:rPr>
          <w:lang w:val="es-ES"/>
        </w:rPr>
        <w:t xml:space="preserve">ema concreto de las </w:t>
      </w:r>
      <w:r w:rsidR="000A47FE" w:rsidRPr="003A47F0">
        <w:rPr>
          <w:lang w:val="es-ES"/>
        </w:rPr>
        <w:t>comuni</w:t>
      </w:r>
      <w:r w:rsidR="00F94275" w:rsidRPr="003A47F0">
        <w:rPr>
          <w:lang w:val="es-ES"/>
        </w:rPr>
        <w:t>dades romaníes marginales</w:t>
      </w:r>
      <w:r w:rsidR="000A47FE" w:rsidRPr="003A47F0">
        <w:rPr>
          <w:lang w:val="es-ES"/>
        </w:rPr>
        <w:t xml:space="preserve">. </w:t>
      </w:r>
      <w:r w:rsidR="00AE1419" w:rsidRPr="003A47F0">
        <w:rPr>
          <w:lang w:val="es-ES"/>
        </w:rPr>
        <w:t xml:space="preserve">Su </w:t>
      </w:r>
      <w:r w:rsidR="002B58BE" w:rsidRPr="003A47F0">
        <w:rPr>
          <w:lang w:val="es-ES"/>
        </w:rPr>
        <w:t>propósito</w:t>
      </w:r>
      <w:r w:rsidR="00AE1419" w:rsidRPr="003A47F0">
        <w:rPr>
          <w:lang w:val="es-ES"/>
        </w:rPr>
        <w:t xml:space="preserve"> </w:t>
      </w:r>
      <w:r w:rsidR="002B58BE" w:rsidRPr="003A47F0">
        <w:rPr>
          <w:lang w:val="es-ES"/>
        </w:rPr>
        <w:t>consiste</w:t>
      </w:r>
      <w:r w:rsidR="00AE1419" w:rsidRPr="003A47F0">
        <w:rPr>
          <w:lang w:val="es-ES"/>
        </w:rPr>
        <w:t xml:space="preserve"> en reforzar la</w:t>
      </w:r>
      <w:r w:rsidR="000A47FE" w:rsidRPr="003A47F0">
        <w:rPr>
          <w:lang w:val="es-ES"/>
        </w:rPr>
        <w:t xml:space="preserve"> coopera</w:t>
      </w:r>
      <w:r w:rsidR="00AE141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E1419" w:rsidRPr="003A47F0">
        <w:rPr>
          <w:lang w:val="es-ES"/>
        </w:rPr>
        <w:t>ón y</w:t>
      </w:r>
      <w:r w:rsidR="00790667" w:rsidRPr="003A47F0">
        <w:rPr>
          <w:lang w:val="es-ES"/>
        </w:rPr>
        <w:t xml:space="preserve"> </w:t>
      </w:r>
      <w:r w:rsidR="00AE1419" w:rsidRPr="003A47F0">
        <w:rPr>
          <w:lang w:val="es-ES"/>
        </w:rPr>
        <w:t>coordina</w:t>
      </w:r>
      <w:r w:rsidR="00DB0043" w:rsidRPr="003A47F0">
        <w:rPr>
          <w:lang w:val="es-ES"/>
        </w:rPr>
        <w:t>r</w:t>
      </w:r>
      <w:r w:rsidR="00AE1419" w:rsidRPr="003A47F0">
        <w:rPr>
          <w:lang w:val="es-ES"/>
        </w:rPr>
        <w:t xml:space="preserve"> más </w:t>
      </w:r>
      <w:r w:rsidR="000A47FE" w:rsidRPr="003A47F0">
        <w:rPr>
          <w:lang w:val="es-ES"/>
        </w:rPr>
        <w:t>efic</w:t>
      </w:r>
      <w:r w:rsidR="00DB0043" w:rsidRPr="003A47F0">
        <w:rPr>
          <w:lang w:val="es-ES"/>
        </w:rPr>
        <w:t>azm</w:t>
      </w:r>
      <w:r w:rsidR="000A47FE" w:rsidRPr="003A47F0">
        <w:rPr>
          <w:lang w:val="es-ES"/>
        </w:rPr>
        <w:t>ent</w:t>
      </w:r>
      <w:r w:rsidR="00AE1419" w:rsidRPr="003A47F0">
        <w:rPr>
          <w:lang w:val="es-ES"/>
        </w:rPr>
        <w:t>e las actividades y recursos</w:t>
      </w:r>
      <w:r w:rsidR="000A47FE" w:rsidRPr="003A47F0">
        <w:rPr>
          <w:lang w:val="es-ES"/>
        </w:rPr>
        <w:t xml:space="preserve"> financi</w:t>
      </w:r>
      <w:r w:rsidR="00AE1419" w:rsidRPr="003A47F0">
        <w:rPr>
          <w:lang w:val="es-ES"/>
        </w:rPr>
        <w:t>eros</w:t>
      </w:r>
      <w:r w:rsidR="000A47FE" w:rsidRPr="003A47F0">
        <w:rPr>
          <w:lang w:val="es-ES"/>
        </w:rPr>
        <w:t xml:space="preserve"> </w:t>
      </w:r>
      <w:r w:rsidR="00AE1419" w:rsidRPr="003A47F0">
        <w:rPr>
          <w:lang w:val="es-ES"/>
        </w:rPr>
        <w:t>que p</w:t>
      </w:r>
      <w:r w:rsidR="00DB0043" w:rsidRPr="003A47F0">
        <w:rPr>
          <w:lang w:val="es-ES"/>
        </w:rPr>
        <w:t>e</w:t>
      </w:r>
      <w:r w:rsidR="00AE1419" w:rsidRPr="003A47F0">
        <w:rPr>
          <w:lang w:val="es-ES"/>
        </w:rPr>
        <w:t>rm</w:t>
      </w:r>
      <w:r w:rsidR="00DB0043" w:rsidRPr="003A47F0">
        <w:rPr>
          <w:lang w:val="es-ES"/>
        </w:rPr>
        <w:t>itan</w:t>
      </w:r>
      <w:r w:rsidR="00AE1419" w:rsidRPr="003A47F0">
        <w:rPr>
          <w:lang w:val="es-ES"/>
        </w:rPr>
        <w:t xml:space="preserve"> mejora</w:t>
      </w:r>
      <w:r w:rsidR="00DB0043" w:rsidRPr="003A47F0">
        <w:rPr>
          <w:lang w:val="es-ES"/>
        </w:rPr>
        <w:t>r</w:t>
      </w:r>
      <w:r w:rsidR="00AE1419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condi</w:t>
      </w:r>
      <w:r w:rsidR="00AE1419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E1419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AE1419" w:rsidRPr="003A47F0">
        <w:rPr>
          <w:lang w:val="es-ES"/>
        </w:rPr>
        <w:t>de vida de los</w:t>
      </w:r>
      <w:r w:rsidR="000A47FE" w:rsidRPr="003A47F0">
        <w:rPr>
          <w:lang w:val="es-ES"/>
        </w:rPr>
        <w:t xml:space="preserve"> m</w:t>
      </w:r>
      <w:r w:rsidR="00AE1419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AE1419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AE1419" w:rsidRPr="003A47F0">
        <w:rPr>
          <w:lang w:val="es-ES"/>
        </w:rPr>
        <w:t xml:space="preserve">de </w:t>
      </w:r>
      <w:r w:rsidR="006D498F" w:rsidRPr="003A47F0">
        <w:rPr>
          <w:lang w:val="es-ES"/>
        </w:rPr>
        <w:t>dich</w:t>
      </w:r>
      <w:r w:rsidR="00AE1419" w:rsidRPr="003A47F0">
        <w:rPr>
          <w:lang w:val="es-ES"/>
        </w:rPr>
        <w:t>as comunidades</w:t>
      </w:r>
      <w:r w:rsidR="006D498F" w:rsidRPr="003A47F0">
        <w:rPr>
          <w:lang w:val="es-ES"/>
        </w:rPr>
        <w:t>.</w:t>
      </w:r>
      <w:r w:rsidR="00790667" w:rsidRPr="003A47F0">
        <w:rPr>
          <w:lang w:val="es-ES"/>
        </w:rPr>
        <w:t xml:space="preserve"> </w:t>
      </w:r>
      <w:r w:rsidR="00AE1419" w:rsidRPr="003A47F0">
        <w:rPr>
          <w:lang w:val="es-ES"/>
        </w:rPr>
        <w:t>Para conseguir esos objetivos</w:t>
      </w:r>
      <w:r w:rsidR="00997AB0" w:rsidRPr="003A47F0">
        <w:rPr>
          <w:lang w:val="es-ES"/>
        </w:rPr>
        <w:t>, la Oficina de Plenipotenciarios</w:t>
      </w:r>
      <w:r w:rsidR="00AE1419" w:rsidRPr="003A47F0">
        <w:rPr>
          <w:lang w:val="es-ES"/>
        </w:rPr>
        <w:t xml:space="preserve"> está aplicando proyectos</w:t>
      </w:r>
      <w:r w:rsidR="000A47FE" w:rsidRPr="003A47F0">
        <w:rPr>
          <w:lang w:val="es-ES"/>
        </w:rPr>
        <w:t xml:space="preserve"> na</w:t>
      </w:r>
      <w:r w:rsidR="00AE1419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AE1419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</w:t>
      </w:r>
      <w:r w:rsidR="00AE1419" w:rsidRPr="003A47F0">
        <w:rPr>
          <w:lang w:val="es-ES"/>
        </w:rPr>
        <w:t>p</w:t>
      </w:r>
      <w:r w:rsidR="002B58BE" w:rsidRPr="003A47F0">
        <w:rPr>
          <w:lang w:val="es-ES"/>
        </w:rPr>
        <w:t>lanes</w:t>
      </w:r>
      <w:r w:rsidR="00AE1419" w:rsidRPr="003A47F0">
        <w:rPr>
          <w:lang w:val="es-ES"/>
        </w:rPr>
        <w:t xml:space="preserve"> orientados en funci</w:t>
      </w:r>
      <w:r w:rsidR="00CE4B0C" w:rsidRPr="003A47F0">
        <w:rPr>
          <w:lang w:val="es-ES"/>
        </w:rPr>
        <w:t>ó</w:t>
      </w:r>
      <w:r w:rsidR="00AE1419" w:rsidRPr="003A47F0">
        <w:rPr>
          <w:lang w:val="es-ES"/>
        </w:rPr>
        <w:t>n de la</w:t>
      </w:r>
      <w:r w:rsidR="00DB0043" w:rsidRPr="003A47F0">
        <w:rPr>
          <w:lang w:val="es-ES"/>
        </w:rPr>
        <w:t>s necesidades específicas</w:t>
      </w:r>
      <w:r w:rsidR="00AE1419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AE1419" w:rsidRPr="003A47F0">
        <w:rPr>
          <w:lang w:val="es-ES"/>
        </w:rPr>
        <w:t>e</w:t>
      </w:r>
      <w:r w:rsidR="000A47FE" w:rsidRPr="003A47F0">
        <w:rPr>
          <w:lang w:val="es-ES"/>
        </w:rPr>
        <w:t>strategi</w:t>
      </w:r>
      <w:r w:rsidR="00AE1419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E1419" w:rsidRPr="003A47F0">
        <w:rPr>
          <w:lang w:val="es-ES"/>
        </w:rPr>
        <w:t>locales</w:t>
      </w:r>
      <w:r w:rsidR="00CE4B0C" w:rsidRPr="003A47F0">
        <w:rPr>
          <w:lang w:val="es-ES"/>
        </w:rPr>
        <w:t xml:space="preserve"> </w:t>
      </w:r>
      <w:r w:rsidR="002B58BE" w:rsidRPr="003A47F0">
        <w:rPr>
          <w:lang w:val="es-ES"/>
        </w:rPr>
        <w:t>bas</w:t>
      </w:r>
      <w:r w:rsidR="008C6E13" w:rsidRPr="003A47F0">
        <w:rPr>
          <w:lang w:val="es-ES"/>
        </w:rPr>
        <w:t>a</w:t>
      </w:r>
      <w:r w:rsidR="002B58BE" w:rsidRPr="003A47F0">
        <w:rPr>
          <w:lang w:val="es-ES"/>
        </w:rPr>
        <w:t>das en un</w:t>
      </w:r>
      <w:r w:rsidR="00DB0043" w:rsidRPr="003A47F0">
        <w:rPr>
          <w:lang w:val="es-ES"/>
        </w:rPr>
        <w:t xml:space="preserve"> planteamiento complejo</w:t>
      </w:r>
      <w:r w:rsidR="00017633" w:rsidRPr="003A47F0">
        <w:rPr>
          <w:lang w:val="es-ES"/>
        </w:rPr>
        <w:t>,</w:t>
      </w:r>
      <w:r w:rsidR="008C6E13" w:rsidRPr="003A47F0">
        <w:rPr>
          <w:lang w:val="es-ES"/>
        </w:rPr>
        <w:t xml:space="preserve"> </w:t>
      </w:r>
      <w:r w:rsidR="00862877" w:rsidRPr="003A47F0">
        <w:rPr>
          <w:lang w:val="es-ES"/>
        </w:rPr>
        <w:t>articulado en torno a</w:t>
      </w:r>
      <w:r w:rsidR="000A47FE" w:rsidRPr="003A47F0">
        <w:rPr>
          <w:lang w:val="es-ES"/>
        </w:rPr>
        <w:t xml:space="preserve"> s</w:t>
      </w:r>
      <w:r w:rsidR="00CE4B0C" w:rsidRPr="003A47F0">
        <w:rPr>
          <w:lang w:val="es-ES"/>
        </w:rPr>
        <w:t>e</w:t>
      </w:r>
      <w:r w:rsidR="000A47FE" w:rsidRPr="003A47F0">
        <w:rPr>
          <w:lang w:val="es-ES"/>
        </w:rPr>
        <w:t>i</w:t>
      </w:r>
      <w:r w:rsidR="00CE4B0C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 xml:space="preserve">programas </w:t>
      </w:r>
      <w:r w:rsidR="000A47FE" w:rsidRPr="003A47F0">
        <w:rPr>
          <w:lang w:val="es-ES"/>
        </w:rPr>
        <w:t>opera</w:t>
      </w:r>
      <w:r w:rsidR="00CE4B0C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CE4B0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(</w:t>
      </w:r>
      <w:r w:rsidR="00CE4B0C" w:rsidRPr="003A47F0">
        <w:rPr>
          <w:lang w:val="es-ES"/>
        </w:rPr>
        <w:t>de carácter r</w:t>
      </w:r>
      <w:r w:rsidR="000A47FE" w:rsidRPr="003A47F0">
        <w:rPr>
          <w:lang w:val="es-ES"/>
        </w:rPr>
        <w:t>egional</w:t>
      </w:r>
      <w:r w:rsidR="00CE4B0C" w:rsidRPr="003A47F0">
        <w:rPr>
          <w:lang w:val="es-ES"/>
        </w:rPr>
        <w:t>, de empleo e integración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s</w:t>
      </w:r>
      <w:r w:rsidR="000A47FE" w:rsidRPr="003A47F0">
        <w:rPr>
          <w:lang w:val="es-ES"/>
        </w:rPr>
        <w:t>ocial</w:t>
      </w:r>
      <w:r w:rsidR="00CE4B0C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de e</w:t>
      </w:r>
      <w:r w:rsidR="000A47FE" w:rsidRPr="003A47F0">
        <w:rPr>
          <w:lang w:val="es-ES"/>
        </w:rPr>
        <w:t>duca</w:t>
      </w:r>
      <w:r w:rsidR="00CE4B0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E4B0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CE4B0C" w:rsidRPr="003A47F0">
        <w:rPr>
          <w:lang w:val="es-ES"/>
        </w:rPr>
        <w:t>de c</w:t>
      </w:r>
      <w:r w:rsidR="000A47FE" w:rsidRPr="003A47F0">
        <w:rPr>
          <w:lang w:val="es-ES"/>
        </w:rPr>
        <w:t>ompetitiv</w:t>
      </w:r>
      <w:r w:rsidR="00CE4B0C" w:rsidRPr="003A47F0">
        <w:rPr>
          <w:lang w:val="es-ES"/>
        </w:rPr>
        <w:t xml:space="preserve">idad y </w:t>
      </w:r>
      <w:r w:rsidR="008C6E13" w:rsidRPr="003A47F0">
        <w:rPr>
          <w:lang w:val="es-ES"/>
        </w:rPr>
        <w:t xml:space="preserve">de </w:t>
      </w:r>
      <w:r w:rsidR="00CE4B0C" w:rsidRPr="003A47F0">
        <w:rPr>
          <w:lang w:val="es-ES"/>
        </w:rPr>
        <w:t>crecimiento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e</w:t>
      </w:r>
      <w:r w:rsidR="000A47FE" w:rsidRPr="003A47F0">
        <w:rPr>
          <w:lang w:val="es-ES"/>
        </w:rPr>
        <w:t>con</w:t>
      </w:r>
      <w:r w:rsidR="00CE4B0C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CE4B0C" w:rsidRPr="003A47F0">
        <w:rPr>
          <w:lang w:val="es-ES"/>
        </w:rPr>
        <w:t>o</w:t>
      </w:r>
      <w:r w:rsidR="00017633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de medio ambiente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y de salud</w:t>
      </w:r>
      <w:r w:rsidR="000A47FE" w:rsidRPr="003A47F0">
        <w:rPr>
          <w:lang w:val="es-ES"/>
        </w:rPr>
        <w:t xml:space="preserve">). </w:t>
      </w:r>
      <w:r w:rsidR="00CE4B0C" w:rsidRPr="003A47F0">
        <w:rPr>
          <w:lang w:val="es-ES"/>
        </w:rPr>
        <w:t>Dichos</w:t>
      </w:r>
      <w:r w:rsidR="000A47FE" w:rsidRPr="003A47F0">
        <w:rPr>
          <w:lang w:val="es-ES"/>
        </w:rPr>
        <w:t xml:space="preserve"> program</w:t>
      </w:r>
      <w:r w:rsidR="00CE4B0C" w:rsidRPr="003A47F0">
        <w:rPr>
          <w:lang w:val="es-ES"/>
        </w:rPr>
        <w:t xml:space="preserve">as </w:t>
      </w:r>
      <w:r w:rsidR="008C6E13" w:rsidRPr="003A47F0">
        <w:rPr>
          <w:lang w:val="es-ES"/>
        </w:rPr>
        <w:t>son</w:t>
      </w:r>
      <w:r w:rsidR="000A47FE" w:rsidRPr="003A47F0">
        <w:rPr>
          <w:lang w:val="es-ES"/>
        </w:rPr>
        <w:t xml:space="preserve"> cofinanc</w:t>
      </w:r>
      <w:r w:rsidR="00CE4B0C" w:rsidRPr="003A47F0">
        <w:rPr>
          <w:lang w:val="es-ES"/>
        </w:rPr>
        <w:t xml:space="preserve">iados por los Fondos Estructurales de la UE </w:t>
      </w:r>
      <w:r w:rsidR="00DB0043" w:rsidRPr="003A47F0">
        <w:rPr>
          <w:lang w:val="es-ES"/>
        </w:rPr>
        <w:t>para</w:t>
      </w:r>
      <w:r w:rsidR="00CE4B0C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</w:t>
      </w:r>
      <w:r w:rsidR="00CE4B0C" w:rsidRPr="003A47F0">
        <w:rPr>
          <w:lang w:val="es-ES"/>
        </w:rPr>
        <w:t>p</w:t>
      </w:r>
      <w:r w:rsidR="000A47FE" w:rsidRPr="003A47F0">
        <w:rPr>
          <w:lang w:val="es-ES"/>
        </w:rPr>
        <w:t>er</w:t>
      </w:r>
      <w:r w:rsidR="00CE4B0C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CE4B0C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7 a"/>
        </w:smartTagPr>
        <w:r w:rsidR="000A47FE" w:rsidRPr="003A47F0">
          <w:rPr>
            <w:lang w:val="es-ES"/>
          </w:rPr>
          <w:t xml:space="preserve">2007 </w:t>
        </w:r>
        <w:r w:rsidR="00CE4B0C" w:rsidRPr="003A47F0">
          <w:rPr>
            <w:lang w:val="es-ES"/>
          </w:rPr>
          <w:t>a</w:t>
        </w:r>
      </w:smartTag>
      <w:r w:rsidR="00CE4B0C" w:rsidRPr="003A47F0">
        <w:rPr>
          <w:lang w:val="es-ES"/>
        </w:rPr>
        <w:t xml:space="preserve"> </w:t>
      </w:r>
      <w:r w:rsidR="000A47FE" w:rsidRPr="003A47F0">
        <w:rPr>
          <w:lang w:val="es-ES"/>
        </w:rPr>
        <w:t>2013.</w:t>
      </w:r>
      <w:r w:rsidR="00AE1419" w:rsidRPr="003A47F0">
        <w:rPr>
          <w:lang w:val="es-ES"/>
        </w:rPr>
        <w:t xml:space="preserve"> </w:t>
      </w:r>
    </w:p>
    <w:p w:rsidR="000A47FE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CE4B0C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CE4B0C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CE4B0C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CE4B0C" w:rsidRPr="003A47F0">
        <w:rPr>
          <w:lang w:val="es-ES"/>
        </w:rPr>
        <w:t>ó</w:t>
      </w:r>
      <w:r w:rsidR="00697C16" w:rsidRPr="003A47F0">
        <w:rPr>
          <w:lang w:val="es-ES"/>
        </w:rPr>
        <w:t xml:space="preserve">n </w:t>
      </w:r>
      <w:r w:rsidR="00CE4B0C" w:rsidRPr="003A47F0">
        <w:rPr>
          <w:lang w:val="es-ES"/>
        </w:rPr>
        <w:t>que figura en el</w:t>
      </w:r>
      <w:r w:rsidR="00697C16" w:rsidRPr="003A47F0">
        <w:rPr>
          <w:lang w:val="es-ES"/>
        </w:rPr>
        <w:t xml:space="preserve"> p</w:t>
      </w:r>
      <w:r w:rsidR="00CE4B0C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CE4B0C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12</w:t>
      </w:r>
      <w:r w:rsidR="00CE4B0C" w:rsidRPr="003A47F0">
        <w:rPr>
          <w:lang w:val="es-ES"/>
        </w:rPr>
        <w:t xml:space="preserve"> de las</w:t>
      </w:r>
      <w:r w:rsidR="00697C16" w:rsidRPr="003A47F0">
        <w:rPr>
          <w:lang w:val="es-ES"/>
        </w:rPr>
        <w:t xml:space="preserve"> observa</w:t>
      </w:r>
      <w:r w:rsidR="00CE4B0C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CE4B0C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CE4B0C" w:rsidRPr="003A47F0">
        <w:rPr>
          <w:lang w:val="es-ES"/>
        </w:rPr>
        <w:t xml:space="preserve"> </w:t>
      </w:r>
      <w:r w:rsidR="003A47F0">
        <w:rPr>
          <w:lang w:val="es-ES"/>
        </w:rPr>
        <w:br/>
      </w:r>
      <w:r w:rsidR="00CE4B0C" w:rsidRPr="003A47F0">
        <w:rPr>
          <w:lang w:val="es-ES"/>
        </w:rPr>
        <w:t>finales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14</w:t>
      </w:r>
      <w:r w:rsidR="00A94527" w:rsidRPr="003A47F0">
        <w:rPr>
          <w:lang w:val="es-ES"/>
        </w:rPr>
        <w:t>6</w:t>
      </w:r>
      <w:r w:rsidR="005D346B" w:rsidRPr="003A47F0">
        <w:rPr>
          <w:lang w:val="es-ES"/>
        </w:rPr>
        <w:tab/>
      </w:r>
      <w:r w:rsidR="00CE4B0C" w:rsidRPr="003A47F0">
        <w:rPr>
          <w:lang w:val="es-ES"/>
        </w:rPr>
        <w:t>Véanse</w:t>
      </w:r>
      <w:r w:rsidRPr="003A47F0">
        <w:rPr>
          <w:lang w:val="es-ES"/>
        </w:rPr>
        <w:t xml:space="preserve"> p</w:t>
      </w:r>
      <w:r w:rsidR="00CE4B0C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CE4B0C" w:rsidRPr="003A47F0">
        <w:rPr>
          <w:lang w:val="es-ES"/>
        </w:rPr>
        <w:t>fos</w:t>
      </w:r>
      <w:r w:rsidR="00A94527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52 a"/>
        </w:smartTagPr>
        <w:r w:rsidR="00A94527" w:rsidRPr="003A47F0">
          <w:rPr>
            <w:lang w:val="es-ES"/>
          </w:rPr>
          <w:t>52</w:t>
        </w:r>
        <w:r w:rsidR="00CE4B0C" w:rsidRPr="003A47F0">
          <w:rPr>
            <w:lang w:val="es-ES"/>
          </w:rPr>
          <w:t xml:space="preserve"> a</w:t>
        </w:r>
      </w:smartTag>
      <w:r w:rsidR="00CE4B0C" w:rsidRPr="003A47F0">
        <w:rPr>
          <w:lang w:val="es-ES"/>
        </w:rPr>
        <w:t xml:space="preserve"> </w:t>
      </w:r>
      <w:r w:rsidR="00A94527" w:rsidRPr="003A47F0">
        <w:rPr>
          <w:lang w:val="es-ES"/>
        </w:rPr>
        <w:t>78</w:t>
      </w:r>
      <w:r w:rsidR="000A47FE" w:rsidRPr="003A47F0">
        <w:rPr>
          <w:lang w:val="es-ES"/>
        </w:rPr>
        <w:t>.</w:t>
      </w:r>
    </w:p>
    <w:p w:rsidR="00DD0E4F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CE4B0C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CE4B0C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CE4B0C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CE4B0C" w:rsidRPr="003A47F0">
        <w:rPr>
          <w:lang w:val="es-ES"/>
        </w:rPr>
        <w:t>ó</w:t>
      </w:r>
      <w:r w:rsidR="00697C16" w:rsidRPr="003A47F0">
        <w:rPr>
          <w:lang w:val="es-ES"/>
        </w:rPr>
        <w:t xml:space="preserve">n </w:t>
      </w:r>
      <w:r w:rsidR="00CE4B0C" w:rsidRPr="003A47F0">
        <w:rPr>
          <w:lang w:val="es-ES"/>
        </w:rPr>
        <w:t>que figura en el</w:t>
      </w:r>
      <w:r w:rsidR="00697C16" w:rsidRPr="003A47F0">
        <w:rPr>
          <w:lang w:val="es-ES"/>
        </w:rPr>
        <w:t xml:space="preserve"> p</w:t>
      </w:r>
      <w:r w:rsidR="00CE4B0C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CE4B0C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13 </w:t>
      </w:r>
      <w:r w:rsidR="00CE4B0C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CE4B0C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CE4B0C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CE4B0C" w:rsidRPr="003A47F0">
        <w:rPr>
          <w:lang w:val="es-ES"/>
        </w:rPr>
        <w:t xml:space="preserve"> </w:t>
      </w:r>
      <w:r w:rsidR="003A47F0">
        <w:rPr>
          <w:lang w:val="es-ES"/>
        </w:rPr>
        <w:br/>
      </w:r>
      <w:r w:rsidR="00CE4B0C" w:rsidRPr="003A47F0">
        <w:rPr>
          <w:lang w:val="es-ES"/>
        </w:rPr>
        <w:t>finales</w:t>
      </w:r>
    </w:p>
    <w:p w:rsidR="000A47FE" w:rsidRPr="003A47F0" w:rsidRDefault="00A94527" w:rsidP="0062777D">
      <w:pPr>
        <w:pStyle w:val="SingleTxtG"/>
        <w:rPr>
          <w:lang w:val="es-ES"/>
        </w:rPr>
      </w:pPr>
      <w:r w:rsidRPr="003A47F0">
        <w:rPr>
          <w:lang w:val="es-ES"/>
        </w:rPr>
        <w:t>147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CE4B0C" w:rsidRPr="003A47F0">
        <w:rPr>
          <w:lang w:val="es-ES"/>
        </w:rPr>
        <w:t>Véanse</w:t>
      </w:r>
      <w:r w:rsidR="000A47FE" w:rsidRPr="003A47F0">
        <w:rPr>
          <w:lang w:val="es-ES"/>
        </w:rPr>
        <w:t xml:space="preserve"> </w:t>
      </w:r>
      <w:r w:rsidR="00697C16" w:rsidRPr="003A47F0">
        <w:rPr>
          <w:lang w:val="es-ES"/>
        </w:rPr>
        <w:t>p</w:t>
      </w:r>
      <w:r w:rsidR="00CE4B0C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CE4B0C" w:rsidRPr="003A47F0">
        <w:rPr>
          <w:lang w:val="es-ES"/>
        </w:rPr>
        <w:t>fos</w:t>
      </w:r>
      <w:r w:rsidR="00697C16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21 a"/>
        </w:smartTagPr>
        <w:r w:rsidRPr="003A47F0">
          <w:rPr>
            <w:lang w:val="es-ES"/>
          </w:rPr>
          <w:t>121</w:t>
        </w:r>
        <w:r w:rsidR="00CE4B0C" w:rsidRPr="003A47F0">
          <w:rPr>
            <w:lang w:val="es-ES"/>
          </w:rPr>
          <w:t xml:space="preserve"> a</w:t>
        </w:r>
      </w:smartTag>
      <w:r w:rsidR="000A47FE" w:rsidRPr="003A47F0">
        <w:rPr>
          <w:lang w:val="es-ES"/>
        </w:rPr>
        <w:t xml:space="preserve"> </w:t>
      </w:r>
      <w:r w:rsidR="00545D67" w:rsidRPr="003A47F0">
        <w:rPr>
          <w:lang w:val="es-ES"/>
        </w:rPr>
        <w:t>130.</w:t>
      </w:r>
    </w:p>
    <w:p w:rsidR="00DD0E4F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C30D25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C30D25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C30D25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C30D25" w:rsidRPr="003A47F0">
        <w:rPr>
          <w:lang w:val="es-ES"/>
        </w:rPr>
        <w:t>ó</w:t>
      </w:r>
      <w:r w:rsidR="00697C16" w:rsidRPr="003A47F0">
        <w:rPr>
          <w:lang w:val="es-ES"/>
        </w:rPr>
        <w:t xml:space="preserve">n </w:t>
      </w:r>
      <w:r w:rsidR="00C30D25" w:rsidRPr="003A47F0">
        <w:rPr>
          <w:lang w:val="es-ES"/>
        </w:rPr>
        <w:t>que figura en el</w:t>
      </w:r>
      <w:r w:rsidR="00697C16" w:rsidRPr="003A47F0">
        <w:rPr>
          <w:lang w:val="es-ES"/>
        </w:rPr>
        <w:t xml:space="preserve"> p</w:t>
      </w:r>
      <w:r w:rsidR="00C30D25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C30D25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14 </w:t>
      </w:r>
      <w:r w:rsidR="00C30D25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C30D25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C30D25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C30D25" w:rsidRPr="003A47F0">
        <w:rPr>
          <w:lang w:val="es-ES"/>
        </w:rPr>
        <w:t xml:space="preserve"> </w:t>
      </w:r>
      <w:r w:rsidR="003A47F0" w:rsidRPr="003A47F0">
        <w:rPr>
          <w:lang w:val="es-ES"/>
        </w:rPr>
        <w:br/>
      </w:r>
      <w:r w:rsidR="00C30D25" w:rsidRPr="003A47F0">
        <w:rPr>
          <w:lang w:val="es-ES"/>
        </w:rPr>
        <w:t>finales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48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C30D25" w:rsidRPr="003A47F0">
        <w:rPr>
          <w:lang w:val="es-ES"/>
        </w:rPr>
        <w:t xml:space="preserve">Como se ha indicado anteriormente en </w:t>
      </w:r>
      <w:r w:rsidR="00DB0043" w:rsidRPr="003A47F0">
        <w:rPr>
          <w:lang w:val="es-ES"/>
        </w:rPr>
        <w:t xml:space="preserve">la </w:t>
      </w:r>
      <w:r w:rsidR="00C30D25" w:rsidRPr="003A47F0">
        <w:rPr>
          <w:lang w:val="es-ES"/>
        </w:rPr>
        <w:t>re</w:t>
      </w:r>
      <w:r w:rsidR="00DB0043" w:rsidRPr="003A47F0">
        <w:rPr>
          <w:lang w:val="es-ES"/>
        </w:rPr>
        <w:t>spuesta a</w:t>
      </w:r>
      <w:r w:rsidR="00C30D25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comendaci￳n N"/>
        </w:smartTagPr>
        <w:r w:rsidR="00C30D25" w:rsidRPr="003A47F0">
          <w:rPr>
            <w:lang w:val="es-ES"/>
          </w:rPr>
          <w:t>la r</w:t>
        </w:r>
        <w:r w:rsidR="000A47FE" w:rsidRPr="003A47F0">
          <w:rPr>
            <w:lang w:val="es-ES"/>
          </w:rPr>
          <w:t>ecomenda</w:t>
        </w:r>
        <w:r w:rsidR="00C30D25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C30D25" w:rsidRPr="003A47F0">
          <w:rPr>
            <w:lang w:val="es-ES"/>
          </w:rPr>
          <w:t>ó</w:t>
        </w:r>
        <w:r w:rsidR="000A47FE" w:rsidRPr="003A47F0">
          <w:rPr>
            <w:lang w:val="es-ES"/>
          </w:rPr>
          <w:t>n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12, </w:t>
      </w:r>
      <w:r w:rsidR="00C30D25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S</w:t>
      </w:r>
      <w:r w:rsidR="00C30D25" w:rsidRPr="003A47F0">
        <w:rPr>
          <w:lang w:val="es-ES"/>
        </w:rPr>
        <w:t>ección de</w:t>
      </w:r>
      <w:r w:rsidR="004719AA" w:rsidRPr="003A47F0">
        <w:rPr>
          <w:lang w:val="es-ES"/>
        </w:rPr>
        <w:t>l</w:t>
      </w:r>
      <w:r w:rsidR="008C6E13" w:rsidRPr="003A47F0">
        <w:rPr>
          <w:lang w:val="es-ES"/>
        </w:rPr>
        <w:t xml:space="preserve"> S</w:t>
      </w:r>
      <w:r w:rsidR="00C30D25" w:rsidRPr="003A47F0">
        <w:rPr>
          <w:lang w:val="es-ES"/>
        </w:rPr>
        <w:t xml:space="preserve">ervicio de </w:t>
      </w:r>
      <w:r w:rsidR="008C6E13" w:rsidRPr="003A47F0">
        <w:rPr>
          <w:lang w:val="es-ES"/>
        </w:rPr>
        <w:t>C</w:t>
      </w:r>
      <w:r w:rsidR="00C30D25" w:rsidRPr="003A47F0">
        <w:rPr>
          <w:lang w:val="es-ES"/>
        </w:rPr>
        <w:t xml:space="preserve">ontrol e </w:t>
      </w:r>
      <w:r w:rsidR="008C6E13" w:rsidRPr="003A47F0">
        <w:rPr>
          <w:lang w:val="es-ES"/>
        </w:rPr>
        <w:t>I</w:t>
      </w:r>
      <w:r w:rsidR="00C30D25" w:rsidRPr="003A47F0">
        <w:rPr>
          <w:lang w:val="es-ES"/>
        </w:rPr>
        <w:t>nspección</w:t>
      </w:r>
      <w:r w:rsidR="000A47FE" w:rsidRPr="003A47F0">
        <w:rPr>
          <w:lang w:val="es-ES"/>
        </w:rPr>
        <w:t xml:space="preserve"> </w:t>
      </w:r>
      <w:r w:rsidR="00C30D25" w:rsidRPr="003A47F0">
        <w:rPr>
          <w:lang w:val="es-ES"/>
        </w:rPr>
        <w:t xml:space="preserve">de la </w:t>
      </w:r>
      <w:r w:rsidR="008C6E13" w:rsidRPr="003A47F0">
        <w:rPr>
          <w:lang w:val="es-ES"/>
        </w:rPr>
        <w:t>P</w:t>
      </w:r>
      <w:r w:rsidR="00C30D25" w:rsidRPr="003A47F0">
        <w:rPr>
          <w:lang w:val="es-ES"/>
        </w:rPr>
        <w:t>olicía</w:t>
      </w:r>
      <w:r w:rsidR="00DB0043" w:rsidRPr="003A47F0">
        <w:rPr>
          <w:lang w:val="es-ES"/>
        </w:rPr>
        <w:t>,</w:t>
      </w:r>
      <w:r w:rsidR="00C30D25" w:rsidRPr="003A47F0">
        <w:rPr>
          <w:lang w:val="es-ES"/>
        </w:rPr>
        <w:t xml:space="preserve"> que depende del</w:t>
      </w:r>
      <w:r w:rsidR="000A47FE" w:rsidRPr="003A47F0">
        <w:rPr>
          <w:lang w:val="es-ES"/>
        </w:rPr>
        <w:t xml:space="preserve"> Minist</w:t>
      </w:r>
      <w:r w:rsidR="00C30D25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C30D25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</w:t>
      </w:r>
      <w:r w:rsidR="00E75323" w:rsidRPr="003A47F0">
        <w:rPr>
          <w:lang w:val="es-ES"/>
        </w:rPr>
        <w:t>,</w:t>
      </w:r>
      <w:r w:rsidR="00DB0043" w:rsidRPr="003A47F0">
        <w:rPr>
          <w:lang w:val="es-ES"/>
        </w:rPr>
        <w:t xml:space="preserve"> es la unidad encargada del control y la inspección de las fuerzas de policía</w:t>
      </w:r>
      <w:r w:rsidR="00C30D25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DB0043" w:rsidRPr="003A47F0">
        <w:rPr>
          <w:lang w:val="es-ES"/>
        </w:rPr>
        <w:t>La Sección se encarga</w:t>
      </w:r>
      <w:r w:rsidR="00E75323" w:rsidRPr="003A47F0">
        <w:rPr>
          <w:lang w:val="es-ES"/>
        </w:rPr>
        <w:t xml:space="preserve"> de</w:t>
      </w:r>
      <w:r w:rsidR="004719AA" w:rsidRPr="003A47F0">
        <w:rPr>
          <w:lang w:val="es-ES"/>
        </w:rPr>
        <w:t xml:space="preserve"> </w:t>
      </w:r>
      <w:r w:rsidR="00E75323" w:rsidRPr="003A47F0">
        <w:rPr>
          <w:lang w:val="es-ES"/>
        </w:rPr>
        <w:t xml:space="preserve">investigar </w:t>
      </w:r>
      <w:r w:rsidR="004719AA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activi</w:t>
      </w:r>
      <w:r w:rsidR="004719AA" w:rsidRPr="003A47F0">
        <w:rPr>
          <w:lang w:val="es-ES"/>
        </w:rPr>
        <w:t>dad delictiva de los miembros de la</w:t>
      </w:r>
      <w:r w:rsidR="000A47FE" w:rsidRPr="003A47F0">
        <w:rPr>
          <w:lang w:val="es-ES"/>
        </w:rPr>
        <w:t xml:space="preserve"> </w:t>
      </w:r>
      <w:r w:rsidR="004719AA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4719AA" w:rsidRPr="003A47F0">
        <w:rPr>
          <w:lang w:val="es-ES"/>
        </w:rPr>
        <w:t>ía y</w:t>
      </w:r>
      <w:r w:rsidR="00E75323" w:rsidRPr="003A47F0">
        <w:rPr>
          <w:lang w:val="es-ES"/>
        </w:rPr>
        <w:t xml:space="preserve"> las denuncias presentadas contra ell</w:t>
      </w:r>
      <w:r w:rsidR="004719AA" w:rsidRPr="003A47F0">
        <w:rPr>
          <w:lang w:val="es-ES"/>
        </w:rPr>
        <w:t>os</w:t>
      </w:r>
      <w:r w:rsidR="00E75323" w:rsidRPr="003A47F0">
        <w:rPr>
          <w:lang w:val="es-ES"/>
        </w:rPr>
        <w:t>,</w:t>
      </w:r>
      <w:r w:rsidR="004719AA" w:rsidRPr="003A47F0">
        <w:rPr>
          <w:lang w:val="es-ES"/>
        </w:rPr>
        <w:t xml:space="preserve"> sin distinción de</w:t>
      </w:r>
      <w:r w:rsidR="000A47FE" w:rsidRPr="003A47F0">
        <w:rPr>
          <w:lang w:val="es-ES"/>
        </w:rPr>
        <w:t xml:space="preserve"> sex</w:t>
      </w:r>
      <w:r w:rsidR="004719AA" w:rsidRPr="003A47F0">
        <w:rPr>
          <w:lang w:val="es-ES"/>
        </w:rPr>
        <w:t>o</w:t>
      </w:r>
      <w:r w:rsidR="000A47FE" w:rsidRPr="003A47F0">
        <w:rPr>
          <w:lang w:val="es-ES"/>
        </w:rPr>
        <w:t>, ra</w:t>
      </w:r>
      <w:r w:rsidR="004719AA" w:rsidRPr="003A47F0">
        <w:rPr>
          <w:lang w:val="es-ES"/>
        </w:rPr>
        <w:t>za u origen</w:t>
      </w:r>
      <w:r w:rsidR="000A47FE" w:rsidRPr="003A47F0">
        <w:rPr>
          <w:lang w:val="es-ES"/>
        </w:rPr>
        <w:t xml:space="preserve"> </w:t>
      </w:r>
      <w:r w:rsidR="004719AA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4719AA" w:rsidRPr="003A47F0">
        <w:rPr>
          <w:lang w:val="es-ES"/>
        </w:rPr>
        <w:t>o de l</w:t>
      </w:r>
      <w:r w:rsidR="00E75323" w:rsidRPr="003A47F0">
        <w:rPr>
          <w:lang w:val="es-ES"/>
        </w:rPr>
        <w:t>o</w:t>
      </w:r>
      <w:r w:rsidR="004719AA" w:rsidRPr="003A47F0">
        <w:rPr>
          <w:lang w:val="es-ES"/>
        </w:rPr>
        <w:t xml:space="preserve">s </w:t>
      </w:r>
      <w:r w:rsidR="00E75323" w:rsidRPr="003A47F0">
        <w:rPr>
          <w:lang w:val="es-ES"/>
        </w:rPr>
        <w:t>denunciantes</w:t>
      </w:r>
      <w:r w:rsidR="000A47FE" w:rsidRPr="003A47F0">
        <w:rPr>
          <w:lang w:val="es-ES"/>
        </w:rPr>
        <w:t xml:space="preserve">. </w:t>
      </w:r>
      <w:r w:rsidR="00462112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Sec</w:t>
      </w:r>
      <w:r w:rsidR="0046211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62112" w:rsidRPr="003A47F0">
        <w:rPr>
          <w:lang w:val="es-ES"/>
        </w:rPr>
        <w:t>ó</w:t>
      </w:r>
      <w:r w:rsidR="000A47FE" w:rsidRPr="003A47F0">
        <w:rPr>
          <w:lang w:val="es-ES"/>
        </w:rPr>
        <w:t>n p</w:t>
      </w:r>
      <w:r w:rsidR="00462112" w:rsidRPr="003A47F0">
        <w:rPr>
          <w:lang w:val="es-ES"/>
        </w:rPr>
        <w:t>resta la</w:t>
      </w:r>
      <w:r w:rsidR="000A47FE" w:rsidRPr="003A47F0">
        <w:rPr>
          <w:lang w:val="es-ES"/>
        </w:rPr>
        <w:t xml:space="preserve"> de</w:t>
      </w:r>
      <w:r w:rsidR="00462112" w:rsidRPr="003A47F0">
        <w:rPr>
          <w:lang w:val="es-ES"/>
        </w:rPr>
        <w:t>bida</w:t>
      </w:r>
      <w:r w:rsidR="000A47FE" w:rsidRPr="003A47F0">
        <w:rPr>
          <w:lang w:val="es-ES"/>
        </w:rPr>
        <w:t xml:space="preserve"> aten</w:t>
      </w:r>
      <w:r w:rsidR="0046211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6211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62112" w:rsidRPr="003A47F0">
        <w:rPr>
          <w:lang w:val="es-ES"/>
        </w:rPr>
        <w:t xml:space="preserve">a las denuncias </w:t>
      </w:r>
      <w:r w:rsidR="00E75323" w:rsidRPr="003A47F0">
        <w:rPr>
          <w:lang w:val="es-ES"/>
        </w:rPr>
        <w:t xml:space="preserve">interpuestas </w:t>
      </w:r>
      <w:r w:rsidR="00462112" w:rsidRPr="003A47F0">
        <w:rPr>
          <w:lang w:val="es-ES"/>
        </w:rPr>
        <w:t>contra los</w:t>
      </w:r>
      <w:r w:rsidR="000A47FE" w:rsidRPr="003A47F0">
        <w:rPr>
          <w:lang w:val="es-ES"/>
        </w:rPr>
        <w:t xml:space="preserve"> </w:t>
      </w:r>
      <w:r w:rsidR="00E75323" w:rsidRPr="003A47F0">
        <w:rPr>
          <w:lang w:val="es-ES"/>
        </w:rPr>
        <w:t>funcionarios</w:t>
      </w:r>
      <w:r w:rsidR="000A47FE" w:rsidRPr="003A47F0">
        <w:rPr>
          <w:lang w:val="es-ES"/>
        </w:rPr>
        <w:t xml:space="preserve"> </w:t>
      </w:r>
      <w:r w:rsidR="00462112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462112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462112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, </w:t>
      </w:r>
      <w:r w:rsidR="00462112" w:rsidRPr="003A47F0">
        <w:rPr>
          <w:lang w:val="es-ES"/>
        </w:rPr>
        <w:t>fundamentalmente</w:t>
      </w:r>
      <w:r w:rsidR="000A47FE" w:rsidRPr="003A47F0">
        <w:rPr>
          <w:lang w:val="es-ES"/>
        </w:rPr>
        <w:t xml:space="preserve"> </w:t>
      </w:r>
      <w:r w:rsidR="0046211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62112" w:rsidRPr="003A47F0">
        <w:rPr>
          <w:lang w:val="es-ES"/>
        </w:rPr>
        <w:t>los caso</w:t>
      </w:r>
      <w:r w:rsidR="00E75323" w:rsidRPr="003A47F0">
        <w:rPr>
          <w:lang w:val="es-ES"/>
        </w:rPr>
        <w:t xml:space="preserve">s </w:t>
      </w:r>
      <w:r w:rsidR="00462112" w:rsidRPr="003A47F0">
        <w:rPr>
          <w:lang w:val="es-ES"/>
        </w:rPr>
        <w:t xml:space="preserve">que </w:t>
      </w:r>
      <w:r w:rsidR="00E75323" w:rsidRPr="003A47F0">
        <w:rPr>
          <w:lang w:val="es-ES"/>
        </w:rPr>
        <w:t>afectan a</w:t>
      </w:r>
      <w:r w:rsidR="00462112" w:rsidRPr="003A47F0">
        <w:rPr>
          <w:lang w:val="es-ES"/>
        </w:rPr>
        <w:t xml:space="preserve"> personas de</w:t>
      </w:r>
      <w:r w:rsidR="000A47FE" w:rsidRPr="003A47F0">
        <w:rPr>
          <w:lang w:val="es-ES"/>
        </w:rPr>
        <w:t xml:space="preserve"> diferent</w:t>
      </w:r>
      <w:r w:rsidR="00462112" w:rsidRPr="003A47F0">
        <w:rPr>
          <w:lang w:val="es-ES"/>
        </w:rPr>
        <w:t>e</w:t>
      </w:r>
      <w:r w:rsidR="000A47FE" w:rsidRPr="003A47F0">
        <w:rPr>
          <w:lang w:val="es-ES"/>
        </w:rPr>
        <w:t xml:space="preserve"> na</w:t>
      </w:r>
      <w:r w:rsidR="00462112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462112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462112" w:rsidRPr="003A47F0">
        <w:rPr>
          <w:lang w:val="es-ES"/>
        </w:rPr>
        <w:t>origen é</w:t>
      </w:r>
      <w:r w:rsidR="000A47FE" w:rsidRPr="003A47F0">
        <w:rPr>
          <w:lang w:val="es-ES"/>
        </w:rPr>
        <w:t>tnic</w:t>
      </w:r>
      <w:r w:rsidR="00462112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etc. </w:t>
      </w:r>
      <w:r w:rsidR="00462112" w:rsidRPr="003A47F0">
        <w:rPr>
          <w:lang w:val="es-ES"/>
        </w:rPr>
        <w:t>Las denuncias se examinan e</w:t>
      </w:r>
      <w:r w:rsidR="000A47FE" w:rsidRPr="003A47F0">
        <w:rPr>
          <w:lang w:val="es-ES"/>
        </w:rPr>
        <w:t xml:space="preserve"> investiga</w:t>
      </w:r>
      <w:r w:rsidR="00462112" w:rsidRPr="003A47F0">
        <w:rPr>
          <w:lang w:val="es-ES"/>
        </w:rPr>
        <w:t>n a fondo, se verifican los posibles motivos</w:t>
      </w:r>
      <w:r w:rsidR="000A47FE" w:rsidRPr="003A47F0">
        <w:rPr>
          <w:lang w:val="es-ES"/>
        </w:rPr>
        <w:t xml:space="preserve"> raci</w:t>
      </w:r>
      <w:r w:rsidR="00E75323" w:rsidRPr="003A47F0">
        <w:rPr>
          <w:lang w:val="es-ES"/>
        </w:rPr>
        <w:t>stas</w:t>
      </w:r>
      <w:r w:rsidR="00462112" w:rsidRPr="003A47F0">
        <w:rPr>
          <w:lang w:val="es-ES"/>
        </w:rPr>
        <w:t xml:space="preserve"> y se toma una</w:t>
      </w:r>
      <w:r w:rsidR="000A47FE" w:rsidRPr="003A47F0">
        <w:rPr>
          <w:lang w:val="es-ES"/>
        </w:rPr>
        <w:t xml:space="preserve"> decisi</w:t>
      </w:r>
      <w:r w:rsidR="0046211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02F9F" w:rsidRPr="003A47F0">
        <w:rPr>
          <w:lang w:val="es-ES"/>
        </w:rPr>
        <w:t xml:space="preserve">respecto de cada una </w:t>
      </w:r>
      <w:r w:rsidR="00E75323" w:rsidRPr="003A47F0">
        <w:rPr>
          <w:lang w:val="es-ES"/>
        </w:rPr>
        <w:t xml:space="preserve">de ellas </w:t>
      </w:r>
      <w:r w:rsidR="00802F9F" w:rsidRPr="003A47F0">
        <w:rPr>
          <w:lang w:val="es-ES"/>
        </w:rPr>
        <w:t>en la forma que dicte</w:t>
      </w:r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. Las"/>
        </w:smartTagPr>
        <w:r w:rsidR="000A47FE" w:rsidRPr="003A47F0">
          <w:rPr>
            <w:lang w:val="es-ES"/>
          </w:rPr>
          <w:t>la</w:t>
        </w:r>
        <w:r w:rsidR="00802F9F" w:rsidRPr="003A47F0">
          <w:rPr>
            <w:lang w:val="es-ES"/>
          </w:rPr>
          <w:t xml:space="preserve"> ley</w:t>
        </w:r>
        <w:r w:rsidR="000A47FE" w:rsidRPr="003A47F0">
          <w:rPr>
            <w:lang w:val="es-ES"/>
          </w:rPr>
          <w:t xml:space="preserve">. </w:t>
        </w:r>
        <w:r w:rsidR="00802F9F" w:rsidRPr="003A47F0">
          <w:rPr>
            <w:lang w:val="es-ES"/>
          </w:rPr>
          <w:t>Las</w:t>
        </w:r>
      </w:smartTag>
      <w:r w:rsidR="00802F9F" w:rsidRPr="003A47F0">
        <w:rPr>
          <w:lang w:val="es-ES"/>
        </w:rPr>
        <w:t xml:space="preserve"> i</w:t>
      </w:r>
      <w:r w:rsidR="000A47FE" w:rsidRPr="003A47F0">
        <w:rPr>
          <w:lang w:val="es-ES"/>
        </w:rPr>
        <w:t>nvestiga</w:t>
      </w:r>
      <w:r w:rsidR="00802F9F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802F9F" w:rsidRPr="003A47F0">
        <w:rPr>
          <w:lang w:val="es-ES"/>
        </w:rPr>
        <w:t xml:space="preserve">es </w:t>
      </w:r>
      <w:r w:rsidR="008C6E13" w:rsidRPr="003A47F0">
        <w:rPr>
          <w:lang w:val="es-ES"/>
        </w:rPr>
        <w:t>normales o</w:t>
      </w:r>
      <w:r w:rsidR="00802F9F" w:rsidRPr="003A47F0">
        <w:rPr>
          <w:lang w:val="es-ES"/>
        </w:rPr>
        <w:t xml:space="preserve"> abreviada</w:t>
      </w:r>
      <w:r w:rsidR="008C6E13" w:rsidRPr="003A47F0">
        <w:rPr>
          <w:lang w:val="es-ES"/>
        </w:rPr>
        <w:t>s</w:t>
      </w:r>
      <w:r w:rsidR="00802F9F" w:rsidRPr="003A47F0">
        <w:rPr>
          <w:lang w:val="es-ES"/>
        </w:rPr>
        <w:t xml:space="preserve"> de los delitos</w:t>
      </w:r>
      <w:r w:rsidR="000A47FE" w:rsidRPr="003A47F0">
        <w:rPr>
          <w:lang w:val="es-ES"/>
        </w:rPr>
        <w:t xml:space="preserve"> com</w:t>
      </w:r>
      <w:r w:rsidR="00802F9F" w:rsidRPr="003A47F0">
        <w:rPr>
          <w:lang w:val="es-ES"/>
        </w:rPr>
        <w:t>e</w:t>
      </w:r>
      <w:r w:rsidR="000A47FE" w:rsidRPr="003A47F0">
        <w:rPr>
          <w:lang w:val="es-ES"/>
        </w:rPr>
        <w:t>t</w:t>
      </w:r>
      <w:r w:rsidR="00802F9F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802F9F" w:rsidRPr="003A47F0">
        <w:rPr>
          <w:lang w:val="es-ES"/>
        </w:rPr>
        <w:t>os por</w:t>
      </w:r>
      <w:r w:rsidR="000A47FE" w:rsidRPr="003A47F0">
        <w:rPr>
          <w:lang w:val="es-ES"/>
        </w:rPr>
        <w:t xml:space="preserve"> m</w:t>
      </w:r>
      <w:r w:rsidR="00802F9F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802F9F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802F9F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</w:t>
      </w:r>
      <w:r w:rsidR="00802F9F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802F9F" w:rsidRPr="003A47F0">
        <w:rPr>
          <w:lang w:val="es-ES"/>
        </w:rPr>
        <w:t>ía se llevan a cabo de conformidad con el</w:t>
      </w:r>
      <w:r w:rsidR="000A47FE" w:rsidRPr="003A47F0">
        <w:rPr>
          <w:lang w:val="es-ES"/>
        </w:rPr>
        <w:t xml:space="preserve"> </w:t>
      </w:r>
      <w:r w:rsidR="00802F9F" w:rsidRPr="003A47F0">
        <w:rPr>
          <w:lang w:val="es-ES"/>
        </w:rPr>
        <w:t xml:space="preserve">Código </w:t>
      </w:r>
      <w:r w:rsidR="000A47FE" w:rsidRPr="003A47F0">
        <w:rPr>
          <w:lang w:val="es-ES"/>
        </w:rPr>
        <w:t>Penal</w:t>
      </w:r>
      <w:r w:rsidR="00802F9F" w:rsidRPr="003A47F0">
        <w:rPr>
          <w:lang w:val="es-ES"/>
        </w:rPr>
        <w:t xml:space="preserve"> y </w:t>
      </w:r>
      <w:r w:rsidR="000A47FE" w:rsidRPr="003A47F0">
        <w:rPr>
          <w:lang w:val="es-ES"/>
        </w:rPr>
        <w:t>e</w:t>
      </w:r>
      <w:r w:rsidR="00802F9F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</w:t>
      </w:r>
      <w:r w:rsidR="00802F9F" w:rsidRPr="003A47F0">
        <w:rPr>
          <w:lang w:val="es-ES"/>
        </w:rPr>
        <w:t>ó</w:t>
      </w:r>
      <w:r w:rsidR="000A47FE" w:rsidRPr="003A47F0">
        <w:rPr>
          <w:lang w:val="es-ES"/>
        </w:rPr>
        <w:t>d</w:t>
      </w:r>
      <w:r w:rsidR="00802F9F" w:rsidRPr="003A47F0">
        <w:rPr>
          <w:lang w:val="es-ES"/>
        </w:rPr>
        <w:t>igo de Procedimiento Penal</w:t>
      </w:r>
      <w:r w:rsidR="000A47FE" w:rsidRPr="003A47F0">
        <w:rPr>
          <w:lang w:val="es-ES"/>
        </w:rPr>
        <w:t xml:space="preserve">. </w:t>
      </w:r>
      <w:r w:rsidR="00802F9F" w:rsidRPr="003A47F0">
        <w:rPr>
          <w:lang w:val="es-ES"/>
        </w:rPr>
        <w:t>La s</w:t>
      </w:r>
      <w:r w:rsidR="000A47FE" w:rsidRPr="003A47F0">
        <w:rPr>
          <w:lang w:val="es-ES"/>
        </w:rPr>
        <w:t>upervisi</w:t>
      </w:r>
      <w:r w:rsidR="00802F9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02F9F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</w:t>
      </w:r>
      <w:r w:rsidR="00802F9F" w:rsidRPr="003A47F0">
        <w:rPr>
          <w:lang w:val="es-ES"/>
        </w:rPr>
        <w:t>u</w:t>
      </w:r>
      <w:r w:rsidR="000A47FE" w:rsidRPr="003A47F0">
        <w:rPr>
          <w:lang w:val="es-ES"/>
        </w:rPr>
        <w:t>mpli</w:t>
      </w:r>
      <w:r w:rsidR="00802F9F" w:rsidRPr="003A47F0">
        <w:rPr>
          <w:lang w:val="es-ES"/>
        </w:rPr>
        <w:t>miento de l</w:t>
      </w:r>
      <w:r w:rsidR="000A47FE" w:rsidRPr="003A47F0">
        <w:rPr>
          <w:lang w:val="es-ES"/>
        </w:rPr>
        <w:t>a</w:t>
      </w:r>
      <w:r w:rsidR="00802F9F" w:rsidRPr="003A47F0">
        <w:rPr>
          <w:lang w:val="es-ES"/>
        </w:rPr>
        <w:t xml:space="preserve"> ley</w:t>
      </w:r>
      <w:r w:rsidR="000A47FE" w:rsidRPr="003A47F0">
        <w:rPr>
          <w:lang w:val="es-ES"/>
        </w:rPr>
        <w:t xml:space="preserve"> </w:t>
      </w:r>
      <w:r w:rsidR="00802F9F" w:rsidRPr="003A47F0">
        <w:rPr>
          <w:lang w:val="es-ES"/>
        </w:rPr>
        <w:t xml:space="preserve">en la fase </w:t>
      </w:r>
      <w:r w:rsidR="008C6E13" w:rsidRPr="003A47F0">
        <w:rPr>
          <w:lang w:val="es-ES"/>
        </w:rPr>
        <w:t>de instrucción</w:t>
      </w:r>
      <w:r w:rsidR="000A47FE" w:rsidRPr="003A47F0">
        <w:rPr>
          <w:lang w:val="es-ES"/>
        </w:rPr>
        <w:t xml:space="preserve"> </w:t>
      </w:r>
      <w:r w:rsidR="00802F9F" w:rsidRPr="003A47F0">
        <w:rPr>
          <w:lang w:val="es-ES"/>
        </w:rPr>
        <w:t xml:space="preserve">y </w:t>
      </w:r>
      <w:r w:rsidR="008C6E13" w:rsidRPr="003A47F0">
        <w:rPr>
          <w:lang w:val="es-ES"/>
        </w:rPr>
        <w:t>de diligencias previas</w:t>
      </w:r>
      <w:r w:rsidR="00802F9F" w:rsidRPr="003A47F0">
        <w:rPr>
          <w:lang w:val="es-ES"/>
        </w:rPr>
        <w:t xml:space="preserve"> c</w:t>
      </w:r>
      <w:r w:rsidR="000A47FE" w:rsidRPr="003A47F0">
        <w:rPr>
          <w:lang w:val="es-ES"/>
        </w:rPr>
        <w:t>or</w:t>
      </w:r>
      <w:r w:rsidR="00802F9F" w:rsidRPr="003A47F0">
        <w:rPr>
          <w:lang w:val="es-ES"/>
        </w:rPr>
        <w:t>re a cargo de los fiscales</w:t>
      </w:r>
      <w:r w:rsidR="000A47FE" w:rsidRPr="003A47F0">
        <w:rPr>
          <w:lang w:val="es-ES"/>
        </w:rPr>
        <w:t xml:space="preserve">, </w:t>
      </w:r>
      <w:r w:rsidR="00802F9F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802F9F" w:rsidRPr="003A47F0">
        <w:rPr>
          <w:lang w:val="es-ES"/>
        </w:rPr>
        <w:t xml:space="preserve">virtud de </w:t>
      </w:r>
      <w:smartTag w:uri="urn:schemas-microsoft-com:office:smarttags" w:element="PersonName">
        <w:smartTagPr>
          <w:attr w:name="ProductID" w:val="la Ley N"/>
        </w:smartTagPr>
        <w:r w:rsidR="00802F9F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136779" w:rsidRPr="003A47F0">
        <w:rPr>
          <w:lang w:val="es-ES"/>
        </w:rPr>
        <w:t> </w:t>
      </w:r>
      <w:r w:rsidR="000A47FE" w:rsidRPr="003A47F0">
        <w:rPr>
          <w:lang w:val="es-ES"/>
        </w:rPr>
        <w:t xml:space="preserve">153/2002 </w:t>
      </w:r>
      <w:r w:rsidR="006263A2" w:rsidRPr="003A47F0">
        <w:rPr>
          <w:lang w:val="es-ES"/>
        </w:rPr>
        <w:t xml:space="preserve">de </w:t>
      </w:r>
      <w:r w:rsidR="00662CFF" w:rsidRPr="003A47F0">
        <w:rPr>
          <w:lang w:val="es-ES"/>
        </w:rPr>
        <w:t>procedimientos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>en su forma enmendada</w:t>
      </w:r>
      <w:r w:rsidR="000A47FE" w:rsidRPr="003A47F0">
        <w:rPr>
          <w:lang w:val="es-ES"/>
        </w:rPr>
        <w:t xml:space="preserve"> (</w:t>
      </w:r>
      <w:r w:rsidR="00136779" w:rsidRPr="003A47F0">
        <w:rPr>
          <w:lang w:val="es-ES"/>
        </w:rPr>
        <w:t>"</w:t>
      </w:r>
      <w:r w:rsidR="006263A2" w:rsidRPr="003A47F0">
        <w:rPr>
          <w:lang w:val="es-ES"/>
        </w:rPr>
        <w:t>Ley de</w:t>
      </w:r>
      <w:r w:rsidR="00662CFF" w:rsidRPr="003A47F0">
        <w:rPr>
          <w:lang w:val="es-ES"/>
        </w:rPr>
        <w:t xml:space="preserve"> procedimientos</w:t>
      </w:r>
      <w:r w:rsidR="00136779" w:rsidRPr="003A47F0">
        <w:rPr>
          <w:lang w:val="es-ES"/>
        </w:rPr>
        <w:t>"</w:t>
      </w:r>
      <w:r w:rsidR="000A47FE" w:rsidRPr="003A47F0">
        <w:rPr>
          <w:lang w:val="es-ES"/>
        </w:rPr>
        <w:t xml:space="preserve">). </w:t>
      </w:r>
      <w:r w:rsidR="006263A2" w:rsidRPr="003A47F0">
        <w:rPr>
          <w:lang w:val="es-ES"/>
        </w:rPr>
        <w:t>Todas las</w:t>
      </w:r>
      <w:r w:rsidR="000A47FE" w:rsidRPr="003A47F0">
        <w:rPr>
          <w:lang w:val="es-ES"/>
        </w:rPr>
        <w:t xml:space="preserve"> </w:t>
      </w:r>
      <w:r w:rsidR="00E75323" w:rsidRPr="003A47F0">
        <w:rPr>
          <w:lang w:val="es-ES"/>
        </w:rPr>
        <w:t>de</w:t>
      </w:r>
      <w:r w:rsidR="008C6E13" w:rsidRPr="003A47F0">
        <w:rPr>
          <w:lang w:val="es-ES"/>
        </w:rPr>
        <w:t>ci</w:t>
      </w:r>
      <w:r w:rsidR="00E75323" w:rsidRPr="003A47F0">
        <w:rPr>
          <w:lang w:val="es-ES"/>
        </w:rPr>
        <w:t>si</w:t>
      </w:r>
      <w:r w:rsidR="008C6E13" w:rsidRPr="003A47F0">
        <w:rPr>
          <w:lang w:val="es-ES"/>
        </w:rPr>
        <w:t xml:space="preserve">ones </w:t>
      </w:r>
      <w:r w:rsidR="00E75323" w:rsidRPr="003A47F0">
        <w:rPr>
          <w:lang w:val="es-ES"/>
        </w:rPr>
        <w:t>sobre</w:t>
      </w:r>
      <w:r w:rsidR="008C6E13" w:rsidRPr="003A47F0">
        <w:rPr>
          <w:lang w:val="es-ES"/>
        </w:rPr>
        <w:t xml:space="preserve"> </w:t>
      </w:r>
      <w:r w:rsidR="00E75323" w:rsidRPr="003A47F0">
        <w:rPr>
          <w:lang w:val="es-ES"/>
        </w:rPr>
        <w:t>e</w:t>
      </w:r>
      <w:r w:rsidR="008C6E13" w:rsidRPr="003A47F0">
        <w:rPr>
          <w:lang w:val="es-ES"/>
        </w:rPr>
        <w:t>l</w:t>
      </w:r>
      <w:r w:rsidR="006263A2" w:rsidRPr="003A47F0">
        <w:rPr>
          <w:lang w:val="es-ES"/>
        </w:rPr>
        <w:t xml:space="preserve"> fondo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cas</w:t>
      </w:r>
      <w:r w:rsidR="006263A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E75323" w:rsidRPr="003A47F0">
        <w:rPr>
          <w:lang w:val="es-ES"/>
        </w:rPr>
        <w:t xml:space="preserve">adoptadas por un investigador de la policía </w:t>
      </w:r>
      <w:r w:rsidR="006263A2" w:rsidRPr="003A47F0">
        <w:rPr>
          <w:lang w:val="es-ES"/>
        </w:rPr>
        <w:t>y</w:t>
      </w:r>
      <w:r w:rsidR="000A47FE" w:rsidRPr="003A47F0">
        <w:rPr>
          <w:lang w:val="es-ES"/>
        </w:rPr>
        <w:t>/o</w:t>
      </w:r>
      <w:r w:rsidR="008C6E13" w:rsidRPr="003A47F0">
        <w:rPr>
          <w:lang w:val="es-ES"/>
        </w:rPr>
        <w:t xml:space="preserve"> por </w:t>
      </w:r>
      <w:r w:rsidR="006263A2" w:rsidRPr="003A47F0">
        <w:rPr>
          <w:lang w:val="es-ES"/>
        </w:rPr>
        <w:t xml:space="preserve">un funcionario </w:t>
      </w:r>
      <w:r w:rsidR="00846C19" w:rsidRPr="003A47F0">
        <w:rPr>
          <w:lang w:val="es-ES"/>
        </w:rPr>
        <w:t>autoriz</w:t>
      </w:r>
      <w:r w:rsidR="006263A2" w:rsidRPr="003A47F0">
        <w:rPr>
          <w:lang w:val="es-ES"/>
        </w:rPr>
        <w:t>a</w:t>
      </w:r>
      <w:r w:rsidR="00846C19" w:rsidRPr="003A47F0">
        <w:rPr>
          <w:lang w:val="es-ES"/>
        </w:rPr>
        <w:t>d</w:t>
      </w:r>
      <w:r w:rsidR="006263A2" w:rsidRPr="003A47F0">
        <w:rPr>
          <w:lang w:val="es-ES"/>
        </w:rPr>
        <w:t xml:space="preserve">o son revisadas por </w:t>
      </w:r>
      <w:r w:rsidR="00662CFF" w:rsidRPr="003A47F0">
        <w:rPr>
          <w:lang w:val="es-ES"/>
        </w:rPr>
        <w:t>la</w:t>
      </w:r>
      <w:r w:rsidR="006263A2" w:rsidRPr="003A47F0">
        <w:rPr>
          <w:lang w:val="es-ES"/>
        </w:rPr>
        <w:t xml:space="preserve"> fiscalía</w:t>
      </w:r>
      <w:r w:rsidR="000A47FE" w:rsidRPr="003A47F0">
        <w:rPr>
          <w:lang w:val="es-ES"/>
        </w:rPr>
        <w:t xml:space="preserve"> competen</w:t>
      </w:r>
      <w:r w:rsidR="008C6E13" w:rsidRPr="003A47F0">
        <w:rPr>
          <w:lang w:val="es-ES"/>
        </w:rPr>
        <w:t>te</w:t>
      </w:r>
      <w:r w:rsidR="006263A2" w:rsidRPr="003A47F0">
        <w:rPr>
          <w:lang w:val="es-ES"/>
        </w:rPr>
        <w:t xml:space="preserve">, con arreglo a la Ley de </w:t>
      </w:r>
      <w:r w:rsidR="00662CFF" w:rsidRPr="003A47F0">
        <w:rPr>
          <w:lang w:val="es-ES"/>
        </w:rPr>
        <w:t>procedimientos</w:t>
      </w:r>
      <w:r w:rsidR="000A47FE" w:rsidRPr="003A47F0">
        <w:rPr>
          <w:lang w:val="es-ES"/>
        </w:rPr>
        <w:t>.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49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6263A2" w:rsidRPr="003A47F0">
        <w:rPr>
          <w:lang w:val="es-ES"/>
        </w:rPr>
        <w:t>En cuanto a la</w:t>
      </w:r>
      <w:r w:rsidR="000A47FE" w:rsidRPr="003A47F0">
        <w:rPr>
          <w:lang w:val="es-ES"/>
        </w:rPr>
        <w:t xml:space="preserve"> recomenda</w:t>
      </w:r>
      <w:r w:rsidR="006263A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263A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263A2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to</w:t>
      </w:r>
      <w:r w:rsidR="006263A2" w:rsidRPr="003A47F0">
        <w:rPr>
          <w:lang w:val="es-ES"/>
        </w:rPr>
        <w:t>mar medidas adicionales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incre</w:t>
      </w:r>
      <w:r w:rsidR="006263A2" w:rsidRPr="003A47F0">
        <w:rPr>
          <w:lang w:val="es-ES"/>
        </w:rPr>
        <w:t>mentar la</w:t>
      </w:r>
      <w:r w:rsidR="000A47FE" w:rsidRPr="003A47F0">
        <w:rPr>
          <w:lang w:val="es-ES"/>
        </w:rPr>
        <w:t xml:space="preserve"> representa</w:t>
      </w:r>
      <w:r w:rsidR="006263A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263A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263A2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6263A2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 xml:space="preserve">en el </w:t>
      </w:r>
      <w:r w:rsidR="008C6E13" w:rsidRPr="003A47F0">
        <w:rPr>
          <w:lang w:val="es-ES"/>
        </w:rPr>
        <w:t>C</w:t>
      </w:r>
      <w:r w:rsidR="006263A2" w:rsidRPr="003A47F0">
        <w:rPr>
          <w:lang w:val="es-ES"/>
        </w:rPr>
        <w:t>uerpo de</w:t>
      </w:r>
      <w:r w:rsidR="000A47FE" w:rsidRPr="003A47F0">
        <w:rPr>
          <w:lang w:val="es-ES"/>
        </w:rPr>
        <w:t xml:space="preserve"> </w:t>
      </w:r>
      <w:r w:rsidR="006263A2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6263A2" w:rsidRPr="003A47F0">
        <w:rPr>
          <w:lang w:val="es-ES"/>
        </w:rPr>
        <w:t>ía</w:t>
      </w:r>
      <w:r w:rsidR="000A47FE" w:rsidRPr="003A47F0">
        <w:rPr>
          <w:lang w:val="es-ES"/>
        </w:rPr>
        <w:t>,</w:t>
      </w:r>
      <w:r w:rsidR="006D498F" w:rsidRPr="003A47F0">
        <w:rPr>
          <w:lang w:val="es-ES"/>
        </w:rPr>
        <w:t xml:space="preserve"> adoptando, </w:t>
      </w:r>
      <w:r w:rsidR="006263A2" w:rsidRPr="003A47F0">
        <w:rPr>
          <w:lang w:val="es-ES"/>
        </w:rPr>
        <w:t>por ejemplo</w:t>
      </w:r>
      <w:r w:rsidR="006D498F" w:rsidRPr="003A47F0">
        <w:rPr>
          <w:lang w:val="es-ES"/>
        </w:rPr>
        <w:t>,</w:t>
      </w:r>
      <w:r w:rsidR="006263A2" w:rsidRPr="003A47F0">
        <w:rPr>
          <w:lang w:val="es-ES"/>
        </w:rPr>
        <w:t xml:space="preserve"> </w:t>
      </w:r>
      <w:r w:rsidR="008C6E13" w:rsidRPr="003A47F0">
        <w:rPr>
          <w:lang w:val="es-ES"/>
        </w:rPr>
        <w:t>d</w:t>
      </w:r>
      <w:r w:rsidR="006263A2" w:rsidRPr="003A47F0">
        <w:rPr>
          <w:lang w:val="es-ES"/>
        </w:rPr>
        <w:t>is</w:t>
      </w:r>
      <w:r w:rsidR="008C6E13" w:rsidRPr="003A47F0">
        <w:rPr>
          <w:lang w:val="es-ES"/>
        </w:rPr>
        <w:t>posiciones</w:t>
      </w:r>
      <w:r w:rsidR="00790667" w:rsidRPr="003A47F0">
        <w:rPr>
          <w:lang w:val="es-ES"/>
        </w:rPr>
        <w:t xml:space="preserve"> </w:t>
      </w:r>
      <w:r w:rsidR="006263A2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6263A2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8C6E13" w:rsidRPr="003A47F0">
        <w:rPr>
          <w:lang w:val="es-ES"/>
        </w:rPr>
        <w:t>con miras a</w:t>
      </w:r>
      <w:r w:rsidR="006263A2" w:rsidRPr="003A47F0">
        <w:rPr>
          <w:lang w:val="es-ES"/>
        </w:rPr>
        <w:t xml:space="preserve"> su contratación</w:t>
      </w:r>
      <w:r w:rsidR="000A47FE" w:rsidRPr="003A47F0">
        <w:rPr>
          <w:lang w:val="es-ES"/>
        </w:rPr>
        <w:t xml:space="preserve">, </w:t>
      </w:r>
      <w:r w:rsidR="006263A2" w:rsidRPr="003A47F0">
        <w:rPr>
          <w:lang w:val="es-ES"/>
        </w:rPr>
        <w:t>es preciso</w:t>
      </w:r>
      <w:r w:rsidR="003A3E2A" w:rsidRPr="003A47F0">
        <w:rPr>
          <w:lang w:val="es-ES"/>
        </w:rPr>
        <w:t xml:space="preserve"> </w:t>
      </w:r>
      <w:r w:rsidR="00662CFF" w:rsidRPr="003A47F0">
        <w:rPr>
          <w:lang w:val="es-ES"/>
        </w:rPr>
        <w:t>señalar que</w:t>
      </w:r>
      <w:r w:rsidR="000A47FE" w:rsidRPr="003A47F0">
        <w:rPr>
          <w:lang w:val="es-ES"/>
        </w:rPr>
        <w:t xml:space="preserve"> </w:t>
      </w:r>
      <w:r w:rsidR="00662CFF" w:rsidRPr="003A47F0">
        <w:rPr>
          <w:lang w:val="es-ES"/>
        </w:rPr>
        <w:t>l</w:t>
      </w:r>
      <w:r w:rsidR="003A3E2A" w:rsidRPr="003A47F0">
        <w:rPr>
          <w:lang w:val="es-ES"/>
        </w:rPr>
        <w:t>as c</w:t>
      </w:r>
      <w:r w:rsidR="000A47FE" w:rsidRPr="003A47F0">
        <w:rPr>
          <w:lang w:val="es-ES"/>
        </w:rPr>
        <w:t>ondi</w:t>
      </w:r>
      <w:r w:rsidR="003A3E2A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A3E2A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A3E2A" w:rsidRPr="003A47F0">
        <w:rPr>
          <w:lang w:val="es-ES"/>
        </w:rPr>
        <w:t>para el i</w:t>
      </w:r>
      <w:r w:rsidR="00F94756" w:rsidRPr="003A47F0">
        <w:rPr>
          <w:lang w:val="es-ES"/>
        </w:rPr>
        <w:t>ngreso de los candidatos en el C</w:t>
      </w:r>
      <w:r w:rsidR="003A3E2A" w:rsidRPr="003A47F0">
        <w:rPr>
          <w:lang w:val="es-ES"/>
        </w:rPr>
        <w:t>uerpo de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3A3E2A" w:rsidRPr="003A47F0">
        <w:rPr>
          <w:lang w:val="es-ES"/>
        </w:rPr>
        <w:t>ía están recogidas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3A3E2A" w:rsidRPr="003A47F0">
        <w:rPr>
          <w:lang w:val="es-ES"/>
        </w:rPr>
        <w:t>l</w:t>
      </w:r>
      <w:r w:rsidR="00CC2E9C" w:rsidRPr="003A47F0">
        <w:rPr>
          <w:lang w:val="es-ES"/>
        </w:rPr>
        <w:t>os</w:t>
      </w:r>
      <w:r w:rsidR="003A3E2A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3A3E2A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3A3E2A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3A3E2A" w:rsidRPr="003A47F0">
        <w:rPr>
          <w:lang w:val="es-ES"/>
        </w:rPr>
        <w:t>o</w:t>
      </w:r>
      <w:r w:rsidR="00CC2E9C" w:rsidRPr="003A47F0">
        <w:rPr>
          <w:lang w:val="es-ES"/>
        </w:rPr>
        <w:t>s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14 </w:t>
      </w:r>
      <w:r w:rsidR="003A3E2A" w:rsidRPr="003A47F0">
        <w:rPr>
          <w:lang w:val="es-ES"/>
        </w:rPr>
        <w:t>y s</w:t>
      </w:r>
      <w:r w:rsidR="00E44290" w:rsidRPr="003A47F0">
        <w:rPr>
          <w:lang w:val="es-ES"/>
        </w:rPr>
        <w:t>iguiente</w:t>
      </w:r>
      <w:r w:rsidR="003A3E2A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F94756" w:rsidRPr="003A47F0">
        <w:rPr>
          <w:lang w:val="es-ES"/>
        </w:rPr>
        <w:t>d</w:t>
      </w:r>
      <w:r w:rsidR="003A3E2A" w:rsidRPr="003A47F0">
        <w:rPr>
          <w:lang w:val="es-ES"/>
        </w:rPr>
        <w:t xml:space="preserve">e </w:t>
      </w:r>
      <w:smartTag w:uri="urn:schemas-microsoft-com:office:smarttags" w:element="PersonName">
        <w:smartTagPr>
          <w:attr w:name="ProductID" w:val="la Ley N"/>
        </w:smartTagPr>
        <w:r w:rsidR="003A3E2A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73/1998 </w:t>
      </w:r>
      <w:r w:rsidR="003A3E2A" w:rsidRPr="003A47F0">
        <w:rPr>
          <w:lang w:val="es-ES"/>
        </w:rPr>
        <w:t>del s</w:t>
      </w:r>
      <w:r w:rsidR="000A47FE" w:rsidRPr="003A47F0">
        <w:rPr>
          <w:lang w:val="es-ES"/>
        </w:rPr>
        <w:t>ervic</w:t>
      </w:r>
      <w:r w:rsidR="003A3E2A" w:rsidRPr="003A47F0">
        <w:rPr>
          <w:lang w:val="es-ES"/>
        </w:rPr>
        <w:t>io público de los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>mi</w:t>
      </w:r>
      <w:r w:rsidR="000A47FE" w:rsidRPr="003A47F0">
        <w:rPr>
          <w:lang w:val="es-ES"/>
        </w:rPr>
        <w:t>embr</w:t>
      </w:r>
      <w:r w:rsidR="003A3E2A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3A3E2A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3A3E2A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, </w:t>
      </w:r>
      <w:r w:rsidR="003A3E2A" w:rsidRPr="003A47F0">
        <w:rPr>
          <w:lang w:val="es-ES"/>
        </w:rPr>
        <w:t>el Servicio Es</w:t>
      </w:r>
      <w:r w:rsidR="000A47FE" w:rsidRPr="003A47F0">
        <w:rPr>
          <w:lang w:val="es-ES"/>
        </w:rPr>
        <w:t>lova</w:t>
      </w:r>
      <w:r w:rsidR="003A3E2A" w:rsidRPr="003A47F0">
        <w:rPr>
          <w:lang w:val="es-ES"/>
        </w:rPr>
        <w:t>co de</w:t>
      </w:r>
      <w:r w:rsidR="000A47FE" w:rsidRPr="003A47F0">
        <w:rPr>
          <w:lang w:val="es-ES"/>
        </w:rPr>
        <w:t xml:space="preserve"> Informa</w:t>
      </w:r>
      <w:r w:rsidR="003A3E2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A3E2A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A3E2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</w:t>
      </w:r>
      <w:r w:rsidR="003A3E2A" w:rsidRPr="003A47F0">
        <w:rPr>
          <w:lang w:val="es-ES"/>
        </w:rPr>
        <w:t>uerpo de</w:t>
      </w:r>
      <w:r w:rsidR="000A47FE" w:rsidRPr="003A47F0">
        <w:rPr>
          <w:lang w:val="es-ES"/>
        </w:rPr>
        <w:t xml:space="preserve"> </w:t>
      </w:r>
      <w:r w:rsidR="00F94756" w:rsidRPr="003A47F0">
        <w:rPr>
          <w:lang w:val="es-ES"/>
        </w:rPr>
        <w:t xml:space="preserve">guardias de </w:t>
      </w:r>
      <w:r w:rsidR="003A3E2A" w:rsidRPr="003A47F0">
        <w:rPr>
          <w:lang w:val="es-ES"/>
        </w:rPr>
        <w:t>p</w:t>
      </w:r>
      <w:r w:rsidR="000A47FE" w:rsidRPr="003A47F0">
        <w:rPr>
          <w:lang w:val="es-ES"/>
        </w:rPr>
        <w:t>ris</w:t>
      </w:r>
      <w:r w:rsidR="003A3E2A" w:rsidRPr="003A47F0">
        <w:rPr>
          <w:lang w:val="es-ES"/>
        </w:rPr>
        <w:t>i</w:t>
      </w:r>
      <w:r w:rsidR="000A47FE" w:rsidRPr="003A47F0">
        <w:rPr>
          <w:lang w:val="es-ES"/>
        </w:rPr>
        <w:t>on</w:t>
      </w:r>
      <w:r w:rsidR="003A3E2A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3A3E2A" w:rsidRPr="003A47F0">
        <w:rPr>
          <w:lang w:val="es-ES"/>
        </w:rPr>
        <w:t xml:space="preserve">y </w:t>
      </w:r>
      <w:r w:rsidR="00F94756" w:rsidRPr="003A47F0">
        <w:rPr>
          <w:lang w:val="es-ES"/>
        </w:rPr>
        <w:t>tribun</w:t>
      </w:r>
      <w:r w:rsidR="000A47FE" w:rsidRPr="003A47F0">
        <w:rPr>
          <w:lang w:val="es-ES"/>
        </w:rPr>
        <w:t>al</w:t>
      </w:r>
      <w:r w:rsidR="003A3E2A" w:rsidRPr="003A47F0">
        <w:rPr>
          <w:lang w:val="es-ES"/>
        </w:rPr>
        <w:t>es y la policía ferroviaria</w:t>
      </w:r>
      <w:r w:rsidR="000A47FE" w:rsidRPr="003A47F0">
        <w:rPr>
          <w:lang w:val="es-ES"/>
        </w:rPr>
        <w:t xml:space="preserve">, </w:t>
      </w:r>
      <w:r w:rsidR="003A3E2A" w:rsidRPr="003A47F0">
        <w:rPr>
          <w:lang w:val="es-ES"/>
        </w:rPr>
        <w:t>en su form</w:t>
      </w:r>
      <w:r w:rsidR="000A47FE" w:rsidRPr="003A47F0">
        <w:rPr>
          <w:lang w:val="es-ES"/>
        </w:rPr>
        <w:t xml:space="preserve">a </w:t>
      </w:r>
      <w:r w:rsidR="003A3E2A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3A3E2A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3A3E2A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3A3E2A" w:rsidRPr="003A47F0">
        <w:rPr>
          <w:lang w:val="es-ES"/>
        </w:rPr>
        <w:t>En virtud del</w:t>
      </w:r>
      <w:r w:rsidR="000A47FE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3A3E2A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3A3E2A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3A3E2A" w:rsidRPr="003A47F0">
        <w:rPr>
          <w:lang w:val="es-ES"/>
        </w:rPr>
        <w:t>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>14</w:t>
      </w:r>
      <w:r w:rsidR="00846C1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3A3E2A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3A3E2A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</w:t>
      </w:r>
      <w:r w:rsidR="00CC2E9C" w:rsidRPr="003A47F0">
        <w:rPr>
          <w:lang w:val="es-ES"/>
        </w:rPr>
        <w:t>,</w:t>
      </w:r>
      <w:r w:rsidR="003A3E2A" w:rsidRPr="003A47F0">
        <w:rPr>
          <w:lang w:val="es-ES"/>
        </w:rPr>
        <w:t xml:space="preserve"> de dicha </w:t>
      </w:r>
      <w:r w:rsidR="00424F4B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, </w:t>
      </w:r>
      <w:r w:rsidR="003A3E2A" w:rsidRPr="003A47F0">
        <w:rPr>
          <w:lang w:val="es-ES"/>
        </w:rPr>
        <w:t xml:space="preserve">todo ciudadano de </w:t>
      </w:r>
      <w:smartTag w:uri="urn:schemas-microsoft-com:office:smarttags" w:element="PersonName">
        <w:smartTagPr>
          <w:attr w:name="ProductID" w:val="la Rep￺blica Eslovaca"/>
        </w:smartTagPr>
        <w:r w:rsidR="003A3E2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A3E2A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A3E2A" w:rsidRPr="003A47F0">
          <w:rPr>
            <w:lang w:val="es-ES"/>
          </w:rPr>
          <w:t>a Eslovaca</w:t>
        </w:r>
      </w:smartTag>
      <w:r w:rsidR="003A3E2A" w:rsidRPr="003A47F0">
        <w:rPr>
          <w:lang w:val="es-ES"/>
        </w:rPr>
        <w:t xml:space="preserve"> que reúna las</w:t>
      </w:r>
      <w:r w:rsidR="000A47FE" w:rsidRPr="003A47F0">
        <w:rPr>
          <w:lang w:val="es-ES"/>
        </w:rPr>
        <w:t xml:space="preserve"> condi</w:t>
      </w:r>
      <w:r w:rsidR="003A3E2A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A3E2A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A3E2A" w:rsidRPr="003A47F0">
        <w:rPr>
          <w:lang w:val="es-ES"/>
        </w:rPr>
        <w:t>mencionadas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E6DA4" w:rsidRPr="003A47F0">
        <w:rPr>
          <w:lang w:val="es-ES"/>
        </w:rPr>
        <w:t>esa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disposición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puede ser agente de</w:t>
      </w:r>
      <w:r w:rsidR="000A47FE" w:rsidRPr="003A47F0">
        <w:rPr>
          <w:lang w:val="es-ES"/>
        </w:rPr>
        <w:t xml:space="preserve"> polic</w:t>
      </w:r>
      <w:r w:rsidR="004E6DA4" w:rsidRPr="003A47F0">
        <w:rPr>
          <w:lang w:val="es-ES"/>
        </w:rPr>
        <w:t>ía</w:t>
      </w:r>
      <w:r w:rsidR="00090E44" w:rsidRPr="003A47F0">
        <w:rPr>
          <w:lang w:val="es-ES"/>
        </w:rPr>
        <w:t>, lo que s</w:t>
      </w:r>
      <w:r w:rsidR="004E6DA4" w:rsidRPr="003A47F0">
        <w:rPr>
          <w:lang w:val="es-ES"/>
        </w:rPr>
        <w:t>ignifica que todos los es</w:t>
      </w:r>
      <w:r w:rsidR="000A47FE" w:rsidRPr="003A47F0">
        <w:rPr>
          <w:lang w:val="es-ES"/>
        </w:rPr>
        <w:t>lova</w:t>
      </w:r>
      <w:r w:rsidR="004E6DA4" w:rsidRPr="003A47F0">
        <w:rPr>
          <w:lang w:val="es-ES"/>
        </w:rPr>
        <w:t>cos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tienen el mismo derecho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a ingresar en la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4E6DA4" w:rsidRPr="003A47F0">
        <w:rPr>
          <w:lang w:val="es-ES"/>
        </w:rPr>
        <w:t>ía si cumplen determinados requisitos</w:t>
      </w:r>
      <w:r w:rsidR="000A47FE" w:rsidRPr="003A47F0">
        <w:rPr>
          <w:lang w:val="es-ES"/>
        </w:rPr>
        <w:t xml:space="preserve">. </w:t>
      </w:r>
      <w:r w:rsidR="004E6DA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Ministr</w:t>
      </w:r>
      <w:r w:rsidR="004E6DA4" w:rsidRPr="003A47F0">
        <w:rPr>
          <w:lang w:val="es-ES"/>
        </w:rPr>
        <w:t>o del</w:t>
      </w:r>
      <w:r w:rsidR="000A47FE" w:rsidRPr="003A47F0">
        <w:rPr>
          <w:lang w:val="es-ES"/>
        </w:rPr>
        <w:t xml:space="preserve"> Interior </w:t>
      </w:r>
      <w:r w:rsidR="004E6DA4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4E6DA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E6DA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E6DA4" w:rsidRPr="003A47F0">
          <w:rPr>
            <w:lang w:val="es-ES"/>
          </w:rPr>
          <w:t>a Eslovaca</w:t>
        </w:r>
      </w:smartTag>
      <w:r w:rsidR="004E6DA4" w:rsidRPr="003A47F0">
        <w:rPr>
          <w:lang w:val="es-ES"/>
        </w:rPr>
        <w:t xml:space="preserve"> y los </w:t>
      </w:r>
      <w:r w:rsidR="00E44290" w:rsidRPr="003A47F0">
        <w:rPr>
          <w:lang w:val="es-ES"/>
        </w:rPr>
        <w:t xml:space="preserve">altos </w:t>
      </w:r>
      <w:r w:rsidR="004E6DA4" w:rsidRPr="003A47F0">
        <w:rPr>
          <w:lang w:val="es-ES"/>
        </w:rPr>
        <w:t>funcionarios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 xml:space="preserve">nombrados por </w:t>
      </w:r>
      <w:r w:rsidR="00090E44" w:rsidRPr="003A47F0">
        <w:rPr>
          <w:lang w:val="es-ES"/>
        </w:rPr>
        <w:t xml:space="preserve">él </w:t>
      </w:r>
      <w:r w:rsidR="00E44290" w:rsidRPr="003A47F0">
        <w:rPr>
          <w:lang w:val="es-ES"/>
        </w:rPr>
        <w:t>deciden cuales son</w:t>
      </w:r>
      <w:r w:rsidR="004E6DA4" w:rsidRPr="003A47F0">
        <w:rPr>
          <w:lang w:val="es-ES"/>
        </w:rPr>
        <w:t xml:space="preserve"> los </w:t>
      </w:r>
      <w:r w:rsidR="000A47FE" w:rsidRPr="003A47F0">
        <w:rPr>
          <w:lang w:val="es-ES"/>
        </w:rPr>
        <w:t>can</w:t>
      </w:r>
      <w:r w:rsidR="004E6DA4" w:rsidRPr="003A47F0">
        <w:rPr>
          <w:lang w:val="es-ES"/>
        </w:rPr>
        <w:t>didato</w:t>
      </w:r>
      <w:r w:rsidR="000A47FE" w:rsidRPr="003A47F0">
        <w:rPr>
          <w:lang w:val="es-ES"/>
        </w:rPr>
        <w:t xml:space="preserve">s </w:t>
      </w:r>
      <w:r w:rsidR="004E6DA4" w:rsidRPr="003A47F0">
        <w:rPr>
          <w:lang w:val="es-ES"/>
        </w:rPr>
        <w:t xml:space="preserve">que </w:t>
      </w:r>
      <w:r w:rsidR="00E44290" w:rsidRPr="003A47F0">
        <w:rPr>
          <w:lang w:val="es-ES"/>
        </w:rPr>
        <w:t>pueden</w:t>
      </w:r>
      <w:r w:rsidR="004E6DA4" w:rsidRPr="003A47F0">
        <w:rPr>
          <w:lang w:val="es-ES"/>
        </w:rPr>
        <w:t xml:space="preserve"> </w:t>
      </w:r>
      <w:r w:rsidR="00E44290" w:rsidRPr="003A47F0">
        <w:rPr>
          <w:lang w:val="es-ES"/>
        </w:rPr>
        <w:t>entrar</w:t>
      </w:r>
      <w:r w:rsidR="004E6DA4" w:rsidRPr="003A47F0">
        <w:rPr>
          <w:lang w:val="es-ES"/>
        </w:rPr>
        <w:t xml:space="preserve"> en el </w:t>
      </w:r>
      <w:r w:rsidR="00F94756" w:rsidRPr="003A47F0">
        <w:rPr>
          <w:lang w:val="es-ES"/>
        </w:rPr>
        <w:t>C</w:t>
      </w:r>
      <w:r w:rsidR="004E6DA4" w:rsidRPr="003A47F0">
        <w:rPr>
          <w:lang w:val="es-ES"/>
        </w:rPr>
        <w:t>uerpo de</w:t>
      </w:r>
      <w:r w:rsidR="000A47FE" w:rsidRPr="003A47F0">
        <w:rPr>
          <w:lang w:val="es-ES"/>
        </w:rPr>
        <w:t xml:space="preserve"> </w:t>
      </w:r>
      <w:r w:rsidR="004E6DA4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4E6DA4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. </w:t>
      </w:r>
      <w:r w:rsidR="004E6DA4" w:rsidRPr="003A47F0">
        <w:rPr>
          <w:lang w:val="es-ES"/>
        </w:rPr>
        <w:t>Los funcionarios competentes deciden si</w:t>
      </w:r>
      <w:r w:rsidR="000A47FE" w:rsidRPr="003A47F0">
        <w:rPr>
          <w:lang w:val="es-ES"/>
        </w:rPr>
        <w:t xml:space="preserve"> admi</w:t>
      </w:r>
      <w:r w:rsidR="004E6DA4" w:rsidRPr="003A47F0">
        <w:rPr>
          <w:lang w:val="es-ES"/>
        </w:rPr>
        <w:t>ten o no a un candidato</w:t>
      </w:r>
      <w:r w:rsidR="006D498F" w:rsidRPr="003A47F0">
        <w:rPr>
          <w:lang w:val="es-ES"/>
        </w:rPr>
        <w:t>,</w:t>
      </w:r>
      <w:r w:rsidR="000A47FE" w:rsidRPr="003A47F0">
        <w:rPr>
          <w:lang w:val="es-ES"/>
        </w:rPr>
        <w:t xml:space="preserve"> exclusiv</w:t>
      </w:r>
      <w:r w:rsidR="004E6DA4" w:rsidRPr="003A47F0">
        <w:rPr>
          <w:lang w:val="es-ES"/>
        </w:rPr>
        <w:t>amente sobre la</w:t>
      </w:r>
      <w:r w:rsidR="000A47FE" w:rsidRPr="003A47F0">
        <w:rPr>
          <w:lang w:val="es-ES"/>
        </w:rPr>
        <w:t xml:space="preserve"> bas</w:t>
      </w:r>
      <w:r w:rsidR="004E6DA4" w:rsidRPr="003A47F0">
        <w:rPr>
          <w:lang w:val="es-ES"/>
        </w:rPr>
        <w:t>e de los</w:t>
      </w:r>
      <w:r w:rsidR="000A47FE" w:rsidRPr="003A47F0">
        <w:rPr>
          <w:lang w:val="es-ES"/>
        </w:rPr>
        <w:t xml:space="preserve"> result</w:t>
      </w:r>
      <w:r w:rsidR="004E6DA4" w:rsidRPr="003A47F0">
        <w:rPr>
          <w:lang w:val="es-ES"/>
        </w:rPr>
        <w:t>ados obtenidos</w:t>
      </w:r>
      <w:r w:rsidR="000A47FE" w:rsidRPr="003A47F0">
        <w:rPr>
          <w:lang w:val="es-ES"/>
        </w:rPr>
        <w:t xml:space="preserve"> </w:t>
      </w:r>
      <w:r w:rsidR="00A648D5" w:rsidRPr="003A47F0">
        <w:rPr>
          <w:lang w:val="es-ES"/>
        </w:rPr>
        <w:t>en el examen</w:t>
      </w:r>
      <w:r w:rsidR="000A47FE" w:rsidRPr="003A47F0">
        <w:rPr>
          <w:lang w:val="es-ES"/>
        </w:rPr>
        <w:t xml:space="preserve"> </w:t>
      </w:r>
      <w:r w:rsidR="00A648D5" w:rsidRPr="003A47F0">
        <w:rPr>
          <w:lang w:val="es-ES"/>
        </w:rPr>
        <w:t>de ingreso y</w:t>
      </w:r>
      <w:r w:rsidR="000A47FE" w:rsidRPr="003A47F0">
        <w:rPr>
          <w:lang w:val="es-ES"/>
        </w:rPr>
        <w:t xml:space="preserve"> </w:t>
      </w:r>
      <w:r w:rsidR="00E44290" w:rsidRPr="003A47F0">
        <w:rPr>
          <w:lang w:val="es-ES"/>
        </w:rPr>
        <w:t>en función</w:t>
      </w:r>
      <w:r w:rsidR="00A648D5" w:rsidRPr="003A47F0">
        <w:rPr>
          <w:lang w:val="es-ES"/>
        </w:rPr>
        <w:t xml:space="preserve"> de las</w:t>
      </w:r>
      <w:r w:rsidR="000A47FE" w:rsidRPr="003A47F0">
        <w:rPr>
          <w:lang w:val="es-ES"/>
        </w:rPr>
        <w:t xml:space="preserve"> vacan</w:t>
      </w:r>
      <w:r w:rsidR="00A648D5" w:rsidRPr="003A47F0">
        <w:rPr>
          <w:lang w:val="es-ES"/>
        </w:rPr>
        <w:t>t</w:t>
      </w:r>
      <w:r w:rsidR="000A47FE" w:rsidRPr="003A47F0">
        <w:rPr>
          <w:lang w:val="es-ES"/>
        </w:rPr>
        <w:t xml:space="preserve">es </w:t>
      </w:r>
      <w:r w:rsidR="00A648D5" w:rsidRPr="003A47F0">
        <w:rPr>
          <w:lang w:val="es-ES"/>
        </w:rPr>
        <w:t xml:space="preserve">existentes en </w:t>
      </w:r>
      <w:r w:rsidR="00E44290" w:rsidRPr="003A47F0">
        <w:rPr>
          <w:lang w:val="es-ES"/>
        </w:rPr>
        <w:t>las distintas</w:t>
      </w:r>
      <w:r w:rsidR="00A648D5" w:rsidRPr="003A47F0">
        <w:rPr>
          <w:lang w:val="es-ES"/>
        </w:rPr>
        <w:t xml:space="preserve"> secci</w:t>
      </w:r>
      <w:r w:rsidR="00E44290" w:rsidRPr="003A47F0">
        <w:rPr>
          <w:lang w:val="es-ES"/>
        </w:rPr>
        <w:t>ones</w:t>
      </w:r>
      <w:r w:rsidR="000A47FE" w:rsidRPr="003A47F0">
        <w:rPr>
          <w:lang w:val="es-ES"/>
        </w:rPr>
        <w:t xml:space="preserve">. </w:t>
      </w:r>
      <w:r w:rsidR="00CC2E9C" w:rsidRPr="003A47F0">
        <w:rPr>
          <w:lang w:val="es-ES"/>
        </w:rPr>
        <w:t>De lo anterior se desprende que l</w:t>
      </w:r>
      <w:r w:rsidR="00F94756" w:rsidRPr="003A47F0">
        <w:rPr>
          <w:lang w:val="es-ES"/>
        </w:rPr>
        <w:t xml:space="preserve">a admisión </w:t>
      </w:r>
      <w:r w:rsidR="00CC2E9C" w:rsidRPr="003A47F0">
        <w:rPr>
          <w:lang w:val="es-ES"/>
        </w:rPr>
        <w:t xml:space="preserve">en el Cuerpo de policía </w:t>
      </w:r>
      <w:r w:rsidR="00F94756" w:rsidRPr="003A47F0">
        <w:rPr>
          <w:lang w:val="es-ES"/>
        </w:rPr>
        <w:t>e</w:t>
      </w:r>
      <w:r w:rsidR="00A648D5" w:rsidRPr="003A47F0">
        <w:rPr>
          <w:lang w:val="es-ES"/>
        </w:rPr>
        <w:t>s fruto del mencionado proceso de</w:t>
      </w:r>
      <w:r w:rsidR="000A47FE" w:rsidRPr="003A47F0">
        <w:rPr>
          <w:lang w:val="es-ES"/>
        </w:rPr>
        <w:t xml:space="preserve"> selec</w:t>
      </w:r>
      <w:r w:rsidR="00A648D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648D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648D5" w:rsidRPr="003A47F0">
        <w:rPr>
          <w:lang w:val="es-ES"/>
        </w:rPr>
        <w:t xml:space="preserve"> y no de la contratación</w:t>
      </w:r>
      <w:r w:rsidR="000A47FE" w:rsidRPr="003A47F0">
        <w:rPr>
          <w:lang w:val="es-ES"/>
        </w:rPr>
        <w:t>.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A648D5" w:rsidRPr="003A47F0">
        <w:rPr>
          <w:lang w:val="es-ES"/>
        </w:rPr>
        <w:t>De conformidad con 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A648D5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A648D5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A648D5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 a"/>
        </w:smartTagPr>
        <w:r w:rsidR="000A47FE" w:rsidRPr="003A47F0">
          <w:rPr>
            <w:lang w:val="es-ES"/>
          </w:rPr>
          <w:t>2</w:t>
        </w:r>
        <w:r w:rsidR="00A648D5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A648D5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6E0668" w:rsidRPr="003A47F0">
        <w:rPr>
          <w:lang w:val="es-ES"/>
        </w:rPr>
        <w:t xml:space="preserve">de </w:t>
      </w:r>
      <w:r w:rsidR="00F94756" w:rsidRPr="003A47F0">
        <w:rPr>
          <w:lang w:val="es-ES"/>
        </w:rPr>
        <w:t>dich</w:t>
      </w:r>
      <w:r w:rsidR="006E0668" w:rsidRPr="003A47F0">
        <w:rPr>
          <w:lang w:val="es-ES"/>
        </w:rPr>
        <w:t xml:space="preserve">a </w:t>
      </w:r>
      <w:r w:rsidR="00790667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, </w:t>
      </w:r>
      <w:r w:rsidR="006E0668" w:rsidRPr="003A47F0">
        <w:rPr>
          <w:lang w:val="es-ES"/>
        </w:rPr>
        <w:t>los derechos</w:t>
      </w:r>
      <w:r w:rsidR="000A47FE" w:rsidRPr="003A47F0">
        <w:rPr>
          <w:lang w:val="es-ES"/>
        </w:rPr>
        <w:t xml:space="preserve"> </w:t>
      </w:r>
      <w:r w:rsidR="00F94756" w:rsidRPr="003A47F0">
        <w:rPr>
          <w:lang w:val="es-ES"/>
        </w:rPr>
        <w:t>que establece</w:t>
      </w:r>
      <w:r w:rsidR="000A47FE" w:rsidRPr="003A47F0">
        <w:rPr>
          <w:lang w:val="es-ES"/>
        </w:rPr>
        <w:t xml:space="preserve"> </w:t>
      </w:r>
      <w:r w:rsidR="00830568" w:rsidRPr="003A47F0">
        <w:rPr>
          <w:lang w:val="es-ES"/>
        </w:rPr>
        <w:t>se aplican</w:t>
      </w:r>
      <w:r w:rsidR="006E0668" w:rsidRPr="003A47F0">
        <w:rPr>
          <w:lang w:val="es-ES"/>
        </w:rPr>
        <w:t xml:space="preserve"> a todos los ciudadanos</w:t>
      </w:r>
      <w:r w:rsidR="000A47FE" w:rsidRPr="003A47F0">
        <w:rPr>
          <w:lang w:val="es-ES"/>
        </w:rPr>
        <w:t xml:space="preserve"> </w:t>
      </w:r>
      <w:r w:rsidR="006E0668" w:rsidRPr="003A47F0">
        <w:rPr>
          <w:lang w:val="es-ES"/>
        </w:rPr>
        <w:t>al incorporarse al servicio público</w:t>
      </w:r>
      <w:r w:rsidR="00F94756" w:rsidRPr="003A47F0">
        <w:rPr>
          <w:lang w:val="es-ES"/>
        </w:rPr>
        <w:t>,</w:t>
      </w:r>
      <w:r w:rsidR="006E0668" w:rsidRPr="003A47F0">
        <w:rPr>
          <w:lang w:val="es-ES"/>
        </w:rPr>
        <w:t xml:space="preserve"> a tenor del</w:t>
      </w:r>
      <w:r w:rsidR="000A47FE" w:rsidRPr="003A47F0">
        <w:rPr>
          <w:lang w:val="es-ES"/>
        </w:rPr>
        <w:t xml:space="preserve"> princip</w:t>
      </w:r>
      <w:r w:rsidR="006E0668" w:rsidRPr="003A47F0">
        <w:rPr>
          <w:lang w:val="es-ES"/>
        </w:rPr>
        <w:t xml:space="preserve">io de igualdad de trato </w:t>
      </w:r>
      <w:r w:rsidR="00F94756" w:rsidRPr="003A47F0">
        <w:rPr>
          <w:lang w:val="es-ES"/>
        </w:rPr>
        <w:t xml:space="preserve">plasmado </w:t>
      </w:r>
      <w:r w:rsidR="006E0668" w:rsidRPr="003A47F0">
        <w:rPr>
          <w:lang w:val="es-ES"/>
        </w:rPr>
        <w:t xml:space="preserve">en la Ley contra </w:t>
      </w:r>
      <w:smartTag w:uri="urn:schemas-microsoft-com:office:smarttags" w:element="PersonName">
        <w:smartTagPr>
          <w:attr w:name="ProductID" w:val="la discriminaci￳n. En"/>
        </w:smartTagPr>
        <w:r w:rsidR="006E0668" w:rsidRPr="003A47F0">
          <w:rPr>
            <w:lang w:val="es-ES"/>
          </w:rPr>
          <w:t>la d</w:t>
        </w:r>
        <w:r w:rsidR="000A47FE" w:rsidRPr="003A47F0">
          <w:rPr>
            <w:lang w:val="es-ES"/>
          </w:rPr>
          <w:t>iscrimina</w:t>
        </w:r>
        <w:r w:rsidR="006E0668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6E0668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n. </w:t>
        </w:r>
        <w:r w:rsidR="006E0668" w:rsidRPr="003A47F0">
          <w:rPr>
            <w:lang w:val="es-ES"/>
          </w:rPr>
          <w:t>En</w:t>
        </w:r>
      </w:smartTag>
      <w:r w:rsidR="006E0668" w:rsidRPr="003A47F0">
        <w:rPr>
          <w:lang w:val="es-ES"/>
        </w:rPr>
        <w:t xml:space="preserve"> </w:t>
      </w:r>
      <w:r w:rsidR="00830568" w:rsidRPr="003A47F0">
        <w:rPr>
          <w:lang w:val="es-ES"/>
        </w:rPr>
        <w:t>otras palabras</w:t>
      </w:r>
      <w:r w:rsidR="006E066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E0668" w:rsidRPr="003A47F0">
        <w:rPr>
          <w:lang w:val="es-ES"/>
        </w:rPr>
        <w:t>se evalúa a los candidatos</w:t>
      </w:r>
      <w:r w:rsidR="000A47FE" w:rsidRPr="003A47F0">
        <w:rPr>
          <w:lang w:val="es-ES"/>
        </w:rPr>
        <w:t xml:space="preserve"> </w:t>
      </w:r>
      <w:r w:rsidR="006E0668" w:rsidRPr="003A47F0">
        <w:rPr>
          <w:lang w:val="es-ES"/>
        </w:rPr>
        <w:t>con</w:t>
      </w:r>
      <w:r w:rsidR="000A47FE" w:rsidRPr="003A47F0">
        <w:rPr>
          <w:lang w:val="es-ES"/>
        </w:rPr>
        <w:t xml:space="preserve"> </w:t>
      </w:r>
      <w:r w:rsidR="00830568" w:rsidRPr="003A47F0">
        <w:rPr>
          <w:lang w:val="es-ES"/>
        </w:rPr>
        <w:t xml:space="preserve">arreglo a los mismos </w:t>
      </w:r>
      <w:r w:rsidR="000A47FE" w:rsidRPr="003A47F0">
        <w:rPr>
          <w:lang w:val="es-ES"/>
        </w:rPr>
        <w:t>criteri</w:t>
      </w:r>
      <w:r w:rsidR="006E0668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6E0668" w:rsidRPr="003A47F0">
        <w:rPr>
          <w:lang w:val="es-ES"/>
        </w:rPr>
        <w:t>sin</w:t>
      </w:r>
      <w:r w:rsidR="00830568" w:rsidRPr="003A47F0">
        <w:rPr>
          <w:lang w:val="es-ES"/>
        </w:rPr>
        <w:t xml:space="preserve"> tener en cuenta</w:t>
      </w:r>
      <w:r w:rsidR="006E0668" w:rsidRPr="003A47F0">
        <w:rPr>
          <w:lang w:val="es-ES"/>
        </w:rPr>
        <w:t xml:space="preserve"> su</w:t>
      </w:r>
      <w:r w:rsidR="000A47FE" w:rsidRPr="003A47F0">
        <w:rPr>
          <w:lang w:val="es-ES"/>
        </w:rPr>
        <w:t xml:space="preserve"> orig</w:t>
      </w:r>
      <w:r w:rsidR="006E0668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830568" w:rsidRPr="003A47F0">
        <w:rPr>
          <w:lang w:val="es-ES"/>
        </w:rPr>
        <w:t>étnico</w:t>
      </w:r>
      <w:r w:rsidR="000A47FE" w:rsidRPr="003A47F0">
        <w:rPr>
          <w:lang w:val="es-ES"/>
        </w:rPr>
        <w:t xml:space="preserve">. </w:t>
      </w:r>
      <w:r w:rsidR="00E1236C" w:rsidRPr="003A47F0">
        <w:rPr>
          <w:lang w:val="es-ES"/>
        </w:rPr>
        <w:t xml:space="preserve">Por ese motivo, </w:t>
      </w:r>
      <w:r w:rsidR="000A47FE" w:rsidRPr="003A47F0">
        <w:rPr>
          <w:lang w:val="es-ES"/>
        </w:rPr>
        <w:t xml:space="preserve">no </w:t>
      </w:r>
      <w:r w:rsidR="00E1236C" w:rsidRPr="003A47F0">
        <w:rPr>
          <w:lang w:val="es-ES"/>
        </w:rPr>
        <w:t>se puede</w:t>
      </w:r>
      <w:r w:rsidR="00830568" w:rsidRPr="003A47F0">
        <w:rPr>
          <w:lang w:val="es-ES"/>
        </w:rPr>
        <w:t>n aportar datos</w:t>
      </w:r>
      <w:r w:rsidR="000A47FE" w:rsidRPr="003A47F0">
        <w:rPr>
          <w:lang w:val="es-ES"/>
        </w:rPr>
        <w:t xml:space="preserve"> </w:t>
      </w:r>
      <w:r w:rsidR="00E1236C" w:rsidRPr="003A47F0">
        <w:rPr>
          <w:lang w:val="es-ES"/>
        </w:rPr>
        <w:t>e</w:t>
      </w:r>
      <w:r w:rsidR="000A47FE" w:rsidRPr="003A47F0">
        <w:rPr>
          <w:lang w:val="es-ES"/>
        </w:rPr>
        <w:t>sta</w:t>
      </w:r>
      <w:r w:rsidR="00E1236C" w:rsidRPr="003A47F0">
        <w:rPr>
          <w:lang w:val="es-ES"/>
        </w:rPr>
        <w:t>dí</w:t>
      </w:r>
      <w:r w:rsidR="000A47FE" w:rsidRPr="003A47F0">
        <w:rPr>
          <w:lang w:val="es-ES"/>
        </w:rPr>
        <w:t>stic</w:t>
      </w:r>
      <w:r w:rsidR="00830568" w:rsidRPr="003A47F0">
        <w:rPr>
          <w:lang w:val="es-ES"/>
        </w:rPr>
        <w:t>os sobre</w:t>
      </w:r>
      <w:r w:rsidR="00E1236C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n</w:t>
      </w:r>
      <w:r w:rsidR="00E1236C" w:rsidRPr="003A47F0">
        <w:rPr>
          <w:lang w:val="es-ES"/>
        </w:rPr>
        <w:t>ú</w:t>
      </w:r>
      <w:r w:rsidR="000A47FE" w:rsidRPr="003A47F0">
        <w:rPr>
          <w:lang w:val="es-ES"/>
        </w:rPr>
        <w:t>mer</w:t>
      </w:r>
      <w:r w:rsidR="00E1236C" w:rsidRPr="003A47F0">
        <w:rPr>
          <w:lang w:val="es-ES"/>
        </w:rPr>
        <w:t xml:space="preserve">o de romaníes en el </w:t>
      </w:r>
      <w:r w:rsidR="00F94756" w:rsidRPr="003A47F0">
        <w:rPr>
          <w:lang w:val="es-ES"/>
        </w:rPr>
        <w:t>C</w:t>
      </w:r>
      <w:r w:rsidR="00E1236C" w:rsidRPr="003A47F0">
        <w:rPr>
          <w:lang w:val="es-ES"/>
        </w:rPr>
        <w:t>uerpo de</w:t>
      </w:r>
      <w:r w:rsidR="000A47FE" w:rsidRPr="003A47F0">
        <w:rPr>
          <w:lang w:val="es-ES"/>
        </w:rPr>
        <w:t xml:space="preserve"> </w:t>
      </w:r>
      <w:r w:rsidR="00E1236C" w:rsidRPr="003A47F0">
        <w:rPr>
          <w:lang w:val="es-ES"/>
        </w:rPr>
        <w:t>p</w:t>
      </w:r>
      <w:r w:rsidR="000A47FE" w:rsidRPr="003A47F0">
        <w:rPr>
          <w:lang w:val="es-ES"/>
        </w:rPr>
        <w:t>olic</w:t>
      </w:r>
      <w:r w:rsidR="00E1236C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. </w:t>
      </w:r>
    </w:p>
    <w:p w:rsidR="000A47FE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E1236C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E1236C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</w:t>
      </w:r>
      <w:r w:rsidR="00E1236C" w:rsidRPr="003A47F0">
        <w:rPr>
          <w:lang w:val="es-ES"/>
        </w:rPr>
        <w:t>mendac</w:t>
      </w:r>
      <w:r w:rsidR="00697C16" w:rsidRPr="003A47F0">
        <w:rPr>
          <w:lang w:val="es-ES"/>
        </w:rPr>
        <w:t>i</w:t>
      </w:r>
      <w:r w:rsidR="00E1236C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E1236C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E1236C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E1236C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E1236C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E1236C" w:rsidRPr="003A47F0">
        <w:rPr>
          <w:lang w:val="es-ES"/>
        </w:rPr>
        <w:t>fo</w:t>
      </w:r>
      <w:r w:rsidR="00B34B2C" w:rsidRPr="003A47F0">
        <w:rPr>
          <w:lang w:val="es-ES"/>
        </w:rPr>
        <w:t xml:space="preserve"> </w:t>
      </w:r>
      <w:r w:rsidR="00697C16" w:rsidRPr="003A47F0">
        <w:rPr>
          <w:lang w:val="es-ES"/>
        </w:rPr>
        <w:t xml:space="preserve">15 </w:t>
      </w:r>
      <w:r w:rsidR="00E1236C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E1236C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E1236C" w:rsidRPr="003A47F0">
        <w:rPr>
          <w:lang w:val="es-ES"/>
        </w:rPr>
        <w:t xml:space="preserve"> </w:t>
      </w:r>
      <w:r w:rsidR="003A47F0" w:rsidRPr="003A47F0">
        <w:rPr>
          <w:lang w:val="es-ES"/>
        </w:rPr>
        <w:br/>
      </w:r>
      <w:r w:rsidR="00E1236C" w:rsidRPr="003A47F0">
        <w:rPr>
          <w:lang w:val="es-ES"/>
        </w:rPr>
        <w:t>finales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E1236C" w:rsidRPr="003A47F0">
        <w:rPr>
          <w:lang w:val="es-ES"/>
        </w:rPr>
        <w:t>Véanse los</w:t>
      </w:r>
      <w:r w:rsidR="00B34B2C" w:rsidRPr="003A47F0">
        <w:rPr>
          <w:lang w:val="es-ES"/>
        </w:rPr>
        <w:t xml:space="preserve"> </w:t>
      </w:r>
      <w:r w:rsidRPr="003A47F0">
        <w:rPr>
          <w:lang w:val="es-ES"/>
        </w:rPr>
        <w:t>p</w:t>
      </w:r>
      <w:r w:rsidR="00E1236C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E1236C" w:rsidRPr="003A47F0">
        <w:rPr>
          <w:lang w:val="es-ES"/>
        </w:rPr>
        <w:t>fos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2 a"/>
        </w:smartTagPr>
        <w:r w:rsidR="000A47FE" w:rsidRPr="003A47F0">
          <w:rPr>
            <w:lang w:val="es-ES"/>
          </w:rPr>
          <w:t>12</w:t>
        </w:r>
        <w:r w:rsidR="00E1236C" w:rsidRPr="003A47F0">
          <w:rPr>
            <w:lang w:val="es-ES"/>
          </w:rPr>
          <w:t xml:space="preserve"> a</w:t>
        </w:r>
      </w:smartTag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25</w:t>
      </w:r>
      <w:r w:rsidR="000A47FE" w:rsidRPr="003A47F0">
        <w:rPr>
          <w:lang w:val="es-ES"/>
        </w:rPr>
        <w:t xml:space="preserve">. </w:t>
      </w:r>
    </w:p>
    <w:p w:rsidR="000A47FE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E1236C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E1236C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E1236C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E1236C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E1236C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E1236C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E1236C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E1236C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E1236C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16 </w:t>
      </w:r>
      <w:r w:rsidR="00E1236C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E1236C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E1236C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E1236C" w:rsidRPr="003A47F0">
        <w:rPr>
          <w:lang w:val="es-ES"/>
        </w:rPr>
        <w:t xml:space="preserve"> </w:t>
      </w:r>
      <w:r w:rsidR="003A47F0" w:rsidRPr="003A47F0">
        <w:rPr>
          <w:lang w:val="es-ES"/>
        </w:rPr>
        <w:br/>
      </w:r>
      <w:r w:rsidR="00E1236C" w:rsidRPr="003A47F0">
        <w:rPr>
          <w:lang w:val="es-ES"/>
        </w:rPr>
        <w:t>finales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E1236C" w:rsidRPr="003A47F0">
        <w:rPr>
          <w:lang w:val="es-ES"/>
        </w:rPr>
        <w:t>En su esfera de</w:t>
      </w:r>
      <w:r w:rsidR="000A47FE" w:rsidRPr="003A47F0">
        <w:rPr>
          <w:lang w:val="es-ES"/>
        </w:rPr>
        <w:t xml:space="preserve"> competenc</w:t>
      </w:r>
      <w:r w:rsidR="00E1236C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E1236C" w:rsidRPr="003A47F0">
        <w:rPr>
          <w:lang w:val="es-ES"/>
        </w:rPr>
        <w:t>la Oficina de Plenipotenciarios para las comunidades romaníes coordina las políticas</w:t>
      </w:r>
      <w:r w:rsidR="000A47FE" w:rsidRPr="003A47F0">
        <w:rPr>
          <w:lang w:val="es-ES"/>
        </w:rPr>
        <w:t xml:space="preserve"> p</w:t>
      </w:r>
      <w:r w:rsidR="00E1236C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E1236C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E1236C" w:rsidRPr="003A47F0">
        <w:rPr>
          <w:lang w:val="es-ES"/>
        </w:rPr>
        <w:t>que afectan a las comunidades</w:t>
      </w:r>
      <w:r w:rsidR="000A47FE" w:rsidRPr="003A47F0">
        <w:rPr>
          <w:lang w:val="es-ES"/>
        </w:rPr>
        <w:t xml:space="preserve"> </w:t>
      </w:r>
      <w:r w:rsidR="00E1236C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E1236C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(</w:t>
      </w:r>
      <w:r w:rsidR="00E1236C" w:rsidRPr="003A47F0">
        <w:rPr>
          <w:lang w:val="es-ES"/>
        </w:rPr>
        <w:t xml:space="preserve">en </w:t>
      </w:r>
      <w:r w:rsidR="00830568" w:rsidRPr="003A47F0">
        <w:rPr>
          <w:lang w:val="es-ES"/>
        </w:rPr>
        <w:t>especial, las comunidades</w:t>
      </w:r>
      <w:r w:rsidR="000A47FE" w:rsidRPr="003A47F0">
        <w:rPr>
          <w:lang w:val="es-ES"/>
        </w:rPr>
        <w:t xml:space="preserve"> marginale</w:t>
      </w:r>
      <w:r w:rsidR="00E1236C" w:rsidRPr="003A47F0">
        <w:rPr>
          <w:lang w:val="es-ES"/>
        </w:rPr>
        <w:t>s</w:t>
      </w:r>
      <w:r w:rsidR="000A47FE" w:rsidRPr="003A47F0">
        <w:rPr>
          <w:lang w:val="es-ES"/>
        </w:rPr>
        <w:t xml:space="preserve">). </w:t>
      </w:r>
      <w:r w:rsidR="00E1236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2010, </w:t>
      </w:r>
      <w:r w:rsidR="00830568" w:rsidRPr="003A47F0">
        <w:rPr>
          <w:lang w:val="es-ES"/>
        </w:rPr>
        <w:t>la Oficina</w:t>
      </w:r>
      <w:r w:rsidR="001A1AC3" w:rsidRPr="003A47F0">
        <w:rPr>
          <w:lang w:val="es-ES"/>
        </w:rPr>
        <w:t xml:space="preserve"> comenzó a </w:t>
      </w:r>
      <w:r w:rsidR="00830568" w:rsidRPr="003A47F0">
        <w:rPr>
          <w:lang w:val="es-ES"/>
        </w:rPr>
        <w:t>revisar</w:t>
      </w:r>
      <w:r w:rsidR="001A1AC3" w:rsidRPr="003A47F0">
        <w:rPr>
          <w:lang w:val="es-ES"/>
        </w:rPr>
        <w:t xml:space="preserve"> </w:t>
      </w:r>
      <w:r w:rsidR="00E1236C" w:rsidRPr="003A47F0">
        <w:rPr>
          <w:lang w:val="es-ES"/>
        </w:rPr>
        <w:t>el Plan</w:t>
      </w:r>
      <w:r w:rsidR="00830568" w:rsidRPr="003A47F0">
        <w:rPr>
          <w:lang w:val="es-ES"/>
        </w:rPr>
        <w:t xml:space="preserve"> de Acción</w:t>
      </w:r>
      <w:r w:rsidR="000A47FE" w:rsidRPr="003A47F0">
        <w:rPr>
          <w:lang w:val="es-ES"/>
        </w:rPr>
        <w:t xml:space="preserve"> Na</w:t>
      </w:r>
      <w:r w:rsidR="00E1236C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1A1AC3" w:rsidRPr="003A47F0">
        <w:rPr>
          <w:lang w:val="es-ES"/>
        </w:rPr>
        <w:t>del D</w:t>
      </w:r>
      <w:r w:rsidR="000A47FE" w:rsidRPr="003A47F0">
        <w:rPr>
          <w:lang w:val="es-ES"/>
        </w:rPr>
        <w:t>ec</w:t>
      </w:r>
      <w:r w:rsidR="001A1AC3" w:rsidRPr="003A47F0">
        <w:rPr>
          <w:lang w:val="es-ES"/>
        </w:rPr>
        <w:t>enio para la integración de los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1A1AC3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>para</w:t>
      </w:r>
      <w:r w:rsidR="00790667" w:rsidRPr="003A47F0">
        <w:rPr>
          <w:lang w:val="es-ES"/>
        </w:rPr>
        <w:t xml:space="preserve"> 2005-</w:t>
      </w:r>
      <w:r w:rsidR="000A47FE" w:rsidRPr="003A47F0">
        <w:rPr>
          <w:lang w:val="es-ES"/>
        </w:rPr>
        <w:t xml:space="preserve">2015. </w:t>
      </w:r>
      <w:r w:rsidR="001A1AC3" w:rsidRPr="003A47F0">
        <w:rPr>
          <w:lang w:val="es-ES"/>
        </w:rPr>
        <w:t>E</w:t>
      </w:r>
      <w:r w:rsidR="000A47FE" w:rsidRPr="003A47F0">
        <w:rPr>
          <w:lang w:val="es-ES"/>
        </w:rPr>
        <w:t>n s</w:t>
      </w:r>
      <w:r w:rsidR="001A1AC3" w:rsidRPr="003A47F0">
        <w:rPr>
          <w:lang w:val="es-ES"/>
        </w:rPr>
        <w:t>u</w:t>
      </w:r>
      <w:r w:rsidR="000A47FE" w:rsidRPr="003A47F0">
        <w:rPr>
          <w:lang w:val="es-ES"/>
        </w:rPr>
        <w:t xml:space="preserve"> Decre</w:t>
      </w:r>
      <w:r w:rsidR="001A1AC3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522/2011</w:t>
      </w:r>
      <w:r w:rsidR="001A1AC3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10 </w:t>
      </w:r>
      <w:r w:rsidR="001A1AC3" w:rsidRPr="003A47F0">
        <w:rPr>
          <w:lang w:val="es-ES"/>
        </w:rPr>
        <w:t>de a</w:t>
      </w:r>
      <w:r w:rsidR="000A47FE" w:rsidRPr="003A47F0">
        <w:rPr>
          <w:lang w:val="es-ES"/>
        </w:rPr>
        <w:t>g</w:t>
      </w:r>
      <w:r w:rsidR="001A1AC3" w:rsidRPr="003A47F0">
        <w:rPr>
          <w:lang w:val="es-ES"/>
        </w:rPr>
        <w:t>o</w:t>
      </w:r>
      <w:r w:rsidR="000A47FE" w:rsidRPr="003A47F0">
        <w:rPr>
          <w:lang w:val="es-ES"/>
        </w:rPr>
        <w:t>st</w:t>
      </w:r>
      <w:r w:rsidR="001A1AC3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2011, e</w:t>
      </w:r>
      <w:r w:rsidR="001A1AC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Go</w:t>
      </w:r>
      <w:r w:rsidR="001A1AC3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1A1AC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1A1AC3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Rep</w:t>
        </w:r>
        <w:r w:rsidR="001A1AC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1A1AC3" w:rsidRPr="003A47F0">
          <w:rPr>
            <w:lang w:val="es-ES"/>
          </w:rPr>
          <w:t>a</w:t>
        </w:r>
        <w:r w:rsidR="00F94756" w:rsidRPr="003A47F0">
          <w:rPr>
            <w:lang w:val="es-ES"/>
          </w:rPr>
          <w:t xml:space="preserve"> E</w:t>
        </w:r>
        <w:r w:rsidR="001A1AC3" w:rsidRPr="003A47F0">
          <w:rPr>
            <w:lang w:val="es-ES"/>
          </w:rPr>
          <w:t>slovaca</w:t>
        </w:r>
      </w:smartTag>
      <w:r w:rsidR="000A47FE" w:rsidRPr="003A47F0">
        <w:rPr>
          <w:lang w:val="es-ES"/>
        </w:rPr>
        <w:t xml:space="preserve"> apro</w:t>
      </w:r>
      <w:r w:rsidR="001A1AC3" w:rsidRPr="003A47F0">
        <w:rPr>
          <w:lang w:val="es-ES"/>
        </w:rPr>
        <w:t xml:space="preserve">bó </w:t>
      </w:r>
      <w:r w:rsidR="00B513CD" w:rsidRPr="003A47F0">
        <w:rPr>
          <w:lang w:val="es-ES"/>
        </w:rPr>
        <w:t>la</w:t>
      </w:r>
      <w:r w:rsidR="001A1AC3" w:rsidRPr="003A47F0">
        <w:rPr>
          <w:lang w:val="es-ES"/>
        </w:rPr>
        <w:t xml:space="preserve"> </w:t>
      </w:r>
      <w:r w:rsidR="000A47FE" w:rsidRPr="003A47F0">
        <w:rPr>
          <w:lang w:val="es-ES"/>
        </w:rPr>
        <w:t>ve</w:t>
      </w:r>
      <w:r w:rsidR="001A1AC3" w:rsidRPr="003A47F0">
        <w:rPr>
          <w:lang w:val="es-ES"/>
        </w:rPr>
        <w:t>rsión</w:t>
      </w:r>
      <w:r w:rsidR="000A47FE" w:rsidRPr="003A47F0">
        <w:rPr>
          <w:lang w:val="es-ES"/>
        </w:rPr>
        <w:t xml:space="preserve"> revi</w:t>
      </w:r>
      <w:r w:rsidR="001A1AC3" w:rsidRPr="003A47F0">
        <w:rPr>
          <w:lang w:val="es-ES"/>
        </w:rPr>
        <w:t>sada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2011</w:t>
      </w:r>
      <w:r w:rsidR="00790667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2015. </w:t>
      </w:r>
      <w:r w:rsidR="001A1AC3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</w:t>
      </w:r>
      <w:r w:rsidR="001A1AC3" w:rsidRPr="003A47F0">
        <w:rPr>
          <w:lang w:val="es-ES"/>
        </w:rPr>
        <w:t>inisterio de Educación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>ha</w:t>
      </w:r>
      <w:r w:rsidR="000A47FE" w:rsidRPr="003A47F0">
        <w:rPr>
          <w:lang w:val="es-ES"/>
        </w:rPr>
        <w:t xml:space="preserve"> cooperad</w:t>
      </w:r>
      <w:r w:rsidR="001A1AC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A1AC3" w:rsidRPr="003A47F0">
        <w:rPr>
          <w:lang w:val="es-ES"/>
        </w:rPr>
        <w:t>estrechamente con la Oficina de Plenipotenciarios</w:t>
      </w:r>
      <w:r w:rsidR="00B513CD" w:rsidRPr="003A47F0">
        <w:rPr>
          <w:lang w:val="es-ES"/>
        </w:rPr>
        <w:t>,</w:t>
      </w:r>
      <w:r w:rsidR="001A1AC3" w:rsidRPr="003A47F0">
        <w:rPr>
          <w:lang w:val="es-ES"/>
        </w:rPr>
        <w:t xml:space="preserve"> </w:t>
      </w:r>
      <w:r w:rsidR="00B513CD" w:rsidRPr="003A47F0">
        <w:rPr>
          <w:lang w:val="es-ES"/>
        </w:rPr>
        <w:t>en el examen</w:t>
      </w:r>
      <w:r w:rsidR="001A1AC3" w:rsidRPr="003A47F0">
        <w:rPr>
          <w:lang w:val="es-ES"/>
        </w:rPr>
        <w:t xml:space="preserve"> </w:t>
      </w:r>
      <w:r w:rsidR="00B513CD" w:rsidRPr="003A47F0">
        <w:rPr>
          <w:lang w:val="es-ES"/>
        </w:rPr>
        <w:t>d</w:t>
      </w:r>
      <w:r w:rsidR="001A1AC3" w:rsidRPr="003A47F0">
        <w:rPr>
          <w:lang w:val="es-ES"/>
        </w:rPr>
        <w:t>el Plan</w:t>
      </w:r>
      <w:r w:rsidR="000A47FE" w:rsidRPr="003A47F0">
        <w:rPr>
          <w:lang w:val="es-ES"/>
        </w:rPr>
        <w:t xml:space="preserve"> </w:t>
      </w:r>
      <w:r w:rsidR="00B513CD" w:rsidRPr="003A47F0">
        <w:rPr>
          <w:lang w:val="es-ES"/>
        </w:rPr>
        <w:t xml:space="preserve">de Acción </w:t>
      </w:r>
      <w:r w:rsidR="000A47FE" w:rsidRPr="003A47F0">
        <w:rPr>
          <w:lang w:val="es-ES"/>
        </w:rPr>
        <w:t>Na</w:t>
      </w:r>
      <w:r w:rsidR="001A1AC3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790667" w:rsidRPr="003A47F0">
        <w:rPr>
          <w:lang w:val="es-ES"/>
        </w:rPr>
        <w:t xml:space="preserve"> </w:t>
      </w:r>
      <w:r w:rsidR="001A1AC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F94756" w:rsidRPr="003A47F0">
        <w:rPr>
          <w:lang w:val="es-ES"/>
        </w:rPr>
        <w:t>e</w:t>
      </w:r>
      <w:r w:rsidR="001A1AC3" w:rsidRPr="003A47F0">
        <w:rPr>
          <w:lang w:val="es-ES"/>
        </w:rPr>
        <w:t xml:space="preserve">l </w:t>
      </w:r>
      <w:r w:rsidR="00B513CD" w:rsidRPr="003A47F0">
        <w:rPr>
          <w:lang w:val="es-ES"/>
        </w:rPr>
        <w:t>capítulo</w:t>
      </w:r>
      <w:r w:rsidR="001A1AC3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educaci￳n. En"/>
        </w:smartTagPr>
        <w:r w:rsidR="001A1AC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educa</w:t>
        </w:r>
        <w:r w:rsidR="001A1AC3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1A1AC3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n. </w:t>
        </w:r>
        <w:r w:rsidR="00FC09E3" w:rsidRPr="003A47F0">
          <w:rPr>
            <w:lang w:val="es-ES"/>
          </w:rPr>
          <w:t>En</w:t>
        </w:r>
      </w:smartTag>
      <w:r w:rsidR="000A47FE" w:rsidRPr="003A47F0">
        <w:rPr>
          <w:lang w:val="es-ES"/>
        </w:rPr>
        <w:t xml:space="preserve"> </w:t>
      </w:r>
      <w:r w:rsidR="00B513CD" w:rsidRPr="003A47F0">
        <w:rPr>
          <w:lang w:val="es-ES"/>
        </w:rPr>
        <w:t xml:space="preserve">el sector de </w:t>
      </w:r>
      <w:smartTag w:uri="urn:schemas-microsoft-com:office:smarttags" w:element="PersonName">
        <w:smartTagPr>
          <w:attr w:name="ProductID" w:val="la &quot;Educaci￳n"/>
        </w:smartTagPr>
        <w:r w:rsidR="00B513C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021AC2" w:rsidRPr="003A47F0">
          <w:rPr>
            <w:lang w:val="es-ES"/>
          </w:rPr>
          <w:t>"</w:t>
        </w:r>
        <w:r w:rsidR="000A47FE" w:rsidRPr="003A47F0">
          <w:rPr>
            <w:lang w:val="es-ES"/>
          </w:rPr>
          <w:t>Educa</w:t>
        </w:r>
        <w:r w:rsidR="00FC09E3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FC09E3" w:rsidRPr="003A47F0">
          <w:rPr>
            <w:lang w:val="es-ES"/>
          </w:rPr>
          <w:t>ón</w:t>
        </w:r>
      </w:smartTag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, </w:t>
      </w:r>
      <w:r w:rsidR="00FC09E3" w:rsidRPr="003A47F0">
        <w:rPr>
          <w:lang w:val="es-ES"/>
        </w:rPr>
        <w:t>son</w:t>
      </w:r>
      <w:r w:rsidR="000A47FE" w:rsidRPr="003A47F0">
        <w:rPr>
          <w:lang w:val="es-ES"/>
        </w:rPr>
        <w:t xml:space="preserve"> 6 </w:t>
      </w:r>
      <w:r w:rsidR="00FC09E3" w:rsidRPr="003A47F0">
        <w:rPr>
          <w:lang w:val="es-ES"/>
        </w:rPr>
        <w:t xml:space="preserve">los objetivos </w:t>
      </w:r>
      <w:r w:rsidR="000A47FE" w:rsidRPr="003A47F0">
        <w:rPr>
          <w:lang w:val="es-ES"/>
        </w:rPr>
        <w:t>b</w:t>
      </w:r>
      <w:r w:rsidR="00FC09E3" w:rsidRPr="003A47F0">
        <w:rPr>
          <w:lang w:val="es-ES"/>
        </w:rPr>
        <w:t>á</w:t>
      </w:r>
      <w:r w:rsidR="000A47FE" w:rsidRPr="003A47F0">
        <w:rPr>
          <w:lang w:val="es-ES"/>
        </w:rPr>
        <w:t>sic</w:t>
      </w:r>
      <w:r w:rsidR="00FC09E3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B513CD" w:rsidRPr="003A47F0">
        <w:rPr>
          <w:lang w:val="es-ES"/>
        </w:rPr>
        <w:t>seleccionados</w:t>
      </w:r>
      <w:r w:rsidR="00FC09E3" w:rsidRPr="003A47F0">
        <w:rPr>
          <w:lang w:val="es-ES"/>
        </w:rPr>
        <w:t>, con sus correspondientes medidas</w:t>
      </w:r>
      <w:r w:rsidR="000A47FE" w:rsidRPr="003A47F0">
        <w:rPr>
          <w:lang w:val="es-ES"/>
        </w:rPr>
        <w:t xml:space="preserve"> </w:t>
      </w:r>
      <w:r w:rsidR="00FC09E3" w:rsidRPr="003A47F0">
        <w:rPr>
          <w:lang w:val="es-ES"/>
        </w:rPr>
        <w:t>y tareas concretas</w:t>
      </w:r>
      <w:r w:rsidR="000A47FE" w:rsidRPr="003A47F0">
        <w:rPr>
          <w:lang w:val="es-ES"/>
        </w:rPr>
        <w:t xml:space="preserve">. </w:t>
      </w:r>
      <w:r w:rsidR="00FC09E3" w:rsidRPr="003A47F0">
        <w:rPr>
          <w:lang w:val="es-ES"/>
        </w:rPr>
        <w:t>Existen, en conjunto, 68 t</w:t>
      </w:r>
      <w:r w:rsidR="000A47FE" w:rsidRPr="003A47F0">
        <w:rPr>
          <w:lang w:val="es-ES"/>
        </w:rPr>
        <w:t>a</w:t>
      </w:r>
      <w:r w:rsidR="00FC09E3" w:rsidRPr="003A47F0">
        <w:rPr>
          <w:lang w:val="es-ES"/>
        </w:rPr>
        <w:t>rea</w:t>
      </w:r>
      <w:r w:rsidR="000A47FE" w:rsidRPr="003A47F0">
        <w:rPr>
          <w:lang w:val="es-ES"/>
        </w:rPr>
        <w:t>s rela</w:t>
      </w:r>
      <w:r w:rsidR="00FC09E3" w:rsidRPr="003A47F0">
        <w:rPr>
          <w:lang w:val="es-ES"/>
        </w:rPr>
        <w:t>cionadas con el Objetivo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6</w:t>
      </w:r>
      <w:r w:rsidR="00FC09E3" w:rsidRPr="003A47F0">
        <w:rPr>
          <w:lang w:val="es-ES"/>
        </w:rPr>
        <w:t xml:space="preserve"> </w:t>
      </w:r>
      <w:r w:rsidR="00B513CD" w:rsidRPr="003A47F0">
        <w:rPr>
          <w:lang w:val="es-ES"/>
        </w:rPr>
        <w:t>(</w:t>
      </w:r>
      <w:r w:rsidR="00FC09E3" w:rsidRPr="003A47F0">
        <w:rPr>
          <w:lang w:val="es-ES"/>
        </w:rPr>
        <w:t>A</w:t>
      </w:r>
      <w:r w:rsidR="00B513CD" w:rsidRPr="003A47F0">
        <w:rPr>
          <w:lang w:val="es-ES"/>
        </w:rPr>
        <w:t>p</w:t>
      </w:r>
      <w:r w:rsidR="00FC09E3" w:rsidRPr="003A47F0">
        <w:rPr>
          <w:lang w:val="es-ES"/>
        </w:rPr>
        <w:t>or</w:t>
      </w:r>
      <w:r w:rsidR="00B513CD" w:rsidRPr="003A47F0">
        <w:rPr>
          <w:lang w:val="es-ES"/>
        </w:rPr>
        <w:t>t</w:t>
      </w:r>
      <w:r w:rsidR="00FC09E3" w:rsidRPr="003A47F0">
        <w:rPr>
          <w:lang w:val="es-ES"/>
        </w:rPr>
        <w:t xml:space="preserve">ar </w:t>
      </w:r>
      <w:r w:rsidR="00B513CD" w:rsidRPr="003A47F0">
        <w:rPr>
          <w:lang w:val="es-ES"/>
        </w:rPr>
        <w:t xml:space="preserve">soluciones a </w:t>
      </w:r>
      <w:r w:rsidR="00FC09E3" w:rsidRPr="003A47F0">
        <w:rPr>
          <w:lang w:val="es-ES"/>
        </w:rPr>
        <w:t>los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problem</w:t>
      </w:r>
      <w:r w:rsidR="00B513CD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FC09E3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educa</w:t>
      </w:r>
      <w:r w:rsidR="00FC09E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FC09E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FC09E3" w:rsidRPr="003A47F0">
        <w:rPr>
          <w:lang w:val="es-ES"/>
        </w:rPr>
        <w:t>y la enseñanza en las escuelas</w:t>
      </w:r>
      <w:r w:rsidR="000A47FE" w:rsidRPr="003A47F0">
        <w:rPr>
          <w:lang w:val="es-ES"/>
        </w:rPr>
        <w:t xml:space="preserve"> </w:t>
      </w:r>
      <w:r w:rsidR="00FC09E3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FC09E3" w:rsidRPr="003A47F0">
        <w:rPr>
          <w:lang w:val="es-ES"/>
        </w:rPr>
        <w:t xml:space="preserve">es y </w:t>
      </w:r>
      <w:r w:rsidR="00B513CD" w:rsidRPr="003A47F0">
        <w:rPr>
          <w:lang w:val="es-ES"/>
        </w:rPr>
        <w:t>centros</w:t>
      </w:r>
      <w:r w:rsidR="000A47FE" w:rsidRPr="003A47F0">
        <w:rPr>
          <w:lang w:val="es-ES"/>
        </w:rPr>
        <w:t xml:space="preserve"> </w:t>
      </w:r>
      <w:r w:rsidR="00FC09E3" w:rsidRPr="003A47F0">
        <w:rPr>
          <w:lang w:val="es-ES"/>
        </w:rPr>
        <w:t>e</w:t>
      </w:r>
      <w:r w:rsidR="000A47FE" w:rsidRPr="003A47F0">
        <w:rPr>
          <w:lang w:val="es-ES"/>
        </w:rPr>
        <w:t>scol</w:t>
      </w:r>
      <w:r w:rsidR="00FC09E3" w:rsidRPr="003A47F0">
        <w:rPr>
          <w:lang w:val="es-ES"/>
        </w:rPr>
        <w:t>ares</w:t>
      </w:r>
      <w:r w:rsidR="0066046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513CD" w:rsidRPr="003A47F0">
        <w:rPr>
          <w:lang w:val="es-ES"/>
        </w:rPr>
        <w:t>inclusive a través de servicios de asesoramiento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y</w:t>
      </w:r>
      <w:r w:rsidR="000A47FE" w:rsidRPr="003A47F0">
        <w:rPr>
          <w:lang w:val="es-ES"/>
        </w:rPr>
        <w:t xml:space="preserve"> preven</w:t>
      </w:r>
      <w:r w:rsidR="0066046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60462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B513CD" w:rsidRPr="003A47F0">
        <w:rPr>
          <w:lang w:val="es-ES"/>
        </w:rPr>
        <w:t>)</w:t>
      </w:r>
      <w:r w:rsidR="000A47FE" w:rsidRPr="003A47F0">
        <w:rPr>
          <w:lang w:val="es-ES"/>
        </w:rPr>
        <w:t>. Me</w:t>
      </w:r>
      <w:r w:rsidR="00660462" w:rsidRPr="003A47F0">
        <w:rPr>
          <w:lang w:val="es-ES"/>
        </w:rPr>
        <w:t>dida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6.1</w:t>
      </w:r>
      <w:r w:rsidR="00660462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Conseguir la máxima exactitud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 xml:space="preserve">posible </w:t>
      </w:r>
      <w:r w:rsidR="00153BF1" w:rsidRPr="003A47F0">
        <w:rPr>
          <w:lang w:val="es-ES"/>
        </w:rPr>
        <w:t xml:space="preserve">en las evaluaciones </w:t>
      </w:r>
      <w:r w:rsidR="00660462" w:rsidRPr="003A47F0">
        <w:rPr>
          <w:lang w:val="es-ES"/>
        </w:rPr>
        <w:t>y utilizar el</w:t>
      </w:r>
      <w:r w:rsidR="000A47FE" w:rsidRPr="003A47F0">
        <w:rPr>
          <w:lang w:val="es-ES"/>
        </w:rPr>
        <w:t xml:space="preserve"> mecanism</w:t>
      </w:r>
      <w:r w:rsidR="00660462" w:rsidRPr="003A47F0">
        <w:rPr>
          <w:lang w:val="es-ES"/>
        </w:rPr>
        <w:t>o de control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en el</w:t>
      </w:r>
      <w:r w:rsidR="000A47FE" w:rsidRPr="003A47F0">
        <w:rPr>
          <w:lang w:val="es-ES"/>
        </w:rPr>
        <w:t xml:space="preserve"> proces</w:t>
      </w:r>
      <w:r w:rsidR="0066046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153BF1" w:rsidRPr="003A47F0">
        <w:rPr>
          <w:lang w:val="es-ES"/>
        </w:rPr>
        <w:t>valora</w:t>
      </w:r>
      <w:r w:rsidR="00660462" w:rsidRPr="003A47F0">
        <w:rPr>
          <w:lang w:val="es-ES"/>
        </w:rPr>
        <w:t>ción y</w:t>
      </w:r>
      <w:r w:rsidR="009C13EB" w:rsidRPr="003A47F0">
        <w:rPr>
          <w:lang w:val="es-ES"/>
        </w:rPr>
        <w:t xml:space="preserve"> de</w:t>
      </w:r>
      <w:r w:rsidR="00660462" w:rsidRPr="003A47F0">
        <w:rPr>
          <w:lang w:val="es-ES"/>
        </w:rPr>
        <w:t xml:space="preserve"> asignación de los niños a </w:t>
      </w:r>
      <w:r w:rsidR="003963BA" w:rsidRPr="003A47F0">
        <w:rPr>
          <w:lang w:val="es-ES"/>
        </w:rPr>
        <w:t xml:space="preserve">los </w:t>
      </w:r>
      <w:r w:rsidR="00660462" w:rsidRPr="003A47F0">
        <w:rPr>
          <w:lang w:val="es-ES"/>
        </w:rPr>
        <w:t>centros de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educación e</w:t>
      </w:r>
      <w:r w:rsidR="000A47FE" w:rsidRPr="003A47F0">
        <w:rPr>
          <w:lang w:val="es-ES"/>
        </w:rPr>
        <w:t>special. Activi</w:t>
      </w:r>
      <w:r w:rsidR="00660462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6.1.1</w:t>
      </w:r>
      <w:r w:rsidR="00660462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Tras el primer año de escolarización y posteriormente con la frecuencia necesaria</w:t>
      </w:r>
      <w:r w:rsidR="000A47FE" w:rsidRPr="003A47F0">
        <w:rPr>
          <w:lang w:val="es-ES"/>
        </w:rPr>
        <w:t xml:space="preserve">, </w:t>
      </w:r>
      <w:r w:rsidR="00660462" w:rsidRPr="003A47F0">
        <w:rPr>
          <w:lang w:val="es-ES"/>
        </w:rPr>
        <w:t xml:space="preserve">volver a </w:t>
      </w:r>
      <w:r w:rsidR="00153BF1" w:rsidRPr="003A47F0">
        <w:rPr>
          <w:lang w:val="es-ES"/>
        </w:rPr>
        <w:t xml:space="preserve">practicar las pruebas </w:t>
      </w:r>
      <w:r w:rsidR="000A47FE" w:rsidRPr="003A47F0">
        <w:rPr>
          <w:lang w:val="es-ES"/>
        </w:rPr>
        <w:t>diagn</w:t>
      </w:r>
      <w:r w:rsidR="00153BF1" w:rsidRPr="003A47F0">
        <w:rPr>
          <w:lang w:val="es-ES"/>
        </w:rPr>
        <w:t>ó</w:t>
      </w:r>
      <w:r w:rsidR="000A47FE" w:rsidRPr="003A47F0">
        <w:rPr>
          <w:lang w:val="es-ES"/>
        </w:rPr>
        <w:t>s</w:t>
      </w:r>
      <w:r w:rsidR="00660462" w:rsidRPr="003A47F0">
        <w:rPr>
          <w:lang w:val="es-ES"/>
        </w:rPr>
        <w:t>tica</w:t>
      </w:r>
      <w:r w:rsidR="00153BF1" w:rsidRPr="003A47F0">
        <w:rPr>
          <w:lang w:val="es-ES"/>
        </w:rPr>
        <w:t>s</w:t>
      </w:r>
      <w:r w:rsidR="00660462" w:rsidRPr="003A47F0">
        <w:rPr>
          <w:lang w:val="es-ES"/>
        </w:rPr>
        <w:t xml:space="preserve"> a los alumnos</w:t>
      </w:r>
      <w:r w:rsidR="000A47FE" w:rsidRPr="003A47F0">
        <w:rPr>
          <w:lang w:val="es-ES"/>
        </w:rPr>
        <w:t xml:space="preserve"> </w:t>
      </w:r>
      <w:r w:rsidR="00660462" w:rsidRPr="003A47F0">
        <w:rPr>
          <w:lang w:val="es-ES"/>
        </w:rPr>
        <w:t>con un</w:t>
      </w:r>
      <w:r w:rsidR="00153BF1" w:rsidRPr="003A47F0">
        <w:rPr>
          <w:lang w:val="es-ES"/>
        </w:rPr>
        <w:t xml:space="preserve"> diagnóstico de</w:t>
      </w:r>
      <w:r w:rsidR="00660462" w:rsidRPr="003A47F0">
        <w:rPr>
          <w:lang w:val="es-ES"/>
        </w:rPr>
        <w:t xml:space="preserve"> discap</w:t>
      </w:r>
      <w:r w:rsidR="00153BF1" w:rsidRPr="003A47F0">
        <w:rPr>
          <w:lang w:val="es-ES"/>
        </w:rPr>
        <w:t>acidad mental leve</w:t>
      </w:r>
      <w:r w:rsidR="00660462" w:rsidRPr="003A47F0">
        <w:rPr>
          <w:lang w:val="es-ES"/>
        </w:rPr>
        <w:t xml:space="preserve"> y</w:t>
      </w:r>
      <w:r w:rsidR="00790667" w:rsidRPr="003A47F0">
        <w:rPr>
          <w:lang w:val="es-ES"/>
        </w:rPr>
        <w:t xml:space="preserve"> </w:t>
      </w:r>
      <w:r w:rsidR="00D973AC" w:rsidRPr="003A47F0">
        <w:rPr>
          <w:lang w:val="es-ES"/>
        </w:rPr>
        <w:t>realiza</w:t>
      </w:r>
      <w:r w:rsidR="00153BF1" w:rsidRPr="003A47F0">
        <w:rPr>
          <w:lang w:val="es-ES"/>
        </w:rPr>
        <w:t>r las pruebas</w:t>
      </w:r>
      <w:r w:rsidR="000A47FE" w:rsidRPr="003A47F0">
        <w:rPr>
          <w:lang w:val="es-ES"/>
        </w:rPr>
        <w:t xml:space="preserve"> diagn</w:t>
      </w:r>
      <w:r w:rsidR="00D973AC" w:rsidRPr="003A47F0">
        <w:rPr>
          <w:lang w:val="es-ES"/>
        </w:rPr>
        <w:t>ó</w:t>
      </w:r>
      <w:r w:rsidR="000A47FE" w:rsidRPr="003A47F0">
        <w:rPr>
          <w:lang w:val="es-ES"/>
        </w:rPr>
        <w:t>s</w:t>
      </w:r>
      <w:r w:rsidR="00D973AC" w:rsidRPr="003A47F0">
        <w:rPr>
          <w:lang w:val="es-ES"/>
        </w:rPr>
        <w:t>t</w:t>
      </w:r>
      <w:r w:rsidR="000A47FE" w:rsidRPr="003A47F0">
        <w:rPr>
          <w:lang w:val="es-ES"/>
        </w:rPr>
        <w:t>i</w:t>
      </w:r>
      <w:r w:rsidR="00D973AC" w:rsidRPr="003A47F0">
        <w:rPr>
          <w:lang w:val="es-ES"/>
        </w:rPr>
        <w:t>c</w:t>
      </w:r>
      <w:r w:rsidR="00153BF1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153BF1" w:rsidRPr="003A47F0">
        <w:rPr>
          <w:lang w:val="es-ES"/>
        </w:rPr>
        <w:t>iniciales y</w:t>
      </w:r>
      <w:r w:rsidR="00D973AC" w:rsidRPr="003A47F0">
        <w:rPr>
          <w:lang w:val="es-ES"/>
        </w:rPr>
        <w:t xml:space="preserve"> sucesiv</w:t>
      </w:r>
      <w:r w:rsidR="00153BF1" w:rsidRPr="003A47F0">
        <w:rPr>
          <w:lang w:val="es-ES"/>
        </w:rPr>
        <w:t>a</w:t>
      </w:r>
      <w:r w:rsidR="00D973AC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D973AC" w:rsidRPr="003A47F0">
        <w:rPr>
          <w:lang w:val="es-ES"/>
        </w:rPr>
        <w:t>u</w:t>
      </w:r>
      <w:r w:rsidR="000A47FE" w:rsidRPr="003A47F0">
        <w:rPr>
          <w:lang w:val="es-ES"/>
        </w:rPr>
        <w:t>n en</w:t>
      </w:r>
      <w:r w:rsidR="00D973AC" w:rsidRPr="003A47F0">
        <w:rPr>
          <w:lang w:val="es-ES"/>
        </w:rPr>
        <w:t>torno</w:t>
      </w:r>
      <w:r w:rsidR="000A47FE" w:rsidRPr="003A47F0">
        <w:rPr>
          <w:lang w:val="es-ES"/>
        </w:rPr>
        <w:t xml:space="preserve"> </w:t>
      </w:r>
      <w:r w:rsidR="00AB177F" w:rsidRPr="003A47F0">
        <w:rPr>
          <w:lang w:val="es-ES"/>
        </w:rPr>
        <w:t>con el que</w:t>
      </w:r>
      <w:r w:rsidR="00D973AC" w:rsidRPr="003A47F0">
        <w:rPr>
          <w:lang w:val="es-ES"/>
        </w:rPr>
        <w:t xml:space="preserve"> los niños</w:t>
      </w:r>
      <w:r w:rsidR="00AB177F" w:rsidRPr="003A47F0">
        <w:rPr>
          <w:lang w:val="es-ES"/>
        </w:rPr>
        <w:t xml:space="preserve"> estén familiarizados,</w:t>
      </w:r>
      <w:r w:rsidR="00D973AC" w:rsidRPr="003A47F0">
        <w:rPr>
          <w:lang w:val="es-ES"/>
        </w:rPr>
        <w:t xml:space="preserve"> como la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e</w:t>
      </w:r>
      <w:r w:rsidR="000A47FE" w:rsidRPr="003A47F0">
        <w:rPr>
          <w:lang w:val="es-ES"/>
        </w:rPr>
        <w:t>sc</w:t>
      </w:r>
      <w:r w:rsidR="00D973AC" w:rsidRPr="003A47F0">
        <w:rPr>
          <w:lang w:val="es-ES"/>
        </w:rPr>
        <w:t>ue</w:t>
      </w:r>
      <w:r w:rsidR="000A47FE" w:rsidRPr="003A47F0">
        <w:rPr>
          <w:lang w:val="es-ES"/>
        </w:rPr>
        <w:t>l</w:t>
      </w:r>
      <w:r w:rsidR="00D973AC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D973AC" w:rsidRPr="003A47F0">
        <w:rPr>
          <w:lang w:val="es-ES"/>
        </w:rPr>
        <w:t>el jardín de infancia,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el centro com</w:t>
      </w:r>
      <w:r w:rsidR="000A47FE" w:rsidRPr="003A47F0">
        <w:rPr>
          <w:lang w:val="es-ES"/>
        </w:rPr>
        <w:t>unit</w:t>
      </w:r>
      <w:r w:rsidR="00D973AC" w:rsidRPr="003A47F0">
        <w:rPr>
          <w:lang w:val="es-ES"/>
        </w:rPr>
        <w:t>ario,</w:t>
      </w:r>
      <w:r w:rsidR="000A47FE" w:rsidRPr="003A47F0">
        <w:rPr>
          <w:lang w:val="es-ES"/>
        </w:rPr>
        <w:t xml:space="preserve"> etc. Activi</w:t>
      </w:r>
      <w:r w:rsidR="00D973AC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6.1.2</w:t>
      </w:r>
      <w:r w:rsidR="00D973AC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 xml:space="preserve">Si </w:t>
      </w:r>
      <w:r w:rsidR="00552E28" w:rsidRPr="003A47F0">
        <w:rPr>
          <w:lang w:val="es-ES"/>
        </w:rPr>
        <w:t>tras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diagn</w:t>
      </w:r>
      <w:r w:rsidR="00D973AC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D973AC" w:rsidRPr="003A47F0">
        <w:rPr>
          <w:lang w:val="es-ES"/>
        </w:rPr>
        <w:t>o de un alumno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D973AC" w:rsidRPr="003A47F0">
        <w:rPr>
          <w:lang w:val="es-ES"/>
        </w:rPr>
        <w:t>ní,</w:t>
      </w:r>
      <w:r w:rsidR="000A47FE" w:rsidRPr="003A47F0">
        <w:rPr>
          <w:lang w:val="es-ES"/>
        </w:rPr>
        <w:t xml:space="preserve"> </w:t>
      </w:r>
      <w:r w:rsidR="00552E28" w:rsidRPr="003A47F0">
        <w:rPr>
          <w:lang w:val="es-ES"/>
        </w:rPr>
        <w:t xml:space="preserve">existen sospechas de discriminación, </w:t>
      </w:r>
      <w:r w:rsidR="003963BA" w:rsidRPr="003A47F0">
        <w:rPr>
          <w:lang w:val="es-ES"/>
        </w:rPr>
        <w:t>programar</w:t>
      </w:r>
      <w:r w:rsidR="00D973AC" w:rsidRPr="003A47F0">
        <w:rPr>
          <w:lang w:val="es-ES"/>
        </w:rPr>
        <w:t xml:space="preserve"> un examen de seguimiento por parte de </w:t>
      </w:r>
      <w:smartTag w:uri="urn:schemas-microsoft-com:office:smarttags" w:element="PersonName">
        <w:smartTagPr>
          <w:attr w:name="ProductID" w:val="la Inspecci￳n Escolar"/>
        </w:smartTagPr>
        <w:r w:rsidR="00D973A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D973AC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D973AC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D973AC" w:rsidRPr="003A47F0">
          <w:rPr>
            <w:lang w:val="es-ES"/>
          </w:rPr>
          <w:t xml:space="preserve"> Escolar</w:t>
        </w:r>
      </w:smartTag>
      <w:r w:rsidR="00D973AC" w:rsidRPr="003A47F0">
        <w:rPr>
          <w:lang w:val="es-ES"/>
        </w:rPr>
        <w:t xml:space="preserve"> del Estado</w:t>
      </w:r>
      <w:r w:rsidR="000A47FE" w:rsidRPr="003A47F0">
        <w:rPr>
          <w:lang w:val="es-ES"/>
        </w:rPr>
        <w:t xml:space="preserve">, </w:t>
      </w:r>
      <w:r w:rsidR="00D973AC" w:rsidRPr="003A47F0">
        <w:rPr>
          <w:lang w:val="es-ES"/>
        </w:rPr>
        <w:t>con la finalidad de verificar el pr</w:t>
      </w:r>
      <w:r w:rsidR="000A47FE" w:rsidRPr="003A47F0">
        <w:rPr>
          <w:lang w:val="es-ES"/>
        </w:rPr>
        <w:t>oce</w:t>
      </w:r>
      <w:r w:rsidR="00AB177F" w:rsidRPr="003A47F0">
        <w:rPr>
          <w:lang w:val="es-ES"/>
        </w:rPr>
        <w:t>dimiento</w:t>
      </w:r>
      <w:r w:rsidR="00D973AC" w:rsidRPr="003A47F0">
        <w:rPr>
          <w:lang w:val="es-ES"/>
        </w:rPr>
        <w:t xml:space="preserve"> y los</w:t>
      </w:r>
      <w:r w:rsidR="000A47FE" w:rsidRPr="003A47F0">
        <w:rPr>
          <w:lang w:val="es-ES"/>
        </w:rPr>
        <w:t xml:space="preserve"> result</w:t>
      </w:r>
      <w:r w:rsidR="00D973AC" w:rsidRPr="003A47F0">
        <w:rPr>
          <w:lang w:val="es-ES"/>
        </w:rPr>
        <w:t>ados de la prueba</w:t>
      </w:r>
      <w:r w:rsidR="000A47FE" w:rsidRPr="003A47F0">
        <w:rPr>
          <w:lang w:val="es-ES"/>
        </w:rPr>
        <w:t xml:space="preserve"> original; </w:t>
      </w:r>
      <w:r w:rsidR="00D973AC" w:rsidRPr="003A47F0">
        <w:rPr>
          <w:lang w:val="es-ES"/>
        </w:rPr>
        <w:t>se</w:t>
      </w:r>
      <w:r w:rsidR="000A47FE" w:rsidRPr="003A47F0">
        <w:rPr>
          <w:lang w:val="es-ES"/>
        </w:rPr>
        <w:t xml:space="preserve"> recom</w:t>
      </w:r>
      <w:r w:rsidR="00D973AC" w:rsidRPr="003A47F0">
        <w:rPr>
          <w:lang w:val="es-ES"/>
        </w:rPr>
        <w:t>i</w:t>
      </w:r>
      <w:r w:rsidR="000A47FE" w:rsidRPr="003A47F0">
        <w:rPr>
          <w:lang w:val="es-ES"/>
        </w:rPr>
        <w:t>end</w:t>
      </w:r>
      <w:r w:rsidR="00D973AC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D973AC" w:rsidRPr="003A47F0">
        <w:rPr>
          <w:lang w:val="es-ES"/>
        </w:rPr>
        <w:t>que ese examen de seguimiento</w:t>
      </w:r>
      <w:r w:rsidR="00E77AD8" w:rsidRPr="003A47F0">
        <w:rPr>
          <w:lang w:val="es-ES"/>
        </w:rPr>
        <w:t xml:space="preserve"> sea efectuado por un</w:t>
      </w:r>
      <w:r w:rsidR="000A47FE" w:rsidRPr="003A47F0">
        <w:rPr>
          <w:lang w:val="es-ES"/>
        </w:rPr>
        <w:t xml:space="preserve"> ps</w:t>
      </w:r>
      <w:r w:rsidR="00E77AD8" w:rsidRPr="003A47F0">
        <w:rPr>
          <w:lang w:val="es-ES"/>
        </w:rPr>
        <w:t>i</w:t>
      </w:r>
      <w:r w:rsidR="000A47FE" w:rsidRPr="003A47F0">
        <w:rPr>
          <w:lang w:val="es-ES"/>
        </w:rPr>
        <w:t>c</w:t>
      </w:r>
      <w:r w:rsidR="00E77AD8" w:rsidRPr="003A47F0">
        <w:rPr>
          <w:lang w:val="es-ES"/>
        </w:rPr>
        <w:t>ó</w:t>
      </w:r>
      <w:r w:rsidR="000A47FE" w:rsidRPr="003A47F0">
        <w:rPr>
          <w:lang w:val="es-ES"/>
        </w:rPr>
        <w:t>log</w:t>
      </w:r>
      <w:r w:rsidR="001D0188" w:rsidRPr="003A47F0">
        <w:rPr>
          <w:lang w:val="es-ES"/>
        </w:rPr>
        <w:t>o de un servicio de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>consulta in</w:t>
      </w:r>
      <w:r w:rsidR="000A47FE" w:rsidRPr="003A47F0">
        <w:rPr>
          <w:lang w:val="es-ES"/>
        </w:rPr>
        <w:t>depend</w:t>
      </w:r>
      <w:r w:rsidR="00E77AD8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E77AD8" w:rsidRPr="003A47F0">
        <w:rPr>
          <w:lang w:val="es-ES"/>
        </w:rPr>
        <w:t>e,</w:t>
      </w:r>
      <w:r w:rsidR="000A47FE" w:rsidRPr="003A47F0">
        <w:rPr>
          <w:lang w:val="es-ES"/>
        </w:rPr>
        <w:t xml:space="preserve"> familiar</w:t>
      </w:r>
      <w:r w:rsidR="00E77AD8" w:rsidRPr="003A47F0">
        <w:rPr>
          <w:lang w:val="es-ES"/>
        </w:rPr>
        <w:t>izado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 xml:space="preserve">con la </w:t>
      </w:r>
      <w:r w:rsidR="00AB177F" w:rsidRPr="003A47F0">
        <w:rPr>
          <w:lang w:val="es-ES"/>
        </w:rPr>
        <w:t xml:space="preserve">evaluación de </w:t>
      </w:r>
      <w:r w:rsidR="00E77AD8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>niños romaníes</w:t>
      </w:r>
      <w:r w:rsidR="000A47FE" w:rsidRPr="003A47F0">
        <w:rPr>
          <w:lang w:val="es-ES"/>
        </w:rPr>
        <w:t>. Activi</w:t>
      </w:r>
      <w:r w:rsidR="00E77AD8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6.1.3</w:t>
      </w:r>
      <w:r w:rsidR="00E77AD8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>Supervisión m</w:t>
      </w:r>
      <w:r w:rsidR="000A47FE" w:rsidRPr="003A47F0">
        <w:rPr>
          <w:lang w:val="es-ES"/>
        </w:rPr>
        <w:t>et</w:t>
      </w:r>
      <w:r w:rsidR="00552E28" w:rsidRPr="003A47F0">
        <w:rPr>
          <w:lang w:val="es-ES"/>
        </w:rPr>
        <w:t>o</w:t>
      </w:r>
      <w:r w:rsidR="000A47FE" w:rsidRPr="003A47F0">
        <w:rPr>
          <w:lang w:val="es-ES"/>
        </w:rPr>
        <w:t>d</w:t>
      </w:r>
      <w:r w:rsidR="00AB177F" w:rsidRPr="003A47F0">
        <w:rPr>
          <w:lang w:val="es-ES"/>
        </w:rPr>
        <w:t>ológ</w:t>
      </w:r>
      <w:r w:rsidR="000A47FE" w:rsidRPr="003A47F0">
        <w:rPr>
          <w:lang w:val="es-ES"/>
        </w:rPr>
        <w:t xml:space="preserve">ica </w:t>
      </w:r>
      <w:r w:rsidR="00552E28" w:rsidRPr="003A47F0">
        <w:rPr>
          <w:lang w:val="es-ES"/>
        </w:rPr>
        <w:t xml:space="preserve">y control </w:t>
      </w:r>
      <w:r w:rsidR="00CD43E1" w:rsidRPr="003A47F0">
        <w:rPr>
          <w:lang w:val="es-ES"/>
        </w:rPr>
        <w:t>de lo</w:t>
      </w:r>
      <w:r w:rsidR="00E77AD8" w:rsidRPr="003A47F0">
        <w:rPr>
          <w:lang w:val="es-ES"/>
        </w:rPr>
        <w:t xml:space="preserve">s </w:t>
      </w:r>
      <w:r w:rsidR="00CD43E1" w:rsidRPr="003A47F0">
        <w:rPr>
          <w:lang w:val="es-ES"/>
        </w:rPr>
        <w:t>servicios</w:t>
      </w:r>
      <w:r w:rsidR="00E77AD8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consulta </w:t>
      </w:r>
      <w:r w:rsidR="00AB177F" w:rsidRPr="003A47F0">
        <w:rPr>
          <w:lang w:val="es-ES"/>
        </w:rPr>
        <w:t>psicológica encarg</w:t>
      </w:r>
      <w:r w:rsidR="00CD43E1" w:rsidRPr="003A47F0">
        <w:rPr>
          <w:lang w:val="es-ES"/>
        </w:rPr>
        <w:t>ados</w:t>
      </w:r>
      <w:r w:rsidR="00E77AD8" w:rsidRPr="003A47F0">
        <w:rPr>
          <w:lang w:val="es-ES"/>
        </w:rPr>
        <w:t xml:space="preserve"> </w:t>
      </w:r>
      <w:r w:rsidR="00AB177F" w:rsidRPr="003A47F0">
        <w:rPr>
          <w:lang w:val="es-ES"/>
        </w:rPr>
        <w:t>de</w:t>
      </w:r>
      <w:r w:rsidR="00E77AD8" w:rsidRPr="003A47F0">
        <w:rPr>
          <w:lang w:val="es-ES"/>
        </w:rPr>
        <w:t xml:space="preserve"> llevar a cabo esa tarea, de conformidad con 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E77AD8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E77AD8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E77AD8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130</w:t>
      </w:r>
      <w:r w:rsidR="00E77AD8" w:rsidRPr="003A47F0">
        <w:rPr>
          <w:lang w:val="es-ES"/>
        </w:rPr>
        <w:t xml:space="preserve">, párrafo </w:t>
      </w:r>
      <w:r w:rsidR="000A47FE" w:rsidRPr="003A47F0">
        <w:rPr>
          <w:lang w:val="es-ES"/>
        </w:rPr>
        <w:t>10</w:t>
      </w:r>
      <w:r w:rsidR="003963B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E77AD8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</w:t>
        </w:r>
        <w:r w:rsidR="00E77AD8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245/2008 </w:t>
      </w:r>
      <w:r w:rsidR="00E77AD8" w:rsidRPr="003A47F0">
        <w:rPr>
          <w:lang w:val="es-ES"/>
        </w:rPr>
        <w:t>de e</w:t>
      </w:r>
      <w:r w:rsidR="000A47FE" w:rsidRPr="003A47F0">
        <w:rPr>
          <w:lang w:val="es-ES"/>
        </w:rPr>
        <w:t>duca</w:t>
      </w:r>
      <w:r w:rsidR="00E77AD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77AD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52E28" w:rsidRPr="003A47F0">
        <w:rPr>
          <w:lang w:val="es-ES"/>
        </w:rPr>
        <w:t xml:space="preserve">y enseñanza </w:t>
      </w:r>
      <w:r w:rsidR="000A47FE" w:rsidRPr="003A47F0">
        <w:rPr>
          <w:lang w:val="es-ES"/>
        </w:rPr>
        <w:t>(</w:t>
      </w:r>
      <w:r w:rsidR="00E77AD8" w:rsidRPr="003A47F0">
        <w:rPr>
          <w:lang w:val="es-ES"/>
        </w:rPr>
        <w:t>Ley de la escuela</w:t>
      </w:r>
      <w:r w:rsidR="000A47FE" w:rsidRPr="003A47F0">
        <w:rPr>
          <w:lang w:val="es-ES"/>
        </w:rPr>
        <w:t>)</w:t>
      </w:r>
      <w:r w:rsidR="00E77AD8" w:rsidRPr="003A47F0">
        <w:rPr>
          <w:lang w:val="es-ES"/>
        </w:rPr>
        <w:t>, que modifica y</w:t>
      </w:r>
      <w:r w:rsidR="000A47FE" w:rsidRPr="003A47F0">
        <w:rPr>
          <w:lang w:val="es-ES"/>
        </w:rPr>
        <w:t xml:space="preserve"> </w:t>
      </w:r>
      <w:r w:rsidR="00E77AD8" w:rsidRPr="003A47F0">
        <w:rPr>
          <w:lang w:val="es-ES"/>
        </w:rPr>
        <w:t xml:space="preserve">complementa </w:t>
      </w:r>
      <w:r w:rsidR="00B90DE9" w:rsidRPr="003A47F0">
        <w:rPr>
          <w:lang w:val="es-ES"/>
        </w:rPr>
        <w:t>varias</w:t>
      </w:r>
      <w:r w:rsidR="00E77AD8" w:rsidRPr="003A47F0">
        <w:rPr>
          <w:lang w:val="es-ES"/>
        </w:rPr>
        <w:t xml:space="preserve"> otras leyes en su forma enmendada</w:t>
      </w:r>
      <w:r w:rsidR="000A47FE" w:rsidRPr="003A47F0">
        <w:rPr>
          <w:lang w:val="es-ES"/>
        </w:rPr>
        <w:t xml:space="preserve">, </w:t>
      </w:r>
      <w:r w:rsidR="00552E28" w:rsidRPr="003A47F0">
        <w:rPr>
          <w:lang w:val="es-ES"/>
        </w:rPr>
        <w:t xml:space="preserve">según </w:t>
      </w:r>
      <w:r w:rsidR="00017633" w:rsidRPr="003A47F0">
        <w:rPr>
          <w:lang w:val="es-ES"/>
        </w:rPr>
        <w:t>e</w:t>
      </w:r>
      <w:r w:rsidR="00552E28" w:rsidRPr="003A47F0">
        <w:rPr>
          <w:lang w:val="es-ES"/>
        </w:rPr>
        <w:t>l cual es preciso seguir los criterios</w:t>
      </w:r>
      <w:r w:rsidR="001D0188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expert</w:t>
      </w:r>
      <w:r w:rsidR="001D0188" w:rsidRPr="003A47F0">
        <w:rPr>
          <w:lang w:val="es-ES"/>
        </w:rPr>
        <w:t xml:space="preserve">os que trabajan en </w:t>
      </w:r>
      <w:r w:rsidR="00552E28" w:rsidRPr="003A47F0">
        <w:rPr>
          <w:lang w:val="es-ES"/>
        </w:rPr>
        <w:t>l</w:t>
      </w:r>
      <w:r w:rsidR="001D0188" w:rsidRPr="003A47F0">
        <w:rPr>
          <w:lang w:val="es-ES"/>
        </w:rPr>
        <w:t>os servicios de</w:t>
      </w:r>
      <w:r w:rsidR="000A47FE" w:rsidRPr="003A47F0">
        <w:rPr>
          <w:lang w:val="es-ES"/>
        </w:rPr>
        <w:t xml:space="preserve"> consulta</w:t>
      </w:r>
      <w:r w:rsidR="003963B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D0188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exclui</w:t>
      </w:r>
      <w:r w:rsidR="001D0188" w:rsidRPr="003A47F0">
        <w:rPr>
          <w:lang w:val="es-ES"/>
        </w:rPr>
        <w:t xml:space="preserve">r </w:t>
      </w:r>
      <w:r w:rsidR="00552E28" w:rsidRPr="003A47F0">
        <w:rPr>
          <w:lang w:val="es-ES"/>
        </w:rPr>
        <w:t>cualquier riesgo</w:t>
      </w:r>
      <w:r w:rsidR="001D0188" w:rsidRPr="003A47F0">
        <w:rPr>
          <w:lang w:val="es-ES"/>
        </w:rPr>
        <w:t xml:space="preserve"> de </w:t>
      </w:r>
      <w:r w:rsidR="000A47FE" w:rsidRPr="003A47F0">
        <w:rPr>
          <w:lang w:val="es-ES"/>
        </w:rPr>
        <w:t>discrimina</w:t>
      </w:r>
      <w:r w:rsidR="001D018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D018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D0188" w:rsidRPr="003A47F0">
        <w:rPr>
          <w:lang w:val="es-ES"/>
        </w:rPr>
        <w:t>en el</w:t>
      </w:r>
      <w:r w:rsidR="000A47FE" w:rsidRPr="003A47F0">
        <w:rPr>
          <w:lang w:val="es-ES"/>
        </w:rPr>
        <w:t xml:space="preserve"> diagn</w:t>
      </w:r>
      <w:r w:rsidR="001D0188" w:rsidRPr="003A47F0">
        <w:rPr>
          <w:lang w:val="es-ES"/>
        </w:rPr>
        <w:t>ó</w:t>
      </w:r>
      <w:r w:rsidR="000A47FE" w:rsidRPr="003A47F0">
        <w:rPr>
          <w:lang w:val="es-ES"/>
        </w:rPr>
        <w:t>s</w:t>
      </w:r>
      <w:r w:rsidR="001D0188" w:rsidRPr="003A47F0">
        <w:rPr>
          <w:lang w:val="es-ES"/>
        </w:rPr>
        <w:t>tico de los niños de un entorno</w:t>
      </w:r>
      <w:r w:rsidR="000A47FE" w:rsidRPr="003A47F0">
        <w:rPr>
          <w:lang w:val="es-ES"/>
        </w:rPr>
        <w:t xml:space="preserve"> </w:t>
      </w:r>
      <w:r w:rsidR="00D13B6C" w:rsidRPr="003A47F0">
        <w:rPr>
          <w:lang w:val="es-ES"/>
        </w:rPr>
        <w:t xml:space="preserve">social </w:t>
      </w:r>
      <w:r w:rsidR="000A47FE" w:rsidRPr="003A47F0">
        <w:rPr>
          <w:lang w:val="es-ES"/>
        </w:rPr>
        <w:t>d</w:t>
      </w:r>
      <w:r w:rsidR="001D0188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D13B6C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D13B6C" w:rsidRPr="003A47F0">
        <w:rPr>
          <w:lang w:val="es-ES"/>
        </w:rPr>
        <w:t>orecido</w:t>
      </w:r>
      <w:r w:rsidR="000A47FE" w:rsidRPr="003A47F0">
        <w:rPr>
          <w:lang w:val="es-ES"/>
        </w:rPr>
        <w:t>. Activi</w:t>
      </w:r>
      <w:r w:rsidR="00D13B6C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6.1.4</w:t>
      </w:r>
      <w:r w:rsidR="00D13B6C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552E28" w:rsidRPr="003A47F0">
        <w:rPr>
          <w:lang w:val="es-ES"/>
        </w:rPr>
        <w:t>Proceder a</w:t>
      </w:r>
      <w:r w:rsidR="00D13B6C" w:rsidRPr="003A47F0">
        <w:rPr>
          <w:lang w:val="es-ES"/>
        </w:rPr>
        <w:t xml:space="preserve"> la evaluación global de las competencias de </w:t>
      </w:r>
      <w:r w:rsidR="000A47FE" w:rsidRPr="003A47F0">
        <w:rPr>
          <w:lang w:val="es-ES"/>
        </w:rPr>
        <w:t>l</w:t>
      </w:r>
      <w:r w:rsidR="00D13B6C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D13B6C" w:rsidRPr="003A47F0">
        <w:rPr>
          <w:lang w:val="es-ES"/>
        </w:rPr>
        <w:t xml:space="preserve"> alumnos</w:t>
      </w:r>
      <w:r w:rsidR="000A47FE" w:rsidRPr="003A47F0">
        <w:rPr>
          <w:lang w:val="es-ES"/>
        </w:rPr>
        <w:t xml:space="preserve">, </w:t>
      </w:r>
      <w:r w:rsidR="00552E28" w:rsidRPr="003A47F0">
        <w:rPr>
          <w:lang w:val="es-ES"/>
        </w:rPr>
        <w:t>antes del tercer grado como</w:t>
      </w:r>
      <w:r w:rsidR="00021A23" w:rsidRPr="003A47F0">
        <w:rPr>
          <w:lang w:val="es-ES"/>
        </w:rPr>
        <w:t xml:space="preserve"> </w:t>
      </w:r>
      <w:r w:rsidR="00552E28" w:rsidRPr="003A47F0">
        <w:rPr>
          <w:lang w:val="es-ES"/>
        </w:rPr>
        <w:t>máximo, y utilizar los resultados de esa prueba</w:t>
      </w:r>
      <w:r w:rsidR="000A47FE" w:rsidRPr="003A47F0">
        <w:rPr>
          <w:lang w:val="es-ES"/>
        </w:rPr>
        <w:t xml:space="preserve"> </w:t>
      </w:r>
      <w:r w:rsidR="00D13B6C" w:rsidRPr="003A47F0">
        <w:rPr>
          <w:lang w:val="es-ES"/>
        </w:rPr>
        <w:t xml:space="preserve">para </w:t>
      </w:r>
      <w:r w:rsidR="00552E28" w:rsidRPr="003A47F0">
        <w:rPr>
          <w:lang w:val="es-ES"/>
        </w:rPr>
        <w:t>elaborar</w:t>
      </w:r>
      <w:r w:rsidR="00021A23" w:rsidRPr="003A47F0">
        <w:rPr>
          <w:lang w:val="es-ES"/>
        </w:rPr>
        <w:t xml:space="preserve"> </w:t>
      </w:r>
      <w:r w:rsidR="00D13B6C" w:rsidRPr="003A47F0">
        <w:rPr>
          <w:lang w:val="es-ES"/>
        </w:rPr>
        <w:t>un programa</w:t>
      </w:r>
      <w:r w:rsidR="000A47FE" w:rsidRPr="003A47F0">
        <w:rPr>
          <w:lang w:val="es-ES"/>
        </w:rPr>
        <w:t xml:space="preserve"> educati</w:t>
      </w:r>
      <w:r w:rsidR="00D13B6C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D13B6C" w:rsidRPr="003A47F0">
        <w:rPr>
          <w:lang w:val="es-ES"/>
        </w:rPr>
        <w:t xml:space="preserve"> individual</w:t>
      </w:r>
      <w:r w:rsidR="000A47FE" w:rsidRPr="003A47F0">
        <w:rPr>
          <w:lang w:val="es-ES"/>
        </w:rPr>
        <w:t xml:space="preserve"> (</w:t>
      </w:r>
      <w:r w:rsidR="00D13B6C" w:rsidRPr="003A47F0">
        <w:rPr>
          <w:lang w:val="es-ES"/>
        </w:rPr>
        <w:t>si el alumno lo</w:t>
      </w:r>
      <w:r w:rsidR="000A47FE" w:rsidRPr="003A47F0">
        <w:rPr>
          <w:lang w:val="es-ES"/>
        </w:rPr>
        <w:t xml:space="preserve"> neces</w:t>
      </w:r>
      <w:r w:rsidR="00D13B6C" w:rsidRPr="003A47F0">
        <w:rPr>
          <w:lang w:val="es-ES"/>
        </w:rPr>
        <w:t>it</w:t>
      </w:r>
      <w:r w:rsidR="000A47FE" w:rsidRPr="003A47F0">
        <w:rPr>
          <w:lang w:val="es-ES"/>
        </w:rPr>
        <w:t>a) o</w:t>
      </w:r>
      <w:r w:rsidR="00D13B6C" w:rsidRPr="003A47F0">
        <w:rPr>
          <w:lang w:val="es-ES"/>
        </w:rPr>
        <w:t xml:space="preserve"> para su ingreso en una escuela de enseñanza primaria</w:t>
      </w:r>
      <w:r w:rsidR="000A47FE" w:rsidRPr="003A47F0">
        <w:rPr>
          <w:lang w:val="es-ES"/>
        </w:rPr>
        <w:t xml:space="preserve"> (</w:t>
      </w:r>
      <w:r w:rsidR="00D13B6C" w:rsidRPr="003A47F0">
        <w:rPr>
          <w:lang w:val="es-ES"/>
        </w:rPr>
        <w:t>con el</w:t>
      </w:r>
      <w:r w:rsidR="000A47FE" w:rsidRPr="003A47F0">
        <w:rPr>
          <w:lang w:val="es-ES"/>
        </w:rPr>
        <w:t xml:space="preserve"> consent</w:t>
      </w:r>
      <w:r w:rsidR="00D13B6C" w:rsidRPr="003A47F0">
        <w:rPr>
          <w:lang w:val="es-ES"/>
        </w:rPr>
        <w:t>imiento de los padres</w:t>
      </w:r>
      <w:r w:rsidR="000A47FE" w:rsidRPr="003A47F0">
        <w:rPr>
          <w:lang w:val="es-ES"/>
        </w:rPr>
        <w:t>). Activi</w:t>
      </w:r>
      <w:r w:rsidR="00D13B6C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6.1.5</w:t>
      </w:r>
      <w:r w:rsidR="00D13B6C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D13B6C" w:rsidRPr="003A47F0">
        <w:rPr>
          <w:lang w:val="es-ES"/>
        </w:rPr>
        <w:t>R</w:t>
      </w:r>
      <w:r w:rsidR="000A47FE" w:rsidRPr="003A47F0">
        <w:rPr>
          <w:lang w:val="es-ES"/>
        </w:rPr>
        <w:t>e</w:t>
      </w:r>
      <w:r w:rsidR="00D13B6C" w:rsidRPr="003A47F0">
        <w:rPr>
          <w:lang w:val="es-ES"/>
        </w:rPr>
        <w:t xml:space="preserve">valuar </w:t>
      </w:r>
      <w:r w:rsidR="009C13EB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s</w:t>
      </w:r>
      <w:r w:rsidR="001E4A2F" w:rsidRPr="003A47F0">
        <w:rPr>
          <w:lang w:val="es-ES"/>
        </w:rPr>
        <w:t>i</w:t>
      </w:r>
      <w:r w:rsidR="000A47FE" w:rsidRPr="003A47F0">
        <w:rPr>
          <w:lang w:val="es-ES"/>
        </w:rPr>
        <w:t>stem</w:t>
      </w:r>
      <w:r w:rsidR="001E4A2F" w:rsidRPr="003A47F0">
        <w:rPr>
          <w:lang w:val="es-ES"/>
        </w:rPr>
        <w:t>a dual de asesoramiento</w:t>
      </w:r>
      <w:r w:rsidR="000A47FE" w:rsidRPr="003A47F0">
        <w:rPr>
          <w:lang w:val="es-ES"/>
        </w:rPr>
        <w:t xml:space="preserve"> ps</w:t>
      </w:r>
      <w:r w:rsidR="001E4A2F" w:rsidRPr="003A47F0">
        <w:rPr>
          <w:lang w:val="es-ES"/>
        </w:rPr>
        <w:t>i</w:t>
      </w:r>
      <w:r w:rsidR="000A47FE" w:rsidRPr="003A47F0">
        <w:rPr>
          <w:lang w:val="es-ES"/>
        </w:rPr>
        <w:t>col</w:t>
      </w:r>
      <w:r w:rsidR="001E4A2F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1E4A2F" w:rsidRPr="003A47F0">
        <w:rPr>
          <w:lang w:val="es-ES"/>
        </w:rPr>
        <w:t>o</w:t>
      </w:r>
      <w:r w:rsidR="000A47FE" w:rsidRPr="003A47F0">
        <w:rPr>
          <w:lang w:val="es-ES"/>
        </w:rPr>
        <w:t xml:space="preserve"> (CPPPaP </w:t>
      </w:r>
      <w:r w:rsidR="001E4A2F" w:rsidRPr="003A47F0">
        <w:rPr>
          <w:lang w:val="es-ES"/>
        </w:rPr>
        <w:t>y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CŠPP). Activi</w:t>
      </w:r>
      <w:r w:rsidR="001E4A2F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6.1.6</w:t>
      </w:r>
      <w:r w:rsidR="001E4A2F" w:rsidRPr="003A47F0">
        <w:rPr>
          <w:lang w:val="es-ES"/>
        </w:rPr>
        <w:t>:</w:t>
      </w:r>
      <w:r w:rsidR="000A47FE" w:rsidRPr="003A47F0">
        <w:rPr>
          <w:lang w:val="es-ES"/>
        </w:rPr>
        <w:t xml:space="preserve"> </w:t>
      </w:r>
      <w:r w:rsidR="001E4A2F" w:rsidRPr="003A47F0">
        <w:rPr>
          <w:lang w:val="es-ES"/>
        </w:rPr>
        <w:t>I</w:t>
      </w:r>
      <w:r w:rsidR="000A47FE" w:rsidRPr="003A47F0">
        <w:rPr>
          <w:lang w:val="es-ES"/>
        </w:rPr>
        <w:t>n</w:t>
      </w:r>
      <w:r w:rsidR="001E4A2F" w:rsidRPr="003A47F0">
        <w:rPr>
          <w:lang w:val="es-ES"/>
        </w:rPr>
        <w:t xml:space="preserve">tensificar el </w:t>
      </w:r>
      <w:r w:rsidR="000A47FE" w:rsidRPr="003A47F0">
        <w:rPr>
          <w:lang w:val="es-ES"/>
        </w:rPr>
        <w:t xml:space="preserve">control </w:t>
      </w:r>
      <w:r w:rsidR="001E4A2F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1E4A2F" w:rsidRPr="003A47F0">
        <w:rPr>
          <w:lang w:val="es-ES"/>
        </w:rPr>
        <w:t>c</w:t>
      </w:r>
      <w:r w:rsidR="000A47FE" w:rsidRPr="003A47F0">
        <w:rPr>
          <w:lang w:val="es-ES"/>
        </w:rPr>
        <w:t>ali</w:t>
      </w:r>
      <w:r w:rsidR="001E4A2F" w:rsidRPr="003A47F0">
        <w:rPr>
          <w:lang w:val="es-ES"/>
        </w:rPr>
        <w:t>dad de la</w:t>
      </w:r>
      <w:r w:rsidR="000A47FE" w:rsidRPr="003A47F0">
        <w:rPr>
          <w:lang w:val="es-ES"/>
        </w:rPr>
        <w:t xml:space="preserve"> educa</w:t>
      </w:r>
      <w:r w:rsidR="001E4A2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E4A2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52E28" w:rsidRPr="003A47F0">
        <w:rPr>
          <w:lang w:val="es-ES"/>
        </w:rPr>
        <w:t xml:space="preserve">y la enseñanza </w:t>
      </w:r>
      <w:r w:rsidR="001E4A2F" w:rsidRPr="003A47F0">
        <w:rPr>
          <w:lang w:val="es-ES"/>
        </w:rPr>
        <w:t>en las cl</w:t>
      </w:r>
      <w:r w:rsidR="000A47FE" w:rsidRPr="003A47F0">
        <w:rPr>
          <w:lang w:val="es-ES"/>
        </w:rPr>
        <w:t xml:space="preserve">ases </w:t>
      </w:r>
      <w:r w:rsidR="00021A23" w:rsidRPr="003A47F0">
        <w:rPr>
          <w:lang w:val="es-ES"/>
        </w:rPr>
        <w:t>normales en que se</w:t>
      </w:r>
      <w:r w:rsidR="001E4A2F" w:rsidRPr="003A47F0">
        <w:rPr>
          <w:lang w:val="es-ES"/>
        </w:rPr>
        <w:t xml:space="preserve"> integran los alumnos con</w:t>
      </w:r>
      <w:r w:rsidR="000A47FE" w:rsidRPr="003A47F0">
        <w:rPr>
          <w:lang w:val="es-ES"/>
        </w:rPr>
        <w:t xml:space="preserve"> </w:t>
      </w:r>
      <w:r w:rsidR="00552E28" w:rsidRPr="003A47F0">
        <w:rPr>
          <w:lang w:val="es-ES"/>
        </w:rPr>
        <w:t>necesidades especiales</w:t>
      </w:r>
      <w:r w:rsidR="000A47FE" w:rsidRPr="003A47F0">
        <w:rPr>
          <w:lang w:val="es-ES"/>
        </w:rPr>
        <w:t xml:space="preserve">. </w:t>
      </w:r>
    </w:p>
    <w:p w:rsidR="000A47FE" w:rsidRPr="003A47F0" w:rsidRDefault="000A47FE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545D67" w:rsidRPr="003A47F0">
        <w:rPr>
          <w:lang w:val="es-ES"/>
        </w:rPr>
        <w:t>3.</w:t>
      </w:r>
      <w:r w:rsidR="005D346B" w:rsidRPr="003A47F0">
        <w:rPr>
          <w:lang w:val="es-ES"/>
        </w:rPr>
        <w:tab/>
      </w:r>
      <w:r w:rsidR="001E4A2F" w:rsidRPr="003A47F0">
        <w:rPr>
          <w:lang w:val="es-ES"/>
        </w:rPr>
        <w:t>A</w:t>
      </w:r>
      <w:r w:rsidRPr="003A47F0">
        <w:rPr>
          <w:lang w:val="es-ES"/>
        </w:rPr>
        <w:t>d</w:t>
      </w:r>
      <w:r w:rsidR="001E4A2F" w:rsidRPr="003A47F0">
        <w:rPr>
          <w:lang w:val="es-ES"/>
        </w:rPr>
        <w:t xml:space="preserve">emás de </w:t>
      </w:r>
      <w:r w:rsidR="00865860" w:rsidRPr="003A47F0">
        <w:rPr>
          <w:lang w:val="es-ES"/>
        </w:rPr>
        <w:t xml:space="preserve">encargarse de </w:t>
      </w:r>
      <w:r w:rsidR="001E4A2F" w:rsidRPr="003A47F0">
        <w:rPr>
          <w:lang w:val="es-ES"/>
        </w:rPr>
        <w:t>examin</w:t>
      </w:r>
      <w:r w:rsidR="00DD358C" w:rsidRPr="003A47F0">
        <w:rPr>
          <w:lang w:val="es-ES"/>
        </w:rPr>
        <w:t>a</w:t>
      </w:r>
      <w:r w:rsidR="001E4A2F" w:rsidRPr="003A47F0">
        <w:rPr>
          <w:lang w:val="es-ES"/>
        </w:rPr>
        <w:t>r el Plan de Acción</w:t>
      </w:r>
      <w:r w:rsidRPr="003A47F0">
        <w:rPr>
          <w:lang w:val="es-ES"/>
        </w:rPr>
        <w:t xml:space="preserve"> Na</w:t>
      </w:r>
      <w:r w:rsidR="001E4A2F" w:rsidRPr="003A47F0">
        <w:rPr>
          <w:lang w:val="es-ES"/>
        </w:rPr>
        <w:t>c</w:t>
      </w:r>
      <w:r w:rsidRPr="003A47F0">
        <w:rPr>
          <w:lang w:val="es-ES"/>
        </w:rPr>
        <w:t xml:space="preserve">ional </w:t>
      </w:r>
      <w:r w:rsidR="00021A23" w:rsidRPr="003A47F0">
        <w:rPr>
          <w:lang w:val="es-ES"/>
        </w:rPr>
        <w:t>d</w:t>
      </w:r>
      <w:r w:rsidR="001E4A2F" w:rsidRPr="003A47F0">
        <w:rPr>
          <w:lang w:val="es-ES"/>
        </w:rPr>
        <w:t>el</w:t>
      </w:r>
      <w:r w:rsidRPr="003A47F0">
        <w:rPr>
          <w:lang w:val="es-ES"/>
        </w:rPr>
        <w:t xml:space="preserve"> Dec</w:t>
      </w:r>
      <w:r w:rsidR="001E4A2F" w:rsidRPr="003A47F0">
        <w:rPr>
          <w:lang w:val="es-ES"/>
        </w:rPr>
        <w:t>enio</w:t>
      </w:r>
      <w:r w:rsidRPr="003A47F0">
        <w:rPr>
          <w:lang w:val="es-ES"/>
        </w:rPr>
        <w:t xml:space="preserve"> </w:t>
      </w:r>
      <w:r w:rsidR="001E4A2F" w:rsidRPr="003A47F0">
        <w:rPr>
          <w:lang w:val="es-ES"/>
        </w:rPr>
        <w:t>para la Integración de los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R</w:t>
      </w:r>
      <w:r w:rsidRPr="003A47F0">
        <w:rPr>
          <w:lang w:val="es-ES"/>
        </w:rPr>
        <w:t>oma</w:t>
      </w:r>
      <w:r w:rsidR="001E4A2F" w:rsidRPr="003A47F0">
        <w:rPr>
          <w:lang w:val="es-ES"/>
        </w:rPr>
        <w:t>níes</w:t>
      </w:r>
      <w:r w:rsidRPr="003A47F0">
        <w:rPr>
          <w:lang w:val="es-ES"/>
        </w:rPr>
        <w:t xml:space="preserve">, </w:t>
      </w:r>
      <w:r w:rsidR="00DD358C" w:rsidRPr="003A47F0">
        <w:rPr>
          <w:lang w:val="es-ES"/>
        </w:rPr>
        <w:t>la Oficina de Plenipotenciarios ha sido designada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como centro de coordinación a fin de</w:t>
      </w:r>
      <w:r w:rsidRPr="003A47F0">
        <w:rPr>
          <w:lang w:val="es-ES"/>
        </w:rPr>
        <w:t xml:space="preserve"> elabora</w:t>
      </w:r>
      <w:r w:rsidR="00DD358C" w:rsidRPr="003A47F0">
        <w:rPr>
          <w:lang w:val="es-ES"/>
        </w:rPr>
        <w:t>r la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Es</w:t>
      </w:r>
      <w:r w:rsidRPr="003A47F0">
        <w:rPr>
          <w:lang w:val="es-ES"/>
        </w:rPr>
        <w:t>trateg</w:t>
      </w:r>
      <w:r w:rsidR="00DD358C" w:rsidRPr="003A47F0">
        <w:rPr>
          <w:lang w:val="es-ES"/>
        </w:rPr>
        <w:t>ia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DD358C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Rep</w:t>
        </w:r>
        <w:r w:rsidR="00DD358C" w:rsidRPr="003A47F0">
          <w:rPr>
            <w:lang w:val="es-ES"/>
          </w:rPr>
          <w:t>ú</w:t>
        </w:r>
        <w:r w:rsidRPr="003A47F0">
          <w:rPr>
            <w:lang w:val="es-ES"/>
          </w:rPr>
          <w:t>blic</w:t>
        </w:r>
        <w:r w:rsidR="00DD358C" w:rsidRPr="003A47F0">
          <w:rPr>
            <w:lang w:val="es-ES"/>
          </w:rPr>
          <w:t>a Eslovaca</w:t>
        </w:r>
      </w:smartTag>
      <w:r w:rsidR="00DD358C" w:rsidRPr="003A47F0">
        <w:rPr>
          <w:lang w:val="es-ES"/>
        </w:rPr>
        <w:t xml:space="preserve"> para la</w:t>
      </w:r>
      <w:r w:rsidRPr="003A47F0">
        <w:rPr>
          <w:lang w:val="es-ES"/>
        </w:rPr>
        <w:t xml:space="preserve"> integra</w:t>
      </w:r>
      <w:r w:rsidR="00DD3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DD358C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DD358C" w:rsidRPr="003A47F0">
        <w:rPr>
          <w:lang w:val="es-ES"/>
        </w:rPr>
        <w:t>de los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r</w:t>
      </w:r>
      <w:r w:rsidRPr="003A47F0">
        <w:rPr>
          <w:lang w:val="es-ES"/>
        </w:rPr>
        <w:t>oma</w:t>
      </w:r>
      <w:r w:rsidR="00DD358C" w:rsidRPr="003A47F0">
        <w:rPr>
          <w:lang w:val="es-ES"/>
        </w:rPr>
        <w:t>níes hasta</w:t>
      </w:r>
      <w:r w:rsidRPr="003A47F0">
        <w:rPr>
          <w:lang w:val="es-ES"/>
        </w:rPr>
        <w:t xml:space="preserve"> 2020, </w:t>
      </w:r>
      <w:r w:rsidR="00DD358C" w:rsidRPr="003A47F0">
        <w:rPr>
          <w:lang w:val="es-ES"/>
        </w:rPr>
        <w:t>de conformidad con el marco de la UE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para las estrategias nacionales de</w:t>
      </w:r>
      <w:r w:rsidRPr="003A47F0">
        <w:rPr>
          <w:lang w:val="es-ES"/>
        </w:rPr>
        <w:t xml:space="preserve"> integra</w:t>
      </w:r>
      <w:r w:rsidR="00DD358C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DD358C" w:rsidRPr="003A47F0">
        <w:rPr>
          <w:lang w:val="es-ES"/>
        </w:rPr>
        <w:t>ón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de los romaníes hasta</w:t>
      </w:r>
      <w:r w:rsidRPr="003A47F0">
        <w:rPr>
          <w:lang w:val="es-ES"/>
        </w:rPr>
        <w:t xml:space="preserve"> 2020. </w:t>
      </w:r>
      <w:r w:rsidR="00DD358C" w:rsidRPr="003A47F0">
        <w:rPr>
          <w:lang w:val="es-ES"/>
        </w:rPr>
        <w:t>Esa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Es</w:t>
      </w:r>
      <w:r w:rsidRPr="003A47F0">
        <w:rPr>
          <w:lang w:val="es-ES"/>
        </w:rPr>
        <w:t>trateg</w:t>
      </w:r>
      <w:r w:rsidR="00DD358C" w:rsidRPr="003A47F0">
        <w:rPr>
          <w:lang w:val="es-ES"/>
        </w:rPr>
        <w:t>ia fue</w:t>
      </w:r>
      <w:r w:rsidRPr="003A47F0">
        <w:rPr>
          <w:lang w:val="es-ES"/>
        </w:rPr>
        <w:t xml:space="preserve"> apro</w:t>
      </w:r>
      <w:r w:rsidR="00DD358C" w:rsidRPr="003A47F0">
        <w:rPr>
          <w:lang w:val="es-ES"/>
        </w:rPr>
        <w:t>ba</w:t>
      </w:r>
      <w:r w:rsidRPr="003A47F0">
        <w:rPr>
          <w:lang w:val="es-ES"/>
        </w:rPr>
        <w:t>d</w:t>
      </w:r>
      <w:r w:rsidR="00DD358C" w:rsidRPr="003A47F0">
        <w:rPr>
          <w:lang w:val="es-ES"/>
        </w:rPr>
        <w:t>a</w:t>
      </w:r>
      <w:r w:rsidRPr="003A47F0">
        <w:rPr>
          <w:lang w:val="es-ES"/>
        </w:rPr>
        <w:t xml:space="preserve"> </w:t>
      </w:r>
      <w:r w:rsidR="00DD358C" w:rsidRPr="003A47F0">
        <w:rPr>
          <w:lang w:val="es-ES"/>
        </w:rPr>
        <w:t>el 11 de enero de 2012 mediante el</w:t>
      </w:r>
      <w:r w:rsidRPr="003A47F0">
        <w:rPr>
          <w:lang w:val="es-ES"/>
        </w:rPr>
        <w:t xml:space="preserve"> Decre</w:t>
      </w:r>
      <w:r w:rsidR="00DD358C" w:rsidRPr="003A47F0">
        <w:rPr>
          <w:lang w:val="es-ES"/>
        </w:rPr>
        <w:t>to N</w:t>
      </w:r>
      <w:r w:rsidR="00790667" w:rsidRPr="003A47F0">
        <w:rPr>
          <w:lang w:val="es-ES"/>
        </w:rPr>
        <w:t>º</w:t>
      </w:r>
      <w:r w:rsidR="00DD358C" w:rsidRPr="003A47F0">
        <w:rPr>
          <w:lang w:val="es-ES"/>
        </w:rPr>
        <w:t xml:space="preserve"> 1/2012 del</w:t>
      </w:r>
      <w:r w:rsidRPr="003A47F0">
        <w:rPr>
          <w:lang w:val="es-ES"/>
        </w:rPr>
        <w:t xml:space="preserve"> Go</w:t>
      </w:r>
      <w:r w:rsidR="00DD358C" w:rsidRPr="003A47F0">
        <w:rPr>
          <w:lang w:val="es-ES"/>
        </w:rPr>
        <w:t>bi</w:t>
      </w:r>
      <w:r w:rsidRPr="003A47F0">
        <w:rPr>
          <w:lang w:val="es-ES"/>
        </w:rPr>
        <w:t>ern</w:t>
      </w:r>
      <w:r w:rsidR="00DD358C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."/>
        </w:smartTagPr>
        <w:r w:rsidR="00DD358C" w:rsidRPr="003A47F0">
          <w:rPr>
            <w:lang w:val="es-ES"/>
          </w:rPr>
          <w:t>la</w:t>
        </w:r>
        <w:r w:rsidRPr="003A47F0">
          <w:rPr>
            <w:lang w:val="es-ES"/>
          </w:rPr>
          <w:t xml:space="preserve"> Rep</w:t>
        </w:r>
        <w:r w:rsidR="00DD358C" w:rsidRPr="003A47F0">
          <w:rPr>
            <w:lang w:val="es-ES"/>
          </w:rPr>
          <w:t>ú</w:t>
        </w:r>
        <w:r w:rsidRPr="003A47F0">
          <w:rPr>
            <w:lang w:val="es-ES"/>
          </w:rPr>
          <w:t>blic</w:t>
        </w:r>
        <w:r w:rsidR="00DD358C" w:rsidRPr="003A47F0">
          <w:rPr>
            <w:lang w:val="es-ES"/>
          </w:rPr>
          <w:t>a Eslovaca</w:t>
        </w:r>
        <w:r w:rsidRPr="003A47F0">
          <w:rPr>
            <w:lang w:val="es-ES"/>
          </w:rPr>
          <w:t>.</w:t>
        </w:r>
      </w:smartTag>
      <w:r w:rsidRPr="003A47F0">
        <w:rPr>
          <w:lang w:val="es-ES"/>
        </w:rPr>
        <w:t xml:space="preserve"> 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976635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M</w:t>
      </w:r>
      <w:r w:rsidR="00976635" w:rsidRPr="003A47F0">
        <w:rPr>
          <w:lang w:val="es-ES"/>
        </w:rPr>
        <w:t>inisterio de Educación imparte periódicamente instrucciones pedagógicas y de organización a las escuelas y centros</w:t>
      </w:r>
      <w:r w:rsidR="000A47FE" w:rsidRPr="003A47F0">
        <w:rPr>
          <w:lang w:val="es-ES"/>
        </w:rPr>
        <w:t xml:space="preserve"> </w:t>
      </w:r>
      <w:r w:rsidR="00976635" w:rsidRPr="003A47F0">
        <w:rPr>
          <w:lang w:val="es-ES"/>
        </w:rPr>
        <w:t>e</w:t>
      </w:r>
      <w:r w:rsidR="000A47FE" w:rsidRPr="003A47F0">
        <w:rPr>
          <w:lang w:val="es-ES"/>
        </w:rPr>
        <w:t>scol</w:t>
      </w:r>
      <w:r w:rsidR="00976635" w:rsidRPr="003A47F0">
        <w:rPr>
          <w:lang w:val="es-ES"/>
        </w:rPr>
        <w:t>ares</w:t>
      </w:r>
      <w:r w:rsidR="003963BA" w:rsidRPr="003A47F0">
        <w:rPr>
          <w:lang w:val="es-ES"/>
        </w:rPr>
        <w:t xml:space="preserve"> para cada curso</w:t>
      </w:r>
      <w:r w:rsidR="006A729C" w:rsidRPr="003A47F0">
        <w:rPr>
          <w:lang w:val="es-ES"/>
        </w:rPr>
        <w:t>, en las que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recom</w:t>
      </w:r>
      <w:r w:rsidR="006A729C" w:rsidRPr="003A47F0">
        <w:rPr>
          <w:lang w:val="es-ES"/>
        </w:rPr>
        <w:t>i</w:t>
      </w:r>
      <w:r w:rsidR="000A47FE" w:rsidRPr="003A47F0">
        <w:rPr>
          <w:lang w:val="es-ES"/>
        </w:rPr>
        <w:t>end</w:t>
      </w:r>
      <w:r w:rsidR="006A729C" w:rsidRPr="003A47F0">
        <w:rPr>
          <w:lang w:val="es-ES"/>
        </w:rPr>
        <w:t>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apl</w:t>
      </w:r>
      <w:r w:rsidR="006A729C" w:rsidRPr="003A47F0">
        <w:rPr>
          <w:lang w:val="es-ES"/>
        </w:rPr>
        <w:t>icar la</w:t>
      </w:r>
      <w:r w:rsidR="000A47FE" w:rsidRPr="003A47F0">
        <w:rPr>
          <w:lang w:val="es-ES"/>
        </w:rPr>
        <w:t xml:space="preserve"> prohibi</w:t>
      </w:r>
      <w:r w:rsidR="006A729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A729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A729C" w:rsidRPr="003A47F0">
        <w:rPr>
          <w:lang w:val="es-ES"/>
        </w:rPr>
        <w:t>de todas las</w:t>
      </w:r>
      <w:r w:rsidR="000A47FE" w:rsidRPr="003A47F0">
        <w:rPr>
          <w:lang w:val="es-ES"/>
        </w:rPr>
        <w:t xml:space="preserve"> form</w:t>
      </w:r>
      <w:r w:rsidR="006A729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6A729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6A729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A729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A729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segrega</w:t>
      </w:r>
      <w:r w:rsidR="006A729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A729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A729C" w:rsidRPr="003A47F0">
        <w:rPr>
          <w:lang w:val="es-ES"/>
        </w:rPr>
        <w:t xml:space="preserve">en </w:t>
      </w:r>
      <w:r w:rsidR="003963BA" w:rsidRPr="003A47F0">
        <w:rPr>
          <w:lang w:val="es-ES"/>
        </w:rPr>
        <w:t xml:space="preserve">las escuelas y </w:t>
      </w:r>
      <w:r w:rsidR="006A729C" w:rsidRPr="003A47F0">
        <w:rPr>
          <w:lang w:val="es-ES"/>
        </w:rPr>
        <w:t>los establecimientos docentes</w:t>
      </w:r>
      <w:r w:rsidR="000A47FE" w:rsidRPr="003A47F0">
        <w:rPr>
          <w:lang w:val="es-ES"/>
        </w:rPr>
        <w:t xml:space="preserve">, </w:t>
      </w:r>
      <w:r w:rsidR="006A729C" w:rsidRPr="003A47F0">
        <w:rPr>
          <w:lang w:val="es-ES"/>
        </w:rPr>
        <w:t>con miras a erradicar los</w:t>
      </w:r>
      <w:r w:rsidR="000A47FE" w:rsidRPr="003A47F0">
        <w:rPr>
          <w:lang w:val="es-ES"/>
        </w:rPr>
        <w:t xml:space="preserve"> problem</w:t>
      </w:r>
      <w:r w:rsidR="006A729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6A729C" w:rsidRPr="003A47F0">
        <w:rPr>
          <w:lang w:val="es-ES"/>
        </w:rPr>
        <w:t>de los alumnos que proceden de grupos</w:t>
      </w:r>
      <w:r w:rsidR="000A47FE" w:rsidRPr="003A47F0">
        <w:rPr>
          <w:lang w:val="es-ES"/>
        </w:rPr>
        <w:t xml:space="preserve"> marginal</w:t>
      </w:r>
      <w:r w:rsidR="006A729C" w:rsidRPr="003A47F0">
        <w:rPr>
          <w:lang w:val="es-ES"/>
        </w:rPr>
        <w:t>es</w:t>
      </w:r>
      <w:r w:rsidR="003963B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A729C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 complica</w:t>
      </w:r>
      <w:r w:rsidR="006A729C" w:rsidRPr="003A47F0">
        <w:rPr>
          <w:lang w:val="es-ES"/>
        </w:rPr>
        <w:t xml:space="preserve">n </w:t>
      </w:r>
      <w:r w:rsidR="000A47FE" w:rsidRPr="003A47F0">
        <w:rPr>
          <w:lang w:val="es-ES"/>
        </w:rPr>
        <w:t>e</w:t>
      </w:r>
      <w:r w:rsidR="006A729C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proces</w:t>
      </w:r>
      <w:r w:rsidR="006A729C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6A729C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admisi</w:t>
      </w:r>
      <w:r w:rsidR="006A729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A729C" w:rsidRPr="003A47F0">
        <w:rPr>
          <w:lang w:val="es-ES"/>
        </w:rPr>
        <w:t>en las escuelas y centros escolares</w:t>
      </w:r>
      <w:r w:rsidR="000A47FE" w:rsidRPr="003A47F0">
        <w:rPr>
          <w:lang w:val="es-ES"/>
        </w:rPr>
        <w:t xml:space="preserve">, </w:t>
      </w:r>
      <w:r w:rsidR="006A729C" w:rsidRPr="003A47F0">
        <w:rPr>
          <w:lang w:val="es-ES"/>
        </w:rPr>
        <w:t>de su adscripción a clases ordinarias y del proceso educativo ulterior, con objeto de</w:t>
      </w:r>
      <w:r w:rsidR="000A47FE" w:rsidRPr="003A47F0">
        <w:rPr>
          <w:lang w:val="es-ES"/>
        </w:rPr>
        <w:t xml:space="preserve"> </w:t>
      </w:r>
      <w:r w:rsidR="003F281F" w:rsidRPr="003A47F0">
        <w:rPr>
          <w:lang w:val="es-ES"/>
        </w:rPr>
        <w:t>crear los requisitos</w:t>
      </w:r>
      <w:r w:rsidR="000A47FE" w:rsidRPr="003A47F0">
        <w:rPr>
          <w:lang w:val="es-ES"/>
        </w:rPr>
        <w:t xml:space="preserve"> apropia</w:t>
      </w:r>
      <w:r w:rsidR="006A729C" w:rsidRPr="003A47F0">
        <w:rPr>
          <w:lang w:val="es-ES"/>
        </w:rPr>
        <w:t>d</w:t>
      </w:r>
      <w:r w:rsidR="003F281F" w:rsidRPr="003A47F0">
        <w:rPr>
          <w:lang w:val="es-ES"/>
        </w:rPr>
        <w:t>o</w:t>
      </w:r>
      <w:r w:rsidR="006A729C" w:rsidRPr="003A47F0">
        <w:rPr>
          <w:lang w:val="es-ES"/>
        </w:rPr>
        <w:t>s para facilitar su aprendizaje en los centros y en las clases junto con la mayoría de la</w:t>
      </w:r>
      <w:r w:rsidR="000A47FE" w:rsidRPr="003A47F0">
        <w:rPr>
          <w:lang w:val="es-ES"/>
        </w:rPr>
        <w:t xml:space="preserve"> po</w:t>
      </w:r>
      <w:r w:rsidR="006A729C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6A729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A729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6A729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6A729C" w:rsidRPr="003A47F0">
        <w:rPr>
          <w:lang w:val="es-ES"/>
        </w:rPr>
        <w:t>e</w:t>
      </w:r>
      <w:r w:rsidR="000A47FE" w:rsidRPr="003A47F0">
        <w:rPr>
          <w:lang w:val="es-ES"/>
        </w:rPr>
        <w:t>sc</w:t>
      </w:r>
      <w:r w:rsidR="006A729C" w:rsidRPr="003A47F0">
        <w:rPr>
          <w:lang w:val="es-ES"/>
        </w:rPr>
        <w:t>ue</w:t>
      </w:r>
      <w:r w:rsidR="000A47FE" w:rsidRPr="003A47F0">
        <w:rPr>
          <w:lang w:val="es-ES"/>
        </w:rPr>
        <w:t>l</w:t>
      </w:r>
      <w:r w:rsidR="006A729C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3F281F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edu</w:t>
      </w:r>
      <w:r w:rsidR="003F281F" w:rsidRPr="003A47F0">
        <w:rPr>
          <w:lang w:val="es-ES"/>
        </w:rPr>
        <w:t>quen a los niños y a los alumnos de</w:t>
      </w:r>
      <w:r w:rsidR="00790667" w:rsidRPr="003A47F0">
        <w:rPr>
          <w:lang w:val="es-ES"/>
        </w:rPr>
        <w:t xml:space="preserve"> </w:t>
      </w:r>
      <w:r w:rsidR="003F281F" w:rsidRPr="003A47F0">
        <w:rPr>
          <w:lang w:val="es-ES"/>
        </w:rPr>
        <w:t>entornos</w:t>
      </w:r>
      <w:r w:rsidR="000A47FE" w:rsidRPr="003A47F0">
        <w:rPr>
          <w:lang w:val="es-ES"/>
        </w:rPr>
        <w:t xml:space="preserve"> social</w:t>
      </w:r>
      <w:r w:rsidR="003F281F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d</w:t>
      </w:r>
      <w:r w:rsidR="003F281F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3F281F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3F281F" w:rsidRPr="003A47F0">
        <w:rPr>
          <w:lang w:val="es-ES"/>
        </w:rPr>
        <w:t>orecidos</w:t>
      </w:r>
      <w:r w:rsidR="000A47FE" w:rsidRPr="003A47F0">
        <w:rPr>
          <w:lang w:val="es-ES"/>
        </w:rPr>
        <w:t xml:space="preserve"> </w:t>
      </w:r>
      <w:r w:rsidR="003F281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to</w:t>
      </w:r>
      <w:r w:rsidR="003F281F" w:rsidRPr="003A47F0">
        <w:rPr>
          <w:lang w:val="es-ES"/>
        </w:rPr>
        <w:t>mar medidas a fin de mejorar</w:t>
      </w:r>
      <w:r w:rsidR="000A47FE" w:rsidRPr="003A47F0">
        <w:rPr>
          <w:lang w:val="es-ES"/>
        </w:rPr>
        <w:t xml:space="preserve"> </w:t>
      </w:r>
      <w:r w:rsidR="003F281F" w:rsidRPr="003A47F0">
        <w:rPr>
          <w:lang w:val="es-ES"/>
        </w:rPr>
        <w:t>la asistencia, el comportamiento y los resultados</w:t>
      </w:r>
      <w:r w:rsidR="000A47FE" w:rsidRPr="003A47F0">
        <w:rPr>
          <w:lang w:val="es-ES"/>
        </w:rPr>
        <w:t xml:space="preserve"> educati</w:t>
      </w:r>
      <w:r w:rsidR="003F281F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3F281F" w:rsidRPr="003A47F0">
        <w:rPr>
          <w:lang w:val="es-ES"/>
        </w:rPr>
        <w:t>s y</w:t>
      </w:r>
      <w:r w:rsidR="000A47FE" w:rsidRPr="003A47F0">
        <w:rPr>
          <w:lang w:val="es-ES"/>
        </w:rPr>
        <w:t xml:space="preserve"> </w:t>
      </w:r>
      <w:r w:rsidR="003F281F" w:rsidRPr="003A47F0">
        <w:rPr>
          <w:lang w:val="es-ES"/>
        </w:rPr>
        <w:t xml:space="preserve">elaborar planes individualizados </w:t>
      </w:r>
      <w:r w:rsidR="003963BA" w:rsidRPr="003A47F0">
        <w:rPr>
          <w:lang w:val="es-ES"/>
        </w:rPr>
        <w:t xml:space="preserve">destinados </w:t>
      </w:r>
      <w:r w:rsidR="003F281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3963BA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educa</w:t>
      </w:r>
      <w:r w:rsidR="003963BA" w:rsidRPr="003A47F0">
        <w:rPr>
          <w:lang w:val="es-ES"/>
        </w:rPr>
        <w:t>ción</w:t>
      </w:r>
      <w:r w:rsidR="003F281F" w:rsidRPr="003A47F0">
        <w:rPr>
          <w:lang w:val="es-ES"/>
        </w:rPr>
        <w:t xml:space="preserve"> </w:t>
      </w:r>
      <w:r w:rsidR="003963BA" w:rsidRPr="003A47F0">
        <w:rPr>
          <w:lang w:val="es-ES"/>
        </w:rPr>
        <w:t>de</w:t>
      </w:r>
      <w:r w:rsidR="003F281F" w:rsidRPr="003A47F0">
        <w:rPr>
          <w:lang w:val="es-ES"/>
        </w:rPr>
        <w:t xml:space="preserve"> esos niños</w:t>
      </w:r>
      <w:r w:rsidR="000A47FE" w:rsidRPr="003A47F0">
        <w:rPr>
          <w:lang w:val="es-ES"/>
        </w:rPr>
        <w:t xml:space="preserve">. 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3F281F" w:rsidRPr="003A47F0">
        <w:rPr>
          <w:lang w:val="es-ES"/>
        </w:rPr>
        <w:t>Con el respaldo del</w:t>
      </w:r>
      <w:r w:rsidR="000A47FE" w:rsidRPr="003A47F0">
        <w:rPr>
          <w:lang w:val="es-ES"/>
        </w:rPr>
        <w:t xml:space="preserve"> M</w:t>
      </w:r>
      <w:r w:rsidR="003F281F" w:rsidRPr="003A47F0">
        <w:rPr>
          <w:lang w:val="es-ES"/>
        </w:rPr>
        <w:t xml:space="preserve">inisterio de Educación, </w:t>
      </w:r>
      <w:smartTag w:uri="urn:schemas-microsoft-com:office:smarttags" w:element="PersonName">
        <w:smartTagPr>
          <w:attr w:name="ProductID" w:val="la Inspecci￳n Escolar"/>
        </w:smartTagPr>
        <w:r w:rsidR="003F281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3F281F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3F281F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 </w:t>
        </w:r>
        <w:r w:rsidR="003F281F" w:rsidRPr="003A47F0">
          <w:rPr>
            <w:lang w:val="es-ES"/>
          </w:rPr>
          <w:t>Escolar</w:t>
        </w:r>
      </w:smartTag>
      <w:r w:rsidR="003F281F" w:rsidRPr="003A47F0">
        <w:rPr>
          <w:lang w:val="es-ES"/>
        </w:rPr>
        <w:t xml:space="preserve"> del Estado</w:t>
      </w:r>
      <w:r w:rsidR="00790667" w:rsidRPr="003A47F0">
        <w:rPr>
          <w:lang w:val="es-ES"/>
        </w:rPr>
        <w:t xml:space="preserve"> </w:t>
      </w:r>
      <w:r w:rsidR="00204DEA" w:rsidRPr="003A47F0">
        <w:rPr>
          <w:lang w:val="es-ES"/>
        </w:rPr>
        <w:t>asume anualmente</w:t>
      </w:r>
      <w:r w:rsidR="003F281F" w:rsidRPr="003A47F0">
        <w:rPr>
          <w:lang w:val="es-ES"/>
        </w:rPr>
        <w:t xml:space="preserve"> </w:t>
      </w:r>
      <w:r w:rsidR="00865860" w:rsidRPr="003A47F0">
        <w:rPr>
          <w:lang w:val="es-ES"/>
        </w:rPr>
        <w:t>l</w:t>
      </w:r>
      <w:r w:rsidR="003F281F" w:rsidRPr="003A47F0">
        <w:rPr>
          <w:lang w:val="es-ES"/>
        </w:rPr>
        <w:t xml:space="preserve">a tarea </w:t>
      </w:r>
      <w:r w:rsidR="00865860" w:rsidRPr="003A47F0">
        <w:rPr>
          <w:lang w:val="es-ES"/>
        </w:rPr>
        <w:t>de evaluar</w:t>
      </w:r>
      <w:r w:rsidR="003963BA" w:rsidRPr="003A47F0">
        <w:rPr>
          <w:lang w:val="es-ES"/>
        </w:rPr>
        <w:t xml:space="preserve"> </w:t>
      </w:r>
      <w:r w:rsidR="00865860" w:rsidRPr="003A47F0">
        <w:rPr>
          <w:lang w:val="es-ES"/>
        </w:rPr>
        <w:t>las condiciones y la calidad de los servicios</w:t>
      </w:r>
      <w:r w:rsidR="00002497" w:rsidRPr="003A47F0">
        <w:rPr>
          <w:lang w:val="es-ES"/>
        </w:rPr>
        <w:t xml:space="preserve"> de que disponen los alumnos</w:t>
      </w:r>
      <w:r w:rsidR="00204DEA" w:rsidRPr="003A47F0">
        <w:rPr>
          <w:lang w:val="es-ES"/>
        </w:rPr>
        <w:t xml:space="preserve"> de entornos sociales</w:t>
      </w:r>
      <w:r w:rsidR="000A47FE" w:rsidRPr="003A47F0">
        <w:rPr>
          <w:lang w:val="es-ES"/>
        </w:rPr>
        <w:t xml:space="preserve"> d</w:t>
      </w:r>
      <w:r w:rsidR="00204DEA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204DEA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204DEA" w:rsidRPr="003A47F0">
        <w:rPr>
          <w:lang w:val="es-ES"/>
        </w:rPr>
        <w:t>orecidos</w:t>
      </w:r>
      <w:r w:rsidR="000A47FE" w:rsidRPr="003A47F0">
        <w:rPr>
          <w:lang w:val="es-ES"/>
        </w:rPr>
        <w:t xml:space="preserve"> </w:t>
      </w:r>
      <w:r w:rsidR="00204DEA" w:rsidRPr="003A47F0">
        <w:rPr>
          <w:lang w:val="es-ES"/>
        </w:rPr>
        <w:t>en las escuelas primarias y</w:t>
      </w:r>
      <w:r w:rsidR="000A47FE" w:rsidRPr="003A47F0">
        <w:rPr>
          <w:lang w:val="es-ES"/>
        </w:rPr>
        <w:t xml:space="preserve"> sec</w:t>
      </w:r>
      <w:r w:rsidR="00204DEA" w:rsidRPr="003A47F0">
        <w:rPr>
          <w:lang w:val="es-ES"/>
        </w:rPr>
        <w:t>u</w:t>
      </w:r>
      <w:r w:rsidR="000A47FE" w:rsidRPr="003A47F0">
        <w:rPr>
          <w:lang w:val="es-ES"/>
        </w:rPr>
        <w:t>ndar</w:t>
      </w:r>
      <w:r w:rsidR="00204DEA" w:rsidRPr="003A47F0">
        <w:rPr>
          <w:lang w:val="es-ES"/>
        </w:rPr>
        <w:t>ias</w:t>
      </w:r>
      <w:r w:rsidR="000A47FE" w:rsidRPr="003A47F0">
        <w:rPr>
          <w:lang w:val="es-ES"/>
        </w:rPr>
        <w:t>. Dur</w:t>
      </w:r>
      <w:r w:rsidR="00204DEA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204DEA" w:rsidRPr="003A47F0">
        <w:rPr>
          <w:lang w:val="es-ES"/>
        </w:rPr>
        <w:t>te las</w:t>
      </w:r>
      <w:r w:rsidR="000A47FE" w:rsidRPr="003A47F0">
        <w:rPr>
          <w:lang w:val="es-ES"/>
        </w:rPr>
        <w:t xml:space="preserve"> in</w:t>
      </w:r>
      <w:r w:rsidR="00B020FE" w:rsidRPr="003A47F0">
        <w:rPr>
          <w:lang w:val="es-ES"/>
        </w:rPr>
        <w:t>specc</w:t>
      </w:r>
      <w:r w:rsidR="00204DEA" w:rsidRPr="003A47F0">
        <w:rPr>
          <w:lang w:val="es-ES"/>
        </w:rPr>
        <w:t>iones</w:t>
      </w:r>
      <w:r w:rsidR="000A47FE" w:rsidRPr="003A47F0">
        <w:rPr>
          <w:lang w:val="es-ES"/>
        </w:rPr>
        <w:t xml:space="preserve"> </w:t>
      </w:r>
      <w:r w:rsidR="00204DEA" w:rsidRPr="003A47F0">
        <w:rPr>
          <w:lang w:val="es-ES"/>
        </w:rPr>
        <w:t>que lleva a cabo en los centros de enseñanza</w:t>
      </w:r>
      <w:r w:rsidR="000A47FE" w:rsidRPr="003A47F0">
        <w:rPr>
          <w:lang w:val="es-ES"/>
        </w:rPr>
        <w:t xml:space="preserve"> elementa</w:t>
      </w:r>
      <w:r w:rsidR="00204DEA" w:rsidRPr="003A47F0">
        <w:rPr>
          <w:lang w:val="es-ES"/>
        </w:rPr>
        <w:t>l para los alumnos con discapacidad intelectual</w:t>
      </w:r>
      <w:r w:rsidR="000A47FE" w:rsidRPr="003A47F0">
        <w:rPr>
          <w:lang w:val="es-ES"/>
        </w:rPr>
        <w:t xml:space="preserve">, </w:t>
      </w:r>
      <w:r w:rsidR="00002497" w:rsidRPr="003A47F0">
        <w:rPr>
          <w:lang w:val="es-ES"/>
        </w:rPr>
        <w:t>examina</w:t>
      </w:r>
      <w:r w:rsidR="00B020FE" w:rsidRPr="003A47F0">
        <w:rPr>
          <w:lang w:val="es-ES"/>
        </w:rPr>
        <w:t xml:space="preserve"> </w:t>
      </w:r>
      <w:r w:rsidR="00204DEA" w:rsidRPr="003A47F0">
        <w:rPr>
          <w:lang w:val="es-ES"/>
        </w:rPr>
        <w:t>si</w:t>
      </w:r>
      <w:r w:rsidR="00002497" w:rsidRPr="003A47F0">
        <w:rPr>
          <w:lang w:val="es-ES"/>
        </w:rPr>
        <w:t>st</w:t>
      </w:r>
      <w:r w:rsidR="00204DEA" w:rsidRPr="003A47F0">
        <w:rPr>
          <w:lang w:val="es-ES"/>
        </w:rPr>
        <w:t>em</w:t>
      </w:r>
      <w:r w:rsidR="00002497" w:rsidRPr="003A47F0">
        <w:rPr>
          <w:lang w:val="es-ES"/>
        </w:rPr>
        <w:t>áticamente</w:t>
      </w:r>
      <w:r w:rsidR="00B020FE" w:rsidRPr="003A47F0">
        <w:rPr>
          <w:lang w:val="es-ES"/>
        </w:rPr>
        <w:t xml:space="preserve"> </w:t>
      </w:r>
      <w:r w:rsidR="00204DEA" w:rsidRPr="003A47F0">
        <w:rPr>
          <w:lang w:val="es-ES"/>
        </w:rPr>
        <w:t>l</w:t>
      </w:r>
      <w:r w:rsidR="00002497" w:rsidRPr="003A47F0">
        <w:rPr>
          <w:lang w:val="es-ES"/>
        </w:rPr>
        <w:t>os expedientes personales de los ni</w:t>
      </w:r>
      <w:r w:rsidR="00204DEA" w:rsidRPr="003A47F0">
        <w:rPr>
          <w:lang w:val="es-ES"/>
        </w:rPr>
        <w:t>ños</w:t>
      </w:r>
      <w:r w:rsidR="000A47FE" w:rsidRPr="003A47F0">
        <w:rPr>
          <w:lang w:val="es-ES"/>
        </w:rPr>
        <w:t xml:space="preserve">, </w:t>
      </w:r>
      <w:r w:rsidR="00204DEA" w:rsidRPr="003A47F0">
        <w:rPr>
          <w:lang w:val="es-ES"/>
        </w:rPr>
        <w:t>l</w:t>
      </w:r>
      <w:r w:rsidR="00002497" w:rsidRPr="003A47F0">
        <w:rPr>
          <w:lang w:val="es-ES"/>
        </w:rPr>
        <w:t>os</w:t>
      </w:r>
      <w:r w:rsidR="00204DEA" w:rsidRPr="003A47F0">
        <w:rPr>
          <w:lang w:val="es-ES"/>
        </w:rPr>
        <w:t xml:space="preserve"> diagnóstico</w:t>
      </w:r>
      <w:r w:rsidR="00002497" w:rsidRPr="003A47F0">
        <w:rPr>
          <w:lang w:val="es-ES"/>
        </w:rPr>
        <w:t>s</w:t>
      </w:r>
      <w:r w:rsidR="00204DEA" w:rsidRPr="003A47F0">
        <w:rPr>
          <w:lang w:val="es-ES"/>
        </w:rPr>
        <w:t xml:space="preserve"> </w:t>
      </w:r>
      <w:r w:rsidR="000A47FE" w:rsidRPr="003A47F0">
        <w:rPr>
          <w:lang w:val="es-ES"/>
        </w:rPr>
        <w:t>pedag</w:t>
      </w:r>
      <w:r w:rsidR="00204DEA" w:rsidRPr="003A47F0">
        <w:rPr>
          <w:lang w:val="es-ES"/>
        </w:rPr>
        <w:t>ó</w:t>
      </w:r>
      <w:r w:rsidR="000A47FE" w:rsidRPr="003A47F0">
        <w:rPr>
          <w:lang w:val="es-ES"/>
        </w:rPr>
        <w:t>gic</w:t>
      </w:r>
      <w:r w:rsidR="00204DEA" w:rsidRPr="003A47F0">
        <w:rPr>
          <w:lang w:val="es-ES"/>
        </w:rPr>
        <w:t>o</w:t>
      </w:r>
      <w:r w:rsidR="00002497" w:rsidRPr="003A47F0">
        <w:rPr>
          <w:lang w:val="es-ES"/>
        </w:rPr>
        <w:t>s</w:t>
      </w:r>
      <w:r w:rsidR="00204DEA" w:rsidRPr="003A47F0">
        <w:rPr>
          <w:lang w:val="es-ES"/>
        </w:rPr>
        <w:t xml:space="preserve"> y sus</w:t>
      </w:r>
      <w:r w:rsidR="000A47FE" w:rsidRPr="003A47F0">
        <w:rPr>
          <w:lang w:val="es-ES"/>
        </w:rPr>
        <w:t xml:space="preserve"> result</w:t>
      </w:r>
      <w:r w:rsidR="00204DEA" w:rsidRPr="003A47F0">
        <w:rPr>
          <w:lang w:val="es-ES"/>
        </w:rPr>
        <w:t>ados, así como</w:t>
      </w:r>
      <w:r w:rsidR="004533CC" w:rsidRPr="003A47F0">
        <w:rPr>
          <w:lang w:val="es-ES"/>
        </w:rPr>
        <w:t xml:space="preserve"> l</w:t>
      </w:r>
      <w:r w:rsidR="00002497" w:rsidRPr="003A47F0">
        <w:rPr>
          <w:lang w:val="es-ES"/>
        </w:rPr>
        <w:t>os motivos para haber inscrito a</w:t>
      </w:r>
      <w:r w:rsidR="004533CC" w:rsidRPr="003A47F0">
        <w:rPr>
          <w:lang w:val="es-ES"/>
        </w:rPr>
        <w:t xml:space="preserve"> los alumnos</w:t>
      </w:r>
      <w:r w:rsidR="000A47FE" w:rsidRPr="003A47F0">
        <w:rPr>
          <w:lang w:val="es-ES"/>
        </w:rPr>
        <w:t xml:space="preserve"> </w:t>
      </w:r>
      <w:r w:rsidR="00002497" w:rsidRPr="003A47F0">
        <w:rPr>
          <w:lang w:val="es-ES"/>
        </w:rPr>
        <w:t>en</w:t>
      </w:r>
      <w:r w:rsidR="004533CC" w:rsidRPr="003A47F0">
        <w:rPr>
          <w:lang w:val="es-ES"/>
        </w:rPr>
        <w:t xml:space="preserve"> ese tipo de escuela</w:t>
      </w:r>
      <w:r w:rsidR="000A47FE" w:rsidRPr="003A47F0">
        <w:rPr>
          <w:lang w:val="es-ES"/>
        </w:rPr>
        <w:t xml:space="preserve">. </w:t>
      </w:r>
      <w:r w:rsidR="004533CC" w:rsidRPr="003A47F0">
        <w:rPr>
          <w:lang w:val="es-ES"/>
        </w:rPr>
        <w:t>E</w:t>
      </w:r>
      <w:r w:rsidR="000A47FE" w:rsidRPr="003A47F0">
        <w:rPr>
          <w:lang w:val="es-ES"/>
        </w:rPr>
        <w:t>n cas</w:t>
      </w:r>
      <w:r w:rsidR="004533CC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du</w:t>
      </w:r>
      <w:r w:rsidR="004533CC" w:rsidRPr="003A47F0">
        <w:rPr>
          <w:lang w:val="es-ES"/>
        </w:rPr>
        <w:t>da sobre este ultimo aspecto</w:t>
      </w:r>
      <w:r w:rsidR="000A47FE" w:rsidRPr="003A47F0">
        <w:rPr>
          <w:lang w:val="es-ES"/>
        </w:rPr>
        <w:t xml:space="preserve">, </w:t>
      </w:r>
      <w:r w:rsidR="00002497" w:rsidRPr="003A47F0">
        <w:rPr>
          <w:lang w:val="es-ES"/>
        </w:rPr>
        <w:t xml:space="preserve">la Inspección </w:t>
      </w:r>
      <w:r w:rsidR="004533CC" w:rsidRPr="003A47F0">
        <w:rPr>
          <w:lang w:val="es-ES"/>
        </w:rPr>
        <w:t xml:space="preserve">solicita </w:t>
      </w:r>
      <w:r w:rsidR="00002497" w:rsidRPr="003A47F0">
        <w:rPr>
          <w:lang w:val="es-ES"/>
        </w:rPr>
        <w:t>la repetición de las pruebas</w:t>
      </w:r>
      <w:r w:rsidR="004533CC" w:rsidRPr="003A47F0">
        <w:rPr>
          <w:lang w:val="es-ES"/>
        </w:rPr>
        <w:t xml:space="preserve"> y supervisa el</w:t>
      </w:r>
      <w:r w:rsidR="000A47FE" w:rsidRPr="003A47F0">
        <w:rPr>
          <w:lang w:val="es-ES"/>
        </w:rPr>
        <w:t xml:space="preserve"> proced</w:t>
      </w:r>
      <w:r w:rsidR="004533CC" w:rsidRPr="003A47F0">
        <w:rPr>
          <w:lang w:val="es-ES"/>
        </w:rPr>
        <w:t>imiento</w:t>
      </w:r>
      <w:r w:rsidR="000A47FE" w:rsidRPr="003A47F0">
        <w:rPr>
          <w:lang w:val="es-ES"/>
        </w:rPr>
        <w:t xml:space="preserve"> </w:t>
      </w:r>
      <w:r w:rsidR="004533CC" w:rsidRPr="003A47F0">
        <w:rPr>
          <w:lang w:val="es-ES"/>
        </w:rPr>
        <w:t>hasta ubicar al alumno</w:t>
      </w:r>
      <w:r w:rsidR="00731231" w:rsidRPr="003A47F0">
        <w:rPr>
          <w:lang w:val="es-ES"/>
        </w:rPr>
        <w:t>,</w:t>
      </w:r>
      <w:r w:rsidR="004533CC" w:rsidRPr="003A47F0">
        <w:rPr>
          <w:lang w:val="es-ES"/>
        </w:rPr>
        <w:t xml:space="preserve"> </w:t>
      </w:r>
      <w:r w:rsidR="00002497" w:rsidRPr="003A47F0">
        <w:rPr>
          <w:lang w:val="es-ES"/>
        </w:rPr>
        <w:t>si es necesario</w:t>
      </w:r>
      <w:r w:rsidR="00731231" w:rsidRPr="003A47F0">
        <w:rPr>
          <w:lang w:val="es-ES"/>
        </w:rPr>
        <w:t>,</w:t>
      </w:r>
      <w:r w:rsidR="00002497" w:rsidRPr="003A47F0">
        <w:rPr>
          <w:lang w:val="es-ES"/>
        </w:rPr>
        <w:t xml:space="preserve"> </w:t>
      </w:r>
      <w:r w:rsidR="004533CC" w:rsidRPr="003A47F0">
        <w:rPr>
          <w:lang w:val="es-ES"/>
        </w:rPr>
        <w:t>en un tipo de escuela</w:t>
      </w:r>
      <w:r w:rsidR="000A47FE" w:rsidRPr="003A47F0">
        <w:rPr>
          <w:lang w:val="es-ES"/>
        </w:rPr>
        <w:t xml:space="preserve"> diferent</w:t>
      </w:r>
      <w:r w:rsidR="004533CC" w:rsidRPr="003A47F0">
        <w:rPr>
          <w:lang w:val="es-ES"/>
        </w:rPr>
        <w:t>e</w:t>
      </w:r>
      <w:r w:rsidR="000A47FE" w:rsidRPr="003A47F0">
        <w:rPr>
          <w:lang w:val="es-ES"/>
        </w:rPr>
        <w:t xml:space="preserve">. </w:t>
      </w:r>
      <w:r w:rsidR="004533CC" w:rsidRPr="003A47F0">
        <w:rPr>
          <w:lang w:val="es-ES"/>
        </w:rPr>
        <w:t>Se encarga de labores de</w:t>
      </w:r>
      <w:r w:rsidR="000A47FE" w:rsidRPr="003A47F0">
        <w:rPr>
          <w:lang w:val="es-ES"/>
        </w:rPr>
        <w:t xml:space="preserve"> inspec</w:t>
      </w:r>
      <w:r w:rsidR="004533C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533C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533CC" w:rsidRPr="003A47F0">
        <w:rPr>
          <w:lang w:val="es-ES"/>
        </w:rPr>
        <w:t>centradas, aunque no exclusivamente, en el ingreso de alumnos</w:t>
      </w:r>
      <w:r w:rsidR="000A47FE" w:rsidRPr="003A47F0">
        <w:rPr>
          <w:lang w:val="es-ES"/>
        </w:rPr>
        <w:t xml:space="preserve"> </w:t>
      </w:r>
      <w:r w:rsidR="004533CC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533CC" w:rsidRPr="003A47F0">
        <w:rPr>
          <w:lang w:val="es-ES"/>
        </w:rPr>
        <w:t xml:space="preserve">el primer </w:t>
      </w:r>
      <w:r w:rsidR="00B020FE" w:rsidRPr="003A47F0">
        <w:rPr>
          <w:lang w:val="es-ES"/>
        </w:rPr>
        <w:t>grad</w:t>
      </w:r>
      <w:r w:rsidR="004533CC" w:rsidRPr="003A47F0">
        <w:rPr>
          <w:lang w:val="es-ES"/>
        </w:rPr>
        <w:t xml:space="preserve">o de </w:t>
      </w:r>
      <w:r w:rsidR="00B90DE9" w:rsidRPr="003A47F0">
        <w:rPr>
          <w:lang w:val="es-ES"/>
        </w:rPr>
        <w:t xml:space="preserve">las </w:t>
      </w:r>
      <w:r w:rsidR="004533CC" w:rsidRPr="003A47F0">
        <w:rPr>
          <w:lang w:val="es-ES"/>
        </w:rPr>
        <w:t xml:space="preserve">escuelas especiales de enseñanza primaria y la </w:t>
      </w:r>
      <w:r w:rsidR="00B020FE" w:rsidRPr="003A47F0">
        <w:rPr>
          <w:lang w:val="es-ES"/>
        </w:rPr>
        <w:t>matricula</w:t>
      </w:r>
      <w:r w:rsidR="004533CC" w:rsidRPr="003A47F0">
        <w:rPr>
          <w:lang w:val="es-ES"/>
        </w:rPr>
        <w:t xml:space="preserve">ción de los niños de entornos </w:t>
      </w:r>
      <w:r w:rsidR="000A47FE" w:rsidRPr="003A47F0">
        <w:rPr>
          <w:lang w:val="es-ES"/>
        </w:rPr>
        <w:t>social</w:t>
      </w:r>
      <w:r w:rsidR="00B020FE" w:rsidRPr="003A47F0">
        <w:rPr>
          <w:lang w:val="es-ES"/>
        </w:rPr>
        <w:t xml:space="preserve">es desfavorecidos en </w:t>
      </w:r>
      <w:r w:rsidR="004533CC" w:rsidRPr="003A47F0">
        <w:rPr>
          <w:lang w:val="es-ES"/>
        </w:rPr>
        <w:t>centro</w:t>
      </w:r>
      <w:r w:rsidR="00B020FE" w:rsidRPr="003A47F0">
        <w:rPr>
          <w:lang w:val="es-ES"/>
        </w:rPr>
        <w:t>s</w:t>
      </w:r>
      <w:r w:rsidR="004533CC" w:rsidRPr="003A47F0">
        <w:rPr>
          <w:lang w:val="es-ES"/>
        </w:rPr>
        <w:t xml:space="preserve"> de enseñanza elemental</w:t>
      </w:r>
      <w:r w:rsidR="000A47FE" w:rsidRPr="003A47F0">
        <w:rPr>
          <w:lang w:val="es-ES"/>
        </w:rPr>
        <w:t xml:space="preserve"> </w:t>
      </w:r>
      <w:r w:rsidR="004533C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special. </w:t>
      </w:r>
      <w:smartTag w:uri="urn:schemas-microsoft-com:office:smarttags" w:element="PersonName">
        <w:smartTagPr>
          <w:attr w:name="ProductID" w:val="la Inspecci￳n Escolar"/>
        </w:smartTagPr>
        <w:r w:rsidR="004533CC" w:rsidRPr="003A47F0">
          <w:rPr>
            <w:lang w:val="es-ES"/>
          </w:rPr>
          <w:t>La Inspección Escolar</w:t>
        </w:r>
      </w:smartTag>
      <w:r w:rsidR="004533CC" w:rsidRPr="003A47F0">
        <w:rPr>
          <w:lang w:val="es-ES"/>
        </w:rPr>
        <w:t xml:space="preserve"> del Estado va a </w:t>
      </w:r>
      <w:r w:rsidR="00EF0EDB" w:rsidRPr="003A47F0">
        <w:rPr>
          <w:lang w:val="es-ES"/>
        </w:rPr>
        <w:t>continuar</w:t>
      </w:r>
      <w:r w:rsidR="004533CC" w:rsidRPr="003A47F0">
        <w:rPr>
          <w:lang w:val="es-ES"/>
        </w:rPr>
        <w:t xml:space="preserve"> realizando las</w:t>
      </w:r>
      <w:r w:rsidR="000A47FE" w:rsidRPr="003A47F0">
        <w:rPr>
          <w:lang w:val="es-ES"/>
        </w:rPr>
        <w:t xml:space="preserve"> men</w:t>
      </w:r>
      <w:r w:rsidR="004533C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533CC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533CC" w:rsidRPr="003A47F0">
        <w:rPr>
          <w:lang w:val="es-ES"/>
        </w:rPr>
        <w:t>as actividades de</w:t>
      </w:r>
      <w:r w:rsidR="000A47FE" w:rsidRPr="003A47F0">
        <w:rPr>
          <w:lang w:val="es-ES"/>
        </w:rPr>
        <w:t xml:space="preserve"> inspec</w:t>
      </w:r>
      <w:r w:rsidR="004533C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533CC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EF0EDB" w:rsidRPr="003A47F0">
        <w:rPr>
          <w:lang w:val="es-ES"/>
        </w:rPr>
        <w:t xml:space="preserve"> y un seguimiento más sistemático</w:t>
      </w:r>
      <w:r w:rsidR="00B020FE" w:rsidRPr="003A47F0">
        <w:rPr>
          <w:lang w:val="es-ES"/>
        </w:rPr>
        <w:t xml:space="preserve"> de l</w:t>
      </w:r>
      <w:r w:rsidR="00EF0EDB" w:rsidRPr="003A47F0">
        <w:rPr>
          <w:lang w:val="es-ES"/>
        </w:rPr>
        <w:t>os procedimientos de</w:t>
      </w:r>
      <w:r w:rsidR="00B020FE" w:rsidRPr="003A47F0">
        <w:rPr>
          <w:lang w:val="es-ES"/>
        </w:rPr>
        <w:t xml:space="preserve"> segregación</w:t>
      </w:r>
      <w:r w:rsidR="000A47FE" w:rsidRPr="003A47F0">
        <w:rPr>
          <w:lang w:val="es-ES"/>
        </w:rPr>
        <w:t xml:space="preserve"> </w:t>
      </w:r>
      <w:r w:rsidR="00C66138" w:rsidRPr="003A47F0">
        <w:rPr>
          <w:lang w:val="es-ES"/>
        </w:rPr>
        <w:t>en las escuelas elementales</w:t>
      </w:r>
      <w:r w:rsidR="000A47FE" w:rsidRPr="003A47F0">
        <w:rPr>
          <w:lang w:val="es-ES"/>
        </w:rPr>
        <w:t xml:space="preserve">. </w:t>
      </w:r>
      <w:r w:rsidR="00C66138" w:rsidRPr="003A47F0">
        <w:rPr>
          <w:lang w:val="es-ES"/>
        </w:rPr>
        <w:t>Para cumplir el requisito del</w:t>
      </w:r>
      <w:r w:rsidR="000A47FE" w:rsidRPr="003A47F0">
        <w:rPr>
          <w:lang w:val="es-ES"/>
        </w:rPr>
        <w:t xml:space="preserve"> Minist</w:t>
      </w:r>
      <w:r w:rsidR="00C66138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C66138" w:rsidRPr="003A47F0">
        <w:rPr>
          <w:lang w:val="es-ES"/>
        </w:rPr>
        <w:t>io</w:t>
      </w:r>
      <w:r w:rsidR="000A47FE" w:rsidRPr="003A47F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Inspecci￳n Escolar"/>
        </w:smartTagPr>
        <w:r w:rsidR="00C66138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C66138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C66138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C66138" w:rsidRPr="003A47F0">
          <w:rPr>
            <w:lang w:val="es-ES"/>
          </w:rPr>
          <w:t xml:space="preserve"> Escolar</w:t>
        </w:r>
      </w:smartTag>
      <w:r w:rsidR="00C66138" w:rsidRPr="003A47F0">
        <w:rPr>
          <w:lang w:val="es-ES"/>
        </w:rPr>
        <w:t xml:space="preserve"> del Estado se centrará en los establecimientos con mayor</w:t>
      </w:r>
      <w:r w:rsidR="000A47FE" w:rsidRPr="003A47F0">
        <w:rPr>
          <w:lang w:val="es-ES"/>
        </w:rPr>
        <w:t xml:space="preserve"> concentra</w:t>
      </w:r>
      <w:r w:rsidR="00C6613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6613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66138" w:rsidRPr="003A47F0">
        <w:rPr>
          <w:lang w:val="es-ES"/>
        </w:rPr>
        <w:t xml:space="preserve">de niños de entornos </w:t>
      </w:r>
      <w:r w:rsidR="000A47FE" w:rsidRPr="003A47F0">
        <w:rPr>
          <w:lang w:val="es-ES"/>
        </w:rPr>
        <w:t>social</w:t>
      </w:r>
      <w:r w:rsidR="00C6613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d</w:t>
      </w:r>
      <w:r w:rsidR="00C66138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C66138" w:rsidRPr="003A47F0">
        <w:rPr>
          <w:lang w:val="es-ES"/>
        </w:rPr>
        <w:t>f</w:t>
      </w:r>
      <w:r w:rsidR="000A47FE" w:rsidRPr="003A47F0">
        <w:rPr>
          <w:lang w:val="es-ES"/>
        </w:rPr>
        <w:t>av</w:t>
      </w:r>
      <w:r w:rsidR="001D3189" w:rsidRPr="003A47F0">
        <w:rPr>
          <w:lang w:val="es-ES"/>
        </w:rPr>
        <w:t>orecidos y</w:t>
      </w:r>
      <w:r w:rsidR="000A47FE" w:rsidRPr="003A47F0">
        <w:rPr>
          <w:lang w:val="es-ES"/>
        </w:rPr>
        <w:t xml:space="preserve"> </w:t>
      </w:r>
      <w:r w:rsidR="001D3189" w:rsidRPr="003A47F0">
        <w:rPr>
          <w:lang w:val="es-ES"/>
        </w:rPr>
        <w:t>poten</w:t>
      </w:r>
      <w:r w:rsidR="00196653" w:rsidRPr="003A47F0">
        <w:rPr>
          <w:lang w:val="es-ES"/>
        </w:rPr>
        <w:t>c</w:t>
      </w:r>
      <w:r w:rsidR="001D3189" w:rsidRPr="003A47F0">
        <w:rPr>
          <w:lang w:val="es-ES"/>
        </w:rPr>
        <w:t>i</w:t>
      </w:r>
      <w:r w:rsidR="00196653" w:rsidRPr="003A47F0">
        <w:rPr>
          <w:lang w:val="es-ES"/>
        </w:rPr>
        <w:t>ará las labores de</w:t>
      </w:r>
      <w:r w:rsidR="000A47FE" w:rsidRPr="003A47F0">
        <w:rPr>
          <w:lang w:val="es-ES"/>
        </w:rPr>
        <w:t xml:space="preserve"> inspec</w:t>
      </w:r>
      <w:r w:rsidR="0019665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966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96653" w:rsidRPr="003A47F0">
        <w:rPr>
          <w:lang w:val="es-ES"/>
        </w:rPr>
        <w:t>y</w:t>
      </w:r>
      <w:r w:rsidR="000A47FE" w:rsidRPr="003A47F0">
        <w:rPr>
          <w:lang w:val="es-ES"/>
        </w:rPr>
        <w:t xml:space="preserve"> asist</w:t>
      </w:r>
      <w:r w:rsidR="00196653" w:rsidRPr="003A47F0">
        <w:rPr>
          <w:lang w:val="es-ES"/>
        </w:rPr>
        <w:t>e</w:t>
      </w:r>
      <w:r w:rsidR="000A47FE" w:rsidRPr="003A47F0">
        <w:rPr>
          <w:lang w:val="es-ES"/>
        </w:rPr>
        <w:t>nc</w:t>
      </w:r>
      <w:r w:rsidR="00196653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196653" w:rsidRPr="003A47F0">
        <w:rPr>
          <w:lang w:val="es-ES"/>
        </w:rPr>
        <w:t>a los directores</w:t>
      </w:r>
      <w:r w:rsidR="00EF0EDB" w:rsidRPr="003A47F0">
        <w:rPr>
          <w:lang w:val="es-ES"/>
        </w:rPr>
        <w:t xml:space="preserve"> </w:t>
      </w:r>
      <w:r w:rsidR="00FB2A20" w:rsidRPr="003A47F0">
        <w:rPr>
          <w:lang w:val="es-ES"/>
        </w:rPr>
        <w:t>y</w:t>
      </w:r>
      <w:r w:rsidR="00EF0EDB" w:rsidRPr="003A47F0">
        <w:rPr>
          <w:lang w:val="es-ES"/>
        </w:rPr>
        <w:t xml:space="preserve"> a las </w:t>
      </w:r>
      <w:r w:rsidR="00196653" w:rsidRPr="003A47F0">
        <w:rPr>
          <w:lang w:val="es-ES"/>
        </w:rPr>
        <w:t>e</w:t>
      </w:r>
      <w:r w:rsidR="000A47FE" w:rsidRPr="003A47F0">
        <w:rPr>
          <w:lang w:val="es-ES"/>
        </w:rPr>
        <w:t>sc</w:t>
      </w:r>
      <w:r w:rsidR="00196653" w:rsidRPr="003A47F0">
        <w:rPr>
          <w:lang w:val="es-ES"/>
        </w:rPr>
        <w:t>ue</w:t>
      </w:r>
      <w:r w:rsidR="000A47FE" w:rsidRPr="003A47F0">
        <w:rPr>
          <w:lang w:val="es-ES"/>
        </w:rPr>
        <w:t>l</w:t>
      </w:r>
      <w:r w:rsidR="00196653" w:rsidRPr="003A47F0">
        <w:rPr>
          <w:lang w:val="es-ES"/>
        </w:rPr>
        <w:t>a</w:t>
      </w:r>
      <w:r w:rsidR="00EF0EDB" w:rsidRPr="003A47F0">
        <w:rPr>
          <w:lang w:val="es-ES"/>
        </w:rPr>
        <w:t>s. En lo tocante al proceso de</w:t>
      </w:r>
      <w:r w:rsidR="00196653" w:rsidRPr="003A47F0">
        <w:rPr>
          <w:lang w:val="es-ES"/>
        </w:rPr>
        <w:t xml:space="preserve"> e</w:t>
      </w:r>
      <w:r w:rsidR="000A47FE" w:rsidRPr="003A47F0">
        <w:rPr>
          <w:lang w:val="es-ES"/>
        </w:rPr>
        <w:t>duca</w:t>
      </w:r>
      <w:r w:rsidR="00EF0EDB" w:rsidRPr="003A47F0">
        <w:rPr>
          <w:lang w:val="es-ES"/>
        </w:rPr>
        <w:t>ción y enseñanza</w:t>
      </w:r>
      <w:r w:rsidR="00196653" w:rsidRPr="003A47F0">
        <w:rPr>
          <w:lang w:val="es-ES"/>
        </w:rPr>
        <w:t xml:space="preserve">, </w:t>
      </w:r>
      <w:r w:rsidR="00EF0EDB" w:rsidRPr="003A47F0">
        <w:rPr>
          <w:lang w:val="es-ES"/>
        </w:rPr>
        <w:t>la inspección velará por el respeto</w:t>
      </w:r>
      <w:r w:rsidR="0028289D" w:rsidRPr="003A47F0">
        <w:rPr>
          <w:lang w:val="es-ES"/>
        </w:rPr>
        <w:t xml:space="preserve"> de los principios</w:t>
      </w:r>
      <w:r w:rsidR="00196653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no</w:t>
      </w:r>
      <w:r w:rsidR="00196653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discrimina</w:t>
      </w:r>
      <w:r w:rsidR="0019665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966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D3189" w:rsidRPr="003A47F0">
        <w:rPr>
          <w:lang w:val="es-ES"/>
        </w:rPr>
        <w:t>de</w:t>
      </w:r>
      <w:r w:rsidR="00196653" w:rsidRPr="003A47F0">
        <w:rPr>
          <w:lang w:val="es-ES"/>
        </w:rPr>
        <w:t xml:space="preserve"> los alumnos de entornos</w:t>
      </w:r>
      <w:r w:rsidR="000A47FE" w:rsidRPr="003A47F0">
        <w:rPr>
          <w:lang w:val="es-ES"/>
        </w:rPr>
        <w:t xml:space="preserve"> social</w:t>
      </w:r>
      <w:r w:rsidR="00196653" w:rsidRPr="003A47F0">
        <w:rPr>
          <w:lang w:val="es-ES"/>
        </w:rPr>
        <w:t>es desfavorecidos o de comunidades romaníes</w:t>
      </w:r>
      <w:r w:rsidR="000A47FE" w:rsidRPr="003A47F0">
        <w:rPr>
          <w:lang w:val="es-ES"/>
        </w:rPr>
        <w:t xml:space="preserve"> marginal</w:t>
      </w:r>
      <w:r w:rsidR="00196653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  <w:smartTag w:uri="urn:schemas-microsoft-com:office:smarttags" w:element="PersonName">
        <w:smartTagPr>
          <w:attr w:name="ProductID" w:val="la Inspecci￳n Escolar"/>
        </w:smartTagPr>
        <w:r w:rsidR="0019665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196653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196653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196653" w:rsidRPr="003A47F0">
          <w:rPr>
            <w:lang w:val="es-ES"/>
          </w:rPr>
          <w:t xml:space="preserve"> Escolar</w:t>
        </w:r>
      </w:smartTag>
      <w:r w:rsidR="000A47FE" w:rsidRPr="003A47F0">
        <w:rPr>
          <w:lang w:val="es-ES"/>
        </w:rPr>
        <w:t xml:space="preserve"> </w:t>
      </w:r>
      <w:r w:rsidR="00196653" w:rsidRPr="003A47F0">
        <w:rPr>
          <w:lang w:val="es-ES"/>
        </w:rPr>
        <w:t>deberá elaborar unas directrices internas</w:t>
      </w:r>
      <w:r w:rsidR="000A47FE" w:rsidRPr="003A47F0">
        <w:rPr>
          <w:lang w:val="es-ES"/>
        </w:rPr>
        <w:t xml:space="preserve"> </w:t>
      </w:r>
      <w:r w:rsidR="00196653" w:rsidRPr="003A47F0">
        <w:rPr>
          <w:lang w:val="es-ES"/>
        </w:rPr>
        <w:t xml:space="preserve">para </w:t>
      </w:r>
      <w:r w:rsidR="0028289D" w:rsidRPr="003A47F0">
        <w:rPr>
          <w:lang w:val="es-ES"/>
        </w:rPr>
        <w:t>evaluar</w:t>
      </w:r>
      <w:r w:rsidR="000A47FE" w:rsidRPr="003A47F0">
        <w:rPr>
          <w:lang w:val="es-ES"/>
        </w:rPr>
        <w:t xml:space="preserve"> </w:t>
      </w:r>
      <w:r w:rsidR="00196653" w:rsidRPr="003A47F0">
        <w:rPr>
          <w:lang w:val="es-ES"/>
        </w:rPr>
        <w:t>los casos que p</w:t>
      </w:r>
      <w:r w:rsidR="0028289D" w:rsidRPr="003A47F0">
        <w:rPr>
          <w:lang w:val="es-ES"/>
        </w:rPr>
        <w:t>o</w:t>
      </w:r>
      <w:r w:rsidR="00196653" w:rsidRPr="003A47F0">
        <w:rPr>
          <w:lang w:val="es-ES"/>
        </w:rPr>
        <w:t>d</w:t>
      </w:r>
      <w:r w:rsidR="0028289D" w:rsidRPr="003A47F0">
        <w:rPr>
          <w:lang w:val="es-ES"/>
        </w:rPr>
        <w:t>ría</w:t>
      </w:r>
      <w:r w:rsidR="00196653" w:rsidRPr="003A47F0">
        <w:rPr>
          <w:lang w:val="es-ES"/>
        </w:rPr>
        <w:t>n califica</w:t>
      </w:r>
      <w:r w:rsidR="0028289D" w:rsidRPr="003A47F0">
        <w:rPr>
          <w:lang w:val="es-ES"/>
        </w:rPr>
        <w:t>rse</w:t>
      </w:r>
      <w:r w:rsidR="00196653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segrega</w:t>
      </w:r>
      <w:r w:rsidR="0019665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9665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D3189" w:rsidRPr="003A47F0">
        <w:rPr>
          <w:lang w:val="es-ES"/>
        </w:rPr>
        <w:t>motiv</w:t>
      </w:r>
      <w:r w:rsidR="00196653" w:rsidRPr="003A47F0">
        <w:rPr>
          <w:lang w:val="es-ES"/>
        </w:rPr>
        <w:t>ad</w:t>
      </w:r>
      <w:r w:rsidR="00E8104A" w:rsidRPr="003A47F0">
        <w:rPr>
          <w:lang w:val="es-ES"/>
        </w:rPr>
        <w:t>a</w:t>
      </w:r>
      <w:r w:rsidR="00196653" w:rsidRPr="003A47F0">
        <w:rPr>
          <w:lang w:val="es-ES"/>
        </w:rPr>
        <w:t xml:space="preserve"> </w:t>
      </w:r>
      <w:r w:rsidR="001D3189" w:rsidRPr="003A47F0">
        <w:rPr>
          <w:lang w:val="es-ES"/>
        </w:rPr>
        <w:t>por</w:t>
      </w:r>
      <w:r w:rsidR="00196653" w:rsidRPr="003A47F0">
        <w:rPr>
          <w:lang w:val="es-ES"/>
        </w:rPr>
        <w:t xml:space="preserve"> el origen</w:t>
      </w:r>
      <w:r w:rsidR="000A47FE" w:rsidRPr="003A47F0">
        <w:rPr>
          <w:lang w:val="es-ES"/>
        </w:rPr>
        <w:t xml:space="preserve"> </w:t>
      </w:r>
      <w:r w:rsidR="00196653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196653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E8104A" w:rsidRPr="003A47F0">
        <w:rPr>
          <w:lang w:val="es-ES"/>
        </w:rPr>
        <w:t>Facilitará información periódicamente a la</w:t>
      </w:r>
      <w:r w:rsidR="000A47FE" w:rsidRPr="003A47F0">
        <w:rPr>
          <w:lang w:val="es-ES"/>
        </w:rPr>
        <w:t xml:space="preserve"> Sec</w:t>
      </w:r>
      <w:r w:rsidR="00E8104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8104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8104A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Educa</w:t>
      </w:r>
      <w:r w:rsidR="00E8104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8104A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E8104A" w:rsidRPr="003A47F0">
        <w:rPr>
          <w:lang w:val="es-ES"/>
        </w:rPr>
        <w:t xml:space="preserve"> Regional sobre casos</w:t>
      </w:r>
      <w:r w:rsidR="0028289D" w:rsidRPr="003A47F0">
        <w:rPr>
          <w:lang w:val="es-ES"/>
        </w:rPr>
        <w:t xml:space="preserve"> concretos</w:t>
      </w:r>
      <w:r w:rsidR="000A47FE" w:rsidRPr="003A47F0">
        <w:rPr>
          <w:lang w:val="es-ES"/>
        </w:rPr>
        <w:t xml:space="preserve">. </w:t>
      </w:r>
      <w:r w:rsidR="00E8104A" w:rsidRPr="003A47F0">
        <w:rPr>
          <w:lang w:val="es-ES"/>
        </w:rPr>
        <w:t xml:space="preserve">Además, </w:t>
      </w:r>
      <w:smartTag w:uri="urn:schemas-microsoft-com:office:smarttags" w:element="PersonName">
        <w:smartTagPr>
          <w:attr w:name="ProductID" w:val="la Inspecci￳n Escolar"/>
        </w:smartTagPr>
        <w:r w:rsidR="00E8104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E8104A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E8104A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E8104A" w:rsidRPr="003A47F0">
          <w:rPr>
            <w:lang w:val="es-ES"/>
          </w:rPr>
          <w:t xml:space="preserve"> Escolar</w:t>
        </w:r>
      </w:smartTag>
      <w:r w:rsidR="00E8104A" w:rsidRPr="003A47F0">
        <w:rPr>
          <w:lang w:val="es-ES"/>
        </w:rPr>
        <w:t xml:space="preserve"> </w:t>
      </w:r>
      <w:r w:rsidR="0028289D" w:rsidRPr="003A47F0">
        <w:rPr>
          <w:lang w:val="es-ES"/>
        </w:rPr>
        <w:t>intensific</w:t>
      </w:r>
      <w:r w:rsidR="00E8104A" w:rsidRPr="003A47F0">
        <w:rPr>
          <w:lang w:val="es-ES"/>
        </w:rPr>
        <w:t>ará</w:t>
      </w:r>
      <w:r w:rsidR="000A47FE" w:rsidRPr="003A47F0">
        <w:rPr>
          <w:lang w:val="es-ES"/>
        </w:rPr>
        <w:t xml:space="preserve"> </w:t>
      </w:r>
      <w:r w:rsidR="0028289D" w:rsidRPr="003A47F0">
        <w:rPr>
          <w:lang w:val="es-ES"/>
        </w:rPr>
        <w:t>los procedimientos de verificación de las modalidades</w:t>
      </w:r>
      <w:r w:rsidR="00E8104A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admisi</w:t>
      </w:r>
      <w:r w:rsidR="00E8104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8104A" w:rsidRPr="003A47F0">
        <w:rPr>
          <w:lang w:val="es-ES"/>
        </w:rPr>
        <w:t xml:space="preserve">de alumnos en las escuelas </w:t>
      </w:r>
      <w:r w:rsidR="000A47FE" w:rsidRPr="003A47F0">
        <w:rPr>
          <w:lang w:val="es-ES"/>
        </w:rPr>
        <w:t>elementa</w:t>
      </w:r>
      <w:r w:rsidR="00E8104A" w:rsidRPr="003A47F0">
        <w:rPr>
          <w:lang w:val="es-ES"/>
        </w:rPr>
        <w:t xml:space="preserve">les </w:t>
      </w:r>
      <w:r w:rsidR="001D3189" w:rsidRPr="003A47F0">
        <w:rPr>
          <w:lang w:val="es-ES"/>
        </w:rPr>
        <w:t xml:space="preserve">especiales </w:t>
      </w:r>
      <w:r w:rsidR="00E8104A" w:rsidRPr="003A47F0">
        <w:rPr>
          <w:lang w:val="es-ES"/>
        </w:rPr>
        <w:t xml:space="preserve">y </w:t>
      </w:r>
      <w:r w:rsidR="0028289D" w:rsidRPr="003A47F0">
        <w:rPr>
          <w:lang w:val="es-ES"/>
        </w:rPr>
        <w:t>exigirá la</w:t>
      </w:r>
      <w:r w:rsidR="000A47FE" w:rsidRPr="003A47F0">
        <w:rPr>
          <w:lang w:val="es-ES"/>
        </w:rPr>
        <w:t xml:space="preserve"> re</w:t>
      </w:r>
      <w:r w:rsidR="00E8104A" w:rsidRPr="003A47F0">
        <w:rPr>
          <w:lang w:val="es-ES"/>
        </w:rPr>
        <w:t>peti</w:t>
      </w:r>
      <w:r w:rsidR="0028289D" w:rsidRPr="003A47F0">
        <w:rPr>
          <w:lang w:val="es-ES"/>
        </w:rPr>
        <w:t>ción de las pruebas</w:t>
      </w:r>
      <w:r w:rsidR="00E8104A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E8104A" w:rsidRPr="003A47F0">
        <w:rPr>
          <w:lang w:val="es-ES"/>
        </w:rPr>
        <w:t>ó</w:t>
      </w:r>
      <w:r w:rsidR="000A47FE" w:rsidRPr="003A47F0">
        <w:rPr>
          <w:lang w:val="es-ES"/>
        </w:rPr>
        <w:t>s</w:t>
      </w:r>
      <w:r w:rsidR="00E8104A" w:rsidRPr="003A47F0">
        <w:rPr>
          <w:lang w:val="es-ES"/>
        </w:rPr>
        <w:t>t</w:t>
      </w:r>
      <w:r w:rsidR="000A47FE" w:rsidRPr="003A47F0">
        <w:rPr>
          <w:lang w:val="es-ES"/>
        </w:rPr>
        <w:t>i</w:t>
      </w:r>
      <w:r w:rsidR="00E8104A" w:rsidRPr="003A47F0">
        <w:rPr>
          <w:lang w:val="es-ES"/>
        </w:rPr>
        <w:t>c</w:t>
      </w:r>
      <w:r w:rsidR="0028289D" w:rsidRPr="003A47F0">
        <w:rPr>
          <w:lang w:val="es-ES"/>
        </w:rPr>
        <w:t>as</w:t>
      </w:r>
      <w:r w:rsidR="00E8104A" w:rsidRPr="003A47F0">
        <w:rPr>
          <w:lang w:val="es-ES"/>
        </w:rPr>
        <w:t xml:space="preserve"> cuando sospeche que se ha producido un diagnóstico</w:t>
      </w:r>
      <w:r w:rsidR="000A47FE" w:rsidRPr="003A47F0">
        <w:rPr>
          <w:lang w:val="es-ES"/>
        </w:rPr>
        <w:t xml:space="preserve"> incorrect</w:t>
      </w:r>
      <w:r w:rsidR="00E8104A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E8104A" w:rsidRPr="003A47F0">
        <w:rPr>
          <w:lang w:val="es-ES"/>
        </w:rPr>
        <w:t>de discapacidad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mental. </w:t>
      </w:r>
    </w:p>
    <w:p w:rsidR="00174749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B06F7D" w:rsidRPr="003A47F0">
        <w:rPr>
          <w:lang w:val="es-ES"/>
        </w:rPr>
        <w:t>A raíz de la</w:t>
      </w:r>
      <w:r w:rsidR="000A47FE" w:rsidRPr="003A47F0">
        <w:rPr>
          <w:lang w:val="es-ES"/>
        </w:rPr>
        <w:t xml:space="preserve"> m</w:t>
      </w:r>
      <w:r w:rsidR="00731231" w:rsidRPr="003A47F0">
        <w:rPr>
          <w:lang w:val="es-ES"/>
        </w:rPr>
        <w:t>od</w:t>
      </w:r>
      <w:r w:rsidR="00B06F7D" w:rsidRPr="003A47F0">
        <w:rPr>
          <w:lang w:val="es-ES"/>
        </w:rPr>
        <w:t>i</w:t>
      </w:r>
      <w:r w:rsidR="00731231" w:rsidRPr="003A47F0">
        <w:rPr>
          <w:lang w:val="es-ES"/>
        </w:rPr>
        <w:t>ficación</w:t>
      </w:r>
      <w:r w:rsidR="00B06F7D" w:rsidRPr="003A47F0">
        <w:rPr>
          <w:lang w:val="es-ES"/>
        </w:rPr>
        <w:t xml:space="preserve"> </w:t>
      </w:r>
      <w:r w:rsidR="00D06E89" w:rsidRPr="003A47F0">
        <w:rPr>
          <w:lang w:val="es-ES"/>
        </w:rPr>
        <w:t xml:space="preserve">que se está preparando </w:t>
      </w:r>
      <w:r w:rsidR="00B06F7D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B06F7D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245/2008</w:t>
      </w:r>
      <w:r w:rsidR="00B06F7D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E45BA0" w:rsidRPr="003A47F0">
        <w:rPr>
          <w:lang w:val="es-ES"/>
        </w:rPr>
        <w:t>e</w:t>
      </w:r>
      <w:r w:rsidR="000A47FE" w:rsidRPr="003A47F0">
        <w:rPr>
          <w:lang w:val="es-ES"/>
        </w:rPr>
        <w:t>duca</w:t>
      </w:r>
      <w:r w:rsidR="00B06F7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06F7D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731231" w:rsidRPr="003A47F0">
        <w:rPr>
          <w:lang w:val="es-ES"/>
        </w:rPr>
        <w:t xml:space="preserve"> y enseñanza</w:t>
      </w:r>
      <w:r w:rsidR="00B06F7D" w:rsidRPr="003A47F0">
        <w:rPr>
          <w:lang w:val="es-ES"/>
        </w:rPr>
        <w:t>, que</w:t>
      </w:r>
      <w:r w:rsidR="000A47FE" w:rsidRPr="003A47F0">
        <w:rPr>
          <w:lang w:val="es-ES"/>
        </w:rPr>
        <w:t xml:space="preserve"> m</w:t>
      </w:r>
      <w:r w:rsidR="00B06F7D" w:rsidRPr="003A47F0">
        <w:rPr>
          <w:lang w:val="es-ES"/>
        </w:rPr>
        <w:t>o</w:t>
      </w:r>
      <w:r w:rsidR="000A47FE" w:rsidRPr="003A47F0">
        <w:rPr>
          <w:lang w:val="es-ES"/>
        </w:rPr>
        <w:t>di</w:t>
      </w:r>
      <w:r w:rsidR="00B06F7D" w:rsidRPr="003A47F0">
        <w:rPr>
          <w:lang w:val="es-ES"/>
        </w:rPr>
        <w:t>fica y com</w:t>
      </w:r>
      <w:r w:rsidR="000A47FE" w:rsidRPr="003A47F0">
        <w:rPr>
          <w:lang w:val="es-ES"/>
        </w:rPr>
        <w:t>plement</w:t>
      </w:r>
      <w:r w:rsidR="00B06F7D" w:rsidRPr="003A47F0">
        <w:rPr>
          <w:lang w:val="es-ES"/>
        </w:rPr>
        <w:t xml:space="preserve">a </w:t>
      </w:r>
      <w:r w:rsidR="00731231" w:rsidRPr="003A47F0">
        <w:rPr>
          <w:lang w:val="es-ES"/>
        </w:rPr>
        <w:t xml:space="preserve">algunas </w:t>
      </w:r>
      <w:r w:rsidR="00B06F7D" w:rsidRPr="003A47F0">
        <w:rPr>
          <w:lang w:val="es-ES"/>
        </w:rPr>
        <w:t>otras leyes en su forma en</w:t>
      </w:r>
      <w:r w:rsidR="000A47FE" w:rsidRPr="003A47F0">
        <w:rPr>
          <w:lang w:val="es-ES"/>
        </w:rPr>
        <w:t>mend</w:t>
      </w:r>
      <w:r w:rsidR="00B06F7D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06F7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(</w:t>
      </w:r>
      <w:r w:rsidR="00B06F7D" w:rsidRPr="003A47F0">
        <w:rPr>
          <w:lang w:val="es-ES"/>
        </w:rPr>
        <w:t>Ley de la escuela</w:t>
      </w:r>
      <w:r w:rsidR="000A47FE" w:rsidRPr="003A47F0">
        <w:rPr>
          <w:lang w:val="es-ES"/>
        </w:rPr>
        <w:t>)</w:t>
      </w:r>
      <w:r w:rsidR="00B06F7D" w:rsidRPr="003A47F0">
        <w:rPr>
          <w:lang w:val="es-ES"/>
        </w:rPr>
        <w:t>, el</w:t>
      </w:r>
      <w:r w:rsidR="000A47FE" w:rsidRPr="003A47F0">
        <w:rPr>
          <w:lang w:val="es-ES"/>
        </w:rPr>
        <w:t xml:space="preserve"> M</w:t>
      </w:r>
      <w:r w:rsidR="00B06F7D" w:rsidRPr="003A47F0">
        <w:rPr>
          <w:lang w:val="es-ES"/>
        </w:rPr>
        <w:t>inisterio de Educación</w:t>
      </w:r>
      <w:r w:rsidR="000A47FE" w:rsidRPr="003A47F0">
        <w:rPr>
          <w:lang w:val="es-ES"/>
        </w:rPr>
        <w:t xml:space="preserve"> </w:t>
      </w:r>
      <w:r w:rsidR="00731231" w:rsidRPr="003A47F0">
        <w:rPr>
          <w:lang w:val="es-ES"/>
        </w:rPr>
        <w:t>exigi</w:t>
      </w:r>
      <w:r w:rsidR="00B06F7D" w:rsidRPr="003A47F0">
        <w:rPr>
          <w:lang w:val="es-ES"/>
        </w:rPr>
        <w:t>rá la repetición</w:t>
      </w:r>
      <w:r w:rsidR="000A47FE" w:rsidRPr="003A47F0">
        <w:rPr>
          <w:lang w:val="es-ES"/>
        </w:rPr>
        <w:t xml:space="preserve"> obligator</w:t>
      </w:r>
      <w:r w:rsidR="00B06F7D" w:rsidRPr="003A47F0">
        <w:rPr>
          <w:lang w:val="es-ES"/>
        </w:rPr>
        <w:t>ia de</w:t>
      </w:r>
      <w:r w:rsidR="00731231" w:rsidRPr="003A47F0">
        <w:rPr>
          <w:lang w:val="es-ES"/>
        </w:rPr>
        <w:t xml:space="preserve"> </w:t>
      </w:r>
      <w:r w:rsidR="00B06F7D" w:rsidRPr="003A47F0">
        <w:rPr>
          <w:lang w:val="es-ES"/>
        </w:rPr>
        <w:t>l</w:t>
      </w:r>
      <w:r w:rsidR="00731231" w:rsidRPr="003A47F0">
        <w:rPr>
          <w:lang w:val="es-ES"/>
        </w:rPr>
        <w:t>as pruebas</w:t>
      </w:r>
      <w:r w:rsidR="00B06F7D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B06F7D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731231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E36CB4" w:rsidRPr="003A47F0">
        <w:rPr>
          <w:lang w:val="es-ES"/>
        </w:rPr>
        <w:t>p</w:t>
      </w:r>
      <w:r w:rsidR="00731231" w:rsidRPr="003A47F0">
        <w:rPr>
          <w:lang w:val="es-ES"/>
        </w:rPr>
        <w:t>r</w:t>
      </w:r>
      <w:r w:rsidR="00B06F7D" w:rsidRPr="003A47F0">
        <w:rPr>
          <w:lang w:val="es-ES"/>
        </w:rPr>
        <w:t>a</w:t>
      </w:r>
      <w:r w:rsidR="00E36CB4" w:rsidRPr="003A47F0">
        <w:rPr>
          <w:lang w:val="es-ES"/>
        </w:rPr>
        <w:t>cticadas a</w:t>
      </w:r>
      <w:r w:rsidR="00B06F7D" w:rsidRPr="003A47F0">
        <w:rPr>
          <w:lang w:val="es-ES"/>
        </w:rPr>
        <w:t xml:space="preserve"> todos los alumnos </w:t>
      </w:r>
      <w:r w:rsidR="000A47FE" w:rsidRPr="003A47F0">
        <w:rPr>
          <w:lang w:val="es-ES"/>
        </w:rPr>
        <w:t>in</w:t>
      </w:r>
      <w:r w:rsidR="001D3189" w:rsidRPr="003A47F0">
        <w:rPr>
          <w:lang w:val="es-ES"/>
        </w:rPr>
        <w:t>cluidos</w:t>
      </w:r>
      <w:r w:rsidR="00B06F7D" w:rsidRPr="003A47F0">
        <w:rPr>
          <w:lang w:val="es-ES"/>
        </w:rPr>
        <w:t xml:space="preserve"> en </w:t>
      </w:r>
      <w:r w:rsidR="00E36CB4" w:rsidRPr="003A47F0">
        <w:rPr>
          <w:lang w:val="es-ES"/>
        </w:rPr>
        <w:t>el</w:t>
      </w:r>
      <w:r w:rsidR="00B06F7D" w:rsidRPr="003A47F0">
        <w:rPr>
          <w:lang w:val="es-ES"/>
        </w:rPr>
        <w:t xml:space="preserve"> programa</w:t>
      </w:r>
      <w:r w:rsidR="000A47FE" w:rsidRPr="003A47F0">
        <w:rPr>
          <w:lang w:val="es-ES"/>
        </w:rPr>
        <w:t xml:space="preserve"> educati</w:t>
      </w:r>
      <w:r w:rsidR="00B06F7D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B06F7D" w:rsidRPr="003A47F0">
        <w:rPr>
          <w:lang w:val="es-ES"/>
        </w:rPr>
        <w:t xml:space="preserve"> para niños con problemas de d</w:t>
      </w:r>
      <w:r w:rsidR="001D3189" w:rsidRPr="003A47F0">
        <w:rPr>
          <w:lang w:val="es-ES"/>
        </w:rPr>
        <w:t>iscapacidad</w:t>
      </w:r>
      <w:r w:rsidR="00B06F7D" w:rsidRPr="003A47F0">
        <w:rPr>
          <w:lang w:val="es-ES"/>
        </w:rPr>
        <w:t>, tras el primer año de escolarización</w:t>
      </w:r>
      <w:r w:rsidR="000A47FE" w:rsidRPr="003A47F0">
        <w:rPr>
          <w:lang w:val="es-ES"/>
        </w:rPr>
        <w:t xml:space="preserve"> obligator</w:t>
      </w:r>
      <w:r w:rsidR="00B06F7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1D3189" w:rsidRPr="003A47F0">
        <w:rPr>
          <w:lang w:val="es-ES"/>
        </w:rPr>
        <w:t xml:space="preserve">y </w:t>
      </w:r>
      <w:r w:rsidR="00E36CB4" w:rsidRPr="003A47F0">
        <w:rPr>
          <w:lang w:val="es-ES"/>
        </w:rPr>
        <w:t>en</w:t>
      </w:r>
      <w:r w:rsidR="00B06F7D" w:rsidRPr="003A47F0">
        <w:rPr>
          <w:lang w:val="es-ES"/>
        </w:rPr>
        <w:t xml:space="preserve"> los dos años siguientes</w:t>
      </w:r>
      <w:r w:rsidR="000A47FE" w:rsidRPr="003A47F0">
        <w:rPr>
          <w:lang w:val="es-ES"/>
        </w:rPr>
        <w:t xml:space="preserve">. </w:t>
      </w:r>
      <w:r w:rsidR="00B06F7D" w:rsidRPr="003A47F0">
        <w:rPr>
          <w:lang w:val="es-ES"/>
        </w:rPr>
        <w:t xml:space="preserve">Esa disposición garantizará </w:t>
      </w:r>
      <w:r w:rsidR="001D3189" w:rsidRPr="003A47F0">
        <w:rPr>
          <w:lang w:val="es-ES"/>
        </w:rPr>
        <w:t>l</w:t>
      </w:r>
      <w:r w:rsidR="00B06F7D" w:rsidRPr="003A47F0">
        <w:rPr>
          <w:lang w:val="es-ES"/>
        </w:rPr>
        <w:t xml:space="preserve">a </w:t>
      </w:r>
      <w:r w:rsidR="000A47FE" w:rsidRPr="003A47F0">
        <w:rPr>
          <w:lang w:val="es-ES"/>
        </w:rPr>
        <w:t>re</w:t>
      </w:r>
      <w:r w:rsidR="00B06F7D" w:rsidRPr="003A47F0">
        <w:rPr>
          <w:lang w:val="es-ES"/>
        </w:rPr>
        <w:t xml:space="preserve">evaluación de las </w:t>
      </w:r>
      <w:r w:rsidR="00731231" w:rsidRPr="003A47F0">
        <w:rPr>
          <w:lang w:val="es-ES"/>
        </w:rPr>
        <w:t>a</w:t>
      </w:r>
      <w:r w:rsidR="00B06F7D" w:rsidRPr="003A47F0">
        <w:rPr>
          <w:lang w:val="es-ES"/>
        </w:rPr>
        <w:t>p</w:t>
      </w:r>
      <w:r w:rsidR="00731231" w:rsidRPr="003A47F0">
        <w:rPr>
          <w:lang w:val="es-ES"/>
        </w:rPr>
        <w:t>titu</w:t>
      </w:r>
      <w:r w:rsidR="00B06F7D" w:rsidRPr="003A47F0">
        <w:rPr>
          <w:lang w:val="es-ES"/>
        </w:rPr>
        <w:t>des del niño</w:t>
      </w:r>
      <w:r w:rsidR="000A47FE" w:rsidRPr="003A47F0">
        <w:rPr>
          <w:lang w:val="es-ES"/>
        </w:rPr>
        <w:t xml:space="preserve"> </w:t>
      </w:r>
      <w:r w:rsidR="004838A8" w:rsidRPr="003A47F0">
        <w:rPr>
          <w:lang w:val="es-ES"/>
        </w:rPr>
        <w:t>después</w:t>
      </w:r>
      <w:r w:rsidR="00731231" w:rsidRPr="003A47F0">
        <w:rPr>
          <w:lang w:val="es-ES"/>
        </w:rPr>
        <w:t xml:space="preserve"> de</w:t>
      </w:r>
      <w:r w:rsidR="00EF313E" w:rsidRPr="003A47F0">
        <w:rPr>
          <w:lang w:val="es-ES"/>
        </w:rPr>
        <w:t xml:space="preserve"> un período de </w:t>
      </w:r>
      <w:smartTag w:uri="urn:schemas-microsoft-com:office:smarttags" w:element="metricconverter">
        <w:smartTagPr>
          <w:attr w:name="ProductID" w:val="1 a"/>
        </w:smartTagPr>
        <w:r w:rsidR="00EF313E" w:rsidRPr="003A47F0">
          <w:rPr>
            <w:lang w:val="es-ES"/>
          </w:rPr>
          <w:t>1 a</w:t>
        </w:r>
      </w:smartTag>
      <w:r w:rsidR="00EF313E" w:rsidRPr="003A47F0">
        <w:rPr>
          <w:lang w:val="es-ES"/>
        </w:rPr>
        <w:t xml:space="preserve"> 3 años</w:t>
      </w:r>
      <w:r w:rsidR="00124702" w:rsidRPr="003A47F0">
        <w:rPr>
          <w:lang w:val="es-ES"/>
        </w:rPr>
        <w:t xml:space="preserve"> de participación sistemática en un programa</w:t>
      </w:r>
      <w:r w:rsidR="004838A8" w:rsidRPr="003A47F0">
        <w:rPr>
          <w:lang w:val="es-ES"/>
        </w:rPr>
        <w:t xml:space="preserve"> pedag</w:t>
      </w:r>
      <w:r w:rsidR="00124702" w:rsidRPr="003A47F0">
        <w:rPr>
          <w:lang w:val="es-ES"/>
        </w:rPr>
        <w:t>ó</w:t>
      </w:r>
      <w:r w:rsidR="004838A8" w:rsidRPr="003A47F0">
        <w:rPr>
          <w:lang w:val="es-ES"/>
        </w:rPr>
        <w:t>g</w:t>
      </w:r>
      <w:r w:rsidR="00124702" w:rsidRPr="003A47F0">
        <w:rPr>
          <w:lang w:val="es-ES"/>
        </w:rPr>
        <w:t>ico</w:t>
      </w:r>
      <w:r w:rsidR="004838A8" w:rsidRPr="003A47F0">
        <w:rPr>
          <w:lang w:val="es-ES"/>
        </w:rPr>
        <w:t xml:space="preserve"> especial</w:t>
      </w:r>
      <w:r w:rsidR="00790667" w:rsidRPr="003A47F0">
        <w:rPr>
          <w:lang w:val="es-ES"/>
        </w:rPr>
        <w:t xml:space="preserve"> </w:t>
      </w:r>
      <w:r w:rsidR="00D06E89" w:rsidRPr="003A47F0">
        <w:rPr>
          <w:lang w:val="es-ES"/>
        </w:rPr>
        <w:t xml:space="preserve">y de una </w:t>
      </w:r>
      <w:r w:rsidR="004B6A3F" w:rsidRPr="003A47F0">
        <w:rPr>
          <w:lang w:val="es-ES"/>
        </w:rPr>
        <w:t>val</w:t>
      </w:r>
      <w:r w:rsidR="00D06E89" w:rsidRPr="003A47F0">
        <w:rPr>
          <w:lang w:val="es-ES"/>
        </w:rPr>
        <w:t>or</w:t>
      </w:r>
      <w:r w:rsidR="004B6A3F" w:rsidRPr="003A47F0">
        <w:rPr>
          <w:lang w:val="es-ES"/>
        </w:rPr>
        <w:t>ación de su desarrollo</w:t>
      </w:r>
      <w:r w:rsidR="000A47FE" w:rsidRPr="003A47F0">
        <w:rPr>
          <w:lang w:val="es-ES"/>
        </w:rPr>
        <w:t xml:space="preserve">. </w:t>
      </w:r>
      <w:r w:rsidR="004B6A3F" w:rsidRPr="003A47F0">
        <w:rPr>
          <w:lang w:val="es-ES"/>
        </w:rPr>
        <w:t>Si se detecta que</w:t>
      </w:r>
      <w:r w:rsidR="004838A8" w:rsidRPr="003A47F0">
        <w:rPr>
          <w:lang w:val="es-ES"/>
        </w:rPr>
        <w:t xml:space="preserve"> </w:t>
      </w:r>
      <w:r w:rsidR="004146D0" w:rsidRPr="003A47F0">
        <w:rPr>
          <w:lang w:val="es-ES"/>
        </w:rPr>
        <w:t>los resultados d</w:t>
      </w:r>
      <w:r w:rsidR="004838A8" w:rsidRPr="003A47F0">
        <w:rPr>
          <w:lang w:val="es-ES"/>
        </w:rPr>
        <w:t xml:space="preserve">el nuevo diagnóstico </w:t>
      </w:r>
      <w:r w:rsidR="004B6A3F" w:rsidRPr="003A47F0">
        <w:rPr>
          <w:lang w:val="es-ES"/>
        </w:rPr>
        <w:t>no justifican la inclusión de</w:t>
      </w:r>
      <w:r w:rsidR="001D3189" w:rsidRPr="003A47F0">
        <w:rPr>
          <w:lang w:val="es-ES"/>
        </w:rPr>
        <w:t xml:space="preserve">l niño </w:t>
      </w:r>
      <w:r w:rsidR="004146D0" w:rsidRPr="003A47F0">
        <w:rPr>
          <w:lang w:val="es-ES"/>
        </w:rPr>
        <w:t>en el programa</w:t>
      </w:r>
      <w:r w:rsidR="000A47FE" w:rsidRPr="003A47F0">
        <w:rPr>
          <w:lang w:val="es-ES"/>
        </w:rPr>
        <w:t xml:space="preserve"> educati</w:t>
      </w:r>
      <w:r w:rsidR="004146D0" w:rsidRPr="003A47F0">
        <w:rPr>
          <w:lang w:val="es-ES"/>
        </w:rPr>
        <w:t>v</w:t>
      </w:r>
      <w:r w:rsidR="000A47FE" w:rsidRPr="003A47F0">
        <w:rPr>
          <w:lang w:val="es-ES"/>
        </w:rPr>
        <w:t>o</w:t>
      </w:r>
      <w:r w:rsidR="004146D0" w:rsidRPr="003A47F0">
        <w:rPr>
          <w:lang w:val="es-ES"/>
        </w:rPr>
        <w:t xml:space="preserve"> </w:t>
      </w:r>
      <w:r w:rsidR="00812420" w:rsidRPr="003A47F0">
        <w:rPr>
          <w:lang w:val="es-ES"/>
        </w:rPr>
        <w:t>especializado</w:t>
      </w:r>
      <w:r w:rsidR="00D06E8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146D0" w:rsidRPr="003A47F0">
        <w:rPr>
          <w:lang w:val="es-ES"/>
        </w:rPr>
        <w:t xml:space="preserve">se modificará </w:t>
      </w:r>
      <w:r w:rsidR="00812420" w:rsidRPr="003A47F0">
        <w:rPr>
          <w:lang w:val="es-ES"/>
        </w:rPr>
        <w:t>la orientación de su plan</w:t>
      </w:r>
      <w:r w:rsidR="000A47FE" w:rsidRPr="003A47F0">
        <w:rPr>
          <w:lang w:val="es-ES"/>
        </w:rPr>
        <w:t xml:space="preserve">. </w:t>
      </w:r>
      <w:r w:rsidR="004146D0" w:rsidRPr="003A47F0">
        <w:rPr>
          <w:lang w:val="es-ES"/>
        </w:rPr>
        <w:t>Habida cuenta de que la</w:t>
      </w:r>
      <w:r w:rsidR="000A47FE" w:rsidRPr="003A47F0">
        <w:rPr>
          <w:lang w:val="es-ES"/>
        </w:rPr>
        <w:t xml:space="preserve"> obliga</w:t>
      </w:r>
      <w:r w:rsidR="004146D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146D0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146D0" w:rsidRPr="003A47F0">
        <w:rPr>
          <w:lang w:val="es-ES"/>
        </w:rPr>
        <w:t xml:space="preserve">de repetir </w:t>
      </w:r>
      <w:r w:rsidR="00812420" w:rsidRPr="003A47F0">
        <w:rPr>
          <w:lang w:val="es-ES"/>
        </w:rPr>
        <w:t>las pruebas</w:t>
      </w:r>
      <w:r w:rsidR="004146D0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4146D0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81242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4146D0" w:rsidRPr="003A47F0">
        <w:rPr>
          <w:lang w:val="es-ES"/>
        </w:rPr>
        <w:t>en el período</w:t>
      </w:r>
      <w:r w:rsidR="00CE2A57" w:rsidRPr="003A47F0">
        <w:rPr>
          <w:lang w:val="es-ES"/>
        </w:rPr>
        <w:t xml:space="preserve"> establecido</w:t>
      </w:r>
      <w:r w:rsidR="00812420" w:rsidRPr="003A47F0">
        <w:rPr>
          <w:lang w:val="es-ES"/>
        </w:rPr>
        <w:t xml:space="preserve"> es fruto de una ley</w:t>
      </w:r>
      <w:r w:rsidR="00CE2A57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812420" w:rsidRPr="003A47F0">
        <w:rPr>
          <w:lang w:val="es-ES"/>
        </w:rPr>
        <w:t>no de las recomendaciones</w:t>
      </w:r>
      <w:r w:rsidR="00CE2A57" w:rsidRPr="003A47F0">
        <w:rPr>
          <w:lang w:val="es-ES"/>
        </w:rPr>
        <w:t xml:space="preserve"> del maestro</w:t>
      </w:r>
      <w:r w:rsidR="000A47FE" w:rsidRPr="003A47F0">
        <w:rPr>
          <w:lang w:val="es-ES"/>
        </w:rPr>
        <w:t xml:space="preserve">, </w:t>
      </w:r>
      <w:r w:rsidR="00CE2A57" w:rsidRPr="003A47F0">
        <w:rPr>
          <w:lang w:val="es-ES"/>
        </w:rPr>
        <w:t xml:space="preserve">de los </w:t>
      </w:r>
      <w:r w:rsidR="000A47FE" w:rsidRPr="003A47F0">
        <w:rPr>
          <w:lang w:val="es-ES"/>
        </w:rPr>
        <w:t>expert</w:t>
      </w:r>
      <w:r w:rsidR="00CE2A57" w:rsidRPr="003A47F0">
        <w:rPr>
          <w:lang w:val="es-ES"/>
        </w:rPr>
        <w:t xml:space="preserve">os de un servicio de asesoramiento o de los padres del niño, </w:t>
      </w:r>
      <w:r w:rsidR="00812420" w:rsidRPr="003A47F0">
        <w:rPr>
          <w:lang w:val="es-ES"/>
        </w:rPr>
        <w:t>e</w:t>
      </w:r>
      <w:r w:rsidR="00CE2A57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CE2A57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CE2A57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ha</w:t>
      </w:r>
      <w:r w:rsidR="00CE2A57" w:rsidRPr="003A47F0">
        <w:rPr>
          <w:lang w:val="es-ES"/>
        </w:rPr>
        <w:t xml:space="preserve"> </w:t>
      </w:r>
      <w:r w:rsidR="00812420" w:rsidRPr="003A47F0">
        <w:rPr>
          <w:lang w:val="es-ES"/>
        </w:rPr>
        <w:t>publicado una directiva</w:t>
      </w:r>
      <w:r w:rsidR="000A47FE" w:rsidRPr="003A47F0">
        <w:rPr>
          <w:lang w:val="es-ES"/>
        </w:rPr>
        <w:t xml:space="preserve"> </w:t>
      </w:r>
      <w:r w:rsidR="00CE2A57" w:rsidRPr="003A47F0">
        <w:rPr>
          <w:lang w:val="es-ES"/>
        </w:rPr>
        <w:t>para el curso</w:t>
      </w:r>
      <w:r w:rsidR="000A47FE" w:rsidRPr="003A47F0">
        <w:rPr>
          <w:lang w:val="es-ES"/>
        </w:rPr>
        <w:t xml:space="preserve"> 2012/2013, </w:t>
      </w:r>
      <w:r w:rsidR="00812420" w:rsidRPr="003A47F0">
        <w:rPr>
          <w:lang w:val="es-ES"/>
        </w:rPr>
        <w:t>en la que in</w:t>
      </w:r>
      <w:r w:rsidR="00D06E89" w:rsidRPr="003A47F0">
        <w:rPr>
          <w:lang w:val="es-ES"/>
        </w:rPr>
        <w:t>s</w:t>
      </w:r>
      <w:r w:rsidR="00812420" w:rsidRPr="003A47F0">
        <w:rPr>
          <w:lang w:val="es-ES"/>
        </w:rPr>
        <w:t>ta</w:t>
      </w:r>
      <w:r w:rsidR="00CE2A57" w:rsidRPr="003A47F0">
        <w:rPr>
          <w:lang w:val="es-ES"/>
        </w:rPr>
        <w:t xml:space="preserve"> a las escuelas</w:t>
      </w:r>
      <w:r w:rsidR="000A47FE" w:rsidRPr="003A47F0">
        <w:rPr>
          <w:lang w:val="es-ES"/>
        </w:rPr>
        <w:t xml:space="preserve">, </w:t>
      </w:r>
      <w:r w:rsidR="00812420" w:rsidRPr="003A47F0">
        <w:rPr>
          <w:lang w:val="es-ES"/>
        </w:rPr>
        <w:t xml:space="preserve">los </w:t>
      </w:r>
      <w:r w:rsidR="00CE2A57" w:rsidRPr="003A47F0">
        <w:rPr>
          <w:lang w:val="es-ES"/>
        </w:rPr>
        <w:t>centros escolares y</w:t>
      </w:r>
      <w:r w:rsidR="00812420" w:rsidRPr="003A47F0">
        <w:rPr>
          <w:lang w:val="es-ES"/>
        </w:rPr>
        <w:t xml:space="preserve"> los</w:t>
      </w:r>
      <w:r w:rsidR="00CE2A57" w:rsidRPr="003A47F0">
        <w:rPr>
          <w:lang w:val="es-ES"/>
        </w:rPr>
        <w:t xml:space="preserve"> </w:t>
      </w:r>
      <w:r w:rsidR="00812420" w:rsidRPr="003A47F0">
        <w:rPr>
          <w:lang w:val="es-ES"/>
        </w:rPr>
        <w:t xml:space="preserve">equipos directivos </w:t>
      </w:r>
      <w:r w:rsidR="00E45BA0" w:rsidRPr="003A47F0">
        <w:rPr>
          <w:lang w:val="es-ES"/>
        </w:rPr>
        <w:t xml:space="preserve">a </w:t>
      </w:r>
      <w:r w:rsidR="000A47FE" w:rsidRPr="003A47F0">
        <w:rPr>
          <w:lang w:val="es-ES"/>
        </w:rPr>
        <w:t>re</w:t>
      </w:r>
      <w:r w:rsidR="00CE2A57" w:rsidRPr="003A47F0">
        <w:rPr>
          <w:lang w:val="es-ES"/>
        </w:rPr>
        <w:t xml:space="preserve">petir </w:t>
      </w:r>
      <w:r w:rsidR="007C2357" w:rsidRPr="003A47F0">
        <w:rPr>
          <w:lang w:val="es-ES"/>
        </w:rPr>
        <w:t xml:space="preserve">en el plazo previsto </w:t>
      </w:r>
      <w:r w:rsidR="00812420" w:rsidRPr="003A47F0">
        <w:rPr>
          <w:lang w:val="es-ES"/>
        </w:rPr>
        <w:t>las pruebas</w:t>
      </w:r>
      <w:r w:rsidR="00CE2A57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CE2A57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812420" w:rsidRPr="003A47F0">
        <w:rPr>
          <w:lang w:val="es-ES"/>
        </w:rPr>
        <w:t>as</w:t>
      </w:r>
      <w:r w:rsidR="00CE2A57" w:rsidRPr="003A47F0">
        <w:rPr>
          <w:lang w:val="es-ES"/>
        </w:rPr>
        <w:t xml:space="preserve"> de los alumnos</w:t>
      </w:r>
      <w:r w:rsidR="000A47FE" w:rsidRPr="003A47F0">
        <w:rPr>
          <w:lang w:val="es-ES"/>
        </w:rPr>
        <w:t xml:space="preserve"> </w:t>
      </w:r>
      <w:r w:rsidR="00812420" w:rsidRPr="003A47F0">
        <w:rPr>
          <w:lang w:val="es-ES"/>
        </w:rPr>
        <w:t>esco</w:t>
      </w:r>
      <w:r w:rsidR="007C2357" w:rsidRPr="003A47F0">
        <w:rPr>
          <w:lang w:val="es-ES"/>
        </w:rPr>
        <w:t>larizados</w:t>
      </w:r>
      <w:r w:rsidR="003F3E9C" w:rsidRPr="003A47F0">
        <w:rPr>
          <w:lang w:val="es-ES"/>
        </w:rPr>
        <w:t xml:space="preserve"> en </w:t>
      </w:r>
      <w:r w:rsidR="007C2357" w:rsidRPr="003A47F0">
        <w:rPr>
          <w:lang w:val="es-ES"/>
        </w:rPr>
        <w:t>centros especializados</w:t>
      </w:r>
      <w:r w:rsidR="000A47FE" w:rsidRPr="003A47F0">
        <w:rPr>
          <w:lang w:val="es-ES"/>
        </w:rPr>
        <w:t xml:space="preserve">. </w:t>
      </w:r>
      <w:r w:rsidR="007C2357" w:rsidRPr="003A47F0">
        <w:rPr>
          <w:lang w:val="es-ES"/>
        </w:rPr>
        <w:t>A</w:t>
      </w:r>
      <w:r w:rsidR="003F3E9C" w:rsidRPr="003A47F0">
        <w:rPr>
          <w:lang w:val="es-ES"/>
        </w:rPr>
        <w:t xml:space="preserve"> los efectos de </w:t>
      </w:r>
      <w:r w:rsidR="007C2357" w:rsidRPr="003A47F0">
        <w:rPr>
          <w:lang w:val="es-ES"/>
        </w:rPr>
        <w:t xml:space="preserve">la </w:t>
      </w:r>
      <w:r w:rsidR="003F3E9C" w:rsidRPr="003A47F0">
        <w:rPr>
          <w:lang w:val="es-ES"/>
        </w:rPr>
        <w:t>aplica</w:t>
      </w:r>
      <w:r w:rsidR="007C2357" w:rsidRPr="003A47F0">
        <w:rPr>
          <w:lang w:val="es-ES"/>
        </w:rPr>
        <w:t>ción de esta directiva, es menester señalar que no es posible especificar</w:t>
      </w:r>
      <w:r w:rsidR="003F3E9C" w:rsidRPr="003A47F0">
        <w:rPr>
          <w:lang w:val="es-ES"/>
        </w:rPr>
        <w:t xml:space="preserve"> el grupo diana</w:t>
      </w:r>
      <w:r w:rsidR="000A47FE" w:rsidRPr="003A47F0">
        <w:rPr>
          <w:lang w:val="es-ES"/>
        </w:rPr>
        <w:t xml:space="preserve"> </w:t>
      </w:r>
      <w:r w:rsidR="003F3E9C" w:rsidRPr="003A47F0">
        <w:rPr>
          <w:lang w:val="es-ES"/>
        </w:rPr>
        <w:t xml:space="preserve">de manera distinta a la </w:t>
      </w:r>
      <w:r w:rsidR="007C2357" w:rsidRPr="003A47F0">
        <w:rPr>
          <w:lang w:val="es-ES"/>
        </w:rPr>
        <w:t>indic</w:t>
      </w:r>
      <w:r w:rsidR="003F3E9C" w:rsidRPr="003A47F0">
        <w:rPr>
          <w:lang w:val="es-ES"/>
        </w:rPr>
        <w:t>ada</w:t>
      </w:r>
      <w:r w:rsidR="007C2357" w:rsidRPr="003A47F0">
        <w:rPr>
          <w:lang w:val="es-ES"/>
        </w:rPr>
        <w:t xml:space="preserve"> en la directiva</w:t>
      </w:r>
      <w:r w:rsidR="000A47FE" w:rsidRPr="003A47F0">
        <w:rPr>
          <w:lang w:val="es-ES"/>
        </w:rPr>
        <w:t xml:space="preserve">, </w:t>
      </w:r>
      <w:r w:rsidR="007B48E0" w:rsidRPr="003A47F0">
        <w:rPr>
          <w:lang w:val="es-ES"/>
        </w:rPr>
        <w:t>ya que es</w:t>
      </w:r>
      <w:r w:rsidR="000A47FE" w:rsidRPr="003A47F0">
        <w:rPr>
          <w:lang w:val="es-ES"/>
        </w:rPr>
        <w:t xml:space="preserve"> necesar</w:t>
      </w:r>
      <w:r w:rsidR="007B48E0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mant</w:t>
      </w:r>
      <w:r w:rsidR="007B48E0" w:rsidRPr="003A47F0">
        <w:rPr>
          <w:lang w:val="es-ES"/>
        </w:rPr>
        <w:t xml:space="preserve">ener </w:t>
      </w:r>
      <w:r w:rsidR="000A47FE" w:rsidRPr="003A47F0">
        <w:rPr>
          <w:lang w:val="es-ES"/>
        </w:rPr>
        <w:t>e</w:t>
      </w:r>
      <w:r w:rsidR="007B48E0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princip</w:t>
      </w:r>
      <w:r w:rsidR="007B48E0" w:rsidRPr="003A47F0">
        <w:rPr>
          <w:lang w:val="es-ES"/>
        </w:rPr>
        <w:t>io de igualdad de</w:t>
      </w:r>
      <w:r w:rsidR="000A47FE" w:rsidRPr="003A47F0">
        <w:rPr>
          <w:lang w:val="es-ES"/>
        </w:rPr>
        <w:t xml:space="preserve"> trat</w:t>
      </w:r>
      <w:r w:rsidR="007B48E0" w:rsidRPr="003A47F0">
        <w:rPr>
          <w:lang w:val="es-ES"/>
        </w:rPr>
        <w:t xml:space="preserve">o </w:t>
      </w:r>
      <w:r w:rsidR="0090381B" w:rsidRPr="003A47F0">
        <w:rPr>
          <w:lang w:val="es-ES"/>
        </w:rPr>
        <w:t>para</w:t>
      </w:r>
      <w:r w:rsidR="007B48E0" w:rsidRPr="003A47F0">
        <w:rPr>
          <w:lang w:val="es-ES"/>
        </w:rPr>
        <w:t xml:space="preserve"> todos los</w:t>
      </w:r>
      <w:r w:rsidR="00790667" w:rsidRPr="003A47F0">
        <w:rPr>
          <w:lang w:val="es-ES"/>
        </w:rPr>
        <w:t xml:space="preserve"> </w:t>
      </w:r>
      <w:r w:rsidR="007B48E0" w:rsidRPr="003A47F0">
        <w:rPr>
          <w:lang w:val="es-ES"/>
        </w:rPr>
        <w:t xml:space="preserve">niños con problemas de </w:t>
      </w:r>
      <w:r w:rsidR="0090381B" w:rsidRPr="003A47F0">
        <w:rPr>
          <w:lang w:val="es-ES"/>
        </w:rPr>
        <w:t>discapacidad</w:t>
      </w:r>
      <w:r w:rsidR="000A47FE" w:rsidRPr="003A47F0">
        <w:rPr>
          <w:lang w:val="es-ES"/>
        </w:rPr>
        <w:t xml:space="preserve">. 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15</w:t>
      </w:r>
      <w:r w:rsidR="00A94527" w:rsidRPr="003A47F0">
        <w:rPr>
          <w:lang w:val="es-ES"/>
        </w:rPr>
        <w:t>7</w:t>
      </w:r>
      <w:r w:rsidRPr="003A47F0">
        <w:rPr>
          <w:lang w:val="es-ES"/>
        </w:rPr>
        <w:t>.</w:t>
      </w:r>
      <w:r w:rsidRPr="003A47F0">
        <w:rPr>
          <w:lang w:val="es-ES"/>
        </w:rPr>
        <w:tab/>
      </w:r>
      <w:r w:rsidR="00F60F7A" w:rsidRPr="003A47F0">
        <w:rPr>
          <w:lang w:val="es-ES"/>
        </w:rPr>
        <w:t>Gracias a las intervenciones</w:t>
      </w:r>
      <w:r w:rsidR="007B48E0" w:rsidRPr="003A47F0">
        <w:rPr>
          <w:lang w:val="es-ES"/>
        </w:rPr>
        <w:t xml:space="preserve"> </w:t>
      </w:r>
      <w:r w:rsidR="000A47FE" w:rsidRPr="003A47F0">
        <w:rPr>
          <w:lang w:val="es-ES"/>
        </w:rPr>
        <w:t>pedag</w:t>
      </w:r>
      <w:r w:rsidR="00F60F7A" w:rsidRPr="003A47F0">
        <w:rPr>
          <w:lang w:val="es-ES"/>
        </w:rPr>
        <w:t>ó</w:t>
      </w:r>
      <w:r w:rsidR="000A47FE" w:rsidRPr="003A47F0">
        <w:rPr>
          <w:lang w:val="es-ES"/>
        </w:rPr>
        <w:t>g</w:t>
      </w:r>
      <w:r w:rsidR="00F60F7A" w:rsidRPr="003A47F0">
        <w:rPr>
          <w:lang w:val="es-ES"/>
        </w:rPr>
        <w:t>ic</w:t>
      </w:r>
      <w:r w:rsidR="007B48E0" w:rsidRPr="003A47F0">
        <w:rPr>
          <w:lang w:val="es-ES"/>
        </w:rPr>
        <w:t>a</w:t>
      </w:r>
      <w:r w:rsidR="00F60F7A" w:rsidRPr="003A47F0">
        <w:rPr>
          <w:lang w:val="es-ES"/>
        </w:rPr>
        <w:t>s</w:t>
      </w:r>
      <w:r w:rsidR="007B48E0" w:rsidRPr="003A47F0">
        <w:rPr>
          <w:lang w:val="es-ES"/>
        </w:rPr>
        <w:t xml:space="preserve"> especial</w:t>
      </w:r>
      <w:r w:rsidR="00F60F7A" w:rsidRPr="003A47F0">
        <w:rPr>
          <w:lang w:val="es-ES"/>
        </w:rPr>
        <w:t>izadas y sistemáticas</w:t>
      </w:r>
      <w:r w:rsidR="007B48E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B48E0" w:rsidRPr="003A47F0">
        <w:rPr>
          <w:lang w:val="es-ES"/>
        </w:rPr>
        <w:t xml:space="preserve">todos los niños con problemas de </w:t>
      </w:r>
      <w:r w:rsidR="0090381B" w:rsidRPr="003A47F0">
        <w:rPr>
          <w:lang w:val="es-ES"/>
        </w:rPr>
        <w:t>discapacida</w:t>
      </w:r>
      <w:r w:rsidR="007B48E0" w:rsidRPr="003A47F0">
        <w:rPr>
          <w:lang w:val="es-ES"/>
        </w:rPr>
        <w:t>d</w:t>
      </w:r>
      <w:r w:rsidR="000A47FE" w:rsidRPr="003A47F0">
        <w:rPr>
          <w:lang w:val="es-ES"/>
        </w:rPr>
        <w:t xml:space="preserve"> p</w:t>
      </w:r>
      <w:r w:rsidR="007B48E0" w:rsidRPr="003A47F0">
        <w:rPr>
          <w:lang w:val="es-ES"/>
        </w:rPr>
        <w:t xml:space="preserve">ueden </w:t>
      </w:r>
      <w:r w:rsidR="0090381B" w:rsidRPr="003A47F0">
        <w:rPr>
          <w:lang w:val="es-ES"/>
        </w:rPr>
        <w:t>desarroll</w:t>
      </w:r>
      <w:r w:rsidR="00F60F7A" w:rsidRPr="003A47F0">
        <w:rPr>
          <w:lang w:val="es-ES"/>
        </w:rPr>
        <w:t>ar al máximo</w:t>
      </w:r>
      <w:r w:rsidR="007B48E0" w:rsidRPr="003A47F0">
        <w:rPr>
          <w:lang w:val="es-ES"/>
        </w:rPr>
        <w:t xml:space="preserve"> su</w:t>
      </w:r>
      <w:r w:rsidR="000A47FE" w:rsidRPr="003A47F0">
        <w:rPr>
          <w:lang w:val="es-ES"/>
        </w:rPr>
        <w:t xml:space="preserve"> poten</w:t>
      </w:r>
      <w:r w:rsidR="007B48E0" w:rsidRPr="003A47F0">
        <w:rPr>
          <w:lang w:val="es-ES"/>
        </w:rPr>
        <w:t>c</w:t>
      </w:r>
      <w:r w:rsidR="000A47FE" w:rsidRPr="003A47F0">
        <w:rPr>
          <w:lang w:val="es-ES"/>
        </w:rPr>
        <w:t xml:space="preserve">ial, </w:t>
      </w:r>
      <w:r w:rsidR="007B48E0" w:rsidRPr="003A47F0">
        <w:rPr>
          <w:lang w:val="es-ES"/>
        </w:rPr>
        <w:t>independientemente de</w:t>
      </w:r>
      <w:r w:rsidR="00F60F7A" w:rsidRPr="003A47F0">
        <w:rPr>
          <w:lang w:val="es-ES"/>
        </w:rPr>
        <w:t xml:space="preserve"> cual sea su extracción socioeconómica.</w:t>
      </w:r>
      <w:r w:rsidR="000A47FE" w:rsidRPr="003A47F0">
        <w:rPr>
          <w:lang w:val="es-ES"/>
        </w:rPr>
        <w:t xml:space="preserve"> </w:t>
      </w:r>
      <w:r w:rsidR="007B48E0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obliga</w:t>
      </w:r>
      <w:r w:rsidR="007B48E0" w:rsidRPr="003A47F0">
        <w:rPr>
          <w:lang w:val="es-ES"/>
        </w:rPr>
        <w:t>ción de</w:t>
      </w:r>
      <w:r w:rsidR="000A47FE" w:rsidRPr="003A47F0">
        <w:rPr>
          <w:lang w:val="es-ES"/>
        </w:rPr>
        <w:t xml:space="preserve"> re</w:t>
      </w:r>
      <w:r w:rsidR="007B48E0" w:rsidRPr="003A47F0">
        <w:rPr>
          <w:lang w:val="es-ES"/>
        </w:rPr>
        <w:t xml:space="preserve">petir </w:t>
      </w:r>
      <w:r w:rsidR="00F60F7A" w:rsidRPr="003A47F0">
        <w:rPr>
          <w:lang w:val="es-ES"/>
        </w:rPr>
        <w:t>las pruebas</w:t>
      </w:r>
      <w:r w:rsidR="007B48E0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7B48E0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F60F7A" w:rsidRPr="003A47F0">
        <w:rPr>
          <w:lang w:val="es-ES"/>
        </w:rPr>
        <w:t>as</w:t>
      </w:r>
      <w:r w:rsidR="007B48E0" w:rsidRPr="003A47F0">
        <w:rPr>
          <w:lang w:val="es-ES"/>
        </w:rPr>
        <w:t xml:space="preserve"> en determinadas</w:t>
      </w:r>
      <w:r w:rsidR="000B7BD8" w:rsidRPr="003A47F0">
        <w:rPr>
          <w:lang w:val="es-ES"/>
        </w:rPr>
        <w:t xml:space="preserve"> fechas contribuirá a e</w:t>
      </w:r>
      <w:r w:rsidR="00F60F7A" w:rsidRPr="003A47F0">
        <w:rPr>
          <w:lang w:val="es-ES"/>
        </w:rPr>
        <w:t>vitar</w:t>
      </w:r>
      <w:r w:rsidR="000B7BD8" w:rsidRPr="003A47F0">
        <w:rPr>
          <w:lang w:val="es-ES"/>
        </w:rPr>
        <w:t xml:space="preserve"> las evaluaciones subje</w:t>
      </w:r>
      <w:r w:rsidR="000A47FE" w:rsidRPr="003A47F0">
        <w:rPr>
          <w:lang w:val="es-ES"/>
        </w:rPr>
        <w:t>tiv</w:t>
      </w:r>
      <w:r w:rsidR="000B7BD8" w:rsidRPr="003A47F0">
        <w:rPr>
          <w:lang w:val="es-ES"/>
        </w:rPr>
        <w:t>as de su</w:t>
      </w:r>
      <w:r w:rsidR="000A47FE" w:rsidRPr="003A47F0">
        <w:rPr>
          <w:lang w:val="es-ES"/>
        </w:rPr>
        <w:t xml:space="preserve"> conduct</w:t>
      </w:r>
      <w:r w:rsidR="000B7BD8" w:rsidRPr="003A47F0">
        <w:rPr>
          <w:lang w:val="es-ES"/>
        </w:rPr>
        <w:t>a</w:t>
      </w:r>
      <w:r w:rsidR="00F60F7A" w:rsidRPr="003A47F0">
        <w:rPr>
          <w:lang w:val="es-ES"/>
        </w:rPr>
        <w:t xml:space="preserve"> y de sus aptitudes</w:t>
      </w:r>
      <w:r w:rsidR="000A47FE" w:rsidRPr="003A47F0">
        <w:rPr>
          <w:lang w:val="es-ES"/>
        </w:rPr>
        <w:t xml:space="preserve">. </w:t>
      </w:r>
      <w:r w:rsidR="000B7BD8" w:rsidRPr="003A47F0">
        <w:rPr>
          <w:lang w:val="es-ES"/>
        </w:rPr>
        <w:t>También será</w:t>
      </w:r>
      <w:r w:rsidR="000A47FE" w:rsidRPr="003A47F0">
        <w:rPr>
          <w:lang w:val="es-ES"/>
        </w:rPr>
        <w:t xml:space="preserve"> important</w:t>
      </w:r>
      <w:r w:rsidR="000B7BD8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0B7BD8" w:rsidRPr="003A47F0">
        <w:rPr>
          <w:lang w:val="es-ES"/>
        </w:rPr>
        <w:t>adoptar otras medidas</w:t>
      </w:r>
      <w:r w:rsidR="00F60F7A" w:rsidRPr="003A47F0">
        <w:rPr>
          <w:lang w:val="es-ES"/>
        </w:rPr>
        <w:t xml:space="preserve"> susceptibles de ayudar al</w:t>
      </w:r>
      <w:r w:rsidR="00D06E89" w:rsidRPr="003A47F0">
        <w:rPr>
          <w:lang w:val="es-ES"/>
        </w:rPr>
        <w:t xml:space="preserve"> niño</w:t>
      </w:r>
      <w:r w:rsidR="00F60F7A" w:rsidRPr="003A47F0">
        <w:rPr>
          <w:lang w:val="es-ES"/>
        </w:rPr>
        <w:t xml:space="preserve"> en función</w:t>
      </w:r>
      <w:r w:rsidR="000B7BD8" w:rsidRPr="003A47F0">
        <w:rPr>
          <w:lang w:val="es-ES"/>
        </w:rPr>
        <w:t xml:space="preserve"> </w:t>
      </w:r>
      <w:r w:rsidR="00F60F7A" w:rsidRPr="003A47F0">
        <w:rPr>
          <w:lang w:val="es-ES"/>
        </w:rPr>
        <w:t>de</w:t>
      </w:r>
      <w:r w:rsidR="000B7BD8" w:rsidRPr="003A47F0">
        <w:rPr>
          <w:lang w:val="es-ES"/>
        </w:rPr>
        <w:t>l</w:t>
      </w:r>
      <w:r w:rsidR="000A47FE" w:rsidRPr="003A47F0">
        <w:rPr>
          <w:lang w:val="es-ES"/>
        </w:rPr>
        <w:t xml:space="preserve"> program</w:t>
      </w:r>
      <w:r w:rsidR="000B7BD8" w:rsidRPr="003A47F0">
        <w:rPr>
          <w:lang w:val="es-ES"/>
        </w:rPr>
        <w:t>a</w:t>
      </w:r>
      <w:r w:rsidR="000A47FE" w:rsidRPr="003A47F0">
        <w:rPr>
          <w:lang w:val="es-ES"/>
        </w:rPr>
        <w:t xml:space="preserve"> educati</w:t>
      </w:r>
      <w:r w:rsidR="000B7BD8" w:rsidRPr="003A47F0">
        <w:rPr>
          <w:lang w:val="es-ES"/>
        </w:rPr>
        <w:t>v</w:t>
      </w:r>
      <w:r w:rsidR="000A47FE" w:rsidRPr="003A47F0">
        <w:rPr>
          <w:lang w:val="es-ES"/>
        </w:rPr>
        <w:t xml:space="preserve">o </w:t>
      </w:r>
      <w:r w:rsidR="00F60F7A" w:rsidRPr="003A47F0">
        <w:rPr>
          <w:lang w:val="es-ES"/>
        </w:rPr>
        <w:t>aplicable a los alumnos escolarizados en escuelas normales.</w:t>
      </w:r>
      <w:r w:rsidR="000A47FE" w:rsidRPr="003A47F0">
        <w:rPr>
          <w:lang w:val="es-ES"/>
        </w:rPr>
        <w:t xml:space="preserve"> </w:t>
      </w:r>
      <w:r w:rsidR="00FC37A0" w:rsidRPr="003A47F0">
        <w:rPr>
          <w:lang w:val="es-ES"/>
        </w:rPr>
        <w:t>L</w:t>
      </w:r>
      <w:r w:rsidR="00F60F7A" w:rsidRPr="003A47F0">
        <w:rPr>
          <w:lang w:val="es-ES"/>
        </w:rPr>
        <w:t>a</w:t>
      </w:r>
      <w:r w:rsidR="00FC37A0" w:rsidRPr="003A47F0">
        <w:rPr>
          <w:lang w:val="es-ES"/>
        </w:rPr>
        <w:t>s pr</w:t>
      </w:r>
      <w:r w:rsidR="00F60F7A" w:rsidRPr="003A47F0">
        <w:rPr>
          <w:lang w:val="es-ES"/>
        </w:rPr>
        <w:t>uebas</w:t>
      </w:r>
      <w:r w:rsidR="00FC37A0" w:rsidRPr="003A47F0">
        <w:rPr>
          <w:lang w:val="es-ES"/>
        </w:rPr>
        <w:t xml:space="preserve"> d</w:t>
      </w:r>
      <w:r w:rsidR="000A47FE" w:rsidRPr="003A47F0">
        <w:rPr>
          <w:lang w:val="es-ES"/>
        </w:rPr>
        <w:t>iagn</w:t>
      </w:r>
      <w:r w:rsidR="00FC37A0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F60F7A" w:rsidRPr="003A47F0">
        <w:rPr>
          <w:lang w:val="es-ES"/>
        </w:rPr>
        <w:t>a</w:t>
      </w:r>
      <w:r w:rsidR="00FC37A0" w:rsidRPr="003A47F0">
        <w:rPr>
          <w:lang w:val="es-ES"/>
        </w:rPr>
        <w:t>s sirven para</w:t>
      </w:r>
      <w:r w:rsidR="000A47FE" w:rsidRPr="003A47F0">
        <w:rPr>
          <w:lang w:val="es-ES"/>
        </w:rPr>
        <w:t xml:space="preserve"> identifica</w:t>
      </w:r>
      <w:r w:rsidR="00FC37A0" w:rsidRPr="003A47F0">
        <w:rPr>
          <w:lang w:val="es-ES"/>
        </w:rPr>
        <w:t>r</w:t>
      </w:r>
      <w:r w:rsidR="0090381B" w:rsidRPr="003A47F0">
        <w:rPr>
          <w:lang w:val="es-ES"/>
        </w:rPr>
        <w:t xml:space="preserve"> </w:t>
      </w:r>
      <w:r w:rsidR="00FC37A0" w:rsidRPr="003A47F0">
        <w:rPr>
          <w:lang w:val="es-ES"/>
        </w:rPr>
        <w:t>las necesidades</w:t>
      </w:r>
      <w:r w:rsidR="000A47FE" w:rsidRPr="003A47F0">
        <w:rPr>
          <w:lang w:val="es-ES"/>
        </w:rPr>
        <w:t xml:space="preserve"> educati</w:t>
      </w:r>
      <w:r w:rsidR="00FC37A0" w:rsidRPr="003A47F0">
        <w:rPr>
          <w:lang w:val="es-ES"/>
        </w:rPr>
        <w:t>vas especiales</w:t>
      </w:r>
      <w:r w:rsidR="00F60F7A" w:rsidRPr="003A47F0">
        <w:rPr>
          <w:lang w:val="es-ES"/>
        </w:rPr>
        <w:t xml:space="preserve"> de los niños durante su escolaridad</w:t>
      </w:r>
      <w:r w:rsidR="000A47FE" w:rsidRPr="003A47F0">
        <w:rPr>
          <w:lang w:val="es-ES"/>
        </w:rPr>
        <w:t xml:space="preserve">. </w:t>
      </w:r>
      <w:r w:rsidR="00D06E89" w:rsidRPr="003A47F0">
        <w:rPr>
          <w:lang w:val="es-ES"/>
        </w:rPr>
        <w:t>Dada</w:t>
      </w:r>
      <w:r w:rsidR="00B96E90" w:rsidRPr="003A47F0">
        <w:rPr>
          <w:lang w:val="es-ES"/>
        </w:rPr>
        <w:t xml:space="preserve"> </w:t>
      </w:r>
      <w:r w:rsidR="00F60F7A" w:rsidRPr="003A47F0">
        <w:rPr>
          <w:lang w:val="es-ES"/>
        </w:rPr>
        <w:t>la necesidad de</w:t>
      </w:r>
      <w:r w:rsidR="00790667" w:rsidRPr="003A47F0">
        <w:rPr>
          <w:lang w:val="es-ES"/>
        </w:rPr>
        <w:t xml:space="preserve"> </w:t>
      </w:r>
      <w:r w:rsidR="00B96E90" w:rsidRPr="003A47F0">
        <w:rPr>
          <w:lang w:val="es-ES"/>
        </w:rPr>
        <w:t>dotarlos de mayor especificidad para los niños con problemas de lenguaje o para los que han de desarrollar sus habilidades s</w:t>
      </w:r>
      <w:r w:rsidR="000A47FE" w:rsidRPr="003A47F0">
        <w:rPr>
          <w:lang w:val="es-ES"/>
        </w:rPr>
        <w:t>ocial</w:t>
      </w:r>
      <w:r w:rsidR="00B96E90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</w:t>
      </w:r>
      <w:r w:rsidR="00B96E90" w:rsidRPr="003A47F0">
        <w:rPr>
          <w:lang w:val="es-ES"/>
        </w:rPr>
        <w:t>se ha elaborado y puesto en práctica una nueva herramienta de</w:t>
      </w:r>
      <w:r w:rsidR="000A47FE" w:rsidRPr="003A47F0">
        <w:rPr>
          <w:lang w:val="es-ES"/>
        </w:rPr>
        <w:t xml:space="preserve"> diagn</w:t>
      </w:r>
      <w:r w:rsidR="00B96E90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B96E90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5662F4" w:rsidRPr="003A47F0">
        <w:rPr>
          <w:lang w:val="es-ES"/>
        </w:rPr>
        <w:t>destinada a</w:t>
      </w:r>
      <w:r w:rsidR="00B96E90" w:rsidRPr="003A47F0">
        <w:rPr>
          <w:lang w:val="es-ES"/>
        </w:rPr>
        <w:t xml:space="preserve"> este grupo diana</w:t>
      </w:r>
      <w:r w:rsidR="000A47FE" w:rsidRPr="003A47F0">
        <w:rPr>
          <w:lang w:val="es-ES"/>
        </w:rPr>
        <w:t xml:space="preserve">. </w:t>
      </w:r>
      <w:r w:rsidR="00F60F7A" w:rsidRPr="003A47F0">
        <w:rPr>
          <w:lang w:val="es-ES"/>
        </w:rPr>
        <w:t>Con arreglo a</w:t>
      </w:r>
      <w:r w:rsidR="00B96E90" w:rsidRPr="003A47F0">
        <w:rPr>
          <w:lang w:val="es-ES"/>
        </w:rPr>
        <w:t xml:space="preserve"> las condic</w:t>
      </w:r>
      <w:r w:rsidR="000A47FE" w:rsidRPr="003A47F0">
        <w:rPr>
          <w:lang w:val="es-ES"/>
        </w:rPr>
        <w:t>ion</w:t>
      </w:r>
      <w:r w:rsidR="00B96E90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0381B" w:rsidRPr="003A47F0">
        <w:rPr>
          <w:lang w:val="es-ES"/>
        </w:rPr>
        <w:t>estipula</w:t>
      </w:r>
      <w:r w:rsidR="00B96E90" w:rsidRPr="003A47F0">
        <w:rPr>
          <w:lang w:val="es-ES"/>
        </w:rPr>
        <w:t xml:space="preserve">das en los </w:t>
      </w:r>
      <w:r w:rsidR="00F60F7A" w:rsidRPr="003A47F0">
        <w:rPr>
          <w:lang w:val="es-ES"/>
        </w:rPr>
        <w:t>reglamentos</w:t>
      </w:r>
      <w:r w:rsidR="006332A7" w:rsidRPr="003A47F0">
        <w:rPr>
          <w:lang w:val="es-ES"/>
        </w:rPr>
        <w:t xml:space="preserve">, los </w:t>
      </w:r>
      <w:r w:rsidR="00F60F7A" w:rsidRPr="003A47F0">
        <w:rPr>
          <w:lang w:val="es-ES"/>
        </w:rPr>
        <w:t>alumnos cuyas pruebas</w:t>
      </w:r>
      <w:r w:rsidR="000A47FE" w:rsidRPr="003A47F0">
        <w:rPr>
          <w:lang w:val="es-ES"/>
        </w:rPr>
        <w:t xml:space="preserve"> diagn</w:t>
      </w:r>
      <w:r w:rsidR="00F60F7A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6332A7" w:rsidRPr="003A47F0">
        <w:rPr>
          <w:lang w:val="es-ES"/>
        </w:rPr>
        <w:t>a</w:t>
      </w:r>
      <w:r w:rsidR="00D06E89" w:rsidRPr="003A47F0">
        <w:rPr>
          <w:lang w:val="es-ES"/>
        </w:rPr>
        <w:t>s</w:t>
      </w:r>
      <w:r w:rsidR="006332A7" w:rsidRPr="003A47F0">
        <w:rPr>
          <w:lang w:val="es-ES"/>
        </w:rPr>
        <w:t xml:space="preserve"> no </w:t>
      </w:r>
      <w:r w:rsidR="00F60F7A" w:rsidRPr="003A47F0">
        <w:rPr>
          <w:lang w:val="es-ES"/>
        </w:rPr>
        <w:t>pongan de manifiesto la existencia de un</w:t>
      </w:r>
      <w:r w:rsidR="006332A7" w:rsidRPr="003A47F0">
        <w:rPr>
          <w:lang w:val="es-ES"/>
        </w:rPr>
        <w:t xml:space="preserve"> problema de </w:t>
      </w:r>
      <w:r w:rsidR="0090381B" w:rsidRPr="003A47F0">
        <w:rPr>
          <w:lang w:val="es-ES"/>
        </w:rPr>
        <w:t>discapacida</w:t>
      </w:r>
      <w:r w:rsidR="006332A7" w:rsidRPr="003A47F0">
        <w:rPr>
          <w:lang w:val="es-ES"/>
        </w:rPr>
        <w:t>d</w:t>
      </w:r>
      <w:r w:rsidR="000A47FE" w:rsidRPr="003A47F0">
        <w:rPr>
          <w:lang w:val="es-ES"/>
        </w:rPr>
        <w:t xml:space="preserve">, </w:t>
      </w:r>
      <w:r w:rsidR="006332A7" w:rsidRPr="003A47F0">
        <w:rPr>
          <w:lang w:val="es-ES"/>
        </w:rPr>
        <w:t xml:space="preserve">ya sea </w:t>
      </w:r>
      <w:r w:rsidR="007E4672" w:rsidRPr="003A47F0">
        <w:rPr>
          <w:lang w:val="es-ES"/>
        </w:rPr>
        <w:t>mental o de otra índole</w:t>
      </w:r>
      <w:r w:rsidR="000A47FE" w:rsidRPr="003A47F0">
        <w:rPr>
          <w:lang w:val="es-ES"/>
        </w:rPr>
        <w:t xml:space="preserve"> </w:t>
      </w:r>
      <w:r w:rsidR="006332A7" w:rsidRPr="003A47F0">
        <w:rPr>
          <w:lang w:val="es-ES"/>
        </w:rPr>
        <w:t>que justifique</w:t>
      </w:r>
      <w:r w:rsidR="00F60F7A" w:rsidRPr="003A47F0">
        <w:rPr>
          <w:lang w:val="es-ES"/>
        </w:rPr>
        <w:t xml:space="preserve"> su inscripción en una escuela especializada</w:t>
      </w:r>
      <w:r w:rsidR="006332A7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332A7" w:rsidRPr="003A47F0">
        <w:rPr>
          <w:lang w:val="es-ES"/>
        </w:rPr>
        <w:t>no deben ser</w:t>
      </w:r>
      <w:r w:rsidR="000A47FE" w:rsidRPr="003A47F0">
        <w:rPr>
          <w:lang w:val="es-ES"/>
        </w:rPr>
        <w:t xml:space="preserve"> e</w:t>
      </w:r>
      <w:r w:rsidR="00F60F7A" w:rsidRPr="003A47F0">
        <w:rPr>
          <w:lang w:val="es-ES"/>
        </w:rPr>
        <w:t>scolarizados</w:t>
      </w:r>
      <w:r w:rsidR="006332A7" w:rsidRPr="003A47F0">
        <w:rPr>
          <w:lang w:val="es-ES"/>
        </w:rPr>
        <w:t xml:space="preserve"> en escuelas e</w:t>
      </w:r>
      <w:r w:rsidR="000A47FE" w:rsidRPr="003A47F0">
        <w:rPr>
          <w:lang w:val="es-ES"/>
        </w:rPr>
        <w:t>special</w:t>
      </w:r>
      <w:r w:rsidR="006332A7" w:rsidRPr="003A47F0">
        <w:rPr>
          <w:lang w:val="es-ES"/>
        </w:rPr>
        <w:t>es</w:t>
      </w:r>
      <w:r w:rsidR="00F60F7A" w:rsidRPr="003A47F0">
        <w:rPr>
          <w:lang w:val="es-ES"/>
        </w:rPr>
        <w:t>.</w:t>
      </w:r>
      <w:r w:rsidR="00D06E89" w:rsidRPr="003A47F0">
        <w:rPr>
          <w:lang w:val="es-ES"/>
        </w:rPr>
        <w:t xml:space="preserve"> E</w:t>
      </w:r>
      <w:r w:rsidR="006332A7" w:rsidRPr="003A47F0">
        <w:rPr>
          <w:lang w:val="es-ES"/>
        </w:rPr>
        <w:t xml:space="preserve">l objetivo de </w:t>
      </w:r>
      <w:smartTag w:uri="urn:schemas-microsoft-com:office:smarttags" w:element="PersonName">
        <w:smartTagPr>
          <w:attr w:name="ProductID" w:val="la Inspecci￳n Escolar"/>
        </w:smartTagPr>
        <w:r w:rsidR="006332A7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6332A7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6332A7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6332A7" w:rsidRPr="003A47F0">
          <w:rPr>
            <w:lang w:val="es-ES"/>
          </w:rPr>
          <w:t xml:space="preserve"> Escolar</w:t>
        </w:r>
      </w:smartTag>
      <w:r w:rsidR="000A47FE" w:rsidRPr="003A47F0">
        <w:rPr>
          <w:lang w:val="es-ES"/>
        </w:rPr>
        <w:t xml:space="preserve"> </w:t>
      </w:r>
      <w:r w:rsidR="006332A7" w:rsidRPr="003A47F0">
        <w:rPr>
          <w:lang w:val="es-ES"/>
        </w:rPr>
        <w:t xml:space="preserve">radica en supervisar </w:t>
      </w:r>
      <w:r w:rsidR="00D06E89" w:rsidRPr="003A47F0">
        <w:rPr>
          <w:lang w:val="es-ES"/>
        </w:rPr>
        <w:t xml:space="preserve">la aplicación de esos reglamentos </w:t>
      </w:r>
      <w:r w:rsidR="006332A7" w:rsidRPr="003A47F0">
        <w:rPr>
          <w:lang w:val="es-ES"/>
        </w:rPr>
        <w:t>y</w:t>
      </w:r>
      <w:r w:rsidR="00790667" w:rsidRPr="003A47F0">
        <w:rPr>
          <w:lang w:val="es-ES"/>
        </w:rPr>
        <w:t xml:space="preserve"> </w:t>
      </w:r>
      <w:r w:rsidR="006332A7" w:rsidRPr="003A47F0">
        <w:rPr>
          <w:lang w:val="es-ES"/>
        </w:rPr>
        <w:t xml:space="preserve">articular </w:t>
      </w:r>
      <w:r w:rsidR="00D06E89" w:rsidRPr="003A47F0">
        <w:rPr>
          <w:lang w:val="es-ES"/>
        </w:rPr>
        <w:t xml:space="preserve">las </w:t>
      </w:r>
      <w:r w:rsidR="000F0743" w:rsidRPr="003A47F0">
        <w:rPr>
          <w:lang w:val="es-ES"/>
        </w:rPr>
        <w:t>m</w:t>
      </w:r>
      <w:r w:rsidR="006332A7" w:rsidRPr="003A47F0">
        <w:rPr>
          <w:lang w:val="es-ES"/>
        </w:rPr>
        <w:t xml:space="preserve">edidas </w:t>
      </w:r>
      <w:r w:rsidR="00D06E89" w:rsidRPr="003A47F0">
        <w:rPr>
          <w:lang w:val="es-ES"/>
        </w:rPr>
        <w:t>oportunas</w:t>
      </w:r>
      <w:r w:rsidR="006332A7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5439B" w:rsidRPr="003A47F0">
        <w:rPr>
          <w:lang w:val="es-ES"/>
        </w:rPr>
        <w:t>haciendo especial hincapié</w:t>
      </w:r>
      <w:r w:rsidR="000A47FE" w:rsidRPr="003A47F0">
        <w:rPr>
          <w:lang w:val="es-ES"/>
        </w:rPr>
        <w:t xml:space="preserve"> </w:t>
      </w:r>
      <w:r w:rsidR="00B5439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5439B" w:rsidRPr="003A47F0">
        <w:rPr>
          <w:lang w:val="es-ES"/>
        </w:rPr>
        <w:t xml:space="preserve">los niños procedentes de un entorno </w:t>
      </w:r>
      <w:r w:rsidR="000A47FE" w:rsidRPr="003A47F0">
        <w:rPr>
          <w:lang w:val="es-ES"/>
        </w:rPr>
        <w:t>social</w:t>
      </w:r>
      <w:r w:rsidR="00D06E89" w:rsidRPr="003A47F0">
        <w:rPr>
          <w:lang w:val="es-ES"/>
        </w:rPr>
        <w:t>mente desfavorecido</w:t>
      </w:r>
      <w:r w:rsidR="00B5439B" w:rsidRPr="003A47F0">
        <w:rPr>
          <w:lang w:val="es-ES"/>
        </w:rPr>
        <w:t xml:space="preserve"> y de las</w:t>
      </w:r>
      <w:r w:rsidR="000A47FE" w:rsidRPr="003A47F0">
        <w:rPr>
          <w:lang w:val="es-ES"/>
        </w:rPr>
        <w:t xml:space="preserve"> comuni</w:t>
      </w:r>
      <w:r w:rsidR="00B5439B" w:rsidRPr="003A47F0">
        <w:rPr>
          <w:lang w:val="es-ES"/>
        </w:rPr>
        <w:t>dades romaníes</w:t>
      </w:r>
      <w:r w:rsidR="00564270" w:rsidRPr="003A47F0">
        <w:rPr>
          <w:lang w:val="es-ES"/>
        </w:rPr>
        <w:t>, con la finalidad</w:t>
      </w:r>
      <w:r w:rsidR="00B5439B" w:rsidRPr="003A47F0">
        <w:rPr>
          <w:lang w:val="es-ES"/>
        </w:rPr>
        <w:t xml:space="preserve"> </w:t>
      </w:r>
      <w:r w:rsidR="00564270" w:rsidRPr="003A47F0">
        <w:rPr>
          <w:lang w:val="es-ES"/>
        </w:rPr>
        <w:t>d</w:t>
      </w:r>
      <w:r w:rsidR="00B5439B" w:rsidRPr="003A47F0">
        <w:rPr>
          <w:lang w:val="es-ES"/>
        </w:rPr>
        <w:t>e configurar herramientas y</w:t>
      </w:r>
      <w:r w:rsidR="000A47FE" w:rsidRPr="003A47F0">
        <w:rPr>
          <w:lang w:val="es-ES"/>
        </w:rPr>
        <w:t xml:space="preserve"> </w:t>
      </w:r>
      <w:r w:rsidR="00564270" w:rsidRPr="003A47F0">
        <w:rPr>
          <w:lang w:val="es-ES"/>
        </w:rPr>
        <w:t>métodos</w:t>
      </w:r>
      <w:r w:rsidR="000A47FE" w:rsidRPr="003A47F0">
        <w:rPr>
          <w:lang w:val="es-ES"/>
        </w:rPr>
        <w:t xml:space="preserve"> diagn</w:t>
      </w:r>
      <w:r w:rsidR="00B5439B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B5439B" w:rsidRPr="003A47F0">
        <w:rPr>
          <w:lang w:val="es-ES"/>
        </w:rPr>
        <w:t>os</w:t>
      </w:r>
      <w:r w:rsidR="00AF126C" w:rsidRPr="003A47F0">
        <w:rPr>
          <w:lang w:val="es-ES"/>
        </w:rPr>
        <w:t xml:space="preserve"> fiables, centrados en la identificac</w:t>
      </w:r>
      <w:r w:rsidR="000A47FE" w:rsidRPr="003A47F0">
        <w:rPr>
          <w:lang w:val="es-ES"/>
        </w:rPr>
        <w:t>i</w:t>
      </w:r>
      <w:r w:rsidR="00AF126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F126C" w:rsidRPr="003A47F0">
        <w:rPr>
          <w:lang w:val="es-ES"/>
        </w:rPr>
        <w:t>de las necesidades</w:t>
      </w:r>
      <w:r w:rsidR="000A47FE" w:rsidRPr="003A47F0">
        <w:rPr>
          <w:lang w:val="es-ES"/>
        </w:rPr>
        <w:t xml:space="preserve"> educati</w:t>
      </w:r>
      <w:r w:rsidR="00AF126C" w:rsidRPr="003A47F0">
        <w:rPr>
          <w:lang w:val="es-ES"/>
        </w:rPr>
        <w:t>vas especiales de los niños</w:t>
      </w:r>
      <w:r w:rsidR="000A47FE" w:rsidRPr="003A47F0">
        <w:rPr>
          <w:lang w:val="es-ES"/>
        </w:rPr>
        <w:t xml:space="preserve"> </w:t>
      </w:r>
      <w:r w:rsidR="00AF126C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AF126C" w:rsidRPr="003A47F0">
        <w:rPr>
          <w:lang w:val="es-ES"/>
        </w:rPr>
        <w:t>níes</w:t>
      </w:r>
      <w:r w:rsidR="000A47FE" w:rsidRPr="003A47F0">
        <w:rPr>
          <w:lang w:val="es-ES"/>
        </w:rPr>
        <w:t>, as</w:t>
      </w:r>
      <w:r w:rsidR="00AF126C" w:rsidRPr="003A47F0">
        <w:rPr>
          <w:lang w:val="es-ES"/>
        </w:rPr>
        <w:t xml:space="preserve">í como en la </w:t>
      </w:r>
      <w:r w:rsidR="00564270" w:rsidRPr="003A47F0">
        <w:rPr>
          <w:lang w:val="es-ES"/>
        </w:rPr>
        <w:t>verificación</w:t>
      </w:r>
      <w:r w:rsidR="000A47FE" w:rsidRPr="003A47F0">
        <w:rPr>
          <w:lang w:val="es-ES"/>
        </w:rPr>
        <w:t xml:space="preserve"> </w:t>
      </w:r>
      <w:r w:rsidR="00AF126C" w:rsidRPr="003A47F0">
        <w:rPr>
          <w:lang w:val="es-ES"/>
        </w:rPr>
        <w:t xml:space="preserve">por parte de </w:t>
      </w:r>
      <w:smartTag w:uri="urn:schemas-microsoft-com:office:smarttags" w:element="PersonName">
        <w:smartTagPr>
          <w:attr w:name="ProductID" w:val="la Inspecci￳n Escolar"/>
        </w:smartTagPr>
        <w:r w:rsidR="00AF126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Inspec</w:t>
        </w:r>
        <w:r w:rsidR="00AF126C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AF126C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 </w:t>
        </w:r>
        <w:r w:rsidR="00AF126C" w:rsidRPr="003A47F0">
          <w:rPr>
            <w:lang w:val="es-ES"/>
          </w:rPr>
          <w:t>Escolar</w:t>
        </w:r>
      </w:smartTag>
      <w:r w:rsidR="00564270" w:rsidRPr="003A47F0">
        <w:rPr>
          <w:lang w:val="es-ES"/>
        </w:rPr>
        <w:t xml:space="preserve"> del procedimiento observado durante el</w:t>
      </w:r>
      <w:r w:rsidR="00AF126C" w:rsidRPr="003A47F0">
        <w:rPr>
          <w:lang w:val="es-ES"/>
        </w:rPr>
        <w:t xml:space="preserve"> </w:t>
      </w:r>
      <w:r w:rsidR="000A47FE" w:rsidRPr="003A47F0">
        <w:rPr>
          <w:lang w:val="es-ES"/>
        </w:rPr>
        <w:t>diagn</w:t>
      </w:r>
      <w:r w:rsidR="00AF126C" w:rsidRPr="003A47F0">
        <w:rPr>
          <w:lang w:val="es-ES"/>
        </w:rPr>
        <w:t>ó</w:t>
      </w:r>
      <w:r w:rsidR="000A47FE" w:rsidRPr="003A47F0">
        <w:rPr>
          <w:lang w:val="es-ES"/>
        </w:rPr>
        <w:t>stic</w:t>
      </w:r>
      <w:r w:rsidR="00AF126C" w:rsidRPr="003A47F0">
        <w:rPr>
          <w:lang w:val="es-ES"/>
        </w:rPr>
        <w:t>o</w:t>
      </w:r>
      <w:r w:rsidR="00564270" w:rsidRPr="003A47F0">
        <w:rPr>
          <w:lang w:val="es-ES"/>
        </w:rPr>
        <w:t xml:space="preserve"> inicial y la repetición de las pruebas</w:t>
      </w:r>
      <w:r w:rsidR="00AF126C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58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AF126C" w:rsidRPr="003A47F0">
        <w:rPr>
          <w:lang w:val="es-ES"/>
        </w:rPr>
        <w:t>E</w:t>
      </w:r>
      <w:r w:rsidR="000A47FE" w:rsidRPr="003A47F0">
        <w:rPr>
          <w:lang w:val="es-ES"/>
        </w:rPr>
        <w:t>n 2008, e</w:t>
      </w:r>
      <w:r w:rsidR="00AF126C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</w:t>
      </w:r>
      <w:r w:rsidR="00AF126C" w:rsidRPr="003A47F0">
        <w:rPr>
          <w:lang w:val="es-ES"/>
        </w:rPr>
        <w:t>inisterio de Educación</w:t>
      </w:r>
      <w:r w:rsidR="00EF589E" w:rsidRPr="003A47F0">
        <w:rPr>
          <w:lang w:val="es-ES"/>
        </w:rPr>
        <w:t>, Ciencia, Investigación y Deporte</w:t>
      </w:r>
      <w:r w:rsidR="00AF126C" w:rsidRPr="003A47F0">
        <w:rPr>
          <w:lang w:val="es-ES"/>
        </w:rPr>
        <w:t xml:space="preserve"> </w:t>
      </w:r>
      <w:r w:rsidR="00214C2B" w:rsidRPr="003A47F0">
        <w:rPr>
          <w:lang w:val="es-ES"/>
        </w:rPr>
        <w:t>abrió</w:t>
      </w:r>
      <w:r w:rsidR="00AF126C" w:rsidRPr="003A47F0">
        <w:rPr>
          <w:lang w:val="es-ES"/>
        </w:rPr>
        <w:t xml:space="preserve"> un</w:t>
      </w:r>
      <w:r w:rsidR="00214C2B" w:rsidRPr="003A47F0">
        <w:rPr>
          <w:lang w:val="es-ES"/>
        </w:rPr>
        <w:t>a</w:t>
      </w:r>
      <w:r w:rsidR="00AF126C" w:rsidRPr="003A47F0">
        <w:rPr>
          <w:lang w:val="es-ES"/>
        </w:rPr>
        <w:t xml:space="preserve"> </w:t>
      </w:r>
      <w:r w:rsidR="00214C2B" w:rsidRPr="003A47F0">
        <w:rPr>
          <w:lang w:val="es-ES"/>
        </w:rPr>
        <w:t>convocatoria</w:t>
      </w:r>
      <w:r w:rsidR="00AF126C" w:rsidRPr="003A47F0">
        <w:rPr>
          <w:lang w:val="es-ES"/>
        </w:rPr>
        <w:t xml:space="preserve"> </w:t>
      </w:r>
      <w:r w:rsidR="00C80AB6" w:rsidRPr="003A47F0">
        <w:rPr>
          <w:lang w:val="es-ES"/>
        </w:rPr>
        <w:t>para la presentación de</w:t>
      </w:r>
      <w:r w:rsidR="00AF126C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</w:t>
      </w:r>
      <w:r w:rsidR="00AF126C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AF126C" w:rsidRPr="003A47F0">
        <w:rPr>
          <w:lang w:val="es-ES"/>
        </w:rPr>
        <w:t>o</w:t>
      </w:r>
      <w:r w:rsidR="00C80AB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AF126C" w:rsidRPr="003A47F0">
        <w:rPr>
          <w:lang w:val="es-ES"/>
        </w:rPr>
        <w:t xml:space="preserve">de </w:t>
      </w:r>
      <w:r w:rsidR="00564270" w:rsidRPr="003A47F0">
        <w:rPr>
          <w:lang w:val="es-ES"/>
        </w:rPr>
        <w:t>enseñanza en línea para</w:t>
      </w:r>
      <w:r w:rsidR="00C80AB6" w:rsidRPr="003A47F0">
        <w:rPr>
          <w:lang w:val="es-ES"/>
        </w:rPr>
        <w:t xml:space="preserve"> los niños de entornos sociales desfavorecidos</w:t>
      </w:r>
      <w:r w:rsidR="000A47FE" w:rsidRPr="003A47F0">
        <w:rPr>
          <w:lang w:val="es-ES"/>
        </w:rPr>
        <w:t xml:space="preserve">. </w:t>
      </w:r>
      <w:r w:rsidR="00C80AB6" w:rsidRPr="003A47F0">
        <w:rPr>
          <w:lang w:val="es-ES"/>
        </w:rPr>
        <w:t xml:space="preserve">Se aprobaron </w:t>
      </w:r>
      <w:r w:rsidR="000A47FE" w:rsidRPr="003A47F0">
        <w:rPr>
          <w:lang w:val="es-ES"/>
        </w:rPr>
        <w:t>25 pro</w:t>
      </w:r>
      <w:r w:rsidR="00C80AB6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C80AB6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564270" w:rsidRPr="003A47F0">
        <w:rPr>
          <w:lang w:val="es-ES"/>
        </w:rPr>
        <w:t>que se pusieron en práctica en</w:t>
      </w:r>
      <w:r w:rsidR="00C80AB6" w:rsidRPr="003A47F0">
        <w:rPr>
          <w:lang w:val="es-ES"/>
        </w:rPr>
        <w:t xml:space="preserve"> las escuelas primarias</w:t>
      </w:r>
      <w:r w:rsidR="000A47FE" w:rsidRPr="003A47F0">
        <w:rPr>
          <w:lang w:val="es-ES"/>
        </w:rPr>
        <w:t xml:space="preserve">, </w:t>
      </w:r>
      <w:r w:rsidR="00C80AB6" w:rsidRPr="003A47F0">
        <w:rPr>
          <w:lang w:val="es-ES"/>
        </w:rPr>
        <w:t xml:space="preserve">por </w:t>
      </w:r>
      <w:r w:rsidR="00214C2B" w:rsidRPr="003A47F0">
        <w:rPr>
          <w:lang w:val="es-ES"/>
        </w:rPr>
        <w:t>una</w:t>
      </w:r>
      <w:r w:rsidR="00EF589E" w:rsidRPr="003A47F0">
        <w:rPr>
          <w:lang w:val="es-ES"/>
        </w:rPr>
        <w:t xml:space="preserve"> </w:t>
      </w:r>
      <w:r w:rsidR="00C80AB6" w:rsidRPr="003A47F0">
        <w:rPr>
          <w:lang w:val="es-ES"/>
        </w:rPr>
        <w:t>cuantía</w:t>
      </w:r>
      <w:r w:rsidR="000A47FE" w:rsidRPr="003A47F0">
        <w:rPr>
          <w:lang w:val="es-ES"/>
        </w:rPr>
        <w:t xml:space="preserve"> total </w:t>
      </w:r>
      <w:r w:rsidR="00C80AB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4</w:t>
      </w:r>
      <w:r w:rsidR="00297769" w:rsidRPr="003A47F0">
        <w:rPr>
          <w:lang w:val="es-ES"/>
        </w:rPr>
        <w:t>.</w:t>
      </w:r>
      <w:r w:rsidR="000A47FE" w:rsidRPr="003A47F0">
        <w:rPr>
          <w:lang w:val="es-ES"/>
        </w:rPr>
        <w:t>938</w:t>
      </w:r>
      <w:r w:rsidR="00297769" w:rsidRPr="003A47F0">
        <w:rPr>
          <w:lang w:val="es-ES"/>
        </w:rPr>
        <w:t>.</w:t>
      </w:r>
      <w:r w:rsidR="000A47FE" w:rsidRPr="003A47F0">
        <w:rPr>
          <w:lang w:val="es-ES"/>
        </w:rPr>
        <w:t>000</w:t>
      </w:r>
      <w:r w:rsidR="00C80AB6" w:rsidRPr="003A47F0">
        <w:rPr>
          <w:lang w:val="es-ES"/>
        </w:rPr>
        <w:t xml:space="preserve"> coronas eslovacas</w:t>
      </w:r>
      <w:r w:rsidR="000A47FE" w:rsidRPr="003A47F0">
        <w:rPr>
          <w:lang w:val="es-ES"/>
        </w:rPr>
        <w:t xml:space="preserve">. </w:t>
      </w:r>
      <w:r w:rsidR="00564270" w:rsidRPr="003A47F0">
        <w:rPr>
          <w:lang w:val="es-ES"/>
        </w:rPr>
        <w:t>La meta del</w:t>
      </w:r>
      <w:r w:rsidR="00C80AB6" w:rsidRPr="003A47F0">
        <w:rPr>
          <w:lang w:val="es-ES"/>
        </w:rPr>
        <w:t xml:space="preserve"> </w:t>
      </w:r>
      <w:r w:rsidR="00564270" w:rsidRPr="003A47F0">
        <w:rPr>
          <w:lang w:val="es-ES"/>
        </w:rPr>
        <w:t>P</w:t>
      </w:r>
      <w:r w:rsidR="00C80AB6" w:rsidRPr="003A47F0">
        <w:rPr>
          <w:lang w:val="es-ES"/>
        </w:rPr>
        <w:t xml:space="preserve">royecto de </w:t>
      </w:r>
      <w:r w:rsidR="00564270" w:rsidRPr="003A47F0">
        <w:rPr>
          <w:lang w:val="es-ES"/>
        </w:rPr>
        <w:t>ense</w:t>
      </w:r>
      <w:r w:rsidR="00C80AB6" w:rsidRPr="003A47F0">
        <w:rPr>
          <w:lang w:val="es-ES"/>
        </w:rPr>
        <w:t xml:space="preserve">ñanza </w:t>
      </w:r>
      <w:r w:rsidR="00564270" w:rsidRPr="003A47F0">
        <w:rPr>
          <w:lang w:val="es-ES"/>
        </w:rPr>
        <w:t>en línea para 2009</w:t>
      </w:r>
      <w:r w:rsidR="00C80AB6" w:rsidRPr="003A47F0">
        <w:rPr>
          <w:lang w:val="es-ES"/>
        </w:rPr>
        <w:t xml:space="preserve"> </w:t>
      </w:r>
      <w:r w:rsidR="00297769" w:rsidRPr="003A47F0">
        <w:rPr>
          <w:lang w:val="es-ES"/>
        </w:rPr>
        <w:t>de</w:t>
      </w:r>
      <w:r w:rsidR="00C80AB6" w:rsidRPr="003A47F0">
        <w:rPr>
          <w:lang w:val="es-ES"/>
        </w:rPr>
        <w:t xml:space="preserve"> los niños de entornos sociales desfavorecidos y</w:t>
      </w:r>
      <w:r w:rsidR="00297769" w:rsidRPr="003A47F0">
        <w:rPr>
          <w:lang w:val="es-ES"/>
        </w:rPr>
        <w:t xml:space="preserve"> de los</w:t>
      </w:r>
      <w:r w:rsidR="00C80AB6" w:rsidRPr="003A47F0">
        <w:rPr>
          <w:lang w:val="es-ES"/>
        </w:rPr>
        <w:t xml:space="preserve"> alumnos con problemas de d</w:t>
      </w:r>
      <w:r w:rsidR="00EF589E" w:rsidRPr="003A47F0">
        <w:rPr>
          <w:lang w:val="es-ES"/>
        </w:rPr>
        <w:t>iscapacidad</w:t>
      </w:r>
      <w:r w:rsidR="00C80AB6" w:rsidRPr="003A47F0">
        <w:rPr>
          <w:lang w:val="es-ES"/>
        </w:rPr>
        <w:t xml:space="preserve"> consistía en</w:t>
      </w:r>
      <w:r w:rsidR="000A47FE" w:rsidRPr="003A47F0">
        <w:rPr>
          <w:lang w:val="es-ES"/>
        </w:rPr>
        <w:t xml:space="preserve"> </w:t>
      </w:r>
      <w:r w:rsidR="00C80AB6" w:rsidRPr="003A47F0">
        <w:rPr>
          <w:lang w:val="es-ES"/>
        </w:rPr>
        <w:t>re</w:t>
      </w:r>
      <w:r w:rsidR="000A47FE" w:rsidRPr="003A47F0">
        <w:rPr>
          <w:lang w:val="es-ES"/>
        </w:rPr>
        <w:t>nova</w:t>
      </w:r>
      <w:r w:rsidR="00C80AB6" w:rsidRPr="003A47F0">
        <w:rPr>
          <w:lang w:val="es-ES"/>
        </w:rPr>
        <w:t xml:space="preserve">r la enseñanza </w:t>
      </w:r>
      <w:r w:rsidR="00415455" w:rsidRPr="003A47F0">
        <w:rPr>
          <w:lang w:val="es-ES"/>
        </w:rPr>
        <w:t>por medio de</w:t>
      </w:r>
      <w:r w:rsidR="0093425A" w:rsidRPr="003A47F0">
        <w:rPr>
          <w:lang w:val="es-ES"/>
        </w:rPr>
        <w:t xml:space="preserve"> las tecnologías de la</w:t>
      </w:r>
      <w:r w:rsidR="000A47FE" w:rsidRPr="003A47F0">
        <w:rPr>
          <w:lang w:val="es-ES"/>
        </w:rPr>
        <w:t xml:space="preserve"> informa</w:t>
      </w:r>
      <w:r w:rsidR="0093425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3425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3425A" w:rsidRPr="003A47F0">
        <w:rPr>
          <w:lang w:val="es-ES"/>
        </w:rPr>
        <w:t xml:space="preserve">y </w:t>
      </w:r>
      <w:smartTag w:uri="urn:schemas-microsoft-com:office:smarttags" w:element="PersonName">
        <w:smartTagPr>
          <w:attr w:name="ProductID" w:val="la comunicaci￳n. Se"/>
        </w:smartTagPr>
        <w:r w:rsidR="0093425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co</w:t>
        </w:r>
        <w:r w:rsidR="0093425A" w:rsidRPr="003A47F0">
          <w:rPr>
            <w:lang w:val="es-ES"/>
          </w:rPr>
          <w:t>municac</w:t>
        </w:r>
        <w:r w:rsidR="000A47FE" w:rsidRPr="003A47F0">
          <w:rPr>
            <w:lang w:val="es-ES"/>
          </w:rPr>
          <w:t>i</w:t>
        </w:r>
        <w:r w:rsidR="0093425A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93425A" w:rsidRPr="003A47F0">
          <w:rPr>
            <w:lang w:val="es-ES"/>
          </w:rPr>
          <w:t>. Se</w:t>
        </w:r>
      </w:smartTag>
      <w:r w:rsidR="0093425A" w:rsidRPr="003A47F0">
        <w:rPr>
          <w:lang w:val="es-ES"/>
        </w:rPr>
        <w:t xml:space="preserve"> aprobaron</w:t>
      </w:r>
      <w:r w:rsidR="000A47FE" w:rsidRPr="003A47F0">
        <w:rPr>
          <w:lang w:val="es-ES"/>
        </w:rPr>
        <w:t xml:space="preserve"> 33 pro</w:t>
      </w:r>
      <w:r w:rsidR="0093425A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93425A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93425A" w:rsidRPr="003A47F0">
        <w:rPr>
          <w:lang w:val="es-ES"/>
        </w:rPr>
        <w:t xml:space="preserve">, </w:t>
      </w:r>
      <w:r w:rsidR="00926E59" w:rsidRPr="003A47F0">
        <w:rPr>
          <w:lang w:val="es-ES"/>
        </w:rPr>
        <w:t>con</w:t>
      </w:r>
      <w:r w:rsidR="0093425A" w:rsidRPr="003A47F0">
        <w:rPr>
          <w:lang w:val="es-ES"/>
        </w:rPr>
        <w:t xml:space="preserve"> un </w:t>
      </w:r>
      <w:r w:rsidR="00415455" w:rsidRPr="003A47F0">
        <w:rPr>
          <w:lang w:val="es-ES"/>
        </w:rPr>
        <w:t>presupuesto</w:t>
      </w:r>
      <w:r w:rsidR="0093425A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199</w:t>
      </w:r>
      <w:r w:rsidR="00297769" w:rsidRPr="003A47F0">
        <w:rPr>
          <w:lang w:val="es-ES"/>
        </w:rPr>
        <w:t>.</w:t>
      </w:r>
      <w:r w:rsidR="000A47FE" w:rsidRPr="003A47F0">
        <w:rPr>
          <w:lang w:val="es-ES"/>
        </w:rPr>
        <w:t>164</w:t>
      </w:r>
      <w:r w:rsidR="0093425A" w:rsidRPr="003A47F0">
        <w:rPr>
          <w:lang w:val="es-ES"/>
        </w:rPr>
        <w:t xml:space="preserve"> euros</w:t>
      </w:r>
      <w:r w:rsidR="000A47FE" w:rsidRPr="003A47F0">
        <w:rPr>
          <w:lang w:val="es-ES"/>
        </w:rPr>
        <w:t xml:space="preserve">, </w:t>
      </w:r>
      <w:r w:rsidR="00926E59" w:rsidRPr="003A47F0">
        <w:rPr>
          <w:lang w:val="es-ES"/>
        </w:rPr>
        <w:t>distribuidos de la</w:t>
      </w:r>
      <w:r w:rsidR="0093425A" w:rsidRPr="003A47F0">
        <w:rPr>
          <w:lang w:val="es-ES"/>
        </w:rPr>
        <w:t xml:space="preserve"> siguiente </w:t>
      </w:r>
      <w:r w:rsidR="00926E59" w:rsidRPr="003A47F0">
        <w:rPr>
          <w:lang w:val="es-ES"/>
        </w:rPr>
        <w:t>forma</w:t>
      </w:r>
      <w:r w:rsidR="00415455" w:rsidRPr="003A47F0">
        <w:rPr>
          <w:lang w:val="es-ES"/>
        </w:rPr>
        <w:t>:</w:t>
      </w:r>
      <w:r w:rsidR="000A47FE" w:rsidRPr="003A47F0">
        <w:rPr>
          <w:lang w:val="es-ES"/>
        </w:rPr>
        <w:t xml:space="preserve"> 21 pro</w:t>
      </w:r>
      <w:r w:rsidR="00926E59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926E59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926E59" w:rsidRPr="003A47F0">
        <w:rPr>
          <w:lang w:val="es-ES"/>
        </w:rPr>
        <w:t>destinados a los alumnos de entornos sociales desfavorecidos</w:t>
      </w:r>
      <w:r w:rsidR="00415455" w:rsidRPr="003A47F0">
        <w:rPr>
          <w:lang w:val="es-ES"/>
        </w:rPr>
        <w:t xml:space="preserve"> por valor de</w:t>
      </w:r>
      <w:r w:rsidR="000A47FE" w:rsidRPr="003A47F0">
        <w:rPr>
          <w:lang w:val="es-ES"/>
        </w:rPr>
        <w:t xml:space="preserve"> 134</w:t>
      </w:r>
      <w:r w:rsidR="00297769" w:rsidRPr="003A47F0">
        <w:rPr>
          <w:lang w:val="es-ES"/>
        </w:rPr>
        <w:t>.</w:t>
      </w:r>
      <w:r w:rsidR="000A47FE" w:rsidRPr="003A47F0">
        <w:rPr>
          <w:lang w:val="es-ES"/>
        </w:rPr>
        <w:t>669</w:t>
      </w:r>
      <w:r w:rsidR="00A94527" w:rsidRPr="003A47F0">
        <w:rPr>
          <w:lang w:val="es-ES"/>
        </w:rPr>
        <w:t xml:space="preserve"> </w:t>
      </w:r>
      <w:r w:rsidR="00926E59" w:rsidRPr="003A47F0">
        <w:rPr>
          <w:lang w:val="es-ES"/>
        </w:rPr>
        <w:t>euros y</w:t>
      </w:r>
      <w:r w:rsidR="000A47FE" w:rsidRPr="003A47F0">
        <w:rPr>
          <w:lang w:val="es-ES"/>
        </w:rPr>
        <w:t xml:space="preserve"> 12 pro</w:t>
      </w:r>
      <w:r w:rsidR="00926E59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926E59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415455" w:rsidRPr="003A47F0">
        <w:rPr>
          <w:lang w:val="es-ES"/>
        </w:rPr>
        <w:t>para los</w:t>
      </w:r>
      <w:r w:rsidR="00926E59" w:rsidRPr="003A47F0">
        <w:rPr>
          <w:lang w:val="es-ES"/>
        </w:rPr>
        <w:t xml:space="preserve"> alumnos</w:t>
      </w:r>
      <w:r w:rsidR="0039529A" w:rsidRPr="003A47F0">
        <w:rPr>
          <w:lang w:val="es-ES"/>
        </w:rPr>
        <w:t xml:space="preserve"> con problemas de </w:t>
      </w:r>
      <w:r w:rsidR="00EF589E" w:rsidRPr="003A47F0">
        <w:rPr>
          <w:lang w:val="es-ES"/>
        </w:rPr>
        <w:t>discapacidad</w:t>
      </w:r>
      <w:r w:rsidR="007E4672" w:rsidRPr="003A47F0">
        <w:rPr>
          <w:lang w:val="es-ES"/>
        </w:rPr>
        <w:t>,</w:t>
      </w:r>
      <w:r w:rsidR="00415455" w:rsidRPr="003A47F0">
        <w:rPr>
          <w:lang w:val="es-ES"/>
        </w:rPr>
        <w:t xml:space="preserve"> con una asignación de</w:t>
      </w:r>
      <w:r w:rsidR="000A47FE" w:rsidRPr="003A47F0">
        <w:rPr>
          <w:lang w:val="es-ES"/>
        </w:rPr>
        <w:t xml:space="preserve"> 64</w:t>
      </w:r>
      <w:r w:rsidR="00297769" w:rsidRPr="003A47F0">
        <w:rPr>
          <w:lang w:val="es-ES"/>
        </w:rPr>
        <w:t>.</w:t>
      </w:r>
      <w:r w:rsidR="000A47FE" w:rsidRPr="003A47F0">
        <w:rPr>
          <w:lang w:val="es-ES"/>
        </w:rPr>
        <w:t>495</w:t>
      </w:r>
      <w:r w:rsidR="0039529A" w:rsidRPr="003A47F0">
        <w:rPr>
          <w:lang w:val="es-ES"/>
        </w:rPr>
        <w:t xml:space="preserve"> euros</w:t>
      </w:r>
      <w:r w:rsidR="000A47FE" w:rsidRPr="003A47F0">
        <w:rPr>
          <w:lang w:val="es-ES"/>
        </w:rPr>
        <w:t xml:space="preserve">. </w:t>
      </w:r>
      <w:r w:rsidR="0039529A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15 </w:t>
      </w:r>
      <w:r w:rsidR="0039529A" w:rsidRPr="003A47F0">
        <w:rPr>
          <w:lang w:val="es-ES"/>
        </w:rPr>
        <w:t>de f</w:t>
      </w:r>
      <w:r w:rsidR="000A47FE" w:rsidRPr="003A47F0">
        <w:rPr>
          <w:lang w:val="es-ES"/>
        </w:rPr>
        <w:t>ebr</w:t>
      </w:r>
      <w:r w:rsidR="0039529A" w:rsidRPr="003A47F0">
        <w:rPr>
          <w:lang w:val="es-ES"/>
        </w:rPr>
        <w:t>ero de</w:t>
      </w:r>
      <w:r w:rsidR="000A47FE" w:rsidRPr="003A47F0">
        <w:rPr>
          <w:lang w:val="es-ES"/>
        </w:rPr>
        <w:t xml:space="preserve"> 2012, </w:t>
      </w:r>
      <w:r w:rsidR="0039529A" w:rsidRPr="003A47F0">
        <w:rPr>
          <w:lang w:val="es-ES"/>
        </w:rPr>
        <w:t>e</w:t>
      </w:r>
      <w:r w:rsidR="00415455" w:rsidRPr="003A47F0">
        <w:rPr>
          <w:lang w:val="es-ES"/>
        </w:rPr>
        <w:t>l Ministerio d</w:t>
      </w:r>
      <w:r w:rsidR="007E4672" w:rsidRPr="003A47F0">
        <w:rPr>
          <w:lang w:val="es-ES"/>
        </w:rPr>
        <w:t>e</w:t>
      </w:r>
      <w:r w:rsidR="00415455" w:rsidRPr="003A47F0">
        <w:rPr>
          <w:lang w:val="es-ES"/>
        </w:rPr>
        <w:t xml:space="preserve"> Educación</w:t>
      </w:r>
      <w:r w:rsidR="0039529A" w:rsidRPr="003A47F0">
        <w:rPr>
          <w:lang w:val="es-ES"/>
        </w:rPr>
        <w:t xml:space="preserve"> </w:t>
      </w:r>
      <w:r w:rsidR="00214C2B" w:rsidRPr="003A47F0">
        <w:rPr>
          <w:lang w:val="es-ES"/>
        </w:rPr>
        <w:t>abrió</w:t>
      </w:r>
      <w:r w:rsidR="0039529A" w:rsidRPr="003A47F0">
        <w:rPr>
          <w:lang w:val="es-ES"/>
        </w:rPr>
        <w:t xml:space="preserve"> un</w:t>
      </w:r>
      <w:r w:rsidR="00214C2B" w:rsidRPr="003A47F0">
        <w:rPr>
          <w:lang w:val="es-ES"/>
        </w:rPr>
        <w:t>a</w:t>
      </w:r>
      <w:r w:rsidR="0039529A" w:rsidRPr="003A47F0">
        <w:rPr>
          <w:lang w:val="es-ES"/>
        </w:rPr>
        <w:t xml:space="preserve"> </w:t>
      </w:r>
      <w:r w:rsidR="00214C2B" w:rsidRPr="003A47F0">
        <w:rPr>
          <w:lang w:val="es-ES"/>
        </w:rPr>
        <w:t>convocatoria</w:t>
      </w:r>
      <w:r w:rsidR="0039529A" w:rsidRPr="003A47F0">
        <w:rPr>
          <w:lang w:val="es-ES"/>
        </w:rPr>
        <w:t xml:space="preserve"> en </w:t>
      </w:r>
      <w:r w:rsidR="00415455" w:rsidRPr="003A47F0">
        <w:rPr>
          <w:lang w:val="es-ES"/>
        </w:rPr>
        <w:t>su</w:t>
      </w:r>
      <w:r w:rsidR="0039529A" w:rsidRPr="003A47F0">
        <w:rPr>
          <w:lang w:val="es-ES"/>
        </w:rPr>
        <w:t xml:space="preserve"> página web </w:t>
      </w:r>
      <w:r w:rsidR="00427913" w:rsidRPr="003A47F0">
        <w:rPr>
          <w:lang w:val="es-ES"/>
        </w:rPr>
        <w:t>para proyectos</w:t>
      </w:r>
      <w:r w:rsidR="00415455" w:rsidRPr="003A47F0">
        <w:rPr>
          <w:lang w:val="es-ES"/>
        </w:rPr>
        <w:t xml:space="preserve"> (con una financiación de 60.500 euros)</w:t>
      </w:r>
      <w:r w:rsidR="0039529A" w:rsidRPr="003A47F0">
        <w:rPr>
          <w:lang w:val="es-ES"/>
        </w:rPr>
        <w:t xml:space="preserve"> </w:t>
      </w:r>
      <w:r w:rsidR="00415455" w:rsidRPr="003A47F0">
        <w:rPr>
          <w:lang w:val="es-ES"/>
        </w:rPr>
        <w:t xml:space="preserve">con miras </w:t>
      </w:r>
      <w:r w:rsidR="00EF589E" w:rsidRPr="003A47F0">
        <w:rPr>
          <w:lang w:val="es-ES"/>
        </w:rPr>
        <w:t>a foment</w:t>
      </w:r>
      <w:r w:rsidR="00415455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39529A" w:rsidRPr="003A47F0">
        <w:rPr>
          <w:lang w:val="es-ES"/>
        </w:rPr>
        <w:t>un clima social</w:t>
      </w:r>
      <w:r w:rsidR="000A47FE" w:rsidRPr="003A47F0">
        <w:rPr>
          <w:lang w:val="es-ES"/>
        </w:rPr>
        <w:t xml:space="preserve"> positiv</w:t>
      </w:r>
      <w:r w:rsidR="0039529A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15455" w:rsidRPr="003A47F0">
        <w:rPr>
          <w:lang w:val="es-ES"/>
        </w:rPr>
        <w:t xml:space="preserve">e implantar </w:t>
      </w:r>
      <w:r w:rsidR="00E5587E" w:rsidRPr="003A47F0">
        <w:rPr>
          <w:lang w:val="es-ES"/>
        </w:rPr>
        <w:t xml:space="preserve">clases </w:t>
      </w:r>
      <w:r w:rsidR="00415455" w:rsidRPr="003A47F0">
        <w:rPr>
          <w:lang w:val="es-ES"/>
        </w:rPr>
        <w:t>m</w:t>
      </w:r>
      <w:r w:rsidR="000A47FE" w:rsidRPr="003A47F0">
        <w:rPr>
          <w:lang w:val="es-ES"/>
        </w:rPr>
        <w:t>ulticultural</w:t>
      </w:r>
      <w:r w:rsidR="00427913" w:rsidRPr="003A47F0">
        <w:rPr>
          <w:lang w:val="es-ES"/>
        </w:rPr>
        <w:t>es e</w:t>
      </w:r>
      <w:r w:rsidR="00415455" w:rsidRPr="003A47F0">
        <w:rPr>
          <w:lang w:val="es-ES"/>
        </w:rPr>
        <w:t>n</w:t>
      </w:r>
      <w:r w:rsidR="00427913" w:rsidRPr="003A47F0">
        <w:rPr>
          <w:lang w:val="es-ES"/>
        </w:rPr>
        <w:t xml:space="preserve"> las escuelas</w:t>
      </w:r>
      <w:r w:rsidR="000A47FE" w:rsidRPr="003A47F0">
        <w:rPr>
          <w:lang w:val="es-ES"/>
        </w:rPr>
        <w:t xml:space="preserve"> elementa</w:t>
      </w:r>
      <w:r w:rsidR="00427913" w:rsidRPr="003A47F0">
        <w:rPr>
          <w:lang w:val="es-ES"/>
        </w:rPr>
        <w:t>les</w:t>
      </w:r>
      <w:r w:rsidR="000A47FE" w:rsidRPr="003A47F0">
        <w:rPr>
          <w:lang w:val="es-ES"/>
        </w:rPr>
        <w:t xml:space="preserve">. </w:t>
      </w:r>
      <w:r w:rsidR="004A14E5" w:rsidRPr="003A47F0">
        <w:rPr>
          <w:lang w:val="es-ES"/>
        </w:rPr>
        <w:t xml:space="preserve">Los equipos </w:t>
      </w:r>
      <w:r w:rsidR="00415455" w:rsidRPr="003A47F0">
        <w:rPr>
          <w:lang w:val="es-ES"/>
        </w:rPr>
        <w:t>directivos escolares</w:t>
      </w:r>
      <w:r w:rsidR="004A14E5" w:rsidRPr="003A47F0">
        <w:rPr>
          <w:lang w:val="es-ES"/>
        </w:rPr>
        <w:t xml:space="preserve"> </w:t>
      </w:r>
      <w:r w:rsidR="00415455" w:rsidRPr="003A47F0">
        <w:rPr>
          <w:lang w:val="es-ES"/>
        </w:rPr>
        <w:t>tenían de plazo hasta el 23 de marzo de 2012</w:t>
      </w:r>
      <w:r w:rsidR="00775751" w:rsidRPr="003A47F0">
        <w:rPr>
          <w:lang w:val="es-ES"/>
        </w:rPr>
        <w:t xml:space="preserve"> </w:t>
      </w:r>
      <w:r w:rsidR="00415455" w:rsidRPr="003A47F0">
        <w:rPr>
          <w:lang w:val="es-ES"/>
        </w:rPr>
        <w:t xml:space="preserve">para </w:t>
      </w:r>
      <w:r w:rsidR="004A14E5" w:rsidRPr="003A47F0">
        <w:rPr>
          <w:lang w:val="es-ES"/>
        </w:rPr>
        <w:t>presenta</w:t>
      </w:r>
      <w:r w:rsidR="00775751" w:rsidRPr="003A47F0">
        <w:rPr>
          <w:lang w:val="es-ES"/>
        </w:rPr>
        <w:t>r</w:t>
      </w:r>
      <w:r w:rsidR="004A14E5" w:rsidRPr="003A47F0">
        <w:rPr>
          <w:lang w:val="es-ES"/>
        </w:rPr>
        <w:t xml:space="preserve"> </w:t>
      </w:r>
      <w:r w:rsidR="00415455" w:rsidRPr="003A47F0">
        <w:rPr>
          <w:lang w:val="es-ES"/>
        </w:rPr>
        <w:t xml:space="preserve">una </w:t>
      </w:r>
      <w:r w:rsidR="004A14E5" w:rsidRPr="003A47F0">
        <w:rPr>
          <w:lang w:val="es-ES"/>
        </w:rPr>
        <w:t>solicitud</w:t>
      </w:r>
      <w:r w:rsidR="00415455" w:rsidRPr="003A47F0">
        <w:rPr>
          <w:lang w:val="es-ES"/>
        </w:rPr>
        <w:t xml:space="preserve"> de subvención a</w:t>
      </w:r>
      <w:r w:rsidR="004A14E5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Oficina Escolar Regional"/>
        </w:smartTagPr>
        <w:r w:rsidR="004A14E5" w:rsidRPr="003A47F0">
          <w:rPr>
            <w:lang w:val="es-ES"/>
          </w:rPr>
          <w:t>la</w:t>
        </w:r>
        <w:r w:rsidR="006F04DA" w:rsidRPr="003A47F0">
          <w:rPr>
            <w:lang w:val="es-ES"/>
          </w:rPr>
          <w:t xml:space="preserve"> </w:t>
        </w:r>
        <w:r w:rsidR="004A14E5" w:rsidRPr="003A47F0">
          <w:rPr>
            <w:lang w:val="es-ES"/>
          </w:rPr>
          <w:t>Oficina Escolar Regional</w:t>
        </w:r>
      </w:smartTag>
      <w:r w:rsidR="0041545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6F04DA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6F04DA" w:rsidRPr="003A47F0">
        <w:rPr>
          <w:lang w:val="es-ES"/>
        </w:rPr>
        <w:t xml:space="preserve">sobres marcados con </w:t>
      </w:r>
      <w:r w:rsidR="003D3B1A" w:rsidRPr="003A47F0">
        <w:rPr>
          <w:lang w:val="es-ES"/>
        </w:rPr>
        <w:t xml:space="preserve">la indicación </w:t>
      </w:r>
      <w:r w:rsidR="00021AC2" w:rsidRPr="003A47F0">
        <w:rPr>
          <w:lang w:val="es-ES"/>
        </w:rPr>
        <w:t>"</w:t>
      </w:r>
      <w:r w:rsidR="006F04DA" w:rsidRPr="003A47F0">
        <w:rPr>
          <w:lang w:val="es-ES"/>
        </w:rPr>
        <w:t>Clima social p</w:t>
      </w:r>
      <w:r w:rsidR="000A47FE" w:rsidRPr="003A47F0">
        <w:rPr>
          <w:lang w:val="es-ES"/>
        </w:rPr>
        <w:t>ositiv</w:t>
      </w:r>
      <w:r w:rsidR="006F04DA" w:rsidRPr="003A47F0">
        <w:rPr>
          <w:lang w:val="es-ES"/>
        </w:rPr>
        <w:t>o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smartTag w:uri="urn:schemas-microsoft-com:office:smarttags" w:element="PersonName">
        <w:smartTagPr>
          <w:attr w:name="ProductID" w:val="la Oficina Escolar Regional"/>
        </w:smartTagPr>
        <w:r w:rsidR="006F04DA" w:rsidRPr="003A47F0">
          <w:rPr>
            <w:lang w:val="es-ES"/>
          </w:rPr>
          <w:t>La Oficina Escolar</w:t>
        </w:r>
        <w:r w:rsidR="000A47FE" w:rsidRPr="003A47F0">
          <w:rPr>
            <w:lang w:val="es-ES"/>
          </w:rPr>
          <w:t xml:space="preserve"> Regional</w:t>
        </w:r>
      </w:smartTag>
      <w:r w:rsidR="000A47FE" w:rsidRPr="003A47F0">
        <w:rPr>
          <w:lang w:val="es-ES"/>
        </w:rPr>
        <w:t xml:space="preserve"> </w:t>
      </w:r>
      <w:r w:rsidR="003D3B1A" w:rsidRPr="003A47F0">
        <w:rPr>
          <w:lang w:val="es-ES"/>
        </w:rPr>
        <w:t>tenía de plazo hasta el 23 de abril de 2012 para</w:t>
      </w:r>
      <w:r w:rsidR="006F04DA" w:rsidRPr="003A47F0">
        <w:rPr>
          <w:lang w:val="es-ES"/>
        </w:rPr>
        <w:t xml:space="preserve"> transmitir las solicitudes al </w:t>
      </w:r>
      <w:r w:rsidR="000A47FE" w:rsidRPr="003A47F0">
        <w:rPr>
          <w:lang w:val="es-ES"/>
        </w:rPr>
        <w:t>Minist</w:t>
      </w:r>
      <w:r w:rsidR="002C087D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2C087D" w:rsidRPr="003A47F0">
        <w:rPr>
          <w:lang w:val="es-ES"/>
        </w:rPr>
        <w:t xml:space="preserve">io de </w:t>
      </w:r>
      <w:r w:rsidR="00320933" w:rsidRPr="003A47F0">
        <w:rPr>
          <w:lang w:val="es-ES"/>
        </w:rPr>
        <w:t>Educación</w:t>
      </w:r>
      <w:r w:rsidR="000A47FE" w:rsidRPr="003A47F0">
        <w:rPr>
          <w:lang w:val="es-ES"/>
        </w:rPr>
        <w:t xml:space="preserve">, </w:t>
      </w:r>
      <w:r w:rsidR="002C087D" w:rsidRPr="003A47F0">
        <w:rPr>
          <w:lang w:val="es-ES"/>
        </w:rPr>
        <w:t>C</w:t>
      </w:r>
      <w:r w:rsidR="000A47FE" w:rsidRPr="003A47F0">
        <w:rPr>
          <w:lang w:val="es-ES"/>
        </w:rPr>
        <w:t>ienc</w:t>
      </w:r>
      <w:r w:rsidR="002C087D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2C087D" w:rsidRPr="003A47F0">
        <w:rPr>
          <w:lang w:val="es-ES"/>
        </w:rPr>
        <w:t>Investigación y</w:t>
      </w:r>
      <w:r w:rsidR="000A47FE" w:rsidRPr="003A47F0">
        <w:rPr>
          <w:lang w:val="es-ES"/>
        </w:rPr>
        <w:t xml:space="preserve"> </w:t>
      </w:r>
      <w:r w:rsidR="002C087D" w:rsidRPr="003A47F0">
        <w:rPr>
          <w:lang w:val="es-ES"/>
        </w:rPr>
        <w:t xml:space="preserve">Deporte de </w:t>
      </w:r>
      <w:smartTag w:uri="urn:schemas-microsoft-com:office:smarttags" w:element="PersonName">
        <w:smartTagPr>
          <w:attr w:name="ProductID" w:val="la Rep￺blica Eslovaca. El"/>
        </w:smartTagPr>
        <w:r w:rsidR="002C087D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2C087D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C087D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. </w:t>
        </w:r>
        <w:r w:rsidR="002C087D" w:rsidRPr="003A47F0">
          <w:rPr>
            <w:lang w:val="es-ES"/>
          </w:rPr>
          <w:t>El</w:t>
        </w:r>
      </w:smartTag>
      <w:r w:rsidR="002C087D" w:rsidRPr="003A47F0">
        <w:rPr>
          <w:lang w:val="es-ES"/>
        </w:rPr>
        <w:t xml:space="preserve"> apoyo</w:t>
      </w:r>
      <w:r w:rsidR="000A47FE" w:rsidRPr="003A47F0">
        <w:rPr>
          <w:lang w:val="es-ES"/>
        </w:rPr>
        <w:t xml:space="preserve"> priorit</w:t>
      </w:r>
      <w:r w:rsidR="002C087D" w:rsidRPr="003A47F0">
        <w:rPr>
          <w:lang w:val="es-ES"/>
        </w:rPr>
        <w:t>ario se destina a las</w:t>
      </w:r>
      <w:r w:rsidR="000A47FE" w:rsidRPr="003A47F0">
        <w:rPr>
          <w:lang w:val="es-ES"/>
        </w:rPr>
        <w:t xml:space="preserve"> activi</w:t>
      </w:r>
      <w:r w:rsidR="002C087D" w:rsidRPr="003A47F0">
        <w:rPr>
          <w:lang w:val="es-ES"/>
        </w:rPr>
        <w:t>dades que</w:t>
      </w:r>
      <w:r w:rsidR="000A47FE" w:rsidRPr="003A47F0">
        <w:rPr>
          <w:lang w:val="es-ES"/>
        </w:rPr>
        <w:t xml:space="preserve"> contribu</w:t>
      </w:r>
      <w:r w:rsidR="002C087D" w:rsidRPr="003A47F0">
        <w:rPr>
          <w:lang w:val="es-ES"/>
        </w:rPr>
        <w:t>y</w:t>
      </w:r>
      <w:r w:rsidR="00EF589E" w:rsidRPr="003A47F0">
        <w:rPr>
          <w:lang w:val="es-ES"/>
        </w:rPr>
        <w:t>a</w:t>
      </w:r>
      <w:r w:rsidR="002C087D" w:rsidRPr="003A47F0">
        <w:rPr>
          <w:lang w:val="es-ES"/>
        </w:rPr>
        <w:t xml:space="preserve">n a </w:t>
      </w:r>
      <w:r w:rsidR="000A47FE" w:rsidRPr="003A47F0">
        <w:rPr>
          <w:lang w:val="es-ES"/>
        </w:rPr>
        <w:t>e</w:t>
      </w:r>
      <w:r w:rsidR="00EF589E" w:rsidRPr="003A47F0">
        <w:rPr>
          <w:lang w:val="es-ES"/>
        </w:rPr>
        <w:t>rradic</w:t>
      </w:r>
      <w:r w:rsidR="000A47FE" w:rsidRPr="003A47F0">
        <w:rPr>
          <w:lang w:val="es-ES"/>
        </w:rPr>
        <w:t>a</w:t>
      </w:r>
      <w:r w:rsidR="00214C2B" w:rsidRPr="003A47F0">
        <w:rPr>
          <w:lang w:val="es-ES"/>
        </w:rPr>
        <w:t>r</w:t>
      </w:r>
      <w:r w:rsidR="002C087D" w:rsidRPr="003A47F0">
        <w:rPr>
          <w:lang w:val="es-ES"/>
        </w:rPr>
        <w:t xml:space="preserve"> fenómeno</w:t>
      </w:r>
      <w:r w:rsidR="003D3B1A" w:rsidRPr="003A47F0">
        <w:rPr>
          <w:lang w:val="es-ES"/>
        </w:rPr>
        <w:t>s</w:t>
      </w:r>
      <w:r w:rsidR="002C087D" w:rsidRPr="003A47F0">
        <w:rPr>
          <w:lang w:val="es-ES"/>
        </w:rPr>
        <w:t xml:space="preserve"> </w:t>
      </w:r>
      <w:r w:rsidR="000F0743" w:rsidRPr="003A47F0">
        <w:rPr>
          <w:lang w:val="es-ES"/>
        </w:rPr>
        <w:t>ind</w:t>
      </w:r>
      <w:r w:rsidR="002C087D" w:rsidRPr="003A47F0">
        <w:rPr>
          <w:lang w:val="es-ES"/>
        </w:rPr>
        <w:t>esea</w:t>
      </w:r>
      <w:r w:rsidR="000F0743" w:rsidRPr="003A47F0">
        <w:rPr>
          <w:lang w:val="es-ES"/>
        </w:rPr>
        <w:t>ble</w:t>
      </w:r>
      <w:r w:rsidR="003D3B1A" w:rsidRPr="003A47F0">
        <w:rPr>
          <w:lang w:val="es-ES"/>
        </w:rPr>
        <w:t>s</w:t>
      </w:r>
      <w:r w:rsidR="002C087D" w:rsidRPr="003A47F0">
        <w:rPr>
          <w:lang w:val="es-ES"/>
        </w:rPr>
        <w:t xml:space="preserve">, </w:t>
      </w:r>
      <w:r w:rsidR="00EF589E" w:rsidRPr="003A47F0">
        <w:rPr>
          <w:lang w:val="es-ES"/>
        </w:rPr>
        <w:t>como s</w:t>
      </w:r>
      <w:r w:rsidR="003D3B1A" w:rsidRPr="003A47F0">
        <w:rPr>
          <w:lang w:val="es-ES"/>
        </w:rPr>
        <w:t>on</w:t>
      </w:r>
      <w:r w:rsidR="00EF589E" w:rsidRPr="003A47F0">
        <w:rPr>
          <w:lang w:val="es-ES"/>
        </w:rPr>
        <w:t xml:space="preserve"> </w:t>
      </w:r>
      <w:r w:rsidR="002C087D" w:rsidRPr="003A47F0">
        <w:rPr>
          <w:lang w:val="es-ES"/>
        </w:rPr>
        <w:t>la exclusión o separación</w:t>
      </w:r>
      <w:r w:rsidR="000A47FE" w:rsidRPr="003A47F0">
        <w:rPr>
          <w:lang w:val="es-ES"/>
        </w:rPr>
        <w:t xml:space="preserve"> </w:t>
      </w:r>
      <w:r w:rsidR="002C087D" w:rsidRPr="003A47F0">
        <w:rPr>
          <w:lang w:val="es-ES"/>
        </w:rPr>
        <w:t>e</w:t>
      </w:r>
      <w:r w:rsidR="000A47FE" w:rsidRPr="003A47F0">
        <w:rPr>
          <w:lang w:val="es-ES"/>
        </w:rPr>
        <w:t>spa</w:t>
      </w:r>
      <w:r w:rsidR="002C087D" w:rsidRPr="003A47F0">
        <w:rPr>
          <w:lang w:val="es-ES"/>
        </w:rPr>
        <w:t>c</w:t>
      </w:r>
      <w:r w:rsidR="000A47FE" w:rsidRPr="003A47F0">
        <w:rPr>
          <w:lang w:val="es-ES"/>
        </w:rPr>
        <w:t>ial, organizati</w:t>
      </w:r>
      <w:r w:rsidR="002C087D" w:rsidRPr="003A47F0">
        <w:rPr>
          <w:lang w:val="es-ES"/>
        </w:rPr>
        <w:t>va</w:t>
      </w:r>
      <w:r w:rsidR="000A47FE" w:rsidRPr="003A47F0">
        <w:rPr>
          <w:lang w:val="es-ES"/>
        </w:rPr>
        <w:t xml:space="preserve">, </w:t>
      </w:r>
      <w:r w:rsidR="002C087D" w:rsidRPr="003A47F0">
        <w:rPr>
          <w:lang w:val="es-ES"/>
        </w:rPr>
        <w:t>fí</w:t>
      </w:r>
      <w:r w:rsidR="000A47FE" w:rsidRPr="003A47F0">
        <w:rPr>
          <w:lang w:val="es-ES"/>
        </w:rPr>
        <w:t xml:space="preserve">sica </w:t>
      </w:r>
      <w:r w:rsidR="002C087D" w:rsidRPr="003A47F0">
        <w:rPr>
          <w:lang w:val="es-ES"/>
        </w:rPr>
        <w:t xml:space="preserve">y </w:t>
      </w:r>
      <w:r w:rsidR="000A47FE" w:rsidRPr="003A47F0">
        <w:rPr>
          <w:lang w:val="es-ES"/>
        </w:rPr>
        <w:t>s</w:t>
      </w:r>
      <w:r w:rsidR="002C087D" w:rsidRPr="003A47F0">
        <w:rPr>
          <w:lang w:val="es-ES"/>
        </w:rPr>
        <w:t>i</w:t>
      </w:r>
      <w:r w:rsidR="000A47FE" w:rsidRPr="003A47F0">
        <w:rPr>
          <w:lang w:val="es-ES"/>
        </w:rPr>
        <w:t>mb</w:t>
      </w:r>
      <w:r w:rsidR="002C087D" w:rsidRPr="003A47F0">
        <w:rPr>
          <w:lang w:val="es-ES"/>
        </w:rPr>
        <w:t>ó</w:t>
      </w:r>
      <w:r w:rsidR="000A47FE" w:rsidRPr="003A47F0">
        <w:rPr>
          <w:lang w:val="es-ES"/>
        </w:rPr>
        <w:t>lic</w:t>
      </w:r>
      <w:r w:rsidR="002C087D" w:rsidRPr="003A47F0">
        <w:rPr>
          <w:lang w:val="es-ES"/>
        </w:rPr>
        <w:t xml:space="preserve">a </w:t>
      </w:r>
      <w:r w:rsidR="003D3B1A" w:rsidRPr="003A47F0">
        <w:rPr>
          <w:lang w:val="es-ES"/>
        </w:rPr>
        <w:t xml:space="preserve">o la segregación </w:t>
      </w:r>
      <w:r w:rsidR="002C087D" w:rsidRPr="003A47F0">
        <w:rPr>
          <w:lang w:val="es-ES"/>
        </w:rPr>
        <w:t>de los alumnos</w:t>
      </w:r>
      <w:r w:rsidR="000A47FE" w:rsidRPr="003A47F0">
        <w:rPr>
          <w:lang w:val="es-ES"/>
        </w:rPr>
        <w:t xml:space="preserve"> </w:t>
      </w:r>
      <w:r w:rsidR="002C087D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2C087D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 </w:t>
      </w:r>
      <w:r w:rsidR="00775751" w:rsidRPr="003A47F0">
        <w:rPr>
          <w:lang w:val="es-ES"/>
        </w:rPr>
        <w:t>en razón</w:t>
      </w:r>
      <w:r w:rsidR="002C087D" w:rsidRPr="003A47F0">
        <w:rPr>
          <w:lang w:val="es-ES"/>
        </w:rPr>
        <w:t xml:space="preserve"> de su origen</w:t>
      </w:r>
      <w:r w:rsidR="000A47FE" w:rsidRPr="003A47F0">
        <w:rPr>
          <w:lang w:val="es-ES"/>
        </w:rPr>
        <w:t xml:space="preserve"> </w:t>
      </w:r>
      <w:r w:rsidR="002C087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2C087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(</w:t>
      </w:r>
      <w:r w:rsidR="000F0743" w:rsidRPr="003A47F0">
        <w:rPr>
          <w:lang w:val="es-ES"/>
        </w:rPr>
        <w:t>a</w:t>
      </w:r>
      <w:r w:rsidR="003D3B1A" w:rsidRPr="003A47F0">
        <w:rPr>
          <w:lang w:val="es-ES"/>
        </w:rPr>
        <w:t>sociada</w:t>
      </w:r>
      <w:r w:rsidR="002C44C1" w:rsidRPr="003A47F0">
        <w:rPr>
          <w:lang w:val="es-ES"/>
        </w:rPr>
        <w:t xml:space="preserve"> a menudo </w:t>
      </w:r>
      <w:r w:rsidR="003D3B1A" w:rsidRPr="003A47F0">
        <w:rPr>
          <w:lang w:val="es-ES"/>
        </w:rPr>
        <w:t>a la clase</w:t>
      </w:r>
      <w:r w:rsidR="000A47FE" w:rsidRPr="003A47F0">
        <w:rPr>
          <w:lang w:val="es-ES"/>
        </w:rPr>
        <w:t xml:space="preserve"> social). </w:t>
      </w:r>
      <w:r w:rsidR="002C44C1" w:rsidRPr="003A47F0">
        <w:rPr>
          <w:lang w:val="es-ES"/>
        </w:rPr>
        <w:t>En</w:t>
      </w:r>
      <w:r w:rsidR="003D3B1A" w:rsidRPr="003A47F0">
        <w:rPr>
          <w:lang w:val="es-ES"/>
        </w:rPr>
        <w:t>tre las demás actividades, cabe mencionar la implantación</w:t>
      </w:r>
      <w:r w:rsidR="000A47FE" w:rsidRPr="003A47F0">
        <w:rPr>
          <w:lang w:val="es-ES"/>
        </w:rPr>
        <w:t xml:space="preserve"> </w:t>
      </w:r>
      <w:r w:rsidR="002C44C1" w:rsidRPr="003A47F0">
        <w:rPr>
          <w:lang w:val="es-ES"/>
        </w:rPr>
        <w:t>de clases</w:t>
      </w:r>
      <w:r w:rsidR="000A47FE" w:rsidRPr="003A47F0">
        <w:rPr>
          <w:lang w:val="es-ES"/>
        </w:rPr>
        <w:t xml:space="preserve"> multicultural</w:t>
      </w:r>
      <w:r w:rsidR="002C44C1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(</w:t>
      </w:r>
      <w:r w:rsidR="00EF589E" w:rsidRPr="003A47F0">
        <w:rPr>
          <w:lang w:val="es-ES"/>
        </w:rPr>
        <w:t xml:space="preserve">fundamentalmente en </w:t>
      </w:r>
      <w:r w:rsidR="003D3B1A" w:rsidRPr="003A47F0">
        <w:rPr>
          <w:lang w:val="es-ES"/>
        </w:rPr>
        <w:t>e</w:t>
      </w:r>
      <w:r w:rsidR="00EF589E" w:rsidRPr="003A47F0">
        <w:rPr>
          <w:lang w:val="es-ES"/>
        </w:rPr>
        <w:t>l</w:t>
      </w:r>
      <w:r w:rsidR="002C44C1" w:rsidRPr="003A47F0">
        <w:rPr>
          <w:lang w:val="es-ES"/>
        </w:rPr>
        <w:t xml:space="preserve"> primer</w:t>
      </w:r>
      <w:r w:rsidR="003D3B1A" w:rsidRPr="003A47F0">
        <w:rPr>
          <w:lang w:val="es-ES"/>
        </w:rPr>
        <w:t xml:space="preserve"> año</w:t>
      </w:r>
      <w:r w:rsidR="000A47FE" w:rsidRPr="003A47F0">
        <w:rPr>
          <w:lang w:val="es-ES"/>
        </w:rPr>
        <w:t>)</w:t>
      </w:r>
      <w:r w:rsidR="003D3B1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D3B1A" w:rsidRPr="003A47F0">
        <w:rPr>
          <w:lang w:val="es-ES"/>
        </w:rPr>
        <w:t>a fin de</w:t>
      </w:r>
      <w:r w:rsidR="002C44C1" w:rsidRPr="003A47F0">
        <w:rPr>
          <w:lang w:val="es-ES"/>
        </w:rPr>
        <w:t xml:space="preserve"> </w:t>
      </w:r>
      <w:r w:rsidR="0057764D" w:rsidRPr="003A47F0">
        <w:rPr>
          <w:lang w:val="es-ES"/>
        </w:rPr>
        <w:t>crear</w:t>
      </w:r>
      <w:r w:rsidR="000A47FE" w:rsidRPr="003A47F0">
        <w:rPr>
          <w:lang w:val="es-ES"/>
        </w:rPr>
        <w:t xml:space="preserve"> gradual</w:t>
      </w:r>
      <w:r w:rsidR="002C44C1" w:rsidRPr="003A47F0">
        <w:rPr>
          <w:lang w:val="es-ES"/>
        </w:rPr>
        <w:t>mente un clima social</w:t>
      </w:r>
      <w:r w:rsidR="000A47FE" w:rsidRPr="003A47F0">
        <w:rPr>
          <w:lang w:val="es-ES"/>
        </w:rPr>
        <w:t xml:space="preserve"> positiv</w:t>
      </w:r>
      <w:r w:rsidR="000F074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0F074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0F0743" w:rsidRPr="003A47F0">
        <w:rPr>
          <w:lang w:val="es-ES"/>
        </w:rPr>
        <w:t>la escuela</w:t>
      </w:r>
      <w:r w:rsidR="003D3B1A" w:rsidRPr="003A47F0">
        <w:rPr>
          <w:lang w:val="es-ES"/>
        </w:rPr>
        <w:t xml:space="preserve"> y la mejora del material pedagógico y de</w:t>
      </w:r>
      <w:r w:rsidR="000F0743" w:rsidRPr="003A47F0">
        <w:rPr>
          <w:lang w:val="es-ES"/>
        </w:rPr>
        <w:t xml:space="preserve"> la dotación</w:t>
      </w:r>
      <w:r w:rsidR="000A47FE" w:rsidRPr="003A47F0">
        <w:rPr>
          <w:lang w:val="es-ES"/>
        </w:rPr>
        <w:t xml:space="preserve"> t</w:t>
      </w:r>
      <w:r w:rsidR="000F0743" w:rsidRPr="003A47F0">
        <w:rPr>
          <w:lang w:val="es-ES"/>
        </w:rPr>
        <w:t>é</w:t>
      </w:r>
      <w:r w:rsidR="000A47FE" w:rsidRPr="003A47F0">
        <w:rPr>
          <w:lang w:val="es-ES"/>
        </w:rPr>
        <w:t>cnica</w:t>
      </w:r>
      <w:r w:rsidR="000F0743" w:rsidRPr="003A47F0">
        <w:rPr>
          <w:lang w:val="es-ES"/>
        </w:rPr>
        <w:t xml:space="preserve"> de esas</w:t>
      </w:r>
      <w:r w:rsidR="000A47FE" w:rsidRPr="003A47F0">
        <w:rPr>
          <w:lang w:val="es-ES"/>
        </w:rPr>
        <w:t xml:space="preserve"> clases</w:t>
      </w:r>
      <w:r w:rsidR="000F0743" w:rsidRPr="003A47F0">
        <w:rPr>
          <w:lang w:val="es-ES"/>
        </w:rPr>
        <w:t xml:space="preserve">, </w:t>
      </w:r>
      <w:r w:rsidR="003D3B1A" w:rsidRPr="003A47F0">
        <w:rPr>
          <w:lang w:val="es-ES"/>
        </w:rPr>
        <w:t>con objeto</w:t>
      </w:r>
      <w:r w:rsidR="00775751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57764D" w:rsidRPr="003A47F0">
        <w:rPr>
          <w:lang w:val="es-ES"/>
        </w:rPr>
        <w:t>potenciar</w:t>
      </w:r>
      <w:r w:rsidR="000F0743" w:rsidRPr="003A47F0">
        <w:rPr>
          <w:lang w:val="es-ES"/>
        </w:rPr>
        <w:t xml:space="preserve"> las condiciones</w:t>
      </w:r>
      <w:r w:rsidR="000A47FE" w:rsidRPr="003A47F0">
        <w:rPr>
          <w:lang w:val="es-ES"/>
        </w:rPr>
        <w:t xml:space="preserve"> </w:t>
      </w:r>
      <w:r w:rsidR="003D3B1A" w:rsidRPr="003A47F0">
        <w:rPr>
          <w:lang w:val="es-ES"/>
        </w:rPr>
        <w:t>en que tiene lugar el</w:t>
      </w:r>
      <w:r w:rsidR="000F0743" w:rsidRPr="003A47F0">
        <w:rPr>
          <w:lang w:val="es-ES"/>
        </w:rPr>
        <w:t xml:space="preserve"> proceso educativo</w:t>
      </w:r>
      <w:r w:rsidR="00775751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3D3B1A" w:rsidRPr="003A47F0">
        <w:rPr>
          <w:lang w:val="es-ES"/>
        </w:rPr>
        <w:t>la enseñanza</w:t>
      </w:r>
      <w:r w:rsidR="000F0743" w:rsidRPr="003A47F0">
        <w:rPr>
          <w:lang w:val="es-ES"/>
        </w:rPr>
        <w:t xml:space="preserve"> </w:t>
      </w:r>
      <w:r w:rsidR="003D3B1A" w:rsidRPr="003A47F0">
        <w:rPr>
          <w:lang w:val="es-ES"/>
        </w:rPr>
        <w:t xml:space="preserve">y favorecer el </w:t>
      </w:r>
      <w:r w:rsidR="000F0743" w:rsidRPr="003A47F0">
        <w:rPr>
          <w:lang w:val="es-ES"/>
        </w:rPr>
        <w:t>desarrollo de la personalidad de los alumnos</w:t>
      </w:r>
      <w:r w:rsidR="000A47FE" w:rsidRPr="003A47F0">
        <w:rPr>
          <w:lang w:val="es-ES"/>
        </w:rPr>
        <w:t>, as</w:t>
      </w:r>
      <w:r w:rsidR="000F0743" w:rsidRPr="003A47F0">
        <w:rPr>
          <w:lang w:val="es-ES"/>
        </w:rPr>
        <w:t>í como su</w:t>
      </w:r>
      <w:r w:rsidR="000A47FE" w:rsidRPr="003A47F0">
        <w:rPr>
          <w:lang w:val="es-ES"/>
        </w:rPr>
        <w:t xml:space="preserve"> socializa</w:t>
      </w:r>
      <w:r w:rsidR="000F074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F074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F0743" w:rsidRPr="003A47F0">
        <w:rPr>
          <w:lang w:val="es-ES"/>
        </w:rPr>
        <w:t xml:space="preserve">e </w:t>
      </w:r>
      <w:r w:rsidR="000A47FE" w:rsidRPr="003A47F0">
        <w:rPr>
          <w:lang w:val="es-ES"/>
        </w:rPr>
        <w:t>integra</w:t>
      </w:r>
      <w:r w:rsidR="000F074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F074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F074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smartTag w:uri="urn:schemas-microsoft-com:office:smarttags" w:element="PersonName">
        <w:smartTagPr>
          <w:attr w:name="ProductID" w:val="la sociedad. Es"/>
        </w:smartTagPr>
        <w:r w:rsidR="000F0743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socie</w:t>
        </w:r>
        <w:r w:rsidR="000F0743" w:rsidRPr="003A47F0">
          <w:rPr>
            <w:lang w:val="es-ES"/>
          </w:rPr>
          <w:t>dad</w:t>
        </w:r>
        <w:r w:rsidR="000A47FE" w:rsidRPr="003A47F0">
          <w:rPr>
            <w:lang w:val="es-ES"/>
          </w:rPr>
          <w:t xml:space="preserve">. </w:t>
        </w:r>
        <w:r w:rsidR="000F0743" w:rsidRPr="003A47F0">
          <w:rPr>
            <w:lang w:val="es-ES"/>
          </w:rPr>
          <w:t>E</w:t>
        </w:r>
        <w:r w:rsidR="003D3B1A" w:rsidRPr="003A47F0">
          <w:rPr>
            <w:lang w:val="es-ES"/>
          </w:rPr>
          <w:t>s</w:t>
        </w:r>
      </w:smartTag>
      <w:r w:rsidR="003D3B1A" w:rsidRPr="003A47F0">
        <w:rPr>
          <w:lang w:val="es-ES"/>
        </w:rPr>
        <w:t xml:space="preserve"> menester solicitar la colaboración de</w:t>
      </w:r>
      <w:r w:rsidR="000F0743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</w:t>
      </w:r>
      <w:r w:rsidR="000F0743" w:rsidRPr="003A47F0">
        <w:rPr>
          <w:lang w:val="es-ES"/>
        </w:rPr>
        <w:t>O</w:t>
      </w:r>
      <w:r w:rsidR="000A47FE" w:rsidRPr="003A47F0">
        <w:rPr>
          <w:lang w:val="es-ES"/>
        </w:rPr>
        <w:t xml:space="preserve">NG </w:t>
      </w:r>
      <w:r w:rsidR="000F0743" w:rsidRPr="003A47F0">
        <w:rPr>
          <w:lang w:val="es-ES"/>
        </w:rPr>
        <w:t xml:space="preserve">que trabajan en ese ámbito, </w:t>
      </w:r>
      <w:r w:rsidR="005342ED" w:rsidRPr="003A47F0">
        <w:rPr>
          <w:lang w:val="es-ES"/>
        </w:rPr>
        <w:t>ya que su participación en el proyecto</w:t>
      </w:r>
      <w:r w:rsidR="000F0743" w:rsidRPr="003A47F0">
        <w:rPr>
          <w:lang w:val="es-ES"/>
        </w:rPr>
        <w:t xml:space="preserve"> </w:t>
      </w:r>
      <w:r w:rsidR="00775751" w:rsidRPr="003A47F0">
        <w:rPr>
          <w:lang w:val="es-ES"/>
        </w:rPr>
        <w:t>constituye</w:t>
      </w:r>
      <w:r w:rsidR="000F0743" w:rsidRPr="003A47F0">
        <w:rPr>
          <w:lang w:val="es-ES"/>
        </w:rPr>
        <w:t xml:space="preserve"> una </w:t>
      </w:r>
      <w:r w:rsidR="0057764D" w:rsidRPr="003A47F0">
        <w:rPr>
          <w:lang w:val="es-ES"/>
        </w:rPr>
        <w:t xml:space="preserve">premisa </w:t>
      </w:r>
      <w:r w:rsidR="000F0743" w:rsidRPr="003A47F0">
        <w:rPr>
          <w:lang w:val="es-ES"/>
        </w:rPr>
        <w:t>indispensable para poder participar en la convocatoria</w:t>
      </w:r>
      <w:r w:rsidR="000A47FE" w:rsidRPr="003A47F0">
        <w:rPr>
          <w:lang w:val="es-ES"/>
        </w:rPr>
        <w:t xml:space="preserve">. </w:t>
      </w:r>
    </w:p>
    <w:p w:rsidR="000A47FE" w:rsidRPr="003A47F0" w:rsidRDefault="00697C16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59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214C2B" w:rsidRPr="003A47F0">
        <w:rPr>
          <w:lang w:val="es-ES"/>
        </w:rPr>
        <w:t>E</w:t>
      </w:r>
      <w:r w:rsidR="000A47FE" w:rsidRPr="003A47F0">
        <w:rPr>
          <w:lang w:val="es-ES"/>
        </w:rPr>
        <w:t>n rela</w:t>
      </w:r>
      <w:r w:rsidR="00214C2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14C2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14C2B" w:rsidRPr="003A47F0">
        <w:rPr>
          <w:lang w:val="es-ES"/>
        </w:rPr>
        <w:t>con la</w:t>
      </w:r>
      <w:r w:rsidRPr="003A47F0">
        <w:rPr>
          <w:lang w:val="es-ES"/>
        </w:rPr>
        <w:t xml:space="preserve"> recomenda</w:t>
      </w:r>
      <w:r w:rsidR="00214C2B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214C2B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214C2B" w:rsidRPr="003A47F0">
        <w:rPr>
          <w:lang w:val="es-ES"/>
        </w:rPr>
        <w:t>que figura en el</w:t>
      </w:r>
      <w:r w:rsidRPr="003A47F0">
        <w:rPr>
          <w:lang w:val="es-ES"/>
        </w:rPr>
        <w:t xml:space="preserve"> p</w:t>
      </w:r>
      <w:r w:rsidR="00214C2B" w:rsidRPr="003A47F0">
        <w:rPr>
          <w:lang w:val="es-ES"/>
        </w:rPr>
        <w:t>ár</w:t>
      </w:r>
      <w:r w:rsidRPr="003A47F0">
        <w:rPr>
          <w:lang w:val="es-ES"/>
        </w:rPr>
        <w:t>ra</w:t>
      </w:r>
      <w:r w:rsidR="00214C2B" w:rsidRPr="003A47F0">
        <w:rPr>
          <w:lang w:val="es-ES"/>
        </w:rPr>
        <w:t>fo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16 c) </w:t>
      </w:r>
      <w:r w:rsidR="00214C2B" w:rsidRPr="003A47F0">
        <w:rPr>
          <w:lang w:val="es-ES"/>
        </w:rPr>
        <w:t>de las</w:t>
      </w:r>
      <w:r w:rsidR="00174749" w:rsidRPr="003A47F0">
        <w:rPr>
          <w:lang w:val="es-ES"/>
        </w:rPr>
        <w:t xml:space="preserve"> observa</w:t>
      </w:r>
      <w:r w:rsidR="00214C2B" w:rsidRPr="003A47F0">
        <w:rPr>
          <w:lang w:val="es-ES"/>
        </w:rPr>
        <w:t>c</w:t>
      </w:r>
      <w:r w:rsidR="00174749" w:rsidRPr="003A47F0">
        <w:rPr>
          <w:lang w:val="es-ES"/>
        </w:rPr>
        <w:t>ion</w:t>
      </w:r>
      <w:r w:rsidR="00214C2B" w:rsidRPr="003A47F0">
        <w:rPr>
          <w:lang w:val="es-ES"/>
        </w:rPr>
        <w:t>e</w:t>
      </w:r>
      <w:r w:rsidR="00174749" w:rsidRPr="003A47F0">
        <w:rPr>
          <w:lang w:val="es-ES"/>
        </w:rPr>
        <w:t>s</w:t>
      </w:r>
      <w:r w:rsidR="00214C2B" w:rsidRPr="003A47F0">
        <w:rPr>
          <w:lang w:val="es-ES"/>
        </w:rPr>
        <w:t xml:space="preserve"> finales</w:t>
      </w:r>
      <w:r w:rsidR="00174749" w:rsidRPr="003A47F0">
        <w:rPr>
          <w:lang w:val="es-ES"/>
        </w:rPr>
        <w:t xml:space="preserve"> </w:t>
      </w:r>
      <w:r w:rsidR="00214C2B" w:rsidRPr="003A47F0">
        <w:rPr>
          <w:lang w:val="es-ES"/>
        </w:rPr>
        <w:t>y en el</w:t>
      </w:r>
      <w:r w:rsidR="000A47FE" w:rsidRPr="003A47F0">
        <w:rPr>
          <w:lang w:val="es-ES"/>
        </w:rPr>
        <w:t xml:space="preserve"> context</w:t>
      </w:r>
      <w:r w:rsidR="00214C2B" w:rsidRPr="003A47F0">
        <w:rPr>
          <w:lang w:val="es-ES"/>
        </w:rPr>
        <w:t xml:space="preserve">o de </w:t>
      </w:r>
      <w:r w:rsidR="00C52E1A" w:rsidRPr="003A47F0">
        <w:rPr>
          <w:lang w:val="es-ES"/>
        </w:rPr>
        <w:t>l</w:t>
      </w:r>
      <w:r w:rsidR="00214C2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decisi</w:t>
      </w:r>
      <w:r w:rsidR="00214C2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14C2B" w:rsidRPr="003A47F0">
        <w:rPr>
          <w:lang w:val="es-ES"/>
        </w:rPr>
        <w:t>del tribunal</w:t>
      </w:r>
      <w:r w:rsidR="000A47FE" w:rsidRPr="003A47F0">
        <w:rPr>
          <w:lang w:val="es-ES"/>
        </w:rPr>
        <w:t xml:space="preserve"> </w:t>
      </w:r>
      <w:r w:rsidR="00214C2B" w:rsidRPr="003A47F0">
        <w:rPr>
          <w:lang w:val="es-ES"/>
        </w:rPr>
        <w:t>r</w:t>
      </w:r>
      <w:r w:rsidR="000A47FE" w:rsidRPr="003A47F0">
        <w:rPr>
          <w:lang w:val="es-ES"/>
        </w:rPr>
        <w:t xml:space="preserve">egional </w:t>
      </w:r>
      <w:r w:rsidR="00214C2B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Prešov re</w:t>
      </w:r>
      <w:r w:rsidR="0057764D" w:rsidRPr="003A47F0">
        <w:rPr>
          <w:lang w:val="es-ES"/>
        </w:rPr>
        <w:t>lativa a</w:t>
      </w:r>
      <w:r w:rsidR="00214C2B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segrega</w:t>
      </w:r>
      <w:r w:rsidR="00214C2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14C2B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214C2B" w:rsidRPr="003A47F0">
        <w:rPr>
          <w:lang w:val="es-ES"/>
        </w:rPr>
        <w:t>de los alumnos</w:t>
      </w:r>
      <w:r w:rsidR="000A47FE" w:rsidRPr="003A47F0">
        <w:rPr>
          <w:lang w:val="es-ES"/>
        </w:rPr>
        <w:t xml:space="preserve"> </w:t>
      </w:r>
      <w:r w:rsidR="00214C2B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214C2B" w:rsidRPr="003A47F0">
        <w:rPr>
          <w:lang w:val="es-ES"/>
        </w:rPr>
        <w:t>níes en la escuela</w:t>
      </w:r>
      <w:r w:rsidR="000A47FE" w:rsidRPr="003A47F0">
        <w:rPr>
          <w:lang w:val="es-ES"/>
        </w:rPr>
        <w:t xml:space="preserve"> elementa</w:t>
      </w:r>
      <w:r w:rsidR="00214C2B" w:rsidRPr="003A47F0">
        <w:rPr>
          <w:lang w:val="es-ES"/>
        </w:rPr>
        <w:t>l de</w:t>
      </w:r>
      <w:r w:rsidR="00816B96">
        <w:rPr>
          <w:lang w:val="es-ES"/>
        </w:rPr>
        <w:t xml:space="preserve"> Šarišské Michal'</w:t>
      </w:r>
      <w:r w:rsidR="000A47FE" w:rsidRPr="003A47F0">
        <w:rPr>
          <w:lang w:val="es-ES"/>
        </w:rPr>
        <w:t xml:space="preserve">any, </w:t>
      </w:r>
      <w:r w:rsidR="00214C2B" w:rsidRPr="003A47F0">
        <w:rPr>
          <w:lang w:val="es-ES"/>
        </w:rPr>
        <w:t xml:space="preserve">la Oficina de Plenipotenciarios está </w:t>
      </w:r>
      <w:r w:rsidR="000A47FE" w:rsidRPr="003A47F0">
        <w:rPr>
          <w:lang w:val="es-ES"/>
        </w:rPr>
        <w:t>organiz</w:t>
      </w:r>
      <w:r w:rsidR="00214C2B" w:rsidRPr="003A47F0">
        <w:rPr>
          <w:lang w:val="es-ES"/>
        </w:rPr>
        <w:t>ando un grupo de trabajo</w:t>
      </w:r>
      <w:r w:rsidR="001A14C3" w:rsidRPr="003A47F0">
        <w:rPr>
          <w:lang w:val="es-ES"/>
        </w:rPr>
        <w:t>, con la finalidad de</w:t>
      </w:r>
      <w:r w:rsidR="000A47FE" w:rsidRPr="003A47F0">
        <w:rPr>
          <w:lang w:val="es-ES"/>
        </w:rPr>
        <w:t xml:space="preserve"> prepar</w:t>
      </w:r>
      <w:r w:rsidR="001A14C3" w:rsidRPr="003A47F0">
        <w:rPr>
          <w:lang w:val="es-ES"/>
        </w:rPr>
        <w:t>ar un</w:t>
      </w:r>
      <w:r w:rsidR="000A47FE" w:rsidRPr="003A47F0">
        <w:rPr>
          <w:lang w:val="es-ES"/>
        </w:rPr>
        <w:t xml:space="preserve"> plan</w:t>
      </w:r>
      <w:r w:rsidR="001A14C3" w:rsidRPr="003A47F0">
        <w:rPr>
          <w:lang w:val="es-ES"/>
        </w:rPr>
        <w:t xml:space="preserve"> de integración</w:t>
      </w:r>
      <w:r w:rsidR="000A47FE" w:rsidRPr="003A47F0">
        <w:rPr>
          <w:lang w:val="es-ES"/>
        </w:rPr>
        <w:t xml:space="preserve">. </w:t>
      </w:r>
      <w:r w:rsidR="001A14C3" w:rsidRPr="003A47F0">
        <w:rPr>
          <w:lang w:val="es-ES"/>
        </w:rPr>
        <w:t>A pesar de tener plenamente conciencia de l</w:t>
      </w:r>
      <w:r w:rsidR="00E934AF" w:rsidRPr="003A47F0">
        <w:rPr>
          <w:lang w:val="es-ES"/>
        </w:rPr>
        <w:t>a</w:t>
      </w:r>
      <w:r w:rsidR="001A14C3" w:rsidRPr="003A47F0">
        <w:rPr>
          <w:lang w:val="es-ES"/>
        </w:rPr>
        <w:t>s</w:t>
      </w:r>
      <w:r w:rsidR="000A47FE" w:rsidRPr="003A47F0">
        <w:rPr>
          <w:lang w:val="es-ES"/>
        </w:rPr>
        <w:t xml:space="preserve"> l</w:t>
      </w:r>
      <w:r w:rsidR="00E934AF" w:rsidRPr="003A47F0">
        <w:rPr>
          <w:lang w:val="es-ES"/>
        </w:rPr>
        <w:t>i</w:t>
      </w:r>
      <w:r w:rsidR="000A47FE" w:rsidRPr="003A47F0">
        <w:rPr>
          <w:lang w:val="es-ES"/>
        </w:rPr>
        <w:t>mit</w:t>
      </w:r>
      <w:r w:rsidR="00E934AF" w:rsidRPr="003A47F0">
        <w:rPr>
          <w:lang w:val="es-ES"/>
        </w:rPr>
        <w:t>acion</w:t>
      </w:r>
      <w:r w:rsidR="001A14C3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1A14C3" w:rsidRPr="003A47F0">
        <w:rPr>
          <w:lang w:val="es-ES"/>
        </w:rPr>
        <w:t xml:space="preserve">de </w:t>
      </w:r>
      <w:r w:rsidR="00E934AF" w:rsidRPr="003A47F0">
        <w:rPr>
          <w:lang w:val="es-ES"/>
        </w:rPr>
        <w:t>un</w:t>
      </w:r>
      <w:r w:rsidR="001A14C3" w:rsidRPr="003A47F0">
        <w:rPr>
          <w:lang w:val="es-ES"/>
        </w:rPr>
        <w:t>a</w:t>
      </w:r>
      <w:r w:rsidR="000A47FE" w:rsidRPr="003A47F0">
        <w:rPr>
          <w:lang w:val="es-ES"/>
        </w:rPr>
        <w:t xml:space="preserve"> aplica</w:t>
      </w:r>
      <w:r w:rsidR="001A14C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A14C3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A14C3" w:rsidRPr="003A47F0">
        <w:rPr>
          <w:lang w:val="es-ES"/>
        </w:rPr>
        <w:t xml:space="preserve"> general de los resultados concretos de ese grupo de trabajo</w:t>
      </w:r>
      <w:r w:rsidR="000A47FE" w:rsidRPr="003A47F0">
        <w:rPr>
          <w:lang w:val="es-ES"/>
        </w:rPr>
        <w:t xml:space="preserve">, </w:t>
      </w:r>
      <w:r w:rsidR="001A14C3" w:rsidRPr="003A47F0">
        <w:rPr>
          <w:lang w:val="es-ES"/>
        </w:rPr>
        <w:t>sería de desear que</w:t>
      </w:r>
      <w:r w:rsidR="000A47FE" w:rsidRPr="003A47F0">
        <w:rPr>
          <w:lang w:val="es-ES"/>
        </w:rPr>
        <w:t xml:space="preserve"> c</w:t>
      </w:r>
      <w:r w:rsidR="001A14C3" w:rsidRPr="003A47F0">
        <w:rPr>
          <w:lang w:val="es-ES"/>
        </w:rPr>
        <w:t>i</w:t>
      </w:r>
      <w:r w:rsidR="000A47FE" w:rsidRPr="003A47F0">
        <w:rPr>
          <w:lang w:val="es-ES"/>
        </w:rPr>
        <w:t>ert</w:t>
      </w:r>
      <w:r w:rsidR="001A14C3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princip</w:t>
      </w:r>
      <w:r w:rsidR="001A14C3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1A14C3" w:rsidRPr="003A47F0">
        <w:rPr>
          <w:lang w:val="es-ES"/>
        </w:rPr>
        <w:t xml:space="preserve">sirvieran de pautas que </w:t>
      </w:r>
      <w:r w:rsidR="00E934AF" w:rsidRPr="003A47F0">
        <w:rPr>
          <w:lang w:val="es-ES"/>
        </w:rPr>
        <w:t xml:space="preserve">pudieran adoptar </w:t>
      </w:r>
      <w:r w:rsidR="001A14C3" w:rsidRPr="003A47F0">
        <w:rPr>
          <w:lang w:val="es-ES"/>
        </w:rPr>
        <w:t>otras escuelas con un elevado porcentaje de niños de entornos</w:t>
      </w:r>
      <w:r w:rsidR="000A47FE" w:rsidRPr="003A47F0">
        <w:rPr>
          <w:lang w:val="es-ES"/>
        </w:rPr>
        <w:t xml:space="preserve"> social</w:t>
      </w:r>
      <w:r w:rsidR="001A14C3" w:rsidRPr="003A47F0">
        <w:rPr>
          <w:lang w:val="es-ES"/>
        </w:rPr>
        <w:t>es desfavorecidos</w:t>
      </w:r>
      <w:r w:rsidR="00C52E1A" w:rsidRPr="003A47F0">
        <w:rPr>
          <w:lang w:val="es-ES"/>
        </w:rPr>
        <w:t xml:space="preserve"> o </w:t>
      </w:r>
      <w:r w:rsidR="000B040A" w:rsidRPr="003A47F0">
        <w:rPr>
          <w:lang w:val="es-ES"/>
        </w:rPr>
        <w:t xml:space="preserve">de </w:t>
      </w:r>
      <w:r w:rsidR="00D73585" w:rsidRPr="003A47F0">
        <w:rPr>
          <w:lang w:val="es-ES"/>
        </w:rPr>
        <w:t xml:space="preserve">comunidades romaníes </w:t>
      </w:r>
      <w:r w:rsidR="000A47FE" w:rsidRPr="003A47F0">
        <w:rPr>
          <w:lang w:val="es-ES"/>
        </w:rPr>
        <w:t>margina</w:t>
      </w:r>
      <w:r w:rsidR="00D73585" w:rsidRPr="003A47F0">
        <w:rPr>
          <w:lang w:val="es-ES"/>
        </w:rPr>
        <w:t>das</w:t>
      </w:r>
      <w:r w:rsidR="000A47FE" w:rsidRPr="003A47F0">
        <w:rPr>
          <w:lang w:val="es-ES"/>
        </w:rPr>
        <w:t xml:space="preserve">. </w:t>
      </w:r>
    </w:p>
    <w:p w:rsidR="00174749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E934AF" w:rsidRPr="003A47F0">
        <w:rPr>
          <w:lang w:val="es-ES"/>
        </w:rPr>
        <w:t>En el seno del Consejo de</w:t>
      </w:r>
      <w:r w:rsidR="00D73585" w:rsidRPr="003A47F0">
        <w:rPr>
          <w:lang w:val="es-ES"/>
        </w:rPr>
        <w:t xml:space="preserve"> Gobierno de </w:t>
      </w:r>
      <w:smartTag w:uri="urn:schemas-microsoft-com:office:smarttags" w:element="PersonName">
        <w:smartTagPr>
          <w:attr w:name="ProductID" w:val="la Rep￺blica Eslovaca"/>
        </w:smartTagPr>
        <w:r w:rsidR="00D73585" w:rsidRPr="003A47F0">
          <w:rPr>
            <w:lang w:val="es-ES"/>
          </w:rPr>
          <w:t>la República Eslovaca</w:t>
        </w:r>
      </w:smartTag>
      <w:r w:rsidR="00D73585" w:rsidRPr="003A47F0">
        <w:rPr>
          <w:lang w:val="es-ES"/>
        </w:rPr>
        <w:t xml:space="preserve"> para los Derechos</w:t>
      </w:r>
      <w:r w:rsidR="000A47FE" w:rsidRPr="003A47F0">
        <w:rPr>
          <w:lang w:val="es-ES"/>
        </w:rPr>
        <w:t xml:space="preserve"> Human</w:t>
      </w:r>
      <w:r w:rsidR="00D7358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E934AF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Minor</w:t>
      </w:r>
      <w:r w:rsidR="00D73585" w:rsidRPr="003A47F0">
        <w:rPr>
          <w:lang w:val="es-ES"/>
        </w:rPr>
        <w:t>ías Nacionales</w:t>
      </w:r>
      <w:r w:rsidR="000A47FE" w:rsidRPr="003A47F0">
        <w:rPr>
          <w:lang w:val="es-ES"/>
        </w:rPr>
        <w:t xml:space="preserve"> </w:t>
      </w:r>
      <w:r w:rsidR="00E934AF" w:rsidRPr="003A47F0">
        <w:rPr>
          <w:lang w:val="es-ES"/>
        </w:rPr>
        <w:t>y la</w:t>
      </w:r>
      <w:r w:rsidR="00D73585" w:rsidRPr="003A47F0">
        <w:rPr>
          <w:lang w:val="es-ES"/>
        </w:rPr>
        <w:t xml:space="preserve"> Igualdad de</w:t>
      </w:r>
      <w:r w:rsidR="000A47FE" w:rsidRPr="003A47F0">
        <w:rPr>
          <w:lang w:val="es-ES"/>
        </w:rPr>
        <w:t xml:space="preserve"> G</w:t>
      </w:r>
      <w:r w:rsidR="00D73585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D73585" w:rsidRPr="003A47F0">
        <w:rPr>
          <w:lang w:val="es-ES"/>
        </w:rPr>
        <w:t>o, se ha establecido un Grupo de Trabajo para la</w:t>
      </w:r>
      <w:r w:rsidR="000A47FE" w:rsidRPr="003A47F0">
        <w:rPr>
          <w:lang w:val="es-ES"/>
        </w:rPr>
        <w:t xml:space="preserve"> </w:t>
      </w:r>
      <w:r w:rsidR="00D73585" w:rsidRPr="003A47F0">
        <w:rPr>
          <w:lang w:val="es-ES"/>
        </w:rPr>
        <w:t>e</w:t>
      </w:r>
      <w:r w:rsidR="000A47FE" w:rsidRPr="003A47F0">
        <w:rPr>
          <w:lang w:val="es-ES"/>
        </w:rPr>
        <w:t>duca</w:t>
      </w:r>
      <w:r w:rsidR="00D7358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7358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73585" w:rsidRPr="003A47F0">
        <w:rPr>
          <w:lang w:val="es-ES"/>
        </w:rPr>
        <w:t xml:space="preserve">integradora, con </w:t>
      </w:r>
      <w:r w:rsidR="00E934AF" w:rsidRPr="003A47F0">
        <w:rPr>
          <w:lang w:val="es-ES"/>
        </w:rPr>
        <w:t>e</w:t>
      </w:r>
      <w:r w:rsidR="00D73585" w:rsidRPr="003A47F0">
        <w:rPr>
          <w:lang w:val="es-ES"/>
        </w:rPr>
        <w:t>l</w:t>
      </w:r>
      <w:r w:rsidR="00E934AF" w:rsidRPr="003A47F0">
        <w:rPr>
          <w:lang w:val="es-ES"/>
        </w:rPr>
        <w:t xml:space="preserve"> propósito</w:t>
      </w:r>
      <w:r w:rsidR="00D73585" w:rsidRPr="003A47F0">
        <w:rPr>
          <w:lang w:val="es-ES"/>
        </w:rPr>
        <w:t xml:space="preserve"> de </w:t>
      </w:r>
      <w:r w:rsidR="000B040A" w:rsidRPr="003A47F0">
        <w:rPr>
          <w:lang w:val="es-ES"/>
        </w:rPr>
        <w:t>analizar</w:t>
      </w:r>
      <w:r w:rsidR="00304A5D" w:rsidRPr="003A47F0">
        <w:rPr>
          <w:lang w:val="es-ES"/>
        </w:rPr>
        <w:t>la</w:t>
      </w:r>
      <w:r w:rsidR="00D73585" w:rsidRPr="003A47F0">
        <w:rPr>
          <w:lang w:val="es-ES"/>
        </w:rPr>
        <w:t xml:space="preserve"> y así influir</w:t>
      </w:r>
      <w:r w:rsidR="000A47FE" w:rsidRPr="003A47F0">
        <w:rPr>
          <w:lang w:val="es-ES"/>
        </w:rPr>
        <w:t xml:space="preserve"> </w:t>
      </w:r>
      <w:r w:rsidR="00D73585" w:rsidRPr="003A47F0">
        <w:rPr>
          <w:lang w:val="es-ES"/>
        </w:rPr>
        <w:t>en la re</w:t>
      </w:r>
      <w:r w:rsidR="000B040A" w:rsidRPr="003A47F0">
        <w:rPr>
          <w:lang w:val="es-ES"/>
        </w:rPr>
        <w:t>dacción de leyes en</w:t>
      </w:r>
      <w:r w:rsidR="00D73585" w:rsidRPr="003A47F0">
        <w:rPr>
          <w:lang w:val="es-ES"/>
        </w:rPr>
        <w:t xml:space="preserve"> la esfera de la e</w:t>
      </w:r>
      <w:r w:rsidR="000B040A" w:rsidRPr="003A47F0">
        <w:rPr>
          <w:lang w:val="es-ES"/>
        </w:rPr>
        <w:t>nseñanza</w:t>
      </w:r>
      <w:r w:rsidR="000A47FE" w:rsidRPr="003A47F0">
        <w:rPr>
          <w:lang w:val="es-ES"/>
        </w:rPr>
        <w:t xml:space="preserve"> </w:t>
      </w:r>
      <w:r w:rsidR="000B040A" w:rsidRPr="003A47F0">
        <w:rPr>
          <w:lang w:val="es-ES"/>
        </w:rPr>
        <w:t>que le permitirán</w:t>
      </w:r>
      <w:r w:rsidR="00C5718E" w:rsidRPr="003A47F0">
        <w:rPr>
          <w:lang w:val="es-ES"/>
        </w:rPr>
        <w:t xml:space="preserve"> hacer frente a sus</w:t>
      </w:r>
      <w:r w:rsidR="00D73585" w:rsidRPr="003A47F0">
        <w:rPr>
          <w:lang w:val="es-ES"/>
        </w:rPr>
        <w:t xml:space="preserve"> obligaciones</w:t>
      </w:r>
      <w:r w:rsidR="000A47FE" w:rsidRPr="003A47F0">
        <w:rPr>
          <w:lang w:val="es-ES"/>
        </w:rPr>
        <w:t xml:space="preserve"> interna</w:t>
      </w:r>
      <w:r w:rsidR="00D73585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D73585" w:rsidRPr="003A47F0">
        <w:rPr>
          <w:lang w:val="es-ES"/>
        </w:rPr>
        <w:t>es en materia de derechos</w:t>
      </w:r>
      <w:r w:rsidR="000A47FE" w:rsidRPr="003A47F0">
        <w:rPr>
          <w:lang w:val="es-ES"/>
        </w:rPr>
        <w:t xml:space="preserve"> human</w:t>
      </w:r>
      <w:r w:rsidR="00D73585" w:rsidRPr="003A47F0">
        <w:rPr>
          <w:lang w:val="es-ES"/>
        </w:rPr>
        <w:t>os</w:t>
      </w:r>
      <w:r w:rsidR="00D47B7A" w:rsidRPr="003A47F0">
        <w:rPr>
          <w:lang w:val="es-ES"/>
        </w:rPr>
        <w:t xml:space="preserve">, así como </w:t>
      </w:r>
      <w:r w:rsidR="00845DCB" w:rsidRPr="003A47F0">
        <w:rPr>
          <w:lang w:val="es-ES"/>
        </w:rPr>
        <w:t xml:space="preserve">adaptarse </w:t>
      </w:r>
      <w:r w:rsidR="00C5718E" w:rsidRPr="003A47F0">
        <w:rPr>
          <w:lang w:val="es-ES"/>
        </w:rPr>
        <w:t>a</w:t>
      </w:r>
      <w:r w:rsidR="00304A5D" w:rsidRPr="003A47F0">
        <w:rPr>
          <w:lang w:val="es-ES"/>
        </w:rPr>
        <w:t xml:space="preserve"> las nuevas tendencias</w:t>
      </w:r>
      <w:r w:rsidR="000A47FE" w:rsidRPr="003A47F0">
        <w:rPr>
          <w:lang w:val="es-ES"/>
        </w:rPr>
        <w:t xml:space="preserve"> </w:t>
      </w:r>
      <w:r w:rsidR="00304A5D" w:rsidRPr="003A47F0">
        <w:rPr>
          <w:lang w:val="es-ES"/>
        </w:rPr>
        <w:t>e</w:t>
      </w:r>
      <w:r w:rsidR="000A47FE" w:rsidRPr="003A47F0">
        <w:rPr>
          <w:lang w:val="es-ES"/>
        </w:rPr>
        <w:t>uropea</w:t>
      </w:r>
      <w:r w:rsidR="00D47B7A" w:rsidRPr="003A47F0">
        <w:rPr>
          <w:lang w:val="es-ES"/>
        </w:rPr>
        <w:t xml:space="preserve">s </w:t>
      </w:r>
      <w:r w:rsidR="00C5718E" w:rsidRPr="003A47F0">
        <w:rPr>
          <w:lang w:val="es-ES"/>
        </w:rPr>
        <w:t xml:space="preserve">en ese ámbito </w:t>
      </w:r>
      <w:r w:rsidR="00304A5D" w:rsidRPr="003A47F0">
        <w:rPr>
          <w:lang w:val="es-ES"/>
        </w:rPr>
        <w:t>y</w:t>
      </w:r>
      <w:r w:rsidR="00D47B7A" w:rsidRPr="003A47F0">
        <w:rPr>
          <w:lang w:val="es-ES"/>
        </w:rPr>
        <w:t xml:space="preserve"> </w:t>
      </w:r>
      <w:r w:rsidR="000A47FE" w:rsidRPr="003A47F0">
        <w:rPr>
          <w:lang w:val="es-ES"/>
        </w:rPr>
        <w:t>crea</w:t>
      </w:r>
      <w:r w:rsidR="00304A5D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304A5D" w:rsidRPr="003A47F0">
        <w:rPr>
          <w:lang w:val="es-ES"/>
        </w:rPr>
        <w:t>un</w:t>
      </w:r>
      <w:r w:rsidR="000A47FE" w:rsidRPr="003A47F0">
        <w:rPr>
          <w:lang w:val="es-ES"/>
        </w:rPr>
        <w:t>a plat</w:t>
      </w:r>
      <w:r w:rsidR="00304A5D" w:rsidRPr="003A47F0">
        <w:rPr>
          <w:lang w:val="es-ES"/>
        </w:rPr>
        <w:t>a</w:t>
      </w:r>
      <w:r w:rsidR="000A47FE" w:rsidRPr="003A47F0">
        <w:rPr>
          <w:lang w:val="es-ES"/>
        </w:rPr>
        <w:t>form</w:t>
      </w:r>
      <w:r w:rsidR="00304A5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304A5D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304A5D" w:rsidRPr="003A47F0">
        <w:rPr>
          <w:lang w:val="es-ES"/>
        </w:rPr>
        <w:t>promover la educación</w:t>
      </w:r>
      <w:r w:rsidR="000A47FE" w:rsidRPr="003A47F0">
        <w:rPr>
          <w:lang w:val="es-ES"/>
        </w:rPr>
        <w:t xml:space="preserve"> </w:t>
      </w:r>
      <w:r w:rsidR="00EA4D46" w:rsidRPr="003A47F0">
        <w:rPr>
          <w:lang w:val="es-ES"/>
        </w:rPr>
        <w:t>integradora, destinada a</w:t>
      </w:r>
      <w:r w:rsidR="00304A5D" w:rsidRPr="003A47F0">
        <w:rPr>
          <w:lang w:val="es-ES"/>
        </w:rPr>
        <w:t xml:space="preserve"> facilitar a todos el acceso a una e</w:t>
      </w:r>
      <w:r w:rsidR="00354A3F" w:rsidRPr="003A47F0">
        <w:rPr>
          <w:lang w:val="es-ES"/>
        </w:rPr>
        <w:t>ducación</w:t>
      </w:r>
      <w:r w:rsidR="00304A5D" w:rsidRPr="003A47F0">
        <w:rPr>
          <w:lang w:val="es-ES"/>
        </w:rPr>
        <w:t xml:space="preserve"> de alto nivel</w:t>
      </w:r>
      <w:r w:rsidR="000A47FE" w:rsidRPr="003A47F0">
        <w:rPr>
          <w:lang w:val="es-ES"/>
        </w:rPr>
        <w:t xml:space="preserve">, </w:t>
      </w:r>
      <w:r w:rsidR="00304A5D" w:rsidRPr="003A47F0">
        <w:rPr>
          <w:lang w:val="es-ES"/>
        </w:rPr>
        <w:t xml:space="preserve">independientemente de </w:t>
      </w:r>
      <w:r w:rsidR="00C5718E" w:rsidRPr="003A47F0">
        <w:rPr>
          <w:lang w:val="es-ES"/>
        </w:rPr>
        <w:t>su</w:t>
      </w:r>
      <w:r w:rsidR="00304A5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circu</w:t>
      </w:r>
      <w:r w:rsidR="00304A5D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304A5D" w:rsidRPr="003A47F0">
        <w:rPr>
          <w:lang w:val="es-ES"/>
        </w:rPr>
        <w:t>ia</w:t>
      </w:r>
      <w:r w:rsidR="000A47FE" w:rsidRPr="003A47F0">
        <w:rPr>
          <w:lang w:val="es-ES"/>
        </w:rPr>
        <w:t>s (</w:t>
      </w:r>
      <w:r w:rsidR="00304A5D" w:rsidRPr="003A47F0">
        <w:rPr>
          <w:lang w:val="es-ES"/>
        </w:rPr>
        <w:t xml:space="preserve">origen </w:t>
      </w:r>
      <w:r w:rsidR="000A47FE" w:rsidRPr="003A47F0">
        <w:rPr>
          <w:lang w:val="es-ES"/>
        </w:rPr>
        <w:t xml:space="preserve">racial o </w:t>
      </w:r>
      <w:r w:rsidR="00304A5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304A5D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D47B7A" w:rsidRPr="003A47F0">
        <w:rPr>
          <w:lang w:val="es-ES"/>
        </w:rPr>
        <w:t>extracción</w:t>
      </w:r>
      <w:r w:rsidR="00304A5D" w:rsidRPr="003A47F0">
        <w:rPr>
          <w:lang w:val="es-ES"/>
        </w:rPr>
        <w:t xml:space="preserve"> </w:t>
      </w:r>
      <w:r w:rsidR="000A47FE" w:rsidRPr="003A47F0">
        <w:rPr>
          <w:lang w:val="es-ES"/>
        </w:rPr>
        <w:t>socioecon</w:t>
      </w:r>
      <w:r w:rsidR="00304A5D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D47B7A" w:rsidRPr="003A47F0">
        <w:rPr>
          <w:lang w:val="es-ES"/>
        </w:rPr>
        <w:t>a</w:t>
      </w:r>
      <w:r w:rsidR="00304A5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304A5D" w:rsidRPr="003A47F0">
        <w:rPr>
          <w:lang w:val="es-ES"/>
        </w:rPr>
        <w:t xml:space="preserve">problemas de </w:t>
      </w:r>
      <w:r w:rsidR="00C5718E" w:rsidRPr="003A47F0">
        <w:rPr>
          <w:lang w:val="es-ES"/>
        </w:rPr>
        <w:t>salud</w:t>
      </w:r>
      <w:r w:rsidR="000A47FE" w:rsidRPr="003A47F0">
        <w:rPr>
          <w:lang w:val="es-ES"/>
        </w:rPr>
        <w:t>, etc.)</w:t>
      </w:r>
      <w:r w:rsidR="00D47B7A" w:rsidRPr="003A47F0">
        <w:rPr>
          <w:lang w:val="es-ES"/>
        </w:rPr>
        <w:t xml:space="preserve"> y</w:t>
      </w:r>
      <w:r w:rsidR="00EA4D46" w:rsidRPr="003A47F0">
        <w:rPr>
          <w:lang w:val="es-ES"/>
        </w:rPr>
        <w:t xml:space="preserve"> </w:t>
      </w:r>
      <w:r w:rsidR="00C5718E" w:rsidRPr="003A47F0">
        <w:rPr>
          <w:lang w:val="es-ES"/>
        </w:rPr>
        <w:t>promover la enseñanza de</w:t>
      </w:r>
      <w:r w:rsidR="00EA4D46" w:rsidRPr="003A47F0">
        <w:rPr>
          <w:lang w:val="es-ES"/>
        </w:rPr>
        <w:t xml:space="preserve"> los derechos</w:t>
      </w:r>
      <w:r w:rsidR="000A47FE" w:rsidRPr="003A47F0">
        <w:rPr>
          <w:lang w:val="es-ES"/>
        </w:rPr>
        <w:t xml:space="preserve"> human</w:t>
      </w:r>
      <w:r w:rsidR="00EA4D46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354A3F" w:rsidRPr="003A47F0">
        <w:rPr>
          <w:lang w:val="es-ES"/>
        </w:rPr>
        <w:t>de los derechos como ciudadanos del mundo</w:t>
      </w:r>
      <w:r w:rsidR="000A47FE" w:rsidRPr="003A47F0">
        <w:rPr>
          <w:lang w:val="es-ES"/>
        </w:rPr>
        <w:t xml:space="preserve"> </w:t>
      </w:r>
      <w:r w:rsidR="00EA4D46" w:rsidRPr="003A47F0">
        <w:rPr>
          <w:lang w:val="es-ES"/>
        </w:rPr>
        <w:t>y el diálogo</w:t>
      </w:r>
      <w:r w:rsidR="000A47FE" w:rsidRPr="003A47F0">
        <w:rPr>
          <w:lang w:val="es-ES"/>
        </w:rPr>
        <w:t xml:space="preserve"> intercultural</w:t>
      </w:r>
      <w:r w:rsidR="00EA4D46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D22346" w:rsidRPr="003A47F0">
        <w:rPr>
          <w:lang w:val="es-ES"/>
        </w:rPr>
        <w:t>La crea</w:t>
      </w:r>
      <w:r w:rsidR="00354A3F" w:rsidRPr="003A47F0">
        <w:rPr>
          <w:lang w:val="es-ES"/>
        </w:rPr>
        <w:t>ción</w:t>
      </w:r>
      <w:r w:rsidR="00D22346" w:rsidRPr="003A47F0">
        <w:rPr>
          <w:lang w:val="es-ES"/>
        </w:rPr>
        <w:t xml:space="preserve"> </w:t>
      </w:r>
      <w:r w:rsidR="00354A3F" w:rsidRPr="003A47F0">
        <w:rPr>
          <w:lang w:val="es-ES"/>
        </w:rPr>
        <w:t>d</w:t>
      </w:r>
      <w:r w:rsidR="00D22346" w:rsidRPr="003A47F0">
        <w:rPr>
          <w:lang w:val="es-ES"/>
        </w:rPr>
        <w:t xml:space="preserve">el Grupo de Trabajo </w:t>
      </w:r>
      <w:r w:rsidR="00354A3F" w:rsidRPr="003A47F0">
        <w:rPr>
          <w:lang w:val="es-ES"/>
        </w:rPr>
        <w:t>obedece a</w:t>
      </w:r>
      <w:r w:rsidR="00D22346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ne</w:t>
      </w:r>
      <w:r w:rsidR="00D22346" w:rsidRPr="003A47F0">
        <w:rPr>
          <w:lang w:val="es-ES"/>
        </w:rPr>
        <w:t>c</w:t>
      </w:r>
      <w:r w:rsidR="000A47FE" w:rsidRPr="003A47F0">
        <w:rPr>
          <w:lang w:val="es-ES"/>
        </w:rPr>
        <w:t>e</w:t>
      </w:r>
      <w:r w:rsidR="00D22346" w:rsidRPr="003A47F0">
        <w:rPr>
          <w:lang w:val="es-ES"/>
        </w:rPr>
        <w:t>sida</w:t>
      </w:r>
      <w:r w:rsidR="000A47FE" w:rsidRPr="003A47F0">
        <w:rPr>
          <w:lang w:val="es-ES"/>
        </w:rPr>
        <w:t xml:space="preserve">d </w:t>
      </w:r>
      <w:r w:rsidR="00354A3F" w:rsidRPr="003A47F0">
        <w:rPr>
          <w:lang w:val="es-ES"/>
        </w:rPr>
        <w:t xml:space="preserve">imperiosa </w:t>
      </w:r>
      <w:r w:rsidR="00D22346" w:rsidRPr="003A47F0">
        <w:rPr>
          <w:lang w:val="es-ES"/>
        </w:rPr>
        <w:t xml:space="preserve">de </w:t>
      </w:r>
      <w:r w:rsidR="00354A3F" w:rsidRPr="003A47F0">
        <w:rPr>
          <w:lang w:val="es-ES"/>
        </w:rPr>
        <w:t>sensibilizar al conjunto de la sociedad</w:t>
      </w:r>
      <w:r w:rsidR="009E3E9C" w:rsidRPr="003A47F0">
        <w:rPr>
          <w:lang w:val="es-ES"/>
        </w:rPr>
        <w:t xml:space="preserve"> respecto de</w:t>
      </w:r>
      <w:r w:rsidR="00D22346" w:rsidRPr="003A47F0">
        <w:rPr>
          <w:lang w:val="es-ES"/>
        </w:rPr>
        <w:t xml:space="preserve"> la importancia de este tema transversal</w:t>
      </w:r>
      <w:r w:rsidR="000A47FE" w:rsidRPr="003A47F0">
        <w:rPr>
          <w:lang w:val="es-ES"/>
        </w:rPr>
        <w:t xml:space="preserve">. </w:t>
      </w:r>
      <w:r w:rsidR="00D22346" w:rsidRPr="003A47F0">
        <w:rPr>
          <w:lang w:val="es-ES"/>
        </w:rPr>
        <w:t>Las ventajas de la</w:t>
      </w:r>
      <w:r w:rsidR="000A47FE" w:rsidRPr="003A47F0">
        <w:rPr>
          <w:lang w:val="es-ES"/>
        </w:rPr>
        <w:t xml:space="preserve"> educa</w:t>
      </w:r>
      <w:r w:rsidR="00D2234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2234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22346" w:rsidRPr="003A47F0">
        <w:rPr>
          <w:lang w:val="es-ES"/>
        </w:rPr>
        <w:t>integradora están demostradas científicamente</w:t>
      </w:r>
      <w:r w:rsidR="009E3E9C" w:rsidRPr="003A47F0">
        <w:rPr>
          <w:lang w:val="es-ES"/>
        </w:rPr>
        <w:t xml:space="preserve"> de manera irrefutable</w:t>
      </w:r>
      <w:r w:rsidR="000A47FE" w:rsidRPr="003A47F0">
        <w:rPr>
          <w:lang w:val="es-ES"/>
        </w:rPr>
        <w:t xml:space="preserve">. </w:t>
      </w:r>
      <w:r w:rsidR="00320933" w:rsidRPr="003A47F0">
        <w:rPr>
          <w:lang w:val="es-ES"/>
        </w:rPr>
        <w:t>Un</w:t>
      </w:r>
      <w:r w:rsidR="009E3E9C" w:rsidRPr="003A47F0">
        <w:rPr>
          <w:lang w:val="es-ES"/>
        </w:rPr>
        <w:t>a</w:t>
      </w:r>
      <w:r w:rsidR="00320933" w:rsidRPr="003A47F0">
        <w:rPr>
          <w:lang w:val="es-ES"/>
        </w:rPr>
        <w:t xml:space="preserve"> de </w:t>
      </w:r>
      <w:r w:rsidR="009E3E9C" w:rsidRPr="003A47F0">
        <w:rPr>
          <w:lang w:val="es-ES"/>
        </w:rPr>
        <w:t>las</w:t>
      </w:r>
      <w:r w:rsidR="000A47FE" w:rsidRPr="003A47F0">
        <w:rPr>
          <w:lang w:val="es-ES"/>
        </w:rPr>
        <w:t xml:space="preserve"> </w:t>
      </w:r>
      <w:r w:rsidR="009E3E9C" w:rsidRPr="003A47F0">
        <w:rPr>
          <w:lang w:val="es-ES"/>
        </w:rPr>
        <w:t>más</w:t>
      </w:r>
      <w:r w:rsidR="00320933" w:rsidRPr="003A47F0">
        <w:rPr>
          <w:lang w:val="es-ES"/>
        </w:rPr>
        <w:t xml:space="preserve"> notables es la eficiencia</w:t>
      </w:r>
      <w:r w:rsidR="000A47FE" w:rsidRPr="003A47F0">
        <w:rPr>
          <w:lang w:val="es-ES"/>
        </w:rPr>
        <w:t xml:space="preserve"> econ</w:t>
      </w:r>
      <w:r w:rsidR="00320933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320933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320933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Grup</w:t>
      </w:r>
      <w:r w:rsidR="00320933" w:rsidRPr="003A47F0">
        <w:rPr>
          <w:lang w:val="es-ES"/>
        </w:rPr>
        <w:t>o de Trabajo está integrado por</w:t>
      </w:r>
      <w:r w:rsidR="000A47FE" w:rsidRPr="003A47F0">
        <w:rPr>
          <w:lang w:val="es-ES"/>
        </w:rPr>
        <w:t xml:space="preserve"> representa</w:t>
      </w:r>
      <w:r w:rsidR="00320933" w:rsidRPr="003A47F0">
        <w:rPr>
          <w:lang w:val="es-ES"/>
        </w:rPr>
        <w:t>n</w:t>
      </w:r>
      <w:r w:rsidR="000A47FE" w:rsidRPr="003A47F0">
        <w:rPr>
          <w:lang w:val="es-ES"/>
        </w:rPr>
        <w:t xml:space="preserve">tes </w:t>
      </w:r>
      <w:r w:rsidR="00320933" w:rsidRPr="003A47F0">
        <w:rPr>
          <w:lang w:val="es-ES"/>
        </w:rPr>
        <w:t>de la Oficina</w:t>
      </w:r>
      <w:r w:rsidR="00D379DA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Go</w:t>
      </w:r>
      <w:r w:rsidR="00320933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320933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32093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2093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2093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9E3E9C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32093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320933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20933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Educa</w:t>
      </w:r>
      <w:r w:rsidR="0032093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2093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320933" w:rsidRPr="003A47F0">
        <w:rPr>
          <w:lang w:val="es-ES"/>
        </w:rPr>
        <w:t>C</w:t>
      </w:r>
      <w:r w:rsidR="000A47FE" w:rsidRPr="003A47F0">
        <w:rPr>
          <w:lang w:val="es-ES"/>
        </w:rPr>
        <w:t>ienc</w:t>
      </w:r>
      <w:r w:rsidR="00320933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320933" w:rsidRPr="003A47F0">
        <w:rPr>
          <w:lang w:val="es-ES"/>
        </w:rPr>
        <w:t xml:space="preserve">Investigación y Deporte y </w:t>
      </w:r>
      <w:r w:rsidR="009E3E9C" w:rsidRPr="003A47F0">
        <w:rPr>
          <w:lang w:val="es-ES"/>
        </w:rPr>
        <w:t xml:space="preserve">de </w:t>
      </w:r>
      <w:r w:rsidR="00320933" w:rsidRPr="003A47F0">
        <w:rPr>
          <w:lang w:val="es-ES"/>
        </w:rPr>
        <w:t>l</w:t>
      </w:r>
      <w:r w:rsidR="009E3E9C" w:rsidRPr="003A47F0">
        <w:rPr>
          <w:lang w:val="es-ES"/>
        </w:rPr>
        <w:t>o</w:t>
      </w:r>
      <w:r w:rsidR="00320933" w:rsidRPr="003A47F0">
        <w:rPr>
          <w:lang w:val="es-ES"/>
        </w:rPr>
        <w:t>s organi</w:t>
      </w:r>
      <w:r w:rsidR="009E3E9C" w:rsidRPr="003A47F0">
        <w:rPr>
          <w:lang w:val="es-ES"/>
        </w:rPr>
        <w:t>smos</w:t>
      </w:r>
      <w:r w:rsidR="00320933" w:rsidRPr="003A47F0">
        <w:rPr>
          <w:lang w:val="es-ES"/>
        </w:rPr>
        <w:t xml:space="preserve"> bajo su </w:t>
      </w:r>
      <w:r w:rsidR="009E3E9C" w:rsidRPr="003A47F0">
        <w:rPr>
          <w:lang w:val="es-ES"/>
        </w:rPr>
        <w:t>tutela</w:t>
      </w:r>
      <w:r w:rsidR="000A47FE" w:rsidRPr="003A47F0">
        <w:rPr>
          <w:lang w:val="es-ES"/>
        </w:rPr>
        <w:t xml:space="preserve">, </w:t>
      </w:r>
      <w:r w:rsidR="009E3E9C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32093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320933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20933" w:rsidRPr="003A47F0">
        <w:rPr>
          <w:lang w:val="es-ES"/>
        </w:rPr>
        <w:t>io de Trabajo, Asuntos</w:t>
      </w:r>
      <w:r w:rsidR="000A47FE" w:rsidRPr="003A47F0">
        <w:rPr>
          <w:lang w:val="es-ES"/>
        </w:rPr>
        <w:t xml:space="preserve"> Social</w:t>
      </w:r>
      <w:r w:rsidR="00320933" w:rsidRPr="003A47F0">
        <w:rPr>
          <w:lang w:val="es-ES"/>
        </w:rPr>
        <w:t xml:space="preserve">es y </w:t>
      </w:r>
      <w:r w:rsidR="000A47FE" w:rsidRPr="003A47F0">
        <w:rPr>
          <w:lang w:val="es-ES"/>
        </w:rPr>
        <w:t>Famil</w:t>
      </w:r>
      <w:r w:rsidR="00320933" w:rsidRPr="003A47F0">
        <w:rPr>
          <w:lang w:val="es-ES"/>
        </w:rPr>
        <w:t>ia</w:t>
      </w:r>
      <w:r w:rsidR="000A47FE" w:rsidRPr="003A47F0">
        <w:rPr>
          <w:lang w:val="es-ES"/>
        </w:rPr>
        <w:t xml:space="preserve">, </w:t>
      </w:r>
      <w:r w:rsidR="009E3E9C" w:rsidRPr="003A47F0">
        <w:rPr>
          <w:lang w:val="es-ES"/>
        </w:rPr>
        <w:t>d</w:t>
      </w:r>
      <w:r w:rsidR="000A47FE" w:rsidRPr="003A47F0">
        <w:rPr>
          <w:lang w:val="es-ES"/>
        </w:rPr>
        <w:t>e</w:t>
      </w:r>
      <w:r w:rsidR="0032093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Minist</w:t>
      </w:r>
      <w:r w:rsidR="00320933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20933" w:rsidRPr="003A47F0">
        <w:rPr>
          <w:lang w:val="es-ES"/>
        </w:rPr>
        <w:t xml:space="preserve">io de Relaciones Exteriores, </w:t>
      </w:r>
      <w:r w:rsidR="009E3E9C" w:rsidRPr="003A47F0">
        <w:rPr>
          <w:lang w:val="es-ES"/>
        </w:rPr>
        <w:t>d</w:t>
      </w:r>
      <w:r w:rsidR="00320933" w:rsidRPr="003A47F0">
        <w:rPr>
          <w:lang w:val="es-ES"/>
        </w:rPr>
        <w:t>el Centro Nacional</w:t>
      </w:r>
      <w:r w:rsidR="000A47FE" w:rsidRPr="003A47F0">
        <w:rPr>
          <w:lang w:val="es-ES"/>
        </w:rPr>
        <w:t xml:space="preserve"> </w:t>
      </w:r>
      <w:r w:rsidR="00320933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320933" w:rsidRPr="003A47F0">
        <w:rPr>
          <w:lang w:val="es-ES"/>
        </w:rPr>
        <w:t>co de</w:t>
      </w:r>
      <w:r w:rsidR="000A47FE" w:rsidRPr="003A47F0">
        <w:rPr>
          <w:lang w:val="es-ES"/>
        </w:rPr>
        <w:t xml:space="preserve"> </w:t>
      </w:r>
      <w:r w:rsidR="00320933" w:rsidRPr="003A47F0">
        <w:rPr>
          <w:lang w:val="es-ES"/>
        </w:rPr>
        <w:t>Derechos</w:t>
      </w:r>
      <w:r w:rsidR="000A47FE" w:rsidRPr="003A47F0">
        <w:rPr>
          <w:lang w:val="es-ES"/>
        </w:rPr>
        <w:t xml:space="preserve"> Human</w:t>
      </w:r>
      <w:r w:rsidR="00320933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9E3E9C" w:rsidRPr="003A47F0">
        <w:rPr>
          <w:lang w:val="es-ES"/>
        </w:rPr>
        <w:t>de</w:t>
      </w:r>
      <w:r w:rsidR="00D379DA" w:rsidRPr="003A47F0">
        <w:rPr>
          <w:lang w:val="es-ES"/>
        </w:rPr>
        <w:t xml:space="preserve"> </w:t>
      </w:r>
      <w:r w:rsidR="00320933" w:rsidRPr="003A47F0">
        <w:rPr>
          <w:lang w:val="es-ES"/>
        </w:rPr>
        <w:t>O</w:t>
      </w:r>
      <w:r w:rsidR="000A47FE" w:rsidRPr="003A47F0">
        <w:rPr>
          <w:lang w:val="es-ES"/>
        </w:rPr>
        <w:t>NG</w:t>
      </w:r>
      <w:r w:rsidR="00320933" w:rsidRPr="003A47F0">
        <w:rPr>
          <w:lang w:val="es-ES"/>
        </w:rPr>
        <w:t xml:space="preserve"> y </w:t>
      </w:r>
      <w:r w:rsidR="009E3E9C" w:rsidRPr="003A47F0">
        <w:rPr>
          <w:lang w:val="es-ES"/>
        </w:rPr>
        <w:t>de</w:t>
      </w:r>
      <w:r w:rsidR="00D379DA" w:rsidRPr="003A47F0">
        <w:rPr>
          <w:lang w:val="es-ES"/>
        </w:rPr>
        <w:t xml:space="preserve"> </w:t>
      </w:r>
      <w:r w:rsidR="00320933" w:rsidRPr="003A47F0">
        <w:rPr>
          <w:lang w:val="es-ES"/>
        </w:rPr>
        <w:t xml:space="preserve">representantes del profesorado y de </w:t>
      </w:r>
      <w:smartTag w:uri="urn:schemas-microsoft-com:office:smarttags" w:element="PersonName">
        <w:smartTagPr>
          <w:attr w:name="ProductID" w:val="la universidad. Ya"/>
        </w:smartTagPr>
        <w:r w:rsidR="00320933" w:rsidRPr="003A47F0">
          <w:rPr>
            <w:lang w:val="es-ES"/>
          </w:rPr>
          <w:t>la universidad</w:t>
        </w:r>
        <w:r w:rsidR="000A47FE" w:rsidRPr="003A47F0">
          <w:rPr>
            <w:lang w:val="es-ES"/>
          </w:rPr>
          <w:t>.</w:t>
        </w:r>
        <w:r w:rsidR="00790667" w:rsidRPr="003A47F0">
          <w:rPr>
            <w:lang w:val="es-ES"/>
          </w:rPr>
          <w:t xml:space="preserve"> </w:t>
        </w:r>
        <w:r w:rsidR="009E3E9C" w:rsidRPr="003A47F0">
          <w:rPr>
            <w:lang w:val="es-ES"/>
          </w:rPr>
          <w:t>Ya</w:t>
        </w:r>
      </w:smartTag>
      <w:r w:rsidR="009E3E9C" w:rsidRPr="003A47F0">
        <w:rPr>
          <w:lang w:val="es-ES"/>
        </w:rPr>
        <w:t xml:space="preserve"> se ha reunido en </w:t>
      </w:r>
      <w:r w:rsidR="00775751" w:rsidRPr="003A47F0">
        <w:rPr>
          <w:lang w:val="es-ES"/>
        </w:rPr>
        <w:t xml:space="preserve">tres </w:t>
      </w:r>
      <w:r w:rsidR="009E3E9C" w:rsidRPr="003A47F0">
        <w:rPr>
          <w:lang w:val="es-ES"/>
        </w:rPr>
        <w:t>ocas</w:t>
      </w:r>
      <w:r w:rsidR="00775751" w:rsidRPr="003A47F0">
        <w:rPr>
          <w:lang w:val="es-ES"/>
        </w:rPr>
        <w:t>iones</w:t>
      </w:r>
      <w:r w:rsidR="000A47FE" w:rsidRPr="003A47F0">
        <w:rPr>
          <w:lang w:val="es-ES"/>
        </w:rPr>
        <w:t xml:space="preserve">, </w:t>
      </w:r>
      <w:r w:rsidR="009E3E9C" w:rsidRPr="003A47F0">
        <w:rPr>
          <w:lang w:val="es-ES"/>
        </w:rPr>
        <w:t>ha realizado evaluaciones</w:t>
      </w:r>
      <w:r w:rsidR="00C63F5C" w:rsidRPr="003A47F0">
        <w:rPr>
          <w:lang w:val="es-ES"/>
        </w:rPr>
        <w:t xml:space="preserve"> </w:t>
      </w:r>
      <w:r w:rsidR="000A47FE" w:rsidRPr="003A47F0">
        <w:rPr>
          <w:lang w:val="es-ES"/>
        </w:rPr>
        <w:t>par</w:t>
      </w:r>
      <w:r w:rsidR="00C63F5C" w:rsidRPr="003A47F0">
        <w:rPr>
          <w:lang w:val="es-ES"/>
        </w:rPr>
        <w:t>c</w:t>
      </w:r>
      <w:r w:rsidR="000A47FE" w:rsidRPr="003A47F0">
        <w:rPr>
          <w:lang w:val="es-ES"/>
        </w:rPr>
        <w:t>ial</w:t>
      </w:r>
      <w:r w:rsidR="00C63F5C" w:rsidRPr="003A47F0">
        <w:rPr>
          <w:lang w:val="es-ES"/>
        </w:rPr>
        <w:t xml:space="preserve">es </w:t>
      </w:r>
      <w:r w:rsidR="008F688C" w:rsidRPr="003A47F0">
        <w:rPr>
          <w:lang w:val="es-ES"/>
        </w:rPr>
        <w:t xml:space="preserve">de los resultados </w:t>
      </w:r>
      <w:r w:rsidR="009E3E9C" w:rsidRPr="003A47F0">
        <w:rPr>
          <w:lang w:val="es-ES"/>
        </w:rPr>
        <w:t xml:space="preserve">de la </w:t>
      </w:r>
      <w:r w:rsidR="000A47FE" w:rsidRPr="003A47F0">
        <w:rPr>
          <w:lang w:val="es-ES"/>
        </w:rPr>
        <w:t>educa</w:t>
      </w:r>
      <w:r w:rsidR="00C63F5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63F5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63F5C" w:rsidRPr="003A47F0">
        <w:rPr>
          <w:lang w:val="es-ES"/>
        </w:rPr>
        <w:t>integradora</w:t>
      </w:r>
      <w:r w:rsidR="00D379DA" w:rsidRPr="003A47F0">
        <w:rPr>
          <w:lang w:val="es-ES"/>
        </w:rPr>
        <w:t>,</w:t>
      </w:r>
      <w:r w:rsidR="008F688C" w:rsidRPr="003A47F0">
        <w:rPr>
          <w:lang w:val="es-ES"/>
        </w:rPr>
        <w:t xml:space="preserve"> desde el punto de vista de</w:t>
      </w:r>
      <w:r w:rsidR="00C63F5C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diferent</w:t>
      </w:r>
      <w:r w:rsidR="00C63F5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grup</w:t>
      </w:r>
      <w:r w:rsidR="00C63F5C" w:rsidRPr="003A47F0">
        <w:rPr>
          <w:lang w:val="es-ES"/>
        </w:rPr>
        <w:t>o</w:t>
      </w:r>
      <w:r w:rsidR="000A47FE" w:rsidRPr="003A47F0">
        <w:rPr>
          <w:lang w:val="es-ES"/>
        </w:rPr>
        <w:t>s</w:t>
      </w:r>
      <w:r w:rsidR="00C63F5C" w:rsidRPr="003A47F0">
        <w:rPr>
          <w:lang w:val="es-ES"/>
        </w:rPr>
        <w:t xml:space="preserve"> diana y </w:t>
      </w:r>
      <w:r w:rsidR="008F688C" w:rsidRPr="003A47F0">
        <w:rPr>
          <w:lang w:val="es-ES"/>
        </w:rPr>
        <w:t>a</w:t>
      </w:r>
      <w:r w:rsidR="00C63F5C" w:rsidRPr="003A47F0">
        <w:rPr>
          <w:lang w:val="es-ES"/>
        </w:rPr>
        <w:t>doptado</w:t>
      </w:r>
      <w:r w:rsidR="000A47FE" w:rsidRPr="003A47F0">
        <w:rPr>
          <w:lang w:val="es-ES"/>
        </w:rPr>
        <w:t xml:space="preserve"> </w:t>
      </w:r>
      <w:r w:rsidR="008F688C" w:rsidRPr="003A47F0">
        <w:rPr>
          <w:lang w:val="es-ES"/>
        </w:rPr>
        <w:t xml:space="preserve">una serie de </w:t>
      </w:r>
      <w:r w:rsidR="000A47FE" w:rsidRPr="003A47F0">
        <w:rPr>
          <w:lang w:val="es-ES"/>
        </w:rPr>
        <w:t>recomenda</w:t>
      </w:r>
      <w:r w:rsidR="00C63F5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63F5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C63F5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conclusion</w:t>
      </w:r>
      <w:r w:rsidR="00C63F5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s. </w:t>
      </w:r>
      <w:r w:rsidR="00C63F5C" w:rsidRPr="003A47F0">
        <w:rPr>
          <w:lang w:val="es-ES"/>
        </w:rPr>
        <w:t>L</w:t>
      </w:r>
      <w:r w:rsidR="008F688C" w:rsidRPr="003A47F0">
        <w:rPr>
          <w:lang w:val="es-ES"/>
        </w:rPr>
        <w:t>a</w:t>
      </w:r>
      <w:r w:rsidR="00C63F5C" w:rsidRPr="003A47F0">
        <w:rPr>
          <w:lang w:val="es-ES"/>
        </w:rPr>
        <w:t xml:space="preserve">s </w:t>
      </w:r>
      <w:r w:rsidR="008F688C" w:rsidRPr="003A47F0">
        <w:rPr>
          <w:lang w:val="es-ES"/>
        </w:rPr>
        <w:t>evaluaciones</w:t>
      </w:r>
      <w:r w:rsidR="00C63F5C" w:rsidRPr="003A47F0">
        <w:rPr>
          <w:lang w:val="es-ES"/>
        </w:rPr>
        <w:t xml:space="preserve"> se han articulado </w:t>
      </w:r>
      <w:r w:rsidR="007E4672" w:rsidRPr="003A47F0">
        <w:rPr>
          <w:lang w:val="es-ES"/>
        </w:rPr>
        <w:t>en torno a</w:t>
      </w:r>
      <w:r w:rsidR="00C63F5C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princip</w:t>
      </w:r>
      <w:r w:rsidR="00C63F5C" w:rsidRPr="003A47F0">
        <w:rPr>
          <w:lang w:val="es-ES"/>
        </w:rPr>
        <w:t>io</w:t>
      </w:r>
      <w:r w:rsidR="000A47FE" w:rsidRPr="003A47F0">
        <w:rPr>
          <w:lang w:val="es-ES"/>
        </w:rPr>
        <w:t>s</w:t>
      </w:r>
      <w:r w:rsidR="00C63F5C" w:rsidRPr="003A47F0">
        <w:rPr>
          <w:lang w:val="es-ES"/>
        </w:rPr>
        <w:t xml:space="preserve"> </w:t>
      </w:r>
      <w:r w:rsidR="008F688C" w:rsidRPr="003A47F0">
        <w:rPr>
          <w:lang w:val="es-ES"/>
        </w:rPr>
        <w:t xml:space="preserve">y ventajas </w:t>
      </w:r>
      <w:r w:rsidR="00C63F5C" w:rsidRPr="003A47F0">
        <w:rPr>
          <w:lang w:val="es-ES"/>
        </w:rPr>
        <w:t xml:space="preserve">clave y </w:t>
      </w:r>
      <w:r w:rsidR="00775751" w:rsidRPr="003A47F0">
        <w:rPr>
          <w:lang w:val="es-ES"/>
        </w:rPr>
        <w:t xml:space="preserve">las </w:t>
      </w:r>
      <w:r w:rsidR="00C63F5C" w:rsidRPr="003A47F0">
        <w:rPr>
          <w:lang w:val="es-ES"/>
        </w:rPr>
        <w:t>medidas</w:t>
      </w:r>
      <w:r w:rsidR="000A47FE" w:rsidRPr="003A47F0">
        <w:rPr>
          <w:lang w:val="es-ES"/>
        </w:rPr>
        <w:t xml:space="preserve"> pr</w:t>
      </w:r>
      <w:r w:rsidR="00C63F5C" w:rsidRPr="003A47F0">
        <w:rPr>
          <w:lang w:val="es-ES"/>
        </w:rPr>
        <w:t>á</w:t>
      </w:r>
      <w:r w:rsidR="000A47FE" w:rsidRPr="003A47F0">
        <w:rPr>
          <w:lang w:val="es-ES"/>
        </w:rPr>
        <w:t>ctica</w:t>
      </w:r>
      <w:r w:rsidR="00C63F5C" w:rsidRPr="003A47F0">
        <w:rPr>
          <w:lang w:val="es-ES"/>
        </w:rPr>
        <w:t>s</w:t>
      </w:r>
      <w:r w:rsidR="000A47FE" w:rsidRPr="003A47F0">
        <w:rPr>
          <w:lang w:val="es-ES"/>
        </w:rPr>
        <w:t xml:space="preserve">. </w:t>
      </w:r>
      <w:r w:rsidR="00C63F5C" w:rsidRPr="003A47F0">
        <w:rPr>
          <w:lang w:val="es-ES"/>
        </w:rPr>
        <w:t>Una de las</w:t>
      </w:r>
      <w:r w:rsidR="000A47FE" w:rsidRPr="003A47F0">
        <w:rPr>
          <w:lang w:val="es-ES"/>
        </w:rPr>
        <w:t xml:space="preserve"> recomenda</w:t>
      </w:r>
      <w:r w:rsidR="00C63F5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63F5C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C63F5C" w:rsidRPr="003A47F0">
        <w:rPr>
          <w:lang w:val="es-ES"/>
        </w:rPr>
        <w:t xml:space="preserve">del Grupo de Trabajo </w:t>
      </w:r>
      <w:r w:rsidR="008F688C" w:rsidRPr="003A47F0">
        <w:rPr>
          <w:lang w:val="es-ES"/>
        </w:rPr>
        <w:t>residió en</w:t>
      </w:r>
      <w:r w:rsidR="00C63F5C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prop</w:t>
      </w:r>
      <w:r w:rsidR="008F688C" w:rsidRPr="003A47F0">
        <w:rPr>
          <w:lang w:val="es-ES"/>
        </w:rPr>
        <w:t>oner la adhesión</w:t>
      </w:r>
      <w:r w:rsidR="00C63F5C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 Eslovaca"/>
        </w:smartTagPr>
        <w:r w:rsidR="00C63F5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63F5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63F5C" w:rsidRPr="003A47F0">
          <w:rPr>
            <w:lang w:val="es-ES"/>
          </w:rPr>
          <w:t>a Eslovaca</w:t>
        </w:r>
      </w:smartTag>
      <w:r w:rsidR="00D37DF5" w:rsidRPr="003A47F0">
        <w:rPr>
          <w:lang w:val="es-ES"/>
        </w:rPr>
        <w:t xml:space="preserve">, a partir de </w:t>
      </w:r>
      <w:smartTag w:uri="urn:schemas-microsoft-com:office:smarttags" w:element="metricconverter">
        <w:smartTagPr>
          <w:attr w:name="ProductID" w:val="2012, a"/>
        </w:smartTagPr>
        <w:r w:rsidR="00D37DF5" w:rsidRPr="003A47F0">
          <w:rPr>
            <w:lang w:val="es-ES"/>
          </w:rPr>
          <w:t>2012,</w:t>
        </w:r>
        <w:r w:rsidR="000A47FE" w:rsidRPr="003A47F0">
          <w:rPr>
            <w:lang w:val="es-ES"/>
          </w:rPr>
          <w:t xml:space="preserve"> </w:t>
        </w:r>
        <w:r w:rsidR="008F688C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Agencia Europea"/>
        </w:smartTagPr>
        <w:r w:rsidR="00C63F5C" w:rsidRPr="003A47F0">
          <w:rPr>
            <w:lang w:val="es-ES"/>
          </w:rPr>
          <w:t>l</w:t>
        </w:r>
        <w:r w:rsidR="00082EE8" w:rsidRPr="003A47F0">
          <w:rPr>
            <w:lang w:val="es-ES"/>
          </w:rPr>
          <w:t>a</w:t>
        </w:r>
        <w:r w:rsidR="00C63F5C" w:rsidRPr="003A47F0">
          <w:rPr>
            <w:lang w:val="es-ES"/>
          </w:rPr>
          <w:t xml:space="preserve"> </w:t>
        </w:r>
        <w:r w:rsidR="00082EE8" w:rsidRPr="003A47F0">
          <w:rPr>
            <w:lang w:val="es-ES"/>
          </w:rPr>
          <w:t>Agencia</w:t>
        </w:r>
        <w:r w:rsidR="000A47FE" w:rsidRPr="003A47F0">
          <w:rPr>
            <w:lang w:val="es-ES"/>
          </w:rPr>
          <w:t xml:space="preserve"> Europe</w:t>
        </w:r>
        <w:r w:rsidR="00082EE8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 xml:space="preserve"> </w:t>
      </w:r>
      <w:r w:rsidR="00082EE8" w:rsidRPr="003A47F0">
        <w:rPr>
          <w:lang w:val="es-ES"/>
        </w:rPr>
        <w:t>para el</w:t>
      </w:r>
      <w:r w:rsidR="00C63F5C" w:rsidRPr="003A47F0">
        <w:rPr>
          <w:lang w:val="es-ES"/>
        </w:rPr>
        <w:t xml:space="preserve"> Desarrollo </w:t>
      </w:r>
      <w:r w:rsidR="00082EE8" w:rsidRPr="003A47F0">
        <w:rPr>
          <w:lang w:val="es-ES"/>
        </w:rPr>
        <w:t>de</w:t>
      </w:r>
      <w:r w:rsidR="00C63F5C" w:rsidRPr="003A47F0">
        <w:rPr>
          <w:lang w:val="es-ES"/>
        </w:rPr>
        <w:t xml:space="preserve"> la Educación </w:t>
      </w:r>
      <w:r w:rsidR="00082EE8" w:rsidRPr="003A47F0">
        <w:rPr>
          <w:lang w:val="es-ES"/>
        </w:rPr>
        <w:t xml:space="preserve">del Alumnado con Necesidades </w:t>
      </w:r>
      <w:r w:rsidR="00C63F5C" w:rsidRPr="003A47F0">
        <w:rPr>
          <w:lang w:val="es-ES"/>
        </w:rPr>
        <w:t>Especial</w:t>
      </w:r>
      <w:r w:rsidR="00082EE8" w:rsidRPr="003A47F0">
        <w:rPr>
          <w:lang w:val="es-ES"/>
        </w:rPr>
        <w:t>es</w:t>
      </w:r>
      <w:r w:rsidR="00C63F5C" w:rsidRPr="003A47F0">
        <w:rPr>
          <w:lang w:val="es-ES"/>
        </w:rPr>
        <w:t>, que el</w:t>
      </w:r>
      <w:r w:rsidR="000A47FE" w:rsidRPr="003A47F0">
        <w:rPr>
          <w:lang w:val="es-ES"/>
        </w:rPr>
        <w:t xml:space="preserve"> Go</w:t>
      </w:r>
      <w:r w:rsidR="00C63F5C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C63F5C" w:rsidRPr="003A47F0">
        <w:rPr>
          <w:lang w:val="es-ES"/>
        </w:rPr>
        <w:t>o aprobó mediante el</w:t>
      </w:r>
      <w:r w:rsidR="000A47FE" w:rsidRPr="003A47F0">
        <w:rPr>
          <w:lang w:val="es-ES"/>
        </w:rPr>
        <w:t xml:space="preserve"> Decre</w:t>
      </w:r>
      <w:r w:rsidR="00C63F5C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682</w:t>
      </w:r>
      <w:r w:rsidR="00C63F5C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2 </w:t>
      </w:r>
      <w:r w:rsidR="00C63F5C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C63F5C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C63F5C" w:rsidRPr="003A47F0">
        <w:rPr>
          <w:lang w:val="es-ES"/>
        </w:rPr>
        <w:t>e de</w:t>
      </w:r>
      <w:r w:rsidR="008F688C" w:rsidRPr="003A47F0">
        <w:rPr>
          <w:lang w:val="es-ES"/>
        </w:rPr>
        <w:t xml:space="preserve"> 2011</w:t>
      </w:r>
      <w:r w:rsidR="00845DCB" w:rsidRPr="003A47F0">
        <w:rPr>
          <w:lang w:val="es-ES"/>
        </w:rPr>
        <w:t>,</w:t>
      </w:r>
      <w:r w:rsidR="008F688C" w:rsidRPr="003A47F0">
        <w:rPr>
          <w:lang w:val="es-ES"/>
        </w:rPr>
        <w:t xml:space="preserve"> y que </w:t>
      </w:r>
      <w:r w:rsidR="002E3C9B" w:rsidRPr="003A47F0">
        <w:rPr>
          <w:lang w:val="es-ES"/>
        </w:rPr>
        <w:t>se ha</w:t>
      </w:r>
      <w:r w:rsidR="008F688C" w:rsidRPr="003A47F0">
        <w:rPr>
          <w:lang w:val="es-ES"/>
        </w:rPr>
        <w:t>rá e</w:t>
      </w:r>
      <w:r w:rsidR="002E3C9B" w:rsidRPr="003A47F0">
        <w:rPr>
          <w:lang w:val="es-ES"/>
        </w:rPr>
        <w:t>fectiva en 2012.</w:t>
      </w:r>
      <w:r w:rsidR="00B34B2C" w:rsidRPr="003A47F0">
        <w:rPr>
          <w:lang w:val="es-ES"/>
        </w:rPr>
        <w:t xml:space="preserve"> </w:t>
      </w:r>
      <w:r w:rsidR="00082EE8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Agenc</w:t>
      </w:r>
      <w:r w:rsidR="00082EE8" w:rsidRPr="003A47F0">
        <w:rPr>
          <w:lang w:val="es-ES"/>
        </w:rPr>
        <w:t xml:space="preserve">ia </w:t>
      </w:r>
      <w:r w:rsidR="002E3C9B" w:rsidRPr="003A47F0">
        <w:rPr>
          <w:lang w:val="es-ES"/>
        </w:rPr>
        <w:t>aboga</w:t>
      </w:r>
      <w:r w:rsidR="00082EE8" w:rsidRPr="003A47F0">
        <w:rPr>
          <w:lang w:val="es-ES"/>
        </w:rPr>
        <w:t xml:space="preserve"> por l</w:t>
      </w:r>
      <w:r w:rsidR="002E3C9B" w:rsidRPr="003A47F0">
        <w:rPr>
          <w:lang w:val="es-ES"/>
        </w:rPr>
        <w:t>a</w:t>
      </w:r>
      <w:r w:rsidR="00082EE8" w:rsidRPr="003A47F0">
        <w:rPr>
          <w:lang w:val="es-ES"/>
        </w:rPr>
        <w:t xml:space="preserve"> integración de</w:t>
      </w:r>
      <w:r w:rsidR="00297769" w:rsidRPr="003A47F0">
        <w:rPr>
          <w:lang w:val="es-ES"/>
        </w:rPr>
        <w:t xml:space="preserve"> los</w:t>
      </w:r>
      <w:r w:rsidR="00082EE8" w:rsidRPr="003A47F0">
        <w:rPr>
          <w:lang w:val="es-ES"/>
        </w:rPr>
        <w:t xml:space="preserve"> alumnos con necesidades educativas</w:t>
      </w:r>
      <w:r w:rsidR="000A47FE" w:rsidRPr="003A47F0">
        <w:rPr>
          <w:lang w:val="es-ES"/>
        </w:rPr>
        <w:t xml:space="preserve"> </w:t>
      </w:r>
      <w:r w:rsidR="00082EE8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082EE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e</w:t>
      </w:r>
      <w:r w:rsidR="00082EE8" w:rsidRPr="003A47F0">
        <w:rPr>
          <w:lang w:val="es-ES"/>
        </w:rPr>
        <w:t xml:space="preserve">n </w:t>
      </w:r>
      <w:r w:rsidR="002E3C9B" w:rsidRPr="003A47F0">
        <w:rPr>
          <w:lang w:val="es-ES"/>
        </w:rPr>
        <w:t>el sistema escolar</w:t>
      </w:r>
      <w:r w:rsidR="00082EE8" w:rsidRPr="003A47F0">
        <w:rPr>
          <w:lang w:val="es-ES"/>
        </w:rPr>
        <w:t xml:space="preserve"> ordinario</w:t>
      </w:r>
      <w:r w:rsidR="002E3C9B" w:rsidRPr="003A47F0">
        <w:rPr>
          <w:lang w:val="es-ES"/>
        </w:rPr>
        <w:t xml:space="preserve"> y</w:t>
      </w:r>
      <w:r w:rsidR="00082EE8" w:rsidRPr="003A47F0">
        <w:rPr>
          <w:lang w:val="es-ES"/>
        </w:rPr>
        <w:t xml:space="preserve"> hace hincapié</w:t>
      </w:r>
      <w:r w:rsidR="000A47FE" w:rsidRPr="003A47F0">
        <w:rPr>
          <w:lang w:val="es-ES"/>
        </w:rPr>
        <w:t xml:space="preserve"> </w:t>
      </w:r>
      <w:r w:rsidR="00082EE8" w:rsidRPr="003A47F0">
        <w:rPr>
          <w:lang w:val="es-ES"/>
        </w:rPr>
        <w:t xml:space="preserve">en </w:t>
      </w:r>
      <w:r w:rsidR="002E3C9B" w:rsidRPr="003A47F0">
        <w:rPr>
          <w:lang w:val="es-ES"/>
        </w:rPr>
        <w:t>e</w:t>
      </w:r>
      <w:r w:rsidR="00082EE8" w:rsidRPr="003A47F0">
        <w:rPr>
          <w:lang w:val="es-ES"/>
        </w:rPr>
        <w:t>l</w:t>
      </w:r>
      <w:r w:rsidR="002E3C9B" w:rsidRPr="003A47F0">
        <w:rPr>
          <w:lang w:val="es-ES"/>
        </w:rPr>
        <w:t xml:space="preserve"> papel</w:t>
      </w:r>
      <w:r w:rsidR="00790667" w:rsidRPr="003A47F0">
        <w:rPr>
          <w:lang w:val="es-ES"/>
        </w:rPr>
        <w:t xml:space="preserve"> </w:t>
      </w:r>
      <w:r w:rsidR="00082EE8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082EE8" w:rsidRPr="003A47F0">
        <w:rPr>
          <w:lang w:val="es-ES"/>
        </w:rPr>
        <w:t>e</w:t>
      </w:r>
      <w:r w:rsidR="000A47FE" w:rsidRPr="003A47F0">
        <w:rPr>
          <w:lang w:val="es-ES"/>
        </w:rPr>
        <w:t>sc</w:t>
      </w:r>
      <w:r w:rsidR="00082EE8" w:rsidRPr="003A47F0">
        <w:rPr>
          <w:lang w:val="es-ES"/>
        </w:rPr>
        <w:t>ue</w:t>
      </w:r>
      <w:r w:rsidR="000A47FE" w:rsidRPr="003A47F0">
        <w:rPr>
          <w:lang w:val="es-ES"/>
        </w:rPr>
        <w:t>l</w:t>
      </w:r>
      <w:r w:rsidR="00082EE8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2E3C9B" w:rsidRPr="003A47F0">
        <w:rPr>
          <w:lang w:val="es-ES"/>
        </w:rPr>
        <w:t>especializadas como centros de coordinación,</w:t>
      </w:r>
      <w:r w:rsidR="00082EE8" w:rsidRPr="003A47F0">
        <w:rPr>
          <w:lang w:val="es-ES"/>
        </w:rPr>
        <w:t xml:space="preserve"> </w:t>
      </w:r>
      <w:r w:rsidR="002E3C9B" w:rsidRPr="003A47F0">
        <w:rPr>
          <w:lang w:val="es-ES"/>
        </w:rPr>
        <w:t>de</w:t>
      </w:r>
      <w:r w:rsidR="00082EE8" w:rsidRPr="003A47F0">
        <w:rPr>
          <w:lang w:val="es-ES"/>
        </w:rPr>
        <w:t xml:space="preserve"> </w:t>
      </w:r>
      <w:r w:rsidR="002E3C9B" w:rsidRPr="003A47F0">
        <w:rPr>
          <w:lang w:val="es-ES"/>
        </w:rPr>
        <w:t>asesoramiento y de asistencia pedagógica</w:t>
      </w:r>
      <w:r w:rsidR="00731AC8" w:rsidRPr="003A47F0">
        <w:rPr>
          <w:lang w:val="es-ES"/>
        </w:rPr>
        <w:t xml:space="preserve"> y </w:t>
      </w:r>
      <w:r w:rsidR="002E3C9B" w:rsidRPr="003A47F0">
        <w:rPr>
          <w:lang w:val="es-ES"/>
        </w:rPr>
        <w:t>metodológica</w:t>
      </w:r>
      <w:r w:rsidR="000A47FE" w:rsidRPr="003A47F0">
        <w:rPr>
          <w:lang w:val="es-ES"/>
        </w:rPr>
        <w:t xml:space="preserve">. </w:t>
      </w:r>
    </w:p>
    <w:p w:rsidR="000A47FE" w:rsidRPr="003A47F0" w:rsidRDefault="00174749" w:rsidP="0062777D">
      <w:pPr>
        <w:pStyle w:val="SingleTxtG"/>
        <w:rPr>
          <w:lang w:val="es-ES"/>
        </w:rPr>
      </w:pPr>
      <w:r w:rsidRPr="003A47F0">
        <w:rPr>
          <w:lang w:val="es-ES"/>
        </w:rPr>
        <w:t>161.</w:t>
      </w:r>
      <w:r w:rsidRPr="003A47F0">
        <w:rPr>
          <w:lang w:val="es-ES"/>
        </w:rPr>
        <w:tab/>
      </w:r>
      <w:r w:rsidR="00731AC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20 </w:t>
      </w:r>
      <w:r w:rsidR="00731AC8" w:rsidRPr="003A47F0">
        <w:rPr>
          <w:lang w:val="es-ES"/>
        </w:rPr>
        <w:t>de f</w:t>
      </w:r>
      <w:r w:rsidR="000A47FE" w:rsidRPr="003A47F0">
        <w:rPr>
          <w:lang w:val="es-ES"/>
        </w:rPr>
        <w:t>ebr</w:t>
      </w:r>
      <w:r w:rsidR="00731AC8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731AC8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2012, </w:t>
      </w:r>
      <w:r w:rsidR="00731AC8" w:rsidRPr="003A47F0">
        <w:rPr>
          <w:lang w:val="es-ES"/>
        </w:rPr>
        <w:t>el Consejo de</w:t>
      </w:r>
      <w:r w:rsidR="000A47FE" w:rsidRPr="003A47F0">
        <w:rPr>
          <w:lang w:val="es-ES"/>
        </w:rPr>
        <w:t xml:space="preserve"> Go</w:t>
      </w:r>
      <w:r w:rsidR="00731AC8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731AC8" w:rsidRPr="003A47F0">
        <w:rPr>
          <w:lang w:val="es-ES"/>
        </w:rPr>
        <w:t>o para los Derechos</w:t>
      </w:r>
      <w:r w:rsidR="000A47FE" w:rsidRPr="003A47F0">
        <w:rPr>
          <w:lang w:val="es-ES"/>
        </w:rPr>
        <w:t xml:space="preserve"> Human</w:t>
      </w:r>
      <w:r w:rsidR="00731AC8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31AC8" w:rsidRPr="003A47F0">
        <w:rPr>
          <w:lang w:val="es-ES"/>
        </w:rPr>
        <w:t>aprobó el</w:t>
      </w:r>
      <w:r w:rsidR="000A47FE" w:rsidRPr="003A47F0">
        <w:rPr>
          <w:lang w:val="es-ES"/>
        </w:rPr>
        <w:t xml:space="preserve"> Decre</w:t>
      </w:r>
      <w:r w:rsidR="00731AC8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38 rela</w:t>
      </w:r>
      <w:r w:rsidR="00731AC8" w:rsidRPr="003A47F0">
        <w:rPr>
          <w:lang w:val="es-ES"/>
        </w:rPr>
        <w:t>tivo a la</w:t>
      </w:r>
      <w:r w:rsidR="000A47FE" w:rsidRPr="003A47F0">
        <w:rPr>
          <w:lang w:val="es-ES"/>
        </w:rPr>
        <w:t xml:space="preserve"> segrega</w:t>
      </w:r>
      <w:r w:rsidR="00731AC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31AC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31AC8" w:rsidRPr="003A47F0">
        <w:rPr>
          <w:lang w:val="es-ES"/>
        </w:rPr>
        <w:t xml:space="preserve">y </w:t>
      </w:r>
      <w:r w:rsidR="00845DCB" w:rsidRPr="003A47F0">
        <w:rPr>
          <w:lang w:val="es-ES"/>
        </w:rPr>
        <w:t xml:space="preserve">a </w:t>
      </w:r>
      <w:r w:rsidR="00731AC8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ne</w:t>
      </w:r>
      <w:r w:rsidR="00731AC8" w:rsidRPr="003A47F0">
        <w:rPr>
          <w:lang w:val="es-ES"/>
        </w:rPr>
        <w:t>c</w:t>
      </w:r>
      <w:r w:rsidR="000A47FE" w:rsidRPr="003A47F0">
        <w:rPr>
          <w:lang w:val="es-ES"/>
        </w:rPr>
        <w:t>e</w:t>
      </w:r>
      <w:r w:rsidR="00731AC8" w:rsidRPr="003A47F0">
        <w:rPr>
          <w:lang w:val="es-ES"/>
        </w:rPr>
        <w:t>si</w:t>
      </w:r>
      <w:r w:rsidR="000A47FE" w:rsidRPr="003A47F0">
        <w:rPr>
          <w:lang w:val="es-ES"/>
        </w:rPr>
        <w:t>d</w:t>
      </w:r>
      <w:r w:rsidR="00731AC8" w:rsidRPr="003A47F0">
        <w:rPr>
          <w:lang w:val="es-ES"/>
        </w:rPr>
        <w:t>ad de una educación</w:t>
      </w:r>
      <w:r w:rsidR="000A47FE" w:rsidRPr="003A47F0">
        <w:rPr>
          <w:lang w:val="es-ES"/>
        </w:rPr>
        <w:t xml:space="preserve"> in</w:t>
      </w:r>
      <w:r w:rsidR="00731AC8" w:rsidRPr="003A47F0">
        <w:rPr>
          <w:lang w:val="es-ES"/>
        </w:rPr>
        <w:t>tegradora</w:t>
      </w:r>
      <w:r w:rsidR="000A47FE" w:rsidRPr="003A47F0">
        <w:rPr>
          <w:lang w:val="es-ES"/>
        </w:rPr>
        <w:t xml:space="preserve">. </w:t>
      </w:r>
      <w:r w:rsidR="00731AC8" w:rsidRPr="003A47F0">
        <w:rPr>
          <w:lang w:val="es-ES"/>
        </w:rPr>
        <w:t>En su</w:t>
      </w:r>
      <w:r w:rsidR="000A47FE" w:rsidRPr="003A47F0">
        <w:rPr>
          <w:lang w:val="es-ES"/>
        </w:rPr>
        <w:t xml:space="preserve"> </w:t>
      </w:r>
      <w:r w:rsidR="00B400D4" w:rsidRPr="003A47F0">
        <w:rPr>
          <w:lang w:val="es-ES"/>
        </w:rPr>
        <w:t>decreto</w:t>
      </w:r>
      <w:r w:rsidR="000A47FE" w:rsidRPr="003A47F0">
        <w:rPr>
          <w:lang w:val="es-ES"/>
        </w:rPr>
        <w:t xml:space="preserve">, </w:t>
      </w:r>
      <w:r w:rsidR="00731AC8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Con</w:t>
      </w:r>
      <w:r w:rsidR="00731AC8" w:rsidRPr="003A47F0">
        <w:rPr>
          <w:lang w:val="es-ES"/>
        </w:rPr>
        <w:t>sejo</w:t>
      </w:r>
      <w:r w:rsidR="000A47FE" w:rsidRPr="003A47F0">
        <w:rPr>
          <w:lang w:val="es-ES"/>
        </w:rPr>
        <w:t xml:space="preserve"> to</w:t>
      </w:r>
      <w:r w:rsidR="00731AC8" w:rsidRPr="003A47F0">
        <w:rPr>
          <w:lang w:val="es-ES"/>
        </w:rPr>
        <w:t xml:space="preserve">mó en consideración la decisión del tribunal de primera </w:t>
      </w:r>
      <w:r w:rsidR="000A47FE" w:rsidRPr="003A47F0">
        <w:rPr>
          <w:lang w:val="es-ES"/>
        </w:rPr>
        <w:t>instanc</w:t>
      </w:r>
      <w:r w:rsidR="00731AC8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31AC8" w:rsidRPr="003A47F0">
        <w:rPr>
          <w:lang w:val="es-ES"/>
        </w:rPr>
        <w:t>en el caso de la escuela</w:t>
      </w:r>
      <w:r w:rsidR="000A47FE" w:rsidRPr="003A47F0">
        <w:rPr>
          <w:lang w:val="es-ES"/>
        </w:rPr>
        <w:t xml:space="preserve"> elementa</w:t>
      </w:r>
      <w:r w:rsidR="00731AC8" w:rsidRPr="003A47F0">
        <w:rPr>
          <w:lang w:val="es-ES"/>
        </w:rPr>
        <w:t xml:space="preserve">l </w:t>
      </w:r>
      <w:r w:rsidR="00D379DA" w:rsidRPr="003A47F0">
        <w:rPr>
          <w:lang w:val="es-ES"/>
        </w:rPr>
        <w:t>d</w:t>
      </w:r>
      <w:r w:rsidR="00731AC8" w:rsidRPr="003A47F0">
        <w:rPr>
          <w:lang w:val="es-ES"/>
        </w:rPr>
        <w:t>e</w:t>
      </w:r>
      <w:r w:rsidR="00816B96">
        <w:rPr>
          <w:lang w:val="es-ES"/>
        </w:rPr>
        <w:t xml:space="preserve"> Šarišské Michal'</w:t>
      </w:r>
      <w:r w:rsidR="000A47FE" w:rsidRPr="003A47F0">
        <w:rPr>
          <w:lang w:val="es-ES"/>
        </w:rPr>
        <w:t>any</w:t>
      </w:r>
      <w:r w:rsidR="0029776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31AC8" w:rsidRPr="003A47F0">
        <w:rPr>
          <w:lang w:val="es-ES"/>
        </w:rPr>
        <w:t xml:space="preserve">que </w:t>
      </w:r>
      <w:r w:rsidR="00254453" w:rsidRPr="003A47F0">
        <w:rPr>
          <w:lang w:val="es-ES"/>
        </w:rPr>
        <w:t>situa</w:t>
      </w:r>
      <w:r w:rsidR="00731AC8" w:rsidRPr="003A47F0">
        <w:rPr>
          <w:lang w:val="es-ES"/>
        </w:rPr>
        <w:t>ba a</w:t>
      </w:r>
      <w:r w:rsidR="00A22A13" w:rsidRPr="003A47F0">
        <w:rPr>
          <w:lang w:val="es-ES"/>
        </w:rPr>
        <w:t xml:space="preserve"> los niños</w:t>
      </w:r>
      <w:r w:rsidR="00B34B2C" w:rsidRPr="003A47F0">
        <w:rPr>
          <w:lang w:val="es-ES"/>
        </w:rPr>
        <w:t xml:space="preserve"> </w:t>
      </w:r>
      <w:r w:rsidR="00A22A13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A22A13" w:rsidRPr="003A47F0">
        <w:rPr>
          <w:lang w:val="es-ES"/>
        </w:rPr>
        <w:t>níes en clases</w:t>
      </w:r>
      <w:r w:rsidR="000A47FE" w:rsidRPr="003A47F0">
        <w:rPr>
          <w:lang w:val="es-ES"/>
        </w:rPr>
        <w:t xml:space="preserve"> separa</w:t>
      </w:r>
      <w:r w:rsidR="00A22A13" w:rsidRPr="003A47F0">
        <w:rPr>
          <w:lang w:val="es-ES"/>
        </w:rPr>
        <w:t>das</w:t>
      </w:r>
      <w:r w:rsidR="000A47FE" w:rsidRPr="003A47F0">
        <w:rPr>
          <w:lang w:val="es-ES"/>
        </w:rPr>
        <w:t xml:space="preserve">; </w:t>
      </w:r>
      <w:r w:rsidR="00A22A13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Con</w:t>
      </w:r>
      <w:r w:rsidR="00A22A13" w:rsidRPr="003A47F0">
        <w:rPr>
          <w:lang w:val="es-ES"/>
        </w:rPr>
        <w:t>sejo señaló que, en virtud</w:t>
      </w:r>
      <w:r w:rsidR="000A47FE" w:rsidRPr="003A47F0">
        <w:rPr>
          <w:lang w:val="es-ES"/>
        </w:rPr>
        <w:t xml:space="preserve"> </w:t>
      </w:r>
      <w:r w:rsidR="00A22A13" w:rsidRPr="003A47F0">
        <w:rPr>
          <w:lang w:val="es-ES"/>
        </w:rPr>
        <w:t>de la Ley de la</w:t>
      </w:r>
      <w:r w:rsidR="000A47FE" w:rsidRPr="003A47F0">
        <w:rPr>
          <w:lang w:val="es-ES"/>
        </w:rPr>
        <w:t xml:space="preserve"> </w:t>
      </w:r>
      <w:r w:rsidR="00A22A13" w:rsidRPr="003A47F0">
        <w:rPr>
          <w:lang w:val="es-ES"/>
        </w:rPr>
        <w:t>es</w:t>
      </w:r>
      <w:r w:rsidR="000A47FE" w:rsidRPr="003A47F0">
        <w:rPr>
          <w:lang w:val="es-ES"/>
        </w:rPr>
        <w:t>c</w:t>
      </w:r>
      <w:r w:rsidR="00A22A13" w:rsidRPr="003A47F0">
        <w:rPr>
          <w:lang w:val="es-ES"/>
        </w:rPr>
        <w:t>ue</w:t>
      </w:r>
      <w:r w:rsidR="000A47FE" w:rsidRPr="003A47F0">
        <w:rPr>
          <w:lang w:val="es-ES"/>
        </w:rPr>
        <w:t>l</w:t>
      </w:r>
      <w:r w:rsidR="00A22A13" w:rsidRPr="003A47F0">
        <w:rPr>
          <w:lang w:val="es-ES"/>
        </w:rPr>
        <w:t>a</w:t>
      </w:r>
      <w:r w:rsidR="000A47FE" w:rsidRPr="003A47F0">
        <w:rPr>
          <w:lang w:val="es-ES"/>
        </w:rPr>
        <w:t xml:space="preserve">, </w:t>
      </w:r>
      <w:r w:rsidR="00A22A13" w:rsidRPr="003A47F0">
        <w:rPr>
          <w:lang w:val="es-ES"/>
        </w:rPr>
        <w:t>uno de los</w:t>
      </w:r>
      <w:r w:rsidR="000A47FE" w:rsidRPr="003A47F0">
        <w:rPr>
          <w:lang w:val="es-ES"/>
        </w:rPr>
        <w:t xml:space="preserve"> pi</w:t>
      </w:r>
      <w:r w:rsidR="00254453" w:rsidRPr="003A47F0">
        <w:rPr>
          <w:lang w:val="es-ES"/>
        </w:rPr>
        <w:t>lares</w:t>
      </w:r>
      <w:r w:rsidR="000A47FE" w:rsidRPr="003A47F0">
        <w:rPr>
          <w:lang w:val="es-ES"/>
        </w:rPr>
        <w:t xml:space="preserve"> </w:t>
      </w:r>
      <w:r w:rsidR="00A22A13" w:rsidRPr="003A47F0">
        <w:rPr>
          <w:lang w:val="es-ES"/>
        </w:rPr>
        <w:t xml:space="preserve">fundamentales </w:t>
      </w:r>
      <w:r w:rsidR="00F42680" w:rsidRPr="003A47F0">
        <w:rPr>
          <w:lang w:val="es-ES"/>
        </w:rPr>
        <w:t>d</w:t>
      </w:r>
      <w:r w:rsidR="00A22A13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A22A13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educa</w:t>
      </w:r>
      <w:r w:rsidR="00A22A1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22A1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54453" w:rsidRPr="003A47F0">
        <w:rPr>
          <w:lang w:val="es-ES"/>
        </w:rPr>
        <w:t xml:space="preserve">y la enseñanza </w:t>
      </w:r>
      <w:r w:rsidR="00A22A13" w:rsidRPr="003A47F0">
        <w:rPr>
          <w:lang w:val="es-ES"/>
        </w:rPr>
        <w:t>estriba en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prohibi</w:t>
      </w:r>
      <w:r w:rsidR="00A22A13" w:rsidRPr="003A47F0">
        <w:rPr>
          <w:lang w:val="es-ES"/>
        </w:rPr>
        <w:t>r todas las</w:t>
      </w:r>
      <w:r w:rsidR="000A47FE" w:rsidRPr="003A47F0">
        <w:rPr>
          <w:lang w:val="es-ES"/>
        </w:rPr>
        <w:t xml:space="preserve"> form</w:t>
      </w:r>
      <w:r w:rsidR="00A22A13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4446F1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discrimina</w:t>
      </w:r>
      <w:r w:rsidR="00A22A1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22A13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A22A13" w:rsidRPr="003A47F0">
        <w:rPr>
          <w:lang w:val="es-ES"/>
        </w:rPr>
        <w:t xml:space="preserve"> racial y</w:t>
      </w:r>
      <w:r w:rsidR="000A47FE" w:rsidRPr="003A47F0">
        <w:rPr>
          <w:lang w:val="es-ES"/>
        </w:rPr>
        <w:t xml:space="preserve">, </w:t>
      </w:r>
      <w:r w:rsidR="00A22A1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A22A13" w:rsidRPr="003A47F0">
        <w:rPr>
          <w:lang w:val="es-ES"/>
        </w:rPr>
        <w:t>especial, la</w:t>
      </w:r>
      <w:r w:rsidR="000A47FE" w:rsidRPr="003A47F0">
        <w:rPr>
          <w:lang w:val="es-ES"/>
        </w:rPr>
        <w:t xml:space="preserve"> segrega</w:t>
      </w:r>
      <w:r w:rsidR="00A22A1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22A1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F42680" w:rsidRPr="003A47F0">
        <w:rPr>
          <w:lang w:val="es-ES"/>
        </w:rPr>
        <w:t>destac</w:t>
      </w:r>
      <w:r w:rsidR="00A22A13" w:rsidRPr="003A47F0">
        <w:rPr>
          <w:lang w:val="es-ES"/>
        </w:rPr>
        <w:t>ando</w:t>
      </w:r>
      <w:r w:rsidR="00790667" w:rsidRPr="003A47F0">
        <w:rPr>
          <w:lang w:val="es-ES"/>
        </w:rPr>
        <w:t xml:space="preserve"> </w:t>
      </w:r>
      <w:r w:rsidR="00A22A13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ne</w:t>
      </w:r>
      <w:r w:rsidR="00A22A13" w:rsidRPr="003A47F0">
        <w:rPr>
          <w:lang w:val="es-ES"/>
        </w:rPr>
        <w:t>c</w:t>
      </w:r>
      <w:r w:rsidR="000A47FE" w:rsidRPr="003A47F0">
        <w:rPr>
          <w:lang w:val="es-ES"/>
        </w:rPr>
        <w:t>e</w:t>
      </w:r>
      <w:r w:rsidR="00A22A13" w:rsidRPr="003A47F0">
        <w:rPr>
          <w:lang w:val="es-ES"/>
        </w:rPr>
        <w:t>sida</w:t>
      </w:r>
      <w:r w:rsidR="000A47FE" w:rsidRPr="003A47F0">
        <w:rPr>
          <w:lang w:val="es-ES"/>
        </w:rPr>
        <w:t xml:space="preserve">d </w:t>
      </w:r>
      <w:r w:rsidR="00A22A13" w:rsidRPr="003A47F0">
        <w:rPr>
          <w:lang w:val="es-ES"/>
        </w:rPr>
        <w:t>de</w:t>
      </w:r>
      <w:r w:rsidR="004446F1" w:rsidRPr="003A47F0">
        <w:rPr>
          <w:lang w:val="es-ES"/>
        </w:rPr>
        <w:t xml:space="preserve"> </w:t>
      </w:r>
      <w:r w:rsidR="00F42680" w:rsidRPr="003A47F0">
        <w:rPr>
          <w:lang w:val="es-ES"/>
        </w:rPr>
        <w:t xml:space="preserve">incorporar </w:t>
      </w:r>
      <w:r w:rsidR="004446F1" w:rsidRPr="003A47F0">
        <w:rPr>
          <w:lang w:val="es-ES"/>
        </w:rPr>
        <w:t>una definición</w:t>
      </w:r>
      <w:r w:rsidR="000A47FE" w:rsidRPr="003A47F0">
        <w:rPr>
          <w:lang w:val="es-ES"/>
        </w:rPr>
        <w:t xml:space="preserve"> </w:t>
      </w:r>
      <w:r w:rsidR="004446F1" w:rsidRPr="003A47F0">
        <w:rPr>
          <w:lang w:val="es-ES"/>
        </w:rPr>
        <w:t>legislativa de la</w:t>
      </w:r>
      <w:r w:rsidR="000A47FE" w:rsidRPr="003A47F0">
        <w:rPr>
          <w:lang w:val="es-ES"/>
        </w:rPr>
        <w:t xml:space="preserve"> segrega</w:t>
      </w:r>
      <w:r w:rsidR="004446F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6F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46F1" w:rsidRPr="003A47F0">
        <w:rPr>
          <w:lang w:val="es-ES"/>
        </w:rPr>
        <w:t>y la</w:t>
      </w:r>
      <w:r w:rsidR="000A47FE" w:rsidRPr="003A47F0">
        <w:rPr>
          <w:lang w:val="es-ES"/>
        </w:rPr>
        <w:t xml:space="preserve"> in</w:t>
      </w:r>
      <w:r w:rsidR="004446F1" w:rsidRPr="003A47F0">
        <w:rPr>
          <w:lang w:val="es-ES"/>
        </w:rPr>
        <w:t>tegración</w:t>
      </w:r>
      <w:r w:rsidR="000A47FE" w:rsidRPr="003A47F0">
        <w:rPr>
          <w:lang w:val="es-ES"/>
        </w:rPr>
        <w:t xml:space="preserve"> </w:t>
      </w:r>
      <w:r w:rsidR="004446F1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446F1" w:rsidRPr="003A47F0">
        <w:rPr>
          <w:lang w:val="es-ES"/>
        </w:rPr>
        <w:t>la Ley contra la d</w:t>
      </w:r>
      <w:r w:rsidR="000A47FE" w:rsidRPr="003A47F0">
        <w:rPr>
          <w:lang w:val="es-ES"/>
        </w:rPr>
        <w:t>iscrimina</w:t>
      </w:r>
      <w:r w:rsidR="004446F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6F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446F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446F1" w:rsidRPr="003A47F0">
        <w:rPr>
          <w:lang w:val="es-ES"/>
        </w:rPr>
        <w:t>la Ley de la escuela y demás</w:t>
      </w:r>
      <w:r w:rsidR="000A47FE" w:rsidRPr="003A47F0">
        <w:rPr>
          <w:lang w:val="es-ES"/>
        </w:rPr>
        <w:t xml:space="preserve"> legisla</w:t>
      </w:r>
      <w:r w:rsidR="004446F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6F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4446F1" w:rsidRPr="003A47F0">
        <w:rPr>
          <w:lang w:val="es-ES"/>
        </w:rPr>
        <w:t xml:space="preserve"> pertinente</w:t>
      </w:r>
      <w:r w:rsidR="007E4672" w:rsidRPr="003A47F0">
        <w:rPr>
          <w:lang w:val="es-ES"/>
        </w:rPr>
        <w:t>,</w:t>
      </w:r>
      <w:r w:rsidR="004446F1" w:rsidRPr="003A47F0">
        <w:rPr>
          <w:lang w:val="es-ES"/>
        </w:rPr>
        <w:t xml:space="preserve"> </w:t>
      </w:r>
      <w:r w:rsidR="00146A52" w:rsidRPr="003A47F0">
        <w:rPr>
          <w:lang w:val="es-ES"/>
        </w:rPr>
        <w:t>d</w:t>
      </w:r>
      <w:r w:rsidR="004446F1" w:rsidRPr="003A47F0">
        <w:rPr>
          <w:lang w:val="es-ES"/>
        </w:rPr>
        <w:t>e</w:t>
      </w:r>
      <w:r w:rsidR="000A47FE" w:rsidRPr="003A47F0">
        <w:rPr>
          <w:lang w:val="es-ES"/>
        </w:rPr>
        <w:t xml:space="preserve"> elabora</w:t>
      </w:r>
      <w:r w:rsidR="00F42680" w:rsidRPr="003A47F0">
        <w:rPr>
          <w:lang w:val="es-ES"/>
        </w:rPr>
        <w:t>r</w:t>
      </w:r>
      <w:r w:rsidR="004446F1" w:rsidRPr="003A47F0">
        <w:rPr>
          <w:lang w:val="es-ES"/>
        </w:rPr>
        <w:t xml:space="preserve"> </w:t>
      </w:r>
      <w:r w:rsidR="000A47FE" w:rsidRPr="003A47F0">
        <w:rPr>
          <w:lang w:val="es-ES"/>
        </w:rPr>
        <w:t>d</w:t>
      </w:r>
      <w:r w:rsidR="004446F1" w:rsidRPr="003A47F0">
        <w:rPr>
          <w:lang w:val="es-ES"/>
        </w:rPr>
        <w:t>ir</w:t>
      </w:r>
      <w:r w:rsidR="000A47FE" w:rsidRPr="003A47F0">
        <w:rPr>
          <w:lang w:val="es-ES"/>
        </w:rPr>
        <w:t>e</w:t>
      </w:r>
      <w:r w:rsidR="004446F1" w:rsidRPr="003A47F0">
        <w:rPr>
          <w:lang w:val="es-ES"/>
        </w:rPr>
        <w:t>ctrices para la</w:t>
      </w:r>
      <w:r w:rsidR="000A47FE" w:rsidRPr="003A47F0">
        <w:rPr>
          <w:lang w:val="es-ES"/>
        </w:rPr>
        <w:t xml:space="preserve"> identifica</w:t>
      </w:r>
      <w:r w:rsidR="004446F1" w:rsidRPr="003A47F0">
        <w:rPr>
          <w:lang w:val="es-ES"/>
        </w:rPr>
        <w:t>ció</w:t>
      </w:r>
      <w:r w:rsidR="000A47FE" w:rsidRPr="003A47F0">
        <w:rPr>
          <w:lang w:val="es-ES"/>
        </w:rPr>
        <w:t xml:space="preserve">n, </w:t>
      </w:r>
      <w:r w:rsidR="004446F1" w:rsidRPr="003A47F0">
        <w:rPr>
          <w:lang w:val="es-ES"/>
        </w:rPr>
        <w:t>el control</w:t>
      </w:r>
      <w:r w:rsidR="00254453" w:rsidRPr="003A47F0">
        <w:rPr>
          <w:lang w:val="es-ES"/>
        </w:rPr>
        <w:t>, el seguimiento</w:t>
      </w:r>
      <w:r w:rsidR="004446F1" w:rsidRPr="003A47F0">
        <w:rPr>
          <w:lang w:val="es-ES"/>
        </w:rPr>
        <w:t xml:space="preserve"> y la</w:t>
      </w:r>
      <w:r w:rsidR="000A47FE" w:rsidRPr="003A47F0">
        <w:rPr>
          <w:lang w:val="es-ES"/>
        </w:rPr>
        <w:t xml:space="preserve"> elimina</w:t>
      </w:r>
      <w:r w:rsidR="004446F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6F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46F1" w:rsidRPr="003A47F0">
        <w:rPr>
          <w:lang w:val="es-ES"/>
        </w:rPr>
        <w:t xml:space="preserve">de </w:t>
      </w:r>
      <w:r w:rsidR="00254453" w:rsidRPr="003A47F0">
        <w:rPr>
          <w:lang w:val="es-ES"/>
        </w:rPr>
        <w:t>todas las formas de</w:t>
      </w:r>
      <w:r w:rsidR="000A47FE" w:rsidRPr="003A47F0">
        <w:rPr>
          <w:lang w:val="es-ES"/>
        </w:rPr>
        <w:t xml:space="preserve"> segrega</w:t>
      </w:r>
      <w:r w:rsidR="004446F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6F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46F1" w:rsidRPr="003A47F0">
        <w:rPr>
          <w:lang w:val="es-ES"/>
        </w:rPr>
        <w:t>de una serie de grupos</w:t>
      </w:r>
      <w:r w:rsidR="000A47FE" w:rsidRPr="003A47F0">
        <w:rPr>
          <w:lang w:val="es-ES"/>
        </w:rPr>
        <w:t xml:space="preserve"> </w:t>
      </w:r>
      <w:r w:rsidR="00254453" w:rsidRPr="003A47F0">
        <w:rPr>
          <w:lang w:val="es-ES"/>
        </w:rPr>
        <w:t xml:space="preserve">sociales </w:t>
      </w:r>
      <w:r w:rsidR="000A47FE" w:rsidRPr="003A47F0">
        <w:rPr>
          <w:lang w:val="es-ES"/>
        </w:rPr>
        <w:t>vulnerable</w:t>
      </w:r>
      <w:r w:rsidR="004446F1" w:rsidRPr="003A47F0">
        <w:rPr>
          <w:lang w:val="es-ES"/>
        </w:rPr>
        <w:t>s y</w:t>
      </w:r>
      <w:r w:rsidR="000A47FE" w:rsidRPr="003A47F0">
        <w:rPr>
          <w:lang w:val="es-ES"/>
        </w:rPr>
        <w:t xml:space="preserve"> plan</w:t>
      </w:r>
      <w:r w:rsidR="004446F1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446F1" w:rsidRPr="003A47F0">
        <w:rPr>
          <w:lang w:val="es-ES"/>
        </w:rPr>
        <w:t>para una educación</w:t>
      </w:r>
      <w:r w:rsidR="000A47FE" w:rsidRPr="003A47F0">
        <w:rPr>
          <w:lang w:val="es-ES"/>
        </w:rPr>
        <w:t xml:space="preserve"> in</w:t>
      </w:r>
      <w:r w:rsidR="004446F1" w:rsidRPr="003A47F0">
        <w:rPr>
          <w:lang w:val="es-ES"/>
        </w:rPr>
        <w:t xml:space="preserve">tegradora </w:t>
      </w:r>
      <w:r w:rsidR="00F42680" w:rsidRPr="003A47F0">
        <w:rPr>
          <w:lang w:val="es-ES"/>
        </w:rPr>
        <w:t xml:space="preserve">destinada </w:t>
      </w:r>
      <w:r w:rsidR="004446F1" w:rsidRPr="003A47F0">
        <w:rPr>
          <w:lang w:val="es-ES"/>
        </w:rPr>
        <w:t xml:space="preserve">a </w:t>
      </w:r>
      <w:r w:rsidR="00254453" w:rsidRPr="003A47F0">
        <w:rPr>
          <w:lang w:val="es-ES"/>
        </w:rPr>
        <w:t>los</w:t>
      </w:r>
      <w:r w:rsidR="004446F1" w:rsidRPr="003A47F0">
        <w:rPr>
          <w:lang w:val="es-ES"/>
        </w:rPr>
        <w:t xml:space="preserve"> alumnos</w:t>
      </w:r>
      <w:r w:rsidR="000A47FE" w:rsidRPr="003A47F0">
        <w:rPr>
          <w:lang w:val="es-ES"/>
        </w:rPr>
        <w:t xml:space="preserve"> </w:t>
      </w:r>
      <w:r w:rsidR="004446F1" w:rsidRPr="003A47F0">
        <w:rPr>
          <w:lang w:val="es-ES"/>
        </w:rPr>
        <w:t>con necesidades educativas</w:t>
      </w:r>
      <w:r w:rsidR="000A47FE" w:rsidRPr="003A47F0">
        <w:rPr>
          <w:lang w:val="es-ES"/>
        </w:rPr>
        <w:t xml:space="preserve"> </w:t>
      </w:r>
      <w:r w:rsidR="004446F1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4446F1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FE4A96" w:rsidRPr="003A47F0">
        <w:rPr>
          <w:lang w:val="es-ES"/>
        </w:rPr>
        <w:t>principalmente</w:t>
      </w:r>
      <w:r w:rsidR="000A47FE" w:rsidRPr="003A47F0">
        <w:rPr>
          <w:lang w:val="es-ES"/>
        </w:rPr>
        <w:t xml:space="preserve"> </w:t>
      </w:r>
      <w:r w:rsidR="00FE4A9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FE4A96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, </w:t>
      </w:r>
      <w:r w:rsidR="00254453" w:rsidRPr="003A47F0">
        <w:rPr>
          <w:lang w:val="es-ES"/>
        </w:rPr>
        <w:t>así como a los alumnos de</w:t>
      </w:r>
      <w:r w:rsidR="00FE4A96" w:rsidRPr="003A47F0">
        <w:rPr>
          <w:lang w:val="es-ES"/>
        </w:rPr>
        <w:t xml:space="preserve"> entornos</w:t>
      </w:r>
      <w:r w:rsidR="000A47FE" w:rsidRPr="003A47F0">
        <w:rPr>
          <w:lang w:val="es-ES"/>
        </w:rPr>
        <w:t xml:space="preserve"> marginale</w:t>
      </w:r>
      <w:r w:rsidR="00FE4A9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254453" w:rsidRPr="003A47F0">
        <w:rPr>
          <w:lang w:val="es-ES"/>
        </w:rPr>
        <w:t>caracterizados por una marcada</w:t>
      </w:r>
      <w:r w:rsidR="000A47FE" w:rsidRPr="003A47F0">
        <w:rPr>
          <w:lang w:val="es-ES"/>
        </w:rPr>
        <w:t xml:space="preserve"> exclusi</w:t>
      </w:r>
      <w:r w:rsidR="00FE4A9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FE4A96" w:rsidRPr="003A47F0">
        <w:rPr>
          <w:lang w:val="es-ES"/>
        </w:rPr>
        <w:t xml:space="preserve"> social</w:t>
      </w:r>
      <w:r w:rsidR="000A47FE" w:rsidRPr="003A47F0">
        <w:rPr>
          <w:lang w:val="es-ES"/>
        </w:rPr>
        <w:t xml:space="preserve"> </w:t>
      </w:r>
      <w:r w:rsidR="00FE4A96" w:rsidRPr="003A47F0">
        <w:rPr>
          <w:lang w:val="es-ES"/>
        </w:rPr>
        <w:t xml:space="preserve">o con problemas de </w:t>
      </w:r>
      <w:r w:rsidR="00254453" w:rsidRPr="003A47F0">
        <w:rPr>
          <w:lang w:val="es-ES"/>
        </w:rPr>
        <w:t>salud</w:t>
      </w:r>
      <w:r w:rsidR="000A47FE" w:rsidRPr="003A47F0">
        <w:rPr>
          <w:lang w:val="es-ES"/>
        </w:rPr>
        <w:t xml:space="preserve">, </w:t>
      </w:r>
      <w:r w:rsidR="00254453" w:rsidRPr="003A47F0">
        <w:rPr>
          <w:lang w:val="es-ES"/>
        </w:rPr>
        <w:t>a los</w:t>
      </w:r>
      <w:r w:rsidR="00F42680" w:rsidRPr="003A47F0">
        <w:rPr>
          <w:lang w:val="es-ES"/>
        </w:rPr>
        <w:t xml:space="preserve"> </w:t>
      </w:r>
      <w:r w:rsidR="000A47FE" w:rsidRPr="003A47F0">
        <w:rPr>
          <w:lang w:val="es-ES"/>
        </w:rPr>
        <w:t>m</w:t>
      </w:r>
      <w:r w:rsidR="00FE4A96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FE4A96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FE4A96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minor</w:t>
      </w:r>
      <w:r w:rsidR="00FE4A96" w:rsidRPr="003A47F0">
        <w:rPr>
          <w:lang w:val="es-ES"/>
        </w:rPr>
        <w:t>ía</w:t>
      </w:r>
      <w:r w:rsidR="000A47FE" w:rsidRPr="003A47F0">
        <w:rPr>
          <w:lang w:val="es-ES"/>
        </w:rPr>
        <w:t>s</w:t>
      </w:r>
      <w:r w:rsidR="00FE4A96" w:rsidRPr="003A47F0">
        <w:rPr>
          <w:lang w:val="es-ES"/>
        </w:rPr>
        <w:t xml:space="preserve"> nacionales</w:t>
      </w:r>
      <w:r w:rsidR="000A47FE" w:rsidRPr="003A47F0">
        <w:rPr>
          <w:lang w:val="es-ES"/>
        </w:rPr>
        <w:t xml:space="preserve">, </w:t>
      </w:r>
      <w:r w:rsidR="00FE4A96" w:rsidRPr="003A47F0">
        <w:rPr>
          <w:lang w:val="es-ES"/>
        </w:rPr>
        <w:t>extranjeros e</w:t>
      </w:r>
      <w:r w:rsidR="000A47FE" w:rsidRPr="003A47F0">
        <w:rPr>
          <w:lang w:val="es-ES"/>
        </w:rPr>
        <w:t xml:space="preserve"> i</w:t>
      </w:r>
      <w:r w:rsidR="00FE4A96" w:rsidRPr="003A47F0">
        <w:rPr>
          <w:lang w:val="es-ES"/>
        </w:rPr>
        <w:t>n</w:t>
      </w:r>
      <w:r w:rsidR="000A47FE" w:rsidRPr="003A47F0">
        <w:rPr>
          <w:lang w:val="es-ES"/>
        </w:rPr>
        <w:t>migrant</w:t>
      </w:r>
      <w:r w:rsidR="00FE4A96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FE4A96" w:rsidRPr="003A47F0">
        <w:rPr>
          <w:lang w:val="es-ES"/>
        </w:rPr>
        <w:t xml:space="preserve"> y en las</w:t>
      </w:r>
      <w:r w:rsidR="000A47FE" w:rsidRPr="003A47F0">
        <w:rPr>
          <w:lang w:val="es-ES"/>
        </w:rPr>
        <w:t xml:space="preserve"> di</w:t>
      </w:r>
      <w:r w:rsidR="004954D5" w:rsidRPr="003A47F0">
        <w:rPr>
          <w:lang w:val="es-ES"/>
        </w:rPr>
        <w:t>stintas</w:t>
      </w:r>
      <w:r w:rsidR="000A47FE" w:rsidRPr="003A47F0">
        <w:rPr>
          <w:lang w:val="es-ES"/>
        </w:rPr>
        <w:t xml:space="preserve"> situa</w:t>
      </w:r>
      <w:r w:rsidR="00FE4A96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FE4A96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FE4A96" w:rsidRPr="003A47F0">
        <w:rPr>
          <w:lang w:val="es-ES"/>
        </w:rPr>
        <w:t xml:space="preserve">en que puedan hallarse los citados </w:t>
      </w:r>
      <w:r w:rsidR="007E4672" w:rsidRPr="003A47F0">
        <w:rPr>
          <w:lang w:val="es-ES"/>
        </w:rPr>
        <w:t>grupos diana,</w:t>
      </w:r>
      <w:r w:rsidR="00FE4A96" w:rsidRPr="003A47F0">
        <w:rPr>
          <w:lang w:val="es-ES"/>
        </w:rPr>
        <w:t xml:space="preserve"> de tener </w:t>
      </w:r>
      <w:r w:rsidR="006E4340" w:rsidRPr="003A47F0">
        <w:rPr>
          <w:lang w:val="es-ES"/>
        </w:rPr>
        <w:t>en cuenta</w:t>
      </w:r>
      <w:r w:rsidR="00146A52" w:rsidRPr="003A47F0">
        <w:rPr>
          <w:lang w:val="es-ES"/>
        </w:rPr>
        <w:t>, a la hora de crear un entorno escolar integrador,</w:t>
      </w:r>
      <w:r w:rsidR="006E4340" w:rsidRPr="003A47F0">
        <w:rPr>
          <w:lang w:val="es-ES"/>
        </w:rPr>
        <w:t xml:space="preserve"> </w:t>
      </w:r>
      <w:r w:rsidR="00F42680" w:rsidRPr="003A47F0">
        <w:rPr>
          <w:lang w:val="es-ES"/>
        </w:rPr>
        <w:t xml:space="preserve">las </w:t>
      </w:r>
      <w:r w:rsidR="00146A52" w:rsidRPr="003A47F0">
        <w:rPr>
          <w:lang w:val="es-ES"/>
        </w:rPr>
        <w:t>distintas situaciones en que podrían encontrarse</w:t>
      </w:r>
      <w:r w:rsidR="00F42680" w:rsidRPr="003A47F0">
        <w:rPr>
          <w:lang w:val="es-ES"/>
        </w:rPr>
        <w:t xml:space="preserve"> es</w:t>
      </w:r>
      <w:r w:rsidR="00FE4A96" w:rsidRPr="003A47F0">
        <w:rPr>
          <w:lang w:val="es-ES"/>
        </w:rPr>
        <w:t xml:space="preserve">os </w:t>
      </w:r>
      <w:r w:rsidR="00146A52" w:rsidRPr="003A47F0">
        <w:rPr>
          <w:lang w:val="es-ES"/>
        </w:rPr>
        <w:t xml:space="preserve">diversos </w:t>
      </w:r>
      <w:r w:rsidR="00FE4A96" w:rsidRPr="003A47F0">
        <w:rPr>
          <w:lang w:val="es-ES"/>
        </w:rPr>
        <w:t>grupos diana</w:t>
      </w:r>
      <w:r w:rsidR="00146A52" w:rsidRPr="003A47F0">
        <w:rPr>
          <w:lang w:val="es-ES"/>
        </w:rPr>
        <w:t xml:space="preserve">, así como sus características diferenciales y, por último, de </w:t>
      </w:r>
      <w:r w:rsidR="006E4340" w:rsidRPr="003A47F0">
        <w:rPr>
          <w:lang w:val="es-ES"/>
        </w:rPr>
        <w:t>adoptar políticas públicas</w:t>
      </w:r>
      <w:r w:rsidR="000A47FE" w:rsidRPr="003A47F0">
        <w:rPr>
          <w:lang w:val="es-ES"/>
        </w:rPr>
        <w:t xml:space="preserve"> s</w:t>
      </w:r>
      <w:r w:rsidR="006E4340" w:rsidRPr="003A47F0">
        <w:rPr>
          <w:lang w:val="es-ES"/>
        </w:rPr>
        <w:t>i</w:t>
      </w:r>
      <w:r w:rsidR="000A47FE" w:rsidRPr="003A47F0">
        <w:rPr>
          <w:lang w:val="es-ES"/>
        </w:rPr>
        <w:t>st</w:t>
      </w:r>
      <w:r w:rsidR="00146A52" w:rsidRPr="003A47F0">
        <w:rPr>
          <w:lang w:val="es-ES"/>
        </w:rPr>
        <w:t>é</w:t>
      </w:r>
      <w:r w:rsidR="000A47FE" w:rsidRPr="003A47F0">
        <w:rPr>
          <w:lang w:val="es-ES"/>
        </w:rPr>
        <w:t>mic</w:t>
      </w:r>
      <w:r w:rsidR="006E434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6E4340" w:rsidRPr="003A47F0">
        <w:rPr>
          <w:lang w:val="es-ES"/>
        </w:rPr>
        <w:t>en el</w:t>
      </w:r>
      <w:r w:rsidR="000A47FE" w:rsidRPr="003A47F0">
        <w:rPr>
          <w:lang w:val="es-ES"/>
        </w:rPr>
        <w:t xml:space="preserve"> </w:t>
      </w:r>
      <w:r w:rsidR="006E4340" w:rsidRPr="003A47F0">
        <w:rPr>
          <w:lang w:val="es-ES"/>
        </w:rPr>
        <w:t>ámbito de la</w:t>
      </w:r>
      <w:r w:rsidR="000A47FE" w:rsidRPr="003A47F0">
        <w:rPr>
          <w:lang w:val="es-ES"/>
        </w:rPr>
        <w:t xml:space="preserve"> educa</w:t>
      </w:r>
      <w:r w:rsidR="006E4340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E4340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E4340" w:rsidRPr="003A47F0">
        <w:rPr>
          <w:lang w:val="es-ES"/>
        </w:rPr>
        <w:t xml:space="preserve"> integradora</w:t>
      </w:r>
      <w:r w:rsidR="00146A52" w:rsidRPr="003A47F0">
        <w:rPr>
          <w:lang w:val="es-ES"/>
        </w:rPr>
        <w:t xml:space="preserve"> y de las</w:t>
      </w:r>
      <w:r w:rsidR="006E4340" w:rsidRPr="003A47F0">
        <w:rPr>
          <w:lang w:val="es-ES"/>
        </w:rPr>
        <w:t xml:space="preserve"> políticas </w:t>
      </w:r>
      <w:r w:rsidR="000A47FE" w:rsidRPr="003A47F0">
        <w:rPr>
          <w:lang w:val="es-ES"/>
        </w:rPr>
        <w:t>social</w:t>
      </w:r>
      <w:r w:rsidR="006E4340" w:rsidRPr="003A47F0">
        <w:rPr>
          <w:lang w:val="es-ES"/>
        </w:rPr>
        <w:t>es</w:t>
      </w:r>
      <w:r w:rsidR="00146A52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146A52" w:rsidRPr="003A47F0">
        <w:rPr>
          <w:lang w:val="es-ES"/>
        </w:rPr>
        <w:t>E</w:t>
      </w:r>
      <w:r w:rsidR="006E4340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Con</w:t>
      </w:r>
      <w:r w:rsidR="006E4340" w:rsidRPr="003A47F0">
        <w:rPr>
          <w:lang w:val="es-ES"/>
        </w:rPr>
        <w:t>sejo ha</w:t>
      </w:r>
      <w:r w:rsidR="000A47FE" w:rsidRPr="003A47F0">
        <w:rPr>
          <w:lang w:val="es-ES"/>
        </w:rPr>
        <w:t xml:space="preserve"> recomend</w:t>
      </w:r>
      <w:r w:rsidR="006E4340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E4340" w:rsidRPr="003A47F0">
        <w:rPr>
          <w:lang w:val="es-ES"/>
        </w:rPr>
        <w:t>o al</w:t>
      </w:r>
      <w:r w:rsidR="000A47FE" w:rsidRPr="003A47F0">
        <w:rPr>
          <w:lang w:val="es-ES"/>
        </w:rPr>
        <w:t xml:space="preserve"> Go</w:t>
      </w:r>
      <w:r w:rsidR="006E4340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6E4340" w:rsidRPr="003A47F0">
        <w:rPr>
          <w:lang w:val="es-ES"/>
        </w:rPr>
        <w:t xml:space="preserve">o que encomiende a </w:t>
      </w:r>
      <w:r w:rsidR="00146A52" w:rsidRPr="003A47F0">
        <w:rPr>
          <w:lang w:val="es-ES"/>
        </w:rPr>
        <w:t>especialistas competentes</w:t>
      </w:r>
      <w:r w:rsidR="00F42680" w:rsidRPr="003A47F0">
        <w:rPr>
          <w:lang w:val="es-ES"/>
        </w:rPr>
        <w:t xml:space="preserve"> </w:t>
      </w:r>
      <w:r w:rsidR="00146A52" w:rsidRPr="003A47F0">
        <w:rPr>
          <w:lang w:val="es-ES"/>
        </w:rPr>
        <w:t>en es</w:t>
      </w:r>
      <w:r w:rsidR="00EC6DA0" w:rsidRPr="003A47F0">
        <w:rPr>
          <w:lang w:val="es-ES"/>
        </w:rPr>
        <w:t>o</w:t>
      </w:r>
      <w:r w:rsidR="00146A52" w:rsidRPr="003A47F0">
        <w:rPr>
          <w:lang w:val="es-ES"/>
        </w:rPr>
        <w:t xml:space="preserve">s </w:t>
      </w:r>
      <w:r w:rsidR="00EC6DA0" w:rsidRPr="003A47F0">
        <w:rPr>
          <w:lang w:val="es-ES"/>
        </w:rPr>
        <w:t>ámbitos</w:t>
      </w:r>
      <w:r w:rsidR="00146A52" w:rsidRPr="003A47F0">
        <w:rPr>
          <w:lang w:val="es-ES"/>
        </w:rPr>
        <w:t xml:space="preserve"> </w:t>
      </w:r>
      <w:r w:rsidR="006E4340" w:rsidRPr="003A47F0">
        <w:rPr>
          <w:lang w:val="es-ES"/>
        </w:rPr>
        <w:t>la tarea de</w:t>
      </w:r>
      <w:r w:rsidR="001A28A3" w:rsidRPr="003A47F0">
        <w:rPr>
          <w:lang w:val="es-ES"/>
        </w:rPr>
        <w:t xml:space="preserve"> poner en práctica dicha</w:t>
      </w:r>
      <w:r w:rsidR="00146A52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146A52" w:rsidRPr="003A47F0">
        <w:rPr>
          <w:lang w:val="es-ES"/>
        </w:rPr>
        <w:t>directrices</w:t>
      </w:r>
      <w:r w:rsidR="001A28A3" w:rsidRPr="003A47F0">
        <w:rPr>
          <w:lang w:val="es-ES"/>
        </w:rPr>
        <w:t xml:space="preserve"> y</w:t>
      </w:r>
      <w:r w:rsidR="00EC6DA0" w:rsidRPr="003A47F0">
        <w:rPr>
          <w:lang w:val="es-ES"/>
        </w:rPr>
        <w:t xml:space="preserve"> aplicar</w:t>
      </w:r>
      <w:r w:rsidR="001A28A3" w:rsidRPr="003A47F0">
        <w:rPr>
          <w:lang w:val="es-ES"/>
        </w:rPr>
        <w:t xml:space="preserve"> </w:t>
      </w:r>
      <w:r w:rsidR="00EC6DA0" w:rsidRPr="003A47F0">
        <w:rPr>
          <w:lang w:val="es-ES"/>
        </w:rPr>
        <w:t xml:space="preserve">las conclusiones y recomendaciones </w:t>
      </w:r>
      <w:r w:rsidR="001A28A3" w:rsidRPr="003A47F0">
        <w:rPr>
          <w:lang w:val="es-ES"/>
        </w:rPr>
        <w:t xml:space="preserve">en </w:t>
      </w:r>
      <w:r w:rsidR="00EC6DA0" w:rsidRPr="003A47F0">
        <w:rPr>
          <w:lang w:val="es-ES"/>
        </w:rPr>
        <w:t xml:space="preserve">materia </w:t>
      </w:r>
      <w:r w:rsidR="001A28A3" w:rsidRPr="003A47F0">
        <w:rPr>
          <w:lang w:val="es-ES"/>
        </w:rPr>
        <w:t xml:space="preserve">de </w:t>
      </w:r>
      <w:r w:rsidR="00EC6DA0" w:rsidRPr="003A47F0">
        <w:rPr>
          <w:lang w:val="es-ES"/>
        </w:rPr>
        <w:t>educación inclusiva</w:t>
      </w:r>
      <w:r w:rsidR="000A47FE" w:rsidRPr="003A47F0">
        <w:rPr>
          <w:lang w:val="es-ES"/>
        </w:rPr>
        <w:t xml:space="preserve"> adopt</w:t>
      </w:r>
      <w:r w:rsidR="001A28A3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A28A3" w:rsidRPr="003A47F0">
        <w:rPr>
          <w:lang w:val="es-ES"/>
        </w:rPr>
        <w:t>as por el Grupo de Trabajo del Consejo de</w:t>
      </w:r>
      <w:r w:rsidR="000A47FE" w:rsidRPr="003A47F0">
        <w:rPr>
          <w:lang w:val="es-ES"/>
        </w:rPr>
        <w:t xml:space="preserve"> Go</w:t>
      </w:r>
      <w:r w:rsidR="001A28A3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1A28A3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1A28A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1A28A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1A28A3" w:rsidRPr="003A47F0">
          <w:rPr>
            <w:lang w:val="es-ES"/>
          </w:rPr>
          <w:t>a Eslovaca</w:t>
        </w:r>
      </w:smartTag>
      <w:r w:rsidR="00F42680" w:rsidRPr="003A47F0">
        <w:rPr>
          <w:lang w:val="es-ES"/>
        </w:rPr>
        <w:t xml:space="preserve"> para los D</w:t>
      </w:r>
      <w:r w:rsidR="001A28A3" w:rsidRPr="003A47F0">
        <w:rPr>
          <w:lang w:val="es-ES"/>
        </w:rPr>
        <w:t>erechos</w:t>
      </w:r>
      <w:r w:rsidR="000A47FE" w:rsidRPr="003A47F0">
        <w:rPr>
          <w:lang w:val="es-ES"/>
        </w:rPr>
        <w:t xml:space="preserve"> </w:t>
      </w:r>
      <w:r w:rsidR="00F42680" w:rsidRPr="003A47F0">
        <w:rPr>
          <w:lang w:val="es-ES"/>
        </w:rPr>
        <w:t>H</w:t>
      </w:r>
      <w:r w:rsidR="000A47FE" w:rsidRPr="003A47F0">
        <w:rPr>
          <w:lang w:val="es-ES"/>
        </w:rPr>
        <w:t>uman</w:t>
      </w:r>
      <w:r w:rsidR="001A28A3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1A28A3" w:rsidRPr="003A47F0">
        <w:rPr>
          <w:lang w:val="es-ES"/>
        </w:rPr>
        <w:t xml:space="preserve">las </w:t>
      </w:r>
      <w:r w:rsidR="00F42680" w:rsidRPr="003A47F0">
        <w:rPr>
          <w:lang w:val="es-ES"/>
        </w:rPr>
        <w:t>M</w:t>
      </w:r>
      <w:r w:rsidR="000A47FE" w:rsidRPr="003A47F0">
        <w:rPr>
          <w:lang w:val="es-ES"/>
        </w:rPr>
        <w:t>inor</w:t>
      </w:r>
      <w:r w:rsidR="001A28A3" w:rsidRPr="003A47F0">
        <w:rPr>
          <w:lang w:val="es-ES"/>
        </w:rPr>
        <w:t xml:space="preserve">ías </w:t>
      </w:r>
      <w:r w:rsidR="00F42680" w:rsidRPr="003A47F0">
        <w:rPr>
          <w:lang w:val="es-ES"/>
        </w:rPr>
        <w:t>N</w:t>
      </w:r>
      <w:r w:rsidR="001A28A3" w:rsidRPr="003A47F0">
        <w:rPr>
          <w:lang w:val="es-ES"/>
        </w:rPr>
        <w:t xml:space="preserve">acionales y la </w:t>
      </w:r>
      <w:r w:rsidR="00F42680" w:rsidRPr="003A47F0">
        <w:rPr>
          <w:lang w:val="es-ES"/>
        </w:rPr>
        <w:t>I</w:t>
      </w:r>
      <w:r w:rsidR="001A28A3" w:rsidRPr="003A47F0">
        <w:rPr>
          <w:lang w:val="es-ES"/>
        </w:rPr>
        <w:t>gualdad de</w:t>
      </w:r>
      <w:r w:rsidR="000A47FE" w:rsidRPr="003A47F0">
        <w:rPr>
          <w:lang w:val="es-ES"/>
        </w:rPr>
        <w:t xml:space="preserve"> </w:t>
      </w:r>
      <w:r w:rsidR="00F42680" w:rsidRPr="003A47F0">
        <w:rPr>
          <w:lang w:val="es-ES"/>
        </w:rPr>
        <w:t>G</w:t>
      </w:r>
      <w:r w:rsidR="001A28A3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1A28A3" w:rsidRPr="003A47F0">
        <w:rPr>
          <w:lang w:val="es-ES"/>
        </w:rPr>
        <w:t>o</w:t>
      </w:r>
      <w:r w:rsidR="00EC6DA0" w:rsidRPr="003A47F0">
        <w:rPr>
          <w:lang w:val="es-ES"/>
        </w:rPr>
        <w:t>.</w:t>
      </w:r>
      <w:r w:rsidR="00880E52" w:rsidRPr="003A47F0">
        <w:rPr>
          <w:lang w:val="es-ES"/>
        </w:rPr>
        <w:t xml:space="preserve"> </w:t>
      </w:r>
      <w:r w:rsidR="00EC6DA0" w:rsidRPr="003A47F0">
        <w:rPr>
          <w:lang w:val="es-ES"/>
        </w:rPr>
        <w:t>E</w:t>
      </w:r>
      <w:r w:rsidR="00880E52" w:rsidRPr="003A47F0">
        <w:rPr>
          <w:lang w:val="es-ES"/>
        </w:rPr>
        <w:t>ste último ha</w:t>
      </w:r>
      <w:r w:rsidR="000A47FE" w:rsidRPr="003A47F0">
        <w:rPr>
          <w:lang w:val="es-ES"/>
        </w:rPr>
        <w:t xml:space="preserve"> i</w:t>
      </w:r>
      <w:r w:rsidR="00EC6DA0" w:rsidRPr="003A47F0">
        <w:rPr>
          <w:lang w:val="es-ES"/>
        </w:rPr>
        <w:t>nstado también</w:t>
      </w:r>
      <w:r w:rsidR="00880E52" w:rsidRPr="003A47F0">
        <w:rPr>
          <w:lang w:val="es-ES"/>
        </w:rPr>
        <w:t xml:space="preserve"> a su </w:t>
      </w:r>
      <w:r w:rsidR="00F42680" w:rsidRPr="003A47F0">
        <w:rPr>
          <w:lang w:val="es-ES"/>
        </w:rPr>
        <w:t>P</w:t>
      </w:r>
      <w:r w:rsidR="00880E52" w:rsidRPr="003A47F0">
        <w:rPr>
          <w:lang w:val="es-ES"/>
        </w:rPr>
        <w:t xml:space="preserve">residente </w:t>
      </w:r>
      <w:r w:rsidR="00EC6DA0" w:rsidRPr="003A47F0">
        <w:rPr>
          <w:lang w:val="es-ES"/>
        </w:rPr>
        <w:t xml:space="preserve">a poner el </w:t>
      </w:r>
      <w:r w:rsidR="00B400D4" w:rsidRPr="003A47F0">
        <w:rPr>
          <w:lang w:val="es-ES"/>
        </w:rPr>
        <w:t>decreto</w:t>
      </w:r>
      <w:r w:rsidR="00EC6DA0" w:rsidRPr="003A47F0">
        <w:rPr>
          <w:lang w:val="es-ES"/>
        </w:rPr>
        <w:t xml:space="preserve"> en conocimiento de todos</w:t>
      </w:r>
      <w:r w:rsidR="00880E52" w:rsidRPr="003A47F0">
        <w:rPr>
          <w:lang w:val="es-ES"/>
        </w:rPr>
        <w:t xml:space="preserve"> los </w:t>
      </w:r>
      <w:r w:rsidR="000A47FE" w:rsidRPr="003A47F0">
        <w:rPr>
          <w:lang w:val="es-ES"/>
        </w:rPr>
        <w:t>m</w:t>
      </w:r>
      <w:r w:rsidR="00880E52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880E52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880E52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Go</w:t>
      </w:r>
      <w:r w:rsidR="00880E52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880E52" w:rsidRPr="003A47F0">
        <w:rPr>
          <w:lang w:val="es-ES"/>
        </w:rPr>
        <w:t>o</w:t>
      </w:r>
      <w:r w:rsidR="00EC6DA0" w:rsidRPr="003A47F0">
        <w:rPr>
          <w:lang w:val="es-ES"/>
        </w:rPr>
        <w:t>.</w:t>
      </w:r>
      <w:r w:rsidR="00880E52" w:rsidRPr="003A47F0">
        <w:rPr>
          <w:lang w:val="es-ES"/>
        </w:rPr>
        <w:t xml:space="preserve"> </w:t>
      </w:r>
    </w:p>
    <w:p w:rsidR="000A47FE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880E52" w:rsidRPr="003A47F0">
        <w:rPr>
          <w:lang w:val="es-ES"/>
        </w:rPr>
        <w:t>spuesta a la</w:t>
      </w:r>
      <w:r w:rsidR="00697C16" w:rsidRPr="003A47F0">
        <w:rPr>
          <w:lang w:val="es-ES"/>
        </w:rPr>
        <w:t xml:space="preserve"> recomenda</w:t>
      </w:r>
      <w:r w:rsidR="00880E52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880E52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880E52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880E52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880E52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880E52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880E52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880E52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880E52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17 </w:t>
      </w:r>
      <w:r w:rsidR="00880E52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880E52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880E52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880E52" w:rsidRPr="003A47F0">
        <w:rPr>
          <w:lang w:val="es-ES"/>
        </w:rPr>
        <w:t xml:space="preserve"> </w:t>
      </w:r>
      <w:r w:rsidR="003A47F0" w:rsidRPr="003A47F0">
        <w:rPr>
          <w:lang w:val="es-ES"/>
        </w:rPr>
        <w:br/>
      </w:r>
      <w:r w:rsidR="00880E52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880E52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situa</w:t>
      </w:r>
      <w:r w:rsidR="00880E5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80E5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80E52" w:rsidRPr="003A47F0">
        <w:rPr>
          <w:lang w:val="es-ES"/>
        </w:rPr>
        <w:t xml:space="preserve">de la vivienda </w:t>
      </w:r>
      <w:r w:rsidR="00B31B3D" w:rsidRPr="003A47F0">
        <w:rPr>
          <w:lang w:val="es-ES"/>
        </w:rPr>
        <w:t>e</w:t>
      </w:r>
      <w:r w:rsidR="00F42680" w:rsidRPr="003A47F0">
        <w:rPr>
          <w:lang w:val="es-ES"/>
        </w:rPr>
        <w:t>n</w:t>
      </w:r>
      <w:r w:rsidR="00B31B3D" w:rsidRPr="003A47F0">
        <w:rPr>
          <w:lang w:val="es-ES"/>
        </w:rPr>
        <w:t xml:space="preserve"> las comunidades romaníes en Eslovaquia, </w:t>
      </w:r>
      <w:r w:rsidR="000A47FE" w:rsidRPr="003A47F0">
        <w:rPr>
          <w:lang w:val="es-ES"/>
        </w:rPr>
        <w:t>descrit</w:t>
      </w:r>
      <w:r w:rsidR="00880E5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80E52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880E52" w:rsidRPr="003A47F0">
        <w:rPr>
          <w:lang w:val="es-ES"/>
        </w:rPr>
        <w:t>los informes periódicos</w:t>
      </w:r>
      <w:r w:rsidR="00846C19" w:rsidRPr="003A47F0">
        <w:rPr>
          <w:lang w:val="es-ES"/>
        </w:rPr>
        <w:t xml:space="preserve"> s</w:t>
      </w:r>
      <w:r w:rsidR="00880E52" w:rsidRPr="003A47F0">
        <w:rPr>
          <w:lang w:val="es-ES"/>
        </w:rPr>
        <w:t>e</w:t>
      </w:r>
      <w:r w:rsidR="00846C19" w:rsidRPr="003A47F0">
        <w:rPr>
          <w:lang w:val="es-ES"/>
        </w:rPr>
        <w:t>xt</w:t>
      </w:r>
      <w:r w:rsidR="00880E52" w:rsidRPr="003A47F0">
        <w:rPr>
          <w:lang w:val="es-ES"/>
        </w:rPr>
        <w:t>o</w:t>
      </w:r>
      <w:r w:rsidR="00846C19" w:rsidRPr="003A47F0">
        <w:rPr>
          <w:lang w:val="es-ES"/>
        </w:rPr>
        <w:t>, s</w:t>
      </w:r>
      <w:r w:rsidR="00880E52" w:rsidRPr="003A47F0">
        <w:rPr>
          <w:lang w:val="es-ES"/>
        </w:rPr>
        <w:t>éptimo y octavo</w:t>
      </w:r>
      <w:r w:rsidR="00F42680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>no ha experimentado grandes cambios</w:t>
      </w:r>
      <w:r w:rsidR="000A47FE" w:rsidRPr="003A47F0">
        <w:rPr>
          <w:lang w:val="es-ES"/>
        </w:rPr>
        <w:t xml:space="preserve">. </w:t>
      </w:r>
      <w:r w:rsidR="00B31B3D" w:rsidRPr="003A47F0">
        <w:rPr>
          <w:lang w:val="es-ES"/>
        </w:rPr>
        <w:t>La cuestión de la vivienda es, sin lugar a dudas</w:t>
      </w:r>
      <w:r w:rsidR="001755A3" w:rsidRPr="003A47F0">
        <w:rPr>
          <w:lang w:val="es-ES"/>
        </w:rPr>
        <w:t>,</w:t>
      </w:r>
      <w:r w:rsidR="00F42680" w:rsidRPr="003A47F0">
        <w:rPr>
          <w:lang w:val="es-ES"/>
        </w:rPr>
        <w:t xml:space="preserve"> uno de los </w:t>
      </w:r>
      <w:r w:rsidR="005F3FB3" w:rsidRPr="003A47F0">
        <w:rPr>
          <w:lang w:val="es-ES"/>
        </w:rPr>
        <w:t>sectores</w:t>
      </w:r>
      <w:r w:rsidR="00F42680" w:rsidRPr="003A47F0">
        <w:rPr>
          <w:lang w:val="es-ES"/>
        </w:rPr>
        <w:t xml:space="preserve"> en </w:t>
      </w:r>
      <w:r w:rsidR="00B31B3D" w:rsidRPr="003A47F0">
        <w:rPr>
          <w:lang w:val="es-ES"/>
        </w:rPr>
        <w:t>l</w:t>
      </w:r>
      <w:r w:rsidR="00F42680" w:rsidRPr="003A47F0">
        <w:rPr>
          <w:lang w:val="es-ES"/>
        </w:rPr>
        <w:t>os</w:t>
      </w:r>
      <w:r w:rsidR="00B31B3D" w:rsidRPr="003A47F0">
        <w:rPr>
          <w:lang w:val="es-ES"/>
        </w:rPr>
        <w:t xml:space="preserve"> que se observan las diferencias </w:t>
      </w:r>
      <w:r w:rsidR="00F42680" w:rsidRPr="003A47F0">
        <w:rPr>
          <w:lang w:val="es-ES"/>
        </w:rPr>
        <w:t xml:space="preserve">más </w:t>
      </w:r>
      <w:r w:rsidR="00EC6DA0" w:rsidRPr="003A47F0">
        <w:rPr>
          <w:lang w:val="es-ES"/>
        </w:rPr>
        <w:t>profundas</w:t>
      </w:r>
      <w:r w:rsidR="00F42680" w:rsidRPr="003A47F0">
        <w:rPr>
          <w:lang w:val="es-ES"/>
        </w:rPr>
        <w:t xml:space="preserve"> </w:t>
      </w:r>
      <w:r w:rsidR="00B31B3D" w:rsidRPr="003A47F0">
        <w:rPr>
          <w:lang w:val="es-ES"/>
        </w:rPr>
        <w:t>entre la</w:t>
      </w:r>
      <w:r w:rsidR="000A47FE" w:rsidRPr="003A47F0">
        <w:rPr>
          <w:lang w:val="es-ES"/>
        </w:rPr>
        <w:t xml:space="preserve"> po</w:t>
      </w:r>
      <w:r w:rsidR="00B31B3D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B31B3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31B3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31B3D" w:rsidRPr="003A47F0">
        <w:rPr>
          <w:lang w:val="es-ES"/>
        </w:rPr>
        <w:t xml:space="preserve">romaní y </w:t>
      </w:r>
      <w:r w:rsidR="00F42680" w:rsidRPr="003A47F0">
        <w:rPr>
          <w:lang w:val="es-ES"/>
        </w:rPr>
        <w:t>la mayoría</w:t>
      </w:r>
      <w:r w:rsidR="00B31B3D" w:rsidRPr="003A47F0">
        <w:rPr>
          <w:lang w:val="es-ES"/>
        </w:rPr>
        <w:t xml:space="preserve"> de los habitantes del país</w:t>
      </w:r>
      <w:r w:rsidR="000A47FE" w:rsidRPr="003A47F0">
        <w:rPr>
          <w:lang w:val="es-ES"/>
        </w:rPr>
        <w:t xml:space="preserve">. </w:t>
      </w:r>
      <w:r w:rsidR="00B31B3D" w:rsidRPr="003A47F0">
        <w:rPr>
          <w:lang w:val="es-ES"/>
        </w:rPr>
        <w:t xml:space="preserve">A pesar de que </w:t>
      </w:r>
      <w:r w:rsidR="005F3FB3" w:rsidRPr="003A47F0">
        <w:rPr>
          <w:lang w:val="es-ES"/>
        </w:rPr>
        <w:t xml:space="preserve">en distintas regiones </w:t>
      </w:r>
      <w:r w:rsidR="00B31B3D" w:rsidRPr="003A47F0">
        <w:rPr>
          <w:lang w:val="es-ES"/>
        </w:rPr>
        <w:t>existen</w:t>
      </w:r>
      <w:r w:rsidR="000A47FE" w:rsidRPr="003A47F0">
        <w:rPr>
          <w:lang w:val="es-ES"/>
        </w:rPr>
        <w:t xml:space="preserve"> grup</w:t>
      </w:r>
      <w:r w:rsidR="00B31B3D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5D33A1" w:rsidRPr="003A47F0">
        <w:rPr>
          <w:lang w:val="es-ES"/>
        </w:rPr>
        <w:t xml:space="preserve">que viven </w:t>
      </w:r>
      <w:r w:rsidR="00B31B3D" w:rsidRPr="003A47F0">
        <w:rPr>
          <w:lang w:val="es-ES"/>
        </w:rPr>
        <w:t xml:space="preserve">en </w:t>
      </w:r>
      <w:r w:rsidR="005D33A1" w:rsidRPr="003A47F0">
        <w:rPr>
          <w:lang w:val="es-ES"/>
        </w:rPr>
        <w:t>condiciones adversas</w:t>
      </w:r>
      <w:r w:rsidR="005F3FB3" w:rsidRPr="003A47F0">
        <w:rPr>
          <w:lang w:val="es-ES"/>
        </w:rPr>
        <w:t>,</w:t>
      </w:r>
      <w:r w:rsidR="00B31B3D" w:rsidRPr="003A47F0">
        <w:rPr>
          <w:lang w:val="es-ES"/>
        </w:rPr>
        <w:t xml:space="preserve"> que también se </w:t>
      </w:r>
      <w:r w:rsidR="00337CF9" w:rsidRPr="003A47F0">
        <w:rPr>
          <w:lang w:val="es-ES"/>
        </w:rPr>
        <w:t>pueden calificar de</w:t>
      </w:r>
      <w:r w:rsidR="000A47FE" w:rsidRPr="003A47F0">
        <w:rPr>
          <w:lang w:val="es-ES"/>
        </w:rPr>
        <w:t xml:space="preserve"> vulnerable</w:t>
      </w:r>
      <w:r w:rsidR="00B31B3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>a causa de su situación</w:t>
      </w:r>
      <w:r w:rsidR="000A47FE" w:rsidRPr="003A47F0">
        <w:rPr>
          <w:lang w:val="es-ES"/>
        </w:rPr>
        <w:t xml:space="preserve"> econ</w:t>
      </w:r>
      <w:r w:rsidR="00B31B3D" w:rsidRPr="003A47F0">
        <w:rPr>
          <w:lang w:val="es-ES"/>
        </w:rPr>
        <w:t>ó</w:t>
      </w:r>
      <w:r w:rsidR="000A47FE" w:rsidRPr="003A47F0">
        <w:rPr>
          <w:lang w:val="es-ES"/>
        </w:rPr>
        <w:t>mic</w:t>
      </w:r>
      <w:r w:rsidR="00B31B3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 xml:space="preserve">o </w:t>
      </w:r>
      <w:r w:rsidR="005F3FB3" w:rsidRPr="003A47F0">
        <w:rPr>
          <w:lang w:val="es-ES"/>
        </w:rPr>
        <w:t xml:space="preserve">de </w:t>
      </w:r>
      <w:r w:rsidR="00B31B3D" w:rsidRPr="003A47F0">
        <w:rPr>
          <w:lang w:val="es-ES"/>
        </w:rPr>
        <w:t>su origen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B31B3D" w:rsidRPr="003A47F0">
        <w:rPr>
          <w:lang w:val="es-ES"/>
        </w:rPr>
        <w:t>o, las comunidades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B31B3D" w:rsidRPr="003A47F0">
        <w:rPr>
          <w:lang w:val="es-ES"/>
        </w:rPr>
        <w:t>níes</w:t>
      </w:r>
      <w:r w:rsidR="005D33A1" w:rsidRPr="003A47F0">
        <w:rPr>
          <w:lang w:val="es-ES"/>
        </w:rPr>
        <w:t xml:space="preserve"> son las únicas</w:t>
      </w:r>
      <w:r w:rsidR="00B31B3D" w:rsidRPr="003A47F0">
        <w:rPr>
          <w:lang w:val="es-ES"/>
        </w:rPr>
        <w:t xml:space="preserve"> </w:t>
      </w:r>
      <w:r w:rsidR="005D33A1" w:rsidRPr="003A47F0">
        <w:rPr>
          <w:lang w:val="es-ES"/>
        </w:rPr>
        <w:t xml:space="preserve">en </w:t>
      </w:r>
      <w:r w:rsidR="00337CF9" w:rsidRPr="003A47F0">
        <w:rPr>
          <w:lang w:val="es-ES"/>
        </w:rPr>
        <w:t>establecer</w:t>
      </w:r>
      <w:r w:rsidR="000A47FE" w:rsidRPr="003A47F0">
        <w:rPr>
          <w:lang w:val="es-ES"/>
        </w:rPr>
        <w:t xml:space="preserve"> </w:t>
      </w:r>
      <w:r w:rsidR="00B31B3D" w:rsidRPr="003A47F0">
        <w:rPr>
          <w:lang w:val="es-ES"/>
        </w:rPr>
        <w:t>a</w:t>
      </w:r>
      <w:r w:rsidR="000A47FE" w:rsidRPr="003A47F0">
        <w:rPr>
          <w:lang w:val="es-ES"/>
        </w:rPr>
        <w:t>se</w:t>
      </w:r>
      <w:r w:rsidR="00B31B3D" w:rsidRPr="003A47F0">
        <w:rPr>
          <w:lang w:val="es-ES"/>
        </w:rPr>
        <w:t>nta</w:t>
      </w:r>
      <w:r w:rsidR="000A47FE" w:rsidRPr="003A47F0">
        <w:rPr>
          <w:lang w:val="es-ES"/>
        </w:rPr>
        <w:t>m</w:t>
      </w:r>
      <w:r w:rsidR="00B31B3D" w:rsidRPr="003A47F0">
        <w:rPr>
          <w:lang w:val="es-ES"/>
        </w:rPr>
        <w:t>i</w:t>
      </w:r>
      <w:r w:rsidR="000A47FE" w:rsidRPr="003A47F0">
        <w:rPr>
          <w:lang w:val="es-ES"/>
        </w:rPr>
        <w:t>ent</w:t>
      </w:r>
      <w:r w:rsidR="00B31B3D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B31B3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B31B3D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B31B3D" w:rsidRPr="003A47F0">
        <w:rPr>
          <w:lang w:val="es-ES"/>
        </w:rPr>
        <w:t>quia</w:t>
      </w:r>
      <w:r w:rsidR="000A47FE" w:rsidRPr="003A47F0">
        <w:rPr>
          <w:lang w:val="es-ES"/>
        </w:rPr>
        <w:t xml:space="preserve"> </w:t>
      </w:r>
      <w:r w:rsidR="00337CF9" w:rsidRPr="003A47F0">
        <w:rPr>
          <w:lang w:val="es-ES"/>
        </w:rPr>
        <w:t>y construir</w:t>
      </w:r>
      <w:r w:rsidR="00B31B3D" w:rsidRPr="003A47F0">
        <w:rPr>
          <w:lang w:val="es-ES"/>
        </w:rPr>
        <w:t xml:space="preserve"> viviendas que no se ajustan </w:t>
      </w:r>
      <w:r w:rsidR="00337CF9" w:rsidRPr="003A47F0">
        <w:rPr>
          <w:lang w:val="es-ES"/>
        </w:rPr>
        <w:t xml:space="preserve">ni </w:t>
      </w:r>
      <w:r w:rsidR="00B31B3D" w:rsidRPr="003A47F0">
        <w:rPr>
          <w:lang w:val="es-ES"/>
        </w:rPr>
        <w:t>a las normas</w:t>
      </w:r>
      <w:r w:rsidR="00337CF9" w:rsidRPr="003A47F0">
        <w:rPr>
          <w:lang w:val="es-ES"/>
        </w:rPr>
        <w:t xml:space="preserve"> técnicas</w:t>
      </w:r>
      <w:r w:rsidR="00B31B3D" w:rsidRPr="003A47F0">
        <w:rPr>
          <w:lang w:val="es-ES"/>
        </w:rPr>
        <w:t xml:space="preserve"> </w:t>
      </w:r>
      <w:r w:rsidR="00337CF9" w:rsidRPr="003A47F0">
        <w:rPr>
          <w:lang w:val="es-ES"/>
        </w:rPr>
        <w:t>ni a las normas de</w:t>
      </w:r>
      <w:r w:rsidR="000A47FE" w:rsidRPr="003A47F0">
        <w:rPr>
          <w:lang w:val="es-ES"/>
        </w:rPr>
        <w:t xml:space="preserve"> h</w:t>
      </w:r>
      <w:r w:rsidR="00B31B3D" w:rsidRPr="003A47F0">
        <w:rPr>
          <w:lang w:val="es-ES"/>
        </w:rPr>
        <w:t>i</w:t>
      </w:r>
      <w:r w:rsidR="000A47FE" w:rsidRPr="003A47F0">
        <w:rPr>
          <w:lang w:val="es-ES"/>
        </w:rPr>
        <w:t>gi</w:t>
      </w:r>
      <w:r w:rsidR="00337CF9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337CF9" w:rsidRPr="003A47F0">
        <w:rPr>
          <w:lang w:val="es-ES"/>
        </w:rPr>
        <w:t>e</w:t>
      </w:r>
      <w:r w:rsidR="000A47FE" w:rsidRPr="003A47F0">
        <w:rPr>
          <w:lang w:val="es-ES"/>
        </w:rPr>
        <w:t xml:space="preserve">. </w:t>
      </w:r>
      <w:r w:rsidR="00A80972" w:rsidRPr="003A47F0">
        <w:rPr>
          <w:lang w:val="es-ES"/>
        </w:rPr>
        <w:t xml:space="preserve">Esas infraviviendas se suelen levantar </w:t>
      </w:r>
      <w:r w:rsidR="00D06266" w:rsidRPr="003A47F0">
        <w:rPr>
          <w:lang w:val="es-ES"/>
        </w:rPr>
        <w:t xml:space="preserve">sin control alguno </w:t>
      </w:r>
      <w:r w:rsidR="00A80972" w:rsidRPr="003A47F0">
        <w:rPr>
          <w:lang w:val="es-ES"/>
        </w:rPr>
        <w:t>en terrenos cuya titularidad legal no está reconocida y sin permisos de</w:t>
      </w:r>
      <w:r w:rsidR="000A47FE" w:rsidRPr="003A47F0">
        <w:rPr>
          <w:lang w:val="es-ES"/>
        </w:rPr>
        <w:t xml:space="preserve"> construc</w:t>
      </w:r>
      <w:r w:rsidR="00A8097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8097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  <w:r w:rsidR="001755A3" w:rsidRPr="003A47F0">
        <w:rPr>
          <w:lang w:val="es-ES"/>
        </w:rPr>
        <w:t>Los materiales de construcción no están tampoco normalizados</w:t>
      </w:r>
      <w:r w:rsidR="000A47FE" w:rsidRPr="003A47F0">
        <w:rPr>
          <w:lang w:val="es-ES"/>
        </w:rPr>
        <w:t xml:space="preserve"> </w:t>
      </w:r>
      <w:r w:rsidR="005F3FB3" w:rsidRPr="003A47F0">
        <w:rPr>
          <w:lang w:val="es-ES"/>
        </w:rPr>
        <w:t>(</w:t>
      </w:r>
      <w:r w:rsidR="001755A3" w:rsidRPr="003A47F0">
        <w:rPr>
          <w:lang w:val="es-ES"/>
        </w:rPr>
        <w:t>madera</w:t>
      </w:r>
      <w:r w:rsidR="000A47FE" w:rsidRPr="003A47F0">
        <w:rPr>
          <w:lang w:val="es-ES"/>
        </w:rPr>
        <w:t xml:space="preserve">, </w:t>
      </w:r>
      <w:r w:rsidR="001755A3" w:rsidRPr="003A47F0">
        <w:rPr>
          <w:lang w:val="es-ES"/>
        </w:rPr>
        <w:t>pla</w:t>
      </w:r>
      <w:r w:rsidR="005F3FB3" w:rsidRPr="003A47F0">
        <w:rPr>
          <w:lang w:val="es-ES"/>
        </w:rPr>
        <w:t>n</w:t>
      </w:r>
      <w:r w:rsidR="001755A3" w:rsidRPr="003A47F0">
        <w:rPr>
          <w:lang w:val="es-ES"/>
        </w:rPr>
        <w:t>c</w:t>
      </w:r>
      <w:r w:rsidR="005F3FB3" w:rsidRPr="003A47F0">
        <w:rPr>
          <w:lang w:val="es-ES"/>
        </w:rPr>
        <w:t>h</w:t>
      </w:r>
      <w:r w:rsidR="001755A3" w:rsidRPr="003A47F0">
        <w:rPr>
          <w:lang w:val="es-ES"/>
        </w:rPr>
        <w:t xml:space="preserve">as </w:t>
      </w:r>
      <w:r w:rsidR="00C94F09" w:rsidRPr="003A47F0">
        <w:rPr>
          <w:lang w:val="es-ES"/>
        </w:rPr>
        <w:t>met</w:t>
      </w:r>
      <w:r w:rsidR="005F3FB3" w:rsidRPr="003A47F0">
        <w:rPr>
          <w:lang w:val="es-ES"/>
        </w:rPr>
        <w:t>á</w:t>
      </w:r>
      <w:r w:rsidR="00C94F09" w:rsidRPr="003A47F0">
        <w:rPr>
          <w:lang w:val="es-ES"/>
        </w:rPr>
        <w:t>l</w:t>
      </w:r>
      <w:r w:rsidR="005F3FB3" w:rsidRPr="003A47F0">
        <w:rPr>
          <w:lang w:val="es-ES"/>
        </w:rPr>
        <w:t>icas</w:t>
      </w:r>
      <w:r w:rsidR="00C94F09" w:rsidRPr="003A47F0">
        <w:rPr>
          <w:lang w:val="es-ES"/>
        </w:rPr>
        <w:t xml:space="preserve"> o</w:t>
      </w:r>
      <w:r w:rsidR="000A47FE" w:rsidRPr="003A47F0">
        <w:rPr>
          <w:lang w:val="es-ES"/>
        </w:rPr>
        <w:t xml:space="preserve"> </w:t>
      </w:r>
      <w:r w:rsidR="005F3FB3" w:rsidRPr="003A47F0">
        <w:rPr>
          <w:lang w:val="es-ES"/>
        </w:rPr>
        <w:t>b</w:t>
      </w:r>
      <w:r w:rsidR="001755A3" w:rsidRPr="003A47F0">
        <w:rPr>
          <w:lang w:val="es-ES"/>
        </w:rPr>
        <w:t>a</w:t>
      </w:r>
      <w:r w:rsidR="005F3FB3" w:rsidRPr="003A47F0">
        <w:rPr>
          <w:lang w:val="es-ES"/>
        </w:rPr>
        <w:t>r</w:t>
      </w:r>
      <w:r w:rsidR="001755A3" w:rsidRPr="003A47F0">
        <w:rPr>
          <w:lang w:val="es-ES"/>
        </w:rPr>
        <w:t>r</w:t>
      </w:r>
      <w:r w:rsidR="005F3FB3" w:rsidRPr="003A47F0">
        <w:rPr>
          <w:lang w:val="es-ES"/>
        </w:rPr>
        <w:t>o</w:t>
      </w:r>
      <w:r w:rsidR="00D06266" w:rsidRPr="003A47F0">
        <w:rPr>
          <w:lang w:val="es-ES"/>
        </w:rPr>
        <w:t>)</w:t>
      </w:r>
      <w:r w:rsidR="000A47FE" w:rsidRPr="003A47F0">
        <w:rPr>
          <w:lang w:val="es-ES"/>
        </w:rPr>
        <w:t xml:space="preserve">. </w:t>
      </w:r>
      <w:r w:rsidR="005F3FB3" w:rsidRPr="003A47F0">
        <w:rPr>
          <w:lang w:val="es-ES"/>
        </w:rPr>
        <w:t>Además, esos asentamientos carecen de acceso a</w:t>
      </w:r>
      <w:r w:rsidR="000A47FE" w:rsidRPr="003A47F0">
        <w:rPr>
          <w:lang w:val="es-ES"/>
        </w:rPr>
        <w:t xml:space="preserve"> infra</w:t>
      </w:r>
      <w:r w:rsidR="001755A3" w:rsidRPr="003A47F0">
        <w:rPr>
          <w:lang w:val="es-ES"/>
        </w:rPr>
        <w:t>e</w:t>
      </w:r>
      <w:r w:rsidR="000A47FE" w:rsidRPr="003A47F0">
        <w:rPr>
          <w:lang w:val="es-ES"/>
        </w:rPr>
        <w:t>structur</w:t>
      </w:r>
      <w:r w:rsidR="001755A3" w:rsidRPr="003A47F0">
        <w:rPr>
          <w:lang w:val="es-ES"/>
        </w:rPr>
        <w:t>as</w:t>
      </w:r>
      <w:r w:rsidR="005D33A1" w:rsidRPr="003A47F0">
        <w:rPr>
          <w:lang w:val="es-ES"/>
        </w:rPr>
        <w:t xml:space="preserve"> </w:t>
      </w:r>
      <w:r w:rsidR="001755A3" w:rsidRPr="003A47F0">
        <w:rPr>
          <w:lang w:val="es-ES"/>
        </w:rPr>
        <w:t>como</w:t>
      </w:r>
      <w:r w:rsidR="005D33A1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electrici</w:t>
      </w:r>
      <w:r w:rsidR="001755A3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, </w:t>
      </w:r>
      <w:r w:rsidR="005F3FB3" w:rsidRPr="003A47F0">
        <w:rPr>
          <w:lang w:val="es-ES"/>
        </w:rPr>
        <w:t>e</w:t>
      </w:r>
      <w:r w:rsidR="001755A3" w:rsidRPr="003A47F0">
        <w:rPr>
          <w:lang w:val="es-ES"/>
        </w:rPr>
        <w:t>l agua potable</w:t>
      </w:r>
      <w:r w:rsidR="000A47FE" w:rsidRPr="003A47F0">
        <w:rPr>
          <w:lang w:val="es-ES"/>
        </w:rPr>
        <w:t xml:space="preserve">, </w:t>
      </w:r>
      <w:r w:rsidR="00A32893" w:rsidRPr="003A47F0">
        <w:rPr>
          <w:lang w:val="es-ES"/>
        </w:rPr>
        <w:t>el gas y las redes de alcantarillado y no disponen de</w:t>
      </w:r>
      <w:r w:rsidR="005D33A1" w:rsidRPr="003A47F0">
        <w:rPr>
          <w:lang w:val="es-ES"/>
        </w:rPr>
        <w:t xml:space="preserve"> vías de comunicación</w:t>
      </w:r>
      <w:r w:rsidR="00A32893" w:rsidRPr="003A47F0">
        <w:rPr>
          <w:lang w:val="es-ES"/>
        </w:rPr>
        <w:t>, aceras ni</w:t>
      </w:r>
      <w:r w:rsidR="001755A3" w:rsidRPr="003A47F0">
        <w:rPr>
          <w:lang w:val="es-ES"/>
        </w:rPr>
        <w:t xml:space="preserve"> alumbrado</w:t>
      </w:r>
      <w:r w:rsidR="000A47FE" w:rsidRPr="003A47F0">
        <w:rPr>
          <w:lang w:val="es-ES"/>
        </w:rPr>
        <w:t xml:space="preserve"> p</w:t>
      </w:r>
      <w:r w:rsidR="001755A3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1755A3" w:rsidRPr="003A47F0">
        <w:rPr>
          <w:lang w:val="es-ES"/>
        </w:rPr>
        <w:t>o</w:t>
      </w:r>
      <w:r w:rsidR="00A32893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1755A3" w:rsidRPr="003A47F0">
        <w:rPr>
          <w:lang w:val="es-ES"/>
        </w:rPr>
        <w:t>La eliminación de residuos</w:t>
      </w:r>
      <w:r w:rsidR="00A32893" w:rsidRPr="003A47F0">
        <w:rPr>
          <w:lang w:val="es-ES"/>
        </w:rPr>
        <w:t xml:space="preserve"> y el tra</w:t>
      </w:r>
      <w:r w:rsidR="005662F4" w:rsidRPr="003A47F0">
        <w:rPr>
          <w:lang w:val="es-ES"/>
        </w:rPr>
        <w:t>ta</w:t>
      </w:r>
      <w:r w:rsidR="00A32893" w:rsidRPr="003A47F0">
        <w:rPr>
          <w:lang w:val="es-ES"/>
        </w:rPr>
        <w:t>miento de los desechos de la</w:t>
      </w:r>
      <w:r w:rsidR="000A47FE" w:rsidRPr="003A47F0">
        <w:rPr>
          <w:lang w:val="es-ES"/>
        </w:rPr>
        <w:t xml:space="preserve"> comun</w:t>
      </w:r>
      <w:r w:rsidR="00A32893" w:rsidRPr="003A47F0">
        <w:rPr>
          <w:lang w:val="es-ES"/>
        </w:rPr>
        <w:t>id</w:t>
      </w:r>
      <w:r w:rsidR="000A47FE" w:rsidRPr="003A47F0">
        <w:rPr>
          <w:lang w:val="es-ES"/>
        </w:rPr>
        <w:t>a</w:t>
      </w:r>
      <w:r w:rsidR="00A32893" w:rsidRPr="003A47F0">
        <w:rPr>
          <w:lang w:val="es-ES"/>
        </w:rPr>
        <w:t>d</w:t>
      </w:r>
      <w:r w:rsidR="000A47FE" w:rsidRPr="003A47F0">
        <w:rPr>
          <w:lang w:val="es-ES"/>
        </w:rPr>
        <w:t xml:space="preserve"> </w:t>
      </w:r>
      <w:r w:rsidR="005D33A1" w:rsidRPr="003A47F0">
        <w:rPr>
          <w:lang w:val="es-ES"/>
        </w:rPr>
        <w:t>constituye</w:t>
      </w:r>
      <w:r w:rsidR="00D06266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1755A3" w:rsidRPr="003A47F0">
        <w:rPr>
          <w:lang w:val="es-ES"/>
        </w:rPr>
        <w:t>un</w:t>
      </w:r>
      <w:r w:rsidR="000A47FE" w:rsidRPr="003A47F0">
        <w:rPr>
          <w:lang w:val="es-ES"/>
        </w:rPr>
        <w:t xml:space="preserve"> problem</w:t>
      </w:r>
      <w:r w:rsidR="001755A3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1755A3" w:rsidRPr="003A47F0">
        <w:rPr>
          <w:lang w:val="es-ES"/>
        </w:rPr>
        <w:t>especial en esa</w:t>
      </w:r>
      <w:r w:rsidR="000A47FE" w:rsidRPr="003A47F0">
        <w:rPr>
          <w:lang w:val="es-ES"/>
        </w:rPr>
        <w:t xml:space="preserve"> </w:t>
      </w:r>
      <w:r w:rsidR="001755A3" w:rsidRPr="003A47F0">
        <w:rPr>
          <w:lang w:val="es-ES"/>
        </w:rPr>
        <w:t>esfe</w:t>
      </w:r>
      <w:r w:rsidR="000A47FE" w:rsidRPr="003A47F0">
        <w:rPr>
          <w:lang w:val="es-ES"/>
        </w:rPr>
        <w:t xml:space="preserve">ra.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5D346B" w:rsidRPr="003A47F0">
        <w:rPr>
          <w:lang w:val="es-ES"/>
        </w:rPr>
        <w:tab/>
      </w:r>
      <w:r w:rsidR="000A75EA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situa</w:t>
      </w:r>
      <w:r w:rsidR="000A75E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A75E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A75EA" w:rsidRPr="003A47F0">
        <w:rPr>
          <w:lang w:val="es-ES"/>
        </w:rPr>
        <w:t>se ha abordado p</w:t>
      </w:r>
      <w:r w:rsidR="000A47FE" w:rsidRPr="003A47F0">
        <w:rPr>
          <w:lang w:val="es-ES"/>
        </w:rPr>
        <w:t>ar</w:t>
      </w:r>
      <w:r w:rsidR="000A75EA" w:rsidRPr="003A47F0">
        <w:rPr>
          <w:lang w:val="es-ES"/>
        </w:rPr>
        <w:t>c</w:t>
      </w:r>
      <w:r w:rsidR="000A47FE" w:rsidRPr="003A47F0">
        <w:rPr>
          <w:lang w:val="es-ES"/>
        </w:rPr>
        <w:t>ial</w:t>
      </w:r>
      <w:r w:rsidR="000A75EA" w:rsidRPr="003A47F0">
        <w:rPr>
          <w:lang w:val="es-ES"/>
        </w:rPr>
        <w:t xml:space="preserve">mente en el Programa de </w:t>
      </w:r>
      <w:r w:rsidR="00C94F09" w:rsidRPr="003A47F0">
        <w:rPr>
          <w:lang w:val="es-ES"/>
        </w:rPr>
        <w:t>Promoción de la V</w:t>
      </w:r>
      <w:r w:rsidR="000A75EA" w:rsidRPr="003A47F0">
        <w:rPr>
          <w:lang w:val="es-ES"/>
        </w:rPr>
        <w:t>ivienda,</w:t>
      </w:r>
      <w:r w:rsidR="000A47FE" w:rsidRPr="003A47F0">
        <w:rPr>
          <w:lang w:val="es-ES"/>
        </w:rPr>
        <w:t xml:space="preserve"> apro</w:t>
      </w:r>
      <w:r w:rsidR="000A75EA" w:rsidRPr="003A47F0">
        <w:rPr>
          <w:lang w:val="es-ES"/>
        </w:rPr>
        <w:t>ba</w:t>
      </w:r>
      <w:r w:rsidR="000A47FE" w:rsidRPr="003A47F0">
        <w:rPr>
          <w:lang w:val="es-ES"/>
        </w:rPr>
        <w:t>d</w:t>
      </w:r>
      <w:r w:rsidR="000A75EA" w:rsidRPr="003A47F0">
        <w:rPr>
          <w:lang w:val="es-ES"/>
        </w:rPr>
        <w:t>o por el</w:t>
      </w:r>
      <w:r w:rsidR="000A47FE" w:rsidRPr="003A47F0">
        <w:rPr>
          <w:lang w:val="es-ES"/>
        </w:rPr>
        <w:t xml:space="preserve"> Go</w:t>
      </w:r>
      <w:r w:rsidR="000A75EA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0A75EA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0A75E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0A75EA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0A75EA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0A75EA" w:rsidRPr="003A47F0">
        <w:rPr>
          <w:lang w:val="es-ES"/>
        </w:rPr>
        <w:t>y aplicado desde</w:t>
      </w:r>
      <w:r w:rsidR="005D33A1" w:rsidRPr="003A47F0">
        <w:rPr>
          <w:lang w:val="es-ES"/>
        </w:rPr>
        <w:t xml:space="preserve"> 1998</w:t>
      </w:r>
      <w:r w:rsidR="000A47FE" w:rsidRPr="003A47F0">
        <w:rPr>
          <w:lang w:val="es-ES"/>
        </w:rPr>
        <w:t xml:space="preserve">. </w:t>
      </w:r>
      <w:r w:rsidR="000A75EA" w:rsidRPr="003A47F0">
        <w:rPr>
          <w:lang w:val="es-ES"/>
        </w:rPr>
        <w:t>En el marco de ese</w:t>
      </w:r>
      <w:r w:rsidR="000A47FE" w:rsidRPr="003A47F0">
        <w:rPr>
          <w:lang w:val="es-ES"/>
        </w:rPr>
        <w:t xml:space="preserve"> Program</w:t>
      </w:r>
      <w:r w:rsidR="000A75EA" w:rsidRPr="003A47F0">
        <w:rPr>
          <w:lang w:val="es-ES"/>
        </w:rPr>
        <w:t>a</w:t>
      </w:r>
      <w:r w:rsidR="000A47FE" w:rsidRPr="003A47F0">
        <w:rPr>
          <w:lang w:val="es-ES"/>
        </w:rPr>
        <w:t>, e</w:t>
      </w:r>
      <w:r w:rsidR="000A75EA" w:rsidRPr="003A47F0">
        <w:rPr>
          <w:lang w:val="es-ES"/>
        </w:rPr>
        <w:t>l</w:t>
      </w:r>
      <w:r w:rsidR="000A47FE" w:rsidRPr="003A47F0">
        <w:rPr>
          <w:lang w:val="es-ES"/>
        </w:rPr>
        <w:t xml:space="preserve"> M</w:t>
      </w:r>
      <w:r w:rsidR="000A75EA" w:rsidRPr="003A47F0">
        <w:rPr>
          <w:lang w:val="es-ES"/>
        </w:rPr>
        <w:t>inisterio de Transporte, Construcción y Desarrollo Regional</w:t>
      </w:r>
      <w:r w:rsidR="000A47FE" w:rsidRPr="003A47F0">
        <w:rPr>
          <w:lang w:val="es-ES"/>
        </w:rPr>
        <w:t xml:space="preserve"> </w:t>
      </w:r>
      <w:r w:rsidR="000A75EA" w:rsidRPr="003A47F0">
        <w:rPr>
          <w:lang w:val="es-ES"/>
        </w:rPr>
        <w:t xml:space="preserve">concede </w:t>
      </w:r>
      <w:r w:rsidR="000A47FE" w:rsidRPr="003A47F0">
        <w:rPr>
          <w:lang w:val="es-ES"/>
        </w:rPr>
        <w:t>sub</w:t>
      </w:r>
      <w:r w:rsidR="000A75EA" w:rsidRPr="003A47F0">
        <w:rPr>
          <w:lang w:val="es-ES"/>
        </w:rPr>
        <w:t xml:space="preserve">venciones para </w:t>
      </w:r>
      <w:r w:rsidR="00A32893" w:rsidRPr="003A47F0">
        <w:rPr>
          <w:lang w:val="es-ES"/>
        </w:rPr>
        <w:t xml:space="preserve">fomentar </w:t>
      </w:r>
      <w:r w:rsidR="000A75EA" w:rsidRPr="003A47F0">
        <w:rPr>
          <w:lang w:val="es-ES"/>
        </w:rPr>
        <w:t>el alquiler de apartamentos</w:t>
      </w:r>
      <w:r w:rsidR="000A47FE" w:rsidRPr="003A47F0">
        <w:rPr>
          <w:lang w:val="es-ES"/>
        </w:rPr>
        <w:t xml:space="preserve"> </w:t>
      </w:r>
      <w:r w:rsidR="005D33A1" w:rsidRPr="003A47F0">
        <w:rPr>
          <w:lang w:val="es-ES"/>
        </w:rPr>
        <w:t xml:space="preserve">de calidad </w:t>
      </w:r>
      <w:r w:rsidR="00A32893" w:rsidRPr="003A47F0">
        <w:rPr>
          <w:lang w:val="es-ES"/>
        </w:rPr>
        <w:t>diferente</w:t>
      </w:r>
      <w:r w:rsidR="000A75EA" w:rsidRPr="003A47F0">
        <w:rPr>
          <w:lang w:val="es-ES"/>
        </w:rPr>
        <w:t xml:space="preserve"> </w:t>
      </w:r>
      <w:r w:rsidR="00A32893" w:rsidRPr="003A47F0">
        <w:rPr>
          <w:lang w:val="es-ES"/>
        </w:rPr>
        <w:t>o</w:t>
      </w:r>
      <w:r w:rsidR="000A75EA" w:rsidRPr="003A47F0">
        <w:rPr>
          <w:lang w:val="es-ES"/>
        </w:rPr>
        <w:t xml:space="preserve"> inferior</w:t>
      </w:r>
      <w:r w:rsidR="005D33A1" w:rsidRPr="003A47F0">
        <w:rPr>
          <w:lang w:val="es-ES"/>
        </w:rPr>
        <w:t xml:space="preserve"> e</w:t>
      </w:r>
      <w:r w:rsidR="000A47FE" w:rsidRPr="003A47F0">
        <w:rPr>
          <w:lang w:val="es-ES"/>
        </w:rPr>
        <w:t xml:space="preserve"> </w:t>
      </w:r>
      <w:r w:rsidR="00C23C0F" w:rsidRPr="003A47F0">
        <w:rPr>
          <w:lang w:val="es-ES"/>
        </w:rPr>
        <w:t xml:space="preserve">instalaciones </w:t>
      </w:r>
      <w:r w:rsidR="000A47FE" w:rsidRPr="003A47F0">
        <w:rPr>
          <w:lang w:val="es-ES"/>
        </w:rPr>
        <w:t>t</w:t>
      </w:r>
      <w:r w:rsidR="00C23C0F" w:rsidRPr="003A47F0">
        <w:rPr>
          <w:lang w:val="es-ES"/>
        </w:rPr>
        <w:t>é</w:t>
      </w:r>
      <w:r w:rsidR="000A47FE" w:rsidRPr="003A47F0">
        <w:rPr>
          <w:lang w:val="es-ES"/>
        </w:rPr>
        <w:t>cnica</w:t>
      </w:r>
      <w:r w:rsidR="00C23C0F" w:rsidRPr="003A47F0">
        <w:rPr>
          <w:lang w:val="es-ES"/>
        </w:rPr>
        <w:t>s</w:t>
      </w:r>
      <w:r w:rsidR="00A32893" w:rsidRPr="003A47F0">
        <w:rPr>
          <w:lang w:val="es-ES"/>
        </w:rPr>
        <w:t>, así como para reparar los defectos si</w:t>
      </w:r>
      <w:r w:rsidR="00C23C0F" w:rsidRPr="003A47F0">
        <w:rPr>
          <w:lang w:val="es-ES"/>
        </w:rPr>
        <w:t>stémicos de los edificios de</w:t>
      </w:r>
      <w:r w:rsidR="000A47FE" w:rsidRPr="003A47F0">
        <w:rPr>
          <w:lang w:val="es-ES"/>
        </w:rPr>
        <w:t xml:space="preserve"> apart</w:t>
      </w:r>
      <w:r w:rsidR="00C23C0F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C23C0F" w:rsidRPr="003A47F0">
        <w:rPr>
          <w:lang w:val="es-ES"/>
        </w:rPr>
        <w:t>os.</w:t>
      </w:r>
      <w:r w:rsidR="000A47FE" w:rsidRPr="003A47F0">
        <w:rPr>
          <w:lang w:val="es-ES"/>
        </w:rPr>
        <w:t xml:space="preserve"> </w:t>
      </w:r>
      <w:r w:rsidR="00C23C0F" w:rsidRPr="003A47F0">
        <w:rPr>
          <w:lang w:val="es-ES"/>
        </w:rPr>
        <w:t>Es</w:t>
      </w:r>
      <w:r w:rsidR="00A32893" w:rsidRPr="003A47F0">
        <w:rPr>
          <w:lang w:val="es-ES"/>
        </w:rPr>
        <w:t>t</w:t>
      </w:r>
      <w:r w:rsidR="00C23C0F" w:rsidRPr="003A47F0">
        <w:rPr>
          <w:lang w:val="es-ES"/>
        </w:rPr>
        <w:t>e</w:t>
      </w:r>
      <w:r w:rsidR="000A47FE" w:rsidRPr="003A47F0">
        <w:rPr>
          <w:lang w:val="es-ES"/>
        </w:rPr>
        <w:t xml:space="preserve"> Program</w:t>
      </w:r>
      <w:r w:rsidR="00C23C0F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32893" w:rsidRPr="003A47F0">
        <w:rPr>
          <w:lang w:val="es-ES"/>
        </w:rPr>
        <w:t>se rige</w:t>
      </w:r>
      <w:r w:rsidR="00C23C0F" w:rsidRPr="003A47F0">
        <w:rPr>
          <w:lang w:val="es-ES"/>
        </w:rPr>
        <w:t xml:space="preserve"> en la actualidad por </w:t>
      </w:r>
      <w:smartTag w:uri="urn:schemas-microsoft-com:office:smarttags" w:element="PersonName">
        <w:smartTagPr>
          <w:attr w:name="ProductID" w:val="la Ley N"/>
        </w:smartTagPr>
        <w:r w:rsidR="00C23C0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C23C0F" w:rsidRPr="003A47F0">
          <w:rPr>
            <w:lang w:val="es-ES"/>
          </w:rPr>
          <w:t>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443/2010 </w:t>
      </w:r>
      <w:r w:rsidR="00C23C0F" w:rsidRPr="003A47F0">
        <w:rPr>
          <w:lang w:val="es-ES"/>
        </w:rPr>
        <w:t>de s</w:t>
      </w:r>
      <w:r w:rsidR="000A47FE" w:rsidRPr="003A47F0">
        <w:rPr>
          <w:lang w:val="es-ES"/>
        </w:rPr>
        <w:t>ub</w:t>
      </w:r>
      <w:r w:rsidR="00C23C0F" w:rsidRPr="003A47F0">
        <w:rPr>
          <w:lang w:val="es-ES"/>
        </w:rPr>
        <w:t xml:space="preserve">venciones para la promoción de la vivienda </w:t>
      </w:r>
      <w:r w:rsidR="00A068AF" w:rsidRPr="003A47F0">
        <w:rPr>
          <w:lang w:val="es-ES"/>
        </w:rPr>
        <w:t xml:space="preserve">en general </w:t>
      </w:r>
      <w:r w:rsidR="00C23C0F" w:rsidRPr="003A47F0">
        <w:rPr>
          <w:lang w:val="es-ES"/>
        </w:rPr>
        <w:t xml:space="preserve">y </w:t>
      </w:r>
      <w:r w:rsidR="00A068AF" w:rsidRPr="003A47F0">
        <w:rPr>
          <w:lang w:val="es-ES"/>
        </w:rPr>
        <w:t xml:space="preserve">de </w:t>
      </w:r>
      <w:r w:rsidR="00C23C0F" w:rsidRPr="003A47F0">
        <w:rPr>
          <w:lang w:val="es-ES"/>
        </w:rPr>
        <w:t>la vivienda</w:t>
      </w:r>
      <w:r w:rsidR="000A47FE" w:rsidRPr="003A47F0">
        <w:rPr>
          <w:lang w:val="es-ES"/>
        </w:rPr>
        <w:t xml:space="preserve"> </w:t>
      </w:r>
      <w:r w:rsidR="00C23C0F" w:rsidRPr="003A47F0">
        <w:rPr>
          <w:lang w:val="es-ES"/>
        </w:rPr>
        <w:t>s</w:t>
      </w:r>
      <w:r w:rsidR="000A47FE" w:rsidRPr="003A47F0">
        <w:rPr>
          <w:lang w:val="es-ES"/>
        </w:rPr>
        <w:t xml:space="preserve">ocial. </w:t>
      </w:r>
      <w:r w:rsidR="00752678" w:rsidRPr="003A47F0">
        <w:rPr>
          <w:lang w:val="es-ES"/>
        </w:rPr>
        <w:t>Se han construido casi</w:t>
      </w:r>
      <w:r w:rsidR="000A47FE" w:rsidRPr="003A47F0">
        <w:rPr>
          <w:lang w:val="es-ES"/>
        </w:rPr>
        <w:t xml:space="preserve"> 2</w:t>
      </w:r>
      <w:r w:rsidR="00A068AF" w:rsidRPr="003A47F0">
        <w:rPr>
          <w:lang w:val="es-ES"/>
        </w:rPr>
        <w:t>.</w:t>
      </w:r>
      <w:r w:rsidR="000A47FE" w:rsidRPr="003A47F0">
        <w:rPr>
          <w:lang w:val="es-ES"/>
        </w:rPr>
        <w:t xml:space="preserve">900 </w:t>
      </w:r>
      <w:r w:rsidR="00752678" w:rsidRPr="003A47F0">
        <w:rPr>
          <w:lang w:val="es-ES"/>
        </w:rPr>
        <w:t>apartamentos en</w:t>
      </w:r>
      <w:r w:rsidR="00A32893" w:rsidRPr="003A47F0">
        <w:rPr>
          <w:lang w:val="es-ES"/>
        </w:rPr>
        <w:t xml:space="preserve"> el marco</w:t>
      </w:r>
      <w:r w:rsidR="00752678" w:rsidRPr="003A47F0">
        <w:rPr>
          <w:lang w:val="es-ES"/>
        </w:rPr>
        <w:t xml:space="preserve"> de ese</w:t>
      </w:r>
      <w:r w:rsidR="000A47FE" w:rsidRPr="003A47F0">
        <w:rPr>
          <w:lang w:val="es-ES"/>
        </w:rPr>
        <w:t xml:space="preserve"> Program</w:t>
      </w:r>
      <w:r w:rsidR="00752678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752678" w:rsidRPr="003A47F0">
        <w:rPr>
          <w:lang w:val="es-ES"/>
        </w:rPr>
        <w:t>Pese a su</w:t>
      </w:r>
      <w:r w:rsidR="000A47FE" w:rsidRPr="003A47F0">
        <w:rPr>
          <w:lang w:val="es-ES"/>
        </w:rPr>
        <w:t xml:space="preserve"> car</w:t>
      </w:r>
      <w:r w:rsidR="00752678" w:rsidRPr="003A47F0">
        <w:rPr>
          <w:lang w:val="es-ES"/>
        </w:rPr>
        <w:t>á</w:t>
      </w:r>
      <w:r w:rsidR="000A47FE" w:rsidRPr="003A47F0">
        <w:rPr>
          <w:lang w:val="es-ES"/>
        </w:rPr>
        <w:t xml:space="preserve">cter </w:t>
      </w:r>
      <w:r w:rsidR="00752678" w:rsidRPr="003A47F0">
        <w:rPr>
          <w:lang w:val="es-ES"/>
        </w:rPr>
        <w:t>excepcional e</w:t>
      </w:r>
      <w:r w:rsidR="000A47FE" w:rsidRPr="003A47F0">
        <w:rPr>
          <w:lang w:val="es-ES"/>
        </w:rPr>
        <w:t xml:space="preserve">n </w:t>
      </w:r>
      <w:r w:rsidR="00752678" w:rsidRPr="003A47F0">
        <w:rPr>
          <w:lang w:val="es-ES"/>
        </w:rPr>
        <w:t xml:space="preserve">el panorama de Europa </w:t>
      </w:r>
      <w:r w:rsidR="000A47FE" w:rsidRPr="003A47F0">
        <w:rPr>
          <w:lang w:val="es-ES"/>
        </w:rPr>
        <w:t xml:space="preserve">Central </w:t>
      </w:r>
      <w:r w:rsidR="0075267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752678" w:rsidRPr="003A47F0">
        <w:rPr>
          <w:lang w:val="es-ES"/>
        </w:rPr>
        <w:t>Oriental</w:t>
      </w:r>
      <w:r w:rsidR="000A47FE" w:rsidRPr="003A47F0">
        <w:rPr>
          <w:lang w:val="es-ES"/>
        </w:rPr>
        <w:t xml:space="preserve">, </w:t>
      </w:r>
      <w:r w:rsidR="00752678" w:rsidRPr="003A47F0">
        <w:rPr>
          <w:lang w:val="es-ES"/>
        </w:rPr>
        <w:t>no cabe afirmar</w:t>
      </w:r>
      <w:r w:rsidR="000A47FE" w:rsidRPr="003A47F0">
        <w:rPr>
          <w:lang w:val="es-ES"/>
        </w:rPr>
        <w:t xml:space="preserve"> </w:t>
      </w:r>
      <w:r w:rsidR="00752678" w:rsidRPr="003A47F0">
        <w:rPr>
          <w:lang w:val="es-ES"/>
        </w:rPr>
        <w:t>que el</w:t>
      </w:r>
      <w:r w:rsidR="000A47FE" w:rsidRPr="003A47F0">
        <w:rPr>
          <w:lang w:val="es-ES"/>
        </w:rPr>
        <w:t xml:space="preserve"> Program</w:t>
      </w:r>
      <w:r w:rsidR="00752678" w:rsidRPr="003A47F0">
        <w:rPr>
          <w:lang w:val="es-ES"/>
        </w:rPr>
        <w:t xml:space="preserve">a sea la </w:t>
      </w:r>
      <w:r w:rsidR="005D33A1" w:rsidRPr="003A47F0">
        <w:rPr>
          <w:lang w:val="es-ES"/>
        </w:rPr>
        <w:t>panacea</w:t>
      </w:r>
      <w:r w:rsidR="000A47FE" w:rsidRPr="003A47F0">
        <w:rPr>
          <w:lang w:val="es-ES"/>
        </w:rPr>
        <w:t xml:space="preserve"> universal </w:t>
      </w:r>
      <w:r w:rsidR="00752678" w:rsidRPr="003A47F0">
        <w:rPr>
          <w:lang w:val="es-ES"/>
        </w:rPr>
        <w:t>para el problema de la vivienda de las comunidades</w:t>
      </w:r>
      <w:r w:rsidR="000A47FE" w:rsidRPr="003A47F0">
        <w:rPr>
          <w:lang w:val="es-ES"/>
        </w:rPr>
        <w:t xml:space="preserve"> </w:t>
      </w:r>
      <w:r w:rsidR="00752678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752678" w:rsidRPr="003A47F0">
        <w:rPr>
          <w:lang w:val="es-ES"/>
        </w:rPr>
        <w:t xml:space="preserve">níes y </w:t>
      </w:r>
      <w:r w:rsidR="00A32893" w:rsidRPr="003A47F0">
        <w:rPr>
          <w:lang w:val="es-ES"/>
        </w:rPr>
        <w:t xml:space="preserve">es preciso reconocer que </w:t>
      </w:r>
      <w:r w:rsidR="00752678" w:rsidRPr="003A47F0">
        <w:rPr>
          <w:lang w:val="es-ES"/>
        </w:rPr>
        <w:t>también tiene sus</w:t>
      </w:r>
      <w:r w:rsidR="000A47FE" w:rsidRPr="003A47F0">
        <w:rPr>
          <w:lang w:val="es-ES"/>
        </w:rPr>
        <w:t xml:space="preserve"> l</w:t>
      </w:r>
      <w:r w:rsidR="00A32893" w:rsidRPr="003A47F0">
        <w:rPr>
          <w:lang w:val="es-ES"/>
        </w:rPr>
        <w:t>í</w:t>
      </w:r>
      <w:r w:rsidR="000A47FE" w:rsidRPr="003A47F0">
        <w:rPr>
          <w:lang w:val="es-ES"/>
        </w:rPr>
        <w:t>mit</w:t>
      </w:r>
      <w:r w:rsidR="0075267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s. </w:t>
      </w:r>
      <w:r w:rsidR="00752678" w:rsidRPr="003A47F0">
        <w:rPr>
          <w:lang w:val="es-ES"/>
        </w:rPr>
        <w:t>A Eslovaquia le</w:t>
      </w:r>
      <w:r w:rsidR="000A47FE" w:rsidRPr="003A47F0">
        <w:rPr>
          <w:lang w:val="es-ES"/>
        </w:rPr>
        <w:t xml:space="preserve"> interes</w:t>
      </w:r>
      <w:r w:rsidR="00752678" w:rsidRPr="003A47F0">
        <w:rPr>
          <w:lang w:val="es-ES"/>
        </w:rPr>
        <w:t>a</w:t>
      </w:r>
      <w:r w:rsidR="000A47FE" w:rsidRPr="003A47F0">
        <w:rPr>
          <w:lang w:val="es-ES"/>
        </w:rPr>
        <w:t xml:space="preserve"> mant</w:t>
      </w:r>
      <w:r w:rsidR="00752678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752678" w:rsidRPr="003A47F0">
        <w:rPr>
          <w:lang w:val="es-ES"/>
        </w:rPr>
        <w:t>er</w:t>
      </w:r>
      <w:r w:rsidR="005D33A1" w:rsidRPr="003A47F0">
        <w:rPr>
          <w:lang w:val="es-ES"/>
        </w:rPr>
        <w:t>lo</w:t>
      </w:r>
      <w:r w:rsidR="00752678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, </w:t>
      </w:r>
      <w:r w:rsidR="00752678" w:rsidRPr="003A47F0">
        <w:rPr>
          <w:lang w:val="es-ES"/>
        </w:rPr>
        <w:t>de ser</w:t>
      </w:r>
      <w:r w:rsidR="000A47FE" w:rsidRPr="003A47F0">
        <w:rPr>
          <w:lang w:val="es-ES"/>
        </w:rPr>
        <w:t xml:space="preserve"> posible, </w:t>
      </w:r>
      <w:r w:rsidR="00752678" w:rsidRPr="003A47F0">
        <w:rPr>
          <w:lang w:val="es-ES"/>
        </w:rPr>
        <w:t>mejorar</w:t>
      </w:r>
      <w:r w:rsidR="005D33A1" w:rsidRPr="003A47F0">
        <w:rPr>
          <w:lang w:val="es-ES"/>
        </w:rPr>
        <w:t>lo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752678" w:rsidRPr="003A47F0">
        <w:rPr>
          <w:lang w:val="es-ES"/>
        </w:rPr>
        <w:t>La última cuestión es la de la vivienda</w:t>
      </w:r>
      <w:r w:rsidR="000A47FE" w:rsidRPr="003A47F0">
        <w:rPr>
          <w:lang w:val="es-ES"/>
        </w:rPr>
        <w:t xml:space="preserve"> social</w:t>
      </w:r>
      <w:r w:rsidR="00752678" w:rsidRPr="003A47F0">
        <w:rPr>
          <w:lang w:val="es-ES"/>
        </w:rPr>
        <w:t xml:space="preserve"> considerada como un </w:t>
      </w:r>
      <w:r w:rsidR="000A47FE" w:rsidRPr="003A47F0">
        <w:rPr>
          <w:lang w:val="es-ES"/>
        </w:rPr>
        <w:t>servic</w:t>
      </w:r>
      <w:r w:rsidR="00752678" w:rsidRPr="003A47F0">
        <w:rPr>
          <w:lang w:val="es-ES"/>
        </w:rPr>
        <w:t>io</w:t>
      </w:r>
      <w:r w:rsidR="000A47FE" w:rsidRPr="003A47F0">
        <w:rPr>
          <w:lang w:val="es-ES"/>
        </w:rPr>
        <w:t xml:space="preserve">. </w:t>
      </w:r>
      <w:r w:rsidR="00D863EF" w:rsidRPr="003A47F0">
        <w:rPr>
          <w:lang w:val="es-ES"/>
        </w:rPr>
        <w:t xml:space="preserve">La vivienda es el sector que </w:t>
      </w:r>
      <w:r w:rsidR="005D33A1" w:rsidRPr="003A47F0">
        <w:rPr>
          <w:lang w:val="es-ES"/>
        </w:rPr>
        <w:t>absorb</w:t>
      </w:r>
      <w:r w:rsidR="00D863EF" w:rsidRPr="003A47F0">
        <w:rPr>
          <w:lang w:val="es-ES"/>
        </w:rPr>
        <w:t>e la mayoría de los gastos del hogar. Hasta 2010 no apareció por primera vez una definición</w:t>
      </w:r>
      <w:r w:rsidR="00A32893" w:rsidRPr="003A47F0">
        <w:rPr>
          <w:lang w:val="es-ES"/>
        </w:rPr>
        <w:t xml:space="preserve"> de </w:t>
      </w:r>
      <w:r w:rsidR="00D863EF" w:rsidRPr="003A47F0">
        <w:rPr>
          <w:lang w:val="es-ES"/>
        </w:rPr>
        <w:t>vivienda</w:t>
      </w:r>
      <w:r w:rsidR="000A47FE" w:rsidRPr="003A47F0">
        <w:rPr>
          <w:lang w:val="es-ES"/>
        </w:rPr>
        <w:t xml:space="preserve"> social. </w:t>
      </w:r>
      <w:r w:rsidR="00D863EF" w:rsidRPr="003A47F0">
        <w:rPr>
          <w:lang w:val="es-ES"/>
        </w:rPr>
        <w:t>Las ciudades y las aldeas</w:t>
      </w:r>
      <w:r w:rsidR="000A47FE" w:rsidRPr="003A47F0">
        <w:rPr>
          <w:lang w:val="es-ES"/>
        </w:rPr>
        <w:t xml:space="preserve">, </w:t>
      </w:r>
      <w:r w:rsidR="00D863EF" w:rsidRPr="003A47F0">
        <w:rPr>
          <w:lang w:val="es-ES"/>
        </w:rPr>
        <w:t>como principales proveedores de servicios</w:t>
      </w:r>
      <w:r w:rsidR="000A47FE" w:rsidRPr="003A47F0">
        <w:rPr>
          <w:lang w:val="es-ES"/>
        </w:rPr>
        <w:t xml:space="preserve"> social</w:t>
      </w:r>
      <w:r w:rsidR="00D863EF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D863EF" w:rsidRPr="003A47F0">
        <w:rPr>
          <w:lang w:val="es-ES"/>
        </w:rPr>
        <w:t>tendrán que buscar</w:t>
      </w:r>
      <w:r w:rsidR="000A47FE" w:rsidRPr="003A47F0">
        <w:rPr>
          <w:lang w:val="es-ES"/>
        </w:rPr>
        <w:t xml:space="preserve"> </w:t>
      </w:r>
      <w:r w:rsidR="00D728A1" w:rsidRPr="003A47F0">
        <w:rPr>
          <w:lang w:val="es-ES"/>
        </w:rPr>
        <w:t>medidas para resolver el problema de</w:t>
      </w:r>
      <w:r w:rsidR="00D863EF" w:rsidRPr="003A47F0">
        <w:rPr>
          <w:lang w:val="es-ES"/>
        </w:rPr>
        <w:t xml:space="preserve"> </w:t>
      </w:r>
      <w:r w:rsidR="00D728A1" w:rsidRPr="003A47F0">
        <w:rPr>
          <w:lang w:val="es-ES"/>
        </w:rPr>
        <w:t xml:space="preserve">la vivienda de </w:t>
      </w:r>
      <w:r w:rsidR="00D863EF" w:rsidRPr="003A47F0">
        <w:rPr>
          <w:lang w:val="es-ES"/>
        </w:rPr>
        <w:t xml:space="preserve">sus ciudadanos, incluso en épocas de </w:t>
      </w:r>
      <w:r w:rsidR="004954D5" w:rsidRPr="003A47F0">
        <w:rPr>
          <w:lang w:val="es-ES"/>
        </w:rPr>
        <w:t xml:space="preserve">restricciones </w:t>
      </w:r>
      <w:r w:rsidR="00D863EF" w:rsidRPr="003A47F0">
        <w:rPr>
          <w:lang w:val="es-ES"/>
        </w:rPr>
        <w:t>presupuest</w:t>
      </w:r>
      <w:r w:rsidR="004954D5" w:rsidRPr="003A47F0">
        <w:rPr>
          <w:lang w:val="es-ES"/>
        </w:rPr>
        <w:t>arias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D728A1" w:rsidRPr="003A47F0">
        <w:rPr>
          <w:lang w:val="es-ES"/>
        </w:rPr>
        <w:t>De conformidad con</w:t>
      </w:r>
      <w:r w:rsidR="00D863EF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comendaci￳n N"/>
        </w:smartTagPr>
        <w:r w:rsidR="00D863EF" w:rsidRPr="003A47F0">
          <w:rPr>
            <w:lang w:val="es-ES"/>
          </w:rPr>
          <w:t>la</w:t>
        </w:r>
        <w:r w:rsidR="00B34B2C" w:rsidRPr="003A47F0">
          <w:rPr>
            <w:lang w:val="es-ES"/>
          </w:rPr>
          <w:t xml:space="preserve"> </w:t>
        </w:r>
        <w:r w:rsidR="00D863EF" w:rsidRPr="003A47F0">
          <w:rPr>
            <w:lang w:val="es-ES"/>
          </w:rPr>
          <w:t>R</w:t>
        </w:r>
        <w:r w:rsidRPr="003A47F0">
          <w:rPr>
            <w:lang w:val="es-ES"/>
          </w:rPr>
          <w:t>ecomenda</w:t>
        </w:r>
        <w:r w:rsidR="00D863EF" w:rsidRPr="003A47F0">
          <w:rPr>
            <w:lang w:val="es-ES"/>
          </w:rPr>
          <w:t>c</w:t>
        </w:r>
        <w:r w:rsidRPr="003A47F0">
          <w:rPr>
            <w:lang w:val="es-ES"/>
          </w:rPr>
          <w:t>i</w:t>
        </w:r>
        <w:r w:rsidR="00D863EF" w:rsidRPr="003A47F0">
          <w:rPr>
            <w:lang w:val="es-ES"/>
          </w:rPr>
          <w:t>ó</w:t>
        </w:r>
        <w:r w:rsidRPr="003A47F0">
          <w:rPr>
            <w:lang w:val="es-ES"/>
          </w:rPr>
          <w:t xml:space="preserve">n </w:t>
        </w:r>
        <w:r w:rsidR="000A47FE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</w:t>
      </w:r>
      <w:r w:rsidR="009F7A56" w:rsidRPr="003A47F0">
        <w:rPr>
          <w:lang w:val="es-ES"/>
        </w:rPr>
        <w:t>XXVII</w:t>
      </w:r>
      <w:r w:rsidR="00B226C6" w:rsidRPr="003A47F0">
        <w:rPr>
          <w:lang w:val="es-ES"/>
        </w:rPr>
        <w:t xml:space="preserve"> (2000)</w:t>
      </w:r>
      <w:r w:rsidR="00DD0E4F" w:rsidRPr="003A47F0">
        <w:rPr>
          <w:lang w:val="es-ES"/>
        </w:rPr>
        <w:t xml:space="preserve"> </w:t>
      </w:r>
      <w:r w:rsidR="009F7A56" w:rsidRPr="003A47F0">
        <w:rPr>
          <w:lang w:val="es-ES"/>
        </w:rPr>
        <w:t>del Comité relativa</w:t>
      </w:r>
      <w:r w:rsidR="00D863EF" w:rsidRPr="003A47F0">
        <w:rPr>
          <w:lang w:val="es-ES"/>
        </w:rPr>
        <w:t xml:space="preserve"> a la</w:t>
      </w:r>
      <w:r w:rsidR="000A47FE" w:rsidRPr="003A47F0">
        <w:rPr>
          <w:lang w:val="es-ES"/>
        </w:rPr>
        <w:t xml:space="preserve"> discrimina</w:t>
      </w:r>
      <w:r w:rsidR="009F7A5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F7A5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F7A56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9F7A5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9F7A56" w:rsidRPr="003A47F0">
        <w:rPr>
          <w:lang w:val="es-ES"/>
        </w:rPr>
        <w:t>níes</w:t>
      </w:r>
      <w:r w:rsidR="00D728A1" w:rsidRPr="003A47F0">
        <w:rPr>
          <w:lang w:val="es-ES"/>
        </w:rPr>
        <w:t xml:space="preserve">, dirigida a los Estados partes </w:t>
      </w:r>
      <w:r w:rsidR="001E2655" w:rsidRPr="003A47F0">
        <w:rPr>
          <w:lang w:val="es-ES"/>
        </w:rPr>
        <w:t>en la Convención sobre la Eliminación de todas las Formas de Discriminación Racial</w:t>
      </w:r>
      <w:r w:rsidR="000A47FE" w:rsidRPr="003A47F0">
        <w:rPr>
          <w:lang w:val="es-ES"/>
        </w:rPr>
        <w:t xml:space="preserve">, </w:t>
      </w:r>
      <w:r w:rsidR="009F7A5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Sec</w:t>
      </w:r>
      <w:r w:rsidR="009F7A5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9F7A5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9F7A56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1E2655" w:rsidRPr="003A47F0">
        <w:rPr>
          <w:lang w:val="es-ES"/>
        </w:rPr>
        <w:t>o</w:t>
      </w:r>
      <w:r w:rsidR="000A47FE" w:rsidRPr="003A47F0">
        <w:rPr>
          <w:lang w:val="es-ES"/>
        </w:rPr>
        <w:t>fic</w:t>
      </w:r>
      <w:r w:rsidR="009F7A56" w:rsidRPr="003A47F0">
        <w:rPr>
          <w:lang w:val="es-ES"/>
        </w:rPr>
        <w:t>ina</w:t>
      </w:r>
      <w:r w:rsidR="000A47FE" w:rsidRPr="003A47F0">
        <w:rPr>
          <w:lang w:val="es-ES"/>
        </w:rPr>
        <w:t xml:space="preserve">s </w:t>
      </w:r>
      <w:r w:rsidR="009F7A56" w:rsidRPr="003A47F0">
        <w:rPr>
          <w:lang w:val="es-ES"/>
        </w:rPr>
        <w:t xml:space="preserve">del </w:t>
      </w:r>
      <w:r w:rsidR="001E2655" w:rsidRPr="003A47F0">
        <w:rPr>
          <w:lang w:val="es-ES"/>
        </w:rPr>
        <w:t>r</w:t>
      </w:r>
      <w:r w:rsidR="000D5C9B" w:rsidRPr="003A47F0">
        <w:rPr>
          <w:lang w:val="es-ES"/>
        </w:rPr>
        <w:t>egistro y notificació</w:t>
      </w:r>
      <w:r w:rsidR="00C94F09" w:rsidRPr="003A47F0">
        <w:rPr>
          <w:lang w:val="es-ES"/>
        </w:rPr>
        <w:t>n</w:t>
      </w:r>
      <w:r w:rsidR="000D5C9B" w:rsidRPr="003A47F0">
        <w:rPr>
          <w:lang w:val="es-ES"/>
        </w:rPr>
        <w:t xml:space="preserve"> del domicilio</w:t>
      </w:r>
      <w:r w:rsidR="009F7A56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Depart</w:t>
      </w:r>
      <w:r w:rsidR="009F7A56" w:rsidRPr="003A47F0">
        <w:rPr>
          <w:lang w:val="es-ES"/>
        </w:rPr>
        <w:t>a</w:t>
      </w:r>
      <w:r w:rsidR="000A47FE" w:rsidRPr="003A47F0">
        <w:rPr>
          <w:lang w:val="es-ES"/>
        </w:rPr>
        <w:t>ment</w:t>
      </w:r>
      <w:r w:rsidR="009F7A56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9F7A56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Administraci￳n General Interna"/>
        </w:smartTagPr>
        <w:r w:rsidR="009F7A5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Administra</w:t>
        </w:r>
        <w:r w:rsidR="009F7A56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9F7A56" w:rsidRPr="003A47F0">
          <w:rPr>
            <w:lang w:val="es-ES"/>
          </w:rPr>
          <w:t>ó</w:t>
        </w:r>
        <w:r w:rsidR="000A47FE" w:rsidRPr="003A47F0">
          <w:rPr>
            <w:lang w:val="es-ES"/>
          </w:rPr>
          <w:t xml:space="preserve">n </w:t>
        </w:r>
        <w:r w:rsidR="009F7A56" w:rsidRPr="003A47F0">
          <w:rPr>
            <w:lang w:val="es-ES"/>
          </w:rPr>
          <w:t>General Interna</w:t>
        </w:r>
      </w:smartTag>
      <w:r w:rsidR="009F7A56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Minist</w:t>
      </w:r>
      <w:r w:rsidR="009F7A56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9F7A56" w:rsidRPr="003A47F0">
        <w:rPr>
          <w:lang w:val="es-ES"/>
        </w:rPr>
        <w:t>io del</w:t>
      </w:r>
      <w:r w:rsidR="000A47FE" w:rsidRPr="003A47F0">
        <w:rPr>
          <w:lang w:val="es-ES"/>
        </w:rPr>
        <w:t xml:space="preserve"> Interior </w:t>
      </w:r>
      <w:r w:rsidR="009F7A56" w:rsidRPr="003A47F0">
        <w:rPr>
          <w:lang w:val="es-ES"/>
        </w:rPr>
        <w:t xml:space="preserve">actúa </w:t>
      </w:r>
      <w:r w:rsidR="000A47FE" w:rsidRPr="003A47F0">
        <w:rPr>
          <w:lang w:val="es-ES"/>
        </w:rPr>
        <w:t>i</w:t>
      </w:r>
      <w:r w:rsidR="009F7A56" w:rsidRPr="003A47F0">
        <w:rPr>
          <w:lang w:val="es-ES"/>
        </w:rPr>
        <w:t>n</w:t>
      </w:r>
      <w:r w:rsidR="000A47FE" w:rsidRPr="003A47F0">
        <w:rPr>
          <w:lang w:val="es-ES"/>
        </w:rPr>
        <w:t>mediat</w:t>
      </w:r>
      <w:r w:rsidR="009F7A56" w:rsidRPr="003A47F0">
        <w:rPr>
          <w:lang w:val="es-ES"/>
        </w:rPr>
        <w:t xml:space="preserve">amente </w:t>
      </w:r>
      <w:r w:rsidR="00D728A1" w:rsidRPr="003A47F0">
        <w:rPr>
          <w:lang w:val="es-ES"/>
        </w:rPr>
        <w:t xml:space="preserve">en </w:t>
      </w:r>
      <w:r w:rsidR="001E2655" w:rsidRPr="003A47F0">
        <w:rPr>
          <w:lang w:val="es-ES"/>
        </w:rPr>
        <w:t>cuan</w:t>
      </w:r>
      <w:r w:rsidR="00D728A1" w:rsidRPr="003A47F0">
        <w:rPr>
          <w:lang w:val="es-ES"/>
        </w:rPr>
        <w:t>t</w:t>
      </w:r>
      <w:r w:rsidR="001E2655" w:rsidRPr="003A47F0">
        <w:rPr>
          <w:lang w:val="es-ES"/>
        </w:rPr>
        <w:t>o tiene co</w:t>
      </w:r>
      <w:r w:rsidR="00D728A1" w:rsidRPr="003A47F0">
        <w:rPr>
          <w:lang w:val="es-ES"/>
        </w:rPr>
        <w:t>nocimiento de casos en que pueda</w:t>
      </w:r>
      <w:r w:rsidR="001E2655" w:rsidRPr="003A47F0">
        <w:rPr>
          <w:lang w:val="es-ES"/>
        </w:rPr>
        <w:t xml:space="preserve"> haberse </w:t>
      </w:r>
      <w:r w:rsidR="00D728A1" w:rsidRPr="003A47F0">
        <w:rPr>
          <w:lang w:val="es-ES"/>
        </w:rPr>
        <w:t>infringido la L</w:t>
      </w:r>
      <w:r w:rsidR="001E2655" w:rsidRPr="003A47F0">
        <w:rPr>
          <w:lang w:val="es-ES"/>
        </w:rPr>
        <w:t xml:space="preserve">ey </w:t>
      </w:r>
      <w:r w:rsidR="00D728A1" w:rsidRPr="003A47F0">
        <w:rPr>
          <w:lang w:val="es-ES"/>
        </w:rPr>
        <w:t>relativa</w:t>
      </w:r>
      <w:r w:rsidR="001E2655" w:rsidRPr="003A47F0">
        <w:rPr>
          <w:lang w:val="es-ES"/>
        </w:rPr>
        <w:t xml:space="preserve"> </w:t>
      </w:r>
      <w:r w:rsidR="000D5C9B" w:rsidRPr="003A47F0">
        <w:rPr>
          <w:lang w:val="es-ES"/>
        </w:rPr>
        <w:t>a la</w:t>
      </w:r>
      <w:r w:rsidR="001E2655" w:rsidRPr="003A47F0">
        <w:rPr>
          <w:lang w:val="es-ES"/>
        </w:rPr>
        <w:t xml:space="preserve"> </w:t>
      </w:r>
      <w:r w:rsidR="00C94F09" w:rsidRPr="003A47F0">
        <w:rPr>
          <w:lang w:val="es-ES"/>
        </w:rPr>
        <w:t>notificaci</w:t>
      </w:r>
      <w:r w:rsidR="000D5C9B" w:rsidRPr="003A47F0">
        <w:rPr>
          <w:lang w:val="es-ES"/>
        </w:rPr>
        <w:t>ó</w:t>
      </w:r>
      <w:r w:rsidR="00C94F09" w:rsidRPr="003A47F0">
        <w:rPr>
          <w:lang w:val="es-ES"/>
        </w:rPr>
        <w:t>n</w:t>
      </w:r>
      <w:r w:rsidR="000D5C9B" w:rsidRPr="003A47F0">
        <w:rPr>
          <w:lang w:val="es-ES"/>
        </w:rPr>
        <w:t xml:space="preserve"> </w:t>
      </w:r>
      <w:r w:rsidR="001E2655" w:rsidRPr="003A47F0">
        <w:rPr>
          <w:lang w:val="es-ES"/>
        </w:rPr>
        <w:t>de</w:t>
      </w:r>
      <w:r w:rsidR="000D5C9B" w:rsidRPr="003A47F0">
        <w:rPr>
          <w:lang w:val="es-ES"/>
        </w:rPr>
        <w:t>l domicilio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9F7A56" w:rsidRPr="003A47F0">
        <w:rPr>
          <w:lang w:val="es-ES"/>
        </w:rPr>
        <w:t xml:space="preserve">El </w:t>
      </w:r>
      <w:r w:rsidR="000D5C9B" w:rsidRPr="003A47F0">
        <w:rPr>
          <w:lang w:val="es-ES"/>
        </w:rPr>
        <w:t>trata</w:t>
      </w:r>
      <w:r w:rsidR="009F7A56" w:rsidRPr="003A47F0">
        <w:rPr>
          <w:lang w:val="es-ES"/>
        </w:rPr>
        <w:t>m</w:t>
      </w:r>
      <w:r w:rsidR="000D5C9B" w:rsidRPr="003A47F0">
        <w:rPr>
          <w:lang w:val="es-ES"/>
        </w:rPr>
        <w:t>i</w:t>
      </w:r>
      <w:r w:rsidR="009F7A56" w:rsidRPr="003A47F0">
        <w:rPr>
          <w:lang w:val="es-ES"/>
        </w:rPr>
        <w:t xml:space="preserve">ento de los </w:t>
      </w:r>
      <w:r w:rsidR="000D5C9B" w:rsidRPr="003A47F0">
        <w:rPr>
          <w:lang w:val="es-ES"/>
        </w:rPr>
        <w:t>expedientes</w:t>
      </w:r>
      <w:r w:rsidR="000A47FE" w:rsidRPr="003A47F0">
        <w:rPr>
          <w:lang w:val="es-ES"/>
        </w:rPr>
        <w:t xml:space="preserve"> </w:t>
      </w:r>
      <w:r w:rsidR="009F7A56" w:rsidRPr="003A47F0">
        <w:rPr>
          <w:lang w:val="es-ES"/>
        </w:rPr>
        <w:t xml:space="preserve">que afectan a los </w:t>
      </w:r>
      <w:r w:rsidR="000A47FE" w:rsidRPr="003A47F0">
        <w:rPr>
          <w:lang w:val="es-ES"/>
        </w:rPr>
        <w:t>ci</w:t>
      </w:r>
      <w:r w:rsidR="009F7A56" w:rsidRPr="003A47F0">
        <w:rPr>
          <w:lang w:val="es-ES"/>
        </w:rPr>
        <w:t>udadanos</w:t>
      </w:r>
      <w:r w:rsidR="000A47FE" w:rsidRPr="003A47F0">
        <w:rPr>
          <w:lang w:val="es-ES"/>
        </w:rPr>
        <w:t xml:space="preserve"> s</w:t>
      </w:r>
      <w:r w:rsidR="009F7A56" w:rsidRPr="003A47F0">
        <w:rPr>
          <w:lang w:val="es-ES"/>
        </w:rPr>
        <w:t>e</w:t>
      </w:r>
      <w:r w:rsidR="000A47FE" w:rsidRPr="003A47F0">
        <w:rPr>
          <w:lang w:val="es-ES"/>
        </w:rPr>
        <w:t xml:space="preserve"> r</w:t>
      </w:r>
      <w:r w:rsidR="009F7A56" w:rsidRPr="003A47F0">
        <w:rPr>
          <w:lang w:val="es-ES"/>
        </w:rPr>
        <w:t>i</w:t>
      </w:r>
      <w:r w:rsidR="000A47FE" w:rsidRPr="003A47F0">
        <w:rPr>
          <w:lang w:val="es-ES"/>
        </w:rPr>
        <w:t>g</w:t>
      </w:r>
      <w:r w:rsidR="009F7A56" w:rsidRPr="003A47F0">
        <w:rPr>
          <w:lang w:val="es-ES"/>
        </w:rPr>
        <w:t xml:space="preserve">e por </w:t>
      </w:r>
      <w:smartTag w:uri="urn:schemas-microsoft-com:office:smarttags" w:element="PersonName">
        <w:smartTagPr>
          <w:attr w:name="ProductID" w:val="la Ley N"/>
        </w:smartTagPr>
        <w:r w:rsidR="009F7A56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424F4B" w:rsidRPr="003A47F0">
        <w:rPr>
          <w:lang w:val="es-ES"/>
        </w:rPr>
        <w:t> </w:t>
      </w:r>
      <w:r w:rsidR="000A47FE" w:rsidRPr="003A47F0">
        <w:rPr>
          <w:lang w:val="es-ES"/>
        </w:rPr>
        <w:t xml:space="preserve">253/1998 </w:t>
      </w:r>
      <w:r w:rsidR="000D5C9B" w:rsidRPr="003A47F0">
        <w:rPr>
          <w:lang w:val="es-ES"/>
        </w:rPr>
        <w:t>relativa a</w:t>
      </w:r>
      <w:r w:rsidR="00AB2C72" w:rsidRPr="003A47F0">
        <w:rPr>
          <w:lang w:val="es-ES"/>
        </w:rPr>
        <w:t xml:space="preserve"> </w:t>
      </w:r>
      <w:r w:rsidR="000D5C9B" w:rsidRPr="003A47F0">
        <w:rPr>
          <w:lang w:val="es-ES"/>
        </w:rPr>
        <w:t xml:space="preserve">la </w:t>
      </w:r>
      <w:r w:rsidR="00C94F09" w:rsidRPr="003A47F0">
        <w:rPr>
          <w:lang w:val="es-ES"/>
        </w:rPr>
        <w:t>notificaci</w:t>
      </w:r>
      <w:r w:rsidR="000D5C9B" w:rsidRPr="003A47F0">
        <w:rPr>
          <w:lang w:val="es-ES"/>
        </w:rPr>
        <w:t>ó</w:t>
      </w:r>
      <w:r w:rsidR="00C94F09" w:rsidRPr="003A47F0">
        <w:rPr>
          <w:lang w:val="es-ES"/>
        </w:rPr>
        <w:t>n</w:t>
      </w:r>
      <w:r w:rsidR="000D5C9B" w:rsidRPr="003A47F0">
        <w:rPr>
          <w:lang w:val="es-ES"/>
        </w:rPr>
        <w:t xml:space="preserve"> del domicilio</w:t>
      </w:r>
      <w:r w:rsidR="00AB2C72" w:rsidRPr="003A47F0">
        <w:rPr>
          <w:lang w:val="es-ES"/>
        </w:rPr>
        <w:t xml:space="preserve"> y el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>r</w:t>
      </w:r>
      <w:r w:rsidR="000A47FE" w:rsidRPr="003A47F0">
        <w:rPr>
          <w:lang w:val="es-ES"/>
        </w:rPr>
        <w:t>egistr</w:t>
      </w:r>
      <w:r w:rsidR="00AB2C72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</w:t>
      </w:r>
      <w:r w:rsidR="000D5C9B" w:rsidRPr="003A47F0">
        <w:rPr>
          <w:lang w:val="es-ES"/>
        </w:rPr>
        <w:t>los ciudadanos</w:t>
      </w:r>
      <w:r w:rsidR="00AB2C72" w:rsidRPr="003A47F0">
        <w:rPr>
          <w:lang w:val="es-ES"/>
        </w:rPr>
        <w:t>, en su forma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>enmenda</w:t>
      </w:r>
      <w:r w:rsidR="000A47FE" w:rsidRPr="003A47F0">
        <w:rPr>
          <w:lang w:val="es-ES"/>
        </w:rPr>
        <w:t>d</w:t>
      </w:r>
      <w:r w:rsidR="00AB2C72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AB2C72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men</w:t>
      </w:r>
      <w:r w:rsidR="00AB2C72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B2C72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B2C7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norm</w:t>
      </w:r>
      <w:r w:rsidR="00AB2C7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 xml:space="preserve">jurídica </w:t>
      </w:r>
      <w:r w:rsidR="000A47FE" w:rsidRPr="003A47F0">
        <w:rPr>
          <w:lang w:val="es-ES"/>
        </w:rPr>
        <w:t>define exact</w:t>
      </w:r>
      <w:r w:rsidR="00AB2C72" w:rsidRPr="003A47F0">
        <w:rPr>
          <w:lang w:val="es-ES"/>
        </w:rPr>
        <w:t>amente las</w:t>
      </w:r>
      <w:r w:rsidR="000A47FE" w:rsidRPr="003A47F0">
        <w:rPr>
          <w:lang w:val="es-ES"/>
        </w:rPr>
        <w:t xml:space="preserve"> </w:t>
      </w:r>
      <w:r w:rsidR="000D5C9B" w:rsidRPr="003A47F0">
        <w:rPr>
          <w:lang w:val="es-ES"/>
        </w:rPr>
        <w:t>modalidades de notificación del domicilio</w:t>
      </w:r>
      <w:r w:rsidR="000A47FE" w:rsidRPr="003A47F0">
        <w:rPr>
          <w:lang w:val="es-ES"/>
        </w:rPr>
        <w:t xml:space="preserve">. </w:t>
      </w:r>
      <w:r w:rsidR="001E2655" w:rsidRPr="003A47F0">
        <w:rPr>
          <w:lang w:val="es-ES"/>
        </w:rPr>
        <w:t>Dispone, a</w:t>
      </w:r>
      <w:r w:rsidR="00AB2C72" w:rsidRPr="003A47F0">
        <w:rPr>
          <w:lang w:val="es-ES"/>
        </w:rPr>
        <w:t>l propio tiempo,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 xml:space="preserve">que </w:t>
      </w:r>
      <w:smartTag w:uri="urn:schemas-microsoft-com:office:smarttags" w:element="PersonName">
        <w:smartTagPr>
          <w:attr w:name="ProductID" w:val="la Direcci￳n General"/>
        </w:smartTagPr>
        <w:r w:rsidR="00AB2C72" w:rsidRPr="003A47F0">
          <w:rPr>
            <w:lang w:val="es-ES"/>
          </w:rPr>
          <w:t>la Dirección General</w:t>
        </w:r>
      </w:smartTag>
      <w:r w:rsidR="00AB2C72" w:rsidRPr="003A47F0">
        <w:rPr>
          <w:lang w:val="es-ES"/>
        </w:rPr>
        <w:t xml:space="preserve"> de policía de</w:t>
      </w:r>
      <w:r w:rsidR="000D5C9B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>d</w:t>
      </w:r>
      <w:r w:rsidR="000A47FE" w:rsidRPr="003A47F0">
        <w:rPr>
          <w:lang w:val="es-ES"/>
        </w:rPr>
        <w:t>istrit</w:t>
      </w:r>
      <w:r w:rsidR="00AB2C7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AB2C72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AB2C72" w:rsidRPr="003A47F0">
        <w:rPr>
          <w:lang w:val="es-ES"/>
        </w:rPr>
        <w:t xml:space="preserve"> </w:t>
      </w:r>
      <w:r w:rsidR="000D5C9B" w:rsidRPr="003A47F0">
        <w:rPr>
          <w:lang w:val="es-ES"/>
        </w:rPr>
        <w:t>donde está ubicada</w:t>
      </w:r>
      <w:r w:rsidR="00AB2C72" w:rsidRPr="003A47F0">
        <w:rPr>
          <w:lang w:val="es-ES"/>
        </w:rPr>
        <w:t xml:space="preserve"> la oficina de</w:t>
      </w:r>
      <w:r w:rsidR="000D5C9B" w:rsidRPr="003A47F0">
        <w:rPr>
          <w:lang w:val="es-ES"/>
        </w:rPr>
        <w:t>l</w:t>
      </w:r>
      <w:r w:rsidR="000A47FE" w:rsidRPr="003A47F0">
        <w:rPr>
          <w:lang w:val="es-ES"/>
        </w:rPr>
        <w:t xml:space="preserve"> registr</w:t>
      </w:r>
      <w:r w:rsidR="00AB2C7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0D5C9B" w:rsidRPr="003A47F0">
        <w:rPr>
          <w:lang w:val="es-ES"/>
        </w:rPr>
        <w:t xml:space="preserve">civil </w:t>
      </w:r>
      <w:r w:rsidR="000A47FE" w:rsidRPr="003A47F0">
        <w:rPr>
          <w:lang w:val="es-ES"/>
        </w:rPr>
        <w:t xml:space="preserve">o </w:t>
      </w:r>
      <w:r w:rsidR="00AB2C72" w:rsidRPr="003A47F0">
        <w:rPr>
          <w:lang w:val="es-ES"/>
        </w:rPr>
        <w:t>la sede del centro de</w:t>
      </w:r>
      <w:r w:rsidR="000A47FE" w:rsidRPr="003A47F0">
        <w:rPr>
          <w:lang w:val="es-ES"/>
        </w:rPr>
        <w:t xml:space="preserve"> servic</w:t>
      </w:r>
      <w:r w:rsidR="00AB2C72" w:rsidRPr="003A47F0">
        <w:rPr>
          <w:lang w:val="es-ES"/>
        </w:rPr>
        <w:t>ios sociales,</w:t>
      </w:r>
      <w:r w:rsidR="000A47FE" w:rsidRPr="003A47F0">
        <w:rPr>
          <w:lang w:val="es-ES"/>
        </w:rPr>
        <w:t xml:space="preserve"> </w:t>
      </w:r>
      <w:r w:rsidR="000D5C9B" w:rsidRPr="003A47F0">
        <w:rPr>
          <w:lang w:val="es-ES"/>
        </w:rPr>
        <w:t>se encargará</w:t>
      </w:r>
      <w:r w:rsidR="00BE780D" w:rsidRPr="003A47F0">
        <w:rPr>
          <w:lang w:val="es-ES"/>
        </w:rPr>
        <w:t xml:space="preserve"> de cumplir</w:t>
      </w:r>
      <w:r w:rsidR="00441495" w:rsidRPr="003A47F0">
        <w:rPr>
          <w:lang w:val="es-ES"/>
        </w:rPr>
        <w:t xml:space="preserve"> las </w:t>
      </w:r>
      <w:r w:rsidR="000A47FE" w:rsidRPr="003A47F0">
        <w:rPr>
          <w:lang w:val="es-ES"/>
        </w:rPr>
        <w:t>obliga</w:t>
      </w:r>
      <w:r w:rsidR="0044149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41495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BE780D" w:rsidRPr="003A47F0">
        <w:rPr>
          <w:lang w:val="es-ES"/>
        </w:rPr>
        <w:t xml:space="preserve"> establecidas cuando las entidades citadas anteriormente no lo hagan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16</w:t>
      </w:r>
      <w:r w:rsidR="00A94527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441495" w:rsidRPr="003A47F0">
        <w:rPr>
          <w:lang w:val="es-ES"/>
        </w:rPr>
        <w:t xml:space="preserve">Si una </w:t>
      </w:r>
      <w:r w:rsidR="004A7ADF" w:rsidRPr="003A47F0">
        <w:rPr>
          <w:lang w:val="es-ES"/>
        </w:rPr>
        <w:t>o</w:t>
      </w:r>
      <w:r w:rsidR="00441495" w:rsidRPr="003A47F0">
        <w:rPr>
          <w:lang w:val="es-ES"/>
        </w:rPr>
        <w:t>ficina de</w:t>
      </w:r>
      <w:r w:rsidR="00BE780D" w:rsidRPr="003A47F0">
        <w:rPr>
          <w:lang w:val="es-ES"/>
        </w:rPr>
        <w:t>l</w:t>
      </w:r>
      <w:r w:rsidR="00441495" w:rsidRPr="003A47F0">
        <w:rPr>
          <w:lang w:val="es-ES"/>
        </w:rPr>
        <w:t xml:space="preserve"> </w:t>
      </w:r>
      <w:r w:rsidR="004A7ADF" w:rsidRPr="003A47F0">
        <w:rPr>
          <w:lang w:val="es-ES"/>
        </w:rPr>
        <w:t>r</w:t>
      </w:r>
      <w:r w:rsidR="000A47FE" w:rsidRPr="003A47F0">
        <w:rPr>
          <w:lang w:val="es-ES"/>
        </w:rPr>
        <w:t xml:space="preserve">egistro </w:t>
      </w:r>
      <w:r w:rsidR="00BE780D" w:rsidRPr="003A47F0">
        <w:rPr>
          <w:lang w:val="es-ES"/>
        </w:rPr>
        <w:t xml:space="preserve">civil </w:t>
      </w:r>
      <w:r w:rsidR="00441495" w:rsidRPr="003A47F0">
        <w:rPr>
          <w:lang w:val="es-ES"/>
        </w:rPr>
        <w:t xml:space="preserve">se niega a inscribir </w:t>
      </w:r>
      <w:r w:rsidR="00BE780D" w:rsidRPr="003A47F0">
        <w:rPr>
          <w:lang w:val="es-ES"/>
        </w:rPr>
        <w:t>el domicilio permanente de</w:t>
      </w:r>
      <w:r w:rsidR="00441495" w:rsidRPr="003A47F0">
        <w:rPr>
          <w:lang w:val="es-ES"/>
        </w:rPr>
        <w:t xml:space="preserve"> una</w:t>
      </w:r>
      <w:r w:rsidR="000A47FE" w:rsidRPr="003A47F0">
        <w:rPr>
          <w:lang w:val="es-ES"/>
        </w:rPr>
        <w:t xml:space="preserve"> person</w:t>
      </w:r>
      <w:r w:rsidR="00441495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441495" w:rsidRPr="003A47F0">
        <w:rPr>
          <w:lang w:val="es-ES"/>
        </w:rPr>
        <w:t>que reúna todas las</w:t>
      </w:r>
      <w:r w:rsidR="000A47FE" w:rsidRPr="003A47F0">
        <w:rPr>
          <w:lang w:val="es-ES"/>
        </w:rPr>
        <w:t xml:space="preserve"> condi</w:t>
      </w:r>
      <w:r w:rsidR="0044149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41495" w:rsidRPr="003A47F0">
        <w:rPr>
          <w:lang w:val="es-ES"/>
        </w:rPr>
        <w:t>e</w:t>
      </w:r>
      <w:r w:rsidR="000A47FE" w:rsidRPr="003A47F0">
        <w:rPr>
          <w:lang w:val="es-ES"/>
        </w:rPr>
        <w:t>s pre</w:t>
      </w:r>
      <w:r w:rsidR="00441495" w:rsidRPr="003A47F0">
        <w:rPr>
          <w:lang w:val="es-ES"/>
        </w:rPr>
        <w:t>vi</w:t>
      </w:r>
      <w:r w:rsidR="000A47FE" w:rsidRPr="003A47F0">
        <w:rPr>
          <w:lang w:val="es-ES"/>
        </w:rPr>
        <w:t>s</w:t>
      </w:r>
      <w:r w:rsidR="00441495" w:rsidRPr="003A47F0">
        <w:rPr>
          <w:lang w:val="es-ES"/>
        </w:rPr>
        <w:t xml:space="preserve">tas </w:t>
      </w:r>
      <w:r w:rsidR="00BE780D" w:rsidRPr="003A47F0">
        <w:rPr>
          <w:lang w:val="es-ES"/>
        </w:rPr>
        <w:t>en</w:t>
      </w:r>
      <w:r w:rsidR="000A47FE" w:rsidRPr="003A47F0">
        <w:rPr>
          <w:lang w:val="es-ES"/>
        </w:rPr>
        <w:t xml:space="preserve"> la</w:t>
      </w:r>
      <w:r w:rsidR="00441495" w:rsidRPr="003A47F0">
        <w:rPr>
          <w:lang w:val="es-ES"/>
        </w:rPr>
        <w:t xml:space="preserve"> ley</w:t>
      </w:r>
      <w:r w:rsidR="00BE780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41495" w:rsidRPr="003A47F0">
        <w:rPr>
          <w:lang w:val="es-ES"/>
        </w:rPr>
        <w:t>el solicitante</w:t>
      </w:r>
      <w:r w:rsidR="000A47FE" w:rsidRPr="003A47F0">
        <w:rPr>
          <w:lang w:val="es-ES"/>
        </w:rPr>
        <w:t xml:space="preserve"> </w:t>
      </w:r>
      <w:r w:rsidR="00441495" w:rsidRPr="003A47F0">
        <w:rPr>
          <w:lang w:val="es-ES"/>
        </w:rPr>
        <w:t xml:space="preserve">puede pedir a </w:t>
      </w:r>
      <w:smartTag w:uri="urn:schemas-microsoft-com:office:smarttags" w:element="PersonName">
        <w:smartTagPr>
          <w:attr w:name="ProductID" w:val="la Direcci￳n General"/>
        </w:smartTagPr>
        <w:r w:rsidR="00441495" w:rsidRPr="003A47F0">
          <w:rPr>
            <w:lang w:val="es-ES"/>
          </w:rPr>
          <w:t>la Dirección General</w:t>
        </w:r>
      </w:smartTag>
      <w:r w:rsidR="00BE780D" w:rsidRPr="003A47F0">
        <w:rPr>
          <w:lang w:val="es-ES"/>
        </w:rPr>
        <w:t xml:space="preserve"> de </w:t>
      </w:r>
      <w:r w:rsidR="00441495" w:rsidRPr="003A47F0">
        <w:rPr>
          <w:lang w:val="es-ES"/>
        </w:rPr>
        <w:t>policía de</w:t>
      </w:r>
      <w:r w:rsidR="00BE780D" w:rsidRPr="003A47F0">
        <w:rPr>
          <w:lang w:val="es-ES"/>
        </w:rPr>
        <w:t>l</w:t>
      </w:r>
      <w:r w:rsidR="00441495" w:rsidRPr="003A47F0">
        <w:rPr>
          <w:lang w:val="es-ES"/>
        </w:rPr>
        <w:t xml:space="preserve"> distrito que lo haga</w:t>
      </w:r>
      <w:r w:rsidR="000A47FE" w:rsidRPr="003A47F0">
        <w:rPr>
          <w:lang w:val="es-ES"/>
        </w:rPr>
        <w:t>.</w:t>
      </w:r>
    </w:p>
    <w:p w:rsidR="000A47FE" w:rsidRPr="003A47F0" w:rsidRDefault="00424F4B" w:rsidP="003A47F0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441495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441495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441495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441495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441495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441495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441495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441495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441495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441495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441495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18 </w:t>
      </w:r>
      <w:r w:rsidR="00441495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441495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441495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441495" w:rsidRPr="003A47F0">
        <w:rPr>
          <w:lang w:val="es-ES"/>
        </w:rPr>
        <w:t xml:space="preserve"> </w:t>
      </w:r>
      <w:r w:rsidR="003A47F0" w:rsidRPr="003A47F0">
        <w:rPr>
          <w:lang w:val="es-ES"/>
        </w:rPr>
        <w:br/>
      </w:r>
      <w:r w:rsidR="00441495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68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Ley N"/>
        </w:smartTagPr>
        <w:r w:rsidR="0044149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300/2005</w:t>
      </w:r>
      <w:r w:rsidR="0044149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41495" w:rsidRPr="003A47F0">
        <w:rPr>
          <w:lang w:val="es-ES"/>
        </w:rPr>
        <w:t xml:space="preserve">el </w:t>
      </w:r>
      <w:r w:rsidR="00A068AF" w:rsidRPr="003A47F0">
        <w:rPr>
          <w:lang w:val="es-ES"/>
        </w:rPr>
        <w:t xml:space="preserve">actual </w:t>
      </w:r>
      <w:r w:rsidR="00441495" w:rsidRPr="003A47F0">
        <w:rPr>
          <w:lang w:val="es-ES"/>
        </w:rPr>
        <w:t>Código</w:t>
      </w:r>
      <w:r w:rsidR="000A47FE" w:rsidRPr="003A47F0">
        <w:rPr>
          <w:lang w:val="es-ES"/>
        </w:rPr>
        <w:t xml:space="preserve"> Penal</w:t>
      </w:r>
      <w:r w:rsidR="00441495" w:rsidRPr="003A47F0">
        <w:rPr>
          <w:lang w:val="es-ES"/>
        </w:rPr>
        <w:t>, que entró en vigor el</w:t>
      </w:r>
      <w:r w:rsidR="000A47FE" w:rsidRPr="003A47F0">
        <w:rPr>
          <w:lang w:val="es-ES"/>
        </w:rPr>
        <w:t xml:space="preserve"> 1 </w:t>
      </w:r>
      <w:r w:rsidR="00441495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2006, </w:t>
      </w:r>
      <w:r w:rsidR="00441495" w:rsidRPr="003A47F0">
        <w:rPr>
          <w:lang w:val="es-ES"/>
        </w:rPr>
        <w:t xml:space="preserve">tipifica </w:t>
      </w:r>
      <w:r w:rsidR="004A7ADF" w:rsidRPr="003A47F0">
        <w:rPr>
          <w:lang w:val="es-ES"/>
        </w:rPr>
        <w:t xml:space="preserve">y castiga </w:t>
      </w:r>
      <w:r w:rsidR="00441495" w:rsidRPr="003A47F0">
        <w:rPr>
          <w:lang w:val="es-ES"/>
        </w:rPr>
        <w:t>como delito la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extrac</w:t>
      </w:r>
      <w:r w:rsidR="0044149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149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1495" w:rsidRPr="003A47F0">
        <w:rPr>
          <w:lang w:val="es-ES"/>
        </w:rPr>
        <w:t>no autorizada de</w:t>
      </w:r>
      <w:r w:rsidR="000A47FE" w:rsidRPr="003A47F0">
        <w:rPr>
          <w:lang w:val="es-ES"/>
        </w:rPr>
        <w:t xml:space="preserve"> </w:t>
      </w:r>
      <w:r w:rsidR="00441495" w:rsidRPr="003A47F0">
        <w:rPr>
          <w:lang w:val="es-ES"/>
        </w:rPr>
        <w:t>ó</w:t>
      </w:r>
      <w:r w:rsidR="000A47FE" w:rsidRPr="003A47F0">
        <w:rPr>
          <w:lang w:val="es-ES"/>
        </w:rPr>
        <w:t>rgan</w:t>
      </w:r>
      <w:r w:rsidR="00441495" w:rsidRPr="003A47F0">
        <w:rPr>
          <w:lang w:val="es-ES"/>
        </w:rPr>
        <w:t>o</w:t>
      </w:r>
      <w:r w:rsidR="000A47FE" w:rsidRPr="003A47F0">
        <w:rPr>
          <w:lang w:val="es-ES"/>
        </w:rPr>
        <w:t>s, t</w:t>
      </w:r>
      <w:r w:rsidR="00441495" w:rsidRPr="003A47F0">
        <w:rPr>
          <w:lang w:val="es-ES"/>
        </w:rPr>
        <w:t>ej</w:t>
      </w:r>
      <w:r w:rsidR="000A47FE" w:rsidRPr="003A47F0">
        <w:rPr>
          <w:lang w:val="es-ES"/>
        </w:rPr>
        <w:t>i</w:t>
      </w:r>
      <w:r w:rsidR="00441495" w:rsidRPr="003A47F0">
        <w:rPr>
          <w:lang w:val="es-ES"/>
        </w:rPr>
        <w:t>dos y</w:t>
      </w:r>
      <w:r w:rsidR="000A47FE" w:rsidRPr="003A47F0">
        <w:rPr>
          <w:lang w:val="es-ES"/>
        </w:rPr>
        <w:t xml:space="preserve"> c</w:t>
      </w:r>
      <w:r w:rsidR="00441495" w:rsidRPr="003A47F0">
        <w:rPr>
          <w:lang w:val="es-ES"/>
        </w:rPr>
        <w:t>é</w:t>
      </w:r>
      <w:r w:rsidR="000A47FE" w:rsidRPr="003A47F0">
        <w:rPr>
          <w:lang w:val="es-ES"/>
        </w:rPr>
        <w:t>l</w:t>
      </w:r>
      <w:r w:rsidR="00441495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441495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441495" w:rsidRPr="003A47F0">
        <w:rPr>
          <w:lang w:val="es-ES"/>
        </w:rPr>
        <w:t>y la</w:t>
      </w:r>
      <w:r w:rsidR="00790667" w:rsidRPr="003A47F0">
        <w:rPr>
          <w:lang w:val="es-ES"/>
        </w:rPr>
        <w:t xml:space="preserve"> </w:t>
      </w:r>
      <w:r w:rsidR="00441495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44149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149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007E99" w:rsidRPr="003A47F0">
        <w:rPr>
          <w:lang w:val="es-ES"/>
        </w:rPr>
        <w:t xml:space="preserve"> ilegal</w:t>
      </w:r>
      <w:r w:rsidR="00021AC2" w:rsidRPr="003A47F0">
        <w:rPr>
          <w:lang w:val="es-ES"/>
        </w:rPr>
        <w:t>"</w:t>
      </w:r>
      <w:r w:rsidR="00007E99" w:rsidRPr="003A47F0">
        <w:rPr>
          <w:lang w:val="es-ES"/>
        </w:rPr>
        <w:t xml:space="preserve"> y,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e</w:t>
      </w:r>
      <w:r w:rsidR="000A47FE" w:rsidRPr="003A47F0">
        <w:rPr>
          <w:lang w:val="es-ES"/>
        </w:rPr>
        <w:t>n compar</w:t>
      </w:r>
      <w:r w:rsidR="00007E99" w:rsidRPr="003A47F0">
        <w:rPr>
          <w:lang w:val="es-ES"/>
        </w:rPr>
        <w:t>ac</w:t>
      </w:r>
      <w:r w:rsidR="000A47FE" w:rsidRPr="003A47F0">
        <w:rPr>
          <w:lang w:val="es-ES"/>
        </w:rPr>
        <w:t>i</w:t>
      </w:r>
      <w:r w:rsidR="00007E9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07E99" w:rsidRPr="003A47F0">
        <w:rPr>
          <w:lang w:val="es-ES"/>
        </w:rPr>
        <w:t>con la anterior norma</w:t>
      </w:r>
      <w:r w:rsidR="003A1395" w:rsidRPr="003A47F0">
        <w:rPr>
          <w:lang w:val="es-ES"/>
        </w:rPr>
        <w:t>tiva</w:t>
      </w:r>
      <w:r w:rsidR="00007E99" w:rsidRPr="003A47F0">
        <w:rPr>
          <w:lang w:val="es-ES"/>
        </w:rPr>
        <w:t xml:space="preserve"> jurídica,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s</w:t>
      </w:r>
      <w:r w:rsidR="000A47FE" w:rsidRPr="003A47F0">
        <w:rPr>
          <w:lang w:val="es-ES"/>
        </w:rPr>
        <w:t>anci</w:t>
      </w:r>
      <w:r w:rsidR="00007E9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07E99" w:rsidRPr="003A47F0">
        <w:rPr>
          <w:lang w:val="es-ES"/>
        </w:rPr>
        <w:t>penal e</w:t>
      </w:r>
      <w:r w:rsidR="000A47FE" w:rsidRPr="003A47F0">
        <w:rPr>
          <w:lang w:val="es-ES"/>
        </w:rPr>
        <w:t>s</w:t>
      </w:r>
      <w:r w:rsidR="00BE780D" w:rsidRPr="003A47F0">
        <w:rPr>
          <w:lang w:val="es-ES"/>
        </w:rPr>
        <w:t xml:space="preserve"> ahora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más e</w:t>
      </w:r>
      <w:r w:rsidR="000A47FE" w:rsidRPr="003A47F0">
        <w:rPr>
          <w:lang w:val="es-ES"/>
        </w:rPr>
        <w:t>strict</w:t>
      </w:r>
      <w:r w:rsidR="00007E99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69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007E99" w:rsidRPr="003A47F0">
        <w:rPr>
          <w:lang w:val="es-ES"/>
        </w:rPr>
        <w:t>En virtud de lo dispuesto en 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007E99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007E99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007E99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159</w:t>
      </w:r>
      <w:r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007E99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007E99" w:rsidRPr="003A47F0">
        <w:rPr>
          <w:lang w:val="es-ES"/>
        </w:rPr>
        <w:t>fos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 a"/>
        </w:smartTagPr>
        <w:r w:rsidR="000A47FE" w:rsidRPr="003A47F0">
          <w:rPr>
            <w:lang w:val="es-ES"/>
          </w:rPr>
          <w:t xml:space="preserve">2 </w:t>
        </w:r>
        <w:r w:rsidR="00007E99" w:rsidRPr="003A47F0">
          <w:rPr>
            <w:lang w:val="es-ES"/>
          </w:rPr>
          <w:t>a</w:t>
        </w:r>
      </w:smartTag>
      <w:r w:rsidR="000A47FE" w:rsidRPr="003A47F0">
        <w:rPr>
          <w:lang w:val="es-ES"/>
        </w:rPr>
        <w:t xml:space="preserve"> 4</w:t>
      </w:r>
      <w:r w:rsidR="00BE780D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Penal, </w:t>
      </w:r>
      <w:r w:rsidR="00BE780D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e</w:t>
      </w:r>
      <w:r w:rsidR="000A47FE" w:rsidRPr="003A47F0">
        <w:rPr>
          <w:lang w:val="es-ES"/>
        </w:rPr>
        <w:t>sterili</w:t>
      </w:r>
      <w:r w:rsidR="00BE780D" w:rsidRPr="003A47F0">
        <w:rPr>
          <w:lang w:val="es-ES"/>
        </w:rPr>
        <w:t>za</w:t>
      </w:r>
      <w:r w:rsidR="00007E99" w:rsidRPr="003A47F0">
        <w:rPr>
          <w:lang w:val="es-ES"/>
        </w:rPr>
        <w:t>c</w:t>
      </w:r>
      <w:r w:rsidR="00BE780D" w:rsidRPr="003A47F0">
        <w:rPr>
          <w:lang w:val="es-ES"/>
        </w:rPr>
        <w:t>ión</w:t>
      </w:r>
      <w:r w:rsidR="00007E99" w:rsidRPr="003A47F0">
        <w:rPr>
          <w:lang w:val="es-ES"/>
        </w:rPr>
        <w:t xml:space="preserve"> sin</w:t>
      </w:r>
      <w:r w:rsidR="000A47FE" w:rsidRPr="003A47F0">
        <w:rPr>
          <w:lang w:val="es-ES"/>
        </w:rPr>
        <w:t xml:space="preserve"> </w:t>
      </w:r>
      <w:r w:rsidR="00831B0A" w:rsidRPr="003A47F0">
        <w:rPr>
          <w:lang w:val="es-ES"/>
        </w:rPr>
        <w:t>e</w:t>
      </w:r>
      <w:r w:rsidR="00A068AF" w:rsidRPr="003A47F0">
        <w:rPr>
          <w:lang w:val="es-ES"/>
        </w:rPr>
        <w:t xml:space="preserve">l </w:t>
      </w:r>
      <w:r w:rsidR="00831B0A" w:rsidRPr="003A47F0">
        <w:rPr>
          <w:lang w:val="es-ES"/>
        </w:rPr>
        <w:t>consentimiento del interesado o en contra de su voluntad</w:t>
      </w:r>
      <w:r w:rsidR="00007E99" w:rsidRPr="003A47F0">
        <w:rPr>
          <w:lang w:val="es-ES"/>
        </w:rPr>
        <w:t xml:space="preserve"> se castiga</w:t>
      </w:r>
      <w:r w:rsidR="00831B0A" w:rsidRPr="003A47F0">
        <w:rPr>
          <w:lang w:val="es-ES"/>
        </w:rPr>
        <w:t>rá</w:t>
      </w:r>
      <w:r w:rsidR="00007E99" w:rsidRPr="003A47F0">
        <w:rPr>
          <w:lang w:val="es-ES"/>
        </w:rPr>
        <w:t xml:space="preserve"> con </w:t>
      </w:r>
      <w:r w:rsidR="00D06266" w:rsidRPr="003A47F0">
        <w:rPr>
          <w:lang w:val="es-ES"/>
        </w:rPr>
        <w:t>l</w:t>
      </w:r>
      <w:r w:rsidR="00007E99" w:rsidRPr="003A47F0">
        <w:rPr>
          <w:lang w:val="es-ES"/>
        </w:rPr>
        <w:t xml:space="preserve">a pena de dos a ocho años de </w:t>
      </w:r>
      <w:r w:rsidR="00A068AF" w:rsidRPr="003A47F0">
        <w:rPr>
          <w:lang w:val="es-ES"/>
        </w:rPr>
        <w:t>prisión</w:t>
      </w:r>
      <w:r w:rsidR="00831B0A" w:rsidRPr="003A47F0">
        <w:rPr>
          <w:lang w:val="es-ES"/>
        </w:rPr>
        <w:t>.</w:t>
      </w:r>
      <w:r w:rsidR="004A7ADF" w:rsidRPr="003A47F0">
        <w:rPr>
          <w:lang w:val="es-ES"/>
        </w:rPr>
        <w:t xml:space="preserve"> </w:t>
      </w:r>
      <w:r w:rsidR="00831B0A" w:rsidRPr="003A47F0">
        <w:rPr>
          <w:lang w:val="es-ES"/>
        </w:rPr>
        <w:t>Su autor será castigado</w:t>
      </w:r>
      <w:r w:rsidR="00A068AF" w:rsidRPr="003A47F0">
        <w:rPr>
          <w:lang w:val="es-ES"/>
        </w:rPr>
        <w:t xml:space="preserve"> con una pena</w:t>
      </w:r>
      <w:r w:rsidR="00007E99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7 a"/>
        </w:smartTagPr>
        <w:r w:rsidR="000A47FE" w:rsidRPr="003A47F0">
          <w:rPr>
            <w:lang w:val="es-ES"/>
          </w:rPr>
          <w:t>7</w:t>
        </w:r>
        <w:r w:rsidR="00007E99" w:rsidRPr="003A47F0">
          <w:rPr>
            <w:lang w:val="es-ES"/>
          </w:rPr>
          <w:t xml:space="preserve"> a</w:t>
        </w:r>
      </w:smartTag>
      <w:r w:rsidR="000A47FE" w:rsidRPr="003A47F0">
        <w:rPr>
          <w:lang w:val="es-ES"/>
        </w:rPr>
        <w:t xml:space="preserve"> 12 </w:t>
      </w:r>
      <w:r w:rsidR="00007E99" w:rsidRPr="003A47F0">
        <w:rPr>
          <w:lang w:val="es-ES"/>
        </w:rPr>
        <w:t>años</w:t>
      </w:r>
      <w:r w:rsidR="00A068AF" w:rsidRPr="003A47F0">
        <w:rPr>
          <w:lang w:val="es-ES"/>
        </w:rPr>
        <w:t xml:space="preserve"> de prisión</w:t>
      </w:r>
      <w:r w:rsidR="00007E99" w:rsidRPr="003A47F0">
        <w:rPr>
          <w:lang w:val="es-ES"/>
        </w:rPr>
        <w:t xml:space="preserve"> si</w:t>
      </w:r>
      <w:r w:rsidR="00831B0A" w:rsidRPr="003A47F0">
        <w:rPr>
          <w:lang w:val="es-ES"/>
        </w:rPr>
        <w:t xml:space="preserve"> </w:t>
      </w:r>
      <w:r w:rsidR="00986E45" w:rsidRPr="003A47F0">
        <w:rPr>
          <w:lang w:val="es-ES"/>
        </w:rPr>
        <w:t>comete ese delito</w:t>
      </w:r>
      <w:r w:rsidR="00007E99" w:rsidRPr="003A47F0">
        <w:rPr>
          <w:lang w:val="es-ES"/>
        </w:rPr>
        <w:t xml:space="preserve"> </w:t>
      </w:r>
      <w:r w:rsidR="003A1395" w:rsidRPr="003A47F0">
        <w:rPr>
          <w:lang w:val="es-ES"/>
        </w:rPr>
        <w:t xml:space="preserve">por </w:t>
      </w:r>
      <w:r w:rsidR="00007E99" w:rsidRPr="003A47F0">
        <w:rPr>
          <w:lang w:val="es-ES"/>
        </w:rPr>
        <w:t xml:space="preserve">un </w:t>
      </w:r>
      <w:r w:rsidR="00021AC2" w:rsidRPr="003A47F0">
        <w:rPr>
          <w:lang w:val="es-ES"/>
        </w:rPr>
        <w:t>"</w:t>
      </w:r>
      <w:r w:rsidR="003A1395" w:rsidRPr="003A47F0">
        <w:rPr>
          <w:lang w:val="es-ES"/>
        </w:rPr>
        <w:t>motivo</w:t>
      </w:r>
      <w:r w:rsidR="000A47FE" w:rsidRPr="003A47F0">
        <w:rPr>
          <w:lang w:val="es-ES"/>
        </w:rPr>
        <w:t xml:space="preserve"> </w:t>
      </w:r>
      <w:r w:rsidR="00007E99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021AC2" w:rsidRPr="003A47F0">
        <w:rPr>
          <w:lang w:val="es-ES"/>
        </w:rPr>
        <w:t>"</w:t>
      </w:r>
      <w:r w:rsidR="00007E99" w:rsidRPr="003A47F0">
        <w:rPr>
          <w:lang w:val="es-ES"/>
        </w:rPr>
        <w:t>, como</w:t>
      </w:r>
      <w:r w:rsidR="003A1395" w:rsidRPr="003A47F0">
        <w:rPr>
          <w:lang w:val="es-ES"/>
        </w:rPr>
        <w:t xml:space="preserve"> es</w:t>
      </w:r>
      <w:r w:rsidR="000A47FE" w:rsidRPr="003A47F0">
        <w:rPr>
          <w:lang w:val="es-ES"/>
        </w:rPr>
        <w:t xml:space="preserve">, </w:t>
      </w:r>
      <w:r w:rsidR="009554F6" w:rsidRPr="003A47F0">
        <w:rPr>
          <w:lang w:val="es-ES"/>
        </w:rPr>
        <w:t>aunque no exclusivamente,</w:t>
      </w:r>
      <w:r w:rsidR="000A47FE" w:rsidRPr="003A47F0">
        <w:rPr>
          <w:lang w:val="es-ES"/>
        </w:rPr>
        <w:t xml:space="preserve"> </w:t>
      </w:r>
      <w:r w:rsidR="003A1395" w:rsidRPr="003A47F0">
        <w:rPr>
          <w:lang w:val="es-ES"/>
        </w:rPr>
        <w:t>el</w:t>
      </w:r>
      <w:r w:rsidR="009554F6" w:rsidRPr="003A47F0">
        <w:rPr>
          <w:lang w:val="es-ES"/>
        </w:rPr>
        <w:t xml:space="preserve"> odio </w:t>
      </w:r>
      <w:r w:rsidR="003A1395" w:rsidRPr="003A47F0">
        <w:rPr>
          <w:lang w:val="es-ES"/>
        </w:rPr>
        <w:t xml:space="preserve">en razón de la </w:t>
      </w:r>
      <w:r w:rsidR="009554F6" w:rsidRPr="003A47F0">
        <w:rPr>
          <w:lang w:val="es-ES"/>
        </w:rPr>
        <w:t>nacionali</w:t>
      </w:r>
      <w:r w:rsidR="003A1395" w:rsidRPr="003A47F0">
        <w:rPr>
          <w:lang w:val="es-ES"/>
        </w:rPr>
        <w:t>dad</w:t>
      </w:r>
      <w:r w:rsidR="009554F6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86E45" w:rsidRPr="003A47F0">
        <w:rPr>
          <w:lang w:val="es-ES"/>
        </w:rPr>
        <w:t>la etnia, la raza</w:t>
      </w:r>
      <w:r w:rsidR="000A47FE" w:rsidRPr="003A47F0">
        <w:rPr>
          <w:lang w:val="es-ES"/>
        </w:rPr>
        <w:t xml:space="preserve"> o </w:t>
      </w:r>
      <w:r w:rsidR="009554F6" w:rsidRPr="003A47F0">
        <w:rPr>
          <w:lang w:val="es-ES"/>
        </w:rPr>
        <w:t xml:space="preserve">el color de </w:t>
      </w:r>
      <w:smartTag w:uri="urn:schemas-microsoft-com:office:smarttags" w:element="PersonName">
        <w:smartTagPr>
          <w:attr w:name="ProductID" w:val="la piel. El"/>
        </w:smartTagPr>
        <w:r w:rsidR="009554F6" w:rsidRPr="003A47F0">
          <w:rPr>
            <w:lang w:val="es-ES"/>
          </w:rPr>
          <w:t>la piel</w:t>
        </w:r>
        <w:r w:rsidR="000A47FE" w:rsidRPr="003A47F0">
          <w:rPr>
            <w:lang w:val="es-ES"/>
          </w:rPr>
          <w:t xml:space="preserve">. </w:t>
        </w:r>
        <w:r w:rsidR="009554F6" w:rsidRPr="003A47F0">
          <w:rPr>
            <w:lang w:val="es-ES"/>
          </w:rPr>
          <w:t>El</w:t>
        </w:r>
      </w:smartTag>
      <w:r w:rsidR="009554F6" w:rsidRPr="003A47F0">
        <w:rPr>
          <w:lang w:val="es-ES"/>
        </w:rPr>
        <w:t xml:space="preserve"> </w:t>
      </w:r>
      <w:r w:rsidR="003A1395" w:rsidRPr="003A47F0">
        <w:rPr>
          <w:lang w:val="es-ES"/>
        </w:rPr>
        <w:t xml:space="preserve">autor del </w:t>
      </w:r>
      <w:r w:rsidR="009554F6" w:rsidRPr="003A47F0">
        <w:rPr>
          <w:lang w:val="es-ES"/>
        </w:rPr>
        <w:t>delit</w:t>
      </w:r>
      <w:r w:rsidR="003A1395" w:rsidRPr="003A47F0">
        <w:rPr>
          <w:lang w:val="es-ES"/>
        </w:rPr>
        <w:t>o</w:t>
      </w:r>
      <w:r w:rsidR="009554F6" w:rsidRPr="003A47F0">
        <w:rPr>
          <w:lang w:val="es-ES"/>
        </w:rPr>
        <w:t xml:space="preserve"> será</w:t>
      </w:r>
      <w:r w:rsidR="003A1395" w:rsidRPr="003A47F0">
        <w:rPr>
          <w:lang w:val="es-ES"/>
        </w:rPr>
        <w:t xml:space="preserve"> castigado con una pena</w:t>
      </w:r>
      <w:r w:rsidR="009554F6" w:rsidRPr="003A47F0">
        <w:rPr>
          <w:lang w:val="es-ES"/>
        </w:rPr>
        <w:t xml:space="preserve"> de </w:t>
      </w:r>
      <w:smartTag w:uri="urn:schemas-microsoft-com:office:smarttags" w:element="metricconverter">
        <w:smartTagPr>
          <w:attr w:name="ProductID" w:val="10 a"/>
        </w:smartTagPr>
        <w:r w:rsidR="009554F6" w:rsidRPr="003A47F0">
          <w:rPr>
            <w:lang w:val="es-ES"/>
          </w:rPr>
          <w:t>10 a</w:t>
        </w:r>
      </w:smartTag>
      <w:r w:rsidR="009554F6" w:rsidRPr="003A47F0">
        <w:rPr>
          <w:lang w:val="es-ES"/>
        </w:rPr>
        <w:t xml:space="preserve"> 15 años </w:t>
      </w:r>
      <w:r w:rsidR="003A1395" w:rsidRPr="003A47F0">
        <w:rPr>
          <w:lang w:val="es-ES"/>
        </w:rPr>
        <w:t xml:space="preserve">de prisión </w:t>
      </w:r>
      <w:r w:rsidR="009554F6" w:rsidRPr="003A47F0">
        <w:rPr>
          <w:lang w:val="es-ES"/>
        </w:rPr>
        <w:t xml:space="preserve">si </w:t>
      </w:r>
      <w:r w:rsidR="003A1395" w:rsidRPr="003A47F0">
        <w:rPr>
          <w:lang w:val="es-ES"/>
        </w:rPr>
        <w:t>con su acción ocasiona</w:t>
      </w:r>
      <w:r w:rsidR="009554F6" w:rsidRPr="003A47F0">
        <w:rPr>
          <w:lang w:val="es-ES"/>
        </w:rPr>
        <w:t xml:space="preserve"> </w:t>
      </w:r>
      <w:r w:rsidR="004A7ADF" w:rsidRPr="003A47F0">
        <w:rPr>
          <w:lang w:val="es-ES"/>
        </w:rPr>
        <w:t>a otra persona lesiones</w:t>
      </w:r>
      <w:r w:rsidR="009554F6" w:rsidRPr="003A47F0">
        <w:rPr>
          <w:lang w:val="es-ES"/>
        </w:rPr>
        <w:t xml:space="preserve"> grave</w:t>
      </w:r>
      <w:r w:rsidR="004A7ADF" w:rsidRPr="003A47F0">
        <w:rPr>
          <w:lang w:val="es-ES"/>
        </w:rPr>
        <w:t>s</w:t>
      </w:r>
      <w:r w:rsidR="009554F6" w:rsidRPr="003A47F0">
        <w:rPr>
          <w:lang w:val="es-ES"/>
        </w:rPr>
        <w:t xml:space="preserve"> o la muerte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9554F6" w:rsidRPr="003A47F0">
        <w:rPr>
          <w:lang w:val="es-ES"/>
        </w:rPr>
        <w:t>El artí</w:t>
      </w:r>
      <w:r w:rsidRPr="003A47F0">
        <w:rPr>
          <w:lang w:val="es-ES"/>
        </w:rPr>
        <w:t>c</w:t>
      </w:r>
      <w:r w:rsidR="009554F6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9554F6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160</w:t>
      </w:r>
      <w:r w:rsidR="00846C1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9554F6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9554F6" w:rsidRPr="003A47F0">
        <w:rPr>
          <w:lang w:val="es-ES"/>
        </w:rPr>
        <w:t>fo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>2</w:t>
      </w:r>
      <w:r w:rsidR="003A1395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9554F6" w:rsidRPr="003A47F0">
        <w:rPr>
          <w:lang w:val="es-ES"/>
        </w:rPr>
        <w:t>del Código</w:t>
      </w:r>
      <w:r w:rsidR="002E0A47" w:rsidRPr="003A47F0">
        <w:rPr>
          <w:lang w:val="es-ES"/>
        </w:rPr>
        <w:t xml:space="preserve"> Penal</w:t>
      </w:r>
      <w:r w:rsidR="000A47FE" w:rsidRPr="003A47F0">
        <w:rPr>
          <w:lang w:val="es-ES"/>
        </w:rPr>
        <w:t xml:space="preserve"> </w:t>
      </w:r>
      <w:r w:rsidR="00831B0A" w:rsidRPr="003A47F0">
        <w:rPr>
          <w:lang w:val="es-ES"/>
        </w:rPr>
        <w:t>establece la responsabilidad penal de</w:t>
      </w:r>
      <w:r w:rsidR="004A7ADF" w:rsidRPr="003A47F0">
        <w:rPr>
          <w:lang w:val="es-ES"/>
        </w:rPr>
        <w:t xml:space="preserve"> </w:t>
      </w:r>
      <w:r w:rsidR="009554F6" w:rsidRPr="003A47F0">
        <w:rPr>
          <w:lang w:val="es-ES"/>
        </w:rPr>
        <w:t xml:space="preserve">todo </w:t>
      </w:r>
      <w:r w:rsidR="004A7ADF" w:rsidRPr="003A47F0">
        <w:rPr>
          <w:lang w:val="es-ES"/>
        </w:rPr>
        <w:t>aqu</w:t>
      </w:r>
      <w:r w:rsidR="009554F6" w:rsidRPr="003A47F0">
        <w:rPr>
          <w:lang w:val="es-ES"/>
        </w:rPr>
        <w:t>el que</w:t>
      </w:r>
      <w:r w:rsidR="000A47FE" w:rsidRPr="003A47F0">
        <w:rPr>
          <w:lang w:val="es-ES"/>
        </w:rPr>
        <w:t xml:space="preserve"> obt</w:t>
      </w:r>
      <w:r w:rsidR="009554F6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9554F6" w:rsidRPr="003A47F0">
        <w:rPr>
          <w:lang w:val="es-ES"/>
        </w:rPr>
        <w:t>ga</w:t>
      </w:r>
      <w:r w:rsidR="000A47FE" w:rsidRPr="003A47F0">
        <w:rPr>
          <w:lang w:val="es-ES"/>
        </w:rPr>
        <w:t xml:space="preserve"> </w:t>
      </w:r>
      <w:r w:rsidR="00986E45" w:rsidRPr="003A47F0">
        <w:rPr>
          <w:lang w:val="es-ES"/>
        </w:rPr>
        <w:t>sin autorización</w:t>
      </w:r>
      <w:r w:rsidR="00831B0A" w:rsidRPr="003A47F0">
        <w:rPr>
          <w:lang w:val="es-ES"/>
        </w:rPr>
        <w:t xml:space="preserve"> </w:t>
      </w:r>
      <w:r w:rsidR="009554F6" w:rsidRPr="003A47F0">
        <w:rPr>
          <w:lang w:val="es-ES"/>
        </w:rPr>
        <w:t>u</w:t>
      </w:r>
      <w:r w:rsidR="000A47FE" w:rsidRPr="003A47F0">
        <w:rPr>
          <w:lang w:val="es-ES"/>
        </w:rPr>
        <w:t xml:space="preserve">n </w:t>
      </w:r>
      <w:r w:rsidR="009554F6" w:rsidRPr="003A47F0">
        <w:rPr>
          <w:lang w:val="es-ES"/>
        </w:rPr>
        <w:t>ó</w:t>
      </w:r>
      <w:r w:rsidR="000A47FE" w:rsidRPr="003A47F0">
        <w:rPr>
          <w:lang w:val="es-ES"/>
        </w:rPr>
        <w:t>rgan</w:t>
      </w:r>
      <w:r w:rsidR="009554F6" w:rsidRPr="003A47F0">
        <w:rPr>
          <w:lang w:val="es-ES"/>
        </w:rPr>
        <w:t>o</w:t>
      </w:r>
      <w:r w:rsidR="000A47FE" w:rsidRPr="003A47F0">
        <w:rPr>
          <w:lang w:val="es-ES"/>
        </w:rPr>
        <w:t>, t</w:t>
      </w:r>
      <w:r w:rsidR="009554F6" w:rsidRPr="003A47F0">
        <w:rPr>
          <w:lang w:val="es-ES"/>
        </w:rPr>
        <w:t>ej</w:t>
      </w:r>
      <w:r w:rsidR="000A47FE" w:rsidRPr="003A47F0">
        <w:rPr>
          <w:lang w:val="es-ES"/>
        </w:rPr>
        <w:t>i</w:t>
      </w:r>
      <w:r w:rsidR="009554F6" w:rsidRPr="003A47F0">
        <w:rPr>
          <w:lang w:val="es-ES"/>
        </w:rPr>
        <w:t>do</w:t>
      </w:r>
      <w:r w:rsidR="000A47FE" w:rsidRPr="003A47F0">
        <w:rPr>
          <w:lang w:val="es-ES"/>
        </w:rPr>
        <w:t xml:space="preserve"> o c</w:t>
      </w:r>
      <w:r w:rsidR="009554F6" w:rsidRPr="003A47F0">
        <w:rPr>
          <w:lang w:val="es-ES"/>
        </w:rPr>
        <w:t>é</w:t>
      </w:r>
      <w:r w:rsidR="000A47FE" w:rsidRPr="003A47F0">
        <w:rPr>
          <w:lang w:val="es-ES"/>
        </w:rPr>
        <w:t>l</w:t>
      </w:r>
      <w:r w:rsidR="009554F6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9554F6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9554F6" w:rsidRPr="003A47F0">
        <w:rPr>
          <w:lang w:val="es-ES"/>
        </w:rPr>
        <w:t>de un cadáver</w:t>
      </w:r>
      <w:r w:rsidR="00D71CC1" w:rsidRPr="003A47F0">
        <w:rPr>
          <w:lang w:val="es-ES"/>
        </w:rPr>
        <w:t>,</w:t>
      </w:r>
      <w:r w:rsidR="009554F6" w:rsidRPr="003A47F0">
        <w:rPr>
          <w:lang w:val="es-ES"/>
        </w:rPr>
        <w:t xml:space="preserve"> para sí o para otra</w:t>
      </w:r>
      <w:r w:rsidR="000A47FE" w:rsidRPr="003A47F0">
        <w:rPr>
          <w:lang w:val="es-ES"/>
        </w:rPr>
        <w:t xml:space="preserve"> person</w:t>
      </w:r>
      <w:r w:rsidR="009554F6" w:rsidRPr="003A47F0">
        <w:rPr>
          <w:lang w:val="es-ES"/>
        </w:rPr>
        <w:t>a</w:t>
      </w:r>
      <w:r w:rsidR="00D06266" w:rsidRPr="003A47F0">
        <w:rPr>
          <w:lang w:val="es-ES"/>
        </w:rPr>
        <w:t>,</w:t>
      </w:r>
      <w:r w:rsidR="00831B0A" w:rsidRPr="003A47F0">
        <w:rPr>
          <w:lang w:val="es-ES"/>
        </w:rPr>
        <w:t xml:space="preserve"> y aplica penas más severas</w:t>
      </w:r>
      <w:r w:rsidR="000A47FE" w:rsidRPr="003A47F0">
        <w:rPr>
          <w:lang w:val="es-ES"/>
        </w:rPr>
        <w:t xml:space="preserve"> </w:t>
      </w:r>
      <w:r w:rsidR="00831B0A" w:rsidRPr="003A47F0">
        <w:rPr>
          <w:lang w:val="es-ES"/>
        </w:rPr>
        <w:t>si la intervención se practica</w:t>
      </w:r>
      <w:r w:rsidR="000A7841" w:rsidRPr="003A47F0">
        <w:rPr>
          <w:lang w:val="es-ES"/>
        </w:rPr>
        <w:t xml:space="preserve"> por </w:t>
      </w:r>
      <w:r w:rsidR="000A47FE" w:rsidRPr="003A47F0">
        <w:rPr>
          <w:lang w:val="es-ES"/>
        </w:rPr>
        <w:t>motiv</w:t>
      </w:r>
      <w:r w:rsidR="000A7841" w:rsidRPr="003A47F0">
        <w:rPr>
          <w:lang w:val="es-ES"/>
        </w:rPr>
        <w:t>o</w:t>
      </w:r>
      <w:r w:rsidR="00831B0A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0A7841" w:rsidRPr="003A47F0">
        <w:rPr>
          <w:lang w:val="es-ES"/>
        </w:rPr>
        <w:t xml:space="preserve">como </w:t>
      </w:r>
      <w:r w:rsidR="00D71CC1" w:rsidRPr="003A47F0">
        <w:rPr>
          <w:lang w:val="es-ES"/>
        </w:rPr>
        <w:t>el</w:t>
      </w:r>
      <w:r w:rsidR="000A7841" w:rsidRPr="003A47F0">
        <w:rPr>
          <w:lang w:val="es-ES"/>
        </w:rPr>
        <w:t xml:space="preserve"> odio</w:t>
      </w:r>
      <w:r w:rsidR="000A47FE" w:rsidRPr="003A47F0">
        <w:rPr>
          <w:lang w:val="es-ES"/>
        </w:rPr>
        <w:t xml:space="preserve"> </w:t>
      </w:r>
      <w:r w:rsidR="00D71CC1" w:rsidRPr="003A47F0">
        <w:rPr>
          <w:lang w:val="es-ES"/>
        </w:rPr>
        <w:t xml:space="preserve">en razón de la </w:t>
      </w:r>
      <w:r w:rsidR="000A47FE" w:rsidRPr="003A47F0">
        <w:rPr>
          <w:lang w:val="es-ES"/>
        </w:rPr>
        <w:t>na</w:t>
      </w:r>
      <w:r w:rsidR="000A7841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D71CC1" w:rsidRPr="003A47F0">
        <w:rPr>
          <w:lang w:val="es-ES"/>
        </w:rPr>
        <w:t>d</w:t>
      </w:r>
      <w:r w:rsidR="000A7841" w:rsidRPr="003A47F0">
        <w:rPr>
          <w:lang w:val="es-ES"/>
        </w:rPr>
        <w:t>a</w:t>
      </w:r>
      <w:r w:rsidR="00D71CC1" w:rsidRPr="003A47F0">
        <w:rPr>
          <w:lang w:val="es-ES"/>
        </w:rPr>
        <w:t>d</w:t>
      </w:r>
      <w:r w:rsidR="000A47FE" w:rsidRPr="003A47F0">
        <w:rPr>
          <w:lang w:val="es-ES"/>
        </w:rPr>
        <w:t xml:space="preserve">, </w:t>
      </w:r>
      <w:r w:rsidR="00D71CC1" w:rsidRPr="003A47F0">
        <w:rPr>
          <w:lang w:val="es-ES"/>
        </w:rPr>
        <w:t>la e</w:t>
      </w:r>
      <w:r w:rsidR="000A47FE" w:rsidRPr="003A47F0">
        <w:rPr>
          <w:lang w:val="es-ES"/>
        </w:rPr>
        <w:t>tni</w:t>
      </w:r>
      <w:r w:rsidR="00D71CC1" w:rsidRPr="003A47F0">
        <w:rPr>
          <w:lang w:val="es-ES"/>
        </w:rPr>
        <w:t xml:space="preserve">a, la </w:t>
      </w:r>
      <w:r w:rsidR="000A47FE" w:rsidRPr="003A47F0">
        <w:rPr>
          <w:lang w:val="es-ES"/>
        </w:rPr>
        <w:t>ra</w:t>
      </w:r>
      <w:r w:rsidR="00D71CC1" w:rsidRPr="003A47F0">
        <w:rPr>
          <w:lang w:val="es-ES"/>
        </w:rPr>
        <w:t>za</w:t>
      </w:r>
      <w:r w:rsidR="000A7841" w:rsidRPr="003A47F0">
        <w:rPr>
          <w:lang w:val="es-ES"/>
        </w:rPr>
        <w:t xml:space="preserve"> o el </w:t>
      </w:r>
      <w:r w:rsidR="000A47FE" w:rsidRPr="003A47F0">
        <w:rPr>
          <w:lang w:val="es-ES"/>
        </w:rPr>
        <w:t>color</w:t>
      </w:r>
      <w:r w:rsidR="000A7841" w:rsidRPr="003A47F0">
        <w:rPr>
          <w:lang w:val="es-ES"/>
        </w:rPr>
        <w:t xml:space="preserve"> de la piel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actual Ley N"/>
        </w:smartTagPr>
        <w:r w:rsidR="000A7841" w:rsidRPr="003A47F0">
          <w:rPr>
            <w:lang w:val="es-ES"/>
          </w:rPr>
          <w:t xml:space="preserve">La </w:t>
        </w:r>
        <w:r w:rsidR="00D71CC1" w:rsidRPr="003A47F0">
          <w:rPr>
            <w:lang w:val="es-ES"/>
          </w:rPr>
          <w:t xml:space="preserve">actual </w:t>
        </w:r>
        <w:r w:rsidR="000A7841" w:rsidRPr="003A47F0">
          <w:rPr>
            <w:lang w:val="es-ES"/>
          </w:rPr>
          <w:t>Ley</w:t>
        </w:r>
        <w:r w:rsidR="00D71CC1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D71CC1" w:rsidRPr="003A47F0">
        <w:rPr>
          <w:lang w:val="es-ES"/>
        </w:rPr>
        <w:t xml:space="preserve"> 215/2006 </w:t>
      </w:r>
      <w:r w:rsidR="000A7841" w:rsidRPr="003A47F0">
        <w:rPr>
          <w:lang w:val="es-ES"/>
        </w:rPr>
        <w:t>de indemnización a las víctimas de actos delictivos, m</w:t>
      </w:r>
      <w:r w:rsidR="00D71CC1" w:rsidRPr="003A47F0">
        <w:rPr>
          <w:lang w:val="es-ES"/>
        </w:rPr>
        <w:t>odificad</w:t>
      </w:r>
      <w:r w:rsidR="000A7841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0A7841" w:rsidRPr="003A47F0">
        <w:rPr>
          <w:lang w:val="es-ES"/>
        </w:rPr>
        <w:t xml:space="preserve">por </w:t>
      </w:r>
      <w:smartTag w:uri="urn:schemas-microsoft-com:office:smarttags" w:element="PersonName">
        <w:smartTagPr>
          <w:attr w:name="ProductID" w:val="la Ley N"/>
        </w:smartTagPr>
        <w:r w:rsidR="000A7841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79/2008</w:t>
      </w:r>
      <w:r w:rsidR="000A784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0A7841" w:rsidRPr="003A47F0">
        <w:rPr>
          <w:lang w:val="es-ES"/>
        </w:rPr>
        <w:t xml:space="preserve">permite </w:t>
      </w:r>
      <w:r w:rsidR="00D71CC1" w:rsidRPr="003A47F0">
        <w:rPr>
          <w:lang w:val="es-ES"/>
        </w:rPr>
        <w:t>indemnizar con</w:t>
      </w:r>
      <w:r w:rsidR="000A7841" w:rsidRPr="003A47F0">
        <w:rPr>
          <w:lang w:val="es-ES"/>
        </w:rPr>
        <w:t xml:space="preserve"> una cantidad </w:t>
      </w:r>
      <w:r w:rsidR="004A7ADF" w:rsidRPr="003A47F0">
        <w:rPr>
          <w:lang w:val="es-ES"/>
        </w:rPr>
        <w:t>a tanto alzado</w:t>
      </w:r>
      <w:r w:rsidR="00831B0A" w:rsidRPr="003A47F0">
        <w:rPr>
          <w:lang w:val="es-ES"/>
        </w:rPr>
        <w:t xml:space="preserve"> a las víctimas de delitos violentos que hayan </w:t>
      </w:r>
      <w:r w:rsidR="00986E45" w:rsidRPr="003A47F0">
        <w:rPr>
          <w:lang w:val="es-ES"/>
        </w:rPr>
        <w:t>provocado</w:t>
      </w:r>
      <w:r w:rsidR="00831B0A" w:rsidRPr="003A47F0">
        <w:rPr>
          <w:lang w:val="es-ES"/>
        </w:rPr>
        <w:t xml:space="preserve"> un perjuicio físico</w:t>
      </w:r>
      <w:r w:rsidR="002B2CB6" w:rsidRPr="003A47F0">
        <w:rPr>
          <w:lang w:val="es-ES"/>
        </w:rPr>
        <w:t>, sin</w:t>
      </w:r>
      <w:r w:rsidR="000A7841" w:rsidRPr="003A47F0">
        <w:rPr>
          <w:lang w:val="es-ES"/>
        </w:rPr>
        <w:t xml:space="preserve"> </w:t>
      </w:r>
      <w:r w:rsidR="002B2CB6" w:rsidRPr="003A47F0">
        <w:rPr>
          <w:lang w:val="es-ES"/>
        </w:rPr>
        <w:t>discriminaci</w:t>
      </w:r>
      <w:r w:rsidR="00986E45" w:rsidRPr="003A47F0">
        <w:rPr>
          <w:lang w:val="es-ES"/>
        </w:rPr>
        <w:t>ón alguna en razón de la raza</w:t>
      </w:r>
      <w:r w:rsidR="005019E0" w:rsidRPr="003A47F0">
        <w:rPr>
          <w:lang w:val="es-ES"/>
        </w:rPr>
        <w:t>,</w:t>
      </w:r>
      <w:r w:rsidR="002B2CB6" w:rsidRPr="003A47F0">
        <w:rPr>
          <w:lang w:val="es-ES"/>
        </w:rPr>
        <w:t xml:space="preserve"> </w:t>
      </w:r>
      <w:r w:rsidR="001733BB" w:rsidRPr="003A47F0">
        <w:rPr>
          <w:lang w:val="es-ES"/>
        </w:rPr>
        <w:t xml:space="preserve">el color de la piel o </w:t>
      </w:r>
      <w:r w:rsidR="002B2CB6" w:rsidRPr="003A47F0">
        <w:rPr>
          <w:lang w:val="es-ES"/>
        </w:rPr>
        <w:t xml:space="preserve">en </w:t>
      </w:r>
      <w:r w:rsidR="001733BB" w:rsidRPr="003A47F0">
        <w:rPr>
          <w:lang w:val="es-ES"/>
        </w:rPr>
        <w:t>cualquier otro motivo.</w:t>
      </w:r>
      <w:r w:rsidR="000A47FE" w:rsidRPr="003A47F0">
        <w:rPr>
          <w:lang w:val="es-ES"/>
        </w:rPr>
        <w:t xml:space="preserve"> </w:t>
      </w:r>
      <w:r w:rsidR="000A7841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0A7841" w:rsidRPr="003A47F0">
        <w:rPr>
          <w:lang w:val="es-ES"/>
        </w:rPr>
        <w:t>ese</w:t>
      </w:r>
      <w:r w:rsidR="000A47FE" w:rsidRPr="003A47F0">
        <w:rPr>
          <w:lang w:val="es-ES"/>
        </w:rPr>
        <w:t xml:space="preserve"> </w:t>
      </w:r>
      <w:r w:rsidR="000A7841" w:rsidRPr="003A47F0">
        <w:rPr>
          <w:lang w:val="es-ES"/>
        </w:rPr>
        <w:t>ámbito</w:t>
      </w:r>
      <w:r w:rsidR="000A47FE" w:rsidRPr="003A47F0">
        <w:rPr>
          <w:lang w:val="es-ES"/>
        </w:rPr>
        <w:t xml:space="preserve">, </w:t>
      </w:r>
      <w:r w:rsidR="000A7841" w:rsidRPr="003A47F0">
        <w:rPr>
          <w:lang w:val="es-ES"/>
        </w:rPr>
        <w:t xml:space="preserve">la legislación </w:t>
      </w:r>
      <w:r w:rsidR="002B2CB6" w:rsidRPr="003A47F0">
        <w:rPr>
          <w:lang w:val="es-ES"/>
        </w:rPr>
        <w:t>e</w:t>
      </w:r>
      <w:r w:rsidR="000A7841" w:rsidRPr="003A47F0">
        <w:rPr>
          <w:lang w:val="es-ES"/>
        </w:rPr>
        <w:t>s</w:t>
      </w:r>
      <w:r w:rsidR="000A47FE" w:rsidRPr="003A47F0">
        <w:rPr>
          <w:lang w:val="es-ES"/>
        </w:rPr>
        <w:t>lov</w:t>
      </w:r>
      <w:r w:rsidR="000A7841" w:rsidRPr="003A47F0">
        <w:rPr>
          <w:lang w:val="es-ES"/>
        </w:rPr>
        <w:t xml:space="preserve">aca </w:t>
      </w:r>
      <w:r w:rsidR="002B2CB6" w:rsidRPr="003A47F0">
        <w:rPr>
          <w:lang w:val="es-ES"/>
        </w:rPr>
        <w:t>se ajusta a</w:t>
      </w:r>
      <w:r w:rsidR="004A7ADF" w:rsidRPr="003A47F0">
        <w:rPr>
          <w:lang w:val="es-ES"/>
        </w:rPr>
        <w:t xml:space="preserve"> las</w:t>
      </w:r>
      <w:r w:rsidR="000A7841" w:rsidRPr="003A47F0">
        <w:rPr>
          <w:lang w:val="es-ES"/>
        </w:rPr>
        <w:t xml:space="preserve"> </w:t>
      </w:r>
      <w:r w:rsidR="000A47FE" w:rsidRPr="003A47F0">
        <w:rPr>
          <w:lang w:val="es-ES"/>
        </w:rPr>
        <w:t>obliga</w:t>
      </w:r>
      <w:r w:rsidR="00824641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824641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4A7ADF" w:rsidRPr="003A47F0">
        <w:rPr>
          <w:lang w:val="es-ES"/>
        </w:rPr>
        <w:t xml:space="preserve"> </w:t>
      </w:r>
      <w:r w:rsidR="002B2CB6" w:rsidRPr="003A47F0">
        <w:rPr>
          <w:lang w:val="es-ES"/>
        </w:rPr>
        <w:t>internacionales</w:t>
      </w:r>
      <w:r w:rsidR="004A7ADF" w:rsidRPr="003A47F0">
        <w:rPr>
          <w:lang w:val="es-ES"/>
        </w:rPr>
        <w:t>,</w:t>
      </w:r>
      <w:r w:rsidR="00824641" w:rsidRPr="003A47F0">
        <w:rPr>
          <w:lang w:val="es-ES"/>
        </w:rPr>
        <w:t xml:space="preserve"> </w:t>
      </w:r>
      <w:r w:rsidR="002B2CB6" w:rsidRPr="003A47F0">
        <w:rPr>
          <w:lang w:val="es-ES"/>
        </w:rPr>
        <w:t>asumidas por la República eslovaca en virtud de la</w:t>
      </w:r>
      <w:r w:rsidR="000A47FE" w:rsidRPr="003A47F0">
        <w:rPr>
          <w:lang w:val="es-ES"/>
        </w:rPr>
        <w:t xml:space="preserve"> </w:t>
      </w:r>
      <w:r w:rsidR="002B2CB6" w:rsidRPr="003A47F0">
        <w:rPr>
          <w:lang w:val="es-ES"/>
        </w:rPr>
        <w:t>C</w:t>
      </w:r>
      <w:r w:rsidR="000A47FE" w:rsidRPr="003A47F0">
        <w:rPr>
          <w:lang w:val="es-ES"/>
        </w:rPr>
        <w:t>onven</w:t>
      </w:r>
      <w:r w:rsidR="0082464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B2CB6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8A242D" w:rsidRPr="003A47F0">
        <w:rPr>
          <w:lang w:val="es-ES"/>
        </w:rPr>
        <w:t>La Ley de atención de salud y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 xml:space="preserve">servicios sanitarios conexos </w:t>
      </w:r>
      <w:r w:rsidR="002B2CB6" w:rsidRPr="003A47F0">
        <w:rPr>
          <w:lang w:val="es-ES"/>
        </w:rPr>
        <w:t>(N</w:t>
      </w:r>
      <w:r w:rsidR="00790667" w:rsidRPr="003A47F0">
        <w:rPr>
          <w:lang w:val="es-ES"/>
        </w:rPr>
        <w:t>º</w:t>
      </w:r>
      <w:r w:rsidR="002B2CB6" w:rsidRPr="003A47F0">
        <w:rPr>
          <w:lang w:val="es-ES"/>
        </w:rPr>
        <w:t xml:space="preserve"> 576/2004), </w:t>
      </w:r>
      <w:r w:rsidR="008A242D" w:rsidRPr="003A47F0">
        <w:rPr>
          <w:lang w:val="es-ES"/>
        </w:rPr>
        <w:t>que modifica y complementa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>algunas otras</w:t>
      </w:r>
      <w:r w:rsidR="000A47FE" w:rsidRPr="003A47F0">
        <w:rPr>
          <w:lang w:val="es-ES"/>
        </w:rPr>
        <w:t xml:space="preserve"> l</w:t>
      </w:r>
      <w:r w:rsidR="008A242D" w:rsidRPr="003A47F0">
        <w:rPr>
          <w:lang w:val="es-ES"/>
        </w:rPr>
        <w:t>eyes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>en su forma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8A242D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8A242D" w:rsidRPr="003A47F0">
        <w:rPr>
          <w:lang w:val="es-ES"/>
        </w:rPr>
        <w:t>a</w:t>
      </w:r>
      <w:r w:rsidR="003F7A44" w:rsidRPr="003A47F0">
        <w:rPr>
          <w:lang w:val="es-ES"/>
        </w:rPr>
        <w:t xml:space="preserve"> (</w:t>
      </w:r>
      <w:r w:rsidR="002B2CB6" w:rsidRPr="003A47F0">
        <w:rPr>
          <w:lang w:val="es-ES"/>
        </w:rPr>
        <w:t xml:space="preserve">en lo sucesivo, </w:t>
      </w:r>
      <w:r w:rsidR="008A242D" w:rsidRPr="003A47F0">
        <w:rPr>
          <w:lang w:val="es-ES"/>
        </w:rPr>
        <w:t>Ley de atención de salud</w:t>
      </w:r>
      <w:r w:rsidR="002B2CB6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3F7A44" w:rsidRPr="003A47F0">
        <w:rPr>
          <w:lang w:val="es-ES"/>
        </w:rPr>
        <w:t>se promulgó</w:t>
      </w:r>
      <w:r w:rsidR="008A242D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1 </w:t>
      </w:r>
      <w:r w:rsidR="008A242D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8A242D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8A242D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 xml:space="preserve">de </w:t>
      </w:r>
      <w:r w:rsidR="000A47FE" w:rsidRPr="003A47F0">
        <w:rPr>
          <w:lang w:val="es-ES"/>
        </w:rPr>
        <w:t xml:space="preserve">2004 </w:t>
      </w:r>
      <w:r w:rsidR="008A242D" w:rsidRPr="003A47F0">
        <w:rPr>
          <w:lang w:val="es-ES"/>
        </w:rPr>
        <w:t>y entró en vigor el</w:t>
      </w:r>
      <w:r w:rsidR="000A47FE" w:rsidRPr="003A47F0">
        <w:rPr>
          <w:lang w:val="es-ES"/>
        </w:rPr>
        <w:t xml:space="preserve"> 1 </w:t>
      </w:r>
      <w:r w:rsidR="008A242D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2005. </w:t>
      </w:r>
      <w:r w:rsidR="008A242D" w:rsidRPr="003A47F0">
        <w:rPr>
          <w:lang w:val="es-ES"/>
        </w:rPr>
        <w:t>Las disposic</w:t>
      </w:r>
      <w:r w:rsidR="000A47FE" w:rsidRPr="003A47F0">
        <w:rPr>
          <w:lang w:val="es-ES"/>
        </w:rPr>
        <w:t>ion</w:t>
      </w:r>
      <w:r w:rsidR="008A242D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8A242D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</w:t>
      </w:r>
      <w:r w:rsidR="008A242D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8A242D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8A242D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8A24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6 </w:t>
      </w:r>
      <w:r w:rsidR="008A242D" w:rsidRPr="003A47F0">
        <w:rPr>
          <w:lang w:val="es-ES"/>
        </w:rPr>
        <w:t xml:space="preserve">de </w:t>
      </w:r>
      <w:r w:rsidR="002B2CB6" w:rsidRPr="003A47F0">
        <w:rPr>
          <w:lang w:val="es-ES"/>
        </w:rPr>
        <w:t>dicha</w:t>
      </w:r>
      <w:r w:rsidR="008A242D" w:rsidRPr="003A47F0">
        <w:rPr>
          <w:lang w:val="es-ES"/>
        </w:rPr>
        <w:t xml:space="preserve"> </w:t>
      </w:r>
      <w:r w:rsidR="000416DF" w:rsidRPr="003A47F0">
        <w:rPr>
          <w:lang w:val="es-ES"/>
        </w:rPr>
        <w:t>ley</w:t>
      </w:r>
      <w:r w:rsidR="008A242D" w:rsidRPr="003A47F0">
        <w:rPr>
          <w:lang w:val="es-ES"/>
        </w:rPr>
        <w:t xml:space="preserve"> versan sobre la</w:t>
      </w:r>
      <w:r w:rsidR="000A47FE" w:rsidRPr="003A47F0">
        <w:rPr>
          <w:lang w:val="es-ES"/>
        </w:rPr>
        <w:t xml:space="preserve"> in</w:t>
      </w:r>
      <w:r w:rsidR="008A242D" w:rsidRPr="003A47F0">
        <w:rPr>
          <w:lang w:val="es-ES"/>
        </w:rPr>
        <w:t xml:space="preserve">formación </w:t>
      </w:r>
      <w:r w:rsidR="002B2CB6" w:rsidRPr="003A47F0">
        <w:rPr>
          <w:lang w:val="es-ES"/>
        </w:rPr>
        <w:t xml:space="preserve">de los pacientes </w:t>
      </w:r>
      <w:r w:rsidR="008A242D" w:rsidRPr="003A47F0">
        <w:rPr>
          <w:lang w:val="es-ES"/>
        </w:rPr>
        <w:t xml:space="preserve">y </w:t>
      </w:r>
      <w:r w:rsidR="002B2CB6" w:rsidRPr="003A47F0">
        <w:rPr>
          <w:lang w:val="es-ES"/>
        </w:rPr>
        <w:t>la obtención d</w:t>
      </w:r>
      <w:r w:rsidR="008A242D" w:rsidRPr="003A47F0">
        <w:rPr>
          <w:lang w:val="es-ES"/>
        </w:rPr>
        <w:t>el consentimiento</w:t>
      </w:r>
      <w:r w:rsidR="000A47FE" w:rsidRPr="003A47F0">
        <w:rPr>
          <w:lang w:val="es-ES"/>
        </w:rPr>
        <w:t xml:space="preserve"> inform</w:t>
      </w:r>
      <w:r w:rsidR="008A242D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8A242D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2B2CB6" w:rsidRPr="003A47F0">
        <w:rPr>
          <w:lang w:val="es-ES"/>
        </w:rPr>
        <w:t>Con arreglo al</w:t>
      </w:r>
      <w:r w:rsidR="007C4D18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7C4D18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7C4D18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7C4D18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>6</w:t>
      </w:r>
      <w:r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7C4D18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7C4D18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1, </w:t>
      </w:r>
      <w:r w:rsidR="002B2CB6" w:rsidRPr="003A47F0">
        <w:rPr>
          <w:lang w:val="es-ES"/>
        </w:rPr>
        <w:t>los profesionales</w:t>
      </w:r>
      <w:r w:rsidR="007C4D18" w:rsidRPr="003A47F0">
        <w:rPr>
          <w:lang w:val="es-ES"/>
        </w:rPr>
        <w:t xml:space="preserve"> sanitario</w:t>
      </w:r>
      <w:r w:rsidR="002B2CB6" w:rsidRPr="003A47F0">
        <w:rPr>
          <w:lang w:val="es-ES"/>
        </w:rPr>
        <w:t>s</w:t>
      </w:r>
      <w:r w:rsidR="0080520D" w:rsidRPr="003A47F0">
        <w:rPr>
          <w:lang w:val="es-ES"/>
        </w:rPr>
        <w:t xml:space="preserve"> </w:t>
      </w:r>
      <w:r w:rsidR="007C4D18" w:rsidRPr="003A47F0">
        <w:rPr>
          <w:lang w:val="es-ES"/>
        </w:rPr>
        <w:t>tiene</w:t>
      </w:r>
      <w:r w:rsidR="002D2018" w:rsidRPr="003A47F0">
        <w:rPr>
          <w:lang w:val="es-ES"/>
        </w:rPr>
        <w:t>n</w:t>
      </w:r>
      <w:r w:rsidR="007C4D18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oblig</w:t>
      </w:r>
      <w:r w:rsidR="007C4D18" w:rsidRPr="003A47F0">
        <w:rPr>
          <w:lang w:val="es-ES"/>
        </w:rPr>
        <w:t>ación de</w:t>
      </w:r>
      <w:r w:rsidR="000A47FE" w:rsidRPr="003A47F0">
        <w:rPr>
          <w:lang w:val="es-ES"/>
        </w:rPr>
        <w:t xml:space="preserve"> </w:t>
      </w:r>
      <w:r w:rsidR="002D2018" w:rsidRPr="003A47F0">
        <w:rPr>
          <w:lang w:val="es-ES"/>
        </w:rPr>
        <w:t>ofrecer información sobre</w:t>
      </w:r>
      <w:r w:rsidR="007C4D18" w:rsidRPr="003A47F0">
        <w:rPr>
          <w:lang w:val="es-ES"/>
        </w:rPr>
        <w:t xml:space="preserve"> la naturaleza, l</w:t>
      </w:r>
      <w:r w:rsidR="002D2018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2D2018" w:rsidRPr="003A47F0">
        <w:rPr>
          <w:lang w:val="es-ES"/>
        </w:rPr>
        <w:t>utilidad, las consecuencias</w:t>
      </w:r>
      <w:r w:rsidR="000A47FE" w:rsidRPr="003A47F0">
        <w:rPr>
          <w:lang w:val="es-ES"/>
        </w:rPr>
        <w:t xml:space="preserve"> </w:t>
      </w:r>
      <w:r w:rsidR="007C4D18" w:rsidRPr="003A47F0">
        <w:rPr>
          <w:lang w:val="es-ES"/>
        </w:rPr>
        <w:t>y los riesgos</w:t>
      </w:r>
      <w:r w:rsidR="002D2018" w:rsidRPr="003A47F0">
        <w:rPr>
          <w:lang w:val="es-ES"/>
        </w:rPr>
        <w:t xml:space="preserve"> de</w:t>
      </w:r>
      <w:r w:rsidR="007C4D18" w:rsidRPr="003A47F0">
        <w:rPr>
          <w:lang w:val="es-ES"/>
        </w:rPr>
        <w:t xml:space="preserve"> la prestación de atención sanitaria</w:t>
      </w:r>
      <w:r w:rsidR="000A47FE" w:rsidRPr="003A47F0">
        <w:rPr>
          <w:lang w:val="es-ES"/>
        </w:rPr>
        <w:t xml:space="preserve">, </w:t>
      </w:r>
      <w:r w:rsidR="002D2018" w:rsidRPr="003A47F0">
        <w:rPr>
          <w:lang w:val="es-ES"/>
        </w:rPr>
        <w:t xml:space="preserve">así como sobre </w:t>
      </w:r>
      <w:r w:rsidR="007C4D18" w:rsidRPr="003A47F0">
        <w:rPr>
          <w:lang w:val="es-ES"/>
        </w:rPr>
        <w:t>las alternativas a los procedimientos</w:t>
      </w:r>
      <w:r w:rsidR="000A47FE" w:rsidRPr="003A47F0">
        <w:rPr>
          <w:lang w:val="es-ES"/>
        </w:rPr>
        <w:t xml:space="preserve"> prop</w:t>
      </w:r>
      <w:r w:rsidR="007C4D18" w:rsidRPr="003A47F0">
        <w:rPr>
          <w:lang w:val="es-ES"/>
        </w:rPr>
        <w:t>ue</w:t>
      </w:r>
      <w:r w:rsidR="000A47FE" w:rsidRPr="003A47F0">
        <w:rPr>
          <w:lang w:val="es-ES"/>
        </w:rPr>
        <w:t>s</w:t>
      </w:r>
      <w:r w:rsidR="007C4D18" w:rsidRPr="003A47F0">
        <w:rPr>
          <w:lang w:val="es-ES"/>
        </w:rPr>
        <w:t>tos</w:t>
      </w:r>
      <w:r w:rsidR="000A47FE" w:rsidRPr="003A47F0">
        <w:rPr>
          <w:lang w:val="es-ES"/>
        </w:rPr>
        <w:t xml:space="preserve"> </w:t>
      </w:r>
      <w:r w:rsidR="007C4D18" w:rsidRPr="003A47F0">
        <w:rPr>
          <w:lang w:val="es-ES"/>
        </w:rPr>
        <w:t xml:space="preserve">y </w:t>
      </w:r>
      <w:r w:rsidR="002D2018" w:rsidRPr="003A47F0">
        <w:rPr>
          <w:lang w:val="es-ES"/>
        </w:rPr>
        <w:t>las consecuencias previsibles en caso</w:t>
      </w:r>
      <w:r w:rsidR="000A47FE" w:rsidRPr="003A47F0">
        <w:rPr>
          <w:lang w:val="es-ES"/>
        </w:rPr>
        <w:t xml:space="preserve"> </w:t>
      </w:r>
      <w:r w:rsidR="007C4D18" w:rsidRPr="003A47F0">
        <w:rPr>
          <w:lang w:val="es-ES"/>
        </w:rPr>
        <w:t>de rechaz</w:t>
      </w:r>
      <w:r w:rsidR="002D2018" w:rsidRPr="003A47F0">
        <w:rPr>
          <w:lang w:val="es-ES"/>
        </w:rPr>
        <w:t>o,</w:t>
      </w:r>
      <w:r w:rsidR="0080520D" w:rsidRPr="003A47F0">
        <w:rPr>
          <w:lang w:val="es-ES"/>
        </w:rPr>
        <w:t xml:space="preserve"> salvo indicación contraria de la presente </w:t>
      </w:r>
      <w:r w:rsidR="000416DF" w:rsidRPr="003A47F0">
        <w:rPr>
          <w:lang w:val="es-ES"/>
        </w:rPr>
        <w:t>ley</w:t>
      </w:r>
      <w:r w:rsidR="002D2018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2D2018" w:rsidRPr="003A47F0">
        <w:rPr>
          <w:lang w:val="es-ES"/>
        </w:rPr>
        <w:t>L</w:t>
      </w:r>
      <w:r w:rsidR="0080520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obliga</w:t>
      </w:r>
      <w:r w:rsidR="0080520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0520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0520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inform</w:t>
      </w:r>
      <w:r w:rsidR="0080520D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80520D" w:rsidRPr="003A47F0">
        <w:rPr>
          <w:lang w:val="es-ES"/>
        </w:rPr>
        <w:t>se</w:t>
      </w:r>
      <w:r w:rsidR="000A47FE" w:rsidRPr="003A47F0">
        <w:rPr>
          <w:lang w:val="es-ES"/>
        </w:rPr>
        <w:t xml:space="preserve"> apli</w:t>
      </w:r>
      <w:r w:rsidR="0080520D" w:rsidRPr="003A47F0">
        <w:rPr>
          <w:lang w:val="es-ES"/>
        </w:rPr>
        <w:t>ca, entre otras, a la</w:t>
      </w:r>
      <w:r w:rsidR="000A47FE" w:rsidRPr="003A47F0">
        <w:rPr>
          <w:lang w:val="es-ES"/>
        </w:rPr>
        <w:t xml:space="preserve"> person</w:t>
      </w:r>
      <w:r w:rsidR="0080520D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80520D" w:rsidRPr="003A47F0">
        <w:rPr>
          <w:lang w:val="es-ES"/>
        </w:rPr>
        <w:t xml:space="preserve">que va a recibir la atención de salud o a </w:t>
      </w:r>
      <w:r w:rsidR="002D2018" w:rsidRPr="003A47F0">
        <w:rPr>
          <w:lang w:val="es-ES"/>
        </w:rPr>
        <w:t>la que ella</w:t>
      </w:r>
      <w:r w:rsidR="000A47FE" w:rsidRPr="003A47F0">
        <w:rPr>
          <w:lang w:val="es-ES"/>
        </w:rPr>
        <w:t xml:space="preserve"> de</w:t>
      </w:r>
      <w:r w:rsidR="002D2018" w:rsidRPr="003A47F0">
        <w:rPr>
          <w:lang w:val="es-ES"/>
        </w:rPr>
        <w:t>signe</w:t>
      </w:r>
      <w:r w:rsidR="0080520D" w:rsidRPr="003A47F0">
        <w:rPr>
          <w:lang w:val="es-ES"/>
        </w:rPr>
        <w:t xml:space="preserve"> o</w:t>
      </w:r>
      <w:r w:rsidR="003F7A44" w:rsidRPr="003A47F0">
        <w:rPr>
          <w:lang w:val="es-ES"/>
        </w:rPr>
        <w:t xml:space="preserve"> a</w:t>
      </w:r>
      <w:r w:rsidR="000A47FE" w:rsidRPr="003A47F0">
        <w:rPr>
          <w:lang w:val="es-ES"/>
        </w:rPr>
        <w:t xml:space="preserve"> </w:t>
      </w:r>
      <w:r w:rsidR="0080520D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representa</w:t>
      </w:r>
      <w:r w:rsidR="0080520D" w:rsidRPr="003A47F0">
        <w:rPr>
          <w:lang w:val="es-ES"/>
        </w:rPr>
        <w:t xml:space="preserve">nte </w:t>
      </w:r>
      <w:r w:rsidR="00A82879" w:rsidRPr="003A47F0">
        <w:rPr>
          <w:lang w:val="es-ES"/>
        </w:rPr>
        <w:t>legal</w:t>
      </w:r>
      <w:r w:rsidR="000A47FE" w:rsidRPr="003A47F0">
        <w:rPr>
          <w:lang w:val="es-ES"/>
        </w:rPr>
        <w:t xml:space="preserve"> o</w:t>
      </w:r>
      <w:r w:rsidR="0080520D" w:rsidRPr="003A47F0">
        <w:rPr>
          <w:lang w:val="es-ES"/>
        </w:rPr>
        <w:t xml:space="preserve"> tutor</w:t>
      </w:r>
      <w:r w:rsidR="000A47FE" w:rsidRPr="003A47F0">
        <w:rPr>
          <w:lang w:val="es-ES"/>
        </w:rPr>
        <w:t xml:space="preserve">, </w:t>
      </w:r>
      <w:r w:rsidR="002D2018" w:rsidRPr="003A47F0">
        <w:rPr>
          <w:lang w:val="es-ES"/>
        </w:rPr>
        <w:t>en el caso de un</w:t>
      </w:r>
      <w:r w:rsidR="00A82879" w:rsidRPr="003A47F0">
        <w:rPr>
          <w:lang w:val="es-ES"/>
        </w:rPr>
        <w:t xml:space="preserve"> menor </w:t>
      </w:r>
      <w:r w:rsidR="000A47FE" w:rsidRPr="003A47F0">
        <w:rPr>
          <w:lang w:val="es-ES"/>
        </w:rPr>
        <w:t>d</w:t>
      </w:r>
      <w:r w:rsidR="00A82879" w:rsidRPr="003A47F0">
        <w:rPr>
          <w:lang w:val="es-ES"/>
        </w:rPr>
        <w:t>e edad</w:t>
      </w:r>
      <w:r w:rsidR="002D2018" w:rsidRPr="003A47F0">
        <w:rPr>
          <w:lang w:val="es-ES"/>
        </w:rPr>
        <w:t xml:space="preserve"> o de una persona que</w:t>
      </w:r>
      <w:r w:rsidR="000A47FE" w:rsidRPr="003A47F0">
        <w:rPr>
          <w:lang w:val="es-ES"/>
        </w:rPr>
        <w:t xml:space="preserve"> </w:t>
      </w:r>
      <w:r w:rsidR="00A82879" w:rsidRPr="003A47F0">
        <w:rPr>
          <w:lang w:val="es-ES"/>
        </w:rPr>
        <w:t xml:space="preserve">ha sido </w:t>
      </w:r>
      <w:r w:rsidR="000A47FE" w:rsidRPr="003A47F0">
        <w:rPr>
          <w:lang w:val="es-ES"/>
        </w:rPr>
        <w:t>priv</w:t>
      </w:r>
      <w:r w:rsidR="00A8287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82879" w:rsidRPr="003A47F0">
        <w:rPr>
          <w:lang w:val="es-ES"/>
        </w:rPr>
        <w:t>a de su</w:t>
      </w:r>
      <w:r w:rsidR="000A47FE" w:rsidRPr="003A47F0">
        <w:rPr>
          <w:lang w:val="es-ES"/>
        </w:rPr>
        <w:t xml:space="preserve"> capaci</w:t>
      </w:r>
      <w:r w:rsidR="00A82879" w:rsidRPr="003A47F0">
        <w:rPr>
          <w:lang w:val="es-ES"/>
        </w:rPr>
        <w:t>dad para</w:t>
      </w:r>
      <w:r w:rsidR="000A47FE" w:rsidRPr="003A47F0">
        <w:rPr>
          <w:lang w:val="es-ES"/>
        </w:rPr>
        <w:t xml:space="preserve"> e</w:t>
      </w:r>
      <w:r w:rsidR="00A82879" w:rsidRPr="003A47F0">
        <w:rPr>
          <w:lang w:val="es-ES"/>
        </w:rPr>
        <w:t>j</w:t>
      </w:r>
      <w:r w:rsidR="000A47FE" w:rsidRPr="003A47F0">
        <w:rPr>
          <w:lang w:val="es-ES"/>
        </w:rPr>
        <w:t>ecut</w:t>
      </w:r>
      <w:r w:rsidR="00A82879" w:rsidRPr="003A47F0">
        <w:rPr>
          <w:lang w:val="es-ES"/>
        </w:rPr>
        <w:t>ar</w:t>
      </w:r>
      <w:r w:rsidR="000A47FE" w:rsidRPr="003A47F0">
        <w:rPr>
          <w:lang w:val="es-ES"/>
        </w:rPr>
        <w:t xml:space="preserve"> </w:t>
      </w:r>
      <w:r w:rsidR="00A82879" w:rsidRPr="003A47F0">
        <w:rPr>
          <w:lang w:val="es-ES"/>
        </w:rPr>
        <w:t>actos jurídicos</w:t>
      </w:r>
      <w:r w:rsidR="00D6580D" w:rsidRPr="003A47F0">
        <w:rPr>
          <w:lang w:val="es-ES"/>
        </w:rPr>
        <w:t xml:space="preserve"> o que</w:t>
      </w:r>
      <w:r w:rsidR="000A47FE" w:rsidRPr="003A47F0">
        <w:rPr>
          <w:lang w:val="es-ES"/>
        </w:rPr>
        <w:t xml:space="preserve"> </w:t>
      </w:r>
      <w:r w:rsidR="00A82879" w:rsidRPr="003A47F0">
        <w:rPr>
          <w:lang w:val="es-ES"/>
        </w:rPr>
        <w:t>tiene una capacidad</w:t>
      </w:r>
      <w:r w:rsidR="000A47FE" w:rsidRPr="003A47F0">
        <w:rPr>
          <w:lang w:val="es-ES"/>
        </w:rPr>
        <w:t xml:space="preserve"> restri</w:t>
      </w:r>
      <w:r w:rsidR="00A82879" w:rsidRPr="003A47F0">
        <w:rPr>
          <w:lang w:val="es-ES"/>
        </w:rPr>
        <w:t>ngida para ejecutarlos o no puede otorgar su consentimiento</w:t>
      </w:r>
      <w:r w:rsidR="000A47FE" w:rsidRPr="003A47F0">
        <w:rPr>
          <w:lang w:val="es-ES"/>
        </w:rPr>
        <w:t xml:space="preserve"> inform</w:t>
      </w:r>
      <w:r w:rsidR="00A8287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82879" w:rsidRPr="003A47F0">
        <w:rPr>
          <w:lang w:val="es-ES"/>
        </w:rPr>
        <w:t>o de manera</w:t>
      </w:r>
      <w:r w:rsidR="000A47FE" w:rsidRPr="003A47F0">
        <w:rPr>
          <w:lang w:val="es-ES"/>
        </w:rPr>
        <w:t xml:space="preserve"> apropia</w:t>
      </w:r>
      <w:r w:rsidR="00A82879" w:rsidRPr="003A47F0">
        <w:rPr>
          <w:lang w:val="es-ES"/>
        </w:rPr>
        <w:t>da</w:t>
      </w:r>
      <w:r w:rsidR="000A47FE" w:rsidRPr="003A47F0">
        <w:rPr>
          <w:lang w:val="es-ES"/>
        </w:rPr>
        <w:t xml:space="preserve">. </w:t>
      </w:r>
      <w:r w:rsidR="00D6580D" w:rsidRPr="003A47F0">
        <w:rPr>
          <w:lang w:val="es-ES"/>
        </w:rPr>
        <w:t>De c</w:t>
      </w:r>
      <w:r w:rsidR="00A82879" w:rsidRPr="003A47F0">
        <w:rPr>
          <w:lang w:val="es-ES"/>
        </w:rPr>
        <w:t>on</w:t>
      </w:r>
      <w:r w:rsidR="00D6580D" w:rsidRPr="003A47F0">
        <w:rPr>
          <w:lang w:val="es-ES"/>
        </w:rPr>
        <w:t>formidad con el</w:t>
      </w:r>
      <w:r w:rsidR="000A47FE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A82879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A82879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A82879" w:rsidRPr="003A47F0">
        <w:rPr>
          <w:lang w:val="es-ES"/>
        </w:rPr>
        <w:t>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>6</w:t>
      </w:r>
      <w:r w:rsidR="00846C1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A82879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A82879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2, </w:t>
      </w:r>
      <w:r w:rsidR="00A82879" w:rsidRPr="003A47F0">
        <w:rPr>
          <w:lang w:val="es-ES"/>
        </w:rPr>
        <w:t xml:space="preserve">el trabajador médico </w:t>
      </w:r>
      <w:r w:rsidR="00D6580D" w:rsidRPr="003A47F0">
        <w:rPr>
          <w:lang w:val="es-ES"/>
        </w:rPr>
        <w:t>ha de facilitar</w:t>
      </w:r>
      <w:r w:rsidR="00A82879" w:rsidRPr="003A47F0">
        <w:rPr>
          <w:lang w:val="es-ES"/>
        </w:rPr>
        <w:t xml:space="preserve"> una información</w:t>
      </w:r>
      <w:r w:rsidR="000A47FE" w:rsidRPr="003A47F0">
        <w:rPr>
          <w:lang w:val="es-ES"/>
        </w:rPr>
        <w:t xml:space="preserve"> comp</w:t>
      </w:r>
      <w:r w:rsidR="00D6580D" w:rsidRPr="003A47F0">
        <w:rPr>
          <w:lang w:val="es-ES"/>
        </w:rPr>
        <w:t>leta, respetuosa</w:t>
      </w:r>
      <w:r w:rsidR="00AD7B11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>sin</w:t>
      </w:r>
      <w:r w:rsidR="000A47FE" w:rsidRPr="003A47F0">
        <w:rPr>
          <w:lang w:val="es-ES"/>
        </w:rPr>
        <w:t xml:space="preserve"> </w:t>
      </w:r>
      <w:r w:rsidR="00D6580D" w:rsidRPr="003A47F0">
        <w:rPr>
          <w:lang w:val="es-ES"/>
        </w:rPr>
        <w:t>p</w:t>
      </w:r>
      <w:r w:rsidR="000A47FE" w:rsidRPr="003A47F0">
        <w:rPr>
          <w:lang w:val="es-ES"/>
        </w:rPr>
        <w:t>resi</w:t>
      </w:r>
      <w:r w:rsidR="00AD7B11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AD7B11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D6580D" w:rsidRPr="003A47F0">
        <w:rPr>
          <w:lang w:val="es-ES"/>
        </w:rPr>
        <w:t>a fin de que el interesado tenga</w:t>
      </w:r>
      <w:r w:rsidR="00AD7B11" w:rsidRPr="003A47F0">
        <w:rPr>
          <w:lang w:val="es-ES"/>
        </w:rPr>
        <w:t xml:space="preserve"> tiempo</w:t>
      </w:r>
      <w:r w:rsidR="000A47FE" w:rsidRPr="003A47F0">
        <w:rPr>
          <w:lang w:val="es-ES"/>
        </w:rPr>
        <w:t xml:space="preserve"> suficient</w:t>
      </w:r>
      <w:r w:rsidR="00AD7B11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>para</w:t>
      </w:r>
      <w:r w:rsidR="00D6580D" w:rsidRPr="003A47F0">
        <w:rPr>
          <w:lang w:val="es-ES"/>
        </w:rPr>
        <w:t xml:space="preserve"> o</w:t>
      </w:r>
      <w:r w:rsidR="000A47FE" w:rsidRPr="003A47F0">
        <w:rPr>
          <w:lang w:val="es-ES"/>
        </w:rPr>
        <w:t>t</w:t>
      </w:r>
      <w:r w:rsidR="00D6580D" w:rsidRPr="003A47F0">
        <w:rPr>
          <w:lang w:val="es-ES"/>
        </w:rPr>
        <w:t>o</w:t>
      </w:r>
      <w:r w:rsidR="00AD7B11" w:rsidRPr="003A47F0">
        <w:rPr>
          <w:lang w:val="es-ES"/>
        </w:rPr>
        <w:t>r</w:t>
      </w:r>
      <w:r w:rsidR="00D6580D" w:rsidRPr="003A47F0">
        <w:rPr>
          <w:lang w:val="es-ES"/>
        </w:rPr>
        <w:t>gar o negar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>libremente</w:t>
      </w:r>
      <w:r w:rsidR="000A47FE" w:rsidRPr="003A47F0">
        <w:rPr>
          <w:lang w:val="es-ES"/>
        </w:rPr>
        <w:t xml:space="preserve"> </w:t>
      </w:r>
      <w:r w:rsidR="00D6580D" w:rsidRPr="003A47F0">
        <w:rPr>
          <w:lang w:val="es-ES"/>
        </w:rPr>
        <w:t>su</w:t>
      </w:r>
      <w:r w:rsidR="00AD7B11" w:rsidRPr="003A47F0">
        <w:rPr>
          <w:lang w:val="es-ES"/>
        </w:rPr>
        <w:t xml:space="preserve"> consentimiento </w:t>
      </w:r>
      <w:r w:rsidR="000A47FE" w:rsidRPr="003A47F0">
        <w:rPr>
          <w:lang w:val="es-ES"/>
        </w:rPr>
        <w:t>inform</w:t>
      </w:r>
      <w:r w:rsidR="00AD7B1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AD7B11" w:rsidRPr="003A47F0">
        <w:rPr>
          <w:lang w:val="es-ES"/>
        </w:rPr>
        <w:t>o y de un modo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>a</w:t>
      </w:r>
      <w:r w:rsidR="001733BB" w:rsidRPr="003A47F0">
        <w:rPr>
          <w:lang w:val="es-ES"/>
        </w:rPr>
        <w:t xml:space="preserve">propiado </w:t>
      </w:r>
      <w:r w:rsidR="00AD7B11" w:rsidRPr="003A47F0">
        <w:rPr>
          <w:lang w:val="es-ES"/>
        </w:rPr>
        <w:t xml:space="preserve">a </w:t>
      </w:r>
      <w:r w:rsidR="003F7A44" w:rsidRPr="003A47F0">
        <w:rPr>
          <w:lang w:val="es-ES"/>
        </w:rPr>
        <w:t xml:space="preserve">la </w:t>
      </w:r>
      <w:r w:rsidR="00D6580D" w:rsidRPr="003A47F0">
        <w:rPr>
          <w:lang w:val="es-ES"/>
        </w:rPr>
        <w:t>madurez</w:t>
      </w:r>
      <w:r w:rsidR="00AD7B11" w:rsidRPr="003A47F0">
        <w:rPr>
          <w:lang w:val="es-ES"/>
        </w:rPr>
        <w:t xml:space="preserve"> </w:t>
      </w:r>
      <w:r w:rsidR="000A47FE" w:rsidRPr="003A47F0">
        <w:rPr>
          <w:lang w:val="es-ES"/>
        </w:rPr>
        <w:t>intelectual</w:t>
      </w:r>
      <w:r w:rsidR="003F7A44" w:rsidRPr="003A47F0">
        <w:rPr>
          <w:lang w:val="es-ES"/>
        </w:rPr>
        <w:t xml:space="preserve"> y</w:t>
      </w:r>
      <w:r w:rsidR="00AD7B11" w:rsidRPr="003A47F0">
        <w:rPr>
          <w:lang w:val="es-ES"/>
        </w:rPr>
        <w:t xml:space="preserve"> </w:t>
      </w:r>
      <w:r w:rsidR="001733BB" w:rsidRPr="003A47F0">
        <w:rPr>
          <w:lang w:val="es-ES"/>
        </w:rPr>
        <w:t>a</w:t>
      </w:r>
      <w:r w:rsidR="003F7A44" w:rsidRPr="003A47F0">
        <w:rPr>
          <w:lang w:val="es-ES"/>
        </w:rPr>
        <w:t xml:space="preserve">l estado de </w:t>
      </w:r>
      <w:r w:rsidR="00AD7B11" w:rsidRPr="003A47F0">
        <w:rPr>
          <w:lang w:val="es-ES"/>
        </w:rPr>
        <w:t>sa</w:t>
      </w:r>
      <w:r w:rsidR="003F7A44" w:rsidRPr="003A47F0">
        <w:rPr>
          <w:lang w:val="es-ES"/>
        </w:rPr>
        <w:t>lud</w:t>
      </w:r>
      <w:r w:rsidR="00AD7B11" w:rsidRPr="003A47F0">
        <w:rPr>
          <w:lang w:val="es-ES"/>
        </w:rPr>
        <w:t xml:space="preserve"> de</w:t>
      </w:r>
      <w:r w:rsidR="00D6580D" w:rsidRPr="003A47F0">
        <w:rPr>
          <w:lang w:val="es-ES"/>
        </w:rPr>
        <w:t>l</w:t>
      </w:r>
      <w:r w:rsidR="000A47FE" w:rsidRPr="003A47F0">
        <w:rPr>
          <w:lang w:val="es-ES"/>
        </w:rPr>
        <w:t xml:space="preserve"> in</w:t>
      </w:r>
      <w:r w:rsidR="00D6580D" w:rsidRPr="003A47F0">
        <w:rPr>
          <w:lang w:val="es-ES"/>
        </w:rPr>
        <w:t>te</w:t>
      </w:r>
      <w:r w:rsidR="00AD7B11" w:rsidRPr="003A47F0">
        <w:rPr>
          <w:lang w:val="es-ES"/>
        </w:rPr>
        <w:t>r</w:t>
      </w:r>
      <w:r w:rsidR="00D6580D" w:rsidRPr="003A47F0">
        <w:rPr>
          <w:lang w:val="es-ES"/>
        </w:rPr>
        <w:t>es</w:t>
      </w:r>
      <w:r w:rsidR="00AD7B11" w:rsidRPr="003A47F0">
        <w:rPr>
          <w:lang w:val="es-ES"/>
        </w:rPr>
        <w:t>ad</w:t>
      </w:r>
      <w:r w:rsidR="00D6580D" w:rsidRPr="003A47F0">
        <w:rPr>
          <w:lang w:val="es-ES"/>
        </w:rPr>
        <w:t>o</w:t>
      </w:r>
      <w:r w:rsidR="00AD7B11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 xml:space="preserve">En virtud del </w:t>
      </w:r>
      <w:r w:rsidR="00846C19" w:rsidRPr="003A47F0">
        <w:rPr>
          <w:lang w:val="es-ES"/>
        </w:rPr>
        <w:t>art</w:t>
      </w:r>
      <w:r w:rsidR="00AD7B11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AD7B11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AD7B11" w:rsidRPr="003A47F0">
        <w:rPr>
          <w:lang w:val="es-ES"/>
        </w:rPr>
        <w:t>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>6</w:t>
      </w:r>
      <w:r w:rsidR="00846C19" w:rsidRPr="003A47F0">
        <w:rPr>
          <w:lang w:val="es-ES"/>
        </w:rPr>
        <w:t>, p</w:t>
      </w:r>
      <w:r w:rsidR="00AD7B11" w:rsidRPr="003A47F0">
        <w:rPr>
          <w:lang w:val="es-ES"/>
        </w:rPr>
        <w:t>ár</w:t>
      </w:r>
      <w:r w:rsidR="00846C19" w:rsidRPr="003A47F0">
        <w:rPr>
          <w:lang w:val="es-ES"/>
        </w:rPr>
        <w:t>ra</w:t>
      </w:r>
      <w:r w:rsidR="00AD7B11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3, </w:t>
      </w:r>
      <w:r w:rsidR="00AD7B11" w:rsidRPr="003A47F0">
        <w:rPr>
          <w:lang w:val="es-ES"/>
        </w:rPr>
        <w:t xml:space="preserve">todo el que tenga derecho a ser informado tendrá también derecho a rechazar </w:t>
      </w:r>
      <w:smartTag w:uri="urn:schemas-microsoft-com:office:smarttags" w:element="PersonName">
        <w:smartTagPr>
          <w:attr w:name="ProductID" w:val="la informaci￳n. Se"/>
        </w:smartTagPr>
        <w:r w:rsidR="00AD7B1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</w:t>
        </w:r>
        <w:r w:rsidR="00AD7B11" w:rsidRPr="003A47F0">
          <w:rPr>
            <w:lang w:val="es-ES"/>
          </w:rPr>
          <w:t>formación</w:t>
        </w:r>
        <w:r w:rsidR="000A47FE" w:rsidRPr="003A47F0">
          <w:rPr>
            <w:lang w:val="es-ES"/>
          </w:rPr>
          <w:t>.</w:t>
        </w:r>
        <w:r w:rsidR="00AD7B11" w:rsidRPr="003A47F0">
          <w:rPr>
            <w:lang w:val="es-ES"/>
          </w:rPr>
          <w:t xml:space="preserve"> Se</w:t>
        </w:r>
      </w:smartTag>
      <w:r w:rsidR="00AD7B11" w:rsidRPr="003A47F0">
        <w:rPr>
          <w:lang w:val="es-ES"/>
        </w:rPr>
        <w:t xml:space="preserve"> hará constar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 xml:space="preserve">por escrito </w:t>
      </w:r>
      <w:r w:rsidR="003F7A44" w:rsidRPr="003A47F0">
        <w:rPr>
          <w:lang w:val="es-ES"/>
        </w:rPr>
        <w:t>la negativa</w:t>
      </w:r>
      <w:r w:rsidR="00AD7B11" w:rsidRPr="003A47F0">
        <w:rPr>
          <w:lang w:val="es-ES"/>
        </w:rPr>
        <w:t xml:space="preserve"> a recibir </w:t>
      </w:r>
      <w:smartTag w:uri="urn:schemas-microsoft-com:office:smarttags" w:element="PersonName">
        <w:smartTagPr>
          <w:attr w:name="ProductID" w:val="la informaci￳n. Seg￺n"/>
        </w:smartTagPr>
        <w:r w:rsidR="00AD7B1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in</w:t>
        </w:r>
        <w:r w:rsidR="00AD7B11" w:rsidRPr="003A47F0">
          <w:rPr>
            <w:lang w:val="es-ES"/>
          </w:rPr>
          <w:t>formación</w:t>
        </w:r>
        <w:r w:rsidR="000A47FE" w:rsidRPr="003A47F0">
          <w:rPr>
            <w:lang w:val="es-ES"/>
          </w:rPr>
          <w:t xml:space="preserve">. </w:t>
        </w:r>
        <w:r w:rsidR="00AD7B11" w:rsidRPr="003A47F0">
          <w:rPr>
            <w:lang w:val="es-ES"/>
          </w:rPr>
          <w:t>Según</w:t>
        </w:r>
      </w:smartTag>
      <w:r w:rsidR="00AD7B11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</w:t>
      </w:r>
      <w:r w:rsidR="00AD7B11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AD7B11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AD7B11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AD7B1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6</w:t>
      </w:r>
      <w:r w:rsidR="00AD7B1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AD7B11" w:rsidRPr="003A47F0">
        <w:rPr>
          <w:lang w:val="es-ES"/>
        </w:rPr>
        <w:t>ár</w:t>
      </w:r>
      <w:r w:rsidR="000A47FE" w:rsidRPr="003A47F0">
        <w:rPr>
          <w:lang w:val="es-ES"/>
        </w:rPr>
        <w:t>ra</w:t>
      </w:r>
      <w:r w:rsidR="001F6079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4, </w:t>
      </w:r>
      <w:r w:rsidR="001F6079" w:rsidRPr="003A47F0">
        <w:rPr>
          <w:lang w:val="es-ES"/>
        </w:rPr>
        <w:t xml:space="preserve">el consentimiento </w:t>
      </w:r>
      <w:r w:rsidR="000A47FE" w:rsidRPr="003A47F0">
        <w:rPr>
          <w:lang w:val="es-ES"/>
        </w:rPr>
        <w:t>inform</w:t>
      </w:r>
      <w:r w:rsidR="001F607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F6079" w:rsidRPr="003A47F0">
        <w:rPr>
          <w:lang w:val="es-ES"/>
        </w:rPr>
        <w:t>o e</w:t>
      </w:r>
      <w:r w:rsidR="00986E45" w:rsidRPr="003A47F0">
        <w:rPr>
          <w:lang w:val="es-ES"/>
        </w:rPr>
        <w:t>quivale a una autorización y debe ir</w:t>
      </w:r>
      <w:r w:rsidR="000A47FE" w:rsidRPr="003A47F0">
        <w:rPr>
          <w:lang w:val="es-ES"/>
        </w:rPr>
        <w:t xml:space="preserve"> preced</w:t>
      </w:r>
      <w:r w:rsidR="001F6079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D06266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F6079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</w:t>
      </w:r>
      <w:r w:rsidR="001F6079" w:rsidRPr="003A47F0">
        <w:rPr>
          <w:lang w:val="es-ES"/>
        </w:rPr>
        <w:t>formación, en cumplimiento de la Ley</w:t>
      </w:r>
      <w:r w:rsidR="00986E45" w:rsidRPr="003A47F0">
        <w:rPr>
          <w:lang w:val="es-ES"/>
        </w:rPr>
        <w:t xml:space="preserve"> de atención de salud</w:t>
      </w:r>
      <w:r w:rsidR="000A47FE" w:rsidRPr="003A47F0">
        <w:rPr>
          <w:lang w:val="es-ES"/>
        </w:rPr>
        <w:t xml:space="preserve">. </w:t>
      </w:r>
      <w:r w:rsidR="001F6079" w:rsidRPr="003A47F0">
        <w:rPr>
          <w:lang w:val="es-ES"/>
        </w:rPr>
        <w:t>El consentimiento i</w:t>
      </w:r>
      <w:r w:rsidR="000A47FE" w:rsidRPr="003A47F0">
        <w:rPr>
          <w:lang w:val="es-ES"/>
        </w:rPr>
        <w:t>nform</w:t>
      </w:r>
      <w:r w:rsidR="001F607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F6079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F6079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1F6079" w:rsidRPr="003A47F0">
        <w:rPr>
          <w:lang w:val="es-ES"/>
        </w:rPr>
        <w:t>obligatorio,</w:t>
      </w:r>
      <w:r w:rsidR="00986E45" w:rsidRPr="003A47F0">
        <w:rPr>
          <w:lang w:val="es-ES"/>
        </w:rPr>
        <w:t xml:space="preserve"> por tanto</w:t>
      </w:r>
      <w:r w:rsidR="00D06266" w:rsidRPr="003A47F0">
        <w:rPr>
          <w:lang w:val="es-ES"/>
        </w:rPr>
        <w:t>,</w:t>
      </w:r>
      <w:r w:rsidR="001F6079" w:rsidRPr="003A47F0">
        <w:rPr>
          <w:lang w:val="es-ES"/>
        </w:rPr>
        <w:t xml:space="preserve"> en </w:t>
      </w:r>
      <w:r w:rsidR="00986E45" w:rsidRPr="003A47F0">
        <w:rPr>
          <w:lang w:val="es-ES"/>
        </w:rPr>
        <w:t xml:space="preserve">todos </w:t>
      </w:r>
      <w:r w:rsidR="001F6079" w:rsidRPr="003A47F0">
        <w:rPr>
          <w:lang w:val="es-ES"/>
        </w:rPr>
        <w:t>los casos de</w:t>
      </w:r>
      <w:r w:rsidR="000A47FE" w:rsidRPr="003A47F0">
        <w:rPr>
          <w:lang w:val="es-ES"/>
        </w:rPr>
        <w:t xml:space="preserve"> </w:t>
      </w:r>
      <w:r w:rsidR="001F6079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1F607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F607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n. </w:t>
      </w:r>
      <w:r w:rsidR="001F6079" w:rsidRPr="003A47F0">
        <w:rPr>
          <w:lang w:val="es-ES"/>
        </w:rPr>
        <w:t xml:space="preserve">Todo </w:t>
      </w:r>
      <w:r w:rsidR="004954D5" w:rsidRPr="003A47F0">
        <w:rPr>
          <w:lang w:val="es-ES"/>
        </w:rPr>
        <w:t>aqu</w:t>
      </w:r>
      <w:r w:rsidR="001F6079" w:rsidRPr="003A47F0">
        <w:rPr>
          <w:lang w:val="es-ES"/>
        </w:rPr>
        <w:t>el que tenga derecho a dar su consentimiento</w:t>
      </w:r>
      <w:r w:rsidR="000A47FE" w:rsidRPr="003A47F0">
        <w:rPr>
          <w:lang w:val="es-ES"/>
        </w:rPr>
        <w:t xml:space="preserve"> inform</w:t>
      </w:r>
      <w:r w:rsidR="001F607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F6079" w:rsidRPr="003A47F0">
        <w:rPr>
          <w:lang w:val="es-ES"/>
        </w:rPr>
        <w:t>o, tiene también derecho a retirarlo libremente en cualquier momento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3</w:t>
      </w:r>
      <w:r w:rsidR="00CA1792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8D4BA4" w:rsidRPr="003A47F0">
        <w:rPr>
          <w:lang w:val="es-ES"/>
        </w:rPr>
        <w:t>La disposición del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8D4BA4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8D4BA4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8D4BA4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40 </w:t>
      </w:r>
      <w:r w:rsidR="008D4BA4" w:rsidRPr="003A47F0">
        <w:rPr>
          <w:lang w:val="es-ES"/>
        </w:rPr>
        <w:t xml:space="preserve">de la mencionada </w:t>
      </w:r>
      <w:r w:rsidR="00424F4B" w:rsidRPr="003A47F0">
        <w:rPr>
          <w:lang w:val="es-ES"/>
        </w:rPr>
        <w:t xml:space="preserve">ley </w:t>
      </w:r>
      <w:r w:rsidR="008D4BA4" w:rsidRPr="003A47F0">
        <w:rPr>
          <w:lang w:val="es-ES"/>
        </w:rPr>
        <w:t>reza así</w:t>
      </w:r>
      <w:r w:rsidR="000A47FE" w:rsidRPr="003A47F0">
        <w:rPr>
          <w:lang w:val="es-ES"/>
        </w:rPr>
        <w:t>:</w:t>
      </w:r>
    </w:p>
    <w:p w:rsidR="000A47FE" w:rsidRPr="003A47F0" w:rsidRDefault="00424F4B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>"</w:t>
      </w:r>
      <w:r w:rsidR="008D4BA4" w:rsidRPr="003A47F0">
        <w:rPr>
          <w:lang w:val="es-ES"/>
        </w:rPr>
        <w:t>Es</w:t>
      </w:r>
      <w:r w:rsidR="000A47FE" w:rsidRPr="003A47F0">
        <w:rPr>
          <w:lang w:val="es-ES"/>
        </w:rPr>
        <w:t>teriliza</w:t>
      </w:r>
      <w:r w:rsidR="008D4BA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D4BA4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</w:p>
    <w:p w:rsidR="000A47FE" w:rsidRPr="003A47F0" w:rsidRDefault="000A47FE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  <w:t>1)</w:t>
      </w:r>
      <w:r w:rsidR="005A4A88" w:rsidRPr="003A47F0">
        <w:rPr>
          <w:lang w:val="es-ES"/>
        </w:rPr>
        <w:tab/>
      </w:r>
      <w:r w:rsidR="008D4BA4" w:rsidRPr="003A47F0">
        <w:rPr>
          <w:lang w:val="es-ES"/>
        </w:rPr>
        <w:t xml:space="preserve">A los efectos de </w:t>
      </w:r>
      <w:r w:rsidR="00986E45" w:rsidRPr="003A47F0">
        <w:rPr>
          <w:lang w:val="es-ES"/>
        </w:rPr>
        <w:t>l</w:t>
      </w:r>
      <w:r w:rsidR="008D4BA4" w:rsidRPr="003A47F0">
        <w:rPr>
          <w:lang w:val="es-ES"/>
        </w:rPr>
        <w:t xml:space="preserve">a </w:t>
      </w:r>
      <w:r w:rsidR="00986E45" w:rsidRPr="003A47F0">
        <w:rPr>
          <w:lang w:val="es-ES"/>
        </w:rPr>
        <w:t xml:space="preserve">presente </w:t>
      </w:r>
      <w:r w:rsidR="00424F4B" w:rsidRPr="003A47F0">
        <w:rPr>
          <w:lang w:val="es-ES"/>
        </w:rPr>
        <w:t>ley</w:t>
      </w:r>
      <w:r w:rsidR="008D4BA4" w:rsidRPr="003A47F0">
        <w:rPr>
          <w:lang w:val="es-ES"/>
        </w:rPr>
        <w:t xml:space="preserve">, </w:t>
      </w:r>
      <w:r w:rsidR="005019E0" w:rsidRPr="003A47F0">
        <w:rPr>
          <w:lang w:val="es-ES"/>
        </w:rPr>
        <w:t>se entiende por</w:t>
      </w:r>
      <w:r w:rsidRPr="003A47F0">
        <w:rPr>
          <w:lang w:val="es-ES"/>
        </w:rPr>
        <w:t xml:space="preserve"> </w:t>
      </w:r>
      <w:r w:rsidR="008D4BA4" w:rsidRPr="003A47F0">
        <w:rPr>
          <w:lang w:val="es-ES"/>
        </w:rPr>
        <w:t>e</w:t>
      </w:r>
      <w:r w:rsidRPr="003A47F0">
        <w:rPr>
          <w:lang w:val="es-ES"/>
        </w:rPr>
        <w:t>steriliza</w:t>
      </w:r>
      <w:r w:rsidR="008D4BA4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8D4BA4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8D4BA4" w:rsidRPr="003A47F0">
        <w:rPr>
          <w:lang w:val="es-ES"/>
        </w:rPr>
        <w:t>la</w:t>
      </w:r>
      <w:r w:rsidRPr="003A47F0">
        <w:rPr>
          <w:lang w:val="es-ES"/>
        </w:rPr>
        <w:t xml:space="preserve"> </w:t>
      </w:r>
      <w:r w:rsidR="005019E0" w:rsidRPr="003A47F0">
        <w:rPr>
          <w:lang w:val="es-ES"/>
        </w:rPr>
        <w:t>supresión</w:t>
      </w:r>
      <w:r w:rsidRPr="003A47F0">
        <w:rPr>
          <w:lang w:val="es-ES"/>
        </w:rPr>
        <w:t xml:space="preserve"> </w:t>
      </w:r>
      <w:r w:rsidR="008D4BA4" w:rsidRPr="003A47F0">
        <w:rPr>
          <w:lang w:val="es-ES"/>
        </w:rPr>
        <w:t>de</w:t>
      </w:r>
      <w:r w:rsidR="005019E0" w:rsidRPr="003A47F0">
        <w:rPr>
          <w:lang w:val="es-ES"/>
        </w:rPr>
        <w:t>finitiva de</w:t>
      </w:r>
      <w:r w:rsidR="008D4BA4" w:rsidRPr="003A47F0">
        <w:rPr>
          <w:lang w:val="es-ES"/>
        </w:rPr>
        <w:t xml:space="preserve"> la</w:t>
      </w:r>
      <w:r w:rsidRPr="003A47F0">
        <w:rPr>
          <w:lang w:val="es-ES"/>
        </w:rPr>
        <w:t xml:space="preserve"> </w:t>
      </w:r>
      <w:r w:rsidR="005019E0" w:rsidRPr="003A47F0">
        <w:rPr>
          <w:lang w:val="es-ES"/>
        </w:rPr>
        <w:t>capacidad de procrear</w:t>
      </w:r>
      <w:r w:rsidRPr="003A47F0">
        <w:rPr>
          <w:lang w:val="es-ES"/>
        </w:rPr>
        <w:t xml:space="preserve"> </w:t>
      </w:r>
      <w:r w:rsidR="008D4BA4" w:rsidRPr="003A47F0">
        <w:rPr>
          <w:lang w:val="es-ES"/>
        </w:rPr>
        <w:t>sin ext</w:t>
      </w:r>
      <w:r w:rsidR="003F7A44" w:rsidRPr="003A47F0">
        <w:rPr>
          <w:lang w:val="es-ES"/>
        </w:rPr>
        <w:t>irpar</w:t>
      </w:r>
      <w:r w:rsidR="008D4BA4" w:rsidRPr="003A47F0">
        <w:rPr>
          <w:lang w:val="es-ES"/>
        </w:rPr>
        <w:t xml:space="preserve"> o lesionar los órganos sexuales</w:t>
      </w:r>
      <w:r w:rsidRPr="003A47F0">
        <w:rPr>
          <w:lang w:val="es-ES"/>
        </w:rPr>
        <w:t>.</w:t>
      </w:r>
    </w:p>
    <w:p w:rsidR="000A47FE" w:rsidRPr="003A47F0" w:rsidRDefault="000A47FE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  <w:t>2</w:t>
      </w:r>
      <w:r w:rsidR="005A4A88" w:rsidRPr="003A47F0">
        <w:rPr>
          <w:lang w:val="es-ES"/>
        </w:rPr>
        <w:t>)</w:t>
      </w:r>
      <w:r w:rsidR="005A4A88" w:rsidRPr="003A47F0">
        <w:rPr>
          <w:lang w:val="es-ES"/>
        </w:rPr>
        <w:tab/>
      </w:r>
      <w:r w:rsidR="008D4BA4" w:rsidRPr="003A47F0">
        <w:rPr>
          <w:lang w:val="es-ES"/>
        </w:rPr>
        <w:t>La es</w:t>
      </w:r>
      <w:r w:rsidRPr="003A47F0">
        <w:rPr>
          <w:lang w:val="es-ES"/>
        </w:rPr>
        <w:t>teriliza</w:t>
      </w:r>
      <w:r w:rsidR="008D4BA4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8D4BA4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8D4BA4" w:rsidRPr="003A47F0">
        <w:rPr>
          <w:lang w:val="es-ES"/>
        </w:rPr>
        <w:t xml:space="preserve">solo puede practicarse tras una solicitud </w:t>
      </w:r>
      <w:r w:rsidR="005019E0" w:rsidRPr="003A47F0">
        <w:rPr>
          <w:lang w:val="es-ES"/>
        </w:rPr>
        <w:t xml:space="preserve">presentada por </w:t>
      </w:r>
      <w:r w:rsidR="008D4BA4" w:rsidRPr="003A47F0">
        <w:rPr>
          <w:lang w:val="es-ES"/>
        </w:rPr>
        <w:t>escrit</w:t>
      </w:r>
      <w:r w:rsidR="005019E0" w:rsidRPr="003A47F0">
        <w:rPr>
          <w:lang w:val="es-ES"/>
        </w:rPr>
        <w:t>o</w:t>
      </w:r>
      <w:r w:rsidR="008D4BA4" w:rsidRPr="003A47F0">
        <w:rPr>
          <w:lang w:val="es-ES"/>
        </w:rPr>
        <w:t xml:space="preserve"> y la firma de un consentimiento</w:t>
      </w:r>
      <w:r w:rsidRPr="003A47F0">
        <w:rPr>
          <w:lang w:val="es-ES"/>
        </w:rPr>
        <w:t xml:space="preserve"> inform</w:t>
      </w:r>
      <w:r w:rsidR="008D4BA4" w:rsidRPr="003A47F0">
        <w:rPr>
          <w:lang w:val="es-ES"/>
        </w:rPr>
        <w:t>a</w:t>
      </w:r>
      <w:r w:rsidRPr="003A47F0">
        <w:rPr>
          <w:lang w:val="es-ES"/>
        </w:rPr>
        <w:t>d</w:t>
      </w:r>
      <w:r w:rsidR="008D4BA4" w:rsidRPr="003A47F0">
        <w:rPr>
          <w:lang w:val="es-ES"/>
        </w:rPr>
        <w:t>o, fruto de la información impartida a la</w:t>
      </w:r>
      <w:r w:rsidRPr="003A47F0">
        <w:rPr>
          <w:lang w:val="es-ES"/>
        </w:rPr>
        <w:t xml:space="preserve"> person</w:t>
      </w:r>
      <w:r w:rsidR="008D4BA4" w:rsidRPr="003A47F0">
        <w:rPr>
          <w:lang w:val="es-ES"/>
        </w:rPr>
        <w:t>a con plena</w:t>
      </w:r>
      <w:r w:rsidRPr="003A47F0">
        <w:rPr>
          <w:lang w:val="es-ES"/>
        </w:rPr>
        <w:t xml:space="preserve"> capa</w:t>
      </w:r>
      <w:r w:rsidR="008D4BA4" w:rsidRPr="003A47F0">
        <w:rPr>
          <w:lang w:val="es-ES"/>
        </w:rPr>
        <w:t xml:space="preserve">cidad </w:t>
      </w:r>
      <w:r w:rsidR="005019E0" w:rsidRPr="003A47F0">
        <w:rPr>
          <w:lang w:val="es-ES"/>
        </w:rPr>
        <w:t xml:space="preserve">jurídica </w:t>
      </w:r>
      <w:r w:rsidRPr="003A47F0">
        <w:rPr>
          <w:lang w:val="es-ES"/>
        </w:rPr>
        <w:t>o</w:t>
      </w:r>
      <w:r w:rsidR="008D4BA4" w:rsidRPr="003A47F0">
        <w:rPr>
          <w:lang w:val="es-ES"/>
        </w:rPr>
        <w:t xml:space="preserve"> </w:t>
      </w:r>
      <w:r w:rsidR="00FC4286" w:rsidRPr="003A47F0">
        <w:rPr>
          <w:lang w:val="es-ES"/>
        </w:rPr>
        <w:t xml:space="preserve">a </w:t>
      </w:r>
      <w:r w:rsidR="005019E0" w:rsidRPr="003A47F0">
        <w:rPr>
          <w:lang w:val="es-ES"/>
        </w:rPr>
        <w:t>petición del tutor (presentada por escrito) de una</w:t>
      </w:r>
      <w:r w:rsidRPr="003A47F0">
        <w:rPr>
          <w:lang w:val="es-ES"/>
        </w:rPr>
        <w:t xml:space="preserve"> person</w:t>
      </w:r>
      <w:r w:rsidR="00FC4286" w:rsidRPr="003A47F0">
        <w:rPr>
          <w:lang w:val="es-ES"/>
        </w:rPr>
        <w:t>a incapaz de otorgar el consentimiento</w:t>
      </w:r>
      <w:r w:rsidRPr="003A47F0">
        <w:rPr>
          <w:lang w:val="es-ES"/>
        </w:rPr>
        <w:t xml:space="preserve"> inform</w:t>
      </w:r>
      <w:r w:rsidR="00FC4286" w:rsidRPr="003A47F0">
        <w:rPr>
          <w:lang w:val="es-ES"/>
        </w:rPr>
        <w:t>a</w:t>
      </w:r>
      <w:r w:rsidRPr="003A47F0">
        <w:rPr>
          <w:lang w:val="es-ES"/>
        </w:rPr>
        <w:t>d</w:t>
      </w:r>
      <w:r w:rsidR="00FC4286" w:rsidRPr="003A47F0">
        <w:rPr>
          <w:lang w:val="es-ES"/>
        </w:rPr>
        <w:t xml:space="preserve">o </w:t>
      </w:r>
      <w:r w:rsidRPr="003A47F0">
        <w:rPr>
          <w:lang w:val="es-ES"/>
        </w:rPr>
        <w:t>o</w:t>
      </w:r>
      <w:r w:rsidR="00FC4286" w:rsidRPr="003A47F0">
        <w:rPr>
          <w:lang w:val="es-ES"/>
        </w:rPr>
        <w:t xml:space="preserve"> en cumplimiento de un fallo judicial</w:t>
      </w:r>
      <w:r w:rsidRPr="003A47F0">
        <w:rPr>
          <w:lang w:val="es-ES"/>
        </w:rPr>
        <w:t xml:space="preserve"> </w:t>
      </w:r>
      <w:r w:rsidR="00FC4286" w:rsidRPr="003A47F0">
        <w:rPr>
          <w:lang w:val="es-ES"/>
        </w:rPr>
        <w:t>solicitado al tribunal por su</w:t>
      </w:r>
      <w:r w:rsidRPr="003A47F0">
        <w:rPr>
          <w:lang w:val="es-ES"/>
        </w:rPr>
        <w:t xml:space="preserve"> representa</w:t>
      </w:r>
      <w:r w:rsidR="00FC4286" w:rsidRPr="003A47F0">
        <w:rPr>
          <w:lang w:val="es-ES"/>
        </w:rPr>
        <w:t>n</w:t>
      </w:r>
      <w:r w:rsidRPr="003A47F0">
        <w:rPr>
          <w:lang w:val="es-ES"/>
        </w:rPr>
        <w:t>te</w:t>
      </w:r>
      <w:r w:rsidR="00FC4286" w:rsidRPr="003A47F0">
        <w:rPr>
          <w:lang w:val="es-ES"/>
        </w:rPr>
        <w:t xml:space="preserve"> legal</w:t>
      </w:r>
      <w:r w:rsidRPr="003A47F0">
        <w:rPr>
          <w:lang w:val="es-ES"/>
        </w:rPr>
        <w:t>.</w:t>
      </w:r>
    </w:p>
    <w:p w:rsidR="000A47FE" w:rsidRPr="003A47F0" w:rsidRDefault="000A47FE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  <w:t>3)</w:t>
      </w:r>
      <w:r w:rsidR="005A4A88" w:rsidRPr="003A47F0">
        <w:rPr>
          <w:lang w:val="es-ES"/>
        </w:rPr>
        <w:tab/>
      </w:r>
      <w:r w:rsidR="00FC4286" w:rsidRPr="003A47F0">
        <w:rPr>
          <w:lang w:val="es-ES"/>
        </w:rPr>
        <w:t>La</w:t>
      </w:r>
      <w:r w:rsidRPr="003A47F0">
        <w:rPr>
          <w:lang w:val="es-ES"/>
        </w:rPr>
        <w:t xml:space="preserve"> in</w:t>
      </w:r>
      <w:r w:rsidR="00FC4286" w:rsidRPr="003A47F0">
        <w:rPr>
          <w:lang w:val="es-ES"/>
        </w:rPr>
        <w:t>formación previa a la firma del consentimiento</w:t>
      </w:r>
      <w:r w:rsidRPr="003A47F0">
        <w:rPr>
          <w:lang w:val="es-ES"/>
        </w:rPr>
        <w:t xml:space="preserve"> inform</w:t>
      </w:r>
      <w:r w:rsidR="00FC4286" w:rsidRPr="003A47F0">
        <w:rPr>
          <w:lang w:val="es-ES"/>
        </w:rPr>
        <w:t>a</w:t>
      </w:r>
      <w:r w:rsidRPr="003A47F0">
        <w:rPr>
          <w:lang w:val="es-ES"/>
        </w:rPr>
        <w:t>d</w:t>
      </w:r>
      <w:r w:rsidR="00FC4286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FC4286" w:rsidRPr="003A47F0">
        <w:rPr>
          <w:lang w:val="es-ES"/>
        </w:rPr>
        <w:t>de</w:t>
      </w:r>
      <w:r w:rsidRPr="003A47F0">
        <w:rPr>
          <w:lang w:val="es-ES"/>
        </w:rPr>
        <w:t xml:space="preserve">be </w:t>
      </w:r>
      <w:r w:rsidR="003F7A44" w:rsidRPr="003A47F0">
        <w:rPr>
          <w:lang w:val="es-ES"/>
        </w:rPr>
        <w:t>facilitarse</w:t>
      </w:r>
      <w:r w:rsidR="00FC4286" w:rsidRPr="003A47F0">
        <w:rPr>
          <w:lang w:val="es-ES"/>
        </w:rPr>
        <w:t xml:space="preserve"> en virtud de lo dispuesto en el </w:t>
      </w:r>
      <w:r w:rsidRPr="003A47F0">
        <w:rPr>
          <w:lang w:val="es-ES"/>
        </w:rPr>
        <w:t>p</w:t>
      </w:r>
      <w:r w:rsidR="003F7A44" w:rsidRPr="003A47F0">
        <w:rPr>
          <w:lang w:val="es-ES"/>
        </w:rPr>
        <w:t>árrafo 6</w:t>
      </w:r>
      <w:r w:rsidR="00FC4286" w:rsidRPr="003A47F0">
        <w:rPr>
          <w:lang w:val="es-ES"/>
        </w:rPr>
        <w:t>, apartado</w:t>
      </w:r>
      <w:r w:rsidRPr="003A47F0">
        <w:rPr>
          <w:lang w:val="es-ES"/>
        </w:rPr>
        <w:t xml:space="preserve"> 2</w:t>
      </w:r>
      <w:r w:rsidR="00247454" w:rsidRPr="003A47F0">
        <w:rPr>
          <w:lang w:val="es-ES"/>
        </w:rPr>
        <w:t>, según las m</w:t>
      </w:r>
      <w:r w:rsidR="00D06266" w:rsidRPr="003A47F0">
        <w:rPr>
          <w:lang w:val="es-ES"/>
        </w:rPr>
        <w:t>odalidades previstas por la ley</w:t>
      </w:r>
      <w:r w:rsidRPr="003A47F0">
        <w:rPr>
          <w:lang w:val="es-ES"/>
        </w:rPr>
        <w:t xml:space="preserve"> </w:t>
      </w:r>
      <w:r w:rsidR="00FC4286" w:rsidRPr="003A47F0">
        <w:rPr>
          <w:lang w:val="es-ES"/>
        </w:rPr>
        <w:t>y debe contener</w:t>
      </w:r>
      <w:r w:rsidRPr="003A47F0">
        <w:rPr>
          <w:lang w:val="es-ES"/>
        </w:rPr>
        <w:t xml:space="preserve"> </w:t>
      </w:r>
      <w:r w:rsidR="003F7A44" w:rsidRPr="003A47F0">
        <w:rPr>
          <w:lang w:val="es-ES"/>
        </w:rPr>
        <w:t>datos</w:t>
      </w:r>
      <w:r w:rsidRPr="003A47F0">
        <w:rPr>
          <w:lang w:val="es-ES"/>
        </w:rPr>
        <w:t xml:space="preserve"> </w:t>
      </w:r>
      <w:r w:rsidR="00FC4286" w:rsidRPr="003A47F0">
        <w:rPr>
          <w:lang w:val="es-ES"/>
        </w:rPr>
        <w:t>s</w:t>
      </w:r>
      <w:r w:rsidRPr="003A47F0">
        <w:rPr>
          <w:lang w:val="es-ES"/>
        </w:rPr>
        <w:t>o</w:t>
      </w:r>
      <w:r w:rsidR="00FC4286" w:rsidRPr="003A47F0">
        <w:rPr>
          <w:lang w:val="es-ES"/>
        </w:rPr>
        <w:t>bre</w:t>
      </w:r>
      <w:r w:rsidR="00424F4B" w:rsidRPr="003A47F0">
        <w:rPr>
          <w:lang w:val="es-ES"/>
        </w:rPr>
        <w:t>:</w:t>
      </w:r>
    </w:p>
    <w:p w:rsidR="000A47FE" w:rsidRPr="003A47F0" w:rsidRDefault="00424F4B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a)</w:t>
      </w:r>
      <w:r w:rsidR="005A4A88" w:rsidRPr="003A47F0">
        <w:rPr>
          <w:lang w:val="es-ES"/>
        </w:rPr>
        <w:tab/>
      </w:r>
      <w:r w:rsidR="00247454" w:rsidRPr="003A47F0">
        <w:rPr>
          <w:lang w:val="es-ES"/>
        </w:rPr>
        <w:t>Los m</w:t>
      </w:r>
      <w:r w:rsidR="003F013A" w:rsidRPr="003A47F0">
        <w:rPr>
          <w:lang w:val="es-ES"/>
        </w:rPr>
        <w:t>étodos a</w:t>
      </w:r>
      <w:r w:rsidR="00846C19" w:rsidRPr="003A47F0">
        <w:rPr>
          <w:lang w:val="es-ES"/>
        </w:rPr>
        <w:t>lternativ</w:t>
      </w:r>
      <w:r w:rsidR="003F013A" w:rsidRPr="003A47F0">
        <w:rPr>
          <w:lang w:val="es-ES"/>
        </w:rPr>
        <w:t>os de anticon</w:t>
      </w:r>
      <w:r w:rsidR="000A47FE" w:rsidRPr="003A47F0">
        <w:rPr>
          <w:lang w:val="es-ES"/>
        </w:rPr>
        <w:t>cep</w:t>
      </w:r>
      <w:r w:rsidR="003F013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F013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F013A" w:rsidRPr="003A47F0">
        <w:rPr>
          <w:lang w:val="es-ES"/>
        </w:rPr>
        <w:t>y planificación</w:t>
      </w:r>
      <w:r w:rsidR="000A47FE" w:rsidRPr="003A47F0">
        <w:rPr>
          <w:lang w:val="es-ES"/>
        </w:rPr>
        <w:t xml:space="preserve"> </w:t>
      </w:r>
      <w:r w:rsidR="003F013A" w:rsidRPr="003A47F0">
        <w:rPr>
          <w:lang w:val="es-ES"/>
        </w:rPr>
        <w:t xml:space="preserve">de la </w:t>
      </w:r>
      <w:r w:rsidR="000A47FE" w:rsidRPr="003A47F0">
        <w:rPr>
          <w:lang w:val="es-ES"/>
        </w:rPr>
        <w:t>famil</w:t>
      </w:r>
      <w:r w:rsidR="003F013A" w:rsidRPr="003A47F0">
        <w:rPr>
          <w:lang w:val="es-ES"/>
        </w:rPr>
        <w:t>ia</w:t>
      </w:r>
      <w:r w:rsidR="000A47FE" w:rsidRPr="003A47F0">
        <w:rPr>
          <w:lang w:val="es-ES"/>
        </w:rPr>
        <w:t>;</w:t>
      </w:r>
    </w:p>
    <w:p w:rsidR="000A47FE" w:rsidRPr="003A47F0" w:rsidRDefault="00424F4B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b)</w:t>
      </w:r>
      <w:r w:rsidR="005A4A88" w:rsidRPr="003A47F0">
        <w:rPr>
          <w:lang w:val="es-ES"/>
        </w:rPr>
        <w:tab/>
      </w:r>
      <w:r w:rsidR="003F7A44" w:rsidRPr="003A47F0">
        <w:rPr>
          <w:lang w:val="es-ES"/>
        </w:rPr>
        <w:t>La p</w:t>
      </w:r>
      <w:r w:rsidR="00846C19" w:rsidRPr="003A47F0">
        <w:rPr>
          <w:lang w:val="es-ES"/>
        </w:rPr>
        <w:t>osib</w:t>
      </w:r>
      <w:r w:rsidR="003F7A44" w:rsidRPr="003A47F0">
        <w:rPr>
          <w:lang w:val="es-ES"/>
        </w:rPr>
        <w:t>i</w:t>
      </w:r>
      <w:r w:rsidR="00846C19" w:rsidRPr="003A47F0">
        <w:rPr>
          <w:lang w:val="es-ES"/>
        </w:rPr>
        <w:t>l</w:t>
      </w:r>
      <w:r w:rsidR="003F7A44" w:rsidRPr="003A47F0">
        <w:rPr>
          <w:lang w:val="es-ES"/>
        </w:rPr>
        <w:t>idad de que</w:t>
      </w:r>
      <w:r w:rsidR="00ED49DF" w:rsidRPr="003A47F0">
        <w:rPr>
          <w:lang w:val="es-ES"/>
        </w:rPr>
        <w:t xml:space="preserve"> se produzcan</w:t>
      </w:r>
      <w:r w:rsidR="000A47FE" w:rsidRPr="003A47F0">
        <w:rPr>
          <w:lang w:val="es-ES"/>
        </w:rPr>
        <w:t xml:space="preserve"> ca</w:t>
      </w:r>
      <w:r w:rsidR="00087067" w:rsidRPr="003A47F0">
        <w:rPr>
          <w:lang w:val="es-ES"/>
        </w:rPr>
        <w:t>mbio</w:t>
      </w:r>
      <w:r w:rsidR="00ED49DF" w:rsidRPr="003A47F0">
        <w:rPr>
          <w:lang w:val="es-ES"/>
        </w:rPr>
        <w:t>s</w:t>
      </w:r>
      <w:r w:rsidR="00087067" w:rsidRPr="003A47F0">
        <w:rPr>
          <w:lang w:val="es-ES"/>
        </w:rPr>
        <w:t xml:space="preserve"> en las</w:t>
      </w:r>
      <w:r w:rsidR="000A47FE" w:rsidRPr="003A47F0">
        <w:rPr>
          <w:lang w:val="es-ES"/>
        </w:rPr>
        <w:t xml:space="preserve"> circu</w:t>
      </w:r>
      <w:r w:rsidR="00087067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087067" w:rsidRPr="003A47F0">
        <w:rPr>
          <w:lang w:val="es-ES"/>
        </w:rPr>
        <w:t>ia</w:t>
      </w:r>
      <w:r w:rsidR="000A47FE" w:rsidRPr="003A47F0">
        <w:rPr>
          <w:lang w:val="es-ES"/>
        </w:rPr>
        <w:t xml:space="preserve">s </w:t>
      </w:r>
      <w:r w:rsidR="00087067" w:rsidRPr="003A47F0">
        <w:rPr>
          <w:lang w:val="es-ES"/>
        </w:rPr>
        <w:t xml:space="preserve">vitales </w:t>
      </w:r>
      <w:r w:rsidR="00ED49DF" w:rsidRPr="003A47F0">
        <w:rPr>
          <w:lang w:val="es-ES"/>
        </w:rPr>
        <w:t>que afecten a la</w:t>
      </w:r>
      <w:r w:rsidR="00087067" w:rsidRPr="003A47F0">
        <w:rPr>
          <w:lang w:val="es-ES"/>
        </w:rPr>
        <w:t xml:space="preserve"> </w:t>
      </w:r>
      <w:r w:rsidR="00ED49DF" w:rsidRPr="003A47F0">
        <w:rPr>
          <w:lang w:val="es-ES"/>
        </w:rPr>
        <w:t>petición</w:t>
      </w:r>
      <w:r w:rsidR="00087067" w:rsidRPr="003A47F0">
        <w:rPr>
          <w:lang w:val="es-ES"/>
        </w:rPr>
        <w:t xml:space="preserve"> de e</w:t>
      </w:r>
      <w:r w:rsidR="000A47FE" w:rsidRPr="003A47F0">
        <w:rPr>
          <w:lang w:val="es-ES"/>
        </w:rPr>
        <w:t>steriliza</w:t>
      </w:r>
      <w:r w:rsidR="0008706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87067" w:rsidRPr="003A47F0">
        <w:rPr>
          <w:lang w:val="es-ES"/>
        </w:rPr>
        <w:t>ó</w:t>
      </w:r>
      <w:r w:rsidR="000A47FE" w:rsidRPr="003A47F0">
        <w:rPr>
          <w:lang w:val="es-ES"/>
        </w:rPr>
        <w:t>n;</w:t>
      </w:r>
    </w:p>
    <w:p w:rsidR="000A47FE" w:rsidRPr="003A47F0" w:rsidRDefault="00424F4B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c)</w:t>
      </w:r>
      <w:r w:rsidR="005A4A88" w:rsidRPr="003A47F0">
        <w:rPr>
          <w:lang w:val="es-ES"/>
        </w:rPr>
        <w:tab/>
      </w:r>
      <w:r w:rsidR="00247454" w:rsidRPr="003A47F0">
        <w:rPr>
          <w:lang w:val="es-ES"/>
        </w:rPr>
        <w:t>Las c</w:t>
      </w:r>
      <w:r w:rsidR="000A47FE" w:rsidRPr="003A47F0">
        <w:rPr>
          <w:lang w:val="es-ES"/>
        </w:rPr>
        <w:t>onse</w:t>
      </w:r>
      <w:r w:rsidR="00087067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087067" w:rsidRPr="003A47F0">
        <w:rPr>
          <w:lang w:val="es-ES"/>
        </w:rPr>
        <w:t>ias</w:t>
      </w:r>
      <w:r w:rsidR="000A47FE" w:rsidRPr="003A47F0">
        <w:rPr>
          <w:lang w:val="es-ES"/>
        </w:rPr>
        <w:t xml:space="preserve"> </w:t>
      </w:r>
      <w:r w:rsidR="00087067" w:rsidRPr="003A47F0">
        <w:rPr>
          <w:lang w:val="es-ES"/>
        </w:rPr>
        <w:t>médicas de la</w:t>
      </w:r>
      <w:r w:rsidR="000A47FE" w:rsidRPr="003A47F0">
        <w:rPr>
          <w:lang w:val="es-ES"/>
        </w:rPr>
        <w:t xml:space="preserve"> </w:t>
      </w:r>
      <w:r w:rsidR="00087067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08706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8706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087067" w:rsidRPr="003A47F0">
        <w:rPr>
          <w:lang w:val="es-ES"/>
        </w:rPr>
        <w:t>cuya finalidad</w:t>
      </w:r>
      <w:r w:rsidR="000A47FE" w:rsidRPr="003A47F0">
        <w:rPr>
          <w:lang w:val="es-ES"/>
        </w:rPr>
        <w:t xml:space="preserve"> </w:t>
      </w:r>
      <w:r w:rsidR="00087067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087067" w:rsidRPr="003A47F0">
        <w:rPr>
          <w:lang w:val="es-ES"/>
        </w:rPr>
        <w:t>l</w:t>
      </w:r>
      <w:r w:rsidR="000A47FE" w:rsidRPr="003A47F0">
        <w:rPr>
          <w:lang w:val="es-ES"/>
        </w:rPr>
        <w:t>a p</w:t>
      </w:r>
      <w:r w:rsidR="00247454" w:rsidRPr="003A47F0">
        <w:rPr>
          <w:lang w:val="es-ES"/>
        </w:rPr>
        <w:t>é</w:t>
      </w:r>
      <w:r w:rsidR="000A47FE" w:rsidRPr="003A47F0">
        <w:rPr>
          <w:lang w:val="es-ES"/>
        </w:rPr>
        <w:t>r</w:t>
      </w:r>
      <w:r w:rsidR="00247454" w:rsidRPr="003A47F0">
        <w:rPr>
          <w:lang w:val="es-ES"/>
        </w:rPr>
        <w:t>dida</w:t>
      </w:r>
      <w:r w:rsidR="000A47FE" w:rsidRPr="003A47F0">
        <w:rPr>
          <w:lang w:val="es-ES"/>
        </w:rPr>
        <w:t xml:space="preserve"> </w:t>
      </w:r>
      <w:r w:rsidR="00087067" w:rsidRPr="003A47F0">
        <w:rPr>
          <w:lang w:val="es-ES"/>
        </w:rPr>
        <w:t>irreversible de la</w:t>
      </w:r>
      <w:r w:rsidR="000A47FE" w:rsidRPr="003A47F0">
        <w:rPr>
          <w:lang w:val="es-ES"/>
        </w:rPr>
        <w:t xml:space="preserve"> </w:t>
      </w:r>
      <w:r w:rsidR="00247454" w:rsidRPr="003A47F0">
        <w:rPr>
          <w:lang w:val="es-ES"/>
        </w:rPr>
        <w:t>capacidad de procreación</w:t>
      </w:r>
      <w:r w:rsidR="000A47FE" w:rsidRPr="003A47F0">
        <w:rPr>
          <w:lang w:val="es-ES"/>
        </w:rPr>
        <w:t>;</w:t>
      </w:r>
    </w:p>
    <w:p w:rsidR="000A47FE" w:rsidRPr="003A47F0" w:rsidRDefault="005A4A88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</w:r>
      <w:r w:rsidR="000A47FE" w:rsidRPr="003A47F0">
        <w:rPr>
          <w:lang w:val="es-ES"/>
        </w:rPr>
        <w:t>d)</w:t>
      </w:r>
      <w:r w:rsidRPr="003A47F0">
        <w:rPr>
          <w:lang w:val="es-ES"/>
        </w:rPr>
        <w:tab/>
      </w:r>
      <w:r w:rsidR="00ED49DF" w:rsidRPr="003A47F0">
        <w:rPr>
          <w:lang w:val="es-ES"/>
        </w:rPr>
        <w:t>El p</w:t>
      </w:r>
      <w:r w:rsidR="00846C19" w:rsidRPr="003A47F0">
        <w:rPr>
          <w:lang w:val="es-ES"/>
        </w:rPr>
        <w:t>osible</w:t>
      </w:r>
      <w:r w:rsidR="000A47FE" w:rsidRPr="003A47F0">
        <w:rPr>
          <w:lang w:val="es-ES"/>
        </w:rPr>
        <w:t xml:space="preserve"> fa</w:t>
      </w:r>
      <w:r w:rsidR="00087067" w:rsidRPr="003A47F0">
        <w:rPr>
          <w:lang w:val="es-ES"/>
        </w:rPr>
        <w:t>l</w:t>
      </w:r>
      <w:r w:rsidR="000A47FE" w:rsidRPr="003A47F0">
        <w:rPr>
          <w:lang w:val="es-ES"/>
        </w:rPr>
        <w:t>l</w:t>
      </w:r>
      <w:r w:rsidR="00087067" w:rsidRPr="003A47F0">
        <w:rPr>
          <w:lang w:val="es-ES"/>
        </w:rPr>
        <w:t>o de la</w:t>
      </w:r>
      <w:r w:rsidR="000A47FE" w:rsidRPr="003A47F0">
        <w:rPr>
          <w:lang w:val="es-ES"/>
        </w:rPr>
        <w:t xml:space="preserve"> </w:t>
      </w:r>
      <w:r w:rsidR="00087067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08706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87067" w:rsidRPr="003A47F0">
        <w:rPr>
          <w:lang w:val="es-ES"/>
        </w:rPr>
        <w:t>ó</w:t>
      </w:r>
      <w:r w:rsidR="000A47FE" w:rsidRPr="003A47F0">
        <w:rPr>
          <w:lang w:val="es-ES"/>
        </w:rPr>
        <w:t>n.</w:t>
      </w:r>
    </w:p>
    <w:p w:rsidR="000A47FE" w:rsidRPr="003A47F0" w:rsidRDefault="000A47FE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  <w:t>4)</w:t>
      </w:r>
      <w:r w:rsidR="005A4A88" w:rsidRPr="003A47F0">
        <w:rPr>
          <w:lang w:val="es-ES"/>
        </w:rPr>
        <w:tab/>
      </w:r>
      <w:r w:rsidR="00087067" w:rsidRPr="003A47F0">
        <w:rPr>
          <w:lang w:val="es-ES"/>
        </w:rPr>
        <w:t xml:space="preserve">La </w:t>
      </w:r>
      <w:r w:rsidR="00ED49DF" w:rsidRPr="003A47F0">
        <w:rPr>
          <w:lang w:val="es-ES"/>
        </w:rPr>
        <w:t>petición</w:t>
      </w:r>
      <w:r w:rsidR="00087067" w:rsidRPr="003A47F0">
        <w:rPr>
          <w:lang w:val="es-ES"/>
        </w:rPr>
        <w:t xml:space="preserve"> de</w:t>
      </w:r>
      <w:r w:rsidRPr="003A47F0">
        <w:rPr>
          <w:lang w:val="es-ES"/>
        </w:rPr>
        <w:t xml:space="preserve"> </w:t>
      </w:r>
      <w:r w:rsidR="00087067" w:rsidRPr="003A47F0">
        <w:rPr>
          <w:lang w:val="es-ES"/>
        </w:rPr>
        <w:t>e</w:t>
      </w:r>
      <w:r w:rsidRPr="003A47F0">
        <w:rPr>
          <w:lang w:val="es-ES"/>
        </w:rPr>
        <w:t>steriliza</w:t>
      </w:r>
      <w:r w:rsidR="00087067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087067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247454" w:rsidRPr="003A47F0">
        <w:rPr>
          <w:lang w:val="es-ES"/>
        </w:rPr>
        <w:t>debe</w:t>
      </w:r>
      <w:r w:rsidR="00087067" w:rsidRPr="003A47F0">
        <w:rPr>
          <w:lang w:val="es-ES"/>
        </w:rPr>
        <w:t xml:space="preserve"> presenta</w:t>
      </w:r>
      <w:r w:rsidR="00247454" w:rsidRPr="003A47F0">
        <w:rPr>
          <w:lang w:val="es-ES"/>
        </w:rPr>
        <w:t>rse</w:t>
      </w:r>
      <w:r w:rsidR="00EC4E3B" w:rsidRPr="003A47F0">
        <w:rPr>
          <w:lang w:val="es-ES"/>
        </w:rPr>
        <w:t xml:space="preserve"> </w:t>
      </w:r>
      <w:r w:rsidR="00ED49DF" w:rsidRPr="003A47F0">
        <w:rPr>
          <w:lang w:val="es-ES"/>
        </w:rPr>
        <w:t>en</w:t>
      </w:r>
      <w:r w:rsidR="00EC4E3B" w:rsidRPr="003A47F0">
        <w:rPr>
          <w:lang w:val="es-ES"/>
        </w:rPr>
        <w:t xml:space="preserve"> la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 xml:space="preserve">consulta </w:t>
      </w:r>
      <w:r w:rsidR="00ED49DF" w:rsidRPr="003A47F0">
        <w:rPr>
          <w:lang w:val="es-ES"/>
        </w:rPr>
        <w:t xml:space="preserve">médica </w:t>
      </w:r>
      <w:r w:rsidR="00EC4E3B" w:rsidRPr="003A47F0">
        <w:rPr>
          <w:lang w:val="es-ES"/>
        </w:rPr>
        <w:t>correspondiente. Si se trata de una mujer</w:t>
      </w:r>
      <w:r w:rsidR="00ED49DF" w:rsidRPr="003A47F0">
        <w:rPr>
          <w:lang w:val="es-ES"/>
        </w:rPr>
        <w:t>,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>la solicitud es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>examinada y la propia</w:t>
      </w:r>
      <w:r w:rsidRPr="003A47F0">
        <w:rPr>
          <w:lang w:val="es-ES"/>
        </w:rPr>
        <w:t xml:space="preserve"> </w:t>
      </w:r>
      <w:r w:rsidR="00ED49DF" w:rsidRPr="003A47F0">
        <w:rPr>
          <w:lang w:val="es-ES"/>
        </w:rPr>
        <w:t>interven</w:t>
      </w:r>
      <w:r w:rsidR="00EC4E3B" w:rsidRPr="003A47F0">
        <w:rPr>
          <w:lang w:val="es-ES"/>
        </w:rPr>
        <w:t>c</w:t>
      </w:r>
      <w:r w:rsidRPr="003A47F0">
        <w:rPr>
          <w:lang w:val="es-ES"/>
        </w:rPr>
        <w:t>i</w:t>
      </w:r>
      <w:r w:rsidR="00EC4E3B" w:rsidRPr="003A47F0">
        <w:rPr>
          <w:lang w:val="es-ES"/>
        </w:rPr>
        <w:t>ó</w:t>
      </w:r>
      <w:r w:rsidRPr="003A47F0">
        <w:rPr>
          <w:lang w:val="es-ES"/>
        </w:rPr>
        <w:t xml:space="preserve">n </w:t>
      </w:r>
      <w:r w:rsidR="00EC4E3B" w:rsidRPr="003A47F0">
        <w:rPr>
          <w:lang w:val="es-ES"/>
        </w:rPr>
        <w:t>es efectuada por un médico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>e</w:t>
      </w:r>
      <w:r w:rsidRPr="003A47F0">
        <w:rPr>
          <w:lang w:val="es-ES"/>
        </w:rPr>
        <w:t>speciali</w:t>
      </w:r>
      <w:r w:rsidR="00EC4E3B" w:rsidRPr="003A47F0">
        <w:rPr>
          <w:lang w:val="es-ES"/>
        </w:rPr>
        <w:t>sta en</w:t>
      </w:r>
      <w:r w:rsidRPr="003A47F0">
        <w:rPr>
          <w:lang w:val="es-ES"/>
        </w:rPr>
        <w:t xml:space="preserve"> g</w:t>
      </w:r>
      <w:r w:rsidR="00EC4E3B" w:rsidRPr="003A47F0">
        <w:rPr>
          <w:lang w:val="es-ES"/>
        </w:rPr>
        <w:t>i</w:t>
      </w:r>
      <w:r w:rsidRPr="003A47F0">
        <w:rPr>
          <w:lang w:val="es-ES"/>
        </w:rPr>
        <w:t>necolog</w:t>
      </w:r>
      <w:r w:rsidR="00EC4E3B" w:rsidRPr="003A47F0">
        <w:rPr>
          <w:lang w:val="es-ES"/>
        </w:rPr>
        <w:t>ía y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 xml:space="preserve">obstetricia y, si se trata de un hombre, la solicitud es examinada y </w:t>
      </w:r>
      <w:r w:rsidR="00ED49DF" w:rsidRPr="003A47F0">
        <w:rPr>
          <w:lang w:val="es-ES"/>
        </w:rPr>
        <w:t xml:space="preserve">la intervención </w:t>
      </w:r>
      <w:r w:rsidR="00EC4E3B" w:rsidRPr="003A47F0">
        <w:rPr>
          <w:lang w:val="es-ES"/>
        </w:rPr>
        <w:t>ejecutada por un médico especialista en</w:t>
      </w:r>
      <w:r w:rsidRPr="003A47F0">
        <w:rPr>
          <w:lang w:val="es-ES"/>
        </w:rPr>
        <w:t xml:space="preserve"> urolog</w:t>
      </w:r>
      <w:r w:rsidR="00EC4E3B" w:rsidRPr="003A47F0">
        <w:rPr>
          <w:lang w:val="es-ES"/>
        </w:rPr>
        <w:t>ía</w:t>
      </w:r>
      <w:r w:rsidRPr="003A47F0">
        <w:rPr>
          <w:lang w:val="es-ES"/>
        </w:rPr>
        <w:t>.</w:t>
      </w:r>
    </w:p>
    <w:p w:rsidR="000A47FE" w:rsidRPr="003A47F0" w:rsidRDefault="000A47FE" w:rsidP="0062777D">
      <w:pPr>
        <w:pStyle w:val="SingleTxtG"/>
        <w:ind w:left="1701"/>
        <w:rPr>
          <w:lang w:val="es-ES"/>
        </w:rPr>
      </w:pPr>
      <w:r w:rsidRPr="003A47F0">
        <w:rPr>
          <w:lang w:val="es-ES"/>
        </w:rPr>
        <w:tab/>
        <w:t>5)</w:t>
      </w:r>
      <w:r w:rsidR="005A4A88" w:rsidRPr="003A47F0">
        <w:rPr>
          <w:lang w:val="es-ES"/>
        </w:rPr>
        <w:tab/>
      </w:r>
      <w:r w:rsidR="00EC4E3B" w:rsidRPr="003A47F0">
        <w:rPr>
          <w:lang w:val="es-ES"/>
        </w:rPr>
        <w:t>La es</w:t>
      </w:r>
      <w:r w:rsidRPr="003A47F0">
        <w:rPr>
          <w:lang w:val="es-ES"/>
        </w:rPr>
        <w:t>teriliza</w:t>
      </w:r>
      <w:r w:rsidR="00EC4E3B" w:rsidRPr="003A47F0">
        <w:rPr>
          <w:lang w:val="es-ES"/>
        </w:rPr>
        <w:t>ción no puede practicar</w:t>
      </w:r>
      <w:r w:rsidR="00ED49DF" w:rsidRPr="003A47F0">
        <w:rPr>
          <w:lang w:val="es-ES"/>
        </w:rPr>
        <w:t>se</w:t>
      </w:r>
      <w:r w:rsidR="00EC4E3B" w:rsidRPr="003A47F0">
        <w:rPr>
          <w:lang w:val="es-ES"/>
        </w:rPr>
        <w:t xml:space="preserve"> hasta</w:t>
      </w:r>
      <w:r w:rsidRPr="003A47F0">
        <w:rPr>
          <w:lang w:val="es-ES"/>
        </w:rPr>
        <w:t xml:space="preserve"> 30 d</w:t>
      </w:r>
      <w:r w:rsidR="00EC4E3B" w:rsidRPr="003A47F0">
        <w:rPr>
          <w:lang w:val="es-ES"/>
        </w:rPr>
        <w:t>ía</w:t>
      </w:r>
      <w:r w:rsidRPr="003A47F0">
        <w:rPr>
          <w:lang w:val="es-ES"/>
        </w:rPr>
        <w:t xml:space="preserve">s </w:t>
      </w:r>
      <w:r w:rsidR="00EC4E3B" w:rsidRPr="003A47F0">
        <w:rPr>
          <w:lang w:val="es-ES"/>
        </w:rPr>
        <w:t>después de la</w:t>
      </w:r>
      <w:r w:rsidRPr="003A47F0">
        <w:rPr>
          <w:lang w:val="es-ES"/>
        </w:rPr>
        <w:t xml:space="preserve"> </w:t>
      </w:r>
      <w:r w:rsidR="00EC4E3B" w:rsidRPr="003A47F0">
        <w:rPr>
          <w:lang w:val="es-ES"/>
        </w:rPr>
        <w:t>firma del consentimiento informa</w:t>
      </w:r>
      <w:r w:rsidRPr="003A47F0">
        <w:rPr>
          <w:lang w:val="es-ES"/>
        </w:rPr>
        <w:t>d</w:t>
      </w:r>
      <w:r w:rsidR="00EC4E3B" w:rsidRPr="003A47F0">
        <w:rPr>
          <w:lang w:val="es-ES"/>
        </w:rPr>
        <w:t>o</w:t>
      </w:r>
      <w:r w:rsidR="00424F4B" w:rsidRPr="003A47F0">
        <w:rPr>
          <w:lang w:val="es-ES"/>
        </w:rPr>
        <w:t>."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EC4E3B" w:rsidRPr="003A47F0">
        <w:rPr>
          <w:lang w:val="es-ES"/>
        </w:rPr>
        <w:t xml:space="preserve">Habida cuenta de las citadas garantías jurídicas </w:t>
      </w:r>
      <w:r w:rsidR="00ED49DF" w:rsidRPr="003A47F0">
        <w:rPr>
          <w:lang w:val="es-ES"/>
        </w:rPr>
        <w:t>de</w:t>
      </w:r>
      <w:r w:rsidR="00EC4E3B" w:rsidRPr="003A47F0">
        <w:rPr>
          <w:lang w:val="es-ES"/>
        </w:rPr>
        <w:t xml:space="preserve"> prote</w:t>
      </w:r>
      <w:r w:rsidR="00ED49DF" w:rsidRPr="003A47F0">
        <w:rPr>
          <w:lang w:val="es-ES"/>
        </w:rPr>
        <w:t>cción de</w:t>
      </w:r>
      <w:r w:rsidR="00EC4E3B" w:rsidRPr="003A47F0">
        <w:rPr>
          <w:lang w:val="es-ES"/>
        </w:rPr>
        <w:t xml:space="preserve"> los derechos</w:t>
      </w:r>
      <w:r w:rsidR="000A47FE" w:rsidRPr="003A47F0">
        <w:rPr>
          <w:lang w:val="es-ES"/>
        </w:rPr>
        <w:t xml:space="preserve"> human</w:t>
      </w:r>
      <w:r w:rsidR="00EC4E3B" w:rsidRPr="003A47F0">
        <w:rPr>
          <w:lang w:val="es-ES"/>
        </w:rPr>
        <w:t xml:space="preserve">os y, entre ellas, </w:t>
      </w:r>
      <w:r w:rsidR="00ED49DF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protec</w:t>
      </w:r>
      <w:r w:rsidR="00EC4E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C4E3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C4E3B" w:rsidRPr="003A47F0">
        <w:rPr>
          <w:lang w:val="es-ES"/>
        </w:rPr>
        <w:t>contra la</w:t>
      </w:r>
      <w:r w:rsidR="000A47FE" w:rsidRPr="003A47F0">
        <w:rPr>
          <w:lang w:val="es-ES"/>
        </w:rPr>
        <w:t xml:space="preserve"> </w:t>
      </w:r>
      <w:r w:rsidR="00EC4E3B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EC4E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C4E3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EC4E3B" w:rsidRPr="003A47F0">
        <w:rPr>
          <w:lang w:val="es-ES"/>
        </w:rPr>
        <w:t xml:space="preserve"> ilegal en</w:t>
      </w:r>
      <w:r w:rsidR="000A47FE" w:rsidRPr="003A47F0">
        <w:rPr>
          <w:lang w:val="es-ES"/>
        </w:rPr>
        <w:t xml:space="preserve"> </w:t>
      </w:r>
      <w:r w:rsidR="00EC4E3B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EC4E3B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ia, </w:t>
      </w:r>
      <w:r w:rsidR="00EC4E3B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necesar</w:t>
      </w:r>
      <w:r w:rsidR="00EC4E3B" w:rsidRPr="003A47F0">
        <w:rPr>
          <w:lang w:val="es-ES"/>
        </w:rPr>
        <w:t>io exponer algunos datos</w:t>
      </w:r>
      <w:r w:rsidR="000A47FE" w:rsidRPr="003A47F0">
        <w:rPr>
          <w:lang w:val="es-ES"/>
        </w:rPr>
        <w:t xml:space="preserve"> b</w:t>
      </w:r>
      <w:r w:rsidR="00EC4E3B" w:rsidRPr="003A47F0">
        <w:rPr>
          <w:lang w:val="es-ES"/>
        </w:rPr>
        <w:t>á</w:t>
      </w:r>
      <w:r w:rsidR="000A47FE" w:rsidRPr="003A47F0">
        <w:rPr>
          <w:lang w:val="es-ES"/>
        </w:rPr>
        <w:t>sic</w:t>
      </w:r>
      <w:r w:rsidR="00EC4E3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EC4E3B" w:rsidRPr="003A47F0">
        <w:rPr>
          <w:lang w:val="es-ES"/>
        </w:rPr>
        <w:t>relacionados con la</w:t>
      </w:r>
      <w:r w:rsidR="000A47FE" w:rsidRPr="003A47F0">
        <w:rPr>
          <w:lang w:val="es-ES"/>
        </w:rPr>
        <w:t xml:space="preserve"> g</w:t>
      </w:r>
      <w:r w:rsidR="00EC4E3B" w:rsidRPr="003A47F0">
        <w:rPr>
          <w:lang w:val="es-ES"/>
        </w:rPr>
        <w:t>é</w:t>
      </w:r>
      <w:r w:rsidR="000A47FE" w:rsidRPr="003A47F0">
        <w:rPr>
          <w:lang w:val="es-ES"/>
        </w:rPr>
        <w:t xml:space="preserve">nesis </w:t>
      </w:r>
      <w:r w:rsidR="001E0223" w:rsidRPr="003A47F0">
        <w:rPr>
          <w:lang w:val="es-ES"/>
        </w:rPr>
        <w:t>del problema y también con el</w:t>
      </w:r>
      <w:r w:rsidR="000A47FE" w:rsidRPr="003A47F0">
        <w:rPr>
          <w:lang w:val="es-ES"/>
        </w:rPr>
        <w:t xml:space="preserve"> ver</w:t>
      </w:r>
      <w:r w:rsidR="001E0223" w:rsidRPr="003A47F0">
        <w:rPr>
          <w:lang w:val="es-ES"/>
        </w:rPr>
        <w:t>e</w:t>
      </w:r>
      <w:r w:rsidR="000A47FE" w:rsidRPr="003A47F0">
        <w:rPr>
          <w:lang w:val="es-ES"/>
        </w:rPr>
        <w:t>dict</w:t>
      </w:r>
      <w:r w:rsidR="001E0223" w:rsidRPr="003A47F0">
        <w:rPr>
          <w:lang w:val="es-ES"/>
        </w:rPr>
        <w:t>o del Tribunal</w:t>
      </w:r>
      <w:r w:rsidR="000A47FE" w:rsidRPr="003A47F0">
        <w:rPr>
          <w:lang w:val="es-ES"/>
        </w:rPr>
        <w:t xml:space="preserve"> Europe</w:t>
      </w:r>
      <w:r w:rsidR="001E0223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1E0223" w:rsidRPr="003A47F0">
        <w:rPr>
          <w:lang w:val="es-ES"/>
        </w:rPr>
        <w:t>os en el caso</w:t>
      </w:r>
      <w:r w:rsidR="000A47FE" w:rsidRPr="003A47F0">
        <w:rPr>
          <w:lang w:val="es-ES"/>
        </w:rPr>
        <w:t xml:space="preserve"> </w:t>
      </w:r>
      <w:r w:rsidR="00247454" w:rsidRPr="003A47F0">
        <w:rPr>
          <w:i/>
          <w:lang w:val="es-ES"/>
        </w:rPr>
        <w:t>V.C.</w:t>
      </w:r>
      <w:r w:rsidR="000A47FE" w:rsidRPr="003A47F0">
        <w:rPr>
          <w:i/>
          <w:lang w:val="es-ES"/>
        </w:rPr>
        <w:t xml:space="preserve"> </w:t>
      </w:r>
      <w:r w:rsidR="001E0223" w:rsidRPr="003A47F0">
        <w:rPr>
          <w:i/>
          <w:lang w:val="es-ES"/>
        </w:rPr>
        <w:t xml:space="preserve">c. </w:t>
      </w:r>
      <w:smartTag w:uri="urn:schemas-microsoft-com:office:smarttags" w:element="PersonName">
        <w:smartTagPr>
          <w:attr w:name="ProductID" w:val="la Rep￺blica Eslovaca"/>
        </w:smartTagPr>
        <w:r w:rsidR="00247454" w:rsidRPr="003A47F0">
          <w:rPr>
            <w:i/>
            <w:lang w:val="es-ES"/>
          </w:rPr>
          <w:t>la República Eslovaca</w:t>
        </w:r>
      </w:smartTag>
      <w:r w:rsidR="001E0223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8 </w:t>
      </w:r>
      <w:r w:rsidR="001E0223" w:rsidRPr="003A47F0">
        <w:rPr>
          <w:lang w:val="es-ES"/>
        </w:rPr>
        <w:t>de n</w:t>
      </w:r>
      <w:r w:rsidR="000A47FE" w:rsidRPr="003A47F0">
        <w:rPr>
          <w:lang w:val="es-ES"/>
        </w:rPr>
        <w:t>ov</w:t>
      </w:r>
      <w:r w:rsidR="001E0223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1E0223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2011.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1E0223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23 </w:t>
      </w:r>
      <w:r w:rsidR="001E0223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2003, </w:t>
      </w:r>
      <w:r w:rsidR="00247454" w:rsidRPr="003A47F0">
        <w:rPr>
          <w:lang w:val="es-ES"/>
        </w:rPr>
        <w:t>la Sección de</w:t>
      </w:r>
      <w:r w:rsidR="000A47FE" w:rsidRPr="003A47F0">
        <w:rPr>
          <w:lang w:val="es-ES"/>
        </w:rPr>
        <w:t xml:space="preserve"> </w:t>
      </w:r>
      <w:r w:rsidR="001E0223" w:rsidRPr="003A47F0">
        <w:rPr>
          <w:lang w:val="es-ES"/>
        </w:rPr>
        <w:t xml:space="preserve">Derechos </w:t>
      </w:r>
      <w:r w:rsidR="00247454" w:rsidRPr="003A47F0">
        <w:rPr>
          <w:lang w:val="es-ES"/>
        </w:rPr>
        <w:t>Humanos</w:t>
      </w:r>
      <w:r w:rsidR="000A47FE" w:rsidRPr="003A47F0">
        <w:rPr>
          <w:lang w:val="es-ES"/>
        </w:rPr>
        <w:t xml:space="preserve"> </w:t>
      </w:r>
      <w:r w:rsidR="001E0223" w:rsidRPr="003A47F0">
        <w:rPr>
          <w:lang w:val="es-ES"/>
        </w:rPr>
        <w:t xml:space="preserve">y </w:t>
      </w:r>
      <w:r w:rsidR="00C9320A" w:rsidRPr="003A47F0">
        <w:rPr>
          <w:lang w:val="es-ES"/>
        </w:rPr>
        <w:t xml:space="preserve">Minorías de la Oficina de Gobierno de </w:t>
      </w:r>
      <w:smartTag w:uri="urn:schemas-microsoft-com:office:smarttags" w:element="PersonName">
        <w:smartTagPr>
          <w:attr w:name="ProductID" w:val="la Rep￺blica Eslovaca"/>
        </w:smartTagPr>
        <w:r w:rsidR="00C9320A" w:rsidRPr="003A47F0">
          <w:rPr>
            <w:lang w:val="es-ES"/>
          </w:rPr>
          <w:t>la República Eslovaca</w:t>
        </w:r>
      </w:smartTag>
      <w:r w:rsidR="00C9320A" w:rsidRPr="003A47F0">
        <w:rPr>
          <w:lang w:val="es-ES"/>
        </w:rPr>
        <w:t xml:space="preserve"> solicitó la apertura de una investigación sobre las denuncias de esterilización ilegal de varias mujeres romaníes. Las denuncias se produjeron a raíz de la publicación por el Centro de Derechos Reproductivos y </w:t>
      </w:r>
      <w:r w:rsidR="001E0223" w:rsidRPr="003A47F0">
        <w:rPr>
          <w:lang w:val="es-ES"/>
        </w:rPr>
        <w:t>la Asesoría</w:t>
      </w:r>
      <w:r w:rsidR="00C9320A" w:rsidRPr="003A47F0">
        <w:rPr>
          <w:lang w:val="es-ES"/>
        </w:rPr>
        <w:t xml:space="preserve"> para los Derechos Ci</w:t>
      </w:r>
      <w:r w:rsidR="001E0223" w:rsidRPr="003A47F0">
        <w:rPr>
          <w:lang w:val="es-ES"/>
        </w:rPr>
        <w:t>vi</w:t>
      </w:r>
      <w:r w:rsidR="00C9320A" w:rsidRPr="003A47F0">
        <w:rPr>
          <w:lang w:val="es-ES"/>
        </w:rPr>
        <w:t>les</w:t>
      </w:r>
      <w:r w:rsidR="001E0223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Human</w:t>
      </w:r>
      <w:r w:rsidR="001E0223" w:rsidRPr="003A47F0">
        <w:rPr>
          <w:lang w:val="es-ES"/>
        </w:rPr>
        <w:t>os</w:t>
      </w:r>
      <w:r w:rsidR="00C9320A" w:rsidRPr="003A47F0">
        <w:rPr>
          <w:lang w:val="es-ES"/>
        </w:rPr>
        <w:t xml:space="preserve"> de un informe titulado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>Telo i</w:t>
      </w:r>
      <w:r w:rsidR="00F64626" w:rsidRPr="003A47F0">
        <w:rPr>
          <w:lang w:val="es-ES"/>
        </w:rPr>
        <w:t xml:space="preserve"> </w:t>
      </w:r>
      <w:r w:rsidR="000A47FE" w:rsidRPr="003A47F0">
        <w:rPr>
          <w:lang w:val="es-ES"/>
        </w:rPr>
        <w:t>duša (</w:t>
      </w:r>
      <w:r w:rsidR="001E0223" w:rsidRPr="003A47F0">
        <w:rPr>
          <w:lang w:val="es-ES"/>
        </w:rPr>
        <w:t xml:space="preserve">Cuerpo y </w:t>
      </w:r>
      <w:r w:rsidR="00247454" w:rsidRPr="003A47F0">
        <w:rPr>
          <w:lang w:val="es-ES"/>
        </w:rPr>
        <w:t>Alma</w:t>
      </w:r>
      <w:r w:rsidR="000A47FE" w:rsidRPr="003A47F0">
        <w:rPr>
          <w:lang w:val="es-ES"/>
        </w:rPr>
        <w:t>)</w:t>
      </w:r>
      <w:r w:rsidR="00ED49DF" w:rsidRPr="003A47F0">
        <w:rPr>
          <w:lang w:val="es-ES"/>
        </w:rPr>
        <w:t xml:space="preserve"> </w:t>
      </w:r>
      <w:r w:rsidR="00C9320A" w:rsidRPr="003A47F0">
        <w:rPr>
          <w:lang w:val="es-ES"/>
        </w:rPr>
        <w:t>sobre las</w:t>
      </w:r>
      <w:r w:rsidR="000A47FE" w:rsidRPr="003A47F0">
        <w:rPr>
          <w:lang w:val="es-ES"/>
        </w:rPr>
        <w:t xml:space="preserve"> </w:t>
      </w:r>
      <w:r w:rsidR="00C9320A" w:rsidRPr="003A47F0">
        <w:rPr>
          <w:lang w:val="es-ES"/>
        </w:rPr>
        <w:t>e</w:t>
      </w:r>
      <w:r w:rsidR="001E0223" w:rsidRPr="003A47F0">
        <w:rPr>
          <w:lang w:val="es-ES"/>
        </w:rPr>
        <w:t>s</w:t>
      </w:r>
      <w:r w:rsidR="000A47FE" w:rsidRPr="003A47F0">
        <w:rPr>
          <w:lang w:val="es-ES"/>
        </w:rPr>
        <w:t>teriliza</w:t>
      </w:r>
      <w:r w:rsidR="001E0223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1E0223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1E0223" w:rsidRPr="003A47F0">
        <w:rPr>
          <w:lang w:val="es-ES"/>
        </w:rPr>
        <w:t xml:space="preserve"> </w:t>
      </w:r>
      <w:r w:rsidR="00C9320A" w:rsidRPr="003A47F0">
        <w:rPr>
          <w:lang w:val="es-ES"/>
        </w:rPr>
        <w:t>forzadas</w:t>
      </w:r>
      <w:r w:rsidR="001E0223" w:rsidRPr="003A47F0">
        <w:rPr>
          <w:lang w:val="es-ES"/>
        </w:rPr>
        <w:t xml:space="preserve"> y otros atentados contra la libertad de reproducción de los</w:t>
      </w:r>
      <w:r w:rsidR="000A47FE" w:rsidRPr="003A47F0">
        <w:rPr>
          <w:lang w:val="es-ES"/>
        </w:rPr>
        <w:t xml:space="preserve"> </w:t>
      </w:r>
      <w:r w:rsidR="001E0223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1E0223" w:rsidRPr="003A47F0">
        <w:rPr>
          <w:lang w:val="es-ES"/>
        </w:rPr>
        <w:t>níes e</w:t>
      </w:r>
      <w:r w:rsidR="000A47FE" w:rsidRPr="003A47F0">
        <w:rPr>
          <w:lang w:val="es-ES"/>
        </w:rPr>
        <w:t xml:space="preserve">n </w:t>
      </w:r>
      <w:r w:rsidR="001E0223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1E0223" w:rsidRPr="003A47F0">
        <w:rPr>
          <w:lang w:val="es-ES"/>
        </w:rPr>
        <w:t>qu</w:t>
      </w:r>
      <w:r w:rsidR="000A47FE" w:rsidRPr="003A47F0">
        <w:rPr>
          <w:lang w:val="es-ES"/>
        </w:rPr>
        <w:t>ia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 (</w:t>
      </w:r>
      <w:r w:rsidR="001E0223" w:rsidRPr="003A47F0">
        <w:rPr>
          <w:lang w:val="es-ES"/>
        </w:rPr>
        <w:t>en lo sucesivo,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1E0223" w:rsidRPr="003A47F0">
        <w:rPr>
          <w:lang w:val="es-ES"/>
        </w:rPr>
        <w:t xml:space="preserve">informe </w:t>
      </w:r>
      <w:r w:rsidR="00BE2E60" w:rsidRPr="003A47F0">
        <w:rPr>
          <w:lang w:val="es-ES"/>
        </w:rPr>
        <w:t>Cuerpo y Alma</w:t>
      </w:r>
      <w:r w:rsidR="00021AC2" w:rsidRPr="003A47F0">
        <w:rPr>
          <w:lang w:val="es-ES"/>
        </w:rPr>
        <w:t>"</w:t>
      </w:r>
      <w:r w:rsidR="00ED49DF" w:rsidRPr="003A47F0">
        <w:rPr>
          <w:lang w:val="es-ES"/>
        </w:rPr>
        <w:t>)</w:t>
      </w:r>
      <w:r w:rsidR="00BE2E60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BE2E60" w:rsidRPr="003A47F0">
        <w:rPr>
          <w:lang w:val="es-ES"/>
        </w:rPr>
        <w:t>La investigación corrió a cargo de</w:t>
      </w:r>
      <w:r w:rsidR="00817339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Ofic</w:t>
      </w:r>
      <w:r w:rsidR="00817339" w:rsidRPr="003A47F0">
        <w:rPr>
          <w:lang w:val="es-ES"/>
        </w:rPr>
        <w:t>ina de</w:t>
      </w:r>
      <w:r w:rsidR="000A47FE" w:rsidRPr="003A47F0">
        <w:rPr>
          <w:lang w:val="es-ES"/>
        </w:rPr>
        <w:t xml:space="preserve"> </w:t>
      </w:r>
      <w:r w:rsidR="00817339" w:rsidRPr="003A47F0">
        <w:rPr>
          <w:lang w:val="es-ES"/>
        </w:rPr>
        <w:t>Policía</w:t>
      </w:r>
      <w:r w:rsidR="000A47FE" w:rsidRPr="003A47F0">
        <w:rPr>
          <w:lang w:val="es-ES"/>
        </w:rPr>
        <w:t xml:space="preserve"> </w:t>
      </w:r>
      <w:r w:rsidR="00BE2E60" w:rsidRPr="003A47F0">
        <w:rPr>
          <w:lang w:val="es-ES"/>
        </w:rPr>
        <w:t xml:space="preserve">Judicial y </w:t>
      </w:r>
      <w:r w:rsidR="000A47FE" w:rsidRPr="003A47F0">
        <w:rPr>
          <w:lang w:val="es-ES"/>
        </w:rPr>
        <w:t>Criminal</w:t>
      </w:r>
      <w:r w:rsidR="00817339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Direcci￳n General"/>
        </w:smartTagPr>
        <w:r w:rsidR="00817339" w:rsidRPr="003A47F0">
          <w:rPr>
            <w:lang w:val="es-ES"/>
          </w:rPr>
          <w:t>la Dirección General</w:t>
        </w:r>
      </w:smartTag>
      <w:r w:rsidR="00817339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Polic</w:t>
      </w:r>
      <w:r w:rsidR="00817339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817339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Žilina. </w:t>
      </w:r>
      <w:r w:rsidR="00817339" w:rsidRPr="003A47F0">
        <w:rPr>
          <w:lang w:val="es-ES"/>
        </w:rPr>
        <w:t>Las actuaciones judiciales</w:t>
      </w:r>
      <w:r w:rsidR="000A47FE" w:rsidRPr="003A47F0">
        <w:rPr>
          <w:lang w:val="es-ES"/>
        </w:rPr>
        <w:t xml:space="preserve"> </w:t>
      </w:r>
      <w:r w:rsidR="00817339" w:rsidRPr="003A47F0">
        <w:rPr>
          <w:lang w:val="es-ES"/>
        </w:rPr>
        <w:t xml:space="preserve">se paralizaron ulteriormente al </w:t>
      </w:r>
      <w:r w:rsidR="00ED49DF" w:rsidRPr="003A47F0">
        <w:rPr>
          <w:lang w:val="es-ES"/>
        </w:rPr>
        <w:t xml:space="preserve">comprobarse que </w:t>
      </w:r>
      <w:r w:rsidR="00817339" w:rsidRPr="003A47F0">
        <w:rPr>
          <w:lang w:val="es-ES"/>
        </w:rPr>
        <w:t xml:space="preserve">no </w:t>
      </w:r>
      <w:r w:rsidR="00ED49DF" w:rsidRPr="003A47F0">
        <w:rPr>
          <w:lang w:val="es-ES"/>
        </w:rPr>
        <w:t xml:space="preserve">se </w:t>
      </w:r>
      <w:r w:rsidR="00817339" w:rsidRPr="003A47F0">
        <w:rPr>
          <w:lang w:val="es-ES"/>
        </w:rPr>
        <w:t>hab</w:t>
      </w:r>
      <w:r w:rsidR="00ED49DF" w:rsidRPr="003A47F0">
        <w:rPr>
          <w:lang w:val="es-ES"/>
        </w:rPr>
        <w:t>ía</w:t>
      </w:r>
      <w:r w:rsidR="00817339" w:rsidRPr="003A47F0">
        <w:rPr>
          <w:lang w:val="es-ES"/>
        </w:rPr>
        <w:t xml:space="preserve"> cometido ningún delito en</w:t>
      </w:r>
      <w:r w:rsidR="000A47FE" w:rsidRPr="003A47F0">
        <w:rPr>
          <w:lang w:val="es-ES"/>
        </w:rPr>
        <w:t xml:space="preserve"> </w:t>
      </w:r>
      <w:r w:rsidR="00ED49DF" w:rsidRPr="003A47F0">
        <w:rPr>
          <w:lang w:val="es-ES"/>
        </w:rPr>
        <w:t>el caso de</w:t>
      </w:r>
      <w:r w:rsidR="00817339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817339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8173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173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17339" w:rsidRPr="003A47F0">
        <w:rPr>
          <w:lang w:val="es-ES"/>
        </w:rPr>
        <w:t>de las romaníes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817339" w:rsidRPr="003A47F0">
        <w:rPr>
          <w:lang w:val="es-ES"/>
        </w:rPr>
        <w:t>Tras la publicación del</w:t>
      </w:r>
      <w:r w:rsidR="00BE2E60" w:rsidRPr="003A47F0">
        <w:rPr>
          <w:lang w:val="es-ES"/>
        </w:rPr>
        <w:t xml:space="preserve"> </w:t>
      </w:r>
      <w:r w:rsidR="00817339" w:rsidRPr="003A47F0">
        <w:rPr>
          <w:lang w:val="es-ES"/>
        </w:rPr>
        <w:t xml:space="preserve">informe </w:t>
      </w:r>
      <w:r w:rsidR="00BE2E60" w:rsidRPr="003A47F0">
        <w:rPr>
          <w:lang w:val="es-ES"/>
        </w:rPr>
        <w:t>Cuerpo y Alma</w:t>
      </w:r>
      <w:r w:rsidR="00817339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81733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Minist</w:t>
      </w:r>
      <w:r w:rsidR="00817339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817339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817339" w:rsidRPr="003A47F0">
          <w:rPr>
            <w:lang w:val="es-ES"/>
          </w:rPr>
          <w:t xml:space="preserve">la </w:t>
        </w:r>
        <w:r w:rsidR="000A47FE" w:rsidRPr="003A47F0">
          <w:rPr>
            <w:lang w:val="es-ES"/>
          </w:rPr>
          <w:t>Rep</w:t>
        </w:r>
        <w:r w:rsidR="0081733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817339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817339" w:rsidRPr="003A47F0">
          <w:rPr>
            <w:lang w:val="es-ES"/>
          </w:rPr>
          <w:t>Eslovaca</w:t>
        </w:r>
      </w:smartTag>
      <w:r w:rsidR="00BE2E60" w:rsidRPr="003A47F0">
        <w:rPr>
          <w:lang w:val="es-ES"/>
        </w:rPr>
        <w:t xml:space="preserve"> nombró</w:t>
      </w:r>
      <w:r w:rsidR="00817339" w:rsidRPr="003A47F0">
        <w:rPr>
          <w:lang w:val="es-ES"/>
        </w:rPr>
        <w:t xml:space="preserve"> un grupo de</w:t>
      </w:r>
      <w:r w:rsidR="000A47FE" w:rsidRPr="003A47F0">
        <w:rPr>
          <w:lang w:val="es-ES"/>
        </w:rPr>
        <w:t xml:space="preserve"> control</w:t>
      </w:r>
      <w:r w:rsidR="00817339" w:rsidRPr="003A47F0">
        <w:rPr>
          <w:lang w:val="es-ES"/>
        </w:rPr>
        <w:t xml:space="preserve"> formado por</w:t>
      </w:r>
      <w:r w:rsidR="000A47FE" w:rsidRPr="003A47F0">
        <w:rPr>
          <w:lang w:val="es-ES"/>
        </w:rPr>
        <w:t xml:space="preserve"> expert</w:t>
      </w:r>
      <w:r w:rsidR="00817339" w:rsidRPr="003A47F0">
        <w:rPr>
          <w:lang w:val="es-ES"/>
        </w:rPr>
        <w:t>o</w:t>
      </w:r>
      <w:r w:rsidR="00ED49DF" w:rsidRPr="003A47F0">
        <w:rPr>
          <w:lang w:val="es-ES"/>
        </w:rPr>
        <w:t>s</w:t>
      </w:r>
      <w:r w:rsidR="00817339" w:rsidRPr="003A47F0">
        <w:rPr>
          <w:lang w:val="es-ES"/>
        </w:rPr>
        <w:t>, a fin de</w:t>
      </w:r>
      <w:r w:rsidR="000A47FE" w:rsidRPr="003A47F0">
        <w:rPr>
          <w:lang w:val="es-ES"/>
        </w:rPr>
        <w:t xml:space="preserve"> investiga</w:t>
      </w:r>
      <w:r w:rsidR="00464D4A" w:rsidRPr="003A47F0">
        <w:rPr>
          <w:lang w:val="es-ES"/>
        </w:rPr>
        <w:t>r las supuestas esterilizaciones</w:t>
      </w:r>
      <w:r w:rsidR="000A47FE" w:rsidRPr="003A47F0">
        <w:rPr>
          <w:lang w:val="es-ES"/>
        </w:rPr>
        <w:t xml:space="preserve"> ilegal</w:t>
      </w:r>
      <w:r w:rsidR="00464D4A" w:rsidRPr="003A47F0">
        <w:rPr>
          <w:lang w:val="es-ES"/>
        </w:rPr>
        <w:t>es y la</w:t>
      </w:r>
      <w:r w:rsidR="000A47FE" w:rsidRPr="003A47F0">
        <w:rPr>
          <w:lang w:val="es-ES"/>
        </w:rPr>
        <w:t xml:space="preserve"> segrega</w:t>
      </w:r>
      <w:r w:rsidR="00464D4A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64D4A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E2E60" w:rsidRPr="003A47F0">
        <w:rPr>
          <w:lang w:val="es-ES"/>
        </w:rPr>
        <w:t>que supuestamente afectaba a</w:t>
      </w:r>
      <w:r w:rsidR="00464D4A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464D4A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17</w:t>
      </w:r>
      <w:r w:rsidR="00A94527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464D4A" w:rsidRPr="003A47F0">
        <w:rPr>
          <w:lang w:val="es-ES"/>
        </w:rPr>
        <w:t>Según el informe del</w:t>
      </w:r>
      <w:r w:rsidR="000A47FE" w:rsidRPr="003A47F0">
        <w:rPr>
          <w:lang w:val="es-ES"/>
        </w:rPr>
        <w:t xml:space="preserve"> Minist</w:t>
      </w:r>
      <w:r w:rsidR="00464D4A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464D4A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464D4A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64D4A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64D4A" w:rsidRPr="003A47F0">
          <w:rPr>
            <w:lang w:val="es-ES"/>
          </w:rPr>
          <w:t>a Eslovaca</w:t>
        </w:r>
      </w:smartTag>
      <w:r w:rsidR="00464D4A" w:rsidRPr="003A47F0">
        <w:rPr>
          <w:lang w:val="es-ES"/>
        </w:rPr>
        <w:t>, de</w:t>
      </w:r>
      <w:r w:rsidR="000A47FE" w:rsidRPr="003A47F0">
        <w:rPr>
          <w:lang w:val="es-ES"/>
        </w:rPr>
        <w:t xml:space="preserve"> 28 </w:t>
      </w:r>
      <w:r w:rsidR="00464D4A" w:rsidRPr="003A47F0">
        <w:rPr>
          <w:lang w:val="es-ES"/>
        </w:rPr>
        <w:t>de m</w:t>
      </w:r>
      <w:r w:rsidR="000A47FE" w:rsidRPr="003A47F0">
        <w:rPr>
          <w:lang w:val="es-ES"/>
        </w:rPr>
        <w:t>ay</w:t>
      </w:r>
      <w:r w:rsidR="00464D4A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2003</w:t>
      </w:r>
      <w:r w:rsidR="00464D4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present</w:t>
      </w:r>
      <w:r w:rsidR="00464D4A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64D4A" w:rsidRPr="003A47F0">
        <w:rPr>
          <w:lang w:val="es-ES"/>
        </w:rPr>
        <w:t>o a</w:t>
      </w:r>
      <w:r w:rsidR="00ED49DF" w:rsidRPr="003A47F0">
        <w:rPr>
          <w:lang w:val="es-ES"/>
        </w:rPr>
        <w:t>nte e</w:t>
      </w:r>
      <w:r w:rsidR="00464D4A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Comit</w:t>
      </w:r>
      <w:r w:rsidR="00464D4A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del Consejo</w:t>
      </w:r>
      <w:r w:rsidR="000A47FE" w:rsidRPr="003A47F0">
        <w:rPr>
          <w:lang w:val="es-ES"/>
        </w:rPr>
        <w:t xml:space="preserve"> Na</w:t>
      </w:r>
      <w:r w:rsidR="00464D4A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ED49DF" w:rsidRPr="003A47F0">
        <w:rPr>
          <w:lang w:val="es-ES"/>
        </w:rPr>
        <w:t>para los</w:t>
      </w:r>
      <w:r w:rsidR="00464D4A" w:rsidRPr="003A47F0">
        <w:rPr>
          <w:lang w:val="es-ES"/>
        </w:rPr>
        <w:t xml:space="preserve"> Derechos Humanos</w:t>
      </w:r>
      <w:r w:rsidR="000A47FE" w:rsidRPr="003A47F0">
        <w:rPr>
          <w:lang w:val="es-ES"/>
        </w:rPr>
        <w:t xml:space="preserve">, </w:t>
      </w:r>
      <w:r w:rsidR="00ED49DF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Na</w:t>
      </w:r>
      <w:r w:rsidR="00464D4A" w:rsidRPr="003A47F0">
        <w:rPr>
          <w:lang w:val="es-ES"/>
        </w:rPr>
        <w:t>c</w:t>
      </w:r>
      <w:r w:rsidR="000A47FE" w:rsidRPr="003A47F0">
        <w:rPr>
          <w:lang w:val="es-ES"/>
        </w:rPr>
        <w:t>ionali</w:t>
      </w:r>
      <w:r w:rsidR="00464D4A" w:rsidRPr="003A47F0">
        <w:rPr>
          <w:lang w:val="es-ES"/>
        </w:rPr>
        <w:t>dades y el Papel de la Mujer</w:t>
      </w:r>
      <w:r w:rsidR="000A47FE" w:rsidRPr="003A47F0">
        <w:rPr>
          <w:lang w:val="es-ES"/>
        </w:rPr>
        <w:t xml:space="preserve">, </w:t>
      </w:r>
      <w:r w:rsidR="00464D4A" w:rsidRPr="003A47F0">
        <w:rPr>
          <w:lang w:val="es-ES"/>
        </w:rPr>
        <w:t xml:space="preserve">se han examinado los historiales </w:t>
      </w:r>
      <w:r w:rsidR="000A47FE" w:rsidRPr="003A47F0">
        <w:rPr>
          <w:lang w:val="es-ES"/>
        </w:rPr>
        <w:t>m</w:t>
      </w:r>
      <w:r w:rsidR="00464D4A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464D4A" w:rsidRPr="003A47F0">
        <w:rPr>
          <w:lang w:val="es-ES"/>
        </w:rPr>
        <w:t>os de 3</w:t>
      </w:r>
      <w:r w:rsidR="00D06266" w:rsidRPr="003A47F0">
        <w:rPr>
          <w:lang w:val="es-ES"/>
        </w:rPr>
        <w:t>.</w:t>
      </w:r>
      <w:r w:rsidR="00464D4A" w:rsidRPr="003A47F0">
        <w:rPr>
          <w:lang w:val="es-ES"/>
        </w:rPr>
        <w:t>500 mujeres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e</w:t>
      </w:r>
      <w:r w:rsidR="000A47FE" w:rsidRPr="003A47F0">
        <w:rPr>
          <w:lang w:val="es-ES"/>
        </w:rPr>
        <w:t>steriliz</w:t>
      </w:r>
      <w:r w:rsidR="00464D4A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64D4A" w:rsidRPr="003A47F0">
        <w:rPr>
          <w:lang w:val="es-ES"/>
        </w:rPr>
        <w:t>as y los de aproximadamente 18</w:t>
      </w:r>
      <w:r w:rsidR="00783B31" w:rsidRPr="003A47F0">
        <w:rPr>
          <w:lang w:val="es-ES"/>
        </w:rPr>
        <w:t>.</w:t>
      </w:r>
      <w:r w:rsidR="00464D4A" w:rsidRPr="003A47F0">
        <w:rPr>
          <w:lang w:val="es-ES"/>
        </w:rPr>
        <w:t>000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mujeres sometidas a una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c</w:t>
      </w:r>
      <w:r w:rsidR="000A47FE" w:rsidRPr="003A47F0">
        <w:rPr>
          <w:lang w:val="es-ES"/>
        </w:rPr>
        <w:t>es</w:t>
      </w:r>
      <w:r w:rsidR="00464D4A" w:rsidRPr="003A47F0">
        <w:rPr>
          <w:lang w:val="es-ES"/>
        </w:rPr>
        <w:t>á</w:t>
      </w:r>
      <w:r w:rsidR="000A47FE" w:rsidRPr="003A47F0">
        <w:rPr>
          <w:lang w:val="es-ES"/>
        </w:rPr>
        <w:t>rea</w:t>
      </w:r>
      <w:r w:rsidR="00464D4A" w:rsidRPr="003A47F0">
        <w:rPr>
          <w:lang w:val="es-ES"/>
        </w:rPr>
        <w:t xml:space="preserve"> en los</w:t>
      </w:r>
      <w:r w:rsidR="000A47FE" w:rsidRPr="003A47F0">
        <w:rPr>
          <w:lang w:val="es-ES"/>
        </w:rPr>
        <w:t xml:space="preserve"> </w:t>
      </w:r>
      <w:r w:rsidR="00BE2E60" w:rsidRPr="003A47F0">
        <w:rPr>
          <w:lang w:val="es-ES"/>
        </w:rPr>
        <w:t>diez</w:t>
      </w:r>
      <w:r w:rsidR="00464D4A" w:rsidRPr="003A47F0">
        <w:rPr>
          <w:lang w:val="es-ES"/>
        </w:rPr>
        <w:t xml:space="preserve"> último</w:t>
      </w:r>
      <w:r w:rsidR="000A47FE" w:rsidRPr="003A47F0">
        <w:rPr>
          <w:lang w:val="es-ES"/>
        </w:rPr>
        <w:t>s</w:t>
      </w:r>
      <w:r w:rsidR="00464D4A" w:rsidRPr="003A47F0">
        <w:rPr>
          <w:lang w:val="es-ES"/>
        </w:rPr>
        <w:t xml:space="preserve"> años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78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464D4A" w:rsidRPr="003A47F0">
        <w:rPr>
          <w:lang w:val="es-ES"/>
        </w:rPr>
        <w:t>El porcentaje de mujeres</w:t>
      </w:r>
      <w:r w:rsidR="000A47FE" w:rsidRPr="003A47F0">
        <w:rPr>
          <w:lang w:val="es-ES"/>
        </w:rPr>
        <w:t xml:space="preserve"> </w:t>
      </w:r>
      <w:r w:rsidR="00464D4A" w:rsidRPr="003A47F0">
        <w:rPr>
          <w:lang w:val="es-ES"/>
        </w:rPr>
        <w:t>e</w:t>
      </w:r>
      <w:r w:rsidR="000A47FE" w:rsidRPr="003A47F0">
        <w:rPr>
          <w:lang w:val="es-ES"/>
        </w:rPr>
        <w:t>steriliz</w:t>
      </w:r>
      <w:r w:rsidR="00464D4A" w:rsidRPr="003A47F0">
        <w:rPr>
          <w:lang w:val="es-ES"/>
        </w:rPr>
        <w:t>adas e</w:t>
      </w:r>
      <w:r w:rsidR="000A47FE" w:rsidRPr="003A47F0">
        <w:rPr>
          <w:lang w:val="es-ES"/>
        </w:rPr>
        <w:t xml:space="preserve">n </w:t>
      </w:r>
      <w:r w:rsidR="00464D4A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464D4A" w:rsidRPr="003A47F0">
        <w:rPr>
          <w:lang w:val="es-ES"/>
        </w:rPr>
        <w:t>qu</w:t>
      </w:r>
      <w:r w:rsidR="000A47FE" w:rsidRPr="003A47F0">
        <w:rPr>
          <w:lang w:val="es-ES"/>
        </w:rPr>
        <w:t>ia represent</w:t>
      </w:r>
      <w:r w:rsidR="00464D4A" w:rsidRPr="003A47F0">
        <w:rPr>
          <w:lang w:val="es-ES"/>
        </w:rPr>
        <w:t>a solo el</w:t>
      </w:r>
      <w:r w:rsidR="000A47FE" w:rsidRPr="003A47F0">
        <w:rPr>
          <w:lang w:val="es-ES"/>
        </w:rPr>
        <w:t xml:space="preserve"> 0</w:t>
      </w:r>
      <w:r w:rsidR="00464D4A" w:rsidRPr="003A47F0">
        <w:rPr>
          <w:lang w:val="es-ES"/>
        </w:rPr>
        <w:t>,</w:t>
      </w:r>
      <w:r w:rsidR="000A47FE" w:rsidRPr="003A47F0">
        <w:rPr>
          <w:lang w:val="es-ES"/>
        </w:rPr>
        <w:t>1</w:t>
      </w:r>
      <w:r w:rsidR="00464D4A" w:rsidRPr="003A47F0">
        <w:rPr>
          <w:lang w:val="es-ES"/>
        </w:rPr>
        <w:t>%</w:t>
      </w:r>
      <w:r w:rsidR="000F50C9" w:rsidRPr="003A47F0">
        <w:rPr>
          <w:lang w:val="es-ES"/>
        </w:rPr>
        <w:t xml:space="preserve"> </w:t>
      </w:r>
      <w:r w:rsidR="00464D4A" w:rsidRPr="003A47F0">
        <w:rPr>
          <w:lang w:val="es-ES"/>
        </w:rPr>
        <w:t>de las mujeres en edad</w:t>
      </w:r>
      <w:r w:rsidR="000A47FE" w:rsidRPr="003A47F0">
        <w:rPr>
          <w:lang w:val="es-ES"/>
        </w:rPr>
        <w:t xml:space="preserve"> reproductiv</w:t>
      </w:r>
      <w:r w:rsidR="004539A4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4539A4" w:rsidRPr="003A47F0">
        <w:rPr>
          <w:lang w:val="es-ES"/>
        </w:rPr>
        <w:t>En los países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>urope</w:t>
      </w:r>
      <w:r w:rsidR="004539A4" w:rsidRPr="003A47F0">
        <w:rPr>
          <w:lang w:val="es-ES"/>
        </w:rPr>
        <w:t>os oscila</w:t>
      </w:r>
      <w:r w:rsidR="00BE2E60" w:rsidRPr="003A47F0">
        <w:rPr>
          <w:lang w:val="es-ES"/>
        </w:rPr>
        <w:t>, al parecer,</w:t>
      </w:r>
      <w:r w:rsidR="004539A4" w:rsidRPr="003A47F0">
        <w:rPr>
          <w:lang w:val="es-ES"/>
        </w:rPr>
        <w:t xml:space="preserve"> entre el</w:t>
      </w:r>
      <w:r w:rsidR="000A47FE" w:rsidRPr="003A47F0">
        <w:rPr>
          <w:lang w:val="es-ES"/>
        </w:rPr>
        <w:t xml:space="preserve"> 20</w:t>
      </w:r>
      <w:r w:rsidR="00ED49DF" w:rsidRPr="003A47F0">
        <w:rPr>
          <w:lang w:val="es-ES"/>
        </w:rPr>
        <w:t>%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y el</w:t>
      </w:r>
      <w:r w:rsidR="000A47FE" w:rsidRPr="003A47F0">
        <w:rPr>
          <w:lang w:val="es-ES"/>
        </w:rPr>
        <w:t xml:space="preserve"> 40</w:t>
      </w:r>
      <w:r w:rsidR="004539A4" w:rsidRPr="003A47F0">
        <w:rPr>
          <w:lang w:val="es-ES"/>
        </w:rPr>
        <w:t>%</w:t>
      </w:r>
      <w:r w:rsidR="000A47FE" w:rsidRPr="003A47F0">
        <w:rPr>
          <w:lang w:val="es-ES"/>
        </w:rPr>
        <w:t xml:space="preserve">. </w:t>
      </w:r>
      <w:r w:rsidR="004539A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ra</w:t>
      </w:r>
      <w:r w:rsidR="004539A4" w:rsidRPr="003A47F0">
        <w:rPr>
          <w:lang w:val="es-ES"/>
        </w:rPr>
        <w:t>zó</w:t>
      </w:r>
      <w:r w:rsidR="000A47FE" w:rsidRPr="003A47F0">
        <w:rPr>
          <w:lang w:val="es-ES"/>
        </w:rPr>
        <w:t xml:space="preserve">n </w:t>
      </w:r>
      <w:r w:rsidR="004539A4" w:rsidRPr="003A47F0">
        <w:rPr>
          <w:lang w:val="es-ES"/>
        </w:rPr>
        <w:t>del escaso</w:t>
      </w:r>
      <w:r w:rsidR="000A47FE" w:rsidRPr="003A47F0">
        <w:rPr>
          <w:lang w:val="es-ES"/>
        </w:rPr>
        <w:t xml:space="preserve"> n</w:t>
      </w:r>
      <w:r w:rsidR="004539A4" w:rsidRPr="003A47F0">
        <w:rPr>
          <w:lang w:val="es-ES"/>
        </w:rPr>
        <w:t>ú</w:t>
      </w:r>
      <w:r w:rsidR="000A47FE" w:rsidRPr="003A47F0">
        <w:rPr>
          <w:lang w:val="es-ES"/>
        </w:rPr>
        <w:t>mer</w:t>
      </w:r>
      <w:r w:rsidR="004539A4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539A4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4539A4" w:rsidRPr="003A47F0">
        <w:rPr>
          <w:lang w:val="es-ES"/>
        </w:rPr>
        <w:t>qu</w:t>
      </w:r>
      <w:r w:rsidR="000A47FE" w:rsidRPr="003A47F0">
        <w:rPr>
          <w:lang w:val="es-ES"/>
        </w:rPr>
        <w:t xml:space="preserve">ia </w:t>
      </w:r>
      <w:r w:rsidR="004539A4" w:rsidRPr="003A47F0">
        <w:rPr>
          <w:lang w:val="es-ES"/>
        </w:rPr>
        <w:t xml:space="preserve">se debe fundamentalmente al hecho de que no se </w:t>
      </w:r>
      <w:r w:rsidR="0095127E" w:rsidRPr="003A47F0">
        <w:rPr>
          <w:lang w:val="es-ES"/>
        </w:rPr>
        <w:t xml:space="preserve">suele </w:t>
      </w:r>
      <w:r w:rsidR="004539A4" w:rsidRPr="003A47F0">
        <w:rPr>
          <w:lang w:val="es-ES"/>
        </w:rPr>
        <w:t>utilizar esa</w:t>
      </w:r>
      <w:r w:rsidR="000A47FE" w:rsidRPr="003A47F0">
        <w:rPr>
          <w:lang w:val="es-ES"/>
        </w:rPr>
        <w:t xml:space="preserve"> interven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539A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539A4" w:rsidRPr="003A47F0">
        <w:rPr>
          <w:lang w:val="es-ES"/>
        </w:rPr>
        <w:t>como</w:t>
      </w:r>
      <w:r w:rsidR="000A47FE" w:rsidRPr="003A47F0">
        <w:rPr>
          <w:lang w:val="es-ES"/>
        </w:rPr>
        <w:t xml:space="preserve"> form</w:t>
      </w:r>
      <w:r w:rsidR="004539A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control</w:t>
      </w:r>
      <w:r w:rsidR="004539A4" w:rsidRPr="003A47F0">
        <w:rPr>
          <w:lang w:val="es-ES"/>
        </w:rPr>
        <w:t xml:space="preserve"> de la natalidad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79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4539A4" w:rsidRPr="003A47F0">
        <w:rPr>
          <w:lang w:val="es-ES"/>
        </w:rPr>
        <w:t>Dada la falta de datos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>sta</w:t>
      </w:r>
      <w:r w:rsidR="004539A4" w:rsidRPr="003A47F0">
        <w:rPr>
          <w:lang w:val="es-ES"/>
        </w:rPr>
        <w:t>dí</w:t>
      </w:r>
      <w:r w:rsidR="000A47FE" w:rsidRPr="003A47F0">
        <w:rPr>
          <w:lang w:val="es-ES"/>
        </w:rPr>
        <w:t>stic</w:t>
      </w:r>
      <w:r w:rsidR="004539A4" w:rsidRPr="003A47F0">
        <w:rPr>
          <w:lang w:val="es-ES"/>
        </w:rPr>
        <w:t>os oficiales en los centros</w:t>
      </w:r>
      <w:r w:rsidR="000A47FE" w:rsidRPr="003A47F0">
        <w:rPr>
          <w:lang w:val="es-ES"/>
        </w:rPr>
        <w:t xml:space="preserve"> m</w:t>
      </w:r>
      <w:r w:rsidR="004539A4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4539A4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sobre el origen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4539A4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pa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ient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s, </w:t>
      </w:r>
      <w:r w:rsidR="004539A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grup</w:t>
      </w:r>
      <w:r w:rsidR="004539A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expert</w:t>
      </w:r>
      <w:r w:rsidR="004539A4" w:rsidRPr="003A47F0">
        <w:rPr>
          <w:lang w:val="es-ES"/>
        </w:rPr>
        <w:t>os solo ha podido evaluar de manera indirecta la</w:t>
      </w:r>
      <w:r w:rsidR="000A47FE" w:rsidRPr="003A47F0">
        <w:rPr>
          <w:lang w:val="es-ES"/>
        </w:rPr>
        <w:t xml:space="preserve"> situa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539A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539A4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4539A4" w:rsidRPr="003A47F0">
        <w:rPr>
          <w:lang w:val="es-ES"/>
        </w:rPr>
        <w:t>níes</w:t>
      </w:r>
      <w:r w:rsidR="000A47FE" w:rsidRPr="003A47F0">
        <w:rPr>
          <w:lang w:val="es-ES"/>
        </w:rPr>
        <w:t xml:space="preserve">. 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4539A4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region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539A4" w:rsidRPr="003A47F0">
        <w:rPr>
          <w:lang w:val="es-ES"/>
        </w:rPr>
        <w:t>en las que se pud</w:t>
      </w:r>
      <w:r w:rsidR="009C08B2" w:rsidRPr="003A47F0">
        <w:rPr>
          <w:lang w:val="es-ES"/>
        </w:rPr>
        <w:t>o</w:t>
      </w:r>
      <w:r w:rsidR="004539A4" w:rsidRPr="003A47F0">
        <w:rPr>
          <w:lang w:val="es-ES"/>
        </w:rPr>
        <w:t xml:space="preserve"> evaluar</w:t>
      </w:r>
      <w:r w:rsidR="000A47FE" w:rsidRPr="003A47F0">
        <w:rPr>
          <w:lang w:val="es-ES"/>
        </w:rPr>
        <w:t xml:space="preserve"> indirect</w:t>
      </w:r>
      <w:r w:rsidR="004539A4" w:rsidRPr="003A47F0">
        <w:rPr>
          <w:lang w:val="es-ES"/>
        </w:rPr>
        <w:t>amente el porcentaje de mujeres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4539A4" w:rsidRPr="003A47F0">
        <w:rPr>
          <w:lang w:val="es-ES"/>
        </w:rPr>
        <w:t>níes,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fre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4539A4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de las e</w:t>
      </w:r>
      <w:r w:rsidR="000A47FE" w:rsidRPr="003A47F0">
        <w:rPr>
          <w:lang w:val="es-ES"/>
        </w:rPr>
        <w:t>steriliza</w:t>
      </w:r>
      <w:r w:rsidR="004539A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539A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4539A4" w:rsidRPr="003A47F0">
        <w:rPr>
          <w:lang w:val="es-ES"/>
        </w:rPr>
        <w:t>y de las</w:t>
      </w:r>
      <w:r w:rsidR="000A47FE" w:rsidRPr="003A47F0">
        <w:rPr>
          <w:lang w:val="es-ES"/>
        </w:rPr>
        <w:t xml:space="preserve"> </w:t>
      </w:r>
      <w:r w:rsidR="004539A4" w:rsidRPr="003A47F0">
        <w:rPr>
          <w:lang w:val="es-ES"/>
        </w:rPr>
        <w:t>ce</w:t>
      </w:r>
      <w:r w:rsidR="000A47FE" w:rsidRPr="003A47F0">
        <w:rPr>
          <w:lang w:val="es-ES"/>
        </w:rPr>
        <w:t>s</w:t>
      </w:r>
      <w:r w:rsidR="004539A4" w:rsidRPr="003A47F0">
        <w:rPr>
          <w:lang w:val="es-ES"/>
        </w:rPr>
        <w:t>á</w:t>
      </w:r>
      <w:r w:rsidR="000A47FE" w:rsidRPr="003A47F0">
        <w:rPr>
          <w:lang w:val="es-ES"/>
        </w:rPr>
        <w:t>rea</w:t>
      </w:r>
      <w:r w:rsidR="004539A4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9C08B2" w:rsidRPr="003A47F0">
        <w:rPr>
          <w:lang w:val="es-ES"/>
        </w:rPr>
        <w:t>entre las mujeres romaní</w:t>
      </w:r>
      <w:r w:rsidR="000D7974" w:rsidRPr="003A47F0">
        <w:rPr>
          <w:lang w:val="es-ES"/>
        </w:rPr>
        <w:t>e</w:t>
      </w:r>
      <w:r w:rsidR="003F23F2" w:rsidRPr="003A47F0">
        <w:rPr>
          <w:lang w:val="es-ES"/>
        </w:rPr>
        <w:t>s</w:t>
      </w:r>
      <w:r w:rsidR="000D7974" w:rsidRPr="003A47F0">
        <w:rPr>
          <w:lang w:val="es-ES"/>
        </w:rPr>
        <w:t xml:space="preserve"> </w:t>
      </w:r>
      <w:r w:rsidR="009C08B2" w:rsidRPr="003A47F0">
        <w:rPr>
          <w:lang w:val="es-ES"/>
        </w:rPr>
        <w:t xml:space="preserve">era </w:t>
      </w:r>
      <w:r w:rsidR="000D7974" w:rsidRPr="003A47F0">
        <w:rPr>
          <w:lang w:val="es-ES"/>
        </w:rPr>
        <w:t xml:space="preserve">considerablemente más reducida que en el resto de </w:t>
      </w:r>
      <w:smartTag w:uri="urn:schemas-microsoft-com:office:smarttags" w:element="PersonName">
        <w:smartTagPr>
          <w:attr w:name="ProductID" w:val="la poblaci￳n. En"/>
        </w:smartTagPr>
        <w:r w:rsidR="000D797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po</w:t>
        </w:r>
        <w:r w:rsidR="000D7974" w:rsidRPr="003A47F0">
          <w:rPr>
            <w:lang w:val="es-ES"/>
          </w:rPr>
          <w:t>bl</w:t>
        </w:r>
        <w:r w:rsidR="000A47FE" w:rsidRPr="003A47F0">
          <w:rPr>
            <w:lang w:val="es-ES"/>
          </w:rPr>
          <w:t>a</w:t>
        </w:r>
        <w:r w:rsidR="000D7974" w:rsidRPr="003A47F0">
          <w:rPr>
            <w:lang w:val="es-ES"/>
          </w:rPr>
          <w:t>c</w:t>
        </w:r>
        <w:r w:rsidR="000A47FE" w:rsidRPr="003A47F0">
          <w:rPr>
            <w:lang w:val="es-ES"/>
          </w:rPr>
          <w:t>i</w:t>
        </w:r>
        <w:r w:rsidR="000D7974" w:rsidRPr="003A47F0">
          <w:rPr>
            <w:lang w:val="es-ES"/>
          </w:rPr>
          <w:t>ó</w:t>
        </w:r>
        <w:r w:rsidR="000A47FE" w:rsidRPr="003A47F0">
          <w:rPr>
            <w:lang w:val="es-ES"/>
          </w:rPr>
          <w:t>n</w:t>
        </w:r>
        <w:r w:rsidR="000D7974" w:rsidRPr="003A47F0">
          <w:rPr>
            <w:lang w:val="es-ES"/>
          </w:rPr>
          <w:t>.</w:t>
        </w:r>
        <w:r w:rsidR="000A47FE" w:rsidRPr="003A47F0">
          <w:rPr>
            <w:lang w:val="es-ES"/>
          </w:rPr>
          <w:t xml:space="preserve"> </w:t>
        </w:r>
        <w:r w:rsidR="000D7974" w:rsidRPr="003A47F0">
          <w:rPr>
            <w:lang w:val="es-ES"/>
          </w:rPr>
          <w:t>E</w:t>
        </w:r>
        <w:r w:rsidR="000A47FE" w:rsidRPr="003A47F0">
          <w:rPr>
            <w:lang w:val="es-ES"/>
          </w:rPr>
          <w:t>n</w:t>
        </w:r>
      </w:smartTag>
      <w:r w:rsidR="000A47FE" w:rsidRPr="003A47F0">
        <w:rPr>
          <w:lang w:val="es-ES"/>
        </w:rPr>
        <w:t xml:space="preserve"> </w:t>
      </w:r>
      <w:r w:rsidR="000D7974" w:rsidRPr="003A47F0">
        <w:rPr>
          <w:lang w:val="es-ES"/>
        </w:rPr>
        <w:t>las</w:t>
      </w:r>
      <w:r w:rsidR="000A47FE" w:rsidRPr="003A47F0">
        <w:rPr>
          <w:lang w:val="es-ES"/>
        </w:rPr>
        <w:t xml:space="preserve"> region</w:t>
      </w:r>
      <w:r w:rsidR="000D797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0D797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Prešov </w:t>
      </w:r>
      <w:r w:rsidR="000D7974" w:rsidRPr="003A47F0">
        <w:rPr>
          <w:lang w:val="es-ES"/>
        </w:rPr>
        <w:t>y</w:t>
      </w:r>
      <w:r w:rsidR="000A47FE" w:rsidRPr="003A47F0">
        <w:rPr>
          <w:lang w:val="es-ES"/>
        </w:rPr>
        <w:t xml:space="preserve"> Košice</w:t>
      </w:r>
      <w:r w:rsidR="000D7974" w:rsidRPr="003A47F0">
        <w:rPr>
          <w:lang w:val="es-ES"/>
        </w:rPr>
        <w:t xml:space="preserve">, </w:t>
      </w:r>
      <w:r w:rsidR="003F23F2" w:rsidRPr="003A47F0">
        <w:rPr>
          <w:lang w:val="es-ES"/>
        </w:rPr>
        <w:t>e</w:t>
      </w:r>
      <w:r w:rsidR="000D7974" w:rsidRPr="003A47F0">
        <w:rPr>
          <w:lang w:val="es-ES"/>
        </w:rPr>
        <w:t>l</w:t>
      </w:r>
      <w:r w:rsidR="003F23F2" w:rsidRPr="003A47F0">
        <w:rPr>
          <w:lang w:val="es-ES"/>
        </w:rPr>
        <w:t xml:space="preserve"> número de casos</w:t>
      </w:r>
      <w:r w:rsidR="000D7974" w:rsidRPr="003A47F0">
        <w:rPr>
          <w:lang w:val="es-ES"/>
        </w:rPr>
        <w:t xml:space="preserve"> es superior a</w:t>
      </w:r>
      <w:r w:rsidR="003F23F2" w:rsidRPr="003A47F0">
        <w:rPr>
          <w:lang w:val="es-ES"/>
        </w:rPr>
        <w:t>l</w:t>
      </w:r>
      <w:r w:rsidR="000D7974" w:rsidRPr="003A47F0">
        <w:rPr>
          <w:lang w:val="es-ES"/>
        </w:rPr>
        <w:t xml:space="preserve"> de otras</w:t>
      </w:r>
      <w:r w:rsidR="000A47FE" w:rsidRPr="003A47F0">
        <w:rPr>
          <w:lang w:val="es-ES"/>
        </w:rPr>
        <w:t xml:space="preserve"> region</w:t>
      </w:r>
      <w:r w:rsidR="000D7974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0D7974" w:rsidRPr="003A47F0">
        <w:rPr>
          <w:lang w:val="es-ES"/>
        </w:rPr>
        <w:t>, aunque en un porcentaje estadísticamente insignificante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0D797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grup</w:t>
      </w:r>
      <w:r w:rsidR="000D7974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expert</w:t>
      </w:r>
      <w:r w:rsidR="000D7974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0D7974" w:rsidRPr="003A47F0">
        <w:rPr>
          <w:lang w:val="es-ES"/>
        </w:rPr>
        <w:t>llegó a la</w:t>
      </w:r>
      <w:r w:rsidR="000A47FE" w:rsidRPr="003A47F0">
        <w:rPr>
          <w:lang w:val="es-ES"/>
        </w:rPr>
        <w:t xml:space="preserve"> conclusi</w:t>
      </w:r>
      <w:r w:rsidR="000D797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D7974" w:rsidRPr="003A47F0">
        <w:rPr>
          <w:lang w:val="es-ES"/>
        </w:rPr>
        <w:t>de que no se había</w:t>
      </w:r>
      <w:r w:rsidR="003F23F2" w:rsidRPr="003A47F0">
        <w:rPr>
          <w:lang w:val="es-ES"/>
        </w:rPr>
        <w:t>n</w:t>
      </w:r>
      <w:r w:rsidR="000D7974" w:rsidRPr="003A47F0">
        <w:rPr>
          <w:lang w:val="es-ES"/>
        </w:rPr>
        <w:t xml:space="preserve"> cometido</w:t>
      </w:r>
      <w:r w:rsidR="00E6035B" w:rsidRPr="003A47F0">
        <w:rPr>
          <w:lang w:val="es-ES"/>
        </w:rPr>
        <w:t xml:space="preserve"> delito</w:t>
      </w:r>
      <w:r w:rsidR="003F23F2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9C08B2" w:rsidRPr="003A47F0">
        <w:rPr>
          <w:lang w:val="es-ES"/>
        </w:rPr>
        <w:t>(</w:t>
      </w:r>
      <w:r w:rsidR="008F1CB3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genocid</w:t>
      </w:r>
      <w:r w:rsidR="00E6035B" w:rsidRPr="003A47F0">
        <w:rPr>
          <w:lang w:val="es-ES"/>
        </w:rPr>
        <w:t>io</w:t>
      </w:r>
      <w:r w:rsidR="009C08B2" w:rsidRPr="003A47F0">
        <w:rPr>
          <w:lang w:val="es-ES"/>
        </w:rPr>
        <w:t>)</w:t>
      </w:r>
      <w:r w:rsidR="00E6035B" w:rsidRPr="003A47F0">
        <w:rPr>
          <w:lang w:val="es-ES"/>
        </w:rPr>
        <w:t xml:space="preserve"> ni se había segregado a la población</w:t>
      </w:r>
      <w:r w:rsidR="000A47FE" w:rsidRPr="003A47F0">
        <w:rPr>
          <w:lang w:val="es-ES"/>
        </w:rPr>
        <w:t xml:space="preserve"> </w:t>
      </w:r>
      <w:r w:rsidR="00E6035B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E6035B" w:rsidRPr="003A47F0">
        <w:rPr>
          <w:lang w:val="es-ES"/>
        </w:rPr>
        <w:t>ní en los</w:t>
      </w:r>
      <w:r w:rsidR="000A47FE" w:rsidRPr="003A47F0">
        <w:rPr>
          <w:lang w:val="es-ES"/>
        </w:rPr>
        <w:t xml:space="preserve"> hospital</w:t>
      </w:r>
      <w:r w:rsidR="00E6035B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E6035B" w:rsidRPr="003A47F0">
        <w:rPr>
          <w:lang w:val="es-ES"/>
        </w:rPr>
        <w:t xml:space="preserve"> inspeccionados</w:t>
      </w:r>
      <w:r w:rsidR="000A47FE" w:rsidRPr="003A47F0">
        <w:rPr>
          <w:lang w:val="es-ES"/>
        </w:rPr>
        <w:t xml:space="preserve">. </w:t>
      </w:r>
      <w:r w:rsidR="00E6035B" w:rsidRPr="003A47F0">
        <w:rPr>
          <w:lang w:val="es-ES"/>
        </w:rPr>
        <w:t>Todas las e</w:t>
      </w:r>
      <w:r w:rsidR="000A47FE" w:rsidRPr="003A47F0">
        <w:rPr>
          <w:lang w:val="es-ES"/>
        </w:rPr>
        <w:t>steriliza</w:t>
      </w:r>
      <w:r w:rsidR="00E6035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6035B" w:rsidRPr="003A47F0">
        <w:rPr>
          <w:lang w:val="es-ES"/>
        </w:rPr>
        <w:t>ones se realizaron por</w:t>
      </w:r>
      <w:r w:rsidR="000A47FE" w:rsidRPr="003A47F0">
        <w:rPr>
          <w:lang w:val="es-ES"/>
        </w:rPr>
        <w:t xml:space="preserve"> indica</w:t>
      </w:r>
      <w:r w:rsidR="00E6035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6035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E6035B" w:rsidRPr="003A47F0">
        <w:rPr>
          <w:lang w:val="es-ES"/>
        </w:rPr>
        <w:t xml:space="preserve"> médica</w:t>
      </w:r>
      <w:r w:rsidR="000A47FE" w:rsidRPr="003A47F0">
        <w:rPr>
          <w:lang w:val="es-ES"/>
        </w:rPr>
        <w:t xml:space="preserve">. </w:t>
      </w:r>
      <w:r w:rsidR="00E6035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E6035B" w:rsidRPr="003A47F0">
        <w:rPr>
          <w:lang w:val="es-ES"/>
        </w:rPr>
        <w:t>algunos</w:t>
      </w:r>
      <w:r w:rsidR="000A47FE" w:rsidRPr="003A47F0">
        <w:rPr>
          <w:lang w:val="es-ES"/>
        </w:rPr>
        <w:t xml:space="preserve"> cas</w:t>
      </w:r>
      <w:r w:rsidR="00E6035B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E6035B" w:rsidRPr="003A47F0">
        <w:rPr>
          <w:lang w:val="es-ES"/>
        </w:rPr>
        <w:t>se detectaron ciert</w:t>
      </w:r>
      <w:r w:rsidR="003F23F2" w:rsidRPr="003A47F0">
        <w:rPr>
          <w:lang w:val="es-ES"/>
        </w:rPr>
        <w:t>a</w:t>
      </w:r>
      <w:r w:rsidR="00E6035B" w:rsidRPr="003A47F0">
        <w:rPr>
          <w:lang w:val="es-ES"/>
        </w:rPr>
        <w:t xml:space="preserve">s </w:t>
      </w:r>
      <w:r w:rsidR="003F23F2" w:rsidRPr="003A47F0">
        <w:rPr>
          <w:lang w:val="es-ES"/>
        </w:rPr>
        <w:t>carencias</w:t>
      </w:r>
      <w:r w:rsidR="00E6035B" w:rsidRPr="003A47F0">
        <w:rPr>
          <w:lang w:val="es-ES"/>
        </w:rPr>
        <w:t xml:space="preserve"> en la atención de salud y fallos en la aplicación de las normas de</w:t>
      </w:r>
      <w:r w:rsidR="000A47FE" w:rsidRPr="003A47F0">
        <w:rPr>
          <w:lang w:val="es-ES"/>
        </w:rPr>
        <w:t xml:space="preserve"> </w:t>
      </w:r>
      <w:r w:rsidR="00E6035B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E6035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6035B" w:rsidRPr="003A47F0">
        <w:rPr>
          <w:lang w:val="es-ES"/>
        </w:rPr>
        <w:t>ó</w:t>
      </w:r>
      <w:r w:rsidR="000A47FE" w:rsidRPr="003A47F0">
        <w:rPr>
          <w:lang w:val="es-ES"/>
        </w:rPr>
        <w:t>n (</w:t>
      </w:r>
      <w:r w:rsidR="00E6035B" w:rsidRPr="003A47F0">
        <w:rPr>
          <w:lang w:val="es-ES"/>
        </w:rPr>
        <w:t xml:space="preserve">como el incumplimiento de </w:t>
      </w:r>
      <w:r w:rsidR="009C08B2" w:rsidRPr="003A47F0">
        <w:rPr>
          <w:lang w:val="es-ES"/>
        </w:rPr>
        <w:t xml:space="preserve">los </w:t>
      </w:r>
      <w:r w:rsidR="007301A3" w:rsidRPr="003A47F0">
        <w:rPr>
          <w:lang w:val="es-ES"/>
        </w:rPr>
        <w:t>requisitos</w:t>
      </w:r>
      <w:r w:rsidR="000A47FE" w:rsidRPr="003A47F0">
        <w:rPr>
          <w:lang w:val="es-ES"/>
        </w:rPr>
        <w:t xml:space="preserve"> administrativ</w:t>
      </w:r>
      <w:r w:rsidR="00E6035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). </w:t>
      </w:r>
      <w:r w:rsidR="00E6035B" w:rsidRPr="003A47F0">
        <w:rPr>
          <w:lang w:val="es-ES"/>
        </w:rPr>
        <w:t>No obstante,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afect</w:t>
      </w:r>
      <w:r w:rsidR="00E6035B" w:rsidRPr="003A47F0">
        <w:rPr>
          <w:lang w:val="es-ES"/>
        </w:rPr>
        <w:t>aban a toda la</w:t>
      </w:r>
      <w:r w:rsidR="000A47FE" w:rsidRPr="003A47F0">
        <w:rPr>
          <w:lang w:val="es-ES"/>
        </w:rPr>
        <w:t xml:space="preserve"> po</w:t>
      </w:r>
      <w:r w:rsidR="00E6035B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E6035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6035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E6035B" w:rsidRPr="003A47F0">
        <w:rPr>
          <w:lang w:val="es-ES"/>
        </w:rPr>
        <w:t>independientemente de</w:t>
      </w:r>
      <w:r w:rsidR="009C08B2" w:rsidRPr="003A47F0">
        <w:rPr>
          <w:lang w:val="es-ES"/>
        </w:rPr>
        <w:t>l</w:t>
      </w:r>
      <w:r w:rsidR="00E6035B" w:rsidRPr="003A47F0">
        <w:rPr>
          <w:lang w:val="es-ES"/>
        </w:rPr>
        <w:t xml:space="preserve"> origen</w:t>
      </w:r>
      <w:r w:rsidR="000A47FE" w:rsidRPr="003A47F0">
        <w:rPr>
          <w:lang w:val="es-ES"/>
        </w:rPr>
        <w:t xml:space="preserve"> </w:t>
      </w:r>
      <w:r w:rsidR="00E6035B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E6035B" w:rsidRPr="003A47F0">
        <w:rPr>
          <w:lang w:val="es-ES"/>
        </w:rPr>
        <w:t>o</w:t>
      </w:r>
      <w:r w:rsidR="009C08B2" w:rsidRPr="003A47F0">
        <w:rPr>
          <w:lang w:val="es-ES"/>
        </w:rPr>
        <w:t xml:space="preserve"> de los pacientes</w:t>
      </w:r>
      <w:r w:rsidR="000A47FE" w:rsidRPr="003A47F0">
        <w:rPr>
          <w:lang w:val="es-ES"/>
        </w:rPr>
        <w:t xml:space="preserve">. </w:t>
      </w:r>
      <w:r w:rsidR="00E6035B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hospital</w:t>
      </w:r>
      <w:r w:rsidR="00E6035B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E6035B" w:rsidRPr="003A47F0">
        <w:rPr>
          <w:lang w:val="es-ES"/>
        </w:rPr>
        <w:t>en que se de</w:t>
      </w:r>
      <w:r w:rsidR="003F23F2" w:rsidRPr="003A47F0">
        <w:rPr>
          <w:lang w:val="es-ES"/>
        </w:rPr>
        <w:t>scubrieron</w:t>
      </w:r>
      <w:r w:rsidR="000A47FE" w:rsidRPr="003A47F0">
        <w:rPr>
          <w:lang w:val="es-ES"/>
        </w:rPr>
        <w:t xml:space="preserve"> cas</w:t>
      </w:r>
      <w:r w:rsidR="00E6035B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E6035B" w:rsidRPr="003A47F0">
        <w:rPr>
          <w:lang w:val="es-ES"/>
        </w:rPr>
        <w:t>de errores</w:t>
      </w:r>
      <w:r w:rsidR="000A47FE" w:rsidRPr="003A47F0">
        <w:rPr>
          <w:lang w:val="es-ES"/>
        </w:rPr>
        <w:t xml:space="preserve"> administrativ</w:t>
      </w:r>
      <w:r w:rsidR="00E6035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to</w:t>
      </w:r>
      <w:r w:rsidR="00E6035B" w:rsidRPr="003A47F0">
        <w:rPr>
          <w:lang w:val="es-ES"/>
        </w:rPr>
        <w:t>maron medidas</w:t>
      </w:r>
      <w:r w:rsidR="000A47FE" w:rsidRPr="003A47F0">
        <w:rPr>
          <w:lang w:val="es-ES"/>
        </w:rPr>
        <w:t xml:space="preserve"> </w:t>
      </w:r>
      <w:r w:rsidR="00E6035B" w:rsidRPr="003A47F0">
        <w:rPr>
          <w:lang w:val="es-ES"/>
        </w:rPr>
        <w:t>para corregirlos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E6035B" w:rsidRPr="003A47F0">
        <w:rPr>
          <w:lang w:val="es-ES"/>
        </w:rPr>
        <w:t>E</w:t>
      </w:r>
      <w:r w:rsidR="000A47FE" w:rsidRPr="003A47F0">
        <w:rPr>
          <w:lang w:val="es-ES"/>
        </w:rPr>
        <w:t>n n</w:t>
      </w:r>
      <w:r w:rsidR="001C52AB" w:rsidRPr="003A47F0">
        <w:rPr>
          <w:lang w:val="es-ES"/>
        </w:rPr>
        <w:t>ingun</w:t>
      </w:r>
      <w:r w:rsidR="000A47FE" w:rsidRPr="003A47F0">
        <w:rPr>
          <w:lang w:val="es-ES"/>
        </w:rPr>
        <w:t>o</w:t>
      </w:r>
      <w:r w:rsidR="001C52AB" w:rsidRPr="003A47F0">
        <w:rPr>
          <w:lang w:val="es-ES"/>
        </w:rPr>
        <w:t xml:space="preserve"> de los</w:t>
      </w:r>
      <w:r w:rsidR="000A47FE" w:rsidRPr="003A47F0">
        <w:rPr>
          <w:lang w:val="es-ES"/>
        </w:rPr>
        <w:t xml:space="preserve"> hospital</w:t>
      </w:r>
      <w:r w:rsidR="001C52AB" w:rsidRPr="003A47F0">
        <w:rPr>
          <w:lang w:val="es-ES"/>
        </w:rPr>
        <w:t>e</w:t>
      </w:r>
      <w:r w:rsidR="000A47FE" w:rsidRPr="003A47F0">
        <w:rPr>
          <w:lang w:val="es-ES"/>
        </w:rPr>
        <w:t>s visit</w:t>
      </w:r>
      <w:r w:rsidR="001C52AB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1C52A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1C52AB" w:rsidRPr="003A47F0">
        <w:rPr>
          <w:lang w:val="es-ES"/>
        </w:rPr>
        <w:t>por los</w:t>
      </w:r>
      <w:r w:rsidR="000A47FE" w:rsidRPr="003A47F0">
        <w:rPr>
          <w:lang w:val="es-ES"/>
        </w:rPr>
        <w:t xml:space="preserve"> expert</w:t>
      </w:r>
      <w:r w:rsidR="001C52A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B1493" w:rsidRPr="003A47F0">
        <w:rPr>
          <w:lang w:val="es-ES"/>
        </w:rPr>
        <w:t>existían</w:t>
      </w:r>
      <w:r w:rsidR="001C52AB" w:rsidRPr="003A47F0">
        <w:rPr>
          <w:lang w:val="es-ES"/>
        </w:rPr>
        <w:t xml:space="preserve"> habitaciones </w:t>
      </w:r>
      <w:r w:rsidR="000A47FE" w:rsidRPr="003A47F0">
        <w:rPr>
          <w:lang w:val="es-ES"/>
        </w:rPr>
        <w:t>separa</w:t>
      </w:r>
      <w:r w:rsidR="001C52AB" w:rsidRPr="003A47F0">
        <w:rPr>
          <w:lang w:val="es-ES"/>
        </w:rPr>
        <w:t>das para las</w:t>
      </w:r>
      <w:r w:rsidR="000A47FE" w:rsidRPr="003A47F0">
        <w:rPr>
          <w:lang w:val="es-ES"/>
        </w:rPr>
        <w:t xml:space="preserve"> rom</w:t>
      </w:r>
      <w:r w:rsidR="001C52AB" w:rsidRPr="003A47F0">
        <w:rPr>
          <w:lang w:val="es-ES"/>
        </w:rPr>
        <w:t>aníes</w:t>
      </w:r>
      <w:r w:rsidR="000A47FE" w:rsidRPr="003A47F0">
        <w:rPr>
          <w:lang w:val="es-ES"/>
        </w:rPr>
        <w:t xml:space="preserve">; </w:t>
      </w:r>
      <w:r w:rsidR="001C52AB" w:rsidRPr="003A47F0">
        <w:rPr>
          <w:lang w:val="es-ES"/>
        </w:rPr>
        <w:t>a todas las</w:t>
      </w:r>
      <w:r w:rsidR="000A47FE" w:rsidRPr="003A47F0">
        <w:rPr>
          <w:lang w:val="es-ES"/>
        </w:rPr>
        <w:t xml:space="preserve"> pa</w:t>
      </w:r>
      <w:r w:rsidR="001C52AB" w:rsidRPr="003A47F0">
        <w:rPr>
          <w:lang w:val="es-ES"/>
        </w:rPr>
        <w:t>c</w:t>
      </w:r>
      <w:r w:rsidR="000A47FE" w:rsidRPr="003A47F0">
        <w:rPr>
          <w:lang w:val="es-ES"/>
        </w:rPr>
        <w:t>ient</w:t>
      </w:r>
      <w:r w:rsidR="001C52AB" w:rsidRPr="003A47F0">
        <w:rPr>
          <w:lang w:val="es-ES"/>
        </w:rPr>
        <w:t xml:space="preserve">es </w:t>
      </w:r>
      <w:r w:rsidR="000A47FE" w:rsidRPr="003A47F0">
        <w:rPr>
          <w:lang w:val="es-ES"/>
        </w:rPr>
        <w:t>s</w:t>
      </w:r>
      <w:r w:rsidR="001C52AB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1C52AB" w:rsidRPr="003A47F0">
        <w:rPr>
          <w:lang w:val="es-ES"/>
        </w:rPr>
        <w:t xml:space="preserve">les dispensó una atención de salud en </w:t>
      </w:r>
      <w:r w:rsidR="009C08B2" w:rsidRPr="003A47F0">
        <w:rPr>
          <w:lang w:val="es-ES"/>
        </w:rPr>
        <w:t>las mismas instalaciones</w:t>
      </w:r>
      <w:r w:rsidR="007301A3" w:rsidRPr="003A47F0">
        <w:rPr>
          <w:lang w:val="es-ES"/>
        </w:rPr>
        <w:t>,</w:t>
      </w:r>
      <w:r w:rsidR="001C52AB" w:rsidRPr="003A47F0">
        <w:rPr>
          <w:lang w:val="es-ES"/>
        </w:rPr>
        <w:t xml:space="preserve"> sin </w:t>
      </w:r>
      <w:r w:rsidR="000A47FE" w:rsidRPr="003A47F0">
        <w:rPr>
          <w:lang w:val="es-ES"/>
        </w:rPr>
        <w:t>discrimina</w:t>
      </w:r>
      <w:r w:rsidR="001C52A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C52A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1C52AB" w:rsidRPr="003A47F0">
        <w:rPr>
          <w:lang w:val="es-ES"/>
        </w:rPr>
        <w:t xml:space="preserve"> alguna</w:t>
      </w:r>
      <w:r w:rsidR="000A47FE" w:rsidRPr="003A47F0">
        <w:rPr>
          <w:lang w:val="es-ES"/>
        </w:rPr>
        <w:t>. De</w:t>
      </w:r>
      <w:r w:rsidR="001C52AB" w:rsidRPr="003A47F0">
        <w:rPr>
          <w:lang w:val="es-ES"/>
        </w:rPr>
        <w:t>bido a la situac</w:t>
      </w:r>
      <w:r w:rsidR="000A47FE" w:rsidRPr="003A47F0">
        <w:rPr>
          <w:lang w:val="es-ES"/>
        </w:rPr>
        <w:t>i</w:t>
      </w:r>
      <w:r w:rsidR="001C52A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C52AB" w:rsidRPr="003A47F0">
        <w:rPr>
          <w:lang w:val="es-ES"/>
        </w:rPr>
        <w:t>heredada de los decenios anteriores</w:t>
      </w:r>
      <w:r w:rsidR="000A47FE" w:rsidRPr="003A47F0">
        <w:rPr>
          <w:lang w:val="es-ES"/>
        </w:rPr>
        <w:t xml:space="preserve">, </w:t>
      </w:r>
      <w:r w:rsidR="001C52AB" w:rsidRPr="003A47F0">
        <w:rPr>
          <w:lang w:val="es-ES"/>
        </w:rPr>
        <w:t>el personal m</w:t>
      </w:r>
      <w:r w:rsidR="007301A3" w:rsidRPr="003A47F0">
        <w:rPr>
          <w:lang w:val="es-ES"/>
        </w:rPr>
        <w:t>é</w:t>
      </w:r>
      <w:r w:rsidR="001C52AB" w:rsidRPr="003A47F0">
        <w:rPr>
          <w:lang w:val="es-ES"/>
        </w:rPr>
        <w:t>dico y l</w:t>
      </w:r>
      <w:r w:rsidR="009C08B2" w:rsidRPr="003A47F0">
        <w:rPr>
          <w:lang w:val="es-ES"/>
        </w:rPr>
        <w:t>o</w:t>
      </w:r>
      <w:r w:rsidR="001C52AB" w:rsidRPr="003A47F0">
        <w:rPr>
          <w:lang w:val="es-ES"/>
        </w:rPr>
        <w:t>s p</w:t>
      </w:r>
      <w:r w:rsidR="009C08B2" w:rsidRPr="003A47F0">
        <w:rPr>
          <w:lang w:val="es-ES"/>
        </w:rPr>
        <w:t>acientes</w:t>
      </w:r>
      <w:r w:rsidR="001C52AB" w:rsidRPr="003A47F0">
        <w:rPr>
          <w:lang w:val="es-ES"/>
        </w:rPr>
        <w:t xml:space="preserve"> no </w:t>
      </w:r>
      <w:r w:rsidR="009C08B2" w:rsidRPr="003A47F0">
        <w:rPr>
          <w:lang w:val="es-ES"/>
        </w:rPr>
        <w:t>comparten</w:t>
      </w:r>
      <w:r w:rsidR="001C52AB" w:rsidRPr="003A47F0">
        <w:rPr>
          <w:lang w:val="es-ES"/>
        </w:rPr>
        <w:t xml:space="preserve"> la</w:t>
      </w:r>
      <w:r w:rsidR="009C08B2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9C08B2" w:rsidRPr="003A47F0">
        <w:rPr>
          <w:lang w:val="es-ES"/>
        </w:rPr>
        <w:t xml:space="preserve">mismas </w:t>
      </w:r>
      <w:r w:rsidR="000A47FE" w:rsidRPr="003A47F0">
        <w:rPr>
          <w:lang w:val="es-ES"/>
        </w:rPr>
        <w:t>respons</w:t>
      </w:r>
      <w:r w:rsidR="001C52AB" w:rsidRPr="003A47F0">
        <w:rPr>
          <w:lang w:val="es-ES"/>
        </w:rPr>
        <w:t>a</w:t>
      </w:r>
      <w:r w:rsidR="000A47FE" w:rsidRPr="003A47F0">
        <w:rPr>
          <w:lang w:val="es-ES"/>
        </w:rPr>
        <w:t>bili</w:t>
      </w:r>
      <w:r w:rsidR="001C52AB" w:rsidRPr="003A47F0">
        <w:rPr>
          <w:lang w:val="es-ES"/>
        </w:rPr>
        <w:t>dad</w:t>
      </w:r>
      <w:r w:rsidR="009C08B2" w:rsidRPr="003A47F0">
        <w:rPr>
          <w:lang w:val="es-ES"/>
        </w:rPr>
        <w:t>es</w:t>
      </w:r>
      <w:r w:rsidR="001C52AB" w:rsidRPr="003A47F0">
        <w:rPr>
          <w:lang w:val="es-ES"/>
        </w:rPr>
        <w:t xml:space="preserve"> </w:t>
      </w:r>
      <w:r w:rsidR="009C08B2" w:rsidRPr="003A47F0">
        <w:rPr>
          <w:lang w:val="es-ES"/>
        </w:rPr>
        <w:t>por lo que hace</w:t>
      </w:r>
      <w:r w:rsidR="000A47FE" w:rsidRPr="003A47F0">
        <w:rPr>
          <w:lang w:val="es-ES"/>
        </w:rPr>
        <w:t xml:space="preserve"> </w:t>
      </w:r>
      <w:r w:rsidR="009C08B2" w:rsidRPr="003A47F0">
        <w:rPr>
          <w:lang w:val="es-ES"/>
        </w:rPr>
        <w:t xml:space="preserve">al </w:t>
      </w:r>
      <w:r w:rsidR="000A47FE" w:rsidRPr="003A47F0">
        <w:rPr>
          <w:lang w:val="es-ES"/>
        </w:rPr>
        <w:t>mant</w:t>
      </w:r>
      <w:r w:rsidR="001C52AB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9C08B2" w:rsidRPr="003A47F0">
        <w:rPr>
          <w:lang w:val="es-ES"/>
        </w:rPr>
        <w:t>imiento</w:t>
      </w:r>
      <w:r w:rsidR="001C52AB" w:rsidRPr="003A47F0">
        <w:rPr>
          <w:lang w:val="es-ES"/>
        </w:rPr>
        <w:t xml:space="preserve"> y mejora </w:t>
      </w:r>
      <w:r w:rsidR="009C08B2" w:rsidRPr="003A47F0">
        <w:rPr>
          <w:lang w:val="es-ES"/>
        </w:rPr>
        <w:t>d</w:t>
      </w:r>
      <w:r w:rsidR="001C52AB" w:rsidRPr="003A47F0">
        <w:rPr>
          <w:lang w:val="es-ES"/>
        </w:rPr>
        <w:t>e</w:t>
      </w:r>
      <w:r w:rsidR="009C08B2" w:rsidRPr="003A47F0">
        <w:rPr>
          <w:lang w:val="es-ES"/>
        </w:rPr>
        <w:t xml:space="preserve"> la</w:t>
      </w:r>
      <w:r w:rsidR="001C52AB" w:rsidRPr="003A47F0">
        <w:rPr>
          <w:lang w:val="es-ES"/>
        </w:rPr>
        <w:t xml:space="preserve"> salud</w:t>
      </w:r>
      <w:r w:rsidR="009C08B2" w:rsidRPr="003A47F0">
        <w:rPr>
          <w:lang w:val="es-ES"/>
        </w:rPr>
        <w:t>, lo que explica</w:t>
      </w:r>
      <w:r w:rsidR="001C52AB" w:rsidRPr="003A47F0">
        <w:rPr>
          <w:lang w:val="es-ES"/>
        </w:rPr>
        <w:t xml:space="preserve"> la limitación de los derechos y</w:t>
      </w:r>
      <w:r w:rsidR="000A47FE" w:rsidRPr="003A47F0">
        <w:rPr>
          <w:lang w:val="es-ES"/>
        </w:rPr>
        <w:t xml:space="preserve"> obliga</w:t>
      </w:r>
      <w:r w:rsidR="001C52AB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1C52AB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1C52AB" w:rsidRPr="003A47F0">
        <w:rPr>
          <w:lang w:val="es-ES"/>
        </w:rPr>
        <w:t>de l</w:t>
      </w:r>
      <w:r w:rsidR="009C08B2" w:rsidRPr="003A47F0">
        <w:rPr>
          <w:lang w:val="es-ES"/>
        </w:rPr>
        <w:t>os</w:t>
      </w:r>
      <w:r w:rsidR="001C52AB" w:rsidRPr="003A47F0">
        <w:rPr>
          <w:lang w:val="es-ES"/>
        </w:rPr>
        <w:t xml:space="preserve"> p</w:t>
      </w:r>
      <w:r w:rsidR="009C08B2" w:rsidRPr="003A47F0">
        <w:rPr>
          <w:lang w:val="es-ES"/>
        </w:rPr>
        <w:t>acientes</w:t>
      </w:r>
      <w:r w:rsidR="001C52AB" w:rsidRPr="003A47F0">
        <w:rPr>
          <w:lang w:val="es-ES"/>
        </w:rPr>
        <w:t xml:space="preserve"> en </w:t>
      </w:r>
      <w:r w:rsidR="00B84F1C" w:rsidRPr="003A47F0">
        <w:rPr>
          <w:lang w:val="es-ES"/>
        </w:rPr>
        <w:t xml:space="preserve">materia </w:t>
      </w:r>
      <w:r w:rsidR="001C52AB" w:rsidRPr="003A47F0">
        <w:rPr>
          <w:lang w:val="es-ES"/>
        </w:rPr>
        <w:t>de salud</w:t>
      </w:r>
      <w:r w:rsidR="000A47FE" w:rsidRPr="003A47F0">
        <w:rPr>
          <w:lang w:val="es-ES"/>
        </w:rPr>
        <w:t xml:space="preserve">. </w:t>
      </w:r>
      <w:r w:rsidR="001C52AB" w:rsidRPr="003A47F0">
        <w:rPr>
          <w:lang w:val="es-ES"/>
        </w:rPr>
        <w:t>Se han recomendado</w:t>
      </w:r>
      <w:r w:rsidR="000A47FE" w:rsidRPr="003A47F0">
        <w:rPr>
          <w:lang w:val="es-ES"/>
        </w:rPr>
        <w:t xml:space="preserve"> </w:t>
      </w:r>
      <w:r w:rsidR="001C52AB" w:rsidRPr="003A47F0">
        <w:rPr>
          <w:lang w:val="es-ES"/>
        </w:rPr>
        <w:t>medidas</w:t>
      </w:r>
      <w:r w:rsidR="0057130B" w:rsidRPr="003A47F0">
        <w:rPr>
          <w:lang w:val="es-ES"/>
        </w:rPr>
        <w:t xml:space="preserve"> </w:t>
      </w:r>
      <w:r w:rsidR="00B84F1C" w:rsidRPr="003A47F0">
        <w:rPr>
          <w:lang w:val="es-ES"/>
        </w:rPr>
        <w:t xml:space="preserve">a fin de velar por </w:t>
      </w:r>
      <w:r w:rsidR="0057130B" w:rsidRPr="003A47F0">
        <w:rPr>
          <w:lang w:val="es-ES"/>
        </w:rPr>
        <w:t>que la</w:t>
      </w:r>
      <w:r w:rsidR="00B84F1C" w:rsidRPr="003A47F0">
        <w:rPr>
          <w:lang w:val="es-ES"/>
        </w:rPr>
        <w:t>s personas reciban la</w:t>
      </w:r>
      <w:r w:rsidR="0057130B" w:rsidRPr="003A47F0">
        <w:rPr>
          <w:lang w:val="es-ES"/>
        </w:rPr>
        <w:t xml:space="preserve"> información necesaria</w:t>
      </w:r>
      <w:r w:rsidR="00B84F1C" w:rsidRPr="003A47F0">
        <w:rPr>
          <w:lang w:val="es-ES"/>
        </w:rPr>
        <w:t xml:space="preserve"> que les permita otorg</w:t>
      </w:r>
      <w:r w:rsidR="0057130B" w:rsidRPr="003A47F0">
        <w:rPr>
          <w:lang w:val="es-ES"/>
        </w:rPr>
        <w:t>ar su consentimiento</w:t>
      </w:r>
      <w:r w:rsidR="000A47FE" w:rsidRPr="003A47F0">
        <w:rPr>
          <w:lang w:val="es-ES"/>
        </w:rPr>
        <w:t xml:space="preserve"> inform</w:t>
      </w:r>
      <w:r w:rsidR="0057130B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57130B" w:rsidRPr="003A47F0">
        <w:rPr>
          <w:lang w:val="es-ES"/>
        </w:rPr>
        <w:t>o a la</w:t>
      </w:r>
      <w:r w:rsidR="000A47FE" w:rsidRPr="003A47F0">
        <w:rPr>
          <w:lang w:val="es-ES"/>
        </w:rPr>
        <w:t xml:space="preserve"> interven</w:t>
      </w:r>
      <w:r w:rsidR="0057130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7130B" w:rsidRPr="003A47F0">
        <w:rPr>
          <w:lang w:val="es-ES"/>
        </w:rPr>
        <w:t>ó</w:t>
      </w:r>
      <w:r w:rsidR="000A47FE" w:rsidRPr="003A47F0">
        <w:rPr>
          <w:lang w:val="es-ES"/>
        </w:rPr>
        <w:t>n o re</w:t>
      </w:r>
      <w:r w:rsidR="0057130B" w:rsidRPr="003A47F0">
        <w:rPr>
          <w:lang w:val="es-ES"/>
        </w:rPr>
        <w:t>chazarla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643C39" w:rsidRPr="003A47F0">
        <w:rPr>
          <w:lang w:val="es-ES"/>
        </w:rPr>
        <w:t>Las solicitudes individuales de</w:t>
      </w:r>
      <w:r w:rsidR="000A47FE" w:rsidRPr="003A47F0">
        <w:rPr>
          <w:lang w:val="es-ES"/>
        </w:rPr>
        <w:t xml:space="preserve"> interven</w:t>
      </w:r>
      <w:r w:rsidR="00643C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43C3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F23F2" w:rsidRPr="003A47F0">
        <w:rPr>
          <w:lang w:val="es-ES"/>
        </w:rPr>
        <w:t xml:space="preserve"> médica </w:t>
      </w:r>
      <w:r w:rsidR="00643C39" w:rsidRPr="003A47F0">
        <w:rPr>
          <w:lang w:val="es-ES"/>
        </w:rPr>
        <w:t>deber</w:t>
      </w:r>
      <w:r w:rsidR="00B84F1C" w:rsidRPr="003A47F0">
        <w:rPr>
          <w:lang w:val="es-ES"/>
        </w:rPr>
        <w:t>án</w:t>
      </w:r>
      <w:r w:rsidR="00643C39" w:rsidRPr="003A47F0">
        <w:rPr>
          <w:lang w:val="es-ES"/>
        </w:rPr>
        <w:t xml:space="preserve"> </w:t>
      </w:r>
      <w:r w:rsidR="00B84F1C" w:rsidRPr="003A47F0">
        <w:rPr>
          <w:lang w:val="es-ES"/>
        </w:rPr>
        <w:t>presentarse</w:t>
      </w:r>
      <w:r w:rsidR="003F23F2" w:rsidRPr="003A47F0">
        <w:rPr>
          <w:lang w:val="es-ES"/>
        </w:rPr>
        <w:t xml:space="preserve"> en</w:t>
      </w:r>
      <w:r w:rsidR="00643C39" w:rsidRPr="003A47F0">
        <w:rPr>
          <w:lang w:val="es-ES"/>
        </w:rPr>
        <w:t xml:space="preserve"> form</w:t>
      </w:r>
      <w:r w:rsidR="003F23F2" w:rsidRPr="003A47F0">
        <w:rPr>
          <w:lang w:val="es-ES"/>
        </w:rPr>
        <w:t xml:space="preserve">ularios </w:t>
      </w:r>
      <w:r w:rsidR="00B84F1C" w:rsidRPr="003A47F0">
        <w:rPr>
          <w:lang w:val="es-ES"/>
        </w:rPr>
        <w:t>con validez jurídica para que los</w:t>
      </w:r>
      <w:r w:rsidR="000A47FE" w:rsidRPr="003A47F0">
        <w:rPr>
          <w:lang w:val="es-ES"/>
        </w:rPr>
        <w:t xml:space="preserve"> </w:t>
      </w:r>
      <w:r w:rsidR="00B84F1C" w:rsidRPr="003A47F0">
        <w:rPr>
          <w:lang w:val="es-ES"/>
        </w:rPr>
        <w:t xml:space="preserve">interesados puedan </w:t>
      </w:r>
      <w:r w:rsidR="00643C39" w:rsidRPr="003A47F0">
        <w:rPr>
          <w:lang w:val="es-ES"/>
        </w:rPr>
        <w:t xml:space="preserve">expresar </w:t>
      </w:r>
      <w:r w:rsidR="003F23F2" w:rsidRPr="003A47F0">
        <w:rPr>
          <w:lang w:val="es-ES"/>
        </w:rPr>
        <w:t xml:space="preserve">libremente </w:t>
      </w:r>
      <w:r w:rsidR="00643C39" w:rsidRPr="003A47F0">
        <w:rPr>
          <w:lang w:val="es-ES"/>
        </w:rPr>
        <w:t>su voluntad</w:t>
      </w:r>
      <w:r w:rsidR="003F23F2" w:rsidRPr="003A47F0">
        <w:rPr>
          <w:lang w:val="es-ES"/>
        </w:rPr>
        <w:t>,</w:t>
      </w:r>
      <w:r w:rsidR="00643C39" w:rsidRPr="003A47F0">
        <w:rPr>
          <w:lang w:val="es-ES"/>
        </w:rPr>
        <w:t xml:space="preserve"> una vez obtenida la</w:t>
      </w:r>
      <w:r w:rsidR="000A47FE" w:rsidRPr="003A47F0">
        <w:rPr>
          <w:lang w:val="es-ES"/>
        </w:rPr>
        <w:t xml:space="preserve"> informa</w:t>
      </w:r>
      <w:r w:rsidR="00643C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43C39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43C39" w:rsidRPr="003A47F0">
        <w:rPr>
          <w:lang w:val="es-ES"/>
        </w:rPr>
        <w:t xml:space="preserve"> adecuada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B84F1C" w:rsidRPr="003A47F0">
        <w:rPr>
          <w:lang w:val="es-ES"/>
        </w:rPr>
        <w:t>Entre l</w:t>
      </w:r>
      <w:r w:rsidR="00643C39" w:rsidRPr="003A47F0">
        <w:rPr>
          <w:lang w:val="es-ES"/>
        </w:rPr>
        <w:t>as medidas</w:t>
      </w:r>
      <w:r w:rsidR="000A47FE" w:rsidRPr="003A47F0">
        <w:rPr>
          <w:lang w:val="es-ES"/>
        </w:rPr>
        <w:t xml:space="preserve"> recomend</w:t>
      </w:r>
      <w:r w:rsidR="00643C39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43C39" w:rsidRPr="003A47F0">
        <w:rPr>
          <w:lang w:val="es-ES"/>
        </w:rPr>
        <w:t xml:space="preserve">as en el informe </w:t>
      </w:r>
      <w:r w:rsidR="00B84F1C" w:rsidRPr="003A47F0">
        <w:rPr>
          <w:lang w:val="es-ES"/>
        </w:rPr>
        <w:t>figuraba la modificación</w:t>
      </w:r>
      <w:r w:rsidR="00B1218B" w:rsidRPr="003A47F0">
        <w:rPr>
          <w:lang w:val="es-ES"/>
        </w:rPr>
        <w:t xml:space="preserve"> de la</w:t>
      </w:r>
      <w:r w:rsidR="003F23F2" w:rsidRPr="003A47F0">
        <w:rPr>
          <w:lang w:val="es-ES"/>
        </w:rPr>
        <w:t xml:space="preserve"> normativa</w:t>
      </w:r>
      <w:r w:rsidR="00643C39" w:rsidRPr="003A47F0">
        <w:rPr>
          <w:lang w:val="es-ES"/>
        </w:rPr>
        <w:t xml:space="preserve"> jurídica </w:t>
      </w:r>
      <w:r w:rsidR="003F23F2" w:rsidRPr="003A47F0">
        <w:rPr>
          <w:lang w:val="es-ES"/>
        </w:rPr>
        <w:t>que rige</w:t>
      </w:r>
      <w:r w:rsidR="00643C39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643C39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643C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43C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643C39" w:rsidRPr="003A47F0">
        <w:rPr>
          <w:lang w:val="es-ES"/>
        </w:rPr>
        <w:t xml:space="preserve">con objeto de lograr </w:t>
      </w:r>
      <w:r w:rsidR="005D1E28" w:rsidRPr="003A47F0">
        <w:rPr>
          <w:lang w:val="es-ES"/>
        </w:rPr>
        <w:t xml:space="preserve">especialmente </w:t>
      </w:r>
      <w:r w:rsidR="00643C39" w:rsidRPr="003A47F0">
        <w:rPr>
          <w:lang w:val="es-ES"/>
        </w:rPr>
        <w:t>que se ajuste, entre otras, a la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Conven</w:t>
      </w:r>
      <w:r w:rsidR="00643C3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43C3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43C39" w:rsidRPr="003A47F0">
        <w:rPr>
          <w:lang w:val="es-ES"/>
        </w:rPr>
        <w:t>sobre los Derechos</w:t>
      </w:r>
      <w:r w:rsidR="000A47FE" w:rsidRPr="003A47F0">
        <w:rPr>
          <w:lang w:val="es-ES"/>
        </w:rPr>
        <w:t xml:space="preserve"> Human</w:t>
      </w:r>
      <w:r w:rsidR="00643C39" w:rsidRPr="003A47F0">
        <w:rPr>
          <w:lang w:val="es-ES"/>
        </w:rPr>
        <w:t>os y la</w:t>
      </w:r>
      <w:r w:rsidR="000A47FE" w:rsidRPr="003A47F0">
        <w:rPr>
          <w:lang w:val="es-ES"/>
        </w:rPr>
        <w:t xml:space="preserve"> Biomedicin</w:t>
      </w:r>
      <w:r w:rsidR="00643C39" w:rsidRPr="003A47F0">
        <w:rPr>
          <w:lang w:val="es-ES"/>
        </w:rPr>
        <w:t>a,</w:t>
      </w:r>
      <w:r w:rsidR="000A47FE" w:rsidRPr="003A47F0">
        <w:rPr>
          <w:lang w:val="es-ES"/>
        </w:rPr>
        <w:t xml:space="preserve"> ratifi</w:t>
      </w:r>
      <w:r w:rsidR="00643C39" w:rsidRPr="003A47F0">
        <w:rPr>
          <w:lang w:val="es-ES"/>
        </w:rPr>
        <w:t>ca</w:t>
      </w:r>
      <w:r w:rsidR="000A47FE" w:rsidRPr="003A47F0">
        <w:rPr>
          <w:lang w:val="es-ES"/>
        </w:rPr>
        <w:t>d</w:t>
      </w:r>
      <w:r w:rsidR="00643C39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643C39" w:rsidRPr="003A47F0">
        <w:rPr>
          <w:lang w:val="es-ES"/>
        </w:rPr>
        <w:t xml:space="preserve">por </w:t>
      </w:r>
      <w:smartTag w:uri="urn:schemas-microsoft-com:office:smarttags" w:element="PersonName">
        <w:smartTagPr>
          <w:attr w:name="ProductID" w:val="la Rep￺blica Eslovaca. El"/>
        </w:smartTagPr>
        <w:r w:rsidR="00643C3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643C3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43C39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. </w:t>
        </w:r>
        <w:r w:rsidR="00643C39" w:rsidRPr="003A47F0">
          <w:rPr>
            <w:lang w:val="es-ES"/>
          </w:rPr>
          <w:t>El</w:t>
        </w:r>
      </w:smartTag>
      <w:r w:rsidR="00643C39" w:rsidRPr="003A47F0">
        <w:rPr>
          <w:lang w:val="es-ES"/>
        </w:rPr>
        <w:t xml:space="preserve"> informe</w:t>
      </w:r>
      <w:r w:rsidR="000A47FE" w:rsidRPr="003A47F0">
        <w:rPr>
          <w:lang w:val="es-ES"/>
        </w:rPr>
        <w:t xml:space="preserve"> cont</w:t>
      </w:r>
      <w:r w:rsidR="005D1E28" w:rsidRPr="003A47F0">
        <w:rPr>
          <w:lang w:val="es-ES"/>
        </w:rPr>
        <w:t>i</w:t>
      </w:r>
      <w:r w:rsidR="00643C39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5D1E28" w:rsidRPr="003A47F0">
        <w:rPr>
          <w:lang w:val="es-ES"/>
        </w:rPr>
        <w:t>e</w:t>
      </w:r>
      <w:r w:rsidR="00643C39" w:rsidRPr="003A47F0">
        <w:rPr>
          <w:lang w:val="es-ES"/>
        </w:rPr>
        <w:t xml:space="preserve"> una</w:t>
      </w:r>
      <w:r w:rsidR="000A47FE" w:rsidRPr="003A47F0">
        <w:rPr>
          <w:lang w:val="es-ES"/>
        </w:rPr>
        <w:t xml:space="preserve"> se</w:t>
      </w:r>
      <w:r w:rsidR="00643C39" w:rsidRPr="003A47F0">
        <w:rPr>
          <w:lang w:val="es-ES"/>
        </w:rPr>
        <w:t>rie de</w:t>
      </w:r>
      <w:r w:rsidR="000A47FE" w:rsidRPr="003A47F0">
        <w:rPr>
          <w:lang w:val="es-ES"/>
        </w:rPr>
        <w:t xml:space="preserve"> recomenda</w:t>
      </w:r>
      <w:r w:rsidR="00643C39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643C39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F23F2" w:rsidRPr="003A47F0">
        <w:rPr>
          <w:lang w:val="es-ES"/>
        </w:rPr>
        <w:t>relativas a</w:t>
      </w:r>
      <w:r w:rsidR="007301A3" w:rsidRPr="003A47F0">
        <w:rPr>
          <w:lang w:val="es-ES"/>
        </w:rPr>
        <w:t xml:space="preserve"> la </w:t>
      </w:r>
      <w:r w:rsidR="003F23F2" w:rsidRPr="003A47F0">
        <w:rPr>
          <w:lang w:val="es-ES"/>
        </w:rPr>
        <w:t>formación</w:t>
      </w:r>
      <w:r w:rsidR="007301A3" w:rsidRPr="003A47F0">
        <w:rPr>
          <w:lang w:val="es-ES"/>
        </w:rPr>
        <w:t xml:space="preserve"> del personal</w:t>
      </w:r>
      <w:r w:rsidR="000A47FE" w:rsidRPr="003A47F0">
        <w:rPr>
          <w:lang w:val="es-ES"/>
        </w:rPr>
        <w:t xml:space="preserve"> m</w:t>
      </w:r>
      <w:r w:rsidR="007301A3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7301A3" w:rsidRPr="003A47F0">
        <w:rPr>
          <w:lang w:val="es-ES"/>
        </w:rPr>
        <w:t>o,</w:t>
      </w:r>
      <w:r w:rsidR="000A47FE" w:rsidRPr="003A47F0">
        <w:rPr>
          <w:lang w:val="es-ES"/>
        </w:rPr>
        <w:t xml:space="preserve"> </w:t>
      </w:r>
      <w:r w:rsidR="007301A3" w:rsidRPr="003A47F0">
        <w:rPr>
          <w:lang w:val="es-ES"/>
        </w:rPr>
        <w:t>centrad</w:t>
      </w:r>
      <w:r w:rsidR="003F23F2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</w:t>
      </w:r>
      <w:r w:rsidR="007301A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021AC2" w:rsidRPr="003A47F0">
        <w:rPr>
          <w:lang w:val="es-ES"/>
        </w:rPr>
        <w:t>"</w:t>
      </w:r>
      <w:r w:rsidR="005D1E28" w:rsidRPr="003A47F0">
        <w:rPr>
          <w:lang w:val="es-ES"/>
        </w:rPr>
        <w:t>las diferencias</w:t>
      </w:r>
      <w:r w:rsidR="007301A3" w:rsidRPr="003A47F0">
        <w:rPr>
          <w:lang w:val="es-ES"/>
        </w:rPr>
        <w:t xml:space="preserve"> </w:t>
      </w:r>
      <w:r w:rsidR="000A47FE" w:rsidRPr="003A47F0">
        <w:rPr>
          <w:lang w:val="es-ES"/>
        </w:rPr>
        <w:t>cultural</w:t>
      </w:r>
      <w:r w:rsidR="007301A3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7301A3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5D1E28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region</w:t>
      </w:r>
      <w:r w:rsidR="007301A3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7301A3" w:rsidRPr="003A47F0">
        <w:rPr>
          <w:lang w:val="es-ES"/>
        </w:rPr>
        <w:t>con una mayor</w:t>
      </w:r>
      <w:r w:rsidR="000A47FE" w:rsidRPr="003A47F0">
        <w:rPr>
          <w:lang w:val="es-ES"/>
        </w:rPr>
        <w:t xml:space="preserve"> concentra</w:t>
      </w:r>
      <w:r w:rsidR="007301A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301A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301A3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comuni</w:t>
      </w:r>
      <w:r w:rsidR="007301A3" w:rsidRPr="003A47F0">
        <w:rPr>
          <w:lang w:val="es-ES"/>
        </w:rPr>
        <w:t>dad</w:t>
      </w:r>
      <w:r w:rsidR="000A47FE" w:rsidRPr="003A47F0">
        <w:rPr>
          <w:lang w:val="es-ES"/>
        </w:rPr>
        <w:t>es</w:t>
      </w:r>
      <w:r w:rsidR="007301A3" w:rsidRPr="003A47F0">
        <w:rPr>
          <w:lang w:val="es-ES"/>
        </w:rPr>
        <w:t xml:space="preserve"> romaníes</w:t>
      </w:r>
      <w:r w:rsidR="00021AC2" w:rsidRPr="003A47F0">
        <w:rPr>
          <w:lang w:val="es-ES"/>
        </w:rPr>
        <w:t>"</w:t>
      </w:r>
      <w:r w:rsidR="000A47FE" w:rsidRPr="003A47F0">
        <w:rPr>
          <w:lang w:val="es-ES"/>
        </w:rPr>
        <w:t xml:space="preserve">. </w:t>
      </w:r>
      <w:r w:rsidR="005D1E28" w:rsidRPr="003A47F0">
        <w:rPr>
          <w:lang w:val="es-ES"/>
        </w:rPr>
        <w:t>L</w:t>
      </w:r>
      <w:r w:rsidR="007301A3" w:rsidRPr="003A47F0">
        <w:rPr>
          <w:lang w:val="es-ES"/>
        </w:rPr>
        <w:t>a Facultad de Medicina de</w:t>
      </w:r>
      <w:r w:rsidR="000A47FE" w:rsidRPr="003A47F0">
        <w:rPr>
          <w:lang w:val="es-ES"/>
        </w:rPr>
        <w:t xml:space="preserve"> Bratislava, </w:t>
      </w:r>
      <w:r w:rsidR="007301A3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7301A3" w:rsidRPr="003A47F0">
        <w:rPr>
          <w:lang w:val="es-ES"/>
        </w:rPr>
        <w:t xml:space="preserve"> cooperación con el</w:t>
      </w:r>
      <w:r w:rsidR="000A47FE" w:rsidRPr="003A47F0">
        <w:rPr>
          <w:lang w:val="es-ES"/>
        </w:rPr>
        <w:t xml:space="preserve"> Minist</w:t>
      </w:r>
      <w:r w:rsidR="007301A3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7301A3" w:rsidRPr="003A47F0">
        <w:rPr>
          <w:lang w:val="es-ES"/>
        </w:rPr>
        <w:t xml:space="preserve">io de Salud de </w:t>
      </w:r>
      <w:smartTag w:uri="urn:schemas-microsoft-com:office:smarttags" w:element="PersonName">
        <w:smartTagPr>
          <w:attr w:name="ProductID" w:val="la Rep￺blica Eslovaca"/>
        </w:smartTagPr>
        <w:r w:rsidR="007301A3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301A3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7301A3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5D1E28" w:rsidRPr="003A47F0">
        <w:rPr>
          <w:lang w:val="es-ES"/>
        </w:rPr>
        <w:t xml:space="preserve">ha </w:t>
      </w:r>
      <w:r w:rsidR="000A47FE" w:rsidRPr="003A47F0">
        <w:rPr>
          <w:lang w:val="es-ES"/>
        </w:rPr>
        <w:t>cre</w:t>
      </w:r>
      <w:r w:rsidR="005D1E28" w:rsidRPr="003A47F0">
        <w:rPr>
          <w:lang w:val="es-ES"/>
        </w:rPr>
        <w:t>ado</w:t>
      </w:r>
      <w:r w:rsidR="007301A3" w:rsidRPr="003A47F0">
        <w:rPr>
          <w:lang w:val="es-ES"/>
        </w:rPr>
        <w:t xml:space="preserve"> una red de auxiliares de atención de salud que r</w:t>
      </w:r>
      <w:r w:rsidR="005D1E28" w:rsidRPr="003A47F0">
        <w:rPr>
          <w:lang w:val="es-ES"/>
        </w:rPr>
        <w:t>ecib</w:t>
      </w:r>
      <w:r w:rsidR="007301A3" w:rsidRPr="003A47F0">
        <w:rPr>
          <w:lang w:val="es-ES"/>
        </w:rPr>
        <w:t xml:space="preserve">en una </w:t>
      </w:r>
      <w:r w:rsidR="003F23F2" w:rsidRPr="003A47F0">
        <w:rPr>
          <w:lang w:val="es-ES"/>
        </w:rPr>
        <w:t>forma</w:t>
      </w:r>
      <w:r w:rsidR="007301A3" w:rsidRPr="003A47F0">
        <w:rPr>
          <w:lang w:val="es-ES"/>
        </w:rPr>
        <w:t>ción espec</w:t>
      </w:r>
      <w:r w:rsidR="005D1E28" w:rsidRPr="003A47F0">
        <w:rPr>
          <w:lang w:val="es-ES"/>
        </w:rPr>
        <w:t>ífica</w:t>
      </w:r>
      <w:r w:rsidR="007301A3" w:rsidRPr="003A47F0">
        <w:rPr>
          <w:lang w:val="es-ES"/>
        </w:rPr>
        <w:t xml:space="preserve"> para trabajar en las</w:t>
      </w:r>
      <w:r w:rsidR="000A47FE" w:rsidRPr="003A47F0">
        <w:rPr>
          <w:lang w:val="es-ES"/>
        </w:rPr>
        <w:t xml:space="preserve"> comuni</w:t>
      </w:r>
      <w:r w:rsidR="007301A3" w:rsidRPr="003A47F0">
        <w:rPr>
          <w:lang w:val="es-ES"/>
        </w:rPr>
        <w:t>dades romaníes</w:t>
      </w:r>
      <w:r w:rsidR="005D1E28" w:rsidRPr="003A47F0">
        <w:rPr>
          <w:lang w:val="es-ES"/>
        </w:rPr>
        <w:t xml:space="preserve"> y llevar a cabo campañas de educación en materia de salud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7301A3" w:rsidRPr="003A47F0">
        <w:rPr>
          <w:lang w:val="es-ES"/>
        </w:rPr>
        <w:t>Las medidas</w:t>
      </w:r>
      <w:r w:rsidR="000A47FE" w:rsidRPr="003A47F0">
        <w:rPr>
          <w:lang w:val="es-ES"/>
        </w:rPr>
        <w:t xml:space="preserve"> legislativ</w:t>
      </w:r>
      <w:r w:rsidR="007301A3" w:rsidRPr="003A47F0">
        <w:rPr>
          <w:lang w:val="es-ES"/>
        </w:rPr>
        <w:t>as</w:t>
      </w:r>
      <w:r w:rsidR="000A47FE" w:rsidRPr="003A47F0">
        <w:rPr>
          <w:lang w:val="es-ES"/>
        </w:rPr>
        <w:t xml:space="preserve">, </w:t>
      </w:r>
      <w:r w:rsidR="007301A3" w:rsidRPr="003A47F0">
        <w:rPr>
          <w:lang w:val="es-ES"/>
        </w:rPr>
        <w:t>que entraron en vigor el</w:t>
      </w:r>
      <w:r w:rsidR="000A47FE" w:rsidRPr="003A47F0">
        <w:rPr>
          <w:lang w:val="es-ES"/>
        </w:rPr>
        <w:t xml:space="preserve"> 1 </w:t>
      </w:r>
      <w:r w:rsidR="007301A3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2005, </w:t>
      </w:r>
      <w:r w:rsidR="007301A3" w:rsidRPr="003A47F0">
        <w:rPr>
          <w:lang w:val="es-ES"/>
        </w:rPr>
        <w:t>ad</w:t>
      </w:r>
      <w:r w:rsidR="00B27004" w:rsidRPr="003A47F0">
        <w:rPr>
          <w:lang w:val="es-ES"/>
        </w:rPr>
        <w:t>apta</w:t>
      </w:r>
      <w:r w:rsidR="007301A3" w:rsidRPr="003A47F0">
        <w:rPr>
          <w:lang w:val="es-ES"/>
        </w:rPr>
        <w:t>ron los derechos</w:t>
      </w:r>
      <w:r w:rsidR="00B27004" w:rsidRPr="003A47F0">
        <w:rPr>
          <w:lang w:val="es-ES"/>
        </w:rPr>
        <w:t xml:space="preserve"> de los pacientes a las normas</w:t>
      </w:r>
      <w:r w:rsidR="000A47FE" w:rsidRPr="003A47F0">
        <w:rPr>
          <w:lang w:val="es-ES"/>
        </w:rPr>
        <w:t xml:space="preserve"> interna</w:t>
      </w:r>
      <w:r w:rsidR="00B27004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B27004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  <w:r w:rsidR="00B27004" w:rsidRPr="003A47F0">
        <w:rPr>
          <w:lang w:val="es-ES"/>
        </w:rPr>
        <w:t>Las mujeres supuestamente afectada</w:t>
      </w:r>
      <w:r w:rsidR="005D1E28" w:rsidRPr="003A47F0">
        <w:rPr>
          <w:lang w:val="es-ES"/>
        </w:rPr>
        <w:t xml:space="preserve">s por </w:t>
      </w:r>
      <w:r w:rsidR="00B27004" w:rsidRPr="003A47F0">
        <w:rPr>
          <w:lang w:val="es-ES"/>
        </w:rPr>
        <w:t>l</w:t>
      </w:r>
      <w:r w:rsidR="005D1E28" w:rsidRPr="003A47F0">
        <w:rPr>
          <w:lang w:val="es-ES"/>
        </w:rPr>
        <w:t>os</w:t>
      </w:r>
      <w:r w:rsidR="00B27004" w:rsidRPr="003A47F0">
        <w:rPr>
          <w:lang w:val="es-ES"/>
        </w:rPr>
        <w:t xml:space="preserve"> error</w:t>
      </w:r>
      <w:r w:rsidR="005D1E28" w:rsidRPr="003A47F0">
        <w:rPr>
          <w:lang w:val="es-ES"/>
        </w:rPr>
        <w:t>es médicos</w:t>
      </w:r>
      <w:r w:rsidR="00B27004" w:rsidRPr="003A47F0">
        <w:rPr>
          <w:lang w:val="es-ES"/>
        </w:rPr>
        <w:t xml:space="preserve"> cometido</w:t>
      </w:r>
      <w:r w:rsidR="00F64BAD" w:rsidRPr="003A47F0">
        <w:rPr>
          <w:lang w:val="es-ES"/>
        </w:rPr>
        <w:t>s</w:t>
      </w:r>
      <w:r w:rsidR="00B27004" w:rsidRPr="003A47F0">
        <w:rPr>
          <w:lang w:val="es-ES"/>
        </w:rPr>
        <w:t xml:space="preserve"> en las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B2700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27004" w:rsidRPr="003A47F0">
        <w:rPr>
          <w:lang w:val="es-ES"/>
        </w:rPr>
        <w:t xml:space="preserve">es </w:t>
      </w:r>
      <w:r w:rsidR="00685665" w:rsidRPr="003A47F0">
        <w:rPr>
          <w:lang w:val="es-ES"/>
        </w:rPr>
        <w:t>practicadas</w:t>
      </w:r>
      <w:r w:rsidR="00B27004" w:rsidRPr="003A47F0">
        <w:rPr>
          <w:lang w:val="es-ES"/>
        </w:rPr>
        <w:t xml:space="preserve"> antes del</w:t>
      </w:r>
      <w:r w:rsidR="000A47FE" w:rsidRPr="003A47F0">
        <w:rPr>
          <w:lang w:val="es-ES"/>
        </w:rPr>
        <w:t xml:space="preserve"> 1 </w:t>
      </w:r>
      <w:r w:rsidR="00B27004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2005 </w:t>
      </w:r>
      <w:r w:rsidR="00F64BAD" w:rsidRPr="003A47F0">
        <w:rPr>
          <w:lang w:val="es-ES"/>
        </w:rPr>
        <w:t>han tenido</w:t>
      </w:r>
      <w:r w:rsidR="00B27004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oportuni</w:t>
      </w:r>
      <w:r w:rsidR="00B27004" w:rsidRPr="003A47F0">
        <w:rPr>
          <w:lang w:val="es-ES"/>
        </w:rPr>
        <w:t>dad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de re</w:t>
      </w:r>
      <w:r w:rsidR="000A47FE" w:rsidRPr="003A47F0">
        <w:rPr>
          <w:lang w:val="es-ES"/>
        </w:rPr>
        <w:t>clam</w:t>
      </w:r>
      <w:r w:rsidR="00B27004" w:rsidRPr="003A47F0">
        <w:rPr>
          <w:lang w:val="es-ES"/>
        </w:rPr>
        <w:t>ar una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indemnización ante l</w:t>
      </w:r>
      <w:r w:rsidR="00F64BAD" w:rsidRPr="003A47F0">
        <w:rPr>
          <w:lang w:val="es-ES"/>
        </w:rPr>
        <w:t>a</w:t>
      </w:r>
      <w:r w:rsidR="004050BE" w:rsidRPr="003A47F0">
        <w:rPr>
          <w:lang w:val="es-ES"/>
        </w:rPr>
        <w:t xml:space="preserve"> jurisdicción</w:t>
      </w:r>
      <w:r w:rsidR="000A47FE" w:rsidRPr="003A47F0">
        <w:rPr>
          <w:lang w:val="es-ES"/>
        </w:rPr>
        <w:t xml:space="preserve"> civi</w:t>
      </w:r>
      <w:r w:rsidR="00B27004" w:rsidRPr="003A47F0">
        <w:rPr>
          <w:lang w:val="es-ES"/>
        </w:rPr>
        <w:t>l</w:t>
      </w:r>
      <w:r w:rsidR="000A47FE" w:rsidRPr="003A47F0">
        <w:rPr>
          <w:lang w:val="es-ES"/>
        </w:rPr>
        <w:t xml:space="preserve">. </w:t>
      </w:r>
      <w:r w:rsidR="004050BE" w:rsidRPr="003A47F0">
        <w:rPr>
          <w:lang w:val="es-ES"/>
        </w:rPr>
        <w:t>Se están substanciando c</w:t>
      </w:r>
      <w:r w:rsidR="00B27004" w:rsidRPr="003A47F0">
        <w:rPr>
          <w:lang w:val="es-ES"/>
        </w:rPr>
        <w:t xml:space="preserve">inco </w:t>
      </w:r>
      <w:r w:rsidR="004050BE" w:rsidRPr="003A47F0">
        <w:rPr>
          <w:lang w:val="es-ES"/>
        </w:rPr>
        <w:t>procesos</w:t>
      </w:r>
      <w:r w:rsidR="00B27004" w:rsidRPr="003A47F0">
        <w:rPr>
          <w:lang w:val="es-ES"/>
        </w:rPr>
        <w:t xml:space="preserve"> ante los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tribunales nac</w:t>
      </w:r>
      <w:r w:rsidR="000A47FE" w:rsidRPr="003A47F0">
        <w:rPr>
          <w:lang w:val="es-ES"/>
        </w:rPr>
        <w:t>ional</w:t>
      </w:r>
      <w:r w:rsidR="00B27004" w:rsidRPr="003A47F0">
        <w:rPr>
          <w:lang w:val="es-ES"/>
        </w:rPr>
        <w:t>es</w:t>
      </w:r>
      <w:r w:rsidR="000A47FE" w:rsidRPr="003A47F0">
        <w:rPr>
          <w:lang w:val="es-ES"/>
        </w:rPr>
        <w:t>.</w:t>
      </w:r>
      <w:r w:rsidR="00B27004" w:rsidRPr="003A47F0">
        <w:rPr>
          <w:lang w:val="es-ES"/>
        </w:rPr>
        <w:t xml:space="preserve"> Otros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 xml:space="preserve">seis ya </w:t>
      </w:r>
      <w:r w:rsidR="004050BE" w:rsidRPr="003A47F0">
        <w:rPr>
          <w:lang w:val="es-ES"/>
        </w:rPr>
        <w:t>han</w:t>
      </w:r>
      <w:r w:rsidR="00B27004" w:rsidRPr="003A47F0">
        <w:rPr>
          <w:lang w:val="es-ES"/>
        </w:rPr>
        <w:t xml:space="preserve"> concluido</w:t>
      </w:r>
      <w:r w:rsidR="004050BE" w:rsidRPr="003A47F0">
        <w:rPr>
          <w:lang w:val="es-ES"/>
        </w:rPr>
        <w:t xml:space="preserve"> con </w:t>
      </w:r>
      <w:r w:rsidR="00F64BAD" w:rsidRPr="003A47F0">
        <w:rPr>
          <w:lang w:val="es-ES"/>
        </w:rPr>
        <w:t>un fallo firme</w:t>
      </w:r>
      <w:r w:rsidR="000A47FE" w:rsidRPr="003A47F0">
        <w:rPr>
          <w:lang w:val="es-ES"/>
        </w:rPr>
        <w:t xml:space="preserve">. </w:t>
      </w:r>
      <w:r w:rsidR="00B27004" w:rsidRPr="003A47F0">
        <w:rPr>
          <w:lang w:val="es-ES"/>
        </w:rPr>
        <w:t>Las denunciantes gana</w:t>
      </w:r>
      <w:r w:rsidR="004050BE" w:rsidRPr="003A47F0">
        <w:rPr>
          <w:lang w:val="es-ES"/>
        </w:rPr>
        <w:t>r</w:t>
      </w:r>
      <w:r w:rsidR="00B27004" w:rsidRPr="003A47F0">
        <w:rPr>
          <w:lang w:val="es-ES"/>
        </w:rPr>
        <w:t>o</w:t>
      </w:r>
      <w:r w:rsidR="004050BE" w:rsidRPr="003A47F0">
        <w:rPr>
          <w:lang w:val="es-ES"/>
        </w:rPr>
        <w:t>n el caso</w:t>
      </w:r>
      <w:r w:rsidR="00B27004" w:rsidRPr="003A47F0">
        <w:rPr>
          <w:lang w:val="es-ES"/>
        </w:rPr>
        <w:t xml:space="preserve"> en tres </w:t>
      </w:r>
      <w:r w:rsidR="004050BE" w:rsidRPr="003A47F0">
        <w:rPr>
          <w:lang w:val="es-ES"/>
        </w:rPr>
        <w:t>o</w:t>
      </w:r>
      <w:r w:rsidR="00B27004" w:rsidRPr="003A47F0">
        <w:rPr>
          <w:lang w:val="es-ES"/>
        </w:rPr>
        <w:t>cas</w:t>
      </w:r>
      <w:r w:rsidR="004050BE" w:rsidRPr="003A47F0">
        <w:rPr>
          <w:lang w:val="es-ES"/>
        </w:rPr>
        <w:t>i</w:t>
      </w:r>
      <w:r w:rsidR="00B27004" w:rsidRPr="003A47F0">
        <w:rPr>
          <w:lang w:val="es-ES"/>
        </w:rPr>
        <w:t>o</w:t>
      </w:r>
      <w:r w:rsidR="004050BE" w:rsidRPr="003A47F0">
        <w:rPr>
          <w:lang w:val="es-ES"/>
        </w:rPr>
        <w:t>ne</w:t>
      </w:r>
      <w:r w:rsidR="00B27004" w:rsidRPr="003A47F0">
        <w:rPr>
          <w:lang w:val="es-ES"/>
        </w:rPr>
        <w:t>s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B27004" w:rsidRPr="003A47F0">
        <w:rPr>
          <w:lang w:val="es-ES"/>
        </w:rPr>
        <w:t>El 8 de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n</w:t>
      </w:r>
      <w:r w:rsidR="000A47FE" w:rsidRPr="003A47F0">
        <w:rPr>
          <w:lang w:val="es-ES"/>
        </w:rPr>
        <w:t>ov</w:t>
      </w:r>
      <w:r w:rsidR="00B27004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B27004" w:rsidRPr="003A47F0">
        <w:rPr>
          <w:lang w:val="es-ES"/>
        </w:rPr>
        <w:t>e de</w:t>
      </w:r>
      <w:r w:rsidR="000A47FE" w:rsidRPr="003A47F0">
        <w:rPr>
          <w:lang w:val="es-ES"/>
        </w:rPr>
        <w:t xml:space="preserve"> 2011, </w:t>
      </w:r>
      <w:r w:rsidR="00B27004" w:rsidRPr="003A47F0">
        <w:rPr>
          <w:lang w:val="es-ES"/>
        </w:rPr>
        <w:t>el Tribunal</w:t>
      </w:r>
      <w:r w:rsidR="000A47FE" w:rsidRPr="003A47F0">
        <w:rPr>
          <w:lang w:val="es-ES"/>
        </w:rPr>
        <w:t xml:space="preserve"> Europe</w:t>
      </w:r>
      <w:r w:rsidR="00B27004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B27004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anunc</w:t>
      </w:r>
      <w:r w:rsidR="00B27004" w:rsidRPr="003A47F0">
        <w:rPr>
          <w:lang w:val="es-ES"/>
        </w:rPr>
        <w:t>ió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ver</w:t>
      </w:r>
      <w:r w:rsidR="00B27004" w:rsidRPr="003A47F0">
        <w:rPr>
          <w:lang w:val="es-ES"/>
        </w:rPr>
        <w:t>e</w:t>
      </w:r>
      <w:r w:rsidR="000A47FE" w:rsidRPr="003A47F0">
        <w:rPr>
          <w:lang w:val="es-ES"/>
        </w:rPr>
        <w:t>dict</w:t>
      </w:r>
      <w:r w:rsidR="00B27004" w:rsidRPr="003A47F0">
        <w:rPr>
          <w:lang w:val="es-ES"/>
        </w:rPr>
        <w:t>o en el caso de</w:t>
      </w:r>
      <w:r w:rsidR="000A47FE" w:rsidRPr="003A47F0">
        <w:rPr>
          <w:lang w:val="es-ES"/>
        </w:rPr>
        <w:t xml:space="preserve"> </w:t>
      </w:r>
      <w:r w:rsidR="00F64BAD" w:rsidRPr="003A47F0">
        <w:rPr>
          <w:i/>
          <w:lang w:val="es-ES"/>
        </w:rPr>
        <w:t xml:space="preserve">V.C. </w:t>
      </w:r>
      <w:r w:rsidR="00B27004" w:rsidRPr="003A47F0">
        <w:rPr>
          <w:i/>
          <w:lang w:val="es-ES"/>
        </w:rPr>
        <w:t>c.</w:t>
      </w:r>
      <w:r w:rsidR="000A47FE" w:rsidRPr="003A47F0">
        <w:rPr>
          <w:i/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 Eslovaca. La"/>
        </w:smartTagPr>
        <w:r w:rsidR="00F64BAD" w:rsidRPr="003A47F0">
          <w:rPr>
            <w:i/>
            <w:lang w:val="es-ES"/>
          </w:rPr>
          <w:t>la República Eslovaca</w:t>
        </w:r>
        <w:r w:rsidR="000A47FE" w:rsidRPr="003A47F0">
          <w:rPr>
            <w:lang w:val="es-ES"/>
          </w:rPr>
          <w:t xml:space="preserve">. </w:t>
        </w:r>
        <w:r w:rsidR="00B27004" w:rsidRPr="003A47F0">
          <w:rPr>
            <w:lang w:val="es-ES"/>
          </w:rPr>
          <w:t>La</w:t>
        </w:r>
      </w:smartTag>
      <w:r w:rsidR="00B27004" w:rsidRPr="003A47F0">
        <w:rPr>
          <w:lang w:val="es-ES"/>
        </w:rPr>
        <w:t xml:space="preserve"> denunciante fue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e</w:t>
      </w:r>
      <w:r w:rsidR="000A47FE" w:rsidRPr="003A47F0">
        <w:rPr>
          <w:lang w:val="es-ES"/>
        </w:rPr>
        <w:t>steriliz</w:t>
      </w:r>
      <w:r w:rsidR="00B27004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27004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2700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23 </w:t>
      </w:r>
      <w:r w:rsidR="00B27004" w:rsidRPr="003A47F0">
        <w:rPr>
          <w:lang w:val="es-ES"/>
        </w:rPr>
        <w:t>de a</w:t>
      </w:r>
      <w:r w:rsidR="000A47FE" w:rsidRPr="003A47F0">
        <w:rPr>
          <w:lang w:val="es-ES"/>
        </w:rPr>
        <w:t>g</w:t>
      </w:r>
      <w:r w:rsidR="00B27004" w:rsidRPr="003A47F0">
        <w:rPr>
          <w:lang w:val="es-ES"/>
        </w:rPr>
        <w:t>o</w:t>
      </w:r>
      <w:r w:rsidR="000A47FE" w:rsidRPr="003A47F0">
        <w:rPr>
          <w:lang w:val="es-ES"/>
        </w:rPr>
        <w:t>st</w:t>
      </w:r>
      <w:r w:rsidR="00B27004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2000 dur</w:t>
      </w:r>
      <w:r w:rsidR="00895E4D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895E4D" w:rsidRPr="003A47F0">
        <w:rPr>
          <w:lang w:val="es-ES"/>
        </w:rPr>
        <w:t>te</w:t>
      </w:r>
      <w:r w:rsidR="000A47FE" w:rsidRPr="003A47F0">
        <w:rPr>
          <w:lang w:val="es-ES"/>
        </w:rPr>
        <w:t xml:space="preserve"> </w:t>
      </w:r>
      <w:r w:rsidR="00895E4D" w:rsidRPr="003A47F0">
        <w:rPr>
          <w:lang w:val="es-ES"/>
        </w:rPr>
        <w:t xml:space="preserve">el tiempo </w:t>
      </w:r>
      <w:r w:rsidR="004050BE" w:rsidRPr="003A47F0">
        <w:rPr>
          <w:lang w:val="es-ES"/>
        </w:rPr>
        <w:t xml:space="preserve">en </w:t>
      </w:r>
      <w:r w:rsidR="00895E4D" w:rsidRPr="003A47F0">
        <w:rPr>
          <w:lang w:val="es-ES"/>
        </w:rPr>
        <w:t>que permaneció ingresada en el</w:t>
      </w:r>
      <w:r w:rsidR="000A47FE" w:rsidRPr="003A47F0">
        <w:rPr>
          <w:lang w:val="es-ES"/>
        </w:rPr>
        <w:t xml:space="preserve"> Hospital Policl</w:t>
      </w:r>
      <w:r w:rsidR="00895E4D" w:rsidRPr="003A47F0">
        <w:rPr>
          <w:lang w:val="es-ES"/>
        </w:rPr>
        <w:t>í</w:t>
      </w:r>
      <w:r w:rsidR="000A47FE" w:rsidRPr="003A47F0">
        <w:rPr>
          <w:lang w:val="es-ES"/>
        </w:rPr>
        <w:t>nic</w:t>
      </w:r>
      <w:r w:rsidR="002F03A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895E4D" w:rsidRPr="003A47F0">
        <w:rPr>
          <w:lang w:val="es-ES"/>
        </w:rPr>
        <w:t>de</w:t>
      </w:r>
      <w:r w:rsidR="002F03A7" w:rsidRPr="003A47F0">
        <w:rPr>
          <w:lang w:val="es-ES"/>
        </w:rPr>
        <w:t xml:space="preserve"> Prešov, in</w:t>
      </w:r>
      <w:r w:rsidR="000A47FE" w:rsidRPr="003A47F0">
        <w:rPr>
          <w:lang w:val="es-ES"/>
        </w:rPr>
        <w:t>mediat</w:t>
      </w:r>
      <w:r w:rsidR="002F03A7" w:rsidRPr="003A47F0">
        <w:rPr>
          <w:lang w:val="es-ES"/>
        </w:rPr>
        <w:t>amente después de dar a luz por cesárea a su segundo hijo</w:t>
      </w:r>
      <w:r w:rsidR="000A47FE" w:rsidRPr="003A47F0">
        <w:rPr>
          <w:lang w:val="es-ES"/>
        </w:rPr>
        <w:t xml:space="preserve">. </w:t>
      </w:r>
      <w:r w:rsidR="002F03A7" w:rsidRPr="003A47F0">
        <w:rPr>
          <w:lang w:val="es-ES"/>
        </w:rPr>
        <w:t>Los médicos</w:t>
      </w:r>
      <w:r w:rsidR="000A47FE" w:rsidRPr="003A47F0">
        <w:rPr>
          <w:lang w:val="es-ES"/>
        </w:rPr>
        <w:t xml:space="preserve"> consider</w:t>
      </w:r>
      <w:r w:rsidR="002F03A7" w:rsidRPr="003A47F0">
        <w:rPr>
          <w:lang w:val="es-ES"/>
        </w:rPr>
        <w:t>aron que la</w:t>
      </w:r>
      <w:r w:rsidR="000A47FE" w:rsidRPr="003A47F0">
        <w:rPr>
          <w:lang w:val="es-ES"/>
        </w:rPr>
        <w:t xml:space="preserve"> interven</w:t>
      </w:r>
      <w:r w:rsidR="002F03A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F03A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2F03A7" w:rsidRPr="003A47F0">
        <w:rPr>
          <w:lang w:val="es-ES"/>
        </w:rPr>
        <w:t>era</w:t>
      </w:r>
      <w:r w:rsidR="000A47FE" w:rsidRPr="003A47F0">
        <w:rPr>
          <w:lang w:val="es-ES"/>
        </w:rPr>
        <w:t xml:space="preserve"> neces</w:t>
      </w:r>
      <w:r w:rsidR="002F03A7" w:rsidRPr="003A47F0">
        <w:rPr>
          <w:lang w:val="es-ES"/>
        </w:rPr>
        <w:t>a</w:t>
      </w:r>
      <w:r w:rsidR="000A47FE" w:rsidRPr="003A47F0">
        <w:rPr>
          <w:lang w:val="es-ES"/>
        </w:rPr>
        <w:t>r</w:t>
      </w:r>
      <w:r w:rsidR="002F03A7" w:rsidRPr="003A47F0">
        <w:rPr>
          <w:lang w:val="es-ES"/>
        </w:rPr>
        <w:t>ia, ya que un tercer</w:t>
      </w:r>
      <w:r w:rsidR="000A47FE" w:rsidRPr="003A47F0">
        <w:rPr>
          <w:lang w:val="es-ES"/>
        </w:rPr>
        <w:t xml:space="preserve"> </w:t>
      </w:r>
      <w:r w:rsidR="002F03A7" w:rsidRPr="003A47F0">
        <w:rPr>
          <w:lang w:val="es-ES"/>
        </w:rPr>
        <w:t>embarazo</w:t>
      </w:r>
      <w:r w:rsidR="000A47FE" w:rsidRPr="003A47F0">
        <w:rPr>
          <w:lang w:val="es-ES"/>
        </w:rPr>
        <w:t xml:space="preserve"> represent</w:t>
      </w:r>
      <w:r w:rsidR="002F03A7" w:rsidRPr="003A47F0">
        <w:rPr>
          <w:lang w:val="es-ES"/>
        </w:rPr>
        <w:t>a</w:t>
      </w:r>
      <w:r w:rsidR="004050BE" w:rsidRPr="003A47F0">
        <w:rPr>
          <w:lang w:val="es-ES"/>
        </w:rPr>
        <w:t>ría</w:t>
      </w:r>
      <w:r w:rsidR="000A47FE" w:rsidRPr="003A47F0">
        <w:rPr>
          <w:lang w:val="es-ES"/>
        </w:rPr>
        <w:t xml:space="preserve"> </w:t>
      </w:r>
      <w:r w:rsidR="002F03A7" w:rsidRPr="003A47F0">
        <w:rPr>
          <w:lang w:val="es-ES"/>
        </w:rPr>
        <w:t>un</w:t>
      </w:r>
      <w:r w:rsidR="000A47FE" w:rsidRPr="003A47F0">
        <w:rPr>
          <w:lang w:val="es-ES"/>
        </w:rPr>
        <w:t xml:space="preserve">a </w:t>
      </w:r>
      <w:r w:rsidR="002F03A7" w:rsidRPr="003A47F0">
        <w:rPr>
          <w:lang w:val="es-ES"/>
        </w:rPr>
        <w:t>grave amenaza para su vida y la de su hijo</w:t>
      </w:r>
      <w:r w:rsidR="000A47FE" w:rsidRPr="003A47F0">
        <w:rPr>
          <w:lang w:val="es-ES"/>
        </w:rPr>
        <w:t xml:space="preserve">, </w:t>
      </w:r>
      <w:r w:rsidR="002F03A7" w:rsidRPr="003A47F0">
        <w:rPr>
          <w:lang w:val="es-ES"/>
        </w:rPr>
        <w:t>principalmente por el</w:t>
      </w:r>
      <w:r w:rsidR="000A47FE" w:rsidRPr="003A47F0">
        <w:rPr>
          <w:lang w:val="es-ES"/>
        </w:rPr>
        <w:t xml:space="preserve"> ri</w:t>
      </w:r>
      <w:r w:rsidR="002F03A7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2F03A7" w:rsidRPr="003A47F0">
        <w:rPr>
          <w:lang w:val="es-ES"/>
        </w:rPr>
        <w:t>go de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ruptur</w:t>
      </w:r>
      <w:r w:rsidR="002F03A7" w:rsidRPr="003A47F0">
        <w:rPr>
          <w:lang w:val="es-ES"/>
        </w:rPr>
        <w:t>a del útero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2F03A7" w:rsidRPr="003A47F0">
        <w:rPr>
          <w:lang w:val="es-ES"/>
        </w:rPr>
        <w:t xml:space="preserve">Al </w:t>
      </w:r>
      <w:r w:rsidR="004050BE" w:rsidRPr="003A47F0">
        <w:rPr>
          <w:lang w:val="es-ES"/>
        </w:rPr>
        <w:t>conocer</w:t>
      </w:r>
      <w:r w:rsidR="002F03A7" w:rsidRPr="003A47F0">
        <w:rPr>
          <w:lang w:val="es-ES"/>
        </w:rPr>
        <w:t xml:space="preserve"> </w:t>
      </w:r>
      <w:r w:rsidR="004050BE" w:rsidRPr="003A47F0">
        <w:rPr>
          <w:lang w:val="es-ES"/>
        </w:rPr>
        <w:t>d</w:t>
      </w:r>
      <w:r w:rsidR="002F03A7" w:rsidRPr="003A47F0">
        <w:rPr>
          <w:lang w:val="es-ES"/>
        </w:rPr>
        <w:t>el caso de la denunciante</w:t>
      </w:r>
      <w:r w:rsidR="000A47FE" w:rsidRPr="003A47F0">
        <w:rPr>
          <w:lang w:val="es-ES"/>
        </w:rPr>
        <w:t xml:space="preserve">, </w:t>
      </w:r>
      <w:r w:rsidR="002F03A7" w:rsidRPr="003A47F0">
        <w:rPr>
          <w:lang w:val="es-ES"/>
        </w:rPr>
        <w:t>los tribunale</w:t>
      </w:r>
      <w:r w:rsidR="004050BE" w:rsidRPr="003A47F0">
        <w:rPr>
          <w:lang w:val="es-ES"/>
        </w:rPr>
        <w:t>s</w:t>
      </w:r>
      <w:r w:rsidR="000A47FE" w:rsidRPr="003A47F0">
        <w:rPr>
          <w:lang w:val="es-ES"/>
        </w:rPr>
        <w:t xml:space="preserve"> na</w:t>
      </w:r>
      <w:r w:rsidR="002F03A7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2F03A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4050BE" w:rsidRPr="003A47F0">
        <w:rPr>
          <w:lang w:val="es-ES"/>
        </w:rPr>
        <w:t xml:space="preserve">de la jurisdicción civil </w:t>
      </w:r>
      <w:r w:rsidR="002F03A7" w:rsidRPr="003A47F0">
        <w:rPr>
          <w:lang w:val="es-ES"/>
        </w:rPr>
        <w:t>llegaron a la co</w:t>
      </w:r>
      <w:r w:rsidR="003C7521" w:rsidRPr="003A47F0">
        <w:rPr>
          <w:lang w:val="es-ES"/>
        </w:rPr>
        <w:t>nclusió</w:t>
      </w:r>
      <w:r w:rsidR="000A47FE" w:rsidRPr="003A47F0">
        <w:rPr>
          <w:lang w:val="es-ES"/>
        </w:rPr>
        <w:t xml:space="preserve">n </w:t>
      </w:r>
      <w:r w:rsidR="002F03A7" w:rsidRPr="003A47F0">
        <w:rPr>
          <w:lang w:val="es-ES"/>
        </w:rPr>
        <w:t>de que la operación se ajustó a la norma vigente en es</w:t>
      </w:r>
      <w:r w:rsidR="003C7521" w:rsidRPr="003A47F0">
        <w:rPr>
          <w:lang w:val="es-ES"/>
        </w:rPr>
        <w:t>e</w:t>
      </w:r>
      <w:r w:rsidR="002F03A7" w:rsidRPr="003A47F0">
        <w:rPr>
          <w:lang w:val="es-ES"/>
        </w:rPr>
        <w:t xml:space="preserve"> momento</w:t>
      </w:r>
      <w:r w:rsidR="003C7521" w:rsidRPr="003A47F0">
        <w:rPr>
          <w:lang w:val="es-ES"/>
        </w:rPr>
        <w:t xml:space="preserve"> y que </w:t>
      </w:r>
      <w:r w:rsidR="008F1CB3" w:rsidRPr="003A47F0">
        <w:rPr>
          <w:lang w:val="es-ES"/>
        </w:rPr>
        <w:t>estaba motivada por el</w:t>
      </w:r>
      <w:r w:rsidR="003C7521" w:rsidRPr="003A47F0">
        <w:rPr>
          <w:lang w:val="es-ES"/>
        </w:rPr>
        <w:t xml:space="preserve"> estado</w:t>
      </w:r>
      <w:r w:rsidR="008F1CB3" w:rsidRPr="003A47F0">
        <w:rPr>
          <w:lang w:val="es-ES"/>
        </w:rPr>
        <w:t xml:space="preserve"> de salud de </w:t>
      </w:r>
      <w:smartTag w:uri="urn:schemas-microsoft-com:office:smarttags" w:element="PersonName">
        <w:smartTagPr>
          <w:attr w:name="ProductID" w:val="la paciente. En"/>
        </w:smartTagPr>
        <w:r w:rsidR="008F1CB3" w:rsidRPr="003A47F0">
          <w:rPr>
            <w:lang w:val="es-ES"/>
          </w:rPr>
          <w:t>la paciente</w:t>
        </w:r>
        <w:r w:rsidR="000A47FE" w:rsidRPr="003A47F0">
          <w:rPr>
            <w:lang w:val="es-ES"/>
          </w:rPr>
          <w:t xml:space="preserve">. </w:t>
        </w:r>
        <w:r w:rsidR="003C7521" w:rsidRPr="003A47F0">
          <w:rPr>
            <w:lang w:val="es-ES"/>
          </w:rPr>
          <w:t>En</w:t>
        </w:r>
      </w:smartTag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su</w:t>
      </w:r>
      <w:r w:rsidR="000A47FE" w:rsidRPr="003A47F0">
        <w:rPr>
          <w:lang w:val="es-ES"/>
        </w:rPr>
        <w:t>s conclusion</w:t>
      </w:r>
      <w:r w:rsidR="003C7521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C7521" w:rsidRPr="003A47F0">
        <w:rPr>
          <w:lang w:val="es-ES"/>
        </w:rPr>
        <w:t>sobre la</w:t>
      </w:r>
      <w:r w:rsidR="000A47FE" w:rsidRPr="003A47F0">
        <w:rPr>
          <w:lang w:val="es-ES"/>
        </w:rPr>
        <w:t xml:space="preserve"> viola</w:t>
      </w:r>
      <w:r w:rsidR="008F1CB3" w:rsidRPr="003A47F0">
        <w:rPr>
          <w:lang w:val="es-ES"/>
        </w:rPr>
        <w:t xml:space="preserve">ción </w:t>
      </w:r>
      <w:r w:rsidR="003C7521" w:rsidRPr="003A47F0">
        <w:rPr>
          <w:lang w:val="es-ES"/>
        </w:rPr>
        <w:t>de los</w:t>
      </w:r>
      <w:r w:rsidR="000A47FE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3C7521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3C7521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3C7521" w:rsidRPr="003A47F0">
        <w:rPr>
          <w:lang w:val="es-ES"/>
        </w:rPr>
        <w:t>o</w:t>
      </w:r>
      <w:r w:rsidR="00846C19" w:rsidRPr="003A47F0">
        <w:rPr>
          <w:lang w:val="es-ES"/>
        </w:rPr>
        <w:t xml:space="preserve">s </w:t>
      </w:r>
      <w:r w:rsidR="000A47FE" w:rsidRPr="003A47F0">
        <w:rPr>
          <w:lang w:val="es-ES"/>
        </w:rPr>
        <w:t xml:space="preserve">3 </w:t>
      </w:r>
      <w:r w:rsidR="003C7521" w:rsidRPr="003A47F0">
        <w:rPr>
          <w:lang w:val="es-ES"/>
        </w:rPr>
        <w:t>y</w:t>
      </w:r>
      <w:r w:rsidR="00B34B2C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8 </w:t>
      </w:r>
      <w:r w:rsidR="000057BE" w:rsidRPr="003A47F0">
        <w:rPr>
          <w:lang w:val="es-ES"/>
        </w:rPr>
        <w:t>de</w:t>
      </w:r>
      <w:r w:rsidR="003C7521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Conveni</w:t>
      </w:r>
      <w:r w:rsidR="000057BE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3C7521" w:rsidRPr="003A47F0">
        <w:rPr>
          <w:lang w:val="es-ES"/>
        </w:rPr>
        <w:t>el Tribunal</w:t>
      </w:r>
      <w:r w:rsidR="000A47FE" w:rsidRPr="003A47F0">
        <w:rPr>
          <w:lang w:val="es-ES"/>
        </w:rPr>
        <w:t xml:space="preserve"> Europe</w:t>
      </w:r>
      <w:r w:rsidR="003C7521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3C7521" w:rsidRPr="003A47F0">
        <w:rPr>
          <w:lang w:val="es-ES"/>
        </w:rPr>
        <w:t>os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identifi</w:t>
      </w:r>
      <w:r w:rsidR="003C7521" w:rsidRPr="003A47F0">
        <w:rPr>
          <w:lang w:val="es-ES"/>
        </w:rPr>
        <w:t>có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l</w:t>
      </w:r>
      <w:r w:rsidR="004050BE" w:rsidRPr="003A47F0">
        <w:rPr>
          <w:lang w:val="es-ES"/>
        </w:rPr>
        <w:t>agunas</w:t>
      </w:r>
      <w:r w:rsidR="003C7521" w:rsidRPr="003A47F0">
        <w:rPr>
          <w:lang w:val="es-ES"/>
        </w:rPr>
        <w:t xml:space="preserve"> en las disposiciones jurídicas</w:t>
      </w:r>
      <w:r w:rsidR="000A47FE" w:rsidRPr="003A47F0">
        <w:rPr>
          <w:lang w:val="es-ES"/>
        </w:rPr>
        <w:t xml:space="preserve"> rela</w:t>
      </w:r>
      <w:r w:rsidR="003C7521" w:rsidRPr="003A47F0">
        <w:rPr>
          <w:lang w:val="es-ES"/>
        </w:rPr>
        <w:t>cionadas con el consentimiento</w:t>
      </w:r>
      <w:r w:rsidR="000A47FE" w:rsidRPr="003A47F0">
        <w:rPr>
          <w:lang w:val="es-ES"/>
        </w:rPr>
        <w:t xml:space="preserve"> inform</w:t>
      </w:r>
      <w:r w:rsidR="003C752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3C752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y la práctica de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3C7521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C7521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C7521" w:rsidRPr="003A47F0">
        <w:rPr>
          <w:lang w:val="es-ES"/>
        </w:rPr>
        <w:t xml:space="preserve">que los </w:t>
      </w:r>
      <w:r w:rsidR="000A47FE" w:rsidRPr="003A47F0">
        <w:rPr>
          <w:lang w:val="es-ES"/>
        </w:rPr>
        <w:t>expert</w:t>
      </w:r>
      <w:r w:rsidR="003C7521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3C7521" w:rsidRPr="003A47F0">
        <w:rPr>
          <w:lang w:val="es-ES"/>
        </w:rPr>
        <w:t xml:space="preserve">del país </w:t>
      </w:r>
      <w:r w:rsidR="008F1CB3" w:rsidRPr="003A47F0">
        <w:rPr>
          <w:lang w:val="es-ES"/>
        </w:rPr>
        <w:t xml:space="preserve">y las organizaciones internacionales </w:t>
      </w:r>
      <w:r w:rsidR="003C7521" w:rsidRPr="003A47F0">
        <w:rPr>
          <w:lang w:val="es-ES"/>
        </w:rPr>
        <w:t>ya habían puesto de relieve en otras ocasiones y que desembocaron</w:t>
      </w:r>
      <w:r w:rsidR="007B1493" w:rsidRPr="003A47F0">
        <w:rPr>
          <w:lang w:val="es-ES"/>
        </w:rPr>
        <w:t xml:space="preserve"> en </w:t>
      </w:r>
      <w:r w:rsidR="003C7521" w:rsidRPr="003A47F0">
        <w:rPr>
          <w:lang w:val="es-ES"/>
        </w:rPr>
        <w:t>la adopc</w:t>
      </w:r>
      <w:r w:rsidR="000A47FE" w:rsidRPr="003A47F0">
        <w:rPr>
          <w:lang w:val="es-ES"/>
        </w:rPr>
        <w:t>i</w:t>
      </w:r>
      <w:r w:rsidR="003C7521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8F1CB3" w:rsidRPr="003A47F0">
        <w:rPr>
          <w:lang w:val="es-ES"/>
        </w:rPr>
        <w:t xml:space="preserve"> en 2004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de una nueva norma</w:t>
      </w:r>
      <w:r w:rsidR="004050BE" w:rsidRPr="003A47F0">
        <w:rPr>
          <w:lang w:val="es-ES"/>
        </w:rPr>
        <w:t>tiva</w:t>
      </w:r>
      <w:r w:rsidR="003C7521" w:rsidRPr="003A47F0">
        <w:rPr>
          <w:lang w:val="es-ES"/>
        </w:rPr>
        <w:t xml:space="preserve"> jurídica</w:t>
      </w:r>
      <w:r w:rsidR="000A47FE" w:rsidRPr="003A47F0">
        <w:rPr>
          <w:lang w:val="es-ES"/>
        </w:rPr>
        <w:t xml:space="preserve">, </w:t>
      </w:r>
      <w:r w:rsidR="003C7521" w:rsidRPr="003A47F0">
        <w:rPr>
          <w:lang w:val="es-ES"/>
        </w:rPr>
        <w:t>la Ley de atención de salud</w:t>
      </w:r>
      <w:r w:rsidR="000A47FE" w:rsidRPr="003A47F0">
        <w:rPr>
          <w:lang w:val="es-ES"/>
        </w:rPr>
        <w:t xml:space="preserve">. </w:t>
      </w:r>
      <w:r w:rsidR="003C7521" w:rsidRPr="003A47F0">
        <w:rPr>
          <w:lang w:val="es-ES"/>
        </w:rPr>
        <w:t xml:space="preserve">Esas </w:t>
      </w:r>
      <w:r w:rsidR="004050BE" w:rsidRPr="003A47F0">
        <w:rPr>
          <w:lang w:val="es-ES"/>
        </w:rPr>
        <w:t>insuficiencias</w:t>
      </w:r>
      <w:r w:rsidR="003C7521" w:rsidRPr="003A47F0">
        <w:rPr>
          <w:lang w:val="es-ES"/>
        </w:rPr>
        <w:t xml:space="preserve"> quedaron también de manifiesto en el </w:t>
      </w:r>
      <w:r w:rsidR="000A47FE" w:rsidRPr="003A47F0">
        <w:rPr>
          <w:lang w:val="es-ES"/>
        </w:rPr>
        <w:t>cas</w:t>
      </w:r>
      <w:r w:rsidR="003C752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</w:t>
      </w:r>
      <w:r w:rsidR="003C7521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3C752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C752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C7521" w:rsidRPr="003A47F0">
        <w:rPr>
          <w:lang w:val="es-ES"/>
        </w:rPr>
        <w:t xml:space="preserve">de </w:t>
      </w:r>
      <w:r w:rsidR="008F1CB3" w:rsidRPr="003A47F0">
        <w:rPr>
          <w:lang w:val="es-ES"/>
        </w:rPr>
        <w:t>una</w:t>
      </w:r>
      <w:r w:rsidR="003C7521" w:rsidRPr="003A47F0">
        <w:rPr>
          <w:lang w:val="es-ES"/>
        </w:rPr>
        <w:t xml:space="preserve"> </w:t>
      </w:r>
      <w:r w:rsidR="008F1CB3" w:rsidRPr="003A47F0">
        <w:rPr>
          <w:lang w:val="es-ES"/>
        </w:rPr>
        <w:t>mujer</w:t>
      </w:r>
      <w:r w:rsidR="00CA3028" w:rsidRPr="003A47F0">
        <w:rPr>
          <w:lang w:val="es-ES"/>
        </w:rPr>
        <w:t xml:space="preserve"> en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agosto de</w:t>
      </w:r>
      <w:r w:rsidR="000A47FE" w:rsidRPr="003A47F0">
        <w:rPr>
          <w:lang w:val="es-ES"/>
        </w:rPr>
        <w:t xml:space="preserve"> 2000.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18</w:t>
      </w:r>
      <w:r w:rsidR="00A94527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CA3028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T</w:t>
      </w:r>
      <w:r w:rsidR="00CA3028" w:rsidRPr="003A47F0">
        <w:rPr>
          <w:lang w:val="es-ES"/>
        </w:rPr>
        <w:t>ribunal</w:t>
      </w:r>
      <w:r w:rsidR="000A47FE" w:rsidRPr="003A47F0">
        <w:rPr>
          <w:lang w:val="es-ES"/>
        </w:rPr>
        <w:t xml:space="preserve"> Europe</w:t>
      </w:r>
      <w:r w:rsidR="00CA3028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CA3028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no llegó al</w:t>
      </w:r>
      <w:r w:rsidR="000A47FE" w:rsidRPr="003A47F0">
        <w:rPr>
          <w:lang w:val="es-ES"/>
        </w:rPr>
        <w:t xml:space="preserve"> con</w:t>
      </w:r>
      <w:r w:rsidR="004050BE" w:rsidRPr="003A47F0">
        <w:rPr>
          <w:lang w:val="es-ES"/>
        </w:rPr>
        <w:t>vencimiento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de que en Eslovaquia se realiza</w:t>
      </w:r>
      <w:r w:rsidR="004050BE" w:rsidRPr="003A47F0">
        <w:rPr>
          <w:lang w:val="es-ES"/>
        </w:rPr>
        <w:t>sen</w:t>
      </w:r>
      <w:r w:rsidR="000A47FE" w:rsidRPr="003A47F0">
        <w:rPr>
          <w:lang w:val="es-ES"/>
        </w:rPr>
        <w:t xml:space="preserve"> </w:t>
      </w:r>
      <w:r w:rsidR="00021AC2" w:rsidRPr="003A47F0">
        <w:rPr>
          <w:lang w:val="es-ES"/>
        </w:rPr>
        <w:t>"</w:t>
      </w:r>
      <w:r w:rsidR="00CA3028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CA3028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A302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C3A65" w:rsidRPr="003A47F0">
        <w:rPr>
          <w:lang w:val="es-ES"/>
        </w:rPr>
        <w:t>premeditadas</w:t>
      </w:r>
      <w:r w:rsidR="008F1CB3" w:rsidRPr="003A47F0">
        <w:rPr>
          <w:lang w:val="es-ES"/>
        </w:rPr>
        <w:t xml:space="preserve"> y </w:t>
      </w:r>
      <w:r w:rsidR="00CA3028" w:rsidRPr="003A47F0">
        <w:rPr>
          <w:lang w:val="es-ES"/>
        </w:rPr>
        <w:t>forzosas de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CA3028" w:rsidRPr="003A47F0">
        <w:rPr>
          <w:lang w:val="es-ES"/>
        </w:rPr>
        <w:t>níes</w:t>
      </w:r>
      <w:r w:rsidR="00021AC2" w:rsidRPr="003A47F0">
        <w:rPr>
          <w:lang w:val="es-ES"/>
        </w:rPr>
        <w:t>"</w:t>
      </w:r>
      <w:r w:rsidR="00CA3028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4050BE" w:rsidRPr="003A47F0">
        <w:rPr>
          <w:lang w:val="es-ES"/>
        </w:rPr>
        <w:t>resolvió</w:t>
      </w:r>
      <w:r w:rsidR="00CA3028" w:rsidRPr="003A47F0">
        <w:rPr>
          <w:lang w:val="es-ES"/>
        </w:rPr>
        <w:t xml:space="preserve"> que</w:t>
      </w:r>
      <w:r w:rsidR="003C3A65" w:rsidRPr="003A47F0">
        <w:rPr>
          <w:lang w:val="es-ES"/>
        </w:rPr>
        <w:t>,</w:t>
      </w:r>
      <w:r w:rsidR="00CA3028" w:rsidRPr="003A47F0">
        <w:rPr>
          <w:lang w:val="es-ES"/>
        </w:rPr>
        <w:t xml:space="preserve"> </w:t>
      </w:r>
      <w:r w:rsidR="003C3A65" w:rsidRPr="003A47F0">
        <w:rPr>
          <w:lang w:val="es-ES"/>
        </w:rPr>
        <w:t xml:space="preserve">pese a </w:t>
      </w:r>
      <w:r w:rsidR="00CA3028" w:rsidRPr="003A47F0">
        <w:rPr>
          <w:lang w:val="es-ES"/>
        </w:rPr>
        <w:t>no exist</w:t>
      </w:r>
      <w:r w:rsidR="003C3A65" w:rsidRPr="003A47F0">
        <w:rPr>
          <w:lang w:val="es-ES"/>
        </w:rPr>
        <w:t>ir</w:t>
      </w:r>
      <w:r w:rsidR="00CA3028" w:rsidRPr="003A47F0">
        <w:rPr>
          <w:lang w:val="es-ES"/>
        </w:rPr>
        <w:t xml:space="preserve"> pruebas de que el personal</w:t>
      </w:r>
      <w:r w:rsidR="000A47FE" w:rsidRPr="003A47F0">
        <w:rPr>
          <w:lang w:val="es-ES"/>
        </w:rPr>
        <w:t xml:space="preserve"> m</w:t>
      </w:r>
      <w:r w:rsidR="00CA3028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CA3028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tuviera la intención de</w:t>
      </w:r>
      <w:r w:rsidR="000A47FE" w:rsidRPr="003A47F0">
        <w:rPr>
          <w:lang w:val="es-ES"/>
        </w:rPr>
        <w:t xml:space="preserve"> maltrat</w:t>
      </w:r>
      <w:r w:rsidR="00CA3028" w:rsidRPr="003A47F0">
        <w:rPr>
          <w:lang w:val="es-ES"/>
        </w:rPr>
        <w:t>ar a la denunciante</w:t>
      </w:r>
      <w:r w:rsidR="003C3A65" w:rsidRPr="003A47F0">
        <w:rPr>
          <w:lang w:val="es-ES"/>
        </w:rPr>
        <w:t>, el hecho era</w:t>
      </w:r>
      <w:r w:rsidR="00CA3028" w:rsidRPr="003A47F0">
        <w:rPr>
          <w:lang w:val="es-ES"/>
        </w:rPr>
        <w:t xml:space="preserve"> que </w:t>
      </w:r>
      <w:r w:rsidR="008609B5" w:rsidRPr="003A47F0">
        <w:rPr>
          <w:lang w:val="es-ES"/>
        </w:rPr>
        <w:t>los facultativos</w:t>
      </w:r>
      <w:r w:rsidR="00CA3028" w:rsidRPr="003A47F0">
        <w:rPr>
          <w:lang w:val="es-ES"/>
        </w:rPr>
        <w:t xml:space="preserve"> se había</w:t>
      </w:r>
      <w:r w:rsidR="008609B5" w:rsidRPr="003A47F0">
        <w:rPr>
          <w:lang w:val="es-ES"/>
        </w:rPr>
        <w:t>n</w:t>
      </w:r>
      <w:r w:rsidR="00CA3028" w:rsidRPr="003A47F0">
        <w:rPr>
          <w:lang w:val="es-ES"/>
        </w:rPr>
        <w:t xml:space="preserve"> comportado con una gran falta de </w:t>
      </w:r>
      <w:r w:rsidR="000A47FE" w:rsidRPr="003A47F0">
        <w:rPr>
          <w:lang w:val="es-ES"/>
        </w:rPr>
        <w:t>respet</w:t>
      </w:r>
      <w:r w:rsidR="00CA3028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>por el derecho de la denunciante a la</w:t>
      </w:r>
      <w:r w:rsidR="000A47FE" w:rsidRPr="003A47F0">
        <w:rPr>
          <w:lang w:val="es-ES"/>
        </w:rPr>
        <w:t xml:space="preserve"> autonom</w:t>
      </w:r>
      <w:r w:rsidR="00CA3028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CA3028" w:rsidRPr="003A47F0">
        <w:rPr>
          <w:lang w:val="es-ES"/>
        </w:rPr>
        <w:t xml:space="preserve">y a la adopción de </w:t>
      </w:r>
      <w:r w:rsidR="000A47FE" w:rsidRPr="003A47F0">
        <w:rPr>
          <w:lang w:val="es-ES"/>
        </w:rPr>
        <w:t>decision</w:t>
      </w:r>
      <w:r w:rsidR="00CA3028" w:rsidRPr="003A47F0">
        <w:rPr>
          <w:lang w:val="es-ES"/>
        </w:rPr>
        <w:t>es e</w:t>
      </w:r>
      <w:r w:rsidR="000A47FE" w:rsidRPr="003A47F0">
        <w:rPr>
          <w:lang w:val="es-ES"/>
        </w:rPr>
        <w:t xml:space="preserve">n </w:t>
      </w:r>
      <w:r w:rsidR="00CA3028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calidad de</w:t>
      </w:r>
      <w:r w:rsidR="000A47FE" w:rsidRPr="003A47F0">
        <w:rPr>
          <w:lang w:val="es-ES"/>
        </w:rPr>
        <w:t xml:space="preserve"> pa</w:t>
      </w:r>
      <w:r w:rsidR="00773323" w:rsidRPr="003A47F0">
        <w:rPr>
          <w:lang w:val="es-ES"/>
        </w:rPr>
        <w:t>c</w:t>
      </w:r>
      <w:r w:rsidR="000A47FE" w:rsidRPr="003A47F0">
        <w:rPr>
          <w:lang w:val="es-ES"/>
        </w:rPr>
        <w:t>ient</w:t>
      </w:r>
      <w:r w:rsidR="00773323" w:rsidRPr="003A47F0">
        <w:rPr>
          <w:lang w:val="es-ES"/>
        </w:rPr>
        <w:t>e</w:t>
      </w:r>
      <w:r w:rsidR="000A47FE" w:rsidRPr="003A47F0">
        <w:rPr>
          <w:lang w:val="es-ES"/>
        </w:rPr>
        <w:t xml:space="preserve">. </w:t>
      </w:r>
      <w:r w:rsidR="008609B5" w:rsidRPr="003A47F0">
        <w:rPr>
          <w:lang w:val="es-ES"/>
        </w:rPr>
        <w:t>E</w:t>
      </w:r>
      <w:r w:rsidR="00773323" w:rsidRPr="003A47F0">
        <w:rPr>
          <w:lang w:val="es-ES"/>
        </w:rPr>
        <w:t>s preciso subrayar</w:t>
      </w:r>
      <w:r w:rsidR="008609B5" w:rsidRPr="003A47F0">
        <w:rPr>
          <w:lang w:val="es-ES"/>
        </w:rPr>
        <w:t>, al propio tiempo</w:t>
      </w:r>
      <w:r w:rsidR="003C3A65" w:rsidRPr="003A47F0">
        <w:rPr>
          <w:lang w:val="es-ES"/>
        </w:rPr>
        <w:t>, que</w:t>
      </w:r>
      <w:r w:rsidR="00773323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conclusion</w:t>
      </w:r>
      <w:r w:rsidR="00773323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773323" w:rsidRPr="003A47F0">
        <w:rPr>
          <w:lang w:val="es-ES"/>
        </w:rPr>
        <w:t>del Tribunal</w:t>
      </w:r>
      <w:r w:rsidR="000A47FE" w:rsidRPr="003A47F0">
        <w:rPr>
          <w:lang w:val="es-ES"/>
        </w:rPr>
        <w:t xml:space="preserve"> Europe</w:t>
      </w:r>
      <w:r w:rsidR="00773323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 xml:space="preserve">Derechos </w:t>
      </w:r>
      <w:r w:rsidR="000A47FE" w:rsidRPr="003A47F0">
        <w:rPr>
          <w:lang w:val="es-ES"/>
        </w:rPr>
        <w:t>Human</w:t>
      </w:r>
      <w:r w:rsidR="003C3A65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no</w:t>
      </w:r>
      <w:r w:rsidR="000A47FE" w:rsidRPr="003A47F0">
        <w:rPr>
          <w:lang w:val="es-ES"/>
        </w:rPr>
        <w:t xml:space="preserve"> confirm</w:t>
      </w:r>
      <w:r w:rsidR="00773323" w:rsidRPr="003A47F0">
        <w:rPr>
          <w:lang w:val="es-ES"/>
        </w:rPr>
        <w:t>aron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la existencia en Eslovaquia de una política</w:t>
      </w:r>
      <w:r w:rsidR="000A47FE" w:rsidRPr="003A47F0">
        <w:rPr>
          <w:lang w:val="es-ES"/>
        </w:rPr>
        <w:t xml:space="preserve"> </w:t>
      </w:r>
      <w:r w:rsidR="008609B5" w:rsidRPr="003A47F0">
        <w:rPr>
          <w:lang w:val="es-ES"/>
        </w:rPr>
        <w:t>premedit</w:t>
      </w:r>
      <w:r w:rsidR="00773323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773323" w:rsidRPr="003A47F0">
        <w:rPr>
          <w:lang w:val="es-ES"/>
        </w:rPr>
        <w:t>a de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77332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7332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73323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773323" w:rsidRPr="003A47F0">
        <w:rPr>
          <w:lang w:val="es-ES"/>
        </w:rPr>
        <w:t>níes debido a su</w:t>
      </w:r>
      <w:r w:rsidR="000A47FE" w:rsidRPr="003A47F0">
        <w:rPr>
          <w:lang w:val="es-ES"/>
        </w:rPr>
        <w:t xml:space="preserve"> orig</w:t>
      </w:r>
      <w:r w:rsidR="00773323" w:rsidRPr="003A47F0">
        <w:rPr>
          <w:lang w:val="es-ES"/>
        </w:rPr>
        <w:t>e</w:t>
      </w:r>
      <w:r w:rsidR="000A47FE" w:rsidRPr="003A47F0">
        <w:rPr>
          <w:lang w:val="es-ES"/>
        </w:rPr>
        <w:t>n</w:t>
      </w:r>
      <w:r w:rsidR="00773323" w:rsidRPr="003A47F0">
        <w:rPr>
          <w:lang w:val="es-ES"/>
        </w:rPr>
        <w:t xml:space="preserve"> étnico</w:t>
      </w:r>
      <w:r w:rsidR="000A47FE" w:rsidRPr="003A47F0">
        <w:rPr>
          <w:lang w:val="es-ES"/>
        </w:rPr>
        <w:t xml:space="preserve">, </w:t>
      </w:r>
      <w:r w:rsidR="003C3A65" w:rsidRPr="003A47F0">
        <w:rPr>
          <w:lang w:val="es-ES"/>
        </w:rPr>
        <w:t>contrariamente a las denuncias de</w:t>
      </w:r>
      <w:r w:rsidR="00773323" w:rsidRPr="003A47F0">
        <w:rPr>
          <w:lang w:val="es-ES"/>
        </w:rPr>
        <w:t xml:space="preserve"> los</w:t>
      </w:r>
      <w:r w:rsidR="000A47FE" w:rsidRPr="003A47F0">
        <w:rPr>
          <w:lang w:val="es-ES"/>
        </w:rPr>
        <w:t xml:space="preserve"> representa</w:t>
      </w:r>
      <w:r w:rsidR="00773323" w:rsidRPr="003A47F0">
        <w:rPr>
          <w:lang w:val="es-ES"/>
        </w:rPr>
        <w:t>n</w:t>
      </w:r>
      <w:r w:rsidR="000A47FE" w:rsidRPr="003A47F0">
        <w:rPr>
          <w:lang w:val="es-ES"/>
        </w:rPr>
        <w:t xml:space="preserve">tes </w:t>
      </w:r>
      <w:r w:rsidR="00773323" w:rsidRPr="003A47F0">
        <w:rPr>
          <w:lang w:val="es-ES"/>
        </w:rPr>
        <w:t>legales de la de</w:t>
      </w:r>
      <w:r w:rsidR="008609B5" w:rsidRPr="003A47F0">
        <w:rPr>
          <w:lang w:val="es-ES"/>
        </w:rPr>
        <w:t>mandante</w:t>
      </w:r>
      <w:r w:rsidR="003C3A65" w:rsidRPr="003A47F0">
        <w:rPr>
          <w:lang w:val="es-ES"/>
        </w:rPr>
        <w:t xml:space="preserve"> y a las acusaciones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que el país lleva afrontando a nivel</w:t>
      </w:r>
      <w:r w:rsidR="000A47FE" w:rsidRPr="003A47F0">
        <w:rPr>
          <w:lang w:val="es-ES"/>
        </w:rPr>
        <w:t xml:space="preserve"> interna</w:t>
      </w:r>
      <w:r w:rsidR="00773323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 </w:t>
      </w:r>
      <w:r w:rsidR="00773323" w:rsidRPr="003A47F0">
        <w:rPr>
          <w:lang w:val="es-ES"/>
        </w:rPr>
        <w:t>desde hace mucho</w:t>
      </w:r>
      <w:r w:rsidR="000A47FE" w:rsidRPr="003A47F0">
        <w:rPr>
          <w:lang w:val="es-ES"/>
        </w:rPr>
        <w:t xml:space="preserve"> ti</w:t>
      </w:r>
      <w:r w:rsidR="00773323" w:rsidRPr="003A47F0">
        <w:rPr>
          <w:lang w:val="es-ES"/>
        </w:rPr>
        <w:t>e</w:t>
      </w:r>
      <w:r w:rsidR="000A47FE" w:rsidRPr="003A47F0">
        <w:rPr>
          <w:lang w:val="es-ES"/>
        </w:rPr>
        <w:t>m</w:t>
      </w:r>
      <w:r w:rsidR="00773323" w:rsidRPr="003A47F0">
        <w:rPr>
          <w:lang w:val="es-ES"/>
        </w:rPr>
        <w:t>po</w:t>
      </w:r>
      <w:r w:rsidR="000A47FE" w:rsidRPr="003A47F0">
        <w:rPr>
          <w:lang w:val="es-ES"/>
        </w:rPr>
        <w:t xml:space="preserve">. </w:t>
      </w:r>
      <w:r w:rsidR="00773323" w:rsidRPr="003A47F0">
        <w:rPr>
          <w:lang w:val="es-ES"/>
        </w:rPr>
        <w:t xml:space="preserve">Al </w:t>
      </w:r>
      <w:r w:rsidR="008609B5" w:rsidRPr="003A47F0">
        <w:rPr>
          <w:lang w:val="es-ES"/>
        </w:rPr>
        <w:t>conocer de la</w:t>
      </w:r>
      <w:r w:rsidR="00773323" w:rsidRPr="003A47F0">
        <w:rPr>
          <w:lang w:val="es-ES"/>
        </w:rPr>
        <w:t xml:space="preserve"> denuncia</w:t>
      </w:r>
      <w:r w:rsidR="008609B5" w:rsidRPr="003A47F0">
        <w:rPr>
          <w:lang w:val="es-ES"/>
        </w:rPr>
        <w:t xml:space="preserve"> de la demandante</w:t>
      </w:r>
      <w:r w:rsidR="00773323" w:rsidRPr="003A47F0">
        <w:rPr>
          <w:lang w:val="es-ES"/>
        </w:rPr>
        <w:t>, en virtud del</w:t>
      </w:r>
      <w:r w:rsidR="000A47FE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773323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773323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773323" w:rsidRPr="003A47F0">
        <w:rPr>
          <w:lang w:val="es-ES"/>
        </w:rPr>
        <w:t>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14 </w:t>
      </w:r>
      <w:r w:rsidR="000057BE" w:rsidRPr="003A47F0">
        <w:rPr>
          <w:lang w:val="es-ES"/>
        </w:rPr>
        <w:t>de</w:t>
      </w:r>
      <w:r w:rsidR="0077332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Conven</w:t>
      </w:r>
      <w:r w:rsidR="000057BE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proh</w:t>
      </w:r>
      <w:r w:rsidR="00773323" w:rsidRPr="003A47F0">
        <w:rPr>
          <w:lang w:val="es-ES"/>
        </w:rPr>
        <w:t>í</w:t>
      </w:r>
      <w:r w:rsidR="000A47FE" w:rsidRPr="003A47F0">
        <w:rPr>
          <w:lang w:val="es-ES"/>
        </w:rPr>
        <w:t>b</w:t>
      </w:r>
      <w:r w:rsidR="00773323" w:rsidRPr="003A47F0">
        <w:rPr>
          <w:lang w:val="es-ES"/>
        </w:rPr>
        <w:t>e la</w:t>
      </w:r>
      <w:r w:rsidR="000A47FE" w:rsidRPr="003A47F0">
        <w:rPr>
          <w:lang w:val="es-ES"/>
        </w:rPr>
        <w:t xml:space="preserve"> discrimina</w:t>
      </w:r>
      <w:r w:rsidR="0077332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7332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E4D10" w:rsidRPr="003A47F0">
        <w:rPr>
          <w:lang w:val="es-ES"/>
        </w:rPr>
        <w:t>sin distinción alguna</w:t>
      </w:r>
      <w:r w:rsidR="0077332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773323" w:rsidRPr="003A47F0">
        <w:rPr>
          <w:lang w:val="es-ES"/>
        </w:rPr>
        <w:t>el Tribunal</w:t>
      </w:r>
      <w:r w:rsidR="000A47FE" w:rsidRPr="003A47F0">
        <w:rPr>
          <w:lang w:val="es-ES"/>
        </w:rPr>
        <w:t xml:space="preserve"> Europe</w:t>
      </w:r>
      <w:r w:rsidR="0077332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5133B" w:rsidRPr="003A47F0">
        <w:rPr>
          <w:lang w:val="es-ES"/>
        </w:rPr>
        <w:t>de Derechos</w:t>
      </w:r>
      <w:r w:rsidR="000A47FE" w:rsidRPr="003A47F0">
        <w:rPr>
          <w:lang w:val="es-ES"/>
        </w:rPr>
        <w:t xml:space="preserve"> Human</w:t>
      </w:r>
      <w:r w:rsidR="0015133B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15133B" w:rsidRPr="003A47F0">
        <w:rPr>
          <w:lang w:val="es-ES"/>
        </w:rPr>
        <w:t>de</w:t>
      </w:r>
      <w:r w:rsidR="008609B5" w:rsidRPr="003A47F0">
        <w:rPr>
          <w:lang w:val="es-ES"/>
        </w:rPr>
        <w:t>terminó</w:t>
      </w:r>
      <w:r w:rsidR="0015133B" w:rsidRPr="003A47F0">
        <w:rPr>
          <w:lang w:val="es-ES"/>
        </w:rPr>
        <w:t xml:space="preserve"> que la</w:t>
      </w:r>
      <w:r w:rsidR="000A47FE" w:rsidRPr="003A47F0">
        <w:rPr>
          <w:lang w:val="es-ES"/>
        </w:rPr>
        <w:t xml:space="preserve"> informa</w:t>
      </w:r>
      <w:r w:rsidR="001513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133B" w:rsidRPr="003A47F0">
        <w:rPr>
          <w:lang w:val="es-ES"/>
        </w:rPr>
        <w:t>ó</w:t>
      </w:r>
      <w:r w:rsidR="000A47FE" w:rsidRPr="003A47F0">
        <w:rPr>
          <w:lang w:val="es-ES"/>
        </w:rPr>
        <w:t>n di</w:t>
      </w:r>
      <w:r w:rsidR="0015133B" w:rsidRPr="003A47F0">
        <w:rPr>
          <w:lang w:val="es-ES"/>
        </w:rPr>
        <w:t>sponible</w:t>
      </w:r>
      <w:r w:rsidR="000A47FE" w:rsidRPr="003A47F0">
        <w:rPr>
          <w:lang w:val="es-ES"/>
        </w:rPr>
        <w:t xml:space="preserve"> no </w:t>
      </w:r>
      <w:r w:rsidR="0015133B" w:rsidRPr="003A47F0">
        <w:rPr>
          <w:lang w:val="es-ES"/>
        </w:rPr>
        <w:t xml:space="preserve">había aportado pruebas </w:t>
      </w:r>
      <w:r w:rsidR="000A47FE" w:rsidRPr="003A47F0">
        <w:rPr>
          <w:lang w:val="es-ES"/>
        </w:rPr>
        <w:t>suficient</w:t>
      </w:r>
      <w:r w:rsidR="0015133B" w:rsidRPr="003A47F0">
        <w:rPr>
          <w:lang w:val="es-ES"/>
        </w:rPr>
        <w:t>es de que los médicos hubieran</w:t>
      </w:r>
      <w:r w:rsidR="000A47FE" w:rsidRPr="003A47F0">
        <w:rPr>
          <w:lang w:val="es-ES"/>
        </w:rPr>
        <w:t xml:space="preserve"> </w:t>
      </w:r>
      <w:r w:rsidR="0015133B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15133B" w:rsidRPr="003A47F0">
        <w:rPr>
          <w:lang w:val="es-ES"/>
        </w:rPr>
        <w:t>do a la denunciante de mala fe</w:t>
      </w:r>
      <w:r w:rsidR="000A47FE" w:rsidRPr="003A47F0">
        <w:rPr>
          <w:lang w:val="es-ES"/>
        </w:rPr>
        <w:t xml:space="preserve">, </w:t>
      </w:r>
      <w:r w:rsidR="003C3A65" w:rsidRPr="003A47F0">
        <w:rPr>
          <w:lang w:val="es-ES"/>
        </w:rPr>
        <w:t>con objeto de maltratarla, ni</w:t>
      </w:r>
      <w:r w:rsidR="0015133B" w:rsidRPr="003A47F0">
        <w:rPr>
          <w:lang w:val="es-ES"/>
        </w:rPr>
        <w:t xml:space="preserve"> que </w:t>
      </w:r>
      <w:r w:rsidR="003C3A65" w:rsidRPr="003A47F0">
        <w:rPr>
          <w:lang w:val="es-ES"/>
        </w:rPr>
        <w:t>la conducta del personal del hospital obedeciera intencionadamente</w:t>
      </w:r>
      <w:r w:rsidR="0015133B" w:rsidRPr="003A47F0">
        <w:rPr>
          <w:lang w:val="es-ES"/>
        </w:rPr>
        <w:t xml:space="preserve"> a motivaciones raciales</w:t>
      </w:r>
      <w:r w:rsidR="000A47FE" w:rsidRPr="003A47F0">
        <w:rPr>
          <w:lang w:val="es-ES"/>
        </w:rPr>
        <w:t>, n</w:t>
      </w:r>
      <w:r w:rsidR="0015133B" w:rsidRPr="003A47F0">
        <w:rPr>
          <w:lang w:val="es-ES"/>
        </w:rPr>
        <w:t xml:space="preserve">i que </w:t>
      </w:r>
      <w:r w:rsidR="001D35CC" w:rsidRPr="003A47F0">
        <w:rPr>
          <w:lang w:val="es-ES"/>
        </w:rPr>
        <w:t>esa</w:t>
      </w:r>
      <w:r w:rsidR="000A47FE" w:rsidRPr="003A47F0">
        <w:rPr>
          <w:lang w:val="es-ES"/>
        </w:rPr>
        <w:t xml:space="preserve"> </w:t>
      </w:r>
      <w:r w:rsidR="001D35CC" w:rsidRPr="003A47F0">
        <w:rPr>
          <w:lang w:val="es-ES"/>
        </w:rPr>
        <w:t>interven</w:t>
      </w:r>
      <w:r w:rsidR="0015133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5133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5133B" w:rsidRPr="003A47F0">
        <w:rPr>
          <w:lang w:val="es-ES"/>
        </w:rPr>
        <w:t xml:space="preserve">formara </w:t>
      </w:r>
      <w:r w:rsidR="000A47FE" w:rsidRPr="003A47F0">
        <w:rPr>
          <w:lang w:val="es-ES"/>
        </w:rPr>
        <w:t>part</w:t>
      </w:r>
      <w:r w:rsidR="0015133B" w:rsidRPr="003A47F0">
        <w:rPr>
          <w:lang w:val="es-ES"/>
        </w:rPr>
        <w:t>e</w:t>
      </w:r>
      <w:r w:rsidR="000A47FE" w:rsidRPr="003A47F0">
        <w:rPr>
          <w:lang w:val="es-ES"/>
        </w:rPr>
        <w:t xml:space="preserve"> </w:t>
      </w:r>
      <w:r w:rsidR="0015133B" w:rsidRPr="003A47F0">
        <w:rPr>
          <w:lang w:val="es-ES"/>
        </w:rPr>
        <w:t xml:space="preserve">de una política </w:t>
      </w:r>
      <w:r w:rsidR="001D35CC" w:rsidRPr="003A47F0">
        <w:rPr>
          <w:lang w:val="es-ES"/>
        </w:rPr>
        <w:t>deliberada</w:t>
      </w:r>
      <w:r w:rsidR="000A47FE" w:rsidRPr="003A47F0">
        <w:rPr>
          <w:lang w:val="es-ES"/>
        </w:rPr>
        <w:t xml:space="preserve">. </w:t>
      </w:r>
      <w:r w:rsidR="0015133B" w:rsidRPr="003A47F0">
        <w:rPr>
          <w:lang w:val="es-ES"/>
        </w:rPr>
        <w:t xml:space="preserve">Por razones </w:t>
      </w:r>
      <w:r w:rsidR="000A47FE" w:rsidRPr="003A47F0">
        <w:rPr>
          <w:lang w:val="es-ES"/>
        </w:rPr>
        <w:t>an</w:t>
      </w:r>
      <w:r w:rsidR="0015133B" w:rsidRPr="003A47F0">
        <w:rPr>
          <w:lang w:val="es-ES"/>
        </w:rPr>
        <w:t>á</w:t>
      </w:r>
      <w:r w:rsidR="000A47FE" w:rsidRPr="003A47F0">
        <w:rPr>
          <w:lang w:val="es-ES"/>
        </w:rPr>
        <w:t>loga</w:t>
      </w:r>
      <w:r w:rsidR="0015133B" w:rsidRPr="003A47F0">
        <w:rPr>
          <w:lang w:val="es-ES"/>
        </w:rPr>
        <w:t>s</w:t>
      </w:r>
      <w:r w:rsidR="000A47FE" w:rsidRPr="003A47F0">
        <w:rPr>
          <w:lang w:val="es-ES"/>
        </w:rPr>
        <w:t>, e</w:t>
      </w:r>
      <w:r w:rsidR="0015133B" w:rsidRPr="003A47F0">
        <w:rPr>
          <w:lang w:val="es-ES"/>
        </w:rPr>
        <w:t>l Tribunal</w:t>
      </w:r>
      <w:r w:rsidR="000A47FE" w:rsidRPr="003A47F0">
        <w:rPr>
          <w:lang w:val="es-ES"/>
        </w:rPr>
        <w:t xml:space="preserve"> Europe</w:t>
      </w:r>
      <w:r w:rsidR="0015133B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15133B" w:rsidRPr="003A47F0">
        <w:rPr>
          <w:lang w:val="es-ES"/>
        </w:rPr>
        <w:t>de Derechos</w:t>
      </w:r>
      <w:r w:rsidR="000A47FE" w:rsidRPr="003A47F0">
        <w:rPr>
          <w:lang w:val="es-ES"/>
        </w:rPr>
        <w:t xml:space="preserve"> Human</w:t>
      </w:r>
      <w:r w:rsidR="0015133B" w:rsidRPr="003A47F0">
        <w:rPr>
          <w:lang w:val="es-ES"/>
        </w:rPr>
        <w:t>os llegó a la</w:t>
      </w:r>
      <w:r w:rsidR="000A47FE" w:rsidRPr="003A47F0">
        <w:rPr>
          <w:lang w:val="es-ES"/>
        </w:rPr>
        <w:t xml:space="preserve"> conclusi</w:t>
      </w:r>
      <w:r w:rsidR="0015133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5133B" w:rsidRPr="003A47F0">
        <w:rPr>
          <w:lang w:val="es-ES"/>
        </w:rPr>
        <w:t>de que no se había infringido el</w:t>
      </w:r>
      <w:r w:rsidR="000A47FE" w:rsidRPr="003A47F0">
        <w:rPr>
          <w:lang w:val="es-ES"/>
        </w:rPr>
        <w:t xml:space="preserve"> </w:t>
      </w:r>
      <w:r w:rsidRPr="003A47F0">
        <w:rPr>
          <w:lang w:val="es-ES"/>
        </w:rPr>
        <w:t>art</w:t>
      </w:r>
      <w:r w:rsidR="0015133B" w:rsidRPr="003A47F0">
        <w:rPr>
          <w:lang w:val="es-ES"/>
        </w:rPr>
        <w:t>í</w:t>
      </w:r>
      <w:r w:rsidRPr="003A47F0">
        <w:rPr>
          <w:lang w:val="es-ES"/>
        </w:rPr>
        <w:t>c</w:t>
      </w:r>
      <w:r w:rsidR="0015133B" w:rsidRPr="003A47F0">
        <w:rPr>
          <w:lang w:val="es-ES"/>
        </w:rPr>
        <w:t>u</w:t>
      </w:r>
      <w:r w:rsidRPr="003A47F0">
        <w:rPr>
          <w:lang w:val="es-ES"/>
        </w:rPr>
        <w:t>l</w:t>
      </w:r>
      <w:r w:rsidR="0015133B" w:rsidRPr="003A47F0">
        <w:rPr>
          <w:lang w:val="es-ES"/>
        </w:rPr>
        <w:t>o</w:t>
      </w:r>
      <w:r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3 </w:t>
      </w:r>
      <w:r w:rsidR="0015133B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Conven</w:t>
      </w:r>
      <w:r w:rsidR="003E4D10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1D35CC" w:rsidRPr="003A47F0">
        <w:rPr>
          <w:lang w:val="es-ES"/>
        </w:rPr>
        <w:t xml:space="preserve">Europeo de Derechos Humanos </w:t>
      </w:r>
      <w:r w:rsidR="002A64D8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2A64D8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 xml:space="preserve">aspecto </w:t>
      </w:r>
      <w:r w:rsidR="000A47FE" w:rsidRPr="003A47F0">
        <w:rPr>
          <w:lang w:val="es-ES"/>
        </w:rPr>
        <w:t>proce</w:t>
      </w:r>
      <w:r w:rsidR="008609B5" w:rsidRPr="003A47F0">
        <w:rPr>
          <w:lang w:val="es-ES"/>
        </w:rPr>
        <w:t>diment</w:t>
      </w:r>
      <w:r w:rsidR="002A64D8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 xml:space="preserve">estableció una </w:t>
      </w:r>
      <w:r w:rsidR="000A47FE" w:rsidRPr="003A47F0">
        <w:rPr>
          <w:lang w:val="es-ES"/>
        </w:rPr>
        <w:t>distin</w:t>
      </w:r>
      <w:r w:rsidR="002A64D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2A64D8" w:rsidRPr="003A47F0">
        <w:rPr>
          <w:lang w:val="es-ES"/>
        </w:rPr>
        <w:t>ón entre ese caso concreto y los casos en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>que había exigido a las autoridades nacionales</w:t>
      </w:r>
      <w:r w:rsidR="000A47FE" w:rsidRPr="003A47F0">
        <w:rPr>
          <w:lang w:val="es-ES"/>
        </w:rPr>
        <w:t xml:space="preserve"> ini</w:t>
      </w:r>
      <w:r w:rsidR="002A64D8" w:rsidRPr="003A47F0">
        <w:rPr>
          <w:lang w:val="es-ES"/>
        </w:rPr>
        <w:t>c</w:t>
      </w:r>
      <w:r w:rsidR="000A47FE" w:rsidRPr="003A47F0">
        <w:rPr>
          <w:lang w:val="es-ES"/>
        </w:rPr>
        <w:t>ia</w:t>
      </w:r>
      <w:r w:rsidR="002A64D8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1D35CC" w:rsidRPr="003A47F0">
        <w:rPr>
          <w:lang w:val="es-ES"/>
        </w:rPr>
        <w:t>de oficio</w:t>
      </w:r>
      <w:r w:rsidR="002A64D8" w:rsidRPr="003A47F0">
        <w:rPr>
          <w:lang w:val="es-ES"/>
        </w:rPr>
        <w:t xml:space="preserve"> actuaciones penales una vez que </w:t>
      </w:r>
      <w:r w:rsidR="008609B5" w:rsidRPr="003A47F0">
        <w:rPr>
          <w:lang w:val="es-ES"/>
        </w:rPr>
        <w:t>hubieran tenido noticia d</w:t>
      </w:r>
      <w:r w:rsidR="002A64D8" w:rsidRPr="003A47F0">
        <w:rPr>
          <w:lang w:val="es-ES"/>
        </w:rPr>
        <w:t xml:space="preserve">el </w:t>
      </w:r>
      <w:r w:rsidR="001D35CC" w:rsidRPr="003A47F0">
        <w:rPr>
          <w:lang w:val="es-ES"/>
        </w:rPr>
        <w:t>asunto</w:t>
      </w:r>
      <w:r w:rsidR="000A47FE" w:rsidRPr="003A47F0">
        <w:rPr>
          <w:lang w:val="es-ES"/>
        </w:rPr>
        <w:t xml:space="preserve">. </w:t>
      </w:r>
      <w:r w:rsidR="002A64D8" w:rsidRPr="003A47F0">
        <w:rPr>
          <w:lang w:val="es-ES"/>
        </w:rPr>
        <w:t>Según el Tribunal</w:t>
      </w:r>
      <w:r w:rsidR="000A47FE" w:rsidRPr="003A47F0">
        <w:rPr>
          <w:lang w:val="es-ES"/>
        </w:rPr>
        <w:t xml:space="preserve"> Europe</w:t>
      </w:r>
      <w:r w:rsidR="002A64D8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2A64D8" w:rsidRPr="003A47F0">
        <w:rPr>
          <w:lang w:val="es-ES"/>
        </w:rPr>
        <w:t>os,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>tampoco se ha</w:t>
      </w:r>
      <w:r w:rsidR="00685665" w:rsidRPr="003A47F0">
        <w:rPr>
          <w:lang w:val="es-ES"/>
        </w:rPr>
        <w:t>bía</w:t>
      </w:r>
      <w:r w:rsidR="002A64D8" w:rsidRPr="003A47F0">
        <w:rPr>
          <w:lang w:val="es-ES"/>
        </w:rPr>
        <w:t xml:space="preserve"> infringido el</w:t>
      </w:r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2A64D8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2A64D8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2A64D8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13 </w:t>
      </w:r>
      <w:r w:rsidR="002A64D8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Conven</w:t>
      </w:r>
      <w:r w:rsidR="003E4D10" w:rsidRPr="003A47F0">
        <w:rPr>
          <w:lang w:val="es-ES"/>
        </w:rPr>
        <w:t>io</w:t>
      </w:r>
      <w:r w:rsidR="000A47FE" w:rsidRPr="003A47F0">
        <w:rPr>
          <w:lang w:val="es-ES"/>
        </w:rPr>
        <w:t xml:space="preserve">, </w:t>
      </w:r>
      <w:r w:rsidR="002A64D8" w:rsidRPr="003A47F0">
        <w:rPr>
          <w:lang w:val="es-ES"/>
        </w:rPr>
        <w:t xml:space="preserve">que garantiza el derecho a un recurso efectivo </w:t>
      </w:r>
      <w:r w:rsidR="000A47FE" w:rsidRPr="003A47F0">
        <w:rPr>
          <w:lang w:val="es-ES"/>
        </w:rPr>
        <w:t>a</w:t>
      </w:r>
      <w:r w:rsidR="002A64D8" w:rsidRPr="003A47F0">
        <w:rPr>
          <w:lang w:val="es-ES"/>
        </w:rPr>
        <w:t>nte una instancia</w:t>
      </w:r>
      <w:r w:rsidR="000A47FE" w:rsidRPr="003A47F0">
        <w:rPr>
          <w:lang w:val="es-ES"/>
        </w:rPr>
        <w:t xml:space="preserve"> na</w:t>
      </w:r>
      <w:r w:rsidR="002A64D8" w:rsidRPr="003A47F0">
        <w:rPr>
          <w:lang w:val="es-ES"/>
        </w:rPr>
        <w:t>c</w:t>
      </w:r>
      <w:r w:rsidR="000A47FE" w:rsidRPr="003A47F0">
        <w:rPr>
          <w:lang w:val="es-ES"/>
        </w:rPr>
        <w:t xml:space="preserve">ional, </w:t>
      </w:r>
      <w:r w:rsidR="002A64D8" w:rsidRPr="003A47F0">
        <w:rPr>
          <w:lang w:val="es-ES"/>
        </w:rPr>
        <w:t>ya que la denunciante tuvo la oportunidad en dos ocasiones de acudir a l</w:t>
      </w:r>
      <w:r w:rsidR="008609B5" w:rsidRPr="003A47F0">
        <w:rPr>
          <w:lang w:val="es-ES"/>
        </w:rPr>
        <w:t>a jurisdicción</w:t>
      </w:r>
      <w:r w:rsidR="000A47FE" w:rsidRPr="003A47F0">
        <w:rPr>
          <w:lang w:val="es-ES"/>
        </w:rPr>
        <w:t xml:space="preserve"> civil </w:t>
      </w:r>
      <w:r w:rsidR="002A64D8" w:rsidRPr="003A47F0">
        <w:rPr>
          <w:lang w:val="es-ES"/>
        </w:rPr>
        <w:t>y</w:t>
      </w:r>
      <w:r w:rsidR="00B1218B" w:rsidRPr="003A47F0">
        <w:rPr>
          <w:lang w:val="es-ES"/>
        </w:rPr>
        <w:t>,</w:t>
      </w:r>
      <w:r w:rsidR="002A64D8" w:rsidRPr="003A47F0">
        <w:rPr>
          <w:lang w:val="es-ES"/>
        </w:rPr>
        <w:t xml:space="preserve"> luego</w:t>
      </w:r>
      <w:r w:rsidR="00B1218B" w:rsidRPr="003A47F0">
        <w:rPr>
          <w:lang w:val="es-ES"/>
        </w:rPr>
        <w:t>,</w:t>
      </w:r>
      <w:r w:rsidR="002A64D8" w:rsidRPr="003A47F0">
        <w:rPr>
          <w:lang w:val="es-ES"/>
        </w:rPr>
        <w:t xml:space="preserve"> al Tribunal</w:t>
      </w:r>
      <w:r w:rsidR="000A47FE" w:rsidRPr="003A47F0">
        <w:rPr>
          <w:lang w:val="es-ES"/>
        </w:rPr>
        <w:t xml:space="preserve"> Suprem</w:t>
      </w:r>
      <w:r w:rsidR="002A64D8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2A64D8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</w:t>
      </w:r>
      <w:r w:rsidR="003E34C2" w:rsidRPr="003A47F0">
        <w:rPr>
          <w:lang w:val="es-ES"/>
        </w:rPr>
        <w:t xml:space="preserve">que examinara su </w:t>
      </w:r>
      <w:r w:rsidR="000A47FE" w:rsidRPr="003A47F0">
        <w:rPr>
          <w:lang w:val="es-ES"/>
        </w:rPr>
        <w:t>cas</w:t>
      </w:r>
      <w:r w:rsidR="003E34C2" w:rsidRPr="003A47F0">
        <w:rPr>
          <w:lang w:val="es-ES"/>
        </w:rPr>
        <w:t>o</w:t>
      </w:r>
      <w:r w:rsidR="000A47FE" w:rsidRPr="003A47F0">
        <w:rPr>
          <w:lang w:val="es-ES"/>
        </w:rPr>
        <w:t xml:space="preserve">. </w:t>
      </w:r>
      <w:r w:rsidR="003E34C2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3E34C2" w:rsidRPr="003A47F0">
        <w:rPr>
          <w:lang w:val="es-ES"/>
        </w:rPr>
        <w:t>emás</w:t>
      </w:r>
      <w:r w:rsidR="000A47FE" w:rsidRPr="003A47F0">
        <w:rPr>
          <w:lang w:val="es-ES"/>
        </w:rPr>
        <w:t xml:space="preserve">, </w:t>
      </w:r>
      <w:r w:rsidR="003E34C2" w:rsidRPr="003A47F0">
        <w:rPr>
          <w:lang w:val="es-ES"/>
        </w:rPr>
        <w:t>hubiera podido, aunque no lo hizo, incoar un procedimiento penal</w:t>
      </w:r>
      <w:r w:rsidR="001D35CC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8609B5" w:rsidRPr="003A47F0">
        <w:rPr>
          <w:lang w:val="es-ES"/>
        </w:rPr>
        <w:t>Por último,</w:t>
      </w:r>
      <w:r w:rsidR="003E34C2" w:rsidRPr="003A47F0">
        <w:rPr>
          <w:lang w:val="es-ES"/>
        </w:rPr>
        <w:t xml:space="preserve"> el Tribunal</w:t>
      </w:r>
      <w:r w:rsidR="000A47FE" w:rsidRPr="003A47F0">
        <w:rPr>
          <w:lang w:val="es-ES"/>
        </w:rPr>
        <w:t xml:space="preserve"> Europe</w:t>
      </w:r>
      <w:r w:rsidR="003E34C2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3E34C2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8609B5" w:rsidRPr="003A47F0">
        <w:rPr>
          <w:lang w:val="es-ES"/>
        </w:rPr>
        <w:t>estableció</w:t>
      </w:r>
      <w:r w:rsidR="003E34C2" w:rsidRPr="003A47F0">
        <w:rPr>
          <w:lang w:val="es-ES"/>
        </w:rPr>
        <w:t xml:space="preserve"> que no cabía interpretar el</w:t>
      </w:r>
      <w:r w:rsidR="000A47FE" w:rsidRPr="003A47F0">
        <w:rPr>
          <w:lang w:val="es-ES"/>
        </w:rPr>
        <w:t xml:space="preserve"> </w:t>
      </w:r>
      <w:r w:rsidR="00846C19" w:rsidRPr="003A47F0">
        <w:rPr>
          <w:lang w:val="es-ES"/>
        </w:rPr>
        <w:t>art</w:t>
      </w:r>
      <w:r w:rsidR="003E34C2" w:rsidRPr="003A47F0">
        <w:rPr>
          <w:lang w:val="es-ES"/>
        </w:rPr>
        <w:t>í</w:t>
      </w:r>
      <w:r w:rsidR="00846C19" w:rsidRPr="003A47F0">
        <w:rPr>
          <w:lang w:val="es-ES"/>
        </w:rPr>
        <w:t>c</w:t>
      </w:r>
      <w:r w:rsidR="003E34C2" w:rsidRPr="003A47F0">
        <w:rPr>
          <w:lang w:val="es-ES"/>
        </w:rPr>
        <w:t>u</w:t>
      </w:r>
      <w:r w:rsidR="00846C19" w:rsidRPr="003A47F0">
        <w:rPr>
          <w:lang w:val="es-ES"/>
        </w:rPr>
        <w:t>l</w:t>
      </w:r>
      <w:r w:rsidR="003E34C2" w:rsidRPr="003A47F0">
        <w:rPr>
          <w:lang w:val="es-ES"/>
        </w:rPr>
        <w:t>o</w:t>
      </w:r>
      <w:r w:rsidR="00846C19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13 </w:t>
      </w:r>
      <w:r w:rsidR="000057BE" w:rsidRPr="003A47F0">
        <w:rPr>
          <w:lang w:val="es-ES"/>
        </w:rPr>
        <w:t>de</w:t>
      </w:r>
      <w:r w:rsidR="003E34C2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Conven</w:t>
      </w:r>
      <w:r w:rsidR="000057BE" w:rsidRPr="003A47F0">
        <w:rPr>
          <w:lang w:val="es-ES"/>
        </w:rPr>
        <w:t>io</w:t>
      </w:r>
      <w:r w:rsidR="000A47FE" w:rsidRPr="003A47F0">
        <w:rPr>
          <w:lang w:val="es-ES"/>
        </w:rPr>
        <w:t xml:space="preserve"> </w:t>
      </w:r>
      <w:r w:rsidR="008301E3" w:rsidRPr="003A47F0">
        <w:rPr>
          <w:lang w:val="es-ES"/>
        </w:rPr>
        <w:t xml:space="preserve">como la exigencia de un recurso </w:t>
      </w:r>
      <w:r w:rsidR="000A47FE" w:rsidRPr="003A47F0">
        <w:rPr>
          <w:lang w:val="es-ES"/>
        </w:rPr>
        <w:t xml:space="preserve">general </w:t>
      </w:r>
      <w:r w:rsidR="001D35CC" w:rsidRPr="003A47F0">
        <w:rPr>
          <w:lang w:val="es-ES"/>
        </w:rPr>
        <w:t>contra la ley</w:t>
      </w:r>
      <w:r w:rsidR="000A47FE" w:rsidRPr="003A47F0">
        <w:rPr>
          <w:lang w:val="es-ES"/>
        </w:rPr>
        <w:t xml:space="preserve"> na</w:t>
      </w:r>
      <w:r w:rsidR="008301E3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1D35CC" w:rsidRPr="003A47F0">
        <w:rPr>
          <w:lang w:val="es-ES"/>
        </w:rPr>
        <w:t xml:space="preserve">, </w:t>
      </w:r>
      <w:r w:rsidR="008301E3" w:rsidRPr="003A47F0">
        <w:rPr>
          <w:lang w:val="es-ES"/>
        </w:rPr>
        <w:t>co</w:t>
      </w:r>
      <w:r w:rsidR="008609B5" w:rsidRPr="003A47F0">
        <w:rPr>
          <w:lang w:val="es-ES"/>
        </w:rPr>
        <w:t>mo</w:t>
      </w:r>
      <w:r w:rsidR="008301E3" w:rsidRPr="003A47F0">
        <w:rPr>
          <w:lang w:val="es-ES"/>
        </w:rPr>
        <w:t xml:space="preserve"> </w:t>
      </w:r>
      <w:r w:rsidR="001D35CC" w:rsidRPr="003A47F0">
        <w:rPr>
          <w:lang w:val="es-ES"/>
        </w:rPr>
        <w:t xml:space="preserve">reclamaba </w:t>
      </w:r>
      <w:r w:rsidR="008301E3" w:rsidRPr="003A47F0">
        <w:rPr>
          <w:lang w:val="es-ES"/>
        </w:rPr>
        <w:t>la denunc</w:t>
      </w:r>
      <w:r w:rsidR="000A47FE" w:rsidRPr="003A47F0">
        <w:rPr>
          <w:lang w:val="es-ES"/>
        </w:rPr>
        <w:t>i</w:t>
      </w:r>
      <w:r w:rsidR="008301E3" w:rsidRPr="003A47F0">
        <w:rPr>
          <w:lang w:val="es-ES"/>
        </w:rPr>
        <w:t>a</w:t>
      </w:r>
      <w:r w:rsidR="000A47FE" w:rsidRPr="003A47F0">
        <w:rPr>
          <w:lang w:val="es-ES"/>
        </w:rPr>
        <w:t>n</w:t>
      </w:r>
      <w:r w:rsidR="008301E3" w:rsidRPr="003A47F0">
        <w:rPr>
          <w:lang w:val="es-ES"/>
        </w:rPr>
        <w:t>te</w:t>
      </w:r>
      <w:r w:rsidR="001D35CC" w:rsidRPr="003A47F0">
        <w:rPr>
          <w:lang w:val="es-ES"/>
        </w:rPr>
        <w:t>,</w:t>
      </w:r>
      <w:r w:rsidR="008301E3" w:rsidRPr="003A47F0">
        <w:rPr>
          <w:lang w:val="es-ES"/>
        </w:rPr>
        <w:t xml:space="preserve"> y que su</w:t>
      </w:r>
      <w:r w:rsidR="000A47FE" w:rsidRPr="003A47F0">
        <w:rPr>
          <w:lang w:val="es-ES"/>
        </w:rPr>
        <w:t xml:space="preserve"> </w:t>
      </w:r>
      <w:r w:rsidR="008301E3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8301E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8301E3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8301E3" w:rsidRPr="003A47F0">
        <w:rPr>
          <w:lang w:val="es-ES"/>
        </w:rPr>
        <w:t xml:space="preserve"> y la ulterior</w:t>
      </w:r>
      <w:r w:rsidR="000A47FE" w:rsidRPr="003A47F0">
        <w:rPr>
          <w:lang w:val="es-ES"/>
        </w:rPr>
        <w:t xml:space="preserve"> </w:t>
      </w:r>
      <w:r w:rsidR="001D35CC" w:rsidRPr="003A47F0">
        <w:rPr>
          <w:lang w:val="es-ES"/>
        </w:rPr>
        <w:t>desestimación de su demanda</w:t>
      </w:r>
      <w:r w:rsidR="000A47FE" w:rsidRPr="003A47F0">
        <w:rPr>
          <w:lang w:val="es-ES"/>
        </w:rPr>
        <w:t xml:space="preserve"> </w:t>
      </w:r>
      <w:r w:rsidR="008301E3" w:rsidRPr="003A47F0">
        <w:rPr>
          <w:lang w:val="es-ES"/>
        </w:rPr>
        <w:t>tenían su origen en la falta de</w:t>
      </w:r>
      <w:r w:rsidR="000A47FE" w:rsidRPr="003A47F0">
        <w:rPr>
          <w:lang w:val="es-ES"/>
        </w:rPr>
        <w:t xml:space="preserve"> garant</w:t>
      </w:r>
      <w:r w:rsidR="008301E3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s </w:t>
      </w:r>
      <w:r w:rsidR="001D35CC" w:rsidRPr="003A47F0">
        <w:rPr>
          <w:lang w:val="es-ES"/>
        </w:rPr>
        <w:t>adecuadas en la legislación de su</w:t>
      </w:r>
      <w:r w:rsidR="006758AE" w:rsidRPr="003A47F0">
        <w:rPr>
          <w:lang w:val="es-ES"/>
        </w:rPr>
        <w:t xml:space="preserve"> país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88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6758AE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20 </w:t>
      </w:r>
      <w:r w:rsidR="006758AE" w:rsidRPr="003A47F0">
        <w:rPr>
          <w:lang w:val="es-ES"/>
        </w:rPr>
        <w:t>de f</w:t>
      </w:r>
      <w:r w:rsidR="000A47FE" w:rsidRPr="003A47F0">
        <w:rPr>
          <w:lang w:val="es-ES"/>
        </w:rPr>
        <w:t>ebr</w:t>
      </w:r>
      <w:r w:rsidR="006758AE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6758AE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2012</w:t>
      </w:r>
      <w:r w:rsidR="006758AE" w:rsidRPr="003A47F0">
        <w:rPr>
          <w:lang w:val="es-ES"/>
        </w:rPr>
        <w:t>, el Consejo de</w:t>
      </w:r>
      <w:r w:rsidR="000A47FE" w:rsidRPr="003A47F0">
        <w:rPr>
          <w:lang w:val="es-ES"/>
        </w:rPr>
        <w:t xml:space="preserve"> Go</w:t>
      </w:r>
      <w:r w:rsidR="006758AE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6758AE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6758AE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6758AE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6758AE" w:rsidRPr="003A47F0">
          <w:rPr>
            <w:lang w:val="es-ES"/>
          </w:rPr>
          <w:t xml:space="preserve">a </w:t>
        </w:r>
        <w:r w:rsidR="000057BE" w:rsidRPr="003A47F0">
          <w:rPr>
            <w:lang w:val="es-ES"/>
          </w:rPr>
          <w:t>E</w:t>
        </w:r>
        <w:r w:rsidR="006758AE" w:rsidRPr="003A47F0">
          <w:rPr>
            <w:lang w:val="es-ES"/>
          </w:rPr>
          <w:t>slovaca</w:t>
        </w:r>
      </w:smartTag>
      <w:r w:rsidR="006758AE" w:rsidRPr="003A47F0">
        <w:rPr>
          <w:lang w:val="es-ES"/>
        </w:rPr>
        <w:t xml:space="preserve"> para los Derechos</w:t>
      </w:r>
      <w:r w:rsidR="000A47FE" w:rsidRPr="003A47F0">
        <w:rPr>
          <w:lang w:val="es-ES"/>
        </w:rPr>
        <w:t xml:space="preserve"> Human</w:t>
      </w:r>
      <w:r w:rsidR="006758AE" w:rsidRPr="003A47F0">
        <w:rPr>
          <w:lang w:val="es-ES"/>
        </w:rPr>
        <w:t>os</w:t>
      </w:r>
      <w:r w:rsidR="000A47FE" w:rsidRPr="003A47F0">
        <w:rPr>
          <w:lang w:val="es-ES"/>
        </w:rPr>
        <w:t xml:space="preserve">, </w:t>
      </w:r>
      <w:r w:rsidR="006758AE" w:rsidRPr="003A47F0">
        <w:rPr>
          <w:lang w:val="es-ES"/>
        </w:rPr>
        <w:t xml:space="preserve">las Minorías </w:t>
      </w:r>
      <w:r w:rsidR="000A47FE" w:rsidRPr="003A47F0">
        <w:rPr>
          <w:lang w:val="es-ES"/>
        </w:rPr>
        <w:t>Na</w:t>
      </w:r>
      <w:r w:rsidR="006758AE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6758AE" w:rsidRPr="003A47F0">
        <w:rPr>
          <w:lang w:val="es-ES"/>
        </w:rPr>
        <w:t>es y la Igualdad de</w:t>
      </w:r>
      <w:r w:rsidR="000A47FE" w:rsidRPr="003A47F0">
        <w:rPr>
          <w:lang w:val="es-ES"/>
        </w:rPr>
        <w:t xml:space="preserve"> G</w:t>
      </w:r>
      <w:r w:rsidR="006758AE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6758AE" w:rsidRPr="003A47F0">
        <w:rPr>
          <w:lang w:val="es-ES"/>
        </w:rPr>
        <w:t>o</w:t>
      </w:r>
      <w:r w:rsidR="000A47FE" w:rsidRPr="003A47F0">
        <w:rPr>
          <w:lang w:val="es-ES"/>
        </w:rPr>
        <w:t xml:space="preserve"> a</w:t>
      </w:r>
      <w:r w:rsidR="006758AE" w:rsidRPr="003A47F0">
        <w:rPr>
          <w:lang w:val="es-ES"/>
        </w:rPr>
        <w:t>probó el</w:t>
      </w:r>
      <w:r w:rsidR="000A47FE" w:rsidRPr="003A47F0">
        <w:rPr>
          <w:lang w:val="es-ES"/>
        </w:rPr>
        <w:t xml:space="preserve"> Decre</w:t>
      </w:r>
      <w:r w:rsidR="006758AE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62777D" w:rsidRPr="003A47F0">
        <w:rPr>
          <w:lang w:val="es-ES"/>
        </w:rPr>
        <w:t> </w:t>
      </w:r>
      <w:r w:rsidR="000A47FE" w:rsidRPr="003A47F0">
        <w:rPr>
          <w:lang w:val="es-ES"/>
        </w:rPr>
        <w:t xml:space="preserve">37 </w:t>
      </w:r>
      <w:r w:rsidR="006758AE" w:rsidRPr="003A47F0">
        <w:rPr>
          <w:lang w:val="es-ES"/>
        </w:rPr>
        <w:t>sobre l</w:t>
      </w:r>
      <w:r w:rsidR="001D35CC" w:rsidRPr="003A47F0">
        <w:rPr>
          <w:lang w:val="es-ES"/>
        </w:rPr>
        <w:t>a</w:t>
      </w:r>
      <w:r w:rsidR="006758AE" w:rsidRPr="003A47F0">
        <w:rPr>
          <w:lang w:val="es-ES"/>
        </w:rPr>
        <w:t xml:space="preserve"> e</w:t>
      </w:r>
      <w:r w:rsidR="000A47FE" w:rsidRPr="003A47F0">
        <w:rPr>
          <w:lang w:val="es-ES"/>
        </w:rPr>
        <w:t>steriliza</w:t>
      </w:r>
      <w:r w:rsidR="006758A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D35CC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758AE" w:rsidRPr="003A47F0">
        <w:rPr>
          <w:lang w:val="es-ES"/>
        </w:rPr>
        <w:t xml:space="preserve"> ilegal de </w:t>
      </w:r>
      <w:r w:rsidR="006B79FD" w:rsidRPr="003A47F0">
        <w:rPr>
          <w:lang w:val="es-ES"/>
        </w:rPr>
        <w:t xml:space="preserve">las </w:t>
      </w:r>
      <w:r w:rsidR="006758AE" w:rsidRPr="003A47F0">
        <w:rPr>
          <w:lang w:val="es-ES"/>
        </w:rPr>
        <w:t>mujeres</w:t>
      </w:r>
      <w:r w:rsidR="000A47FE" w:rsidRPr="003A47F0">
        <w:rPr>
          <w:lang w:val="es-ES"/>
        </w:rPr>
        <w:t xml:space="preserve">. </w:t>
      </w:r>
      <w:r w:rsidR="006758AE" w:rsidRPr="003A47F0">
        <w:rPr>
          <w:lang w:val="es-ES"/>
        </w:rPr>
        <w:t>E</w:t>
      </w:r>
      <w:r w:rsidR="000A47FE" w:rsidRPr="003A47F0">
        <w:rPr>
          <w:lang w:val="es-ES"/>
        </w:rPr>
        <w:t>n s</w:t>
      </w:r>
      <w:r w:rsidR="006758AE" w:rsidRPr="003A47F0">
        <w:rPr>
          <w:lang w:val="es-ES"/>
        </w:rPr>
        <w:t>u</w:t>
      </w:r>
      <w:r w:rsidR="000A47FE" w:rsidRPr="003A47F0">
        <w:rPr>
          <w:lang w:val="es-ES"/>
        </w:rPr>
        <w:t xml:space="preserve"> </w:t>
      </w:r>
      <w:r w:rsidR="00B400D4" w:rsidRPr="003A47F0">
        <w:rPr>
          <w:lang w:val="es-ES"/>
        </w:rPr>
        <w:t>decreto</w:t>
      </w:r>
      <w:r w:rsidR="000A47FE" w:rsidRPr="003A47F0">
        <w:rPr>
          <w:lang w:val="es-ES"/>
        </w:rPr>
        <w:t xml:space="preserve">, </w:t>
      </w:r>
      <w:r w:rsidR="006758AE" w:rsidRPr="003A47F0">
        <w:rPr>
          <w:lang w:val="es-ES"/>
        </w:rPr>
        <w:t>lamentaba</w:t>
      </w:r>
      <w:r w:rsidR="000A47FE" w:rsidRPr="003A47F0">
        <w:rPr>
          <w:lang w:val="es-ES"/>
        </w:rPr>
        <w:t xml:space="preserve"> </w:t>
      </w:r>
      <w:r w:rsidR="006758AE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8609B5" w:rsidRPr="003A47F0">
        <w:rPr>
          <w:lang w:val="es-ES"/>
        </w:rPr>
        <w:t>vulnera</w:t>
      </w:r>
      <w:r w:rsidR="006758A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758A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609B5" w:rsidRPr="003A47F0">
        <w:rPr>
          <w:lang w:val="es-ES"/>
        </w:rPr>
        <w:t>d</w:t>
      </w:r>
      <w:r w:rsidR="006758AE" w:rsidRPr="003A47F0">
        <w:rPr>
          <w:lang w:val="es-ES"/>
        </w:rPr>
        <w:t>e los derechos de la denunciante</w:t>
      </w:r>
      <w:r w:rsidR="000A47FE" w:rsidRPr="003A47F0">
        <w:rPr>
          <w:lang w:val="es-ES"/>
        </w:rPr>
        <w:t xml:space="preserve"> </w:t>
      </w:r>
      <w:r w:rsidR="008609B5" w:rsidRPr="003A47F0">
        <w:rPr>
          <w:lang w:val="es-ES"/>
        </w:rPr>
        <w:t>por</w:t>
      </w:r>
      <w:r w:rsidR="00E4701D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</w:t>
      </w:r>
      <w:r w:rsidR="00E4701D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E4701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4701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E4701D" w:rsidRPr="003A47F0">
        <w:rPr>
          <w:lang w:val="es-ES"/>
        </w:rPr>
        <w:t>practicada</w:t>
      </w:r>
      <w:r w:rsidR="000A47FE" w:rsidRPr="003A47F0">
        <w:rPr>
          <w:lang w:val="es-ES"/>
        </w:rPr>
        <w:t xml:space="preserve"> </w:t>
      </w:r>
      <w:r w:rsidR="00E4701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E4701D" w:rsidRPr="003A47F0">
        <w:rPr>
          <w:lang w:val="es-ES"/>
        </w:rPr>
        <w:t>a</w:t>
      </w:r>
      <w:r w:rsidR="000A47FE" w:rsidRPr="003A47F0">
        <w:rPr>
          <w:lang w:val="es-ES"/>
        </w:rPr>
        <w:t>g</w:t>
      </w:r>
      <w:r w:rsidR="00E4701D" w:rsidRPr="003A47F0">
        <w:rPr>
          <w:lang w:val="es-ES"/>
        </w:rPr>
        <w:t>o</w:t>
      </w:r>
      <w:r w:rsidR="000A47FE" w:rsidRPr="003A47F0">
        <w:rPr>
          <w:lang w:val="es-ES"/>
        </w:rPr>
        <w:t>st</w:t>
      </w:r>
      <w:r w:rsidR="00E4701D" w:rsidRPr="003A47F0">
        <w:rPr>
          <w:lang w:val="es-ES"/>
        </w:rPr>
        <w:t>o de</w:t>
      </w:r>
      <w:r w:rsidR="000A47FE" w:rsidRPr="003A47F0">
        <w:rPr>
          <w:lang w:val="es-ES"/>
        </w:rPr>
        <w:t xml:space="preserve"> 2000, </w:t>
      </w:r>
      <w:r w:rsidR="00E4701D" w:rsidRPr="003A47F0">
        <w:rPr>
          <w:lang w:val="es-ES"/>
        </w:rPr>
        <w:t>con respecto a la cual el Tribunal</w:t>
      </w:r>
      <w:r w:rsidR="000A47FE" w:rsidRPr="003A47F0">
        <w:rPr>
          <w:lang w:val="es-ES"/>
        </w:rPr>
        <w:t xml:space="preserve"> Europe</w:t>
      </w:r>
      <w:r w:rsidR="00E4701D" w:rsidRPr="003A47F0">
        <w:rPr>
          <w:lang w:val="es-ES"/>
        </w:rPr>
        <w:t>o de Derechos</w:t>
      </w:r>
      <w:r w:rsidR="000A47FE" w:rsidRPr="003A47F0">
        <w:rPr>
          <w:lang w:val="es-ES"/>
        </w:rPr>
        <w:t xml:space="preserve"> Human</w:t>
      </w:r>
      <w:r w:rsidR="00E4701D" w:rsidRPr="003A47F0">
        <w:rPr>
          <w:lang w:val="es-ES"/>
        </w:rPr>
        <w:t>os dictó en noviembre de 2011 su sentencia</w:t>
      </w:r>
      <w:r w:rsidR="000A47FE" w:rsidRPr="003A47F0">
        <w:rPr>
          <w:lang w:val="es-ES"/>
        </w:rPr>
        <w:t xml:space="preserve"> (cas</w:t>
      </w:r>
      <w:r w:rsidR="00E4701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E4701D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</w:t>
      </w:r>
      <w:r w:rsidR="006B79FD" w:rsidRPr="003A47F0">
        <w:rPr>
          <w:i/>
          <w:lang w:val="es-ES"/>
        </w:rPr>
        <w:t>V.C. c</w:t>
      </w:r>
      <w:r w:rsidR="000A47FE" w:rsidRPr="003A47F0">
        <w:rPr>
          <w:i/>
          <w:lang w:val="es-ES"/>
        </w:rPr>
        <w:t>.</w:t>
      </w:r>
      <w:r w:rsidR="00E4701D" w:rsidRPr="003A47F0">
        <w:rPr>
          <w:i/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 Eslovaca"/>
        </w:smartTagPr>
        <w:r w:rsidR="006B79FD" w:rsidRPr="003A47F0">
          <w:rPr>
            <w:i/>
            <w:lang w:val="es-ES"/>
          </w:rPr>
          <w:t>la República Eslovaca</w:t>
        </w:r>
      </w:smartTag>
      <w:r w:rsidR="000A47FE" w:rsidRPr="003A47F0">
        <w:rPr>
          <w:lang w:val="es-ES"/>
        </w:rPr>
        <w:t xml:space="preserve">), </w:t>
      </w:r>
      <w:r w:rsidR="00E4701D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E4701D" w:rsidRPr="003A47F0">
        <w:rPr>
          <w:lang w:val="es-ES"/>
        </w:rPr>
        <w:t>la que constató una</w:t>
      </w:r>
      <w:r w:rsidR="000A47FE" w:rsidRPr="003A47F0">
        <w:rPr>
          <w:lang w:val="es-ES"/>
        </w:rPr>
        <w:t xml:space="preserve"> infr</w:t>
      </w:r>
      <w:r w:rsidR="00E4701D" w:rsidRPr="003A47F0">
        <w:rPr>
          <w:lang w:val="es-ES"/>
        </w:rPr>
        <w:t>acción del</w:t>
      </w:r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E4701D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E4701D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E4701D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r w:rsidR="000A47FE" w:rsidRPr="003A47F0">
        <w:rPr>
          <w:lang w:val="es-ES"/>
        </w:rPr>
        <w:t>3 (</w:t>
      </w:r>
      <w:r w:rsidR="00E4701D" w:rsidRPr="003A47F0">
        <w:rPr>
          <w:lang w:val="es-ES"/>
        </w:rPr>
        <w:t>prohibición de la tortura y de las penas o tratos inhumanos o degradantes</w:t>
      </w:r>
      <w:r w:rsidR="000A47FE" w:rsidRPr="003A47F0">
        <w:rPr>
          <w:lang w:val="es-ES"/>
        </w:rPr>
        <w:t xml:space="preserve">) </w:t>
      </w:r>
      <w:r w:rsidR="00E4701D" w:rsidRPr="003A47F0">
        <w:rPr>
          <w:lang w:val="es-ES"/>
        </w:rPr>
        <w:t>y del a</w:t>
      </w:r>
      <w:r w:rsidR="000A47FE" w:rsidRPr="003A47F0">
        <w:rPr>
          <w:lang w:val="es-ES"/>
        </w:rPr>
        <w:t>rt</w:t>
      </w:r>
      <w:r w:rsidR="00E4701D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E4701D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E4701D" w:rsidRPr="003A47F0">
        <w:rPr>
          <w:lang w:val="es-ES"/>
        </w:rPr>
        <w:t>o</w:t>
      </w:r>
      <w:r w:rsidR="000A47FE" w:rsidRPr="003A47F0">
        <w:rPr>
          <w:lang w:val="es-ES"/>
        </w:rPr>
        <w:t xml:space="preserve"> 8 (</w:t>
      </w:r>
      <w:r w:rsidR="00E4701D" w:rsidRPr="003A47F0">
        <w:rPr>
          <w:lang w:val="es-ES"/>
        </w:rPr>
        <w:t>derecho al</w:t>
      </w:r>
      <w:r w:rsidR="000A47FE" w:rsidRPr="003A47F0">
        <w:rPr>
          <w:lang w:val="es-ES"/>
        </w:rPr>
        <w:t xml:space="preserve"> respet</w:t>
      </w:r>
      <w:r w:rsidR="00E4701D" w:rsidRPr="003A47F0">
        <w:rPr>
          <w:lang w:val="es-ES"/>
        </w:rPr>
        <w:t>o de la vida</w:t>
      </w:r>
      <w:r w:rsidR="000A47FE" w:rsidRPr="003A47F0">
        <w:rPr>
          <w:lang w:val="es-ES"/>
        </w:rPr>
        <w:t xml:space="preserve"> priva</w:t>
      </w:r>
      <w:r w:rsidR="00E4701D" w:rsidRPr="003A47F0">
        <w:rPr>
          <w:lang w:val="es-ES"/>
        </w:rPr>
        <w:t>da y</w:t>
      </w:r>
      <w:r w:rsidR="000A47FE" w:rsidRPr="003A47F0">
        <w:rPr>
          <w:lang w:val="es-ES"/>
        </w:rPr>
        <w:t xml:space="preserve"> famil</w:t>
      </w:r>
      <w:r w:rsidR="00E4701D" w:rsidRPr="003A47F0">
        <w:rPr>
          <w:lang w:val="es-ES"/>
        </w:rPr>
        <w:t>iar</w:t>
      </w:r>
      <w:r w:rsidR="000A47FE" w:rsidRPr="003A47F0">
        <w:rPr>
          <w:lang w:val="es-ES"/>
        </w:rPr>
        <w:t xml:space="preserve">) </w:t>
      </w:r>
      <w:r w:rsidR="00E4701D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Convenio</w:t>
      </w:r>
      <w:r w:rsidR="00E4701D" w:rsidRPr="003A47F0">
        <w:rPr>
          <w:lang w:val="es-ES"/>
        </w:rPr>
        <w:t xml:space="preserve"> Europeo para la</w:t>
      </w:r>
      <w:r w:rsidR="000A47FE" w:rsidRPr="003A47F0">
        <w:rPr>
          <w:lang w:val="es-ES"/>
        </w:rPr>
        <w:t xml:space="preserve"> Protec</w:t>
      </w:r>
      <w:r w:rsidR="00E4701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4701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057BE" w:rsidRPr="003A47F0">
        <w:rPr>
          <w:lang w:val="es-ES"/>
        </w:rPr>
        <w:t>de los Derechos</w:t>
      </w:r>
      <w:r w:rsidR="000A47FE" w:rsidRPr="003A47F0">
        <w:rPr>
          <w:lang w:val="es-ES"/>
        </w:rPr>
        <w:t xml:space="preserve"> Human</w:t>
      </w:r>
      <w:r w:rsidR="000057BE" w:rsidRPr="003A47F0">
        <w:rPr>
          <w:lang w:val="es-ES"/>
        </w:rPr>
        <w:t>os y las Libertades</w:t>
      </w:r>
      <w:r w:rsidR="000A47FE" w:rsidRPr="003A47F0">
        <w:rPr>
          <w:lang w:val="es-ES"/>
        </w:rPr>
        <w:t xml:space="preserve"> Fundamental</w:t>
      </w:r>
      <w:r w:rsidR="000057BE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0057BE" w:rsidRPr="003A47F0">
        <w:rPr>
          <w:lang w:val="es-ES"/>
        </w:rPr>
        <w:t xml:space="preserve">y </w:t>
      </w:r>
      <w:r w:rsidR="008609B5" w:rsidRPr="003A47F0">
        <w:rPr>
          <w:lang w:val="es-ES"/>
        </w:rPr>
        <w:t>por</w:t>
      </w:r>
      <w:r w:rsidR="000057BE" w:rsidRPr="003A47F0">
        <w:rPr>
          <w:lang w:val="es-ES"/>
        </w:rPr>
        <w:t xml:space="preserve"> cualquier otro</w:t>
      </w:r>
      <w:r w:rsidR="000A47FE" w:rsidRPr="003A47F0">
        <w:rPr>
          <w:lang w:val="es-ES"/>
        </w:rPr>
        <w:t xml:space="preserve"> cas</w:t>
      </w:r>
      <w:r w:rsidR="000057BE" w:rsidRPr="003A47F0">
        <w:rPr>
          <w:lang w:val="es-ES"/>
        </w:rPr>
        <w:t>o de esterilizaciones</w:t>
      </w:r>
      <w:r w:rsidR="000A47FE" w:rsidRPr="003A47F0">
        <w:rPr>
          <w:lang w:val="es-ES"/>
        </w:rPr>
        <w:t xml:space="preserve"> ilegal</w:t>
      </w:r>
      <w:r w:rsidR="008609B5" w:rsidRPr="003A47F0">
        <w:rPr>
          <w:lang w:val="es-ES"/>
        </w:rPr>
        <w:t>es que pu</w:t>
      </w:r>
      <w:r w:rsidR="000057BE" w:rsidRPr="003A47F0">
        <w:rPr>
          <w:lang w:val="es-ES"/>
        </w:rPr>
        <w:t>d</w:t>
      </w:r>
      <w:r w:rsidR="008609B5" w:rsidRPr="003A47F0">
        <w:rPr>
          <w:lang w:val="es-ES"/>
        </w:rPr>
        <w:t>ier</w:t>
      </w:r>
      <w:r w:rsidR="000057BE" w:rsidRPr="003A47F0">
        <w:rPr>
          <w:lang w:val="es-ES"/>
        </w:rPr>
        <w:t>an haberse</w:t>
      </w:r>
      <w:r w:rsidR="000A47FE" w:rsidRPr="003A47F0">
        <w:rPr>
          <w:lang w:val="es-ES"/>
        </w:rPr>
        <w:t xml:space="preserve"> </w:t>
      </w:r>
      <w:r w:rsidR="000057BE" w:rsidRPr="003A47F0">
        <w:rPr>
          <w:lang w:val="es-ES"/>
        </w:rPr>
        <w:t>producido anteriormente en la</w:t>
      </w:r>
      <w:r w:rsidR="000A47FE" w:rsidRPr="003A47F0">
        <w:rPr>
          <w:lang w:val="es-ES"/>
        </w:rPr>
        <w:t xml:space="preserve"> pr</w:t>
      </w:r>
      <w:r w:rsidR="000057BE" w:rsidRPr="003A47F0">
        <w:rPr>
          <w:lang w:val="es-ES"/>
        </w:rPr>
        <w:t>á</w:t>
      </w:r>
      <w:r w:rsidR="000A47FE" w:rsidRPr="003A47F0">
        <w:rPr>
          <w:lang w:val="es-ES"/>
        </w:rPr>
        <w:t>ctic</w:t>
      </w:r>
      <w:r w:rsidR="000057BE" w:rsidRPr="003A47F0">
        <w:rPr>
          <w:lang w:val="es-ES"/>
        </w:rPr>
        <w:t>a,</w:t>
      </w:r>
      <w:r w:rsidR="000A47FE" w:rsidRPr="003A47F0">
        <w:rPr>
          <w:lang w:val="es-ES"/>
        </w:rPr>
        <w:t xml:space="preserve"> de</w:t>
      </w:r>
      <w:r w:rsidR="000057BE" w:rsidRPr="003A47F0">
        <w:rPr>
          <w:lang w:val="es-ES"/>
        </w:rPr>
        <w:t>bido</w:t>
      </w:r>
      <w:r w:rsidR="000A47FE" w:rsidRPr="003A47F0">
        <w:rPr>
          <w:lang w:val="es-ES"/>
        </w:rPr>
        <w:t xml:space="preserve"> </w:t>
      </w:r>
      <w:r w:rsidR="000057BE" w:rsidRPr="003A47F0">
        <w:rPr>
          <w:lang w:val="es-ES"/>
        </w:rPr>
        <w:t>a la insuficiencia de la norma</w:t>
      </w:r>
      <w:r w:rsidR="00A85CB9" w:rsidRPr="003A47F0">
        <w:rPr>
          <w:lang w:val="es-ES"/>
        </w:rPr>
        <w:t>tiva legal</w:t>
      </w:r>
      <w:r w:rsidR="000A47FE" w:rsidRPr="003A47F0">
        <w:rPr>
          <w:lang w:val="es-ES"/>
        </w:rPr>
        <w:t xml:space="preserve"> o</w:t>
      </w:r>
      <w:r w:rsidR="00A85CB9" w:rsidRPr="003A47F0">
        <w:rPr>
          <w:lang w:val="es-ES"/>
        </w:rPr>
        <w:t xml:space="preserve"> </w:t>
      </w:r>
      <w:r w:rsidR="00B1218B" w:rsidRPr="003A47F0">
        <w:rPr>
          <w:lang w:val="es-ES"/>
        </w:rPr>
        <w:t xml:space="preserve">a </w:t>
      </w:r>
      <w:r w:rsidR="00A85CB9" w:rsidRPr="003A47F0">
        <w:rPr>
          <w:lang w:val="es-ES"/>
        </w:rPr>
        <w:t>lagunas</w:t>
      </w:r>
      <w:r w:rsidR="000057BE" w:rsidRPr="003A47F0">
        <w:rPr>
          <w:lang w:val="es-ES"/>
        </w:rPr>
        <w:t xml:space="preserve"> concret</w:t>
      </w:r>
      <w:r w:rsidR="00A85CB9" w:rsidRPr="003A47F0">
        <w:rPr>
          <w:lang w:val="es-ES"/>
        </w:rPr>
        <w:t>a</w:t>
      </w:r>
      <w:r w:rsidR="000057BE" w:rsidRPr="003A47F0">
        <w:rPr>
          <w:lang w:val="es-ES"/>
        </w:rPr>
        <w:t>s</w:t>
      </w:r>
      <w:r w:rsidR="000A47FE" w:rsidRPr="003A47F0">
        <w:rPr>
          <w:lang w:val="es-ES"/>
        </w:rPr>
        <w:t xml:space="preserve">. </w:t>
      </w:r>
      <w:r w:rsidR="000057BE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Con</w:t>
      </w:r>
      <w:r w:rsidR="000057BE" w:rsidRPr="003A47F0">
        <w:rPr>
          <w:lang w:val="es-ES"/>
        </w:rPr>
        <w:t>sejo ha en</w:t>
      </w:r>
      <w:r w:rsidR="000A47FE" w:rsidRPr="003A47F0">
        <w:rPr>
          <w:lang w:val="es-ES"/>
        </w:rPr>
        <w:t>com</w:t>
      </w:r>
      <w:r w:rsidR="000057BE" w:rsidRPr="003A47F0">
        <w:rPr>
          <w:lang w:val="es-ES"/>
        </w:rPr>
        <w:t>e</w:t>
      </w:r>
      <w:r w:rsidR="000A47FE" w:rsidRPr="003A47F0">
        <w:rPr>
          <w:lang w:val="es-ES"/>
        </w:rPr>
        <w:t>nd</w:t>
      </w:r>
      <w:r w:rsidR="000057BE" w:rsidRPr="003A47F0">
        <w:rPr>
          <w:lang w:val="es-ES"/>
        </w:rPr>
        <w:t>ado</w:t>
      </w:r>
      <w:r w:rsidR="000A47FE" w:rsidRPr="003A47F0">
        <w:rPr>
          <w:lang w:val="es-ES"/>
        </w:rPr>
        <w:t xml:space="preserve"> </w:t>
      </w:r>
      <w:r w:rsidR="000057BE" w:rsidRPr="003A47F0">
        <w:rPr>
          <w:lang w:val="es-ES"/>
        </w:rPr>
        <w:t>al</w:t>
      </w:r>
      <w:r w:rsidR="000A47FE" w:rsidRPr="003A47F0">
        <w:rPr>
          <w:lang w:val="es-ES"/>
        </w:rPr>
        <w:t xml:space="preserve"> Comit</w:t>
      </w:r>
      <w:r w:rsidR="000057BE" w:rsidRPr="003A47F0">
        <w:rPr>
          <w:lang w:val="es-ES"/>
        </w:rPr>
        <w:t>é</w:t>
      </w:r>
      <w:r w:rsidR="000A47FE" w:rsidRPr="003A47F0">
        <w:rPr>
          <w:lang w:val="es-ES"/>
        </w:rPr>
        <w:t xml:space="preserve"> </w:t>
      </w:r>
      <w:r w:rsidR="000057BE" w:rsidRPr="003A47F0">
        <w:rPr>
          <w:lang w:val="es-ES"/>
        </w:rPr>
        <w:t>de Igualdad de</w:t>
      </w:r>
      <w:r w:rsidR="000A47FE" w:rsidRPr="003A47F0">
        <w:rPr>
          <w:lang w:val="es-ES"/>
        </w:rPr>
        <w:t xml:space="preserve"> G</w:t>
      </w:r>
      <w:r w:rsidR="000057BE" w:rsidRPr="003A47F0">
        <w:rPr>
          <w:lang w:val="es-ES"/>
        </w:rPr>
        <w:t>é</w:t>
      </w:r>
      <w:r w:rsidR="000A47FE" w:rsidRPr="003A47F0">
        <w:rPr>
          <w:lang w:val="es-ES"/>
        </w:rPr>
        <w:t>ner</w:t>
      </w:r>
      <w:r w:rsidR="000057BE" w:rsidRPr="003A47F0">
        <w:rPr>
          <w:lang w:val="es-ES"/>
        </w:rPr>
        <w:t>o y al</w:t>
      </w:r>
      <w:r w:rsidR="000A47FE" w:rsidRPr="003A47F0">
        <w:rPr>
          <w:lang w:val="es-ES"/>
        </w:rPr>
        <w:t xml:space="preserve"> Comit</w:t>
      </w:r>
      <w:r w:rsidR="000057BE" w:rsidRPr="003A47F0">
        <w:rPr>
          <w:lang w:val="es-ES"/>
        </w:rPr>
        <w:t>é para la</w:t>
      </w:r>
      <w:r w:rsidR="000A47FE" w:rsidRPr="003A47F0">
        <w:rPr>
          <w:lang w:val="es-ES"/>
        </w:rPr>
        <w:t xml:space="preserve"> Preven</w:t>
      </w:r>
      <w:r w:rsidR="000057B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0057B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0057BE" w:rsidRPr="003A47F0">
        <w:rPr>
          <w:lang w:val="es-ES"/>
        </w:rPr>
        <w:t>y</w:t>
      </w:r>
      <w:r w:rsidR="000A47FE" w:rsidRPr="003A47F0">
        <w:rPr>
          <w:lang w:val="es-ES"/>
        </w:rPr>
        <w:t xml:space="preserve"> Elimina</w:t>
      </w:r>
      <w:r w:rsidR="00702924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702924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702924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Racism</w:t>
      </w:r>
      <w:r w:rsidR="00702924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702924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Xeno</w:t>
      </w:r>
      <w:r w:rsidR="00702924" w:rsidRPr="003A47F0">
        <w:rPr>
          <w:lang w:val="es-ES"/>
        </w:rPr>
        <w:t>f</w:t>
      </w:r>
      <w:r w:rsidR="000A47FE" w:rsidRPr="003A47F0">
        <w:rPr>
          <w:lang w:val="es-ES"/>
        </w:rPr>
        <w:t xml:space="preserve">obia, </w:t>
      </w:r>
      <w:r w:rsidR="00702924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Anti</w:t>
      </w:r>
      <w:r w:rsidR="00702924" w:rsidRPr="003A47F0">
        <w:rPr>
          <w:lang w:val="es-ES"/>
        </w:rPr>
        <w:t>s</w:t>
      </w:r>
      <w:r w:rsidR="000A47FE" w:rsidRPr="003A47F0">
        <w:rPr>
          <w:lang w:val="es-ES"/>
        </w:rPr>
        <w:t>emitism</w:t>
      </w:r>
      <w:r w:rsidR="00702924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702924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702924" w:rsidRPr="003A47F0">
        <w:rPr>
          <w:lang w:val="es-ES"/>
        </w:rPr>
        <w:t>o</w:t>
      </w:r>
      <w:r w:rsidR="000A47FE" w:rsidRPr="003A47F0">
        <w:rPr>
          <w:lang w:val="es-ES"/>
        </w:rPr>
        <w:t>tr</w:t>
      </w:r>
      <w:r w:rsidR="00702924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Form</w:t>
      </w:r>
      <w:r w:rsidR="00702924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702924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Intoleranc</w:t>
      </w:r>
      <w:r w:rsidR="00702924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702924" w:rsidRPr="003A47F0">
        <w:rPr>
          <w:lang w:val="es-ES"/>
        </w:rPr>
        <w:t>la tarea de</w:t>
      </w:r>
      <w:r w:rsidR="000A47FE" w:rsidRPr="003A47F0">
        <w:rPr>
          <w:lang w:val="es-ES"/>
        </w:rPr>
        <w:t xml:space="preserve"> elabora</w:t>
      </w:r>
      <w:r w:rsidR="00702924" w:rsidRPr="003A47F0">
        <w:rPr>
          <w:lang w:val="es-ES"/>
        </w:rPr>
        <w:t>r</w:t>
      </w:r>
      <w:r w:rsidR="000A47FE" w:rsidRPr="003A47F0">
        <w:rPr>
          <w:lang w:val="es-ES"/>
        </w:rPr>
        <w:t xml:space="preserve"> document</w:t>
      </w:r>
      <w:r w:rsidR="00702924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A85CB9" w:rsidRPr="003A47F0">
        <w:rPr>
          <w:lang w:val="es-ES"/>
        </w:rPr>
        <w:t xml:space="preserve">técnicos </w:t>
      </w:r>
      <w:r w:rsidR="00702924" w:rsidRPr="003A47F0">
        <w:rPr>
          <w:lang w:val="es-ES"/>
        </w:rPr>
        <w:t xml:space="preserve">de apoyo </w:t>
      </w:r>
      <w:r w:rsidR="00BB7206" w:rsidRPr="003A47F0">
        <w:rPr>
          <w:lang w:val="es-ES"/>
        </w:rPr>
        <w:t>en materia de</w:t>
      </w:r>
      <w:r w:rsidR="00702924" w:rsidRPr="003A47F0">
        <w:rPr>
          <w:lang w:val="es-ES"/>
        </w:rPr>
        <w:t xml:space="preserve"> salud</w:t>
      </w:r>
      <w:r w:rsidR="000A47FE" w:rsidRPr="003A47F0">
        <w:rPr>
          <w:lang w:val="es-ES"/>
        </w:rPr>
        <w:t xml:space="preserve"> reproductiv</w:t>
      </w:r>
      <w:r w:rsidR="00702924" w:rsidRPr="003A47F0">
        <w:rPr>
          <w:lang w:val="es-ES"/>
        </w:rPr>
        <w:t>a y el informe del</w:t>
      </w:r>
      <w:r w:rsidR="000A47FE" w:rsidRPr="003A47F0">
        <w:rPr>
          <w:lang w:val="es-ES"/>
        </w:rPr>
        <w:t xml:space="preserve"> Comision</w:t>
      </w:r>
      <w:r w:rsidR="00702924" w:rsidRPr="003A47F0">
        <w:rPr>
          <w:lang w:val="es-ES"/>
        </w:rPr>
        <w:t>ado</w:t>
      </w:r>
      <w:r w:rsidR="000A47FE" w:rsidRPr="003A47F0">
        <w:rPr>
          <w:lang w:val="es-ES"/>
        </w:rPr>
        <w:t xml:space="preserve"> Hammarberg. </w:t>
      </w:r>
      <w:r w:rsidR="006B79FD" w:rsidRPr="003A47F0">
        <w:rPr>
          <w:lang w:val="es-ES"/>
        </w:rPr>
        <w:t xml:space="preserve">En ese </w:t>
      </w:r>
      <w:r w:rsidR="00B400D4" w:rsidRPr="003A47F0">
        <w:rPr>
          <w:lang w:val="es-ES"/>
        </w:rPr>
        <w:t>decreto</w:t>
      </w:r>
      <w:r w:rsidR="006B79FD" w:rsidRPr="003A47F0">
        <w:rPr>
          <w:lang w:val="es-ES"/>
        </w:rPr>
        <w:t>,</w:t>
      </w:r>
      <w:r w:rsidR="000031FB" w:rsidRPr="003A47F0">
        <w:rPr>
          <w:lang w:val="es-ES"/>
        </w:rPr>
        <w:t xml:space="preserve"> </w:t>
      </w:r>
      <w:r w:rsidR="00702924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Con</w:t>
      </w:r>
      <w:r w:rsidR="00702924" w:rsidRPr="003A47F0">
        <w:rPr>
          <w:lang w:val="es-ES"/>
        </w:rPr>
        <w:t>sejo</w:t>
      </w:r>
      <w:r w:rsidR="000A47FE" w:rsidRPr="003A47F0">
        <w:rPr>
          <w:lang w:val="es-ES"/>
        </w:rPr>
        <w:t xml:space="preserve"> recomend</w:t>
      </w:r>
      <w:r w:rsidR="00702924" w:rsidRPr="003A47F0">
        <w:rPr>
          <w:lang w:val="es-ES"/>
        </w:rPr>
        <w:t>ó también al</w:t>
      </w:r>
      <w:r w:rsidR="000A47FE" w:rsidRPr="003A47F0">
        <w:rPr>
          <w:lang w:val="es-ES"/>
        </w:rPr>
        <w:t xml:space="preserve"> Go</w:t>
      </w:r>
      <w:r w:rsidR="00702924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702924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70292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70292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702924" w:rsidRPr="003A47F0">
          <w:rPr>
            <w:lang w:val="es-ES"/>
          </w:rPr>
          <w:t>a Eslovaca</w:t>
        </w:r>
      </w:smartTag>
      <w:r w:rsidR="00A85CB9" w:rsidRPr="003A47F0">
        <w:rPr>
          <w:lang w:val="es-ES"/>
        </w:rPr>
        <w:t xml:space="preserve"> </w:t>
      </w:r>
      <w:r w:rsidR="000A47FE" w:rsidRPr="003A47F0">
        <w:rPr>
          <w:lang w:val="es-ES"/>
        </w:rPr>
        <w:t>elabora</w:t>
      </w:r>
      <w:r w:rsidR="00A85CB9" w:rsidRPr="003A47F0">
        <w:rPr>
          <w:lang w:val="es-ES"/>
        </w:rPr>
        <w:t>r</w:t>
      </w:r>
      <w:r w:rsidR="005564CF" w:rsidRPr="003A47F0">
        <w:rPr>
          <w:lang w:val="es-ES"/>
        </w:rPr>
        <w:t xml:space="preserve"> un proyecto de</w:t>
      </w:r>
      <w:r w:rsidR="000A47FE" w:rsidRPr="003A47F0">
        <w:rPr>
          <w:lang w:val="es-ES"/>
        </w:rPr>
        <w:t xml:space="preserve"> decre</w:t>
      </w:r>
      <w:r w:rsidR="005564CF" w:rsidRPr="003A47F0">
        <w:rPr>
          <w:lang w:val="es-ES"/>
        </w:rPr>
        <w:t>to del</w:t>
      </w:r>
      <w:r w:rsidR="000A47FE" w:rsidRPr="003A47F0">
        <w:rPr>
          <w:lang w:val="es-ES"/>
        </w:rPr>
        <w:t xml:space="preserve"> Minist</w:t>
      </w:r>
      <w:r w:rsidR="005564CF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5564CF" w:rsidRPr="003A47F0">
        <w:rPr>
          <w:lang w:val="es-ES"/>
        </w:rPr>
        <w:t>io de Salud relativo a los</w:t>
      </w:r>
      <w:r w:rsidR="000A47FE" w:rsidRPr="003A47F0">
        <w:rPr>
          <w:lang w:val="es-ES"/>
        </w:rPr>
        <w:t xml:space="preserve"> proced</w:t>
      </w:r>
      <w:r w:rsidR="005564CF" w:rsidRPr="003A47F0">
        <w:rPr>
          <w:lang w:val="es-ES"/>
        </w:rPr>
        <w:t xml:space="preserve">imientos para </w:t>
      </w:r>
      <w:r w:rsidR="000A47FE" w:rsidRPr="003A47F0">
        <w:rPr>
          <w:lang w:val="es-ES"/>
        </w:rPr>
        <w:t>garant</w:t>
      </w:r>
      <w:r w:rsidR="005564CF" w:rsidRPr="003A47F0">
        <w:rPr>
          <w:lang w:val="es-ES"/>
        </w:rPr>
        <w:t>i</w:t>
      </w:r>
      <w:r w:rsidR="000031FB" w:rsidRPr="003A47F0">
        <w:rPr>
          <w:lang w:val="es-ES"/>
        </w:rPr>
        <w:t>zar</w:t>
      </w:r>
      <w:r w:rsidR="000A47FE" w:rsidRPr="003A47F0">
        <w:rPr>
          <w:lang w:val="es-ES"/>
        </w:rPr>
        <w:t xml:space="preserve"> </w:t>
      </w:r>
      <w:r w:rsidR="005564CF" w:rsidRPr="003A47F0">
        <w:rPr>
          <w:lang w:val="es-ES"/>
        </w:rPr>
        <w:t>la obligatoriedad del consentimiento</w:t>
      </w:r>
      <w:r w:rsidR="000A47FE" w:rsidRPr="003A47F0">
        <w:rPr>
          <w:lang w:val="es-ES"/>
        </w:rPr>
        <w:t xml:space="preserve"> inform</w:t>
      </w:r>
      <w:r w:rsidR="005564CF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5564CF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12023" w:rsidRPr="003A47F0">
        <w:rPr>
          <w:lang w:val="es-ES"/>
        </w:rPr>
        <w:t>en los casos de</w:t>
      </w:r>
      <w:r w:rsidR="000A47FE" w:rsidRPr="003A47F0">
        <w:rPr>
          <w:lang w:val="es-ES"/>
        </w:rPr>
        <w:t xml:space="preserve"> </w:t>
      </w:r>
      <w:r w:rsidR="00312023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312023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12023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12023" w:rsidRPr="003A47F0">
        <w:rPr>
          <w:lang w:val="es-ES"/>
        </w:rPr>
        <w:t>de las pacientes</w:t>
      </w:r>
      <w:r w:rsidR="000A47FE" w:rsidRPr="003A47F0">
        <w:rPr>
          <w:lang w:val="es-ES"/>
        </w:rPr>
        <w:t xml:space="preserve">, </w:t>
      </w:r>
      <w:r w:rsidR="000031FB" w:rsidRPr="003A47F0">
        <w:rPr>
          <w:lang w:val="es-ES"/>
        </w:rPr>
        <w:t>unificar los procedimientos aplicados en la práctica por los centros de salud y atenerse a lo dispuesto en los textos fundamentales de derechos humanos y al reglamento</w:t>
      </w:r>
      <w:r w:rsidR="00312023" w:rsidRPr="003A47F0">
        <w:rPr>
          <w:lang w:val="es-ES"/>
        </w:rPr>
        <w:t xml:space="preserve"> adoptad</w:t>
      </w:r>
      <w:r w:rsidR="000031FB" w:rsidRPr="003A47F0">
        <w:rPr>
          <w:lang w:val="es-ES"/>
        </w:rPr>
        <w:t>o</w:t>
      </w:r>
      <w:r w:rsidR="00312023" w:rsidRPr="003A47F0">
        <w:rPr>
          <w:lang w:val="es-ES"/>
        </w:rPr>
        <w:t xml:space="preserve"> en 2011 por </w:t>
      </w:r>
      <w:smartTag w:uri="urn:schemas-microsoft-com:office:smarttags" w:element="PersonName">
        <w:smartTagPr>
          <w:attr w:name="ProductID" w:val="la Federaci￳n Internacional"/>
        </w:smartTagPr>
        <w:r w:rsidR="00312023" w:rsidRPr="003A47F0">
          <w:rPr>
            <w:lang w:val="es-ES"/>
          </w:rPr>
          <w:t>la Federación</w:t>
        </w:r>
        <w:r w:rsidR="000A47FE" w:rsidRPr="003A47F0">
          <w:rPr>
            <w:lang w:val="es-ES"/>
          </w:rPr>
          <w:t xml:space="preserve"> Interna</w:t>
        </w:r>
        <w:r w:rsidR="00312023" w:rsidRPr="003A47F0">
          <w:rPr>
            <w:lang w:val="es-ES"/>
          </w:rPr>
          <w:t>c</w:t>
        </w:r>
        <w:r w:rsidR="000A47FE" w:rsidRPr="003A47F0">
          <w:rPr>
            <w:lang w:val="es-ES"/>
          </w:rPr>
          <w:t>ional</w:t>
        </w:r>
      </w:smartTag>
      <w:r w:rsidR="000A47FE" w:rsidRPr="003A47F0">
        <w:rPr>
          <w:lang w:val="es-ES"/>
        </w:rPr>
        <w:t xml:space="preserve"> </w:t>
      </w:r>
      <w:r w:rsidR="00312023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Obstetric</w:t>
      </w:r>
      <w:r w:rsidR="00312023" w:rsidRPr="003A47F0">
        <w:rPr>
          <w:lang w:val="es-ES"/>
        </w:rPr>
        <w:t>ia y Gi</w:t>
      </w:r>
      <w:r w:rsidR="000A47FE" w:rsidRPr="003A47F0">
        <w:rPr>
          <w:lang w:val="es-ES"/>
        </w:rPr>
        <w:t>necolog</w:t>
      </w:r>
      <w:r w:rsidR="00312023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312023" w:rsidRPr="003A47F0">
        <w:rPr>
          <w:lang w:val="es-ES"/>
        </w:rPr>
        <w:t>(F</w:t>
      </w:r>
      <w:r w:rsidR="000A47FE" w:rsidRPr="003A47F0">
        <w:rPr>
          <w:lang w:val="es-ES"/>
        </w:rPr>
        <w:t>IGO</w:t>
      </w:r>
      <w:r w:rsidR="00312023" w:rsidRPr="003A47F0">
        <w:rPr>
          <w:lang w:val="es-ES"/>
        </w:rPr>
        <w:t>) sobre esterilizaciones con fines anti</w:t>
      </w:r>
      <w:r w:rsidR="000A47FE" w:rsidRPr="003A47F0">
        <w:rPr>
          <w:lang w:val="es-ES"/>
        </w:rPr>
        <w:t>con</w:t>
      </w:r>
      <w:r w:rsidR="00312023" w:rsidRPr="003A47F0">
        <w:rPr>
          <w:lang w:val="es-ES"/>
        </w:rPr>
        <w:t>ceptivos</w:t>
      </w:r>
      <w:r w:rsidR="000031FB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0031FB" w:rsidRPr="003A47F0">
        <w:rPr>
          <w:lang w:val="es-ES"/>
        </w:rPr>
        <w:t>E</w:t>
      </w:r>
      <w:r w:rsidR="00312023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Con</w:t>
      </w:r>
      <w:r w:rsidR="00455222" w:rsidRPr="003A47F0">
        <w:rPr>
          <w:lang w:val="es-ES"/>
        </w:rPr>
        <w:t>sejo</w:t>
      </w:r>
      <w:r w:rsidR="000A47FE" w:rsidRPr="003A47F0">
        <w:rPr>
          <w:lang w:val="es-ES"/>
        </w:rPr>
        <w:t xml:space="preserve"> recomend</w:t>
      </w:r>
      <w:r w:rsidR="0045522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 </w:t>
      </w:r>
      <w:r w:rsidR="00A85CB9" w:rsidRPr="003A47F0">
        <w:rPr>
          <w:lang w:val="es-ES"/>
        </w:rPr>
        <w:t xml:space="preserve">también </w:t>
      </w:r>
      <w:r w:rsidR="000031FB" w:rsidRPr="003A47F0">
        <w:rPr>
          <w:lang w:val="es-ES"/>
        </w:rPr>
        <w:t>tomar</w:t>
      </w:r>
      <w:r w:rsidR="00455222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me</w:t>
      </w:r>
      <w:r w:rsidR="00455222" w:rsidRPr="003A47F0">
        <w:rPr>
          <w:lang w:val="es-ES"/>
        </w:rPr>
        <w:t>didas necesarias para supervisar la</w:t>
      </w:r>
      <w:r w:rsidR="000A47FE" w:rsidRPr="003A47F0">
        <w:rPr>
          <w:lang w:val="es-ES"/>
        </w:rPr>
        <w:t xml:space="preserve"> aplica</w:t>
      </w:r>
      <w:r w:rsidR="0045522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5522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55222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455222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576/2004</w:t>
      </w:r>
      <w:r w:rsidR="00455222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55222" w:rsidRPr="003A47F0">
        <w:rPr>
          <w:lang w:val="es-ES"/>
        </w:rPr>
        <w:t xml:space="preserve">con </w:t>
      </w:r>
      <w:r w:rsidR="007536F2" w:rsidRPr="003A47F0">
        <w:rPr>
          <w:lang w:val="es-ES"/>
        </w:rPr>
        <w:t>objeto de</w:t>
      </w:r>
      <w:r w:rsidR="00455222" w:rsidRPr="003A47F0">
        <w:rPr>
          <w:lang w:val="es-ES"/>
        </w:rPr>
        <w:t xml:space="preserve"> cerciorarse de</w:t>
      </w:r>
      <w:r w:rsidR="000A47FE" w:rsidRPr="003A47F0">
        <w:rPr>
          <w:lang w:val="es-ES"/>
        </w:rPr>
        <w:t xml:space="preserve"> </w:t>
      </w:r>
      <w:r w:rsidR="00455222" w:rsidRPr="003A47F0">
        <w:rPr>
          <w:lang w:val="es-ES"/>
        </w:rPr>
        <w:t>que se respeten todos los</w:t>
      </w:r>
      <w:r w:rsidR="000A47FE" w:rsidRPr="003A47F0">
        <w:rPr>
          <w:lang w:val="es-ES"/>
        </w:rPr>
        <w:t xml:space="preserve"> proced</w:t>
      </w:r>
      <w:r w:rsidR="00455222" w:rsidRPr="003A47F0">
        <w:rPr>
          <w:lang w:val="es-ES"/>
        </w:rPr>
        <w:t>imientos para</w:t>
      </w:r>
      <w:r w:rsidR="000A47FE" w:rsidRPr="003A47F0">
        <w:rPr>
          <w:lang w:val="es-ES"/>
        </w:rPr>
        <w:t xml:space="preserve"> obt</w:t>
      </w:r>
      <w:r w:rsidR="00455222" w:rsidRPr="003A47F0">
        <w:rPr>
          <w:lang w:val="es-ES"/>
        </w:rPr>
        <w:t xml:space="preserve">ener el consentimiento pleno e </w:t>
      </w:r>
      <w:r w:rsidR="000A47FE" w:rsidRPr="003A47F0">
        <w:rPr>
          <w:lang w:val="es-ES"/>
        </w:rPr>
        <w:t>inform</w:t>
      </w:r>
      <w:r w:rsidR="00455222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455222" w:rsidRPr="003A47F0">
        <w:rPr>
          <w:lang w:val="es-ES"/>
        </w:rPr>
        <w:t>o de las mujeres</w:t>
      </w:r>
      <w:r w:rsidR="000A47FE" w:rsidRPr="003A47F0">
        <w:rPr>
          <w:lang w:val="es-ES"/>
        </w:rPr>
        <w:t xml:space="preserve"> </w:t>
      </w:r>
      <w:r w:rsidR="005473F9" w:rsidRPr="003A47F0">
        <w:rPr>
          <w:lang w:val="es-ES"/>
        </w:rPr>
        <w:t>que dese</w:t>
      </w:r>
      <w:r w:rsidR="00A85CB9" w:rsidRPr="003A47F0">
        <w:rPr>
          <w:lang w:val="es-ES"/>
        </w:rPr>
        <w:t>e</w:t>
      </w:r>
      <w:r w:rsidR="005473F9" w:rsidRPr="003A47F0">
        <w:rPr>
          <w:lang w:val="es-ES"/>
        </w:rPr>
        <w:t>n someterse a una</w:t>
      </w:r>
      <w:r w:rsidR="000A47FE" w:rsidRPr="003A47F0">
        <w:rPr>
          <w:lang w:val="es-ES"/>
        </w:rPr>
        <w:t xml:space="preserve"> </w:t>
      </w:r>
      <w:r w:rsidR="005473F9" w:rsidRPr="003A47F0">
        <w:rPr>
          <w:lang w:val="es-ES"/>
        </w:rPr>
        <w:t>e</w:t>
      </w:r>
      <w:r w:rsidR="000A47FE" w:rsidRPr="003A47F0">
        <w:rPr>
          <w:lang w:val="es-ES"/>
        </w:rPr>
        <w:t>steriliza</w:t>
      </w:r>
      <w:r w:rsidR="005473F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473F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473F9" w:rsidRPr="003A47F0">
        <w:rPr>
          <w:lang w:val="es-ES"/>
        </w:rPr>
        <w:t>en los centros</w:t>
      </w:r>
      <w:r w:rsidR="000A47FE" w:rsidRPr="003A47F0">
        <w:rPr>
          <w:lang w:val="es-ES"/>
        </w:rPr>
        <w:t xml:space="preserve"> m</w:t>
      </w:r>
      <w:r w:rsidR="005473F9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5473F9" w:rsidRPr="003A47F0">
        <w:rPr>
          <w:lang w:val="es-ES"/>
        </w:rPr>
        <w:t>os;</w:t>
      </w:r>
      <w:r w:rsidR="000A47FE" w:rsidRPr="003A47F0">
        <w:rPr>
          <w:lang w:val="es-ES"/>
        </w:rPr>
        <w:t xml:space="preserve"> </w:t>
      </w:r>
      <w:r w:rsidR="005473F9" w:rsidRPr="003A47F0">
        <w:rPr>
          <w:lang w:val="es-ES"/>
        </w:rPr>
        <w:t>velar por la</w:t>
      </w:r>
      <w:r w:rsidR="000A47FE" w:rsidRPr="003A47F0">
        <w:rPr>
          <w:lang w:val="es-ES"/>
        </w:rPr>
        <w:t xml:space="preserve"> organiza</w:t>
      </w:r>
      <w:r w:rsidR="005473F9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5473F9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5473F9" w:rsidRPr="003A47F0">
        <w:rPr>
          <w:lang w:val="es-ES"/>
        </w:rPr>
        <w:t>de cursos de formación</w:t>
      </w:r>
      <w:r w:rsidR="000A47FE" w:rsidRPr="003A47F0">
        <w:rPr>
          <w:lang w:val="es-ES"/>
        </w:rPr>
        <w:t xml:space="preserve"> </w:t>
      </w:r>
      <w:r w:rsidR="005473F9" w:rsidRPr="003A47F0">
        <w:rPr>
          <w:lang w:val="es-ES"/>
        </w:rPr>
        <w:t>e</w:t>
      </w:r>
      <w:r w:rsidR="000A47FE" w:rsidRPr="003A47F0">
        <w:rPr>
          <w:lang w:val="es-ES"/>
        </w:rPr>
        <w:t>special</w:t>
      </w:r>
      <w:r w:rsidR="005473F9" w:rsidRPr="003A47F0">
        <w:rPr>
          <w:lang w:val="es-ES"/>
        </w:rPr>
        <w:t>izada para el personal</w:t>
      </w:r>
      <w:r w:rsidR="000A47FE" w:rsidRPr="003A47F0">
        <w:rPr>
          <w:lang w:val="es-ES"/>
        </w:rPr>
        <w:t xml:space="preserve"> m</w:t>
      </w:r>
      <w:r w:rsidR="005473F9" w:rsidRPr="003A47F0">
        <w:rPr>
          <w:lang w:val="es-ES"/>
        </w:rPr>
        <w:t>é</w:t>
      </w:r>
      <w:r w:rsidR="000A47FE" w:rsidRPr="003A47F0">
        <w:rPr>
          <w:lang w:val="es-ES"/>
        </w:rPr>
        <w:t>dic</w:t>
      </w:r>
      <w:r w:rsidR="00A85CB9" w:rsidRPr="003A47F0">
        <w:rPr>
          <w:lang w:val="es-ES"/>
        </w:rPr>
        <w:t>o</w:t>
      </w:r>
      <w:r w:rsidR="005473F9" w:rsidRPr="003A47F0">
        <w:rPr>
          <w:lang w:val="es-ES"/>
        </w:rPr>
        <w:t xml:space="preserve"> </w:t>
      </w:r>
      <w:r w:rsidR="00116C8F" w:rsidRPr="003A47F0">
        <w:rPr>
          <w:lang w:val="es-ES"/>
        </w:rPr>
        <w:t>sobre la obtención del consentimiento informado en caso de recibir una solicitud de esterilización y</w:t>
      </w:r>
      <w:r w:rsidR="00B1218B" w:rsidRPr="003A47F0">
        <w:rPr>
          <w:lang w:val="es-ES"/>
        </w:rPr>
        <w:t>,</w:t>
      </w:r>
      <w:r w:rsidR="005473F9" w:rsidRPr="003A47F0">
        <w:rPr>
          <w:lang w:val="es-ES"/>
        </w:rPr>
        <w:t xml:space="preserve"> </w:t>
      </w:r>
      <w:r w:rsidR="00116C8F" w:rsidRPr="003A47F0">
        <w:rPr>
          <w:lang w:val="es-ES"/>
        </w:rPr>
        <w:t>en términos generales, sobre los prejuicios que sigue</w:t>
      </w:r>
      <w:r w:rsidR="00BB7206" w:rsidRPr="003A47F0">
        <w:rPr>
          <w:lang w:val="es-ES"/>
        </w:rPr>
        <w:t>n</w:t>
      </w:r>
      <w:r w:rsidR="00116C8F" w:rsidRPr="003A47F0">
        <w:rPr>
          <w:lang w:val="es-ES"/>
        </w:rPr>
        <w:t xml:space="preserve"> </w:t>
      </w:r>
      <w:r w:rsidR="00BB7206" w:rsidRPr="003A47F0">
        <w:rPr>
          <w:lang w:val="es-ES"/>
        </w:rPr>
        <w:t>impe</w:t>
      </w:r>
      <w:r w:rsidR="00116C8F" w:rsidRPr="003A47F0">
        <w:rPr>
          <w:lang w:val="es-ES"/>
        </w:rPr>
        <w:t xml:space="preserve">rando respecto, en especial, </w:t>
      </w:r>
      <w:r w:rsidR="00BB7206" w:rsidRPr="003A47F0">
        <w:rPr>
          <w:lang w:val="es-ES"/>
        </w:rPr>
        <w:t xml:space="preserve">de </w:t>
      </w:r>
      <w:r w:rsidR="00116C8F" w:rsidRPr="003A47F0">
        <w:rPr>
          <w:lang w:val="es-ES"/>
        </w:rPr>
        <w:t>la comunidad romaní, así como sobre el tratamiento no discriminatorio y respetuoso de los pacientes</w:t>
      </w:r>
      <w:r w:rsidR="000A47FE" w:rsidRPr="003A47F0">
        <w:rPr>
          <w:lang w:val="es-ES"/>
        </w:rPr>
        <w:t xml:space="preserve"> </w:t>
      </w:r>
      <w:r w:rsidR="00F14C85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minor</w:t>
      </w:r>
      <w:r w:rsidR="00F14C85" w:rsidRPr="003A47F0">
        <w:rPr>
          <w:lang w:val="es-ES"/>
        </w:rPr>
        <w:t>ías étnicas</w:t>
      </w:r>
      <w:r w:rsidR="000A47FE" w:rsidRPr="003A47F0">
        <w:rPr>
          <w:lang w:val="es-ES"/>
        </w:rPr>
        <w:t xml:space="preserve"> </w:t>
      </w:r>
      <w:r w:rsidR="00F14C85" w:rsidRPr="003A47F0">
        <w:rPr>
          <w:lang w:val="es-ES"/>
        </w:rPr>
        <w:t>y otros grupos</w:t>
      </w:r>
      <w:r w:rsidR="000A47FE" w:rsidRPr="003A47F0">
        <w:rPr>
          <w:lang w:val="es-ES"/>
        </w:rPr>
        <w:t xml:space="preserve"> vulnerable</w:t>
      </w:r>
      <w:r w:rsidR="00F14C85" w:rsidRPr="003A47F0">
        <w:rPr>
          <w:lang w:val="es-ES"/>
        </w:rPr>
        <w:t>s</w:t>
      </w:r>
      <w:r w:rsidR="000A47FE" w:rsidRPr="003A47F0">
        <w:rPr>
          <w:lang w:val="es-ES"/>
        </w:rPr>
        <w:t xml:space="preserve">; </w:t>
      </w:r>
      <w:r w:rsidR="00F14C85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Con</w:t>
      </w:r>
      <w:r w:rsidR="00F14C85" w:rsidRPr="003A47F0">
        <w:rPr>
          <w:lang w:val="es-ES"/>
        </w:rPr>
        <w:t>sejo</w:t>
      </w:r>
      <w:r w:rsidR="000A47FE" w:rsidRPr="003A47F0">
        <w:rPr>
          <w:lang w:val="es-ES"/>
        </w:rPr>
        <w:t xml:space="preserve"> ha </w:t>
      </w:r>
      <w:r w:rsidR="00A85CB9" w:rsidRPr="003A47F0">
        <w:rPr>
          <w:lang w:val="es-ES"/>
        </w:rPr>
        <w:t>exhort</w:t>
      </w:r>
      <w:r w:rsidR="00F14C85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F14C85" w:rsidRPr="003A47F0">
        <w:rPr>
          <w:lang w:val="es-ES"/>
        </w:rPr>
        <w:t>o a su</w:t>
      </w:r>
      <w:r w:rsidR="000A47FE" w:rsidRPr="003A47F0">
        <w:rPr>
          <w:lang w:val="es-ES"/>
        </w:rPr>
        <w:t xml:space="preserve"> </w:t>
      </w:r>
      <w:r w:rsidR="00F14C85" w:rsidRPr="003A47F0">
        <w:rPr>
          <w:lang w:val="es-ES"/>
        </w:rPr>
        <w:t xml:space="preserve">Presidente a dar a conocer su resolución a los </w:t>
      </w:r>
      <w:r w:rsidR="000A47FE" w:rsidRPr="003A47F0">
        <w:rPr>
          <w:lang w:val="es-ES"/>
        </w:rPr>
        <w:t>m</w:t>
      </w:r>
      <w:r w:rsidR="00F14C85" w:rsidRPr="003A47F0">
        <w:rPr>
          <w:lang w:val="es-ES"/>
        </w:rPr>
        <w:t>i</w:t>
      </w:r>
      <w:r w:rsidR="000A47FE" w:rsidRPr="003A47F0">
        <w:rPr>
          <w:lang w:val="es-ES"/>
        </w:rPr>
        <w:t>embr</w:t>
      </w:r>
      <w:r w:rsidR="00F14C85" w:rsidRPr="003A47F0">
        <w:rPr>
          <w:lang w:val="es-ES"/>
        </w:rPr>
        <w:t>o</w:t>
      </w:r>
      <w:r w:rsidR="00A85CB9" w:rsidRPr="003A47F0">
        <w:rPr>
          <w:lang w:val="es-ES"/>
        </w:rPr>
        <w:t>s</w:t>
      </w:r>
      <w:r w:rsidR="00F14C85" w:rsidRPr="003A47F0">
        <w:rPr>
          <w:lang w:val="es-ES"/>
        </w:rPr>
        <w:t xml:space="preserve"> del</w:t>
      </w:r>
      <w:r w:rsidR="000A47FE" w:rsidRPr="003A47F0">
        <w:rPr>
          <w:lang w:val="es-ES"/>
        </w:rPr>
        <w:t xml:space="preserve"> Go</w:t>
      </w:r>
      <w:r w:rsidR="00F14C85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F14C85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."/>
        </w:smartTagPr>
        <w:r w:rsidR="00F14C85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F14C85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F14C85" w:rsidRPr="003A47F0">
          <w:rPr>
            <w:lang w:val="es-ES"/>
          </w:rPr>
          <w:t>a</w:t>
        </w:r>
        <w:r w:rsidR="00A85CB9" w:rsidRPr="003A47F0">
          <w:rPr>
            <w:lang w:val="es-ES"/>
          </w:rPr>
          <w:t xml:space="preserve"> E</w:t>
        </w:r>
        <w:r w:rsidR="00F14C85" w:rsidRPr="003A47F0">
          <w:rPr>
            <w:lang w:val="es-ES"/>
          </w:rPr>
          <w:t>slovaca</w:t>
        </w:r>
        <w:r w:rsidR="000A47FE" w:rsidRPr="003A47F0">
          <w:rPr>
            <w:lang w:val="es-ES"/>
          </w:rPr>
          <w:t>.</w:t>
        </w:r>
      </w:smartTag>
    </w:p>
    <w:p w:rsidR="000A47FE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F14C85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F14C85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F14C85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F14C85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F14C85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F14C85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F14C85" w:rsidRPr="003A47F0">
        <w:rPr>
          <w:lang w:val="es-ES"/>
        </w:rPr>
        <w:t>a e</w:t>
      </w:r>
      <w:r w:rsidR="00697C16" w:rsidRPr="003A47F0">
        <w:rPr>
          <w:lang w:val="es-ES"/>
        </w:rPr>
        <w:t xml:space="preserve">n </w:t>
      </w:r>
      <w:r w:rsidR="00F14C85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F14C85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F14C85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19 </w:t>
      </w:r>
      <w:r w:rsidR="00F14C85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F14C85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F14C85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F14C85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F14C85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</w:t>
      </w:r>
      <w:r w:rsidR="00A94527" w:rsidRPr="003A47F0">
        <w:rPr>
          <w:lang w:val="es-ES"/>
        </w:rPr>
        <w:t>89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F14C85" w:rsidRPr="003A47F0">
        <w:rPr>
          <w:lang w:val="es-ES"/>
        </w:rPr>
        <w:t xml:space="preserve">Según </w:t>
      </w:r>
      <w:r w:rsidR="0039493E" w:rsidRPr="003A47F0">
        <w:rPr>
          <w:lang w:val="es-ES"/>
        </w:rPr>
        <w:t xml:space="preserve">la </w:t>
      </w:r>
      <w:r w:rsidR="000A1479" w:rsidRPr="003A47F0">
        <w:rPr>
          <w:lang w:val="es-ES"/>
        </w:rPr>
        <w:t>información disponible sobre e</w:t>
      </w:r>
      <w:r w:rsidR="00F14C85" w:rsidRPr="003A47F0">
        <w:rPr>
          <w:lang w:val="es-ES"/>
        </w:rPr>
        <w:t>l Defensor</w:t>
      </w:r>
      <w:r w:rsidR="000A47FE" w:rsidRPr="003A47F0">
        <w:rPr>
          <w:lang w:val="es-ES"/>
        </w:rPr>
        <w:t xml:space="preserve"> P</w:t>
      </w:r>
      <w:r w:rsidR="00F14C85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F14C85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De</w:t>
      </w:r>
      <w:r w:rsidR="00F14C85" w:rsidRPr="003A47F0">
        <w:rPr>
          <w:lang w:val="es-ES"/>
        </w:rPr>
        <w:t>rechos, la inmensa</w:t>
      </w:r>
      <w:r w:rsidR="000A47FE" w:rsidRPr="003A47F0">
        <w:rPr>
          <w:lang w:val="es-ES"/>
        </w:rPr>
        <w:t xml:space="preserve"> ma</w:t>
      </w:r>
      <w:r w:rsidR="00F14C85" w:rsidRPr="003A47F0">
        <w:rPr>
          <w:lang w:val="es-ES"/>
        </w:rPr>
        <w:t>y</w:t>
      </w:r>
      <w:r w:rsidR="000A47FE" w:rsidRPr="003A47F0">
        <w:rPr>
          <w:lang w:val="es-ES"/>
        </w:rPr>
        <w:t>or</w:t>
      </w:r>
      <w:r w:rsidR="00F14C85" w:rsidRPr="003A47F0">
        <w:rPr>
          <w:lang w:val="es-ES"/>
        </w:rPr>
        <w:t>ía</w:t>
      </w:r>
      <w:r w:rsidR="000A47FE" w:rsidRPr="003A47F0">
        <w:rPr>
          <w:lang w:val="es-ES"/>
        </w:rPr>
        <w:t xml:space="preserve"> </w:t>
      </w:r>
      <w:r w:rsidR="00F14C85" w:rsidRPr="003A47F0">
        <w:rPr>
          <w:lang w:val="es-ES"/>
        </w:rPr>
        <w:t>de los casos</w:t>
      </w:r>
      <w:r w:rsidR="0039493E" w:rsidRPr="003A47F0">
        <w:rPr>
          <w:lang w:val="es-ES"/>
        </w:rPr>
        <w:t xml:space="preserve"> de violación de los derechos</w:t>
      </w:r>
      <w:r w:rsidR="000A47FE" w:rsidRPr="003A47F0">
        <w:rPr>
          <w:lang w:val="es-ES"/>
        </w:rPr>
        <w:t xml:space="preserve"> human</w:t>
      </w:r>
      <w:r w:rsidR="0039493E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A85CB9" w:rsidRPr="003A47F0">
        <w:rPr>
          <w:lang w:val="es-ES"/>
        </w:rPr>
        <w:t>motivados por</w:t>
      </w:r>
      <w:r w:rsidR="0039493E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discrimina</w:t>
      </w:r>
      <w:r w:rsidR="0039493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9493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9493E" w:rsidRPr="003A47F0">
        <w:rPr>
          <w:lang w:val="es-ES"/>
        </w:rPr>
        <w:t xml:space="preserve">se da en las </w:t>
      </w:r>
      <w:r w:rsidR="000A47FE" w:rsidRPr="003A47F0">
        <w:rPr>
          <w:lang w:val="es-ES"/>
        </w:rPr>
        <w:t>rela</w:t>
      </w:r>
      <w:r w:rsidR="0039493E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9493E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0A1479" w:rsidRPr="003A47F0">
        <w:rPr>
          <w:lang w:val="es-ES"/>
        </w:rPr>
        <w:t xml:space="preserve">entre </w:t>
      </w:r>
      <w:r w:rsidR="000A47FE" w:rsidRPr="003A47F0">
        <w:rPr>
          <w:lang w:val="es-ES"/>
        </w:rPr>
        <w:t>person</w:t>
      </w:r>
      <w:r w:rsidR="0039493E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39493E" w:rsidRPr="003A47F0">
        <w:rPr>
          <w:lang w:val="es-ES"/>
        </w:rPr>
        <w:t xml:space="preserve"> físicas</w:t>
      </w:r>
      <w:r w:rsidR="000A47FE" w:rsidRPr="003A47F0">
        <w:rPr>
          <w:lang w:val="es-ES"/>
        </w:rPr>
        <w:t xml:space="preserve"> </w:t>
      </w:r>
      <w:r w:rsidR="000A1479" w:rsidRPr="003A47F0">
        <w:rPr>
          <w:lang w:val="es-ES"/>
        </w:rPr>
        <w:t xml:space="preserve">o por la discriminación practicada por entidades sin relación con el Estado o </w:t>
      </w:r>
      <w:r w:rsidR="0039493E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administra</w:t>
      </w:r>
      <w:r w:rsidR="0039493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9493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9493E" w:rsidRPr="003A47F0">
        <w:rPr>
          <w:lang w:val="es-ES"/>
        </w:rPr>
        <w:t>pública</w:t>
      </w:r>
      <w:r w:rsidR="000A1479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39493E" w:rsidRPr="003A47F0">
        <w:rPr>
          <w:lang w:val="es-ES"/>
        </w:rPr>
        <w:t>Las de</w:t>
      </w:r>
      <w:r w:rsidR="000A1479" w:rsidRPr="003A47F0">
        <w:rPr>
          <w:lang w:val="es-ES"/>
        </w:rPr>
        <w:t>mandas</w:t>
      </w:r>
      <w:r w:rsidR="0039493E" w:rsidRPr="003A47F0">
        <w:rPr>
          <w:lang w:val="es-ES"/>
        </w:rPr>
        <w:t xml:space="preserve"> presentadas </w:t>
      </w:r>
      <w:r w:rsidR="000A1479" w:rsidRPr="003A47F0">
        <w:rPr>
          <w:lang w:val="es-ES"/>
        </w:rPr>
        <w:t>a ese órgano e</w:t>
      </w:r>
      <w:r w:rsidR="0039493E" w:rsidRPr="003A47F0">
        <w:rPr>
          <w:lang w:val="es-ES"/>
        </w:rPr>
        <w:t>n el período</w:t>
      </w:r>
      <w:r w:rsidR="000A47FE" w:rsidRPr="003A47F0">
        <w:rPr>
          <w:lang w:val="es-ES"/>
        </w:rPr>
        <w:t xml:space="preserve"> 2008</w:t>
      </w:r>
      <w:r w:rsidR="001F5FD7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2012 </w:t>
      </w:r>
      <w:r w:rsidR="00A85CB9" w:rsidRPr="003A47F0">
        <w:rPr>
          <w:lang w:val="es-ES"/>
        </w:rPr>
        <w:t>co</w:t>
      </w:r>
      <w:r w:rsidR="0039493E" w:rsidRPr="003A47F0">
        <w:rPr>
          <w:lang w:val="es-ES"/>
        </w:rPr>
        <w:t>n</w:t>
      </w:r>
      <w:r w:rsidR="00A85CB9" w:rsidRPr="003A47F0">
        <w:rPr>
          <w:lang w:val="es-ES"/>
        </w:rPr>
        <w:t>firman</w:t>
      </w:r>
      <w:r w:rsidR="0039493E" w:rsidRPr="003A47F0">
        <w:rPr>
          <w:lang w:val="es-ES"/>
        </w:rPr>
        <w:t xml:space="preserve"> la experiencia adquirida a lo largo de varios años de que </w:t>
      </w:r>
      <w:r w:rsidR="000A1479" w:rsidRPr="003A47F0">
        <w:rPr>
          <w:lang w:val="es-ES"/>
        </w:rPr>
        <w:t xml:space="preserve">la inmensa mayoría de </w:t>
      </w:r>
      <w:r w:rsidR="0039493E" w:rsidRPr="003A47F0">
        <w:rPr>
          <w:lang w:val="es-ES"/>
        </w:rPr>
        <w:t>las denuncias de</w:t>
      </w:r>
      <w:r w:rsidR="000A47FE" w:rsidRPr="003A47F0">
        <w:rPr>
          <w:lang w:val="es-ES"/>
        </w:rPr>
        <w:t xml:space="preserve"> discrimina</w:t>
      </w:r>
      <w:r w:rsidR="0039493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9493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no </w:t>
      </w:r>
      <w:r w:rsidR="00A85CB9" w:rsidRPr="003A47F0">
        <w:rPr>
          <w:lang w:val="es-ES"/>
        </w:rPr>
        <w:t>guarda</w:t>
      </w:r>
      <w:r w:rsidR="00DE7F83" w:rsidRPr="003A47F0">
        <w:rPr>
          <w:lang w:val="es-ES"/>
        </w:rPr>
        <w:t xml:space="preserve">n </w:t>
      </w:r>
      <w:r w:rsidR="00A85CB9" w:rsidRPr="003A47F0">
        <w:rPr>
          <w:lang w:val="es-ES"/>
        </w:rPr>
        <w:t>relación</w:t>
      </w:r>
      <w:r w:rsidR="00DE7F83" w:rsidRPr="003A47F0">
        <w:rPr>
          <w:lang w:val="es-ES"/>
        </w:rPr>
        <w:t xml:space="preserve"> </w:t>
      </w:r>
      <w:r w:rsidR="00A85CB9" w:rsidRPr="003A47F0">
        <w:rPr>
          <w:lang w:val="es-ES"/>
        </w:rPr>
        <w:t xml:space="preserve">con </w:t>
      </w:r>
      <w:r w:rsidR="00DE7F83" w:rsidRPr="003A47F0">
        <w:rPr>
          <w:lang w:val="es-ES"/>
        </w:rPr>
        <w:t xml:space="preserve">el </w:t>
      </w:r>
      <w:r w:rsidR="00A85CB9" w:rsidRPr="003A47F0">
        <w:rPr>
          <w:lang w:val="es-ES"/>
        </w:rPr>
        <w:t>mandato</w:t>
      </w:r>
      <w:r w:rsidR="0039493E" w:rsidRPr="003A47F0">
        <w:rPr>
          <w:lang w:val="es-ES"/>
        </w:rPr>
        <w:t xml:space="preserve"> del Defensor</w:t>
      </w:r>
      <w:r w:rsidR="000A47FE" w:rsidRPr="003A47F0">
        <w:rPr>
          <w:lang w:val="es-ES"/>
        </w:rPr>
        <w:t xml:space="preserve"> P</w:t>
      </w:r>
      <w:r w:rsidR="0039493E" w:rsidRPr="003A47F0">
        <w:rPr>
          <w:lang w:val="es-ES"/>
        </w:rPr>
        <w:t>ú</w:t>
      </w:r>
      <w:r w:rsidR="000A47FE" w:rsidRPr="003A47F0">
        <w:rPr>
          <w:lang w:val="es-ES"/>
        </w:rPr>
        <w:t>blic</w:t>
      </w:r>
      <w:r w:rsidR="0039493E" w:rsidRPr="003A47F0">
        <w:rPr>
          <w:lang w:val="es-ES"/>
        </w:rPr>
        <w:t>o de los</w:t>
      </w:r>
      <w:r w:rsidR="000A47FE" w:rsidRPr="003A47F0">
        <w:rPr>
          <w:lang w:val="es-ES"/>
        </w:rPr>
        <w:t xml:space="preserve"> De</w:t>
      </w:r>
      <w:r w:rsidR="0039493E" w:rsidRPr="003A47F0">
        <w:rPr>
          <w:lang w:val="es-ES"/>
        </w:rPr>
        <w:t>rechos</w:t>
      </w:r>
      <w:r w:rsidR="00CA755D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DE7F83" w:rsidRPr="003A47F0">
        <w:rPr>
          <w:lang w:val="es-ES"/>
        </w:rPr>
        <w:t>L</w:t>
      </w:r>
      <w:r w:rsidR="00CA755D" w:rsidRPr="003A47F0">
        <w:rPr>
          <w:lang w:val="es-ES"/>
        </w:rPr>
        <w:t>os datos sobre</w:t>
      </w:r>
      <w:r w:rsidR="00DE7F83" w:rsidRPr="003A47F0">
        <w:rPr>
          <w:lang w:val="es-ES"/>
        </w:rPr>
        <w:t xml:space="preserve"> la pertenencia a una minoría nacional o a un grupo</w:t>
      </w:r>
      <w:r w:rsidR="000A47FE" w:rsidRPr="003A47F0">
        <w:rPr>
          <w:lang w:val="es-ES"/>
        </w:rPr>
        <w:t xml:space="preserve"> </w:t>
      </w:r>
      <w:r w:rsidR="00DE7F83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DE7F83" w:rsidRPr="003A47F0">
        <w:rPr>
          <w:lang w:val="es-ES"/>
        </w:rPr>
        <w:t>o</w:t>
      </w:r>
      <w:r w:rsidR="000A47FE" w:rsidRPr="003A47F0">
        <w:rPr>
          <w:lang w:val="es-ES"/>
        </w:rPr>
        <w:t xml:space="preserve"> no</w:t>
      </w:r>
      <w:r w:rsidR="00DE7F83" w:rsidRPr="003A47F0">
        <w:rPr>
          <w:lang w:val="es-ES"/>
        </w:rPr>
        <w:t xml:space="preserve"> </w:t>
      </w:r>
      <w:r w:rsidR="00CA755D" w:rsidRPr="003A47F0">
        <w:rPr>
          <w:lang w:val="es-ES"/>
        </w:rPr>
        <w:t>forman parte de los</w:t>
      </w:r>
      <w:r w:rsidR="00DE7F83" w:rsidRPr="003A47F0">
        <w:rPr>
          <w:lang w:val="es-ES"/>
        </w:rPr>
        <w:t xml:space="preserve"> dato</w:t>
      </w:r>
      <w:r w:rsidR="00CA755D" w:rsidRPr="003A47F0">
        <w:rPr>
          <w:lang w:val="es-ES"/>
        </w:rPr>
        <w:t>s</w:t>
      </w:r>
      <w:r w:rsidR="000A47FE" w:rsidRPr="003A47F0">
        <w:rPr>
          <w:lang w:val="es-ES"/>
        </w:rPr>
        <w:t xml:space="preserve"> personal</w:t>
      </w:r>
      <w:r w:rsidR="00CA755D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necesar</w:t>
      </w:r>
      <w:r w:rsidR="00DE7F83" w:rsidRPr="003A47F0">
        <w:rPr>
          <w:lang w:val="es-ES"/>
        </w:rPr>
        <w:t>io</w:t>
      </w:r>
      <w:r w:rsidR="00CA755D" w:rsidRPr="003A47F0">
        <w:rPr>
          <w:lang w:val="es-ES"/>
        </w:rPr>
        <w:t>s</w:t>
      </w:r>
      <w:r w:rsidR="00DE7F83" w:rsidRPr="003A47F0">
        <w:rPr>
          <w:lang w:val="es-ES"/>
        </w:rPr>
        <w:t xml:space="preserve"> para que el Defensor Público de los Derechos</w:t>
      </w:r>
      <w:r w:rsidR="000A47FE" w:rsidRPr="003A47F0">
        <w:rPr>
          <w:lang w:val="es-ES"/>
        </w:rPr>
        <w:t xml:space="preserve"> </w:t>
      </w:r>
      <w:r w:rsidR="00DE7F83" w:rsidRPr="003A47F0">
        <w:rPr>
          <w:lang w:val="es-ES"/>
        </w:rPr>
        <w:t xml:space="preserve">investigue </w:t>
      </w:r>
      <w:r w:rsidR="00A85CB9" w:rsidRPr="003A47F0">
        <w:rPr>
          <w:lang w:val="es-ES"/>
        </w:rPr>
        <w:t>un</w:t>
      </w:r>
      <w:r w:rsidR="00DE7F83" w:rsidRPr="003A47F0">
        <w:rPr>
          <w:lang w:val="es-ES"/>
        </w:rPr>
        <w:t>a denuncia</w:t>
      </w:r>
      <w:r w:rsidR="000A47FE" w:rsidRPr="003A47F0">
        <w:rPr>
          <w:lang w:val="es-ES"/>
        </w:rPr>
        <w:t xml:space="preserve">. </w:t>
      </w:r>
      <w:r w:rsidR="00DE7F83" w:rsidRPr="003A47F0">
        <w:rPr>
          <w:lang w:val="es-ES"/>
        </w:rPr>
        <w:t xml:space="preserve">Por ello, no se </w:t>
      </w:r>
      <w:r w:rsidR="00A85CB9" w:rsidRPr="003A47F0">
        <w:rPr>
          <w:lang w:val="es-ES"/>
        </w:rPr>
        <w:t>han elaborado</w:t>
      </w:r>
      <w:r w:rsidR="00DE7F83" w:rsidRPr="003A47F0">
        <w:rPr>
          <w:lang w:val="es-ES"/>
        </w:rPr>
        <w:t xml:space="preserve"> estadísticas especiales </w:t>
      </w:r>
      <w:r w:rsidR="00CA755D" w:rsidRPr="003A47F0">
        <w:rPr>
          <w:lang w:val="es-ES"/>
        </w:rPr>
        <w:t>sobre el número de denuncias</w:t>
      </w:r>
      <w:r w:rsidR="00DE7F83" w:rsidRPr="003A47F0">
        <w:rPr>
          <w:lang w:val="es-ES"/>
        </w:rPr>
        <w:t xml:space="preserve"> presentadas por </w:t>
      </w:r>
      <w:r w:rsidR="00CA755D" w:rsidRPr="003A47F0">
        <w:rPr>
          <w:lang w:val="es-ES"/>
        </w:rPr>
        <w:t xml:space="preserve">miembros de </w:t>
      </w:r>
      <w:r w:rsidR="00DE7F83" w:rsidRPr="003A47F0">
        <w:rPr>
          <w:lang w:val="es-ES"/>
        </w:rPr>
        <w:t>las minorías</w:t>
      </w:r>
      <w:r w:rsidR="000A47FE" w:rsidRPr="003A47F0">
        <w:rPr>
          <w:lang w:val="es-ES"/>
        </w:rPr>
        <w:t xml:space="preserve"> na</w:t>
      </w:r>
      <w:r w:rsidR="00DE7F83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DE7F83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DE7F83" w:rsidRPr="003A47F0">
        <w:rPr>
          <w:lang w:val="es-ES"/>
        </w:rPr>
        <w:t xml:space="preserve">o </w:t>
      </w:r>
      <w:r w:rsidR="00CA755D" w:rsidRPr="003A47F0">
        <w:rPr>
          <w:lang w:val="es-ES"/>
        </w:rPr>
        <w:t xml:space="preserve">de </w:t>
      </w:r>
      <w:r w:rsidR="00DE7F83" w:rsidRPr="003A47F0">
        <w:rPr>
          <w:lang w:val="es-ES"/>
        </w:rPr>
        <w:t>grupos</w:t>
      </w:r>
      <w:r w:rsidR="000A47FE" w:rsidRPr="003A47F0">
        <w:rPr>
          <w:lang w:val="es-ES"/>
        </w:rPr>
        <w:t xml:space="preserve"> </w:t>
      </w:r>
      <w:r w:rsidR="00DE7F83" w:rsidRPr="003A47F0">
        <w:rPr>
          <w:lang w:val="es-ES"/>
        </w:rPr>
        <w:t>é</w:t>
      </w:r>
      <w:r w:rsidR="000A47FE" w:rsidRPr="003A47F0">
        <w:rPr>
          <w:lang w:val="es-ES"/>
        </w:rPr>
        <w:t>tnic</w:t>
      </w:r>
      <w:r w:rsidR="00DE7F83" w:rsidRPr="003A47F0">
        <w:rPr>
          <w:lang w:val="es-ES"/>
        </w:rPr>
        <w:t>os</w:t>
      </w:r>
      <w:r w:rsidR="000A47FE" w:rsidRPr="003A47F0">
        <w:rPr>
          <w:lang w:val="es-ES"/>
        </w:rPr>
        <w:t xml:space="preserve">. </w:t>
      </w:r>
      <w:r w:rsidR="00DE7F83" w:rsidRPr="003A47F0">
        <w:rPr>
          <w:lang w:val="es-ES"/>
        </w:rPr>
        <w:t xml:space="preserve">Sin embargo, </w:t>
      </w:r>
      <w:r w:rsidR="008F64D7" w:rsidRPr="003A47F0">
        <w:rPr>
          <w:lang w:val="es-ES"/>
        </w:rPr>
        <w:t xml:space="preserve">del contenido de la denuncia </w:t>
      </w:r>
      <w:r w:rsidR="00A85CB9" w:rsidRPr="003A47F0">
        <w:rPr>
          <w:lang w:val="es-ES"/>
        </w:rPr>
        <w:t>a menudo se desprende el dato</w:t>
      </w:r>
      <w:r w:rsidR="00DE7F83" w:rsidRPr="003A47F0">
        <w:rPr>
          <w:lang w:val="es-ES"/>
        </w:rPr>
        <w:t xml:space="preserve"> de </w:t>
      </w:r>
      <w:r w:rsidR="002945B9" w:rsidRPr="003A47F0">
        <w:rPr>
          <w:lang w:val="es-ES"/>
        </w:rPr>
        <w:t xml:space="preserve">que su autor </w:t>
      </w:r>
      <w:r w:rsidR="00DE7F83" w:rsidRPr="003A47F0">
        <w:rPr>
          <w:lang w:val="es-ES"/>
        </w:rPr>
        <w:t>pertenece a una</w:t>
      </w:r>
      <w:r w:rsidR="000A47FE" w:rsidRPr="003A47F0">
        <w:rPr>
          <w:lang w:val="es-ES"/>
        </w:rPr>
        <w:t xml:space="preserve"> minor</w:t>
      </w:r>
      <w:r w:rsidR="00DE7F83" w:rsidRPr="003A47F0">
        <w:rPr>
          <w:lang w:val="es-ES"/>
        </w:rPr>
        <w:t>ía nacional</w:t>
      </w:r>
      <w:r w:rsidR="000A47FE" w:rsidRPr="003A47F0">
        <w:rPr>
          <w:lang w:val="es-ES"/>
        </w:rPr>
        <w:t xml:space="preserve"> o</w:t>
      </w:r>
      <w:r w:rsidR="00DE7F83" w:rsidRPr="003A47F0">
        <w:rPr>
          <w:lang w:val="es-ES"/>
        </w:rPr>
        <w:t xml:space="preserve"> a</w:t>
      </w:r>
      <w:r w:rsidR="000A47FE" w:rsidRPr="003A47F0">
        <w:rPr>
          <w:lang w:val="es-ES"/>
        </w:rPr>
        <w:t xml:space="preserve"> </w:t>
      </w:r>
      <w:r w:rsidR="00DE7F83" w:rsidRPr="003A47F0">
        <w:rPr>
          <w:lang w:val="es-ES"/>
        </w:rPr>
        <w:t>u</w:t>
      </w:r>
      <w:r w:rsidR="000A47FE" w:rsidRPr="003A47F0">
        <w:rPr>
          <w:lang w:val="es-ES"/>
        </w:rPr>
        <w:t xml:space="preserve">n </w:t>
      </w:r>
      <w:r w:rsidR="00DE7F83" w:rsidRPr="003A47F0">
        <w:rPr>
          <w:lang w:val="es-ES"/>
        </w:rPr>
        <w:t>grupo é</w:t>
      </w:r>
      <w:r w:rsidR="000A47FE" w:rsidRPr="003A47F0">
        <w:rPr>
          <w:lang w:val="es-ES"/>
        </w:rPr>
        <w:t>tnic</w:t>
      </w:r>
      <w:r w:rsidR="00DE7F83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DE7F83" w:rsidRPr="003A47F0">
        <w:rPr>
          <w:lang w:val="es-ES"/>
        </w:rPr>
        <w:t>fundamentalmente en los casos en que la persona que la interpone consider</w:t>
      </w:r>
      <w:r w:rsidR="00F940F3" w:rsidRPr="003A47F0">
        <w:rPr>
          <w:lang w:val="es-ES"/>
        </w:rPr>
        <w:t>e</w:t>
      </w:r>
      <w:r w:rsidR="00DE7F83" w:rsidRPr="003A47F0">
        <w:rPr>
          <w:lang w:val="es-ES"/>
        </w:rPr>
        <w:t xml:space="preserve"> que esa situación constituye un factor dis</w:t>
      </w:r>
      <w:r w:rsidR="000A47FE" w:rsidRPr="003A47F0">
        <w:rPr>
          <w:lang w:val="es-ES"/>
        </w:rPr>
        <w:t>criminator</w:t>
      </w:r>
      <w:r w:rsidR="00DE7F83" w:rsidRPr="003A47F0">
        <w:rPr>
          <w:lang w:val="es-ES"/>
        </w:rPr>
        <w:t>io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3E4D10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Defen</w:t>
      </w:r>
      <w:r w:rsidR="003E4D10" w:rsidRPr="003A47F0">
        <w:rPr>
          <w:lang w:val="es-ES"/>
        </w:rPr>
        <w:t>sor Público de los</w:t>
      </w:r>
      <w:r w:rsidR="000A47FE" w:rsidRPr="003A47F0">
        <w:rPr>
          <w:lang w:val="es-ES"/>
        </w:rPr>
        <w:t xml:space="preserve"> </w:t>
      </w:r>
      <w:r w:rsidR="003E4D10" w:rsidRPr="003A47F0">
        <w:rPr>
          <w:lang w:val="es-ES"/>
        </w:rPr>
        <w:t>Derechos</w:t>
      </w:r>
      <w:r w:rsidR="000A47FE" w:rsidRPr="003A47F0">
        <w:rPr>
          <w:lang w:val="es-ES"/>
        </w:rPr>
        <w:t xml:space="preserve"> examin</w:t>
      </w:r>
      <w:r w:rsidR="003E4D10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3E4D10" w:rsidRPr="003A47F0">
        <w:rPr>
          <w:lang w:val="es-ES"/>
        </w:rPr>
        <w:t xml:space="preserve">a fondo y tramita todas las denuncias </w:t>
      </w:r>
      <w:r w:rsidR="00D60BCA" w:rsidRPr="003A47F0">
        <w:rPr>
          <w:lang w:val="es-ES"/>
        </w:rPr>
        <w:t>de l</w:t>
      </w:r>
      <w:r w:rsidR="003E4D10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person</w:t>
      </w:r>
      <w:r w:rsidR="003E4D10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3E4D10" w:rsidRPr="003A47F0">
        <w:rPr>
          <w:lang w:val="es-ES"/>
        </w:rPr>
        <w:t>físicas y jurídicas</w:t>
      </w:r>
      <w:r w:rsidR="000A47FE" w:rsidRPr="003A47F0">
        <w:rPr>
          <w:lang w:val="es-ES"/>
        </w:rPr>
        <w:t xml:space="preserve"> </w:t>
      </w:r>
      <w:r w:rsidR="00D60BCA" w:rsidRPr="003A47F0">
        <w:rPr>
          <w:lang w:val="es-ES"/>
        </w:rPr>
        <w:t>que se le presentan</w:t>
      </w:r>
      <w:r w:rsidR="000A47FE" w:rsidRPr="003A47F0">
        <w:rPr>
          <w:lang w:val="es-ES"/>
        </w:rPr>
        <w:t xml:space="preserve">. </w:t>
      </w:r>
      <w:r w:rsidR="00444E9F" w:rsidRPr="003A47F0">
        <w:rPr>
          <w:lang w:val="es-ES"/>
        </w:rPr>
        <w:t>La d</w:t>
      </w:r>
      <w:r w:rsidR="000A47FE" w:rsidRPr="003A47F0">
        <w:rPr>
          <w:lang w:val="es-ES"/>
        </w:rPr>
        <w:t>iscrimina</w:t>
      </w:r>
      <w:r w:rsidR="00444E9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E9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444E9F" w:rsidRPr="003A47F0">
        <w:rPr>
          <w:lang w:val="es-ES"/>
        </w:rPr>
        <w:t>entendida como una</w:t>
      </w:r>
      <w:r w:rsidR="000A47FE" w:rsidRPr="003A47F0">
        <w:rPr>
          <w:lang w:val="es-ES"/>
        </w:rPr>
        <w:t xml:space="preserve"> viola</w:t>
      </w:r>
      <w:r w:rsidR="00444E9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E9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4E9F" w:rsidRPr="003A47F0">
        <w:rPr>
          <w:lang w:val="es-ES"/>
        </w:rPr>
        <w:t>del principio de igualdad de trato</w:t>
      </w:r>
      <w:r w:rsidR="002945B9" w:rsidRPr="003A47F0">
        <w:rPr>
          <w:lang w:val="es-ES"/>
        </w:rPr>
        <w:t>,</w:t>
      </w:r>
      <w:r w:rsidR="00444E9F" w:rsidRPr="003A47F0">
        <w:rPr>
          <w:lang w:val="es-ES"/>
        </w:rPr>
        <w:t xml:space="preserve"> plasmado en el</w:t>
      </w:r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444E9F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444E9F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444E9F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12 </w:t>
      </w:r>
      <w:r w:rsidR="00444E9F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Constitu</w:t>
      </w:r>
      <w:r w:rsidR="00444E9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44E9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44E9F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"/>
        </w:smartTagPr>
        <w:r w:rsidR="00444E9F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44E9F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44E9F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CA755D" w:rsidRPr="003A47F0">
        <w:rPr>
          <w:lang w:val="es-ES"/>
        </w:rPr>
        <w:t>no se aplica</w:t>
      </w:r>
      <w:r w:rsidR="002945B9" w:rsidRPr="003A47F0">
        <w:rPr>
          <w:lang w:val="es-ES"/>
        </w:rPr>
        <w:t xml:space="preserve"> a</w:t>
      </w:r>
      <w:r w:rsidR="00444E9F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rela</w:t>
      </w:r>
      <w:r w:rsidR="00444E9F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44E9F" w:rsidRPr="003A47F0">
        <w:rPr>
          <w:lang w:val="es-ES"/>
        </w:rPr>
        <w:t>e</w:t>
      </w:r>
      <w:r w:rsidR="000A47FE" w:rsidRPr="003A47F0">
        <w:rPr>
          <w:lang w:val="es-ES"/>
        </w:rPr>
        <w:t>s</w:t>
      </w:r>
      <w:r w:rsidR="00444E9F" w:rsidRPr="003A47F0">
        <w:rPr>
          <w:lang w:val="es-ES"/>
        </w:rPr>
        <w:t xml:space="preserve"> jurídicas</w:t>
      </w:r>
      <w:r w:rsidR="000A47FE" w:rsidRPr="003A47F0">
        <w:rPr>
          <w:lang w:val="es-ES"/>
        </w:rPr>
        <w:t xml:space="preserve">, </w:t>
      </w:r>
      <w:r w:rsidR="00444E9F" w:rsidRPr="003A47F0">
        <w:rPr>
          <w:lang w:val="es-ES"/>
        </w:rPr>
        <w:t xml:space="preserve">sino solo </w:t>
      </w:r>
      <w:r w:rsidR="00CA755D" w:rsidRPr="003A47F0">
        <w:rPr>
          <w:lang w:val="es-ES"/>
        </w:rPr>
        <w:t>a la violación</w:t>
      </w:r>
      <w:r w:rsidR="00444E9F" w:rsidRPr="003A47F0">
        <w:rPr>
          <w:lang w:val="es-ES"/>
        </w:rPr>
        <w:t xml:space="preserve"> de </w:t>
      </w:r>
      <w:r w:rsidR="002945B9" w:rsidRPr="003A47F0">
        <w:rPr>
          <w:lang w:val="es-ES"/>
        </w:rPr>
        <w:t>un</w:t>
      </w:r>
      <w:r w:rsidR="00444E9F" w:rsidRPr="003A47F0">
        <w:rPr>
          <w:lang w:val="es-ES"/>
        </w:rPr>
        <w:t xml:space="preserve"> derecho</w:t>
      </w:r>
      <w:r w:rsidR="002945B9" w:rsidRPr="003A47F0">
        <w:rPr>
          <w:lang w:val="es-ES"/>
        </w:rPr>
        <w:t xml:space="preserve"> o</w:t>
      </w:r>
      <w:r w:rsidR="00444E9F" w:rsidRPr="003A47F0">
        <w:rPr>
          <w:lang w:val="es-ES"/>
        </w:rPr>
        <w:t xml:space="preserve"> libertad</w:t>
      </w:r>
      <w:r w:rsidR="000A47FE" w:rsidRPr="003A47F0">
        <w:rPr>
          <w:lang w:val="es-ES"/>
        </w:rPr>
        <w:t xml:space="preserve"> fundamental.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819EB" w:rsidRPr="003A47F0">
        <w:rPr>
          <w:lang w:val="es-ES"/>
        </w:rPr>
        <w:tab/>
      </w:r>
      <w:r w:rsidR="00444E9F" w:rsidRPr="003A47F0">
        <w:rPr>
          <w:lang w:val="es-ES"/>
        </w:rPr>
        <w:t xml:space="preserve">Las denuncias </w:t>
      </w:r>
      <w:r w:rsidR="00223E16" w:rsidRPr="003A47F0">
        <w:rPr>
          <w:lang w:val="es-ES"/>
        </w:rPr>
        <w:t>por</w:t>
      </w:r>
      <w:r w:rsidR="000A47FE" w:rsidRPr="003A47F0">
        <w:rPr>
          <w:lang w:val="es-ES"/>
        </w:rPr>
        <w:t xml:space="preserve"> discrimina</w:t>
      </w:r>
      <w:r w:rsidR="003738A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738A8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223E16" w:rsidRPr="003A47F0">
        <w:rPr>
          <w:lang w:val="es-ES"/>
        </w:rPr>
        <w:t>, debido en particular a</w:t>
      </w:r>
      <w:r w:rsidR="003738A8" w:rsidRPr="003A47F0">
        <w:rPr>
          <w:lang w:val="es-ES"/>
        </w:rPr>
        <w:t xml:space="preserve"> </w:t>
      </w:r>
      <w:r w:rsidR="002945B9" w:rsidRPr="003A47F0">
        <w:rPr>
          <w:lang w:val="es-ES"/>
        </w:rPr>
        <w:t xml:space="preserve">la </w:t>
      </w:r>
      <w:r w:rsidR="003738A8" w:rsidRPr="003A47F0">
        <w:rPr>
          <w:lang w:val="es-ES"/>
        </w:rPr>
        <w:t>pertene</w:t>
      </w:r>
      <w:r w:rsidR="002945B9" w:rsidRPr="003A47F0">
        <w:rPr>
          <w:lang w:val="es-ES"/>
        </w:rPr>
        <w:t>n</w:t>
      </w:r>
      <w:r w:rsidR="003738A8" w:rsidRPr="003A47F0">
        <w:rPr>
          <w:lang w:val="es-ES"/>
        </w:rPr>
        <w:t>c</w:t>
      </w:r>
      <w:r w:rsidR="002945B9" w:rsidRPr="003A47F0">
        <w:rPr>
          <w:lang w:val="es-ES"/>
        </w:rPr>
        <w:t>ia</w:t>
      </w:r>
      <w:r w:rsidR="003738A8" w:rsidRPr="003A47F0">
        <w:rPr>
          <w:lang w:val="es-ES"/>
        </w:rPr>
        <w:t xml:space="preserve"> a una</w:t>
      </w:r>
      <w:r w:rsidR="000A47FE" w:rsidRPr="003A47F0">
        <w:rPr>
          <w:lang w:val="es-ES"/>
        </w:rPr>
        <w:t xml:space="preserve"> </w:t>
      </w:r>
      <w:r w:rsidR="00223E16" w:rsidRPr="003A47F0">
        <w:rPr>
          <w:lang w:val="es-ES"/>
        </w:rPr>
        <w:t>minoría étnica</w:t>
      </w:r>
      <w:r w:rsidR="000A47FE" w:rsidRPr="003A47F0">
        <w:rPr>
          <w:lang w:val="es-ES"/>
        </w:rPr>
        <w:t xml:space="preserve">, </w:t>
      </w:r>
      <w:r w:rsidR="002945B9" w:rsidRPr="003A47F0">
        <w:rPr>
          <w:lang w:val="es-ES"/>
        </w:rPr>
        <w:t>versan,</w:t>
      </w:r>
      <w:r w:rsidR="003738A8" w:rsidRPr="003A47F0">
        <w:rPr>
          <w:lang w:val="es-ES"/>
        </w:rPr>
        <w:t xml:space="preserve"> por ejemplo, </w:t>
      </w:r>
      <w:r w:rsidR="002945B9" w:rsidRPr="003A47F0">
        <w:rPr>
          <w:lang w:val="es-ES"/>
        </w:rPr>
        <w:t xml:space="preserve">sobre </w:t>
      </w:r>
      <w:r w:rsidR="003738A8" w:rsidRPr="003A47F0">
        <w:rPr>
          <w:lang w:val="es-ES"/>
        </w:rPr>
        <w:t>las</w:t>
      </w:r>
      <w:r w:rsidR="000A47FE" w:rsidRPr="003A47F0">
        <w:rPr>
          <w:lang w:val="es-ES"/>
        </w:rPr>
        <w:t xml:space="preserve"> inspec</w:t>
      </w:r>
      <w:r w:rsidR="003738A8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738A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738A8" w:rsidRPr="003A47F0">
        <w:rPr>
          <w:lang w:val="es-ES"/>
        </w:rPr>
        <w:t xml:space="preserve">efectuadas por </w:t>
      </w:r>
      <w:r w:rsidR="00223E16" w:rsidRPr="003A47F0">
        <w:rPr>
          <w:lang w:val="es-ES"/>
        </w:rPr>
        <w:t>la administración fiscal,</w:t>
      </w:r>
      <w:r w:rsidR="00790667" w:rsidRPr="003A47F0">
        <w:rPr>
          <w:lang w:val="es-ES"/>
        </w:rPr>
        <w:t xml:space="preserve"> </w:t>
      </w:r>
      <w:r w:rsidR="003738A8" w:rsidRPr="003A47F0">
        <w:rPr>
          <w:lang w:val="es-ES"/>
        </w:rPr>
        <w:t>los controles de aduanas</w:t>
      </w:r>
      <w:r w:rsidR="000A47FE" w:rsidRPr="003A47F0">
        <w:rPr>
          <w:lang w:val="es-ES"/>
        </w:rPr>
        <w:t xml:space="preserve">, </w:t>
      </w:r>
      <w:r w:rsidR="003738A8" w:rsidRPr="003A47F0">
        <w:rPr>
          <w:lang w:val="es-ES"/>
        </w:rPr>
        <w:t>el acoso laboral</w:t>
      </w:r>
      <w:r w:rsidR="000A47FE" w:rsidRPr="003A47F0">
        <w:rPr>
          <w:lang w:val="es-ES"/>
        </w:rPr>
        <w:t xml:space="preserve">, </w:t>
      </w:r>
      <w:r w:rsidR="003738A8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a</w:t>
      </w:r>
      <w:r w:rsidR="003738A8" w:rsidRPr="003A47F0">
        <w:rPr>
          <w:lang w:val="es-ES"/>
        </w:rPr>
        <w:t>c</w:t>
      </w:r>
      <w:r w:rsidR="000A47FE" w:rsidRPr="003A47F0">
        <w:rPr>
          <w:lang w:val="es-ES"/>
        </w:rPr>
        <w:t xml:space="preserve">titud </w:t>
      </w:r>
      <w:r w:rsidR="003738A8" w:rsidRPr="003A47F0">
        <w:rPr>
          <w:lang w:val="es-ES"/>
        </w:rPr>
        <w:t xml:space="preserve">de un </w:t>
      </w:r>
      <w:r w:rsidR="002945B9" w:rsidRPr="003A47F0">
        <w:rPr>
          <w:lang w:val="es-ES"/>
        </w:rPr>
        <w:t>municipio</w:t>
      </w:r>
      <w:r w:rsidR="003738A8" w:rsidRPr="003A47F0">
        <w:rPr>
          <w:lang w:val="es-ES"/>
        </w:rPr>
        <w:t xml:space="preserve"> frente a la</w:t>
      </w:r>
      <w:r w:rsidR="000A47FE" w:rsidRPr="003A47F0">
        <w:rPr>
          <w:lang w:val="es-ES"/>
        </w:rPr>
        <w:t xml:space="preserve"> po</w:t>
      </w:r>
      <w:r w:rsidR="003738A8" w:rsidRPr="003A47F0">
        <w:rPr>
          <w:lang w:val="es-ES"/>
        </w:rPr>
        <w:t>b</w:t>
      </w:r>
      <w:r w:rsidR="000A47FE" w:rsidRPr="003A47F0">
        <w:rPr>
          <w:lang w:val="es-ES"/>
        </w:rPr>
        <w:t>la</w:t>
      </w:r>
      <w:r w:rsidR="003738A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738A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17A67" w:rsidRPr="003A47F0">
        <w:rPr>
          <w:lang w:val="es-ES"/>
        </w:rPr>
        <w:t>romaní y</w:t>
      </w:r>
      <w:r w:rsidR="000A47FE" w:rsidRPr="003A47F0">
        <w:rPr>
          <w:lang w:val="es-ES"/>
        </w:rPr>
        <w:t xml:space="preserve"> </w:t>
      </w:r>
      <w:r w:rsidR="00317A67" w:rsidRPr="003A47F0">
        <w:rPr>
          <w:lang w:val="es-ES"/>
        </w:rPr>
        <w:t>la asignación de recursos</w:t>
      </w:r>
      <w:r w:rsidR="000A47FE" w:rsidRPr="003A47F0">
        <w:rPr>
          <w:lang w:val="es-ES"/>
        </w:rPr>
        <w:t xml:space="preserve"> financi</w:t>
      </w:r>
      <w:r w:rsidR="00317A67" w:rsidRPr="003A47F0">
        <w:rPr>
          <w:lang w:val="es-ES"/>
        </w:rPr>
        <w:t>eros tras las inundaciones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223E16" w:rsidRPr="003A47F0">
        <w:rPr>
          <w:lang w:val="es-ES"/>
        </w:rPr>
        <w:t>Tr</w:t>
      </w:r>
      <w:r w:rsidR="002945B9" w:rsidRPr="003A47F0">
        <w:rPr>
          <w:lang w:val="es-ES"/>
        </w:rPr>
        <w:t>as conocer</w:t>
      </w:r>
      <w:r w:rsidR="00341D4F" w:rsidRPr="003A47F0">
        <w:rPr>
          <w:lang w:val="es-ES"/>
        </w:rPr>
        <w:t xml:space="preserve"> </w:t>
      </w:r>
      <w:r w:rsidR="00223E16" w:rsidRPr="003A47F0">
        <w:rPr>
          <w:lang w:val="es-ES"/>
        </w:rPr>
        <w:t xml:space="preserve">de las denuncias por supuesta discriminación, </w:t>
      </w:r>
      <w:r w:rsidR="002945B9" w:rsidRPr="003A47F0">
        <w:rPr>
          <w:lang w:val="es-ES"/>
        </w:rPr>
        <w:t>e</w:t>
      </w:r>
      <w:r w:rsidR="00317A67" w:rsidRPr="003A47F0">
        <w:rPr>
          <w:lang w:val="es-ES"/>
        </w:rPr>
        <w:t>l</w:t>
      </w:r>
      <w:r w:rsidR="000A47FE" w:rsidRPr="003A47F0">
        <w:rPr>
          <w:lang w:val="es-ES"/>
        </w:rPr>
        <w:t xml:space="preserve"> Defen</w:t>
      </w:r>
      <w:r w:rsidR="00317A67" w:rsidRPr="003A47F0">
        <w:rPr>
          <w:lang w:val="es-ES"/>
        </w:rPr>
        <w:t>so</w:t>
      </w:r>
      <w:r w:rsidR="000A47FE" w:rsidRPr="003A47F0">
        <w:rPr>
          <w:lang w:val="es-ES"/>
        </w:rPr>
        <w:t>r</w:t>
      </w:r>
      <w:r w:rsidR="00341D4F" w:rsidRPr="003A47F0">
        <w:rPr>
          <w:lang w:val="es-ES"/>
        </w:rPr>
        <w:t xml:space="preserve"> </w:t>
      </w:r>
      <w:r w:rsidR="00317A67" w:rsidRPr="003A47F0">
        <w:rPr>
          <w:lang w:val="es-ES"/>
        </w:rPr>
        <w:t>P</w:t>
      </w:r>
      <w:r w:rsidR="00341D4F" w:rsidRPr="003A47F0">
        <w:rPr>
          <w:lang w:val="es-ES"/>
        </w:rPr>
        <w:t>úblic</w:t>
      </w:r>
      <w:r w:rsidR="002945B9" w:rsidRPr="003A47F0">
        <w:rPr>
          <w:lang w:val="es-ES"/>
        </w:rPr>
        <w:t>o</w:t>
      </w:r>
      <w:r w:rsidR="00341D4F" w:rsidRPr="003A47F0">
        <w:rPr>
          <w:lang w:val="es-ES"/>
        </w:rPr>
        <w:t xml:space="preserve"> </w:t>
      </w:r>
      <w:r w:rsidR="00317A67" w:rsidRPr="003A47F0">
        <w:rPr>
          <w:lang w:val="es-ES"/>
        </w:rPr>
        <w:t>de los Derechos</w:t>
      </w:r>
      <w:r w:rsidR="00341D4F" w:rsidRPr="003A47F0">
        <w:rPr>
          <w:lang w:val="es-ES"/>
        </w:rPr>
        <w:t xml:space="preserve"> facilita </w:t>
      </w:r>
      <w:r w:rsidR="00223E16" w:rsidRPr="003A47F0">
        <w:rPr>
          <w:lang w:val="es-ES"/>
        </w:rPr>
        <w:t xml:space="preserve">a sus autores </w:t>
      </w:r>
      <w:r w:rsidR="00341D4F" w:rsidRPr="003A47F0">
        <w:rPr>
          <w:lang w:val="es-ES"/>
        </w:rPr>
        <w:t>una orientación</w:t>
      </w:r>
      <w:r w:rsidR="000A47FE" w:rsidRPr="003A47F0">
        <w:rPr>
          <w:lang w:val="es-ES"/>
        </w:rPr>
        <w:t xml:space="preserve"> b</w:t>
      </w:r>
      <w:r w:rsidR="00341D4F" w:rsidRPr="003A47F0">
        <w:rPr>
          <w:lang w:val="es-ES"/>
        </w:rPr>
        <w:t>á</w:t>
      </w:r>
      <w:r w:rsidR="000A47FE" w:rsidRPr="003A47F0">
        <w:rPr>
          <w:lang w:val="es-ES"/>
        </w:rPr>
        <w:t>sic</w:t>
      </w:r>
      <w:r w:rsidR="00341D4F" w:rsidRPr="003A47F0">
        <w:rPr>
          <w:lang w:val="es-ES"/>
        </w:rPr>
        <w:t>a sobre la normativa</w:t>
      </w:r>
      <w:r w:rsidR="002945B9" w:rsidRPr="003A47F0">
        <w:rPr>
          <w:lang w:val="es-ES"/>
        </w:rPr>
        <w:t xml:space="preserve"> para luchar contra ese fenómeno</w:t>
      </w:r>
      <w:r w:rsidR="00223E16" w:rsidRPr="003A47F0">
        <w:rPr>
          <w:lang w:val="es-ES"/>
        </w:rPr>
        <w:t xml:space="preserve"> y sobre</w:t>
      </w:r>
      <w:r w:rsidR="000A47FE" w:rsidRPr="003A47F0">
        <w:rPr>
          <w:lang w:val="es-ES"/>
        </w:rPr>
        <w:t xml:space="preserve"> </w:t>
      </w:r>
      <w:r w:rsidR="00341D4F" w:rsidRPr="003A47F0">
        <w:rPr>
          <w:lang w:val="es-ES"/>
        </w:rPr>
        <w:t>los me</w:t>
      </w:r>
      <w:r w:rsidR="00223E16" w:rsidRPr="003A47F0">
        <w:rPr>
          <w:lang w:val="es-ES"/>
        </w:rPr>
        <w:t>canismos</w:t>
      </w:r>
      <w:r w:rsidR="000A47FE" w:rsidRPr="003A47F0">
        <w:rPr>
          <w:lang w:val="es-ES"/>
        </w:rPr>
        <w:t xml:space="preserve"> </w:t>
      </w:r>
      <w:r w:rsidR="00341D4F" w:rsidRPr="003A47F0">
        <w:rPr>
          <w:lang w:val="es-ES"/>
        </w:rPr>
        <w:t>de</w:t>
      </w:r>
      <w:r w:rsidR="000A47FE" w:rsidRPr="003A47F0">
        <w:rPr>
          <w:lang w:val="es-ES"/>
        </w:rPr>
        <w:t xml:space="preserve"> protec</w:t>
      </w:r>
      <w:r w:rsidR="00341D4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41D4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341D4F" w:rsidRPr="003A47F0">
        <w:rPr>
          <w:lang w:val="es-ES"/>
        </w:rPr>
        <w:t>jurídica</w:t>
      </w:r>
      <w:r w:rsidR="00223E16" w:rsidRPr="003A47F0">
        <w:rPr>
          <w:lang w:val="es-ES"/>
        </w:rPr>
        <w:t>, así</w:t>
      </w:r>
      <w:r w:rsidR="00341D4F" w:rsidRPr="003A47F0">
        <w:rPr>
          <w:lang w:val="es-ES"/>
        </w:rPr>
        <w:t xml:space="preserve"> co</w:t>
      </w:r>
      <w:r w:rsidR="00223E16" w:rsidRPr="003A47F0">
        <w:rPr>
          <w:lang w:val="es-ES"/>
        </w:rPr>
        <w:t>mo inform</w:t>
      </w:r>
      <w:r w:rsidR="000A47FE" w:rsidRPr="003A47F0">
        <w:rPr>
          <w:lang w:val="es-ES"/>
        </w:rPr>
        <w:t>a</w:t>
      </w:r>
      <w:r w:rsidR="00341D4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41D4F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341D4F" w:rsidRPr="003A47F0">
        <w:rPr>
          <w:lang w:val="es-ES"/>
        </w:rPr>
        <w:t xml:space="preserve"> </w:t>
      </w:r>
      <w:r w:rsidR="00223E16" w:rsidRPr="003A47F0">
        <w:rPr>
          <w:lang w:val="es-ES"/>
        </w:rPr>
        <w:t>acerca de</w:t>
      </w:r>
      <w:r w:rsidR="00341D4F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competenc</w:t>
      </w:r>
      <w:r w:rsidR="00341D4F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341D4F" w:rsidRPr="003A47F0">
        <w:rPr>
          <w:lang w:val="es-ES"/>
        </w:rPr>
        <w:t>de los órganos y</w:t>
      </w:r>
      <w:r w:rsidR="000A47FE" w:rsidRPr="003A47F0">
        <w:rPr>
          <w:lang w:val="es-ES"/>
        </w:rPr>
        <w:t xml:space="preserve"> organiza</w:t>
      </w:r>
      <w:r w:rsidR="00341D4F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341D4F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341D4F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>pro</w:t>
      </w:r>
      <w:r w:rsidR="00341D4F" w:rsidRPr="003A47F0">
        <w:rPr>
          <w:lang w:val="es-ES"/>
        </w:rPr>
        <w:t>porcionan esa</w:t>
      </w:r>
      <w:r w:rsidR="000A47FE" w:rsidRPr="003A47F0">
        <w:rPr>
          <w:lang w:val="es-ES"/>
        </w:rPr>
        <w:t xml:space="preserve"> protec</w:t>
      </w:r>
      <w:r w:rsidR="00341D4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41D4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BB7206" w:rsidRPr="003A47F0">
        <w:rPr>
          <w:lang w:val="es-ES"/>
        </w:rPr>
        <w:t xml:space="preserve">y de </w:t>
      </w:r>
      <w:r w:rsidR="00341D4F" w:rsidRPr="003A47F0">
        <w:rPr>
          <w:lang w:val="es-ES"/>
        </w:rPr>
        <w:t>las direcciones de</w:t>
      </w:r>
      <w:r w:rsidR="000A47FE" w:rsidRPr="003A47F0">
        <w:rPr>
          <w:lang w:val="es-ES"/>
        </w:rPr>
        <w:t xml:space="preserve"> contact</w:t>
      </w:r>
      <w:r w:rsidR="00341D4F" w:rsidRPr="003A47F0">
        <w:rPr>
          <w:lang w:val="es-ES"/>
        </w:rPr>
        <w:t>o</w:t>
      </w:r>
      <w:r w:rsidR="00BB0F08" w:rsidRPr="003A47F0">
        <w:rPr>
          <w:lang w:val="es-ES"/>
        </w:rPr>
        <w:t xml:space="preserve"> de </w:t>
      </w:r>
      <w:r w:rsidR="000A47FE" w:rsidRPr="003A47F0">
        <w:rPr>
          <w:lang w:val="es-ES"/>
        </w:rPr>
        <w:t>es</w:t>
      </w:r>
      <w:r w:rsidR="00BB0F08" w:rsidRPr="003A47F0">
        <w:rPr>
          <w:lang w:val="es-ES"/>
        </w:rPr>
        <w:t xml:space="preserve">as </w:t>
      </w:r>
      <w:r w:rsidR="000A47FE" w:rsidRPr="003A47F0">
        <w:rPr>
          <w:lang w:val="es-ES"/>
        </w:rPr>
        <w:t>e</w:t>
      </w:r>
      <w:r w:rsidR="00BB0F08" w:rsidRPr="003A47F0">
        <w:rPr>
          <w:lang w:val="es-ES"/>
        </w:rPr>
        <w:t>ntidades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BB0F08" w:rsidRPr="003A47F0">
        <w:rPr>
          <w:lang w:val="es-ES"/>
        </w:rPr>
        <w:t xml:space="preserve">El Defensor Público </w:t>
      </w:r>
      <w:r w:rsidR="00223E16" w:rsidRPr="003A47F0">
        <w:rPr>
          <w:lang w:val="es-ES"/>
        </w:rPr>
        <w:t>examina</w:t>
      </w:r>
      <w:r w:rsidR="00A61913" w:rsidRPr="003A47F0">
        <w:rPr>
          <w:lang w:val="es-ES"/>
        </w:rPr>
        <w:t xml:space="preserve"> igualmente</w:t>
      </w:r>
      <w:r w:rsidR="00B6753F" w:rsidRPr="003A47F0">
        <w:rPr>
          <w:lang w:val="es-ES"/>
        </w:rPr>
        <w:t>,</w:t>
      </w:r>
      <w:r w:rsidR="00A61913" w:rsidRPr="003A47F0">
        <w:rPr>
          <w:lang w:val="es-ES"/>
        </w:rPr>
        <w:t xml:space="preserve"> por iniciativa</w:t>
      </w:r>
      <w:r w:rsidR="00B6753F" w:rsidRPr="003A47F0">
        <w:rPr>
          <w:lang w:val="es-ES"/>
        </w:rPr>
        <w:t xml:space="preserve"> propia,</w:t>
      </w:r>
      <w:r w:rsidR="00BB0F08" w:rsidRPr="003A47F0">
        <w:rPr>
          <w:lang w:val="es-ES"/>
        </w:rPr>
        <w:t xml:space="preserve"> las s</w:t>
      </w:r>
      <w:r w:rsidR="000A47FE" w:rsidRPr="003A47F0">
        <w:rPr>
          <w:lang w:val="es-ES"/>
        </w:rPr>
        <w:t>itua</w:t>
      </w:r>
      <w:r w:rsidR="00BB0F08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BB0F08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en </w:t>
      </w:r>
      <w:r w:rsidR="00BB0F08" w:rsidRPr="003A47F0">
        <w:rPr>
          <w:lang w:val="es-ES"/>
        </w:rPr>
        <w:t>que un</w:t>
      </w:r>
      <w:r w:rsidR="00A61913" w:rsidRPr="003A47F0">
        <w:rPr>
          <w:lang w:val="es-ES"/>
        </w:rPr>
        <w:t xml:space="preserve"> órgano</w:t>
      </w:r>
      <w:r w:rsidR="000A47FE" w:rsidRPr="003A47F0">
        <w:rPr>
          <w:lang w:val="es-ES"/>
        </w:rPr>
        <w:t xml:space="preserve"> </w:t>
      </w:r>
      <w:r w:rsidR="00BB0F08" w:rsidRPr="003A47F0">
        <w:rPr>
          <w:lang w:val="es-ES"/>
        </w:rPr>
        <w:t xml:space="preserve">de la </w:t>
      </w:r>
      <w:r w:rsidR="000A47FE" w:rsidRPr="003A47F0">
        <w:rPr>
          <w:lang w:val="es-ES"/>
        </w:rPr>
        <w:t>administra</w:t>
      </w:r>
      <w:r w:rsidR="00BB0F08" w:rsidRPr="003A47F0">
        <w:rPr>
          <w:lang w:val="es-ES"/>
        </w:rPr>
        <w:t>ción pública</w:t>
      </w:r>
      <w:r w:rsidR="00A61913" w:rsidRPr="003A47F0">
        <w:rPr>
          <w:lang w:val="es-ES"/>
        </w:rPr>
        <w:t xml:space="preserve"> pudiera haber atentado</w:t>
      </w:r>
      <w:r w:rsidR="000A47FE" w:rsidRPr="003A47F0">
        <w:rPr>
          <w:lang w:val="es-ES"/>
        </w:rPr>
        <w:t xml:space="preserve">, </w:t>
      </w:r>
      <w:r w:rsidR="00BB0F08" w:rsidRPr="003A47F0">
        <w:rPr>
          <w:lang w:val="es-ES"/>
        </w:rPr>
        <w:t>en el ejercicio de su</w:t>
      </w:r>
      <w:r w:rsidR="002945B9" w:rsidRPr="003A47F0">
        <w:rPr>
          <w:lang w:val="es-ES"/>
        </w:rPr>
        <w:t>s</w:t>
      </w:r>
      <w:r w:rsidR="00BB0F08" w:rsidRPr="003A47F0">
        <w:rPr>
          <w:lang w:val="es-ES"/>
        </w:rPr>
        <w:t xml:space="preserve"> </w:t>
      </w:r>
      <w:r w:rsidR="002945B9" w:rsidRPr="003A47F0">
        <w:rPr>
          <w:lang w:val="es-ES"/>
        </w:rPr>
        <w:t>funciones</w:t>
      </w:r>
      <w:r w:rsidR="00BB0F08" w:rsidRPr="003A47F0">
        <w:rPr>
          <w:lang w:val="es-ES"/>
        </w:rPr>
        <w:t xml:space="preserve">, </w:t>
      </w:r>
      <w:r w:rsidR="00A61913" w:rsidRPr="003A47F0">
        <w:rPr>
          <w:lang w:val="es-ES"/>
        </w:rPr>
        <w:t>contra</w:t>
      </w:r>
      <w:r w:rsidR="000A47FE" w:rsidRPr="003A47F0">
        <w:rPr>
          <w:lang w:val="es-ES"/>
        </w:rPr>
        <w:t xml:space="preserve"> </w:t>
      </w:r>
      <w:r w:rsidR="00BB0F08" w:rsidRPr="003A47F0">
        <w:rPr>
          <w:lang w:val="es-ES"/>
        </w:rPr>
        <w:t xml:space="preserve">los derechos y libertades </w:t>
      </w:r>
      <w:r w:rsidR="000A47FE" w:rsidRPr="003A47F0">
        <w:rPr>
          <w:lang w:val="es-ES"/>
        </w:rPr>
        <w:t>fundamental</w:t>
      </w:r>
      <w:r w:rsidR="00BB0F08" w:rsidRPr="003A47F0">
        <w:rPr>
          <w:lang w:val="es-ES"/>
        </w:rPr>
        <w:t>es</w:t>
      </w:r>
      <w:r w:rsidR="000A47FE" w:rsidRPr="003A47F0">
        <w:rPr>
          <w:lang w:val="es-ES"/>
        </w:rPr>
        <w:t xml:space="preserve">, </w:t>
      </w:r>
      <w:r w:rsidR="008E428F" w:rsidRPr="003A47F0">
        <w:rPr>
          <w:lang w:val="es-ES"/>
        </w:rPr>
        <w:t>básica</w:t>
      </w:r>
      <w:r w:rsidR="00BB0F08" w:rsidRPr="003A47F0">
        <w:rPr>
          <w:lang w:val="es-ES"/>
        </w:rPr>
        <w:t>mente por motivos de</w:t>
      </w:r>
      <w:r w:rsidR="000A47FE" w:rsidRPr="003A47F0">
        <w:rPr>
          <w:lang w:val="es-ES"/>
        </w:rPr>
        <w:t xml:space="preserve"> discrimina</w:t>
      </w:r>
      <w:r w:rsidR="00BB0F0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BB0F08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BB0F08" w:rsidRPr="003A47F0">
        <w:rPr>
          <w:lang w:val="es-ES"/>
        </w:rPr>
        <w:t xml:space="preserve"> racial</w:t>
      </w:r>
      <w:r w:rsidR="00A61913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A61913" w:rsidRPr="003A47F0">
        <w:rPr>
          <w:lang w:val="es-ES"/>
        </w:rPr>
        <w:t>Por e</w:t>
      </w:r>
      <w:r w:rsidR="00B6753F" w:rsidRPr="003A47F0">
        <w:rPr>
          <w:lang w:val="es-ES"/>
        </w:rPr>
        <w:t>llo</w:t>
      </w:r>
      <w:r w:rsidR="00A61913" w:rsidRPr="003A47F0">
        <w:rPr>
          <w:lang w:val="es-ES"/>
        </w:rPr>
        <w:t>, se han puesto en su conocimiento los casos de</w:t>
      </w:r>
      <w:r w:rsidR="000A47FE" w:rsidRPr="003A47F0">
        <w:rPr>
          <w:lang w:val="es-ES"/>
        </w:rPr>
        <w:t xml:space="preserve"> construc</w:t>
      </w:r>
      <w:r w:rsidR="00ED47F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D47F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ED47F6" w:rsidRPr="003A47F0">
        <w:rPr>
          <w:lang w:val="es-ES"/>
        </w:rPr>
        <w:t xml:space="preserve"> de una barrera</w:t>
      </w:r>
      <w:r w:rsidR="000A47FE" w:rsidRPr="003A47F0">
        <w:rPr>
          <w:lang w:val="es-ES"/>
        </w:rPr>
        <w:t xml:space="preserve"> artificial</w:t>
      </w:r>
      <w:r w:rsidR="00ED47F6" w:rsidRPr="003A47F0">
        <w:rPr>
          <w:lang w:val="es-ES"/>
        </w:rPr>
        <w:t xml:space="preserve"> que separa a la población</w:t>
      </w:r>
      <w:r w:rsidR="000A47FE" w:rsidRPr="003A47F0">
        <w:rPr>
          <w:lang w:val="es-ES"/>
        </w:rPr>
        <w:t xml:space="preserve"> ma</w:t>
      </w:r>
      <w:r w:rsidR="00ED47F6" w:rsidRPr="003A47F0">
        <w:rPr>
          <w:lang w:val="es-ES"/>
        </w:rPr>
        <w:t>y</w:t>
      </w:r>
      <w:r w:rsidR="000A47FE" w:rsidRPr="003A47F0">
        <w:rPr>
          <w:lang w:val="es-ES"/>
        </w:rPr>
        <w:t>orit</w:t>
      </w:r>
      <w:r w:rsidR="00ED47F6" w:rsidRPr="003A47F0">
        <w:rPr>
          <w:lang w:val="es-ES"/>
        </w:rPr>
        <w:t xml:space="preserve">aria de la </w:t>
      </w:r>
      <w:r w:rsidR="000A47FE" w:rsidRPr="003A47F0">
        <w:rPr>
          <w:lang w:val="es-ES"/>
        </w:rPr>
        <w:t>minorit</w:t>
      </w:r>
      <w:r w:rsidR="00ED47F6" w:rsidRPr="003A47F0">
        <w:rPr>
          <w:lang w:val="es-ES"/>
        </w:rPr>
        <w:t>aria e</w:t>
      </w:r>
      <w:r w:rsidR="000A47FE" w:rsidRPr="003A47F0">
        <w:rPr>
          <w:lang w:val="es-ES"/>
        </w:rPr>
        <w:t xml:space="preserve">n Ostrovany, </w:t>
      </w:r>
      <w:r w:rsidR="00ED47F6" w:rsidRPr="003A47F0">
        <w:rPr>
          <w:lang w:val="es-ES"/>
        </w:rPr>
        <w:t>o de un muro de cemento e</w:t>
      </w:r>
      <w:r w:rsidR="000A47FE" w:rsidRPr="003A47F0">
        <w:rPr>
          <w:lang w:val="es-ES"/>
        </w:rPr>
        <w:t>n Michalovce</w:t>
      </w:r>
      <w:r w:rsidR="00ED47F6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ED47F6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problem</w:t>
      </w:r>
      <w:r w:rsidR="00ED47F6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ED47F6" w:rsidRPr="003A47F0">
        <w:rPr>
          <w:lang w:val="es-ES"/>
        </w:rPr>
        <w:t>del asentamiento</w:t>
      </w:r>
      <w:r w:rsidR="000A47FE" w:rsidRPr="003A47F0">
        <w:rPr>
          <w:lang w:val="es-ES"/>
        </w:rPr>
        <w:t xml:space="preserve"> </w:t>
      </w:r>
      <w:r w:rsidR="00ED47F6" w:rsidRPr="003A47F0">
        <w:rPr>
          <w:lang w:val="es-ES"/>
        </w:rPr>
        <w:t>r</w:t>
      </w:r>
      <w:r w:rsidR="000A47FE" w:rsidRPr="003A47F0">
        <w:rPr>
          <w:lang w:val="es-ES"/>
        </w:rPr>
        <w:t>oma</w:t>
      </w:r>
      <w:r w:rsidR="00ED47F6" w:rsidRPr="003A47F0">
        <w:rPr>
          <w:lang w:val="es-ES"/>
        </w:rPr>
        <w:t>ní en</w:t>
      </w:r>
      <w:r w:rsidR="000A47FE" w:rsidRPr="003A47F0">
        <w:rPr>
          <w:lang w:val="es-ES"/>
        </w:rPr>
        <w:t xml:space="preserve"> Plavecký Štvrtok.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ED47F6" w:rsidRPr="003A47F0">
        <w:rPr>
          <w:lang w:val="es-ES"/>
        </w:rPr>
        <w:t>E</w:t>
      </w:r>
      <w:r w:rsidR="000A47FE" w:rsidRPr="003A47F0">
        <w:rPr>
          <w:lang w:val="es-ES"/>
        </w:rPr>
        <w:t>n 2008</w:t>
      </w:r>
      <w:r w:rsidR="001F5FD7" w:rsidRPr="003A47F0">
        <w:rPr>
          <w:lang w:val="es-ES"/>
        </w:rPr>
        <w:t>-</w:t>
      </w:r>
      <w:r w:rsidR="000A47FE" w:rsidRPr="003A47F0">
        <w:rPr>
          <w:lang w:val="es-ES"/>
        </w:rPr>
        <w:t xml:space="preserve">2012, </w:t>
      </w:r>
      <w:r w:rsidR="00ED47F6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</w:t>
      </w:r>
      <w:r w:rsidR="008E428F" w:rsidRPr="003A47F0">
        <w:rPr>
          <w:lang w:val="es-ES"/>
        </w:rPr>
        <w:t xml:space="preserve">Oficina del </w:t>
      </w:r>
      <w:r w:rsidR="000A47FE" w:rsidRPr="003A47F0">
        <w:rPr>
          <w:lang w:val="es-ES"/>
        </w:rPr>
        <w:t>Defen</w:t>
      </w:r>
      <w:r w:rsidR="00ED47F6" w:rsidRPr="003A47F0">
        <w:rPr>
          <w:lang w:val="es-ES"/>
        </w:rPr>
        <w:t>sor Públic</w:t>
      </w:r>
      <w:r w:rsidR="008E428F" w:rsidRPr="003A47F0">
        <w:rPr>
          <w:lang w:val="es-ES"/>
        </w:rPr>
        <w:t>o</w:t>
      </w:r>
      <w:r w:rsidR="00ED47F6" w:rsidRPr="003A47F0">
        <w:rPr>
          <w:lang w:val="es-ES"/>
        </w:rPr>
        <w:t xml:space="preserve"> de los Derechos</w:t>
      </w:r>
      <w:r w:rsidR="000A47FE" w:rsidRPr="003A47F0">
        <w:rPr>
          <w:lang w:val="es-ES"/>
        </w:rPr>
        <w:t xml:space="preserve"> </w:t>
      </w:r>
      <w:r w:rsidR="00ED47F6" w:rsidRPr="003A47F0">
        <w:rPr>
          <w:lang w:val="es-ES"/>
        </w:rPr>
        <w:t>recibió más de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10</w:t>
      </w:r>
      <w:r w:rsidR="006F1683" w:rsidRPr="003A47F0">
        <w:rPr>
          <w:lang w:val="es-ES"/>
        </w:rPr>
        <w:t>.</w:t>
      </w:r>
      <w:r w:rsidR="000A47FE" w:rsidRPr="003A47F0">
        <w:rPr>
          <w:lang w:val="es-ES"/>
        </w:rPr>
        <w:t xml:space="preserve">300 </w:t>
      </w:r>
      <w:r w:rsidR="00ED47F6" w:rsidRPr="003A47F0">
        <w:rPr>
          <w:lang w:val="es-ES"/>
        </w:rPr>
        <w:t>denuncias</w:t>
      </w:r>
      <w:r w:rsidR="000A47FE" w:rsidRPr="003A47F0">
        <w:rPr>
          <w:lang w:val="es-ES"/>
        </w:rPr>
        <w:t xml:space="preserve">, </w:t>
      </w:r>
      <w:r w:rsidR="00ED47F6" w:rsidRPr="003A47F0">
        <w:rPr>
          <w:lang w:val="es-ES"/>
        </w:rPr>
        <w:t>de</w:t>
      </w:r>
      <w:r w:rsidR="00A35942" w:rsidRPr="003A47F0">
        <w:rPr>
          <w:lang w:val="es-ES"/>
        </w:rPr>
        <w:t xml:space="preserve"> </w:t>
      </w:r>
      <w:r w:rsidR="00ED47F6" w:rsidRPr="003A47F0">
        <w:rPr>
          <w:lang w:val="es-ES"/>
        </w:rPr>
        <w:t>las que alrededor del</w:t>
      </w:r>
      <w:r w:rsidR="000A47FE" w:rsidRPr="003A47F0">
        <w:rPr>
          <w:lang w:val="es-ES"/>
        </w:rPr>
        <w:t xml:space="preserve"> 50</w:t>
      </w:r>
      <w:r w:rsidR="00ED47F6" w:rsidRPr="003A47F0">
        <w:rPr>
          <w:lang w:val="es-ES"/>
        </w:rPr>
        <w:t xml:space="preserve">% </w:t>
      </w:r>
      <w:r w:rsidR="008E428F" w:rsidRPr="003A47F0">
        <w:rPr>
          <w:lang w:val="es-ES"/>
        </w:rPr>
        <w:t>eran de</w:t>
      </w:r>
      <w:r w:rsidR="00ED47F6" w:rsidRPr="003A47F0">
        <w:rPr>
          <w:lang w:val="es-ES"/>
        </w:rPr>
        <w:t xml:space="preserve"> </w:t>
      </w:r>
      <w:r w:rsidR="00B6753F" w:rsidRPr="003A47F0">
        <w:rPr>
          <w:lang w:val="es-ES"/>
        </w:rPr>
        <w:t>su</w:t>
      </w:r>
      <w:r w:rsidR="000A47FE" w:rsidRPr="003A47F0">
        <w:rPr>
          <w:lang w:val="es-ES"/>
        </w:rPr>
        <w:t xml:space="preserve"> competenc</w:t>
      </w:r>
      <w:r w:rsidR="00ED47F6" w:rsidRPr="003A47F0">
        <w:rPr>
          <w:lang w:val="es-ES"/>
        </w:rPr>
        <w:t>ia</w:t>
      </w:r>
      <w:r w:rsidR="00B6753F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ED47F6" w:rsidRPr="003A47F0">
        <w:rPr>
          <w:lang w:val="es-ES"/>
        </w:rPr>
        <w:t>Durante ese mismo</w:t>
      </w:r>
      <w:r w:rsidR="000A47FE" w:rsidRPr="003A47F0">
        <w:rPr>
          <w:lang w:val="es-ES"/>
        </w:rPr>
        <w:t xml:space="preserve"> per</w:t>
      </w:r>
      <w:r w:rsidR="00ED47F6" w:rsidRPr="003A47F0">
        <w:rPr>
          <w:lang w:val="es-ES"/>
        </w:rPr>
        <w:t>í</w:t>
      </w:r>
      <w:r w:rsidR="000A47FE" w:rsidRPr="003A47F0">
        <w:rPr>
          <w:lang w:val="es-ES"/>
        </w:rPr>
        <w:t>od</w:t>
      </w:r>
      <w:r w:rsidR="00ED47F6" w:rsidRPr="003A47F0">
        <w:rPr>
          <w:lang w:val="es-ES"/>
        </w:rPr>
        <w:t>o</w:t>
      </w:r>
      <w:r w:rsidR="000A47FE" w:rsidRPr="003A47F0">
        <w:rPr>
          <w:lang w:val="es-ES"/>
        </w:rPr>
        <w:t xml:space="preserve">, </w:t>
      </w:r>
      <w:r w:rsidR="00ED47F6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Defen</w:t>
      </w:r>
      <w:r w:rsidR="00ED47F6" w:rsidRPr="003A47F0">
        <w:rPr>
          <w:lang w:val="es-ES"/>
        </w:rPr>
        <w:t>sor Público de los Derechos</w:t>
      </w:r>
      <w:r w:rsidR="000A47FE" w:rsidRPr="003A47F0">
        <w:rPr>
          <w:lang w:val="es-ES"/>
        </w:rPr>
        <w:t xml:space="preserve"> </w:t>
      </w:r>
      <w:r w:rsidR="00B6753F" w:rsidRPr="003A47F0">
        <w:rPr>
          <w:lang w:val="es-ES"/>
        </w:rPr>
        <w:t>determinó que se había producido</w:t>
      </w:r>
      <w:r w:rsidR="008E428F" w:rsidRPr="003A47F0">
        <w:rPr>
          <w:lang w:val="es-ES"/>
        </w:rPr>
        <w:t xml:space="preserve"> </w:t>
      </w:r>
      <w:r w:rsidR="00B6753F" w:rsidRPr="003A47F0">
        <w:rPr>
          <w:lang w:val="es-ES"/>
        </w:rPr>
        <w:t>una</w:t>
      </w:r>
      <w:r w:rsidR="00ED47F6" w:rsidRPr="003A47F0">
        <w:rPr>
          <w:lang w:val="es-ES"/>
        </w:rPr>
        <w:t xml:space="preserve"> vulneración de los derechos y libertades</w:t>
      </w:r>
      <w:r w:rsidR="000A47FE" w:rsidRPr="003A47F0">
        <w:rPr>
          <w:lang w:val="es-ES"/>
        </w:rPr>
        <w:t xml:space="preserve"> fundamental</w:t>
      </w:r>
      <w:r w:rsidR="00ED47F6" w:rsidRPr="003A47F0">
        <w:rPr>
          <w:lang w:val="es-ES"/>
        </w:rPr>
        <w:t>es de las personas</w:t>
      </w:r>
      <w:r w:rsidR="000A47FE" w:rsidRPr="003A47F0">
        <w:rPr>
          <w:lang w:val="es-ES"/>
        </w:rPr>
        <w:t xml:space="preserve"> </w:t>
      </w:r>
      <w:r w:rsidR="00ED47F6" w:rsidRPr="003A47F0">
        <w:rPr>
          <w:lang w:val="es-ES"/>
        </w:rPr>
        <w:t>físicas y jurídicas</w:t>
      </w:r>
      <w:r w:rsidR="00B6753F" w:rsidRPr="003A47F0">
        <w:rPr>
          <w:lang w:val="es-ES"/>
        </w:rPr>
        <w:t xml:space="preserve"> en más de 600 casos, pero ninguno de ellos debido </w:t>
      </w:r>
      <w:r w:rsidR="00A35942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B6753F" w:rsidRPr="003A47F0">
        <w:rPr>
          <w:lang w:val="es-ES"/>
        </w:rPr>
        <w:t xml:space="preserve">la </w:t>
      </w:r>
      <w:r w:rsidR="000A47FE" w:rsidRPr="003A47F0">
        <w:rPr>
          <w:lang w:val="es-ES"/>
        </w:rPr>
        <w:t>discrimina</w:t>
      </w:r>
      <w:r w:rsidR="00A3594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3594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35942" w:rsidRPr="003A47F0">
        <w:rPr>
          <w:lang w:val="es-ES"/>
        </w:rPr>
        <w:t>racial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A35942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acces</w:t>
      </w:r>
      <w:r w:rsidR="00A35942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A35942" w:rsidRPr="003A47F0">
        <w:rPr>
          <w:lang w:val="es-ES"/>
        </w:rPr>
        <w:t>de las</w:t>
      </w:r>
      <w:r w:rsidR="000A47FE" w:rsidRPr="003A47F0">
        <w:rPr>
          <w:lang w:val="es-ES"/>
        </w:rPr>
        <w:t xml:space="preserve"> v</w:t>
      </w:r>
      <w:r w:rsidR="00A35942" w:rsidRPr="003A47F0">
        <w:rPr>
          <w:lang w:val="es-ES"/>
        </w:rPr>
        <w:t>í</w:t>
      </w:r>
      <w:r w:rsidR="000A47FE" w:rsidRPr="003A47F0">
        <w:rPr>
          <w:lang w:val="es-ES"/>
        </w:rPr>
        <w:t>ctim</w:t>
      </w:r>
      <w:r w:rsidR="00A35942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3594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discrimina</w:t>
      </w:r>
      <w:r w:rsidR="00A3594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3594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35942" w:rsidRPr="003A47F0">
        <w:rPr>
          <w:lang w:val="es-ES"/>
        </w:rPr>
        <w:t>racial a recursos jurídicos</w:t>
      </w:r>
      <w:r w:rsidR="000A47FE" w:rsidRPr="003A47F0">
        <w:rPr>
          <w:lang w:val="es-ES"/>
        </w:rPr>
        <w:t xml:space="preserve"> efectiv</w:t>
      </w:r>
      <w:r w:rsidR="00A35942" w:rsidRPr="003A47F0">
        <w:rPr>
          <w:lang w:val="es-ES"/>
        </w:rPr>
        <w:t xml:space="preserve">os que les permitan </w:t>
      </w:r>
      <w:r w:rsidR="000A47FE" w:rsidRPr="003A47F0">
        <w:rPr>
          <w:lang w:val="es-ES"/>
        </w:rPr>
        <w:t>o</w:t>
      </w:r>
      <w:r w:rsidR="00A35942" w:rsidRPr="003A47F0">
        <w:rPr>
          <w:lang w:val="es-ES"/>
        </w:rPr>
        <w:t>btener una</w:t>
      </w:r>
      <w:r w:rsidR="000A47FE" w:rsidRPr="003A47F0">
        <w:rPr>
          <w:lang w:val="es-ES"/>
        </w:rPr>
        <w:t xml:space="preserve"> re</w:t>
      </w:r>
      <w:r w:rsidR="00A35942" w:rsidRPr="003A47F0">
        <w:rPr>
          <w:lang w:val="es-ES"/>
        </w:rPr>
        <w:t>paración</w:t>
      </w:r>
      <w:r w:rsidR="000A47FE" w:rsidRPr="003A47F0">
        <w:rPr>
          <w:lang w:val="es-ES"/>
        </w:rPr>
        <w:t xml:space="preserve"> </w:t>
      </w:r>
      <w:r w:rsidR="00A35942" w:rsidRPr="003A47F0">
        <w:rPr>
          <w:lang w:val="es-ES"/>
        </w:rPr>
        <w:t xml:space="preserve">está garantizado en la actualidad por </w:t>
      </w:r>
      <w:smartTag w:uri="urn:schemas-microsoft-com:office:smarttags" w:element="PersonName">
        <w:smartTagPr>
          <w:attr w:name="ProductID" w:val="la mencionada Ley"/>
        </w:smartTagPr>
        <w:r w:rsidR="00A35942" w:rsidRPr="003A47F0">
          <w:rPr>
            <w:lang w:val="es-ES"/>
          </w:rPr>
          <w:t>la mencionada Ley</w:t>
        </w:r>
      </w:smartTag>
      <w:r w:rsidR="00A35942" w:rsidRPr="003A47F0">
        <w:rPr>
          <w:lang w:val="es-ES"/>
        </w:rPr>
        <w:t xml:space="preserve"> contra la d</w:t>
      </w:r>
      <w:r w:rsidR="000A47FE" w:rsidRPr="003A47F0">
        <w:rPr>
          <w:lang w:val="es-ES"/>
        </w:rPr>
        <w:t>iscrimina</w:t>
      </w:r>
      <w:r w:rsidR="00A3594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3594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A35942" w:rsidRPr="003A47F0">
        <w:rPr>
          <w:lang w:val="es-ES"/>
        </w:rPr>
        <w:t>que facilita a las</w:t>
      </w:r>
      <w:r w:rsidR="000A47FE" w:rsidRPr="003A47F0">
        <w:rPr>
          <w:lang w:val="es-ES"/>
        </w:rPr>
        <w:t xml:space="preserve"> v</w:t>
      </w:r>
      <w:r w:rsidR="00A35942" w:rsidRPr="003A47F0">
        <w:rPr>
          <w:lang w:val="es-ES"/>
        </w:rPr>
        <w:t>í</w:t>
      </w:r>
      <w:r w:rsidR="000A47FE" w:rsidRPr="003A47F0">
        <w:rPr>
          <w:lang w:val="es-ES"/>
        </w:rPr>
        <w:t>ctim</w:t>
      </w:r>
      <w:r w:rsidR="00A35942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A35942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discrimina</w:t>
      </w:r>
      <w:r w:rsidR="00A35942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35942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35942" w:rsidRPr="003A47F0">
        <w:rPr>
          <w:lang w:val="es-ES"/>
        </w:rPr>
        <w:t>racial</w:t>
      </w:r>
      <w:r w:rsidR="00E46228" w:rsidRPr="003A47F0">
        <w:rPr>
          <w:lang w:val="es-ES"/>
        </w:rPr>
        <w:t xml:space="preserve"> la posibilidad de inicia</w:t>
      </w:r>
      <w:r w:rsidR="008E428F" w:rsidRPr="003A47F0">
        <w:rPr>
          <w:lang w:val="es-ES"/>
        </w:rPr>
        <w:t>r acciones judiciales contra esa lacra</w:t>
      </w:r>
      <w:r w:rsidR="000A47FE" w:rsidRPr="003A47F0">
        <w:rPr>
          <w:lang w:val="es-ES"/>
        </w:rPr>
        <w:t xml:space="preserve"> a</w:t>
      </w:r>
      <w:r w:rsidR="00E46228" w:rsidRPr="003A47F0">
        <w:rPr>
          <w:lang w:val="es-ES"/>
        </w:rPr>
        <w:t>nte un</w:t>
      </w:r>
      <w:r w:rsidR="000A47FE" w:rsidRPr="003A47F0">
        <w:rPr>
          <w:lang w:val="es-ES"/>
        </w:rPr>
        <w:t xml:space="preserve"> </w:t>
      </w:r>
      <w:r w:rsidR="00E46228" w:rsidRPr="003A47F0">
        <w:rPr>
          <w:lang w:val="es-ES"/>
        </w:rPr>
        <w:t>tribunal ordinario</w:t>
      </w:r>
      <w:r w:rsidR="000A47FE" w:rsidRPr="003A47F0">
        <w:rPr>
          <w:lang w:val="es-ES"/>
        </w:rPr>
        <w:t xml:space="preserve"> </w:t>
      </w:r>
      <w:r w:rsidR="00E46228" w:rsidRPr="003A47F0">
        <w:rPr>
          <w:lang w:val="es-ES"/>
        </w:rPr>
        <w:t>con competencia en cuanto al asunto</w:t>
      </w:r>
      <w:r w:rsidR="00B6753F" w:rsidRPr="003A47F0">
        <w:rPr>
          <w:lang w:val="es-ES"/>
        </w:rPr>
        <w:t xml:space="preserve"> y la ubicación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19</w:t>
      </w:r>
      <w:r w:rsidR="00A94527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E46228" w:rsidRPr="003A47F0">
        <w:rPr>
          <w:lang w:val="es-ES"/>
        </w:rPr>
        <w:t>Además, a tenor del</w:t>
      </w:r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E46228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E46228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E46228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13 </w:t>
      </w:r>
      <w:r w:rsidR="00E46228" w:rsidRPr="003A47F0">
        <w:rPr>
          <w:lang w:val="es-ES"/>
        </w:rPr>
        <w:t>del Código</w:t>
      </w:r>
      <w:r w:rsidR="000A47FE" w:rsidRPr="003A47F0">
        <w:rPr>
          <w:lang w:val="es-ES"/>
        </w:rPr>
        <w:t xml:space="preserve"> Civil</w:t>
      </w:r>
      <w:r w:rsidR="00E46228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E46228" w:rsidRPr="003A47F0">
        <w:rPr>
          <w:lang w:val="es-ES"/>
        </w:rPr>
        <w:t>toda persona física y, tras su fallecimiento, su cónyuge y, de no haberlo,</w:t>
      </w:r>
      <w:r w:rsidR="000A47FE" w:rsidRPr="003A47F0">
        <w:rPr>
          <w:lang w:val="es-ES"/>
        </w:rPr>
        <w:t xml:space="preserve"> su</w:t>
      </w:r>
      <w:r w:rsidR="00E46228" w:rsidRPr="003A47F0">
        <w:rPr>
          <w:lang w:val="es-ES"/>
        </w:rPr>
        <w:t>s</w:t>
      </w:r>
      <w:r w:rsidR="000A47FE" w:rsidRPr="003A47F0">
        <w:rPr>
          <w:lang w:val="es-ES"/>
        </w:rPr>
        <w:t xml:space="preserve"> pa</w:t>
      </w:r>
      <w:r w:rsidR="00E46228" w:rsidRPr="003A47F0">
        <w:rPr>
          <w:lang w:val="es-ES"/>
        </w:rPr>
        <w:t>d</w:t>
      </w:r>
      <w:r w:rsidR="000A47FE" w:rsidRPr="003A47F0">
        <w:rPr>
          <w:lang w:val="es-ES"/>
        </w:rPr>
        <w:t xml:space="preserve">res, </w:t>
      </w:r>
      <w:r w:rsidR="00E46228" w:rsidRPr="003A47F0">
        <w:rPr>
          <w:lang w:val="es-ES"/>
        </w:rPr>
        <w:t>puede incoar un procedimiento para la</w:t>
      </w:r>
      <w:r w:rsidR="000A47FE" w:rsidRPr="003A47F0">
        <w:rPr>
          <w:lang w:val="es-ES"/>
        </w:rPr>
        <w:t xml:space="preserve"> protec</w:t>
      </w:r>
      <w:r w:rsidR="00E46228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E46228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94327" w:rsidRPr="003A47F0">
        <w:rPr>
          <w:lang w:val="es-ES"/>
        </w:rPr>
        <w:t>de</w:t>
      </w:r>
      <w:r w:rsidR="00C277F6" w:rsidRPr="003A47F0">
        <w:rPr>
          <w:lang w:val="es-ES"/>
        </w:rPr>
        <w:t xml:space="preserve">l Estado contra toda violación de su integridad, </w:t>
      </w:r>
      <w:r w:rsidR="00694327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C277F6" w:rsidRPr="003A47F0">
        <w:rPr>
          <w:lang w:val="es-ES"/>
        </w:rPr>
        <w:t xml:space="preserve">fin de </w:t>
      </w:r>
      <w:r w:rsidR="000A47FE" w:rsidRPr="003A47F0">
        <w:rPr>
          <w:lang w:val="es-ES"/>
        </w:rPr>
        <w:t>elimina</w:t>
      </w:r>
      <w:r w:rsidR="00694327" w:rsidRPr="003A47F0">
        <w:rPr>
          <w:lang w:val="es-ES"/>
        </w:rPr>
        <w:t>r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conse</w:t>
      </w:r>
      <w:r w:rsidR="00694327" w:rsidRPr="003A47F0">
        <w:rPr>
          <w:lang w:val="es-ES"/>
        </w:rPr>
        <w:t>c</w:t>
      </w:r>
      <w:r w:rsidR="000A47FE" w:rsidRPr="003A47F0">
        <w:rPr>
          <w:lang w:val="es-ES"/>
        </w:rPr>
        <w:t>uenc</w:t>
      </w:r>
      <w:r w:rsidR="00694327" w:rsidRPr="003A47F0">
        <w:rPr>
          <w:lang w:val="es-ES"/>
        </w:rPr>
        <w:t>ias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>de esas</w:t>
      </w:r>
      <w:r w:rsidR="000A47FE" w:rsidRPr="003A47F0">
        <w:rPr>
          <w:lang w:val="es-ES"/>
        </w:rPr>
        <w:t xml:space="preserve"> in</w:t>
      </w:r>
      <w:r w:rsidR="008E428F" w:rsidRPr="003A47F0">
        <w:rPr>
          <w:lang w:val="es-ES"/>
        </w:rPr>
        <w:t>jerencias</w:t>
      </w:r>
      <w:r w:rsidR="00C277F6" w:rsidRPr="003A47F0">
        <w:rPr>
          <w:lang w:val="es-ES"/>
        </w:rPr>
        <w:t xml:space="preserve"> y </w:t>
      </w:r>
      <w:r w:rsidR="00694327" w:rsidRPr="003A47F0">
        <w:rPr>
          <w:lang w:val="es-ES"/>
        </w:rPr>
        <w:t>recibir una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 xml:space="preserve">indemnización </w:t>
      </w:r>
      <w:r w:rsidR="000A47FE" w:rsidRPr="003A47F0">
        <w:rPr>
          <w:lang w:val="es-ES"/>
        </w:rPr>
        <w:t>apropia</w:t>
      </w:r>
      <w:r w:rsidR="00694327" w:rsidRPr="003A47F0">
        <w:rPr>
          <w:lang w:val="es-ES"/>
        </w:rPr>
        <w:t>da.</w:t>
      </w:r>
    </w:p>
    <w:p w:rsidR="000A47FE" w:rsidRPr="003A47F0" w:rsidRDefault="00A94527" w:rsidP="0062777D">
      <w:pPr>
        <w:pStyle w:val="SingleTxtG"/>
        <w:rPr>
          <w:lang w:val="es-ES"/>
        </w:rPr>
      </w:pPr>
      <w:r w:rsidRPr="003A47F0">
        <w:rPr>
          <w:lang w:val="es-ES"/>
        </w:rPr>
        <w:t>198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C277F6" w:rsidRPr="003A47F0">
        <w:rPr>
          <w:lang w:val="es-ES"/>
        </w:rPr>
        <w:t>Entre los demás</w:t>
      </w:r>
      <w:r w:rsidR="00694327" w:rsidRPr="003A47F0">
        <w:rPr>
          <w:lang w:val="es-ES"/>
        </w:rPr>
        <w:t xml:space="preserve"> recurso</w:t>
      </w:r>
      <w:r w:rsidR="00C277F6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8E428F" w:rsidRPr="003A47F0">
        <w:rPr>
          <w:lang w:val="es-ES"/>
        </w:rPr>
        <w:t>jurídico</w:t>
      </w:r>
      <w:r w:rsidR="00C277F6" w:rsidRPr="003A47F0">
        <w:rPr>
          <w:lang w:val="es-ES"/>
        </w:rPr>
        <w:t>s eficaces, es menester citar</w:t>
      </w:r>
      <w:r w:rsidR="008E428F" w:rsidRPr="003A47F0">
        <w:rPr>
          <w:lang w:val="es-ES"/>
        </w:rPr>
        <w:t xml:space="preserve"> </w:t>
      </w:r>
      <w:r w:rsidR="00C277F6" w:rsidRPr="003A47F0">
        <w:rPr>
          <w:lang w:val="es-ES"/>
        </w:rPr>
        <w:t>el derecho a una</w:t>
      </w:r>
      <w:r w:rsidR="008E428F" w:rsidRPr="003A47F0">
        <w:rPr>
          <w:lang w:val="es-ES"/>
        </w:rPr>
        <w:t xml:space="preserve"> </w:t>
      </w:r>
      <w:r w:rsidR="00C277F6" w:rsidRPr="003A47F0">
        <w:rPr>
          <w:lang w:val="es-ES"/>
        </w:rPr>
        <w:t xml:space="preserve">reparación, de conformidad con </w:t>
      </w:r>
      <w:smartTag w:uri="urn:schemas-microsoft-com:office:smarttags" w:element="PersonName">
        <w:smartTagPr>
          <w:attr w:name="ProductID" w:val="la Ley N"/>
        </w:smartTagPr>
        <w:r w:rsidR="00C277F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694327" w:rsidRPr="003A47F0">
          <w:rPr>
            <w:lang w:val="es-ES"/>
          </w:rPr>
          <w:t xml:space="preserve">Ley </w:t>
        </w:r>
        <w:r w:rsidR="000A47FE" w:rsidRPr="003A47F0">
          <w:rPr>
            <w:lang w:val="es-ES"/>
          </w:rPr>
          <w:t>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514/2003</w:t>
      </w:r>
      <w:r w:rsidR="00694327" w:rsidRPr="003A47F0">
        <w:rPr>
          <w:lang w:val="es-ES"/>
        </w:rPr>
        <w:t xml:space="preserve"> de responsabilidad por los daños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>c</w:t>
      </w:r>
      <w:r w:rsidR="000A47FE" w:rsidRPr="003A47F0">
        <w:rPr>
          <w:lang w:val="es-ES"/>
        </w:rPr>
        <w:t>aus</w:t>
      </w:r>
      <w:r w:rsidR="00694327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694327" w:rsidRPr="003A47F0">
        <w:rPr>
          <w:lang w:val="es-ES"/>
        </w:rPr>
        <w:t>os en el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>ej</w:t>
      </w:r>
      <w:r w:rsidR="000A47FE" w:rsidRPr="003A47F0">
        <w:rPr>
          <w:lang w:val="es-ES"/>
        </w:rPr>
        <w:t>erci</w:t>
      </w:r>
      <w:r w:rsidR="00694327" w:rsidRPr="003A47F0">
        <w:rPr>
          <w:lang w:val="es-ES"/>
        </w:rPr>
        <w:t>cio de la</w:t>
      </w:r>
      <w:r w:rsidR="000A47FE" w:rsidRPr="003A47F0">
        <w:rPr>
          <w:lang w:val="es-ES"/>
        </w:rPr>
        <w:t xml:space="preserve"> </w:t>
      </w:r>
      <w:r w:rsidR="00C277F6" w:rsidRPr="003A47F0">
        <w:rPr>
          <w:lang w:val="es-ES"/>
        </w:rPr>
        <w:t>función</w:t>
      </w:r>
      <w:r w:rsidR="00694327" w:rsidRPr="003A47F0">
        <w:rPr>
          <w:lang w:val="es-ES"/>
        </w:rPr>
        <w:t xml:space="preserve"> pública,</w:t>
      </w:r>
      <w:r w:rsidR="000A47FE" w:rsidRPr="003A47F0">
        <w:rPr>
          <w:lang w:val="es-ES"/>
        </w:rPr>
        <w:t xml:space="preserve"> </w:t>
      </w:r>
      <w:r w:rsidR="00694327" w:rsidRPr="003A47F0">
        <w:rPr>
          <w:lang w:val="es-ES"/>
        </w:rPr>
        <w:t>que</w:t>
      </w:r>
      <w:r w:rsidR="000A47FE" w:rsidRPr="003A47F0">
        <w:rPr>
          <w:lang w:val="es-ES"/>
        </w:rPr>
        <w:t xml:space="preserve"> </w:t>
      </w:r>
      <w:r w:rsidR="008E428F" w:rsidRPr="003A47F0">
        <w:rPr>
          <w:lang w:val="es-ES"/>
        </w:rPr>
        <w:t>modifica</w:t>
      </w:r>
      <w:r w:rsidR="00694327" w:rsidRPr="003A47F0">
        <w:rPr>
          <w:lang w:val="es-ES"/>
        </w:rPr>
        <w:t xml:space="preserve"> algunas otras leyes </w:t>
      </w:r>
      <w:r w:rsidR="00C277F6" w:rsidRPr="003A47F0">
        <w:rPr>
          <w:lang w:val="es-ES"/>
        </w:rPr>
        <w:t>pertinentes</w:t>
      </w:r>
      <w:r w:rsidR="008E428F" w:rsidRPr="003A47F0">
        <w:rPr>
          <w:lang w:val="es-ES"/>
        </w:rPr>
        <w:t xml:space="preserve"> y</w:t>
      </w:r>
      <w:r w:rsidR="00694327" w:rsidRPr="003A47F0">
        <w:rPr>
          <w:lang w:val="es-ES"/>
        </w:rPr>
        <w:t xml:space="preserve"> que ha sufrido </w:t>
      </w:r>
      <w:r w:rsidR="008E428F" w:rsidRPr="003A47F0">
        <w:rPr>
          <w:lang w:val="es-ES"/>
        </w:rPr>
        <w:t>solo</w:t>
      </w:r>
      <w:r w:rsidR="00790667" w:rsidRPr="003A47F0">
        <w:rPr>
          <w:lang w:val="es-ES"/>
        </w:rPr>
        <w:t xml:space="preserve"> </w:t>
      </w:r>
      <w:r w:rsidR="00694327" w:rsidRPr="003A47F0">
        <w:rPr>
          <w:lang w:val="es-ES"/>
        </w:rPr>
        <w:t>liger</w:t>
      </w:r>
      <w:r w:rsidR="006F1683" w:rsidRPr="003A47F0">
        <w:rPr>
          <w:lang w:val="es-ES"/>
        </w:rPr>
        <w:t>os</w:t>
      </w:r>
      <w:r w:rsidR="00694327" w:rsidRPr="003A47F0">
        <w:rPr>
          <w:lang w:val="es-ES"/>
        </w:rPr>
        <w:t xml:space="preserve"> </w:t>
      </w:r>
      <w:r w:rsidR="006F1683" w:rsidRPr="003A47F0">
        <w:rPr>
          <w:lang w:val="es-ES"/>
        </w:rPr>
        <w:t>cambios</w:t>
      </w:r>
      <w:r w:rsidR="00694327" w:rsidRPr="003A47F0">
        <w:rPr>
          <w:lang w:val="es-ES"/>
        </w:rPr>
        <w:t xml:space="preserve"> durante el período objeto de examen</w:t>
      </w:r>
      <w:r w:rsidR="000A47FE" w:rsidRPr="003A47F0">
        <w:rPr>
          <w:lang w:val="es-ES"/>
        </w:rPr>
        <w:t xml:space="preserve"> (</w:t>
      </w:r>
      <w:r w:rsidR="00694327" w:rsidRPr="003A47F0">
        <w:rPr>
          <w:lang w:val="es-ES"/>
        </w:rPr>
        <w:t xml:space="preserve">por ejemplo, </w:t>
      </w:r>
      <w:r w:rsidR="00C277F6" w:rsidRPr="003A47F0">
        <w:rPr>
          <w:lang w:val="es-ES"/>
        </w:rPr>
        <w:t>l</w:t>
      </w:r>
      <w:r w:rsidR="008E428F" w:rsidRPr="003A47F0">
        <w:rPr>
          <w:lang w:val="es-ES"/>
        </w:rPr>
        <w:t>a</w:t>
      </w:r>
      <w:r w:rsidR="00694327" w:rsidRPr="003A47F0">
        <w:rPr>
          <w:lang w:val="es-ES"/>
        </w:rPr>
        <w:t xml:space="preserve"> ampliación de</w:t>
      </w:r>
      <w:r w:rsidR="00C277F6" w:rsidRPr="003A47F0">
        <w:rPr>
          <w:lang w:val="es-ES"/>
        </w:rPr>
        <w:t xml:space="preserve"> </w:t>
      </w:r>
      <w:r w:rsidR="00694327" w:rsidRPr="003A47F0">
        <w:rPr>
          <w:lang w:val="es-ES"/>
        </w:rPr>
        <w:t>l</w:t>
      </w:r>
      <w:r w:rsidR="00C277F6" w:rsidRPr="003A47F0">
        <w:rPr>
          <w:lang w:val="es-ES"/>
        </w:rPr>
        <w:t>a lista de los órganos estatales</w:t>
      </w:r>
      <w:r w:rsidR="003A6519" w:rsidRPr="003A47F0">
        <w:rPr>
          <w:lang w:val="es-ES"/>
        </w:rPr>
        <w:t xml:space="preserve"> por parte del</w:t>
      </w:r>
      <w:r w:rsidR="000A47FE" w:rsidRPr="003A47F0">
        <w:rPr>
          <w:lang w:val="es-ES"/>
        </w:rPr>
        <w:t xml:space="preserve"> Minist</w:t>
      </w:r>
      <w:r w:rsidR="003A6519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3A6519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Finan</w:t>
      </w:r>
      <w:r w:rsidR="003A6519" w:rsidRPr="003A47F0">
        <w:rPr>
          <w:lang w:val="es-ES"/>
        </w:rPr>
        <w:t xml:space="preserve">zas de </w:t>
      </w:r>
      <w:smartTag w:uri="urn:schemas-microsoft-com:office:smarttags" w:element="PersonName">
        <w:smartTagPr>
          <w:attr w:name="ProductID" w:val="la Rep￺blica Eslovaca"/>
        </w:smartTagPr>
        <w:r w:rsidR="003A651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3A651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3A6519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>).</w:t>
      </w:r>
    </w:p>
    <w:p w:rsidR="000A47FE" w:rsidRPr="003A47F0" w:rsidRDefault="00A94527" w:rsidP="0062777D">
      <w:pPr>
        <w:pStyle w:val="SingleTxtG"/>
        <w:rPr>
          <w:lang w:val="es-ES"/>
        </w:rPr>
      </w:pPr>
      <w:r w:rsidRPr="003A47F0">
        <w:rPr>
          <w:lang w:val="es-ES"/>
        </w:rPr>
        <w:t>199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B67DE0" w:rsidRPr="003A47F0">
        <w:rPr>
          <w:lang w:val="es-ES"/>
        </w:rPr>
        <w:t>Una vez agotados los recursos</w:t>
      </w:r>
      <w:r w:rsidR="000A47FE" w:rsidRPr="003A47F0">
        <w:rPr>
          <w:lang w:val="es-ES"/>
        </w:rPr>
        <w:t xml:space="preserve"> men</w:t>
      </w:r>
      <w:r w:rsidR="004C64E1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4C64E1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B67DE0" w:rsidRPr="003A47F0">
        <w:rPr>
          <w:lang w:val="es-ES"/>
        </w:rPr>
        <w:t>o</w:t>
      </w:r>
      <w:r w:rsidR="004C64E1" w:rsidRPr="003A47F0">
        <w:rPr>
          <w:lang w:val="es-ES"/>
        </w:rPr>
        <w:t>s</w:t>
      </w:r>
      <w:r w:rsidR="00B67DE0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4C64E1" w:rsidRPr="003A47F0">
        <w:rPr>
          <w:lang w:val="es-ES"/>
        </w:rPr>
        <w:t>e</w:t>
      </w:r>
      <w:r w:rsidR="000A47FE" w:rsidRPr="003A47F0">
        <w:rPr>
          <w:lang w:val="es-ES"/>
        </w:rPr>
        <w:t>n e</w:t>
      </w:r>
      <w:r w:rsidR="004C64E1" w:rsidRPr="003A47F0">
        <w:rPr>
          <w:lang w:val="es-ES"/>
        </w:rPr>
        <w:t>l</w:t>
      </w:r>
      <w:r w:rsidR="000A47FE" w:rsidRPr="003A47F0">
        <w:rPr>
          <w:lang w:val="es-ES"/>
        </w:rPr>
        <w:t xml:space="preserve"> cas</w:t>
      </w:r>
      <w:r w:rsidR="004C64E1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4C64E1" w:rsidRPr="003A47F0">
        <w:rPr>
          <w:lang w:val="es-ES"/>
        </w:rPr>
        <w:t xml:space="preserve">de </w:t>
      </w:r>
      <w:r w:rsidR="008E428F" w:rsidRPr="003A47F0">
        <w:rPr>
          <w:lang w:val="es-ES"/>
        </w:rPr>
        <w:t>que los resultados</w:t>
      </w:r>
      <w:r w:rsidR="000A47FE" w:rsidRPr="003A47F0">
        <w:rPr>
          <w:lang w:val="es-ES"/>
        </w:rPr>
        <w:t xml:space="preserve"> </w:t>
      </w:r>
      <w:r w:rsidR="004C64E1" w:rsidRPr="003A47F0">
        <w:rPr>
          <w:lang w:val="es-ES"/>
        </w:rPr>
        <w:t xml:space="preserve">del </w:t>
      </w:r>
      <w:r w:rsidR="000A47FE" w:rsidRPr="003A47F0">
        <w:rPr>
          <w:lang w:val="es-ES"/>
        </w:rPr>
        <w:t>procedi</w:t>
      </w:r>
      <w:r w:rsidR="004C64E1" w:rsidRPr="003A47F0">
        <w:rPr>
          <w:lang w:val="es-ES"/>
        </w:rPr>
        <w:t>mie</w:t>
      </w:r>
      <w:r w:rsidR="000A47FE" w:rsidRPr="003A47F0">
        <w:rPr>
          <w:lang w:val="es-ES"/>
        </w:rPr>
        <w:t>n</w:t>
      </w:r>
      <w:r w:rsidR="004C64E1" w:rsidRPr="003A47F0">
        <w:rPr>
          <w:lang w:val="es-ES"/>
        </w:rPr>
        <w:t xml:space="preserve">to </w:t>
      </w:r>
      <w:r w:rsidR="008E428F" w:rsidRPr="003A47F0">
        <w:rPr>
          <w:lang w:val="es-ES"/>
        </w:rPr>
        <w:t>a</w:t>
      </w:r>
      <w:r w:rsidR="004C64E1" w:rsidRPr="003A47F0">
        <w:rPr>
          <w:lang w:val="es-ES"/>
        </w:rPr>
        <w:t>n</w:t>
      </w:r>
      <w:r w:rsidR="008E428F" w:rsidRPr="003A47F0">
        <w:rPr>
          <w:lang w:val="es-ES"/>
        </w:rPr>
        <w:t>te</w:t>
      </w:r>
      <w:r w:rsidR="004C64E1" w:rsidRPr="003A47F0">
        <w:rPr>
          <w:lang w:val="es-ES"/>
        </w:rPr>
        <w:t xml:space="preserve"> los tribunal</w:t>
      </w:r>
      <w:r w:rsidR="00D3781C" w:rsidRPr="003A47F0">
        <w:rPr>
          <w:lang w:val="es-ES"/>
        </w:rPr>
        <w:t>e</w:t>
      </w:r>
      <w:r w:rsidR="004C64E1" w:rsidRPr="003A47F0">
        <w:rPr>
          <w:lang w:val="es-ES"/>
        </w:rPr>
        <w:t>s ordinarios</w:t>
      </w:r>
      <w:r w:rsidR="008E428F" w:rsidRPr="003A47F0">
        <w:rPr>
          <w:lang w:val="es-ES"/>
        </w:rPr>
        <w:t xml:space="preserve"> sean insatisfactorios</w:t>
      </w:r>
      <w:r w:rsidR="000A47FE" w:rsidRPr="003A47F0">
        <w:rPr>
          <w:lang w:val="es-ES"/>
        </w:rPr>
        <w:t xml:space="preserve">, </w:t>
      </w:r>
      <w:r w:rsidR="004C64E1" w:rsidRPr="003A47F0">
        <w:rPr>
          <w:lang w:val="es-ES"/>
        </w:rPr>
        <w:t xml:space="preserve">las </w:t>
      </w:r>
      <w:r w:rsidR="000A47FE" w:rsidRPr="003A47F0">
        <w:rPr>
          <w:lang w:val="es-ES"/>
        </w:rPr>
        <w:t>person</w:t>
      </w:r>
      <w:r w:rsidR="004C64E1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D7735D" w:rsidRPr="003A47F0">
        <w:rPr>
          <w:lang w:val="es-ES"/>
        </w:rPr>
        <w:t>físicas</w:t>
      </w:r>
      <w:r w:rsidR="00790667" w:rsidRPr="003A47F0">
        <w:rPr>
          <w:lang w:val="es-ES"/>
        </w:rPr>
        <w:t xml:space="preserve"> </w:t>
      </w:r>
      <w:r w:rsidR="00D7735D" w:rsidRPr="003A47F0">
        <w:rPr>
          <w:lang w:val="es-ES"/>
        </w:rPr>
        <w:t xml:space="preserve">que consideren que sus derechos o libertades fundamentales han sido vulnerados </w:t>
      </w:r>
      <w:r w:rsidR="004C64E1" w:rsidRPr="003A47F0">
        <w:rPr>
          <w:lang w:val="es-ES"/>
        </w:rPr>
        <w:t xml:space="preserve">pueden </w:t>
      </w:r>
      <w:r w:rsidR="00D7735D" w:rsidRPr="003A47F0">
        <w:rPr>
          <w:lang w:val="es-ES"/>
        </w:rPr>
        <w:t>presentar un recurso ante</w:t>
      </w:r>
      <w:r w:rsidR="004C64E1" w:rsidRPr="003A47F0">
        <w:rPr>
          <w:lang w:val="es-ES"/>
        </w:rPr>
        <w:t xml:space="preserve"> el Tribunal</w:t>
      </w:r>
      <w:r w:rsidR="000A47FE" w:rsidRPr="003A47F0">
        <w:rPr>
          <w:lang w:val="es-ES"/>
        </w:rPr>
        <w:t xml:space="preserve"> Suprem</w:t>
      </w:r>
      <w:r w:rsidR="004C64E1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4C64E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C64E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C64E1" w:rsidRPr="003A47F0">
          <w:rPr>
            <w:lang w:val="es-ES"/>
          </w:rPr>
          <w:t>a</w:t>
        </w:r>
        <w:r w:rsidR="000A47FE" w:rsidRPr="003A47F0">
          <w:rPr>
            <w:lang w:val="es-ES"/>
          </w:rPr>
          <w:t xml:space="preserve"> </w:t>
        </w:r>
        <w:r w:rsidR="004C64E1" w:rsidRPr="003A47F0">
          <w:rPr>
            <w:lang w:val="es-ES"/>
          </w:rPr>
          <w:t>Eslovaca</w:t>
        </w:r>
      </w:smartTag>
      <w:r w:rsidR="006F1683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4C64E1" w:rsidRPr="003A47F0">
        <w:rPr>
          <w:lang w:val="es-ES"/>
        </w:rPr>
        <w:t>con arreglo al</w:t>
      </w:r>
      <w:r w:rsidRPr="003A47F0">
        <w:rPr>
          <w:lang w:val="es-ES"/>
        </w:rPr>
        <w:t xml:space="preserve"> </w:t>
      </w:r>
      <w:r w:rsidR="002C2BFA" w:rsidRPr="003A47F0">
        <w:rPr>
          <w:lang w:val="es-ES"/>
        </w:rPr>
        <w:t xml:space="preserve">artículo </w:t>
      </w:r>
      <w:r w:rsidR="000A47FE" w:rsidRPr="003A47F0">
        <w:rPr>
          <w:lang w:val="es-ES"/>
        </w:rPr>
        <w:t xml:space="preserve">127 </w:t>
      </w:r>
      <w:r w:rsidR="004C64E1" w:rsidRPr="003A47F0">
        <w:rPr>
          <w:lang w:val="es-ES"/>
        </w:rPr>
        <w:t>de la</w:t>
      </w:r>
      <w:r w:rsidR="000A47FE" w:rsidRPr="003A47F0">
        <w:rPr>
          <w:lang w:val="es-ES"/>
        </w:rPr>
        <w:t xml:space="preserve"> Constitu</w:t>
      </w:r>
      <w:r w:rsidR="004C64E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4C64E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4C64E1" w:rsidRPr="003A47F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 Eslovaca. Si"/>
        </w:smartTagPr>
        <w:r w:rsidR="004C64E1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4C64E1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4C64E1" w:rsidRPr="003A47F0">
          <w:rPr>
            <w:lang w:val="es-ES"/>
          </w:rPr>
          <w:t>a Eslovaca</w:t>
        </w:r>
        <w:r w:rsidR="000A47FE" w:rsidRPr="003A47F0">
          <w:rPr>
            <w:lang w:val="es-ES"/>
          </w:rPr>
          <w:t xml:space="preserve">. </w:t>
        </w:r>
        <w:r w:rsidR="00D7735D" w:rsidRPr="003A47F0">
          <w:rPr>
            <w:lang w:val="es-ES"/>
          </w:rPr>
          <w:t>Si</w:t>
        </w:r>
      </w:smartTag>
      <w:r w:rsidR="00D7735D" w:rsidRPr="003A47F0">
        <w:rPr>
          <w:lang w:val="es-ES"/>
        </w:rPr>
        <w:t xml:space="preserve"> reconoce</w:t>
      </w:r>
      <w:r w:rsidR="00D3781C" w:rsidRPr="003A47F0">
        <w:rPr>
          <w:lang w:val="es-ES"/>
        </w:rPr>
        <w:t xml:space="preserve"> </w:t>
      </w:r>
      <w:r w:rsidR="0034241D" w:rsidRPr="003A47F0">
        <w:rPr>
          <w:lang w:val="es-ES"/>
        </w:rPr>
        <w:t>la legitimidad de la demanda</w:t>
      </w:r>
      <w:r w:rsidR="000A47FE" w:rsidRPr="003A47F0">
        <w:rPr>
          <w:lang w:val="es-ES"/>
        </w:rPr>
        <w:t>, e</w:t>
      </w:r>
      <w:r w:rsidR="00D3781C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D3781C" w:rsidRPr="003A47F0">
        <w:rPr>
          <w:lang w:val="es-ES"/>
        </w:rPr>
        <w:t xml:space="preserve">Tribunal </w:t>
      </w:r>
      <w:r w:rsidR="000A47FE" w:rsidRPr="003A47F0">
        <w:rPr>
          <w:lang w:val="es-ES"/>
        </w:rPr>
        <w:t>Constitu</w:t>
      </w:r>
      <w:r w:rsidR="00D3781C" w:rsidRPr="003A47F0">
        <w:rPr>
          <w:lang w:val="es-ES"/>
        </w:rPr>
        <w:t>c</w:t>
      </w:r>
      <w:r w:rsidR="000A47FE" w:rsidRPr="003A47F0">
        <w:rPr>
          <w:lang w:val="es-ES"/>
        </w:rPr>
        <w:t>ional</w:t>
      </w:r>
      <w:r w:rsidR="00D3781C" w:rsidRPr="003A47F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 Eslovaca"/>
        </w:smartTagPr>
        <w:r w:rsidR="00D3781C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D3781C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D3781C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D3781C" w:rsidRPr="003A47F0">
        <w:rPr>
          <w:lang w:val="es-ES"/>
        </w:rPr>
        <w:t>está facultado para revocar una</w:t>
      </w:r>
      <w:r w:rsidR="000A47FE" w:rsidRPr="003A47F0">
        <w:rPr>
          <w:lang w:val="es-ES"/>
        </w:rPr>
        <w:t xml:space="preserve"> </w:t>
      </w:r>
      <w:r w:rsidR="003D5EFF" w:rsidRPr="003A47F0">
        <w:rPr>
          <w:lang w:val="es-ES"/>
        </w:rPr>
        <w:t>resoluc</w:t>
      </w:r>
      <w:r w:rsidR="000A47FE" w:rsidRPr="003A47F0">
        <w:rPr>
          <w:lang w:val="es-ES"/>
        </w:rPr>
        <w:t>i</w:t>
      </w:r>
      <w:r w:rsidR="00D3781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3781C" w:rsidRPr="003A47F0">
        <w:rPr>
          <w:lang w:val="es-ES"/>
        </w:rPr>
        <w:t>ju</w:t>
      </w:r>
      <w:r w:rsidR="003D5EFF" w:rsidRPr="003A47F0">
        <w:rPr>
          <w:lang w:val="es-ES"/>
        </w:rPr>
        <w:t>dicial</w:t>
      </w:r>
      <w:r w:rsidR="00D3781C" w:rsidRPr="003A47F0">
        <w:rPr>
          <w:lang w:val="es-ES"/>
        </w:rPr>
        <w:t xml:space="preserve"> de los tribunales ordinarios</w:t>
      </w:r>
      <w:r w:rsidR="000A47FE" w:rsidRPr="003A47F0">
        <w:rPr>
          <w:lang w:val="es-ES"/>
        </w:rPr>
        <w:t xml:space="preserve"> </w:t>
      </w:r>
      <w:r w:rsidR="00D3781C" w:rsidRPr="003A47F0">
        <w:rPr>
          <w:lang w:val="es-ES"/>
        </w:rPr>
        <w:t>y otorgar una indemnización económica adecuada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0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D7735D" w:rsidRPr="003A47F0">
        <w:rPr>
          <w:lang w:val="es-ES"/>
        </w:rPr>
        <w:t xml:space="preserve">Para mejorar </w:t>
      </w:r>
      <w:r w:rsidR="00D3781C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acces</w:t>
      </w:r>
      <w:r w:rsidR="00D3781C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D3781C" w:rsidRPr="003A47F0">
        <w:rPr>
          <w:lang w:val="es-ES"/>
        </w:rPr>
        <w:t>general</w:t>
      </w:r>
      <w:r w:rsidR="00DC3675" w:rsidRPr="003A47F0">
        <w:rPr>
          <w:lang w:val="es-ES"/>
        </w:rPr>
        <w:t xml:space="preserve"> a la justicia de las</w:t>
      </w:r>
      <w:r w:rsidR="000A47FE" w:rsidRPr="003A47F0">
        <w:rPr>
          <w:lang w:val="es-ES"/>
        </w:rPr>
        <w:t xml:space="preserve"> v</w:t>
      </w:r>
      <w:r w:rsidR="00DC3675" w:rsidRPr="003A47F0">
        <w:rPr>
          <w:lang w:val="es-ES"/>
        </w:rPr>
        <w:t>í</w:t>
      </w:r>
      <w:r w:rsidR="000A47FE" w:rsidRPr="003A47F0">
        <w:rPr>
          <w:lang w:val="es-ES"/>
        </w:rPr>
        <w:t>ctim</w:t>
      </w:r>
      <w:r w:rsidR="00DC3675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DC3675" w:rsidRPr="003A47F0">
        <w:rPr>
          <w:lang w:val="es-ES"/>
        </w:rPr>
        <w:t xml:space="preserve"> de la</w:t>
      </w:r>
      <w:r w:rsidR="000A47FE" w:rsidRPr="003A47F0">
        <w:rPr>
          <w:lang w:val="es-ES"/>
        </w:rPr>
        <w:t xml:space="preserve"> discrimina</w:t>
      </w:r>
      <w:r w:rsidR="00DC367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C3675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C3675" w:rsidRPr="003A47F0">
        <w:rPr>
          <w:lang w:val="es-ES"/>
        </w:rPr>
        <w:t>racial</w:t>
      </w:r>
      <w:r w:rsidR="000A47FE" w:rsidRPr="003A47F0">
        <w:rPr>
          <w:lang w:val="es-ES"/>
        </w:rPr>
        <w:t xml:space="preserve">, </w:t>
      </w:r>
      <w:r w:rsidR="00DC3675" w:rsidRPr="003A47F0">
        <w:rPr>
          <w:lang w:val="es-ES"/>
        </w:rPr>
        <w:t xml:space="preserve">se ha modificado también </w:t>
      </w:r>
      <w:smartTag w:uri="urn:schemas-microsoft-com:office:smarttags" w:element="PersonName">
        <w:smartTagPr>
          <w:attr w:name="ProductID" w:val="la Ley N"/>
        </w:smartTagPr>
        <w:r w:rsidR="00DC3675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327/2005</w:t>
      </w:r>
      <w:r w:rsidR="00DC3675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</w:t>
      </w:r>
      <w:r w:rsidR="00DC3675" w:rsidRPr="003A47F0">
        <w:rPr>
          <w:lang w:val="es-ES"/>
        </w:rPr>
        <w:t>asistencia jurídica a las</w:t>
      </w:r>
      <w:r w:rsidR="000A47FE" w:rsidRPr="003A47F0">
        <w:rPr>
          <w:lang w:val="es-ES"/>
        </w:rPr>
        <w:t xml:space="preserve"> </w:t>
      </w:r>
      <w:r w:rsidR="00DC3675" w:rsidRPr="003A47F0">
        <w:rPr>
          <w:lang w:val="es-ES"/>
        </w:rPr>
        <w:t>p</w:t>
      </w:r>
      <w:r w:rsidR="000A47FE" w:rsidRPr="003A47F0">
        <w:rPr>
          <w:lang w:val="es-ES"/>
        </w:rPr>
        <w:t>erson</w:t>
      </w:r>
      <w:r w:rsidR="00DC3675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DC3675" w:rsidRPr="003A47F0">
        <w:rPr>
          <w:lang w:val="es-ES"/>
        </w:rPr>
        <w:t>co</w:t>
      </w:r>
      <w:r w:rsidR="000A47FE" w:rsidRPr="003A47F0">
        <w:rPr>
          <w:lang w:val="es-ES"/>
        </w:rPr>
        <w:t>n</w:t>
      </w:r>
      <w:r w:rsidR="00DC3675" w:rsidRPr="003A47F0">
        <w:rPr>
          <w:lang w:val="es-ES"/>
        </w:rPr>
        <w:t xml:space="preserve"> necesidades</w:t>
      </w:r>
      <w:r w:rsidR="000A47FE" w:rsidRPr="003A47F0">
        <w:rPr>
          <w:lang w:val="es-ES"/>
        </w:rPr>
        <w:t xml:space="preserve"> </w:t>
      </w:r>
      <w:r w:rsidR="00DC3675" w:rsidRPr="003A47F0">
        <w:rPr>
          <w:lang w:val="es-ES"/>
        </w:rPr>
        <w:t>m</w:t>
      </w:r>
      <w:r w:rsidR="000A47FE" w:rsidRPr="003A47F0">
        <w:rPr>
          <w:lang w:val="es-ES"/>
        </w:rPr>
        <w:t>aterial</w:t>
      </w:r>
      <w:r w:rsidR="00DC3675" w:rsidRPr="003A47F0">
        <w:rPr>
          <w:lang w:val="es-ES"/>
        </w:rPr>
        <w:t>es</w:t>
      </w:r>
      <w:r w:rsidR="003D5EFF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DC3675" w:rsidRPr="003A47F0">
        <w:rPr>
          <w:lang w:val="es-ES"/>
        </w:rPr>
        <w:t>en su forma</w:t>
      </w:r>
      <w:r w:rsidR="000A47FE" w:rsidRPr="003A47F0">
        <w:rPr>
          <w:lang w:val="es-ES"/>
        </w:rPr>
        <w:t xml:space="preserve"> </w:t>
      </w:r>
      <w:r w:rsidR="00DC3675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DC3675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DC3675" w:rsidRPr="003A47F0">
        <w:rPr>
          <w:lang w:val="es-ES"/>
        </w:rPr>
        <w:t>a</w:t>
      </w:r>
      <w:r w:rsidR="000A47FE" w:rsidRPr="003A47F0">
        <w:rPr>
          <w:lang w:val="es-ES"/>
        </w:rPr>
        <w:t xml:space="preserve">. </w:t>
      </w:r>
      <w:r w:rsidR="00DC3675" w:rsidRPr="003A47F0">
        <w:rPr>
          <w:lang w:val="es-ES"/>
        </w:rPr>
        <w:t xml:space="preserve">La última modificación de esta </w:t>
      </w:r>
      <w:r w:rsidR="000416DF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(N</w:t>
      </w:r>
      <w:r w:rsidR="00790667" w:rsidRPr="003A47F0">
        <w:rPr>
          <w:lang w:val="es-ES"/>
        </w:rPr>
        <w:t>º</w:t>
      </w:r>
      <w:r w:rsidR="000416DF" w:rsidRPr="003A47F0">
        <w:rPr>
          <w:lang w:val="es-ES"/>
        </w:rPr>
        <w:t> </w:t>
      </w:r>
      <w:r w:rsidR="000A47FE" w:rsidRPr="003A47F0">
        <w:rPr>
          <w:lang w:val="es-ES"/>
        </w:rPr>
        <w:t xml:space="preserve">332/2011), </w:t>
      </w:r>
      <w:r w:rsidR="00DC3675" w:rsidRPr="003A47F0">
        <w:rPr>
          <w:lang w:val="es-ES"/>
        </w:rPr>
        <w:t>que entró en vigor el</w:t>
      </w:r>
      <w:r w:rsidR="000A47FE" w:rsidRPr="003A47F0">
        <w:rPr>
          <w:lang w:val="es-ES"/>
        </w:rPr>
        <w:t xml:space="preserve"> 1 </w:t>
      </w:r>
      <w:r w:rsidR="00DC3675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12, ha"/>
        </w:smartTagPr>
        <w:r w:rsidR="000A47FE" w:rsidRPr="003A47F0">
          <w:rPr>
            <w:lang w:val="es-ES"/>
          </w:rPr>
          <w:t>2012, ha</w:t>
        </w:r>
      </w:smartTag>
      <w:r w:rsidR="000A47FE" w:rsidRPr="003A47F0">
        <w:rPr>
          <w:lang w:val="es-ES"/>
        </w:rPr>
        <w:t xml:space="preserve"> </w:t>
      </w:r>
      <w:r w:rsidR="00FE7350" w:rsidRPr="003A47F0">
        <w:rPr>
          <w:lang w:val="es-ES"/>
        </w:rPr>
        <w:t>ampliado los requisitos para prestar asistencia jurídica</w:t>
      </w:r>
      <w:r w:rsidR="000A47FE" w:rsidRPr="003A47F0">
        <w:rPr>
          <w:lang w:val="es-ES"/>
        </w:rPr>
        <w:t xml:space="preserve"> </w:t>
      </w:r>
      <w:r w:rsidR="00D7735D" w:rsidRPr="003A47F0">
        <w:rPr>
          <w:lang w:val="es-ES"/>
        </w:rPr>
        <w:t>a</w:t>
      </w:r>
      <w:r w:rsidR="00FE7350" w:rsidRPr="003A47F0">
        <w:rPr>
          <w:lang w:val="es-ES"/>
        </w:rPr>
        <w:t xml:space="preserve"> las</w:t>
      </w:r>
      <w:r w:rsidR="000A47FE" w:rsidRPr="003A47F0">
        <w:rPr>
          <w:lang w:val="es-ES"/>
        </w:rPr>
        <w:t xml:space="preserve"> person</w:t>
      </w:r>
      <w:r w:rsidR="00FE7350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FE7350" w:rsidRPr="003A47F0">
        <w:rPr>
          <w:lang w:val="es-ES"/>
        </w:rPr>
        <w:t>físicas con necesidades</w:t>
      </w:r>
      <w:r w:rsidR="000A47FE" w:rsidRPr="003A47F0">
        <w:rPr>
          <w:lang w:val="es-ES"/>
        </w:rPr>
        <w:t xml:space="preserve"> material</w:t>
      </w:r>
      <w:r w:rsidR="00FE7350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</w:t>
      </w:r>
      <w:r w:rsidR="00FE7350" w:rsidRPr="003A47F0">
        <w:rPr>
          <w:lang w:val="es-ES"/>
        </w:rPr>
        <w:t xml:space="preserve">elevando el límite de ingresos </w:t>
      </w:r>
      <w:r w:rsidR="00D7735D" w:rsidRPr="003A47F0">
        <w:rPr>
          <w:lang w:val="es-ES"/>
        </w:rPr>
        <w:t>establecido para la concesión de la asistencia letrada</w:t>
      </w:r>
      <w:r w:rsidR="0034241D" w:rsidRPr="003A47F0">
        <w:rPr>
          <w:lang w:val="es-ES"/>
        </w:rPr>
        <w:t xml:space="preserve">. Así, pueden beneficiarse de esa asistencia las personas con ingresos inferiores a 1,6 veces el salario mínimo (en lugar de 1,4 veces) y que carecen de los medios económicos necesarios para abonar los servicios jurídicos. Dado que 1.500 personas han </w:t>
      </w:r>
      <w:r w:rsidR="007334C5" w:rsidRPr="003A47F0">
        <w:rPr>
          <w:lang w:val="es-ES"/>
        </w:rPr>
        <w:t>recibido</w:t>
      </w:r>
      <w:r w:rsidR="0034241D" w:rsidRPr="003A47F0">
        <w:rPr>
          <w:lang w:val="es-ES"/>
        </w:rPr>
        <w:t xml:space="preserve"> </w:t>
      </w:r>
      <w:r w:rsidR="007334C5" w:rsidRPr="003A47F0">
        <w:rPr>
          <w:lang w:val="es-ES"/>
        </w:rPr>
        <w:t>gratuitamente hasta el 1 de enero de 2012</w:t>
      </w:r>
      <w:r w:rsidR="0034241D" w:rsidRPr="003A47F0">
        <w:rPr>
          <w:lang w:val="es-ES"/>
        </w:rPr>
        <w:t xml:space="preserve"> los servicios del Centro de Asistencia Jurídica</w:t>
      </w:r>
      <w:r w:rsidR="007334C5" w:rsidRPr="003A47F0">
        <w:rPr>
          <w:lang w:val="es-ES"/>
        </w:rPr>
        <w:t>, la elevación del límite de ingresos</w:t>
      </w:r>
      <w:r w:rsidR="000A47FE" w:rsidRPr="003A47F0">
        <w:rPr>
          <w:lang w:val="es-ES"/>
        </w:rPr>
        <w:t xml:space="preserve"> </w:t>
      </w:r>
      <w:r w:rsidR="007334C5" w:rsidRPr="003A47F0">
        <w:rPr>
          <w:lang w:val="es-ES"/>
        </w:rPr>
        <w:t xml:space="preserve">permitirá a </w:t>
      </w:r>
      <w:r w:rsidR="000A47FE" w:rsidRPr="003A47F0">
        <w:rPr>
          <w:lang w:val="es-ES"/>
        </w:rPr>
        <w:t>1</w:t>
      </w:r>
      <w:r w:rsidR="007536F2" w:rsidRPr="003A47F0">
        <w:rPr>
          <w:lang w:val="es-ES"/>
        </w:rPr>
        <w:t>.</w:t>
      </w:r>
      <w:r w:rsidR="000A47FE" w:rsidRPr="003A47F0">
        <w:rPr>
          <w:lang w:val="es-ES"/>
        </w:rPr>
        <w:t>000 person</w:t>
      </w:r>
      <w:r w:rsidR="00925AA4" w:rsidRPr="003A47F0">
        <w:rPr>
          <w:lang w:val="es-ES"/>
        </w:rPr>
        <w:t>a</w:t>
      </w:r>
      <w:r w:rsidR="000A47FE" w:rsidRPr="003A47F0">
        <w:rPr>
          <w:lang w:val="es-ES"/>
        </w:rPr>
        <w:t>s m</w:t>
      </w:r>
      <w:r w:rsidR="00925AA4" w:rsidRPr="003A47F0">
        <w:rPr>
          <w:lang w:val="es-ES"/>
        </w:rPr>
        <w:t>ás</w:t>
      </w:r>
      <w:r w:rsidR="007334C5" w:rsidRPr="003A47F0">
        <w:rPr>
          <w:lang w:val="es-ES"/>
        </w:rPr>
        <w:t xml:space="preserve"> disponer de esa ayuda.</w:t>
      </w:r>
      <w:r w:rsidR="00925AA4" w:rsidRPr="003A47F0">
        <w:rPr>
          <w:lang w:val="es-ES"/>
        </w:rPr>
        <w:t xml:space="preserve"> </w:t>
      </w:r>
      <w:r w:rsidR="007334C5" w:rsidRPr="003A47F0">
        <w:rPr>
          <w:lang w:val="es-ES"/>
        </w:rPr>
        <w:t>E</w:t>
      </w:r>
      <w:r w:rsidR="00925AA4" w:rsidRPr="003A47F0">
        <w:rPr>
          <w:lang w:val="es-ES"/>
        </w:rPr>
        <w:t>l</w:t>
      </w:r>
      <w:r w:rsidR="000A47FE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DB6ED5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DB6ED5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DB6ED5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0A47FE" w:rsidRPr="003A47F0">
          <w:rPr>
            <w:lang w:val="es-ES"/>
          </w:rPr>
          <w:t>6</w:t>
        </w:r>
        <w:r w:rsidR="00DB6ED5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DB6ED5" w:rsidRPr="003A47F0">
        <w:rPr>
          <w:lang w:val="es-ES"/>
        </w:rPr>
        <w:t>)</w:t>
      </w:r>
      <w:r w:rsidR="007334C5" w:rsidRPr="003A47F0">
        <w:rPr>
          <w:lang w:val="es-ES"/>
        </w:rPr>
        <w:t xml:space="preserve"> modificado</w:t>
      </w:r>
      <w:r w:rsidR="00DB6ED5" w:rsidRPr="003A47F0">
        <w:rPr>
          <w:lang w:val="es-ES"/>
        </w:rPr>
        <w:t xml:space="preserve"> establece asimismo las</w:t>
      </w:r>
      <w:r w:rsidR="000A47FE" w:rsidRPr="003A47F0">
        <w:rPr>
          <w:lang w:val="es-ES"/>
        </w:rPr>
        <w:t xml:space="preserve"> condi</w:t>
      </w:r>
      <w:r w:rsidR="00DB6ED5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DB6ED5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DB6ED5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pr</w:t>
      </w:r>
      <w:r w:rsidR="00DB6ED5" w:rsidRPr="003A47F0">
        <w:rPr>
          <w:lang w:val="es-ES"/>
        </w:rPr>
        <w:t>estar asistencia letrada con una</w:t>
      </w:r>
      <w:r w:rsidR="000A47FE" w:rsidRPr="003A47F0">
        <w:rPr>
          <w:lang w:val="es-ES"/>
        </w:rPr>
        <w:t xml:space="preserve"> participa</w:t>
      </w:r>
      <w:r w:rsidR="00DB6ED5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B6ED5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DB6ED5" w:rsidRPr="003A47F0">
        <w:rPr>
          <w:lang w:val="es-ES"/>
        </w:rPr>
        <w:t xml:space="preserve"> financiera</w:t>
      </w:r>
      <w:r w:rsidR="000A47FE" w:rsidRPr="003A47F0">
        <w:rPr>
          <w:lang w:val="es-ES"/>
        </w:rPr>
        <w:t xml:space="preserve">. </w:t>
      </w:r>
      <w:r w:rsidR="00DB6ED5" w:rsidRPr="003A47F0">
        <w:rPr>
          <w:lang w:val="es-ES"/>
        </w:rPr>
        <w:t>A tenor de esa disposición</w:t>
      </w:r>
      <w:r w:rsidR="000A47FE" w:rsidRPr="003A47F0">
        <w:rPr>
          <w:lang w:val="es-ES"/>
        </w:rPr>
        <w:t xml:space="preserve">, </w:t>
      </w:r>
      <w:r w:rsidR="00DB6ED5" w:rsidRPr="003A47F0">
        <w:rPr>
          <w:lang w:val="es-ES"/>
        </w:rPr>
        <w:t>si los ingresos de una persona física superan el límite del coeficiente multiplicador del</w:t>
      </w:r>
      <w:r w:rsidR="000A47FE" w:rsidRPr="003A47F0">
        <w:rPr>
          <w:lang w:val="es-ES"/>
        </w:rPr>
        <w:t xml:space="preserve"> 1</w:t>
      </w:r>
      <w:r w:rsidR="00DB6ED5" w:rsidRPr="003A47F0">
        <w:rPr>
          <w:lang w:val="es-ES"/>
        </w:rPr>
        <w:t>,</w:t>
      </w:r>
      <w:r w:rsidR="00A05835" w:rsidRPr="003A47F0">
        <w:rPr>
          <w:lang w:val="es-ES"/>
        </w:rPr>
        <w:t>4</w:t>
      </w:r>
      <w:r w:rsidR="00DB6ED5" w:rsidRPr="003A47F0">
        <w:rPr>
          <w:lang w:val="es-ES"/>
        </w:rPr>
        <w:t>% de los ingresos mínimos de</w:t>
      </w:r>
      <w:r w:rsidR="000A47FE" w:rsidRPr="003A47F0">
        <w:rPr>
          <w:lang w:val="es-ES"/>
        </w:rPr>
        <w:t xml:space="preserve"> subsistenc</w:t>
      </w:r>
      <w:r w:rsidR="00DB6ED5" w:rsidRPr="003A47F0">
        <w:rPr>
          <w:lang w:val="es-ES"/>
        </w:rPr>
        <w:t>ia</w:t>
      </w:r>
      <w:r w:rsidR="007334C5" w:rsidRPr="003A47F0">
        <w:rPr>
          <w:lang w:val="es-ES"/>
        </w:rPr>
        <w:t>, pero</w:t>
      </w:r>
      <w:r w:rsidR="000A47FE" w:rsidRPr="003A47F0">
        <w:rPr>
          <w:lang w:val="es-ES"/>
        </w:rPr>
        <w:t xml:space="preserve"> no </w:t>
      </w:r>
      <w:r w:rsidR="00DB6ED5" w:rsidRPr="003A47F0">
        <w:rPr>
          <w:lang w:val="es-ES"/>
        </w:rPr>
        <w:t>excede</w:t>
      </w:r>
      <w:r w:rsidR="003D5EFF" w:rsidRPr="003A47F0">
        <w:rPr>
          <w:lang w:val="es-ES"/>
        </w:rPr>
        <w:t>n</w:t>
      </w:r>
      <w:r w:rsidR="00DB6ED5" w:rsidRPr="003A47F0">
        <w:rPr>
          <w:lang w:val="es-ES"/>
        </w:rPr>
        <w:t xml:space="preserve"> </w:t>
      </w:r>
      <w:r w:rsidR="007334C5" w:rsidRPr="003A47F0">
        <w:rPr>
          <w:lang w:val="es-ES"/>
        </w:rPr>
        <w:t>d</w:t>
      </w:r>
      <w:r w:rsidR="00DB6ED5" w:rsidRPr="003A47F0">
        <w:rPr>
          <w:lang w:val="es-ES"/>
        </w:rPr>
        <w:t>el resultado de aplicar el coeficiente multiplicador del</w:t>
      </w:r>
      <w:r w:rsidR="000A47FE" w:rsidRPr="003A47F0">
        <w:rPr>
          <w:lang w:val="es-ES"/>
        </w:rPr>
        <w:t xml:space="preserve"> 1</w:t>
      </w:r>
      <w:r w:rsidR="00DB6ED5" w:rsidRPr="003A47F0">
        <w:rPr>
          <w:lang w:val="es-ES"/>
        </w:rPr>
        <w:t>,</w:t>
      </w:r>
      <w:r w:rsidR="00A05835" w:rsidRPr="003A47F0">
        <w:rPr>
          <w:lang w:val="es-ES"/>
        </w:rPr>
        <w:t>6</w:t>
      </w:r>
      <w:r w:rsidR="00DB6ED5" w:rsidRPr="003A47F0">
        <w:rPr>
          <w:lang w:val="es-ES"/>
        </w:rPr>
        <w:t>% a dicha</w:t>
      </w:r>
      <w:r w:rsidR="000A47FE" w:rsidRPr="003A47F0">
        <w:rPr>
          <w:lang w:val="es-ES"/>
        </w:rPr>
        <w:t xml:space="preserve"> </w:t>
      </w:r>
      <w:r w:rsidR="00DB6ED5" w:rsidRPr="003A47F0">
        <w:rPr>
          <w:lang w:val="es-ES"/>
        </w:rPr>
        <w:t>cantidad</w:t>
      </w:r>
      <w:r w:rsidR="000A47FE" w:rsidRPr="003A47F0">
        <w:rPr>
          <w:lang w:val="es-ES"/>
        </w:rPr>
        <w:t xml:space="preserve"> </w:t>
      </w:r>
      <w:r w:rsidR="00DB6ED5" w:rsidRPr="003A47F0">
        <w:rPr>
          <w:lang w:val="es-ES"/>
        </w:rPr>
        <w:t xml:space="preserve">y </w:t>
      </w:r>
      <w:r w:rsidR="003D5EFF" w:rsidRPr="003A47F0">
        <w:rPr>
          <w:lang w:val="es-ES"/>
        </w:rPr>
        <w:t xml:space="preserve">esa persona </w:t>
      </w:r>
      <w:r w:rsidR="00DB6ED5" w:rsidRPr="003A47F0">
        <w:rPr>
          <w:lang w:val="es-ES"/>
        </w:rPr>
        <w:t>no puede</w:t>
      </w:r>
      <w:r w:rsidR="00D81E11" w:rsidRPr="003A47F0">
        <w:rPr>
          <w:lang w:val="es-ES"/>
        </w:rPr>
        <w:t xml:space="preserve"> sufragar la asistencia jurídica</w:t>
      </w:r>
      <w:r w:rsidR="000A47FE" w:rsidRPr="003A47F0">
        <w:rPr>
          <w:lang w:val="es-ES"/>
        </w:rPr>
        <w:t xml:space="preserve"> </w:t>
      </w:r>
      <w:r w:rsidR="00D81E11" w:rsidRPr="003A47F0">
        <w:rPr>
          <w:lang w:val="es-ES"/>
        </w:rPr>
        <w:t>con sus propios bienes</w:t>
      </w:r>
      <w:r w:rsidR="000A47FE" w:rsidRPr="003A47F0">
        <w:rPr>
          <w:lang w:val="es-ES"/>
        </w:rPr>
        <w:t xml:space="preserve">, </w:t>
      </w:r>
      <w:r w:rsidR="00D81E11" w:rsidRPr="003A47F0">
        <w:rPr>
          <w:lang w:val="es-ES"/>
        </w:rPr>
        <w:t xml:space="preserve">tiene derecho a disponer de </w:t>
      </w:r>
      <w:r w:rsidR="007334C5" w:rsidRPr="003A47F0">
        <w:rPr>
          <w:lang w:val="es-ES"/>
        </w:rPr>
        <w:t>un</w:t>
      </w:r>
      <w:r w:rsidR="00D81E11" w:rsidRPr="003A47F0">
        <w:rPr>
          <w:lang w:val="es-ES"/>
        </w:rPr>
        <w:t>a asistencia letrada determinad</w:t>
      </w:r>
      <w:r w:rsidR="007334C5" w:rsidRPr="003A47F0">
        <w:rPr>
          <w:lang w:val="es-ES"/>
        </w:rPr>
        <w:t>a</w:t>
      </w:r>
      <w:r w:rsidR="00D81E11" w:rsidRPr="003A47F0">
        <w:rPr>
          <w:lang w:val="es-ES"/>
        </w:rPr>
        <w:t xml:space="preserve"> </w:t>
      </w:r>
      <w:r w:rsidR="007334C5" w:rsidRPr="003A47F0">
        <w:rPr>
          <w:lang w:val="es-ES"/>
        </w:rPr>
        <w:t xml:space="preserve">por el </w:t>
      </w:r>
      <w:r w:rsidR="00D81E11" w:rsidRPr="003A47F0">
        <w:rPr>
          <w:lang w:val="es-ES"/>
        </w:rPr>
        <w:t>abogado del Centro de Asistencia Jurídica</w:t>
      </w:r>
      <w:r w:rsidR="007536F2" w:rsidRPr="003A47F0">
        <w:rPr>
          <w:lang w:val="es-ES"/>
        </w:rPr>
        <w:t>,</w:t>
      </w:r>
      <w:r w:rsidR="00D81E11" w:rsidRPr="003A47F0">
        <w:rPr>
          <w:lang w:val="es-ES"/>
        </w:rPr>
        <w:t xml:space="preserve"> a condic</w:t>
      </w:r>
      <w:r w:rsidR="000A47FE" w:rsidRPr="003A47F0">
        <w:rPr>
          <w:lang w:val="es-ES"/>
        </w:rPr>
        <w:t>i</w:t>
      </w:r>
      <w:r w:rsidR="00D81E1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81E11" w:rsidRPr="003A47F0">
        <w:rPr>
          <w:lang w:val="es-ES"/>
        </w:rPr>
        <w:t>de abonar una participación</w:t>
      </w:r>
      <w:r w:rsidR="000A47FE" w:rsidRPr="003A47F0">
        <w:rPr>
          <w:lang w:val="es-ES"/>
        </w:rPr>
        <w:t xml:space="preserve"> financi</w:t>
      </w:r>
      <w:r w:rsidR="00D81E11" w:rsidRPr="003A47F0">
        <w:rPr>
          <w:lang w:val="es-ES"/>
        </w:rPr>
        <w:t>era equivalente al</w:t>
      </w:r>
      <w:r w:rsidR="000A47FE" w:rsidRPr="003A47F0">
        <w:rPr>
          <w:lang w:val="es-ES"/>
        </w:rPr>
        <w:t xml:space="preserve"> 20</w:t>
      </w:r>
      <w:r w:rsidR="00D81E11" w:rsidRPr="003A47F0">
        <w:rPr>
          <w:lang w:val="es-ES"/>
        </w:rPr>
        <w:t>% de los gastos de</w:t>
      </w:r>
      <w:r w:rsidR="000A47FE" w:rsidRPr="003A47F0">
        <w:rPr>
          <w:lang w:val="es-ES"/>
        </w:rPr>
        <w:t xml:space="preserve"> representa</w:t>
      </w:r>
      <w:r w:rsidR="00D81E11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D81E11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D81E11" w:rsidRPr="003A47F0">
        <w:rPr>
          <w:lang w:val="es-ES"/>
        </w:rPr>
        <w:t>jurídica</w:t>
      </w:r>
      <w:r w:rsidR="003D5EFF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de conformidad con las disposiciones del artículo</w:t>
      </w:r>
      <w:r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14 a"/>
        </w:smartTagPr>
        <w:r w:rsidR="000A47FE" w:rsidRPr="003A47F0">
          <w:rPr>
            <w:lang w:val="es-ES"/>
          </w:rPr>
          <w:t>14</w:t>
        </w:r>
        <w:r w:rsidR="00C50AAC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C50AAC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y</w:t>
      </w:r>
      <w:r w:rsidR="000A47FE" w:rsidRPr="003A47F0">
        <w:rPr>
          <w:lang w:val="es-ES"/>
        </w:rPr>
        <w:t xml:space="preserve"> 14</w:t>
      </w:r>
      <w:r w:rsidR="00C50AAC" w:rsidRPr="003A47F0">
        <w:rPr>
          <w:lang w:val="es-ES"/>
        </w:rPr>
        <w:t xml:space="preserve"> </w:t>
      </w:r>
      <w:r w:rsidR="000A47FE" w:rsidRPr="003A47F0">
        <w:rPr>
          <w:lang w:val="es-ES"/>
        </w:rPr>
        <w:t>b</w:t>
      </w:r>
      <w:r w:rsidR="00C50AAC" w:rsidRPr="003A47F0">
        <w:rPr>
          <w:lang w:val="es-ES"/>
        </w:rPr>
        <w:t>)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Decre</w:t>
      </w:r>
      <w:r w:rsidR="00C50AAC" w:rsidRPr="003A47F0">
        <w:rPr>
          <w:lang w:val="es-ES"/>
        </w:rPr>
        <w:t>to</w:t>
      </w:r>
      <w:r w:rsidR="000A47FE" w:rsidRPr="003A47F0">
        <w:rPr>
          <w:lang w:val="es-ES"/>
        </w:rPr>
        <w:t xml:space="preserve"> </w:t>
      </w:r>
      <w:r w:rsidR="007536F2" w:rsidRPr="003A47F0">
        <w:rPr>
          <w:lang w:val="es-ES"/>
        </w:rPr>
        <w:t>N</w:t>
      </w:r>
      <w:r w:rsidR="00790667" w:rsidRPr="003A47F0">
        <w:rPr>
          <w:lang w:val="es-ES"/>
        </w:rPr>
        <w:t>º</w:t>
      </w:r>
      <w:r w:rsidR="007536F2" w:rsidRPr="003A47F0">
        <w:rPr>
          <w:lang w:val="es-ES"/>
        </w:rPr>
        <w:t xml:space="preserve"> 655/2004 </w:t>
      </w:r>
      <w:r w:rsidR="00C50AAC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Minist</w:t>
      </w:r>
      <w:r w:rsidR="00C50AAC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C50AAC" w:rsidRPr="003A47F0">
        <w:rPr>
          <w:lang w:val="es-ES"/>
        </w:rPr>
        <w:t>io de</w:t>
      </w:r>
      <w:r w:rsidR="000A47FE" w:rsidRPr="003A47F0">
        <w:rPr>
          <w:lang w:val="es-ES"/>
        </w:rPr>
        <w:t xml:space="preserve"> Justic</w:t>
      </w:r>
      <w:r w:rsidR="008045F6" w:rsidRPr="003A47F0">
        <w:rPr>
          <w:lang w:val="es-ES"/>
        </w:rPr>
        <w:t>ia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sobre l</w:t>
      </w:r>
      <w:r w:rsidR="008045F6" w:rsidRPr="003A47F0">
        <w:rPr>
          <w:lang w:val="es-ES"/>
        </w:rPr>
        <w:t>os honorarios de los abogados y l</w:t>
      </w:r>
      <w:r w:rsidR="00C50AAC" w:rsidRPr="003A47F0">
        <w:rPr>
          <w:lang w:val="es-ES"/>
        </w:rPr>
        <w:t>a r</w:t>
      </w:r>
      <w:r w:rsidR="000A47FE" w:rsidRPr="003A47F0">
        <w:rPr>
          <w:lang w:val="es-ES"/>
        </w:rPr>
        <w:t>emunera</w:t>
      </w:r>
      <w:r w:rsidR="00C50AAC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50AAC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8045F6" w:rsidRPr="003A47F0">
        <w:rPr>
          <w:lang w:val="es-ES"/>
        </w:rPr>
        <w:t>de los</w:t>
      </w:r>
      <w:r w:rsidR="005671B6" w:rsidRPr="003A47F0">
        <w:rPr>
          <w:lang w:val="es-ES"/>
        </w:rPr>
        <w:t xml:space="preserve"> servicios jurídicos</w:t>
      </w:r>
      <w:r w:rsidR="003D5EFF" w:rsidRPr="003A47F0">
        <w:rPr>
          <w:lang w:val="es-ES"/>
        </w:rPr>
        <w:t>,</w:t>
      </w:r>
      <w:r w:rsidR="00C50AAC" w:rsidRPr="003A47F0">
        <w:rPr>
          <w:lang w:val="es-ES"/>
        </w:rPr>
        <w:t xml:space="preserve"> en su forma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en</w:t>
      </w:r>
      <w:r w:rsidR="000A47FE" w:rsidRPr="003A47F0">
        <w:rPr>
          <w:lang w:val="es-ES"/>
        </w:rPr>
        <w:t>mend</w:t>
      </w:r>
      <w:r w:rsidR="00C50AAC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C50AAC" w:rsidRPr="003A47F0">
        <w:rPr>
          <w:lang w:val="es-ES"/>
        </w:rPr>
        <w:t>a</w:t>
      </w:r>
      <w:r w:rsidR="000A47FE" w:rsidRPr="003A47F0">
        <w:rPr>
          <w:lang w:val="es-ES"/>
        </w:rPr>
        <w:t xml:space="preserve">; </w:t>
      </w:r>
      <w:r w:rsidR="00C50AAC" w:rsidRPr="003A47F0">
        <w:rPr>
          <w:lang w:val="es-ES"/>
        </w:rPr>
        <w:t>no afecta, por tanto al cumplimiento de las</w:t>
      </w:r>
      <w:r w:rsidR="000A47FE" w:rsidRPr="003A47F0">
        <w:rPr>
          <w:lang w:val="es-ES"/>
        </w:rPr>
        <w:t xml:space="preserve"> condi</w:t>
      </w:r>
      <w:r w:rsidR="00C50AAC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C50AAC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C50AAC" w:rsidRPr="003A47F0">
        <w:rPr>
          <w:lang w:val="es-ES"/>
        </w:rPr>
        <w:t>fijadas en el</w:t>
      </w:r>
      <w:r w:rsidR="00790667" w:rsidRPr="003A47F0">
        <w:rPr>
          <w:lang w:val="es-ES"/>
        </w:rPr>
        <w:t xml:space="preserve"> </w:t>
      </w:r>
      <w:r w:rsidR="00A94527" w:rsidRPr="003A47F0">
        <w:rPr>
          <w:lang w:val="es-ES"/>
        </w:rPr>
        <w:t>art</w:t>
      </w:r>
      <w:r w:rsidR="00C50AAC" w:rsidRPr="003A47F0">
        <w:rPr>
          <w:lang w:val="es-ES"/>
        </w:rPr>
        <w:t>í</w:t>
      </w:r>
      <w:r w:rsidR="00A94527" w:rsidRPr="003A47F0">
        <w:rPr>
          <w:lang w:val="es-ES"/>
        </w:rPr>
        <w:t>c</w:t>
      </w:r>
      <w:r w:rsidR="00C50AAC" w:rsidRPr="003A47F0">
        <w:rPr>
          <w:lang w:val="es-ES"/>
        </w:rPr>
        <w:t>u</w:t>
      </w:r>
      <w:r w:rsidR="00A94527" w:rsidRPr="003A47F0">
        <w:rPr>
          <w:lang w:val="es-ES"/>
        </w:rPr>
        <w:t>l</w:t>
      </w:r>
      <w:r w:rsidR="00C50AAC" w:rsidRPr="003A47F0">
        <w:rPr>
          <w:lang w:val="es-ES"/>
        </w:rPr>
        <w:t>o</w:t>
      </w:r>
      <w:r w:rsidR="00A94527" w:rsidRPr="003A47F0">
        <w:rPr>
          <w:lang w:val="es-ES"/>
        </w:rPr>
        <w:t xml:space="preserve"> </w:t>
      </w:r>
      <w:r w:rsidR="000A47FE" w:rsidRPr="003A47F0">
        <w:rPr>
          <w:lang w:val="es-ES"/>
        </w:rPr>
        <w:t>6</w:t>
      </w:r>
      <w:r w:rsidR="00E5284A" w:rsidRPr="003A47F0">
        <w:rPr>
          <w:lang w:val="es-ES"/>
        </w:rPr>
        <w:t>, p</w:t>
      </w:r>
      <w:r w:rsidR="00C50AAC" w:rsidRPr="003A47F0">
        <w:rPr>
          <w:lang w:val="es-ES"/>
        </w:rPr>
        <w:t>ár</w:t>
      </w:r>
      <w:r w:rsidR="00E5284A" w:rsidRPr="003A47F0">
        <w:rPr>
          <w:lang w:val="es-ES"/>
        </w:rPr>
        <w:t>ra</w:t>
      </w:r>
      <w:r w:rsidR="00C50AAC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 b) </w:t>
      </w:r>
      <w:r w:rsidR="00CF1827" w:rsidRPr="003A47F0">
        <w:rPr>
          <w:lang w:val="es-ES"/>
        </w:rPr>
        <w:t>y</w:t>
      </w:r>
      <w:r w:rsidR="000A47FE" w:rsidRPr="003A47F0">
        <w:rPr>
          <w:lang w:val="es-ES"/>
        </w:rPr>
        <w:t xml:space="preserve"> c)</w:t>
      </w:r>
      <w:r w:rsidR="00CF1827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CF1827" w:rsidRPr="003A47F0">
        <w:rPr>
          <w:lang w:val="es-ES"/>
        </w:rPr>
        <w:t>No obstante</w:t>
      </w:r>
      <w:r w:rsidR="000A47FE" w:rsidRPr="003A47F0">
        <w:rPr>
          <w:lang w:val="es-ES"/>
        </w:rPr>
        <w:t xml:space="preserve">, </w:t>
      </w:r>
      <w:r w:rsidR="00CF1827" w:rsidRPr="003A47F0">
        <w:rPr>
          <w:lang w:val="es-ES"/>
        </w:rPr>
        <w:t xml:space="preserve">si las circunstancias lo </w:t>
      </w:r>
      <w:r w:rsidR="003D5EFF" w:rsidRPr="003A47F0">
        <w:rPr>
          <w:lang w:val="es-ES"/>
        </w:rPr>
        <w:t>exigen</w:t>
      </w:r>
      <w:r w:rsidR="000A47FE" w:rsidRPr="003A47F0">
        <w:rPr>
          <w:lang w:val="es-ES"/>
        </w:rPr>
        <w:t xml:space="preserve">, </w:t>
      </w:r>
      <w:r w:rsidR="00CF1827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Centr</w:t>
      </w:r>
      <w:r w:rsidR="00CF182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CF1827" w:rsidRPr="003A47F0">
        <w:rPr>
          <w:lang w:val="es-ES"/>
        </w:rPr>
        <w:t>de Asistencia Jurídica puede facilitar esa asistencia sin necesidad de</w:t>
      </w:r>
      <w:r w:rsidR="000A47FE" w:rsidRPr="003A47F0">
        <w:rPr>
          <w:lang w:val="es-ES"/>
        </w:rPr>
        <w:t xml:space="preserve"> participa</w:t>
      </w:r>
      <w:r w:rsidR="00CF182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F182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F1827" w:rsidRPr="003A47F0">
        <w:rPr>
          <w:lang w:val="es-ES"/>
        </w:rPr>
        <w:t>financiera</w:t>
      </w:r>
      <w:r w:rsidR="000A47FE" w:rsidRPr="003A47F0">
        <w:rPr>
          <w:lang w:val="es-ES"/>
        </w:rPr>
        <w:t xml:space="preserve">. </w:t>
      </w:r>
      <w:r w:rsidR="00CF1827" w:rsidRPr="003A47F0">
        <w:rPr>
          <w:lang w:val="es-ES"/>
        </w:rPr>
        <w:t xml:space="preserve">Si los ingresos </w:t>
      </w:r>
      <w:r w:rsidR="008045F6" w:rsidRPr="003A47F0">
        <w:rPr>
          <w:lang w:val="es-ES"/>
        </w:rPr>
        <w:t xml:space="preserve">de la persona física </w:t>
      </w:r>
      <w:r w:rsidR="00CF1827" w:rsidRPr="003A47F0">
        <w:rPr>
          <w:lang w:val="es-ES"/>
        </w:rPr>
        <w:t xml:space="preserve">superan el límite </w:t>
      </w:r>
      <w:r w:rsidR="008045F6" w:rsidRPr="003A47F0">
        <w:rPr>
          <w:lang w:val="es-ES"/>
        </w:rPr>
        <w:t xml:space="preserve">determinado </w:t>
      </w:r>
      <w:r w:rsidR="00CF1827" w:rsidRPr="003A47F0">
        <w:rPr>
          <w:lang w:val="es-ES"/>
        </w:rPr>
        <w:t>por la ley</w:t>
      </w:r>
      <w:r w:rsidR="000A47FE" w:rsidRPr="003A47F0">
        <w:rPr>
          <w:lang w:val="es-ES"/>
        </w:rPr>
        <w:t xml:space="preserve">, </w:t>
      </w:r>
      <w:r w:rsidR="00CF1827" w:rsidRPr="003A47F0">
        <w:rPr>
          <w:lang w:val="es-ES"/>
        </w:rPr>
        <w:t xml:space="preserve">el Centro de Asistencia Jurídica </w:t>
      </w:r>
      <w:r w:rsidR="003D5EFF" w:rsidRPr="003A47F0">
        <w:rPr>
          <w:lang w:val="es-ES"/>
        </w:rPr>
        <w:t xml:space="preserve">tiene la posibilidad </w:t>
      </w:r>
      <w:r w:rsidR="00CF1827" w:rsidRPr="003A47F0">
        <w:rPr>
          <w:lang w:val="es-ES"/>
        </w:rPr>
        <w:t>de proporcionar esa asistencia letrada con la participación</w:t>
      </w:r>
      <w:r w:rsidR="000A47FE" w:rsidRPr="003A47F0">
        <w:rPr>
          <w:lang w:val="es-ES"/>
        </w:rPr>
        <w:t xml:space="preserve"> </w:t>
      </w:r>
      <w:r w:rsidR="003D5EFF" w:rsidRPr="003A47F0">
        <w:rPr>
          <w:lang w:val="es-ES"/>
        </w:rPr>
        <w:t>económica</w:t>
      </w:r>
      <w:r w:rsidR="000A47FE" w:rsidRPr="003A47F0">
        <w:rPr>
          <w:lang w:val="es-ES"/>
        </w:rPr>
        <w:t xml:space="preserve"> </w:t>
      </w:r>
      <w:r w:rsidR="00CF1827" w:rsidRPr="003A47F0">
        <w:rPr>
          <w:lang w:val="es-ES"/>
        </w:rPr>
        <w:t>de la persona</w:t>
      </w:r>
      <w:r w:rsidR="000A47FE" w:rsidRPr="003A47F0">
        <w:rPr>
          <w:lang w:val="es-ES"/>
        </w:rPr>
        <w:t xml:space="preserve"> autoriz</w:t>
      </w:r>
      <w:r w:rsidR="00CF1827" w:rsidRPr="003A47F0">
        <w:rPr>
          <w:lang w:val="es-ES"/>
        </w:rPr>
        <w:t>a</w:t>
      </w:r>
      <w:r w:rsidR="000A47FE" w:rsidRPr="003A47F0">
        <w:rPr>
          <w:lang w:val="es-ES"/>
        </w:rPr>
        <w:t>d</w:t>
      </w:r>
      <w:r w:rsidR="00CF1827" w:rsidRPr="003A47F0">
        <w:rPr>
          <w:lang w:val="es-ES"/>
        </w:rPr>
        <w:t>a, en el caso de que las</w:t>
      </w:r>
      <w:r w:rsidR="000A47FE" w:rsidRPr="003A47F0">
        <w:rPr>
          <w:lang w:val="es-ES"/>
        </w:rPr>
        <w:t xml:space="preserve"> circu</w:t>
      </w:r>
      <w:r w:rsidR="00CF1827" w:rsidRPr="003A47F0">
        <w:rPr>
          <w:lang w:val="es-ES"/>
        </w:rPr>
        <w:t>n</w:t>
      </w:r>
      <w:r w:rsidR="000A47FE" w:rsidRPr="003A47F0">
        <w:rPr>
          <w:lang w:val="es-ES"/>
        </w:rPr>
        <w:t>stanc</w:t>
      </w:r>
      <w:r w:rsidR="00CF1827" w:rsidRPr="003A47F0">
        <w:rPr>
          <w:lang w:val="es-ES"/>
        </w:rPr>
        <w:t>i</w:t>
      </w:r>
      <w:r w:rsidR="003D4D1B" w:rsidRPr="003A47F0">
        <w:rPr>
          <w:lang w:val="es-ES"/>
        </w:rPr>
        <w:t>a</w:t>
      </w:r>
      <w:r w:rsidR="000A47FE" w:rsidRPr="003A47F0">
        <w:rPr>
          <w:lang w:val="es-ES"/>
        </w:rPr>
        <w:t>s</w:t>
      </w:r>
      <w:r w:rsidR="003D4D1B" w:rsidRPr="003A47F0">
        <w:rPr>
          <w:lang w:val="es-ES"/>
        </w:rPr>
        <w:t xml:space="preserve"> lo requieran</w:t>
      </w:r>
      <w:r w:rsidR="000A47FE" w:rsidRPr="003A47F0">
        <w:rPr>
          <w:lang w:val="es-ES"/>
        </w:rPr>
        <w:t>.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8045F6" w:rsidRPr="003A47F0">
        <w:rPr>
          <w:lang w:val="es-ES"/>
        </w:rPr>
        <w:t>Desde</w:t>
      </w:r>
      <w:r w:rsidR="003D4D1B" w:rsidRPr="003A47F0">
        <w:rPr>
          <w:lang w:val="es-ES"/>
        </w:rPr>
        <w:t xml:space="preserve"> el</w:t>
      </w:r>
      <w:r w:rsidR="000A47FE" w:rsidRPr="003A47F0">
        <w:rPr>
          <w:lang w:val="es-ES"/>
        </w:rPr>
        <w:t xml:space="preserve"> 1 </w:t>
      </w:r>
      <w:r w:rsidR="003D4D1B" w:rsidRPr="003A47F0">
        <w:rPr>
          <w:lang w:val="es-ES"/>
        </w:rPr>
        <w:t>de enero de</w:t>
      </w:r>
      <w:r w:rsidR="000A47FE" w:rsidRPr="003A47F0">
        <w:rPr>
          <w:lang w:val="es-ES"/>
        </w:rPr>
        <w:t xml:space="preserve"> 2012 (</w:t>
      </w:r>
      <w:r w:rsidR="003D4D1B" w:rsidRPr="003A47F0">
        <w:rPr>
          <w:lang w:val="es-ES"/>
        </w:rPr>
        <w:t>Ley</w:t>
      </w:r>
      <w:r w:rsidR="000A47FE" w:rsidRPr="003A47F0">
        <w:rPr>
          <w:lang w:val="es-ES"/>
        </w:rPr>
        <w:t xml:space="preserve"> N</w:t>
      </w:r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332/2011), l</w:t>
      </w:r>
      <w:r w:rsidR="003D4D1B" w:rsidRPr="003A47F0">
        <w:rPr>
          <w:lang w:val="es-ES"/>
        </w:rPr>
        <w:t xml:space="preserve">a asistencia </w:t>
      </w:r>
      <w:r w:rsidR="003D5EFF" w:rsidRPr="003A47F0">
        <w:rPr>
          <w:lang w:val="es-ES"/>
        </w:rPr>
        <w:t>letrada</w:t>
      </w:r>
      <w:r w:rsidR="003D4D1B" w:rsidRPr="003A47F0">
        <w:rPr>
          <w:lang w:val="es-ES"/>
        </w:rPr>
        <w:t xml:space="preserve"> </w:t>
      </w:r>
      <w:r w:rsidR="009B2C54" w:rsidRPr="003A47F0">
        <w:rPr>
          <w:lang w:val="es-ES"/>
        </w:rPr>
        <w:t>incluye</w:t>
      </w:r>
      <w:r w:rsidR="003D4D1B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pr</w:t>
      </w:r>
      <w:r w:rsidR="003D4D1B" w:rsidRPr="003A47F0">
        <w:rPr>
          <w:lang w:val="es-ES"/>
        </w:rPr>
        <w:t>estación de</w:t>
      </w:r>
      <w:r w:rsidR="000A47FE" w:rsidRPr="003A47F0">
        <w:rPr>
          <w:lang w:val="es-ES"/>
        </w:rPr>
        <w:t xml:space="preserve"> servic</w:t>
      </w:r>
      <w:r w:rsidR="003D4D1B" w:rsidRPr="003A47F0">
        <w:rPr>
          <w:lang w:val="es-ES"/>
        </w:rPr>
        <w:t>io</w:t>
      </w:r>
      <w:r w:rsidR="000A47FE" w:rsidRPr="003A47F0">
        <w:rPr>
          <w:lang w:val="es-ES"/>
        </w:rPr>
        <w:t xml:space="preserve">s </w:t>
      </w:r>
      <w:r w:rsidR="003D4D1B" w:rsidRPr="003A47F0">
        <w:rPr>
          <w:lang w:val="es-ES"/>
        </w:rPr>
        <w:t>jurídicos</w:t>
      </w:r>
      <w:r w:rsidR="000A47FE" w:rsidRPr="003A47F0">
        <w:rPr>
          <w:lang w:val="es-ES"/>
        </w:rPr>
        <w:t xml:space="preserve"> a </w:t>
      </w:r>
      <w:r w:rsidR="003D4D1B" w:rsidRPr="003A47F0">
        <w:rPr>
          <w:lang w:val="es-ES"/>
        </w:rPr>
        <w:t xml:space="preserve">una </w:t>
      </w:r>
      <w:r w:rsidR="000A47FE" w:rsidRPr="003A47F0">
        <w:rPr>
          <w:lang w:val="es-ES"/>
        </w:rPr>
        <w:t>person</w:t>
      </w:r>
      <w:r w:rsidR="003D4D1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3D5EFF" w:rsidRPr="003A47F0">
        <w:rPr>
          <w:lang w:val="es-ES"/>
        </w:rPr>
        <w:t xml:space="preserve">que </w:t>
      </w:r>
      <w:r w:rsidR="009B2C54" w:rsidRPr="003A47F0">
        <w:rPr>
          <w:lang w:val="es-ES"/>
        </w:rPr>
        <w:t>puede disfrutar de esa ayuda</w:t>
      </w:r>
      <w:r w:rsidR="000A47FE" w:rsidRPr="003A47F0">
        <w:rPr>
          <w:lang w:val="es-ES"/>
        </w:rPr>
        <w:t xml:space="preserve">, </w:t>
      </w:r>
      <w:r w:rsidR="003D5EFF" w:rsidRPr="003A47F0">
        <w:rPr>
          <w:lang w:val="es-ES"/>
        </w:rPr>
        <w:t>en e</w:t>
      </w:r>
      <w:r w:rsidR="003D4D1B" w:rsidRPr="003A47F0">
        <w:rPr>
          <w:lang w:val="es-ES"/>
        </w:rPr>
        <w:t>l</w:t>
      </w:r>
      <w:r w:rsidR="000A47FE" w:rsidRPr="003A47F0">
        <w:rPr>
          <w:lang w:val="es-ES"/>
        </w:rPr>
        <w:t xml:space="preserve"> e</w:t>
      </w:r>
      <w:r w:rsidR="003D4D1B" w:rsidRPr="003A47F0">
        <w:rPr>
          <w:lang w:val="es-ES"/>
        </w:rPr>
        <w:t>j</w:t>
      </w:r>
      <w:r w:rsidR="000A47FE" w:rsidRPr="003A47F0">
        <w:rPr>
          <w:lang w:val="es-ES"/>
        </w:rPr>
        <w:t>erci</w:t>
      </w:r>
      <w:r w:rsidR="003D4D1B" w:rsidRPr="003A47F0">
        <w:rPr>
          <w:lang w:val="es-ES"/>
        </w:rPr>
        <w:t>cio de sus derechos</w:t>
      </w:r>
      <w:r w:rsidR="000A47FE" w:rsidRPr="003A47F0">
        <w:rPr>
          <w:lang w:val="es-ES"/>
        </w:rPr>
        <w:t xml:space="preserve">, </w:t>
      </w:r>
      <w:r w:rsidR="003D4D1B" w:rsidRPr="003A47F0">
        <w:rPr>
          <w:lang w:val="es-ES"/>
        </w:rPr>
        <w:t xml:space="preserve">entre los que figuran </w:t>
      </w:r>
      <w:r w:rsidR="009B2C54" w:rsidRPr="003A47F0">
        <w:rPr>
          <w:lang w:val="es-ES"/>
        </w:rPr>
        <w:t>fundamental</w:t>
      </w:r>
      <w:r w:rsidR="003D4D1B" w:rsidRPr="003A47F0">
        <w:rPr>
          <w:lang w:val="es-ES"/>
        </w:rPr>
        <w:t>mente el asesoramiento</w:t>
      </w:r>
      <w:r w:rsidR="003D5EFF" w:rsidRPr="003A47F0">
        <w:rPr>
          <w:lang w:val="es-ES"/>
        </w:rPr>
        <w:t xml:space="preserve"> jurídico</w:t>
      </w:r>
      <w:r w:rsidR="000A47FE" w:rsidRPr="003A47F0">
        <w:rPr>
          <w:lang w:val="es-ES"/>
        </w:rPr>
        <w:t>, as</w:t>
      </w:r>
      <w:r w:rsidR="003D4D1B" w:rsidRPr="003A47F0">
        <w:rPr>
          <w:lang w:val="es-ES"/>
        </w:rPr>
        <w:t>í como la asistencia</w:t>
      </w:r>
      <w:r w:rsidR="000A47FE" w:rsidRPr="003A47F0">
        <w:rPr>
          <w:lang w:val="es-ES"/>
        </w:rPr>
        <w:t xml:space="preserve"> </w:t>
      </w:r>
      <w:r w:rsidR="003D4D1B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3D4D1B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procedi</w:t>
      </w:r>
      <w:r w:rsidR="003D4D1B" w:rsidRPr="003A47F0">
        <w:rPr>
          <w:lang w:val="es-ES"/>
        </w:rPr>
        <w:t>mie</w:t>
      </w:r>
      <w:r w:rsidR="000A47FE" w:rsidRPr="003A47F0">
        <w:rPr>
          <w:lang w:val="es-ES"/>
        </w:rPr>
        <w:t>n</w:t>
      </w:r>
      <w:r w:rsidR="003D4D1B" w:rsidRPr="003A47F0">
        <w:rPr>
          <w:lang w:val="es-ES"/>
        </w:rPr>
        <w:t>tos extrajudiciales</w:t>
      </w:r>
      <w:r w:rsidR="000A47FE" w:rsidRPr="003A47F0">
        <w:rPr>
          <w:lang w:val="es-ES"/>
        </w:rPr>
        <w:t xml:space="preserve">, </w:t>
      </w:r>
      <w:r w:rsidR="0017425F" w:rsidRPr="003A47F0">
        <w:rPr>
          <w:lang w:val="es-ES"/>
        </w:rPr>
        <w:t xml:space="preserve">que </w:t>
      </w:r>
      <w:r w:rsidR="009B2C54" w:rsidRPr="003A47F0">
        <w:rPr>
          <w:lang w:val="es-ES"/>
        </w:rPr>
        <w:t>comprenden también</w:t>
      </w:r>
      <w:r w:rsidR="0017425F" w:rsidRPr="003A47F0">
        <w:rPr>
          <w:lang w:val="es-ES"/>
        </w:rPr>
        <w:t xml:space="preserve"> la</w:t>
      </w:r>
      <w:r w:rsidR="000A47FE" w:rsidRPr="003A47F0">
        <w:rPr>
          <w:lang w:val="es-ES"/>
        </w:rPr>
        <w:t xml:space="preserve"> media</w:t>
      </w:r>
      <w:r w:rsidR="0017425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7425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7425F" w:rsidRPr="003A47F0">
        <w:rPr>
          <w:lang w:val="es-ES"/>
        </w:rPr>
        <w:t>en los conflictos</w:t>
      </w:r>
      <w:r w:rsidR="000A47FE" w:rsidRPr="003A47F0">
        <w:rPr>
          <w:lang w:val="es-ES"/>
        </w:rPr>
        <w:t xml:space="preserve">. </w:t>
      </w:r>
      <w:r w:rsidR="0017425F" w:rsidRPr="003A47F0">
        <w:rPr>
          <w:lang w:val="es-ES"/>
        </w:rPr>
        <w:t xml:space="preserve">El </w:t>
      </w:r>
      <w:r w:rsidR="000A47FE" w:rsidRPr="003A47F0">
        <w:rPr>
          <w:lang w:val="es-ES"/>
        </w:rPr>
        <w:t>Centr</w:t>
      </w:r>
      <w:r w:rsidR="0017425F" w:rsidRPr="003A47F0">
        <w:rPr>
          <w:lang w:val="es-ES"/>
        </w:rPr>
        <w:t xml:space="preserve">o de Asistencia Jurídica facilita asistencia letrada con arreglo a esa </w:t>
      </w:r>
      <w:r w:rsidR="000416DF" w:rsidRPr="003A47F0">
        <w:rPr>
          <w:lang w:val="es-ES"/>
        </w:rPr>
        <w:t>ley</w:t>
      </w:r>
      <w:r w:rsidR="0017425F" w:rsidRPr="003A47F0">
        <w:rPr>
          <w:lang w:val="es-ES"/>
        </w:rPr>
        <w:t>, a través de su personal</w:t>
      </w:r>
      <w:r w:rsidR="009B2C54" w:rsidRPr="003A47F0">
        <w:rPr>
          <w:lang w:val="es-ES"/>
        </w:rPr>
        <w:t>,</w:t>
      </w:r>
      <w:r w:rsidR="0017425F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a</w:t>
      </w:r>
      <w:r w:rsidR="0017425F" w:rsidRPr="003A47F0">
        <w:rPr>
          <w:lang w:val="es-ES"/>
        </w:rPr>
        <w:t>bog</w:t>
      </w:r>
      <w:r w:rsidR="000A47FE" w:rsidRPr="003A47F0">
        <w:rPr>
          <w:lang w:val="es-ES"/>
        </w:rPr>
        <w:t>a</w:t>
      </w:r>
      <w:r w:rsidR="0017425F" w:rsidRPr="003A47F0">
        <w:rPr>
          <w:lang w:val="es-ES"/>
        </w:rPr>
        <w:t>do</w:t>
      </w:r>
      <w:r w:rsidR="000A47FE" w:rsidRPr="003A47F0">
        <w:rPr>
          <w:lang w:val="es-ES"/>
        </w:rPr>
        <w:t xml:space="preserve">s </w:t>
      </w:r>
      <w:r w:rsidR="0017425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9B2C54" w:rsidRPr="003A47F0">
        <w:rPr>
          <w:lang w:val="es-ES"/>
        </w:rPr>
        <w:t xml:space="preserve">de </w:t>
      </w:r>
      <w:r w:rsidR="000A47FE" w:rsidRPr="003A47F0">
        <w:rPr>
          <w:lang w:val="es-ES"/>
        </w:rPr>
        <w:t>media</w:t>
      </w:r>
      <w:r w:rsidR="0017425F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17425F" w:rsidRPr="003A47F0">
        <w:rPr>
          <w:lang w:val="es-ES"/>
        </w:rPr>
        <w:t>e</w:t>
      </w:r>
      <w:r w:rsidR="000A47FE" w:rsidRPr="003A47F0">
        <w:rPr>
          <w:lang w:val="es-ES"/>
        </w:rPr>
        <w:t xml:space="preserve">s. </w:t>
      </w:r>
      <w:r w:rsidR="0017425F" w:rsidRPr="003A47F0">
        <w:rPr>
          <w:lang w:val="es-ES"/>
        </w:rPr>
        <w:t>Si de</w:t>
      </w:r>
      <w:r w:rsidR="009B2C54" w:rsidRPr="003A47F0">
        <w:rPr>
          <w:lang w:val="es-ES"/>
        </w:rPr>
        <w:t>l examen del conflicto, que afecta a un ciudadano o a un extranjero que reúna los criterios para recibir la asistencia jurídica</w:t>
      </w:r>
      <w:r w:rsidR="00CF5881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17425F" w:rsidRPr="003A47F0">
        <w:rPr>
          <w:lang w:val="es-ES"/>
        </w:rPr>
        <w:t xml:space="preserve">se desprende que </w:t>
      </w:r>
      <w:r w:rsidR="00CF5881" w:rsidRPr="003A47F0">
        <w:rPr>
          <w:lang w:val="es-ES"/>
        </w:rPr>
        <w:t xml:space="preserve">puede resolverse </w:t>
      </w:r>
      <w:r w:rsidR="0017425F" w:rsidRPr="003A47F0">
        <w:rPr>
          <w:lang w:val="es-ES"/>
        </w:rPr>
        <w:t>recurriendo a la</w:t>
      </w:r>
      <w:r w:rsidR="000A47FE" w:rsidRPr="003A47F0">
        <w:rPr>
          <w:lang w:val="es-ES"/>
        </w:rPr>
        <w:t xml:space="preserve"> media</w:t>
      </w:r>
      <w:r w:rsidR="0017425F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7425F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17425F" w:rsidRPr="003A47F0">
        <w:rPr>
          <w:lang w:val="es-ES"/>
        </w:rPr>
        <w:t>el Centro de Asistencia Jurídica</w:t>
      </w:r>
      <w:r w:rsidR="000A47FE" w:rsidRPr="003A47F0">
        <w:rPr>
          <w:lang w:val="es-ES"/>
        </w:rPr>
        <w:t xml:space="preserve"> propo</w:t>
      </w:r>
      <w:r w:rsidR="0017425F" w:rsidRPr="003A47F0">
        <w:rPr>
          <w:lang w:val="es-ES"/>
        </w:rPr>
        <w:t xml:space="preserve">ndrá </w:t>
      </w:r>
      <w:r w:rsidR="00A24BF9" w:rsidRPr="003A47F0">
        <w:rPr>
          <w:lang w:val="es-ES"/>
        </w:rPr>
        <w:t>ese procedimiento</w:t>
      </w:r>
      <w:r w:rsidR="00CF5881" w:rsidRPr="003A47F0">
        <w:rPr>
          <w:lang w:val="es-ES"/>
        </w:rPr>
        <w:t xml:space="preserve"> y nombrará a un mediador, con el consentimiento del interesado</w:t>
      </w:r>
      <w:r w:rsidR="0017425F" w:rsidRPr="003A47F0">
        <w:rPr>
          <w:lang w:val="es-ES"/>
        </w:rPr>
        <w:t xml:space="preserve">, </w:t>
      </w:r>
      <w:r w:rsidR="00A24BF9" w:rsidRPr="003A47F0">
        <w:rPr>
          <w:lang w:val="es-ES"/>
        </w:rPr>
        <w:t xml:space="preserve">ya sea </w:t>
      </w:r>
      <w:r w:rsidR="0017425F" w:rsidRPr="003A47F0">
        <w:rPr>
          <w:lang w:val="es-ES"/>
        </w:rPr>
        <w:t>del país o extranjer</w:t>
      </w:r>
      <w:r w:rsidR="00CF5881" w:rsidRPr="003A47F0">
        <w:rPr>
          <w:lang w:val="es-ES"/>
        </w:rPr>
        <w:t>o</w:t>
      </w:r>
      <w:r w:rsidR="00FD0D3E" w:rsidRPr="003A47F0">
        <w:rPr>
          <w:lang w:val="es-ES"/>
        </w:rPr>
        <w:t xml:space="preserve"> y</w:t>
      </w:r>
      <w:r w:rsidR="000A47FE" w:rsidRPr="003A47F0">
        <w:rPr>
          <w:lang w:val="es-ES"/>
        </w:rPr>
        <w:t xml:space="preserve"> </w:t>
      </w:r>
      <w:r w:rsidR="00FD0D3E" w:rsidRPr="003A47F0">
        <w:rPr>
          <w:lang w:val="es-ES"/>
        </w:rPr>
        <w:t xml:space="preserve">el </w:t>
      </w:r>
      <w:r w:rsidR="00A24BF9" w:rsidRPr="003A47F0">
        <w:rPr>
          <w:lang w:val="es-ES"/>
        </w:rPr>
        <w:t xml:space="preserve">del </w:t>
      </w:r>
      <w:r w:rsidR="000A47FE" w:rsidRPr="003A47F0">
        <w:rPr>
          <w:lang w:val="es-ES"/>
        </w:rPr>
        <w:t>media</w:t>
      </w:r>
      <w:r w:rsidR="00FD0D3E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CF5881" w:rsidRPr="003A47F0">
        <w:rPr>
          <w:lang w:val="es-ES"/>
        </w:rPr>
        <w:t>.</w:t>
      </w:r>
      <w:r w:rsidR="000A47FE" w:rsidRPr="003A47F0">
        <w:rPr>
          <w:lang w:val="es-ES"/>
        </w:rPr>
        <w:t xml:space="preserve"> </w:t>
      </w:r>
      <w:r w:rsidR="00CF5881" w:rsidRPr="003A47F0">
        <w:rPr>
          <w:lang w:val="es-ES"/>
        </w:rPr>
        <w:t>Si la naturaleza del asunto lo permite,</w:t>
      </w:r>
      <w:r w:rsidR="000A47FE" w:rsidRPr="003A47F0">
        <w:rPr>
          <w:lang w:val="es-ES"/>
        </w:rPr>
        <w:t xml:space="preserve"> </w:t>
      </w:r>
      <w:r w:rsidR="00FD0D3E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Centr</w:t>
      </w:r>
      <w:r w:rsidR="00FD0D3E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FD0D3E" w:rsidRPr="003A47F0">
        <w:rPr>
          <w:lang w:val="es-ES"/>
        </w:rPr>
        <w:t>nombrará a un</w:t>
      </w:r>
      <w:r w:rsidR="000A47FE" w:rsidRPr="003A47F0">
        <w:rPr>
          <w:lang w:val="es-ES"/>
        </w:rPr>
        <w:t xml:space="preserve"> media</w:t>
      </w:r>
      <w:r w:rsidR="00FD0D3E" w:rsidRPr="003A47F0">
        <w:rPr>
          <w:lang w:val="es-ES"/>
        </w:rPr>
        <w:t>d</w:t>
      </w:r>
      <w:r w:rsidR="000A47FE" w:rsidRPr="003A47F0">
        <w:rPr>
          <w:lang w:val="es-ES"/>
        </w:rPr>
        <w:t xml:space="preserve">or </w:t>
      </w:r>
      <w:r w:rsidR="00FD0D3E" w:rsidRPr="003A47F0">
        <w:rPr>
          <w:lang w:val="es-ES"/>
        </w:rPr>
        <w:t>solo tras haber</w:t>
      </w:r>
      <w:r w:rsidR="000A47FE" w:rsidRPr="003A47F0">
        <w:rPr>
          <w:lang w:val="es-ES"/>
        </w:rPr>
        <w:t xml:space="preserve"> obt</w:t>
      </w:r>
      <w:r w:rsidR="00FD0D3E" w:rsidRPr="003A47F0">
        <w:rPr>
          <w:lang w:val="es-ES"/>
        </w:rPr>
        <w:t>e</w:t>
      </w:r>
      <w:r w:rsidR="000A47FE" w:rsidRPr="003A47F0">
        <w:rPr>
          <w:lang w:val="es-ES"/>
        </w:rPr>
        <w:t>ni</w:t>
      </w:r>
      <w:r w:rsidR="00FD0D3E" w:rsidRPr="003A47F0">
        <w:rPr>
          <w:lang w:val="es-ES"/>
        </w:rPr>
        <w:t>do el acuerdo de la otra parte en el conflicto</w:t>
      </w:r>
      <w:r w:rsidR="000A47FE" w:rsidRPr="003A47F0">
        <w:rPr>
          <w:lang w:val="es-ES"/>
        </w:rPr>
        <w:t xml:space="preserve">. 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2</w:t>
      </w:r>
      <w:r w:rsidR="000A47FE" w:rsidRPr="003A47F0">
        <w:rPr>
          <w:lang w:val="es-ES"/>
        </w:rPr>
        <w:t>.</w:t>
      </w:r>
      <w:r w:rsidR="005A4A88" w:rsidRPr="003A47F0">
        <w:rPr>
          <w:lang w:val="es-ES"/>
        </w:rPr>
        <w:tab/>
      </w:r>
      <w:r w:rsidR="00FD0D3E" w:rsidRPr="003A47F0">
        <w:rPr>
          <w:lang w:val="es-ES"/>
        </w:rPr>
        <w:t>Si el</w:t>
      </w:r>
      <w:r w:rsidR="000A47FE" w:rsidRPr="003A47F0">
        <w:rPr>
          <w:lang w:val="es-ES"/>
        </w:rPr>
        <w:t xml:space="preserve"> media</w:t>
      </w:r>
      <w:r w:rsidR="00FD0D3E" w:rsidRPr="003A47F0">
        <w:rPr>
          <w:lang w:val="es-ES"/>
        </w:rPr>
        <w:t>d</w:t>
      </w:r>
      <w:r w:rsidR="000A47FE" w:rsidRPr="003A47F0">
        <w:rPr>
          <w:lang w:val="es-ES"/>
        </w:rPr>
        <w:t xml:space="preserve">or ha </w:t>
      </w:r>
      <w:r w:rsidR="00FD0D3E" w:rsidRPr="003A47F0">
        <w:rPr>
          <w:lang w:val="es-ES"/>
        </w:rPr>
        <w:t>sido nombrado por el</w:t>
      </w:r>
      <w:r w:rsidR="000A47FE" w:rsidRPr="003A47F0">
        <w:rPr>
          <w:lang w:val="es-ES"/>
        </w:rPr>
        <w:t xml:space="preserve"> Centr</w:t>
      </w:r>
      <w:r w:rsidR="00FD0D3E" w:rsidRPr="003A47F0">
        <w:rPr>
          <w:lang w:val="es-ES"/>
        </w:rPr>
        <w:t>o de Asistencia Jurídica</w:t>
      </w:r>
      <w:r w:rsidR="000A47FE" w:rsidRPr="003A47F0">
        <w:rPr>
          <w:lang w:val="es-ES"/>
        </w:rPr>
        <w:t>, reci</w:t>
      </w:r>
      <w:r w:rsidR="001B3D1B" w:rsidRPr="003A47F0">
        <w:rPr>
          <w:lang w:val="es-ES"/>
        </w:rPr>
        <w:t>birá la</w:t>
      </w:r>
      <w:r w:rsidR="000A47FE" w:rsidRPr="003A47F0">
        <w:rPr>
          <w:lang w:val="es-ES"/>
        </w:rPr>
        <w:t xml:space="preserve"> remunera</w:t>
      </w:r>
      <w:r w:rsidR="001B3D1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B3D1B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1B3D1B" w:rsidRPr="003A47F0">
        <w:rPr>
          <w:lang w:val="es-ES"/>
        </w:rPr>
        <w:t xml:space="preserve">establecida en virtud de </w:t>
      </w:r>
      <w:smartTag w:uri="urn:schemas-microsoft-com:office:smarttags" w:element="PersonName">
        <w:smartTagPr>
          <w:attr w:name="ProductID" w:val="la Ley N"/>
        </w:smartTagPr>
        <w:r w:rsidR="001B3D1B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327/2005</w:t>
      </w:r>
      <w:r w:rsidR="00A24BF9" w:rsidRPr="003A47F0">
        <w:rPr>
          <w:lang w:val="es-ES"/>
        </w:rPr>
        <w:t>, en su forma enmendada</w:t>
      </w:r>
      <w:r w:rsidR="000A47FE" w:rsidRPr="003A47F0">
        <w:rPr>
          <w:lang w:val="es-ES"/>
        </w:rPr>
        <w:t xml:space="preserve">. </w:t>
      </w:r>
      <w:r w:rsidR="001B3D1B" w:rsidRPr="003A47F0">
        <w:rPr>
          <w:lang w:val="es-ES"/>
        </w:rPr>
        <w:t>En las mismas</w:t>
      </w:r>
      <w:r w:rsidR="000A47FE" w:rsidRPr="003A47F0">
        <w:rPr>
          <w:lang w:val="es-ES"/>
        </w:rPr>
        <w:t xml:space="preserve"> condi</w:t>
      </w:r>
      <w:r w:rsidR="001B3D1B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1B3D1B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1B3D1B" w:rsidRPr="003A47F0">
        <w:rPr>
          <w:lang w:val="es-ES"/>
        </w:rPr>
        <w:t>que en el</w:t>
      </w:r>
      <w:r w:rsidR="000A47FE" w:rsidRPr="003A47F0">
        <w:rPr>
          <w:lang w:val="es-ES"/>
        </w:rPr>
        <w:t xml:space="preserve"> </w:t>
      </w:r>
      <w:r w:rsidR="00E5284A" w:rsidRPr="003A47F0">
        <w:rPr>
          <w:lang w:val="es-ES"/>
        </w:rPr>
        <w:t>a</w:t>
      </w:r>
      <w:r w:rsidR="000A47FE" w:rsidRPr="003A47F0">
        <w:rPr>
          <w:lang w:val="es-ES"/>
        </w:rPr>
        <w:t>rt</w:t>
      </w:r>
      <w:r w:rsidR="001B3D1B" w:rsidRPr="003A47F0">
        <w:rPr>
          <w:lang w:val="es-ES"/>
        </w:rPr>
        <w:t>í</w:t>
      </w:r>
      <w:r w:rsidR="000A47FE" w:rsidRPr="003A47F0">
        <w:rPr>
          <w:lang w:val="es-ES"/>
        </w:rPr>
        <w:t>c</w:t>
      </w:r>
      <w:r w:rsidR="001B3D1B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1B3D1B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0A47FE" w:rsidRPr="003A47F0">
          <w:rPr>
            <w:lang w:val="es-ES"/>
          </w:rPr>
          <w:t>6</w:t>
        </w:r>
        <w:r w:rsidR="001B3D1B" w:rsidRPr="003A47F0">
          <w:rPr>
            <w:lang w:val="es-ES"/>
          </w:rPr>
          <w:t xml:space="preserve"> </w:t>
        </w:r>
        <w:r w:rsidR="000A47FE" w:rsidRPr="003A47F0">
          <w:rPr>
            <w:lang w:val="es-ES"/>
          </w:rPr>
          <w:t>a</w:t>
        </w:r>
      </w:smartTag>
      <w:r w:rsidR="001B3D1B" w:rsidRPr="003A47F0">
        <w:rPr>
          <w:lang w:val="es-ES"/>
        </w:rPr>
        <w:t>)</w:t>
      </w:r>
      <w:r w:rsidR="00E5284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p</w:t>
      </w:r>
      <w:r w:rsidR="001B3D1B" w:rsidRPr="003A47F0">
        <w:rPr>
          <w:lang w:val="es-ES"/>
        </w:rPr>
        <w:t>ár</w:t>
      </w:r>
      <w:r w:rsidR="000A47FE" w:rsidRPr="003A47F0">
        <w:rPr>
          <w:lang w:val="es-ES"/>
        </w:rPr>
        <w:t>r</w:t>
      </w:r>
      <w:r w:rsidR="00E5284A" w:rsidRPr="003A47F0">
        <w:rPr>
          <w:lang w:val="es-ES"/>
        </w:rPr>
        <w:t>a</w:t>
      </w:r>
      <w:r w:rsidR="001B3D1B" w:rsidRPr="003A47F0">
        <w:rPr>
          <w:lang w:val="es-ES"/>
        </w:rPr>
        <w:t>fo</w:t>
      </w:r>
      <w:r w:rsidR="000A47FE" w:rsidRPr="003A47F0">
        <w:rPr>
          <w:lang w:val="es-ES"/>
        </w:rPr>
        <w:t xml:space="preserve"> 1, </w:t>
      </w:r>
      <w:r w:rsidR="001B3D1B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person</w:t>
      </w:r>
      <w:r w:rsidR="001B3D1B" w:rsidRPr="003A47F0">
        <w:rPr>
          <w:lang w:val="es-ES"/>
        </w:rPr>
        <w:t>a</w:t>
      </w:r>
      <w:r w:rsidR="000A47FE" w:rsidRPr="003A47F0">
        <w:rPr>
          <w:lang w:val="es-ES"/>
        </w:rPr>
        <w:t xml:space="preserve"> </w:t>
      </w:r>
      <w:r w:rsidR="00A24BF9" w:rsidRPr="003A47F0">
        <w:rPr>
          <w:lang w:val="es-ES"/>
        </w:rPr>
        <w:t>legitimada</w:t>
      </w:r>
      <w:r w:rsidR="001B3D1B" w:rsidRPr="003A47F0">
        <w:rPr>
          <w:lang w:val="es-ES"/>
        </w:rPr>
        <w:t xml:space="preserve"> abonará a medias la retribución </w:t>
      </w:r>
      <w:r w:rsidR="002C2BFA" w:rsidRPr="003A47F0">
        <w:rPr>
          <w:lang w:val="es-ES"/>
        </w:rPr>
        <w:t xml:space="preserve">que </w:t>
      </w:r>
      <w:r w:rsidR="001B3D1B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media</w:t>
      </w:r>
      <w:r w:rsidR="001B3D1B" w:rsidRPr="003A47F0">
        <w:rPr>
          <w:lang w:val="es-ES"/>
        </w:rPr>
        <w:t>d</w:t>
      </w:r>
      <w:r w:rsidR="000A47FE" w:rsidRPr="003A47F0">
        <w:rPr>
          <w:lang w:val="es-ES"/>
        </w:rPr>
        <w:t>or</w:t>
      </w:r>
      <w:r w:rsidR="001B3D1B" w:rsidRPr="003A47F0">
        <w:rPr>
          <w:lang w:val="es-ES"/>
        </w:rPr>
        <w:t xml:space="preserve"> tiene derecho a</w:t>
      </w:r>
      <w:r w:rsidR="000A47FE" w:rsidRPr="003A47F0">
        <w:rPr>
          <w:lang w:val="es-ES"/>
        </w:rPr>
        <w:t xml:space="preserve"> reci</w:t>
      </w:r>
      <w:r w:rsidR="001B3D1B" w:rsidRPr="003A47F0">
        <w:rPr>
          <w:lang w:val="es-ES"/>
        </w:rPr>
        <w:t>bir con</w:t>
      </w:r>
      <w:r w:rsidR="00A24BF9" w:rsidRPr="003A47F0">
        <w:rPr>
          <w:lang w:val="es-ES"/>
        </w:rPr>
        <w:t xml:space="preserve"> arreglo a</w:t>
      </w:r>
      <w:r w:rsidR="001B3D1B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1B3D1B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90301B" w:rsidRPr="003A47F0">
        <w:rPr>
          <w:lang w:val="es-ES"/>
        </w:rPr>
        <w:t> </w:t>
      </w:r>
      <w:r w:rsidR="000A47FE" w:rsidRPr="003A47F0">
        <w:rPr>
          <w:lang w:val="es-ES"/>
        </w:rPr>
        <w:t xml:space="preserve">422/2004 </w:t>
      </w:r>
      <w:r w:rsidR="001B3D1B" w:rsidRPr="003A47F0">
        <w:rPr>
          <w:lang w:val="es-ES"/>
        </w:rPr>
        <w:t>de m</w:t>
      </w:r>
      <w:r w:rsidR="000A47FE" w:rsidRPr="003A47F0">
        <w:rPr>
          <w:lang w:val="es-ES"/>
        </w:rPr>
        <w:t>edia</w:t>
      </w:r>
      <w:r w:rsidR="001B3D1B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1B3D1B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6D59DE" w:rsidRPr="003A47F0">
        <w:rPr>
          <w:lang w:val="es-ES"/>
        </w:rPr>
        <w:t xml:space="preserve">, que modifica </w:t>
      </w:r>
      <w:r w:rsidR="00F940F3" w:rsidRPr="003A47F0">
        <w:rPr>
          <w:lang w:val="es-ES"/>
        </w:rPr>
        <w:t xml:space="preserve">varias </w:t>
      </w:r>
      <w:r w:rsidR="006D59DE" w:rsidRPr="003A47F0">
        <w:rPr>
          <w:lang w:val="es-ES"/>
        </w:rPr>
        <w:t>otras leyes en su forma en</w:t>
      </w:r>
      <w:r w:rsidR="000A47FE" w:rsidRPr="003A47F0">
        <w:rPr>
          <w:lang w:val="es-ES"/>
        </w:rPr>
        <w:t>mend</w:t>
      </w:r>
      <w:r w:rsidR="006D59DE" w:rsidRPr="003A47F0">
        <w:rPr>
          <w:lang w:val="es-ES"/>
        </w:rPr>
        <w:t>ada</w:t>
      </w:r>
      <w:r w:rsidR="000A47FE" w:rsidRPr="003A47F0">
        <w:rPr>
          <w:lang w:val="es-ES"/>
        </w:rPr>
        <w:t xml:space="preserve">, </w:t>
      </w:r>
      <w:r w:rsidR="006D59DE" w:rsidRPr="003A47F0">
        <w:rPr>
          <w:lang w:val="es-ES"/>
        </w:rPr>
        <w:t>si se ha llegado a un acuerdo de</w:t>
      </w:r>
      <w:r w:rsidR="000A47FE" w:rsidRPr="003A47F0">
        <w:rPr>
          <w:lang w:val="es-ES"/>
        </w:rPr>
        <w:t xml:space="preserve"> result</w:t>
      </w:r>
      <w:r w:rsidR="006D59DE" w:rsidRPr="003A47F0">
        <w:rPr>
          <w:lang w:val="es-ES"/>
        </w:rPr>
        <w:t>as de la</w:t>
      </w:r>
      <w:r w:rsidR="000A47FE" w:rsidRPr="003A47F0">
        <w:rPr>
          <w:lang w:val="es-ES"/>
        </w:rPr>
        <w:t xml:space="preserve"> media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59DE" w:rsidRPr="003A47F0">
        <w:rPr>
          <w:lang w:val="es-ES"/>
        </w:rPr>
        <w:t>ó</w:t>
      </w:r>
      <w:r w:rsidR="000A47FE" w:rsidRPr="003A47F0">
        <w:rPr>
          <w:lang w:val="es-ES"/>
        </w:rPr>
        <w:t>n. (</w:t>
      </w:r>
      <w:r w:rsidR="00A24BF9" w:rsidRPr="003A47F0">
        <w:rPr>
          <w:lang w:val="es-ES"/>
        </w:rPr>
        <w:t>L</w:t>
      </w:r>
      <w:r w:rsidR="006D59DE" w:rsidRPr="003A47F0">
        <w:rPr>
          <w:lang w:val="es-ES"/>
        </w:rPr>
        <w:t xml:space="preserve">a remuneración </w:t>
      </w:r>
      <w:r w:rsidR="00A24BF9" w:rsidRPr="003A47F0">
        <w:rPr>
          <w:i/>
          <w:iCs/>
          <w:lang w:val="es-ES"/>
        </w:rPr>
        <w:t>d</w:t>
      </w:r>
      <w:r w:rsidR="000A47FE" w:rsidRPr="003A47F0">
        <w:rPr>
          <w:i/>
          <w:iCs/>
          <w:lang w:val="es-ES"/>
        </w:rPr>
        <w:t>e lege lata</w:t>
      </w:r>
      <w:r w:rsidR="000A47FE" w:rsidRPr="003A47F0">
        <w:rPr>
          <w:lang w:val="es-ES"/>
        </w:rPr>
        <w:t xml:space="preserve"> </w:t>
      </w:r>
      <w:r w:rsidR="006D59DE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media</w:t>
      </w:r>
      <w:r w:rsidR="006D59DE" w:rsidRPr="003A47F0">
        <w:rPr>
          <w:lang w:val="es-ES"/>
        </w:rPr>
        <w:t>d</w:t>
      </w:r>
      <w:r w:rsidR="000A47FE" w:rsidRPr="003A47F0">
        <w:rPr>
          <w:lang w:val="es-ES"/>
        </w:rPr>
        <w:t xml:space="preserve">or </w:t>
      </w:r>
      <w:r w:rsidR="006D59DE" w:rsidRPr="003A47F0">
        <w:rPr>
          <w:lang w:val="es-ES"/>
        </w:rPr>
        <w:t>se fija sobre la</w:t>
      </w:r>
      <w:r w:rsidR="000A47FE" w:rsidRPr="003A47F0">
        <w:rPr>
          <w:lang w:val="es-ES"/>
        </w:rPr>
        <w:t xml:space="preserve"> bas</w:t>
      </w:r>
      <w:r w:rsidR="006D59DE" w:rsidRPr="003A47F0">
        <w:rPr>
          <w:lang w:val="es-ES"/>
        </w:rPr>
        <w:t>e de un</w:t>
      </w:r>
      <w:r w:rsidR="000A47FE" w:rsidRPr="003A47F0">
        <w:rPr>
          <w:lang w:val="es-ES"/>
        </w:rPr>
        <w:t xml:space="preserve"> a</w:t>
      </w:r>
      <w:r w:rsidR="006D59DE" w:rsidRPr="003A47F0">
        <w:rPr>
          <w:lang w:val="es-ES"/>
        </w:rPr>
        <w:t xml:space="preserve">cuerdo </w:t>
      </w:r>
      <w:r w:rsidR="000A47FE" w:rsidRPr="003A47F0">
        <w:rPr>
          <w:lang w:val="es-ES"/>
        </w:rPr>
        <w:t>en</w:t>
      </w:r>
      <w:r w:rsidR="006D59DE" w:rsidRPr="003A47F0">
        <w:rPr>
          <w:lang w:val="es-ES"/>
        </w:rPr>
        <w:t>tre el</w:t>
      </w:r>
      <w:r w:rsidR="000A47FE" w:rsidRPr="003A47F0">
        <w:rPr>
          <w:lang w:val="es-ES"/>
        </w:rPr>
        <w:t xml:space="preserve"> media</w:t>
      </w:r>
      <w:r w:rsidR="006D59DE" w:rsidRPr="003A47F0">
        <w:rPr>
          <w:lang w:val="es-ES"/>
        </w:rPr>
        <w:t>d</w:t>
      </w:r>
      <w:r w:rsidR="000A47FE" w:rsidRPr="003A47F0">
        <w:rPr>
          <w:lang w:val="es-ES"/>
        </w:rPr>
        <w:t xml:space="preserve">or </w:t>
      </w:r>
      <w:r w:rsidR="006D59DE" w:rsidRPr="003A47F0">
        <w:rPr>
          <w:lang w:val="es-ES"/>
        </w:rPr>
        <w:t>y las</w:t>
      </w:r>
      <w:r w:rsidR="000A47FE" w:rsidRPr="003A47F0">
        <w:rPr>
          <w:lang w:val="es-ES"/>
        </w:rPr>
        <w:t xml:space="preserve"> person</w:t>
      </w:r>
      <w:r w:rsidR="006D59DE" w:rsidRPr="003A47F0">
        <w:rPr>
          <w:lang w:val="es-ES"/>
        </w:rPr>
        <w:t>a</w:t>
      </w:r>
      <w:r w:rsidR="000A47FE" w:rsidRPr="003A47F0">
        <w:rPr>
          <w:lang w:val="es-ES"/>
        </w:rPr>
        <w:t xml:space="preserve">s </w:t>
      </w:r>
      <w:r w:rsidR="006D59DE" w:rsidRPr="003A47F0">
        <w:rPr>
          <w:lang w:val="es-ES"/>
        </w:rPr>
        <w:t xml:space="preserve">que </w:t>
      </w:r>
      <w:r w:rsidR="000A47FE" w:rsidRPr="003A47F0">
        <w:rPr>
          <w:lang w:val="es-ES"/>
        </w:rPr>
        <w:t xml:space="preserve">participan </w:t>
      </w:r>
      <w:r w:rsidR="006D59D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</w:t>
      </w:r>
      <w:r w:rsidR="006D59DE" w:rsidRPr="003A47F0">
        <w:rPr>
          <w:lang w:val="es-ES"/>
        </w:rPr>
        <w:t>la</w:t>
      </w:r>
      <w:r w:rsidR="000A47FE" w:rsidRPr="003A47F0">
        <w:rPr>
          <w:lang w:val="es-ES"/>
        </w:rPr>
        <w:t xml:space="preserve"> media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59D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6D59DE" w:rsidRPr="003A47F0">
        <w:rPr>
          <w:lang w:val="es-ES"/>
        </w:rPr>
        <w:t>salvo indicación contraria en la Ley de</w:t>
      </w:r>
      <w:r w:rsidR="00A24BF9" w:rsidRPr="003A47F0">
        <w:rPr>
          <w:lang w:val="es-ES"/>
        </w:rPr>
        <w:t xml:space="preserve"> m</w:t>
      </w:r>
      <w:r w:rsidR="000A47FE" w:rsidRPr="003A47F0">
        <w:rPr>
          <w:lang w:val="es-ES"/>
        </w:rPr>
        <w:t>edia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59DE" w:rsidRPr="003A47F0">
        <w:rPr>
          <w:lang w:val="es-ES"/>
        </w:rPr>
        <w:t>ó</w:t>
      </w:r>
      <w:r w:rsidR="000A47FE" w:rsidRPr="003A47F0">
        <w:rPr>
          <w:lang w:val="es-ES"/>
        </w:rPr>
        <w:t>n.)</w:t>
      </w:r>
    </w:p>
    <w:p w:rsidR="00DD0E4F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6D59DE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6D59DE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6D59DE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6D59DE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6D59DE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6D59DE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6D59DE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6D59DE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6D59DE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6D59DE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6D59DE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20 </w:t>
      </w:r>
      <w:r w:rsidR="006D59DE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6D59DE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6D59DE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6D59DE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6D59DE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3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6D59DE" w:rsidRPr="003A47F0">
        <w:rPr>
          <w:lang w:val="es-ES"/>
        </w:rPr>
        <w:t>La Oficina de Plenipotenciarios para las comunidades</w:t>
      </w:r>
      <w:r w:rsidR="000A47FE" w:rsidRPr="003A47F0">
        <w:rPr>
          <w:lang w:val="es-ES"/>
        </w:rPr>
        <w:t xml:space="preserve"> </w:t>
      </w:r>
      <w:r w:rsidR="006D59DE" w:rsidRPr="003A47F0">
        <w:rPr>
          <w:lang w:val="es-ES"/>
        </w:rPr>
        <w:t>romaníes supervisa periódicamente la</w:t>
      </w:r>
      <w:r w:rsidR="000A47FE" w:rsidRPr="003A47F0">
        <w:rPr>
          <w:lang w:val="es-ES"/>
        </w:rPr>
        <w:t xml:space="preserve"> situa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59DE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6D59DE" w:rsidRPr="003A47F0">
        <w:rPr>
          <w:lang w:val="es-ES"/>
        </w:rPr>
        <w:t>e</w:t>
      </w:r>
      <w:r w:rsidR="000A47FE" w:rsidRPr="003A47F0">
        <w:rPr>
          <w:lang w:val="es-ES"/>
        </w:rPr>
        <w:t xml:space="preserve">n Dobšiná. </w:t>
      </w:r>
      <w:r w:rsidR="006D59DE" w:rsidRPr="003A47F0">
        <w:rPr>
          <w:lang w:val="es-ES"/>
        </w:rPr>
        <w:t>A pesar de las</w:t>
      </w:r>
      <w:r w:rsidR="000A47FE" w:rsidRPr="003A47F0">
        <w:rPr>
          <w:lang w:val="es-ES"/>
        </w:rPr>
        <w:t xml:space="preserve"> repet</w:t>
      </w:r>
      <w:r w:rsidR="006D59DE" w:rsidRPr="003A47F0">
        <w:rPr>
          <w:lang w:val="es-ES"/>
        </w:rPr>
        <w:t>i</w:t>
      </w:r>
      <w:r w:rsidR="000A47FE" w:rsidRPr="003A47F0">
        <w:rPr>
          <w:lang w:val="es-ES"/>
        </w:rPr>
        <w:t>d</w:t>
      </w:r>
      <w:r w:rsidR="006D59DE" w:rsidRPr="003A47F0">
        <w:rPr>
          <w:lang w:val="es-ES"/>
        </w:rPr>
        <w:t>as</w:t>
      </w:r>
      <w:r w:rsidR="000A47FE" w:rsidRPr="003A47F0">
        <w:rPr>
          <w:lang w:val="es-ES"/>
        </w:rPr>
        <w:t xml:space="preserve"> consultas </w:t>
      </w:r>
      <w:r w:rsidR="006D59DE" w:rsidRPr="003A47F0">
        <w:rPr>
          <w:lang w:val="es-ES"/>
        </w:rPr>
        <w:t>y reunion</w:t>
      </w:r>
      <w:r w:rsidR="00AB2F5D" w:rsidRPr="003A47F0">
        <w:rPr>
          <w:lang w:val="es-ES"/>
        </w:rPr>
        <w:t>e</w:t>
      </w:r>
      <w:r w:rsidR="006D59DE" w:rsidRPr="003A47F0">
        <w:rPr>
          <w:lang w:val="es-ES"/>
        </w:rPr>
        <w:t>s de</w:t>
      </w:r>
      <w:r w:rsidR="000A47FE" w:rsidRPr="003A47F0">
        <w:rPr>
          <w:lang w:val="es-ES"/>
        </w:rPr>
        <w:t xml:space="preserve"> </w:t>
      </w:r>
      <w:r w:rsidR="006D59DE" w:rsidRPr="003A47F0">
        <w:rPr>
          <w:lang w:val="es-ES"/>
        </w:rPr>
        <w:t>trabajo</w:t>
      </w:r>
      <w:r w:rsidR="000A47FE" w:rsidRPr="003A47F0">
        <w:rPr>
          <w:lang w:val="es-ES"/>
        </w:rPr>
        <w:t xml:space="preserve">, </w:t>
      </w:r>
      <w:r w:rsidR="006D59DE" w:rsidRPr="003A47F0">
        <w:rPr>
          <w:lang w:val="es-ES"/>
        </w:rPr>
        <w:t xml:space="preserve">la ciudad no </w:t>
      </w:r>
      <w:r w:rsidR="000A47FE" w:rsidRPr="003A47F0">
        <w:rPr>
          <w:lang w:val="es-ES"/>
        </w:rPr>
        <w:t>ha ini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iad</w:t>
      </w:r>
      <w:r w:rsidR="006D59DE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6D59DE" w:rsidRPr="003A47F0">
        <w:rPr>
          <w:lang w:val="es-ES"/>
        </w:rPr>
        <w:t>la</w:t>
      </w:r>
      <w:r w:rsidR="00CF5881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CF5881" w:rsidRPr="003A47F0">
        <w:rPr>
          <w:lang w:val="es-ES"/>
        </w:rPr>
        <w:t xml:space="preserve">obras de </w:t>
      </w:r>
      <w:r w:rsidR="000A47FE" w:rsidRPr="003A47F0">
        <w:rPr>
          <w:lang w:val="es-ES"/>
        </w:rPr>
        <w:t>construc</w:t>
      </w:r>
      <w:r w:rsidR="006D59DE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6D59DE" w:rsidRPr="003A47F0">
        <w:rPr>
          <w:lang w:val="es-ES"/>
        </w:rPr>
        <w:t>ón</w:t>
      </w:r>
      <w:r w:rsidR="000A47FE" w:rsidRPr="003A47F0">
        <w:rPr>
          <w:lang w:val="es-ES"/>
        </w:rPr>
        <w:t xml:space="preserve"> </w:t>
      </w:r>
      <w:r w:rsidR="00AB2F5D" w:rsidRPr="003A47F0">
        <w:rPr>
          <w:lang w:val="es-ES"/>
        </w:rPr>
        <w:t>de apartamentos de alquiler de calidad inferior</w:t>
      </w:r>
      <w:r w:rsidR="000A47FE" w:rsidRPr="003A47F0">
        <w:rPr>
          <w:lang w:val="es-ES"/>
        </w:rPr>
        <w:t xml:space="preserve">. </w:t>
      </w:r>
      <w:r w:rsidR="00AB2F5D" w:rsidRPr="003A47F0">
        <w:rPr>
          <w:lang w:val="es-ES"/>
        </w:rPr>
        <w:t>La ciudad de</w:t>
      </w:r>
      <w:r w:rsidR="000A47FE" w:rsidRPr="003A47F0">
        <w:rPr>
          <w:lang w:val="es-ES"/>
        </w:rPr>
        <w:t xml:space="preserve"> Dobšiná inclu</w:t>
      </w:r>
      <w:r w:rsidR="00AB2F5D" w:rsidRPr="003A47F0">
        <w:rPr>
          <w:lang w:val="es-ES"/>
        </w:rPr>
        <w:t>yó la</w:t>
      </w:r>
      <w:r w:rsidR="000A47FE" w:rsidRPr="003A47F0">
        <w:rPr>
          <w:lang w:val="es-ES"/>
        </w:rPr>
        <w:t xml:space="preserve"> construc</w:t>
      </w:r>
      <w:r w:rsidR="00AB2F5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B2F5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B2F5D" w:rsidRPr="003A47F0">
        <w:rPr>
          <w:lang w:val="es-ES"/>
        </w:rPr>
        <w:t>de esos</w:t>
      </w:r>
      <w:r w:rsidR="000A47FE" w:rsidRPr="003A47F0">
        <w:rPr>
          <w:lang w:val="es-ES"/>
        </w:rPr>
        <w:t xml:space="preserve"> </w:t>
      </w:r>
      <w:r w:rsidR="00AB2F5D" w:rsidRPr="003A47F0">
        <w:rPr>
          <w:lang w:val="es-ES"/>
        </w:rPr>
        <w:t>apartamentos en sus planes de mediano plazo para</w:t>
      </w:r>
      <w:r w:rsidR="000A47FE" w:rsidRPr="003A47F0">
        <w:rPr>
          <w:lang w:val="es-ES"/>
        </w:rPr>
        <w:t xml:space="preserve"> 2010, </w:t>
      </w:r>
      <w:r w:rsidR="00AB2F5D" w:rsidRPr="003A47F0">
        <w:rPr>
          <w:lang w:val="es-ES"/>
        </w:rPr>
        <w:t>pero la</w:t>
      </w:r>
      <w:r w:rsidR="00CF5881" w:rsidRPr="003A47F0">
        <w:rPr>
          <w:lang w:val="es-ES"/>
        </w:rPr>
        <w:t>s</w:t>
      </w:r>
      <w:r w:rsidR="000A47FE" w:rsidRPr="003A47F0">
        <w:rPr>
          <w:lang w:val="es-ES"/>
        </w:rPr>
        <w:t xml:space="preserve"> </w:t>
      </w:r>
      <w:r w:rsidR="00CF5881" w:rsidRPr="003A47F0">
        <w:rPr>
          <w:lang w:val="es-ES"/>
        </w:rPr>
        <w:t>obras</w:t>
      </w:r>
      <w:r w:rsidR="000A47FE" w:rsidRPr="003A47F0">
        <w:rPr>
          <w:lang w:val="es-ES"/>
        </w:rPr>
        <w:t xml:space="preserve"> no</w:t>
      </w:r>
      <w:r w:rsidR="00AB2F5D" w:rsidRPr="003A47F0">
        <w:rPr>
          <w:lang w:val="es-ES"/>
        </w:rPr>
        <w:t xml:space="preserve"> ha</w:t>
      </w:r>
      <w:r w:rsidR="00CF5881" w:rsidRPr="003A47F0">
        <w:rPr>
          <w:lang w:val="es-ES"/>
        </w:rPr>
        <w:t>n</w:t>
      </w:r>
      <w:r w:rsidR="000A47FE" w:rsidRPr="003A47F0">
        <w:rPr>
          <w:lang w:val="es-ES"/>
        </w:rPr>
        <w:t xml:space="preserve"> </w:t>
      </w:r>
      <w:r w:rsidR="00AB2F5D" w:rsidRPr="003A47F0">
        <w:rPr>
          <w:lang w:val="es-ES"/>
        </w:rPr>
        <w:t>comenzado</w:t>
      </w:r>
      <w:r w:rsidR="000A47FE" w:rsidRPr="003A47F0">
        <w:rPr>
          <w:lang w:val="es-ES"/>
        </w:rPr>
        <w:t xml:space="preserve">. </w:t>
      </w:r>
      <w:r w:rsidR="00AB2F5D" w:rsidRPr="003A47F0">
        <w:rPr>
          <w:lang w:val="es-ES"/>
        </w:rPr>
        <w:t>En una reunión de trabajo e</w:t>
      </w:r>
      <w:r w:rsidR="00CF5881" w:rsidRPr="003A47F0">
        <w:rPr>
          <w:lang w:val="es-ES"/>
        </w:rPr>
        <w:t>ntre</w:t>
      </w:r>
      <w:r w:rsidR="00AB2F5D" w:rsidRPr="003A47F0">
        <w:rPr>
          <w:lang w:val="es-ES"/>
        </w:rPr>
        <w:t xml:space="preserve"> la Oficina de Plenipotenciarios</w:t>
      </w:r>
      <w:r w:rsidR="000A47FE" w:rsidRPr="003A47F0">
        <w:rPr>
          <w:lang w:val="es-ES"/>
        </w:rPr>
        <w:t xml:space="preserve"> </w:t>
      </w:r>
      <w:r w:rsidR="00CF5881" w:rsidRPr="003A47F0">
        <w:rPr>
          <w:lang w:val="es-ES"/>
        </w:rPr>
        <w:t>y</w:t>
      </w:r>
      <w:r w:rsidR="00A24BF9" w:rsidRPr="003A47F0">
        <w:rPr>
          <w:lang w:val="es-ES"/>
        </w:rPr>
        <w:t xml:space="preserve"> </w:t>
      </w:r>
      <w:r w:rsidR="00AB2F5D" w:rsidRPr="003A47F0">
        <w:rPr>
          <w:lang w:val="es-ES"/>
        </w:rPr>
        <w:t xml:space="preserve">los </w:t>
      </w:r>
      <w:r w:rsidR="000A47FE" w:rsidRPr="003A47F0">
        <w:rPr>
          <w:lang w:val="es-ES"/>
        </w:rPr>
        <w:t>representa</w:t>
      </w:r>
      <w:r w:rsidR="00AB2F5D" w:rsidRPr="003A47F0">
        <w:rPr>
          <w:lang w:val="es-ES"/>
        </w:rPr>
        <w:t>ntes municipales</w:t>
      </w:r>
      <w:r w:rsidR="000A47FE" w:rsidRPr="003A47F0">
        <w:rPr>
          <w:lang w:val="es-ES"/>
        </w:rPr>
        <w:t xml:space="preserve">, </w:t>
      </w:r>
      <w:r w:rsidR="00AB2F5D" w:rsidRPr="003A47F0">
        <w:rPr>
          <w:lang w:val="es-ES"/>
        </w:rPr>
        <w:t>e</w:t>
      </w:r>
      <w:r w:rsidR="00CF5881" w:rsidRPr="003A47F0">
        <w:rPr>
          <w:lang w:val="es-ES"/>
        </w:rPr>
        <w:t>stos</w:t>
      </w:r>
      <w:r w:rsidR="00AB2F5D" w:rsidRPr="003A47F0">
        <w:rPr>
          <w:lang w:val="es-ES"/>
        </w:rPr>
        <w:t xml:space="preserve"> </w:t>
      </w:r>
      <w:r w:rsidR="00CF5881" w:rsidRPr="003A47F0">
        <w:rPr>
          <w:lang w:val="es-ES"/>
        </w:rPr>
        <w:t>últimos pusieron de relieve que</w:t>
      </w:r>
      <w:r w:rsidR="00AB2F5D" w:rsidRPr="003A47F0">
        <w:rPr>
          <w:lang w:val="es-ES"/>
        </w:rPr>
        <w:t>, tras haber</w:t>
      </w:r>
      <w:r w:rsidR="000A47FE" w:rsidRPr="003A47F0">
        <w:rPr>
          <w:lang w:val="es-ES"/>
        </w:rPr>
        <w:t xml:space="preserve"> financi</w:t>
      </w:r>
      <w:r w:rsidR="00AB2F5D" w:rsidRPr="003A47F0">
        <w:rPr>
          <w:lang w:val="es-ES"/>
        </w:rPr>
        <w:t>ado otros</w:t>
      </w:r>
      <w:r w:rsidR="000A47FE" w:rsidRPr="003A47F0">
        <w:rPr>
          <w:lang w:val="es-ES"/>
        </w:rPr>
        <w:t xml:space="preserve"> pro</w:t>
      </w:r>
      <w:r w:rsidR="00AB2F5D" w:rsidRPr="003A47F0">
        <w:rPr>
          <w:lang w:val="es-ES"/>
        </w:rPr>
        <w:t>y</w:t>
      </w:r>
      <w:r w:rsidR="000A47FE" w:rsidRPr="003A47F0">
        <w:rPr>
          <w:lang w:val="es-ES"/>
        </w:rPr>
        <w:t>ect</w:t>
      </w:r>
      <w:r w:rsidR="00AB2F5D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AB2F5D" w:rsidRPr="003A47F0">
        <w:rPr>
          <w:lang w:val="es-ES"/>
        </w:rPr>
        <w:t>de inversión e</w:t>
      </w:r>
      <w:r w:rsidR="000A47FE" w:rsidRPr="003A47F0">
        <w:rPr>
          <w:lang w:val="es-ES"/>
        </w:rPr>
        <w:t xml:space="preserve">n </w:t>
      </w:r>
      <w:r w:rsidR="00AB2F5D" w:rsidRPr="003A47F0">
        <w:rPr>
          <w:lang w:val="es-ES"/>
        </w:rPr>
        <w:t>la ciudad</w:t>
      </w:r>
      <w:r w:rsidR="000A47FE" w:rsidRPr="003A47F0">
        <w:rPr>
          <w:lang w:val="es-ES"/>
        </w:rPr>
        <w:t xml:space="preserve"> (</w:t>
      </w:r>
      <w:r w:rsidR="00AB2F5D" w:rsidRPr="003A47F0">
        <w:rPr>
          <w:lang w:val="es-ES"/>
        </w:rPr>
        <w:t xml:space="preserve">escuelas </w:t>
      </w:r>
      <w:r w:rsidR="000A47FE" w:rsidRPr="003A47F0">
        <w:rPr>
          <w:lang w:val="es-ES"/>
        </w:rPr>
        <w:t>elementa</w:t>
      </w:r>
      <w:r w:rsidR="00AB2F5D" w:rsidRPr="003A47F0">
        <w:rPr>
          <w:lang w:val="es-ES"/>
        </w:rPr>
        <w:t>les, jardines de infancia</w:t>
      </w:r>
      <w:r w:rsidR="000A47FE" w:rsidRPr="003A47F0">
        <w:rPr>
          <w:lang w:val="es-ES"/>
        </w:rPr>
        <w:t xml:space="preserve">, etc.), </w:t>
      </w:r>
      <w:r w:rsidR="00F940F3" w:rsidRPr="003A47F0">
        <w:rPr>
          <w:lang w:val="es-ES"/>
        </w:rPr>
        <w:t>esta</w:t>
      </w:r>
      <w:r w:rsidR="00BD5EB7" w:rsidRPr="003A47F0">
        <w:rPr>
          <w:lang w:val="es-ES"/>
        </w:rPr>
        <w:t xml:space="preserve"> </w:t>
      </w:r>
      <w:r w:rsidR="00AB2F5D" w:rsidRPr="003A47F0">
        <w:rPr>
          <w:lang w:val="es-ES"/>
        </w:rPr>
        <w:t>carece de medios</w:t>
      </w:r>
      <w:r w:rsidR="000A47FE" w:rsidRPr="003A47F0">
        <w:rPr>
          <w:lang w:val="es-ES"/>
        </w:rPr>
        <w:t xml:space="preserve"> financi</w:t>
      </w:r>
      <w:r w:rsidR="00AB2F5D" w:rsidRPr="003A47F0">
        <w:rPr>
          <w:lang w:val="es-ES"/>
        </w:rPr>
        <w:t>eros para seguir</w:t>
      </w:r>
      <w:r w:rsidR="000A47FE" w:rsidRPr="003A47F0">
        <w:rPr>
          <w:lang w:val="es-ES"/>
        </w:rPr>
        <w:t xml:space="preserve"> constru</w:t>
      </w:r>
      <w:r w:rsidR="00AB2F5D" w:rsidRPr="003A47F0">
        <w:rPr>
          <w:lang w:val="es-ES"/>
        </w:rPr>
        <w:t>yendo</w:t>
      </w:r>
      <w:r w:rsidR="000A47FE" w:rsidRPr="003A47F0">
        <w:rPr>
          <w:lang w:val="es-ES"/>
        </w:rPr>
        <w:t xml:space="preserve">. </w:t>
      </w:r>
      <w:r w:rsidR="00AB2F5D" w:rsidRPr="003A47F0">
        <w:rPr>
          <w:lang w:val="es-ES"/>
        </w:rPr>
        <w:t>La Oficina de Plenipotenciarios</w:t>
      </w:r>
      <w:r w:rsidR="000A47FE" w:rsidRPr="003A47F0">
        <w:rPr>
          <w:lang w:val="es-ES"/>
        </w:rPr>
        <w:t xml:space="preserve"> ha </w:t>
      </w:r>
      <w:r w:rsidR="00AB2F5D" w:rsidRPr="003A47F0">
        <w:rPr>
          <w:lang w:val="es-ES"/>
        </w:rPr>
        <w:t xml:space="preserve">informado a la ciudad en </w:t>
      </w:r>
      <w:r w:rsidR="000A47FE" w:rsidRPr="003A47F0">
        <w:rPr>
          <w:lang w:val="es-ES"/>
        </w:rPr>
        <w:t>repet</w:t>
      </w:r>
      <w:r w:rsidR="00AB2F5D" w:rsidRPr="003A47F0">
        <w:rPr>
          <w:lang w:val="es-ES"/>
        </w:rPr>
        <w:t xml:space="preserve">idas ocasiones </w:t>
      </w:r>
      <w:r w:rsidR="00A24BF9" w:rsidRPr="003A47F0">
        <w:rPr>
          <w:lang w:val="es-ES"/>
        </w:rPr>
        <w:t>d</w:t>
      </w:r>
      <w:r w:rsidR="00AB2F5D" w:rsidRPr="003A47F0">
        <w:rPr>
          <w:lang w:val="es-ES"/>
        </w:rPr>
        <w:t>e las</w:t>
      </w:r>
      <w:r w:rsidR="000A47FE" w:rsidRPr="003A47F0">
        <w:rPr>
          <w:lang w:val="es-ES"/>
        </w:rPr>
        <w:t xml:space="preserve"> op</w:t>
      </w:r>
      <w:r w:rsidR="00AB2F5D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AB2F5D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AB2F5D" w:rsidRPr="003A47F0">
        <w:rPr>
          <w:lang w:val="es-ES"/>
        </w:rPr>
        <w:t>para</w:t>
      </w:r>
      <w:r w:rsidR="000A47FE" w:rsidRPr="003A47F0">
        <w:rPr>
          <w:lang w:val="es-ES"/>
        </w:rPr>
        <w:t xml:space="preserve"> financi</w:t>
      </w:r>
      <w:r w:rsidR="00AB2F5D" w:rsidRPr="003A47F0">
        <w:rPr>
          <w:lang w:val="es-ES"/>
        </w:rPr>
        <w:t>ar la</w:t>
      </w:r>
      <w:r w:rsidR="000A47FE" w:rsidRPr="003A47F0">
        <w:rPr>
          <w:lang w:val="es-ES"/>
        </w:rPr>
        <w:t xml:space="preserve"> construc</w:t>
      </w:r>
      <w:r w:rsidR="00AB2F5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B2F5D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AB2F5D" w:rsidRPr="003A47F0">
        <w:rPr>
          <w:lang w:val="es-ES"/>
        </w:rPr>
        <w:t>de apartamentos de alquiler</w:t>
      </w:r>
      <w:r w:rsidR="000A47FE" w:rsidRPr="003A47F0">
        <w:rPr>
          <w:lang w:val="es-ES"/>
        </w:rPr>
        <w:t>,</w:t>
      </w:r>
      <w:r w:rsidR="00BD5EB7" w:rsidRPr="003A47F0">
        <w:rPr>
          <w:lang w:val="es-ES"/>
        </w:rPr>
        <w:t xml:space="preserve"> de conformidad con</w:t>
      </w:r>
      <w:r w:rsidR="008A7D2D" w:rsidRPr="003A47F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8A7D2D" w:rsidRPr="003A47F0">
          <w:rPr>
            <w:lang w:val="es-ES"/>
          </w:rPr>
          <w:t>la Ley</w:t>
        </w:r>
        <w:r w:rsidR="000A47FE" w:rsidRPr="003A47F0">
          <w:rPr>
            <w:lang w:val="es-ES"/>
          </w:rPr>
          <w:t xml:space="preserve"> N</w:t>
        </w:r>
      </w:smartTag>
      <w:r w:rsidR="00790667" w:rsidRPr="003A47F0">
        <w:rPr>
          <w:lang w:val="es-ES"/>
        </w:rPr>
        <w:t>º</w:t>
      </w:r>
      <w:r w:rsidR="000A47FE" w:rsidRPr="003A47F0">
        <w:rPr>
          <w:lang w:val="es-ES"/>
        </w:rPr>
        <w:t xml:space="preserve"> 443/2010</w:t>
      </w:r>
      <w:r w:rsidR="008A7D2D" w:rsidRPr="003A47F0">
        <w:rPr>
          <w:lang w:val="es-ES"/>
        </w:rPr>
        <w:t xml:space="preserve"> de s</w:t>
      </w:r>
      <w:r w:rsidR="000A47FE" w:rsidRPr="003A47F0">
        <w:rPr>
          <w:lang w:val="es-ES"/>
        </w:rPr>
        <w:t>ub</w:t>
      </w:r>
      <w:r w:rsidR="008A7D2D" w:rsidRPr="003A47F0">
        <w:rPr>
          <w:lang w:val="es-ES"/>
        </w:rPr>
        <w:t>venciones para la promoción de viviendas y de alojamientos de carácter</w:t>
      </w:r>
      <w:r w:rsidR="000A47FE" w:rsidRPr="003A47F0">
        <w:rPr>
          <w:lang w:val="es-ES"/>
        </w:rPr>
        <w:t xml:space="preserve"> </w:t>
      </w:r>
      <w:r w:rsidR="008A7D2D" w:rsidRPr="003A47F0">
        <w:rPr>
          <w:lang w:val="es-ES"/>
        </w:rPr>
        <w:t>s</w:t>
      </w:r>
      <w:r w:rsidR="000A47FE" w:rsidRPr="003A47F0">
        <w:rPr>
          <w:lang w:val="es-ES"/>
        </w:rPr>
        <w:t xml:space="preserve">ocial. </w:t>
      </w:r>
      <w:r w:rsidR="00A24BF9" w:rsidRPr="003A47F0">
        <w:rPr>
          <w:lang w:val="es-ES"/>
        </w:rPr>
        <w:t>Sin embargo</w:t>
      </w:r>
      <w:r w:rsidR="008A7D2D" w:rsidRPr="003A47F0">
        <w:rPr>
          <w:lang w:val="es-ES"/>
        </w:rPr>
        <w:t xml:space="preserve">, </w:t>
      </w:r>
      <w:r w:rsidR="007536F2" w:rsidRPr="003A47F0">
        <w:rPr>
          <w:lang w:val="es-ES"/>
        </w:rPr>
        <w:t>e</w:t>
      </w:r>
      <w:r w:rsidR="008A7D2D" w:rsidRPr="003A47F0">
        <w:rPr>
          <w:lang w:val="es-ES"/>
        </w:rPr>
        <w:t xml:space="preserve">l </w:t>
      </w:r>
      <w:r w:rsidR="007536F2" w:rsidRPr="003A47F0">
        <w:rPr>
          <w:lang w:val="es-ES"/>
        </w:rPr>
        <w:t>muni</w:t>
      </w:r>
      <w:r w:rsidR="008A7D2D" w:rsidRPr="003A47F0">
        <w:rPr>
          <w:lang w:val="es-ES"/>
        </w:rPr>
        <w:t>ci</w:t>
      </w:r>
      <w:r w:rsidR="007536F2" w:rsidRPr="003A47F0">
        <w:rPr>
          <w:lang w:val="es-ES"/>
        </w:rPr>
        <w:t>pio</w:t>
      </w:r>
      <w:r w:rsidR="008A7D2D" w:rsidRPr="003A47F0">
        <w:rPr>
          <w:lang w:val="es-ES"/>
        </w:rPr>
        <w:t xml:space="preserve"> no ha</w:t>
      </w:r>
      <w:r w:rsidR="000A47FE" w:rsidRPr="003A47F0">
        <w:rPr>
          <w:lang w:val="es-ES"/>
        </w:rPr>
        <w:t xml:space="preserve"> </w:t>
      </w:r>
      <w:r w:rsidR="008A7D2D" w:rsidRPr="003A47F0">
        <w:rPr>
          <w:lang w:val="es-ES"/>
        </w:rPr>
        <w:t>e</w:t>
      </w:r>
      <w:r w:rsidR="000A47FE" w:rsidRPr="003A47F0">
        <w:rPr>
          <w:lang w:val="es-ES"/>
        </w:rPr>
        <w:t>specifi</w:t>
      </w:r>
      <w:r w:rsidR="008A7D2D" w:rsidRPr="003A47F0">
        <w:rPr>
          <w:lang w:val="es-ES"/>
        </w:rPr>
        <w:t>cado</w:t>
      </w:r>
      <w:r w:rsidR="000A47FE" w:rsidRPr="003A47F0">
        <w:rPr>
          <w:lang w:val="es-ES"/>
        </w:rPr>
        <w:t xml:space="preserve"> </w:t>
      </w:r>
      <w:r w:rsidR="00A24BF9" w:rsidRPr="003A47F0">
        <w:rPr>
          <w:lang w:val="es-ES"/>
        </w:rPr>
        <w:t>en qué</w:t>
      </w:r>
      <w:r w:rsidR="008A7D2D" w:rsidRPr="003A47F0">
        <w:rPr>
          <w:lang w:val="es-ES"/>
        </w:rPr>
        <w:t xml:space="preserve"> lugar exacto proyecta ubicar esa</w:t>
      </w:r>
      <w:r w:rsidR="00A24BF9" w:rsidRPr="003A47F0">
        <w:rPr>
          <w:lang w:val="es-ES"/>
        </w:rPr>
        <w:t>s</w:t>
      </w:r>
      <w:r w:rsidR="000A47FE" w:rsidRPr="003A47F0">
        <w:rPr>
          <w:lang w:val="es-ES"/>
        </w:rPr>
        <w:t xml:space="preserve"> construc</w:t>
      </w:r>
      <w:r w:rsidR="008A7D2D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A24BF9" w:rsidRPr="003A47F0">
        <w:rPr>
          <w:lang w:val="es-ES"/>
        </w:rPr>
        <w:t>o</w:t>
      </w:r>
      <w:r w:rsidR="000A47FE" w:rsidRPr="003A47F0">
        <w:rPr>
          <w:lang w:val="es-ES"/>
        </w:rPr>
        <w:t>n</w:t>
      </w:r>
      <w:r w:rsidR="00A24BF9" w:rsidRPr="003A47F0">
        <w:rPr>
          <w:lang w:val="es-ES"/>
        </w:rPr>
        <w:t>es</w:t>
      </w:r>
      <w:r w:rsidR="000A47FE" w:rsidRPr="003A47F0">
        <w:rPr>
          <w:lang w:val="es-ES"/>
        </w:rPr>
        <w:t xml:space="preserve">. </w:t>
      </w:r>
    </w:p>
    <w:p w:rsidR="00DD0E4F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8A7D2D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8A7D2D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8A7D2D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8A7D2D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8A7D2D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8A7D2D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8A7D2D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8A7D2D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8A7D2D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8A7D2D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8A7D2D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21 </w:t>
      </w:r>
      <w:r w:rsidR="008A7D2D" w:rsidRPr="003A47F0">
        <w:rPr>
          <w:lang w:val="es-ES"/>
        </w:rPr>
        <w:t>de</w:t>
      </w:r>
      <w:r w:rsidR="00697C16" w:rsidRPr="003A47F0">
        <w:rPr>
          <w:lang w:val="es-ES"/>
        </w:rPr>
        <w:t xml:space="preserve"> </w:t>
      </w:r>
      <w:r w:rsidR="008A7D2D" w:rsidRPr="003A47F0">
        <w:rPr>
          <w:lang w:val="es-ES"/>
        </w:rPr>
        <w:t xml:space="preserve">las </w:t>
      </w:r>
      <w:r w:rsidR="00697C16" w:rsidRPr="003A47F0">
        <w:rPr>
          <w:lang w:val="es-ES"/>
        </w:rPr>
        <w:t>observa</w:t>
      </w:r>
      <w:r w:rsidR="008A7D2D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8A7D2D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8A7D2D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8A7D2D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4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smartTag w:uri="urn:schemas-microsoft-com:office:smarttags" w:element="PersonName">
        <w:smartTagPr>
          <w:attr w:name="ProductID" w:val="la Rep￺blica Eslovaca"/>
        </w:smartTagPr>
        <w:r w:rsidR="0028525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</w:t>
        </w:r>
        <w:r w:rsidR="00285256" w:rsidRPr="003A47F0">
          <w:rPr>
            <w:lang w:val="es-ES"/>
          </w:rPr>
          <w:t>República Eslovaca</w:t>
        </w:r>
      </w:smartTag>
      <w:r w:rsidR="00285256" w:rsidRPr="003A47F0">
        <w:rPr>
          <w:lang w:val="es-ES"/>
        </w:rPr>
        <w:t xml:space="preserve"> no ha firmado</w:t>
      </w:r>
      <w:r w:rsidR="000A47FE" w:rsidRPr="003A47F0">
        <w:rPr>
          <w:lang w:val="es-ES"/>
        </w:rPr>
        <w:t xml:space="preserve"> </w:t>
      </w:r>
      <w:r w:rsidR="00285256" w:rsidRPr="003A47F0">
        <w:rPr>
          <w:lang w:val="es-ES"/>
        </w:rPr>
        <w:t xml:space="preserve">hasta la fecha </w:t>
      </w:r>
      <w:smartTag w:uri="urn:schemas-microsoft-com:office:smarttags" w:element="PersonName">
        <w:smartTagPr>
          <w:attr w:name="ProductID" w:val="la Convenci￳n. Desde"/>
        </w:smartTagPr>
        <w:r w:rsidR="00285256" w:rsidRPr="003A47F0">
          <w:rPr>
            <w:lang w:val="es-ES"/>
          </w:rPr>
          <w:t>la Convención</w:t>
        </w:r>
        <w:r w:rsidR="000A47FE" w:rsidRPr="003A47F0">
          <w:rPr>
            <w:lang w:val="es-ES"/>
          </w:rPr>
          <w:t xml:space="preserve">. </w:t>
        </w:r>
        <w:r w:rsidR="00285256" w:rsidRPr="003A47F0">
          <w:rPr>
            <w:lang w:val="es-ES"/>
          </w:rPr>
          <w:t>Desde</w:t>
        </w:r>
      </w:smartTag>
      <w:r w:rsidR="00285256" w:rsidRPr="003A47F0">
        <w:rPr>
          <w:lang w:val="es-ES"/>
        </w:rPr>
        <w:t xml:space="preserve"> el punto de vista de los Estados mi</w:t>
      </w:r>
      <w:r w:rsidR="000A47FE" w:rsidRPr="003A47F0">
        <w:rPr>
          <w:lang w:val="es-ES"/>
        </w:rPr>
        <w:t>embr</w:t>
      </w:r>
      <w:r w:rsidR="00285256" w:rsidRPr="003A47F0">
        <w:rPr>
          <w:lang w:val="es-ES"/>
        </w:rPr>
        <w:t>os de la</w:t>
      </w:r>
      <w:r w:rsidR="000A47FE" w:rsidRPr="003A47F0">
        <w:rPr>
          <w:lang w:val="es-ES"/>
        </w:rPr>
        <w:t xml:space="preserve"> </w:t>
      </w:r>
      <w:r w:rsidR="00285256" w:rsidRPr="003A47F0">
        <w:rPr>
          <w:lang w:val="es-ES"/>
        </w:rPr>
        <w:t>UE</w:t>
      </w:r>
      <w:r w:rsidR="000A47FE" w:rsidRPr="003A47F0">
        <w:rPr>
          <w:lang w:val="es-ES"/>
        </w:rPr>
        <w:t>, as</w:t>
      </w:r>
      <w:r w:rsidR="00285256" w:rsidRPr="003A47F0">
        <w:rPr>
          <w:lang w:val="es-ES"/>
        </w:rPr>
        <w:t xml:space="preserve">í como de </w:t>
      </w:r>
      <w:smartTag w:uri="urn:schemas-microsoft-com:office:smarttags" w:element="PersonName">
        <w:smartTagPr>
          <w:attr w:name="ProductID" w:val="la Rep￺blica Eslovaca"/>
        </w:smartTagPr>
        <w:r w:rsidR="0028525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28525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8525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, </w:t>
      </w:r>
      <w:r w:rsidR="00285256" w:rsidRPr="003A47F0">
        <w:rPr>
          <w:lang w:val="es-ES"/>
        </w:rPr>
        <w:t>los mayores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>obst</w:t>
      </w:r>
      <w:r w:rsidR="00285256" w:rsidRPr="003A47F0">
        <w:rPr>
          <w:lang w:val="es-ES"/>
        </w:rPr>
        <w:t>á</w:t>
      </w:r>
      <w:r w:rsidR="000A47FE" w:rsidRPr="003A47F0">
        <w:rPr>
          <w:lang w:val="es-ES"/>
        </w:rPr>
        <w:t>c</w:t>
      </w:r>
      <w:r w:rsidR="00285256" w:rsidRPr="003A47F0">
        <w:rPr>
          <w:lang w:val="es-ES"/>
        </w:rPr>
        <w:t>u</w:t>
      </w:r>
      <w:r w:rsidR="000A47FE" w:rsidRPr="003A47F0">
        <w:rPr>
          <w:lang w:val="es-ES"/>
        </w:rPr>
        <w:t>l</w:t>
      </w:r>
      <w:r w:rsidR="00285256" w:rsidRPr="003A47F0">
        <w:rPr>
          <w:lang w:val="es-ES"/>
        </w:rPr>
        <w:t>o</w:t>
      </w:r>
      <w:r w:rsidR="000A47FE" w:rsidRPr="003A47F0">
        <w:rPr>
          <w:lang w:val="es-ES"/>
        </w:rPr>
        <w:t xml:space="preserve">s </w:t>
      </w:r>
      <w:r w:rsidR="00BD5EB7" w:rsidRPr="003A47F0">
        <w:rPr>
          <w:lang w:val="es-ES"/>
        </w:rPr>
        <w:t>radica</w:t>
      </w:r>
      <w:r w:rsidR="00285256" w:rsidRPr="003A47F0">
        <w:rPr>
          <w:lang w:val="es-ES"/>
        </w:rPr>
        <w:t xml:space="preserve">n </w:t>
      </w:r>
      <w:r w:rsidR="00BD5EB7" w:rsidRPr="003A47F0">
        <w:rPr>
          <w:lang w:val="es-ES"/>
        </w:rPr>
        <w:t xml:space="preserve">en </w:t>
      </w:r>
      <w:r w:rsidR="00285256" w:rsidRPr="003A47F0">
        <w:rPr>
          <w:lang w:val="es-ES"/>
        </w:rPr>
        <w:t xml:space="preserve">la falta de </w:t>
      </w:r>
      <w:r w:rsidR="00367BE7" w:rsidRPr="003A47F0">
        <w:rPr>
          <w:lang w:val="es-ES"/>
        </w:rPr>
        <w:t>distinc</w:t>
      </w:r>
      <w:r w:rsidR="00285256" w:rsidRPr="003A47F0">
        <w:rPr>
          <w:lang w:val="es-ES"/>
        </w:rPr>
        <w:t>i</w:t>
      </w:r>
      <w:r w:rsidR="00367BE7" w:rsidRPr="003A47F0">
        <w:rPr>
          <w:lang w:val="es-ES"/>
        </w:rPr>
        <w:t>ó</w:t>
      </w:r>
      <w:r w:rsidR="00285256" w:rsidRPr="003A47F0">
        <w:rPr>
          <w:lang w:val="es-ES"/>
        </w:rPr>
        <w:t>n entre trabajadores</w:t>
      </w:r>
      <w:r w:rsidR="00367BE7" w:rsidRPr="003A47F0">
        <w:rPr>
          <w:lang w:val="es-ES"/>
        </w:rPr>
        <w:t xml:space="preserve"> migrantes</w:t>
      </w:r>
      <w:r w:rsidR="000A47FE" w:rsidRPr="003A47F0">
        <w:rPr>
          <w:lang w:val="es-ES"/>
        </w:rPr>
        <w:t xml:space="preserve"> legal</w:t>
      </w:r>
      <w:r w:rsidR="00367BE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367BE7" w:rsidRPr="003A47F0">
        <w:rPr>
          <w:lang w:val="es-ES"/>
        </w:rPr>
        <w:t>e</w:t>
      </w:r>
      <w:r w:rsidR="000A47FE" w:rsidRPr="003A47F0">
        <w:rPr>
          <w:lang w:val="es-ES"/>
        </w:rPr>
        <w:t xml:space="preserve"> ilegal</w:t>
      </w:r>
      <w:r w:rsidR="00367BE7" w:rsidRPr="003A47F0">
        <w:rPr>
          <w:lang w:val="es-ES"/>
        </w:rPr>
        <w:t>es,</w:t>
      </w:r>
      <w:r w:rsidR="000A47FE" w:rsidRPr="003A47F0">
        <w:rPr>
          <w:lang w:val="es-ES"/>
        </w:rPr>
        <w:t xml:space="preserve"> as</w:t>
      </w:r>
      <w:r w:rsidR="00367BE7" w:rsidRPr="003A47F0">
        <w:rPr>
          <w:lang w:val="es-ES"/>
        </w:rPr>
        <w:t xml:space="preserve">í como </w:t>
      </w:r>
      <w:r w:rsidR="00BD5EB7" w:rsidRPr="003A47F0">
        <w:rPr>
          <w:lang w:val="es-ES"/>
        </w:rPr>
        <w:t xml:space="preserve">en </w:t>
      </w:r>
      <w:r w:rsidR="00367BE7" w:rsidRPr="003A47F0">
        <w:rPr>
          <w:lang w:val="es-ES"/>
        </w:rPr>
        <w:t>los</w:t>
      </w:r>
      <w:r w:rsidR="000A47FE" w:rsidRPr="003A47F0">
        <w:rPr>
          <w:lang w:val="es-ES"/>
        </w:rPr>
        <w:t xml:space="preserve"> requi</w:t>
      </w:r>
      <w:r w:rsidR="00367BE7" w:rsidRPr="003A47F0">
        <w:rPr>
          <w:lang w:val="es-ES"/>
        </w:rPr>
        <w:t>sitos</w:t>
      </w:r>
      <w:r w:rsidR="000A47FE" w:rsidRPr="003A47F0">
        <w:rPr>
          <w:lang w:val="es-ES"/>
        </w:rPr>
        <w:t xml:space="preserve"> </w:t>
      </w:r>
      <w:r w:rsidR="00A24BF9" w:rsidRPr="003A47F0">
        <w:rPr>
          <w:lang w:val="es-ES"/>
        </w:rPr>
        <w:t xml:space="preserve">exigidos </w:t>
      </w:r>
      <w:r w:rsidR="00367BE7" w:rsidRPr="003A47F0">
        <w:rPr>
          <w:lang w:val="es-ES"/>
        </w:rPr>
        <w:t>para la igualdad de</w:t>
      </w:r>
      <w:r w:rsidR="000A47FE" w:rsidRPr="003A47F0">
        <w:rPr>
          <w:lang w:val="es-ES"/>
        </w:rPr>
        <w:t xml:space="preserve"> trat</w:t>
      </w:r>
      <w:r w:rsidR="00367BE7" w:rsidRPr="003A47F0">
        <w:rPr>
          <w:lang w:val="es-ES"/>
        </w:rPr>
        <w:t>o e</w:t>
      </w:r>
      <w:r w:rsidR="00BD5EB7" w:rsidRPr="003A47F0">
        <w:rPr>
          <w:lang w:val="es-ES"/>
        </w:rPr>
        <w:t>ntre</w:t>
      </w:r>
      <w:r w:rsidR="00367BE7" w:rsidRPr="003A47F0">
        <w:rPr>
          <w:lang w:val="es-ES"/>
        </w:rPr>
        <w:t xml:space="preserve"> los trabajadores</w:t>
      </w:r>
      <w:r w:rsidR="000A47FE" w:rsidRPr="003A47F0">
        <w:rPr>
          <w:lang w:val="es-ES"/>
        </w:rPr>
        <w:t xml:space="preserve"> migrant</w:t>
      </w:r>
      <w:r w:rsidR="00367BE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BD5EB7" w:rsidRPr="003A47F0">
        <w:rPr>
          <w:lang w:val="es-ES"/>
        </w:rPr>
        <w:t xml:space="preserve">legales e </w:t>
      </w:r>
      <w:r w:rsidR="00367BE7" w:rsidRPr="003A47F0">
        <w:rPr>
          <w:lang w:val="es-ES"/>
        </w:rPr>
        <w:t>ilegales</w:t>
      </w:r>
      <w:r w:rsidR="000A47FE" w:rsidRPr="003A47F0">
        <w:rPr>
          <w:lang w:val="es-ES"/>
        </w:rPr>
        <w:t xml:space="preserve"> </w:t>
      </w:r>
      <w:r w:rsidR="00367BE7" w:rsidRPr="003A47F0">
        <w:rPr>
          <w:lang w:val="es-ES"/>
        </w:rPr>
        <w:t>e</w:t>
      </w:r>
      <w:r w:rsidR="000A47FE" w:rsidRPr="003A47F0">
        <w:rPr>
          <w:lang w:val="es-ES"/>
        </w:rPr>
        <w:t>n diferent</w:t>
      </w:r>
      <w:r w:rsidR="00367BE7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367BE7" w:rsidRPr="003A47F0">
        <w:rPr>
          <w:lang w:val="es-ES"/>
        </w:rPr>
        <w:t>esferas</w:t>
      </w:r>
      <w:r w:rsidR="000A47FE" w:rsidRPr="003A47F0">
        <w:rPr>
          <w:lang w:val="es-ES"/>
        </w:rPr>
        <w:t xml:space="preserve"> (acces</w:t>
      </w:r>
      <w:r w:rsidR="00367BE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67BE7" w:rsidRPr="003A47F0">
        <w:rPr>
          <w:lang w:val="es-ES"/>
        </w:rPr>
        <w:t>a la</w:t>
      </w:r>
      <w:r w:rsidR="000A47FE" w:rsidRPr="003A47F0">
        <w:rPr>
          <w:lang w:val="es-ES"/>
        </w:rPr>
        <w:t xml:space="preserve"> educa</w:t>
      </w:r>
      <w:r w:rsidR="00367BE7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367BE7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n, </w:t>
      </w:r>
      <w:r w:rsidR="00367BE7" w:rsidRPr="003A47F0">
        <w:rPr>
          <w:lang w:val="es-ES"/>
        </w:rPr>
        <w:t>vivienda</w:t>
      </w:r>
      <w:r w:rsidR="000A47FE" w:rsidRPr="003A47F0">
        <w:rPr>
          <w:lang w:val="es-ES"/>
        </w:rPr>
        <w:t xml:space="preserve">, </w:t>
      </w:r>
      <w:r w:rsidR="00367BE7" w:rsidRPr="003A47F0">
        <w:rPr>
          <w:lang w:val="es-ES"/>
        </w:rPr>
        <w:t xml:space="preserve">asistencia </w:t>
      </w:r>
      <w:r w:rsidR="000A47FE" w:rsidRPr="003A47F0">
        <w:rPr>
          <w:lang w:val="es-ES"/>
        </w:rPr>
        <w:t xml:space="preserve">social </w:t>
      </w:r>
      <w:r w:rsidR="00367BE7" w:rsidRPr="003A47F0">
        <w:rPr>
          <w:lang w:val="es-ES"/>
        </w:rPr>
        <w:t>y atención de salud</w:t>
      </w:r>
      <w:r w:rsidR="000A47FE" w:rsidRPr="003A47F0">
        <w:rPr>
          <w:lang w:val="es-ES"/>
        </w:rPr>
        <w:t>)</w:t>
      </w:r>
      <w:r w:rsidR="002C2BFA" w:rsidRPr="003A47F0">
        <w:rPr>
          <w:lang w:val="es-ES"/>
        </w:rPr>
        <w:t>,</w:t>
      </w:r>
      <w:r w:rsidR="000A47FE" w:rsidRPr="003A47F0">
        <w:rPr>
          <w:lang w:val="es-ES"/>
        </w:rPr>
        <w:t xml:space="preserve"> </w:t>
      </w:r>
      <w:r w:rsidR="00BD5EB7" w:rsidRPr="003A47F0">
        <w:rPr>
          <w:lang w:val="es-ES"/>
        </w:rPr>
        <w:t xml:space="preserve">sin perjuicio de las condiciones para la autorización de su estancia o la concesión de su permiso de residencia, lo </w:t>
      </w:r>
      <w:r w:rsidR="00367BE7" w:rsidRPr="003A47F0">
        <w:rPr>
          <w:lang w:val="es-ES"/>
        </w:rPr>
        <w:t xml:space="preserve">que </w:t>
      </w:r>
      <w:r w:rsidR="00BD5EB7" w:rsidRPr="003A47F0">
        <w:rPr>
          <w:lang w:val="es-ES"/>
        </w:rPr>
        <w:t xml:space="preserve">podría </w:t>
      </w:r>
      <w:r w:rsidR="00367BE7" w:rsidRPr="003A47F0">
        <w:rPr>
          <w:lang w:val="es-ES"/>
        </w:rPr>
        <w:t>supon</w:t>
      </w:r>
      <w:r w:rsidR="00BD5EB7" w:rsidRPr="003A47F0">
        <w:rPr>
          <w:lang w:val="es-ES"/>
        </w:rPr>
        <w:t>er</w:t>
      </w:r>
      <w:r w:rsidR="00367BE7" w:rsidRPr="003A47F0">
        <w:rPr>
          <w:lang w:val="es-ES"/>
        </w:rPr>
        <w:t xml:space="preserve"> un</w:t>
      </w:r>
      <w:r w:rsidR="000A47FE" w:rsidRPr="003A47F0">
        <w:rPr>
          <w:lang w:val="es-ES"/>
        </w:rPr>
        <w:t xml:space="preserve"> considerable incre</w:t>
      </w:r>
      <w:r w:rsidR="00367BE7" w:rsidRPr="003A47F0">
        <w:rPr>
          <w:lang w:val="es-ES"/>
        </w:rPr>
        <w:t>mento de los costos</w:t>
      </w:r>
      <w:r w:rsidR="000A47FE" w:rsidRPr="003A47F0">
        <w:rPr>
          <w:lang w:val="es-ES"/>
        </w:rPr>
        <w:t xml:space="preserve"> financi</w:t>
      </w:r>
      <w:r w:rsidR="00367BE7" w:rsidRPr="003A47F0">
        <w:rPr>
          <w:lang w:val="es-ES"/>
        </w:rPr>
        <w:t>eros y</w:t>
      </w:r>
      <w:r w:rsidR="000A47FE" w:rsidRPr="003A47F0">
        <w:rPr>
          <w:lang w:val="es-ES"/>
        </w:rPr>
        <w:t xml:space="preserve"> administrativ</w:t>
      </w:r>
      <w:r w:rsidR="00367BE7" w:rsidRPr="003A47F0">
        <w:rPr>
          <w:lang w:val="es-ES"/>
        </w:rPr>
        <w:t>os y ten</w:t>
      </w:r>
      <w:r w:rsidR="00BD5EB7" w:rsidRPr="003A47F0">
        <w:rPr>
          <w:lang w:val="es-ES"/>
        </w:rPr>
        <w:t>er</w:t>
      </w:r>
      <w:r w:rsidR="00367BE7" w:rsidRPr="003A47F0">
        <w:rPr>
          <w:lang w:val="es-ES"/>
        </w:rPr>
        <w:t xml:space="preserve"> un fuerte impacto</w:t>
      </w:r>
      <w:r w:rsidR="000A47FE" w:rsidRPr="003A47F0">
        <w:rPr>
          <w:lang w:val="es-ES"/>
        </w:rPr>
        <w:t xml:space="preserve"> negativ</w:t>
      </w:r>
      <w:r w:rsidR="00367BE7" w:rsidRPr="003A47F0">
        <w:rPr>
          <w:lang w:val="es-ES"/>
        </w:rPr>
        <w:t>o</w:t>
      </w:r>
      <w:r w:rsidR="000A47FE" w:rsidRPr="003A47F0">
        <w:rPr>
          <w:lang w:val="es-ES"/>
        </w:rPr>
        <w:t xml:space="preserve"> </w:t>
      </w:r>
      <w:r w:rsidR="00367BE7" w:rsidRPr="003A47F0">
        <w:rPr>
          <w:lang w:val="es-ES"/>
        </w:rPr>
        <w:t>en el sistema</w:t>
      </w:r>
      <w:r w:rsidR="00790667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social </w:t>
      </w:r>
      <w:r w:rsidR="00367BE7" w:rsidRPr="003A47F0">
        <w:rPr>
          <w:lang w:val="es-ES"/>
        </w:rPr>
        <w:t>eslovaco</w:t>
      </w:r>
      <w:r w:rsidR="000A47FE" w:rsidRPr="003A47F0">
        <w:rPr>
          <w:lang w:val="es-ES"/>
        </w:rPr>
        <w:t>.</w:t>
      </w:r>
    </w:p>
    <w:p w:rsidR="000A47FE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367BE7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367BE7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</w:t>
      </w:r>
      <w:r w:rsidR="00367BE7" w:rsidRPr="003A47F0">
        <w:rPr>
          <w:lang w:val="es-ES"/>
        </w:rPr>
        <w:t>mendac</w:t>
      </w:r>
      <w:r w:rsidR="00697C16" w:rsidRPr="003A47F0">
        <w:rPr>
          <w:lang w:val="es-ES"/>
        </w:rPr>
        <w:t>i</w:t>
      </w:r>
      <w:r w:rsidR="00367BE7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367BE7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367BE7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367BE7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367BE7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367BE7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367BE7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367BE7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22 </w:t>
      </w:r>
      <w:r w:rsidR="00367BE7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367BE7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367BE7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367BE7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367BE7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5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CA5296" w:rsidRPr="003A47F0">
        <w:rPr>
          <w:lang w:val="es-ES"/>
        </w:rPr>
        <w:t>Los informes</w:t>
      </w:r>
      <w:r w:rsidR="000A47FE" w:rsidRPr="003A47F0">
        <w:rPr>
          <w:lang w:val="es-ES"/>
        </w:rPr>
        <w:t xml:space="preserve"> peri</w:t>
      </w:r>
      <w:r w:rsidR="00CA5296" w:rsidRPr="003A47F0">
        <w:rPr>
          <w:lang w:val="es-ES"/>
        </w:rPr>
        <w:t>ó</w:t>
      </w:r>
      <w:r w:rsidR="000A47FE" w:rsidRPr="003A47F0">
        <w:rPr>
          <w:lang w:val="es-ES"/>
        </w:rPr>
        <w:t>dic</w:t>
      </w:r>
      <w:r w:rsidR="00CA5296" w:rsidRPr="003A47F0">
        <w:rPr>
          <w:lang w:val="es-ES"/>
        </w:rPr>
        <w:t>os noveno y décimo incluyen también</w:t>
      </w:r>
      <w:r w:rsidR="000A47FE" w:rsidRPr="003A47F0">
        <w:rPr>
          <w:lang w:val="es-ES"/>
        </w:rPr>
        <w:t xml:space="preserve"> informa</w:t>
      </w:r>
      <w:r w:rsidR="00CA529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A529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A5296" w:rsidRPr="003A47F0">
        <w:rPr>
          <w:lang w:val="es-ES"/>
        </w:rPr>
        <w:t>sobre las</w:t>
      </w:r>
      <w:r w:rsidR="000A47FE" w:rsidRPr="003A47F0">
        <w:rPr>
          <w:lang w:val="es-ES"/>
        </w:rPr>
        <w:t xml:space="preserve"> me</w:t>
      </w:r>
      <w:r w:rsidR="00CA5296" w:rsidRPr="003A47F0">
        <w:rPr>
          <w:lang w:val="es-ES"/>
        </w:rPr>
        <w:t>didas y demás planes</w:t>
      </w:r>
      <w:r w:rsidR="000A47FE" w:rsidRPr="003A47F0">
        <w:rPr>
          <w:lang w:val="es-ES"/>
        </w:rPr>
        <w:t xml:space="preserve"> futur</w:t>
      </w:r>
      <w:r w:rsidR="00CA5296" w:rsidRPr="003A47F0">
        <w:rPr>
          <w:lang w:val="es-ES"/>
        </w:rPr>
        <w:t>os</w:t>
      </w:r>
      <w:r w:rsidR="000A47FE" w:rsidRPr="003A47F0">
        <w:rPr>
          <w:lang w:val="es-ES"/>
        </w:rPr>
        <w:t xml:space="preserve"> </w:t>
      </w:r>
      <w:r w:rsidR="00CA5296" w:rsidRPr="003A47F0">
        <w:rPr>
          <w:lang w:val="es-ES"/>
        </w:rPr>
        <w:t>destinados a aplicar la</w:t>
      </w:r>
      <w:r w:rsidR="000A47FE" w:rsidRPr="003A47F0">
        <w:rPr>
          <w:lang w:val="es-ES"/>
        </w:rPr>
        <w:t xml:space="preserve"> Declara</w:t>
      </w:r>
      <w:r w:rsidR="00CA529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A529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A5296" w:rsidRPr="003A47F0">
        <w:rPr>
          <w:lang w:val="es-ES"/>
        </w:rPr>
        <w:t>y el</w:t>
      </w:r>
      <w:r w:rsidR="000A47FE" w:rsidRPr="003A47F0">
        <w:rPr>
          <w:lang w:val="es-ES"/>
        </w:rPr>
        <w:t xml:space="preserve"> Program</w:t>
      </w:r>
      <w:r w:rsidR="00CA5296" w:rsidRPr="003A47F0">
        <w:rPr>
          <w:lang w:val="es-ES"/>
        </w:rPr>
        <w:t>a de</w:t>
      </w:r>
      <w:r w:rsidR="000A47FE" w:rsidRPr="003A47F0">
        <w:rPr>
          <w:lang w:val="es-ES"/>
        </w:rPr>
        <w:t xml:space="preserve"> Ac</w:t>
      </w:r>
      <w:r w:rsidR="00CA529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A5296" w:rsidRPr="003A47F0">
        <w:rPr>
          <w:lang w:val="es-ES"/>
        </w:rPr>
        <w:t>ó</w:t>
      </w:r>
      <w:r w:rsidR="000A47FE" w:rsidRPr="003A47F0">
        <w:rPr>
          <w:lang w:val="es-ES"/>
        </w:rPr>
        <w:t>n</w:t>
      </w:r>
      <w:r w:rsidR="00CA5296" w:rsidRPr="003A47F0">
        <w:rPr>
          <w:lang w:val="es-ES"/>
        </w:rPr>
        <w:t xml:space="preserve"> de Durban</w:t>
      </w:r>
      <w:r w:rsidR="000A47FE" w:rsidRPr="003A47F0">
        <w:rPr>
          <w:lang w:val="es-ES"/>
        </w:rPr>
        <w:t xml:space="preserve">. </w:t>
      </w:r>
    </w:p>
    <w:p w:rsidR="00DD0E4F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CA5296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CA5296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CA5296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CA5296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CA5296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CA5296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CA5296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CA5296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CA5296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CA5296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CA5296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23 </w:t>
      </w:r>
      <w:r w:rsidR="00CA5296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CA5296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CA5296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CA5296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CA5296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6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5671B6" w:rsidRPr="003A47F0">
        <w:rPr>
          <w:lang w:val="es-ES"/>
        </w:rPr>
        <w:t>En</w:t>
      </w:r>
      <w:r w:rsidR="00CA5296" w:rsidRPr="003A47F0">
        <w:rPr>
          <w:lang w:val="es-ES"/>
        </w:rPr>
        <w:t xml:space="preserve"> la preparación de los informes periódicos noveno y décimo, el</w:t>
      </w:r>
      <w:r w:rsidR="000A47FE" w:rsidRPr="003A47F0">
        <w:rPr>
          <w:lang w:val="es-ES"/>
        </w:rPr>
        <w:t xml:space="preserve"> Minist</w:t>
      </w:r>
      <w:r w:rsidR="00CA5296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CA5296" w:rsidRPr="003A47F0">
        <w:rPr>
          <w:lang w:val="es-ES"/>
        </w:rPr>
        <w:t xml:space="preserve">io de Relaciones Exteriores de </w:t>
      </w:r>
      <w:smartTag w:uri="urn:schemas-microsoft-com:office:smarttags" w:element="PersonName">
        <w:smartTagPr>
          <w:attr w:name="ProductID" w:val="la Rep￺blica Eslovaca"/>
        </w:smartTagPr>
        <w:r w:rsidR="00CA5296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CA5296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CA5296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</w:t>
      </w:r>
      <w:r w:rsidR="00BD5EB7" w:rsidRPr="003A47F0">
        <w:rPr>
          <w:lang w:val="es-ES"/>
        </w:rPr>
        <w:t>recurrió a</w:t>
      </w:r>
      <w:r w:rsidR="00CA5296" w:rsidRPr="003A47F0">
        <w:rPr>
          <w:lang w:val="es-ES"/>
        </w:rPr>
        <w:t xml:space="preserve"> las asociaciones</w:t>
      </w:r>
      <w:r w:rsidR="000A47FE" w:rsidRPr="003A47F0">
        <w:rPr>
          <w:lang w:val="es-ES"/>
        </w:rPr>
        <w:t xml:space="preserve"> civil</w:t>
      </w:r>
      <w:r w:rsidR="00CA5296" w:rsidRPr="003A47F0">
        <w:rPr>
          <w:lang w:val="es-ES"/>
        </w:rPr>
        <w:t>es</w:t>
      </w:r>
      <w:r w:rsidR="000A47FE" w:rsidRPr="003A47F0">
        <w:rPr>
          <w:lang w:val="es-ES"/>
        </w:rPr>
        <w:t xml:space="preserve"> </w:t>
      </w:r>
      <w:r w:rsidR="00CA5296" w:rsidRPr="003A47F0">
        <w:rPr>
          <w:lang w:val="es-ES"/>
        </w:rPr>
        <w:t>y</w:t>
      </w:r>
      <w:r w:rsidR="000A47FE" w:rsidRPr="003A47F0">
        <w:rPr>
          <w:lang w:val="es-ES"/>
        </w:rPr>
        <w:t xml:space="preserve"> </w:t>
      </w:r>
      <w:r w:rsidR="00CA5296" w:rsidRPr="003A47F0">
        <w:rPr>
          <w:lang w:val="es-ES"/>
        </w:rPr>
        <w:t>ONG</w:t>
      </w:r>
      <w:r w:rsidR="000A47FE" w:rsidRPr="003A47F0">
        <w:rPr>
          <w:lang w:val="es-ES"/>
        </w:rPr>
        <w:t xml:space="preserve"> </w:t>
      </w:r>
      <w:r w:rsidR="00CA5296" w:rsidRPr="003A47F0">
        <w:rPr>
          <w:lang w:val="es-ES"/>
        </w:rPr>
        <w:t>que colaboran en la lucha contra la</w:t>
      </w:r>
      <w:r w:rsidR="000A47FE" w:rsidRPr="003A47F0">
        <w:rPr>
          <w:lang w:val="es-ES"/>
        </w:rPr>
        <w:t xml:space="preserve"> discrimina</w:t>
      </w:r>
      <w:r w:rsidR="00CA5296" w:rsidRPr="003A47F0">
        <w:rPr>
          <w:lang w:val="es-ES"/>
        </w:rPr>
        <w:t>c</w:t>
      </w:r>
      <w:r w:rsidR="000A47FE" w:rsidRPr="003A47F0">
        <w:rPr>
          <w:lang w:val="es-ES"/>
        </w:rPr>
        <w:t>i</w:t>
      </w:r>
      <w:r w:rsidR="00CA5296" w:rsidRPr="003A47F0">
        <w:rPr>
          <w:lang w:val="es-ES"/>
        </w:rPr>
        <w:t>ó</w:t>
      </w:r>
      <w:r w:rsidR="000A47FE" w:rsidRPr="003A47F0">
        <w:rPr>
          <w:lang w:val="es-ES"/>
        </w:rPr>
        <w:t xml:space="preserve">n </w:t>
      </w:r>
      <w:r w:rsidR="00CA5296" w:rsidRPr="003A47F0">
        <w:rPr>
          <w:lang w:val="es-ES"/>
        </w:rPr>
        <w:t>racial</w:t>
      </w:r>
      <w:r w:rsidR="000A47FE" w:rsidRPr="003A47F0">
        <w:rPr>
          <w:lang w:val="es-ES"/>
        </w:rPr>
        <w:t>.</w:t>
      </w:r>
    </w:p>
    <w:p w:rsidR="000A47FE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917E54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917E54" w:rsidRPr="003A47F0">
        <w:rPr>
          <w:lang w:val="es-ES"/>
        </w:rPr>
        <w:t>uesta a</w:t>
      </w:r>
      <w:r w:rsidR="00697C16" w:rsidRPr="003A47F0">
        <w:rPr>
          <w:lang w:val="es-ES"/>
        </w:rPr>
        <w:t xml:space="preserve"> </w:t>
      </w:r>
      <w:r w:rsidR="00917E54" w:rsidRPr="003A47F0">
        <w:rPr>
          <w:lang w:val="es-ES"/>
        </w:rPr>
        <w:t xml:space="preserve">la </w:t>
      </w:r>
      <w:r w:rsidR="00697C16" w:rsidRPr="003A47F0">
        <w:rPr>
          <w:lang w:val="es-ES"/>
        </w:rPr>
        <w:t>recomenda</w:t>
      </w:r>
      <w:r w:rsidR="00917E54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917E54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917E54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917E54" w:rsidRPr="003A47F0">
        <w:rPr>
          <w:lang w:val="es-ES"/>
        </w:rPr>
        <w:t>ida en el</w:t>
      </w:r>
      <w:r w:rsidR="00697C16" w:rsidRPr="003A47F0">
        <w:rPr>
          <w:lang w:val="es-ES"/>
        </w:rPr>
        <w:t xml:space="preserve"> p</w:t>
      </w:r>
      <w:r w:rsidR="00917E54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917E54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24 </w:t>
      </w:r>
      <w:r w:rsidR="00917E54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917E54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917E54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917E54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917E54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20</w:t>
      </w:r>
      <w:r w:rsidR="00A94527" w:rsidRPr="003A47F0">
        <w:rPr>
          <w:lang w:val="es-ES"/>
        </w:rPr>
        <w:t>7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917E54" w:rsidRPr="003A47F0">
        <w:rPr>
          <w:lang w:val="es-ES"/>
        </w:rPr>
        <w:t>Los informes y</w:t>
      </w:r>
      <w:r w:rsidR="000A47FE" w:rsidRPr="003A47F0">
        <w:rPr>
          <w:lang w:val="es-ES"/>
        </w:rPr>
        <w:t xml:space="preserve"> recomenda</w:t>
      </w:r>
      <w:r w:rsidR="00917E54" w:rsidRPr="003A47F0">
        <w:rPr>
          <w:lang w:val="es-ES"/>
        </w:rPr>
        <w:t>c</w:t>
      </w:r>
      <w:r w:rsidR="000A47FE" w:rsidRPr="003A47F0">
        <w:rPr>
          <w:lang w:val="es-ES"/>
        </w:rPr>
        <w:t>ion</w:t>
      </w:r>
      <w:r w:rsidR="00917E54" w:rsidRPr="003A47F0">
        <w:rPr>
          <w:lang w:val="es-ES"/>
        </w:rPr>
        <w:t>e</w:t>
      </w:r>
      <w:r w:rsidR="000A47FE" w:rsidRPr="003A47F0">
        <w:rPr>
          <w:lang w:val="es-ES"/>
        </w:rPr>
        <w:t xml:space="preserve">s </w:t>
      </w:r>
      <w:r w:rsidR="00917E54" w:rsidRPr="003A47F0">
        <w:rPr>
          <w:lang w:val="es-ES"/>
        </w:rPr>
        <w:t>se traducen al</w:t>
      </w:r>
      <w:r w:rsidR="000A47FE" w:rsidRPr="003A47F0">
        <w:rPr>
          <w:lang w:val="es-ES"/>
        </w:rPr>
        <w:t xml:space="preserve"> </w:t>
      </w:r>
      <w:r w:rsidR="00917E54" w:rsidRPr="003A47F0">
        <w:rPr>
          <w:lang w:val="es-ES"/>
        </w:rPr>
        <w:t>es</w:t>
      </w:r>
      <w:r w:rsidR="000A47FE" w:rsidRPr="003A47F0">
        <w:rPr>
          <w:lang w:val="es-ES"/>
        </w:rPr>
        <w:t>lova</w:t>
      </w:r>
      <w:r w:rsidR="00917E54" w:rsidRPr="003A47F0">
        <w:rPr>
          <w:lang w:val="es-ES"/>
        </w:rPr>
        <w:t>co</w:t>
      </w:r>
      <w:r w:rsidR="000A47FE" w:rsidRPr="003A47F0">
        <w:rPr>
          <w:lang w:val="es-ES"/>
        </w:rPr>
        <w:t xml:space="preserve"> </w:t>
      </w:r>
      <w:r w:rsidR="00917E54" w:rsidRPr="003A47F0">
        <w:rPr>
          <w:lang w:val="es-ES"/>
        </w:rPr>
        <w:t>y están disponibles en la página</w:t>
      </w:r>
      <w:r w:rsidR="000A47FE" w:rsidRPr="003A47F0">
        <w:rPr>
          <w:lang w:val="es-ES"/>
        </w:rPr>
        <w:t xml:space="preserve"> web </w:t>
      </w:r>
      <w:r w:rsidR="00917E54" w:rsidRPr="003A47F0">
        <w:rPr>
          <w:lang w:val="es-ES"/>
        </w:rPr>
        <w:t>de la Oficina</w:t>
      </w:r>
      <w:r w:rsidR="002C2BFA" w:rsidRPr="003A47F0">
        <w:rPr>
          <w:lang w:val="es-ES"/>
        </w:rPr>
        <w:t xml:space="preserve"> de</w:t>
      </w:r>
      <w:r w:rsidR="000A47FE" w:rsidRPr="003A47F0">
        <w:rPr>
          <w:lang w:val="es-ES"/>
        </w:rPr>
        <w:t xml:space="preserve"> Go</w:t>
      </w:r>
      <w:r w:rsidR="00917E54" w:rsidRPr="003A47F0">
        <w:rPr>
          <w:lang w:val="es-ES"/>
        </w:rPr>
        <w:t>bi</w:t>
      </w:r>
      <w:r w:rsidR="000A47FE" w:rsidRPr="003A47F0">
        <w:rPr>
          <w:lang w:val="es-ES"/>
        </w:rPr>
        <w:t>ern</w:t>
      </w:r>
      <w:r w:rsidR="00917E54" w:rsidRPr="003A47F0">
        <w:rPr>
          <w:lang w:val="es-ES"/>
        </w:rPr>
        <w:t xml:space="preserve">o de </w:t>
      </w:r>
      <w:smartTag w:uri="urn:schemas-microsoft-com:office:smarttags" w:element="PersonName">
        <w:smartTagPr>
          <w:attr w:name="ProductID" w:val="la Rep￺blica Eslovaca"/>
        </w:smartTagPr>
        <w:r w:rsidR="00917E5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17E5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17E54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(Go</w:t>
      </w:r>
      <w:r w:rsidR="00917E54" w:rsidRPr="003A47F0">
        <w:rPr>
          <w:lang w:val="es-ES"/>
        </w:rPr>
        <w:t>bi</w:t>
      </w:r>
      <w:r w:rsidR="000A47FE" w:rsidRPr="003A47F0">
        <w:rPr>
          <w:lang w:val="es-ES"/>
        </w:rPr>
        <w:t>erno</w:t>
      </w:r>
      <w:r w:rsidR="00917E54" w:rsidRPr="003A47F0">
        <w:rPr>
          <w:lang w:val="es-ES"/>
        </w:rPr>
        <w:t xml:space="preserve"> d</w:t>
      </w:r>
      <w:r w:rsidR="000A47FE" w:rsidRPr="003A47F0">
        <w:rPr>
          <w:lang w:val="es-ES"/>
        </w:rPr>
        <w:t xml:space="preserve">e </w:t>
      </w:r>
      <w:smartTag w:uri="urn:schemas-microsoft-com:office:smarttags" w:element="PersonName">
        <w:smartTagPr>
          <w:attr w:name="ProductID" w:val="la Rep￺blica Eslovaca"/>
        </w:smartTagPr>
        <w:r w:rsidR="00917E54" w:rsidRPr="003A47F0">
          <w:rPr>
            <w:lang w:val="es-ES"/>
          </w:rPr>
          <w:t>la República Es</w:t>
        </w:r>
        <w:r w:rsidR="000A47FE" w:rsidRPr="003A47F0">
          <w:rPr>
            <w:lang w:val="es-ES"/>
          </w:rPr>
          <w:t>lova</w:t>
        </w:r>
        <w:r w:rsidR="00917E54" w:rsidRPr="003A47F0">
          <w:rPr>
            <w:lang w:val="es-ES"/>
          </w:rPr>
          <w:t>ca</w:t>
        </w:r>
      </w:smartTag>
      <w:r w:rsidR="000A47FE" w:rsidRPr="003A47F0">
        <w:rPr>
          <w:lang w:val="es-ES"/>
        </w:rPr>
        <w:t>/D</w:t>
      </w:r>
      <w:r w:rsidR="00917E54" w:rsidRPr="003A47F0">
        <w:rPr>
          <w:lang w:val="es-ES"/>
        </w:rPr>
        <w:t>ebates</w:t>
      </w:r>
      <w:r w:rsidR="000A47FE" w:rsidRPr="003A47F0">
        <w:rPr>
          <w:lang w:val="es-ES"/>
        </w:rPr>
        <w:t>), as</w:t>
      </w:r>
      <w:r w:rsidR="00917E54" w:rsidRPr="003A47F0">
        <w:rPr>
          <w:lang w:val="es-ES"/>
        </w:rPr>
        <w:t>í como en la página</w:t>
      </w:r>
      <w:r w:rsidR="000A47FE" w:rsidRPr="003A47F0">
        <w:rPr>
          <w:lang w:val="es-ES"/>
        </w:rPr>
        <w:t xml:space="preserve"> web </w:t>
      </w:r>
      <w:r w:rsidR="00917E54" w:rsidRPr="003A47F0">
        <w:rPr>
          <w:lang w:val="es-ES"/>
        </w:rPr>
        <w:t>del</w:t>
      </w:r>
      <w:r w:rsidR="000A47FE" w:rsidRPr="003A47F0">
        <w:rPr>
          <w:lang w:val="es-ES"/>
        </w:rPr>
        <w:t xml:space="preserve"> Minist</w:t>
      </w:r>
      <w:r w:rsidR="00917E54" w:rsidRPr="003A47F0">
        <w:rPr>
          <w:lang w:val="es-ES"/>
        </w:rPr>
        <w:t>e</w:t>
      </w:r>
      <w:r w:rsidR="000A47FE" w:rsidRPr="003A47F0">
        <w:rPr>
          <w:lang w:val="es-ES"/>
        </w:rPr>
        <w:t>r</w:t>
      </w:r>
      <w:r w:rsidR="00917E54" w:rsidRPr="003A47F0">
        <w:rPr>
          <w:lang w:val="es-ES"/>
        </w:rPr>
        <w:t xml:space="preserve">io de Relaciones Exteriores de </w:t>
      </w:r>
      <w:smartTag w:uri="urn:schemas-microsoft-com:office:smarttags" w:element="PersonName">
        <w:smartTagPr>
          <w:attr w:name="ProductID" w:val="la Rep￺blica Eslovaca"/>
        </w:smartTagPr>
        <w:r w:rsidR="00917E54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917E54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917E54" w:rsidRPr="003A47F0">
          <w:rPr>
            <w:lang w:val="es-ES"/>
          </w:rPr>
          <w:t>a Eslovaca</w:t>
        </w:r>
      </w:smartTag>
      <w:r w:rsidR="000A47FE" w:rsidRPr="003A47F0">
        <w:rPr>
          <w:lang w:val="es-ES"/>
        </w:rPr>
        <w:t xml:space="preserve"> (</w:t>
      </w:r>
      <w:r w:rsidR="00917E54" w:rsidRPr="003A47F0">
        <w:rPr>
          <w:lang w:val="es-ES"/>
        </w:rPr>
        <w:t>Política exterior</w:t>
      </w:r>
      <w:r w:rsidR="000A47FE" w:rsidRPr="003A47F0">
        <w:rPr>
          <w:lang w:val="es-ES"/>
        </w:rPr>
        <w:t>/</w:t>
      </w:r>
      <w:r w:rsidR="00917E54" w:rsidRPr="003A47F0">
        <w:rPr>
          <w:lang w:val="es-ES"/>
        </w:rPr>
        <w:t>Derechos h</w:t>
      </w:r>
      <w:r w:rsidR="000A47FE" w:rsidRPr="003A47F0">
        <w:rPr>
          <w:lang w:val="es-ES"/>
        </w:rPr>
        <w:t>uman</w:t>
      </w:r>
      <w:r w:rsidR="00917E54" w:rsidRPr="003A47F0">
        <w:rPr>
          <w:lang w:val="es-ES"/>
        </w:rPr>
        <w:t>os</w:t>
      </w:r>
      <w:r w:rsidR="000A47FE" w:rsidRPr="003A47F0">
        <w:rPr>
          <w:lang w:val="es-ES"/>
        </w:rPr>
        <w:t>).</w:t>
      </w:r>
    </w:p>
    <w:p w:rsidR="000A47FE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917E54" w:rsidRPr="003A47F0">
        <w:rPr>
          <w:lang w:val="es-ES"/>
        </w:rPr>
        <w:t>spuesta a la</w:t>
      </w:r>
      <w:r w:rsidR="00697C16" w:rsidRPr="003A47F0">
        <w:rPr>
          <w:lang w:val="es-ES"/>
        </w:rPr>
        <w:t xml:space="preserve"> recomenda</w:t>
      </w:r>
      <w:r w:rsidR="00917E54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917E54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917E54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917E54" w:rsidRPr="003A47F0">
        <w:rPr>
          <w:lang w:val="es-ES"/>
        </w:rPr>
        <w:t>ida</w:t>
      </w:r>
      <w:r w:rsidR="00697C16" w:rsidRPr="003A47F0">
        <w:rPr>
          <w:lang w:val="es-ES"/>
        </w:rPr>
        <w:t xml:space="preserve"> </w:t>
      </w:r>
      <w:r w:rsidR="00917E54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917E54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917E54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917E54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25 </w:t>
      </w:r>
      <w:r w:rsidR="00917E54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917E54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917E54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917E54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917E54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</w:t>
      </w:r>
      <w:r w:rsidR="00A94527" w:rsidRPr="003A47F0">
        <w:rPr>
          <w:lang w:val="es-ES"/>
        </w:rPr>
        <w:t>08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204839" w:rsidRPr="003A47F0">
        <w:rPr>
          <w:lang w:val="es-ES"/>
        </w:rPr>
        <w:t>El</w:t>
      </w:r>
      <w:r w:rsidR="000A47FE" w:rsidRPr="003A47F0">
        <w:rPr>
          <w:lang w:val="es-ES"/>
        </w:rPr>
        <w:t xml:space="preserve"> document</w:t>
      </w:r>
      <w:r w:rsidR="00204839" w:rsidRPr="003A47F0">
        <w:rPr>
          <w:lang w:val="es-ES"/>
        </w:rPr>
        <w:t>o básico se actualizará e</w:t>
      </w:r>
      <w:r w:rsidR="000A47FE" w:rsidRPr="003A47F0">
        <w:rPr>
          <w:lang w:val="es-ES"/>
        </w:rPr>
        <w:t xml:space="preserve">n 2012 </w:t>
      </w:r>
      <w:r w:rsidR="00204839" w:rsidRPr="003A47F0">
        <w:rPr>
          <w:lang w:val="es-ES"/>
        </w:rPr>
        <w:t xml:space="preserve">una vez que la Oficina de Estadística de </w:t>
      </w:r>
      <w:smartTag w:uri="urn:schemas-microsoft-com:office:smarttags" w:element="PersonName">
        <w:smartTagPr>
          <w:attr w:name="ProductID" w:val="la Rep￺blica Eslovaca"/>
        </w:smartTagPr>
        <w:r w:rsidR="00204839" w:rsidRPr="003A47F0">
          <w:rPr>
            <w:lang w:val="es-ES"/>
          </w:rPr>
          <w:t>la</w:t>
        </w:r>
        <w:r w:rsidR="000A47FE" w:rsidRPr="003A47F0">
          <w:rPr>
            <w:lang w:val="es-ES"/>
          </w:rPr>
          <w:t xml:space="preserve"> Rep</w:t>
        </w:r>
        <w:r w:rsidR="00204839" w:rsidRPr="003A47F0">
          <w:rPr>
            <w:lang w:val="es-ES"/>
          </w:rPr>
          <w:t>ú</w:t>
        </w:r>
        <w:r w:rsidR="000A47FE" w:rsidRPr="003A47F0">
          <w:rPr>
            <w:lang w:val="es-ES"/>
          </w:rPr>
          <w:t>blic</w:t>
        </w:r>
        <w:r w:rsidR="00204839" w:rsidRPr="003A47F0">
          <w:rPr>
            <w:lang w:val="es-ES"/>
          </w:rPr>
          <w:t>a Eslovaca</w:t>
        </w:r>
      </w:smartTag>
      <w:r w:rsidR="00204839" w:rsidRPr="003A47F0">
        <w:rPr>
          <w:lang w:val="es-ES"/>
        </w:rPr>
        <w:t xml:space="preserve"> publique todos los datos estadísticos del censo de 2011</w:t>
      </w:r>
      <w:r w:rsidR="000A47FE" w:rsidRPr="003A47F0">
        <w:rPr>
          <w:lang w:val="es-ES"/>
        </w:rPr>
        <w:t>.</w:t>
      </w:r>
    </w:p>
    <w:p w:rsidR="00A9018F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204839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204839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204839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204839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204839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204839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204839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204839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204839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26 </w:t>
      </w:r>
      <w:r w:rsidR="00204839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204839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204839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204839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</w:t>
      </w:r>
      <w:r w:rsidR="00A94527" w:rsidRPr="003A47F0">
        <w:rPr>
          <w:lang w:val="es-ES"/>
        </w:rPr>
        <w:t>09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204839" w:rsidRPr="003A47F0">
        <w:rPr>
          <w:lang w:val="es-ES"/>
        </w:rPr>
        <w:t>La información se ha puesto a disposición del</w:t>
      </w:r>
      <w:r w:rsidR="000A47FE" w:rsidRPr="003A47F0">
        <w:rPr>
          <w:lang w:val="es-ES"/>
        </w:rPr>
        <w:t xml:space="preserve"> Comit</w:t>
      </w:r>
      <w:r w:rsidR="00204839" w:rsidRPr="003A47F0">
        <w:rPr>
          <w:lang w:val="es-ES"/>
        </w:rPr>
        <w:t>é en el plazo</w:t>
      </w:r>
      <w:r w:rsidR="000A47FE" w:rsidRPr="003A47F0">
        <w:rPr>
          <w:lang w:val="es-ES"/>
        </w:rPr>
        <w:t xml:space="preserve"> </w:t>
      </w:r>
      <w:r w:rsidR="00204839" w:rsidRPr="003A47F0">
        <w:rPr>
          <w:lang w:val="es-ES"/>
        </w:rPr>
        <w:t>previsto</w:t>
      </w:r>
      <w:r w:rsidR="000A47FE" w:rsidRPr="003A47F0">
        <w:rPr>
          <w:lang w:val="es-ES"/>
        </w:rPr>
        <w:t>.</w:t>
      </w:r>
    </w:p>
    <w:p w:rsidR="000A47FE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204839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204839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204839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204839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204839" w:rsidRPr="003A47F0">
        <w:rPr>
          <w:lang w:val="es-ES"/>
        </w:rPr>
        <w:t>ida</w:t>
      </w:r>
      <w:r w:rsidR="00697C16" w:rsidRPr="003A47F0">
        <w:rPr>
          <w:lang w:val="es-ES"/>
        </w:rPr>
        <w:t xml:space="preserve"> 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204839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204839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204839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27</w:t>
      </w:r>
      <w:r w:rsidR="00204839" w:rsidRPr="003A47F0">
        <w:rPr>
          <w:lang w:val="es-ES"/>
        </w:rPr>
        <w:t xml:space="preserve"> de las</w:t>
      </w:r>
      <w:r w:rsidR="00697C16" w:rsidRPr="003A47F0">
        <w:rPr>
          <w:lang w:val="es-ES"/>
        </w:rPr>
        <w:t xml:space="preserve"> observa</w:t>
      </w:r>
      <w:r w:rsidR="00204839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204839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204839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204839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</w:t>
      </w:r>
      <w:r w:rsidR="00A94527" w:rsidRPr="003A47F0">
        <w:rPr>
          <w:lang w:val="es-ES"/>
        </w:rPr>
        <w:t>10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204839" w:rsidRPr="003A47F0">
        <w:rPr>
          <w:lang w:val="es-ES"/>
        </w:rPr>
        <w:t>Véanse las respuestas a las</w:t>
      </w:r>
      <w:r w:rsidR="00697C16" w:rsidRPr="003A47F0">
        <w:rPr>
          <w:lang w:val="es-ES"/>
        </w:rPr>
        <w:t xml:space="preserve"> recomenda</w:t>
      </w:r>
      <w:r w:rsidR="000B6C1F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0B6C1F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B34B2C" w:rsidRPr="003A47F0">
        <w:rPr>
          <w:lang w:val="es-ES"/>
        </w:rPr>
        <w:t xml:space="preserve"> </w:t>
      </w:r>
      <w:r w:rsidR="000B6C1F" w:rsidRPr="003A47F0">
        <w:rPr>
          <w:lang w:val="es-ES"/>
        </w:rPr>
        <w:t>que figuran en los</w:t>
      </w:r>
      <w:r w:rsidR="00697C16" w:rsidRPr="003A47F0">
        <w:rPr>
          <w:lang w:val="es-ES"/>
        </w:rPr>
        <w:t xml:space="preserve"> p</w:t>
      </w:r>
      <w:r w:rsidR="000B6C1F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0B6C1F" w:rsidRPr="003A47F0">
        <w:rPr>
          <w:lang w:val="es-ES"/>
        </w:rPr>
        <w:t>fos</w:t>
      </w:r>
      <w:r w:rsidR="00697C16" w:rsidRPr="003A47F0">
        <w:rPr>
          <w:lang w:val="es-ES"/>
        </w:rPr>
        <w:t xml:space="preserve"> </w:t>
      </w:r>
      <w:r w:rsidR="000A47FE" w:rsidRPr="003A47F0">
        <w:rPr>
          <w:lang w:val="es-ES"/>
        </w:rPr>
        <w:t xml:space="preserve">8, 10, 14 </w:t>
      </w:r>
      <w:r w:rsidR="000B6C1F" w:rsidRPr="003A47F0">
        <w:rPr>
          <w:lang w:val="es-ES"/>
        </w:rPr>
        <w:t>y</w:t>
      </w:r>
      <w:r w:rsidR="000A47FE" w:rsidRPr="003A47F0">
        <w:rPr>
          <w:lang w:val="es-ES"/>
        </w:rPr>
        <w:t xml:space="preserve"> 17</w:t>
      </w:r>
      <w:r w:rsidR="00A94527" w:rsidRPr="003A47F0">
        <w:rPr>
          <w:lang w:val="es-ES"/>
        </w:rPr>
        <w:t xml:space="preserve"> </w:t>
      </w:r>
      <w:r w:rsidR="000B6C1F" w:rsidRPr="003A47F0">
        <w:rPr>
          <w:lang w:val="es-ES"/>
        </w:rPr>
        <w:t>de las</w:t>
      </w:r>
      <w:r w:rsidR="00A94527" w:rsidRPr="003A47F0">
        <w:rPr>
          <w:lang w:val="es-ES"/>
        </w:rPr>
        <w:t xml:space="preserve"> observa</w:t>
      </w:r>
      <w:r w:rsidR="000B6C1F" w:rsidRPr="003A47F0">
        <w:rPr>
          <w:lang w:val="es-ES"/>
        </w:rPr>
        <w:t>c</w:t>
      </w:r>
      <w:r w:rsidR="00A94527" w:rsidRPr="003A47F0">
        <w:rPr>
          <w:lang w:val="es-ES"/>
        </w:rPr>
        <w:t>ion</w:t>
      </w:r>
      <w:r w:rsidR="000B6C1F" w:rsidRPr="003A47F0">
        <w:rPr>
          <w:lang w:val="es-ES"/>
        </w:rPr>
        <w:t>e</w:t>
      </w:r>
      <w:r w:rsidR="00A94527" w:rsidRPr="003A47F0">
        <w:rPr>
          <w:lang w:val="es-ES"/>
        </w:rPr>
        <w:t>s</w:t>
      </w:r>
      <w:r w:rsidR="000B6C1F" w:rsidRPr="003A47F0">
        <w:rPr>
          <w:lang w:val="es-ES"/>
        </w:rPr>
        <w:t xml:space="preserve"> finales</w:t>
      </w:r>
      <w:r w:rsidR="000A47FE" w:rsidRPr="003A47F0">
        <w:rPr>
          <w:lang w:val="es-ES"/>
        </w:rPr>
        <w:t>.</w:t>
      </w:r>
    </w:p>
    <w:p w:rsidR="00B34B2C" w:rsidRPr="003A47F0" w:rsidRDefault="0087524C" w:rsidP="00571669">
      <w:pPr>
        <w:pStyle w:val="H23G"/>
        <w:rPr>
          <w:lang w:val="es-ES"/>
        </w:rPr>
      </w:pPr>
      <w:r w:rsidRPr="003A47F0">
        <w:rPr>
          <w:lang w:val="es-ES"/>
        </w:rPr>
        <w:tab/>
      </w:r>
      <w:r w:rsidRPr="003A47F0">
        <w:rPr>
          <w:lang w:val="es-ES"/>
        </w:rPr>
        <w:tab/>
      </w:r>
      <w:r w:rsidR="00697C16" w:rsidRPr="003A47F0">
        <w:rPr>
          <w:lang w:val="es-ES"/>
        </w:rPr>
        <w:t>Re</w:t>
      </w:r>
      <w:r w:rsidR="000B6C1F" w:rsidRPr="003A47F0">
        <w:rPr>
          <w:lang w:val="es-ES"/>
        </w:rPr>
        <w:t>s</w:t>
      </w:r>
      <w:r w:rsidR="00697C16" w:rsidRPr="003A47F0">
        <w:rPr>
          <w:lang w:val="es-ES"/>
        </w:rPr>
        <w:t>p</w:t>
      </w:r>
      <w:r w:rsidR="000B6C1F" w:rsidRPr="003A47F0">
        <w:rPr>
          <w:lang w:val="es-ES"/>
        </w:rPr>
        <w:t>uesta a la</w:t>
      </w:r>
      <w:r w:rsidR="00697C16" w:rsidRPr="003A47F0">
        <w:rPr>
          <w:lang w:val="es-ES"/>
        </w:rPr>
        <w:t xml:space="preserve"> recomenda</w:t>
      </w:r>
      <w:r w:rsidR="000B6C1F" w:rsidRPr="003A47F0">
        <w:rPr>
          <w:lang w:val="es-ES"/>
        </w:rPr>
        <w:t>c</w:t>
      </w:r>
      <w:r w:rsidR="00697C16" w:rsidRPr="003A47F0">
        <w:rPr>
          <w:lang w:val="es-ES"/>
        </w:rPr>
        <w:t>i</w:t>
      </w:r>
      <w:r w:rsidR="000B6C1F" w:rsidRPr="003A47F0">
        <w:rPr>
          <w:lang w:val="es-ES"/>
        </w:rPr>
        <w:t>ó</w:t>
      </w:r>
      <w:r w:rsidR="00697C16" w:rsidRPr="003A47F0">
        <w:rPr>
          <w:lang w:val="es-ES"/>
        </w:rPr>
        <w:t>n cont</w:t>
      </w:r>
      <w:r w:rsidR="000B6C1F" w:rsidRPr="003A47F0">
        <w:rPr>
          <w:lang w:val="es-ES"/>
        </w:rPr>
        <w:t>e</w:t>
      </w:r>
      <w:r w:rsidR="00697C16" w:rsidRPr="003A47F0">
        <w:rPr>
          <w:lang w:val="es-ES"/>
        </w:rPr>
        <w:t>n</w:t>
      </w:r>
      <w:r w:rsidR="000B6C1F" w:rsidRPr="003A47F0">
        <w:rPr>
          <w:lang w:val="es-ES"/>
        </w:rPr>
        <w:t>i</w:t>
      </w:r>
      <w:r w:rsidR="00697C16" w:rsidRPr="003A47F0">
        <w:rPr>
          <w:lang w:val="es-ES"/>
        </w:rPr>
        <w:t>d</w:t>
      </w:r>
      <w:r w:rsidR="000B6C1F" w:rsidRPr="003A47F0">
        <w:rPr>
          <w:lang w:val="es-ES"/>
        </w:rPr>
        <w:t>a</w:t>
      </w:r>
      <w:r w:rsidR="00697C16" w:rsidRPr="003A47F0">
        <w:rPr>
          <w:lang w:val="es-ES"/>
        </w:rPr>
        <w:t xml:space="preserve"> </w:t>
      </w:r>
      <w:r w:rsidR="000B6C1F" w:rsidRPr="003A47F0">
        <w:rPr>
          <w:lang w:val="es-ES"/>
        </w:rPr>
        <w:t>e</w:t>
      </w:r>
      <w:r w:rsidR="00697C16" w:rsidRPr="003A47F0">
        <w:rPr>
          <w:lang w:val="es-ES"/>
        </w:rPr>
        <w:t xml:space="preserve">n </w:t>
      </w:r>
      <w:r w:rsidR="000B6C1F" w:rsidRPr="003A47F0">
        <w:rPr>
          <w:lang w:val="es-ES"/>
        </w:rPr>
        <w:t xml:space="preserve">el </w:t>
      </w:r>
      <w:r w:rsidR="00697C16" w:rsidRPr="003A47F0">
        <w:rPr>
          <w:lang w:val="es-ES"/>
        </w:rPr>
        <w:t>p</w:t>
      </w:r>
      <w:r w:rsidR="000B6C1F" w:rsidRPr="003A47F0">
        <w:rPr>
          <w:lang w:val="es-ES"/>
        </w:rPr>
        <w:t>ár</w:t>
      </w:r>
      <w:r w:rsidR="00697C16" w:rsidRPr="003A47F0">
        <w:rPr>
          <w:lang w:val="es-ES"/>
        </w:rPr>
        <w:t>ra</w:t>
      </w:r>
      <w:r w:rsidR="000B6C1F" w:rsidRPr="003A47F0">
        <w:rPr>
          <w:lang w:val="es-ES"/>
        </w:rPr>
        <w:t>fo</w:t>
      </w:r>
      <w:r w:rsidR="00697C16" w:rsidRPr="003A47F0">
        <w:rPr>
          <w:lang w:val="es-ES"/>
        </w:rPr>
        <w:t xml:space="preserve"> 28 </w:t>
      </w:r>
      <w:r w:rsidR="000B6C1F" w:rsidRPr="003A47F0">
        <w:rPr>
          <w:lang w:val="es-ES"/>
        </w:rPr>
        <w:t>de las</w:t>
      </w:r>
      <w:r w:rsidR="00697C16" w:rsidRPr="003A47F0">
        <w:rPr>
          <w:lang w:val="es-ES"/>
        </w:rPr>
        <w:t xml:space="preserve"> observa</w:t>
      </w:r>
      <w:r w:rsidR="000B6C1F" w:rsidRPr="003A47F0">
        <w:rPr>
          <w:lang w:val="es-ES"/>
        </w:rPr>
        <w:t>c</w:t>
      </w:r>
      <w:r w:rsidR="00697C16" w:rsidRPr="003A47F0">
        <w:rPr>
          <w:lang w:val="es-ES"/>
        </w:rPr>
        <w:t>ion</w:t>
      </w:r>
      <w:r w:rsidR="000B6C1F" w:rsidRPr="003A47F0">
        <w:rPr>
          <w:lang w:val="es-ES"/>
        </w:rPr>
        <w:t>e</w:t>
      </w:r>
      <w:r w:rsidR="00697C16" w:rsidRPr="003A47F0">
        <w:rPr>
          <w:lang w:val="es-ES"/>
        </w:rPr>
        <w:t>s</w:t>
      </w:r>
      <w:r w:rsidR="000B6C1F" w:rsidRPr="003A47F0">
        <w:rPr>
          <w:lang w:val="es-ES"/>
        </w:rPr>
        <w:t xml:space="preserve"> </w:t>
      </w:r>
      <w:r w:rsidR="00571669" w:rsidRPr="003A47F0">
        <w:rPr>
          <w:lang w:val="es-ES"/>
        </w:rPr>
        <w:br/>
      </w:r>
      <w:r w:rsidR="000B6C1F" w:rsidRPr="003A47F0">
        <w:rPr>
          <w:lang w:val="es-ES"/>
        </w:rPr>
        <w:t>finales</w:t>
      </w:r>
    </w:p>
    <w:p w:rsidR="000A47FE" w:rsidRPr="003A47F0" w:rsidRDefault="008D4D52" w:rsidP="0062777D">
      <w:pPr>
        <w:pStyle w:val="SingleTxtG"/>
        <w:rPr>
          <w:lang w:val="es-ES"/>
        </w:rPr>
      </w:pPr>
      <w:r w:rsidRPr="003A47F0">
        <w:rPr>
          <w:lang w:val="es-ES"/>
        </w:rPr>
        <w:t>21</w:t>
      </w:r>
      <w:r w:rsidR="00A94527" w:rsidRPr="003A47F0">
        <w:rPr>
          <w:lang w:val="es-ES"/>
        </w:rPr>
        <w:t>1</w:t>
      </w:r>
      <w:r w:rsidR="000A47FE" w:rsidRPr="003A47F0">
        <w:rPr>
          <w:lang w:val="es-ES"/>
        </w:rPr>
        <w:t>.</w:t>
      </w:r>
      <w:r w:rsidR="003265A8" w:rsidRPr="003A47F0">
        <w:rPr>
          <w:lang w:val="es-ES"/>
        </w:rPr>
        <w:tab/>
      </w:r>
      <w:r w:rsidR="00F93B39" w:rsidRPr="003A47F0">
        <w:rPr>
          <w:lang w:val="es-ES"/>
        </w:rPr>
        <w:t>Esa recomendaci</w:t>
      </w:r>
      <w:r w:rsidR="005671B6" w:rsidRPr="003A47F0">
        <w:rPr>
          <w:lang w:val="es-ES"/>
        </w:rPr>
        <w:t>ó</w:t>
      </w:r>
      <w:r w:rsidR="00F93B39" w:rsidRPr="003A47F0">
        <w:rPr>
          <w:lang w:val="es-ES"/>
        </w:rPr>
        <w:t>n s</w:t>
      </w:r>
      <w:r w:rsidR="000B6C1F" w:rsidRPr="003A47F0">
        <w:rPr>
          <w:lang w:val="es-ES"/>
        </w:rPr>
        <w:t>e ha aplicado en los informes periódicos noveno y décimo</w:t>
      </w:r>
      <w:r w:rsidR="000A47FE" w:rsidRPr="003A47F0">
        <w:rPr>
          <w:lang w:val="es-ES"/>
        </w:rPr>
        <w:t>.</w:t>
      </w:r>
    </w:p>
    <w:p w:rsidR="0087524C" w:rsidRPr="003A47F0" w:rsidRDefault="0087524C" w:rsidP="0062777D">
      <w:pPr>
        <w:spacing w:before="240"/>
        <w:jc w:val="center"/>
        <w:rPr>
          <w:u w:val="single"/>
          <w:lang w:val="es-ES"/>
        </w:rPr>
      </w:pPr>
      <w:r w:rsidRPr="003A47F0">
        <w:rPr>
          <w:u w:val="single"/>
          <w:lang w:val="es-ES"/>
        </w:rPr>
        <w:tab/>
      </w:r>
      <w:r w:rsidRPr="003A47F0">
        <w:rPr>
          <w:u w:val="single"/>
          <w:lang w:val="es-ES"/>
        </w:rPr>
        <w:tab/>
      </w:r>
      <w:r w:rsidRPr="003A47F0">
        <w:rPr>
          <w:u w:val="single"/>
          <w:lang w:val="es-ES"/>
        </w:rPr>
        <w:tab/>
      </w:r>
    </w:p>
    <w:sectPr w:rsidR="0087524C" w:rsidRPr="003A47F0" w:rsidSect="007A601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6A" w:rsidRDefault="00D36C6A"/>
  </w:endnote>
  <w:endnote w:type="continuationSeparator" w:id="0">
    <w:p w:rsidR="00D36C6A" w:rsidRDefault="00D36C6A"/>
  </w:endnote>
  <w:endnote w:type="continuationNotice" w:id="1">
    <w:p w:rsidR="00D36C6A" w:rsidRDefault="00D36C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52B" w:rsidRPr="008C73EE" w:rsidRDefault="0008052B" w:rsidP="008C73EE">
    <w:pPr>
      <w:pStyle w:val="Footer"/>
      <w:tabs>
        <w:tab w:val="right" w:pos="9638"/>
      </w:tabs>
    </w:pPr>
    <w:r w:rsidRPr="008C73EE">
      <w:rPr>
        <w:b/>
        <w:sz w:val="18"/>
      </w:rPr>
      <w:fldChar w:fldCharType="begin"/>
    </w:r>
    <w:r w:rsidRPr="008C73EE">
      <w:rPr>
        <w:b/>
        <w:sz w:val="18"/>
      </w:rPr>
      <w:instrText xml:space="preserve"> PAGE  \* MERGEFORMAT </w:instrText>
    </w:r>
    <w:r w:rsidRPr="008C73EE">
      <w:rPr>
        <w:b/>
        <w:sz w:val="18"/>
      </w:rPr>
      <w:fldChar w:fldCharType="separate"/>
    </w:r>
    <w:r w:rsidR="0065778E">
      <w:rPr>
        <w:b/>
        <w:noProof/>
        <w:sz w:val="18"/>
      </w:rPr>
      <w:t>46</w:t>
    </w:r>
    <w:r w:rsidRPr="008C73EE">
      <w:rPr>
        <w:b/>
        <w:sz w:val="18"/>
      </w:rPr>
      <w:fldChar w:fldCharType="end"/>
    </w:r>
    <w:r>
      <w:rPr>
        <w:sz w:val="18"/>
      </w:rPr>
      <w:tab/>
    </w:r>
    <w:r>
      <w:t>GE.12-45543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52B" w:rsidRPr="008C73EE" w:rsidRDefault="0008052B" w:rsidP="008C73EE">
    <w:pPr>
      <w:pStyle w:val="Footer"/>
      <w:tabs>
        <w:tab w:val="right" w:pos="9638"/>
      </w:tabs>
      <w:rPr>
        <w:b/>
        <w:sz w:val="18"/>
      </w:rPr>
    </w:pPr>
    <w:r>
      <w:t>GE.12-45543  (EXT)</w:t>
    </w:r>
    <w:r>
      <w:tab/>
    </w:r>
    <w:r w:rsidRPr="008C73EE">
      <w:rPr>
        <w:b/>
        <w:sz w:val="18"/>
      </w:rPr>
      <w:fldChar w:fldCharType="begin"/>
    </w:r>
    <w:r w:rsidRPr="008C73EE">
      <w:rPr>
        <w:b/>
        <w:sz w:val="18"/>
      </w:rPr>
      <w:instrText xml:space="preserve"> PAGE  \* MERGEFORMAT </w:instrText>
    </w:r>
    <w:r w:rsidRPr="008C73EE">
      <w:rPr>
        <w:b/>
        <w:sz w:val="18"/>
      </w:rPr>
      <w:fldChar w:fldCharType="separate"/>
    </w:r>
    <w:r w:rsidR="0065778E">
      <w:rPr>
        <w:b/>
        <w:noProof/>
        <w:sz w:val="18"/>
      </w:rPr>
      <w:t>47</w:t>
    </w:r>
    <w:r w:rsidRPr="008C73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52B" w:rsidRPr="008C73EE" w:rsidRDefault="0008052B">
    <w:pPr>
      <w:pStyle w:val="Footer"/>
      <w:rPr>
        <w:sz w:val="20"/>
      </w:rPr>
    </w:pPr>
    <w:r>
      <w:rPr>
        <w:noProof/>
        <w:sz w:val="20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7.15pt;margin-top:-7.5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GE.12-45543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6A" w:rsidRPr="000B175B" w:rsidRDefault="00D36C6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6C6A" w:rsidRPr="00FC68B7" w:rsidRDefault="00D36C6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36C6A" w:rsidRDefault="00D36C6A"/>
  </w:footnote>
  <w:footnote w:id="2">
    <w:p w:rsidR="0008052B" w:rsidRPr="006A1540" w:rsidRDefault="0008052B" w:rsidP="006A1540">
      <w:pPr>
        <w:pStyle w:val="FootnoteText"/>
        <w:rPr>
          <w:szCs w:val="18"/>
          <w:lang w:val="es-ES"/>
        </w:rPr>
      </w:pPr>
      <w:r w:rsidRPr="007E22FD">
        <w:rPr>
          <w:rStyle w:val="FootnoteReference"/>
          <w:lang w:val="es-ES"/>
        </w:rPr>
        <w:tab/>
      </w:r>
      <w:r w:rsidRPr="007E22FD">
        <w:rPr>
          <w:rStyle w:val="FootnoteReference"/>
          <w:sz w:val="20"/>
          <w:vertAlign w:val="baseline"/>
          <w:lang w:val="es-ES"/>
        </w:rPr>
        <w:t>*</w:t>
      </w:r>
      <w:r w:rsidRPr="007E22FD">
        <w:rPr>
          <w:rStyle w:val="FootnoteReference"/>
          <w:sz w:val="20"/>
          <w:vertAlign w:val="baseline"/>
          <w:lang w:val="es-ES"/>
        </w:rPr>
        <w:tab/>
      </w:r>
      <w:r w:rsidRPr="006A1540">
        <w:rPr>
          <w:szCs w:val="18"/>
          <w:lang w:val="es-ES"/>
        </w:rPr>
        <w:t>El presente documento contiene los informes periódicos noveno y décimo de Eslovaquia que debían presentarse en 2012, consolidados en un solo documento. Los informes periódicos sexto, séptimo y octavo y las actas resumidas de las sesiones en las que el Comité examinó el informe figuran en los documentos CERD/C/SVK/8 y CERD/C/SR.1975, 1976, 1995 y 1996.</w:t>
      </w:r>
    </w:p>
  </w:footnote>
  <w:footnote w:id="3">
    <w:p w:rsidR="0008052B" w:rsidRPr="007E22FD" w:rsidRDefault="0008052B" w:rsidP="00CC7E02">
      <w:pPr>
        <w:pStyle w:val="FootnoteText"/>
        <w:rPr>
          <w:lang w:val="es-ES"/>
        </w:rPr>
      </w:pPr>
      <w:r w:rsidRPr="007E22FD">
        <w:rPr>
          <w:rStyle w:val="FootnoteReference"/>
          <w:sz w:val="20"/>
          <w:vertAlign w:val="baseline"/>
          <w:lang w:val="es-ES"/>
        </w:rPr>
        <w:tab/>
        <w:t>**</w:t>
      </w:r>
      <w:r w:rsidRPr="007E22FD">
        <w:rPr>
          <w:sz w:val="20"/>
          <w:lang w:val="es-ES"/>
        </w:rPr>
        <w:tab/>
      </w:r>
      <w:r w:rsidRPr="006A1540">
        <w:rPr>
          <w:szCs w:val="18"/>
          <w:lang w:val="es-ES"/>
        </w:rPr>
        <w:t>Con arreglo a la información transmitida a los Estados partes acerca de la publicación de sus informes, el presente documento no fue objeto de revisión editorial antes de ser enviado a los servicios de traducción de las Naciones Unidas.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52B" w:rsidRPr="008C73EE" w:rsidRDefault="0008052B">
    <w:pPr>
      <w:pStyle w:val="Header"/>
    </w:pPr>
    <w:r>
      <w:t>CERD/C/SVK/9-10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52B" w:rsidRPr="008C73EE" w:rsidRDefault="0008052B" w:rsidP="008C73EE">
    <w:pPr>
      <w:pStyle w:val="Header"/>
      <w:jc w:val="right"/>
    </w:pPr>
    <w:r>
      <w:t>CERD/C/SVK/9-10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8D22D302"/>
    <w:lvl w:ilvl="0" w:tplc="BA1A232C">
      <w:start w:val="1"/>
      <w:numFmt w:val="bullet"/>
      <w:lvlText w:val=""/>
      <w:lvlJc w:val="left"/>
      <w:pPr>
        <w:tabs>
          <w:tab w:val="num" w:pos="1872"/>
        </w:tabs>
        <w:ind w:left="1872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C622B"/>
    <w:multiLevelType w:val="hybridMultilevel"/>
    <w:tmpl w:val="26CE0A14"/>
    <w:lvl w:ilvl="0" w:tplc="A7A283FE">
      <w:start w:val="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94FE4"/>
    <w:multiLevelType w:val="hybridMultilevel"/>
    <w:tmpl w:val="DBB2F96A"/>
    <w:lvl w:ilvl="0" w:tplc="8EBE7382">
      <w:start w:val="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90F0A"/>
    <w:multiLevelType w:val="hybridMultilevel"/>
    <w:tmpl w:val="D58C067E"/>
    <w:lvl w:ilvl="0" w:tplc="DD6028A6">
      <w:start w:val="1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30C81D6C"/>
    <w:multiLevelType w:val="hybridMultilevel"/>
    <w:tmpl w:val="F58224E8"/>
    <w:lvl w:ilvl="0" w:tplc="D868C116">
      <w:start w:val="1"/>
      <w:numFmt w:val="upperLetter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334190"/>
    <w:multiLevelType w:val="hybridMultilevel"/>
    <w:tmpl w:val="81C85178"/>
    <w:lvl w:ilvl="0" w:tplc="CB4810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39DA16C4"/>
    <w:multiLevelType w:val="hybridMultilevel"/>
    <w:tmpl w:val="035AE0F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F4EB2"/>
    <w:multiLevelType w:val="hybridMultilevel"/>
    <w:tmpl w:val="3F2CCC0E"/>
    <w:lvl w:ilvl="0" w:tplc="23CA40D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ECABAE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BE3224E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361AF3B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2A569F14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65DAE09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40CC217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D88300E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2C538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>
    <w:nsid w:val="3AD12CA4"/>
    <w:multiLevelType w:val="hybridMultilevel"/>
    <w:tmpl w:val="772689B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E2B37D7"/>
    <w:multiLevelType w:val="hybridMultilevel"/>
    <w:tmpl w:val="24263F3C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13843A0"/>
    <w:multiLevelType w:val="hybridMultilevel"/>
    <w:tmpl w:val="43E0768C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053A8C"/>
    <w:multiLevelType w:val="hybridMultilevel"/>
    <w:tmpl w:val="50C2B9D0"/>
    <w:lvl w:ilvl="0" w:tplc="041B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2">
    <w:nsid w:val="4E6F42EC"/>
    <w:multiLevelType w:val="hybridMultilevel"/>
    <w:tmpl w:val="9164356C"/>
    <w:lvl w:ilvl="0" w:tplc="5A34F2DC">
      <w:start w:val="2"/>
      <w:numFmt w:val="upperLetter"/>
      <w:lvlText w:val="%1."/>
      <w:lvlJc w:val="left"/>
      <w:pPr>
        <w:ind w:left="1211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>
    <w:nsid w:val="57981A29"/>
    <w:multiLevelType w:val="hybridMultilevel"/>
    <w:tmpl w:val="82DCB9E0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AC458D2"/>
    <w:multiLevelType w:val="hybridMultilevel"/>
    <w:tmpl w:val="867E10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C7026C"/>
    <w:multiLevelType w:val="hybridMultilevel"/>
    <w:tmpl w:val="2C30B972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4A963F9"/>
    <w:multiLevelType w:val="hybridMultilevel"/>
    <w:tmpl w:val="479EE4B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862366"/>
    <w:multiLevelType w:val="hybridMultilevel"/>
    <w:tmpl w:val="F22C2298"/>
    <w:lvl w:ilvl="0" w:tplc="BA1A232C">
      <w:start w:val="1"/>
      <w:numFmt w:val="bullet"/>
      <w:lvlText w:val=""/>
      <w:lvlJc w:val="left"/>
      <w:pPr>
        <w:tabs>
          <w:tab w:val="num" w:pos="2268"/>
        </w:tabs>
        <w:ind w:left="2268" w:hanging="170"/>
      </w:pPr>
      <w:rPr>
        <w:rFonts w:ascii="Symbol" w:hAnsi="Symbol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AD07B2"/>
    <w:multiLevelType w:val="hybridMultilevel"/>
    <w:tmpl w:val="D7D47906"/>
    <w:lvl w:ilvl="0" w:tplc="965E176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08AD65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F7C6E8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C5D4DA0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F702D2C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77289AD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BDAA9320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F328E9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C3AFD3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>
    <w:nsid w:val="6960564F"/>
    <w:multiLevelType w:val="hybridMultilevel"/>
    <w:tmpl w:val="D1F2E2DC"/>
    <w:lvl w:ilvl="0" w:tplc="78FCD206">
      <w:start w:val="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480BDB"/>
    <w:multiLevelType w:val="hybridMultilevel"/>
    <w:tmpl w:val="18BC5A8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345CA6"/>
    <w:multiLevelType w:val="hybridMultilevel"/>
    <w:tmpl w:val="A8CE5B3E"/>
    <w:lvl w:ilvl="0" w:tplc="041B0015">
      <w:start w:val="2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A433689"/>
    <w:multiLevelType w:val="hybridMultilevel"/>
    <w:tmpl w:val="9FAC03B2"/>
    <w:lvl w:ilvl="0" w:tplc="A6AC9EEE">
      <w:start w:val="7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4"/>
  </w:num>
  <w:num w:numId="4">
    <w:abstractNumId w:val="13"/>
  </w:num>
  <w:num w:numId="5">
    <w:abstractNumId w:val="3"/>
  </w:num>
  <w:num w:numId="6">
    <w:abstractNumId w:val="9"/>
  </w:num>
  <w:num w:numId="7">
    <w:abstractNumId w:val="14"/>
  </w:num>
  <w:num w:numId="8">
    <w:abstractNumId w:val="15"/>
  </w:num>
  <w:num w:numId="9">
    <w:abstractNumId w:val="6"/>
  </w:num>
  <w:num w:numId="10">
    <w:abstractNumId w:val="20"/>
  </w:num>
  <w:num w:numId="11">
    <w:abstractNumId w:val="10"/>
  </w:num>
  <w:num w:numId="12">
    <w:abstractNumId w:val="5"/>
  </w:num>
  <w:num w:numId="13">
    <w:abstractNumId w:val="21"/>
  </w:num>
  <w:num w:numId="14">
    <w:abstractNumId w:val="12"/>
  </w:num>
  <w:num w:numId="15">
    <w:abstractNumId w:val="11"/>
  </w:num>
  <w:num w:numId="16">
    <w:abstractNumId w:val="16"/>
  </w:num>
  <w:num w:numId="17">
    <w:abstractNumId w:val="22"/>
  </w:num>
  <w:num w:numId="18">
    <w:abstractNumId w:val="2"/>
  </w:num>
  <w:num w:numId="19">
    <w:abstractNumId w:val="1"/>
  </w:num>
  <w:num w:numId="20">
    <w:abstractNumId w:val="19"/>
  </w:num>
  <w:num w:numId="21">
    <w:abstractNumId w:val="8"/>
  </w:num>
  <w:num w:numId="22">
    <w:abstractNumId w:val="18"/>
  </w:num>
  <w:num w:numId="2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AR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3AB"/>
    <w:rsid w:val="00000B70"/>
    <w:rsid w:val="00002497"/>
    <w:rsid w:val="0000313F"/>
    <w:rsid w:val="000031FB"/>
    <w:rsid w:val="000043F7"/>
    <w:rsid w:val="00005435"/>
    <w:rsid w:val="000057BE"/>
    <w:rsid w:val="000062E7"/>
    <w:rsid w:val="00006FBE"/>
    <w:rsid w:val="00007E99"/>
    <w:rsid w:val="00011E92"/>
    <w:rsid w:val="0001390B"/>
    <w:rsid w:val="00017633"/>
    <w:rsid w:val="000207B8"/>
    <w:rsid w:val="000208C0"/>
    <w:rsid w:val="00020908"/>
    <w:rsid w:val="00021A23"/>
    <w:rsid w:val="00021AC2"/>
    <w:rsid w:val="00023322"/>
    <w:rsid w:val="00023BF9"/>
    <w:rsid w:val="00026E30"/>
    <w:rsid w:val="0003181D"/>
    <w:rsid w:val="00032FF2"/>
    <w:rsid w:val="000416DF"/>
    <w:rsid w:val="000426E4"/>
    <w:rsid w:val="00042C09"/>
    <w:rsid w:val="00043EA2"/>
    <w:rsid w:val="00046263"/>
    <w:rsid w:val="00046F8B"/>
    <w:rsid w:val="00050EC6"/>
    <w:rsid w:val="00050F6B"/>
    <w:rsid w:val="00052E35"/>
    <w:rsid w:val="000551DC"/>
    <w:rsid w:val="00056462"/>
    <w:rsid w:val="0006286A"/>
    <w:rsid w:val="00062873"/>
    <w:rsid w:val="00067D29"/>
    <w:rsid w:val="00067F55"/>
    <w:rsid w:val="00072C8C"/>
    <w:rsid w:val="000730B1"/>
    <w:rsid w:val="000733B5"/>
    <w:rsid w:val="000772A3"/>
    <w:rsid w:val="00077485"/>
    <w:rsid w:val="0008052B"/>
    <w:rsid w:val="00082EE8"/>
    <w:rsid w:val="00083440"/>
    <w:rsid w:val="00087067"/>
    <w:rsid w:val="00090E44"/>
    <w:rsid w:val="000931C0"/>
    <w:rsid w:val="000933AB"/>
    <w:rsid w:val="000A1479"/>
    <w:rsid w:val="000A1913"/>
    <w:rsid w:val="000A47FE"/>
    <w:rsid w:val="000A5D3B"/>
    <w:rsid w:val="000A75EA"/>
    <w:rsid w:val="000A7841"/>
    <w:rsid w:val="000B040A"/>
    <w:rsid w:val="000B175B"/>
    <w:rsid w:val="000B3A0F"/>
    <w:rsid w:val="000B4EF7"/>
    <w:rsid w:val="000B55A0"/>
    <w:rsid w:val="000B6C1F"/>
    <w:rsid w:val="000B7BD8"/>
    <w:rsid w:val="000C1462"/>
    <w:rsid w:val="000C2D2E"/>
    <w:rsid w:val="000C3618"/>
    <w:rsid w:val="000D5C9B"/>
    <w:rsid w:val="000D6215"/>
    <w:rsid w:val="000D626C"/>
    <w:rsid w:val="000D77E9"/>
    <w:rsid w:val="000D7974"/>
    <w:rsid w:val="000E0380"/>
    <w:rsid w:val="000E0415"/>
    <w:rsid w:val="000E05C6"/>
    <w:rsid w:val="000E2655"/>
    <w:rsid w:val="000E668F"/>
    <w:rsid w:val="000E6FA9"/>
    <w:rsid w:val="000F0743"/>
    <w:rsid w:val="000F50C9"/>
    <w:rsid w:val="000F7160"/>
    <w:rsid w:val="000F7290"/>
    <w:rsid w:val="00102222"/>
    <w:rsid w:val="001078AB"/>
    <w:rsid w:val="001103AA"/>
    <w:rsid w:val="00111020"/>
    <w:rsid w:val="00111ABC"/>
    <w:rsid w:val="001151E0"/>
    <w:rsid w:val="00116C8F"/>
    <w:rsid w:val="00120633"/>
    <w:rsid w:val="00120E84"/>
    <w:rsid w:val="001232B6"/>
    <w:rsid w:val="001238CA"/>
    <w:rsid w:val="00124702"/>
    <w:rsid w:val="00124E5D"/>
    <w:rsid w:val="00127BA3"/>
    <w:rsid w:val="001333FF"/>
    <w:rsid w:val="00135070"/>
    <w:rsid w:val="00136779"/>
    <w:rsid w:val="00140022"/>
    <w:rsid w:val="001443B0"/>
    <w:rsid w:val="00146504"/>
    <w:rsid w:val="00146A52"/>
    <w:rsid w:val="00150B9D"/>
    <w:rsid w:val="00150C9B"/>
    <w:rsid w:val="0015133B"/>
    <w:rsid w:val="00151AFD"/>
    <w:rsid w:val="00153BF1"/>
    <w:rsid w:val="001544A1"/>
    <w:rsid w:val="00155467"/>
    <w:rsid w:val="001559FE"/>
    <w:rsid w:val="001570C9"/>
    <w:rsid w:val="00170D10"/>
    <w:rsid w:val="001733BB"/>
    <w:rsid w:val="0017425F"/>
    <w:rsid w:val="00174749"/>
    <w:rsid w:val="001755A3"/>
    <w:rsid w:val="00175731"/>
    <w:rsid w:val="00180D95"/>
    <w:rsid w:val="00182792"/>
    <w:rsid w:val="0018711F"/>
    <w:rsid w:val="00190752"/>
    <w:rsid w:val="001909EE"/>
    <w:rsid w:val="00193147"/>
    <w:rsid w:val="00196653"/>
    <w:rsid w:val="001A14C3"/>
    <w:rsid w:val="001A1AC3"/>
    <w:rsid w:val="001A28A3"/>
    <w:rsid w:val="001A313F"/>
    <w:rsid w:val="001A392F"/>
    <w:rsid w:val="001B0D19"/>
    <w:rsid w:val="001B3D1B"/>
    <w:rsid w:val="001B4B04"/>
    <w:rsid w:val="001B725F"/>
    <w:rsid w:val="001B7CDD"/>
    <w:rsid w:val="001B7DA7"/>
    <w:rsid w:val="001C0E48"/>
    <w:rsid w:val="001C2DD9"/>
    <w:rsid w:val="001C52AB"/>
    <w:rsid w:val="001C6663"/>
    <w:rsid w:val="001C6B45"/>
    <w:rsid w:val="001C7895"/>
    <w:rsid w:val="001D0188"/>
    <w:rsid w:val="001D26DF"/>
    <w:rsid w:val="001D305A"/>
    <w:rsid w:val="001D3189"/>
    <w:rsid w:val="001D35CC"/>
    <w:rsid w:val="001D5E44"/>
    <w:rsid w:val="001E0223"/>
    <w:rsid w:val="001E2655"/>
    <w:rsid w:val="001E4A2F"/>
    <w:rsid w:val="001E5AA0"/>
    <w:rsid w:val="001E7998"/>
    <w:rsid w:val="001F377B"/>
    <w:rsid w:val="001F3BED"/>
    <w:rsid w:val="001F5FD7"/>
    <w:rsid w:val="001F6079"/>
    <w:rsid w:val="001F77F8"/>
    <w:rsid w:val="00200DDB"/>
    <w:rsid w:val="0020294A"/>
    <w:rsid w:val="00202DA8"/>
    <w:rsid w:val="002030A7"/>
    <w:rsid w:val="00204839"/>
    <w:rsid w:val="00204847"/>
    <w:rsid w:val="00204DEA"/>
    <w:rsid w:val="002058AE"/>
    <w:rsid w:val="002074C2"/>
    <w:rsid w:val="00211E0B"/>
    <w:rsid w:val="00214C2B"/>
    <w:rsid w:val="00215731"/>
    <w:rsid w:val="00220BF9"/>
    <w:rsid w:val="00223E16"/>
    <w:rsid w:val="00226502"/>
    <w:rsid w:val="00231136"/>
    <w:rsid w:val="002336E1"/>
    <w:rsid w:val="00234215"/>
    <w:rsid w:val="0024011E"/>
    <w:rsid w:val="002412CF"/>
    <w:rsid w:val="0024231D"/>
    <w:rsid w:val="00242F3F"/>
    <w:rsid w:val="00246B9B"/>
    <w:rsid w:val="00247454"/>
    <w:rsid w:val="00251D30"/>
    <w:rsid w:val="00251DAA"/>
    <w:rsid w:val="00251E98"/>
    <w:rsid w:val="0025258C"/>
    <w:rsid w:val="00254453"/>
    <w:rsid w:val="002559D2"/>
    <w:rsid w:val="00255D35"/>
    <w:rsid w:val="00261642"/>
    <w:rsid w:val="002647C9"/>
    <w:rsid w:val="002718C5"/>
    <w:rsid w:val="002737D2"/>
    <w:rsid w:val="002748C5"/>
    <w:rsid w:val="00281A61"/>
    <w:rsid w:val="002820C4"/>
    <w:rsid w:val="0028289D"/>
    <w:rsid w:val="0028307A"/>
    <w:rsid w:val="00285256"/>
    <w:rsid w:val="00290B21"/>
    <w:rsid w:val="002921D2"/>
    <w:rsid w:val="00293893"/>
    <w:rsid w:val="002945B9"/>
    <w:rsid w:val="00297769"/>
    <w:rsid w:val="002A64D8"/>
    <w:rsid w:val="002B0464"/>
    <w:rsid w:val="002B0F47"/>
    <w:rsid w:val="002B1B40"/>
    <w:rsid w:val="002B2CB6"/>
    <w:rsid w:val="002B3ADE"/>
    <w:rsid w:val="002B4E05"/>
    <w:rsid w:val="002B58BE"/>
    <w:rsid w:val="002B7CC7"/>
    <w:rsid w:val="002C087D"/>
    <w:rsid w:val="002C2BFA"/>
    <w:rsid w:val="002C42FB"/>
    <w:rsid w:val="002C44C1"/>
    <w:rsid w:val="002C58E5"/>
    <w:rsid w:val="002C5A3C"/>
    <w:rsid w:val="002C6FDC"/>
    <w:rsid w:val="002D1840"/>
    <w:rsid w:val="002D2018"/>
    <w:rsid w:val="002D7EB7"/>
    <w:rsid w:val="002E0A47"/>
    <w:rsid w:val="002E3C9B"/>
    <w:rsid w:val="002E4C26"/>
    <w:rsid w:val="002F03A7"/>
    <w:rsid w:val="002F175C"/>
    <w:rsid w:val="002F3C70"/>
    <w:rsid w:val="00300835"/>
    <w:rsid w:val="00302395"/>
    <w:rsid w:val="00304A5D"/>
    <w:rsid w:val="00305814"/>
    <w:rsid w:val="00312023"/>
    <w:rsid w:val="00316BDB"/>
    <w:rsid w:val="00317A67"/>
    <w:rsid w:val="00320933"/>
    <w:rsid w:val="00320A71"/>
    <w:rsid w:val="003229D8"/>
    <w:rsid w:val="003265A8"/>
    <w:rsid w:val="003305AB"/>
    <w:rsid w:val="00330915"/>
    <w:rsid w:val="00331222"/>
    <w:rsid w:val="0033161A"/>
    <w:rsid w:val="00332D63"/>
    <w:rsid w:val="00337CA6"/>
    <w:rsid w:val="00337CF9"/>
    <w:rsid w:val="00341D4F"/>
    <w:rsid w:val="0034241D"/>
    <w:rsid w:val="00342704"/>
    <w:rsid w:val="003441FA"/>
    <w:rsid w:val="003473DF"/>
    <w:rsid w:val="00347C40"/>
    <w:rsid w:val="00350694"/>
    <w:rsid w:val="003508DE"/>
    <w:rsid w:val="003515B1"/>
    <w:rsid w:val="00352709"/>
    <w:rsid w:val="00354A3F"/>
    <w:rsid w:val="00356244"/>
    <w:rsid w:val="003629F0"/>
    <w:rsid w:val="00367BE7"/>
    <w:rsid w:val="00371178"/>
    <w:rsid w:val="003738A8"/>
    <w:rsid w:val="00374A1E"/>
    <w:rsid w:val="00374DFD"/>
    <w:rsid w:val="00377D5D"/>
    <w:rsid w:val="003920B2"/>
    <w:rsid w:val="0039493E"/>
    <w:rsid w:val="0039511E"/>
    <w:rsid w:val="0039529A"/>
    <w:rsid w:val="00395CD8"/>
    <w:rsid w:val="003963BA"/>
    <w:rsid w:val="003A0F76"/>
    <w:rsid w:val="003A1395"/>
    <w:rsid w:val="003A3E2A"/>
    <w:rsid w:val="003A4660"/>
    <w:rsid w:val="003A47F0"/>
    <w:rsid w:val="003A4810"/>
    <w:rsid w:val="003A6519"/>
    <w:rsid w:val="003A6810"/>
    <w:rsid w:val="003A6AD7"/>
    <w:rsid w:val="003B14D7"/>
    <w:rsid w:val="003B4E47"/>
    <w:rsid w:val="003B57AF"/>
    <w:rsid w:val="003B7960"/>
    <w:rsid w:val="003C107A"/>
    <w:rsid w:val="003C2CC4"/>
    <w:rsid w:val="003C3804"/>
    <w:rsid w:val="003C3A65"/>
    <w:rsid w:val="003C4733"/>
    <w:rsid w:val="003C481F"/>
    <w:rsid w:val="003C5A81"/>
    <w:rsid w:val="003C7521"/>
    <w:rsid w:val="003C79E7"/>
    <w:rsid w:val="003D18D0"/>
    <w:rsid w:val="003D2BD2"/>
    <w:rsid w:val="003D2C3E"/>
    <w:rsid w:val="003D3080"/>
    <w:rsid w:val="003D3A7B"/>
    <w:rsid w:val="003D3B1A"/>
    <w:rsid w:val="003D3E25"/>
    <w:rsid w:val="003D4B23"/>
    <w:rsid w:val="003D4D1B"/>
    <w:rsid w:val="003D5EFF"/>
    <w:rsid w:val="003D6945"/>
    <w:rsid w:val="003E1223"/>
    <w:rsid w:val="003E2940"/>
    <w:rsid w:val="003E34C2"/>
    <w:rsid w:val="003E36FD"/>
    <w:rsid w:val="003E4089"/>
    <w:rsid w:val="003E4D10"/>
    <w:rsid w:val="003E603E"/>
    <w:rsid w:val="003F013A"/>
    <w:rsid w:val="003F23F2"/>
    <w:rsid w:val="003F281F"/>
    <w:rsid w:val="003F3E9C"/>
    <w:rsid w:val="003F5513"/>
    <w:rsid w:val="003F7A44"/>
    <w:rsid w:val="00403AB3"/>
    <w:rsid w:val="00404258"/>
    <w:rsid w:val="004050BE"/>
    <w:rsid w:val="004057AA"/>
    <w:rsid w:val="00405DDC"/>
    <w:rsid w:val="004064C4"/>
    <w:rsid w:val="00406E66"/>
    <w:rsid w:val="00410C89"/>
    <w:rsid w:val="0041397F"/>
    <w:rsid w:val="00413C22"/>
    <w:rsid w:val="004146D0"/>
    <w:rsid w:val="00414E7F"/>
    <w:rsid w:val="00415175"/>
    <w:rsid w:val="00415455"/>
    <w:rsid w:val="00417602"/>
    <w:rsid w:val="00421FA8"/>
    <w:rsid w:val="00422DAC"/>
    <w:rsid w:val="0042437D"/>
    <w:rsid w:val="00424F4B"/>
    <w:rsid w:val="00427913"/>
    <w:rsid w:val="00430DC1"/>
    <w:rsid w:val="0043168A"/>
    <w:rsid w:val="004324B3"/>
    <w:rsid w:val="004325CB"/>
    <w:rsid w:val="00432896"/>
    <w:rsid w:val="004363C8"/>
    <w:rsid w:val="00440ED2"/>
    <w:rsid w:val="00441495"/>
    <w:rsid w:val="004446F1"/>
    <w:rsid w:val="00444E9F"/>
    <w:rsid w:val="0044653C"/>
    <w:rsid w:val="004507FE"/>
    <w:rsid w:val="004533CC"/>
    <w:rsid w:val="004539A4"/>
    <w:rsid w:val="0045495B"/>
    <w:rsid w:val="00455222"/>
    <w:rsid w:val="00462112"/>
    <w:rsid w:val="00464D4A"/>
    <w:rsid w:val="0046779B"/>
    <w:rsid w:val="00470B0C"/>
    <w:rsid w:val="00470EEA"/>
    <w:rsid w:val="004719AA"/>
    <w:rsid w:val="00471EBF"/>
    <w:rsid w:val="00473982"/>
    <w:rsid w:val="004838A8"/>
    <w:rsid w:val="004851E1"/>
    <w:rsid w:val="00487217"/>
    <w:rsid w:val="00487DB7"/>
    <w:rsid w:val="00490A6A"/>
    <w:rsid w:val="00491CD4"/>
    <w:rsid w:val="00492153"/>
    <w:rsid w:val="004947A4"/>
    <w:rsid w:val="00495132"/>
    <w:rsid w:val="004954D5"/>
    <w:rsid w:val="0049603A"/>
    <w:rsid w:val="004A0FC7"/>
    <w:rsid w:val="004A14E5"/>
    <w:rsid w:val="004A6EF5"/>
    <w:rsid w:val="004A7ADF"/>
    <w:rsid w:val="004B0102"/>
    <w:rsid w:val="004B06DB"/>
    <w:rsid w:val="004B6A3F"/>
    <w:rsid w:val="004C53DF"/>
    <w:rsid w:val="004C64E1"/>
    <w:rsid w:val="004C7A25"/>
    <w:rsid w:val="004D25E4"/>
    <w:rsid w:val="004D6A6D"/>
    <w:rsid w:val="004E6DA4"/>
    <w:rsid w:val="004F47E7"/>
    <w:rsid w:val="004F5CE5"/>
    <w:rsid w:val="004F67E4"/>
    <w:rsid w:val="00500D47"/>
    <w:rsid w:val="005018F2"/>
    <w:rsid w:val="005019E0"/>
    <w:rsid w:val="00503D2A"/>
    <w:rsid w:val="00504547"/>
    <w:rsid w:val="005056C6"/>
    <w:rsid w:val="005071A8"/>
    <w:rsid w:val="005133DB"/>
    <w:rsid w:val="00516575"/>
    <w:rsid w:val="00516925"/>
    <w:rsid w:val="00517B36"/>
    <w:rsid w:val="00517BFA"/>
    <w:rsid w:val="00520988"/>
    <w:rsid w:val="00523539"/>
    <w:rsid w:val="00523650"/>
    <w:rsid w:val="0052471A"/>
    <w:rsid w:val="005260FC"/>
    <w:rsid w:val="00526911"/>
    <w:rsid w:val="00526F10"/>
    <w:rsid w:val="00527EB7"/>
    <w:rsid w:val="005342ED"/>
    <w:rsid w:val="00536D59"/>
    <w:rsid w:val="00537008"/>
    <w:rsid w:val="00541566"/>
    <w:rsid w:val="005420F2"/>
    <w:rsid w:val="00544555"/>
    <w:rsid w:val="00544715"/>
    <w:rsid w:val="00544968"/>
    <w:rsid w:val="00545D67"/>
    <w:rsid w:val="005473F9"/>
    <w:rsid w:val="00552530"/>
    <w:rsid w:val="00552E28"/>
    <w:rsid w:val="0055438E"/>
    <w:rsid w:val="005564CF"/>
    <w:rsid w:val="005578CD"/>
    <w:rsid w:val="005638D2"/>
    <w:rsid w:val="00564270"/>
    <w:rsid w:val="0056428D"/>
    <w:rsid w:val="00565150"/>
    <w:rsid w:val="005662F4"/>
    <w:rsid w:val="005671B6"/>
    <w:rsid w:val="00567542"/>
    <w:rsid w:val="00570DAC"/>
    <w:rsid w:val="0057130B"/>
    <w:rsid w:val="00571669"/>
    <w:rsid w:val="005742FF"/>
    <w:rsid w:val="00574C04"/>
    <w:rsid w:val="0057764D"/>
    <w:rsid w:val="00577CE1"/>
    <w:rsid w:val="005819EB"/>
    <w:rsid w:val="00581BA5"/>
    <w:rsid w:val="005834A4"/>
    <w:rsid w:val="005852BB"/>
    <w:rsid w:val="00590CD2"/>
    <w:rsid w:val="005942CA"/>
    <w:rsid w:val="005A4A88"/>
    <w:rsid w:val="005A4EA6"/>
    <w:rsid w:val="005A7A84"/>
    <w:rsid w:val="005B1B1D"/>
    <w:rsid w:val="005B2818"/>
    <w:rsid w:val="005B3DB3"/>
    <w:rsid w:val="005C2DB8"/>
    <w:rsid w:val="005C36AC"/>
    <w:rsid w:val="005C49BB"/>
    <w:rsid w:val="005C6A79"/>
    <w:rsid w:val="005D1AFC"/>
    <w:rsid w:val="005D1E28"/>
    <w:rsid w:val="005D33A1"/>
    <w:rsid w:val="005D346B"/>
    <w:rsid w:val="005E262D"/>
    <w:rsid w:val="005E554C"/>
    <w:rsid w:val="005F04F4"/>
    <w:rsid w:val="005F0F24"/>
    <w:rsid w:val="005F1D7A"/>
    <w:rsid w:val="005F3024"/>
    <w:rsid w:val="005F3FB3"/>
    <w:rsid w:val="005F52AA"/>
    <w:rsid w:val="005F695F"/>
    <w:rsid w:val="006001EE"/>
    <w:rsid w:val="0060648A"/>
    <w:rsid w:val="00611FC4"/>
    <w:rsid w:val="006176FB"/>
    <w:rsid w:val="006224AB"/>
    <w:rsid w:val="006263A2"/>
    <w:rsid w:val="0062777D"/>
    <w:rsid w:val="00630C43"/>
    <w:rsid w:val="00632254"/>
    <w:rsid w:val="00632A1D"/>
    <w:rsid w:val="006332A7"/>
    <w:rsid w:val="006377F4"/>
    <w:rsid w:val="00640450"/>
    <w:rsid w:val="00640B26"/>
    <w:rsid w:val="0064273A"/>
    <w:rsid w:val="00642A96"/>
    <w:rsid w:val="00642AD4"/>
    <w:rsid w:val="00643C39"/>
    <w:rsid w:val="00644BA4"/>
    <w:rsid w:val="006511CD"/>
    <w:rsid w:val="006522BB"/>
    <w:rsid w:val="00652A8D"/>
    <w:rsid w:val="0065428C"/>
    <w:rsid w:val="0065778E"/>
    <w:rsid w:val="00660462"/>
    <w:rsid w:val="00662865"/>
    <w:rsid w:val="00662CFF"/>
    <w:rsid w:val="00663650"/>
    <w:rsid w:val="0066697F"/>
    <w:rsid w:val="006757C3"/>
    <w:rsid w:val="006758AE"/>
    <w:rsid w:val="0067650B"/>
    <w:rsid w:val="00676D2D"/>
    <w:rsid w:val="00677B71"/>
    <w:rsid w:val="00685665"/>
    <w:rsid w:val="006868CB"/>
    <w:rsid w:val="00690B9F"/>
    <w:rsid w:val="00690E87"/>
    <w:rsid w:val="00694327"/>
    <w:rsid w:val="00696FD1"/>
    <w:rsid w:val="00697C16"/>
    <w:rsid w:val="006A1540"/>
    <w:rsid w:val="006A2250"/>
    <w:rsid w:val="006A343A"/>
    <w:rsid w:val="006A54F1"/>
    <w:rsid w:val="006A729C"/>
    <w:rsid w:val="006A7BB2"/>
    <w:rsid w:val="006B683D"/>
    <w:rsid w:val="006B7838"/>
    <w:rsid w:val="006B79FD"/>
    <w:rsid w:val="006B7DA7"/>
    <w:rsid w:val="006C6B83"/>
    <w:rsid w:val="006D1364"/>
    <w:rsid w:val="006D350E"/>
    <w:rsid w:val="006D37E0"/>
    <w:rsid w:val="006D48C4"/>
    <w:rsid w:val="006D498F"/>
    <w:rsid w:val="006D59DE"/>
    <w:rsid w:val="006D6530"/>
    <w:rsid w:val="006D7C48"/>
    <w:rsid w:val="006D7DEC"/>
    <w:rsid w:val="006E0668"/>
    <w:rsid w:val="006E4340"/>
    <w:rsid w:val="006E564B"/>
    <w:rsid w:val="006E5D61"/>
    <w:rsid w:val="006F04DA"/>
    <w:rsid w:val="006F1683"/>
    <w:rsid w:val="006F60E1"/>
    <w:rsid w:val="006F7303"/>
    <w:rsid w:val="00702924"/>
    <w:rsid w:val="0070793B"/>
    <w:rsid w:val="00717430"/>
    <w:rsid w:val="00717EA4"/>
    <w:rsid w:val="00723D4C"/>
    <w:rsid w:val="00725B93"/>
    <w:rsid w:val="0072632A"/>
    <w:rsid w:val="007301A3"/>
    <w:rsid w:val="00730E34"/>
    <w:rsid w:val="00731231"/>
    <w:rsid w:val="00731571"/>
    <w:rsid w:val="00731AC8"/>
    <w:rsid w:val="007334C5"/>
    <w:rsid w:val="00741E6E"/>
    <w:rsid w:val="00744592"/>
    <w:rsid w:val="00747982"/>
    <w:rsid w:val="007513E4"/>
    <w:rsid w:val="00752678"/>
    <w:rsid w:val="007527F6"/>
    <w:rsid w:val="00752E63"/>
    <w:rsid w:val="007536F2"/>
    <w:rsid w:val="00753EFC"/>
    <w:rsid w:val="00756166"/>
    <w:rsid w:val="00760165"/>
    <w:rsid w:val="007601FD"/>
    <w:rsid w:val="00763AEC"/>
    <w:rsid w:val="0076554B"/>
    <w:rsid w:val="00772477"/>
    <w:rsid w:val="00773323"/>
    <w:rsid w:val="00775751"/>
    <w:rsid w:val="00776983"/>
    <w:rsid w:val="00777EE4"/>
    <w:rsid w:val="00780239"/>
    <w:rsid w:val="00780547"/>
    <w:rsid w:val="00783024"/>
    <w:rsid w:val="00783B31"/>
    <w:rsid w:val="00785DFC"/>
    <w:rsid w:val="00790667"/>
    <w:rsid w:val="00793EB2"/>
    <w:rsid w:val="00794BF0"/>
    <w:rsid w:val="007A0B4A"/>
    <w:rsid w:val="007A424C"/>
    <w:rsid w:val="007A5074"/>
    <w:rsid w:val="007A601F"/>
    <w:rsid w:val="007B0F19"/>
    <w:rsid w:val="007B1493"/>
    <w:rsid w:val="007B48E0"/>
    <w:rsid w:val="007B6BA5"/>
    <w:rsid w:val="007B6D6D"/>
    <w:rsid w:val="007C2357"/>
    <w:rsid w:val="007C3390"/>
    <w:rsid w:val="007C4D18"/>
    <w:rsid w:val="007C4F4B"/>
    <w:rsid w:val="007C5D19"/>
    <w:rsid w:val="007C5DCF"/>
    <w:rsid w:val="007D628C"/>
    <w:rsid w:val="007D6925"/>
    <w:rsid w:val="007E048C"/>
    <w:rsid w:val="007E1CA9"/>
    <w:rsid w:val="007E22FD"/>
    <w:rsid w:val="007E28C7"/>
    <w:rsid w:val="007E4672"/>
    <w:rsid w:val="007E4A70"/>
    <w:rsid w:val="007E51A7"/>
    <w:rsid w:val="007F2F6D"/>
    <w:rsid w:val="007F3156"/>
    <w:rsid w:val="007F5D81"/>
    <w:rsid w:val="007F6611"/>
    <w:rsid w:val="00801615"/>
    <w:rsid w:val="00802F9F"/>
    <w:rsid w:val="008045F6"/>
    <w:rsid w:val="0080520D"/>
    <w:rsid w:val="008100FB"/>
    <w:rsid w:val="008119DA"/>
    <w:rsid w:val="00812420"/>
    <w:rsid w:val="00816B96"/>
    <w:rsid w:val="00817131"/>
    <w:rsid w:val="00817339"/>
    <w:rsid w:val="00824255"/>
    <w:rsid w:val="008242D7"/>
    <w:rsid w:val="008244DB"/>
    <w:rsid w:val="00824641"/>
    <w:rsid w:val="00826ADF"/>
    <w:rsid w:val="008301E3"/>
    <w:rsid w:val="00830568"/>
    <w:rsid w:val="00831B0A"/>
    <w:rsid w:val="00832D01"/>
    <w:rsid w:val="00842BB9"/>
    <w:rsid w:val="00845DCB"/>
    <w:rsid w:val="00846B59"/>
    <w:rsid w:val="00846C19"/>
    <w:rsid w:val="00856DAF"/>
    <w:rsid w:val="00857108"/>
    <w:rsid w:val="008609B5"/>
    <w:rsid w:val="00862877"/>
    <w:rsid w:val="00864052"/>
    <w:rsid w:val="008654A8"/>
    <w:rsid w:val="008656E1"/>
    <w:rsid w:val="00865860"/>
    <w:rsid w:val="0087524C"/>
    <w:rsid w:val="0087551A"/>
    <w:rsid w:val="008766D0"/>
    <w:rsid w:val="00876ABD"/>
    <w:rsid w:val="00877DC4"/>
    <w:rsid w:val="00880861"/>
    <w:rsid w:val="00880E52"/>
    <w:rsid w:val="00883A1E"/>
    <w:rsid w:val="00884E15"/>
    <w:rsid w:val="00886349"/>
    <w:rsid w:val="0089096D"/>
    <w:rsid w:val="00891950"/>
    <w:rsid w:val="00892FFA"/>
    <w:rsid w:val="00893F36"/>
    <w:rsid w:val="0089419B"/>
    <w:rsid w:val="0089424C"/>
    <w:rsid w:val="00895E4D"/>
    <w:rsid w:val="008979B1"/>
    <w:rsid w:val="008A11DD"/>
    <w:rsid w:val="008A242D"/>
    <w:rsid w:val="008A3FB5"/>
    <w:rsid w:val="008A5BA0"/>
    <w:rsid w:val="008A5FFA"/>
    <w:rsid w:val="008A6B25"/>
    <w:rsid w:val="008A6C4F"/>
    <w:rsid w:val="008A6E45"/>
    <w:rsid w:val="008A7D2D"/>
    <w:rsid w:val="008A7FAF"/>
    <w:rsid w:val="008B2335"/>
    <w:rsid w:val="008B396B"/>
    <w:rsid w:val="008B7B46"/>
    <w:rsid w:val="008C4576"/>
    <w:rsid w:val="008C46F0"/>
    <w:rsid w:val="008C475E"/>
    <w:rsid w:val="008C6E13"/>
    <w:rsid w:val="008C73EE"/>
    <w:rsid w:val="008D146C"/>
    <w:rsid w:val="008D1D82"/>
    <w:rsid w:val="008D4BA4"/>
    <w:rsid w:val="008D4D52"/>
    <w:rsid w:val="008D7C8D"/>
    <w:rsid w:val="008E2F50"/>
    <w:rsid w:val="008E3934"/>
    <w:rsid w:val="008E428F"/>
    <w:rsid w:val="008F1CB3"/>
    <w:rsid w:val="008F1F0F"/>
    <w:rsid w:val="008F3BCA"/>
    <w:rsid w:val="008F64D7"/>
    <w:rsid w:val="008F688C"/>
    <w:rsid w:val="0090301B"/>
    <w:rsid w:val="0090381B"/>
    <w:rsid w:val="0090593C"/>
    <w:rsid w:val="009119F9"/>
    <w:rsid w:val="00912C3B"/>
    <w:rsid w:val="0091451E"/>
    <w:rsid w:val="00917E54"/>
    <w:rsid w:val="009223CA"/>
    <w:rsid w:val="00923E5E"/>
    <w:rsid w:val="00925AA4"/>
    <w:rsid w:val="009260BA"/>
    <w:rsid w:val="00926C43"/>
    <w:rsid w:val="00926E59"/>
    <w:rsid w:val="00927087"/>
    <w:rsid w:val="00932D20"/>
    <w:rsid w:val="009334F2"/>
    <w:rsid w:val="0093425A"/>
    <w:rsid w:val="009369F6"/>
    <w:rsid w:val="0094069F"/>
    <w:rsid w:val="00940F93"/>
    <w:rsid w:val="009455D0"/>
    <w:rsid w:val="009477D0"/>
    <w:rsid w:val="0095127E"/>
    <w:rsid w:val="00953134"/>
    <w:rsid w:val="009554F6"/>
    <w:rsid w:val="00957C26"/>
    <w:rsid w:val="009603EF"/>
    <w:rsid w:val="00961987"/>
    <w:rsid w:val="00961F85"/>
    <w:rsid w:val="009743D3"/>
    <w:rsid w:val="009745D3"/>
    <w:rsid w:val="00976635"/>
    <w:rsid w:val="00976D2D"/>
    <w:rsid w:val="00976F83"/>
    <w:rsid w:val="009771CD"/>
    <w:rsid w:val="00982C98"/>
    <w:rsid w:val="009835C5"/>
    <w:rsid w:val="0098445D"/>
    <w:rsid w:val="00984B47"/>
    <w:rsid w:val="00985D90"/>
    <w:rsid w:val="00986E45"/>
    <w:rsid w:val="009873D4"/>
    <w:rsid w:val="009913D0"/>
    <w:rsid w:val="009917D2"/>
    <w:rsid w:val="00997AB0"/>
    <w:rsid w:val="00997EA0"/>
    <w:rsid w:val="009A7AA8"/>
    <w:rsid w:val="009B1F28"/>
    <w:rsid w:val="009B2C54"/>
    <w:rsid w:val="009B4A1B"/>
    <w:rsid w:val="009B5E6E"/>
    <w:rsid w:val="009B6783"/>
    <w:rsid w:val="009B71CE"/>
    <w:rsid w:val="009C08B2"/>
    <w:rsid w:val="009C0EE8"/>
    <w:rsid w:val="009C13EB"/>
    <w:rsid w:val="009C14AA"/>
    <w:rsid w:val="009C4424"/>
    <w:rsid w:val="009C479C"/>
    <w:rsid w:val="009D398B"/>
    <w:rsid w:val="009D57A2"/>
    <w:rsid w:val="009E3E9C"/>
    <w:rsid w:val="009E55F6"/>
    <w:rsid w:val="009E5AF9"/>
    <w:rsid w:val="009F15B1"/>
    <w:rsid w:val="009F35E5"/>
    <w:rsid w:val="009F50BA"/>
    <w:rsid w:val="009F54CD"/>
    <w:rsid w:val="009F7140"/>
    <w:rsid w:val="009F7A56"/>
    <w:rsid w:val="009F7D12"/>
    <w:rsid w:val="00A00E0E"/>
    <w:rsid w:val="00A01489"/>
    <w:rsid w:val="00A0266D"/>
    <w:rsid w:val="00A04C5B"/>
    <w:rsid w:val="00A05835"/>
    <w:rsid w:val="00A068AF"/>
    <w:rsid w:val="00A07BD0"/>
    <w:rsid w:val="00A12B88"/>
    <w:rsid w:val="00A12D0C"/>
    <w:rsid w:val="00A13090"/>
    <w:rsid w:val="00A149BD"/>
    <w:rsid w:val="00A210EC"/>
    <w:rsid w:val="00A22A13"/>
    <w:rsid w:val="00A244A0"/>
    <w:rsid w:val="00A24BF9"/>
    <w:rsid w:val="00A3122E"/>
    <w:rsid w:val="00A314F0"/>
    <w:rsid w:val="00A3248E"/>
    <w:rsid w:val="00A32893"/>
    <w:rsid w:val="00A32C3E"/>
    <w:rsid w:val="00A35942"/>
    <w:rsid w:val="00A35F5A"/>
    <w:rsid w:val="00A37CD1"/>
    <w:rsid w:val="00A40F42"/>
    <w:rsid w:val="00A439E5"/>
    <w:rsid w:val="00A43C9C"/>
    <w:rsid w:val="00A47693"/>
    <w:rsid w:val="00A52C23"/>
    <w:rsid w:val="00A53733"/>
    <w:rsid w:val="00A61913"/>
    <w:rsid w:val="00A61AFA"/>
    <w:rsid w:val="00A61CCD"/>
    <w:rsid w:val="00A6276F"/>
    <w:rsid w:val="00A648D5"/>
    <w:rsid w:val="00A6598A"/>
    <w:rsid w:val="00A67A97"/>
    <w:rsid w:val="00A72F22"/>
    <w:rsid w:val="00A73B14"/>
    <w:rsid w:val="00A748A6"/>
    <w:rsid w:val="00A76A01"/>
    <w:rsid w:val="00A76B9C"/>
    <w:rsid w:val="00A776B4"/>
    <w:rsid w:val="00A807BB"/>
    <w:rsid w:val="00A80972"/>
    <w:rsid w:val="00A81195"/>
    <w:rsid w:val="00A82879"/>
    <w:rsid w:val="00A8434C"/>
    <w:rsid w:val="00A85ADB"/>
    <w:rsid w:val="00A85CB9"/>
    <w:rsid w:val="00A9018F"/>
    <w:rsid w:val="00A91BE9"/>
    <w:rsid w:val="00A92D4E"/>
    <w:rsid w:val="00A94361"/>
    <w:rsid w:val="00A94527"/>
    <w:rsid w:val="00A95970"/>
    <w:rsid w:val="00AA05E3"/>
    <w:rsid w:val="00AA2BFE"/>
    <w:rsid w:val="00AA2F64"/>
    <w:rsid w:val="00AA4916"/>
    <w:rsid w:val="00AB177F"/>
    <w:rsid w:val="00AB2C72"/>
    <w:rsid w:val="00AB2F5D"/>
    <w:rsid w:val="00AB3B38"/>
    <w:rsid w:val="00AB3B44"/>
    <w:rsid w:val="00AC02B3"/>
    <w:rsid w:val="00AC1552"/>
    <w:rsid w:val="00AC671C"/>
    <w:rsid w:val="00AD1D2C"/>
    <w:rsid w:val="00AD1F2F"/>
    <w:rsid w:val="00AD236B"/>
    <w:rsid w:val="00AD25DE"/>
    <w:rsid w:val="00AD3E4C"/>
    <w:rsid w:val="00AD5147"/>
    <w:rsid w:val="00AD7B11"/>
    <w:rsid w:val="00AE020D"/>
    <w:rsid w:val="00AE0EAD"/>
    <w:rsid w:val="00AE1419"/>
    <w:rsid w:val="00AE29D1"/>
    <w:rsid w:val="00AE308A"/>
    <w:rsid w:val="00AF126C"/>
    <w:rsid w:val="00AF3B84"/>
    <w:rsid w:val="00B00F6C"/>
    <w:rsid w:val="00B01C95"/>
    <w:rsid w:val="00B020FE"/>
    <w:rsid w:val="00B03989"/>
    <w:rsid w:val="00B05876"/>
    <w:rsid w:val="00B06775"/>
    <w:rsid w:val="00B06F7D"/>
    <w:rsid w:val="00B10B7D"/>
    <w:rsid w:val="00B1218B"/>
    <w:rsid w:val="00B159FA"/>
    <w:rsid w:val="00B16017"/>
    <w:rsid w:val="00B226C6"/>
    <w:rsid w:val="00B27004"/>
    <w:rsid w:val="00B30179"/>
    <w:rsid w:val="00B31B3D"/>
    <w:rsid w:val="00B3250E"/>
    <w:rsid w:val="00B32822"/>
    <w:rsid w:val="00B32890"/>
    <w:rsid w:val="00B335A6"/>
    <w:rsid w:val="00B34B2C"/>
    <w:rsid w:val="00B34BA4"/>
    <w:rsid w:val="00B35E24"/>
    <w:rsid w:val="00B400D4"/>
    <w:rsid w:val="00B42ED2"/>
    <w:rsid w:val="00B43EBA"/>
    <w:rsid w:val="00B513CD"/>
    <w:rsid w:val="00B52662"/>
    <w:rsid w:val="00B5439B"/>
    <w:rsid w:val="00B55511"/>
    <w:rsid w:val="00B56DEA"/>
    <w:rsid w:val="00B56E9C"/>
    <w:rsid w:val="00B64453"/>
    <w:rsid w:val="00B646CC"/>
    <w:rsid w:val="00B64B1F"/>
    <w:rsid w:val="00B64D57"/>
    <w:rsid w:val="00B6553F"/>
    <w:rsid w:val="00B65C1C"/>
    <w:rsid w:val="00B66BD8"/>
    <w:rsid w:val="00B6753F"/>
    <w:rsid w:val="00B67DE0"/>
    <w:rsid w:val="00B716AA"/>
    <w:rsid w:val="00B71C74"/>
    <w:rsid w:val="00B71D2E"/>
    <w:rsid w:val="00B73BD9"/>
    <w:rsid w:val="00B80926"/>
    <w:rsid w:val="00B80D49"/>
    <w:rsid w:val="00B81E12"/>
    <w:rsid w:val="00B81F72"/>
    <w:rsid w:val="00B82560"/>
    <w:rsid w:val="00B83DC7"/>
    <w:rsid w:val="00B84F1C"/>
    <w:rsid w:val="00B85BF7"/>
    <w:rsid w:val="00B90DE9"/>
    <w:rsid w:val="00B9177E"/>
    <w:rsid w:val="00B96E90"/>
    <w:rsid w:val="00BA406D"/>
    <w:rsid w:val="00BA44C5"/>
    <w:rsid w:val="00BA6F3B"/>
    <w:rsid w:val="00BA7632"/>
    <w:rsid w:val="00BA7AD8"/>
    <w:rsid w:val="00BB0BA6"/>
    <w:rsid w:val="00BB0F08"/>
    <w:rsid w:val="00BB7206"/>
    <w:rsid w:val="00BC0C83"/>
    <w:rsid w:val="00BC622E"/>
    <w:rsid w:val="00BC74E9"/>
    <w:rsid w:val="00BC754C"/>
    <w:rsid w:val="00BD0D8B"/>
    <w:rsid w:val="00BD235B"/>
    <w:rsid w:val="00BD55FA"/>
    <w:rsid w:val="00BD5EB7"/>
    <w:rsid w:val="00BD718C"/>
    <w:rsid w:val="00BD7D4C"/>
    <w:rsid w:val="00BE000E"/>
    <w:rsid w:val="00BE17A5"/>
    <w:rsid w:val="00BE2E60"/>
    <w:rsid w:val="00BE3716"/>
    <w:rsid w:val="00BE3CD5"/>
    <w:rsid w:val="00BE55A4"/>
    <w:rsid w:val="00BE70C5"/>
    <w:rsid w:val="00BE780D"/>
    <w:rsid w:val="00BF42E6"/>
    <w:rsid w:val="00BF4E42"/>
    <w:rsid w:val="00BF68A8"/>
    <w:rsid w:val="00C02DCB"/>
    <w:rsid w:val="00C03EBC"/>
    <w:rsid w:val="00C10F0D"/>
    <w:rsid w:val="00C11846"/>
    <w:rsid w:val="00C1277A"/>
    <w:rsid w:val="00C21C07"/>
    <w:rsid w:val="00C22A1F"/>
    <w:rsid w:val="00C232B9"/>
    <w:rsid w:val="00C23363"/>
    <w:rsid w:val="00C2361D"/>
    <w:rsid w:val="00C236CD"/>
    <w:rsid w:val="00C23A44"/>
    <w:rsid w:val="00C23C0F"/>
    <w:rsid w:val="00C277F6"/>
    <w:rsid w:val="00C30D25"/>
    <w:rsid w:val="00C316BD"/>
    <w:rsid w:val="00C3206E"/>
    <w:rsid w:val="00C365DA"/>
    <w:rsid w:val="00C4358C"/>
    <w:rsid w:val="00C4558B"/>
    <w:rsid w:val="00C463DD"/>
    <w:rsid w:val="00C4724C"/>
    <w:rsid w:val="00C475AB"/>
    <w:rsid w:val="00C50AAC"/>
    <w:rsid w:val="00C52E1A"/>
    <w:rsid w:val="00C53828"/>
    <w:rsid w:val="00C53A77"/>
    <w:rsid w:val="00C546C0"/>
    <w:rsid w:val="00C5718E"/>
    <w:rsid w:val="00C60133"/>
    <w:rsid w:val="00C629A0"/>
    <w:rsid w:val="00C63F5C"/>
    <w:rsid w:val="00C64F87"/>
    <w:rsid w:val="00C66138"/>
    <w:rsid w:val="00C745C3"/>
    <w:rsid w:val="00C75FB9"/>
    <w:rsid w:val="00C76C90"/>
    <w:rsid w:val="00C80AB6"/>
    <w:rsid w:val="00C8187E"/>
    <w:rsid w:val="00C91DCA"/>
    <w:rsid w:val="00C9320A"/>
    <w:rsid w:val="00C942C6"/>
    <w:rsid w:val="00C94DC3"/>
    <w:rsid w:val="00C94F09"/>
    <w:rsid w:val="00CA1792"/>
    <w:rsid w:val="00CA3028"/>
    <w:rsid w:val="00CA5296"/>
    <w:rsid w:val="00CA5E56"/>
    <w:rsid w:val="00CA755D"/>
    <w:rsid w:val="00CB317F"/>
    <w:rsid w:val="00CB5933"/>
    <w:rsid w:val="00CC00AC"/>
    <w:rsid w:val="00CC0303"/>
    <w:rsid w:val="00CC24D2"/>
    <w:rsid w:val="00CC2C15"/>
    <w:rsid w:val="00CC2E9C"/>
    <w:rsid w:val="00CC4E4B"/>
    <w:rsid w:val="00CC7E02"/>
    <w:rsid w:val="00CD219D"/>
    <w:rsid w:val="00CD43E1"/>
    <w:rsid w:val="00CE2A57"/>
    <w:rsid w:val="00CE42B5"/>
    <w:rsid w:val="00CE4A8F"/>
    <w:rsid w:val="00CE4B0C"/>
    <w:rsid w:val="00CE5782"/>
    <w:rsid w:val="00CF1827"/>
    <w:rsid w:val="00CF5881"/>
    <w:rsid w:val="00CF60CD"/>
    <w:rsid w:val="00D0084B"/>
    <w:rsid w:val="00D06266"/>
    <w:rsid w:val="00D06E89"/>
    <w:rsid w:val="00D077BB"/>
    <w:rsid w:val="00D137D6"/>
    <w:rsid w:val="00D13B6C"/>
    <w:rsid w:val="00D13B82"/>
    <w:rsid w:val="00D17DE8"/>
    <w:rsid w:val="00D2031B"/>
    <w:rsid w:val="00D218CB"/>
    <w:rsid w:val="00D22346"/>
    <w:rsid w:val="00D230F7"/>
    <w:rsid w:val="00D24199"/>
    <w:rsid w:val="00D25DC7"/>
    <w:rsid w:val="00D25FE2"/>
    <w:rsid w:val="00D30F59"/>
    <w:rsid w:val="00D31C79"/>
    <w:rsid w:val="00D31F91"/>
    <w:rsid w:val="00D332F1"/>
    <w:rsid w:val="00D35500"/>
    <w:rsid w:val="00D359E4"/>
    <w:rsid w:val="00D36C6A"/>
    <w:rsid w:val="00D3781C"/>
    <w:rsid w:val="00D379DA"/>
    <w:rsid w:val="00D37DF5"/>
    <w:rsid w:val="00D431E6"/>
    <w:rsid w:val="00D43252"/>
    <w:rsid w:val="00D44246"/>
    <w:rsid w:val="00D47B7A"/>
    <w:rsid w:val="00D51733"/>
    <w:rsid w:val="00D51B27"/>
    <w:rsid w:val="00D51E7F"/>
    <w:rsid w:val="00D5490D"/>
    <w:rsid w:val="00D57C00"/>
    <w:rsid w:val="00D60285"/>
    <w:rsid w:val="00D6061B"/>
    <w:rsid w:val="00D60BCA"/>
    <w:rsid w:val="00D6128B"/>
    <w:rsid w:val="00D6364F"/>
    <w:rsid w:val="00D64B5D"/>
    <w:rsid w:val="00D64B95"/>
    <w:rsid w:val="00D6580D"/>
    <w:rsid w:val="00D67E72"/>
    <w:rsid w:val="00D71CC1"/>
    <w:rsid w:val="00D728A1"/>
    <w:rsid w:val="00D73585"/>
    <w:rsid w:val="00D73C6D"/>
    <w:rsid w:val="00D73D35"/>
    <w:rsid w:val="00D7735D"/>
    <w:rsid w:val="00D7767E"/>
    <w:rsid w:val="00D81E11"/>
    <w:rsid w:val="00D843CB"/>
    <w:rsid w:val="00D860D7"/>
    <w:rsid w:val="00D863EF"/>
    <w:rsid w:val="00D91A00"/>
    <w:rsid w:val="00D92F83"/>
    <w:rsid w:val="00D932EC"/>
    <w:rsid w:val="00D9331F"/>
    <w:rsid w:val="00D973AC"/>
    <w:rsid w:val="00D976E8"/>
    <w:rsid w:val="00D978C6"/>
    <w:rsid w:val="00DA38FB"/>
    <w:rsid w:val="00DA3C1C"/>
    <w:rsid w:val="00DB0043"/>
    <w:rsid w:val="00DB0D3E"/>
    <w:rsid w:val="00DB2619"/>
    <w:rsid w:val="00DB512D"/>
    <w:rsid w:val="00DB6ED5"/>
    <w:rsid w:val="00DB77EF"/>
    <w:rsid w:val="00DC3675"/>
    <w:rsid w:val="00DC37FC"/>
    <w:rsid w:val="00DC41B2"/>
    <w:rsid w:val="00DC5231"/>
    <w:rsid w:val="00DC599E"/>
    <w:rsid w:val="00DC6FD1"/>
    <w:rsid w:val="00DD03C3"/>
    <w:rsid w:val="00DD0E4F"/>
    <w:rsid w:val="00DD247C"/>
    <w:rsid w:val="00DD358C"/>
    <w:rsid w:val="00DE6D2C"/>
    <w:rsid w:val="00DE7F83"/>
    <w:rsid w:val="00DF230F"/>
    <w:rsid w:val="00DF38AB"/>
    <w:rsid w:val="00DF523C"/>
    <w:rsid w:val="00DF58C4"/>
    <w:rsid w:val="00DF6F50"/>
    <w:rsid w:val="00DF70A1"/>
    <w:rsid w:val="00E06A60"/>
    <w:rsid w:val="00E07A45"/>
    <w:rsid w:val="00E109FB"/>
    <w:rsid w:val="00E11332"/>
    <w:rsid w:val="00E1236C"/>
    <w:rsid w:val="00E23CBE"/>
    <w:rsid w:val="00E2558B"/>
    <w:rsid w:val="00E267EC"/>
    <w:rsid w:val="00E321F0"/>
    <w:rsid w:val="00E352CF"/>
    <w:rsid w:val="00E36C73"/>
    <w:rsid w:val="00E36CB4"/>
    <w:rsid w:val="00E43F79"/>
    <w:rsid w:val="00E44290"/>
    <w:rsid w:val="00E45BA0"/>
    <w:rsid w:val="00E46228"/>
    <w:rsid w:val="00E46DC9"/>
    <w:rsid w:val="00E4701D"/>
    <w:rsid w:val="00E47BC4"/>
    <w:rsid w:val="00E47EA1"/>
    <w:rsid w:val="00E50A21"/>
    <w:rsid w:val="00E52575"/>
    <w:rsid w:val="00E5284A"/>
    <w:rsid w:val="00E52F0D"/>
    <w:rsid w:val="00E5587E"/>
    <w:rsid w:val="00E5653A"/>
    <w:rsid w:val="00E572F1"/>
    <w:rsid w:val="00E6035B"/>
    <w:rsid w:val="00E60AAA"/>
    <w:rsid w:val="00E63389"/>
    <w:rsid w:val="00E64476"/>
    <w:rsid w:val="00E70E01"/>
    <w:rsid w:val="00E717F6"/>
    <w:rsid w:val="00E71BC8"/>
    <w:rsid w:val="00E7260F"/>
    <w:rsid w:val="00E7354B"/>
    <w:rsid w:val="00E75323"/>
    <w:rsid w:val="00E77AD8"/>
    <w:rsid w:val="00E8104A"/>
    <w:rsid w:val="00E85545"/>
    <w:rsid w:val="00E8587E"/>
    <w:rsid w:val="00E91375"/>
    <w:rsid w:val="00E934AF"/>
    <w:rsid w:val="00E96630"/>
    <w:rsid w:val="00E9758C"/>
    <w:rsid w:val="00EA4D46"/>
    <w:rsid w:val="00EA4E10"/>
    <w:rsid w:val="00EA6AAB"/>
    <w:rsid w:val="00EA7B2A"/>
    <w:rsid w:val="00EB2DF0"/>
    <w:rsid w:val="00EC06B5"/>
    <w:rsid w:val="00EC1473"/>
    <w:rsid w:val="00EC48E7"/>
    <w:rsid w:val="00EC4E3B"/>
    <w:rsid w:val="00EC6DA0"/>
    <w:rsid w:val="00EC75A5"/>
    <w:rsid w:val="00EC796B"/>
    <w:rsid w:val="00ED263A"/>
    <w:rsid w:val="00ED32A3"/>
    <w:rsid w:val="00ED47F6"/>
    <w:rsid w:val="00ED49DF"/>
    <w:rsid w:val="00ED616A"/>
    <w:rsid w:val="00ED7A2A"/>
    <w:rsid w:val="00EE20F0"/>
    <w:rsid w:val="00EE3E63"/>
    <w:rsid w:val="00EE3E76"/>
    <w:rsid w:val="00EE70A9"/>
    <w:rsid w:val="00EF0EDB"/>
    <w:rsid w:val="00EF1D7F"/>
    <w:rsid w:val="00EF28F0"/>
    <w:rsid w:val="00EF2E85"/>
    <w:rsid w:val="00EF313E"/>
    <w:rsid w:val="00EF52C2"/>
    <w:rsid w:val="00EF589E"/>
    <w:rsid w:val="00EF6D88"/>
    <w:rsid w:val="00F02A2B"/>
    <w:rsid w:val="00F07A2C"/>
    <w:rsid w:val="00F132E0"/>
    <w:rsid w:val="00F14C85"/>
    <w:rsid w:val="00F15388"/>
    <w:rsid w:val="00F15E18"/>
    <w:rsid w:val="00F16AA0"/>
    <w:rsid w:val="00F27EB1"/>
    <w:rsid w:val="00F3155A"/>
    <w:rsid w:val="00F335B0"/>
    <w:rsid w:val="00F34583"/>
    <w:rsid w:val="00F355E4"/>
    <w:rsid w:val="00F35F2D"/>
    <w:rsid w:val="00F37DB9"/>
    <w:rsid w:val="00F42680"/>
    <w:rsid w:val="00F43EBA"/>
    <w:rsid w:val="00F443F5"/>
    <w:rsid w:val="00F4735D"/>
    <w:rsid w:val="00F504DF"/>
    <w:rsid w:val="00F51937"/>
    <w:rsid w:val="00F54BF9"/>
    <w:rsid w:val="00F55BF1"/>
    <w:rsid w:val="00F6004D"/>
    <w:rsid w:val="00F60E2B"/>
    <w:rsid w:val="00F60F7A"/>
    <w:rsid w:val="00F62164"/>
    <w:rsid w:val="00F626CF"/>
    <w:rsid w:val="00F63ECB"/>
    <w:rsid w:val="00F64626"/>
    <w:rsid w:val="00F64BAD"/>
    <w:rsid w:val="00F674D4"/>
    <w:rsid w:val="00F70170"/>
    <w:rsid w:val="00F71611"/>
    <w:rsid w:val="00F74709"/>
    <w:rsid w:val="00F7727A"/>
    <w:rsid w:val="00F81A96"/>
    <w:rsid w:val="00F82F04"/>
    <w:rsid w:val="00F857F0"/>
    <w:rsid w:val="00F93B39"/>
    <w:rsid w:val="00F940F3"/>
    <w:rsid w:val="00F94275"/>
    <w:rsid w:val="00F94756"/>
    <w:rsid w:val="00FA06CD"/>
    <w:rsid w:val="00FA271C"/>
    <w:rsid w:val="00FA2FAB"/>
    <w:rsid w:val="00FB0A6D"/>
    <w:rsid w:val="00FB2A20"/>
    <w:rsid w:val="00FC09E3"/>
    <w:rsid w:val="00FC350B"/>
    <w:rsid w:val="00FC37A0"/>
    <w:rsid w:val="00FC3CB6"/>
    <w:rsid w:val="00FC4286"/>
    <w:rsid w:val="00FC68B7"/>
    <w:rsid w:val="00FD0D3E"/>
    <w:rsid w:val="00FD14C8"/>
    <w:rsid w:val="00FD2064"/>
    <w:rsid w:val="00FD3514"/>
    <w:rsid w:val="00FD3720"/>
    <w:rsid w:val="00FD45C6"/>
    <w:rsid w:val="00FD5C6B"/>
    <w:rsid w:val="00FD6288"/>
    <w:rsid w:val="00FD70B6"/>
    <w:rsid w:val="00FE228F"/>
    <w:rsid w:val="00FE4A96"/>
    <w:rsid w:val="00FE6E36"/>
    <w:rsid w:val="00FE7329"/>
    <w:rsid w:val="00FE7350"/>
    <w:rsid w:val="00FF0684"/>
    <w:rsid w:val="00FF1AD5"/>
    <w:rsid w:val="00FF4163"/>
    <w:rsid w:val="00FF4DE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uiPriority w:val="99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uiPriority w:val="99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Tekst przypisu- dokt,Char Char Char,Char,Char Char Char Char Char Char Char Char Char,Char Char Char Char Char Char Char Char Char Char Char"/>
    <w:basedOn w:val="Normal"/>
    <w:link w:val="FootnoteTextChar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22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uiPriority w:val="99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3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ar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,Footnote Text Char Знак Знак Char,Footnote Text Char Знак Char,Текст сноски Знак Знак Знак Знак Char,stile 1 Char,Tekst przypisu- dokt Char,Char Char Char Char,Char Char,Char Char Char Char Char Char Char Char Char Char"/>
    <w:link w:val="FootnoteText"/>
    <w:locked/>
    <w:rsid w:val="008C73EE"/>
    <w:rPr>
      <w:sz w:val="18"/>
      <w:lang w:val="en-GB" w:eastAsia="en-US" w:bidi="ar-SA"/>
    </w:rPr>
  </w:style>
  <w:style w:type="paragraph" w:customStyle="1" w:styleId="CharChar1">
    <w:name w:val="Char Char1"/>
    <w:basedOn w:val="Normal"/>
    <w:rsid w:val="000A47FE"/>
    <w:pPr>
      <w:suppressAutoHyphens w:val="0"/>
      <w:spacing w:after="160" w:line="240" w:lineRule="exact"/>
    </w:pPr>
    <w:rPr>
      <w:rFonts w:ascii="Tahoma" w:hAnsi="Tahoma" w:cs="Tahoma"/>
      <w:snapToGrid w:val="0"/>
      <w:lang w:val="en-US" w:eastAsia="zh-CN"/>
    </w:rPr>
  </w:style>
  <w:style w:type="paragraph" w:customStyle="1" w:styleId="Normlny1">
    <w:name w:val="Normálny1"/>
    <w:rsid w:val="000A47FE"/>
    <w:pPr>
      <w:widowControl w:val="0"/>
      <w:overflowPunct w:val="0"/>
      <w:autoSpaceDE w:val="0"/>
      <w:autoSpaceDN w:val="0"/>
      <w:adjustRightInd w:val="0"/>
      <w:textAlignment w:val="baseline"/>
    </w:pPr>
    <w:rPr>
      <w:snapToGrid w:val="0"/>
      <w:lang w:val="sk-SK" w:eastAsia="zh-CN"/>
    </w:rPr>
  </w:style>
  <w:style w:type="paragraph" w:styleId="BodyText3">
    <w:name w:val="Body Text 3"/>
    <w:basedOn w:val="Normal"/>
    <w:link w:val="BodyText3Char"/>
    <w:uiPriority w:val="99"/>
    <w:rsid w:val="000A47FE"/>
    <w:pPr>
      <w:suppressAutoHyphens w:val="0"/>
      <w:spacing w:after="120" w:line="276" w:lineRule="auto"/>
    </w:pPr>
    <w:rPr>
      <w:rFonts w:ascii="Calibri" w:hAnsi="Calibri"/>
      <w:snapToGrid w:val="0"/>
      <w:sz w:val="16"/>
      <w:szCs w:val="16"/>
      <w:lang w:val="sk-SK" w:eastAsia="zh-CN"/>
    </w:rPr>
  </w:style>
  <w:style w:type="character" w:customStyle="1" w:styleId="BodyText3Char">
    <w:name w:val="Body Text 3 Char"/>
    <w:link w:val="BodyText3"/>
    <w:uiPriority w:val="99"/>
    <w:rsid w:val="000A47FE"/>
    <w:rPr>
      <w:rFonts w:ascii="Calibri" w:hAnsi="Calibri"/>
      <w:snapToGrid w:val="0"/>
      <w:sz w:val="16"/>
      <w:szCs w:val="16"/>
      <w:lang w:val="sk-SK" w:eastAsia="zh-CN"/>
    </w:rPr>
  </w:style>
  <w:style w:type="paragraph" w:styleId="BodyText">
    <w:name w:val="Body Text"/>
    <w:basedOn w:val="Normal"/>
    <w:link w:val="BodyTextChar"/>
    <w:uiPriority w:val="99"/>
    <w:rsid w:val="000A47FE"/>
    <w:pPr>
      <w:suppressAutoHyphens w:val="0"/>
      <w:spacing w:after="120" w:line="276" w:lineRule="auto"/>
    </w:pPr>
    <w:rPr>
      <w:rFonts w:ascii="Calibri" w:hAnsi="Calibri"/>
      <w:snapToGrid w:val="0"/>
      <w:sz w:val="22"/>
      <w:szCs w:val="22"/>
      <w:lang w:val="sk-SK" w:eastAsia="zh-CN"/>
    </w:rPr>
  </w:style>
  <w:style w:type="character" w:customStyle="1" w:styleId="BodyTextChar">
    <w:name w:val="Body Text Char"/>
    <w:link w:val="BodyText"/>
    <w:uiPriority w:val="99"/>
    <w:rsid w:val="000A47FE"/>
    <w:rPr>
      <w:rFonts w:ascii="Calibri" w:hAnsi="Calibri"/>
      <w:snapToGrid w:val="0"/>
      <w:sz w:val="22"/>
      <w:szCs w:val="22"/>
      <w:lang w:val="sk-SK" w:eastAsia="zh-CN"/>
    </w:rPr>
  </w:style>
  <w:style w:type="paragraph" w:customStyle="1" w:styleId="Husto">
    <w:name w:val="Husto"/>
    <w:basedOn w:val="Normal"/>
    <w:uiPriority w:val="99"/>
    <w:rsid w:val="000A47FE"/>
    <w:pPr>
      <w:suppressAutoHyphens w:val="0"/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snapToGrid w:val="0"/>
      <w:sz w:val="24"/>
      <w:szCs w:val="24"/>
      <w:lang w:val="sk-SK" w:eastAsia="zh-CN"/>
    </w:rPr>
  </w:style>
  <w:style w:type="paragraph" w:customStyle="1" w:styleId="Default">
    <w:name w:val="Default"/>
    <w:rsid w:val="000A47FE"/>
    <w:pPr>
      <w:autoSpaceDE w:val="0"/>
      <w:autoSpaceDN w:val="0"/>
      <w:adjustRightInd w:val="0"/>
    </w:pPr>
    <w:rPr>
      <w:rFonts w:ascii="Arial" w:hAnsi="Arial" w:cs="Arial"/>
      <w:snapToGrid w:val="0"/>
      <w:color w:val="000000"/>
      <w:sz w:val="24"/>
      <w:szCs w:val="24"/>
      <w:lang w:val="sk-SK" w:eastAsia="zh-CN"/>
    </w:rPr>
  </w:style>
  <w:style w:type="paragraph" w:styleId="BodyText2">
    <w:name w:val="Body Text 2"/>
    <w:basedOn w:val="Normal"/>
    <w:link w:val="BodyText2Char"/>
    <w:uiPriority w:val="99"/>
    <w:rsid w:val="000A47FE"/>
    <w:pPr>
      <w:suppressAutoHyphens w:val="0"/>
      <w:spacing w:after="120" w:line="480" w:lineRule="auto"/>
    </w:pPr>
    <w:rPr>
      <w:rFonts w:ascii="Calibri" w:hAnsi="Calibri"/>
      <w:snapToGrid w:val="0"/>
      <w:sz w:val="22"/>
      <w:szCs w:val="22"/>
      <w:lang w:val="sk-SK" w:eastAsia="zh-CN"/>
    </w:rPr>
  </w:style>
  <w:style w:type="character" w:customStyle="1" w:styleId="BodyText2Char">
    <w:name w:val="Body Text 2 Char"/>
    <w:link w:val="BodyText2"/>
    <w:uiPriority w:val="99"/>
    <w:rsid w:val="000A47FE"/>
    <w:rPr>
      <w:rFonts w:ascii="Calibri" w:hAnsi="Calibri"/>
      <w:snapToGrid w:val="0"/>
      <w:sz w:val="22"/>
      <w:szCs w:val="22"/>
      <w:lang w:val="sk-SK" w:eastAsia="zh-CN"/>
    </w:rPr>
  </w:style>
  <w:style w:type="paragraph" w:styleId="NormalWeb">
    <w:name w:val="Normal (Web)"/>
    <w:basedOn w:val="Normal"/>
    <w:uiPriority w:val="99"/>
    <w:rsid w:val="000A47FE"/>
    <w:pPr>
      <w:suppressAutoHyphens w:val="0"/>
      <w:spacing w:before="100" w:beforeAutospacing="1" w:after="100" w:afterAutospacing="1" w:line="240" w:lineRule="auto"/>
    </w:pPr>
    <w:rPr>
      <w:snapToGrid w:val="0"/>
      <w:sz w:val="24"/>
      <w:szCs w:val="24"/>
      <w:lang w:val="sk-SK" w:eastAsia="zh-CN"/>
    </w:rPr>
  </w:style>
  <w:style w:type="character" w:customStyle="1" w:styleId="HeaderChar">
    <w:name w:val="Header Char"/>
    <w:aliases w:val="6_G Char"/>
    <w:link w:val="Header"/>
    <w:uiPriority w:val="99"/>
    <w:locked/>
    <w:rsid w:val="000A47FE"/>
    <w:rPr>
      <w:b/>
      <w:sz w:val="18"/>
      <w:lang w:eastAsia="en-US"/>
    </w:rPr>
  </w:style>
  <w:style w:type="character" w:customStyle="1" w:styleId="FooterChar">
    <w:name w:val="Footer Char"/>
    <w:aliases w:val="3_G Char"/>
    <w:link w:val="Footer"/>
    <w:uiPriority w:val="99"/>
    <w:locked/>
    <w:rsid w:val="000A47FE"/>
    <w:rPr>
      <w:sz w:val="16"/>
      <w:lang w:eastAsia="en-US"/>
    </w:rPr>
  </w:style>
  <w:style w:type="paragraph" w:styleId="BalloonText">
    <w:name w:val="Balloon Text"/>
    <w:basedOn w:val="Normal"/>
    <w:link w:val="BalloonTextChar"/>
    <w:uiPriority w:val="99"/>
    <w:rsid w:val="000A47FE"/>
    <w:pPr>
      <w:suppressAutoHyphens w:val="0"/>
      <w:spacing w:line="240" w:lineRule="auto"/>
    </w:pPr>
    <w:rPr>
      <w:rFonts w:ascii="Tahoma" w:hAnsi="Tahoma" w:cs="Tahoma"/>
      <w:snapToGrid w:val="0"/>
      <w:sz w:val="16"/>
      <w:szCs w:val="16"/>
      <w:lang w:val="sk-SK" w:eastAsia="zh-CN"/>
    </w:rPr>
  </w:style>
  <w:style w:type="character" w:customStyle="1" w:styleId="BalloonTextChar">
    <w:name w:val="Balloon Text Char"/>
    <w:link w:val="BalloonText"/>
    <w:uiPriority w:val="99"/>
    <w:rsid w:val="000A47FE"/>
    <w:rPr>
      <w:rFonts w:ascii="Tahoma" w:hAnsi="Tahoma" w:cs="Tahoma"/>
      <w:snapToGrid w:val="0"/>
      <w:sz w:val="16"/>
      <w:szCs w:val="16"/>
      <w:lang w:val="sk-SK" w:eastAsia="zh-CN"/>
    </w:rPr>
  </w:style>
  <w:style w:type="character" w:customStyle="1" w:styleId="ppp-input-value1">
    <w:name w:val="ppp-input-value1"/>
    <w:rsid w:val="000A47FE"/>
    <w:rPr>
      <w:rFonts w:ascii="Tahoma" w:hAnsi="Tahoma"/>
      <w:color w:val="837A73"/>
      <w:sz w:val="16"/>
    </w:rPr>
  </w:style>
  <w:style w:type="character" w:customStyle="1" w:styleId="tw4winMark">
    <w:name w:val="tw4winMark"/>
    <w:rsid w:val="000A47FE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0A47FE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A47FE"/>
    <w:rPr>
      <w:color w:val="0000FF"/>
    </w:rPr>
  </w:style>
  <w:style w:type="character" w:customStyle="1" w:styleId="tw4winPopup">
    <w:name w:val="tw4winPopup"/>
    <w:uiPriority w:val="99"/>
    <w:rsid w:val="000A47FE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A47FE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A47FE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A47FE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A47FE"/>
    <w:rPr>
      <w:rFonts w:ascii="Courier New" w:hAnsi="Courier New"/>
      <w:noProof/>
      <w:color w:val="800000"/>
    </w:rPr>
  </w:style>
  <w:style w:type="character" w:styleId="CommentReference">
    <w:name w:val="annotation reference"/>
    <w:uiPriority w:val="99"/>
    <w:unhideWhenUsed/>
    <w:rsid w:val="000A47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47FE"/>
    <w:pPr>
      <w:suppressAutoHyphens w:val="0"/>
      <w:spacing w:after="200" w:line="276" w:lineRule="auto"/>
    </w:pPr>
    <w:rPr>
      <w:rFonts w:ascii="Calibri" w:hAnsi="Calibri"/>
      <w:snapToGrid w:val="0"/>
      <w:lang w:val="sk-SK" w:eastAsia="zh-CN"/>
    </w:rPr>
  </w:style>
  <w:style w:type="character" w:customStyle="1" w:styleId="CommentTextChar">
    <w:name w:val="Comment Text Char"/>
    <w:link w:val="CommentText"/>
    <w:uiPriority w:val="99"/>
    <w:rsid w:val="000A47FE"/>
    <w:rPr>
      <w:rFonts w:ascii="Calibri" w:hAnsi="Calibri"/>
      <w:snapToGrid w:val="0"/>
      <w:lang w:val="sk-SK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A47F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0A47FE"/>
    <w:rPr>
      <w:rFonts w:ascii="Calibri" w:hAnsi="Calibri"/>
      <w:b/>
      <w:bCs/>
      <w:snapToGrid w:val="0"/>
      <w:lang w:val="sk-SK" w:eastAsia="zh-CN"/>
    </w:rPr>
  </w:style>
  <w:style w:type="character" w:customStyle="1" w:styleId="st1">
    <w:name w:val="st1"/>
    <w:basedOn w:val="DefaultParagraphFont"/>
    <w:rsid w:val="00CA5E56"/>
  </w:style>
  <w:style w:type="character" w:customStyle="1" w:styleId="H23GCar">
    <w:name w:val="_ H_2/3_G Car"/>
    <w:link w:val="H23G"/>
    <w:rsid w:val="003A47F0"/>
    <w:rPr>
      <w:b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8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25684</Words>
  <Characters>146400</Characters>
  <Application>Microsoft Office Word</Application>
  <DocSecurity>4</DocSecurity>
  <Lines>1220</Lines>
  <Paragraphs>343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171741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DCM</dc:creator>
  <cp:keywords/>
  <dc:description/>
  <cp:lastModifiedBy>DCM</cp:lastModifiedBy>
  <cp:revision>2</cp:revision>
  <cp:lastPrinted>2013-02-01T10:27:00Z</cp:lastPrinted>
  <dcterms:created xsi:type="dcterms:W3CDTF">2013-02-01T10:45:00Z</dcterms:created>
  <dcterms:modified xsi:type="dcterms:W3CDTF">2013-02-01T10:45:00Z</dcterms:modified>
</cp:coreProperties>
</file>