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AA0BD8" w:rsidTr="00B74EB3">
        <w:trPr>
          <w:trHeight w:hRule="exact" w:val="851"/>
        </w:trPr>
        <w:tc>
          <w:tcPr>
            <w:tcW w:w="1276" w:type="dxa"/>
            <w:tcBorders>
              <w:bottom w:val="single" w:sz="4" w:space="0" w:color="auto"/>
            </w:tcBorders>
          </w:tcPr>
          <w:p w:rsidR="0080236C" w:rsidRPr="00AA0BD8" w:rsidRDefault="0080236C" w:rsidP="00DD4E29"/>
        </w:tc>
        <w:tc>
          <w:tcPr>
            <w:tcW w:w="2268" w:type="dxa"/>
            <w:tcBorders>
              <w:bottom w:val="single" w:sz="4" w:space="0" w:color="auto"/>
            </w:tcBorders>
            <w:vAlign w:val="bottom"/>
          </w:tcPr>
          <w:p w:rsidR="0080236C" w:rsidRPr="00AA0BD8" w:rsidRDefault="0080236C" w:rsidP="00B74EB3">
            <w:pPr>
              <w:spacing w:after="80" w:line="300" w:lineRule="exact"/>
              <w:rPr>
                <w:sz w:val="28"/>
              </w:rPr>
            </w:pPr>
            <w:r w:rsidRPr="00AA0BD8">
              <w:rPr>
                <w:sz w:val="28"/>
              </w:rPr>
              <w:t>Nations Unies</w:t>
            </w:r>
          </w:p>
        </w:tc>
        <w:tc>
          <w:tcPr>
            <w:tcW w:w="6095" w:type="dxa"/>
            <w:gridSpan w:val="2"/>
            <w:tcBorders>
              <w:bottom w:val="single" w:sz="4" w:space="0" w:color="auto"/>
            </w:tcBorders>
            <w:vAlign w:val="bottom"/>
          </w:tcPr>
          <w:p w:rsidR="0080236C" w:rsidRPr="00AA0BD8" w:rsidRDefault="00DD4E29" w:rsidP="00DD4E29">
            <w:pPr>
              <w:jc w:val="right"/>
            </w:pPr>
            <w:r w:rsidRPr="00AA0BD8">
              <w:rPr>
                <w:sz w:val="40"/>
              </w:rPr>
              <w:t>E</w:t>
            </w:r>
            <w:r w:rsidRPr="00AA0BD8">
              <w:t>/C.12/60/2</w:t>
            </w:r>
          </w:p>
        </w:tc>
      </w:tr>
      <w:tr w:rsidR="0080236C" w:rsidRPr="00AA0BD8" w:rsidTr="00B74EB3">
        <w:trPr>
          <w:trHeight w:hRule="exact" w:val="2835"/>
        </w:trPr>
        <w:tc>
          <w:tcPr>
            <w:tcW w:w="1276" w:type="dxa"/>
            <w:tcBorders>
              <w:top w:val="single" w:sz="4" w:space="0" w:color="auto"/>
              <w:bottom w:val="single" w:sz="12" w:space="0" w:color="auto"/>
            </w:tcBorders>
          </w:tcPr>
          <w:p w:rsidR="0080236C" w:rsidRPr="00AA0BD8" w:rsidRDefault="0080236C" w:rsidP="00B74EB3">
            <w:pPr>
              <w:spacing w:before="120"/>
              <w:jc w:val="center"/>
            </w:pPr>
            <w:r w:rsidRPr="00AA0BD8">
              <w:rPr>
                <w:noProof/>
                <w:lang w:eastAsia="fr-CH"/>
              </w:rPr>
              <w:drawing>
                <wp:inline distT="0" distB="0" distL="0" distR="0" wp14:anchorId="14A37D13" wp14:editId="5F01F2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AA0BD8" w:rsidRDefault="0080236C" w:rsidP="00B74EB3">
            <w:pPr>
              <w:spacing w:before="120" w:line="420" w:lineRule="exact"/>
              <w:rPr>
                <w:b/>
                <w:sz w:val="40"/>
                <w:szCs w:val="40"/>
              </w:rPr>
            </w:pPr>
            <w:r w:rsidRPr="00AA0BD8">
              <w:rPr>
                <w:b/>
                <w:sz w:val="40"/>
                <w:szCs w:val="40"/>
              </w:rPr>
              <w:t>Conseil économique et social</w:t>
            </w:r>
          </w:p>
        </w:tc>
        <w:tc>
          <w:tcPr>
            <w:tcW w:w="2835" w:type="dxa"/>
            <w:tcBorders>
              <w:top w:val="single" w:sz="4" w:space="0" w:color="auto"/>
              <w:bottom w:val="single" w:sz="12" w:space="0" w:color="auto"/>
            </w:tcBorders>
          </w:tcPr>
          <w:p w:rsidR="0080236C" w:rsidRPr="00AA0BD8" w:rsidRDefault="00DD4E29" w:rsidP="00B74EB3">
            <w:pPr>
              <w:spacing w:before="240"/>
            </w:pPr>
            <w:r w:rsidRPr="00AA0BD8">
              <w:t>Distr. générale</w:t>
            </w:r>
          </w:p>
          <w:p w:rsidR="00DD4E29" w:rsidRPr="00AA0BD8" w:rsidRDefault="00DD4E29" w:rsidP="00DD4E29">
            <w:pPr>
              <w:spacing w:line="240" w:lineRule="exact"/>
            </w:pPr>
            <w:r w:rsidRPr="00AA0BD8">
              <w:t>21 décembre 2016</w:t>
            </w:r>
          </w:p>
          <w:p w:rsidR="00DD4E29" w:rsidRPr="00AA0BD8" w:rsidRDefault="00DD4E29" w:rsidP="00DD4E29">
            <w:pPr>
              <w:spacing w:line="240" w:lineRule="exact"/>
            </w:pPr>
            <w:r w:rsidRPr="00AA0BD8">
              <w:t>Français</w:t>
            </w:r>
          </w:p>
          <w:p w:rsidR="00DD4E29" w:rsidRPr="00AA0BD8" w:rsidRDefault="00DD4E29" w:rsidP="00DD4E29">
            <w:pPr>
              <w:spacing w:line="240" w:lineRule="exact"/>
            </w:pPr>
            <w:r w:rsidRPr="00AA0BD8">
              <w:t xml:space="preserve">Original : anglais </w:t>
            </w:r>
          </w:p>
          <w:p w:rsidR="00DD4E29" w:rsidRPr="00AA0BD8" w:rsidRDefault="00DD4E29" w:rsidP="00DD4E29">
            <w:pPr>
              <w:spacing w:line="240" w:lineRule="exact"/>
            </w:pPr>
            <w:r w:rsidRPr="00AA0BD8">
              <w:t>Anglais, espagnol et français seulement</w:t>
            </w:r>
          </w:p>
        </w:tc>
      </w:tr>
    </w:tbl>
    <w:p w:rsidR="00C125AD" w:rsidRPr="00AA0BD8" w:rsidRDefault="00C125AD" w:rsidP="00C125AD">
      <w:pPr>
        <w:spacing w:before="120"/>
        <w:rPr>
          <w:b/>
          <w:sz w:val="24"/>
          <w:szCs w:val="24"/>
        </w:rPr>
      </w:pPr>
      <w:r w:rsidRPr="00AA0BD8">
        <w:rPr>
          <w:b/>
          <w:sz w:val="24"/>
          <w:szCs w:val="24"/>
        </w:rPr>
        <w:t>Comité des droits économiques, sociaux et culturels</w:t>
      </w:r>
    </w:p>
    <w:p w:rsidR="00C125AD" w:rsidRPr="00AA0BD8" w:rsidRDefault="00C125AD" w:rsidP="00C125AD">
      <w:pPr>
        <w:rPr>
          <w:b/>
        </w:rPr>
      </w:pPr>
      <w:r w:rsidRPr="00AA0BD8">
        <w:rPr>
          <w:b/>
        </w:rPr>
        <w:t>Soixantième session</w:t>
      </w:r>
    </w:p>
    <w:p w:rsidR="00C125AD" w:rsidRPr="00AA0BD8" w:rsidRDefault="00C125AD" w:rsidP="00C125AD">
      <w:r w:rsidRPr="00AA0BD8">
        <w:t>20-</w:t>
      </w:r>
      <w:r w:rsidR="00B74EB3" w:rsidRPr="00AA0BD8">
        <w:t>24 </w:t>
      </w:r>
      <w:r w:rsidRPr="00AA0BD8">
        <w:t>février 2017</w:t>
      </w:r>
    </w:p>
    <w:p w:rsidR="00C125AD" w:rsidRPr="00AA0BD8" w:rsidRDefault="00C125AD" w:rsidP="00C125AD">
      <w:r w:rsidRPr="00AA0BD8">
        <w:t>Poin</w:t>
      </w:r>
      <w:r w:rsidR="00B74EB3" w:rsidRPr="00AA0BD8">
        <w:t>t </w:t>
      </w:r>
      <w:r w:rsidRPr="00AA0BD8">
        <w:t>8 de l’ordre du jour provisoire</w:t>
      </w:r>
    </w:p>
    <w:p w:rsidR="00C125AD" w:rsidRPr="00AA0BD8" w:rsidRDefault="00C125AD" w:rsidP="00C125AD">
      <w:pPr>
        <w:rPr>
          <w:b/>
        </w:rPr>
      </w:pPr>
      <w:r w:rsidRPr="00AA0BD8">
        <w:rPr>
          <w:b/>
        </w:rPr>
        <w:t>Présentation de rapports par les États par</w:t>
      </w:r>
      <w:r w:rsidR="00B74EB3" w:rsidRPr="00AA0BD8">
        <w:rPr>
          <w:b/>
        </w:rPr>
        <w:t xml:space="preserve">ties </w:t>
      </w:r>
      <w:r w:rsidR="00B74EB3" w:rsidRPr="00AA0BD8">
        <w:rPr>
          <w:b/>
        </w:rPr>
        <w:br/>
        <w:t>conformément aux articles </w:t>
      </w:r>
      <w:r w:rsidRPr="00AA0BD8">
        <w:rPr>
          <w:b/>
        </w:rPr>
        <w:t>16 et 17 du Pacte</w:t>
      </w:r>
    </w:p>
    <w:p w:rsidR="00C125AD" w:rsidRPr="00AA0BD8" w:rsidRDefault="00C125AD" w:rsidP="00B74EB3">
      <w:pPr>
        <w:pStyle w:val="HChG"/>
      </w:pPr>
      <w:r w:rsidRPr="00AA0BD8">
        <w:tab/>
      </w:r>
      <w:r w:rsidRPr="00AA0BD8">
        <w:tab/>
        <w:t>Situation en ce qui concerne la présentation de rapports par</w:t>
      </w:r>
      <w:r w:rsidR="00B74EB3" w:rsidRPr="00AA0BD8">
        <w:t> </w:t>
      </w:r>
      <w:r w:rsidRPr="00AA0BD8">
        <w:t>les États par</w:t>
      </w:r>
      <w:r w:rsidR="00B74EB3" w:rsidRPr="00AA0BD8">
        <w:t>ties conformément aux articles </w:t>
      </w:r>
      <w:r w:rsidRPr="00AA0BD8">
        <w:t xml:space="preserve">16 et 17 </w:t>
      </w:r>
      <w:r w:rsidR="00B74EB3" w:rsidRPr="00AA0BD8">
        <w:br/>
      </w:r>
      <w:r w:rsidRPr="00AA0BD8">
        <w:t>du Pacte</w:t>
      </w:r>
    </w:p>
    <w:p w:rsidR="00C125AD" w:rsidRPr="00AA0BD8" w:rsidRDefault="00C125AD" w:rsidP="00C125AD">
      <w:pPr>
        <w:pStyle w:val="H1G"/>
      </w:pPr>
      <w:r w:rsidRPr="00AA0BD8">
        <w:tab/>
      </w:r>
      <w:r w:rsidRPr="00AA0BD8">
        <w:tab/>
        <w:t>Note du Secrétaire général</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37"/>
      </w:tblGrid>
      <w:tr w:rsidR="00C125AD" w:rsidRPr="00AA0BD8" w:rsidTr="00B74EB3">
        <w:trPr>
          <w:jc w:val="center"/>
        </w:trPr>
        <w:tc>
          <w:tcPr>
            <w:tcW w:w="9637" w:type="dxa"/>
            <w:shd w:val="clear" w:color="auto" w:fill="auto"/>
          </w:tcPr>
          <w:p w:rsidR="00C125AD" w:rsidRPr="00AA0BD8" w:rsidRDefault="00C125AD" w:rsidP="00B74EB3">
            <w:pPr>
              <w:spacing w:before="240" w:after="120"/>
              <w:ind w:left="255"/>
              <w:rPr>
                <w:i/>
                <w:sz w:val="24"/>
              </w:rPr>
            </w:pPr>
            <w:r w:rsidRPr="00AA0BD8">
              <w:rPr>
                <w:i/>
                <w:sz w:val="24"/>
              </w:rPr>
              <w:t>Résumé</w:t>
            </w:r>
          </w:p>
        </w:tc>
      </w:tr>
      <w:tr w:rsidR="00C125AD" w:rsidRPr="00AA0BD8" w:rsidTr="00B74EB3">
        <w:trPr>
          <w:jc w:val="center"/>
        </w:trPr>
        <w:tc>
          <w:tcPr>
            <w:tcW w:w="9637" w:type="dxa"/>
            <w:shd w:val="clear" w:color="auto" w:fill="auto"/>
          </w:tcPr>
          <w:p w:rsidR="00C125AD" w:rsidRPr="00AA0BD8" w:rsidRDefault="00C125AD" w:rsidP="00B74EB3">
            <w:pPr>
              <w:pStyle w:val="SingleTxtG"/>
              <w:ind w:firstLine="567"/>
            </w:pPr>
            <w:r w:rsidRPr="00AA0BD8">
              <w:t>Conformément au paragraphe 1 de l’article 59 du Règlement intérieur du Comité, à chaque session, le Secrétaire général fait part à ce dernier de tous les cas de non</w:t>
            </w:r>
            <w:r w:rsidR="00B74EB3" w:rsidRPr="00AA0BD8">
              <w:noBreakHyphen/>
            </w:r>
            <w:r w:rsidRPr="00AA0BD8">
              <w:t>présentation des rapports au titre de l’article 58 dudit Règlement. La présente note contient l’état de la présentation des rapports au 2 décembre 2016,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C125AD" w:rsidRPr="00AA0BD8" w:rsidTr="00B74EB3">
        <w:trPr>
          <w:jc w:val="center"/>
        </w:trPr>
        <w:tc>
          <w:tcPr>
            <w:tcW w:w="9637" w:type="dxa"/>
            <w:shd w:val="clear" w:color="auto" w:fill="auto"/>
          </w:tcPr>
          <w:p w:rsidR="00C125AD" w:rsidRPr="00AA0BD8" w:rsidRDefault="00C125AD" w:rsidP="00B74EB3"/>
        </w:tc>
      </w:tr>
    </w:tbl>
    <w:p w:rsidR="002E1902" w:rsidRPr="00AA0BD8" w:rsidRDefault="002E1902" w:rsidP="00AC3823"/>
    <w:p w:rsidR="00B74EB3" w:rsidRPr="00AA0BD8" w:rsidRDefault="00B74EB3" w:rsidP="00AC3823"/>
    <w:p w:rsidR="00B74EB3" w:rsidRPr="00AA0BD8" w:rsidRDefault="00B74EB3" w:rsidP="00AC3823">
      <w:pPr>
        <w:sectPr w:rsidR="00B74EB3" w:rsidRPr="00AA0BD8" w:rsidSect="00DD4E2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pPr>
    </w:p>
    <w:p w:rsidR="007B2819" w:rsidRPr="00AA0BD8" w:rsidRDefault="007B2819" w:rsidP="007B2819">
      <w:pPr>
        <w:pStyle w:val="Titre1"/>
        <w:spacing w:before="120" w:after="120"/>
        <w:ind w:left="284"/>
        <w:rPr>
          <w:b/>
          <w:bCs/>
        </w:rPr>
      </w:pPr>
      <w:r w:rsidRPr="00AA0BD8">
        <w:rPr>
          <w:b/>
          <w:bCs/>
        </w:rPr>
        <w:lastRenderedPageBreak/>
        <w:t xml:space="preserve">État de la présentation des rapports par les États parties au </w:t>
      </w:r>
      <w:r w:rsidR="00B74EB3" w:rsidRPr="00AA0BD8">
        <w:rPr>
          <w:b/>
          <w:bCs/>
        </w:rPr>
        <w:t>2 </w:t>
      </w:r>
      <w:r w:rsidRPr="00AA0BD8">
        <w:rPr>
          <w:b/>
          <w:bCs/>
        </w:rPr>
        <w:t>décembre</w:t>
      </w:r>
      <w:r w:rsidR="00B74EB3" w:rsidRPr="00AA0BD8">
        <w:rPr>
          <w:b/>
          <w:bCs/>
        </w:rPr>
        <w:t xml:space="preserve"> </w:t>
      </w:r>
      <w:r w:rsidRPr="00AA0BD8">
        <w:rPr>
          <w:b/>
          <w:bCs/>
        </w:rPr>
        <w:t>2016</w:t>
      </w:r>
    </w:p>
    <w:tbl>
      <w:tblPr>
        <w:tblW w:w="12406" w:type="dxa"/>
        <w:tblInd w:w="284" w:type="dxa"/>
        <w:shd w:val="clear" w:color="auto" w:fill="FFFFFF" w:themeFill="background1"/>
        <w:tblLayout w:type="fixed"/>
        <w:tblCellMar>
          <w:left w:w="0" w:type="dxa"/>
          <w:right w:w="0" w:type="dxa"/>
        </w:tblCellMar>
        <w:tblLook w:val="01E0" w:firstRow="1" w:lastRow="1" w:firstColumn="1" w:lastColumn="1" w:noHBand="0" w:noVBand="0"/>
      </w:tblPr>
      <w:tblGrid>
        <w:gridCol w:w="1345"/>
        <w:gridCol w:w="859"/>
        <w:gridCol w:w="958"/>
        <w:gridCol w:w="1482"/>
        <w:gridCol w:w="1836"/>
        <w:gridCol w:w="40"/>
        <w:gridCol w:w="1776"/>
        <w:gridCol w:w="864"/>
        <w:gridCol w:w="1057"/>
        <w:gridCol w:w="987"/>
        <w:gridCol w:w="1202"/>
      </w:tblGrid>
      <w:tr w:rsidR="007B2819" w:rsidRPr="00AA0BD8" w:rsidTr="00B74EB3">
        <w:trPr>
          <w:tblHeader/>
        </w:trPr>
        <w:tc>
          <w:tcPr>
            <w:tcW w:w="1345" w:type="dxa"/>
            <w:vMerge w:val="restart"/>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 xml:space="preserve">État partie/Date </w:t>
            </w:r>
            <w:r w:rsidRPr="00AA0BD8">
              <w:rPr>
                <w:i/>
                <w:sz w:val="14"/>
              </w:rPr>
              <w:br/>
              <w:t>d’entrée en vigueur</w:t>
            </w:r>
          </w:p>
        </w:tc>
        <w:tc>
          <w:tcPr>
            <w:tcW w:w="6951" w:type="dxa"/>
            <w:gridSpan w:val="6"/>
            <w:tcBorders>
              <w:top w:val="single" w:sz="4" w:space="0" w:color="auto"/>
              <w:left w:val="nil"/>
              <w:bottom w:val="nil"/>
              <w:right w:val="single" w:sz="24" w:space="0" w:color="FFFFFF" w:themeColor="background1"/>
            </w:tcBorders>
            <w:shd w:val="clear" w:color="auto" w:fill="FFFFFF" w:themeFill="background1"/>
            <w:vAlign w:val="bottom"/>
            <w:hideMark/>
          </w:tcPr>
          <w:p w:rsidR="007B2819" w:rsidRPr="00AA0BD8" w:rsidRDefault="007B2819" w:rsidP="00B74EB3">
            <w:pPr>
              <w:spacing w:before="81" w:after="81" w:line="160" w:lineRule="exact"/>
              <w:jc w:val="center"/>
              <w:rPr>
                <w:i/>
                <w:sz w:val="14"/>
              </w:rPr>
            </w:pPr>
            <w:r w:rsidRPr="00AA0BD8">
              <w:rPr>
                <w:i/>
                <w:sz w:val="14"/>
              </w:rPr>
              <w:t>Rapports examinés</w:t>
            </w:r>
          </w:p>
        </w:tc>
        <w:tc>
          <w:tcPr>
            <w:tcW w:w="4110" w:type="dxa"/>
            <w:gridSpan w:val="4"/>
            <w:tcBorders>
              <w:top w:val="single" w:sz="4" w:space="0" w:color="auto"/>
              <w:left w:val="single" w:sz="24" w:space="0" w:color="FFFFFF" w:themeColor="background1"/>
              <w:bottom w:val="nil"/>
              <w:right w:val="nil"/>
            </w:tcBorders>
            <w:shd w:val="clear" w:color="auto" w:fill="FFFFFF" w:themeFill="background1"/>
            <w:vAlign w:val="bottom"/>
            <w:hideMark/>
          </w:tcPr>
          <w:p w:rsidR="007B2819" w:rsidRPr="00AA0BD8" w:rsidRDefault="007B2819" w:rsidP="00B74EB3">
            <w:pPr>
              <w:spacing w:before="81" w:after="81" w:line="160" w:lineRule="exact"/>
              <w:jc w:val="center"/>
              <w:rPr>
                <w:i/>
                <w:sz w:val="14"/>
              </w:rPr>
            </w:pPr>
            <w:r w:rsidRPr="00AA0BD8">
              <w:rPr>
                <w:i/>
                <w:sz w:val="14"/>
              </w:rPr>
              <w:t>Rapport(s) à examiner</w:t>
            </w:r>
          </w:p>
        </w:tc>
      </w:tr>
      <w:tr w:rsidR="007B2819" w:rsidRPr="00AA0BD8" w:rsidTr="00082A63">
        <w:trPr>
          <w:tblHeader/>
        </w:trPr>
        <w:tc>
          <w:tcPr>
            <w:tcW w:w="1345" w:type="dxa"/>
            <w:vMerge/>
            <w:tcBorders>
              <w:top w:val="single" w:sz="4" w:space="0" w:color="auto"/>
              <w:left w:val="nil"/>
              <w:bottom w:val="nil"/>
              <w:right w:val="nil"/>
            </w:tcBorders>
            <w:shd w:val="clear" w:color="auto" w:fill="FFFFFF" w:themeFill="background1"/>
            <w:vAlign w:val="center"/>
            <w:hideMark/>
          </w:tcPr>
          <w:p w:rsidR="007B2819" w:rsidRPr="00AA0BD8" w:rsidRDefault="007B2819" w:rsidP="00B74EB3">
            <w:pPr>
              <w:spacing w:line="240" w:lineRule="auto"/>
              <w:ind w:right="57"/>
              <w:rPr>
                <w:i/>
                <w:sz w:val="14"/>
              </w:rPr>
            </w:pPr>
          </w:p>
        </w:tc>
        <w:tc>
          <w:tcPr>
            <w:tcW w:w="859"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Cycle de présentation</w:t>
            </w:r>
          </w:p>
        </w:tc>
        <w:tc>
          <w:tcPr>
            <w:tcW w:w="958"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 xml:space="preserve">Date </w:t>
            </w:r>
            <w:r w:rsidRPr="00AA0BD8">
              <w:rPr>
                <w:i/>
                <w:sz w:val="14"/>
              </w:rPr>
              <w:br/>
              <w:t>d’examen</w:t>
            </w:r>
          </w:p>
        </w:tc>
        <w:tc>
          <w:tcPr>
            <w:tcW w:w="1482"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Cote du rapport</w:t>
            </w:r>
          </w:p>
        </w:tc>
        <w:tc>
          <w:tcPr>
            <w:tcW w:w="1876" w:type="dxa"/>
            <w:gridSpan w:val="2"/>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Comptes rendus analytiques</w:t>
            </w:r>
          </w:p>
        </w:tc>
        <w:tc>
          <w:tcPr>
            <w:tcW w:w="1776" w:type="dxa"/>
            <w:tcBorders>
              <w:top w:val="single" w:sz="4" w:space="0" w:color="auto"/>
              <w:left w:val="nil"/>
              <w:bottom w:val="nil"/>
              <w:right w:val="single" w:sz="24" w:space="0" w:color="FFFFFF" w:themeColor="background1"/>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Observations finales</w:t>
            </w:r>
          </w:p>
        </w:tc>
        <w:tc>
          <w:tcPr>
            <w:tcW w:w="864" w:type="dxa"/>
            <w:tcBorders>
              <w:top w:val="single" w:sz="4" w:space="0" w:color="auto"/>
              <w:left w:val="single" w:sz="24" w:space="0" w:color="FFFFFF" w:themeColor="background1"/>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Cycle de présentation</w:t>
            </w:r>
          </w:p>
        </w:tc>
        <w:tc>
          <w:tcPr>
            <w:tcW w:w="1057"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Date</w:t>
            </w:r>
            <w:r w:rsidRPr="00AA0BD8">
              <w:rPr>
                <w:i/>
                <w:sz w:val="14"/>
              </w:rPr>
              <w:br/>
              <w:t>d’échéance</w:t>
            </w:r>
          </w:p>
        </w:tc>
        <w:tc>
          <w:tcPr>
            <w:tcW w:w="987"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Date de réception</w:t>
            </w:r>
          </w:p>
        </w:tc>
        <w:tc>
          <w:tcPr>
            <w:tcW w:w="1202" w:type="dxa"/>
            <w:tcBorders>
              <w:top w:val="single" w:sz="4" w:space="0" w:color="auto"/>
              <w:left w:val="nil"/>
              <w:bottom w:val="nil"/>
              <w:right w:val="nil"/>
            </w:tcBorders>
            <w:shd w:val="clear" w:color="auto" w:fill="FFFFFF" w:themeFill="background1"/>
            <w:vAlign w:val="bottom"/>
            <w:hideMark/>
          </w:tcPr>
          <w:p w:rsidR="007B2819" w:rsidRPr="00AA0BD8" w:rsidRDefault="007B2819" w:rsidP="00B74EB3">
            <w:pPr>
              <w:spacing w:before="81" w:after="81" w:line="160" w:lineRule="exact"/>
              <w:ind w:right="57"/>
              <w:rPr>
                <w:i/>
                <w:sz w:val="14"/>
              </w:rPr>
            </w:pPr>
            <w:r w:rsidRPr="00AA0BD8">
              <w:rPr>
                <w:i/>
                <w:sz w:val="14"/>
              </w:rPr>
              <w:t>Cote du rapport</w:t>
            </w:r>
          </w:p>
        </w:tc>
      </w:tr>
      <w:tr w:rsidR="007B2819" w:rsidRPr="00AA0BD8" w:rsidTr="00082A63">
        <w:trPr>
          <w:trHeight w:hRule="exact" w:val="113"/>
          <w:tblHeader/>
        </w:trPr>
        <w:tc>
          <w:tcPr>
            <w:tcW w:w="1345"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859"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958"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1482"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1876" w:type="dxa"/>
            <w:gridSpan w:val="2"/>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1776"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864"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1057"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5"/>
                <w:szCs w:val="15"/>
              </w:rPr>
            </w:pPr>
          </w:p>
        </w:tc>
        <w:tc>
          <w:tcPr>
            <w:tcW w:w="987"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c>
          <w:tcPr>
            <w:tcW w:w="1202" w:type="dxa"/>
            <w:tcBorders>
              <w:top w:val="single" w:sz="12" w:space="0" w:color="auto"/>
              <w:left w:val="nil"/>
              <w:bottom w:val="nil"/>
              <w:right w:val="nil"/>
            </w:tcBorders>
            <w:shd w:val="clear" w:color="auto" w:fill="FFFFFF" w:themeFill="background1"/>
          </w:tcPr>
          <w:p w:rsidR="007B2819" w:rsidRPr="00AA0BD8" w:rsidRDefault="007B2819" w:rsidP="00B74EB3">
            <w:pPr>
              <w:widowControl w:val="0"/>
              <w:spacing w:before="80" w:after="80" w:line="160" w:lineRule="exact"/>
              <w:ind w:right="57"/>
              <w:rPr>
                <w:i/>
                <w:sz w:val="16"/>
                <w:szCs w:val="16"/>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w:t>
            </w:r>
            <w:r w:rsidRPr="00AA0BD8">
              <w:rPr>
                <w:rFonts w:asciiTheme="majorBidi" w:hAnsiTheme="majorBidi" w:cstheme="majorBidi"/>
                <w:b/>
                <w:sz w:val="18"/>
                <w:szCs w:val="18"/>
              </w:rPr>
              <w:tab/>
              <w:t>Afghanistan</w:t>
            </w:r>
          </w:p>
        </w:tc>
      </w:tr>
      <w:tr w:rsidR="007B2819" w:rsidRPr="00AA0BD8" w:rsidTr="00082A63">
        <w:trPr>
          <w:trHeight w:val="2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E/1992/23-</w:t>
            </w:r>
            <w:r w:rsidR="007F3672" w:rsidRPr="00AA0BD8">
              <w:rPr>
                <w:rFonts w:asciiTheme="majorBidi" w:hAnsiTheme="majorBidi" w:cstheme="majorBidi"/>
                <w:spacing w:val="-4"/>
                <w:sz w:val="18"/>
                <w:szCs w:val="18"/>
              </w:rPr>
              <w:br/>
              <w:t>E/C.12/1991/4,</w:t>
            </w:r>
            <w:r w:rsidR="007F3672" w:rsidRPr="00AA0BD8">
              <w:rPr>
                <w:rFonts w:asciiTheme="majorBidi" w:hAnsiTheme="majorBidi" w:cstheme="majorBidi"/>
                <w:spacing w:val="-4"/>
                <w:sz w:val="18"/>
                <w:szCs w:val="18"/>
              </w:rPr>
              <w:br/>
            </w:r>
            <w:r w:rsidR="007F3672" w:rsidRPr="00AA0BD8">
              <w:rPr>
                <w:rFonts w:asciiTheme="majorBidi" w:hAnsiTheme="majorBidi" w:cstheme="majorBidi"/>
                <w:sz w:val="18"/>
                <w:szCs w:val="18"/>
              </w:rPr>
              <w:t>par. 55 à 94</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trike/>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E/C.12/AFG/2-4</w:t>
            </w:r>
          </w:p>
        </w:tc>
        <w:tc>
          <w:tcPr>
            <w:tcW w:w="1876" w:type="dxa"/>
            <w:gridSpan w:val="2"/>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E/C.12/2010/SR.15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E/C.12/AFG/CO/2-4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14/05/2010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w:t>
            </w:r>
            <w:r w:rsidRPr="00AA0BD8">
              <w:rPr>
                <w:rFonts w:asciiTheme="majorBidi" w:hAnsiTheme="majorBidi" w:cstheme="majorBidi"/>
                <w:b/>
                <w:sz w:val="18"/>
                <w:szCs w:val="18"/>
              </w:rPr>
              <w:tab/>
              <w:t>Afrique du Sud</w:t>
            </w:r>
          </w:p>
        </w:tc>
      </w:tr>
      <w:tr w:rsidR="007B2819" w:rsidRPr="00AA0BD8" w:rsidTr="00082A63">
        <w:trPr>
          <w:trHeight w:val="2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12/04/2015</w:t>
            </w:r>
          </w:p>
        </w:tc>
        <w:tc>
          <w:tcPr>
            <w:tcW w:w="859"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12/04/2017</w:t>
            </w:r>
          </w:p>
        </w:tc>
        <w:tc>
          <w:tcPr>
            <w:tcW w:w="987"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widowControl w:val="0"/>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w:t>
            </w:r>
            <w:r w:rsidRPr="00AA0BD8">
              <w:rPr>
                <w:rFonts w:asciiTheme="majorBidi" w:hAnsiTheme="majorBidi" w:cstheme="majorBidi"/>
                <w:b/>
                <w:sz w:val="18"/>
                <w:szCs w:val="18"/>
              </w:rPr>
              <w:tab/>
              <w:t>Albanie</w:t>
            </w:r>
          </w:p>
        </w:tc>
      </w:tr>
      <w:tr w:rsidR="007B2819" w:rsidRPr="00AA0BD8" w:rsidTr="00082A63">
        <w:trPr>
          <w:trHeight w:val="2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04/01/1992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E/1990/5/Add.67</w:t>
            </w:r>
          </w:p>
        </w:tc>
        <w:tc>
          <w:tcPr>
            <w:tcW w:w="1876" w:type="dxa"/>
            <w:gridSpan w:val="2"/>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E/C.12/2006/SR.45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E/C.12/ALB/CO/1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E/C.12/2006/SR.47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E/C.12/ALB/2-3</w:t>
            </w:r>
          </w:p>
        </w:tc>
        <w:tc>
          <w:tcPr>
            <w:tcW w:w="1876" w:type="dxa"/>
            <w:gridSpan w:val="2"/>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E/C.12/2013/SR.33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E/C.12/ALB/CO/2-3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w:t>
            </w:r>
            <w:r w:rsidRPr="00AA0BD8">
              <w:rPr>
                <w:rFonts w:asciiTheme="majorBidi" w:hAnsiTheme="majorBidi" w:cstheme="majorBidi"/>
                <w:b/>
                <w:sz w:val="18"/>
                <w:szCs w:val="18"/>
              </w:rPr>
              <w:tab/>
              <w:t>Algérie</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b/>
                <w:sz w:val="18"/>
                <w:szCs w:val="18"/>
              </w:rPr>
            </w:pPr>
          </w:p>
        </w:tc>
      </w:tr>
      <w:tr w:rsidR="007B2819" w:rsidRPr="00AA0BD8" w:rsidTr="00082A63">
        <w:trPr>
          <w:trHeight w:val="2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12/12/1989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30/11/1995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E/C.12/1995/SR.46</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E/C.12/1995/17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01/12/2005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66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E/C.12/DZA/4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E/C.12/DZA/CO/4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w:t>
            </w:r>
            <w:r w:rsidRPr="00AA0BD8">
              <w:rPr>
                <w:rFonts w:asciiTheme="majorBidi" w:hAnsiTheme="majorBidi" w:cstheme="majorBidi"/>
                <w:b/>
                <w:sz w:val="18"/>
                <w:szCs w:val="18"/>
              </w:rPr>
              <w:tab/>
              <w:t>Allemagne</w:t>
            </w:r>
          </w:p>
        </w:tc>
      </w:tr>
      <w:tr w:rsidR="007B2819" w:rsidRPr="00AA0BD8" w:rsidTr="00082A63">
        <w:trPr>
          <w:trHeight w:val="240"/>
        </w:trPr>
        <w:tc>
          <w:tcPr>
            <w:tcW w:w="1345"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E/1978/8/Add.8</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E/1980/WG.1/SR.8</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30/06/2016 </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21/04/1983</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E/1982/3/Add.15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E/1984/7/Add.24</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23</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001E2BD8" w:rsidRPr="00AA0BD8">
              <w:rPr>
                <w:rFonts w:asciiTheme="majorBidi" w:hAnsiTheme="majorBidi" w:cstheme="majorBidi"/>
                <w:sz w:val="18"/>
                <w:szCs w:val="18"/>
              </w:rPr>
              <w:br/>
            </w:r>
            <w:r w:rsidRPr="00AA0BD8">
              <w:rPr>
                <w:rFonts w:asciiTheme="majorBidi" w:hAnsiTheme="majorBidi" w:cstheme="majorBidi"/>
                <w:sz w:val="18"/>
                <w:szCs w:val="18"/>
              </w:rPr>
              <w:t xml:space="preserve">par. 115 à 149 </w:t>
            </w:r>
            <w:r w:rsidR="001E2BD8" w:rsidRPr="00AA0BD8">
              <w:rPr>
                <w:rFonts w:asciiTheme="majorBidi" w:hAnsiTheme="majorBidi" w:cstheme="majorBidi"/>
                <w:sz w:val="18"/>
                <w:szCs w:val="18"/>
              </w:rPr>
              <w:br/>
            </w:r>
            <w:r w:rsidRPr="00AA0BD8">
              <w:rPr>
                <w:rFonts w:asciiTheme="majorBidi" w:hAnsiTheme="majorBidi" w:cstheme="majorBidi"/>
                <w:sz w:val="18"/>
                <w:szCs w:val="18"/>
              </w:rPr>
              <w:t>et 221 à 259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11/03/1987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20/03/1987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20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01/12/1993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E/C.12/1998/SR.40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E/C.12/1998/SR.41/</w:t>
            </w:r>
            <w:r w:rsidRPr="00AA0BD8">
              <w:rPr>
                <w:rFonts w:asciiTheme="majorBidi" w:hAnsiTheme="majorBidi" w:cstheme="majorBidi"/>
                <w:sz w:val="18"/>
                <w:szCs w:val="18"/>
              </w:rPr>
              <w:br/>
              <w:t>Add.1 et 42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E/C.12/2001/SR.48</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E/C.12/DEU/5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E/C.12/DEU/CO/5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w:t>
            </w:r>
            <w:r w:rsidRPr="00AA0BD8">
              <w:rPr>
                <w:rFonts w:asciiTheme="majorBidi" w:hAnsiTheme="majorBidi" w:cstheme="majorBidi"/>
                <w:b/>
                <w:sz w:val="18"/>
                <w:szCs w:val="18"/>
              </w:rPr>
              <w:tab/>
              <w:t>Angola</w:t>
            </w:r>
          </w:p>
        </w:tc>
      </w:tr>
      <w:tr w:rsidR="007B2819" w:rsidRPr="00AA0BD8" w:rsidTr="00082A63">
        <w:trPr>
          <w:trHeight w:val="2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10/04/1992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E/C.12/AGO/3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E/C.12/2008/SR.42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E/C.12/AGO/C/3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pacing w:val="-4"/>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E/C.12/2008/SR.43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14/06/2016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E/C.12/AGO/4-5</w:t>
            </w: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E/C.12/2016/SR.34</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E/C.12/AGO/CO/4-5</w:t>
            </w:r>
          </w:p>
        </w:tc>
        <w:tc>
          <w:tcPr>
            <w:tcW w:w="864"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r>
      <w:tr w:rsidR="007B2819" w:rsidRPr="00AA0BD8" w:rsidTr="00082A63">
        <w:trPr>
          <w:trHeight w:val="20"/>
        </w:trPr>
        <w:tc>
          <w:tcPr>
            <w:tcW w:w="1345"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E/C.12/2016/SR.35</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w:t>
            </w:r>
            <w:r w:rsidRPr="00AA0BD8">
              <w:rPr>
                <w:rFonts w:asciiTheme="majorBidi" w:hAnsiTheme="majorBidi" w:cstheme="majorBidi"/>
                <w:b/>
                <w:sz w:val="18"/>
                <w:szCs w:val="18"/>
              </w:rPr>
              <w:tab/>
              <w:t>Argentine</w:t>
            </w:r>
          </w:p>
        </w:tc>
      </w:tr>
      <w:tr w:rsidR="007B2819" w:rsidRPr="00AA0BD8" w:rsidTr="00082A6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08/11/1986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E/C.12/1990/SR.18</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6"/>
                <w:sz w:val="18"/>
                <w:szCs w:val="18"/>
              </w:rPr>
            </w:pPr>
            <w:r w:rsidRPr="00AA0BD8">
              <w:rPr>
                <w:rFonts w:asciiTheme="majorBidi" w:hAnsiTheme="majorBidi" w:cstheme="majorBidi"/>
                <w:spacing w:val="-6"/>
                <w:sz w:val="18"/>
                <w:szCs w:val="18"/>
              </w:rPr>
              <w:t>E/1990/23-</w:t>
            </w:r>
            <w:r w:rsidR="007F3672" w:rsidRPr="00AA0BD8">
              <w:rPr>
                <w:rFonts w:asciiTheme="majorBidi" w:hAnsiTheme="majorBidi" w:cstheme="majorBidi"/>
                <w:spacing w:val="-6"/>
                <w:sz w:val="18"/>
                <w:szCs w:val="18"/>
              </w:rPr>
              <w:br/>
              <w:t>E/C.12/1990/3,</w:t>
            </w:r>
            <w:r w:rsidR="007F3672" w:rsidRPr="00AA0BD8">
              <w:rPr>
                <w:rFonts w:asciiTheme="majorBidi" w:hAnsiTheme="majorBidi" w:cstheme="majorBidi"/>
                <w:spacing w:val="-6"/>
                <w:sz w:val="18"/>
                <w:szCs w:val="18"/>
              </w:rPr>
              <w:br/>
            </w:r>
            <w:r w:rsidR="007F3672" w:rsidRPr="00AA0BD8">
              <w:rPr>
                <w:rFonts w:asciiTheme="majorBidi" w:hAnsiTheme="majorBidi" w:cstheme="majorBidi"/>
                <w:sz w:val="18"/>
                <w:szCs w:val="18"/>
              </w:rPr>
              <w:t>par. 235 à 254</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E/C.12/1990/SR.20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pacing w:val="-6"/>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22/11/1994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E/1990/5/Add.18</w:t>
            </w:r>
          </w:p>
        </w:tc>
        <w:tc>
          <w:tcPr>
            <w:tcW w:w="1876" w:type="dxa"/>
            <w:gridSpan w:val="2"/>
            <w:shd w:val="clear" w:color="auto" w:fill="FFFFFF" w:themeFill="background1"/>
            <w:hideMark/>
          </w:tcPr>
          <w:p w:rsidR="007B2819" w:rsidRPr="00AA0BD8" w:rsidRDefault="007B2819" w:rsidP="007F367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w:t>
            </w:r>
            <w:r w:rsidR="007F3672" w:rsidRPr="00AA0BD8">
              <w:rPr>
                <w:rFonts w:asciiTheme="majorBidi" w:hAnsiTheme="majorBidi" w:cstheme="majorBidi"/>
                <w:sz w:val="18"/>
                <w:szCs w:val="18"/>
              </w:rPr>
              <w:t>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E/C.12/1994/14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E/C.12/1994/SR.35-36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17/11/1999</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E/1990/6/Add.16</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E/C.12/1999/SR.33</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E/C.12/1/Add.38</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E/C.12/1999/SR.34/</w:t>
            </w:r>
            <w:r w:rsidRPr="00AA0BD8">
              <w:rPr>
                <w:rFonts w:asciiTheme="majorBidi" w:hAnsiTheme="majorBidi" w:cstheme="majorBidi"/>
                <w:spacing w:val="-4"/>
                <w:sz w:val="18"/>
                <w:szCs w:val="18"/>
              </w:rPr>
              <w:br/>
              <w:t>Add.1</w:t>
            </w:r>
            <w:r w:rsidRPr="00AA0BD8">
              <w:rPr>
                <w:rFonts w:asciiTheme="majorBidi" w:hAnsiTheme="majorBidi" w:cstheme="majorBidi"/>
                <w:sz w:val="18"/>
                <w:szCs w:val="18"/>
              </w:rPr>
              <w:t xml:space="preserve"> et 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E/C.12/ARG/3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E/C.12/2011/SR.44</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E/C.12/ARG/CO.3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w:t>
            </w:r>
            <w:r w:rsidRPr="00AA0BD8">
              <w:rPr>
                <w:rFonts w:asciiTheme="majorBidi" w:hAnsiTheme="majorBidi" w:cstheme="majorBidi"/>
                <w:b/>
                <w:sz w:val="18"/>
                <w:szCs w:val="18"/>
              </w:rPr>
              <w:tab/>
              <w:t>Arménie</w:t>
            </w:r>
          </w:p>
        </w:tc>
      </w:tr>
      <w:tr w:rsidR="007B2819" w:rsidRPr="00AA0BD8" w:rsidTr="00082A6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13/12/1993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E/C.12/1999/SR.38/</w:t>
            </w:r>
            <w:r w:rsidRPr="00AA0BD8">
              <w:rPr>
                <w:rFonts w:asciiTheme="majorBidi" w:hAnsiTheme="majorBidi" w:cstheme="majorBidi"/>
                <w:sz w:val="18"/>
                <w:szCs w:val="18"/>
              </w:rPr>
              <w:br/>
              <w:t>Add.1 et 39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E/C.12/1/Add.39</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E/C.12/1999/SR.40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E/C.12/ARM/2-3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E/C.12/2014/SR.15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E/C.12/ARM/CO/2-3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w:t>
            </w:r>
            <w:r w:rsidRPr="00AA0BD8">
              <w:rPr>
                <w:rFonts w:asciiTheme="majorBidi" w:hAnsiTheme="majorBidi" w:cstheme="majorBidi"/>
                <w:b/>
                <w:sz w:val="18"/>
                <w:szCs w:val="18"/>
              </w:rPr>
              <w:tab/>
              <w:t>Australie</w:t>
            </w:r>
          </w:p>
        </w:tc>
      </w:tr>
      <w:tr w:rsidR="007B2819" w:rsidRPr="00AA0BD8" w:rsidTr="00082A6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E/1978/8/Add.15</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01/02/2016</w:t>
            </w: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E/C.12/AUS/5</w:t>
            </w: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E/1986/WG.1/SR.10</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24/05/1993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25/05/1993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24/08/2000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E/C.12/2000/SR.46</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05/05/2009</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E/C.12/AUS/4</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E/C.12/AUS/CO/4</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082A63">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w:t>
            </w:r>
            <w:r w:rsidRPr="00AA0BD8">
              <w:rPr>
                <w:rFonts w:asciiTheme="majorBidi" w:hAnsiTheme="majorBidi" w:cstheme="majorBidi"/>
                <w:b/>
                <w:sz w:val="18"/>
                <w:szCs w:val="18"/>
              </w:rPr>
              <w:tab/>
              <w:t>Autriche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10/12/1978</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E/1980/6/Add.19</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E/1981/WG.1/SR.7</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E/1986/4/Add.8 et Corr.1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E/1986/WG.1/SR.4</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09/02/1988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E/1982/3/Add.37</w:t>
            </w:r>
            <w:r w:rsidR="007F3672" w:rsidRPr="00AA0BD8">
              <w:rPr>
                <w:rFonts w:asciiTheme="majorBidi" w:hAnsiTheme="majorBidi" w:cstheme="majorBidi"/>
                <w:sz w:val="18"/>
                <w:szCs w:val="18"/>
              </w:rPr>
              <w:br/>
              <w:t>E/1984/6/Add.17</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E/C.12/1988/SR.3</w:t>
            </w:r>
            <w:r w:rsidR="007F3672" w:rsidRPr="00AA0BD8">
              <w:rPr>
                <w:rFonts w:asciiTheme="majorBidi" w:hAnsiTheme="majorBidi" w:cstheme="majorBidi"/>
                <w:sz w:val="18"/>
                <w:szCs w:val="18"/>
              </w:rPr>
              <w:br/>
              <w:t>E/C.12/1988/SR.4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E/1988/14-</w:t>
            </w:r>
            <w:r w:rsidR="007F3672" w:rsidRPr="00AA0BD8">
              <w:rPr>
                <w:rFonts w:asciiTheme="majorBidi" w:hAnsiTheme="majorBidi" w:cstheme="majorBidi"/>
                <w:spacing w:val="-4"/>
                <w:sz w:val="18"/>
                <w:szCs w:val="18"/>
              </w:rPr>
              <w:br/>
              <w:t xml:space="preserve">E/C.12/1988/4, </w:t>
            </w:r>
            <w:r w:rsidR="007F3672" w:rsidRPr="00AA0BD8">
              <w:rPr>
                <w:rFonts w:asciiTheme="majorBidi" w:hAnsiTheme="majorBidi" w:cstheme="majorBidi"/>
                <w:spacing w:val="-4"/>
                <w:sz w:val="18"/>
                <w:szCs w:val="18"/>
              </w:rPr>
              <w:br/>
            </w:r>
            <w:r w:rsidR="007F3672" w:rsidRPr="00AA0BD8">
              <w:rPr>
                <w:rFonts w:asciiTheme="majorBidi" w:hAnsiTheme="majorBidi" w:cstheme="majorBidi"/>
                <w:sz w:val="18"/>
                <w:szCs w:val="18"/>
              </w:rPr>
              <w:t>par. 23 à 61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09/11/2005 </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E/C.12/2005/SR.35 </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E/C.12/2005/SR.36</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E/C.12/2013/SR.53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54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E/C.12/AUT/CO/4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w:t>
            </w:r>
            <w:r w:rsidRPr="00AA0BD8">
              <w:rPr>
                <w:rFonts w:asciiTheme="majorBidi" w:hAnsiTheme="majorBidi" w:cstheme="majorBidi"/>
                <w:b/>
                <w:sz w:val="18"/>
                <w:szCs w:val="18"/>
              </w:rPr>
              <w:tab/>
              <w:t>Azerbaïdjan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E/C.12/1/Add.20</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E/C.12/1997/SR.40</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E/C.12/2004/SR.41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E/C.12/2004/SR.42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E/C.12/AZE/3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E/C.12/AZE/CO/3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w:t>
            </w:r>
            <w:r w:rsidRPr="00AA0BD8">
              <w:rPr>
                <w:rFonts w:asciiTheme="majorBidi" w:hAnsiTheme="majorBidi" w:cstheme="majorBidi"/>
                <w:b/>
                <w:sz w:val="18"/>
                <w:szCs w:val="18"/>
              </w:rPr>
              <w:tab/>
              <w:t>Bahamas</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23/03/2009</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w:t>
            </w:r>
            <w:r w:rsidRPr="00AA0BD8">
              <w:rPr>
                <w:rFonts w:asciiTheme="majorBidi" w:hAnsiTheme="majorBidi" w:cstheme="majorBidi"/>
                <w:b/>
                <w:sz w:val="18"/>
                <w:szCs w:val="18"/>
              </w:rPr>
              <w:tab/>
              <w:t>Bahreïn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27/12/2007</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w:t>
            </w:r>
            <w:r w:rsidRPr="00AA0BD8">
              <w:rPr>
                <w:rFonts w:asciiTheme="majorBidi" w:hAnsiTheme="majorBidi" w:cstheme="majorBidi"/>
                <w:b/>
                <w:sz w:val="18"/>
                <w:szCs w:val="18"/>
              </w:rPr>
              <w:tab/>
              <w:t>Bangladesh</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05/01/1999</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w:t>
            </w:r>
            <w:r w:rsidRPr="00AA0BD8">
              <w:rPr>
                <w:rFonts w:asciiTheme="majorBidi" w:hAnsiTheme="majorBidi" w:cstheme="majorBidi"/>
                <w:b/>
                <w:sz w:val="18"/>
                <w:szCs w:val="18"/>
              </w:rPr>
              <w:tab/>
              <w:t>Barbade</w:t>
            </w: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06/04/1982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w:t>
            </w:r>
            <w:r w:rsidRPr="00AA0BD8">
              <w:rPr>
                <w:rFonts w:asciiTheme="majorBidi" w:hAnsiTheme="majorBidi" w:cstheme="majorBidi"/>
                <w:b/>
                <w:sz w:val="18"/>
                <w:szCs w:val="18"/>
              </w:rPr>
              <w:tab/>
              <w:t>Bélarus</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13/04/1982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E/1986/WG.1/SR.10</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E/C.12/1/Add.7/Rev.1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E/C.12/1996/SR.35/</w:t>
            </w:r>
            <w:r w:rsidRPr="00AA0BD8">
              <w:rPr>
                <w:rFonts w:asciiTheme="majorBidi" w:hAnsiTheme="majorBidi" w:cstheme="majorBidi"/>
                <w:sz w:val="18"/>
                <w:szCs w:val="18"/>
              </w:rPr>
              <w:br/>
              <w:t>Add.1 et 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4-6</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E/C.12/BLR/4-6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E/C.12/2013/SR.43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E/C.12/BLR/CO/4-6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17.</w:t>
            </w:r>
            <w:r w:rsidRPr="00AA0BD8">
              <w:rPr>
                <w:rFonts w:asciiTheme="majorBidi" w:hAnsiTheme="majorBidi" w:cstheme="majorBidi"/>
                <w:b/>
                <w:sz w:val="18"/>
                <w:szCs w:val="18"/>
              </w:rPr>
              <w:tab/>
              <w:t>Belgique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21/07/1983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11/05/1994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E/C.12/1994/SR.15 </w:t>
            </w:r>
            <w:r w:rsidRPr="00AA0BD8">
              <w:rPr>
                <w:rFonts w:asciiTheme="majorBidi" w:hAnsiTheme="majorBidi" w:cstheme="majorBidi"/>
                <w:sz w:val="18"/>
                <w:szCs w:val="18"/>
              </w:rPr>
              <w:br/>
              <w:t>et 16/Add.1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E/C.12/2000/SR.64</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65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E/C.12/2000/SR.66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E/C.12/BEL/3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E/C.12/2007/SR.41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E/C.12/BEL/CO/3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E/C.12/BEL/4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E/C.12/2013/SR.35</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E/C.12/BEL/CO/4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18.</w:t>
            </w:r>
            <w:r w:rsidRPr="00AA0BD8">
              <w:rPr>
                <w:rFonts w:asciiTheme="majorBidi" w:hAnsiTheme="majorBidi" w:cstheme="majorBidi"/>
                <w:b/>
                <w:sz w:val="18"/>
                <w:szCs w:val="18"/>
              </w:rPr>
              <w:tab/>
              <w:t>Belize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21/06/2015</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21/06/2017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19.</w:t>
            </w:r>
            <w:r w:rsidRPr="00AA0BD8">
              <w:rPr>
                <w:rFonts w:asciiTheme="majorBidi" w:hAnsiTheme="majorBidi" w:cstheme="majorBidi"/>
                <w:b/>
                <w:sz w:val="18"/>
                <w:szCs w:val="18"/>
              </w:rPr>
              <w:tab/>
              <w:t>Bénin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12/06/1992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E/C.12/1/Add.78</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E/C.12/BEN/CO/2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ED36C2"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w:t>
            </w:r>
            <w:r w:rsidR="007B2819" w:rsidRPr="00AA0BD8">
              <w:rPr>
                <w:rFonts w:asciiTheme="majorBidi" w:hAnsiTheme="majorBidi" w:cstheme="majorBidi"/>
                <w:sz w:val="18"/>
                <w:szCs w:val="18"/>
              </w:rPr>
              <w:t>/SR.11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20.</w:t>
            </w:r>
            <w:r w:rsidRPr="00AA0BD8">
              <w:rPr>
                <w:rFonts w:asciiTheme="majorBidi" w:hAnsiTheme="majorBidi" w:cstheme="majorBidi"/>
                <w:b/>
                <w:sz w:val="18"/>
                <w:szCs w:val="18"/>
              </w:rPr>
              <w:tab/>
              <w:t>Bolivie (État plurinational de)</w:t>
            </w: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12/11/1982</w:t>
            </w: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02/05/2001</w:t>
            </w:r>
          </w:p>
        </w:tc>
        <w:tc>
          <w:tcPr>
            <w:tcW w:w="148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E/1990/5/Add.44</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E/C.12/2001/SR.16</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E/C.12/1/Add.60</w:t>
            </w:r>
          </w:p>
        </w:tc>
        <w:tc>
          <w:tcPr>
            <w:tcW w:w="864"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3 </w:t>
            </w:r>
          </w:p>
        </w:tc>
        <w:tc>
          <w:tcPr>
            <w:tcW w:w="1057"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06/05/2008</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E/C.12/BOL/2</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E/C.12/2008/SR.11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E/C.12/BOL/CO/2</w:t>
            </w:r>
          </w:p>
        </w:tc>
        <w:tc>
          <w:tcPr>
            <w:tcW w:w="864"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21.</w:t>
            </w:r>
            <w:r w:rsidRPr="00AA0BD8">
              <w:rPr>
                <w:rFonts w:asciiTheme="majorBidi" w:hAnsiTheme="majorBidi" w:cstheme="majorBidi"/>
                <w:b/>
                <w:sz w:val="18"/>
                <w:szCs w:val="18"/>
              </w:rPr>
              <w:tab/>
              <w:t>Bosnie-Herzégovine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06/03/1992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E/C.12/2005/SR.41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E/C.12/BIH/CO/1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E/C.12/2005/SR.42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E/C.12/BIH/2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E/C.12/2013/SR.37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E/C.12/BIH/CO/2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22.</w:t>
            </w:r>
            <w:r w:rsidRPr="00AA0BD8">
              <w:rPr>
                <w:rFonts w:asciiTheme="majorBidi" w:hAnsiTheme="majorBidi" w:cstheme="majorBidi"/>
                <w:b/>
                <w:sz w:val="18"/>
                <w:szCs w:val="18"/>
              </w:rPr>
              <w:tab/>
              <w:t>Brésil</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w:t>
            </w:r>
            <w:r w:rsidR="00ED36C2" w:rsidRPr="00AA0BD8">
              <w:rPr>
                <w:rFonts w:asciiTheme="majorBidi" w:hAnsiTheme="majorBidi" w:cstheme="majorBidi"/>
                <w:sz w:val="18"/>
                <w:szCs w:val="18"/>
              </w:rPr>
              <w:t xml:space="preserve">R.9 et </w:t>
            </w:r>
            <w:r w:rsidRPr="00AA0BD8">
              <w:rPr>
                <w:rFonts w:asciiTheme="majorBidi" w:hAnsiTheme="majorBidi" w:cstheme="majorBidi"/>
                <w:sz w:val="18"/>
                <w:szCs w:val="18"/>
              </w:rPr>
              <w:t>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E/C.12/BRA/2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E/C.12/BRA/CO/2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23.</w:t>
            </w:r>
            <w:r w:rsidRPr="00AA0BD8">
              <w:rPr>
                <w:rFonts w:asciiTheme="majorBidi" w:hAnsiTheme="majorBidi" w:cstheme="majorBidi"/>
                <w:b/>
                <w:sz w:val="18"/>
                <w:szCs w:val="18"/>
              </w:rPr>
              <w:tab/>
              <w:t>Bulgarie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29/04/1985 </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E/1986/4/Add.20</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E/1988/4-</w:t>
            </w:r>
            <w:r w:rsidR="00786594" w:rsidRPr="00AA0BD8">
              <w:rPr>
                <w:rFonts w:asciiTheme="majorBidi" w:hAnsiTheme="majorBidi" w:cstheme="majorBidi"/>
                <w:sz w:val="18"/>
                <w:szCs w:val="18"/>
              </w:rPr>
              <w:br/>
              <w:t>E/C.12/1988/4,</w:t>
            </w:r>
            <w:r w:rsidR="00786594" w:rsidRPr="00AA0BD8">
              <w:rPr>
                <w:rFonts w:asciiTheme="majorBidi" w:hAnsiTheme="majorBidi" w:cstheme="majorBidi"/>
                <w:sz w:val="18"/>
                <w:szCs w:val="18"/>
              </w:rPr>
              <w:br/>
              <w:t>par. 304 à 335</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09/02/1988</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E/C.12/1988/SR.19</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E/C.12/1999/SR.30</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E/C.12/1999/SR.50</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51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20/11/2012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E/С.12/BGR/4-5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E/C.12/2012/SR.41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E/C.12/BGR/CO/4-5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24.</w:t>
            </w:r>
            <w:r w:rsidRPr="00AA0BD8">
              <w:rPr>
                <w:rFonts w:asciiTheme="majorBidi" w:hAnsiTheme="majorBidi" w:cstheme="majorBidi"/>
                <w:b/>
                <w:sz w:val="18"/>
                <w:szCs w:val="18"/>
              </w:rPr>
              <w:tab/>
              <w:t>Burkina Faso</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04/04/1999</w:t>
            </w: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E/C.12/BFA/1</w:t>
            </w: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E/C.12/2016/SR.28</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E/C.12/BFA/CO/1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30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25.</w:t>
            </w:r>
            <w:r w:rsidRPr="00AA0BD8">
              <w:rPr>
                <w:rFonts w:asciiTheme="majorBidi" w:hAnsiTheme="majorBidi" w:cstheme="majorBidi"/>
                <w:b/>
                <w:sz w:val="18"/>
                <w:szCs w:val="18"/>
              </w:rPr>
              <w:tab/>
              <w:t>Burundi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09/08/1990</w:t>
            </w: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21/09/2015 </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E/C.12/BDI/1</w:t>
            </w: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E/C.12/2015/SR.52</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E/C.12/BDI/CO/1</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22/09/2015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E/C.12/2015/SR.53</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54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26.</w:t>
            </w:r>
            <w:r w:rsidRPr="00AA0BD8">
              <w:rPr>
                <w:rFonts w:asciiTheme="majorBidi" w:hAnsiTheme="majorBidi" w:cstheme="majorBidi"/>
                <w:b/>
                <w:sz w:val="18"/>
                <w:szCs w:val="18"/>
              </w:rPr>
              <w:tab/>
              <w:t>Cabo Verde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06/11/1993</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27.</w:t>
            </w:r>
            <w:r w:rsidRPr="00AA0BD8">
              <w:rPr>
                <w:rFonts w:asciiTheme="majorBidi" w:hAnsiTheme="majorBidi" w:cstheme="majorBidi"/>
                <w:b/>
                <w:sz w:val="18"/>
                <w:szCs w:val="18"/>
              </w:rPr>
              <w:tab/>
              <w:t>Cambodge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26/08/1992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11/05/2009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E/C.12/KHM/1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E/C.12/2009/SR.11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E/C.12/KHM/CO/1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28.</w:t>
            </w:r>
            <w:r w:rsidRPr="00AA0BD8">
              <w:rPr>
                <w:rFonts w:asciiTheme="majorBidi" w:hAnsiTheme="majorBidi" w:cstheme="majorBidi"/>
                <w:b/>
                <w:sz w:val="18"/>
                <w:szCs w:val="18"/>
              </w:rPr>
              <w:tab/>
              <w:t>Cameroun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27/09/1984</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E/C.12/1999/SR.41/</w:t>
            </w:r>
            <w:r w:rsidRPr="00AA0BD8">
              <w:rPr>
                <w:rFonts w:asciiTheme="majorBidi" w:hAnsiTheme="majorBidi" w:cstheme="majorBidi"/>
                <w:spacing w:val="-2"/>
                <w:sz w:val="18"/>
                <w:szCs w:val="18"/>
              </w:rPr>
              <w:br/>
              <w:t>Add.1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E/C.12/1999/SR.42/</w:t>
            </w:r>
            <w:r w:rsidRPr="00AA0BD8">
              <w:rPr>
                <w:rFonts w:asciiTheme="majorBidi" w:hAnsiTheme="majorBidi" w:cstheme="majorBidi"/>
                <w:spacing w:val="-2"/>
                <w:sz w:val="18"/>
                <w:szCs w:val="18"/>
              </w:rPr>
              <w:br/>
              <w:t>Add.1 et 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E/C.12/CMR/2-3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E/C.12/2011/SR.41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E/C.12/CMR/CO/2-3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E/C.12/2011/SR.42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29.</w:t>
            </w:r>
            <w:r w:rsidRPr="00AA0BD8">
              <w:rPr>
                <w:rFonts w:asciiTheme="majorBidi" w:hAnsiTheme="majorBidi" w:cstheme="majorBidi"/>
                <w:b/>
                <w:sz w:val="18"/>
                <w:szCs w:val="18"/>
              </w:rPr>
              <w:tab/>
              <w:t>Canada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19/08/1976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10/02/1989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786594" w:rsidRPr="00AA0BD8">
              <w:rPr>
                <w:rFonts w:asciiTheme="majorBidi" w:hAnsiTheme="majorBidi" w:cstheme="majorBidi"/>
                <w:sz w:val="18"/>
                <w:szCs w:val="18"/>
              </w:rPr>
              <w:br/>
              <w:t>par. 79 à 112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13/02/1989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17/05/1993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26/11/1998</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E/1994/104/Add.17</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E/C.12/1998/SR.46</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E/C.12/1/Add.31</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E/C.12/1998/SR.47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 et 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E/C.12/4/Add.15</w:t>
            </w:r>
            <w:r w:rsidR="00786594" w:rsidRPr="00AA0BD8">
              <w:rPr>
                <w:rFonts w:asciiTheme="majorBidi" w:hAnsiTheme="majorBidi" w:cstheme="majorBidi"/>
                <w:sz w:val="18"/>
                <w:szCs w:val="18"/>
              </w:rPr>
              <w:br/>
              <w:t>E/C.12/CAN/5</w:t>
            </w:r>
            <w:r w:rsidRPr="00AA0BD8">
              <w:rPr>
                <w:rFonts w:asciiTheme="majorBidi" w:hAnsiTheme="majorBidi" w:cstheme="majorBidi"/>
                <w:sz w:val="18"/>
                <w:szCs w:val="18"/>
              </w:rPr>
              <w:t xml:space="preserve"> </w:t>
            </w:r>
          </w:p>
        </w:tc>
        <w:tc>
          <w:tcPr>
            <w:tcW w:w="1876" w:type="dxa"/>
            <w:gridSpan w:val="2"/>
            <w:shd w:val="clear" w:color="auto" w:fill="FFFFFF" w:themeFill="background1"/>
            <w:hideMark/>
          </w:tcPr>
          <w:p w:rsidR="007B2819" w:rsidRPr="00AA0BD8" w:rsidRDefault="007B2819" w:rsidP="00786594">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E/C.12/CAN/CO/4 </w:t>
            </w:r>
            <w:r w:rsidR="00786594" w:rsidRPr="00AA0BD8">
              <w:rPr>
                <w:rFonts w:asciiTheme="majorBidi" w:hAnsiTheme="majorBidi" w:cstheme="majorBidi"/>
                <w:sz w:val="18"/>
                <w:szCs w:val="18"/>
              </w:rPr>
              <w:br/>
              <w:t>E/C.12/CAN/CO/5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E/C.12/2006/SR.11</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24/02/2016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E/C.12/CAN/6</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E/C.12/CAN/CO/6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25/02/2016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b/>
                <w:sz w:val="18"/>
                <w:szCs w:val="18"/>
              </w:rPr>
              <w:t>30.</w:t>
            </w:r>
            <w:r w:rsidRPr="00AA0BD8">
              <w:rPr>
                <w:rFonts w:asciiTheme="majorBidi" w:hAnsiTheme="majorBidi" w:cstheme="majorBidi"/>
                <w:b/>
                <w:sz w:val="18"/>
                <w:szCs w:val="18"/>
              </w:rPr>
              <w:tab/>
              <w:t>Chili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E/1980/WG.1/SR.8</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E/1984/WG.1/SR.11</w:t>
            </w:r>
            <w:r w:rsidR="00ED36C2" w:rsidRPr="00AA0BD8">
              <w:rPr>
                <w:rFonts w:asciiTheme="majorBidi" w:hAnsiTheme="majorBidi" w:cstheme="majorBidi"/>
                <w:sz w:val="18"/>
                <w:szCs w:val="18"/>
              </w:rPr>
              <w:t xml:space="preserve"> et </w:t>
            </w:r>
            <w:r w:rsidRPr="00AA0BD8">
              <w:rPr>
                <w:rFonts w:asciiTheme="majorBidi" w:hAnsiTheme="majorBidi" w:cstheme="majorBidi"/>
                <w:spacing w:val="-2"/>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 et 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16/02/1988</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E/1982/3/Add.40 </w:t>
            </w:r>
            <w:r w:rsidR="00786594" w:rsidRPr="00AA0BD8">
              <w:rPr>
                <w:rFonts w:asciiTheme="majorBidi" w:hAnsiTheme="majorBidi" w:cstheme="majorBidi"/>
                <w:sz w:val="18"/>
                <w:szCs w:val="18"/>
              </w:rPr>
              <w:br/>
              <w:t>et E/1986/4/Add.18</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E/C.12/1988/SR.12</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E/1988/4</w:t>
            </w:r>
            <w:r w:rsidRPr="00AA0BD8">
              <w:rPr>
                <w:rFonts w:asciiTheme="majorBidi" w:eastAsia="MS Mincho" w:hAnsiTheme="majorBidi" w:cstheme="majorBidi"/>
                <w:sz w:val="18"/>
                <w:szCs w:val="18"/>
              </w:rPr>
              <w:t>-</w:t>
            </w:r>
            <w:r w:rsidR="00786594" w:rsidRPr="00AA0BD8">
              <w:rPr>
                <w:rFonts w:asciiTheme="majorBidi" w:eastAsia="MS Mincho" w:hAnsiTheme="majorBidi" w:cstheme="majorBidi"/>
                <w:sz w:val="18"/>
                <w:szCs w:val="18"/>
              </w:rPr>
              <w:br/>
            </w:r>
            <w:r w:rsidR="00786594" w:rsidRPr="00AA0BD8">
              <w:rPr>
                <w:rFonts w:asciiTheme="majorBidi" w:hAnsiTheme="majorBidi" w:cstheme="majorBidi"/>
                <w:sz w:val="18"/>
                <w:szCs w:val="18"/>
              </w:rPr>
              <w:t>E/C.12/1988/4,</w:t>
            </w:r>
            <w:r w:rsidR="00786594" w:rsidRPr="00AA0BD8">
              <w:rPr>
                <w:rFonts w:asciiTheme="majorBidi" w:eastAsia="MS Mincho" w:hAnsiTheme="majorBidi" w:cstheme="majorBidi"/>
                <w:sz w:val="18"/>
                <w:szCs w:val="18"/>
              </w:rPr>
              <w:br/>
            </w:r>
            <w:r w:rsidR="00786594" w:rsidRPr="00AA0BD8">
              <w:rPr>
                <w:rFonts w:asciiTheme="majorBidi" w:hAnsiTheme="majorBidi" w:cstheme="majorBidi"/>
                <w:sz w:val="18"/>
                <w:szCs w:val="18"/>
              </w:rPr>
              <w:t>par. 184 à 218</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18/02/1988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E/C.12/2004/SR.44</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E/C.12/CHL/4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E/C.12/CHL/CO/4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31.</w:t>
            </w:r>
            <w:r w:rsidRPr="00AA0BD8">
              <w:rPr>
                <w:rFonts w:asciiTheme="majorBidi" w:hAnsiTheme="majorBidi" w:cstheme="majorBidi"/>
                <w:b/>
                <w:sz w:val="18"/>
                <w:szCs w:val="18"/>
              </w:rPr>
              <w:tab/>
              <w:t>Chine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27/06/2001</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E/C.12/2005/SR.7</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E/C.12/2005/SR.9</w:t>
            </w:r>
            <w:r w:rsidR="00ED36C2"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8E5726" w:rsidRPr="00AA0BD8" w:rsidTr="00AD708E">
        <w:trPr>
          <w:trHeight w:val="1115"/>
        </w:trPr>
        <w:tc>
          <w:tcPr>
            <w:tcW w:w="1345" w:type="dxa"/>
            <w:shd w:val="clear" w:color="auto" w:fill="FFFFFF" w:themeFill="background1"/>
          </w:tcPr>
          <w:p w:rsidR="008E5726" w:rsidRPr="00AA0BD8" w:rsidRDefault="008E5726"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8E5726" w:rsidRPr="00AA0BD8" w:rsidRDefault="008E5726"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8E5726" w:rsidRPr="00AA0BD8" w:rsidRDefault="008E5726"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08/05/2014</w:t>
            </w:r>
          </w:p>
        </w:tc>
        <w:tc>
          <w:tcPr>
            <w:tcW w:w="1482" w:type="dxa"/>
            <w:shd w:val="clear" w:color="auto" w:fill="FFFFFF" w:themeFill="background1"/>
            <w:hideMark/>
          </w:tcPr>
          <w:p w:rsidR="008E5726" w:rsidRPr="00AA0BD8" w:rsidRDefault="008E5726" w:rsidP="00AF67FB">
            <w:pPr>
              <w:spacing w:before="40" w:after="40" w:line="200" w:lineRule="atLeast"/>
              <w:rPr>
                <w:rFonts w:asciiTheme="majorBidi" w:hAnsiTheme="majorBidi" w:cstheme="majorBidi"/>
                <w:sz w:val="18"/>
                <w:szCs w:val="18"/>
              </w:rPr>
            </w:pPr>
            <w:r w:rsidRPr="00AA0BD8">
              <w:rPr>
                <w:rFonts w:asciiTheme="majorBidi" w:hAnsiTheme="majorBidi" w:cstheme="majorBidi"/>
                <w:sz w:val="18"/>
                <w:szCs w:val="18"/>
              </w:rPr>
              <w:t xml:space="preserve">E/C.12/CHN/2, E/C.12/CHN-MAC/2 </w:t>
            </w:r>
            <w:r w:rsidRPr="00AA0BD8">
              <w:rPr>
                <w:rFonts w:asciiTheme="majorBidi" w:hAnsiTheme="majorBidi" w:cstheme="majorBidi"/>
                <w:sz w:val="18"/>
                <w:szCs w:val="18"/>
              </w:rPr>
              <w:br/>
              <w:t>et E/C.12/CHN-HKG/3</w:t>
            </w:r>
          </w:p>
        </w:tc>
        <w:tc>
          <w:tcPr>
            <w:tcW w:w="1876" w:type="dxa"/>
            <w:gridSpan w:val="2"/>
            <w:shd w:val="clear" w:color="auto" w:fill="FFFFFF" w:themeFill="background1"/>
            <w:hideMark/>
          </w:tcPr>
          <w:p w:rsidR="008E5726" w:rsidRPr="00AA0BD8" w:rsidRDefault="008E5726"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E/C.12/2014/SR.17 et 18</w:t>
            </w:r>
          </w:p>
        </w:tc>
        <w:tc>
          <w:tcPr>
            <w:tcW w:w="1776" w:type="dxa"/>
            <w:shd w:val="clear" w:color="auto" w:fill="FFFFFF" w:themeFill="background1"/>
            <w:hideMark/>
          </w:tcPr>
          <w:p w:rsidR="008E5726" w:rsidRPr="00AA0BD8" w:rsidRDefault="008E5726"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E/C.12/CHN/CO/2</w:t>
            </w:r>
          </w:p>
        </w:tc>
        <w:tc>
          <w:tcPr>
            <w:tcW w:w="864" w:type="dxa"/>
            <w:shd w:val="clear" w:color="auto" w:fill="FFFFFF" w:themeFill="background1"/>
          </w:tcPr>
          <w:p w:rsidR="008E5726" w:rsidRPr="00AA0BD8" w:rsidRDefault="008E5726"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8E5726" w:rsidRPr="00AA0BD8" w:rsidRDefault="008E5726"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8E5726" w:rsidRPr="00AA0BD8" w:rsidRDefault="008E5726"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8E5726" w:rsidRPr="00AA0BD8" w:rsidRDefault="008E5726"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32.</w:t>
            </w:r>
            <w:r w:rsidRPr="00AA0BD8">
              <w:rPr>
                <w:rFonts w:asciiTheme="majorBidi" w:hAnsiTheme="majorBidi" w:cstheme="majorBidi"/>
                <w:b/>
                <w:sz w:val="18"/>
                <w:szCs w:val="18"/>
              </w:rPr>
              <w:tab/>
              <w:t>Chypre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E/1978/8/Add.21</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E/1982/3/Add.19</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E/1984/7/Add.13</w:t>
            </w: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4E66A6">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4E66A6">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4E66A6">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16/01/1990</w:t>
            </w:r>
          </w:p>
        </w:tc>
        <w:tc>
          <w:tcPr>
            <w:tcW w:w="1482" w:type="dxa"/>
            <w:shd w:val="clear" w:color="auto" w:fill="FFFFFF" w:themeFill="background1"/>
            <w:hideMark/>
          </w:tcPr>
          <w:p w:rsidR="007B2819" w:rsidRPr="00AA0BD8" w:rsidRDefault="007B2819" w:rsidP="004E66A6">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w:t>
            </w:r>
          </w:p>
        </w:tc>
        <w:tc>
          <w:tcPr>
            <w:tcW w:w="1876" w:type="dxa"/>
            <w:gridSpan w:val="2"/>
            <w:shd w:val="clear" w:color="auto" w:fill="FFFFFF" w:themeFill="background1"/>
            <w:hideMark/>
          </w:tcPr>
          <w:p w:rsidR="007B2819" w:rsidRPr="00AA0BD8" w:rsidRDefault="007B2819" w:rsidP="004E66A6">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w:t>
            </w:r>
          </w:p>
        </w:tc>
        <w:tc>
          <w:tcPr>
            <w:tcW w:w="1776" w:type="dxa"/>
            <w:shd w:val="clear" w:color="auto" w:fill="FFFFFF" w:themeFill="background1"/>
            <w:hideMark/>
          </w:tcPr>
          <w:p w:rsidR="007B2819" w:rsidRPr="00AA0BD8" w:rsidRDefault="007B2819" w:rsidP="004E66A6">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004E66A6" w:rsidRPr="00AA0BD8">
              <w:rPr>
                <w:rFonts w:asciiTheme="majorBidi" w:hAnsiTheme="majorBidi" w:cstheme="majorBidi"/>
                <w:sz w:val="18"/>
                <w:szCs w:val="18"/>
              </w:rPr>
              <w:br/>
              <w:t xml:space="preserve">E/C.12/1990/3, </w:t>
            </w:r>
            <w:r w:rsidR="004E66A6" w:rsidRPr="00AA0BD8">
              <w:rPr>
                <w:rFonts w:asciiTheme="majorBidi" w:hAnsiTheme="majorBidi" w:cstheme="majorBidi"/>
                <w:sz w:val="18"/>
                <w:szCs w:val="18"/>
              </w:rPr>
              <w:br/>
              <w:t>par. 50 à 84</w:t>
            </w:r>
          </w:p>
        </w:tc>
        <w:tc>
          <w:tcPr>
            <w:tcW w:w="864" w:type="dxa"/>
            <w:shd w:val="clear" w:color="auto" w:fill="FFFFFF" w:themeFill="background1"/>
          </w:tcPr>
          <w:p w:rsidR="007B2819" w:rsidRPr="00AA0BD8" w:rsidRDefault="007B2819" w:rsidP="004E66A6">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4E66A6">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4E66A6">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4E66A6">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17/01/1990</w:t>
            </w:r>
          </w:p>
        </w:tc>
        <w:tc>
          <w:tcPr>
            <w:tcW w:w="1482"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E/1986/4/Add.26</w:t>
            </w:r>
          </w:p>
        </w:tc>
        <w:tc>
          <w:tcPr>
            <w:tcW w:w="1876" w:type="dxa"/>
            <w:gridSpan w:val="2"/>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E/C.12/1990/SR.5</w:t>
            </w:r>
          </w:p>
        </w:tc>
        <w:tc>
          <w:tcPr>
            <w:tcW w:w="1776"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E/C.12/CYP/5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 xml:space="preserve">10 </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E/C.12/CYP/CO/5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E/C.12/CYP/6</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E/C.12/CYP/CO/6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33.</w:t>
            </w:r>
            <w:r w:rsidRPr="00AA0BD8">
              <w:rPr>
                <w:rFonts w:asciiTheme="majorBidi" w:hAnsiTheme="majorBidi" w:cstheme="majorBidi"/>
                <w:b/>
                <w:sz w:val="18"/>
                <w:szCs w:val="18"/>
              </w:rPr>
              <w:tab/>
              <w:t>Colombie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08/04/2016</w:t>
            </w: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E/C.12/COL/6</w:t>
            </w: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E/1984/7/Add.21/</w:t>
            </w:r>
            <w:r w:rsidRPr="00AA0BD8">
              <w:rPr>
                <w:rFonts w:asciiTheme="majorBidi" w:hAnsiTheme="majorBidi" w:cstheme="majorBidi"/>
                <w:sz w:val="18"/>
                <w:szCs w:val="18"/>
              </w:rPr>
              <w:br/>
              <w:t>Rev.1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00AF67FB" w:rsidRPr="00AA0BD8">
              <w:rPr>
                <w:rFonts w:asciiTheme="majorBidi" w:hAnsiTheme="majorBidi" w:cstheme="majorBidi"/>
                <w:sz w:val="18"/>
                <w:szCs w:val="18"/>
              </w:rPr>
              <w:br/>
            </w:r>
            <w:r w:rsidRPr="00AA0BD8">
              <w:rPr>
                <w:rFonts w:asciiTheme="majorBidi" w:hAnsiTheme="majorBidi" w:cstheme="majorBidi"/>
                <w:sz w:val="18"/>
                <w:szCs w:val="18"/>
              </w:rPr>
              <w:t>E/C.12/1990/3,</w:t>
            </w:r>
            <w:r w:rsidR="004E66A6" w:rsidRPr="00AA0BD8">
              <w:rPr>
                <w:rFonts w:asciiTheme="majorBidi" w:hAnsiTheme="majorBidi" w:cstheme="majorBidi"/>
                <w:sz w:val="18"/>
                <w:szCs w:val="18"/>
              </w:rPr>
              <w:br/>
              <w:t>par. 169 à 211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05/12/1991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4E66A6" w:rsidRPr="00AA0BD8">
              <w:rPr>
                <w:rFonts w:asciiTheme="majorBidi" w:hAnsiTheme="majorBidi" w:cstheme="majorBidi"/>
                <w:sz w:val="18"/>
                <w:szCs w:val="18"/>
              </w:rPr>
              <w:br/>
              <w:t xml:space="preserve">E/C.12/1991/4, </w:t>
            </w:r>
            <w:r w:rsidR="004E66A6" w:rsidRPr="00AA0BD8">
              <w:rPr>
                <w:rFonts w:asciiTheme="majorBidi" w:hAnsiTheme="majorBidi" w:cstheme="majorBidi"/>
                <w:sz w:val="18"/>
                <w:szCs w:val="18"/>
              </w:rPr>
              <w:br/>
              <w:t>par. 294 à 322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E/C.12/1991/SR.25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21/11/1995</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E/C.12/1995/SR.32</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E/C.12/1995/12</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35</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E/C.12/1995/18, </w:t>
            </w:r>
            <w:r w:rsidR="00AF67FB" w:rsidRPr="00AA0BD8">
              <w:rPr>
                <w:rFonts w:asciiTheme="majorBidi" w:hAnsiTheme="majorBidi" w:cstheme="majorBidi"/>
                <w:sz w:val="18"/>
                <w:szCs w:val="18"/>
              </w:rPr>
              <w:br/>
            </w:r>
            <w:r w:rsidRPr="00AA0BD8">
              <w:rPr>
                <w:rFonts w:asciiTheme="majorBidi" w:hAnsiTheme="majorBidi" w:cstheme="majorBidi"/>
                <w:sz w:val="18"/>
                <w:szCs w:val="18"/>
              </w:rPr>
              <w:t>par. 173 à 202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14/11/2001</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E/C.12/4/Add.6</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E/C.12/2001/SR.61</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E/C.12/1/Add.74</w:t>
            </w:r>
          </w:p>
        </w:tc>
        <w:tc>
          <w:tcPr>
            <w:tcW w:w="864"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19/05/2010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E/C.12/COL/5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E/C.12/COL/CO/5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20/05/2010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34.</w:t>
            </w:r>
            <w:r w:rsidRPr="00AA0BD8">
              <w:rPr>
                <w:rFonts w:asciiTheme="majorBidi" w:hAnsiTheme="majorBidi" w:cstheme="majorBidi"/>
                <w:b/>
                <w:sz w:val="18"/>
                <w:szCs w:val="18"/>
              </w:rPr>
              <w:tab/>
              <w:t>Congo</w:t>
            </w:r>
          </w:p>
        </w:tc>
      </w:tr>
      <w:tr w:rsidR="007B2819" w:rsidRPr="00AA0BD8" w:rsidTr="00AD708E">
        <w:trPr>
          <w:trHeight w:val="240"/>
        </w:trPr>
        <w:tc>
          <w:tcPr>
            <w:tcW w:w="1345" w:type="dxa"/>
            <w:vMerge w:val="restart"/>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05/01/1984</w:t>
            </w:r>
          </w:p>
        </w:tc>
        <w:tc>
          <w:tcPr>
            <w:tcW w:w="859" w:type="dxa"/>
            <w:vMerge w:val="restart"/>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w:t>
            </w:r>
          </w:p>
        </w:tc>
        <w:tc>
          <w:tcPr>
            <w:tcW w:w="958" w:type="dxa"/>
            <w:vMerge w:val="restart"/>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23/11/2012</w:t>
            </w:r>
          </w:p>
        </w:tc>
        <w:tc>
          <w:tcPr>
            <w:tcW w:w="1482" w:type="dxa"/>
            <w:vMerge w:val="restart"/>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État partie n’ayant pas soumis de rapport</w:t>
            </w:r>
          </w:p>
        </w:tc>
        <w:tc>
          <w:tcPr>
            <w:tcW w:w="1876" w:type="dxa"/>
            <w:gridSpan w:val="2"/>
            <w:vMerge w:val="restart"/>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776" w:type="dxa"/>
            <w:vMerge w:val="restart"/>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E/C.12/COG/CO/1</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vMerge w:val="restart"/>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vMerge w:val="restart"/>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vMerge/>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482"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776"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30/11/2013</w:t>
            </w:r>
          </w:p>
        </w:tc>
        <w:tc>
          <w:tcPr>
            <w:tcW w:w="987"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vMerge/>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35.</w:t>
            </w:r>
            <w:r w:rsidRPr="00AA0BD8">
              <w:rPr>
                <w:rFonts w:asciiTheme="majorBidi" w:hAnsiTheme="majorBidi" w:cstheme="majorBidi"/>
                <w:b/>
                <w:sz w:val="18"/>
                <w:szCs w:val="18"/>
              </w:rPr>
              <w:tab/>
              <w:t>Costa Rica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04/12/1990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E/C.12/1990/8,</w:t>
            </w:r>
            <w:r w:rsidR="004E66A6" w:rsidRPr="00AA0BD8">
              <w:rPr>
                <w:rFonts w:asciiTheme="majorBidi" w:hAnsiTheme="majorBidi" w:cstheme="majorBidi"/>
                <w:sz w:val="18"/>
                <w:szCs w:val="18"/>
              </w:rPr>
              <w:br/>
              <w:t>par. 159 à 195</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E/C.12/1990/SR.40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E/C.12/CRI/4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E/C.12/CRI/CO/4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07/11/2007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E/C.12/CRI/5</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E/C.12/CRI/CO/5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36.</w:t>
            </w:r>
            <w:r w:rsidRPr="00AA0BD8">
              <w:rPr>
                <w:rFonts w:asciiTheme="majorBidi" w:hAnsiTheme="majorBidi" w:cstheme="majorBidi"/>
                <w:b/>
                <w:sz w:val="18"/>
                <w:szCs w:val="18"/>
              </w:rPr>
              <w:tab/>
              <w:t>Côte d’Ivoire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26/06/1992</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37.</w:t>
            </w:r>
            <w:r w:rsidRPr="00AA0BD8">
              <w:rPr>
                <w:rFonts w:asciiTheme="majorBidi" w:hAnsiTheme="majorBidi" w:cstheme="majorBidi"/>
                <w:b/>
                <w:sz w:val="18"/>
                <w:szCs w:val="18"/>
              </w:rPr>
              <w:tab/>
              <w:t>Croatie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08/10/1991</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E/C.12/2001/SR.70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E/C.12/2001/SR.71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38.</w:t>
            </w:r>
            <w:r w:rsidRPr="00AA0BD8">
              <w:rPr>
                <w:rFonts w:asciiTheme="majorBidi" w:hAnsiTheme="majorBidi" w:cstheme="majorBidi"/>
                <w:b/>
                <w:sz w:val="18"/>
                <w:szCs w:val="18"/>
              </w:rPr>
              <w:tab/>
              <w:t>Danemark</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E/1978/8/Add.13</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E/1980/WG.1/SR.10</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E/1984/7/Add.11</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E/1984/WG.1/SR.17</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03/05/1999</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E/1994/104/Add.15</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E/C.12/1999/SR.11</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E/C.12/1/Add.34</w:t>
            </w:r>
          </w:p>
        </w:tc>
        <w:tc>
          <w:tcPr>
            <w:tcW w:w="864"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E/C.12/2004/SR.36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E/C.12/DNK/5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E/C.12/2013/SR.17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E/C.12/DNK/CO/5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39.</w:t>
            </w:r>
            <w:r w:rsidRPr="00AA0BD8">
              <w:rPr>
                <w:rFonts w:asciiTheme="majorBidi" w:hAnsiTheme="majorBidi" w:cstheme="majorBidi"/>
                <w:b/>
                <w:sz w:val="18"/>
                <w:szCs w:val="18"/>
              </w:rPr>
              <w:tab/>
              <w:t>Djibouti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05/02/2003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E/C.12/DJI/1-2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E/C.12/2013/SR.40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E/C.12/DJI/CO/1-2</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12/11/2013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E/C.12/2013/SR.41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40.</w:t>
            </w:r>
            <w:r w:rsidRPr="00AA0BD8">
              <w:rPr>
                <w:rFonts w:asciiTheme="majorBidi" w:hAnsiTheme="majorBidi" w:cstheme="majorBidi"/>
                <w:b/>
                <w:sz w:val="18"/>
                <w:szCs w:val="18"/>
              </w:rPr>
              <w:tab/>
              <w:t>Dominique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17/09/1993</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41.</w:t>
            </w:r>
            <w:r w:rsidRPr="00AA0BD8">
              <w:rPr>
                <w:rFonts w:asciiTheme="majorBidi" w:hAnsiTheme="majorBidi" w:cstheme="majorBidi"/>
                <w:b/>
                <w:sz w:val="18"/>
                <w:szCs w:val="18"/>
              </w:rPr>
              <w:tab/>
              <w:t>Égypte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E/C.12/1/Add.44</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E/C.12/EGY/2-4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E/C.12/2013/SR.45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E/C.12/EGY/CO/2-4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42.</w:t>
            </w:r>
            <w:r w:rsidRPr="00AA0BD8">
              <w:rPr>
                <w:rFonts w:asciiTheme="majorBidi" w:hAnsiTheme="majorBidi" w:cstheme="majorBidi"/>
                <w:b/>
                <w:sz w:val="18"/>
                <w:szCs w:val="18"/>
              </w:rPr>
              <w:tab/>
              <w:t>El Salvador</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29/02/1980</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E/C.12/1996/SR.15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E/C.12/SLV/CO/2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highlight w:val="yellow"/>
              </w:rPr>
            </w:pPr>
            <w:r w:rsidRPr="00AA0BD8">
              <w:rPr>
                <w:rFonts w:asciiTheme="majorBidi" w:hAnsiTheme="majorBidi" w:cstheme="majorBidi"/>
                <w:sz w:val="18"/>
                <w:szCs w:val="18"/>
              </w:rPr>
              <w:t>09/11/200</w:t>
            </w:r>
            <w:r w:rsidR="00ED36C2" w:rsidRPr="00AA0BD8">
              <w:rPr>
                <w:rFonts w:asciiTheme="majorBidi" w:hAnsiTheme="majorBidi" w:cstheme="majorBidi"/>
                <w:sz w:val="18"/>
                <w:szCs w:val="18"/>
              </w:rPr>
              <w:t>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E/C.12/SLV/3-5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E/C.12/2014/SR.25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E/C.12/SLV/CO/3-5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43.</w:t>
            </w:r>
            <w:r w:rsidRPr="00AA0BD8">
              <w:rPr>
                <w:rFonts w:asciiTheme="majorBidi" w:hAnsiTheme="majorBidi" w:cstheme="majorBidi"/>
                <w:b/>
                <w:sz w:val="18"/>
                <w:szCs w:val="18"/>
              </w:rPr>
              <w:tab/>
              <w:t>Équateur</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04/12/1990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00DF1BA8" w:rsidRPr="00AA0BD8">
              <w:rPr>
                <w:rFonts w:asciiTheme="majorBidi" w:hAnsiTheme="majorBidi" w:cstheme="majorBidi"/>
                <w:sz w:val="18"/>
                <w:szCs w:val="18"/>
              </w:rPr>
              <w:br/>
              <w:t xml:space="preserve">E/C.12/1990/8, </w:t>
            </w:r>
            <w:r w:rsidR="00DF1BA8" w:rsidRPr="00AA0BD8">
              <w:rPr>
                <w:rFonts w:asciiTheme="majorBidi" w:hAnsiTheme="majorBidi" w:cstheme="majorBidi"/>
                <w:sz w:val="18"/>
                <w:szCs w:val="18"/>
              </w:rPr>
              <w:br/>
              <w:t>par. 130 à 158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E/1988/5/Add.7</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39</w:t>
            </w:r>
          </w:p>
        </w:tc>
        <w:tc>
          <w:tcPr>
            <w:tcW w:w="1776" w:type="dxa"/>
            <w:shd w:val="clear" w:color="auto" w:fill="FFFFFF" w:themeFill="background1"/>
          </w:tcPr>
          <w:p w:rsidR="007B2819" w:rsidRPr="00AA0BD8" w:rsidRDefault="007B2819" w:rsidP="00AF67FB">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E/1984/7/Add.12</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E/1984/WG.1/SR.20</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14/11/2012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E/C.12/ECU/3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E/C.12/ECU/CO/3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44.</w:t>
            </w:r>
            <w:r w:rsidRPr="00AA0BD8">
              <w:rPr>
                <w:rFonts w:asciiTheme="majorBidi" w:hAnsiTheme="majorBidi" w:cstheme="majorBidi"/>
                <w:b/>
                <w:sz w:val="18"/>
                <w:szCs w:val="18"/>
              </w:rPr>
              <w:tab/>
              <w:t>Érythrée</w:t>
            </w:r>
          </w:p>
        </w:tc>
      </w:tr>
      <w:tr w:rsidR="007B2819" w:rsidRPr="00AA0BD8" w:rsidTr="00B74EB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17/07/2001</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3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1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45.</w:t>
            </w:r>
            <w:r w:rsidRPr="00AA0BD8">
              <w:rPr>
                <w:rFonts w:asciiTheme="majorBidi" w:hAnsiTheme="majorBidi" w:cstheme="majorBidi"/>
                <w:b/>
                <w:sz w:val="18"/>
                <w:szCs w:val="18"/>
              </w:rPr>
              <w:tab/>
              <w:t>Espagne</w:t>
            </w:r>
          </w:p>
        </w:tc>
      </w:tr>
      <w:tr w:rsidR="007B2819" w:rsidRPr="00AA0BD8" w:rsidTr="00AD708E">
        <w:trPr>
          <w:trHeight w:val="240"/>
        </w:trPr>
        <w:tc>
          <w:tcPr>
            <w:tcW w:w="1345"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27/07/77</w:t>
            </w:r>
          </w:p>
        </w:tc>
        <w:tc>
          <w:tcPr>
            <w:tcW w:w="859"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25/04/1980</w:t>
            </w:r>
          </w:p>
        </w:tc>
        <w:tc>
          <w:tcPr>
            <w:tcW w:w="1482"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E/1978/8/Add.26</w:t>
            </w:r>
          </w:p>
        </w:tc>
        <w:tc>
          <w:tcPr>
            <w:tcW w:w="1876" w:type="dxa"/>
            <w:gridSpan w:val="2"/>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E/1980/WG.1/SR.20</w:t>
            </w:r>
          </w:p>
        </w:tc>
        <w:tc>
          <w:tcPr>
            <w:tcW w:w="1776"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987"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03/12/1991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005562" w:rsidRPr="00AA0BD8">
              <w:rPr>
                <w:rFonts w:asciiTheme="majorBidi" w:hAnsiTheme="majorBidi" w:cstheme="majorBidi"/>
                <w:sz w:val="18"/>
                <w:szCs w:val="18"/>
              </w:rPr>
              <w:br/>
              <w:t>E/C.12/1991/4,</w:t>
            </w:r>
            <w:r w:rsidR="00005562" w:rsidRPr="00AA0BD8">
              <w:rPr>
                <w:rFonts w:asciiTheme="majorBidi" w:hAnsiTheme="majorBidi" w:cstheme="majorBidi"/>
                <w:sz w:val="18"/>
                <w:szCs w:val="18"/>
              </w:rPr>
              <w:br/>
              <w:t>par. 260 à 293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E/1990/104/Add.5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07/05/2012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E/C.12/ESP/5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E/C.12/ESP/CO/5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46.</w:t>
            </w:r>
            <w:r w:rsidRPr="00AA0BD8">
              <w:rPr>
                <w:rFonts w:asciiTheme="majorBidi" w:hAnsiTheme="majorBidi" w:cstheme="majorBidi"/>
                <w:b/>
                <w:sz w:val="18"/>
                <w:szCs w:val="18"/>
              </w:rPr>
              <w:tab/>
              <w:t>Estonie</w:t>
            </w:r>
          </w:p>
        </w:tc>
      </w:tr>
      <w:tr w:rsidR="007B2819" w:rsidRPr="00AA0BD8" w:rsidTr="00AD708E">
        <w:trPr>
          <w:trHeight w:val="240"/>
        </w:trPr>
        <w:tc>
          <w:tcPr>
            <w:tcW w:w="1345"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21/01/1992</w:t>
            </w: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19/11/2002</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E/1990/5/Add.51</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E/C.12/2002/SR.41</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E/C.12/1/Add.85</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E/C.12/2002/SR.42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E/C.12/EST/2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E/C.12/EST/CO/2</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47.</w:t>
            </w:r>
            <w:r w:rsidRPr="00AA0BD8">
              <w:rPr>
                <w:rFonts w:asciiTheme="majorBidi" w:hAnsiTheme="majorBidi" w:cstheme="majorBidi"/>
                <w:b/>
                <w:sz w:val="18"/>
                <w:szCs w:val="18"/>
              </w:rPr>
              <w:tab/>
              <w:t>État de Palestine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02/07/2014</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02/07/2016</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005562">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48.</w:t>
            </w:r>
            <w:r w:rsidRPr="00AA0BD8">
              <w:rPr>
                <w:rFonts w:asciiTheme="majorBidi" w:hAnsiTheme="majorBidi" w:cstheme="majorBidi"/>
                <w:b/>
                <w:sz w:val="18"/>
                <w:szCs w:val="18"/>
              </w:rPr>
              <w:tab/>
              <w:t>Éthiopie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11/09/1993</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09/05/2012 </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E/C.12/ETH/1-3</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E/C.12/ETH/CO/1-3</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49.</w:t>
            </w:r>
            <w:r w:rsidRPr="00AA0BD8">
              <w:rPr>
                <w:rFonts w:asciiTheme="majorBidi" w:hAnsiTheme="majorBidi" w:cstheme="majorBidi"/>
                <w:b/>
                <w:sz w:val="18"/>
                <w:szCs w:val="18"/>
              </w:rPr>
              <w:tab/>
              <w:t>Ex-République yougoslave de Macédoine</w:t>
            </w:r>
          </w:p>
        </w:tc>
      </w:tr>
      <w:tr w:rsidR="007B2819" w:rsidRPr="00AA0BD8" w:rsidTr="00AD708E">
        <w:trPr>
          <w:trHeight w:val="240"/>
        </w:trPr>
        <w:tc>
          <w:tcPr>
            <w:tcW w:w="1345"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18/01/1994</w:t>
            </w:r>
          </w:p>
        </w:tc>
        <w:tc>
          <w:tcPr>
            <w:tcW w:w="859"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13/11/2006</w:t>
            </w:r>
          </w:p>
        </w:tc>
        <w:tc>
          <w:tcPr>
            <w:tcW w:w="1482"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E/1990/5/Add.69</w:t>
            </w:r>
          </w:p>
        </w:tc>
        <w:tc>
          <w:tcPr>
            <w:tcW w:w="1876" w:type="dxa"/>
            <w:gridSpan w:val="2"/>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E/C.12/2006/SR.42</w:t>
            </w:r>
          </w:p>
        </w:tc>
        <w:tc>
          <w:tcPr>
            <w:tcW w:w="1776"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E/C.12/MKD/CO/1</w:t>
            </w:r>
          </w:p>
        </w:tc>
        <w:tc>
          <w:tcPr>
            <w:tcW w:w="864"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pacing w:val="-4"/>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14/11/2006</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E/C.12/2006/SR.43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13/06/2016</w:t>
            </w:r>
          </w:p>
        </w:tc>
        <w:tc>
          <w:tcPr>
            <w:tcW w:w="1482"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E/C.12/MKD/2-4</w:t>
            </w:r>
          </w:p>
        </w:tc>
        <w:tc>
          <w:tcPr>
            <w:tcW w:w="1876" w:type="dxa"/>
            <w:gridSpan w:val="2"/>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E/C.12/2016/SR.32</w:t>
            </w:r>
          </w:p>
        </w:tc>
        <w:tc>
          <w:tcPr>
            <w:tcW w:w="1776"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E/C.12/MKD/CO/2-4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14/06/2016</w:t>
            </w:r>
          </w:p>
        </w:tc>
        <w:tc>
          <w:tcPr>
            <w:tcW w:w="1482"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E/C.12/2016/SR.33</w:t>
            </w:r>
          </w:p>
        </w:tc>
        <w:tc>
          <w:tcPr>
            <w:tcW w:w="1776"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50.</w:t>
            </w:r>
            <w:r w:rsidRPr="00AA0BD8">
              <w:rPr>
                <w:rFonts w:asciiTheme="majorBidi" w:hAnsiTheme="majorBidi" w:cstheme="majorBidi"/>
                <w:b/>
                <w:sz w:val="18"/>
                <w:szCs w:val="18"/>
              </w:rPr>
              <w:tab/>
              <w:t>Fédération de Russie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01/09/2016</w:t>
            </w: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E/C.12/RUS/6</w:t>
            </w: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00DA6BF2" w:rsidRPr="00AA0BD8">
              <w:rPr>
                <w:rFonts w:asciiTheme="majorBidi" w:hAnsiTheme="majorBidi" w:cstheme="majorBidi"/>
                <w:sz w:val="18"/>
                <w:szCs w:val="18"/>
              </w:rPr>
              <w:br/>
              <w:t>par. 170 à 220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E/C.12/2003/SR.42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11/05/2011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E/C.12/RUS/5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E/C.12/RUS/CO/5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51.</w:t>
            </w:r>
            <w:r w:rsidRPr="00AA0BD8">
              <w:rPr>
                <w:rFonts w:asciiTheme="majorBidi" w:hAnsiTheme="majorBidi" w:cstheme="majorBidi"/>
                <w:b/>
                <w:sz w:val="18"/>
                <w:szCs w:val="18"/>
              </w:rPr>
              <w:tab/>
              <w:t>Finlande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E/1991/WG.1/SR.11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E/C.12/1996/SR.40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E/C.12/2000/SR.61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z w:val="18"/>
                <w:szCs w:val="18"/>
              </w:rPr>
              <w:t>E/C.12/2000/SR.62/</w:t>
            </w:r>
            <w:r w:rsidRPr="00AA0BD8">
              <w:rPr>
                <w:rFonts w:asciiTheme="majorBidi" w:hAnsiTheme="majorBidi" w:cstheme="majorBidi"/>
                <w:sz w:val="18"/>
                <w:szCs w:val="18"/>
              </w:rPr>
              <w:br/>
              <w:t xml:space="preserve">Add.1 </w:t>
            </w:r>
            <w:r w:rsidRPr="00AA0BD8">
              <w:rPr>
                <w:rFonts w:asciiTheme="majorBidi" w:hAnsiTheme="majorBidi" w:cstheme="majorBidi"/>
                <w:spacing w:val="2"/>
                <w:sz w:val="18"/>
                <w:szCs w:val="18"/>
              </w:rPr>
              <w:t>et 63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E/C.12/FIN/5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E/C.12/FIN/CO/5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E/C.12/FIN/6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E/C.12/FIN/CO/6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52.</w:t>
            </w:r>
            <w:r w:rsidRPr="00AA0BD8">
              <w:rPr>
                <w:rFonts w:asciiTheme="majorBidi" w:hAnsiTheme="majorBidi" w:cstheme="majorBidi"/>
                <w:b/>
                <w:sz w:val="18"/>
                <w:szCs w:val="18"/>
              </w:rPr>
              <w:tab/>
              <w:t>France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04/02/1981</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E/1982/3/Add.30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19</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E/1986/3/Add.10</w:t>
            </w:r>
          </w:p>
        </w:tc>
        <w:tc>
          <w:tcPr>
            <w:tcW w:w="1876" w:type="dxa"/>
            <w:gridSpan w:val="2"/>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hideMark/>
          </w:tcPr>
          <w:p w:rsidR="007B2819" w:rsidRPr="00AA0BD8" w:rsidRDefault="007B2819" w:rsidP="00AF67FB">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 </w:t>
            </w:r>
            <w:r w:rsidR="00AF67FB" w:rsidRPr="00AA0BD8">
              <w:rPr>
                <w:rFonts w:asciiTheme="majorBidi" w:hAnsiTheme="majorBidi" w:cstheme="majorBidi"/>
                <w:sz w:val="18"/>
                <w:szCs w:val="18"/>
              </w:rPr>
              <w:br/>
            </w:r>
            <w:r w:rsidRPr="00AA0BD8">
              <w:rPr>
                <w:rFonts w:asciiTheme="majorBidi" w:hAnsiTheme="majorBidi" w:cstheme="majorBidi"/>
                <w:sz w:val="18"/>
                <w:szCs w:val="18"/>
              </w:rPr>
              <w:t>par. 131 à 161</w:t>
            </w: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16/11/2001</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E/1990/6/Add.27</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E/C.12/2001/SR.67</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E/C.12/1/Add.72</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23/11/2001</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E/C.12/2001/SR.68</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E/C.12/FRA/3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E/C.12/FRA/CO/3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E/C.12/FRA/4</w:t>
            </w: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E/C.12/2016/SR.22</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E/C.12/FRA/CO/4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E/C.12/2016/SR.23</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D708E">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53.</w:t>
            </w:r>
            <w:r w:rsidRPr="00AA0BD8">
              <w:rPr>
                <w:rFonts w:asciiTheme="majorBidi" w:hAnsiTheme="majorBidi" w:cstheme="majorBidi"/>
                <w:b/>
                <w:sz w:val="18"/>
                <w:szCs w:val="18"/>
              </w:rPr>
              <w:tab/>
              <w:t>Gabon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E/C.12/GAB/1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E/C.12/2013/SR.50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E/C.12/GAB/CO/1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19/11/2013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E/C.12/2013/SR.51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54.</w:t>
            </w:r>
            <w:r w:rsidRPr="00AA0BD8">
              <w:rPr>
                <w:rFonts w:asciiTheme="majorBidi" w:hAnsiTheme="majorBidi" w:cstheme="majorBidi"/>
                <w:b/>
                <w:sz w:val="18"/>
                <w:szCs w:val="18"/>
              </w:rPr>
              <w:tab/>
              <w:t>Gambie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29/03/1979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25/02/2015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E/C.12/GMB/1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E/C.12/GMB/CO/1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30/03/2017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55.</w:t>
            </w:r>
            <w:r w:rsidRPr="00AA0BD8">
              <w:rPr>
                <w:rFonts w:asciiTheme="majorBidi" w:hAnsiTheme="majorBidi" w:cstheme="majorBidi"/>
                <w:b/>
                <w:sz w:val="18"/>
                <w:szCs w:val="18"/>
              </w:rPr>
              <w:tab/>
              <w:t>Géorgie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03/08/1994</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E/C.12/1/Add.42</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56.</w:t>
            </w:r>
            <w:r w:rsidRPr="00AA0BD8">
              <w:rPr>
                <w:rFonts w:asciiTheme="majorBidi" w:hAnsiTheme="majorBidi" w:cstheme="majorBidi"/>
                <w:b/>
                <w:sz w:val="18"/>
                <w:szCs w:val="18"/>
              </w:rPr>
              <w:tab/>
              <w:t>Ghana</w:t>
            </w:r>
          </w:p>
        </w:tc>
      </w:tr>
      <w:tr w:rsidR="007B2819" w:rsidRPr="00AA0BD8" w:rsidTr="00B74EB3">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07/12/2000</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3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1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57.</w:t>
            </w:r>
            <w:r w:rsidRPr="00AA0BD8">
              <w:rPr>
                <w:rFonts w:asciiTheme="majorBidi" w:hAnsiTheme="majorBidi" w:cstheme="majorBidi"/>
                <w:b/>
                <w:sz w:val="18"/>
                <w:szCs w:val="18"/>
              </w:rPr>
              <w:tab/>
              <w:t>Grèce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16/08/1985</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05/10/2015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E/C.12/GRC/2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E/C.12/2015/SR.70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E/C.12/GRC/CO/2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06/10/2015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E/C.12/2015/SR.71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58.</w:t>
            </w:r>
            <w:r w:rsidRPr="00AA0BD8">
              <w:rPr>
                <w:rFonts w:asciiTheme="majorBidi" w:hAnsiTheme="majorBidi" w:cstheme="majorBidi"/>
                <w:b/>
                <w:sz w:val="18"/>
                <w:szCs w:val="18"/>
              </w:rPr>
              <w:tab/>
              <w:t>Grenade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30/06/1993</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59.</w:t>
            </w:r>
            <w:r w:rsidRPr="00AA0BD8">
              <w:rPr>
                <w:rFonts w:asciiTheme="majorBidi" w:hAnsiTheme="majorBidi" w:cstheme="majorBidi"/>
                <w:b/>
                <w:sz w:val="18"/>
                <w:szCs w:val="18"/>
              </w:rPr>
              <w:tab/>
              <w:t>Guatemala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19/08/1988</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E/1990/6/Add.34 </w:t>
            </w:r>
            <w:r w:rsidRPr="00AA0BD8">
              <w:rPr>
                <w:rFonts w:asciiTheme="majorBidi" w:hAnsiTheme="majorBidi" w:cstheme="majorBidi"/>
                <w:sz w:val="18"/>
                <w:szCs w:val="18"/>
              </w:rPr>
              <w:br/>
              <w:t>et Rev.1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E/C.12/2003/SR.38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E/C.12/GTM/3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E/C.12/GTM/CO/3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60.</w:t>
            </w:r>
            <w:r w:rsidRPr="00AA0BD8">
              <w:rPr>
                <w:rFonts w:asciiTheme="majorBidi" w:hAnsiTheme="majorBidi" w:cstheme="majorBidi"/>
                <w:b/>
                <w:sz w:val="18"/>
                <w:szCs w:val="18"/>
              </w:rPr>
              <w:tab/>
              <w:t>Guinée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24/04/1978</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61.</w:t>
            </w:r>
            <w:r w:rsidRPr="00AA0BD8">
              <w:rPr>
                <w:rFonts w:asciiTheme="majorBidi" w:hAnsiTheme="majorBidi" w:cstheme="majorBidi"/>
                <w:b/>
                <w:sz w:val="18"/>
                <w:szCs w:val="18"/>
              </w:rPr>
              <w:tab/>
              <w:t>Guinée-Bissau</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02/10/1992</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62.</w:t>
            </w:r>
            <w:r w:rsidRPr="00AA0BD8">
              <w:rPr>
                <w:rFonts w:asciiTheme="majorBidi" w:hAnsiTheme="majorBidi" w:cstheme="majorBidi"/>
                <w:b/>
                <w:sz w:val="18"/>
                <w:szCs w:val="18"/>
              </w:rPr>
              <w:tab/>
              <w:t>Guinée équatoriale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25/12/1987</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21/11/2012</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État partie n’ayant pas soumis de rapport</w:t>
            </w: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E/C.12/2012/SR.45</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E/C.12/GNQ/CO/1</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30/11/2013</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63.</w:t>
            </w:r>
            <w:r w:rsidRPr="00AA0BD8">
              <w:rPr>
                <w:rFonts w:asciiTheme="majorBidi" w:hAnsiTheme="majorBidi" w:cstheme="majorBidi"/>
                <w:b/>
                <w:sz w:val="18"/>
                <w:szCs w:val="18"/>
              </w:rPr>
              <w:tab/>
              <w:t>Guyana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15/05/1977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28/09/2015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E/C.12/GUY/2-4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E/C.12/GUY/CO/2-4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64.</w:t>
            </w:r>
            <w:r w:rsidRPr="00AA0BD8">
              <w:rPr>
                <w:rFonts w:asciiTheme="majorBidi" w:hAnsiTheme="majorBidi" w:cstheme="majorBidi"/>
                <w:b/>
                <w:sz w:val="18"/>
                <w:szCs w:val="18"/>
              </w:rPr>
              <w:tab/>
              <w:t>Haïti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08/01/2014</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08/01/2016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65.</w:t>
            </w:r>
            <w:r w:rsidRPr="00AA0BD8">
              <w:rPr>
                <w:rFonts w:asciiTheme="majorBidi" w:hAnsiTheme="majorBidi" w:cstheme="majorBidi"/>
                <w:b/>
                <w:sz w:val="18"/>
                <w:szCs w:val="18"/>
              </w:rPr>
              <w:tab/>
              <w:t>Honduras</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17/05/1981</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25/04/2001</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E/1990/5/Add.40</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E/C.12/2001/SR.5</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E/C.12/1/Add.57</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482"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E/C.12/HND/2</w:t>
            </w:r>
          </w:p>
        </w:tc>
        <w:tc>
          <w:tcPr>
            <w:tcW w:w="1876" w:type="dxa"/>
            <w:gridSpan w:val="2"/>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E/C.12/2016/SR.26</w:t>
            </w:r>
          </w:p>
        </w:tc>
        <w:tc>
          <w:tcPr>
            <w:tcW w:w="1776"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E/C.12/HND/CO/2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E/C.12/2016/SR.27</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66.</w:t>
            </w:r>
            <w:r w:rsidRPr="00AA0BD8">
              <w:rPr>
                <w:rFonts w:asciiTheme="majorBidi" w:hAnsiTheme="majorBidi" w:cstheme="majorBidi"/>
                <w:b/>
                <w:sz w:val="18"/>
                <w:szCs w:val="18"/>
              </w:rPr>
              <w:tab/>
              <w:t>Hongrie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E/1978/8/Add.7</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E/1980/WG.1/SR.7</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4-6</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E/1982/3/Add.10</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E/1982/WG.1/SR.14</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E/1980/6/Add.37</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E/C.12/1992/SR.9</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E/C.12/1992/2,</w:t>
            </w:r>
            <w:r w:rsidR="001E2BD8" w:rsidRPr="00AA0BD8">
              <w:rPr>
                <w:rFonts w:asciiTheme="majorBidi" w:hAnsiTheme="majorBidi" w:cstheme="majorBidi"/>
                <w:sz w:val="18"/>
                <w:szCs w:val="18"/>
              </w:rPr>
              <w:br/>
              <w:t>par. 133 à 154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E/C.12/1992/SR.12</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10/12/1992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E/C.12/1992/SR.21</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02/05/2007</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E/1994/104/Add.32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E/C.12/2007/SR.6</w:t>
            </w:r>
          </w:p>
        </w:tc>
        <w:tc>
          <w:tcPr>
            <w:tcW w:w="1776" w:type="dxa"/>
            <w:shd w:val="clear" w:color="auto" w:fill="FFFFFF" w:themeFill="background1"/>
            <w:hideMark/>
          </w:tcPr>
          <w:p w:rsidR="007B2819" w:rsidRPr="00AA0BD8" w:rsidRDefault="007B2819" w:rsidP="001E2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E/C.12/HUN/CO/3</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67.</w:t>
            </w:r>
            <w:r w:rsidRPr="00AA0BD8">
              <w:rPr>
                <w:rFonts w:asciiTheme="majorBidi" w:hAnsiTheme="majorBidi" w:cstheme="majorBidi"/>
                <w:b/>
                <w:sz w:val="18"/>
                <w:szCs w:val="18"/>
              </w:rPr>
              <w:tab/>
              <w:t>Îles Salomon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17/03/1982</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200564">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w:t>
            </w:r>
            <w:r w:rsidR="00200564" w:rsidRPr="00AA0BD8">
              <w:rPr>
                <w:rFonts w:asciiTheme="majorBidi" w:hAnsiTheme="majorBidi" w:cstheme="majorBidi"/>
                <w:sz w:val="18"/>
                <w:szCs w:val="18"/>
              </w:rPr>
              <w:t>1</w:t>
            </w:r>
            <w:r w:rsidRPr="00AA0BD8">
              <w:rPr>
                <w:rFonts w:asciiTheme="majorBidi" w:hAnsiTheme="majorBidi" w:cstheme="majorBidi"/>
                <w:sz w:val="18"/>
                <w:szCs w:val="18"/>
              </w:rPr>
              <w:t>/2002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E/1990/5/Add.50</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E/C.12/2002/SR.38</w:t>
            </w:r>
          </w:p>
        </w:tc>
        <w:tc>
          <w:tcPr>
            <w:tcW w:w="1776" w:type="dxa"/>
            <w:shd w:val="clear" w:color="auto" w:fill="FFFFFF" w:themeFill="background1"/>
            <w:hideMark/>
          </w:tcPr>
          <w:p w:rsidR="007B2819" w:rsidRPr="00AA0BD8" w:rsidRDefault="007B2819" w:rsidP="001E2BD8">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E/C.12/1/Add.84</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68.</w:t>
            </w:r>
            <w:r w:rsidRPr="00AA0BD8">
              <w:rPr>
                <w:rFonts w:asciiTheme="majorBidi" w:hAnsiTheme="majorBidi" w:cstheme="majorBidi"/>
                <w:b/>
                <w:sz w:val="18"/>
                <w:szCs w:val="18"/>
              </w:rPr>
              <w:tab/>
              <w:t>Inde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10/07/1979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E/1980/6/Add.34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E/1984/WG.1/SR.6</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E/1986/WG.1/SR.20</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E/1986/WG.1/SR.24</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25/01/1990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E/1988/5/Add.5</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hideMark/>
          </w:tcPr>
          <w:p w:rsidR="007B2819" w:rsidRPr="00AA0BD8" w:rsidRDefault="007B2819" w:rsidP="001E2BD8">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00AF67FB" w:rsidRPr="00AA0BD8">
              <w:rPr>
                <w:rFonts w:asciiTheme="majorBidi" w:hAnsiTheme="majorBidi" w:cstheme="majorBidi"/>
                <w:sz w:val="18"/>
                <w:szCs w:val="18"/>
              </w:rPr>
              <w:br/>
            </w:r>
            <w:r w:rsidRPr="00AA0BD8">
              <w:rPr>
                <w:rFonts w:asciiTheme="majorBidi" w:hAnsiTheme="majorBidi" w:cstheme="majorBidi"/>
                <w:sz w:val="18"/>
                <w:szCs w:val="18"/>
              </w:rPr>
              <w:t>E/C.12/1990/3,</w:t>
            </w:r>
            <w:r w:rsidR="001E2BD8" w:rsidRPr="00AA0BD8">
              <w:rPr>
                <w:rFonts w:asciiTheme="majorBidi" w:hAnsiTheme="majorBidi" w:cstheme="majorBidi"/>
                <w:sz w:val="18"/>
                <w:szCs w:val="18"/>
              </w:rPr>
              <w:br/>
              <w:t>par. 212 à 234</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E/C.12/1990/SR.19</w:t>
            </w:r>
          </w:p>
        </w:tc>
        <w:tc>
          <w:tcPr>
            <w:tcW w:w="1776" w:type="dxa"/>
            <w:shd w:val="clear" w:color="auto" w:fill="FFFFFF" w:themeFill="background1"/>
          </w:tcPr>
          <w:p w:rsidR="007B2819" w:rsidRPr="00AA0BD8" w:rsidRDefault="007B2819" w:rsidP="00B74EB3">
            <w:pPr>
              <w:spacing w:before="40" w:after="40" w:line="200" w:lineRule="atLeast"/>
              <w:ind w:left="57"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E/C.12/IND/5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E/C.12/2008/SR.14</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E/C.12/IND/CO/5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1E2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69.</w:t>
            </w:r>
            <w:r w:rsidRPr="00AA0BD8">
              <w:rPr>
                <w:rFonts w:asciiTheme="majorBidi" w:hAnsiTheme="majorBidi" w:cstheme="majorBidi"/>
                <w:b/>
                <w:sz w:val="18"/>
                <w:szCs w:val="18"/>
              </w:rPr>
              <w:tab/>
              <w:t>Indonésie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23/05/2006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E/C.12/IDN/1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E/C.12/2014/SR.6</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E/C.12/IDN/CO/1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70.</w:t>
            </w:r>
            <w:r w:rsidRPr="00AA0BD8">
              <w:rPr>
                <w:rFonts w:asciiTheme="majorBidi" w:hAnsiTheme="majorBidi" w:cstheme="majorBidi"/>
                <w:b/>
                <w:sz w:val="18"/>
                <w:szCs w:val="18"/>
              </w:rPr>
              <w:tab/>
              <w:t>Iran (République islamique d’)</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06/12/1990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E/1982/3/Add.43</w:t>
            </w:r>
          </w:p>
        </w:tc>
        <w:tc>
          <w:tcPr>
            <w:tcW w:w="1876" w:type="dxa"/>
            <w:gridSpan w:val="2"/>
            <w:shd w:val="clear" w:color="auto" w:fill="FFFFFF" w:themeFill="background1"/>
            <w:hideMark/>
          </w:tcPr>
          <w:p w:rsidR="007B2819" w:rsidRPr="00AA0BD8" w:rsidRDefault="007B2819" w:rsidP="00B74EB3">
            <w:pPr>
              <w:spacing w:before="40" w:after="40" w:line="20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E/C.12/1990/WG.1/SR.42</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001E2BD8" w:rsidRPr="00AA0BD8">
              <w:rPr>
                <w:rFonts w:asciiTheme="majorBidi" w:hAnsiTheme="majorBidi" w:cstheme="majorBidi"/>
                <w:sz w:val="18"/>
                <w:szCs w:val="18"/>
              </w:rPr>
              <w:br/>
              <w:t>E/C.12/1990/8</w:t>
            </w:r>
            <w:r w:rsidR="001E2BD8" w:rsidRPr="00AA0BD8">
              <w:rPr>
                <w:rFonts w:asciiTheme="majorBidi" w:hAnsiTheme="majorBidi" w:cstheme="majorBidi"/>
                <w:sz w:val="18"/>
                <w:szCs w:val="18"/>
              </w:rPr>
              <w:br/>
              <w:t>par. 196 à 212</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E/C.12/1990/WG.1/SR.43</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rPr>
                <w:rFonts w:asciiTheme="majorBidi" w:hAnsiTheme="majorBidi" w:cstheme="majorBidi"/>
                <w:spacing w:val="-4"/>
                <w:sz w:val="18"/>
                <w:szCs w:val="18"/>
              </w:rPr>
            </w:pPr>
            <w:r w:rsidRPr="00AA0BD8">
              <w:rPr>
                <w:rFonts w:asciiTheme="majorBidi" w:hAnsiTheme="majorBidi" w:cstheme="majorBidi"/>
                <w:spacing w:val="-4"/>
                <w:sz w:val="18"/>
                <w:szCs w:val="18"/>
              </w:rPr>
              <w:t>E/C.12/1990/WG.1/SR.45</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E/C.12/1993/SR.7</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19/05/1993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1E2BD8">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E/C.12/IRN/2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hideMark/>
          </w:tcPr>
          <w:p w:rsidR="007B2819" w:rsidRPr="00AA0BD8" w:rsidRDefault="007B2819" w:rsidP="001E2BD8">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E/C.12/IRN/CO/2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71.</w:t>
            </w:r>
            <w:r w:rsidRPr="00AA0BD8">
              <w:rPr>
                <w:rFonts w:asciiTheme="majorBidi" w:hAnsiTheme="majorBidi" w:cstheme="majorBidi"/>
                <w:b/>
                <w:sz w:val="18"/>
                <w:szCs w:val="18"/>
              </w:rPr>
              <w:tab/>
              <w:t>Iraq</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23/04/1981</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E/1980/6/Add.14</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E/1981/WG.1/SR.12</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w:t>
            </w:r>
            <w:r w:rsidR="001E2BD8" w:rsidRPr="00AA0BD8">
              <w:rPr>
                <w:rFonts w:asciiTheme="majorBidi" w:hAnsiTheme="majorBidi" w:cstheme="majorBidi"/>
                <w:sz w:val="18"/>
                <w:szCs w:val="18"/>
              </w:rPr>
              <w:t>20</w:t>
            </w:r>
          </w:p>
        </w:tc>
        <w:tc>
          <w:tcPr>
            <w:tcW w:w="98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23/04/1985</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E/1982/3/Add.26</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E/1985/WG.1/SR.3</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E/1986/4/Add.3 </w:t>
            </w:r>
            <w:r w:rsidRPr="00AA0BD8">
              <w:rPr>
                <w:rFonts w:asciiTheme="majorBidi" w:hAnsiTheme="majorBidi" w:cstheme="majorBidi"/>
                <w:sz w:val="18"/>
                <w:szCs w:val="18"/>
              </w:rPr>
              <w:br/>
              <w:t>et Add.8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09/05/1994</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E/1990/7/Add.15</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E/C.12/1994/SR.11</w:t>
            </w:r>
          </w:p>
        </w:tc>
        <w:tc>
          <w:tcPr>
            <w:tcW w:w="1776"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E/1995/22-</w:t>
            </w:r>
            <w:r w:rsidR="00AF67FB" w:rsidRPr="00AA0BD8">
              <w:rPr>
                <w:rFonts w:asciiTheme="majorBidi" w:hAnsiTheme="majorBidi" w:cstheme="majorBidi"/>
                <w:sz w:val="18"/>
                <w:szCs w:val="18"/>
              </w:rPr>
              <w:br/>
            </w:r>
            <w:r w:rsidRPr="00AA0BD8">
              <w:rPr>
                <w:rFonts w:asciiTheme="majorBidi" w:hAnsiTheme="majorBidi" w:cstheme="majorBidi"/>
                <w:sz w:val="18"/>
                <w:szCs w:val="18"/>
              </w:rPr>
              <w:t>E/C.12/1994/20,</w:t>
            </w:r>
            <w:r w:rsidR="001E2BD8" w:rsidRPr="00AA0BD8">
              <w:rPr>
                <w:rFonts w:asciiTheme="majorBidi" w:hAnsiTheme="majorBidi" w:cstheme="majorBidi"/>
                <w:sz w:val="18"/>
                <w:szCs w:val="18"/>
              </w:rPr>
              <w:br/>
              <w:t>par. 125 à 143</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21/11/1997</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E/C.12/1997/SR.35</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E/C.12/IRQ/4</w:t>
            </w: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E/C.12/2015/SR.62</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E/C.12/IRQ/CO/4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30/09/2015</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E/C.12/2015/SR.63</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72.</w:t>
            </w:r>
            <w:r w:rsidRPr="00AA0BD8">
              <w:rPr>
                <w:rFonts w:asciiTheme="majorBidi" w:hAnsiTheme="majorBidi" w:cstheme="majorBidi"/>
                <w:b/>
                <w:sz w:val="18"/>
                <w:szCs w:val="18"/>
              </w:rPr>
              <w:tab/>
              <w:t>Irlande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08/03/1990</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E/C.12/1999/SR.14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E/C.12/1/Add.35</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E/C.12/1999/SR.15/</w:t>
            </w:r>
            <w:r w:rsidRPr="00AA0BD8">
              <w:rPr>
                <w:rFonts w:asciiTheme="majorBidi" w:hAnsiTheme="majorBidi" w:cstheme="majorBidi"/>
                <w:spacing w:val="2"/>
                <w:sz w:val="18"/>
                <w:szCs w:val="18"/>
              </w:rPr>
              <w:br/>
              <w:t>Add.1 et 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bookmarkStart w:id="0" w:name="_GoBack" w:colFirst="3" w:colLast="3"/>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E/C.12/IRL/3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E/C.12/IRL/CO/3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bookmarkEnd w:id="0"/>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73.</w:t>
            </w:r>
            <w:r w:rsidRPr="00AA0BD8">
              <w:rPr>
                <w:rFonts w:asciiTheme="majorBidi" w:hAnsiTheme="majorBidi" w:cstheme="majorBidi"/>
                <w:b/>
                <w:sz w:val="18"/>
                <w:szCs w:val="18"/>
              </w:rPr>
              <w:tab/>
              <w:t>Islande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22/08/1979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E/C.12/1993/SR.29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E/C.12/1993/15</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13/05/2003</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E/1994/104/Add.25</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E/C.12/1/Add.89</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14/05/2003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E/C.12/ISL/4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E/C.12/2012/SR.43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74.</w:t>
            </w:r>
            <w:r w:rsidRPr="00AA0BD8">
              <w:rPr>
                <w:rFonts w:asciiTheme="majorBidi" w:hAnsiTheme="majorBidi" w:cstheme="majorBidi"/>
                <w:b/>
                <w:sz w:val="18"/>
                <w:szCs w:val="18"/>
              </w:rPr>
              <w:tab/>
              <w:t>Israël</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03/01/1992</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17/11/1998</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E/1990/5/Add.39</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E/C.12/1998/SR.31</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E/C.12/1/Add.27</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15/05/2003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E/C.12/2003/SR.17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16/05/2003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E/C.12/2003/SR.18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E/C.12/ISR/3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E/C.12/ISR/CO/3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75.</w:t>
            </w:r>
            <w:r w:rsidRPr="00AA0BD8">
              <w:rPr>
                <w:rFonts w:asciiTheme="majorBidi" w:hAnsiTheme="majorBidi" w:cstheme="majorBidi"/>
                <w:b/>
                <w:sz w:val="18"/>
                <w:szCs w:val="18"/>
              </w:rPr>
              <w:tab/>
              <w:t>Italie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15/12/1978</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E/C.12/1992/2, </w:t>
            </w:r>
            <w:r w:rsidR="00AF67FB" w:rsidRPr="00AA0BD8">
              <w:rPr>
                <w:rFonts w:asciiTheme="majorBidi" w:hAnsiTheme="majorBidi" w:cstheme="majorBidi"/>
                <w:sz w:val="18"/>
                <w:szCs w:val="18"/>
              </w:rPr>
              <w:br/>
            </w:r>
            <w:r w:rsidRPr="00AA0BD8">
              <w:rPr>
                <w:rFonts w:asciiTheme="majorBidi" w:hAnsiTheme="majorBidi" w:cstheme="majorBidi"/>
                <w:sz w:val="18"/>
                <w:szCs w:val="18"/>
              </w:rPr>
              <w:t>par. 155 à 193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E/C.12/2004/SR.38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E/C.12/2004/SR.40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25/09/2015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E/C.12/ITA/5</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E/C.12/2015/SR.57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E/C.12/ITA/CO/5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76.</w:t>
            </w:r>
            <w:r w:rsidRPr="00AA0BD8">
              <w:rPr>
                <w:rFonts w:asciiTheme="majorBidi" w:hAnsiTheme="majorBidi" w:cstheme="majorBidi"/>
                <w:b/>
                <w:sz w:val="18"/>
                <w:szCs w:val="18"/>
              </w:rPr>
              <w:tab/>
              <w:t>Jamaïque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E/1980/WG.1/SR.20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E/1990/23-</w:t>
            </w:r>
            <w:r w:rsidR="003C12D3" w:rsidRPr="00AA0BD8">
              <w:rPr>
                <w:rFonts w:asciiTheme="majorBidi" w:hAnsiTheme="majorBidi" w:cstheme="majorBidi"/>
                <w:sz w:val="18"/>
                <w:szCs w:val="18"/>
              </w:rPr>
              <w:br/>
              <w:t xml:space="preserve">E/C.12/1990/3, </w:t>
            </w:r>
            <w:r w:rsidR="003C12D3" w:rsidRPr="00AA0BD8">
              <w:rPr>
                <w:rFonts w:asciiTheme="majorBidi" w:hAnsiTheme="majorBidi" w:cstheme="majorBidi"/>
                <w:sz w:val="18"/>
                <w:szCs w:val="18"/>
              </w:rPr>
              <w:br/>
              <w:t>par. 134 à 168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E/1984/7/Add.30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E/C.12/2001/SR.73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E/C.12/JAM/3-4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E/C.12/JAM/CO/3-4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77.</w:t>
            </w:r>
            <w:r w:rsidRPr="00AA0BD8">
              <w:rPr>
                <w:rFonts w:asciiTheme="majorBidi" w:hAnsiTheme="majorBidi" w:cstheme="majorBidi"/>
                <w:b/>
                <w:sz w:val="18"/>
                <w:szCs w:val="18"/>
              </w:rPr>
              <w:tab/>
              <w:t>Japon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21/09/1979</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E/1982/3/Add.7</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E/1984/6/Add.6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E/1986/3/Add.4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30/08/2001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E/C.12/JPN/3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E/C.12/JPN/CO/3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78.</w:t>
            </w:r>
            <w:r w:rsidRPr="00AA0BD8">
              <w:rPr>
                <w:rFonts w:asciiTheme="majorBidi" w:hAnsiTheme="majorBidi" w:cstheme="majorBidi"/>
                <w:b/>
                <w:sz w:val="18"/>
                <w:szCs w:val="18"/>
              </w:rPr>
              <w:tab/>
              <w:t>Jordanie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E/1984/6/Add.15</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00AF67FB" w:rsidRPr="00AA0BD8">
              <w:rPr>
                <w:rFonts w:asciiTheme="majorBidi" w:hAnsiTheme="majorBidi" w:cstheme="majorBidi"/>
                <w:sz w:val="18"/>
                <w:szCs w:val="18"/>
              </w:rPr>
              <w:br/>
            </w:r>
            <w:r w:rsidRPr="00AA0BD8">
              <w:rPr>
                <w:rFonts w:asciiTheme="majorBidi" w:hAnsiTheme="majorBidi" w:cstheme="majorBidi"/>
                <w:sz w:val="18"/>
                <w:szCs w:val="18"/>
              </w:rPr>
              <w:t>par. 36 à 66</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E/C.12/1987/SR.8</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00AF67FB" w:rsidRPr="00AA0BD8">
              <w:rPr>
                <w:rFonts w:asciiTheme="majorBidi" w:hAnsiTheme="majorBidi" w:cstheme="majorBidi"/>
                <w:sz w:val="18"/>
                <w:szCs w:val="18"/>
              </w:rPr>
              <w:br/>
            </w:r>
            <w:r w:rsidRPr="00AA0BD8">
              <w:rPr>
                <w:rFonts w:asciiTheme="majorBidi" w:hAnsiTheme="majorBidi" w:cstheme="majorBidi"/>
                <w:sz w:val="18"/>
                <w:szCs w:val="18"/>
              </w:rPr>
              <w:t>par. 67 à 85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hideMark/>
          </w:tcPr>
          <w:p w:rsidR="007B2819" w:rsidRPr="00AA0BD8" w:rsidRDefault="007B2819" w:rsidP="007B164D">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E/1982/3/Add.38/</w:t>
            </w:r>
            <w:r w:rsidRPr="00AA0BD8">
              <w:rPr>
                <w:rFonts w:asciiTheme="majorBidi" w:hAnsiTheme="majorBidi" w:cstheme="majorBidi"/>
                <w:sz w:val="18"/>
                <w:szCs w:val="18"/>
              </w:rPr>
              <w:br/>
              <w:t>Rev.1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E/1991/23-E/C.12/1990/8,</w:t>
            </w:r>
            <w:r w:rsidR="003C12D3" w:rsidRPr="00AA0BD8">
              <w:rPr>
                <w:rFonts w:asciiTheme="majorBidi" w:hAnsiTheme="majorBidi" w:cstheme="majorBidi"/>
                <w:sz w:val="18"/>
                <w:szCs w:val="18"/>
              </w:rPr>
              <w:br/>
              <w:t>par. 56 à 86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15/08/2000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79.</w:t>
            </w:r>
            <w:r w:rsidRPr="00AA0BD8">
              <w:rPr>
                <w:rFonts w:asciiTheme="majorBidi" w:hAnsiTheme="majorBidi" w:cstheme="majorBidi"/>
                <w:b/>
                <w:sz w:val="18"/>
                <w:szCs w:val="18"/>
              </w:rPr>
              <w:tab/>
              <w:t>Kazakhstan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24/04/2006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19/05/2010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E/C.12/KAZ/1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E/C.12/KAZ/CO/1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20/05/1200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80.</w:t>
            </w:r>
            <w:r w:rsidRPr="00AA0BD8">
              <w:rPr>
                <w:rFonts w:asciiTheme="majorBidi" w:hAnsiTheme="majorBidi" w:cstheme="majorBidi"/>
                <w:b/>
                <w:sz w:val="18"/>
                <w:szCs w:val="18"/>
              </w:rPr>
              <w:tab/>
              <w:t>Kenya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E/C.12/KEN/1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E/C.12/KEN/CO2-5</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07/11/2008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25/02/2016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E/C.12/KEN/2-5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26/02/2016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81.</w:t>
            </w:r>
            <w:r w:rsidRPr="00AA0BD8">
              <w:rPr>
                <w:rFonts w:asciiTheme="majorBidi" w:hAnsiTheme="majorBidi" w:cstheme="majorBidi"/>
                <w:b/>
                <w:sz w:val="18"/>
                <w:szCs w:val="18"/>
              </w:rPr>
              <w:tab/>
              <w:t>Kirghizistan</w:t>
            </w:r>
          </w:p>
        </w:tc>
      </w:tr>
      <w:tr w:rsidR="007B2819" w:rsidRPr="00AA0BD8" w:rsidTr="00AD708E">
        <w:trPr>
          <w:trHeight w:val="240"/>
        </w:trPr>
        <w:tc>
          <w:tcPr>
            <w:tcW w:w="1345"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07/10/1994</w:t>
            </w: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23/08/2000</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E/1990/5/Add.42</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E/C.12/2000/SR.42</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E/C.12/1/Add.49</w:t>
            </w:r>
          </w:p>
        </w:tc>
        <w:tc>
          <w:tcPr>
            <w:tcW w:w="864"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E/C.12/KGZ/2-3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E/C.12/KGZ/CO/2-3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82.</w:t>
            </w:r>
            <w:r w:rsidRPr="00AA0BD8">
              <w:rPr>
                <w:rFonts w:asciiTheme="majorBidi" w:hAnsiTheme="majorBidi" w:cstheme="majorBidi"/>
                <w:b/>
                <w:sz w:val="18"/>
                <w:szCs w:val="18"/>
              </w:rPr>
              <w:tab/>
              <w:t>Koweït</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21/08/1996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30/04/2004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E/1990/5/Add.57</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E/C.12/2004/SR.9</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E/C.12/1/Add.98</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05/11/2013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E/C.12/KWT/2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E/C.12/2013/SR.31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E/C.12/KWT/CO/2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83.</w:t>
            </w:r>
            <w:r w:rsidRPr="00AA0BD8">
              <w:rPr>
                <w:rFonts w:asciiTheme="majorBidi" w:hAnsiTheme="majorBidi" w:cstheme="majorBidi"/>
                <w:b/>
                <w:sz w:val="18"/>
                <w:szCs w:val="18"/>
              </w:rPr>
              <w:tab/>
              <w:t>Lesotho</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09/12/1992</w:t>
            </w: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84.</w:t>
            </w:r>
            <w:r w:rsidRPr="00AA0BD8">
              <w:rPr>
                <w:rFonts w:asciiTheme="majorBidi" w:hAnsiTheme="majorBidi" w:cstheme="majorBidi"/>
                <w:b/>
                <w:sz w:val="18"/>
                <w:szCs w:val="18"/>
              </w:rPr>
              <w:tab/>
              <w:t>Lettonie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14/07/1992</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09/05/2007</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E/1990/5/Add.70</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E/C.12/2007/SR.16</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E/C.12/LVA/CO/1</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85.</w:t>
            </w:r>
            <w:r w:rsidRPr="00AA0BD8">
              <w:rPr>
                <w:rFonts w:asciiTheme="majorBidi" w:hAnsiTheme="majorBidi" w:cstheme="majorBidi"/>
                <w:b/>
                <w:sz w:val="18"/>
                <w:szCs w:val="18"/>
              </w:rPr>
              <w:tab/>
              <w:t>Liban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25/05/1993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E/C.12/1993/SR.14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E/C.12/1993/10</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26/05/1993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E/C.12/LBN/2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E/C.12/LBN/CO/2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86.</w:t>
            </w:r>
            <w:r w:rsidRPr="00AA0BD8">
              <w:rPr>
                <w:rFonts w:asciiTheme="majorBidi" w:hAnsiTheme="majorBidi" w:cstheme="majorBidi"/>
                <w:b/>
                <w:sz w:val="18"/>
                <w:szCs w:val="18"/>
              </w:rPr>
              <w:tab/>
              <w:t>Libéria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22/12/2004</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87.</w:t>
            </w:r>
            <w:r w:rsidRPr="00AA0BD8">
              <w:rPr>
                <w:rFonts w:asciiTheme="majorBidi" w:hAnsiTheme="majorBidi" w:cstheme="majorBidi"/>
                <w:b/>
                <w:sz w:val="18"/>
                <w:szCs w:val="18"/>
              </w:rPr>
              <w:tab/>
              <w:t>Libye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E/C.12/1997/SR.20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E/C.12/1/Add.15</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E/C.12/LYB/CO/2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17/11/2005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88.</w:t>
            </w:r>
            <w:r w:rsidRPr="00AA0BD8">
              <w:rPr>
                <w:rFonts w:asciiTheme="majorBidi" w:hAnsiTheme="majorBidi" w:cstheme="majorBidi"/>
                <w:b/>
                <w:sz w:val="18"/>
                <w:szCs w:val="18"/>
              </w:rPr>
              <w:tab/>
              <w:t>Liechtenstein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10/03/1999</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03/05/2006</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E/1990/5/Add.66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E/C.12/2006/SR.6</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E/C.12/LIE/CO/1</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30/06/2011</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29/09/2015</w:t>
            </w:r>
          </w:p>
        </w:tc>
        <w:tc>
          <w:tcPr>
            <w:tcW w:w="1202" w:type="dxa"/>
            <w:shd w:val="clear" w:color="auto" w:fill="FFFFFF" w:themeFill="background1"/>
          </w:tcPr>
          <w:p w:rsidR="007B2819" w:rsidRPr="00AA0BD8" w:rsidRDefault="007B2819" w:rsidP="00B74EB3">
            <w:pPr>
              <w:keepNext/>
              <w:keepLines/>
              <w:spacing w:before="40" w:after="40" w:line="200" w:lineRule="atLeast"/>
              <w:rPr>
                <w:rFonts w:asciiTheme="majorBidi" w:hAnsiTheme="majorBidi" w:cstheme="majorBidi"/>
                <w:sz w:val="18"/>
                <w:szCs w:val="18"/>
              </w:rPr>
            </w:pPr>
            <w:r w:rsidRPr="00AA0BD8">
              <w:rPr>
                <w:rFonts w:asciiTheme="majorBidi" w:hAnsiTheme="majorBidi" w:cstheme="majorBidi"/>
                <w:sz w:val="18"/>
                <w:szCs w:val="18"/>
              </w:rPr>
              <w:t>E/C.12/LIE/2-3</w:t>
            </w: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89.</w:t>
            </w:r>
            <w:r w:rsidRPr="00AA0BD8">
              <w:rPr>
                <w:rFonts w:asciiTheme="majorBidi" w:hAnsiTheme="majorBidi" w:cstheme="majorBidi"/>
                <w:b/>
                <w:sz w:val="18"/>
                <w:szCs w:val="18"/>
              </w:rPr>
              <w:tab/>
              <w:t>Lituanie</w:t>
            </w:r>
          </w:p>
        </w:tc>
      </w:tr>
      <w:tr w:rsidR="007B2819" w:rsidRPr="00AA0BD8" w:rsidTr="00AD708E">
        <w:trPr>
          <w:trHeight w:val="240"/>
        </w:trPr>
        <w:tc>
          <w:tcPr>
            <w:tcW w:w="1345"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20/02/1992</w:t>
            </w: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27/04/2004</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E/1990/5/Add.55</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E/C.12/1/Add.96</w:t>
            </w:r>
          </w:p>
        </w:tc>
        <w:tc>
          <w:tcPr>
            <w:tcW w:w="864"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28/04/2004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E/C.12/LTU/2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E/C.12/LTU/CO/2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90.</w:t>
            </w:r>
            <w:r w:rsidRPr="00AA0BD8">
              <w:rPr>
                <w:rFonts w:asciiTheme="majorBidi" w:hAnsiTheme="majorBidi" w:cstheme="majorBidi"/>
                <w:b/>
                <w:sz w:val="18"/>
                <w:szCs w:val="18"/>
              </w:rPr>
              <w:tab/>
              <w:t>Luxembourg</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18/11/1983</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E/C.12/1990/SR.33</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00273B4E" w:rsidRPr="00AA0BD8">
              <w:rPr>
                <w:rFonts w:asciiTheme="majorBidi" w:hAnsiTheme="majorBidi" w:cstheme="majorBidi"/>
                <w:sz w:val="18"/>
                <w:szCs w:val="18"/>
              </w:rPr>
              <w:br/>
              <w:t>par. 87 à 129</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E/C.12/1990/SR.35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E/C.12/1997/SR.48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91.</w:t>
            </w:r>
            <w:r w:rsidRPr="00AA0BD8">
              <w:rPr>
                <w:rFonts w:asciiTheme="majorBidi" w:hAnsiTheme="majorBidi" w:cstheme="majorBidi"/>
                <w:b/>
                <w:sz w:val="18"/>
                <w:szCs w:val="18"/>
              </w:rPr>
              <w:tab/>
              <w:t>Madagascar</w:t>
            </w:r>
          </w:p>
        </w:tc>
      </w:tr>
      <w:tr w:rsidR="007B2819" w:rsidRPr="00AA0BD8" w:rsidTr="00AD708E">
        <w:trPr>
          <w:trHeight w:val="240"/>
        </w:trPr>
        <w:tc>
          <w:tcPr>
            <w:tcW w:w="1345"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15/04/1986</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E/1980/6/Add.39</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w:t>
            </w:r>
          </w:p>
        </w:tc>
        <w:tc>
          <w:tcPr>
            <w:tcW w:w="1776"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09/11/2009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E/C.12/MDG/2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E/C.12/MDG/CO/2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92.</w:t>
            </w:r>
            <w:r w:rsidRPr="00AA0BD8">
              <w:rPr>
                <w:rFonts w:asciiTheme="majorBidi" w:hAnsiTheme="majorBidi" w:cstheme="majorBidi"/>
                <w:b/>
                <w:sz w:val="18"/>
                <w:szCs w:val="18"/>
              </w:rPr>
              <w:tab/>
              <w:t>Malawi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22/03/1994</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93.</w:t>
            </w:r>
            <w:r w:rsidRPr="00AA0BD8">
              <w:rPr>
                <w:rFonts w:asciiTheme="majorBidi" w:hAnsiTheme="majorBidi" w:cstheme="majorBidi"/>
                <w:b/>
                <w:sz w:val="18"/>
                <w:szCs w:val="18"/>
              </w:rPr>
              <w:tab/>
              <w:t>Maldives</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19/12/2006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94.</w:t>
            </w:r>
            <w:r w:rsidRPr="00AA0BD8">
              <w:rPr>
                <w:rFonts w:asciiTheme="majorBidi" w:hAnsiTheme="majorBidi" w:cstheme="majorBidi"/>
                <w:b/>
                <w:sz w:val="18"/>
                <w:szCs w:val="18"/>
              </w:rPr>
              <w:tab/>
              <w:t>Mali</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95.</w:t>
            </w:r>
            <w:r w:rsidRPr="00AA0BD8">
              <w:rPr>
                <w:rFonts w:asciiTheme="majorBidi" w:hAnsiTheme="majorBidi" w:cstheme="majorBidi"/>
                <w:b/>
                <w:sz w:val="18"/>
                <w:szCs w:val="18"/>
              </w:rPr>
              <w:tab/>
              <w:t>Malte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13/12/1990</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09/11/2004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E/C.12/2004/SR.32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96.</w:t>
            </w:r>
            <w:r w:rsidRPr="00AA0BD8">
              <w:rPr>
                <w:rFonts w:asciiTheme="majorBidi" w:hAnsiTheme="majorBidi" w:cstheme="majorBidi"/>
                <w:b/>
                <w:sz w:val="18"/>
                <w:szCs w:val="18"/>
              </w:rPr>
              <w:tab/>
              <w:t>Maroc</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03/08/1979</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05/06/1994</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E/1990/5/Add.13</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E/C.12/1994/SR.8</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E/C.12/1994/5</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06/06/1994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10/06/1994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E/C.12/2000/SR.70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E/C.12/2000/SR.72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E/C.12/MAR/CO/3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11/05/2006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E/C.12/2006/SR.17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30/09/2015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E/C.12/MAR/4</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E/C.12/MAR/CO/4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01/10/2015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97.</w:t>
            </w:r>
            <w:r w:rsidRPr="00AA0BD8">
              <w:rPr>
                <w:rFonts w:asciiTheme="majorBidi" w:hAnsiTheme="majorBidi" w:cstheme="majorBidi"/>
                <w:b/>
                <w:sz w:val="18"/>
                <w:szCs w:val="18"/>
              </w:rPr>
              <w:tab/>
              <w:t>Maurice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27/11/1995</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41</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E/C.12/1995/14</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28/11/1995</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E/C.12/1995/SR.43</w:t>
            </w:r>
          </w:p>
        </w:tc>
        <w:tc>
          <w:tcPr>
            <w:tcW w:w="1776" w:type="dxa"/>
            <w:shd w:val="clear" w:color="auto" w:fill="FFFFFF" w:themeFill="background1"/>
            <w:hideMark/>
          </w:tcPr>
          <w:p w:rsidR="007B2819" w:rsidRPr="00AA0BD8" w:rsidRDefault="007B2819" w:rsidP="00AF67FB">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E/C.12/1995/18, </w:t>
            </w:r>
            <w:r w:rsidR="00AF67FB" w:rsidRPr="00AA0BD8">
              <w:rPr>
                <w:rFonts w:asciiTheme="majorBidi" w:hAnsiTheme="majorBidi" w:cstheme="majorBidi"/>
                <w:sz w:val="18"/>
                <w:szCs w:val="18"/>
              </w:rPr>
              <w:br/>
            </w:r>
            <w:r w:rsidRPr="00AA0BD8">
              <w:rPr>
                <w:rFonts w:asciiTheme="majorBidi" w:hAnsiTheme="majorBidi" w:cstheme="majorBidi"/>
                <w:sz w:val="18"/>
                <w:szCs w:val="18"/>
              </w:rPr>
              <w:t>par. 228 à 247</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E/C.12/MUS/4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E/C.12/MUS/CO/4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98.</w:t>
            </w:r>
            <w:r w:rsidRPr="00AA0BD8">
              <w:rPr>
                <w:rFonts w:asciiTheme="majorBidi" w:hAnsiTheme="majorBidi" w:cstheme="majorBidi"/>
                <w:b/>
                <w:sz w:val="18"/>
                <w:szCs w:val="18"/>
              </w:rPr>
              <w:tab/>
              <w:t>Mauritanie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17/02/2005</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15/11/2012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E/C.12/MRT/1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E/C.12/MRT/CO/1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16/11/2012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b/>
                <w:sz w:val="18"/>
                <w:szCs w:val="18"/>
              </w:rPr>
              <w:t>99.</w:t>
            </w:r>
            <w:r w:rsidRPr="00AA0BD8">
              <w:rPr>
                <w:rFonts w:asciiTheme="majorBidi" w:hAnsiTheme="majorBidi" w:cstheme="majorBidi"/>
                <w:b/>
                <w:sz w:val="18"/>
                <w:szCs w:val="18"/>
              </w:rPr>
              <w:tab/>
              <w:t>Mexique</w:t>
            </w: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23/06/1981</w:t>
            </w: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15/04/1982</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E/1982/3/Add.8</w:t>
            </w: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E/1982/WG.1/SR.14</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5-6</w:t>
            </w: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987"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202"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E/C.12/MEX/</w:t>
            </w:r>
            <w:r w:rsidRPr="00AA0BD8">
              <w:rPr>
                <w:rFonts w:asciiTheme="majorBidi" w:hAnsiTheme="majorBidi" w:cstheme="majorBidi"/>
                <w:sz w:val="18"/>
                <w:szCs w:val="18"/>
              </w:rPr>
              <w:br/>
              <w:t>5-6</w:t>
            </w: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E/1982/WG.1/SR.15</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E/1986/WG.1/24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E/1984/6/Add.10</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E/1986/WG.1/26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E/1986/WG.1/28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tcPr>
          <w:p w:rsidR="007B2819" w:rsidRPr="00AA0BD8" w:rsidRDefault="007B2819" w:rsidP="00AF67FB">
            <w:pPr>
              <w:spacing w:before="40" w:after="40" w:line="20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E/1990/23-</w:t>
            </w:r>
            <w:r w:rsidR="00AF67FB" w:rsidRPr="00AA0BD8">
              <w:rPr>
                <w:rFonts w:asciiTheme="majorBidi" w:hAnsiTheme="majorBidi" w:cstheme="majorBidi"/>
                <w:spacing w:val="-4"/>
                <w:sz w:val="18"/>
                <w:szCs w:val="18"/>
              </w:rPr>
              <w:br/>
            </w:r>
            <w:r w:rsidRPr="00AA0BD8">
              <w:rPr>
                <w:rFonts w:asciiTheme="majorBidi" w:hAnsiTheme="majorBidi" w:cstheme="majorBidi"/>
                <w:spacing w:val="-4"/>
                <w:sz w:val="18"/>
                <w:szCs w:val="18"/>
              </w:rPr>
              <w:t>E/C.12/1990/3,</w:t>
            </w:r>
            <w:r w:rsidR="00070CDC" w:rsidRPr="00AA0BD8">
              <w:rPr>
                <w:rFonts w:asciiTheme="majorBidi" w:hAnsiTheme="majorBidi" w:cstheme="majorBidi"/>
                <w:spacing w:val="-4"/>
                <w:sz w:val="18"/>
                <w:szCs w:val="18"/>
              </w:rPr>
              <w:br/>
            </w:r>
            <w:r w:rsidR="00070CDC" w:rsidRPr="00AA0BD8">
              <w:rPr>
                <w:rFonts w:asciiTheme="majorBidi" w:hAnsiTheme="majorBidi" w:cstheme="majorBidi"/>
                <w:sz w:val="18"/>
                <w:szCs w:val="18"/>
              </w:rPr>
              <w:t>par. 85 à 112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E/1990/6/Add.4</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E/1994/104/Add.18</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E/C.12/4/Add.16</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E/C.12/MEX/CO/4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100.</w:t>
            </w:r>
            <w:r w:rsidRPr="00AA0BD8">
              <w:rPr>
                <w:rFonts w:asciiTheme="majorBidi" w:hAnsiTheme="majorBidi" w:cstheme="majorBidi"/>
                <w:b/>
                <w:sz w:val="18"/>
                <w:szCs w:val="18"/>
              </w:rPr>
              <w:tab/>
              <w:t>Monaco</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E/C.12/MCO/CO/1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E/C.12/MCO/2-3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E/C.12/MCO/CO/2-3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101.</w:t>
            </w:r>
            <w:r w:rsidRPr="00AA0BD8">
              <w:rPr>
                <w:rFonts w:asciiTheme="majorBidi" w:hAnsiTheme="majorBidi" w:cstheme="majorBidi"/>
                <w:b/>
                <w:sz w:val="18"/>
                <w:szCs w:val="18"/>
              </w:rPr>
              <w:tab/>
              <w:t>Mongolie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10/02/1988</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E/1986/4/Add.9</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E/C.12/1988/SR.5</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00AF67FB" w:rsidRPr="00AA0BD8">
              <w:rPr>
                <w:rFonts w:asciiTheme="majorBidi" w:hAnsiTheme="majorBidi" w:cstheme="majorBidi"/>
                <w:spacing w:val="-4"/>
                <w:sz w:val="18"/>
                <w:szCs w:val="18"/>
              </w:rPr>
              <w:br/>
            </w:r>
            <w:r w:rsidRPr="00AA0BD8">
              <w:rPr>
                <w:rFonts w:asciiTheme="majorBidi" w:hAnsiTheme="majorBidi" w:cstheme="majorBidi"/>
                <w:spacing w:val="-4"/>
                <w:sz w:val="18"/>
                <w:szCs w:val="18"/>
              </w:rPr>
              <w:t>E/C.12/1988/4,</w:t>
            </w:r>
            <w:r w:rsidRPr="00AA0BD8">
              <w:rPr>
                <w:rFonts w:asciiTheme="majorBidi" w:hAnsiTheme="majorBidi" w:cstheme="majorBidi"/>
                <w:sz w:val="18"/>
                <w:szCs w:val="18"/>
              </w:rPr>
              <w:t xml:space="preserve"> </w:t>
            </w:r>
            <w:r w:rsidR="00AF67FB" w:rsidRPr="00AA0BD8">
              <w:rPr>
                <w:rFonts w:asciiTheme="majorBidi" w:hAnsiTheme="majorBidi" w:cstheme="majorBidi"/>
                <w:sz w:val="18"/>
                <w:szCs w:val="18"/>
              </w:rPr>
              <w:br/>
            </w:r>
            <w:r w:rsidRPr="00AA0BD8">
              <w:rPr>
                <w:rFonts w:asciiTheme="majorBidi" w:hAnsiTheme="majorBidi" w:cstheme="majorBidi"/>
                <w:sz w:val="18"/>
                <w:szCs w:val="18"/>
              </w:rPr>
              <w:t>par. 62 à 89</w:t>
            </w:r>
          </w:p>
        </w:tc>
        <w:tc>
          <w:tcPr>
            <w:tcW w:w="864"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11/02/1988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17/08/2000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E/C.12/MNG/4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E/C.12/MNG/CO/4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102.</w:t>
            </w:r>
            <w:r w:rsidRPr="00AA0BD8">
              <w:rPr>
                <w:rFonts w:asciiTheme="majorBidi" w:hAnsiTheme="majorBidi" w:cstheme="majorBidi"/>
                <w:b/>
                <w:sz w:val="18"/>
                <w:szCs w:val="18"/>
              </w:rPr>
              <w:tab/>
              <w:t>Monténégro</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03/06/2006</w:t>
            </w:r>
            <w:r w:rsidRPr="00AA0BD8">
              <w:rPr>
                <w:rStyle w:val="Appelnotedebasdep"/>
              </w:rPr>
              <w:footnoteReference w:id="2"/>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r w:rsidRPr="00AA0BD8">
              <w:rPr>
                <w:rStyle w:val="Appelnotedebasdep"/>
              </w:rPr>
              <w:footnoteReference w:id="3"/>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E/C.12/1/Add.108</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E/C.12/MNE/1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E/C.12/MNE/CO/1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103.</w:t>
            </w:r>
            <w:r w:rsidRPr="00AA0BD8">
              <w:rPr>
                <w:rFonts w:asciiTheme="majorBidi" w:hAnsiTheme="majorBidi" w:cstheme="majorBidi"/>
                <w:b/>
                <w:sz w:val="18"/>
                <w:szCs w:val="18"/>
              </w:rPr>
              <w:tab/>
              <w:t>Namibie</w:t>
            </w:r>
          </w:p>
        </w:tc>
      </w:tr>
      <w:tr w:rsidR="007B2819" w:rsidRPr="00AA0BD8" w:rsidTr="00AD708E">
        <w:trPr>
          <w:trHeight w:val="240"/>
        </w:trPr>
        <w:tc>
          <w:tcPr>
            <w:tcW w:w="1345"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28/02/1995</w:t>
            </w:r>
          </w:p>
        </w:tc>
        <w:tc>
          <w:tcPr>
            <w:tcW w:w="859"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23/02/2016</w:t>
            </w:r>
          </w:p>
        </w:tc>
        <w:tc>
          <w:tcPr>
            <w:tcW w:w="1482"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E/C.12/NAM/1</w:t>
            </w:r>
          </w:p>
        </w:tc>
        <w:tc>
          <w:tcPr>
            <w:tcW w:w="1876" w:type="dxa"/>
            <w:gridSpan w:val="2"/>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E/C.12/NAM/CO/1</w:t>
            </w:r>
          </w:p>
        </w:tc>
        <w:tc>
          <w:tcPr>
            <w:tcW w:w="864"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31/03/2021</w:t>
            </w:r>
          </w:p>
        </w:tc>
        <w:tc>
          <w:tcPr>
            <w:tcW w:w="987"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hideMark/>
          </w:tcPr>
          <w:p w:rsidR="007B2819" w:rsidRPr="00AA0BD8" w:rsidRDefault="007B2819" w:rsidP="00AF67FB">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24/02/2016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104.</w:t>
            </w:r>
            <w:r w:rsidRPr="00AA0BD8">
              <w:rPr>
                <w:rFonts w:asciiTheme="majorBidi" w:hAnsiTheme="majorBidi" w:cstheme="majorBidi"/>
                <w:b/>
                <w:sz w:val="18"/>
                <w:szCs w:val="18"/>
              </w:rPr>
              <w:tab/>
              <w:t>Népal</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14/08/1991</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E/C.12/2001/SR.44/</w:t>
            </w:r>
            <w:r w:rsidRPr="00AA0BD8">
              <w:rPr>
                <w:rFonts w:asciiTheme="majorBidi" w:hAnsiTheme="majorBidi" w:cstheme="majorBidi"/>
                <w:sz w:val="18"/>
                <w:szCs w:val="18"/>
              </w:rPr>
              <w:br/>
              <w:t>Add.1 et 45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E/C.12/1/Add.66</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23/08/2001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E/C.12/NPL/2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E/C.12/NPL/CO/2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E/C.12/NPL/3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E/C.12/NPL/CO/3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105.</w:t>
            </w:r>
            <w:r w:rsidRPr="00AA0BD8">
              <w:rPr>
                <w:rFonts w:asciiTheme="majorBidi" w:hAnsiTheme="majorBidi" w:cstheme="majorBidi"/>
                <w:b/>
                <w:sz w:val="18"/>
                <w:szCs w:val="18"/>
              </w:rPr>
              <w:tab/>
              <w:t>Nicaragua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12/06/1980</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E/C.12/1993/SR.27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E/C.12/1993/SR.28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04/11/2008</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E/C.12/NIC/4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E/C.12/2008/SR.29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 xml:space="preserve">30 </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E/C.12/NIC/CO/4</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05/11/2008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106.</w:t>
            </w:r>
            <w:r w:rsidRPr="00AA0BD8">
              <w:rPr>
                <w:rFonts w:asciiTheme="majorBidi" w:hAnsiTheme="majorBidi" w:cstheme="majorBidi"/>
                <w:b/>
                <w:sz w:val="18"/>
                <w:szCs w:val="18"/>
              </w:rPr>
              <w:tab/>
              <w:t>Niger</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07/06/1986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107.</w:t>
            </w:r>
            <w:r w:rsidRPr="00AA0BD8">
              <w:rPr>
                <w:rFonts w:asciiTheme="majorBidi" w:hAnsiTheme="majorBidi" w:cstheme="majorBidi"/>
                <w:b/>
                <w:sz w:val="18"/>
                <w:szCs w:val="18"/>
              </w:rPr>
              <w:tab/>
              <w:t>Nigéria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29/10/1993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b/>
                <w:sz w:val="18"/>
                <w:szCs w:val="18"/>
              </w:rPr>
              <w:t>108.</w:t>
            </w:r>
            <w:r w:rsidRPr="00AA0BD8">
              <w:rPr>
                <w:rFonts w:asciiTheme="majorBidi" w:hAnsiTheme="majorBidi" w:cstheme="majorBidi"/>
                <w:b/>
                <w:sz w:val="18"/>
                <w:szCs w:val="18"/>
              </w:rPr>
              <w:tab/>
              <w:t>Norvège</w:t>
            </w: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E/1978/8/Add.12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E/1980/6/Add.5</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30/04/1984</w:t>
            </w:r>
          </w:p>
        </w:tc>
        <w:tc>
          <w:tcPr>
            <w:tcW w:w="148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E/1984/7/Add.16</w:t>
            </w:r>
          </w:p>
        </w:tc>
        <w:tc>
          <w:tcPr>
            <w:tcW w:w="1876" w:type="dxa"/>
            <w:gridSpan w:val="2"/>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E/1984/WG.1/SR.19</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E/1984/WG.1/SR.22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E/1986/4/Add.21</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00AF67FB" w:rsidRPr="00AA0BD8">
              <w:rPr>
                <w:rFonts w:asciiTheme="majorBidi" w:hAnsiTheme="majorBidi" w:cstheme="majorBidi"/>
                <w:spacing w:val="-4"/>
                <w:sz w:val="18"/>
                <w:szCs w:val="18"/>
              </w:rPr>
              <w:br/>
            </w:r>
            <w:r w:rsidRPr="00AA0BD8">
              <w:rPr>
                <w:rFonts w:asciiTheme="majorBidi" w:hAnsiTheme="majorBidi" w:cstheme="majorBidi"/>
                <w:spacing w:val="-4"/>
                <w:sz w:val="18"/>
                <w:szCs w:val="18"/>
              </w:rPr>
              <w:t>E/C.12/1988/4,</w:t>
            </w:r>
            <w:r w:rsidR="00AF67FB" w:rsidRPr="00AA0BD8">
              <w:rPr>
                <w:rFonts w:asciiTheme="majorBidi" w:hAnsiTheme="majorBidi" w:cstheme="majorBidi"/>
                <w:spacing w:val="-4"/>
                <w:sz w:val="18"/>
                <w:szCs w:val="18"/>
              </w:rPr>
              <w:br/>
            </w:r>
            <w:r w:rsidRPr="00AA0BD8">
              <w:rPr>
                <w:rFonts w:asciiTheme="majorBidi" w:hAnsiTheme="majorBidi" w:cstheme="majorBidi"/>
                <w:sz w:val="18"/>
                <w:szCs w:val="18"/>
              </w:rPr>
              <w:t>par. 219 à 239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25/11/1992</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E/1990/7/Add.7</w:t>
            </w: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E/C.12/1992/2, </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par. 80 à 107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E/C.12/1995/13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E/C.12/1995/SR.36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E/C.12/4/Add.14</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22/11/2013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E/C.12/NOR/5</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E/C.12/2013/SR.55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E/C.12/NOR/CO/5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109.</w:t>
            </w:r>
            <w:r w:rsidRPr="00AA0BD8">
              <w:rPr>
                <w:rFonts w:asciiTheme="majorBidi" w:hAnsiTheme="majorBidi" w:cstheme="majorBidi"/>
                <w:b/>
                <w:sz w:val="18"/>
                <w:szCs w:val="18"/>
              </w:rPr>
              <w:tab/>
              <w:t>Nouvelle-Zélande</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28/03/1979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E/1990/5/Add.5, </w:t>
            </w:r>
            <w:r w:rsidRPr="00AA0BD8">
              <w:rPr>
                <w:rFonts w:asciiTheme="majorBidi" w:hAnsiTheme="majorBidi" w:cstheme="majorBidi"/>
                <w:sz w:val="18"/>
                <w:szCs w:val="18"/>
              </w:rPr>
              <w:br/>
              <w:t>11 et 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E/C.12/1993/SR.24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E/C.12/1993/SR.26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E/C.12/NZL/3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E/C.12/NZL/CO/3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110.</w:t>
            </w:r>
            <w:r w:rsidRPr="00AA0BD8">
              <w:rPr>
                <w:rFonts w:asciiTheme="majorBidi" w:hAnsiTheme="majorBidi" w:cstheme="majorBidi"/>
                <w:b/>
                <w:sz w:val="18"/>
                <w:szCs w:val="18"/>
              </w:rPr>
              <w:tab/>
              <w:t>Ouganda</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E/C.12/UGA/1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E/C.12/UGA/CO/1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111.</w:t>
            </w:r>
            <w:r w:rsidRPr="00AA0BD8">
              <w:rPr>
                <w:rFonts w:asciiTheme="majorBidi" w:hAnsiTheme="majorBidi" w:cstheme="majorBidi"/>
                <w:b/>
                <w:sz w:val="18"/>
                <w:szCs w:val="18"/>
              </w:rPr>
              <w:tab/>
              <w:t>Ouzbékistan</w:t>
            </w:r>
          </w:p>
        </w:tc>
      </w:tr>
      <w:tr w:rsidR="007B2819" w:rsidRPr="00AA0BD8" w:rsidTr="00AD708E">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28/12/1995</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E/C.12/UZB/CO/1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D708E">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E/C.12/UZB/2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E/C.12/2014/SR.23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E/C.12/UZB/CO/2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112.</w:t>
            </w:r>
            <w:r w:rsidRPr="00AA0BD8">
              <w:rPr>
                <w:rFonts w:asciiTheme="majorBidi" w:hAnsiTheme="majorBidi" w:cstheme="majorBidi"/>
                <w:b/>
                <w:sz w:val="18"/>
                <w:szCs w:val="18"/>
              </w:rPr>
              <w:tab/>
              <w:t>Pakistan</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17/07/2008</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16/10/2015</w:t>
            </w: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E/C.12/PAK/1</w:t>
            </w: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113.</w:t>
            </w:r>
            <w:r w:rsidRPr="00AA0BD8">
              <w:rPr>
                <w:rFonts w:asciiTheme="majorBidi" w:hAnsiTheme="majorBidi" w:cstheme="majorBidi"/>
                <w:b/>
                <w:sz w:val="18"/>
                <w:szCs w:val="18"/>
              </w:rPr>
              <w:tab/>
              <w:t>Panama</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08/06/1977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E/1980/6/Add.20</w:t>
            </w:r>
            <w:r w:rsidR="00B45CB9" w:rsidRPr="00AA0BD8">
              <w:rPr>
                <w:rFonts w:asciiTheme="majorBidi" w:hAnsiTheme="majorBidi" w:cstheme="majorBidi"/>
                <w:sz w:val="18"/>
                <w:szCs w:val="18"/>
              </w:rPr>
              <w:br/>
              <w:t>E/1980/6/Add.23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B45CB9" w:rsidRPr="00AA0BD8">
              <w:rPr>
                <w:rFonts w:asciiTheme="majorBidi" w:hAnsiTheme="majorBidi" w:cstheme="majorBidi"/>
                <w:sz w:val="18"/>
                <w:szCs w:val="18"/>
              </w:rPr>
              <w:br/>
              <w:t>E/C.12/1991/4,</w:t>
            </w:r>
            <w:r w:rsidR="00B45CB9" w:rsidRPr="00AA0BD8">
              <w:rPr>
                <w:rFonts w:asciiTheme="majorBidi" w:hAnsiTheme="majorBidi" w:cstheme="majorBidi"/>
                <w:sz w:val="18"/>
                <w:szCs w:val="18"/>
              </w:rPr>
              <w:br/>
              <w:t>par. 95 à 139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E/C.12/2001/SR.36/</w:t>
            </w:r>
            <w:r w:rsidRPr="00AA0BD8">
              <w:rPr>
                <w:rFonts w:asciiTheme="majorBidi" w:hAnsiTheme="majorBidi" w:cstheme="majorBidi"/>
                <w:spacing w:val="-2"/>
                <w:sz w:val="18"/>
                <w:szCs w:val="18"/>
              </w:rPr>
              <w:br/>
              <w:t>Add.1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114.</w:t>
            </w:r>
            <w:r w:rsidRPr="00AA0BD8">
              <w:rPr>
                <w:rFonts w:asciiTheme="majorBidi" w:hAnsiTheme="majorBidi" w:cstheme="majorBidi"/>
                <w:b/>
                <w:sz w:val="18"/>
                <w:szCs w:val="18"/>
              </w:rPr>
              <w:tab/>
              <w:t>Papouasie-Nouvelle-Guinée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17/10/2008</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115.</w:t>
            </w:r>
            <w:r w:rsidRPr="00AA0BD8">
              <w:rPr>
                <w:rFonts w:asciiTheme="majorBidi" w:hAnsiTheme="majorBidi" w:cstheme="majorBidi"/>
                <w:b/>
                <w:sz w:val="18"/>
                <w:szCs w:val="18"/>
              </w:rPr>
              <w:tab/>
              <w:t>Paraguay</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10/09/1992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30/03/2020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E/C.12/PRY/3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E/C.12/2007/SR.44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E/C.12/PRY/CO/3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E/C.12/2007/SR.45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23/02/2015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E/C.12/PRY/4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E/C.12/PRY/CO/4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24/02/2015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116.</w:t>
            </w:r>
            <w:r w:rsidRPr="00AA0BD8">
              <w:rPr>
                <w:rFonts w:asciiTheme="majorBidi" w:hAnsiTheme="majorBidi" w:cstheme="majorBidi"/>
                <w:b/>
                <w:sz w:val="18"/>
                <w:szCs w:val="18"/>
              </w:rPr>
              <w:tab/>
              <w:t>Pays-Bas</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11/03/1979</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E/1984/WG.1/SR.4</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15/04/2016</w:t>
            </w:r>
          </w:p>
        </w:tc>
        <w:tc>
          <w:tcPr>
            <w:tcW w:w="1202" w:type="dxa"/>
            <w:shd w:val="clear" w:color="auto" w:fill="FFFFFF" w:themeFill="background1"/>
          </w:tcPr>
          <w:p w:rsidR="007B2819" w:rsidRPr="00AA0BD8" w:rsidRDefault="007B2819" w:rsidP="00B74EB3">
            <w:pPr>
              <w:keepNext/>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E/C.12/NDL/6</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E/1984/6/Add.20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AF67FB" w:rsidRPr="00AA0BD8">
              <w:rPr>
                <w:rFonts w:asciiTheme="majorBidi" w:hAnsiTheme="majorBidi" w:cstheme="majorBidi"/>
                <w:sz w:val="18"/>
                <w:szCs w:val="18"/>
              </w:rPr>
              <w:br/>
            </w:r>
            <w:r w:rsidRPr="00AA0BD8">
              <w:rPr>
                <w:rFonts w:asciiTheme="majorBidi" w:hAnsiTheme="majorBidi" w:cstheme="majorBidi"/>
                <w:sz w:val="18"/>
                <w:szCs w:val="18"/>
              </w:rPr>
              <w:t>par. 193 à 228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07/11/2006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E/1994/104/Add.30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E/C.12/NLD/CO/3/</w:t>
            </w:r>
            <w:r w:rsidR="00B644F1" w:rsidRPr="00AA0BD8">
              <w:rPr>
                <w:rFonts w:asciiTheme="majorBidi" w:hAnsiTheme="majorBidi" w:cstheme="majorBidi"/>
                <w:sz w:val="18"/>
                <w:szCs w:val="18"/>
              </w:rPr>
              <w:br/>
              <w:t>Add.1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E/C.12/NLD/4-5</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E/C.12/NLD/CO/4-5</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highlight w:val="yellow"/>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highlight w:val="yellow"/>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(Antilles)</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E/C.12/1987/SR.5-6</w:t>
            </w:r>
          </w:p>
        </w:tc>
        <w:tc>
          <w:tcPr>
            <w:tcW w:w="1776" w:type="dxa"/>
            <w:shd w:val="clear" w:color="auto" w:fill="FFFFFF" w:themeFill="background1"/>
            <w:hideMark/>
          </w:tcPr>
          <w:p w:rsidR="007B2819" w:rsidRPr="00AA0BD8" w:rsidRDefault="007B2819" w:rsidP="00AF67FB">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E/C.12/1987/5, </w:t>
            </w:r>
            <w:r w:rsidR="00AF67FB" w:rsidRPr="00AA0BD8">
              <w:rPr>
                <w:rFonts w:asciiTheme="majorBidi" w:hAnsiTheme="majorBidi" w:cstheme="majorBidi"/>
                <w:sz w:val="18"/>
                <w:szCs w:val="18"/>
              </w:rPr>
              <w:br/>
            </w:r>
            <w:r w:rsidRPr="00AA0BD8">
              <w:rPr>
                <w:rFonts w:asciiTheme="majorBidi" w:hAnsiTheme="majorBidi" w:cstheme="majorBidi"/>
                <w:sz w:val="18"/>
                <w:szCs w:val="18"/>
              </w:rPr>
              <w:t>par. 23 à 35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E/1982/3/Add.44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hideMark/>
          </w:tcPr>
          <w:p w:rsidR="007B2819" w:rsidRPr="00AA0BD8" w:rsidRDefault="007B2819" w:rsidP="00B644F1">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B644F1" w:rsidRPr="00AA0BD8">
              <w:rPr>
                <w:rFonts w:asciiTheme="majorBidi" w:hAnsiTheme="majorBidi" w:cstheme="majorBidi"/>
                <w:sz w:val="18"/>
                <w:szCs w:val="18"/>
              </w:rPr>
              <w:br/>
            </w:r>
            <w:r w:rsidRPr="00AA0BD8">
              <w:rPr>
                <w:rFonts w:asciiTheme="majorBidi" w:hAnsiTheme="majorBidi" w:cstheme="majorBidi"/>
                <w:sz w:val="18"/>
                <w:szCs w:val="18"/>
              </w:rPr>
              <w:t>par. 229 à 240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E/C.12/ANT/3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E/C.12/NLD/CO/3/</w:t>
            </w:r>
            <w:r w:rsidRPr="00AA0BD8">
              <w:rPr>
                <w:rFonts w:asciiTheme="majorBidi" w:hAnsiTheme="majorBidi" w:cstheme="majorBidi"/>
                <w:spacing w:val="-2"/>
                <w:sz w:val="18"/>
                <w:szCs w:val="18"/>
              </w:rPr>
              <w:br/>
              <w:t>Add.1</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E/C.12/NLD/4/</w:t>
            </w:r>
            <w:r w:rsidRPr="00AA0BD8">
              <w:rPr>
                <w:rFonts w:asciiTheme="majorBidi" w:hAnsiTheme="majorBidi" w:cstheme="majorBidi"/>
                <w:spacing w:val="-2"/>
                <w:sz w:val="18"/>
                <w:szCs w:val="18"/>
              </w:rPr>
              <w:br/>
              <w:t>Add.1</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w:t>
            </w:r>
            <w:proofErr w:type="spellStart"/>
            <w:r w:rsidRPr="00AA0BD8">
              <w:rPr>
                <w:rFonts w:asciiTheme="majorBidi" w:hAnsiTheme="majorBidi" w:cstheme="majorBidi"/>
                <w:sz w:val="18"/>
                <w:szCs w:val="18"/>
              </w:rPr>
              <w:t>Аruba</w:t>
            </w:r>
            <w:proofErr w:type="spellEnd"/>
            <w:r w:rsidRPr="00AA0BD8">
              <w:rPr>
                <w:rFonts w:asciiTheme="majorBidi" w:hAnsiTheme="majorBidi" w:cstheme="majorBidi"/>
                <w:sz w:val="18"/>
                <w:szCs w:val="18"/>
              </w:rPr>
              <w:t>)</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10/11/2010</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pacing w:val="2"/>
                <w:sz w:val="18"/>
                <w:szCs w:val="18"/>
              </w:rPr>
            </w:pPr>
            <w:r w:rsidRPr="00AA0BD8">
              <w:rPr>
                <w:rFonts w:asciiTheme="majorBidi" w:hAnsiTheme="majorBidi" w:cstheme="majorBidi"/>
                <w:spacing w:val="2"/>
                <w:sz w:val="18"/>
                <w:szCs w:val="18"/>
              </w:rPr>
              <w:t>E/C.12/NLD/4/</w:t>
            </w:r>
            <w:r w:rsidRPr="00AA0BD8">
              <w:rPr>
                <w:rFonts w:asciiTheme="majorBidi" w:hAnsiTheme="majorBidi" w:cstheme="majorBidi"/>
                <w:spacing w:val="2"/>
                <w:sz w:val="18"/>
                <w:szCs w:val="18"/>
              </w:rPr>
              <w:br/>
              <w:t>Add.2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E/C.12/2010/SR.43</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ED36C2" w:rsidRPr="00AA0BD8" w:rsidTr="00DD5CA8">
        <w:trPr>
          <w:trHeight w:val="240"/>
        </w:trPr>
        <w:tc>
          <w:tcPr>
            <w:tcW w:w="1345"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ED36C2" w:rsidRPr="00AA0BD8" w:rsidRDefault="00ED36C2"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ED36C2" w:rsidRPr="00AA0BD8" w:rsidRDefault="00ED36C2" w:rsidP="00B74EB3">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ED36C2" w:rsidRPr="00AA0BD8" w:rsidRDefault="00ED36C2" w:rsidP="00B74EB3">
            <w:pPr>
              <w:keepNext/>
              <w:keepLines/>
              <w:spacing w:before="40" w:after="40" w:line="200" w:lineRule="atLeast"/>
              <w:ind w:right="57"/>
              <w:rPr>
                <w:rFonts w:asciiTheme="majorBidi" w:hAnsiTheme="majorBidi" w:cstheme="majorBidi"/>
                <w:spacing w:val="2"/>
                <w:sz w:val="18"/>
                <w:szCs w:val="18"/>
              </w:rPr>
            </w:pPr>
          </w:p>
        </w:tc>
        <w:tc>
          <w:tcPr>
            <w:tcW w:w="1876" w:type="dxa"/>
            <w:gridSpan w:val="2"/>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E/C.12/2010/SR.44</w:t>
            </w:r>
          </w:p>
        </w:tc>
        <w:tc>
          <w:tcPr>
            <w:tcW w:w="1776"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ED36C2" w:rsidRPr="00AA0BD8" w:rsidRDefault="00ED36C2"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DF139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w:t>
            </w:r>
            <w:r w:rsidR="00DF1393" w:rsidRPr="00AA0BD8">
              <w:rPr>
                <w:rFonts w:asciiTheme="majorBidi" w:hAnsiTheme="majorBidi" w:cstheme="majorBidi"/>
                <w:sz w:val="18"/>
                <w:szCs w:val="18"/>
              </w:rPr>
              <w:t>1</w:t>
            </w:r>
            <w:r w:rsidRPr="00AA0BD8">
              <w:rPr>
                <w:rFonts w:asciiTheme="majorBidi" w:hAnsiTheme="majorBidi" w:cstheme="majorBidi"/>
                <w:sz w:val="18"/>
                <w:szCs w:val="18"/>
              </w:rPr>
              <w:t>/2010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ED36C2">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117.</w:t>
            </w:r>
            <w:r w:rsidRPr="00AA0BD8">
              <w:rPr>
                <w:rFonts w:asciiTheme="majorBidi" w:hAnsiTheme="majorBidi" w:cstheme="majorBidi"/>
                <w:b/>
                <w:sz w:val="18"/>
                <w:szCs w:val="18"/>
              </w:rPr>
              <w:tab/>
              <w:t>Pérou</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28/07/1978</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E/1984/6/Add.5</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E/1984/WG.1/SR.11</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E/C.12/PER/CO/2-4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118.</w:t>
            </w:r>
            <w:r w:rsidRPr="00AA0BD8">
              <w:rPr>
                <w:rFonts w:asciiTheme="majorBidi" w:hAnsiTheme="majorBidi" w:cstheme="majorBidi"/>
                <w:b/>
                <w:sz w:val="18"/>
                <w:szCs w:val="18"/>
              </w:rPr>
              <w:tab/>
              <w:t>Philippines</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18/04/1980</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E/1980/WG.1/SR.11</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rPr>
                <w:rFonts w:asciiTheme="majorBidi" w:hAnsiTheme="majorBidi" w:cstheme="majorBidi"/>
                <w:spacing w:val="-2"/>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19/01/1990</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 xml:space="preserve">9 </w:t>
            </w:r>
          </w:p>
        </w:tc>
        <w:tc>
          <w:tcPr>
            <w:tcW w:w="1776" w:type="dxa"/>
            <w:shd w:val="clear" w:color="auto" w:fill="FFFFFF" w:themeFill="background1"/>
            <w:hideMark/>
          </w:tcPr>
          <w:p w:rsidR="007B2819" w:rsidRPr="00AA0BD8" w:rsidRDefault="007B2819" w:rsidP="00A30637">
            <w:pPr>
              <w:keepNext/>
              <w:spacing w:before="40" w:after="40" w:line="200" w:lineRule="atLeast"/>
              <w:ind w:right="57"/>
              <w:rPr>
                <w:rFonts w:asciiTheme="majorBidi" w:hAnsiTheme="majorBidi" w:cstheme="majorBidi"/>
                <w:spacing w:val="-4"/>
                <w:sz w:val="18"/>
                <w:szCs w:val="18"/>
              </w:rPr>
            </w:pPr>
            <w:r w:rsidRPr="00AA0BD8">
              <w:rPr>
                <w:rFonts w:asciiTheme="majorBidi" w:hAnsiTheme="majorBidi" w:cstheme="majorBidi"/>
                <w:spacing w:val="-4"/>
                <w:sz w:val="18"/>
                <w:szCs w:val="18"/>
              </w:rPr>
              <w:t>E/1990/23-</w:t>
            </w:r>
            <w:r w:rsidR="00A30637" w:rsidRPr="00AA0BD8">
              <w:rPr>
                <w:rFonts w:asciiTheme="majorBidi" w:hAnsiTheme="majorBidi" w:cstheme="majorBidi"/>
                <w:spacing w:val="-4"/>
                <w:sz w:val="18"/>
                <w:szCs w:val="18"/>
              </w:rPr>
              <w:br/>
            </w:r>
            <w:r w:rsidRPr="00AA0BD8">
              <w:rPr>
                <w:rFonts w:asciiTheme="majorBidi" w:hAnsiTheme="majorBidi" w:cstheme="majorBidi"/>
                <w:spacing w:val="-4"/>
                <w:sz w:val="18"/>
                <w:szCs w:val="18"/>
              </w:rPr>
              <w:t>E/C.12/1990/3,</w:t>
            </w:r>
            <w:r w:rsidR="00AE1F2A" w:rsidRPr="00AA0BD8">
              <w:rPr>
                <w:rFonts w:asciiTheme="majorBidi" w:hAnsiTheme="majorBidi" w:cstheme="majorBidi"/>
                <w:spacing w:val="-4"/>
                <w:sz w:val="18"/>
                <w:szCs w:val="18"/>
              </w:rPr>
              <w:br/>
            </w:r>
            <w:r w:rsidR="00AE1F2A" w:rsidRPr="00AA0BD8">
              <w:rPr>
                <w:rFonts w:asciiTheme="majorBidi" w:hAnsiTheme="majorBidi" w:cstheme="majorBidi"/>
                <w:sz w:val="18"/>
                <w:szCs w:val="18"/>
              </w:rPr>
              <w:t>par. 113 à 133</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22/01/1990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08/05/1995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E/C.12/PHL/CO/4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E/C.12/PHL/4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 xml:space="preserve">40 </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5-6</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E/C.12/PHL/5-6</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E/C.12/PHL/CO/5-6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D5CA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119.</w:t>
            </w:r>
            <w:r w:rsidRPr="00AA0BD8">
              <w:rPr>
                <w:rFonts w:asciiTheme="majorBidi" w:hAnsiTheme="majorBidi" w:cstheme="majorBidi"/>
                <w:b/>
                <w:sz w:val="18"/>
                <w:szCs w:val="18"/>
              </w:rPr>
              <w:tab/>
              <w:t>Pologne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18/06/1977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25/04/1983</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10</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hideMark/>
          </w:tcPr>
          <w:p w:rsidR="007B2819" w:rsidRPr="00AA0BD8" w:rsidRDefault="007B2819" w:rsidP="00A30637">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A30637" w:rsidRPr="00AA0BD8">
              <w:rPr>
                <w:rFonts w:asciiTheme="majorBidi" w:hAnsiTheme="majorBidi" w:cstheme="majorBidi"/>
                <w:sz w:val="18"/>
                <w:szCs w:val="18"/>
              </w:rPr>
              <w:br/>
            </w:r>
            <w:r w:rsidRPr="00AA0BD8">
              <w:rPr>
                <w:rFonts w:asciiTheme="majorBidi" w:hAnsiTheme="majorBidi" w:cstheme="majorBidi"/>
                <w:sz w:val="18"/>
                <w:szCs w:val="18"/>
              </w:rPr>
              <w:t>par. 28 à 52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E/C.12/1992/2,</w:t>
            </w:r>
            <w:r w:rsidR="00AE1F2A" w:rsidRPr="00AA0BD8">
              <w:rPr>
                <w:rFonts w:asciiTheme="majorBidi" w:hAnsiTheme="majorBidi" w:cstheme="majorBidi"/>
                <w:sz w:val="18"/>
                <w:szCs w:val="18"/>
              </w:rPr>
              <w:br/>
              <w:t>par. 108 à 132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03/12/1992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E/C.12/1992/SR.14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13/11/2002</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E/C.12/4/Add.9</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E/C.12/2002/SR.33</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E/C.12/1/Add.82</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E/C.12/POL/5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E/C.12/POL/CO/5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21/09/2016</w:t>
            </w:r>
          </w:p>
        </w:tc>
        <w:tc>
          <w:tcPr>
            <w:tcW w:w="148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E/C.12/POL/6</w:t>
            </w:r>
          </w:p>
        </w:tc>
        <w:tc>
          <w:tcPr>
            <w:tcW w:w="1876" w:type="dxa"/>
            <w:gridSpan w:val="2"/>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E/C.12/2016/SR.55</w:t>
            </w:r>
          </w:p>
        </w:tc>
        <w:tc>
          <w:tcPr>
            <w:tcW w:w="1776"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E/C.12/POL/CO/6</w:t>
            </w:r>
          </w:p>
        </w:tc>
        <w:tc>
          <w:tcPr>
            <w:tcW w:w="864"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120.</w:t>
            </w:r>
            <w:r w:rsidRPr="00AA0BD8">
              <w:rPr>
                <w:rFonts w:asciiTheme="majorBidi" w:hAnsiTheme="majorBidi" w:cstheme="majorBidi"/>
                <w:b/>
                <w:sz w:val="18"/>
                <w:szCs w:val="18"/>
              </w:rPr>
              <w:tab/>
              <w:t>Portugal</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31/10/1978</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E/1980/6/Add.35/</w:t>
            </w:r>
            <w:r w:rsidRPr="00AA0BD8">
              <w:rPr>
                <w:rFonts w:asciiTheme="majorBidi" w:hAnsiTheme="majorBidi" w:cstheme="majorBidi"/>
                <w:sz w:val="18"/>
                <w:szCs w:val="18"/>
              </w:rPr>
              <w:br/>
              <w:t>Rev.1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E/1982/3/Add.27/</w:t>
            </w:r>
            <w:r w:rsidRPr="00AA0BD8">
              <w:rPr>
                <w:rFonts w:asciiTheme="majorBidi" w:hAnsiTheme="majorBidi" w:cstheme="majorBidi"/>
                <w:sz w:val="18"/>
                <w:szCs w:val="18"/>
              </w:rPr>
              <w:br/>
              <w:t>Rev.1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14/11/2000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E/1994/104/Add.20</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E/C.12/2000/SR.58</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E/C.12/1/Add.53</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15/11/2000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E/C.12/2000/SR.59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E/C.12/PRT/4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E/C.12/PRT/CO/4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121.</w:t>
            </w:r>
            <w:r w:rsidRPr="00AA0BD8">
              <w:rPr>
                <w:rFonts w:asciiTheme="majorBidi" w:hAnsiTheme="majorBidi" w:cstheme="majorBidi"/>
                <w:b/>
                <w:sz w:val="18"/>
                <w:szCs w:val="18"/>
              </w:rPr>
              <w:tab/>
              <w:t>République arabe syrienne</w:t>
            </w:r>
          </w:p>
        </w:tc>
      </w:tr>
      <w:tr w:rsidR="007B2819" w:rsidRPr="00AA0BD8" w:rsidTr="00DD5CA8">
        <w:trPr>
          <w:trHeight w:val="240"/>
        </w:trPr>
        <w:tc>
          <w:tcPr>
            <w:tcW w:w="1345"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19/04/1983</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E/1978/8/Add.25 </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E/1983/WG.1/SR.2</w:t>
            </w:r>
          </w:p>
        </w:tc>
        <w:tc>
          <w:tcPr>
            <w:tcW w:w="1776"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30/06/2006</w:t>
            </w: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E/1978/8/Add.31</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DA6BF2" w:rsidRPr="00AA0BD8">
              <w:rPr>
                <w:rFonts w:asciiTheme="majorBidi" w:hAnsiTheme="majorBidi" w:cstheme="majorBidi"/>
                <w:sz w:val="18"/>
                <w:szCs w:val="18"/>
              </w:rPr>
              <w:br/>
              <w:t>E/C.12/1991/4,</w:t>
            </w:r>
            <w:r w:rsidR="00DA6BF2" w:rsidRPr="00AA0BD8">
              <w:rPr>
                <w:rFonts w:asciiTheme="majorBidi" w:hAnsiTheme="majorBidi" w:cstheme="majorBidi"/>
                <w:sz w:val="18"/>
                <w:szCs w:val="18"/>
              </w:rPr>
              <w:br/>
              <w:t>par. 158 à 194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16/08/2001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122.</w:t>
            </w:r>
            <w:r w:rsidRPr="00AA0BD8">
              <w:rPr>
                <w:rFonts w:asciiTheme="majorBidi" w:hAnsiTheme="majorBidi" w:cstheme="majorBidi"/>
                <w:b/>
                <w:sz w:val="18"/>
                <w:szCs w:val="18"/>
              </w:rPr>
              <w:tab/>
              <w:t>République centrafricaine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08/08/1981</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123.</w:t>
            </w:r>
            <w:r w:rsidRPr="00AA0BD8">
              <w:rPr>
                <w:rFonts w:asciiTheme="majorBidi" w:hAnsiTheme="majorBidi" w:cstheme="majorBidi"/>
                <w:b/>
                <w:sz w:val="18"/>
                <w:szCs w:val="18"/>
              </w:rPr>
              <w:tab/>
              <w:t>République de Corée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10/07/1990</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02/05/1995</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E/1990/5/Add.19</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E/C.12/1995/3</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30/06/2014</w:t>
            </w:r>
          </w:p>
        </w:tc>
        <w:tc>
          <w:tcPr>
            <w:tcW w:w="987"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02/06/2016</w:t>
            </w:r>
          </w:p>
        </w:tc>
        <w:tc>
          <w:tcPr>
            <w:tcW w:w="120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E/C.12/KOR/4</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10/11/2009</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E/C.12/KOR/3</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E/C.12/2009/SR.42</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E/C.12/KOR/CO/3</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E/C.12/2009/SR.43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124.</w:t>
            </w:r>
            <w:r w:rsidRPr="00AA0BD8">
              <w:rPr>
                <w:rFonts w:asciiTheme="majorBidi" w:hAnsiTheme="majorBidi" w:cstheme="majorBidi"/>
                <w:b/>
                <w:sz w:val="18"/>
                <w:szCs w:val="18"/>
              </w:rPr>
              <w:tab/>
              <w:t>République démocratique du Congo</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01/02/1977</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18/02/1988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E/1982/3/Add.41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E/1984/6/Add.18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19/02/1988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03/11/2009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E/C.12/COD/CO/4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04/11/2009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125.</w:t>
            </w:r>
            <w:r w:rsidRPr="00AA0BD8">
              <w:rPr>
                <w:rFonts w:asciiTheme="majorBidi" w:hAnsiTheme="majorBidi" w:cstheme="majorBidi"/>
                <w:b/>
                <w:sz w:val="18"/>
                <w:szCs w:val="18"/>
              </w:rPr>
              <w:tab/>
              <w:t>République démocratique populaire lao</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13/05/2007</w:t>
            </w: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30/06/2009</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126.</w:t>
            </w:r>
            <w:r w:rsidRPr="00AA0BD8">
              <w:rPr>
                <w:rFonts w:asciiTheme="majorBidi" w:hAnsiTheme="majorBidi" w:cstheme="majorBidi"/>
                <w:b/>
                <w:sz w:val="18"/>
                <w:szCs w:val="18"/>
              </w:rPr>
              <w:tab/>
              <w:t>République de Moldova</w:t>
            </w:r>
          </w:p>
        </w:tc>
      </w:tr>
      <w:tr w:rsidR="007B2819" w:rsidRPr="00AA0BD8" w:rsidTr="00DD5CA8">
        <w:trPr>
          <w:trHeight w:val="240"/>
        </w:trPr>
        <w:tc>
          <w:tcPr>
            <w:tcW w:w="1345"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26/04/1993</w:t>
            </w: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11/11/2003</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E/1990/5/Add.52</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E/C.12/2003/SR.32</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E/C.12/1/Add.91</w:t>
            </w:r>
          </w:p>
        </w:tc>
        <w:tc>
          <w:tcPr>
            <w:tcW w:w="864"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14/10/2016</w:t>
            </w: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E/C.12/MDA/3</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E/C.12/MDA/2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E/C.12/MDA/CO/2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127.</w:t>
            </w:r>
            <w:r w:rsidRPr="00AA0BD8">
              <w:rPr>
                <w:rFonts w:asciiTheme="majorBidi" w:hAnsiTheme="majorBidi" w:cstheme="majorBidi"/>
                <w:b/>
                <w:sz w:val="18"/>
                <w:szCs w:val="18"/>
              </w:rPr>
              <w:tab/>
              <w:t>République dominicaine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04/04/1978</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07/12/1990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E/C.12/1990/SR.43</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E/1991/23-</w:t>
            </w:r>
            <w:r w:rsidR="00DF1BA8" w:rsidRPr="00AA0BD8">
              <w:rPr>
                <w:rFonts w:asciiTheme="majorBidi" w:hAnsiTheme="majorBidi" w:cstheme="majorBidi"/>
                <w:sz w:val="18"/>
                <w:szCs w:val="18"/>
              </w:rPr>
              <w:br/>
              <w:t xml:space="preserve">E/C.12/1990/8, </w:t>
            </w:r>
            <w:r w:rsidR="00DF1BA8" w:rsidRPr="00AA0BD8">
              <w:rPr>
                <w:rFonts w:asciiTheme="majorBidi" w:hAnsiTheme="majorBidi" w:cstheme="majorBidi"/>
                <w:sz w:val="18"/>
                <w:szCs w:val="18"/>
              </w:rPr>
              <w:br/>
              <w:t>par. 213 à 250</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10/12/1990</w:t>
            </w: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11/12/1990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E/C.12/1990/SR.47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E/C.12/1996/SR.29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E/C.12/1997/SR.29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19/11/1997</w:t>
            </w:r>
          </w:p>
        </w:tc>
        <w:tc>
          <w:tcPr>
            <w:tcW w:w="148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E/C.12/1997/SR.31</w:t>
            </w:r>
          </w:p>
        </w:tc>
        <w:tc>
          <w:tcPr>
            <w:tcW w:w="1776"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03/11/2010</w:t>
            </w:r>
          </w:p>
        </w:tc>
        <w:tc>
          <w:tcPr>
            <w:tcW w:w="1482"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E/C.12/DOM/3</w:t>
            </w:r>
          </w:p>
        </w:tc>
        <w:tc>
          <w:tcPr>
            <w:tcW w:w="1876" w:type="dxa"/>
            <w:gridSpan w:val="2"/>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E/C.12/2010/SR.34</w:t>
            </w:r>
          </w:p>
        </w:tc>
        <w:tc>
          <w:tcPr>
            <w:tcW w:w="1776"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E/C.12/DOM/CO/3</w:t>
            </w: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04/11/2010</w:t>
            </w:r>
          </w:p>
        </w:tc>
        <w:tc>
          <w:tcPr>
            <w:tcW w:w="148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36</w:t>
            </w:r>
          </w:p>
        </w:tc>
        <w:tc>
          <w:tcPr>
            <w:tcW w:w="1776"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27/09/2016</w:t>
            </w:r>
          </w:p>
        </w:tc>
        <w:tc>
          <w:tcPr>
            <w:tcW w:w="148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E/C.12/DOM/4</w:t>
            </w:r>
          </w:p>
        </w:tc>
        <w:tc>
          <w:tcPr>
            <w:tcW w:w="1876" w:type="dxa"/>
            <w:gridSpan w:val="2"/>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E/C.12/2016/SR.63</w:t>
            </w:r>
          </w:p>
        </w:tc>
        <w:tc>
          <w:tcPr>
            <w:tcW w:w="1776"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E/C.12/DOM/CO/4</w:t>
            </w: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28/09/2016</w:t>
            </w:r>
          </w:p>
        </w:tc>
        <w:tc>
          <w:tcPr>
            <w:tcW w:w="148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E/C.12/2016/SR.64</w:t>
            </w:r>
          </w:p>
        </w:tc>
        <w:tc>
          <w:tcPr>
            <w:tcW w:w="1776"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128.</w:t>
            </w:r>
            <w:r w:rsidRPr="00AA0BD8">
              <w:rPr>
                <w:rFonts w:asciiTheme="majorBidi" w:hAnsiTheme="majorBidi" w:cstheme="majorBidi"/>
                <w:b/>
                <w:sz w:val="18"/>
                <w:szCs w:val="18"/>
              </w:rPr>
              <w:tab/>
              <w:t>République populaire démocratique de Corée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14/12/1981</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23/03/1987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E/C.12/1987/SR.21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00B81394" w:rsidRPr="00AA0BD8">
              <w:rPr>
                <w:rFonts w:asciiTheme="majorBidi" w:hAnsiTheme="majorBidi" w:cstheme="majorBidi"/>
                <w:sz w:val="18"/>
                <w:szCs w:val="18"/>
              </w:rPr>
              <w:br/>
              <w:t>par. 260 à 297</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E/1988/5/Add.6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B81394" w:rsidRPr="00AA0BD8">
              <w:rPr>
                <w:rFonts w:asciiTheme="majorBidi" w:hAnsiTheme="majorBidi" w:cstheme="majorBidi"/>
                <w:sz w:val="18"/>
                <w:szCs w:val="18"/>
              </w:rPr>
              <w:br/>
              <w:t xml:space="preserve">E/C.12/1991/4, </w:t>
            </w:r>
            <w:r w:rsidR="00B81394" w:rsidRPr="00AA0BD8">
              <w:rPr>
                <w:rFonts w:asciiTheme="majorBidi" w:hAnsiTheme="majorBidi" w:cstheme="majorBidi"/>
                <w:sz w:val="18"/>
                <w:szCs w:val="18"/>
              </w:rPr>
              <w:br/>
              <w:t>par. 140 à 157</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19/11/2003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E/C.12/2003/SR.44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E/C.12/2003/SR.45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129.</w:t>
            </w:r>
            <w:r w:rsidRPr="00AA0BD8">
              <w:rPr>
                <w:rFonts w:asciiTheme="majorBidi" w:hAnsiTheme="majorBidi" w:cstheme="majorBidi"/>
                <w:b/>
                <w:sz w:val="18"/>
                <w:szCs w:val="18"/>
              </w:rPr>
              <w:tab/>
              <w:t>République tchèque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01/01/1993</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E/C.12/1/Add.76</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E/C.12/CZE/2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E/C.12/2014/SR.19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E/C.12/CZE/CO/2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130.</w:t>
            </w:r>
            <w:r w:rsidRPr="00AA0BD8">
              <w:rPr>
                <w:rFonts w:asciiTheme="majorBidi" w:hAnsiTheme="majorBidi" w:cstheme="majorBidi"/>
                <w:b/>
                <w:sz w:val="18"/>
                <w:szCs w:val="18"/>
              </w:rPr>
              <w:tab/>
              <w:t>République-Unie de Tanzanie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11/09/1976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E/1981/WG.1/SR.5</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30/11/2017</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13/11/2012</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E/C.12/TZA/1-3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32</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E/C.12/TZA/CO/1-3</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14/11/2012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30637">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131.</w:t>
            </w:r>
            <w:r w:rsidRPr="00AA0BD8">
              <w:rPr>
                <w:rFonts w:asciiTheme="majorBidi" w:hAnsiTheme="majorBidi" w:cstheme="majorBidi"/>
                <w:b/>
                <w:sz w:val="18"/>
                <w:szCs w:val="18"/>
              </w:rPr>
              <w:tab/>
              <w:t>Roumanie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30/04/1985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10/02/1988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E/C.12/1988/SR.6</w:t>
            </w:r>
          </w:p>
        </w:tc>
        <w:tc>
          <w:tcPr>
            <w:tcW w:w="1776" w:type="dxa"/>
            <w:shd w:val="clear" w:color="auto" w:fill="FFFFFF" w:themeFill="background1"/>
            <w:hideMark/>
          </w:tcPr>
          <w:p w:rsidR="007B2819" w:rsidRPr="00AA0BD8" w:rsidRDefault="007B2819" w:rsidP="00A30637">
            <w:pPr>
              <w:spacing w:before="40" w:after="40" w:line="200" w:lineRule="atLeast"/>
              <w:ind w:right="57"/>
              <w:rPr>
                <w:rFonts w:asciiTheme="majorBidi" w:hAnsiTheme="majorBidi" w:cstheme="majorBidi"/>
                <w:sz w:val="18"/>
                <w:szCs w:val="18"/>
              </w:rPr>
            </w:pPr>
            <w:r w:rsidRPr="00AA0BD8">
              <w:rPr>
                <w:rFonts w:asciiTheme="majorBidi" w:hAnsiTheme="majorBidi" w:cstheme="majorBidi"/>
                <w:spacing w:val="-4"/>
                <w:sz w:val="18"/>
                <w:szCs w:val="18"/>
              </w:rPr>
              <w:t>E/1988/14-</w:t>
            </w:r>
            <w:r w:rsidR="00A30637" w:rsidRPr="00AA0BD8">
              <w:rPr>
                <w:rFonts w:asciiTheme="majorBidi" w:hAnsiTheme="majorBidi" w:cstheme="majorBidi"/>
                <w:spacing w:val="-4"/>
                <w:sz w:val="18"/>
                <w:szCs w:val="18"/>
              </w:rPr>
              <w:br/>
            </w:r>
            <w:r w:rsidRPr="00AA0BD8">
              <w:rPr>
                <w:rFonts w:asciiTheme="majorBidi" w:hAnsiTheme="majorBidi" w:cstheme="majorBidi"/>
                <w:spacing w:val="-4"/>
                <w:sz w:val="18"/>
                <w:szCs w:val="18"/>
              </w:rPr>
              <w:t xml:space="preserve">E/C.12/1988/4, </w:t>
            </w:r>
            <w:r w:rsidR="00A30637" w:rsidRPr="00AA0BD8">
              <w:rPr>
                <w:rFonts w:asciiTheme="majorBidi" w:hAnsiTheme="majorBidi" w:cstheme="majorBidi"/>
                <w:spacing w:val="-4"/>
                <w:sz w:val="18"/>
                <w:szCs w:val="18"/>
              </w:rPr>
              <w:br/>
            </w:r>
            <w:r w:rsidRPr="00AA0BD8">
              <w:rPr>
                <w:rFonts w:asciiTheme="majorBidi" w:hAnsiTheme="majorBidi" w:cstheme="majorBidi"/>
                <w:sz w:val="18"/>
                <w:szCs w:val="18"/>
              </w:rPr>
              <w:t>par. 90 à 116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E/C.12/1994/SR.5</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E/C.12/1994/4</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05/05/1994</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E/C.12/1994/SR.7</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E/1995/22-</w:t>
            </w:r>
            <w:r w:rsidR="00DA6BF2" w:rsidRPr="00AA0BD8">
              <w:rPr>
                <w:rFonts w:asciiTheme="majorBidi" w:hAnsiTheme="majorBidi" w:cstheme="majorBidi"/>
                <w:sz w:val="18"/>
                <w:szCs w:val="18"/>
              </w:rPr>
              <w:br/>
              <w:t>E/C.12/1994/20,</w:t>
            </w:r>
            <w:r w:rsidR="00DA6BF2" w:rsidRPr="00AA0BD8">
              <w:rPr>
                <w:rFonts w:asciiTheme="majorBidi" w:hAnsiTheme="majorBidi" w:cstheme="majorBidi"/>
                <w:sz w:val="18"/>
                <w:szCs w:val="18"/>
              </w:rPr>
              <w:br/>
              <w:t>par. 83 à 100</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E/C.12/1994/SR.13</w:t>
            </w:r>
          </w:p>
        </w:tc>
        <w:tc>
          <w:tcPr>
            <w:tcW w:w="1776" w:type="dxa"/>
            <w:shd w:val="clear" w:color="auto" w:fill="FFFFFF" w:themeFill="background1"/>
          </w:tcPr>
          <w:p w:rsidR="007B2819" w:rsidRPr="00AA0BD8" w:rsidRDefault="007B2819" w:rsidP="00A30637">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3-5</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20/11/2014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E/C.12/ROU/3-5</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E/C.12/2014/SR.58</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E/C.12/ROU/CO/3-5</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132.</w:t>
            </w:r>
            <w:r w:rsidRPr="00AA0BD8">
              <w:rPr>
                <w:rFonts w:asciiTheme="majorBidi" w:hAnsiTheme="majorBidi" w:cstheme="majorBidi"/>
                <w:b/>
                <w:sz w:val="18"/>
                <w:szCs w:val="18"/>
              </w:rPr>
              <w:tab/>
              <w:t>Royaume-Uni de Grande-Bretagne et d’Irlande du Nord</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20/08/1976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E/1980/6/Add.16 </w:t>
            </w:r>
            <w:r w:rsidRPr="00AA0BD8">
              <w:rPr>
                <w:rFonts w:asciiTheme="majorBidi" w:hAnsiTheme="majorBidi" w:cstheme="majorBidi"/>
                <w:sz w:val="18"/>
                <w:szCs w:val="18"/>
              </w:rPr>
              <w:br/>
              <w:t>et Corr.1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E/1981/WG.1/SR.16</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E/1980/6/Add.25 </w:t>
            </w:r>
            <w:r w:rsidRPr="00AA0BD8">
              <w:rPr>
                <w:rFonts w:asciiTheme="majorBidi" w:hAnsiTheme="majorBidi" w:cstheme="majorBidi"/>
                <w:sz w:val="18"/>
                <w:szCs w:val="18"/>
              </w:rPr>
              <w:br/>
              <w:t>et 26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21/04/1982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E/1982/WG.1/SR.21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01/05/1985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E/1984/7/Add.20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02/05/1985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E/1985/WG.1/SR.17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17</w:t>
            </w:r>
          </w:p>
        </w:tc>
        <w:tc>
          <w:tcPr>
            <w:tcW w:w="1776" w:type="dxa"/>
            <w:shd w:val="clear" w:color="auto" w:fill="FFFFFF" w:themeFill="background1"/>
            <w:hideMark/>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A30637" w:rsidRPr="00AA0BD8">
              <w:rPr>
                <w:rFonts w:asciiTheme="majorBidi" w:hAnsiTheme="majorBidi" w:cstheme="majorBidi"/>
                <w:sz w:val="18"/>
                <w:szCs w:val="18"/>
              </w:rPr>
              <w:br/>
            </w:r>
            <w:r w:rsidRPr="00AA0BD8">
              <w:rPr>
                <w:rFonts w:asciiTheme="majorBidi" w:hAnsiTheme="majorBidi" w:cstheme="majorBidi"/>
                <w:sz w:val="18"/>
                <w:szCs w:val="18"/>
              </w:rPr>
              <w:t>par. 241 à 266</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24/11/1997</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E/C.12/1997/SR.36</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E/C.12/1/Add.19</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E/C.12/4/Add.5, 7 et 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07/05/2002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E/C.12/GBR/5</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E/C.12/GBR/CO/5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13/05/2009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E/C.12/GBR/6</w:t>
            </w: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E/C.12/2016/SR.36</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E/C.12/GBR/CO/6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E/C.12/2016/SR.37</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(Hong Kong)</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E/C.12/1994/19</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24/11/1994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E/1986/4/Add.28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E/C.12/1994/SR.36</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25/11/1994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E/1990/7/Add.16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26/11/1996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E/C.12/1996/SR.39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E/C.12/1996/SR.42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133.</w:t>
            </w:r>
            <w:r w:rsidRPr="00AA0BD8">
              <w:rPr>
                <w:rFonts w:asciiTheme="majorBidi" w:hAnsiTheme="majorBidi" w:cstheme="majorBidi"/>
                <w:b/>
                <w:sz w:val="18"/>
                <w:szCs w:val="18"/>
              </w:rPr>
              <w:tab/>
              <w:t>Rwanda</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13/02/1989</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E/1982/3/Add.42</w:t>
            </w:r>
            <w:r w:rsidR="00200564" w:rsidRPr="00AA0BD8">
              <w:rPr>
                <w:rFonts w:asciiTheme="majorBidi" w:hAnsiTheme="majorBidi" w:cstheme="majorBidi"/>
                <w:sz w:val="18"/>
                <w:szCs w:val="18"/>
              </w:rPr>
              <w:br/>
              <w:t>et E/1984/7/Add.29</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E/C.12/1989/5,</w:t>
            </w:r>
            <w:r w:rsidR="00200564" w:rsidRPr="00AA0BD8">
              <w:rPr>
                <w:rFonts w:asciiTheme="majorBidi" w:hAnsiTheme="majorBidi" w:cstheme="majorBidi"/>
                <w:sz w:val="18"/>
                <w:szCs w:val="18"/>
              </w:rPr>
              <w:br/>
              <w:t>par. 162 à 192</w:t>
            </w: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14/02/1989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08/05/2013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E/C.12/RWA/2-4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E/C.12/RWA/CO/2-4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134.</w:t>
            </w:r>
            <w:r w:rsidRPr="00AA0BD8">
              <w:rPr>
                <w:rFonts w:asciiTheme="majorBidi" w:hAnsiTheme="majorBidi" w:cstheme="majorBidi"/>
                <w:b/>
                <w:sz w:val="18"/>
                <w:szCs w:val="18"/>
              </w:rPr>
              <w:tab/>
              <w:t>Saint-Marin</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18/01/1986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09/11/2007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E/C.12/SMR/4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E/C.12/2007/SR.39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40</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E/C.12/SMR/CO/4</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135.</w:t>
            </w:r>
            <w:r w:rsidRPr="00AA0BD8">
              <w:rPr>
                <w:rFonts w:asciiTheme="majorBidi" w:hAnsiTheme="majorBidi" w:cstheme="majorBidi"/>
                <w:b/>
                <w:sz w:val="18"/>
                <w:szCs w:val="18"/>
              </w:rPr>
              <w:tab/>
              <w:t>Saint-Vincent-et-les Grenadines</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09/02/1982</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136.</w:t>
            </w:r>
            <w:r w:rsidRPr="00AA0BD8">
              <w:rPr>
                <w:rFonts w:asciiTheme="majorBidi" w:hAnsiTheme="majorBidi" w:cstheme="majorBidi"/>
                <w:b/>
                <w:sz w:val="18"/>
                <w:szCs w:val="18"/>
              </w:rPr>
              <w:tab/>
              <w:t>Sénégal</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13/05/1978</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E/1980/6/Add.13/</w:t>
            </w:r>
            <w:r w:rsidRPr="00AA0BD8">
              <w:rPr>
                <w:rFonts w:asciiTheme="majorBidi" w:hAnsiTheme="majorBidi" w:cstheme="majorBidi"/>
                <w:sz w:val="18"/>
                <w:szCs w:val="18"/>
              </w:rPr>
              <w:br/>
              <w:t>Rev.1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E/1981/WG.1/SR.11</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30/06/2003</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27/04/1983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E/1982/3/Add.17</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28/04/1983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E/1983/WG.1/SR.15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01/12/1993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E/1984/6/Add.22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E/C.12/1993/SR.37</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E/C.12/1993/18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E/1990/6/Add.25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E/C.12/2001/SR.32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137.</w:t>
            </w:r>
            <w:r w:rsidRPr="00AA0BD8">
              <w:rPr>
                <w:rFonts w:asciiTheme="majorBidi" w:hAnsiTheme="majorBidi" w:cstheme="majorBidi"/>
                <w:b/>
                <w:sz w:val="18"/>
                <w:szCs w:val="18"/>
              </w:rPr>
              <w:tab/>
              <w:t>Serbie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12/03/2001</w:t>
            </w:r>
          </w:p>
        </w:tc>
        <w:tc>
          <w:tcPr>
            <w:tcW w:w="859" w:type="dxa"/>
            <w:shd w:val="clear" w:color="auto" w:fill="FFFFFF" w:themeFill="background1"/>
            <w:hideMark/>
          </w:tcPr>
          <w:p w:rsidR="007B2819" w:rsidRPr="00AA0BD8" w:rsidRDefault="007B2819" w:rsidP="00B74EB3">
            <w:pPr>
              <w:pStyle w:val="Notedebasdepage"/>
              <w:tabs>
                <w:tab w:val="clear" w:pos="1021"/>
              </w:tabs>
              <w:spacing w:before="40" w:after="40" w:line="200" w:lineRule="atLeast"/>
              <w:ind w:left="0" w:right="57" w:firstLine="0"/>
              <w:rPr>
                <w:rFonts w:asciiTheme="majorBidi" w:hAnsiTheme="majorBidi" w:cstheme="majorBidi"/>
                <w:szCs w:val="18"/>
              </w:rPr>
            </w:pPr>
            <w:r w:rsidRPr="00AA0BD8">
              <w:rPr>
                <w:rFonts w:asciiTheme="majorBidi" w:hAnsiTheme="majorBidi" w:cstheme="majorBidi"/>
                <w:szCs w:val="18"/>
              </w:rPr>
              <w:t>1</w:t>
            </w:r>
            <w:r w:rsidRPr="00AA0BD8">
              <w:rPr>
                <w:rStyle w:val="Appelnotedebasdep"/>
              </w:rPr>
              <w:footnoteReference w:id="4"/>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02/05/2005</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E/C.12/2005/SR.11</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E/C.12/1/Add.108</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E/C.12/2005/SR.12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E/C.12/SRB/2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E/C.12/2014/SR.27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E/C.12/SRB/CO/2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138.</w:t>
            </w:r>
            <w:r w:rsidRPr="00AA0BD8">
              <w:rPr>
                <w:rFonts w:asciiTheme="majorBidi" w:hAnsiTheme="majorBidi" w:cstheme="majorBidi"/>
                <w:b/>
                <w:sz w:val="18"/>
                <w:szCs w:val="18"/>
              </w:rPr>
              <w:tab/>
              <w:t>Seychelles</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05/08/1992</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30/06/1994</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139.</w:t>
            </w:r>
            <w:r w:rsidRPr="00AA0BD8">
              <w:rPr>
                <w:rFonts w:asciiTheme="majorBidi" w:hAnsiTheme="majorBidi" w:cstheme="majorBidi"/>
                <w:b/>
                <w:sz w:val="18"/>
                <w:szCs w:val="18"/>
              </w:rPr>
              <w:tab/>
              <w:t>Sierra Leone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23/11/1996</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30/06/1998</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140.</w:t>
            </w:r>
            <w:r w:rsidRPr="00AA0BD8">
              <w:rPr>
                <w:rFonts w:asciiTheme="majorBidi" w:hAnsiTheme="majorBidi" w:cstheme="majorBidi"/>
                <w:b/>
                <w:sz w:val="18"/>
                <w:szCs w:val="18"/>
              </w:rPr>
              <w:tab/>
              <w:t>Slovaquie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28/05/1993</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E/1990/5/Add.49</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31</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E/C.12/1/Add.81</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18/05/2017</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E/C.12/2002/SR.32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01/05/2012</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E/C.12/SVK/2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E/C.12/SVK/CO/2</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02/05/2012</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E/C.12/2012/SR.5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D5CA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141.</w:t>
            </w:r>
            <w:r w:rsidRPr="00AA0BD8">
              <w:rPr>
                <w:rFonts w:asciiTheme="majorBidi" w:hAnsiTheme="majorBidi" w:cstheme="majorBidi"/>
                <w:b/>
                <w:sz w:val="18"/>
                <w:szCs w:val="18"/>
              </w:rPr>
              <w:tab/>
              <w:t>Slovénie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06/07/1992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07/11/2005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E/C.12/SVN/CO/1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E/C.12/SVN/2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E/C.12/SVN/CO/2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E/C.12/2014/SR.55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142.</w:t>
            </w:r>
            <w:r w:rsidRPr="00AA0BD8">
              <w:rPr>
                <w:rFonts w:asciiTheme="majorBidi" w:hAnsiTheme="majorBidi" w:cstheme="majorBidi"/>
                <w:b/>
                <w:sz w:val="18"/>
                <w:szCs w:val="18"/>
              </w:rPr>
              <w:tab/>
              <w:t>Somalie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24/04/1990</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30/06/1992</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143.</w:t>
            </w:r>
            <w:r w:rsidRPr="00AA0BD8">
              <w:rPr>
                <w:rFonts w:asciiTheme="majorBidi" w:hAnsiTheme="majorBidi" w:cstheme="majorBidi"/>
                <w:b/>
                <w:sz w:val="18"/>
                <w:szCs w:val="18"/>
              </w:rPr>
              <w:tab/>
              <w:t>Soudan</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18/06/1986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21/08/2000</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E/1990/5/Add.41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E/C.12/2000/SR.38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39</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E/C.12/1/Add.48</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31/10/2020</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22/08/2000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E/C.12/2000/SR.40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01/10/2015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E/C.12/SDN/2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E/C.12/SDN/CO/2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02/10/2015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E/C.12/2015/SR.67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144.</w:t>
            </w:r>
            <w:r w:rsidRPr="00AA0BD8">
              <w:rPr>
                <w:rFonts w:asciiTheme="majorBidi" w:hAnsiTheme="majorBidi" w:cstheme="majorBidi"/>
                <w:b/>
                <w:sz w:val="18"/>
                <w:szCs w:val="18"/>
              </w:rPr>
              <w:tab/>
              <w:t>Sri Lanka</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11/09/1980</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28/04/1998</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E/C.12/1/Add.24</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07/10/2015</w:t>
            </w: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E/C.12/LKA/5</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29/04/1998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E/C.12/LKA/2-4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E/C.12/LKA/CO/2-4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E/C.12/2010/SR.41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145.</w:t>
            </w:r>
            <w:r w:rsidRPr="00AA0BD8">
              <w:rPr>
                <w:rFonts w:asciiTheme="majorBidi" w:hAnsiTheme="majorBidi" w:cstheme="majorBidi"/>
                <w:b/>
                <w:sz w:val="18"/>
                <w:szCs w:val="18"/>
              </w:rPr>
              <w:tab/>
              <w:t>Suède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pacing w:val="2"/>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20/04/1981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E/1981/WG.1/SR.9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20/04/1982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E/1982/3/Add.2</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E/1982/WG.1/SR.19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20</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08/02/1988</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E/1986/4/Add.13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E/C.12/1988/SR.10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hideMark/>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E/1988/14-</w:t>
            </w:r>
            <w:r w:rsidR="00A30637" w:rsidRPr="00AA0BD8">
              <w:rPr>
                <w:rFonts w:asciiTheme="majorBidi" w:hAnsiTheme="majorBidi" w:cstheme="majorBidi"/>
                <w:sz w:val="18"/>
                <w:szCs w:val="18"/>
              </w:rPr>
              <w:br/>
            </w:r>
            <w:r w:rsidRPr="00AA0BD8">
              <w:rPr>
                <w:rFonts w:asciiTheme="majorBidi" w:hAnsiTheme="majorBidi" w:cstheme="majorBidi"/>
                <w:sz w:val="18"/>
                <w:szCs w:val="18"/>
              </w:rPr>
              <w:t xml:space="preserve">E/C.12/1988/4, </w:t>
            </w:r>
            <w:r w:rsidR="00A30637" w:rsidRPr="00AA0BD8">
              <w:rPr>
                <w:rFonts w:asciiTheme="majorBidi" w:hAnsiTheme="majorBidi" w:cstheme="majorBidi"/>
                <w:sz w:val="18"/>
                <w:szCs w:val="18"/>
              </w:rPr>
              <w:br/>
            </w:r>
            <w:r w:rsidRPr="00AA0BD8">
              <w:rPr>
                <w:rFonts w:asciiTheme="majorBidi" w:hAnsiTheme="majorBidi" w:cstheme="majorBidi"/>
                <w:sz w:val="18"/>
                <w:szCs w:val="18"/>
              </w:rPr>
              <w:t>par. 134 à 151</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02/12/1991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E/1990/7/Add.2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12</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E/1992/23-</w:t>
            </w:r>
            <w:r w:rsidR="00D06DD5" w:rsidRPr="00AA0BD8">
              <w:rPr>
                <w:rFonts w:asciiTheme="majorBidi" w:hAnsiTheme="majorBidi" w:cstheme="majorBidi"/>
                <w:sz w:val="18"/>
                <w:szCs w:val="18"/>
              </w:rPr>
              <w:br/>
              <w:t>E/C.12/1991/4,</w:t>
            </w:r>
            <w:r w:rsidR="00D06DD5" w:rsidRPr="00AA0BD8">
              <w:rPr>
                <w:rFonts w:asciiTheme="majorBidi" w:hAnsiTheme="majorBidi" w:cstheme="majorBidi"/>
                <w:sz w:val="18"/>
                <w:szCs w:val="18"/>
              </w:rPr>
              <w:br/>
              <w:t>par. 222 à 259</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03/12/1991</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E/C.12/1991/SR.13</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06/12/1991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09/05/1995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E/C.12/2001/SR.61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E/C.12/1/Add.70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05/11/2008</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E/C.12/SWE/5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E/C.12/2008/SR.32 </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E/C.12/SWE/CO/5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06/11/2008</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E/C.12/2008/SR.33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E/C.12/SWE/6</w:t>
            </w: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E/C.12/2016/SR.24</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E/C.12/SWE/CO/6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08/06/2016</w:t>
            </w:r>
          </w:p>
        </w:tc>
        <w:tc>
          <w:tcPr>
            <w:tcW w:w="1482"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E/C.12/2016/SR.25</w:t>
            </w:r>
          </w:p>
        </w:tc>
        <w:tc>
          <w:tcPr>
            <w:tcW w:w="1776" w:type="dxa"/>
            <w:shd w:val="clear" w:color="auto" w:fill="FFFFFF" w:themeFill="background1"/>
          </w:tcPr>
          <w:p w:rsidR="007B2819" w:rsidRPr="00AA0BD8" w:rsidRDefault="007B2819" w:rsidP="00B74EB3">
            <w:pPr>
              <w:suppressAutoHyphens w:val="0"/>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146.</w:t>
            </w:r>
            <w:r w:rsidRPr="00AA0BD8">
              <w:rPr>
                <w:rFonts w:asciiTheme="majorBidi" w:hAnsiTheme="majorBidi" w:cstheme="majorBidi"/>
                <w:b/>
                <w:sz w:val="18"/>
                <w:szCs w:val="18"/>
              </w:rPr>
              <w:tab/>
              <w:t>Suisse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18/09/1992</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20/11/1998</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E/1990/5/Add.33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E/C.12/1/Add.30</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23/11/1998</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E/C.12/1998/SR.39</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E/C.12/CHE/2-3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E/C.12/CHE/CO/2-3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08/11/2010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147.</w:t>
            </w:r>
            <w:r w:rsidRPr="00AA0BD8">
              <w:rPr>
                <w:rFonts w:asciiTheme="majorBidi" w:hAnsiTheme="majorBidi" w:cstheme="majorBidi"/>
                <w:b/>
                <w:sz w:val="18"/>
                <w:szCs w:val="18"/>
              </w:rPr>
              <w:tab/>
              <w:t>Suriname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28/03/1977</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08/12/1994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E/1990/5/Add.20</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E/C.12/1994/SR.54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55</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E/C.12/1994/18</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30/06/1995</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12/05/1995</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E/C.12/1995/SR.19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20</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E/C.12/1995/6</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148.</w:t>
            </w:r>
            <w:r w:rsidRPr="00AA0BD8">
              <w:rPr>
                <w:rFonts w:asciiTheme="majorBidi" w:hAnsiTheme="majorBidi" w:cstheme="majorBidi"/>
                <w:b/>
                <w:sz w:val="18"/>
                <w:szCs w:val="18"/>
              </w:rPr>
              <w:tab/>
              <w:t>Swaziland</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26/06/2004</w:t>
            </w:r>
          </w:p>
        </w:tc>
        <w:tc>
          <w:tcPr>
            <w:tcW w:w="859"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149.</w:t>
            </w:r>
            <w:r w:rsidRPr="00AA0BD8">
              <w:rPr>
                <w:rFonts w:asciiTheme="majorBidi" w:hAnsiTheme="majorBidi" w:cstheme="majorBidi"/>
                <w:b/>
                <w:sz w:val="18"/>
                <w:szCs w:val="18"/>
              </w:rPr>
              <w:tab/>
              <w:t>Tadjikistan</w:t>
            </w:r>
          </w:p>
        </w:tc>
      </w:tr>
      <w:tr w:rsidR="007B2819" w:rsidRPr="00AA0BD8" w:rsidTr="00DD5CA8">
        <w:trPr>
          <w:trHeight w:val="240"/>
        </w:trPr>
        <w:tc>
          <w:tcPr>
            <w:tcW w:w="1345"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04/04/1999</w:t>
            </w:r>
          </w:p>
        </w:tc>
        <w:tc>
          <w:tcPr>
            <w:tcW w:w="859"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10/11/2006</w:t>
            </w:r>
          </w:p>
        </w:tc>
        <w:tc>
          <w:tcPr>
            <w:tcW w:w="1482"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E/C.12/TJK/1</w:t>
            </w:r>
          </w:p>
        </w:tc>
        <w:tc>
          <w:tcPr>
            <w:tcW w:w="1876" w:type="dxa"/>
            <w:gridSpan w:val="2"/>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E/C.12/2006/SR.39</w:t>
            </w:r>
          </w:p>
        </w:tc>
        <w:tc>
          <w:tcPr>
            <w:tcW w:w="1776"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E/C.12/TJK/CO/1</w:t>
            </w:r>
          </w:p>
        </w:tc>
        <w:tc>
          <w:tcPr>
            <w:tcW w:w="864"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30/03/2020</w:t>
            </w:r>
          </w:p>
        </w:tc>
        <w:tc>
          <w:tcPr>
            <w:tcW w:w="987"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A0BD8">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E/C.12/2006/SR.40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24/02/2015</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E/C.12/TJK/2-3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E/C.12/2015/SR.4</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E/C.12/TJK/CO/2-3</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25/02/2015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D5CA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150.</w:t>
            </w:r>
            <w:r w:rsidRPr="00AA0BD8">
              <w:rPr>
                <w:rFonts w:asciiTheme="majorBidi" w:hAnsiTheme="majorBidi" w:cstheme="majorBidi"/>
                <w:b/>
                <w:sz w:val="18"/>
                <w:szCs w:val="18"/>
              </w:rPr>
              <w:tab/>
              <w:t>Tchad</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09/09/1995</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05/11/2009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E/C.12/TCD/3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E/C.12/2009/SR.35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E/C.12/TCD/CO/3</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30/06/2012</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151.</w:t>
            </w:r>
            <w:r w:rsidRPr="00AA0BD8">
              <w:rPr>
                <w:rFonts w:asciiTheme="majorBidi" w:hAnsiTheme="majorBidi" w:cstheme="majorBidi"/>
                <w:b/>
                <w:sz w:val="18"/>
                <w:szCs w:val="18"/>
              </w:rPr>
              <w:tab/>
              <w:t>Thaïlande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05/12/1999</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E/C.12/THA/1-2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E/C.12/2015/SR.28</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E/C.12/THA/CO/1-2</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05/06/2015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E/C.12/2015/SR.29</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152.</w:t>
            </w:r>
            <w:r w:rsidRPr="00AA0BD8">
              <w:rPr>
                <w:rFonts w:asciiTheme="majorBidi" w:hAnsiTheme="majorBidi" w:cstheme="majorBidi"/>
                <w:b/>
                <w:sz w:val="18"/>
                <w:szCs w:val="18"/>
              </w:rPr>
              <w:tab/>
              <w:t>Timor-Leste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16/07/2003</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30/06/2005</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153.</w:t>
            </w:r>
            <w:r w:rsidRPr="00AA0BD8">
              <w:rPr>
                <w:rFonts w:asciiTheme="majorBidi" w:hAnsiTheme="majorBidi" w:cstheme="majorBidi"/>
                <w:b/>
                <w:sz w:val="18"/>
                <w:szCs w:val="18"/>
              </w:rPr>
              <w:tab/>
              <w:t>Togo</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04/08/1984</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06/05/2013</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E/C.12/TGO/1</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E/C.12/2013/SR.12</w:t>
            </w:r>
          </w:p>
        </w:tc>
        <w:tc>
          <w:tcPr>
            <w:tcW w:w="1776"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E/C.12/TGO/CO/1</w:t>
            </w: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31/05/2018</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DF139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07/05/2013</w:t>
            </w:r>
          </w:p>
        </w:tc>
        <w:tc>
          <w:tcPr>
            <w:tcW w:w="1482"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E/C.12/2013/SR.13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Lines/>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154.</w:t>
            </w:r>
            <w:r w:rsidRPr="00AA0BD8">
              <w:rPr>
                <w:rFonts w:asciiTheme="majorBidi" w:hAnsiTheme="majorBidi" w:cstheme="majorBidi"/>
                <w:b/>
                <w:sz w:val="18"/>
                <w:szCs w:val="18"/>
              </w:rPr>
              <w:tab/>
              <w:t>Trinité-et-Tobago</w:t>
            </w:r>
          </w:p>
        </w:tc>
      </w:tr>
      <w:tr w:rsidR="007B2819" w:rsidRPr="00AA0BD8" w:rsidTr="00DD5CA8">
        <w:trPr>
          <w:trHeight w:val="240"/>
        </w:trPr>
        <w:tc>
          <w:tcPr>
            <w:tcW w:w="1345"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08/03/1979</w:t>
            </w:r>
          </w:p>
        </w:tc>
        <w:tc>
          <w:tcPr>
            <w:tcW w:w="859"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16/02/1989</w:t>
            </w:r>
          </w:p>
        </w:tc>
        <w:tc>
          <w:tcPr>
            <w:tcW w:w="1482"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E/1984/6/Add.21,</w:t>
            </w:r>
            <w:r w:rsidR="00D06DD5" w:rsidRPr="00AA0BD8">
              <w:rPr>
                <w:rFonts w:asciiTheme="majorBidi" w:hAnsiTheme="majorBidi" w:cstheme="majorBidi"/>
                <w:sz w:val="18"/>
                <w:szCs w:val="18"/>
              </w:rPr>
              <w:br/>
              <w:t xml:space="preserve">E/1986/3/Add.11 </w:t>
            </w:r>
            <w:r w:rsidR="00D06DD5" w:rsidRPr="00AA0BD8">
              <w:rPr>
                <w:rFonts w:asciiTheme="majorBidi" w:hAnsiTheme="majorBidi" w:cstheme="majorBidi"/>
                <w:sz w:val="18"/>
                <w:szCs w:val="18"/>
              </w:rPr>
              <w:br/>
              <w:t>et E/1988/5/Add.1</w:t>
            </w:r>
          </w:p>
        </w:tc>
        <w:tc>
          <w:tcPr>
            <w:tcW w:w="1876" w:type="dxa"/>
            <w:gridSpan w:val="2"/>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18</w:t>
            </w:r>
          </w:p>
        </w:tc>
        <w:tc>
          <w:tcPr>
            <w:tcW w:w="1776"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E/C.12/1989/5-</w:t>
            </w:r>
            <w:r w:rsidR="00D06DD5" w:rsidRPr="00AA0BD8">
              <w:rPr>
                <w:rFonts w:asciiTheme="majorBidi" w:hAnsiTheme="majorBidi" w:cstheme="majorBidi"/>
                <w:sz w:val="18"/>
                <w:szCs w:val="18"/>
              </w:rPr>
              <w:br/>
              <w:t xml:space="preserve">E/1989/22, </w:t>
            </w:r>
            <w:r w:rsidR="00D06DD5" w:rsidRPr="00AA0BD8">
              <w:rPr>
                <w:rFonts w:asciiTheme="majorBidi" w:hAnsiTheme="majorBidi" w:cstheme="majorBidi"/>
                <w:sz w:val="18"/>
                <w:szCs w:val="18"/>
              </w:rPr>
              <w:br/>
              <w:t>par. 267 à 309</w:t>
            </w:r>
          </w:p>
        </w:tc>
        <w:tc>
          <w:tcPr>
            <w:tcW w:w="864"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hideMark/>
          </w:tcPr>
          <w:p w:rsidR="007B2819" w:rsidRPr="00AA0BD8" w:rsidRDefault="007B2819" w:rsidP="00DF139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30/06/2007</w:t>
            </w:r>
          </w:p>
        </w:tc>
        <w:tc>
          <w:tcPr>
            <w:tcW w:w="987"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DF139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17/02/1989</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E/C.12/1989/SR.19</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08/05/2002</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E/1990/6/Add.30</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E/C.12/2002/SR.15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16</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E/C.12/1/Add.80</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155.</w:t>
            </w:r>
            <w:r w:rsidRPr="00AA0BD8">
              <w:rPr>
                <w:rFonts w:asciiTheme="majorBidi" w:hAnsiTheme="majorBidi" w:cstheme="majorBidi"/>
                <w:b/>
                <w:sz w:val="18"/>
                <w:szCs w:val="18"/>
              </w:rPr>
              <w:tab/>
              <w:t>Tunisie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31/10/2021</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06/02/1989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E/C.12/1989/SR.9</w:t>
            </w:r>
          </w:p>
        </w:tc>
        <w:tc>
          <w:tcPr>
            <w:tcW w:w="1776" w:type="dxa"/>
            <w:shd w:val="clear" w:color="auto" w:fill="FFFFFF" w:themeFill="background1"/>
            <w:hideMark/>
          </w:tcPr>
          <w:p w:rsidR="007B2819" w:rsidRPr="00AA0BD8" w:rsidRDefault="007B2819" w:rsidP="00A30637">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E/C.12/1989/5, </w:t>
            </w:r>
            <w:r w:rsidR="00A30637" w:rsidRPr="00AA0BD8">
              <w:rPr>
                <w:rFonts w:asciiTheme="majorBidi" w:hAnsiTheme="majorBidi" w:cstheme="majorBidi"/>
                <w:sz w:val="18"/>
                <w:szCs w:val="18"/>
              </w:rPr>
              <w:br/>
            </w:r>
            <w:r w:rsidRPr="00AA0BD8">
              <w:rPr>
                <w:rFonts w:asciiTheme="majorBidi" w:hAnsiTheme="majorBidi" w:cstheme="majorBidi"/>
                <w:sz w:val="18"/>
                <w:szCs w:val="18"/>
              </w:rPr>
              <w:t>par. 113 à 130</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06/05/1999</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E/C.12/1999/SR.17 </w:t>
            </w:r>
            <w:r w:rsidRPr="00AA0BD8">
              <w:rPr>
                <w:rFonts w:asciiTheme="majorBidi" w:hAnsiTheme="majorBidi" w:cstheme="majorBidi"/>
                <w:sz w:val="18"/>
                <w:szCs w:val="18"/>
              </w:rPr>
              <w:br/>
              <w:t>et 18/Add.1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E/C.12/1/Add.36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07/05/1999</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E/C.12/1999/SR.19</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E/C.12/TUN/3</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E/C.12/TUN/CO/3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23/09/2016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E/C.12/2016/SR.58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lastRenderedPageBreak/>
              <w:t>156.</w:t>
            </w:r>
            <w:r w:rsidRPr="00AA0BD8">
              <w:rPr>
                <w:rFonts w:asciiTheme="majorBidi" w:hAnsiTheme="majorBidi" w:cstheme="majorBidi"/>
                <w:b/>
                <w:sz w:val="18"/>
                <w:szCs w:val="18"/>
              </w:rPr>
              <w:tab/>
              <w:t>Turkménistan</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01/08/1997</w:t>
            </w: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18/11/2011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E/C.12/TKM/1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E/C.12/2011/SR.28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E/C.12/TKM/CO/1</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02/12/2016</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21/11/2011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157.</w:t>
            </w:r>
            <w:r w:rsidRPr="00AA0BD8">
              <w:rPr>
                <w:rFonts w:asciiTheme="majorBidi" w:hAnsiTheme="majorBidi" w:cstheme="majorBidi"/>
                <w:b/>
                <w:sz w:val="18"/>
                <w:szCs w:val="18"/>
              </w:rPr>
              <w:tab/>
              <w:t>Turquie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23/12/2003</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03/05/2011</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E/C.12/TUR/1</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E/C.12/TUR/CO/1</w:t>
            </w: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30/06/2016</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158.</w:t>
            </w:r>
            <w:r w:rsidRPr="00AA0BD8">
              <w:rPr>
                <w:rFonts w:asciiTheme="majorBidi" w:hAnsiTheme="majorBidi" w:cstheme="majorBidi"/>
                <w:b/>
                <w:sz w:val="18"/>
                <w:szCs w:val="18"/>
              </w:rPr>
              <w:tab/>
              <w:t>Ukraine</w:t>
            </w:r>
          </w:p>
        </w:tc>
      </w:tr>
      <w:tr w:rsidR="007B2819" w:rsidRPr="00AA0BD8" w:rsidTr="00AA0BD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24/04/1980</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E/1978/8/Add.22</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E/1980/WG.1/SR.18</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7</w:t>
            </w:r>
          </w:p>
        </w:tc>
        <w:tc>
          <w:tcPr>
            <w:tcW w:w="1057"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30/05/2019</w:t>
            </w: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07/04/1982</w:t>
            </w:r>
          </w:p>
        </w:tc>
        <w:tc>
          <w:tcPr>
            <w:tcW w:w="1482" w:type="dxa"/>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E/1980/6/Add.24</w:t>
            </w:r>
          </w:p>
        </w:tc>
        <w:tc>
          <w:tcPr>
            <w:tcW w:w="1876" w:type="dxa"/>
            <w:gridSpan w:val="2"/>
            <w:shd w:val="clear" w:color="auto" w:fill="FFFFFF" w:themeFill="background1"/>
            <w:hideMark/>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E/1982/WG.1/SR.5</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6</w:t>
            </w:r>
          </w:p>
        </w:tc>
        <w:tc>
          <w:tcPr>
            <w:tcW w:w="1776"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keepLines/>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14/04/1982</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7"/>
                <w:szCs w:val="17"/>
              </w:rPr>
            </w:pPr>
            <w:r w:rsidRPr="00AA0BD8">
              <w:rPr>
                <w:rFonts w:asciiTheme="majorBidi" w:hAnsiTheme="majorBidi" w:cstheme="majorBidi"/>
                <w:sz w:val="17"/>
                <w:szCs w:val="17"/>
              </w:rPr>
              <w:t>E/1982/WG.1/SR.11</w:t>
            </w:r>
            <w:r w:rsidR="008E5726" w:rsidRPr="00AA0BD8">
              <w:rPr>
                <w:rFonts w:asciiTheme="majorBidi" w:hAnsiTheme="majorBidi" w:cstheme="majorBidi"/>
                <w:sz w:val="17"/>
                <w:szCs w:val="17"/>
              </w:rPr>
              <w:t xml:space="preserve"> et </w:t>
            </w:r>
            <w:r w:rsidRPr="00AA0BD8">
              <w:rPr>
                <w:rFonts w:asciiTheme="majorBidi" w:hAnsiTheme="majorBidi" w:cstheme="majorBidi"/>
                <w:sz w:val="17"/>
                <w:szCs w:val="17"/>
              </w:rPr>
              <w:t>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E/1984/7/Add.9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7"/>
                <w:szCs w:val="17"/>
              </w:rPr>
            </w:pPr>
            <w:r w:rsidRPr="00AA0BD8">
              <w:rPr>
                <w:rFonts w:asciiTheme="majorBidi" w:hAnsiTheme="majorBidi" w:cstheme="majorBidi"/>
                <w:sz w:val="17"/>
                <w:szCs w:val="17"/>
              </w:rPr>
              <w:t>E/1984/WG.1/SR.13</w:t>
            </w:r>
            <w:r w:rsidR="008E5726" w:rsidRPr="00AA0BD8">
              <w:rPr>
                <w:rFonts w:asciiTheme="majorBidi" w:hAnsiTheme="majorBidi" w:cstheme="majorBidi"/>
                <w:sz w:val="17"/>
                <w:szCs w:val="17"/>
              </w:rPr>
              <w:t xml:space="preserve"> et </w:t>
            </w:r>
            <w:r w:rsidRPr="00AA0BD8">
              <w:rPr>
                <w:rFonts w:asciiTheme="majorBidi" w:hAnsiTheme="majorBidi" w:cstheme="majorBidi"/>
                <w:sz w:val="17"/>
                <w:szCs w:val="17"/>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09/03/1987</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E/1986/4/Add.5</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E/C.12/1987/SR.9</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E/C.12/1987/5</w:t>
            </w:r>
            <w:r w:rsidR="001C69EF" w:rsidRPr="00AA0BD8">
              <w:rPr>
                <w:rFonts w:asciiTheme="majorBidi" w:hAnsiTheme="majorBidi" w:cstheme="majorBidi"/>
                <w:sz w:val="18"/>
                <w:szCs w:val="18"/>
              </w:rPr>
              <w:t>,</w:t>
            </w:r>
            <w:r w:rsidR="001C69EF" w:rsidRPr="00AA0BD8">
              <w:rPr>
                <w:rFonts w:asciiTheme="majorBidi" w:hAnsiTheme="majorBidi" w:cstheme="majorBidi"/>
                <w:sz w:val="18"/>
                <w:szCs w:val="18"/>
              </w:rPr>
              <w:br/>
              <w:t>par. 86 à 114</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10/03/1987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E/C.12/1987/SR.10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28/11/1995</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E/1994/104/Add.4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E/C.12/1995/SR.42</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E/C.12/1995/15</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29/11/1995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E/C.12/1995/SR.44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20/08/2001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E/C.12/4/Add.2</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41</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E/C.12/1/Add.65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958" w:type="dxa"/>
            <w:shd w:val="clear" w:color="auto" w:fill="FFFFFF" w:themeFill="background1"/>
            <w:hideMark/>
          </w:tcPr>
          <w:p w:rsidR="007B2819" w:rsidRPr="00AA0BD8" w:rsidRDefault="001C69EF"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w:t>
            </w:r>
            <w:r w:rsidR="00DF1393" w:rsidRPr="00AA0BD8">
              <w:rPr>
                <w:rFonts w:asciiTheme="majorBidi" w:hAnsiTheme="majorBidi" w:cstheme="majorBidi"/>
                <w:sz w:val="18"/>
                <w:szCs w:val="18"/>
              </w:rPr>
              <w:t>7</w:t>
            </w:r>
            <w:r w:rsidR="007B2819" w:rsidRPr="00AA0BD8">
              <w:rPr>
                <w:rFonts w:asciiTheme="majorBidi" w:hAnsiTheme="majorBidi" w:cstheme="majorBidi"/>
                <w:sz w:val="18"/>
                <w:szCs w:val="18"/>
              </w:rPr>
              <w:t>/11/2007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E/C.12/UKR/5</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E/C.12/2007/SR.36</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E/C.12/UKR/CO/5</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1C69EF"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w:t>
            </w:r>
            <w:r w:rsidR="007B2819" w:rsidRPr="00AA0BD8">
              <w:rPr>
                <w:rFonts w:asciiTheme="majorBidi" w:hAnsiTheme="majorBidi" w:cstheme="majorBidi"/>
                <w:sz w:val="18"/>
                <w:szCs w:val="18"/>
              </w:rPr>
              <w:t>8/11/2007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E/C.12/2007/SR.37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AA0BD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6</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23/05/2014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E/C.12/UKR/6</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E/C.12/UKR/CO/6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159.</w:t>
            </w:r>
            <w:r w:rsidRPr="00AA0BD8">
              <w:rPr>
                <w:rFonts w:asciiTheme="majorBidi" w:hAnsiTheme="majorBidi" w:cstheme="majorBidi"/>
                <w:b/>
                <w:sz w:val="18"/>
                <w:szCs w:val="18"/>
              </w:rPr>
              <w:tab/>
              <w:t>Uruguay</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03/01/1976</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03/05/1994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E/1990/5/Add.7</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E/C.12/1994/3</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30/06/2015</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23/11/2015</w:t>
            </w: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E/C.12/URY/5</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04/05/1994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E/C.12/1994/SR.6</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27/11/1997</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E/C.12/1997/SR.42</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E/C.12/1/Add.18</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28/11/1997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E/C.12/1997/SR.43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3-4</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02/11/2010</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E/C.12/URY/3-4</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E/C.12/2010/SR.31</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E/C.12/URY/CO/3-4</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03/11/2010</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E/C.12/2010/SR.33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A0BD8">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160.</w:t>
            </w:r>
            <w:r w:rsidRPr="00AA0BD8">
              <w:rPr>
                <w:rFonts w:asciiTheme="majorBidi" w:hAnsiTheme="majorBidi" w:cstheme="majorBidi"/>
                <w:b/>
                <w:sz w:val="18"/>
                <w:szCs w:val="18"/>
              </w:rPr>
              <w:tab/>
              <w:t>Venezuela (République bolivarienne du)</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10/08/1978</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19/04/1984</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 xml:space="preserve">E/1984/6/Add.1 </w:t>
            </w:r>
            <w:r w:rsidRPr="00AA0BD8">
              <w:rPr>
                <w:rFonts w:asciiTheme="majorBidi" w:hAnsiTheme="majorBidi" w:cstheme="majorBidi"/>
                <w:sz w:val="18"/>
                <w:szCs w:val="18"/>
              </w:rPr>
              <w:br/>
            </w:r>
            <w:r w:rsidRPr="00AA0BD8">
              <w:rPr>
                <w:rFonts w:asciiTheme="majorBidi" w:hAnsiTheme="majorBidi" w:cstheme="majorBidi"/>
                <w:sz w:val="18"/>
                <w:szCs w:val="18"/>
              </w:rPr>
              <w:lastRenderedPageBreak/>
              <w:t>et Corr.1</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lastRenderedPageBreak/>
              <w:t>E/1984/WG.1/SR.7</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4</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30/06/2020</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23/04/1984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E/1984/WG.1/SR.10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15/04/1986</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E/1980/6/Add.38</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E/1986/WG.1/SR.2</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22/04/1986</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E/1982/3/Add.33</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E/1986/WG.1/SR.12</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E/1986/WG.1/SR.17</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25/04/1986</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E/1986/WG.1/SR.18</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24/04/2001</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E/1990/6/Add.19</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E/C.12/2001/SR.3</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E/C.12/1/Add.56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25/04/2001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E/C.12/2001/SR.4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02/06/2015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E/C.12/VEN/3</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E/C.12/2015/SR.24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25</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E/C.12/VEN/CO/3</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161.</w:t>
            </w:r>
            <w:r w:rsidRPr="00AA0BD8">
              <w:rPr>
                <w:rFonts w:asciiTheme="majorBidi" w:hAnsiTheme="majorBidi" w:cstheme="majorBidi"/>
                <w:b/>
                <w:sz w:val="18"/>
                <w:szCs w:val="18"/>
              </w:rPr>
              <w:tab/>
              <w:t>Viet Nam</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24/12/1982</w:t>
            </w: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19/05/1993</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E/1990/5/Add.10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E/C.12/1993/SR.9</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E/C.12/1993/8</w:t>
            </w:r>
          </w:p>
        </w:tc>
        <w:tc>
          <w:tcPr>
            <w:tcW w:w="864"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5</w:t>
            </w:r>
          </w:p>
        </w:tc>
        <w:tc>
          <w:tcPr>
            <w:tcW w:w="1057"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30/11/2019</w:t>
            </w: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21/05/1993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E/C.12/1993/SR.10</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11</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2-4</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10/11/2014</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E/C.12/VNM/2-4</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E/C.12/2014/SR.42</w:t>
            </w:r>
          </w:p>
        </w:tc>
        <w:tc>
          <w:tcPr>
            <w:tcW w:w="1776"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E/C.12/VNM/CO/2-4</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11/11/2014</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E/C.12/2014/SR.43</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162.</w:t>
            </w:r>
            <w:r w:rsidRPr="00AA0BD8">
              <w:rPr>
                <w:rFonts w:asciiTheme="majorBidi" w:hAnsiTheme="majorBidi" w:cstheme="majorBidi"/>
                <w:b/>
                <w:sz w:val="18"/>
                <w:szCs w:val="18"/>
              </w:rPr>
              <w:tab/>
              <w:t>Yémen</w:t>
            </w: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09/05/1987</w:t>
            </w: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12/11/2003</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E/1990/5/Add.54</w:t>
            </w:r>
          </w:p>
        </w:tc>
        <w:tc>
          <w:tcPr>
            <w:tcW w:w="1876" w:type="dxa"/>
            <w:gridSpan w:val="2"/>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E/C.12/2003/SR.33</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E/C.12/1/Add.92</w:t>
            </w: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w:t>
            </w: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30/06/2013</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11/07/2013</w:t>
            </w: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E/C.12/YEM/3</w:t>
            </w: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13/11/2003</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E/C.12/2003/SR.34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35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09/05/2011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E/C.12/YEM/2</w:t>
            </w: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E/C.12/2011/SR.12</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E/C.12/YEM/CO/2</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10/05/2011</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E/C.12/2011/SR.13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14</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163.</w:t>
            </w:r>
            <w:r w:rsidRPr="00AA0BD8">
              <w:rPr>
                <w:rFonts w:asciiTheme="majorBidi" w:hAnsiTheme="majorBidi" w:cstheme="majorBidi"/>
                <w:b/>
                <w:sz w:val="18"/>
                <w:szCs w:val="18"/>
              </w:rPr>
              <w:tab/>
              <w:t>Zambie</w:t>
            </w:r>
          </w:p>
        </w:tc>
      </w:tr>
      <w:tr w:rsidR="007B2819" w:rsidRPr="00AA0BD8" w:rsidTr="00DD5CA8">
        <w:trPr>
          <w:trHeight w:val="240"/>
        </w:trPr>
        <w:tc>
          <w:tcPr>
            <w:tcW w:w="1345"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10/07/1984</w:t>
            </w:r>
          </w:p>
        </w:tc>
        <w:tc>
          <w:tcPr>
            <w:tcW w:w="859"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16/04/1986</w:t>
            </w:r>
          </w:p>
        </w:tc>
        <w:tc>
          <w:tcPr>
            <w:tcW w:w="1482"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E/1986/3/Add.2</w:t>
            </w: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E/1986/WG.1/SR.4</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5</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30/06/2010</w:t>
            </w: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17/04/1986</w:t>
            </w:r>
          </w:p>
        </w:tc>
        <w:tc>
          <w:tcPr>
            <w:tcW w:w="148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E/1986/WG.1/SR.7</w:t>
            </w:r>
          </w:p>
        </w:tc>
        <w:tc>
          <w:tcPr>
            <w:tcW w:w="1776"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26/04/2005</w:t>
            </w:r>
          </w:p>
        </w:tc>
        <w:tc>
          <w:tcPr>
            <w:tcW w:w="1482"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E/1990/5/Add.60</w:t>
            </w: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E/C.12/2005/SR.3</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4</w:t>
            </w:r>
          </w:p>
        </w:tc>
        <w:tc>
          <w:tcPr>
            <w:tcW w:w="1776" w:type="dxa"/>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E/C.12/1/Add.106</w:t>
            </w: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27/04/2005</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hideMark/>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E/C.12/2005/SR.5</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B74EB3">
        <w:trPr>
          <w:trHeight w:val="240"/>
        </w:trPr>
        <w:tc>
          <w:tcPr>
            <w:tcW w:w="12406" w:type="dxa"/>
            <w:gridSpan w:val="11"/>
            <w:shd w:val="clear" w:color="auto" w:fill="FFFFFF" w:themeFill="background1"/>
            <w:hideMark/>
          </w:tcPr>
          <w:p w:rsidR="007B2819" w:rsidRPr="00AA0BD8" w:rsidRDefault="007B2819" w:rsidP="00A30637">
            <w:pPr>
              <w:keepNext/>
              <w:spacing w:before="40" w:after="40" w:line="200" w:lineRule="atLeast"/>
              <w:ind w:right="57"/>
              <w:rPr>
                <w:rFonts w:asciiTheme="majorBidi" w:hAnsiTheme="majorBidi" w:cstheme="majorBidi"/>
                <w:b/>
                <w:sz w:val="18"/>
                <w:szCs w:val="18"/>
              </w:rPr>
            </w:pPr>
            <w:r w:rsidRPr="00AA0BD8">
              <w:rPr>
                <w:rFonts w:asciiTheme="majorBidi" w:hAnsiTheme="majorBidi" w:cstheme="majorBidi"/>
                <w:b/>
                <w:sz w:val="18"/>
                <w:szCs w:val="18"/>
              </w:rPr>
              <w:t>164.</w:t>
            </w:r>
            <w:r w:rsidRPr="00AA0BD8">
              <w:rPr>
                <w:rFonts w:asciiTheme="majorBidi" w:hAnsiTheme="majorBidi" w:cstheme="majorBidi"/>
                <w:b/>
                <w:sz w:val="18"/>
                <w:szCs w:val="18"/>
              </w:rPr>
              <w:tab/>
              <w:t>Zimbabwe</w:t>
            </w:r>
          </w:p>
        </w:tc>
      </w:tr>
      <w:tr w:rsidR="007B2819" w:rsidRPr="00AA0BD8" w:rsidTr="00DD5CA8">
        <w:trPr>
          <w:trHeight w:val="240"/>
        </w:trPr>
        <w:tc>
          <w:tcPr>
            <w:tcW w:w="1345"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13/08/1991</w:t>
            </w:r>
          </w:p>
        </w:tc>
        <w:tc>
          <w:tcPr>
            <w:tcW w:w="859"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1</w:t>
            </w:r>
          </w:p>
        </w:tc>
        <w:tc>
          <w:tcPr>
            <w:tcW w:w="958"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02/05/1997</w:t>
            </w:r>
          </w:p>
        </w:tc>
        <w:tc>
          <w:tcPr>
            <w:tcW w:w="1482"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E/1990/5/Add.28</w:t>
            </w:r>
          </w:p>
        </w:tc>
        <w:tc>
          <w:tcPr>
            <w:tcW w:w="1876" w:type="dxa"/>
            <w:gridSpan w:val="2"/>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E/C.12/1997/SR.8</w:t>
            </w:r>
            <w:r w:rsidR="008E5726" w:rsidRPr="00AA0BD8">
              <w:rPr>
                <w:rFonts w:asciiTheme="majorBidi" w:hAnsiTheme="majorBidi" w:cstheme="majorBidi"/>
                <w:sz w:val="18"/>
                <w:szCs w:val="18"/>
              </w:rPr>
              <w:t xml:space="preserve"> et </w:t>
            </w:r>
            <w:r w:rsidRPr="00AA0BD8">
              <w:rPr>
                <w:rFonts w:asciiTheme="majorBidi" w:hAnsiTheme="majorBidi" w:cstheme="majorBidi"/>
                <w:sz w:val="18"/>
                <w:szCs w:val="18"/>
              </w:rPr>
              <w:t>9</w:t>
            </w:r>
          </w:p>
        </w:tc>
        <w:tc>
          <w:tcPr>
            <w:tcW w:w="1776"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E/C.12/1/Add.12</w:t>
            </w:r>
          </w:p>
        </w:tc>
        <w:tc>
          <w:tcPr>
            <w:tcW w:w="864"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2</w:t>
            </w:r>
          </w:p>
        </w:tc>
        <w:tc>
          <w:tcPr>
            <w:tcW w:w="1057"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30/06/1998</w:t>
            </w:r>
          </w:p>
        </w:tc>
        <w:tc>
          <w:tcPr>
            <w:tcW w:w="987"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A30637">
            <w:pPr>
              <w:keepNext/>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05/05/1997</w:t>
            </w:r>
          </w:p>
        </w:tc>
        <w:tc>
          <w:tcPr>
            <w:tcW w:w="148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E/C.12/1997/SR.10</w:t>
            </w:r>
          </w:p>
        </w:tc>
        <w:tc>
          <w:tcPr>
            <w:tcW w:w="1776"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r w:rsidR="007B2819" w:rsidRPr="00AA0BD8" w:rsidTr="00DD5CA8">
        <w:trPr>
          <w:trHeight w:val="240"/>
        </w:trPr>
        <w:tc>
          <w:tcPr>
            <w:tcW w:w="1345"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59"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58"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07/05/1997</w:t>
            </w:r>
          </w:p>
        </w:tc>
        <w:tc>
          <w:tcPr>
            <w:tcW w:w="1482"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876" w:type="dxa"/>
            <w:gridSpan w:val="2"/>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r w:rsidRPr="00AA0BD8">
              <w:rPr>
                <w:rFonts w:asciiTheme="majorBidi" w:hAnsiTheme="majorBidi" w:cstheme="majorBidi"/>
                <w:sz w:val="18"/>
                <w:szCs w:val="18"/>
              </w:rPr>
              <w:t>E/C.12/1997/SR.14</w:t>
            </w:r>
          </w:p>
        </w:tc>
        <w:tc>
          <w:tcPr>
            <w:tcW w:w="1776"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864"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057"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987"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c>
          <w:tcPr>
            <w:tcW w:w="1202" w:type="dxa"/>
            <w:tcBorders>
              <w:top w:val="nil"/>
              <w:left w:val="nil"/>
              <w:bottom w:val="single" w:sz="12" w:space="0" w:color="auto"/>
              <w:right w:val="nil"/>
            </w:tcBorders>
            <w:shd w:val="clear" w:color="auto" w:fill="FFFFFF" w:themeFill="background1"/>
          </w:tcPr>
          <w:p w:rsidR="007B2819" w:rsidRPr="00AA0BD8" w:rsidRDefault="007B2819" w:rsidP="00B74EB3">
            <w:pPr>
              <w:spacing w:before="40" w:after="40" w:line="200" w:lineRule="atLeast"/>
              <w:ind w:right="57"/>
              <w:rPr>
                <w:rFonts w:asciiTheme="majorBidi" w:hAnsiTheme="majorBidi" w:cstheme="majorBidi"/>
                <w:sz w:val="18"/>
                <w:szCs w:val="18"/>
              </w:rPr>
            </w:pPr>
          </w:p>
        </w:tc>
      </w:tr>
    </w:tbl>
    <w:p w:rsidR="002E1902" w:rsidRPr="00AA0BD8" w:rsidRDefault="007B2819" w:rsidP="007B2819">
      <w:pPr>
        <w:pStyle w:val="SingleTxtG"/>
        <w:spacing w:before="240" w:after="0"/>
        <w:jc w:val="center"/>
        <w:rPr>
          <w:u w:val="single"/>
        </w:rPr>
      </w:pPr>
      <w:r w:rsidRPr="00AA0BD8">
        <w:rPr>
          <w:u w:val="single"/>
        </w:rPr>
        <w:tab/>
      </w:r>
      <w:r w:rsidRPr="00AA0BD8">
        <w:rPr>
          <w:u w:val="single"/>
        </w:rPr>
        <w:tab/>
      </w:r>
      <w:r w:rsidRPr="00AA0BD8">
        <w:rPr>
          <w:u w:val="single"/>
        </w:rPr>
        <w:tab/>
      </w:r>
    </w:p>
    <w:sectPr w:rsidR="002E1902" w:rsidRPr="00AA0BD8" w:rsidSect="002E1902">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08E" w:rsidRDefault="00AD708E" w:rsidP="00F95C08">
      <w:pPr>
        <w:spacing w:line="240" w:lineRule="auto"/>
      </w:pPr>
    </w:p>
  </w:endnote>
  <w:endnote w:type="continuationSeparator" w:id="0">
    <w:p w:rsidR="00AD708E" w:rsidRPr="00AC3823" w:rsidRDefault="00AD708E" w:rsidP="00AC3823">
      <w:pPr>
        <w:pStyle w:val="Pieddepage"/>
      </w:pPr>
    </w:p>
  </w:endnote>
  <w:endnote w:type="continuationNotice" w:id="1">
    <w:p w:rsidR="00AD708E" w:rsidRDefault="00AD70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DD4E29" w:rsidRDefault="00AD708E" w:rsidP="00DD4E29">
    <w:pPr>
      <w:pStyle w:val="Pieddepage"/>
      <w:tabs>
        <w:tab w:val="right" w:pos="9638"/>
      </w:tabs>
    </w:pPr>
    <w:r w:rsidRPr="00DD4E29">
      <w:rPr>
        <w:b/>
        <w:sz w:val="18"/>
      </w:rPr>
      <w:fldChar w:fldCharType="begin"/>
    </w:r>
    <w:r w:rsidRPr="00DD4E29">
      <w:rPr>
        <w:b/>
        <w:sz w:val="18"/>
      </w:rPr>
      <w:instrText xml:space="preserve"> PAGE  \* MERGEFORMAT </w:instrText>
    </w:r>
    <w:r w:rsidRPr="00DD4E29">
      <w:rPr>
        <w:b/>
        <w:sz w:val="18"/>
      </w:rPr>
      <w:fldChar w:fldCharType="separate"/>
    </w:r>
    <w:r>
      <w:rPr>
        <w:b/>
        <w:noProof/>
        <w:sz w:val="18"/>
      </w:rPr>
      <w:t>2</w:t>
    </w:r>
    <w:r w:rsidRPr="00DD4E29">
      <w:rPr>
        <w:b/>
        <w:sz w:val="18"/>
      </w:rPr>
      <w:fldChar w:fldCharType="end"/>
    </w:r>
    <w:r>
      <w:rPr>
        <w:b/>
        <w:sz w:val="18"/>
      </w:rPr>
      <w:tab/>
    </w:r>
    <w:r>
      <w:t>GE.16-22661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DD4E29" w:rsidRDefault="00AD708E" w:rsidP="00DD4E29">
    <w:pPr>
      <w:pStyle w:val="Pieddepage"/>
      <w:tabs>
        <w:tab w:val="right" w:pos="9638"/>
      </w:tabs>
      <w:rPr>
        <w:b/>
        <w:sz w:val="18"/>
      </w:rPr>
    </w:pPr>
    <w:r>
      <w:t>GE.16-22661</w:t>
    </w:r>
    <w:r>
      <w:tab/>
    </w:r>
    <w:r w:rsidRPr="00DD4E29">
      <w:rPr>
        <w:b/>
        <w:sz w:val="18"/>
      </w:rPr>
      <w:fldChar w:fldCharType="begin"/>
    </w:r>
    <w:r w:rsidRPr="00DD4E29">
      <w:rPr>
        <w:b/>
        <w:sz w:val="18"/>
      </w:rPr>
      <w:instrText xml:space="preserve"> PAGE  \* MERGEFORMAT </w:instrText>
    </w:r>
    <w:r w:rsidRPr="00DD4E29">
      <w:rPr>
        <w:b/>
        <w:sz w:val="18"/>
      </w:rPr>
      <w:fldChar w:fldCharType="separate"/>
    </w:r>
    <w:r>
      <w:rPr>
        <w:b/>
        <w:noProof/>
        <w:sz w:val="18"/>
      </w:rPr>
      <w:t>3</w:t>
    </w:r>
    <w:r w:rsidRPr="00DD4E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DD4E29" w:rsidRDefault="00AD708E" w:rsidP="00DD4E2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F1A94A5" wp14:editId="49C55B9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16-22661  (F)    030</w:t>
    </w:r>
    <w:r w:rsidR="00AA0BD8">
      <w:rPr>
        <w:sz w:val="20"/>
      </w:rPr>
      <w:t>117    10</w:t>
    </w:r>
    <w:r>
      <w:rPr>
        <w:sz w:val="20"/>
      </w:rPr>
      <w:t>0117</w:t>
    </w:r>
    <w:r>
      <w:rPr>
        <w:sz w:val="20"/>
      </w:rPr>
      <w:br/>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sidRPr="00DD4E29">
      <w:rPr>
        <w:rFonts w:ascii="C39T30Lfz" w:hAnsi="C39T30Lfz"/>
        <w:sz w:val="56"/>
      </w:rPr>
      <w:t></w:t>
    </w:r>
    <w:r>
      <w:rPr>
        <w:noProof/>
        <w:sz w:val="20"/>
        <w:lang w:eastAsia="fr-CH"/>
      </w:rPr>
      <w:drawing>
        <wp:anchor distT="0" distB="0" distL="114300" distR="114300" simplePos="0" relativeHeight="251660288" behindDoc="0" locked="0" layoutInCell="1" allowOverlap="1" wp14:anchorId="33568ED6" wp14:editId="1AB27452">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60/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0/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2E1902" w:rsidRDefault="00AD708E" w:rsidP="002E1902">
    <w:pPr>
      <w:pStyle w:val="Pieddepage"/>
    </w:pPr>
    <w:r>
      <w:rPr>
        <w:noProof/>
        <w:lang w:eastAsia="fr-CH"/>
      </w:rPr>
      <mc:AlternateContent>
        <mc:Choice Requires="wps">
          <w:drawing>
            <wp:anchor distT="0" distB="0" distL="114300" distR="114300" simplePos="0" relativeHeight="251662336" behindDoc="0" locked="0" layoutInCell="1" allowOverlap="1" wp14:anchorId="48AC1207" wp14:editId="0C3C836B">
              <wp:simplePos x="0" y="0"/>
              <wp:positionH relativeFrom="margin">
                <wp:posOffset>-431800</wp:posOffset>
              </wp:positionH>
              <wp:positionV relativeFrom="margin">
                <wp:posOffset>0</wp:posOffset>
              </wp:positionV>
              <wp:extent cx="219075" cy="6124575"/>
              <wp:effectExtent l="0" t="0" r="0" b="0"/>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D708E" w:rsidRPr="00DD4E29" w:rsidRDefault="00AD708E" w:rsidP="002E1902">
                          <w:pPr>
                            <w:pStyle w:val="Pieddepage"/>
                            <w:tabs>
                              <w:tab w:val="right" w:pos="9638"/>
                            </w:tabs>
                          </w:pPr>
                          <w:r w:rsidRPr="00DD4E29">
                            <w:rPr>
                              <w:b/>
                              <w:sz w:val="18"/>
                            </w:rPr>
                            <w:fldChar w:fldCharType="begin"/>
                          </w:r>
                          <w:r w:rsidRPr="00DD4E29">
                            <w:rPr>
                              <w:b/>
                              <w:sz w:val="18"/>
                            </w:rPr>
                            <w:instrText xml:space="preserve"> PAGE  \* MERGEFORMAT </w:instrText>
                          </w:r>
                          <w:r w:rsidRPr="00DD4E29">
                            <w:rPr>
                              <w:b/>
                              <w:sz w:val="18"/>
                            </w:rPr>
                            <w:fldChar w:fldCharType="separate"/>
                          </w:r>
                          <w:r w:rsidR="00F364B0">
                            <w:rPr>
                              <w:b/>
                              <w:noProof/>
                              <w:sz w:val="18"/>
                            </w:rPr>
                            <w:t>20</w:t>
                          </w:r>
                          <w:r w:rsidRPr="00DD4E29">
                            <w:rPr>
                              <w:b/>
                              <w:sz w:val="18"/>
                            </w:rPr>
                            <w:fldChar w:fldCharType="end"/>
                          </w:r>
                          <w:r>
                            <w:rPr>
                              <w:b/>
                              <w:sz w:val="18"/>
                            </w:rPr>
                            <w:tab/>
                          </w:r>
                          <w:r>
                            <w:t>GE.16-22661</w:t>
                          </w:r>
                        </w:p>
                        <w:p w:rsidR="00AD708E" w:rsidRDefault="00AD708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8" type="#_x0000_t202" style="position:absolute;margin-left:-34pt;margin-top:0;width:17.25pt;height:482.25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" fillcolor="#4f81bd [3204]" stroked="f">
              <v:fill opacity="0"/>
              <v:stroke joinstyle="round"/>
              <v:path arrowok="t"/>
              <v:textbox style="layout-flow:vertical" inset="0,0,0,0">
                <w:txbxContent>
                  <w:p w:rsidR="00AD708E" w:rsidRPr="00DD4E29" w:rsidRDefault="00AD708E" w:rsidP="002E1902">
                    <w:pPr>
                      <w:pStyle w:val="Pieddepage"/>
                      <w:tabs>
                        <w:tab w:val="right" w:pos="9638"/>
                      </w:tabs>
                    </w:pPr>
                    <w:r w:rsidRPr="00DD4E29">
                      <w:rPr>
                        <w:b/>
                        <w:sz w:val="18"/>
                      </w:rPr>
                      <w:fldChar w:fldCharType="begin"/>
                    </w:r>
                    <w:r w:rsidRPr="00DD4E29">
                      <w:rPr>
                        <w:b/>
                        <w:sz w:val="18"/>
                      </w:rPr>
                      <w:instrText xml:space="preserve"> PAGE  \* MERGEFORMAT </w:instrText>
                    </w:r>
                    <w:r w:rsidRPr="00DD4E29">
                      <w:rPr>
                        <w:b/>
                        <w:sz w:val="18"/>
                      </w:rPr>
                      <w:fldChar w:fldCharType="separate"/>
                    </w:r>
                    <w:r w:rsidR="00F364B0">
                      <w:rPr>
                        <w:b/>
                        <w:noProof/>
                        <w:sz w:val="18"/>
                      </w:rPr>
                      <w:t>20</w:t>
                    </w:r>
                    <w:r w:rsidRPr="00DD4E29">
                      <w:rPr>
                        <w:b/>
                        <w:sz w:val="18"/>
                      </w:rPr>
                      <w:fldChar w:fldCharType="end"/>
                    </w:r>
                    <w:r>
                      <w:rPr>
                        <w:b/>
                        <w:sz w:val="18"/>
                      </w:rPr>
                      <w:tab/>
                    </w:r>
                    <w:r>
                      <w:t>GE.16-22661</w:t>
                    </w:r>
                  </w:p>
                  <w:p w:rsidR="00AD708E" w:rsidRDefault="00AD708E"/>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2E1902" w:rsidRDefault="00AD708E" w:rsidP="002E1902">
    <w:pPr>
      <w:pStyle w:val="Pieddepage"/>
    </w:pPr>
    <w:r>
      <w:rPr>
        <w:noProof/>
        <w:lang w:eastAsia="fr-CH"/>
      </w:rPr>
      <mc:AlternateContent>
        <mc:Choice Requires="wps">
          <w:drawing>
            <wp:anchor distT="0" distB="0" distL="114300" distR="114300" simplePos="0" relativeHeight="251664384"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D708E" w:rsidRPr="00DD4E29" w:rsidRDefault="00AD708E" w:rsidP="002E1902">
                          <w:pPr>
                            <w:pStyle w:val="Pieddepage"/>
                            <w:tabs>
                              <w:tab w:val="right" w:pos="9638"/>
                            </w:tabs>
                            <w:rPr>
                              <w:b/>
                              <w:sz w:val="18"/>
                            </w:rPr>
                          </w:pPr>
                          <w:r>
                            <w:t>GE.16-22661</w:t>
                          </w:r>
                          <w:r>
                            <w:tab/>
                          </w:r>
                          <w:r w:rsidRPr="00DD4E29">
                            <w:rPr>
                              <w:b/>
                              <w:sz w:val="18"/>
                            </w:rPr>
                            <w:fldChar w:fldCharType="begin"/>
                          </w:r>
                          <w:r w:rsidRPr="00DD4E29">
                            <w:rPr>
                              <w:b/>
                              <w:sz w:val="18"/>
                            </w:rPr>
                            <w:instrText xml:space="preserve"> PAGE  \* MERGEFORMAT </w:instrText>
                          </w:r>
                          <w:r w:rsidRPr="00DD4E29">
                            <w:rPr>
                              <w:b/>
                              <w:sz w:val="18"/>
                            </w:rPr>
                            <w:fldChar w:fldCharType="separate"/>
                          </w:r>
                          <w:r w:rsidR="00F364B0">
                            <w:rPr>
                              <w:b/>
                              <w:noProof/>
                              <w:sz w:val="18"/>
                            </w:rPr>
                            <w:t>19</w:t>
                          </w:r>
                          <w:r w:rsidRPr="00DD4E29">
                            <w:rPr>
                              <w:b/>
                              <w:sz w:val="18"/>
                            </w:rPr>
                            <w:fldChar w:fldCharType="end"/>
                          </w:r>
                        </w:p>
                        <w:p w:rsidR="00AD708E" w:rsidRDefault="00AD708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9" type="#_x0000_t202" style="position:absolute;margin-left:-34pt;margin-top:0;width:17.25pt;height:482.25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" fillcolor="#4f81bd [3204]" stroked="f">
              <v:fill opacity="0"/>
              <v:stroke joinstyle="round"/>
              <v:path arrowok="t"/>
              <v:textbox style="layout-flow:vertical" inset="0,0,0,0">
                <w:txbxContent>
                  <w:p w:rsidR="00AD708E" w:rsidRPr="00DD4E29" w:rsidRDefault="00AD708E" w:rsidP="002E1902">
                    <w:pPr>
                      <w:pStyle w:val="Pieddepage"/>
                      <w:tabs>
                        <w:tab w:val="right" w:pos="9638"/>
                      </w:tabs>
                      <w:rPr>
                        <w:b/>
                        <w:sz w:val="18"/>
                      </w:rPr>
                    </w:pPr>
                    <w:r>
                      <w:t>GE.16-22661</w:t>
                    </w:r>
                    <w:r>
                      <w:tab/>
                    </w:r>
                    <w:r w:rsidRPr="00DD4E29">
                      <w:rPr>
                        <w:b/>
                        <w:sz w:val="18"/>
                      </w:rPr>
                      <w:fldChar w:fldCharType="begin"/>
                    </w:r>
                    <w:r w:rsidRPr="00DD4E29">
                      <w:rPr>
                        <w:b/>
                        <w:sz w:val="18"/>
                      </w:rPr>
                      <w:instrText xml:space="preserve"> PAGE  \* MERGEFORMAT </w:instrText>
                    </w:r>
                    <w:r w:rsidRPr="00DD4E29">
                      <w:rPr>
                        <w:b/>
                        <w:sz w:val="18"/>
                      </w:rPr>
                      <w:fldChar w:fldCharType="separate"/>
                    </w:r>
                    <w:r w:rsidR="00F364B0">
                      <w:rPr>
                        <w:b/>
                        <w:noProof/>
                        <w:sz w:val="18"/>
                      </w:rPr>
                      <w:t>19</w:t>
                    </w:r>
                    <w:r w:rsidRPr="00DD4E29">
                      <w:rPr>
                        <w:b/>
                        <w:sz w:val="18"/>
                      </w:rPr>
                      <w:fldChar w:fldCharType="end"/>
                    </w:r>
                  </w:p>
                  <w:p w:rsidR="00AD708E" w:rsidRDefault="00AD708E"/>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08E" w:rsidRPr="00AC3823" w:rsidRDefault="00AD708E" w:rsidP="00AC3823">
      <w:pPr>
        <w:pStyle w:val="Pieddepage"/>
        <w:tabs>
          <w:tab w:val="right" w:pos="2155"/>
        </w:tabs>
        <w:spacing w:after="80" w:line="240" w:lineRule="atLeast"/>
        <w:ind w:left="680"/>
        <w:rPr>
          <w:u w:val="single"/>
        </w:rPr>
      </w:pPr>
      <w:r>
        <w:rPr>
          <w:u w:val="single"/>
        </w:rPr>
        <w:tab/>
      </w:r>
    </w:p>
  </w:footnote>
  <w:footnote w:type="continuationSeparator" w:id="0">
    <w:p w:rsidR="00AD708E" w:rsidRPr="00AC3823" w:rsidRDefault="00AD708E" w:rsidP="00AC3823">
      <w:pPr>
        <w:pStyle w:val="Pieddepage"/>
        <w:tabs>
          <w:tab w:val="right" w:pos="2155"/>
        </w:tabs>
        <w:spacing w:after="80" w:line="240" w:lineRule="atLeast"/>
        <w:ind w:left="680"/>
        <w:rPr>
          <w:u w:val="single"/>
        </w:rPr>
      </w:pPr>
      <w:r>
        <w:rPr>
          <w:u w:val="single"/>
        </w:rPr>
        <w:tab/>
      </w:r>
    </w:p>
  </w:footnote>
  <w:footnote w:type="continuationNotice" w:id="1">
    <w:p w:rsidR="00AD708E" w:rsidRPr="00AC3823" w:rsidRDefault="00AD708E">
      <w:pPr>
        <w:spacing w:line="240" w:lineRule="auto"/>
        <w:rPr>
          <w:sz w:val="2"/>
          <w:szCs w:val="2"/>
        </w:rPr>
      </w:pPr>
    </w:p>
  </w:footnote>
  <w:footnote w:id="2">
    <w:p w:rsidR="00AD708E" w:rsidRPr="00712A0D" w:rsidRDefault="00AD708E" w:rsidP="007B2819">
      <w:pPr>
        <w:pStyle w:val="Notedebasdepage"/>
        <w:rPr>
          <w:spacing w:val="5"/>
          <w:w w:val="104"/>
        </w:rPr>
      </w:pPr>
      <w:r w:rsidRPr="00712A0D">
        <w:tab/>
      </w:r>
      <w:r w:rsidRPr="00424BD5">
        <w:rPr>
          <w:rStyle w:val="Appelnotedebasdep"/>
        </w:rPr>
        <w:footnoteRef/>
      </w:r>
      <w:r w:rsidRPr="00712A0D">
        <w:tab/>
        <w:t>Dans une lettre datée du 10 octobre 2006 adressée au Secrétaire général de l</w:t>
      </w:r>
      <w:r>
        <w:t>’</w:t>
      </w:r>
      <w:r w:rsidRPr="00712A0D">
        <w:t>ONU, le Gouvernement de la République du Monténégro a fait savoir que celle-ci était devenue partie au Pacte en qualité d</w:t>
      </w:r>
      <w:r>
        <w:t>’</w:t>
      </w:r>
      <w:r w:rsidRPr="00712A0D">
        <w:t>État successeur avec effet au 3 juin 2006, date à laquelle la République du Monténégro avait assumé la responsabilité de ses relations internationales et à laquelle le Parlement du Monténégro avait adopté la Déclaration d</w:t>
      </w:r>
      <w:r>
        <w:t>’</w:t>
      </w:r>
      <w:r w:rsidRPr="00712A0D">
        <w:t>indépendance.</w:t>
      </w:r>
    </w:p>
  </w:footnote>
  <w:footnote w:id="3">
    <w:p w:rsidR="00AD708E" w:rsidRPr="00712A0D" w:rsidRDefault="00AD708E" w:rsidP="007B2819">
      <w:pPr>
        <w:pStyle w:val="Notedebasdepage"/>
        <w:rPr>
          <w:spacing w:val="5"/>
          <w:w w:val="104"/>
        </w:rPr>
      </w:pPr>
      <w:r w:rsidRPr="00712A0D">
        <w:tab/>
      </w:r>
      <w:r w:rsidRPr="00424BD5">
        <w:rPr>
          <w:rStyle w:val="Appelnotedebasdep"/>
        </w:rPr>
        <w:footnoteRef/>
      </w:r>
      <w:r w:rsidRPr="00712A0D">
        <w:t xml:space="preserve"> </w:t>
      </w:r>
      <w:r w:rsidRPr="00712A0D">
        <w:tab/>
        <w:t>Examen du rapport initial de la Serbie-et-Monténégro.</w:t>
      </w:r>
    </w:p>
  </w:footnote>
  <w:footnote w:id="4">
    <w:p w:rsidR="00AD708E" w:rsidRPr="00712A0D" w:rsidRDefault="00AD708E" w:rsidP="007B2819">
      <w:pPr>
        <w:pStyle w:val="Notedebasdepage"/>
      </w:pPr>
      <w:r w:rsidRPr="00712A0D">
        <w:tab/>
      </w:r>
      <w:r w:rsidRPr="00424BD5">
        <w:rPr>
          <w:rStyle w:val="Appelnotedebasdep"/>
        </w:rPr>
        <w:footnoteRef/>
      </w:r>
      <w:r w:rsidRPr="00712A0D">
        <w:tab/>
        <w:t xml:space="preserve">Examen </w:t>
      </w:r>
      <w:r>
        <w:t>du rapport initial de la Serbie-et-</w:t>
      </w:r>
      <w:r w:rsidRPr="00712A0D">
        <w:t>Monténégro.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DD4E29" w:rsidRDefault="00AD708E">
    <w:pPr>
      <w:pStyle w:val="En-tte"/>
    </w:pPr>
    <w:r>
      <w:t>E/C.12/60/2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DD4E29" w:rsidRDefault="00AD708E" w:rsidP="00DD4E29">
    <w:pPr>
      <w:pStyle w:val="En-tte"/>
      <w:jc w:val="right"/>
    </w:pPr>
    <w:r>
      <w:t>E/C.12/60/2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2E1902" w:rsidRDefault="00AD708E" w:rsidP="002E1902">
    <w:r>
      <w:rPr>
        <w:noProof/>
        <w:lang w:eastAsia="fr-CH"/>
      </w:rPr>
      <mc:AlternateContent>
        <mc:Choice Requires="wps">
          <w:drawing>
            <wp:anchor distT="0" distB="0" distL="114300" distR="114300" simplePos="0" relativeHeight="251661312" behindDoc="0" locked="0" layoutInCell="1" allowOverlap="1" wp14:anchorId="2BF44F32" wp14:editId="568EF02D">
              <wp:simplePos x="0" y="0"/>
              <wp:positionH relativeFrom="page">
                <wp:posOffset>9791700</wp:posOffset>
              </wp:positionH>
              <wp:positionV relativeFrom="margin">
                <wp:posOffset>0</wp:posOffset>
              </wp:positionV>
              <wp:extent cx="219075" cy="6124575"/>
              <wp:effectExtent l="0" t="0" r="0" b="0"/>
              <wp:wrapNone/>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D708E" w:rsidRPr="00DD4E29" w:rsidRDefault="00AD708E" w:rsidP="002E1902">
                          <w:pPr>
                            <w:pStyle w:val="En-tte"/>
                          </w:pPr>
                          <w:r>
                            <w:t>E/C.12/60/2</w:t>
                          </w:r>
                        </w:p>
                        <w:p w:rsidR="00AD708E" w:rsidRDefault="00AD708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6" type="#_x0000_t202" style="position:absolute;margin-left:771pt;margin-top:0;width:17.25pt;height:482.25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" fillcolor="#4f81bd [3204]" stroked="f">
              <v:fill opacity="0"/>
              <v:stroke joinstyle="round"/>
              <v:path arrowok="t"/>
              <v:textbox style="layout-flow:vertical" inset="0,0,0,0">
                <w:txbxContent>
                  <w:p w:rsidR="00B74EB3" w:rsidRPr="00DD4E29" w:rsidRDefault="00B74EB3" w:rsidP="002E1902">
                    <w:pPr>
                      <w:pStyle w:val="En-tte"/>
                    </w:pPr>
                    <w:r>
                      <w:t>E/C.12/60/2</w:t>
                    </w:r>
                  </w:p>
                  <w:p w:rsidR="00B74EB3" w:rsidRDefault="00B74EB3"/>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Pr="002E1902" w:rsidRDefault="00AD708E" w:rsidP="002E1902">
    <w:r>
      <w:rPr>
        <w:noProof/>
        <w:lang w:eastAsia="fr-CH"/>
      </w:rPr>
      <mc:AlternateContent>
        <mc:Choice Requires="wps">
          <w:drawing>
            <wp:anchor distT="0" distB="0" distL="114300" distR="114300" simplePos="0" relativeHeight="251663360" behindDoc="0" locked="0" layoutInCell="1" allowOverlap="1" wp14:anchorId="44A0E555" wp14:editId="6B8AD8CD">
              <wp:simplePos x="0" y="0"/>
              <wp:positionH relativeFrom="page">
                <wp:posOffset>9791700</wp:posOffset>
              </wp:positionH>
              <wp:positionV relativeFrom="margin">
                <wp:posOffset>0</wp:posOffset>
              </wp:positionV>
              <wp:extent cx="219075" cy="6124575"/>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chemeClr val="accent1">
                          <a:alpha val="0"/>
                        </a:scheme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D708E" w:rsidRPr="00DD4E29" w:rsidRDefault="00AD708E" w:rsidP="002E1902">
                          <w:pPr>
                            <w:pStyle w:val="En-tte"/>
                            <w:jc w:val="right"/>
                          </w:pPr>
                          <w:r>
                            <w:t>E/C.12/60/2</w:t>
                          </w:r>
                        </w:p>
                        <w:p w:rsidR="00AD708E" w:rsidRDefault="00AD708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771pt;margin-top:0;width:17.25pt;height:482.25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" fillcolor="#4f81bd [3204]" stroked="f">
              <v:fill opacity="0"/>
              <v:stroke joinstyle="round"/>
              <v:path arrowok="t"/>
              <v:textbox style="layout-flow:vertical" inset="0,0,0,0">
                <w:txbxContent>
                  <w:p w:rsidR="00B74EB3" w:rsidRPr="00DD4E29" w:rsidRDefault="00B74EB3" w:rsidP="002E1902">
                    <w:pPr>
                      <w:pStyle w:val="En-tte"/>
                      <w:jc w:val="right"/>
                    </w:pPr>
                    <w:r>
                      <w:t>E/C.12/60/2</w:t>
                    </w:r>
                  </w:p>
                  <w:p w:rsidR="00B74EB3" w:rsidRDefault="00B74EB3"/>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08E" w:rsidRDefault="00AD708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7B40547"/>
    <w:multiLevelType w:val="hybridMultilevel"/>
    <w:tmpl w:val="697E69E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4"/>
  </w:num>
  <w:num w:numId="17">
    <w:abstractNumId w:val="16"/>
  </w:num>
  <w:num w:numId="18">
    <w:abstractNumId w:val="1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3E1"/>
    <w:rsid w:val="00005562"/>
    <w:rsid w:val="00017F94"/>
    <w:rsid w:val="00023842"/>
    <w:rsid w:val="00024F45"/>
    <w:rsid w:val="000334F9"/>
    <w:rsid w:val="00070CDC"/>
    <w:rsid w:val="0007796D"/>
    <w:rsid w:val="00082A63"/>
    <w:rsid w:val="000B7790"/>
    <w:rsid w:val="00111F2F"/>
    <w:rsid w:val="0014365E"/>
    <w:rsid w:val="00176178"/>
    <w:rsid w:val="001C69EF"/>
    <w:rsid w:val="001E2BD8"/>
    <w:rsid w:val="001F525A"/>
    <w:rsid w:val="00200564"/>
    <w:rsid w:val="00223272"/>
    <w:rsid w:val="002253E1"/>
    <w:rsid w:val="0024779E"/>
    <w:rsid w:val="00273B4E"/>
    <w:rsid w:val="002832AC"/>
    <w:rsid w:val="002D7C93"/>
    <w:rsid w:val="002E1902"/>
    <w:rsid w:val="003C12D3"/>
    <w:rsid w:val="00441C3B"/>
    <w:rsid w:val="00446FE5"/>
    <w:rsid w:val="00452396"/>
    <w:rsid w:val="004E468C"/>
    <w:rsid w:val="004E66A6"/>
    <w:rsid w:val="005505B7"/>
    <w:rsid w:val="00573BE5"/>
    <w:rsid w:val="00586ED3"/>
    <w:rsid w:val="00596AA9"/>
    <w:rsid w:val="006D137A"/>
    <w:rsid w:val="0071601D"/>
    <w:rsid w:val="00786594"/>
    <w:rsid w:val="007A62E6"/>
    <w:rsid w:val="007B164D"/>
    <w:rsid w:val="007B2819"/>
    <w:rsid w:val="007F3672"/>
    <w:rsid w:val="0080236C"/>
    <w:rsid w:val="0080684C"/>
    <w:rsid w:val="00871C75"/>
    <w:rsid w:val="008776DC"/>
    <w:rsid w:val="00886721"/>
    <w:rsid w:val="008E5726"/>
    <w:rsid w:val="00967489"/>
    <w:rsid w:val="009705C8"/>
    <w:rsid w:val="009C1CF4"/>
    <w:rsid w:val="00A30353"/>
    <w:rsid w:val="00A30637"/>
    <w:rsid w:val="00AA0BD8"/>
    <w:rsid w:val="00AA42FA"/>
    <w:rsid w:val="00AC3823"/>
    <w:rsid w:val="00AD708E"/>
    <w:rsid w:val="00AE1F2A"/>
    <w:rsid w:val="00AE323C"/>
    <w:rsid w:val="00AF290F"/>
    <w:rsid w:val="00AF67FB"/>
    <w:rsid w:val="00B00181"/>
    <w:rsid w:val="00B00B0D"/>
    <w:rsid w:val="00B45CB9"/>
    <w:rsid w:val="00B644F1"/>
    <w:rsid w:val="00B74EB3"/>
    <w:rsid w:val="00B765F7"/>
    <w:rsid w:val="00B81394"/>
    <w:rsid w:val="00BA0CA9"/>
    <w:rsid w:val="00C02897"/>
    <w:rsid w:val="00C125AD"/>
    <w:rsid w:val="00C71707"/>
    <w:rsid w:val="00D06DD5"/>
    <w:rsid w:val="00D3439C"/>
    <w:rsid w:val="00DA6BF2"/>
    <w:rsid w:val="00DB1831"/>
    <w:rsid w:val="00DD3BFD"/>
    <w:rsid w:val="00DD4E29"/>
    <w:rsid w:val="00DD5CA8"/>
    <w:rsid w:val="00DF1393"/>
    <w:rsid w:val="00DF1BA8"/>
    <w:rsid w:val="00DF6678"/>
    <w:rsid w:val="00ED36C2"/>
    <w:rsid w:val="00EF2E22"/>
    <w:rsid w:val="00F364B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C125AD"/>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 w:type="character" w:customStyle="1" w:styleId="SingleTxtGChar">
    <w:name w:val="_ Single Txt_G Char"/>
    <w:link w:val="SingleTxtG"/>
    <w:rsid w:val="00C125AD"/>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40</Pages>
  <Words>8413</Words>
  <Characters>46274</Characters>
  <Application>Microsoft Office Word</Application>
  <DocSecurity>0</DocSecurity>
  <Lines>385</Lines>
  <Paragraphs>109</Paragraphs>
  <ScaleCrop>false</ScaleCrop>
  <HeadingPairs>
    <vt:vector size="2" baseType="variant">
      <vt:variant>
        <vt:lpstr>Titre</vt:lpstr>
      </vt:variant>
      <vt:variant>
        <vt:i4>1</vt:i4>
      </vt:variant>
    </vt:vector>
  </HeadingPairs>
  <TitlesOfParts>
    <vt:vector size="1" baseType="lpstr">
      <vt:lpstr>E/C.12/60/2</vt:lpstr>
    </vt:vector>
  </TitlesOfParts>
  <Company>DCM</Company>
  <LinksUpToDate>false</LinksUpToDate>
  <CharactersWithSpaces>54578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E/C.12/60/2</dc:title>
  <dc:subject/>
  <dc:creator>Morin</dc:creator>
  <cp:keywords/>
  <dc:description/>
  <cp:lastModifiedBy>Morin</cp:lastModifiedBy>
  <cp:revision>2</cp:revision>
  <cp:lastPrinted>2017-01-10T08:54:00Z</cp:lastPrinted>
  <dcterms:created xsi:type="dcterms:W3CDTF">2017-01-10T08:56:00Z</dcterms:created>
  <dcterms:modified xsi:type="dcterms:W3CDTF">2017-01-10T08:56:00Z</dcterms:modified>
</cp:coreProperties>
</file>