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E62863">
                <w:t>C/ITA/CO/3-4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E62863">
                <w:rPr>
                  <w:lang w:val="en-US"/>
                </w:rPr>
                <w:t>31 October 2011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D4E3A" w:rsidRPr="000D4E3A" w:rsidRDefault="000D4E3A" w:rsidP="000D4E3A">
      <w:pPr>
        <w:spacing w:before="120" w:line="240" w:lineRule="auto"/>
        <w:rPr>
          <w:b/>
          <w:sz w:val="24"/>
          <w:szCs w:val="24"/>
        </w:rPr>
      </w:pPr>
      <w:r w:rsidRPr="000D4E3A">
        <w:rPr>
          <w:b/>
          <w:sz w:val="24"/>
          <w:szCs w:val="24"/>
        </w:rPr>
        <w:t>Комитет по правам ребенка</w:t>
      </w:r>
    </w:p>
    <w:p w:rsidR="000D4E3A" w:rsidRDefault="000D4E3A" w:rsidP="000D4E3A">
      <w:pPr>
        <w:spacing w:line="240" w:lineRule="auto"/>
        <w:rPr>
          <w:b/>
          <w:szCs w:val="24"/>
        </w:rPr>
      </w:pPr>
      <w:r>
        <w:rPr>
          <w:b/>
          <w:szCs w:val="24"/>
        </w:rPr>
        <w:t>Пятьдесят восьмая сессия</w:t>
      </w:r>
    </w:p>
    <w:p w:rsidR="000D4E3A" w:rsidRPr="00F7465D" w:rsidRDefault="000D4E3A" w:rsidP="000D4E3A">
      <w:pPr>
        <w:spacing w:line="240" w:lineRule="auto"/>
        <w:rPr>
          <w:szCs w:val="24"/>
        </w:rPr>
      </w:pPr>
      <w:r w:rsidRPr="00F7465D">
        <w:rPr>
          <w:szCs w:val="24"/>
        </w:rPr>
        <w:t>19 сентября – 7 октября 2011 года</w:t>
      </w:r>
    </w:p>
    <w:p w:rsidR="000D4E3A" w:rsidRPr="00D76F71" w:rsidRDefault="000D4E3A" w:rsidP="000D4E3A">
      <w:pPr>
        <w:pStyle w:val="HChGR"/>
      </w:pPr>
      <w:r>
        <w:tab/>
      </w:r>
      <w:r>
        <w:tab/>
      </w:r>
      <w:r w:rsidRPr="00D76F71">
        <w:t xml:space="preserve">Рассмотрение докладов, представленных государствами-участниками в соответствии </w:t>
      </w:r>
      <w:r>
        <w:br/>
      </w:r>
      <w:r w:rsidRPr="00D76F71">
        <w:t>со</w:t>
      </w:r>
      <w:r>
        <w:t xml:space="preserve"> </w:t>
      </w:r>
      <w:r w:rsidRPr="00D76F71">
        <w:t>статьей 44 Конвенции</w:t>
      </w:r>
    </w:p>
    <w:p w:rsidR="000D4E3A" w:rsidRDefault="000D4E3A" w:rsidP="000D4E3A">
      <w:pPr>
        <w:pStyle w:val="H1GR"/>
      </w:pPr>
      <w:r>
        <w:tab/>
      </w:r>
      <w:r>
        <w:tab/>
      </w:r>
      <w:r w:rsidRPr="00D76F71">
        <w:t>Заключительные замечания: Италия</w:t>
      </w:r>
    </w:p>
    <w:p w:rsidR="000D4E3A" w:rsidRPr="007D26A4" w:rsidRDefault="000D4E3A" w:rsidP="000D4E3A">
      <w:pPr>
        <w:pStyle w:val="SingleTxtGR0"/>
      </w:pPr>
      <w:r w:rsidRPr="007D26A4">
        <w:t>1.</w:t>
      </w:r>
      <w:r w:rsidRPr="007D26A4">
        <w:tab/>
        <w:t>Комитет рассмотрел сводный третий и четвертый пери</w:t>
      </w:r>
      <w:r w:rsidRPr="007D26A4">
        <w:t>о</w:t>
      </w:r>
      <w:r w:rsidRPr="007D26A4">
        <w:t>дический доклад Италии (CRC/C/</w:t>
      </w:r>
      <w:r w:rsidRPr="007D26A4">
        <w:rPr>
          <w:lang w:val="en-US"/>
        </w:rPr>
        <w:t>ITA</w:t>
      </w:r>
      <w:r w:rsidRPr="007D26A4">
        <w:t xml:space="preserve">/3-4) на своих 1642-м и 1643-м заседаниях </w:t>
      </w:r>
      <w:r w:rsidR="0011745B">
        <w:br/>
      </w:r>
      <w:r w:rsidRPr="007D26A4">
        <w:t>(см.</w:t>
      </w:r>
      <w:r w:rsidRPr="000D4E3A">
        <w:t xml:space="preserve"> </w:t>
      </w:r>
      <w:r w:rsidRPr="007D26A4">
        <w:t>CRC/C/SR.1642 и 1643), состоявшихся 20 сентября 2011 года, и на своем 1668-м заседании 7 октября 2011 года принял следующие заключительные з</w:t>
      </w:r>
      <w:r w:rsidRPr="007D26A4">
        <w:t>а</w:t>
      </w:r>
      <w:r w:rsidRPr="007D26A4">
        <w:t>мечания.</w:t>
      </w:r>
    </w:p>
    <w:p w:rsidR="000D4E3A" w:rsidRPr="007D26A4" w:rsidRDefault="000D4E3A" w:rsidP="000D4E3A">
      <w:pPr>
        <w:pStyle w:val="HChGR"/>
      </w:pPr>
      <w:r>
        <w:rPr>
          <w:lang w:val="en-US"/>
        </w:rPr>
        <w:tab/>
      </w:r>
      <w:r w:rsidRPr="007D26A4">
        <w:rPr>
          <w:lang w:val="en-US"/>
        </w:rPr>
        <w:t>I</w:t>
      </w:r>
      <w:r w:rsidRPr="007D26A4">
        <w:t>.</w:t>
      </w:r>
      <w:r w:rsidRPr="007D26A4">
        <w:tab/>
        <w:t>Введение</w:t>
      </w:r>
    </w:p>
    <w:p w:rsidR="000D4E3A" w:rsidRPr="007D26A4" w:rsidRDefault="000D4E3A" w:rsidP="000D4E3A">
      <w:pPr>
        <w:pStyle w:val="SingleTxtGR0"/>
      </w:pPr>
      <w:r w:rsidRPr="007D26A4">
        <w:t>2.</w:t>
      </w:r>
      <w:r w:rsidRPr="007D26A4">
        <w:tab/>
        <w:t>Комитет приветствует представление государством-участником период</w:t>
      </w:r>
      <w:r w:rsidRPr="007D26A4">
        <w:t>и</w:t>
      </w:r>
      <w:r w:rsidRPr="007D26A4">
        <w:t>ческого доклада (CRC/C/</w:t>
      </w:r>
      <w:r w:rsidRPr="007D26A4">
        <w:rPr>
          <w:lang w:val="en-US"/>
        </w:rPr>
        <w:t>ITA</w:t>
      </w:r>
      <w:r w:rsidRPr="007D26A4">
        <w:t>/3-4), а также письменных ответов на подготовле</w:t>
      </w:r>
      <w:r w:rsidRPr="007D26A4">
        <w:t>н</w:t>
      </w:r>
      <w:r w:rsidRPr="007D26A4">
        <w:t xml:space="preserve">ный им перечень </w:t>
      </w:r>
      <w:r w:rsidR="0011745B">
        <w:t>вопросов</w:t>
      </w:r>
      <w:r w:rsidRPr="007D26A4">
        <w:t xml:space="preserve"> (CRC/C/</w:t>
      </w:r>
      <w:r w:rsidRPr="007D26A4">
        <w:rPr>
          <w:lang w:val="en-US"/>
        </w:rPr>
        <w:t>ITA</w:t>
      </w:r>
      <w:r w:rsidRPr="007D26A4">
        <w:t xml:space="preserve">/Q/3-4/Add.1), которые </w:t>
      </w:r>
      <w:r w:rsidR="0011745B">
        <w:t>позволили лучше</w:t>
      </w:r>
      <w:r w:rsidRPr="007D26A4">
        <w:t xml:space="preserve"> пон</w:t>
      </w:r>
      <w:r w:rsidR="0011745B">
        <w:t>ять</w:t>
      </w:r>
      <w:r w:rsidRPr="007D26A4">
        <w:t xml:space="preserve"> обстановк</w:t>
      </w:r>
      <w:r w:rsidR="0011745B">
        <w:t>у</w:t>
      </w:r>
      <w:r w:rsidRPr="007D26A4">
        <w:t xml:space="preserve"> в государстве-участнике. Комитет высоко оценивает конс</w:t>
      </w:r>
      <w:r w:rsidRPr="007D26A4">
        <w:t>т</w:t>
      </w:r>
      <w:r w:rsidRPr="007D26A4">
        <w:t>руктивный и открытый диалог, состоявшийся с высокопоставленной меж</w:t>
      </w:r>
      <w:r w:rsidR="0011745B">
        <w:t>ведо</w:t>
      </w:r>
      <w:r w:rsidR="0011745B">
        <w:t>м</w:t>
      </w:r>
      <w:r w:rsidR="0011745B">
        <w:t>ственной</w:t>
      </w:r>
      <w:r w:rsidRPr="007D26A4">
        <w:t xml:space="preserve"> делегацией государства-участн</w:t>
      </w:r>
      <w:r w:rsidRPr="007D26A4">
        <w:t>и</w:t>
      </w:r>
      <w:r w:rsidRPr="007D26A4">
        <w:t xml:space="preserve">ка. </w:t>
      </w:r>
    </w:p>
    <w:p w:rsidR="000D4E3A" w:rsidRPr="007D26A4" w:rsidRDefault="000D4E3A" w:rsidP="000D4E3A">
      <w:pPr>
        <w:pStyle w:val="HChGR"/>
      </w:pPr>
      <w:r w:rsidRPr="0011745B">
        <w:tab/>
      </w:r>
      <w:r w:rsidRPr="007D26A4">
        <w:rPr>
          <w:lang w:val="en-US"/>
        </w:rPr>
        <w:t>II</w:t>
      </w:r>
      <w:r w:rsidRPr="007D26A4">
        <w:t>.</w:t>
      </w:r>
      <w:r w:rsidRPr="007D26A4">
        <w:tab/>
        <w:t>Последующие меры, принятые государством-участником, и достигнутый им пр</w:t>
      </w:r>
      <w:r w:rsidRPr="007D26A4">
        <w:t>о</w:t>
      </w:r>
      <w:r w:rsidRPr="007D26A4">
        <w:t>гресс</w:t>
      </w:r>
    </w:p>
    <w:p w:rsidR="000D4E3A" w:rsidRPr="007D26A4" w:rsidRDefault="000D4E3A" w:rsidP="000D4E3A">
      <w:pPr>
        <w:pStyle w:val="SingleTxtGR0"/>
      </w:pPr>
      <w:r w:rsidRPr="007D26A4">
        <w:t>3.</w:t>
      </w:r>
      <w:r w:rsidRPr="007D26A4">
        <w:tab/>
        <w:t xml:space="preserve">Комитет приветствует </w:t>
      </w:r>
      <w:r w:rsidR="0011745B">
        <w:t xml:space="preserve">в качестве позитивного шага </w:t>
      </w:r>
      <w:r w:rsidRPr="007D26A4">
        <w:t>принятие следующих законодательных мер:</w:t>
      </w:r>
    </w:p>
    <w:p w:rsidR="000D4E3A" w:rsidRPr="007D26A4" w:rsidRDefault="000D4E3A" w:rsidP="000D4E3A">
      <w:pPr>
        <w:pStyle w:val="SingleTxtGR0"/>
      </w:pPr>
      <w:r w:rsidRPr="007D26A4">
        <w:tab/>
        <w:t>а)</w:t>
      </w:r>
      <w:r w:rsidRPr="007D26A4">
        <w:tab/>
        <w:t>Закон</w:t>
      </w:r>
      <w:r w:rsidR="0011745B">
        <w:t>а</w:t>
      </w:r>
      <w:r w:rsidRPr="007D26A4">
        <w:t xml:space="preserve"> №</w:t>
      </w:r>
      <w:r w:rsidR="0011745B">
        <w:t xml:space="preserve"> </w:t>
      </w:r>
      <w:r w:rsidRPr="007D26A4">
        <w:t>62/2011 о защите родственных отношений между нах</w:t>
      </w:r>
      <w:r w:rsidRPr="007D26A4">
        <w:t>о</w:t>
      </w:r>
      <w:r w:rsidRPr="007D26A4">
        <w:t>дящимися в тюрьмах матерями и их несовершеннолетними детьми</w:t>
      </w:r>
      <w:r w:rsidR="0011745B">
        <w:t>,</w:t>
      </w:r>
      <w:r w:rsidRPr="007D26A4">
        <w:t xml:space="preserve"> в апреле 2011 года;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b</w:t>
      </w:r>
      <w:r w:rsidRPr="007D26A4">
        <w:t>)</w:t>
      </w:r>
      <w:r w:rsidRPr="007D26A4">
        <w:tab/>
        <w:t>Закон</w:t>
      </w:r>
      <w:r w:rsidR="0011745B">
        <w:t>а</w:t>
      </w:r>
      <w:r w:rsidRPr="007D26A4">
        <w:t xml:space="preserve"> №</w:t>
      </w:r>
      <w:r w:rsidR="0011745B">
        <w:t xml:space="preserve"> </w:t>
      </w:r>
      <w:r w:rsidRPr="007D26A4">
        <w:t>112/2011 о</w:t>
      </w:r>
      <w:r w:rsidR="0011745B">
        <w:t>б учреждении должности</w:t>
      </w:r>
      <w:r w:rsidRPr="007D26A4">
        <w:t xml:space="preserve"> </w:t>
      </w:r>
      <w:r w:rsidR="0011745B">
        <w:t>Н</w:t>
      </w:r>
      <w:r w:rsidRPr="007D26A4">
        <w:t xml:space="preserve">ационального </w:t>
      </w:r>
      <w:r w:rsidR="0011745B">
        <w:t>о</w:t>
      </w:r>
      <w:r w:rsidR="0011745B">
        <w:t>м</w:t>
      </w:r>
      <w:r w:rsidR="0011745B">
        <w:t>будсмена</w:t>
      </w:r>
      <w:r w:rsidRPr="007D26A4">
        <w:t xml:space="preserve"> по правам детей и подростков</w:t>
      </w:r>
      <w:r w:rsidR="0011745B">
        <w:t>,</w:t>
      </w:r>
      <w:r w:rsidRPr="007D26A4">
        <w:t xml:space="preserve"> в июле 2011 г</w:t>
      </w:r>
      <w:r w:rsidRPr="007D26A4">
        <w:t>о</w:t>
      </w:r>
      <w:r w:rsidRPr="007D26A4">
        <w:t>да;</w:t>
      </w:r>
    </w:p>
    <w:p w:rsidR="000D4E3A" w:rsidRPr="007D26A4" w:rsidRDefault="000D4E3A" w:rsidP="000D4E3A">
      <w:pPr>
        <w:pStyle w:val="SingleTxtGR0"/>
      </w:pPr>
      <w:r w:rsidRPr="007D26A4">
        <w:tab/>
        <w:t>с)</w:t>
      </w:r>
      <w:r w:rsidRPr="007D26A4">
        <w:tab/>
        <w:t>Закон</w:t>
      </w:r>
      <w:r w:rsidR="0011745B">
        <w:t>а №</w:t>
      </w:r>
      <w:r w:rsidRPr="007D26A4">
        <w:t xml:space="preserve"> 38/2006 о борьбе с сексуальной эксплуатацией детей и детской порнографией, вкл</w:t>
      </w:r>
      <w:r w:rsidRPr="007D26A4">
        <w:t>ю</w:t>
      </w:r>
      <w:r w:rsidRPr="007D26A4">
        <w:t>чая ее распространение через Интернет, в феврале 2006 года;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d</w:t>
      </w:r>
      <w:r w:rsidRPr="007D26A4">
        <w:t>)</w:t>
      </w:r>
      <w:r w:rsidRPr="007D26A4">
        <w:tab/>
        <w:t>Закон</w:t>
      </w:r>
      <w:r w:rsidR="0011745B">
        <w:t>а</w:t>
      </w:r>
      <w:r w:rsidRPr="007D26A4">
        <w:t xml:space="preserve"> №</w:t>
      </w:r>
      <w:r w:rsidR="0011745B">
        <w:t xml:space="preserve"> </w:t>
      </w:r>
      <w:r w:rsidRPr="007D26A4">
        <w:t xml:space="preserve">54/2006 о </w:t>
      </w:r>
      <w:r w:rsidR="002E7755">
        <w:t>раздельном проживании</w:t>
      </w:r>
      <w:r w:rsidRPr="007D26A4">
        <w:t xml:space="preserve"> родителей и совмес</w:t>
      </w:r>
      <w:r w:rsidRPr="007D26A4">
        <w:t>т</w:t>
      </w:r>
      <w:r w:rsidRPr="007D26A4">
        <w:t>ной опек</w:t>
      </w:r>
      <w:r w:rsidR="002E7755">
        <w:t>е</w:t>
      </w:r>
      <w:r w:rsidRPr="007D26A4">
        <w:t xml:space="preserve"> над дет</w:t>
      </w:r>
      <w:r w:rsidRPr="007D26A4">
        <w:t>ь</w:t>
      </w:r>
      <w:r w:rsidRPr="007D26A4">
        <w:t>ми</w:t>
      </w:r>
      <w:r w:rsidR="002E7755">
        <w:t>,</w:t>
      </w:r>
      <w:r w:rsidRPr="007D26A4">
        <w:t xml:space="preserve"> в феврале 2006 года;</w:t>
      </w:r>
    </w:p>
    <w:p w:rsidR="000D4E3A" w:rsidRPr="007D26A4" w:rsidRDefault="000D4E3A" w:rsidP="000D4E3A">
      <w:pPr>
        <w:pStyle w:val="SingleTxtGR0"/>
      </w:pPr>
      <w:r w:rsidRPr="007D26A4">
        <w:tab/>
        <w:t>е)</w:t>
      </w:r>
      <w:r w:rsidRPr="007D26A4">
        <w:tab/>
        <w:t>Закон</w:t>
      </w:r>
      <w:r w:rsidR="002E7755">
        <w:t xml:space="preserve">а </w:t>
      </w:r>
      <w:r w:rsidRPr="007D26A4">
        <w:t>№</w:t>
      </w:r>
      <w:r w:rsidR="002E7755">
        <w:t xml:space="preserve"> </w:t>
      </w:r>
      <w:r w:rsidRPr="007D26A4">
        <w:t>296/2006</w:t>
      </w:r>
      <w:r w:rsidR="002E7755">
        <w:t xml:space="preserve"> об</w:t>
      </w:r>
      <w:r w:rsidRPr="007D26A4">
        <w:t xml:space="preserve"> обязательно</w:t>
      </w:r>
      <w:r w:rsidR="002E7755">
        <w:t>м десятилетнем</w:t>
      </w:r>
      <w:r w:rsidRPr="007D26A4">
        <w:t xml:space="preserve"> образовани</w:t>
      </w:r>
      <w:r w:rsidR="002E7755">
        <w:t>и</w:t>
      </w:r>
      <w:r w:rsidRPr="007D26A4">
        <w:t xml:space="preserve"> и повыш</w:t>
      </w:r>
      <w:r w:rsidR="002E7755">
        <w:t>ении</w:t>
      </w:r>
      <w:r w:rsidRPr="007D26A4">
        <w:t xml:space="preserve"> минимальн</w:t>
      </w:r>
      <w:r w:rsidR="002E7755">
        <w:t>ого</w:t>
      </w:r>
      <w:r w:rsidRPr="007D26A4">
        <w:t xml:space="preserve"> возраст</w:t>
      </w:r>
      <w:r w:rsidR="002E7755">
        <w:t>а для</w:t>
      </w:r>
      <w:r w:rsidRPr="007D26A4">
        <w:t xml:space="preserve"> приема на работу с 15 до 16 лет</w:t>
      </w:r>
      <w:r w:rsidR="002E7755">
        <w:t>,</w:t>
      </w:r>
      <w:r w:rsidRPr="007D26A4">
        <w:t xml:space="preserve"> в д</w:t>
      </w:r>
      <w:r w:rsidRPr="007D26A4">
        <w:t>е</w:t>
      </w:r>
      <w:r w:rsidRPr="007D26A4">
        <w:t>кабре 2006 г</w:t>
      </w:r>
      <w:r w:rsidRPr="007D26A4">
        <w:t>о</w:t>
      </w:r>
      <w:r w:rsidRPr="007D26A4">
        <w:t>да;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f</w:t>
      </w:r>
      <w:r w:rsidRPr="007D26A4">
        <w:t>)</w:t>
      </w:r>
      <w:r w:rsidRPr="007D26A4">
        <w:tab/>
        <w:t>Закон</w:t>
      </w:r>
      <w:r w:rsidR="002E7755">
        <w:t>а</w:t>
      </w:r>
      <w:r w:rsidRPr="007D26A4">
        <w:t xml:space="preserve"> №</w:t>
      </w:r>
      <w:r w:rsidR="002E7755">
        <w:t xml:space="preserve"> </w:t>
      </w:r>
      <w:r w:rsidRPr="007D26A4">
        <w:t>7/2006 о предупреждени</w:t>
      </w:r>
      <w:r w:rsidR="002E7755">
        <w:t>и</w:t>
      </w:r>
      <w:r w:rsidRPr="007D26A4">
        <w:t xml:space="preserve"> и запре</w:t>
      </w:r>
      <w:r w:rsidR="002E7755">
        <w:t>щении</w:t>
      </w:r>
      <w:r w:rsidRPr="007D26A4">
        <w:t xml:space="preserve"> калечащих оп</w:t>
      </w:r>
      <w:r w:rsidRPr="007D26A4">
        <w:t>е</w:t>
      </w:r>
      <w:r w:rsidRPr="007D26A4">
        <w:t>раций на женских пол</w:t>
      </w:r>
      <w:r w:rsidRPr="007D26A4">
        <w:t>о</w:t>
      </w:r>
      <w:r w:rsidRPr="007D26A4">
        <w:t>вых органах</w:t>
      </w:r>
      <w:r w:rsidR="002E7755">
        <w:t>,</w:t>
      </w:r>
      <w:r w:rsidRPr="007D26A4">
        <w:t xml:space="preserve"> в январе 2006 года.</w:t>
      </w:r>
    </w:p>
    <w:p w:rsidR="000D4E3A" w:rsidRPr="007D26A4" w:rsidRDefault="000D4E3A" w:rsidP="000D4E3A">
      <w:pPr>
        <w:pStyle w:val="SingleTxtGR0"/>
      </w:pPr>
      <w:r w:rsidRPr="007D26A4">
        <w:t>4.</w:t>
      </w:r>
      <w:r w:rsidRPr="007D26A4">
        <w:tab/>
        <w:t xml:space="preserve">Комитет также приветствует ратификацию </w:t>
      </w:r>
      <w:r w:rsidR="002E7755">
        <w:t xml:space="preserve">следующих договоров </w:t>
      </w:r>
      <w:r w:rsidRPr="007D26A4">
        <w:t>или присоединение к</w:t>
      </w:r>
      <w:r w:rsidR="002E7755">
        <w:t xml:space="preserve"> ним</w:t>
      </w:r>
      <w:r w:rsidRPr="007D26A4">
        <w:t>:</w:t>
      </w:r>
    </w:p>
    <w:p w:rsidR="000D4E3A" w:rsidRPr="007D26A4" w:rsidRDefault="000D4E3A" w:rsidP="000D4E3A">
      <w:pPr>
        <w:pStyle w:val="SingleTxtGR0"/>
      </w:pPr>
      <w:r w:rsidRPr="007D26A4">
        <w:tab/>
        <w:t>а)</w:t>
      </w:r>
      <w:r w:rsidRPr="007D26A4">
        <w:tab/>
      </w:r>
      <w:r w:rsidRPr="007D26A4">
        <w:rPr>
          <w:bCs/>
        </w:rPr>
        <w:t>Конвенции Совета Европы</w:t>
      </w:r>
      <w:r w:rsidRPr="007D26A4">
        <w:t xml:space="preserve"> о </w:t>
      </w:r>
      <w:r w:rsidRPr="007D26A4">
        <w:rPr>
          <w:bCs/>
        </w:rPr>
        <w:t>противодействии торговле</w:t>
      </w:r>
      <w:r w:rsidRPr="007D26A4">
        <w:t xml:space="preserve"> людьми</w:t>
      </w:r>
      <w:r w:rsidR="002E7755">
        <w:t>,</w:t>
      </w:r>
      <w:r w:rsidRPr="007D26A4">
        <w:t xml:space="preserve"> в 2010 году;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b</w:t>
      </w:r>
      <w:r w:rsidRPr="007D26A4">
        <w:t>)</w:t>
      </w:r>
      <w:r w:rsidRPr="007D26A4">
        <w:tab/>
        <w:t>Конвенции о правах инвалидов и Факультативному протоколу к ней</w:t>
      </w:r>
      <w:r w:rsidR="002E7755">
        <w:t>,</w:t>
      </w:r>
      <w:r w:rsidRPr="007D26A4">
        <w:t xml:space="preserve"> в 2009 году;</w:t>
      </w:r>
    </w:p>
    <w:p w:rsidR="000D4E3A" w:rsidRPr="007D26A4" w:rsidRDefault="000D4E3A" w:rsidP="000D4E3A">
      <w:pPr>
        <w:pStyle w:val="SingleTxtGR0"/>
        <w:rPr>
          <w:color w:val="000000"/>
          <w:lang w:eastAsia="ru-RU"/>
        </w:rPr>
      </w:pPr>
      <w:r w:rsidRPr="007D26A4">
        <w:tab/>
        <w:t>с)</w:t>
      </w:r>
      <w:r w:rsidRPr="007D26A4">
        <w:tab/>
      </w:r>
      <w:r w:rsidRPr="007D26A4">
        <w:rPr>
          <w:color w:val="000000"/>
          <w:lang w:eastAsia="ru-RU"/>
        </w:rPr>
        <w:t>Протоколу о предупреждении и пресечении торговли людьми, ос</w:t>
      </w:r>
      <w:r w:rsidRPr="007D26A4">
        <w:rPr>
          <w:color w:val="000000"/>
          <w:lang w:eastAsia="ru-RU"/>
        </w:rPr>
        <w:t>о</w:t>
      </w:r>
      <w:r w:rsidRPr="007D26A4">
        <w:rPr>
          <w:color w:val="000000"/>
          <w:lang w:eastAsia="ru-RU"/>
        </w:rPr>
        <w:t>бенно женщинами и детьми, и наказании за нее, дополняющему Конвенцию Организации Объединенных Наций против трансн</w:t>
      </w:r>
      <w:r w:rsidRPr="007D26A4">
        <w:rPr>
          <w:color w:val="000000"/>
          <w:lang w:eastAsia="ru-RU"/>
        </w:rPr>
        <w:t>а</w:t>
      </w:r>
      <w:r w:rsidRPr="007D26A4">
        <w:rPr>
          <w:color w:val="000000"/>
          <w:lang w:eastAsia="ru-RU"/>
        </w:rPr>
        <w:t>циональной организованной преступности</w:t>
      </w:r>
      <w:r w:rsidR="002E7755">
        <w:rPr>
          <w:color w:val="000000"/>
          <w:lang w:eastAsia="ru-RU"/>
        </w:rPr>
        <w:t>,</w:t>
      </w:r>
      <w:r w:rsidRPr="007D26A4">
        <w:rPr>
          <w:color w:val="000000"/>
          <w:lang w:eastAsia="ru-RU"/>
        </w:rPr>
        <w:t xml:space="preserve"> в 2006 году;</w:t>
      </w:r>
    </w:p>
    <w:p w:rsidR="000D4E3A" w:rsidRPr="007D26A4" w:rsidRDefault="000D4E3A" w:rsidP="000D4E3A">
      <w:pPr>
        <w:pStyle w:val="SingleTxtGR0"/>
      </w:pPr>
      <w:r w:rsidRPr="007D26A4">
        <w:rPr>
          <w:color w:val="000000"/>
          <w:lang w:eastAsia="ru-RU"/>
        </w:rPr>
        <w:tab/>
      </w:r>
      <w:r w:rsidRPr="007D26A4">
        <w:rPr>
          <w:color w:val="000000"/>
          <w:lang w:val="en-US" w:eastAsia="ru-RU"/>
        </w:rPr>
        <w:t>d</w:t>
      </w:r>
      <w:r w:rsidRPr="007D26A4">
        <w:rPr>
          <w:color w:val="000000"/>
          <w:lang w:eastAsia="ru-RU"/>
        </w:rPr>
        <w:t>)</w:t>
      </w:r>
      <w:r w:rsidRPr="007D26A4">
        <w:rPr>
          <w:color w:val="000000"/>
          <w:lang w:eastAsia="ru-RU"/>
        </w:rPr>
        <w:tab/>
      </w:r>
      <w:r w:rsidRPr="007D26A4">
        <w:t>Конвенции Совета Европы о защите детей от сексуальной эксплу</w:t>
      </w:r>
      <w:r w:rsidRPr="007D26A4">
        <w:t>а</w:t>
      </w:r>
      <w:r w:rsidRPr="007D26A4">
        <w:t>тации и сексуального н</w:t>
      </w:r>
      <w:r w:rsidRPr="007D26A4">
        <w:t>а</w:t>
      </w:r>
      <w:r w:rsidRPr="007D26A4">
        <w:t>силия</w:t>
      </w:r>
      <w:r w:rsidR="00206FF3">
        <w:t>,</w:t>
      </w:r>
      <w:r w:rsidRPr="007D26A4">
        <w:t xml:space="preserve"> в 2007 году.</w:t>
      </w:r>
    </w:p>
    <w:p w:rsidR="000D4E3A" w:rsidRPr="007D26A4" w:rsidRDefault="000D4E3A" w:rsidP="000D4E3A">
      <w:pPr>
        <w:pStyle w:val="SingleTxtGR0"/>
      </w:pPr>
      <w:r w:rsidRPr="007D26A4">
        <w:t>5.</w:t>
      </w:r>
      <w:r w:rsidRPr="007D26A4">
        <w:tab/>
        <w:t xml:space="preserve">Комитет также приветствует </w:t>
      </w:r>
      <w:r w:rsidR="00206FF3">
        <w:t xml:space="preserve">принятие </w:t>
      </w:r>
      <w:r w:rsidRPr="007D26A4">
        <w:t>следующи</w:t>
      </w:r>
      <w:r w:rsidR="00206FF3">
        <w:t>х институциональн</w:t>
      </w:r>
      <w:r w:rsidR="00206FF3">
        <w:t>ы</w:t>
      </w:r>
      <w:r w:rsidR="00206FF3">
        <w:t>х</w:t>
      </w:r>
      <w:r w:rsidRPr="007D26A4">
        <w:t xml:space="preserve"> и политически</w:t>
      </w:r>
      <w:r w:rsidR="00206FF3">
        <w:t>х</w:t>
      </w:r>
      <w:r w:rsidRPr="007D26A4">
        <w:t xml:space="preserve"> м</w:t>
      </w:r>
      <w:r w:rsidRPr="007D26A4">
        <w:t>е</w:t>
      </w:r>
      <w:r w:rsidRPr="007D26A4">
        <w:t>р:</w:t>
      </w:r>
    </w:p>
    <w:p w:rsidR="000D4E3A" w:rsidRPr="007D26A4" w:rsidRDefault="000D4E3A" w:rsidP="000D4E3A">
      <w:pPr>
        <w:pStyle w:val="SingleTxtGR0"/>
      </w:pPr>
      <w:r w:rsidRPr="007D26A4">
        <w:tab/>
        <w:t>а)</w:t>
      </w:r>
      <w:r w:rsidRPr="007D26A4">
        <w:tab/>
        <w:t xml:space="preserve">возобновление мандатов Национального центра </w:t>
      </w:r>
      <w:r w:rsidR="00206FF3">
        <w:t>по наблюдению</w:t>
      </w:r>
      <w:r w:rsidRPr="007D26A4">
        <w:t xml:space="preserve"> за </w:t>
      </w:r>
      <w:r w:rsidR="00206FF3">
        <w:t>осуществлением</w:t>
      </w:r>
      <w:r w:rsidRPr="007D26A4">
        <w:t xml:space="preserve"> прав детей и подростков, в 2010 году;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b</w:t>
      </w:r>
      <w:r w:rsidRPr="007D26A4">
        <w:t>)</w:t>
      </w:r>
      <w:r w:rsidRPr="007D26A4">
        <w:tab/>
        <w:t>Национальный план действий и мер</w:t>
      </w:r>
      <w:r w:rsidR="00206FF3">
        <w:t xml:space="preserve"> по</w:t>
      </w:r>
      <w:r w:rsidRPr="007D26A4">
        <w:t xml:space="preserve"> защит</w:t>
      </w:r>
      <w:r w:rsidR="00206FF3">
        <w:t>е</w:t>
      </w:r>
      <w:r w:rsidRPr="007D26A4">
        <w:t xml:space="preserve"> прав и развити</w:t>
      </w:r>
      <w:r w:rsidR="00206FF3">
        <w:t>ю</w:t>
      </w:r>
      <w:r w:rsidRPr="007D26A4">
        <w:t xml:space="preserve"> лиц в </w:t>
      </w:r>
      <w:r w:rsidR="00206FF3">
        <w:t xml:space="preserve">период их </w:t>
      </w:r>
      <w:r w:rsidRPr="007D26A4">
        <w:t>формирования (2010</w:t>
      </w:r>
      <w:r w:rsidR="00206FF3">
        <w:t>−</w:t>
      </w:r>
      <w:r w:rsidRPr="007D26A4">
        <w:t>2011 г</w:t>
      </w:r>
      <w:r w:rsidR="00206FF3">
        <w:t>оды</w:t>
      </w:r>
      <w:r w:rsidRPr="007D26A4">
        <w:t>);</w:t>
      </w:r>
    </w:p>
    <w:p w:rsidR="000D4E3A" w:rsidRPr="007D26A4" w:rsidRDefault="000D4E3A" w:rsidP="000D4E3A">
      <w:pPr>
        <w:pStyle w:val="SingleTxtGR0"/>
      </w:pPr>
      <w:r w:rsidRPr="007D26A4">
        <w:tab/>
        <w:t>с)</w:t>
      </w:r>
      <w:r w:rsidRPr="007D26A4">
        <w:tab/>
        <w:t xml:space="preserve">Чрезвычайный план </w:t>
      </w:r>
      <w:r w:rsidR="00EC2B16">
        <w:t>действий</w:t>
      </w:r>
      <w:r w:rsidRPr="007D26A4">
        <w:t xml:space="preserve"> по развитию территориально</w:t>
      </w:r>
      <w:r w:rsidR="00EC2B16">
        <w:t>й</w:t>
      </w:r>
      <w:r w:rsidRPr="007D26A4">
        <w:t xml:space="preserve"> си</w:t>
      </w:r>
      <w:r w:rsidRPr="007D26A4">
        <w:t>с</w:t>
      </w:r>
      <w:r w:rsidRPr="007D26A4">
        <w:t>темы соци</w:t>
      </w:r>
      <w:r w:rsidR="00C10AA2">
        <w:t>ально-</w:t>
      </w:r>
      <w:r w:rsidRPr="007D26A4">
        <w:t xml:space="preserve">образовательных услуг для </w:t>
      </w:r>
      <w:r w:rsidR="00EC2B16">
        <w:t>детей младшего школьного возра</w:t>
      </w:r>
      <w:r w:rsidR="00EC2B16">
        <w:t>с</w:t>
      </w:r>
      <w:r w:rsidR="00EC2B16">
        <w:t>та</w:t>
      </w:r>
      <w:r w:rsidRPr="007D26A4">
        <w:t xml:space="preserve"> (2007</w:t>
      </w:r>
      <w:r w:rsidR="00EC2B16">
        <w:t>−</w:t>
      </w:r>
      <w:r w:rsidRPr="007D26A4">
        <w:t>2009 г</w:t>
      </w:r>
      <w:r w:rsidR="00EC2B16">
        <w:t>оды</w:t>
      </w:r>
      <w:r w:rsidRPr="007D26A4">
        <w:t>);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d</w:t>
      </w:r>
      <w:r w:rsidRPr="007D26A4">
        <w:t>)</w:t>
      </w:r>
      <w:r w:rsidRPr="007D26A4">
        <w:tab/>
        <w:t>создание Комитета министров по вопросам политики и стратегич</w:t>
      </w:r>
      <w:r w:rsidRPr="007D26A4">
        <w:t>е</w:t>
      </w:r>
      <w:r w:rsidRPr="007D26A4">
        <w:t xml:space="preserve">ского руководства в области </w:t>
      </w:r>
      <w:r w:rsidR="00723230">
        <w:t xml:space="preserve">защиты </w:t>
      </w:r>
      <w:r w:rsidRPr="007D26A4">
        <w:t xml:space="preserve">прав человека </w:t>
      </w:r>
      <w:r w:rsidR="00723230">
        <w:t>на основании</w:t>
      </w:r>
      <w:r w:rsidRPr="007D26A4">
        <w:t xml:space="preserve"> Указ</w:t>
      </w:r>
      <w:r w:rsidR="00723230">
        <w:t>а</w:t>
      </w:r>
      <w:r w:rsidRPr="007D26A4">
        <w:t xml:space="preserve"> </w:t>
      </w:r>
      <w:r w:rsidR="00723230">
        <w:t>П</w:t>
      </w:r>
      <w:r w:rsidRPr="007D26A4">
        <w:t>р</w:t>
      </w:r>
      <w:r w:rsidRPr="007D26A4">
        <w:t>е</w:t>
      </w:r>
      <w:r w:rsidRPr="007D26A4">
        <w:t>мьер-министра от 13</w:t>
      </w:r>
      <w:r w:rsidR="00723230">
        <w:t> </w:t>
      </w:r>
      <w:r w:rsidRPr="007D26A4">
        <w:t>апреля 2007 г</w:t>
      </w:r>
      <w:r w:rsidRPr="007D26A4">
        <w:t>о</w:t>
      </w:r>
      <w:r w:rsidRPr="007D26A4">
        <w:t>да;</w:t>
      </w:r>
    </w:p>
    <w:p w:rsidR="000D4E3A" w:rsidRPr="007D26A4" w:rsidRDefault="000D4E3A" w:rsidP="000D4E3A">
      <w:pPr>
        <w:pStyle w:val="SingleTxtGR0"/>
      </w:pPr>
      <w:r w:rsidRPr="007D26A4">
        <w:tab/>
        <w:t>е)</w:t>
      </w:r>
      <w:r w:rsidRPr="007D26A4">
        <w:tab/>
        <w:t>создание Координационного комитета по вопросам государстве</w:t>
      </w:r>
      <w:r w:rsidRPr="007D26A4">
        <w:t>н</w:t>
      </w:r>
      <w:r w:rsidRPr="007D26A4">
        <w:t>ной деятельности в области борьбы с торговлей людьми (2007 год), межведо</w:t>
      </w:r>
      <w:r w:rsidRPr="007D26A4">
        <w:t>м</w:t>
      </w:r>
      <w:r w:rsidRPr="007D26A4">
        <w:t>ственной Комиссии по вопросам поддержки жертв то</w:t>
      </w:r>
      <w:r w:rsidRPr="007D26A4">
        <w:t>р</w:t>
      </w:r>
      <w:r w:rsidRPr="007D26A4">
        <w:t xml:space="preserve">говли людьми, насилия и жестокой эксплуатации (2007 год) и Центра </w:t>
      </w:r>
      <w:r w:rsidR="00723230">
        <w:t>по сбору информации о</w:t>
      </w:r>
      <w:r w:rsidRPr="007D26A4">
        <w:t xml:space="preserve"> торговле людьми (2007 год);</w:t>
      </w:r>
    </w:p>
    <w:p w:rsidR="000D4E3A" w:rsidRPr="007D26A4" w:rsidRDefault="000D4E3A" w:rsidP="000D4E3A">
      <w:pPr>
        <w:pStyle w:val="SingleTxtGR0"/>
      </w:pPr>
      <w:r w:rsidRPr="007D26A4">
        <w:tab/>
      </w:r>
      <w:r w:rsidRPr="007D26A4">
        <w:rPr>
          <w:lang w:val="en-US"/>
        </w:rPr>
        <w:t>f</w:t>
      </w:r>
      <w:r w:rsidRPr="007D26A4">
        <w:t>)</w:t>
      </w:r>
      <w:r w:rsidRPr="007D26A4">
        <w:tab/>
        <w:t>Национальный план действий по борьбе с нищетой и социальным отчуждением (2006</w:t>
      </w:r>
      <w:r w:rsidR="00723230">
        <w:t>−</w:t>
      </w:r>
      <w:r w:rsidRPr="007D26A4">
        <w:t>2008 г</w:t>
      </w:r>
      <w:r w:rsidR="00723230">
        <w:t>оды</w:t>
      </w:r>
      <w:r w:rsidRPr="007D26A4">
        <w:t>).</w:t>
      </w:r>
    </w:p>
    <w:p w:rsidR="000D4E3A" w:rsidRPr="007D26A4" w:rsidRDefault="000D4E3A" w:rsidP="000D4E3A">
      <w:pPr>
        <w:pStyle w:val="HChGR"/>
      </w:pPr>
      <w:r w:rsidRPr="00723230">
        <w:tab/>
      </w:r>
      <w:r w:rsidRPr="007D26A4">
        <w:rPr>
          <w:lang w:val="en-US"/>
        </w:rPr>
        <w:t>III</w:t>
      </w:r>
      <w:r w:rsidRPr="007D26A4">
        <w:t>.</w:t>
      </w:r>
      <w:r w:rsidRPr="007D26A4">
        <w:tab/>
        <w:t xml:space="preserve">Основные </w:t>
      </w:r>
      <w:r w:rsidR="00723230">
        <w:t>вопросы</w:t>
      </w:r>
      <w:r w:rsidRPr="007D26A4">
        <w:t xml:space="preserve">, вызывающие озабоченность, </w:t>
      </w:r>
      <w:r w:rsidR="00723230">
        <w:br/>
      </w:r>
      <w:r w:rsidRPr="007D26A4">
        <w:t>и рекомендации</w:t>
      </w:r>
    </w:p>
    <w:p w:rsidR="000D4E3A" w:rsidRPr="007D26A4" w:rsidRDefault="000D4E3A" w:rsidP="000D4E3A">
      <w:pPr>
        <w:pStyle w:val="H1GR"/>
      </w:pPr>
      <w:r>
        <w:tab/>
      </w:r>
      <w:r w:rsidRPr="007D26A4">
        <w:t>А.</w:t>
      </w:r>
      <w:r w:rsidRPr="007D26A4">
        <w:tab/>
        <w:t>Общие меры по осуществлению (статьи 4, 42 и пункт 6 статьи</w:t>
      </w:r>
      <w:r w:rsidR="00723230">
        <w:t> </w:t>
      </w:r>
      <w:r w:rsidRPr="007D26A4">
        <w:t>44 Конвенции)</w:t>
      </w:r>
    </w:p>
    <w:p w:rsidR="000D4E3A" w:rsidRPr="007D26A4" w:rsidRDefault="00AA3C15" w:rsidP="00AA3C15">
      <w:pPr>
        <w:pStyle w:val="H23GR"/>
      </w:pPr>
      <w:r>
        <w:tab/>
      </w:r>
      <w:r>
        <w:tab/>
      </w:r>
      <w:r w:rsidR="000D4E3A" w:rsidRPr="007D26A4">
        <w:t>Предыдущие рекомендации Комитета</w:t>
      </w:r>
    </w:p>
    <w:p w:rsidR="000D4E3A" w:rsidRPr="007D26A4" w:rsidRDefault="000D4E3A" w:rsidP="00AA3C15">
      <w:pPr>
        <w:pStyle w:val="SingleTxtGR0"/>
        <w:rPr>
          <w:bCs/>
        </w:rPr>
      </w:pPr>
      <w:r w:rsidRPr="007D26A4">
        <w:t>6.</w:t>
      </w:r>
      <w:r w:rsidRPr="007D26A4">
        <w:tab/>
        <w:t xml:space="preserve">Комитет приветствует усилия государства-участника </w:t>
      </w:r>
      <w:r w:rsidR="00723230">
        <w:t>в деле осуществл</w:t>
      </w:r>
      <w:r w:rsidR="00723230">
        <w:t>е</w:t>
      </w:r>
      <w:r w:rsidR="00723230">
        <w:t>ния</w:t>
      </w:r>
      <w:r w:rsidRPr="007D26A4">
        <w:t xml:space="preserve"> заключительных замечаний Комитета</w:t>
      </w:r>
      <w:r w:rsidR="00723230">
        <w:t xml:space="preserve"> по</w:t>
      </w:r>
      <w:r w:rsidRPr="007D26A4">
        <w:t xml:space="preserve"> предыдуще</w:t>
      </w:r>
      <w:r w:rsidR="00723230">
        <w:t>му</w:t>
      </w:r>
      <w:r w:rsidRPr="007D26A4">
        <w:t xml:space="preserve"> доклад</w:t>
      </w:r>
      <w:r w:rsidR="00723230">
        <w:t>у</w:t>
      </w:r>
      <w:r w:rsidRPr="007D26A4">
        <w:t xml:space="preserve"> государс</w:t>
      </w:r>
      <w:r w:rsidRPr="007D26A4">
        <w:t>т</w:t>
      </w:r>
      <w:r w:rsidRPr="007D26A4">
        <w:t>ва-участника (</w:t>
      </w:r>
      <w:r w:rsidRPr="007D26A4">
        <w:rPr>
          <w:lang w:val="en-US"/>
        </w:rPr>
        <w:t>CRC</w:t>
      </w:r>
      <w:r w:rsidRPr="007D26A4">
        <w:t>/</w:t>
      </w:r>
      <w:r w:rsidRPr="007D26A4">
        <w:rPr>
          <w:lang w:val="en-US"/>
        </w:rPr>
        <w:t>C</w:t>
      </w:r>
      <w:r w:rsidRPr="007D26A4">
        <w:t>/15/</w:t>
      </w:r>
      <w:r w:rsidRPr="007D26A4">
        <w:rPr>
          <w:lang w:val="en-US"/>
        </w:rPr>
        <w:t>Add</w:t>
      </w:r>
      <w:r w:rsidRPr="007D26A4">
        <w:t xml:space="preserve">.198, 2003) и </w:t>
      </w:r>
      <w:r w:rsidR="00723230">
        <w:t xml:space="preserve">по </w:t>
      </w:r>
      <w:r w:rsidRPr="007D26A4">
        <w:t>первоначальны</w:t>
      </w:r>
      <w:r w:rsidR="00723230">
        <w:t>м</w:t>
      </w:r>
      <w:r w:rsidRPr="007D26A4">
        <w:t xml:space="preserve"> доклад</w:t>
      </w:r>
      <w:r w:rsidR="00723230">
        <w:t>ам</w:t>
      </w:r>
      <w:r w:rsidRPr="007D26A4">
        <w:t xml:space="preserve">, </w:t>
      </w:r>
      <w:r w:rsidR="00723230">
        <w:t>пре</w:t>
      </w:r>
      <w:r w:rsidR="00723230">
        <w:t>д</w:t>
      </w:r>
      <w:r w:rsidR="00723230">
        <w:t xml:space="preserve">ставленным </w:t>
      </w:r>
      <w:r w:rsidRPr="007D26A4">
        <w:t xml:space="preserve">в соответствии с </w:t>
      </w:r>
      <w:r w:rsidRPr="007D26A4">
        <w:rPr>
          <w:lang w:eastAsia="ru-RU"/>
        </w:rPr>
        <w:t>Факультативным протоколом, касающимся то</w:t>
      </w:r>
      <w:r w:rsidRPr="007D26A4">
        <w:rPr>
          <w:lang w:eastAsia="ru-RU"/>
        </w:rPr>
        <w:t>р</w:t>
      </w:r>
      <w:r w:rsidRPr="007D26A4">
        <w:rPr>
          <w:lang w:eastAsia="ru-RU"/>
        </w:rPr>
        <w:t>говли детьми, детской проституции и детской порнографии (</w:t>
      </w:r>
      <w:r w:rsidRPr="007D26A4">
        <w:rPr>
          <w:lang w:val="en-US" w:eastAsia="ru-RU"/>
        </w:rPr>
        <w:t>CRC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C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OPSC</w:t>
      </w:r>
      <w:r w:rsidRPr="007D26A4">
        <w:rPr>
          <w:lang w:eastAsia="ru-RU"/>
        </w:rPr>
        <w:t>/</w:t>
      </w:r>
      <w:r w:rsidR="00723230">
        <w:rPr>
          <w:lang w:eastAsia="ru-RU"/>
        </w:rPr>
        <w:t xml:space="preserve"> </w:t>
      </w:r>
      <w:r w:rsidRPr="007D26A4">
        <w:rPr>
          <w:lang w:val="en-US" w:eastAsia="ru-RU"/>
        </w:rPr>
        <w:t>ITA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CO</w:t>
      </w:r>
      <w:r w:rsidRPr="007D26A4">
        <w:rPr>
          <w:lang w:eastAsia="ru-RU"/>
        </w:rPr>
        <w:t xml:space="preserve">/1, 2006) и </w:t>
      </w:r>
      <w:r w:rsidRPr="007D26A4">
        <w:rPr>
          <w:bCs/>
        </w:rPr>
        <w:t>Факультативным протоколом, касающимся участия детей в вооруженных конфликтах (</w:t>
      </w:r>
      <w:r w:rsidRPr="007D26A4">
        <w:rPr>
          <w:lang w:val="en-US" w:eastAsia="ru-RU"/>
        </w:rPr>
        <w:t>CRC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C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OP</w:t>
      </w:r>
      <w:r w:rsidRPr="007D26A4">
        <w:rPr>
          <w:lang w:eastAsia="ru-RU"/>
        </w:rPr>
        <w:t>А</w:t>
      </w:r>
      <w:r w:rsidRPr="007D26A4">
        <w:rPr>
          <w:lang w:val="en-US" w:eastAsia="ru-RU"/>
        </w:rPr>
        <w:t>C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ITA</w:t>
      </w:r>
      <w:r w:rsidRPr="007D26A4">
        <w:rPr>
          <w:lang w:eastAsia="ru-RU"/>
        </w:rPr>
        <w:t>/</w:t>
      </w:r>
      <w:r w:rsidRPr="007D26A4">
        <w:rPr>
          <w:lang w:val="en-US" w:eastAsia="ru-RU"/>
        </w:rPr>
        <w:t>CO</w:t>
      </w:r>
      <w:r w:rsidRPr="007D26A4">
        <w:rPr>
          <w:lang w:eastAsia="ru-RU"/>
        </w:rPr>
        <w:t>/1</w:t>
      </w:r>
      <w:r w:rsidRPr="007D26A4">
        <w:rPr>
          <w:bCs/>
        </w:rPr>
        <w:t xml:space="preserve"> и </w:t>
      </w:r>
      <w:r w:rsidR="00831BFC">
        <w:rPr>
          <w:bCs/>
          <w:lang w:val="en-US"/>
        </w:rPr>
        <w:t>Corr</w:t>
      </w:r>
      <w:r w:rsidR="00831BFC" w:rsidRPr="00831BFC">
        <w:rPr>
          <w:bCs/>
        </w:rPr>
        <w:t>.</w:t>
      </w:r>
      <w:r w:rsidRPr="007D26A4">
        <w:rPr>
          <w:bCs/>
        </w:rPr>
        <w:t>1</w:t>
      </w:r>
      <w:r w:rsidR="00831BFC">
        <w:rPr>
          <w:bCs/>
        </w:rPr>
        <w:t>,</w:t>
      </w:r>
      <w:r w:rsidRPr="007D26A4">
        <w:rPr>
          <w:bCs/>
        </w:rPr>
        <w:t xml:space="preserve"> 2006). </w:t>
      </w:r>
      <w:r w:rsidR="00831BFC">
        <w:rPr>
          <w:bCs/>
        </w:rPr>
        <w:t>Вместе с тем</w:t>
      </w:r>
      <w:r w:rsidRPr="007D26A4">
        <w:rPr>
          <w:bCs/>
        </w:rPr>
        <w:t xml:space="preserve"> Комитет сожале</w:t>
      </w:r>
      <w:r w:rsidR="00831BFC">
        <w:rPr>
          <w:bCs/>
        </w:rPr>
        <w:t>ет</w:t>
      </w:r>
      <w:r w:rsidRPr="007D26A4">
        <w:rPr>
          <w:bCs/>
        </w:rPr>
        <w:t xml:space="preserve">, что многие его </w:t>
      </w:r>
      <w:r w:rsidR="00831BFC">
        <w:rPr>
          <w:bCs/>
        </w:rPr>
        <w:t>озабоченности</w:t>
      </w:r>
      <w:r w:rsidRPr="007D26A4">
        <w:rPr>
          <w:bCs/>
        </w:rPr>
        <w:t xml:space="preserve"> и рекомендации </w:t>
      </w:r>
      <w:r w:rsidR="00831BFC">
        <w:rPr>
          <w:bCs/>
        </w:rPr>
        <w:t xml:space="preserve">были либо </w:t>
      </w:r>
      <w:r w:rsidRPr="007D26A4">
        <w:rPr>
          <w:bCs/>
        </w:rPr>
        <w:t>не были учтены</w:t>
      </w:r>
      <w:r w:rsidR="00831BFC">
        <w:rPr>
          <w:bCs/>
        </w:rPr>
        <w:t>,</w:t>
      </w:r>
      <w:r w:rsidRPr="007D26A4">
        <w:rPr>
          <w:bCs/>
        </w:rPr>
        <w:t xml:space="preserve"> </w:t>
      </w:r>
      <w:r w:rsidR="00831BFC">
        <w:rPr>
          <w:bCs/>
        </w:rPr>
        <w:t>либо</w:t>
      </w:r>
      <w:r w:rsidRPr="007D26A4">
        <w:rPr>
          <w:bCs/>
        </w:rPr>
        <w:t xml:space="preserve"> учтены </w:t>
      </w:r>
      <w:r w:rsidR="00831BFC">
        <w:rPr>
          <w:bCs/>
        </w:rPr>
        <w:t>лишь частично</w:t>
      </w:r>
      <w:r w:rsidRPr="007D26A4">
        <w:rPr>
          <w:bCs/>
        </w:rPr>
        <w:t xml:space="preserve">. </w:t>
      </w:r>
    </w:p>
    <w:p w:rsidR="000D4E3A" w:rsidRPr="00AA3C15" w:rsidRDefault="000D4E3A" w:rsidP="00AA3C15">
      <w:pPr>
        <w:pStyle w:val="SingleTxtGR0"/>
        <w:rPr>
          <w:b/>
        </w:rPr>
      </w:pPr>
      <w:r w:rsidRPr="00AA3C15">
        <w:t>7.</w:t>
      </w:r>
      <w:r w:rsidRPr="00AA3C15">
        <w:rPr>
          <w:b/>
        </w:rPr>
        <w:tab/>
        <w:t xml:space="preserve">Комитет </w:t>
      </w:r>
      <w:r w:rsidR="00831BFC">
        <w:rPr>
          <w:b/>
        </w:rPr>
        <w:t xml:space="preserve">настоятельно </w:t>
      </w:r>
      <w:r w:rsidRPr="00AA3C15">
        <w:rPr>
          <w:b/>
        </w:rPr>
        <w:t xml:space="preserve">призывает государство-участник принять </w:t>
      </w:r>
      <w:r w:rsidR="00831BFC">
        <w:rPr>
          <w:b/>
        </w:rPr>
        <w:t>в</w:t>
      </w:r>
      <w:r w:rsidRPr="00AA3C15">
        <w:rPr>
          <w:b/>
        </w:rPr>
        <w:t>се</w:t>
      </w:r>
      <w:r w:rsidR="00831BFC">
        <w:rPr>
          <w:b/>
        </w:rPr>
        <w:t xml:space="preserve"> меры,</w:t>
      </w:r>
      <w:r w:rsidRPr="00AA3C15">
        <w:rPr>
          <w:b/>
        </w:rPr>
        <w:t xml:space="preserve"> необходимые для </w:t>
      </w:r>
      <w:r w:rsidR="00844F34">
        <w:rPr>
          <w:b/>
        </w:rPr>
        <w:t>осуществления</w:t>
      </w:r>
      <w:r w:rsidRPr="00AA3C15">
        <w:rPr>
          <w:b/>
        </w:rPr>
        <w:t xml:space="preserve"> невыполненных или </w:t>
      </w:r>
      <w:r w:rsidR="00844F34">
        <w:rPr>
          <w:b/>
        </w:rPr>
        <w:t>частично</w:t>
      </w:r>
      <w:r w:rsidRPr="00AA3C15">
        <w:rPr>
          <w:b/>
        </w:rPr>
        <w:t xml:space="preserve"> в</w:t>
      </w:r>
      <w:r w:rsidRPr="00AA3C15">
        <w:rPr>
          <w:b/>
        </w:rPr>
        <w:t>ы</w:t>
      </w:r>
      <w:r w:rsidRPr="00AA3C15">
        <w:rPr>
          <w:b/>
        </w:rPr>
        <w:t>полненных рекомендаций, включая те из них, которые касаются коорд</w:t>
      </w:r>
      <w:r w:rsidRPr="00AA3C15">
        <w:rPr>
          <w:b/>
        </w:rPr>
        <w:t>и</w:t>
      </w:r>
      <w:r w:rsidRPr="00AA3C15">
        <w:rPr>
          <w:b/>
        </w:rPr>
        <w:t xml:space="preserve">нации, выделения </w:t>
      </w:r>
      <w:r w:rsidR="00844F34">
        <w:rPr>
          <w:b/>
        </w:rPr>
        <w:t>ресурсов</w:t>
      </w:r>
      <w:r w:rsidRPr="00AA3C15">
        <w:rPr>
          <w:b/>
        </w:rPr>
        <w:t xml:space="preserve">, </w:t>
      </w:r>
      <w:r w:rsidR="00844F34">
        <w:rPr>
          <w:b/>
        </w:rPr>
        <w:t>систематической</w:t>
      </w:r>
      <w:r w:rsidRPr="00AA3C15">
        <w:rPr>
          <w:b/>
        </w:rPr>
        <w:t xml:space="preserve"> подготовки </w:t>
      </w:r>
      <w:r w:rsidR="00844F34">
        <w:rPr>
          <w:b/>
        </w:rPr>
        <w:t>специалистов в области</w:t>
      </w:r>
      <w:r w:rsidRPr="00AA3C15">
        <w:rPr>
          <w:b/>
        </w:rPr>
        <w:t xml:space="preserve"> применени</w:t>
      </w:r>
      <w:r w:rsidR="00844F34">
        <w:rPr>
          <w:b/>
        </w:rPr>
        <w:t>я</w:t>
      </w:r>
      <w:r w:rsidRPr="00AA3C15">
        <w:rPr>
          <w:b/>
        </w:rPr>
        <w:t xml:space="preserve"> Конвенции, недискриминации, наилучши</w:t>
      </w:r>
      <w:r w:rsidR="00844F34">
        <w:rPr>
          <w:b/>
        </w:rPr>
        <w:t>х</w:t>
      </w:r>
      <w:r w:rsidRPr="00AA3C15">
        <w:rPr>
          <w:b/>
        </w:rPr>
        <w:t xml:space="preserve"> интерес</w:t>
      </w:r>
      <w:r w:rsidR="00844F34">
        <w:rPr>
          <w:b/>
        </w:rPr>
        <w:t>ов</w:t>
      </w:r>
      <w:r w:rsidRPr="00AA3C15">
        <w:rPr>
          <w:b/>
        </w:rPr>
        <w:t xml:space="preserve"> ребенка, права на индивидуальность, усыновления</w:t>
      </w:r>
      <w:r w:rsidR="00844F34">
        <w:rPr>
          <w:b/>
        </w:rPr>
        <w:t>/удочерения</w:t>
      </w:r>
      <w:r w:rsidRPr="00AA3C15">
        <w:rPr>
          <w:b/>
        </w:rPr>
        <w:t xml:space="preserve">, </w:t>
      </w:r>
      <w:r w:rsidR="00844F34">
        <w:rPr>
          <w:b/>
        </w:rPr>
        <w:t>отправл</w:t>
      </w:r>
      <w:r w:rsidR="00844F34">
        <w:rPr>
          <w:b/>
        </w:rPr>
        <w:t>е</w:t>
      </w:r>
      <w:r w:rsidR="00844F34">
        <w:rPr>
          <w:b/>
        </w:rPr>
        <w:t xml:space="preserve">ния </w:t>
      </w:r>
      <w:r w:rsidRPr="00AA3C15">
        <w:rPr>
          <w:b/>
        </w:rPr>
        <w:t xml:space="preserve">правосудия в отношении несовершеннолетних, детей-беженцев и </w:t>
      </w:r>
      <w:r w:rsidR="00844F34">
        <w:rPr>
          <w:b/>
        </w:rPr>
        <w:t>д</w:t>
      </w:r>
      <w:r w:rsidR="00844F34">
        <w:rPr>
          <w:b/>
        </w:rPr>
        <w:t>е</w:t>
      </w:r>
      <w:r w:rsidR="00844F34">
        <w:rPr>
          <w:b/>
        </w:rPr>
        <w:t xml:space="preserve">тей − </w:t>
      </w:r>
      <w:r w:rsidRPr="00AA3C15">
        <w:rPr>
          <w:b/>
        </w:rPr>
        <w:t>просителей убежища, а также пр</w:t>
      </w:r>
      <w:r w:rsidR="00410693">
        <w:rPr>
          <w:b/>
        </w:rPr>
        <w:t>инимать</w:t>
      </w:r>
      <w:r w:rsidRPr="00AA3C15">
        <w:rPr>
          <w:b/>
        </w:rPr>
        <w:t xml:space="preserve"> надлежащ</w:t>
      </w:r>
      <w:r w:rsidR="00410693">
        <w:rPr>
          <w:b/>
        </w:rPr>
        <w:t>ие</w:t>
      </w:r>
      <w:r w:rsidRPr="00AA3C15">
        <w:rPr>
          <w:b/>
        </w:rPr>
        <w:t xml:space="preserve"> последующ</w:t>
      </w:r>
      <w:r w:rsidR="00410693">
        <w:rPr>
          <w:b/>
        </w:rPr>
        <w:t>ие меры по выполнению</w:t>
      </w:r>
      <w:r w:rsidRPr="00AA3C15">
        <w:rPr>
          <w:b/>
        </w:rPr>
        <w:t xml:space="preserve"> рекомендаци</w:t>
      </w:r>
      <w:r w:rsidR="00410693">
        <w:rPr>
          <w:b/>
        </w:rPr>
        <w:t>й</w:t>
      </w:r>
      <w:r w:rsidRPr="00AA3C15">
        <w:rPr>
          <w:b/>
        </w:rPr>
        <w:t>, содержащи</w:t>
      </w:r>
      <w:r w:rsidR="00410693">
        <w:rPr>
          <w:b/>
        </w:rPr>
        <w:t>х</w:t>
      </w:r>
      <w:r w:rsidRPr="00AA3C15">
        <w:rPr>
          <w:b/>
        </w:rPr>
        <w:t>ся в настоящих заключ</w:t>
      </w:r>
      <w:r w:rsidRPr="00AA3C15">
        <w:rPr>
          <w:b/>
        </w:rPr>
        <w:t>и</w:t>
      </w:r>
      <w:r w:rsidRPr="00AA3C15">
        <w:rPr>
          <w:b/>
        </w:rPr>
        <w:t>тельных замеч</w:t>
      </w:r>
      <w:r w:rsidRPr="00AA3C15">
        <w:rPr>
          <w:b/>
        </w:rPr>
        <w:t>а</w:t>
      </w:r>
      <w:r w:rsidRPr="00AA3C15">
        <w:rPr>
          <w:b/>
        </w:rPr>
        <w:t xml:space="preserve">ниях. </w:t>
      </w:r>
    </w:p>
    <w:p w:rsidR="000D4E3A" w:rsidRPr="007D26A4" w:rsidRDefault="00AA3C15" w:rsidP="00AA3C15">
      <w:pPr>
        <w:pStyle w:val="H23GR"/>
      </w:pPr>
      <w:r>
        <w:tab/>
      </w:r>
      <w:r>
        <w:tab/>
      </w:r>
      <w:r w:rsidR="000D4E3A" w:rsidRPr="007D26A4">
        <w:t>Координация</w:t>
      </w:r>
    </w:p>
    <w:p w:rsidR="000D4E3A" w:rsidRPr="007D26A4" w:rsidRDefault="000D4E3A" w:rsidP="00AA3C15">
      <w:pPr>
        <w:pStyle w:val="SingleTxtGR0"/>
      </w:pPr>
      <w:r w:rsidRPr="007D26A4">
        <w:t>8.</w:t>
      </w:r>
      <w:r w:rsidRPr="007D26A4">
        <w:tab/>
        <w:t>Комитет обеспокоен тем, что передача полномочий с центрального на р</w:t>
      </w:r>
      <w:r w:rsidRPr="007D26A4">
        <w:t>е</w:t>
      </w:r>
      <w:r w:rsidRPr="007D26A4">
        <w:t>гиональный и другие субнациональные уровни управления прив</w:t>
      </w:r>
      <w:r w:rsidR="00410693">
        <w:t>одит</w:t>
      </w:r>
      <w:r w:rsidRPr="007D26A4">
        <w:t xml:space="preserve"> к не</w:t>
      </w:r>
      <w:r w:rsidR="00410693">
        <w:t>спр</w:t>
      </w:r>
      <w:r w:rsidR="00410693">
        <w:t>а</w:t>
      </w:r>
      <w:r w:rsidR="00410693">
        <w:t>ведливому осуществлению</w:t>
      </w:r>
      <w:r w:rsidRPr="007D26A4">
        <w:t xml:space="preserve"> Конвенции на местном уровне. В этой связи Ком</w:t>
      </w:r>
      <w:r w:rsidRPr="007D26A4">
        <w:t>и</w:t>
      </w:r>
      <w:r w:rsidRPr="007D26A4">
        <w:t>тет выражает обеспокоенность существованием раз</w:t>
      </w:r>
      <w:r w:rsidR="00410693">
        <w:t>личных</w:t>
      </w:r>
      <w:r w:rsidRPr="007D26A4">
        <w:t xml:space="preserve"> координационных механизмов, в том числе Национального центра </w:t>
      </w:r>
      <w:r w:rsidR="00410693">
        <w:t>по н</w:t>
      </w:r>
      <w:r w:rsidR="00FC4AAC">
        <w:t>а</w:t>
      </w:r>
      <w:r w:rsidR="00410693">
        <w:t>блюдению за осуществл</w:t>
      </w:r>
      <w:r w:rsidR="00410693">
        <w:t>е</w:t>
      </w:r>
      <w:r w:rsidR="00410693">
        <w:t>нием</w:t>
      </w:r>
      <w:r w:rsidRPr="007D26A4">
        <w:t xml:space="preserve"> прав детей и подростков, которы</w:t>
      </w:r>
      <w:r w:rsidR="00410693">
        <w:t>е</w:t>
      </w:r>
      <w:r w:rsidRPr="007D26A4">
        <w:t xml:space="preserve"> мо</w:t>
      </w:r>
      <w:r w:rsidR="00410693">
        <w:t>гут</w:t>
      </w:r>
      <w:r w:rsidRPr="007D26A4">
        <w:t xml:space="preserve"> не </w:t>
      </w:r>
      <w:r w:rsidR="00410693">
        <w:t>иметь</w:t>
      </w:r>
      <w:r w:rsidRPr="007D26A4">
        <w:t xml:space="preserve"> соответствующего ма</w:t>
      </w:r>
      <w:r w:rsidRPr="007D26A4">
        <w:t>н</w:t>
      </w:r>
      <w:r w:rsidRPr="007D26A4">
        <w:t>дата для эффективной координации полити</w:t>
      </w:r>
      <w:r w:rsidR="00410693">
        <w:t>ки</w:t>
      </w:r>
      <w:r w:rsidRPr="007D26A4">
        <w:t xml:space="preserve"> и программ мног</w:t>
      </w:r>
      <w:r w:rsidRPr="007D26A4">
        <w:t>о</w:t>
      </w:r>
      <w:r w:rsidRPr="007D26A4">
        <w:t xml:space="preserve">численных структур, </w:t>
      </w:r>
      <w:r w:rsidR="00410693">
        <w:t>имеющих отношение к</w:t>
      </w:r>
      <w:r w:rsidRPr="007D26A4">
        <w:t xml:space="preserve"> соблюдени</w:t>
      </w:r>
      <w:r w:rsidR="00410693">
        <w:t>ю</w:t>
      </w:r>
      <w:r w:rsidRPr="007D26A4">
        <w:t xml:space="preserve"> прав ребенка. Ком</w:t>
      </w:r>
      <w:r w:rsidRPr="007D26A4">
        <w:t>и</w:t>
      </w:r>
      <w:r w:rsidRPr="007D26A4">
        <w:t>тет также обеспокоен тем, что в рамках национально-региональной конференции отсутс</w:t>
      </w:r>
      <w:r w:rsidRPr="007D26A4">
        <w:t>т</w:t>
      </w:r>
      <w:r w:rsidRPr="007D26A4">
        <w:t>вует рабочая группа по координации планирования и реализации политики в области защиты прав д</w:t>
      </w:r>
      <w:r w:rsidRPr="007D26A4">
        <w:t>е</w:t>
      </w:r>
      <w:r w:rsidRPr="007D26A4">
        <w:t xml:space="preserve">тей. </w:t>
      </w:r>
    </w:p>
    <w:p w:rsidR="000D4E3A" w:rsidRPr="00AA3C15" w:rsidRDefault="000D4E3A" w:rsidP="00AA3C15">
      <w:pPr>
        <w:pStyle w:val="SingleTxtGR0"/>
        <w:rPr>
          <w:b/>
          <w:bCs/>
        </w:rPr>
      </w:pPr>
      <w:r w:rsidRPr="00AA3C15">
        <w:rPr>
          <w:bCs/>
        </w:rPr>
        <w:t>9.</w:t>
      </w:r>
      <w:r w:rsidRPr="00AA3C15">
        <w:rPr>
          <w:b/>
          <w:bCs/>
        </w:rPr>
        <w:tab/>
        <w:t>Напоминая о том, что центральное правительство отвечает за коо</w:t>
      </w:r>
      <w:r w:rsidRPr="00AA3C15">
        <w:rPr>
          <w:b/>
          <w:bCs/>
        </w:rPr>
        <w:t>р</w:t>
      </w:r>
      <w:r w:rsidRPr="00AA3C15">
        <w:rPr>
          <w:b/>
          <w:bCs/>
        </w:rPr>
        <w:t xml:space="preserve">динацию работы по </w:t>
      </w:r>
      <w:r w:rsidR="00A9479A">
        <w:rPr>
          <w:b/>
          <w:bCs/>
        </w:rPr>
        <w:t>осуществлению</w:t>
      </w:r>
      <w:r w:rsidRPr="00AA3C15">
        <w:rPr>
          <w:b/>
          <w:bCs/>
        </w:rPr>
        <w:t xml:space="preserve"> Конвенции, обеспеч</w:t>
      </w:r>
      <w:r w:rsidR="00A9479A">
        <w:rPr>
          <w:b/>
          <w:bCs/>
        </w:rPr>
        <w:t>ение</w:t>
      </w:r>
      <w:r w:rsidRPr="00AA3C15">
        <w:rPr>
          <w:b/>
          <w:bCs/>
        </w:rPr>
        <w:t xml:space="preserve"> руков</w:t>
      </w:r>
      <w:r w:rsidRPr="00AA3C15">
        <w:rPr>
          <w:b/>
          <w:bCs/>
        </w:rPr>
        <w:t>о</w:t>
      </w:r>
      <w:r w:rsidRPr="00AA3C15">
        <w:rPr>
          <w:b/>
          <w:bCs/>
        </w:rPr>
        <w:t>дств</w:t>
      </w:r>
      <w:r w:rsidR="00A9479A">
        <w:rPr>
          <w:b/>
          <w:bCs/>
        </w:rPr>
        <w:t>а</w:t>
      </w:r>
      <w:r w:rsidRPr="00AA3C15">
        <w:rPr>
          <w:b/>
          <w:bCs/>
        </w:rPr>
        <w:t xml:space="preserve"> и необходим</w:t>
      </w:r>
      <w:r w:rsidR="00A9479A">
        <w:rPr>
          <w:b/>
          <w:bCs/>
        </w:rPr>
        <w:t>ой</w:t>
      </w:r>
      <w:r w:rsidRPr="00AA3C15">
        <w:rPr>
          <w:b/>
          <w:bCs/>
        </w:rPr>
        <w:t xml:space="preserve"> поддержк</w:t>
      </w:r>
      <w:r w:rsidR="00A9479A">
        <w:rPr>
          <w:b/>
          <w:bCs/>
        </w:rPr>
        <w:t>и</w:t>
      </w:r>
      <w:r w:rsidRPr="00AA3C15">
        <w:rPr>
          <w:b/>
          <w:bCs/>
        </w:rPr>
        <w:t xml:space="preserve"> региональны</w:t>
      </w:r>
      <w:r w:rsidR="00A9479A">
        <w:rPr>
          <w:b/>
          <w:bCs/>
        </w:rPr>
        <w:t>х</w:t>
      </w:r>
      <w:r w:rsidRPr="00AA3C15">
        <w:rPr>
          <w:b/>
          <w:bCs/>
        </w:rPr>
        <w:t xml:space="preserve"> орган</w:t>
      </w:r>
      <w:r w:rsidR="00A9479A">
        <w:rPr>
          <w:b/>
          <w:bCs/>
        </w:rPr>
        <w:t>ов</w:t>
      </w:r>
      <w:r w:rsidRPr="00AA3C15">
        <w:rPr>
          <w:b/>
          <w:bCs/>
        </w:rPr>
        <w:t xml:space="preserve"> власти в данном вопросе, Комитет рекомендует государству-участнику:</w:t>
      </w:r>
    </w:p>
    <w:p w:rsidR="000D4E3A" w:rsidRPr="00AA3C15" w:rsidRDefault="000D4E3A" w:rsidP="00AA3C15">
      <w:pPr>
        <w:pStyle w:val="SingleTxtGR0"/>
        <w:rPr>
          <w:b/>
          <w:bCs/>
        </w:rPr>
      </w:pPr>
      <w:r w:rsidRPr="00AA3C15">
        <w:rPr>
          <w:b/>
          <w:bCs/>
        </w:rPr>
        <w:tab/>
        <w:t>а)</w:t>
      </w:r>
      <w:r w:rsidRPr="00AA3C15">
        <w:rPr>
          <w:b/>
          <w:bCs/>
        </w:rPr>
        <w:tab/>
      </w:r>
      <w:r w:rsidR="00A9479A">
        <w:rPr>
          <w:b/>
          <w:bCs/>
        </w:rPr>
        <w:t>пересмотреть</w:t>
      </w:r>
      <w:r w:rsidRPr="00AA3C15">
        <w:rPr>
          <w:b/>
          <w:bCs/>
        </w:rPr>
        <w:t xml:space="preserve"> и </w:t>
      </w:r>
      <w:r w:rsidR="00A9479A">
        <w:rPr>
          <w:b/>
          <w:bCs/>
        </w:rPr>
        <w:t>уточнить</w:t>
      </w:r>
      <w:r w:rsidRPr="00AA3C15">
        <w:rPr>
          <w:b/>
          <w:bCs/>
        </w:rPr>
        <w:t xml:space="preserve"> роль Национального центра </w:t>
      </w:r>
      <w:r w:rsidR="00A9479A">
        <w:rPr>
          <w:b/>
          <w:bCs/>
        </w:rPr>
        <w:t>по н</w:t>
      </w:r>
      <w:r w:rsidR="00A9479A">
        <w:rPr>
          <w:b/>
          <w:bCs/>
        </w:rPr>
        <w:t>а</w:t>
      </w:r>
      <w:r w:rsidR="00A9479A">
        <w:rPr>
          <w:b/>
          <w:bCs/>
        </w:rPr>
        <w:t>блюдению</w:t>
      </w:r>
      <w:r w:rsidRPr="00AA3C15">
        <w:rPr>
          <w:b/>
          <w:bCs/>
        </w:rPr>
        <w:t xml:space="preserve"> за </w:t>
      </w:r>
      <w:r w:rsidR="00A9479A">
        <w:rPr>
          <w:b/>
          <w:bCs/>
        </w:rPr>
        <w:t>осуществлением</w:t>
      </w:r>
      <w:r w:rsidRPr="00AA3C15">
        <w:rPr>
          <w:b/>
          <w:bCs/>
        </w:rPr>
        <w:t xml:space="preserve"> прав детей и подростков в целях координ</w:t>
      </w:r>
      <w:r w:rsidRPr="00AA3C15">
        <w:rPr>
          <w:b/>
          <w:bCs/>
        </w:rPr>
        <w:t>а</w:t>
      </w:r>
      <w:r w:rsidRPr="00AA3C15">
        <w:rPr>
          <w:b/>
          <w:bCs/>
        </w:rPr>
        <w:t>ции усилий</w:t>
      </w:r>
      <w:r w:rsidR="00A9479A">
        <w:rPr>
          <w:b/>
          <w:bCs/>
        </w:rPr>
        <w:t xml:space="preserve"> </w:t>
      </w:r>
      <w:r w:rsidR="00A9479A" w:rsidRPr="00AA3C15">
        <w:rPr>
          <w:b/>
          <w:bCs/>
        </w:rPr>
        <w:t>по реализации полити</w:t>
      </w:r>
      <w:r w:rsidR="00A9479A">
        <w:rPr>
          <w:b/>
          <w:bCs/>
        </w:rPr>
        <w:t>ки</w:t>
      </w:r>
      <w:r w:rsidR="00A9479A" w:rsidRPr="00AA3C15">
        <w:rPr>
          <w:b/>
          <w:bCs/>
        </w:rPr>
        <w:t xml:space="preserve"> и программ</w:t>
      </w:r>
      <w:r w:rsidR="00A9479A">
        <w:rPr>
          <w:b/>
          <w:bCs/>
        </w:rPr>
        <w:t xml:space="preserve"> в области</w:t>
      </w:r>
      <w:r w:rsidR="00A9479A" w:rsidRPr="00AA3C15">
        <w:rPr>
          <w:b/>
          <w:bCs/>
        </w:rPr>
        <w:t xml:space="preserve"> защит</w:t>
      </w:r>
      <w:r w:rsidR="00A9479A">
        <w:rPr>
          <w:b/>
          <w:bCs/>
        </w:rPr>
        <w:t>ы</w:t>
      </w:r>
      <w:r w:rsidR="00A9479A" w:rsidRPr="00AA3C15">
        <w:rPr>
          <w:b/>
          <w:bCs/>
        </w:rPr>
        <w:t xml:space="preserve"> прав ребенка</w:t>
      </w:r>
      <w:r w:rsidRPr="00AA3C15">
        <w:rPr>
          <w:b/>
          <w:bCs/>
        </w:rPr>
        <w:t>, предпринимаемых на всех уровнях и по линии всех соответс</w:t>
      </w:r>
      <w:r w:rsidRPr="00AA3C15">
        <w:rPr>
          <w:b/>
          <w:bCs/>
        </w:rPr>
        <w:t>т</w:t>
      </w:r>
      <w:r w:rsidRPr="00AA3C15">
        <w:rPr>
          <w:b/>
          <w:bCs/>
        </w:rPr>
        <w:t>вующих министерств и учреждений. При этом государств</w:t>
      </w:r>
      <w:r w:rsidR="00A9479A">
        <w:rPr>
          <w:b/>
          <w:bCs/>
        </w:rPr>
        <w:t>у</w:t>
      </w:r>
      <w:r w:rsidRPr="00AA3C15">
        <w:rPr>
          <w:b/>
          <w:bCs/>
        </w:rPr>
        <w:t>-участник</w:t>
      </w:r>
      <w:r w:rsidR="00A9479A">
        <w:rPr>
          <w:b/>
          <w:bCs/>
        </w:rPr>
        <w:t>у</w:t>
      </w:r>
      <w:r w:rsidRPr="00AA3C15">
        <w:rPr>
          <w:b/>
          <w:bCs/>
        </w:rPr>
        <w:t xml:space="preserve"> </w:t>
      </w:r>
      <w:r w:rsidR="00A9479A">
        <w:rPr>
          <w:b/>
          <w:bCs/>
        </w:rPr>
        <w:t>н</w:t>
      </w:r>
      <w:r w:rsidR="00A9479A">
        <w:rPr>
          <w:b/>
          <w:bCs/>
        </w:rPr>
        <w:t>а</w:t>
      </w:r>
      <w:r w:rsidR="00A9479A">
        <w:rPr>
          <w:b/>
          <w:bCs/>
        </w:rPr>
        <w:t>стоятельно предлагается</w:t>
      </w:r>
      <w:r w:rsidRPr="00AA3C15">
        <w:rPr>
          <w:b/>
          <w:bCs/>
        </w:rPr>
        <w:t xml:space="preserve"> обеспечить </w:t>
      </w:r>
      <w:r w:rsidR="00A9479A">
        <w:rPr>
          <w:b/>
          <w:bCs/>
        </w:rPr>
        <w:t>укрепление</w:t>
      </w:r>
      <w:r w:rsidRPr="00AA3C15">
        <w:rPr>
          <w:b/>
          <w:bCs/>
        </w:rPr>
        <w:t xml:space="preserve"> Национального центра </w:t>
      </w:r>
      <w:r w:rsidR="006801F0">
        <w:rPr>
          <w:b/>
          <w:bCs/>
        </w:rPr>
        <w:t>по наблюдению</w:t>
      </w:r>
      <w:r w:rsidRPr="00AA3C15">
        <w:rPr>
          <w:b/>
          <w:bCs/>
        </w:rPr>
        <w:t xml:space="preserve"> и предоставить ему необходимые </w:t>
      </w:r>
      <w:r w:rsidR="006801F0">
        <w:rPr>
          <w:b/>
          <w:bCs/>
        </w:rPr>
        <w:t>кадровые</w:t>
      </w:r>
      <w:r w:rsidRPr="00AA3C15">
        <w:rPr>
          <w:b/>
          <w:bCs/>
        </w:rPr>
        <w:t xml:space="preserve">, технические и финансовые ресурсы для </w:t>
      </w:r>
      <w:r w:rsidR="006801F0">
        <w:rPr>
          <w:b/>
          <w:bCs/>
        </w:rPr>
        <w:t>осуществления</w:t>
      </w:r>
      <w:r w:rsidRPr="00AA3C15">
        <w:rPr>
          <w:b/>
          <w:bCs/>
        </w:rPr>
        <w:t xml:space="preserve"> стратегий по защите прав детей, которые носили бы всеобъемлющий, согласованный и последовательный характер, на национальном, региональном и муниципальном уровнях;</w:t>
      </w:r>
    </w:p>
    <w:p w:rsidR="000D4E3A" w:rsidRPr="00AA3C15" w:rsidRDefault="000D4E3A" w:rsidP="00AA3C15">
      <w:pPr>
        <w:pStyle w:val="SingleTxtGR0"/>
        <w:rPr>
          <w:b/>
          <w:bCs/>
        </w:rPr>
      </w:pPr>
      <w:r w:rsidRPr="00AA3C15">
        <w:rPr>
          <w:b/>
          <w:bCs/>
        </w:rPr>
        <w:tab/>
      </w:r>
      <w:r w:rsidRPr="00AA3C15">
        <w:rPr>
          <w:b/>
          <w:bCs/>
          <w:lang w:val="en-US"/>
        </w:rPr>
        <w:t>b</w:t>
      </w:r>
      <w:r w:rsidRPr="00AA3C15">
        <w:rPr>
          <w:b/>
          <w:bCs/>
        </w:rPr>
        <w:t>)</w:t>
      </w:r>
      <w:r w:rsidRPr="00AA3C15">
        <w:rPr>
          <w:b/>
          <w:bCs/>
        </w:rPr>
        <w:tab/>
        <w:t xml:space="preserve">создать действенные механизмы для обеспечения поэтапного </w:t>
      </w:r>
      <w:r w:rsidR="006801F0">
        <w:rPr>
          <w:b/>
          <w:bCs/>
        </w:rPr>
        <w:t>осуществления</w:t>
      </w:r>
      <w:r w:rsidRPr="00AA3C15">
        <w:rPr>
          <w:b/>
          <w:bCs/>
        </w:rPr>
        <w:t xml:space="preserve"> Конвенции во всех регионах за счет </w:t>
      </w:r>
      <w:r w:rsidR="006801F0">
        <w:rPr>
          <w:b/>
          <w:bCs/>
        </w:rPr>
        <w:t>усиления</w:t>
      </w:r>
      <w:r w:rsidRPr="00AA3C15">
        <w:rPr>
          <w:b/>
          <w:bCs/>
        </w:rPr>
        <w:t xml:space="preserve"> к</w:t>
      </w:r>
      <w:r w:rsidRPr="00AA3C15">
        <w:rPr>
          <w:b/>
          <w:bCs/>
        </w:rPr>
        <w:t>о</w:t>
      </w:r>
      <w:r w:rsidRPr="00AA3C15">
        <w:rPr>
          <w:b/>
          <w:bCs/>
        </w:rPr>
        <w:t xml:space="preserve">ординации </w:t>
      </w:r>
      <w:r w:rsidR="006801F0">
        <w:rPr>
          <w:b/>
          <w:bCs/>
        </w:rPr>
        <w:t xml:space="preserve"> между</w:t>
      </w:r>
      <w:r w:rsidRPr="00AA3C15">
        <w:rPr>
          <w:b/>
          <w:bCs/>
        </w:rPr>
        <w:t xml:space="preserve"> национальн</w:t>
      </w:r>
      <w:r w:rsidR="006801F0">
        <w:rPr>
          <w:b/>
          <w:bCs/>
        </w:rPr>
        <w:t>ы</w:t>
      </w:r>
      <w:r w:rsidRPr="00AA3C15">
        <w:rPr>
          <w:b/>
          <w:bCs/>
        </w:rPr>
        <w:t>м и региональн</w:t>
      </w:r>
      <w:r w:rsidR="006801F0">
        <w:rPr>
          <w:b/>
          <w:bCs/>
        </w:rPr>
        <w:t>ы</w:t>
      </w:r>
      <w:r w:rsidRPr="00AA3C15">
        <w:rPr>
          <w:b/>
          <w:bCs/>
        </w:rPr>
        <w:t>м уровня</w:t>
      </w:r>
      <w:r w:rsidR="006801F0">
        <w:rPr>
          <w:b/>
          <w:bCs/>
        </w:rPr>
        <w:t>ми</w:t>
      </w:r>
      <w:r w:rsidRPr="00AA3C15">
        <w:rPr>
          <w:b/>
          <w:bCs/>
        </w:rPr>
        <w:t xml:space="preserve"> и принять национал</w:t>
      </w:r>
      <w:r w:rsidRPr="00AA3C15">
        <w:rPr>
          <w:b/>
          <w:bCs/>
        </w:rPr>
        <w:t>ь</w:t>
      </w:r>
      <w:r w:rsidRPr="00AA3C15">
        <w:rPr>
          <w:b/>
          <w:bCs/>
        </w:rPr>
        <w:t xml:space="preserve">ные стандарты, такие как Базовые уровни </w:t>
      </w:r>
      <w:r w:rsidR="006801F0">
        <w:rPr>
          <w:b/>
          <w:bCs/>
        </w:rPr>
        <w:t xml:space="preserve">предоставления </w:t>
      </w:r>
      <w:r w:rsidRPr="00AA3C15">
        <w:rPr>
          <w:b/>
          <w:bCs/>
        </w:rPr>
        <w:t>социальн</w:t>
      </w:r>
      <w:r w:rsidR="006801F0">
        <w:rPr>
          <w:b/>
          <w:bCs/>
        </w:rPr>
        <w:t>ых услуг</w:t>
      </w:r>
      <w:r w:rsidRPr="00AA3C15">
        <w:rPr>
          <w:b/>
          <w:bCs/>
        </w:rPr>
        <w:t xml:space="preserve"> (Livelli Essenziali delle Prestazioni Sociali </w:t>
      </w:r>
      <w:r w:rsidR="006801F0">
        <w:rPr>
          <w:b/>
          <w:bCs/>
        </w:rPr>
        <w:t>−</w:t>
      </w:r>
      <w:r w:rsidRPr="00AA3C15">
        <w:rPr>
          <w:b/>
          <w:bCs/>
        </w:rPr>
        <w:t xml:space="preserve"> </w:t>
      </w:r>
      <w:r w:rsidR="006801F0">
        <w:rPr>
          <w:b/>
          <w:bCs/>
          <w:lang w:val="en-US"/>
        </w:rPr>
        <w:t>LIVEAS</w:t>
      </w:r>
      <w:r w:rsidRPr="00AA3C15">
        <w:rPr>
          <w:b/>
          <w:bCs/>
        </w:rPr>
        <w:t>).</w:t>
      </w:r>
    </w:p>
    <w:p w:rsidR="000D4E3A" w:rsidRPr="00AA3C15" w:rsidRDefault="00AA3C15" w:rsidP="00AA3C15">
      <w:pPr>
        <w:pStyle w:val="H23GR"/>
      </w:pPr>
      <w:r>
        <w:tab/>
      </w:r>
      <w:r>
        <w:tab/>
      </w:r>
      <w:r w:rsidR="000D4E3A" w:rsidRPr="00AA3C15">
        <w:t>Национальный план действий</w:t>
      </w:r>
    </w:p>
    <w:p w:rsidR="000D4E3A" w:rsidRPr="00AA3C15" w:rsidRDefault="000D4E3A" w:rsidP="00AA3C15">
      <w:pPr>
        <w:pStyle w:val="SingleTxtGR0"/>
        <w:rPr>
          <w:lang w:eastAsia="ru-RU"/>
        </w:rPr>
      </w:pPr>
      <w:r w:rsidRPr="00AA3C15">
        <w:rPr>
          <w:lang w:eastAsia="ru-RU"/>
        </w:rPr>
        <w:t>10.</w:t>
      </w:r>
      <w:r w:rsidRPr="00AA3C15">
        <w:rPr>
          <w:lang w:eastAsia="ru-RU"/>
        </w:rPr>
        <w:tab/>
        <w:t xml:space="preserve">Отмечая принятие </w:t>
      </w:r>
      <w:r w:rsidRPr="00AA3C15">
        <w:t>Национального плана действий и мер</w:t>
      </w:r>
      <w:r w:rsidR="006801F0">
        <w:t xml:space="preserve"> по</w:t>
      </w:r>
      <w:r w:rsidRPr="00AA3C15">
        <w:t xml:space="preserve"> з</w:t>
      </w:r>
      <w:r w:rsidRPr="00AA3C15">
        <w:t>а</w:t>
      </w:r>
      <w:r w:rsidRPr="00AA3C15">
        <w:t>щит</w:t>
      </w:r>
      <w:r w:rsidR="006801F0">
        <w:t>е</w:t>
      </w:r>
      <w:r w:rsidRPr="00AA3C15">
        <w:t xml:space="preserve"> прав и развити</w:t>
      </w:r>
      <w:r w:rsidR="006801F0">
        <w:t>ю</w:t>
      </w:r>
      <w:r w:rsidRPr="00AA3C15">
        <w:t xml:space="preserve"> лиц</w:t>
      </w:r>
      <w:r w:rsidR="006801F0">
        <w:t xml:space="preserve"> в период их</w:t>
      </w:r>
      <w:r w:rsidRPr="00AA3C15">
        <w:t xml:space="preserve"> формирования (2010</w:t>
      </w:r>
      <w:r w:rsidR="006801F0">
        <w:t>−</w:t>
      </w:r>
      <w:r w:rsidRPr="00AA3C15">
        <w:t>2011 г</w:t>
      </w:r>
      <w:r w:rsidR="006801F0">
        <w:t>оды</w:t>
      </w:r>
      <w:r w:rsidRPr="00AA3C15">
        <w:t>)</w:t>
      </w:r>
      <w:r w:rsidRPr="00AA3C15">
        <w:rPr>
          <w:lang w:eastAsia="ru-RU"/>
        </w:rPr>
        <w:t xml:space="preserve">, Комитет </w:t>
      </w:r>
      <w:r w:rsidR="000656DE">
        <w:rPr>
          <w:lang w:eastAsia="ru-RU"/>
        </w:rPr>
        <w:t xml:space="preserve">в то же время </w:t>
      </w:r>
      <w:r w:rsidRPr="00AA3C15">
        <w:rPr>
          <w:lang w:eastAsia="ru-RU"/>
        </w:rPr>
        <w:t xml:space="preserve">обеспокоен </w:t>
      </w:r>
      <w:r w:rsidR="000656DE">
        <w:rPr>
          <w:lang w:eastAsia="ru-RU"/>
        </w:rPr>
        <w:t>тем, что он до сих пор не</w:t>
      </w:r>
      <w:r w:rsidRPr="00AA3C15">
        <w:rPr>
          <w:lang w:eastAsia="ru-RU"/>
        </w:rPr>
        <w:t xml:space="preserve"> реализ</w:t>
      </w:r>
      <w:r w:rsidR="000656DE">
        <w:rPr>
          <w:lang w:eastAsia="ru-RU"/>
        </w:rPr>
        <w:t>ован</w:t>
      </w:r>
      <w:r w:rsidRPr="00AA3C15">
        <w:rPr>
          <w:lang w:eastAsia="ru-RU"/>
        </w:rPr>
        <w:t xml:space="preserve">, </w:t>
      </w:r>
      <w:r w:rsidR="000656DE">
        <w:rPr>
          <w:lang w:eastAsia="ru-RU"/>
        </w:rPr>
        <w:t>на его осуществление не</w:t>
      </w:r>
      <w:r w:rsidRPr="00AA3C15">
        <w:rPr>
          <w:lang w:eastAsia="ru-RU"/>
        </w:rPr>
        <w:t xml:space="preserve"> выделено</w:t>
      </w:r>
      <w:r w:rsidR="000656DE">
        <w:rPr>
          <w:lang w:eastAsia="ru-RU"/>
        </w:rPr>
        <w:t xml:space="preserve"> средств</w:t>
      </w:r>
      <w:r w:rsidRPr="00AA3C15">
        <w:rPr>
          <w:lang w:eastAsia="ru-RU"/>
        </w:rPr>
        <w:t xml:space="preserve">, а также тем, что процесс выделения финансовых средств </w:t>
      </w:r>
      <w:r w:rsidR="000656DE">
        <w:rPr>
          <w:lang w:eastAsia="ru-RU"/>
        </w:rPr>
        <w:t xml:space="preserve">для этого плана </w:t>
      </w:r>
      <w:r w:rsidRPr="00AA3C15">
        <w:rPr>
          <w:lang w:eastAsia="ru-RU"/>
        </w:rPr>
        <w:t>на региональном уровне может еще больше отсрочить его в</w:t>
      </w:r>
      <w:r w:rsidRPr="00AA3C15">
        <w:rPr>
          <w:lang w:eastAsia="ru-RU"/>
        </w:rPr>
        <w:t>ы</w:t>
      </w:r>
      <w:r w:rsidRPr="00AA3C15">
        <w:rPr>
          <w:lang w:eastAsia="ru-RU"/>
        </w:rPr>
        <w:t xml:space="preserve">полнение. </w:t>
      </w:r>
      <w:r w:rsidR="000656DE">
        <w:rPr>
          <w:lang w:eastAsia="ru-RU"/>
        </w:rPr>
        <w:t>Кроме</w:t>
      </w:r>
      <w:r w:rsidRPr="00AA3C15">
        <w:rPr>
          <w:lang w:eastAsia="ru-RU"/>
        </w:rPr>
        <w:t xml:space="preserve"> того, Комитет обеспокоен</w:t>
      </w:r>
      <w:r w:rsidR="000656DE">
        <w:rPr>
          <w:lang w:eastAsia="ru-RU"/>
        </w:rPr>
        <w:t xml:space="preserve"> тем</w:t>
      </w:r>
      <w:r w:rsidRPr="00AA3C15">
        <w:rPr>
          <w:lang w:eastAsia="ru-RU"/>
        </w:rPr>
        <w:t>, что План действий не пред</w:t>
      </w:r>
      <w:r w:rsidRPr="00AA3C15">
        <w:rPr>
          <w:lang w:eastAsia="ru-RU"/>
        </w:rPr>
        <w:t>у</w:t>
      </w:r>
      <w:r w:rsidRPr="00AA3C15">
        <w:rPr>
          <w:lang w:eastAsia="ru-RU"/>
        </w:rPr>
        <w:t>сматривает четкой системы надзора и оце</w:t>
      </w:r>
      <w:r w:rsidRPr="00AA3C15">
        <w:rPr>
          <w:lang w:eastAsia="ru-RU"/>
        </w:rPr>
        <w:t>н</w:t>
      </w:r>
      <w:r w:rsidRPr="00AA3C15">
        <w:rPr>
          <w:lang w:eastAsia="ru-RU"/>
        </w:rPr>
        <w:t xml:space="preserve">ки. </w:t>
      </w:r>
    </w:p>
    <w:p w:rsidR="000D4E3A" w:rsidRPr="00AA3C15" w:rsidRDefault="000D4E3A" w:rsidP="00AA3C15">
      <w:pPr>
        <w:pStyle w:val="SingleTxtGR0"/>
        <w:rPr>
          <w:b/>
          <w:lang w:eastAsia="ru-RU"/>
        </w:rPr>
      </w:pPr>
      <w:r w:rsidRPr="00AA3C15">
        <w:rPr>
          <w:lang w:eastAsia="ru-RU"/>
        </w:rPr>
        <w:t>11.</w:t>
      </w:r>
      <w:r w:rsidRPr="007D26A4">
        <w:rPr>
          <w:lang w:eastAsia="ru-RU"/>
        </w:rPr>
        <w:tab/>
      </w:r>
      <w:r w:rsidRPr="00AA3C15">
        <w:rPr>
          <w:b/>
          <w:lang w:eastAsia="ru-RU"/>
        </w:rPr>
        <w:t xml:space="preserve">Комитет рекомендует государству-участнику выделить </w:t>
      </w:r>
      <w:r w:rsidR="000656DE">
        <w:rPr>
          <w:b/>
          <w:lang w:eastAsia="ru-RU"/>
        </w:rPr>
        <w:t xml:space="preserve">финансовые </w:t>
      </w:r>
      <w:r w:rsidRPr="00AA3C15">
        <w:rPr>
          <w:b/>
          <w:lang w:eastAsia="ru-RU"/>
        </w:rPr>
        <w:t>средства для незамедлительного осуществления Плана действий на наци</w:t>
      </w:r>
      <w:r w:rsidRPr="00AA3C15">
        <w:rPr>
          <w:b/>
          <w:lang w:eastAsia="ru-RU"/>
        </w:rPr>
        <w:t>о</w:t>
      </w:r>
      <w:r w:rsidRPr="00AA3C15">
        <w:rPr>
          <w:b/>
          <w:lang w:eastAsia="ru-RU"/>
        </w:rPr>
        <w:t xml:space="preserve">нальном уровне и </w:t>
      </w:r>
      <w:r w:rsidR="000656DE">
        <w:rPr>
          <w:b/>
          <w:lang w:eastAsia="ru-RU"/>
        </w:rPr>
        <w:t xml:space="preserve">призвать регионы </w:t>
      </w:r>
      <w:r w:rsidRPr="00AA3C15">
        <w:rPr>
          <w:b/>
          <w:lang w:eastAsia="ru-RU"/>
        </w:rPr>
        <w:t>в максимально возможно</w:t>
      </w:r>
      <w:r w:rsidR="000656DE">
        <w:rPr>
          <w:b/>
          <w:lang w:eastAsia="ru-RU"/>
        </w:rPr>
        <w:t>й степени</w:t>
      </w:r>
      <w:r w:rsidRPr="00AA3C15">
        <w:rPr>
          <w:b/>
          <w:lang w:eastAsia="ru-RU"/>
        </w:rPr>
        <w:t xml:space="preserve"> выделять средства, необходимые для </w:t>
      </w:r>
      <w:r w:rsidR="000656DE">
        <w:rPr>
          <w:b/>
          <w:lang w:eastAsia="ru-RU"/>
        </w:rPr>
        <w:t>осуществления</w:t>
      </w:r>
      <w:r w:rsidRPr="00AA3C15">
        <w:rPr>
          <w:b/>
          <w:lang w:eastAsia="ru-RU"/>
        </w:rPr>
        <w:t xml:space="preserve"> соответствующей де</w:t>
      </w:r>
      <w:r w:rsidRPr="00AA3C15">
        <w:rPr>
          <w:b/>
          <w:lang w:eastAsia="ru-RU"/>
        </w:rPr>
        <w:t>я</w:t>
      </w:r>
      <w:r w:rsidRPr="00AA3C15">
        <w:rPr>
          <w:b/>
          <w:lang w:eastAsia="ru-RU"/>
        </w:rPr>
        <w:t>тельности на региональном уровне. Комитет также рекомендует государс</w:t>
      </w:r>
      <w:r w:rsidRPr="00AA3C15">
        <w:rPr>
          <w:b/>
          <w:lang w:eastAsia="ru-RU"/>
        </w:rPr>
        <w:t>т</w:t>
      </w:r>
      <w:r w:rsidRPr="00AA3C15">
        <w:rPr>
          <w:b/>
          <w:lang w:eastAsia="ru-RU"/>
        </w:rPr>
        <w:t xml:space="preserve">ву-участнику пересмотреть План действий на предмет включения в него четкой системы надзора и оценки. Он </w:t>
      </w:r>
      <w:r w:rsidR="000656DE">
        <w:rPr>
          <w:b/>
          <w:lang w:eastAsia="ru-RU"/>
        </w:rPr>
        <w:t>далее</w:t>
      </w:r>
      <w:r w:rsidRPr="00AA3C15">
        <w:rPr>
          <w:b/>
          <w:lang w:eastAsia="ru-RU"/>
        </w:rPr>
        <w:t xml:space="preserve"> рекомендует государс</w:t>
      </w:r>
      <w:r w:rsidRPr="00AA3C15">
        <w:rPr>
          <w:b/>
          <w:lang w:eastAsia="ru-RU"/>
        </w:rPr>
        <w:t>т</w:t>
      </w:r>
      <w:r w:rsidRPr="00AA3C15">
        <w:rPr>
          <w:b/>
          <w:lang w:eastAsia="ru-RU"/>
        </w:rPr>
        <w:t xml:space="preserve">ву-участнику </w:t>
      </w:r>
      <w:r w:rsidR="000656DE">
        <w:rPr>
          <w:b/>
          <w:lang w:eastAsia="ru-RU"/>
        </w:rPr>
        <w:t>обеспечить, чтобы</w:t>
      </w:r>
      <w:r w:rsidRPr="00AA3C15">
        <w:rPr>
          <w:b/>
          <w:lang w:eastAsia="ru-RU"/>
        </w:rPr>
        <w:t xml:space="preserve"> в текущем (</w:t>
      </w:r>
      <w:r w:rsidR="000656DE">
        <w:rPr>
          <w:b/>
          <w:lang w:eastAsia="ru-RU"/>
        </w:rPr>
        <w:t>и по</w:t>
      </w:r>
      <w:r w:rsidRPr="00AA3C15">
        <w:rPr>
          <w:b/>
          <w:lang w:eastAsia="ru-RU"/>
        </w:rPr>
        <w:t>следующем) Плане дейс</w:t>
      </w:r>
      <w:r w:rsidRPr="00AA3C15">
        <w:rPr>
          <w:b/>
          <w:lang w:eastAsia="ru-RU"/>
        </w:rPr>
        <w:t>т</w:t>
      </w:r>
      <w:r w:rsidRPr="00AA3C15">
        <w:rPr>
          <w:b/>
          <w:lang w:eastAsia="ru-RU"/>
        </w:rPr>
        <w:t xml:space="preserve">вий </w:t>
      </w:r>
      <w:r w:rsidR="000656DE">
        <w:rPr>
          <w:b/>
          <w:lang w:eastAsia="ru-RU"/>
        </w:rPr>
        <w:t>были предусмотрены меры по выполнению</w:t>
      </w:r>
      <w:r w:rsidRPr="00AA3C15">
        <w:rPr>
          <w:b/>
          <w:lang w:eastAsia="ru-RU"/>
        </w:rPr>
        <w:t xml:space="preserve"> настоящи</w:t>
      </w:r>
      <w:r w:rsidR="000656DE">
        <w:rPr>
          <w:b/>
          <w:lang w:eastAsia="ru-RU"/>
        </w:rPr>
        <w:t>х</w:t>
      </w:r>
      <w:r w:rsidRPr="00AA3C15">
        <w:rPr>
          <w:b/>
          <w:lang w:eastAsia="ru-RU"/>
        </w:rPr>
        <w:t xml:space="preserve"> заключительны</w:t>
      </w:r>
      <w:r w:rsidR="000656DE">
        <w:rPr>
          <w:b/>
          <w:lang w:eastAsia="ru-RU"/>
        </w:rPr>
        <w:t>х</w:t>
      </w:r>
      <w:r w:rsidRPr="00AA3C15">
        <w:rPr>
          <w:b/>
          <w:lang w:eastAsia="ru-RU"/>
        </w:rPr>
        <w:t xml:space="preserve"> замечани</w:t>
      </w:r>
      <w:r w:rsidR="000656DE">
        <w:rPr>
          <w:b/>
          <w:lang w:eastAsia="ru-RU"/>
        </w:rPr>
        <w:t>й</w:t>
      </w:r>
      <w:r w:rsidRPr="00AA3C15">
        <w:rPr>
          <w:b/>
          <w:lang w:eastAsia="ru-RU"/>
        </w:rPr>
        <w:t xml:space="preserve">. </w:t>
      </w:r>
    </w:p>
    <w:p w:rsidR="000D4E3A" w:rsidRPr="007D26A4" w:rsidRDefault="00AA3C15" w:rsidP="00AA3C15">
      <w:pPr>
        <w:pStyle w:val="H23GR"/>
      </w:pPr>
      <w:r>
        <w:tab/>
      </w:r>
      <w:r>
        <w:tab/>
      </w:r>
      <w:r w:rsidR="000D4E3A" w:rsidRPr="007D26A4">
        <w:t>Независимый мониторинг</w:t>
      </w:r>
    </w:p>
    <w:p w:rsidR="000D4E3A" w:rsidRDefault="000D4E3A" w:rsidP="00AA3C15">
      <w:pPr>
        <w:pStyle w:val="SingleTxtGR0"/>
      </w:pPr>
      <w:r w:rsidRPr="007D26A4">
        <w:rPr>
          <w:lang w:eastAsia="ru-RU"/>
        </w:rPr>
        <w:t>12.</w:t>
      </w:r>
      <w:r w:rsidRPr="007D26A4">
        <w:rPr>
          <w:lang w:eastAsia="ru-RU"/>
        </w:rPr>
        <w:tab/>
        <w:t xml:space="preserve">Комитет с удовлетворением отмечает, что </w:t>
      </w:r>
      <w:r w:rsidR="000656DE">
        <w:rPr>
          <w:lang w:eastAsia="ru-RU"/>
        </w:rPr>
        <w:t>в июле 2011 года в законод</w:t>
      </w:r>
      <w:r w:rsidR="000656DE">
        <w:rPr>
          <w:lang w:eastAsia="ru-RU"/>
        </w:rPr>
        <w:t>а</w:t>
      </w:r>
      <w:r w:rsidR="000656DE">
        <w:rPr>
          <w:lang w:eastAsia="ru-RU"/>
        </w:rPr>
        <w:t>тельном порядке была учреждена должность</w:t>
      </w:r>
      <w:r w:rsidRPr="007D26A4">
        <w:rPr>
          <w:lang w:eastAsia="ru-RU"/>
        </w:rPr>
        <w:t xml:space="preserve"> </w:t>
      </w:r>
      <w:r w:rsidR="00FF1779">
        <w:rPr>
          <w:lang w:eastAsia="ru-RU"/>
        </w:rPr>
        <w:t>Н</w:t>
      </w:r>
      <w:r w:rsidRPr="007D26A4">
        <w:rPr>
          <w:lang w:eastAsia="ru-RU"/>
        </w:rPr>
        <w:t xml:space="preserve">ационального </w:t>
      </w:r>
      <w:r w:rsidR="00FF1779">
        <w:rPr>
          <w:lang w:eastAsia="ru-RU"/>
        </w:rPr>
        <w:t>омбудсмена</w:t>
      </w:r>
      <w:r w:rsidRPr="007D26A4">
        <w:rPr>
          <w:lang w:eastAsia="ru-RU"/>
        </w:rPr>
        <w:t xml:space="preserve"> по правам детей и подростков. Приветствуя создание </w:t>
      </w:r>
      <w:r w:rsidR="00FF1779">
        <w:rPr>
          <w:lang w:eastAsia="ru-RU"/>
        </w:rPr>
        <w:t>постов омбудсмена</w:t>
      </w:r>
      <w:r w:rsidRPr="007D26A4">
        <w:rPr>
          <w:lang w:eastAsia="ru-RU"/>
        </w:rPr>
        <w:t xml:space="preserve"> по пр</w:t>
      </w:r>
      <w:r w:rsidRPr="007D26A4">
        <w:rPr>
          <w:lang w:eastAsia="ru-RU"/>
        </w:rPr>
        <w:t>а</w:t>
      </w:r>
      <w:r w:rsidRPr="007D26A4">
        <w:rPr>
          <w:lang w:eastAsia="ru-RU"/>
        </w:rPr>
        <w:t xml:space="preserve">вам детей в нескольких регионах, Комитет </w:t>
      </w:r>
      <w:r w:rsidR="00FF1779">
        <w:rPr>
          <w:lang w:eastAsia="ru-RU"/>
        </w:rPr>
        <w:t xml:space="preserve">в то же время </w:t>
      </w:r>
      <w:r w:rsidRPr="007D26A4">
        <w:rPr>
          <w:lang w:eastAsia="ru-RU"/>
        </w:rPr>
        <w:t>выражает обеспокое</w:t>
      </w:r>
      <w:r w:rsidRPr="007D26A4">
        <w:rPr>
          <w:lang w:eastAsia="ru-RU"/>
        </w:rPr>
        <w:t>н</w:t>
      </w:r>
      <w:r w:rsidRPr="007D26A4">
        <w:rPr>
          <w:lang w:eastAsia="ru-RU"/>
        </w:rPr>
        <w:t>ность тем, что они значительно отличаются друг от друга с точки зрения манд</w:t>
      </w:r>
      <w:r w:rsidRPr="007D26A4">
        <w:rPr>
          <w:lang w:eastAsia="ru-RU"/>
        </w:rPr>
        <w:t>а</w:t>
      </w:r>
      <w:r w:rsidRPr="007D26A4">
        <w:rPr>
          <w:lang w:eastAsia="ru-RU"/>
        </w:rPr>
        <w:t>та, состава</w:t>
      </w:r>
      <w:r w:rsidR="00FF1779">
        <w:rPr>
          <w:lang w:eastAsia="ru-RU"/>
        </w:rPr>
        <w:t xml:space="preserve"> управлений</w:t>
      </w:r>
      <w:r w:rsidRPr="007D26A4">
        <w:rPr>
          <w:lang w:eastAsia="ru-RU"/>
        </w:rPr>
        <w:t>, структуры, ресурсов и назначения на должност</w:t>
      </w:r>
      <w:r w:rsidR="00FF1779">
        <w:rPr>
          <w:lang w:eastAsia="ru-RU"/>
        </w:rPr>
        <w:t>ь</w:t>
      </w:r>
      <w:r w:rsidRPr="007D26A4">
        <w:rPr>
          <w:lang w:eastAsia="ru-RU"/>
        </w:rPr>
        <w:t>, а та</w:t>
      </w:r>
      <w:r w:rsidRPr="007D26A4">
        <w:rPr>
          <w:lang w:eastAsia="ru-RU"/>
        </w:rPr>
        <w:t>к</w:t>
      </w:r>
      <w:r w:rsidRPr="007D26A4">
        <w:rPr>
          <w:lang w:eastAsia="ru-RU"/>
        </w:rPr>
        <w:t xml:space="preserve">же тем что не все региональные </w:t>
      </w:r>
      <w:r w:rsidR="00FF1779">
        <w:rPr>
          <w:lang w:eastAsia="ru-RU"/>
        </w:rPr>
        <w:t>омбудсмены</w:t>
      </w:r>
      <w:r w:rsidRPr="007D26A4">
        <w:rPr>
          <w:lang w:eastAsia="ru-RU"/>
        </w:rPr>
        <w:t xml:space="preserve"> уполномочены получать и ра</w:t>
      </w:r>
      <w:r w:rsidRPr="007D26A4">
        <w:rPr>
          <w:lang w:eastAsia="ru-RU"/>
        </w:rPr>
        <w:t>с</w:t>
      </w:r>
      <w:r w:rsidRPr="007D26A4">
        <w:rPr>
          <w:lang w:eastAsia="ru-RU"/>
        </w:rPr>
        <w:t>сматривать индивидуальные жалобы. Комитет сожалеет о том, что создание н</w:t>
      </w:r>
      <w:r w:rsidRPr="007D26A4">
        <w:rPr>
          <w:lang w:eastAsia="ru-RU"/>
        </w:rPr>
        <w:t>е</w:t>
      </w:r>
      <w:r w:rsidRPr="007D26A4">
        <w:rPr>
          <w:lang w:eastAsia="ru-RU"/>
        </w:rPr>
        <w:t xml:space="preserve">зависимого национального правозащитного учреждения потребовало </w:t>
      </w:r>
      <w:r w:rsidR="00FF1779">
        <w:rPr>
          <w:lang w:eastAsia="ru-RU"/>
        </w:rPr>
        <w:t>много</w:t>
      </w:r>
      <w:r w:rsidRPr="007D26A4">
        <w:rPr>
          <w:lang w:eastAsia="ru-RU"/>
        </w:rPr>
        <w:t xml:space="preserve"> времени.</w:t>
      </w:r>
    </w:p>
    <w:p w:rsidR="001469C9" w:rsidRPr="004E38A1" w:rsidRDefault="001469C9" w:rsidP="001469C9">
      <w:pPr>
        <w:pStyle w:val="SingleTxtGR0"/>
        <w:rPr>
          <w:b/>
        </w:rPr>
      </w:pPr>
      <w:r w:rsidRPr="00B54D2D">
        <w:t>13.</w:t>
      </w:r>
      <w:r w:rsidRPr="00B54D2D">
        <w:tab/>
      </w:r>
      <w:r>
        <w:rPr>
          <w:b/>
        </w:rPr>
        <w:t>Комитет рекомендует государству-</w:t>
      </w:r>
      <w:r w:rsidRPr="004E38A1">
        <w:rPr>
          <w:b/>
        </w:rPr>
        <w:t xml:space="preserve">участнику </w:t>
      </w:r>
      <w:r>
        <w:rPr>
          <w:b/>
        </w:rPr>
        <w:t>незамедлительно</w:t>
      </w:r>
      <w:r w:rsidRPr="004E38A1">
        <w:rPr>
          <w:b/>
        </w:rPr>
        <w:t xml:space="preserve"> со</w:t>
      </w:r>
      <w:r w:rsidRPr="004E38A1">
        <w:rPr>
          <w:b/>
        </w:rPr>
        <w:t>з</w:t>
      </w:r>
      <w:r w:rsidRPr="004E38A1">
        <w:rPr>
          <w:b/>
        </w:rPr>
        <w:t>дать нов</w:t>
      </w:r>
      <w:r>
        <w:rPr>
          <w:b/>
        </w:rPr>
        <w:t>ое</w:t>
      </w:r>
      <w:r w:rsidRPr="004E38A1">
        <w:rPr>
          <w:b/>
        </w:rPr>
        <w:t xml:space="preserve"> </w:t>
      </w:r>
      <w:r>
        <w:rPr>
          <w:b/>
        </w:rPr>
        <w:t>управление Н</w:t>
      </w:r>
      <w:r w:rsidRPr="004E38A1">
        <w:rPr>
          <w:b/>
        </w:rPr>
        <w:t xml:space="preserve">ационального </w:t>
      </w:r>
      <w:r>
        <w:rPr>
          <w:b/>
        </w:rPr>
        <w:t>омбудсмена</w:t>
      </w:r>
      <w:r w:rsidRPr="004E38A1">
        <w:rPr>
          <w:b/>
        </w:rPr>
        <w:t xml:space="preserve"> по правам детей и по</w:t>
      </w:r>
      <w:r w:rsidRPr="004E38A1">
        <w:rPr>
          <w:b/>
        </w:rPr>
        <w:t>д</w:t>
      </w:r>
      <w:r w:rsidRPr="004E38A1">
        <w:rPr>
          <w:b/>
        </w:rPr>
        <w:t xml:space="preserve">ростков и предоставить ему необходимые </w:t>
      </w:r>
      <w:r>
        <w:rPr>
          <w:b/>
        </w:rPr>
        <w:t>кадровые</w:t>
      </w:r>
      <w:r w:rsidRPr="004E38A1">
        <w:rPr>
          <w:b/>
        </w:rPr>
        <w:t>, технические и фина</w:t>
      </w:r>
      <w:r w:rsidRPr="004E38A1">
        <w:rPr>
          <w:b/>
        </w:rPr>
        <w:t>н</w:t>
      </w:r>
      <w:r w:rsidRPr="004E38A1">
        <w:rPr>
          <w:b/>
        </w:rPr>
        <w:t xml:space="preserve">совые ресурсы для </w:t>
      </w:r>
      <w:r>
        <w:rPr>
          <w:b/>
        </w:rPr>
        <w:t>обеспечения</w:t>
      </w:r>
      <w:r w:rsidRPr="004E38A1">
        <w:rPr>
          <w:b/>
        </w:rPr>
        <w:t xml:space="preserve"> его незав</w:t>
      </w:r>
      <w:r>
        <w:rPr>
          <w:b/>
        </w:rPr>
        <w:t>исимости</w:t>
      </w:r>
      <w:r w:rsidRPr="004E38A1">
        <w:rPr>
          <w:b/>
        </w:rPr>
        <w:t xml:space="preserve"> и эффектив</w:t>
      </w:r>
      <w:r>
        <w:rPr>
          <w:b/>
        </w:rPr>
        <w:t>ности</w:t>
      </w:r>
      <w:r w:rsidRPr="004E38A1">
        <w:rPr>
          <w:b/>
        </w:rPr>
        <w:t xml:space="preserve"> в с</w:t>
      </w:r>
      <w:r w:rsidRPr="004E38A1">
        <w:rPr>
          <w:b/>
        </w:rPr>
        <w:t>о</w:t>
      </w:r>
      <w:r w:rsidRPr="004E38A1">
        <w:rPr>
          <w:b/>
        </w:rPr>
        <w:t>ответствии с Замечанием общего порядка №</w:t>
      </w:r>
      <w:r>
        <w:rPr>
          <w:b/>
        </w:rPr>
        <w:t> </w:t>
      </w:r>
      <w:r w:rsidRPr="004E38A1">
        <w:rPr>
          <w:b/>
        </w:rPr>
        <w:t>2 (2002) Комитета о роли нез</w:t>
      </w:r>
      <w:r w:rsidRPr="004E38A1">
        <w:rPr>
          <w:b/>
        </w:rPr>
        <w:t>а</w:t>
      </w:r>
      <w:r w:rsidRPr="004E38A1">
        <w:rPr>
          <w:b/>
        </w:rPr>
        <w:t>висимых национальных правозащит</w:t>
      </w:r>
      <w:r>
        <w:rPr>
          <w:b/>
        </w:rPr>
        <w:t>ных учреждений в деле поощрения</w:t>
      </w:r>
      <w:r>
        <w:rPr>
          <w:b/>
        </w:rPr>
        <w:br/>
      </w:r>
      <w:r w:rsidRPr="004E38A1">
        <w:rPr>
          <w:b/>
        </w:rPr>
        <w:t>и защиты прав ребенка. О</w:t>
      </w:r>
      <w:r>
        <w:rPr>
          <w:b/>
        </w:rPr>
        <w:t>н также рекомендует государству-</w:t>
      </w:r>
      <w:r w:rsidRPr="004E38A1">
        <w:rPr>
          <w:b/>
        </w:rPr>
        <w:t>участнику обеспечивать единообразие и эффективность защиты и поощрения прав ребенка во всех регионах, что включает содействие и координацию де</w:t>
      </w:r>
      <w:r w:rsidRPr="004E38A1">
        <w:rPr>
          <w:b/>
        </w:rPr>
        <w:t>я</w:t>
      </w:r>
      <w:r w:rsidRPr="004E38A1">
        <w:rPr>
          <w:b/>
        </w:rPr>
        <w:t xml:space="preserve">тельности существующих региональных </w:t>
      </w:r>
      <w:r>
        <w:rPr>
          <w:b/>
        </w:rPr>
        <w:t>омбудсменов</w:t>
      </w:r>
      <w:r w:rsidRPr="004E38A1">
        <w:rPr>
          <w:b/>
        </w:rPr>
        <w:t xml:space="preserve"> со сто</w:t>
      </w:r>
      <w:r>
        <w:rPr>
          <w:b/>
        </w:rPr>
        <w:t>роны Н</w:t>
      </w:r>
      <w:r w:rsidRPr="004E38A1">
        <w:rPr>
          <w:b/>
        </w:rPr>
        <w:t>аци</w:t>
      </w:r>
      <w:r w:rsidRPr="004E38A1">
        <w:rPr>
          <w:b/>
        </w:rPr>
        <w:t>о</w:t>
      </w:r>
      <w:r w:rsidRPr="004E38A1">
        <w:rPr>
          <w:b/>
        </w:rPr>
        <w:t xml:space="preserve">нального </w:t>
      </w:r>
      <w:r>
        <w:rPr>
          <w:b/>
        </w:rPr>
        <w:t>о</w:t>
      </w:r>
      <w:r>
        <w:rPr>
          <w:b/>
        </w:rPr>
        <w:t>м</w:t>
      </w:r>
      <w:r>
        <w:rPr>
          <w:b/>
        </w:rPr>
        <w:t>будсмена</w:t>
      </w:r>
      <w:r w:rsidRPr="004E38A1">
        <w:rPr>
          <w:b/>
        </w:rPr>
        <w:t xml:space="preserve"> по правам детей и подростков. Комитет </w:t>
      </w:r>
      <w:r>
        <w:rPr>
          <w:b/>
        </w:rPr>
        <w:t xml:space="preserve">настоятельно </w:t>
      </w:r>
      <w:r w:rsidRPr="004E38A1">
        <w:rPr>
          <w:b/>
        </w:rPr>
        <w:t>призывает государство-участник в ближайшее время ускорить процесс создания и внедрения независимого национального правозащитного мех</w:t>
      </w:r>
      <w:r w:rsidRPr="004E38A1">
        <w:rPr>
          <w:b/>
        </w:rPr>
        <w:t>а</w:t>
      </w:r>
      <w:r w:rsidRPr="004E38A1">
        <w:rPr>
          <w:b/>
        </w:rPr>
        <w:t>низма в полном соответствии с принципами, касающимися статуса наци</w:t>
      </w:r>
      <w:r w:rsidRPr="004E38A1">
        <w:rPr>
          <w:b/>
        </w:rPr>
        <w:t>о</w:t>
      </w:r>
      <w:r w:rsidRPr="004E38A1">
        <w:rPr>
          <w:b/>
        </w:rPr>
        <w:t>нальных учреждений</w:t>
      </w:r>
      <w:r>
        <w:rPr>
          <w:b/>
        </w:rPr>
        <w:t>,</w:t>
      </w:r>
      <w:r w:rsidRPr="004E38A1">
        <w:rPr>
          <w:b/>
        </w:rPr>
        <w:t xml:space="preserve"> </w:t>
      </w:r>
      <w:r>
        <w:rPr>
          <w:b/>
        </w:rPr>
        <w:t>занимающихся</w:t>
      </w:r>
      <w:r w:rsidRPr="004E38A1">
        <w:rPr>
          <w:b/>
        </w:rPr>
        <w:t xml:space="preserve"> поощрени</w:t>
      </w:r>
      <w:r>
        <w:rPr>
          <w:b/>
        </w:rPr>
        <w:t>ем</w:t>
      </w:r>
      <w:r w:rsidRPr="004E38A1">
        <w:rPr>
          <w:b/>
        </w:rPr>
        <w:t xml:space="preserve"> и защит</w:t>
      </w:r>
      <w:r>
        <w:rPr>
          <w:b/>
        </w:rPr>
        <w:t>ой</w:t>
      </w:r>
      <w:r w:rsidRPr="004E38A1">
        <w:rPr>
          <w:b/>
        </w:rPr>
        <w:t xml:space="preserve"> прав челов</w:t>
      </w:r>
      <w:r w:rsidRPr="004E38A1">
        <w:rPr>
          <w:b/>
        </w:rPr>
        <w:t>е</w:t>
      </w:r>
      <w:r w:rsidRPr="004E38A1">
        <w:rPr>
          <w:b/>
        </w:rPr>
        <w:t>ка (Парижские принципы), для обеспечения всестороннего и систематич</w:t>
      </w:r>
      <w:r w:rsidRPr="004E38A1">
        <w:rPr>
          <w:b/>
        </w:rPr>
        <w:t>е</w:t>
      </w:r>
      <w:r w:rsidRPr="004E38A1">
        <w:rPr>
          <w:b/>
        </w:rPr>
        <w:t>ского контроля за соблюдением прав человека, в том числе прав р</w:t>
      </w:r>
      <w:r w:rsidRPr="004E38A1">
        <w:rPr>
          <w:b/>
        </w:rPr>
        <w:t>е</w:t>
      </w:r>
      <w:r>
        <w:rPr>
          <w:b/>
        </w:rPr>
        <w:t>бенка.</w:t>
      </w:r>
    </w:p>
    <w:p w:rsidR="001469C9" w:rsidRPr="00B54D2D" w:rsidRDefault="001469C9" w:rsidP="001469C9">
      <w:pPr>
        <w:pStyle w:val="H23GR"/>
      </w:pPr>
      <w:r w:rsidRPr="00274E67">
        <w:tab/>
      </w:r>
      <w:r w:rsidRPr="00274E67">
        <w:tab/>
      </w:r>
      <w:r w:rsidRPr="00B54D2D">
        <w:t>Выделение ресурсов</w:t>
      </w:r>
    </w:p>
    <w:p w:rsidR="001469C9" w:rsidRPr="00B54D2D" w:rsidRDefault="001469C9" w:rsidP="001469C9">
      <w:pPr>
        <w:pStyle w:val="SingleTxtGR0"/>
        <w:rPr>
          <w:bCs/>
        </w:rPr>
      </w:pPr>
      <w:r w:rsidRPr="00B54D2D">
        <w:t>14.</w:t>
      </w:r>
      <w:r w:rsidRPr="00B54D2D">
        <w:tab/>
        <w:t xml:space="preserve">Комитет сожалеет </w:t>
      </w:r>
      <w:r>
        <w:t>об отсутствии</w:t>
      </w:r>
      <w:r w:rsidRPr="00B54D2D">
        <w:t xml:space="preserve"> в докладе государства-участника и</w:t>
      </w:r>
      <w:r w:rsidRPr="00B54D2D">
        <w:t>н</w:t>
      </w:r>
      <w:r w:rsidRPr="00B54D2D">
        <w:t>фор</w:t>
      </w:r>
      <w:r>
        <w:t>мации</w:t>
      </w:r>
      <w:r w:rsidRPr="00B54D2D">
        <w:t xml:space="preserve"> о выполнении его </w:t>
      </w:r>
      <w:r>
        <w:t>ранее высказанных</w:t>
      </w:r>
      <w:r w:rsidRPr="00B54D2D">
        <w:t xml:space="preserve"> рекомендаций в отношении проведения </w:t>
      </w:r>
      <w:r>
        <w:rPr>
          <w:bCs/>
        </w:rPr>
        <w:t xml:space="preserve">анализа − на предмет отражения интересов детей − </w:t>
      </w:r>
      <w:r w:rsidRPr="00B54D2D">
        <w:rPr>
          <w:bCs/>
        </w:rPr>
        <w:t>отраслевых бюджетных ассигнований в государст</w:t>
      </w:r>
      <w:r>
        <w:rPr>
          <w:bCs/>
        </w:rPr>
        <w:t>ве-участнике в различных регионах</w:t>
      </w:r>
      <w:r w:rsidRPr="00B54D2D">
        <w:rPr>
          <w:bCs/>
        </w:rPr>
        <w:t xml:space="preserve"> (</w:t>
      </w:r>
      <w:r>
        <w:t>CRC/C/15/add.198, пункт </w:t>
      </w:r>
      <w:r w:rsidRPr="00B54D2D">
        <w:t>9</w:t>
      </w:r>
      <w:r w:rsidRPr="00B54D2D">
        <w:rPr>
          <w:bCs/>
        </w:rPr>
        <w:t>). Комитет особо обеспокоен недавним сокращением бюджетного финансирования образования, отсутствием финансирования Чре</w:t>
      </w:r>
      <w:r w:rsidRPr="00B54D2D">
        <w:rPr>
          <w:bCs/>
        </w:rPr>
        <w:t>з</w:t>
      </w:r>
      <w:r w:rsidRPr="00B54D2D">
        <w:rPr>
          <w:bCs/>
        </w:rPr>
        <w:t xml:space="preserve">вычайного плана по развитию социально-образовательных услуг на 2010 год, а также уменьшением объема средств на </w:t>
      </w:r>
      <w:r>
        <w:rPr>
          <w:bCs/>
        </w:rPr>
        <w:t>политику</w:t>
      </w:r>
      <w:r w:rsidRPr="00B54D2D">
        <w:rPr>
          <w:bCs/>
        </w:rPr>
        <w:t xml:space="preserve"> в области за</w:t>
      </w:r>
      <w:r>
        <w:rPr>
          <w:bCs/>
        </w:rPr>
        <w:t>щиты семьи, де</w:t>
      </w:r>
      <w:r>
        <w:rPr>
          <w:bCs/>
        </w:rPr>
        <w:t>я</w:t>
      </w:r>
      <w:r>
        <w:rPr>
          <w:bCs/>
        </w:rPr>
        <w:t>тельность</w:t>
      </w:r>
      <w:r w:rsidRPr="00B54D2D">
        <w:rPr>
          <w:bCs/>
        </w:rPr>
        <w:t xml:space="preserve"> Национального фонда с</w:t>
      </w:r>
      <w:r w:rsidRPr="00B54D2D">
        <w:rPr>
          <w:bCs/>
        </w:rPr>
        <w:t>о</w:t>
      </w:r>
      <w:r w:rsidRPr="00B54D2D">
        <w:rPr>
          <w:bCs/>
        </w:rPr>
        <w:t xml:space="preserve">циальной политики и Национального фонда </w:t>
      </w:r>
      <w:r>
        <w:rPr>
          <w:bCs/>
        </w:rPr>
        <w:t>для</w:t>
      </w:r>
      <w:r w:rsidRPr="00B54D2D">
        <w:rPr>
          <w:bCs/>
        </w:rPr>
        <w:t xml:space="preserve"> дете</w:t>
      </w:r>
      <w:r>
        <w:rPr>
          <w:bCs/>
        </w:rPr>
        <w:t xml:space="preserve">й </w:t>
      </w:r>
      <w:r w:rsidRPr="00B54D2D">
        <w:rPr>
          <w:bCs/>
        </w:rPr>
        <w:t>и подростков. Комитет также выражает обеспокоенность регио</w:t>
      </w:r>
      <w:r>
        <w:rPr>
          <w:bCs/>
        </w:rPr>
        <w:t>нал</w:t>
      </w:r>
      <w:r>
        <w:rPr>
          <w:bCs/>
        </w:rPr>
        <w:t>ь</w:t>
      </w:r>
      <w:r>
        <w:rPr>
          <w:bCs/>
        </w:rPr>
        <w:t>ными</w:t>
      </w:r>
      <w:r w:rsidRPr="00B54D2D">
        <w:rPr>
          <w:bCs/>
        </w:rPr>
        <w:t xml:space="preserve"> различи</w:t>
      </w:r>
      <w:r>
        <w:rPr>
          <w:bCs/>
        </w:rPr>
        <w:t>ями</w:t>
      </w:r>
      <w:r w:rsidRPr="00B54D2D">
        <w:rPr>
          <w:bCs/>
        </w:rPr>
        <w:t xml:space="preserve"> в выде</w:t>
      </w:r>
      <w:r>
        <w:rPr>
          <w:bCs/>
        </w:rPr>
        <w:t>лении средств и их расходовании</w:t>
      </w:r>
      <w:r w:rsidRPr="00B54D2D">
        <w:rPr>
          <w:bCs/>
        </w:rPr>
        <w:t xml:space="preserve"> на поддержку детс</w:t>
      </w:r>
      <w:r w:rsidRPr="00B54D2D">
        <w:rPr>
          <w:bCs/>
        </w:rPr>
        <w:t>т</w:t>
      </w:r>
      <w:r w:rsidRPr="00B54D2D">
        <w:rPr>
          <w:bCs/>
        </w:rPr>
        <w:t>ва, в том числе раннего детства, образования и здравоохранения. Комитет также обеспокоен недавним снижением позиции госу</w:t>
      </w:r>
      <w:r>
        <w:rPr>
          <w:bCs/>
        </w:rPr>
        <w:t>дарства-</w:t>
      </w:r>
      <w:r w:rsidRPr="00B54D2D">
        <w:rPr>
          <w:bCs/>
        </w:rPr>
        <w:t>участника в междун</w:t>
      </w:r>
      <w:r w:rsidRPr="00B54D2D">
        <w:rPr>
          <w:bCs/>
        </w:rPr>
        <w:t>а</w:t>
      </w:r>
      <w:r w:rsidRPr="00B54D2D">
        <w:rPr>
          <w:bCs/>
        </w:rPr>
        <w:t>родном рейтинге</w:t>
      </w:r>
      <w:r>
        <w:rPr>
          <w:bCs/>
        </w:rPr>
        <w:t xml:space="preserve"> уровня </w:t>
      </w:r>
      <w:r w:rsidRPr="00B54D2D">
        <w:rPr>
          <w:bCs/>
        </w:rPr>
        <w:t xml:space="preserve">коррупции и </w:t>
      </w:r>
      <w:r>
        <w:rPr>
          <w:bCs/>
        </w:rPr>
        <w:t>теми</w:t>
      </w:r>
      <w:r w:rsidRPr="00B54D2D">
        <w:rPr>
          <w:bCs/>
        </w:rPr>
        <w:t xml:space="preserve"> последствиям</w:t>
      </w:r>
      <w:r>
        <w:rPr>
          <w:bCs/>
        </w:rPr>
        <w:t>и, которые это может иметь</w:t>
      </w:r>
      <w:r w:rsidRPr="00B54D2D">
        <w:rPr>
          <w:bCs/>
        </w:rPr>
        <w:t xml:space="preserve"> для прав ребенка. В свете нынешнего финансового положения Италии Комитет обеспокоен тем, что услуги, предназначенные для детей, </w:t>
      </w:r>
      <w:r>
        <w:rPr>
          <w:bCs/>
        </w:rPr>
        <w:t>могут</w:t>
      </w:r>
      <w:r w:rsidRPr="00B54D2D">
        <w:rPr>
          <w:bCs/>
        </w:rPr>
        <w:t xml:space="preserve"> </w:t>
      </w:r>
      <w:r>
        <w:rPr>
          <w:bCs/>
        </w:rPr>
        <w:t>ок</w:t>
      </w:r>
      <w:r>
        <w:rPr>
          <w:bCs/>
        </w:rPr>
        <w:t>а</w:t>
      </w:r>
      <w:r>
        <w:rPr>
          <w:bCs/>
        </w:rPr>
        <w:t>заться под угрозой.</w:t>
      </w:r>
    </w:p>
    <w:p w:rsidR="001469C9" w:rsidRPr="004E38A1" w:rsidRDefault="001469C9" w:rsidP="001469C9">
      <w:pPr>
        <w:pStyle w:val="SingleTxtGR0"/>
        <w:rPr>
          <w:bCs/>
        </w:rPr>
      </w:pPr>
      <w:r w:rsidRPr="00B54D2D">
        <w:rPr>
          <w:bCs/>
        </w:rPr>
        <w:t>15.</w:t>
      </w:r>
      <w:r w:rsidRPr="00B54D2D">
        <w:rPr>
          <w:bCs/>
        </w:rPr>
        <w:tab/>
      </w:r>
      <w:r w:rsidRPr="004E38A1">
        <w:rPr>
          <w:b/>
          <w:bCs/>
        </w:rPr>
        <w:t xml:space="preserve">Комитет повторяет свою рекомендацию (CRC/C/15/add.198, пункт 9) </w:t>
      </w:r>
      <w:r>
        <w:rPr>
          <w:b/>
          <w:bCs/>
        </w:rPr>
        <w:t xml:space="preserve">о </w:t>
      </w:r>
      <w:r w:rsidRPr="004E38A1">
        <w:rPr>
          <w:b/>
          <w:bCs/>
        </w:rPr>
        <w:t>прове</w:t>
      </w:r>
      <w:r>
        <w:rPr>
          <w:b/>
          <w:bCs/>
        </w:rPr>
        <w:t>дении всеобъемлющего</w:t>
      </w:r>
      <w:r w:rsidRPr="004E38A1">
        <w:rPr>
          <w:b/>
          <w:bCs/>
        </w:rPr>
        <w:t xml:space="preserve"> анализ</w:t>
      </w:r>
      <w:r>
        <w:rPr>
          <w:b/>
          <w:bCs/>
        </w:rPr>
        <w:t>а</w:t>
      </w:r>
      <w:r w:rsidRPr="004E38A1">
        <w:rPr>
          <w:b/>
          <w:bCs/>
        </w:rPr>
        <w:t xml:space="preserve"> ассигнований, </w:t>
      </w:r>
      <w:r>
        <w:rPr>
          <w:b/>
          <w:bCs/>
        </w:rPr>
        <w:t>предназначенных для</w:t>
      </w:r>
      <w:r w:rsidRPr="004E38A1">
        <w:rPr>
          <w:b/>
          <w:bCs/>
        </w:rPr>
        <w:t xml:space="preserve"> детей, на национальном и региональном уровнях. На основе результ</w:t>
      </w:r>
      <w:r w:rsidRPr="004E38A1">
        <w:rPr>
          <w:b/>
          <w:bCs/>
        </w:rPr>
        <w:t>а</w:t>
      </w:r>
      <w:r w:rsidRPr="004E38A1">
        <w:rPr>
          <w:b/>
          <w:bCs/>
        </w:rPr>
        <w:t>тов этого анализа госу</w:t>
      </w:r>
      <w:r>
        <w:rPr>
          <w:b/>
          <w:bCs/>
        </w:rPr>
        <w:t>дарству-</w:t>
      </w:r>
      <w:r w:rsidRPr="004E38A1">
        <w:rPr>
          <w:b/>
          <w:bCs/>
        </w:rPr>
        <w:t>участник</w:t>
      </w:r>
      <w:r>
        <w:rPr>
          <w:b/>
          <w:bCs/>
        </w:rPr>
        <w:t>у</w:t>
      </w:r>
      <w:r w:rsidRPr="004E38A1">
        <w:rPr>
          <w:b/>
          <w:bCs/>
        </w:rPr>
        <w:t xml:space="preserve"> </w:t>
      </w:r>
      <w:r>
        <w:rPr>
          <w:b/>
          <w:bCs/>
        </w:rPr>
        <w:t>следует</w:t>
      </w:r>
      <w:r w:rsidRPr="004E38A1">
        <w:rPr>
          <w:b/>
          <w:bCs/>
        </w:rPr>
        <w:t xml:space="preserve"> обеспечить справедливое распределение бюджетных средств, затрачиваемых на детей, во всех 20 р</w:t>
      </w:r>
      <w:r w:rsidRPr="004E38A1">
        <w:rPr>
          <w:b/>
          <w:bCs/>
        </w:rPr>
        <w:t>е</w:t>
      </w:r>
      <w:r w:rsidRPr="004E38A1">
        <w:rPr>
          <w:b/>
          <w:bCs/>
        </w:rPr>
        <w:t xml:space="preserve">гионах, </w:t>
      </w:r>
      <w:r>
        <w:rPr>
          <w:b/>
          <w:bCs/>
        </w:rPr>
        <w:t xml:space="preserve">с уделением особого внимания </w:t>
      </w:r>
      <w:r w:rsidRPr="004E38A1">
        <w:rPr>
          <w:b/>
          <w:bCs/>
        </w:rPr>
        <w:t>дет</w:t>
      </w:r>
      <w:r>
        <w:rPr>
          <w:b/>
          <w:bCs/>
        </w:rPr>
        <w:t>ям младшего возраста</w:t>
      </w:r>
      <w:r w:rsidRPr="004E38A1">
        <w:rPr>
          <w:b/>
          <w:bCs/>
        </w:rPr>
        <w:t xml:space="preserve"> социал</w:t>
      </w:r>
      <w:r w:rsidRPr="004E38A1">
        <w:rPr>
          <w:b/>
          <w:bCs/>
        </w:rPr>
        <w:t>ь</w:t>
      </w:r>
      <w:r>
        <w:rPr>
          <w:b/>
          <w:bCs/>
        </w:rPr>
        <w:t>ным</w:t>
      </w:r>
      <w:r w:rsidRPr="004E38A1">
        <w:rPr>
          <w:b/>
          <w:bCs/>
        </w:rPr>
        <w:t xml:space="preserve"> услу</w:t>
      </w:r>
      <w:r>
        <w:rPr>
          <w:b/>
          <w:bCs/>
        </w:rPr>
        <w:t>гам</w:t>
      </w:r>
      <w:r w:rsidRPr="004E38A1">
        <w:rPr>
          <w:b/>
          <w:bCs/>
        </w:rPr>
        <w:t>, програм</w:t>
      </w:r>
      <w:r>
        <w:rPr>
          <w:b/>
          <w:bCs/>
        </w:rPr>
        <w:t>мам</w:t>
      </w:r>
      <w:r w:rsidRPr="004E38A1">
        <w:rPr>
          <w:b/>
          <w:bCs/>
        </w:rPr>
        <w:t xml:space="preserve"> образования и интеграции для детей из </w:t>
      </w:r>
      <w:r>
        <w:rPr>
          <w:b/>
          <w:bCs/>
        </w:rPr>
        <w:t>общин</w:t>
      </w:r>
      <w:r w:rsidRPr="004E38A1">
        <w:rPr>
          <w:b/>
          <w:bCs/>
        </w:rPr>
        <w:t xml:space="preserve"> мигрантов или других иностранных общин. Комитет рекомендует госуда</w:t>
      </w:r>
      <w:r w:rsidRPr="004E38A1">
        <w:rPr>
          <w:b/>
          <w:bCs/>
        </w:rPr>
        <w:t>р</w:t>
      </w:r>
      <w:r>
        <w:rPr>
          <w:b/>
          <w:bCs/>
        </w:rPr>
        <w:t>ству-</w:t>
      </w:r>
      <w:r w:rsidRPr="004E38A1">
        <w:rPr>
          <w:b/>
          <w:bCs/>
        </w:rPr>
        <w:t>участнику эффективно решать вопрос</w:t>
      </w:r>
      <w:r>
        <w:rPr>
          <w:b/>
          <w:bCs/>
        </w:rPr>
        <w:t xml:space="preserve"> о</w:t>
      </w:r>
      <w:r w:rsidRPr="004E38A1">
        <w:rPr>
          <w:b/>
          <w:bCs/>
        </w:rPr>
        <w:t xml:space="preserve"> коррупции и обеспечить, чт</w:t>
      </w:r>
      <w:r w:rsidRPr="004E38A1">
        <w:rPr>
          <w:b/>
          <w:bCs/>
        </w:rPr>
        <w:t>о</w:t>
      </w:r>
      <w:r w:rsidRPr="004E38A1">
        <w:rPr>
          <w:b/>
          <w:bCs/>
        </w:rPr>
        <w:t>бы все услуг</w:t>
      </w:r>
      <w:r>
        <w:rPr>
          <w:b/>
          <w:bCs/>
        </w:rPr>
        <w:t>и, предназначенные</w:t>
      </w:r>
      <w:r w:rsidRPr="004E38A1">
        <w:rPr>
          <w:b/>
          <w:bCs/>
        </w:rPr>
        <w:t xml:space="preserve"> для детей, не подвергались каким-либо сокращениям в условиях текущей ф</w:t>
      </w:r>
      <w:r w:rsidRPr="004E38A1">
        <w:rPr>
          <w:b/>
          <w:bCs/>
        </w:rPr>
        <w:t>и</w:t>
      </w:r>
      <w:r w:rsidRPr="004E38A1">
        <w:rPr>
          <w:b/>
          <w:bCs/>
        </w:rPr>
        <w:t>нансовой ситуации.</w:t>
      </w:r>
    </w:p>
    <w:p w:rsidR="001469C9" w:rsidRPr="00B54D2D" w:rsidRDefault="001469C9" w:rsidP="001469C9">
      <w:pPr>
        <w:pStyle w:val="H23GR"/>
      </w:pPr>
      <w:r w:rsidRPr="008369CF">
        <w:tab/>
      </w:r>
      <w:r w:rsidRPr="008369CF">
        <w:tab/>
      </w:r>
      <w:r w:rsidRPr="00B54D2D">
        <w:t>Сбор данных</w:t>
      </w:r>
    </w:p>
    <w:p w:rsidR="001469C9" w:rsidRPr="00B54D2D" w:rsidRDefault="001469C9" w:rsidP="001469C9">
      <w:pPr>
        <w:pStyle w:val="SingleTxtGR0"/>
      </w:pPr>
      <w:r w:rsidRPr="00B54D2D">
        <w:t>16.</w:t>
      </w:r>
      <w:r w:rsidRPr="00B54D2D">
        <w:tab/>
        <w:t>Комитет принимает к сведению, что создание национальной информац</w:t>
      </w:r>
      <w:r w:rsidRPr="00B54D2D">
        <w:t>и</w:t>
      </w:r>
      <w:r w:rsidRPr="00B54D2D">
        <w:t xml:space="preserve">онной системы по вопросам обслуживания и защиты детей и их семей </w:t>
      </w:r>
      <w:r>
        <w:t xml:space="preserve">должно </w:t>
      </w:r>
      <w:r w:rsidRPr="00B54D2D">
        <w:t>завершит</w:t>
      </w:r>
      <w:r>
        <w:t>ь</w:t>
      </w:r>
      <w:r w:rsidRPr="00B54D2D">
        <w:t xml:space="preserve">ся в 2012 году. </w:t>
      </w:r>
      <w:r>
        <w:t>Вместе с тем</w:t>
      </w:r>
      <w:r w:rsidRPr="00B54D2D">
        <w:t xml:space="preserve"> </w:t>
      </w:r>
      <w:r>
        <w:t xml:space="preserve">он по-прежнему </w:t>
      </w:r>
      <w:r w:rsidRPr="00B54D2D">
        <w:t>обеспокоен ограниче</w:t>
      </w:r>
      <w:r w:rsidRPr="00B54D2D">
        <w:t>н</w:t>
      </w:r>
      <w:r w:rsidRPr="00B54D2D">
        <w:t xml:space="preserve">ностью </w:t>
      </w:r>
      <w:r>
        <w:t>имеющихся данных</w:t>
      </w:r>
      <w:r w:rsidRPr="00B54D2D">
        <w:t xml:space="preserve"> о реализации прав ребенка, </w:t>
      </w:r>
      <w:r>
        <w:t>особенно статистики</w:t>
      </w:r>
      <w:r>
        <w:br/>
      </w:r>
      <w:r w:rsidRPr="00B54D2D">
        <w:t xml:space="preserve">о </w:t>
      </w:r>
      <w:r>
        <w:t>числе</w:t>
      </w:r>
      <w:r w:rsidRPr="00B54D2D">
        <w:t xml:space="preserve"> детей, ставших жертвами насилия, детей, лишенных </w:t>
      </w:r>
      <w:r>
        <w:t xml:space="preserve">их </w:t>
      </w:r>
      <w:r w:rsidRPr="00B54D2D">
        <w:t>семейного о</w:t>
      </w:r>
      <w:r w:rsidRPr="00B54D2D">
        <w:t>к</w:t>
      </w:r>
      <w:r w:rsidRPr="00B54D2D">
        <w:t>ружения (в том числе детей, воспитываемых в приемных семьях), детей, п</w:t>
      </w:r>
      <w:r w:rsidRPr="00B54D2D">
        <w:t>о</w:t>
      </w:r>
      <w:r w:rsidRPr="00B54D2D">
        <w:t>страдавших от экономической эксплуатации, детей-инвалидов, приемных детей, детей-беженцев и просителей убежища. К</w:t>
      </w:r>
      <w:r>
        <w:t>омитет выражает обеспокоенность</w:t>
      </w:r>
      <w:r>
        <w:br/>
      </w:r>
      <w:r w:rsidRPr="00B54D2D">
        <w:t xml:space="preserve">в связи с наличием серьезных различий </w:t>
      </w:r>
      <w:r>
        <w:t>в потенциале</w:t>
      </w:r>
      <w:r w:rsidRPr="00B54D2D">
        <w:t xml:space="preserve"> и эффективности реги</w:t>
      </w:r>
      <w:r w:rsidRPr="00B54D2D">
        <w:t>о</w:t>
      </w:r>
      <w:r w:rsidRPr="00B54D2D">
        <w:t>нальных м</w:t>
      </w:r>
      <w:r w:rsidRPr="00B54D2D">
        <w:t>е</w:t>
      </w:r>
      <w:r w:rsidRPr="00B54D2D">
        <w:t xml:space="preserve">ханизмов сбора данных. </w:t>
      </w:r>
    </w:p>
    <w:p w:rsidR="001469C9" w:rsidRPr="00B54D2D" w:rsidRDefault="001469C9" w:rsidP="001469C9">
      <w:pPr>
        <w:pStyle w:val="SingleTxtGR0"/>
      </w:pPr>
      <w:r w:rsidRPr="00B54D2D">
        <w:t>17.</w:t>
      </w:r>
      <w:r w:rsidRPr="00B54D2D">
        <w:tab/>
      </w:r>
      <w:r w:rsidRPr="004E38A1">
        <w:rPr>
          <w:b/>
        </w:rPr>
        <w:t xml:space="preserve">Комитет </w:t>
      </w:r>
      <w:r>
        <w:rPr>
          <w:b/>
        </w:rPr>
        <w:t>настоятельно призывает государство-</w:t>
      </w:r>
      <w:r w:rsidRPr="004E38A1">
        <w:rPr>
          <w:b/>
        </w:rPr>
        <w:t xml:space="preserve">участник обеспечить полноценное функционирование национальной информационной системы по вопросам обслуживания и защиты детей и их семей </w:t>
      </w:r>
      <w:r>
        <w:rPr>
          <w:b/>
        </w:rPr>
        <w:t>при наличии</w:t>
      </w:r>
      <w:r w:rsidRPr="004E38A1">
        <w:rPr>
          <w:b/>
        </w:rPr>
        <w:t xml:space="preserve"> </w:t>
      </w:r>
      <w:r>
        <w:rPr>
          <w:b/>
        </w:rPr>
        <w:t>кадр</w:t>
      </w:r>
      <w:r>
        <w:rPr>
          <w:b/>
        </w:rPr>
        <w:t>о</w:t>
      </w:r>
      <w:r>
        <w:rPr>
          <w:b/>
        </w:rPr>
        <w:t>вых</w:t>
      </w:r>
      <w:r w:rsidRPr="004E38A1">
        <w:rPr>
          <w:b/>
        </w:rPr>
        <w:t xml:space="preserve">, технических и финансовых ресурсов, необходимых для эффективного сбора соответствующей информации на территории всей страны </w:t>
      </w:r>
      <w:r>
        <w:rPr>
          <w:b/>
        </w:rPr>
        <w:t>для</w:t>
      </w:r>
      <w:r w:rsidRPr="004E38A1">
        <w:rPr>
          <w:b/>
        </w:rPr>
        <w:t xml:space="preserve"> п</w:t>
      </w:r>
      <w:r w:rsidRPr="004E38A1">
        <w:rPr>
          <w:b/>
        </w:rPr>
        <w:t>о</w:t>
      </w:r>
      <w:r w:rsidRPr="004E38A1">
        <w:rPr>
          <w:b/>
        </w:rPr>
        <w:t>вышения потенциала г</w:t>
      </w:r>
      <w:r>
        <w:rPr>
          <w:b/>
        </w:rPr>
        <w:t>осударства-</w:t>
      </w:r>
      <w:r w:rsidRPr="004E38A1">
        <w:rPr>
          <w:b/>
        </w:rPr>
        <w:t>участника в области поощрения и защ</w:t>
      </w:r>
      <w:r w:rsidRPr="004E38A1">
        <w:rPr>
          <w:b/>
        </w:rPr>
        <w:t>и</w:t>
      </w:r>
      <w:r w:rsidRPr="004E38A1">
        <w:rPr>
          <w:b/>
        </w:rPr>
        <w:t xml:space="preserve">ты прав детей. В частности, </w:t>
      </w:r>
      <w:r>
        <w:rPr>
          <w:b/>
        </w:rPr>
        <w:t>Комитет рекомендует государству-</w:t>
      </w:r>
      <w:r w:rsidRPr="004E38A1">
        <w:rPr>
          <w:b/>
        </w:rPr>
        <w:t xml:space="preserve">участнику обеспечить использование </w:t>
      </w:r>
      <w:r>
        <w:rPr>
          <w:b/>
        </w:rPr>
        <w:t>в полной мере последовательного</w:t>
      </w:r>
      <w:r w:rsidRPr="004E38A1">
        <w:rPr>
          <w:b/>
        </w:rPr>
        <w:t xml:space="preserve"> подхода во всех регионах</w:t>
      </w:r>
      <w:r>
        <w:rPr>
          <w:b/>
        </w:rPr>
        <w:t xml:space="preserve"> для </w:t>
      </w:r>
      <w:r w:rsidRPr="004E38A1">
        <w:rPr>
          <w:b/>
        </w:rPr>
        <w:t>эффективно</w:t>
      </w:r>
      <w:r>
        <w:rPr>
          <w:b/>
        </w:rPr>
        <w:t>й</w:t>
      </w:r>
      <w:r w:rsidRPr="004E38A1">
        <w:rPr>
          <w:b/>
        </w:rPr>
        <w:t xml:space="preserve"> оцен</w:t>
      </w:r>
      <w:r>
        <w:rPr>
          <w:b/>
        </w:rPr>
        <w:t>ки</w:t>
      </w:r>
      <w:r w:rsidRPr="004E38A1">
        <w:rPr>
          <w:b/>
        </w:rPr>
        <w:t xml:space="preserve"> и устран</w:t>
      </w:r>
      <w:r>
        <w:rPr>
          <w:b/>
        </w:rPr>
        <w:t>ения</w:t>
      </w:r>
      <w:r w:rsidRPr="004E38A1">
        <w:rPr>
          <w:b/>
        </w:rPr>
        <w:t xml:space="preserve"> региональ</w:t>
      </w:r>
      <w:r>
        <w:rPr>
          <w:b/>
        </w:rPr>
        <w:t>ных</w:t>
      </w:r>
      <w:r w:rsidRPr="004E38A1">
        <w:rPr>
          <w:b/>
        </w:rPr>
        <w:t xml:space="preserve"> </w:t>
      </w:r>
      <w:r>
        <w:rPr>
          <w:b/>
        </w:rPr>
        <w:t>ра</w:t>
      </w:r>
      <w:r>
        <w:rPr>
          <w:b/>
        </w:rPr>
        <w:t>з</w:t>
      </w:r>
      <w:r>
        <w:rPr>
          <w:b/>
        </w:rPr>
        <w:t>личий</w:t>
      </w:r>
      <w:r w:rsidRPr="004E38A1">
        <w:rPr>
          <w:b/>
        </w:rPr>
        <w:t>.</w:t>
      </w:r>
    </w:p>
    <w:p w:rsidR="001469C9" w:rsidRPr="00B54D2D" w:rsidRDefault="001469C9" w:rsidP="001469C9">
      <w:pPr>
        <w:pStyle w:val="H23GR"/>
      </w:pPr>
      <w:r w:rsidRPr="008F4308">
        <w:tab/>
      </w:r>
      <w:r w:rsidRPr="008F4308">
        <w:tab/>
      </w:r>
      <w:r w:rsidRPr="00B54D2D">
        <w:t>Подготовка кадров</w:t>
      </w:r>
    </w:p>
    <w:p w:rsidR="001469C9" w:rsidRPr="00B54D2D" w:rsidRDefault="001469C9" w:rsidP="001469C9">
      <w:pPr>
        <w:pStyle w:val="SingleTxtGR0"/>
        <w:rPr>
          <w:bCs/>
        </w:rPr>
      </w:pPr>
      <w:r w:rsidRPr="00B54D2D">
        <w:t>18.</w:t>
      </w:r>
      <w:r w:rsidRPr="00B54D2D">
        <w:tab/>
        <w:t>Несмотря на сведения об отдельных программах подготовки для сотру</w:t>
      </w:r>
      <w:r w:rsidRPr="00B54D2D">
        <w:t>д</w:t>
      </w:r>
      <w:r w:rsidRPr="00B54D2D">
        <w:t xml:space="preserve">ников правоохранительных органов и карабинеров, Комитет </w:t>
      </w:r>
      <w:r>
        <w:t>сожалеет о том, что государство-</w:t>
      </w:r>
      <w:r w:rsidRPr="00B54D2D">
        <w:t xml:space="preserve">участник до сих пор не выполнило </w:t>
      </w:r>
      <w:r>
        <w:t xml:space="preserve">его </w:t>
      </w:r>
      <w:r w:rsidRPr="00B54D2D">
        <w:t>предыдущую рекоме</w:t>
      </w:r>
      <w:r w:rsidRPr="00B54D2D">
        <w:t>н</w:t>
      </w:r>
      <w:r w:rsidRPr="00B54D2D">
        <w:t xml:space="preserve">дацию (CRC/C/15/Add.198, </w:t>
      </w:r>
      <w:r>
        <w:t>пункты</w:t>
      </w:r>
      <w:r w:rsidRPr="00B54D2D">
        <w:t xml:space="preserve"> 19</w:t>
      </w:r>
      <w:r>
        <w:t xml:space="preserve"> </w:t>
      </w:r>
      <w:r>
        <w:rPr>
          <w:lang w:val="en-US"/>
        </w:rPr>
        <w:t>d</w:t>
      </w:r>
      <w:r w:rsidRPr="008F4308">
        <w:t>)</w:t>
      </w:r>
      <w:r w:rsidRPr="00B54D2D">
        <w:t xml:space="preserve"> и 31) в отношении </w:t>
      </w:r>
      <w:r w:rsidRPr="00B54D2D">
        <w:rPr>
          <w:bCs/>
        </w:rPr>
        <w:t>системати</w:t>
      </w:r>
      <w:r>
        <w:rPr>
          <w:bCs/>
        </w:rPr>
        <w:t>ческой</w:t>
      </w:r>
      <w:r w:rsidRPr="00B54D2D">
        <w:rPr>
          <w:bCs/>
        </w:rPr>
        <w:t xml:space="preserve"> </w:t>
      </w:r>
      <w:r>
        <w:rPr>
          <w:bCs/>
        </w:rPr>
        <w:t xml:space="preserve">подготовки </w:t>
      </w:r>
      <w:r w:rsidRPr="00B54D2D">
        <w:rPr>
          <w:bCs/>
        </w:rPr>
        <w:t xml:space="preserve">по правам ребенка и вопросам применения Конвенции для всех групп специалистов, работающих с детьми и в </w:t>
      </w:r>
      <w:r>
        <w:rPr>
          <w:bCs/>
        </w:rPr>
        <w:t xml:space="preserve">их </w:t>
      </w:r>
      <w:r w:rsidRPr="00B54D2D">
        <w:rPr>
          <w:bCs/>
        </w:rPr>
        <w:t>интересах, включая сотру</w:t>
      </w:r>
      <w:r w:rsidRPr="00B54D2D">
        <w:rPr>
          <w:bCs/>
        </w:rPr>
        <w:t>д</w:t>
      </w:r>
      <w:r w:rsidRPr="00B54D2D">
        <w:rPr>
          <w:bCs/>
        </w:rPr>
        <w:t>ников правоохранительных органов, карабинеров, прокуроров, судей, адвок</w:t>
      </w:r>
      <w:r w:rsidRPr="00B54D2D">
        <w:rPr>
          <w:bCs/>
        </w:rPr>
        <w:t>а</w:t>
      </w:r>
      <w:r w:rsidRPr="00B54D2D">
        <w:rPr>
          <w:bCs/>
        </w:rPr>
        <w:t xml:space="preserve">тов, законных опекунов детей </w:t>
      </w:r>
      <w:r w:rsidRPr="00E72652">
        <w:rPr>
          <w:bCs/>
        </w:rPr>
        <w:t>(</w:t>
      </w:r>
      <w:r w:rsidRPr="00E72652">
        <w:rPr>
          <w:bCs/>
          <w:i/>
          <w:lang w:val="en-US"/>
        </w:rPr>
        <w:t>curatori</w:t>
      </w:r>
      <w:r w:rsidRPr="00E72652">
        <w:rPr>
          <w:bCs/>
        </w:rPr>
        <w:t>),</w:t>
      </w:r>
      <w:r w:rsidRPr="00B54D2D">
        <w:rPr>
          <w:bCs/>
        </w:rPr>
        <w:t xml:space="preserve"> гражданских служащих, работников социальной сферы и системы здравоохранения, сотрудников местных органов власти, учителей и работников системы здравоохран</w:t>
      </w:r>
      <w:r w:rsidRPr="00B54D2D">
        <w:rPr>
          <w:bCs/>
        </w:rPr>
        <w:t>е</w:t>
      </w:r>
      <w:r w:rsidRPr="00B54D2D">
        <w:rPr>
          <w:bCs/>
        </w:rPr>
        <w:t xml:space="preserve">ния. </w:t>
      </w:r>
    </w:p>
    <w:p w:rsidR="001469C9" w:rsidRPr="00B54D2D" w:rsidRDefault="001469C9" w:rsidP="001469C9">
      <w:pPr>
        <w:pStyle w:val="SingleTxtGR0"/>
        <w:rPr>
          <w:bCs/>
        </w:rPr>
      </w:pPr>
      <w:r w:rsidRPr="00B54D2D">
        <w:rPr>
          <w:bCs/>
        </w:rPr>
        <w:t>19.</w:t>
      </w:r>
      <w:r w:rsidRPr="00B54D2D">
        <w:rPr>
          <w:bCs/>
        </w:rPr>
        <w:tab/>
      </w:r>
      <w:r w:rsidRPr="004E38A1">
        <w:rPr>
          <w:b/>
          <w:bCs/>
        </w:rPr>
        <w:t>Комитет повтор</w:t>
      </w:r>
      <w:r>
        <w:rPr>
          <w:b/>
          <w:bCs/>
        </w:rPr>
        <w:t xml:space="preserve">яет свою </w:t>
      </w:r>
      <w:r w:rsidRPr="004E38A1">
        <w:rPr>
          <w:b/>
          <w:bCs/>
        </w:rPr>
        <w:t xml:space="preserve">рекомендацию </w:t>
      </w:r>
      <w:r>
        <w:rPr>
          <w:b/>
          <w:bCs/>
        </w:rPr>
        <w:t xml:space="preserve">о </w:t>
      </w:r>
      <w:r w:rsidRPr="004E38A1">
        <w:rPr>
          <w:b/>
          <w:bCs/>
        </w:rPr>
        <w:t>пров</w:t>
      </w:r>
      <w:r>
        <w:rPr>
          <w:b/>
          <w:bCs/>
        </w:rPr>
        <w:t>едении</w:t>
      </w:r>
      <w:r w:rsidRPr="004E38A1">
        <w:rPr>
          <w:b/>
          <w:bCs/>
        </w:rPr>
        <w:t xml:space="preserve"> системати</w:t>
      </w:r>
      <w:r>
        <w:rPr>
          <w:b/>
          <w:bCs/>
        </w:rPr>
        <w:t>ч</w:t>
      </w:r>
      <w:r>
        <w:rPr>
          <w:b/>
          <w:bCs/>
        </w:rPr>
        <w:t>е</w:t>
      </w:r>
      <w:r>
        <w:rPr>
          <w:b/>
          <w:bCs/>
        </w:rPr>
        <w:t>ской</w:t>
      </w:r>
      <w:r w:rsidRPr="004E38A1">
        <w:rPr>
          <w:b/>
          <w:bCs/>
        </w:rPr>
        <w:t>, обязательн</w:t>
      </w:r>
      <w:r>
        <w:rPr>
          <w:b/>
          <w:bCs/>
        </w:rPr>
        <w:t>ой</w:t>
      </w:r>
      <w:r w:rsidRPr="004E38A1">
        <w:rPr>
          <w:b/>
          <w:bCs/>
        </w:rPr>
        <w:t xml:space="preserve"> и постоянн</w:t>
      </w:r>
      <w:r>
        <w:rPr>
          <w:b/>
          <w:bCs/>
        </w:rPr>
        <w:t>ой</w:t>
      </w:r>
      <w:r w:rsidRPr="004E38A1">
        <w:rPr>
          <w:b/>
          <w:bCs/>
        </w:rPr>
        <w:t xml:space="preserve"> </w:t>
      </w:r>
      <w:r>
        <w:rPr>
          <w:b/>
          <w:bCs/>
        </w:rPr>
        <w:t>подготовки</w:t>
      </w:r>
      <w:r w:rsidRPr="004E38A1">
        <w:rPr>
          <w:b/>
          <w:bCs/>
        </w:rPr>
        <w:t xml:space="preserve"> по правам ребенка для всех групп специалистов, работающих с детьми и в </w:t>
      </w:r>
      <w:r>
        <w:rPr>
          <w:b/>
          <w:bCs/>
        </w:rPr>
        <w:t xml:space="preserve">их </w:t>
      </w:r>
      <w:r w:rsidRPr="004E38A1">
        <w:rPr>
          <w:b/>
          <w:bCs/>
        </w:rPr>
        <w:t>интересах, в частности сотрудников правоохранительных органов, карабинеров, судей и сотрудн</w:t>
      </w:r>
      <w:r w:rsidRPr="004E38A1">
        <w:rPr>
          <w:b/>
          <w:bCs/>
        </w:rPr>
        <w:t>и</w:t>
      </w:r>
      <w:r w:rsidRPr="004E38A1">
        <w:rPr>
          <w:b/>
          <w:bCs/>
        </w:rPr>
        <w:t>ков исправительных учреждений.</w:t>
      </w:r>
    </w:p>
    <w:p w:rsidR="001469C9" w:rsidRPr="00B54D2D" w:rsidRDefault="001469C9" w:rsidP="001469C9">
      <w:pPr>
        <w:pStyle w:val="H23GR"/>
      </w:pPr>
      <w:r w:rsidRPr="00A7007B">
        <w:tab/>
      </w:r>
      <w:r w:rsidRPr="00A7007B">
        <w:tab/>
      </w:r>
      <w:r w:rsidRPr="00B54D2D">
        <w:t>Права ребенка и деловой сектор</w:t>
      </w:r>
    </w:p>
    <w:p w:rsidR="001469C9" w:rsidRPr="00B54D2D" w:rsidRDefault="001469C9" w:rsidP="001469C9">
      <w:pPr>
        <w:pStyle w:val="SingleTxtGR0"/>
      </w:pPr>
      <w:r w:rsidRPr="00B54D2D">
        <w:t>20.</w:t>
      </w:r>
      <w:r w:rsidRPr="00B54D2D">
        <w:tab/>
        <w:t xml:space="preserve">Комитет </w:t>
      </w:r>
      <w:r>
        <w:t>приветствует</w:t>
      </w:r>
      <w:r w:rsidRPr="00B54D2D">
        <w:t xml:space="preserve"> тот факт, что Конституция устанавливает общие обязательства для делового сектора по соб</w:t>
      </w:r>
      <w:r>
        <w:t>людению принципов, закрепленных</w:t>
      </w:r>
      <w:r>
        <w:br/>
      </w:r>
      <w:r w:rsidRPr="00B54D2D">
        <w:t xml:space="preserve">в Конституции, и отмечает, что добровольные деловые инициативы поощряют, регулируют и обеспечивают </w:t>
      </w:r>
      <w:r>
        <w:t>осуществление</w:t>
      </w:r>
      <w:r w:rsidRPr="00B54D2D">
        <w:t xml:space="preserve"> социальной ответственности ко</w:t>
      </w:r>
      <w:r w:rsidRPr="00B54D2D">
        <w:t>м</w:t>
      </w:r>
      <w:r w:rsidRPr="00B54D2D">
        <w:t>паний. Он также отмечает, что Сенат и Палата депутатов обсуждают дополн</w:t>
      </w:r>
      <w:r w:rsidRPr="00B54D2D">
        <w:t>и</w:t>
      </w:r>
      <w:r w:rsidRPr="00B54D2D">
        <w:t>тельные законы о социальной ответственности компаний, в том числе об осв</w:t>
      </w:r>
      <w:r w:rsidRPr="00B54D2D">
        <w:t>о</w:t>
      </w:r>
      <w:r w:rsidRPr="00B54D2D">
        <w:t xml:space="preserve">бождении от налогов компаний, отвечающих определенным </w:t>
      </w:r>
      <w:r>
        <w:t>условиям</w:t>
      </w:r>
      <w:r w:rsidRPr="00B54D2D">
        <w:t xml:space="preserve"> (Закон №</w:t>
      </w:r>
      <w:r>
        <w:t> </w:t>
      </w:r>
      <w:r w:rsidRPr="00B54D2D">
        <w:t>386 и Закон №</w:t>
      </w:r>
      <w:r>
        <w:t> </w:t>
      </w:r>
      <w:r w:rsidRPr="00B54D2D">
        <w:t>59</w:t>
      </w:r>
      <w:r>
        <w:t>,</w:t>
      </w:r>
      <w:r w:rsidRPr="00B54D2D">
        <w:t xml:space="preserve"> соответственно). </w:t>
      </w:r>
      <w:r>
        <w:t>Вместе с тем</w:t>
      </w:r>
      <w:r w:rsidRPr="00B54D2D">
        <w:t xml:space="preserve"> Комитет обеспокоен тем, что </w:t>
      </w:r>
      <w:r>
        <w:t xml:space="preserve">в </w:t>
      </w:r>
      <w:r w:rsidRPr="00B54D2D">
        <w:t>дан</w:t>
      </w:r>
      <w:r>
        <w:t>ном</w:t>
      </w:r>
      <w:r w:rsidRPr="00B54D2D">
        <w:t xml:space="preserve"> законода</w:t>
      </w:r>
      <w:r>
        <w:t>тельстве</w:t>
      </w:r>
      <w:r w:rsidRPr="00B54D2D">
        <w:t xml:space="preserve"> </w:t>
      </w:r>
      <w:r>
        <w:t>мало</w:t>
      </w:r>
      <w:r w:rsidRPr="00B54D2D">
        <w:t xml:space="preserve"> внимания</w:t>
      </w:r>
      <w:r>
        <w:t xml:space="preserve"> уделяется</w:t>
      </w:r>
      <w:r w:rsidRPr="00B54D2D">
        <w:t xml:space="preserve"> прав</w:t>
      </w:r>
      <w:r>
        <w:t>ам</w:t>
      </w:r>
      <w:r w:rsidRPr="00B54D2D">
        <w:t xml:space="preserve"> ребенка. </w:t>
      </w:r>
      <w:r>
        <w:t>П</w:t>
      </w:r>
      <w:r>
        <w:t>о</w:t>
      </w:r>
      <w:r>
        <w:t>мимо этого</w:t>
      </w:r>
      <w:r w:rsidRPr="00B54D2D">
        <w:t>, Комитет обеспокоен утверждениями об использовании принуд</w:t>
      </w:r>
      <w:r w:rsidRPr="00B54D2D">
        <w:t>и</w:t>
      </w:r>
      <w:r w:rsidRPr="00B54D2D">
        <w:t>тельного детского труда при сборе хлопка, импортируемого европе</w:t>
      </w:r>
      <w:r w:rsidRPr="00B54D2D">
        <w:t>й</w:t>
      </w:r>
      <w:r w:rsidRPr="00B54D2D">
        <w:t>скими странами, включая Италию, которые</w:t>
      </w:r>
      <w:r>
        <w:t>,</w:t>
      </w:r>
      <w:r w:rsidRPr="00B54D2D">
        <w:t xml:space="preserve"> таким образом</w:t>
      </w:r>
      <w:r>
        <w:t>,</w:t>
      </w:r>
      <w:r w:rsidRPr="00B54D2D">
        <w:t xml:space="preserve"> могут поощрять эксплу</w:t>
      </w:r>
      <w:r w:rsidRPr="00B54D2D">
        <w:t>а</w:t>
      </w:r>
      <w:r w:rsidRPr="00B54D2D">
        <w:t xml:space="preserve">тацию детского труда в </w:t>
      </w:r>
      <w:r>
        <w:t>странах</w:t>
      </w:r>
      <w:r w:rsidRPr="00B54D2D">
        <w:t>-экспортерах. Комитет отмечает, что расслед</w:t>
      </w:r>
      <w:r w:rsidRPr="00B54D2D">
        <w:t>о</w:t>
      </w:r>
      <w:r w:rsidRPr="00B54D2D">
        <w:t>ванием данного вопроса занимается Международная организация труда (МОТ), а Европейский парламент обсуждает проект резолюции, призывающий</w:t>
      </w:r>
      <w:r>
        <w:t>,</w:t>
      </w:r>
      <w:r w:rsidRPr="00B54D2D">
        <w:t xml:space="preserve"> </w:t>
      </w:r>
      <w:r>
        <w:t>в час</w:t>
      </w:r>
      <w:r>
        <w:t>т</w:t>
      </w:r>
      <w:r>
        <w:t>ности,</w:t>
      </w:r>
      <w:r w:rsidRPr="00B54D2D">
        <w:t xml:space="preserve"> Совет и Комиссию создать комиссию по расследованию и временно пр</w:t>
      </w:r>
      <w:r w:rsidRPr="00B54D2D">
        <w:t>и</w:t>
      </w:r>
      <w:r w:rsidRPr="00B54D2D">
        <w:t>остановить действие всеобщей системы преференций в хлопковой промышле</w:t>
      </w:r>
      <w:r w:rsidRPr="00B54D2D">
        <w:t>н</w:t>
      </w:r>
      <w:r w:rsidRPr="00B54D2D">
        <w:t>ности до тех пор, пока МОТ не будет в состоянии сообщить об итогах своей р</w:t>
      </w:r>
      <w:r w:rsidRPr="00B54D2D">
        <w:t>а</w:t>
      </w:r>
      <w:r w:rsidRPr="00B54D2D">
        <w:t xml:space="preserve">боты. </w:t>
      </w:r>
    </w:p>
    <w:p w:rsidR="001469C9" w:rsidRPr="004E38A1" w:rsidRDefault="001469C9" w:rsidP="001469C9">
      <w:pPr>
        <w:pStyle w:val="SingleTxtGR0"/>
      </w:pPr>
      <w:r w:rsidRPr="00B54D2D">
        <w:t>21.</w:t>
      </w:r>
      <w:r w:rsidRPr="00B54D2D">
        <w:tab/>
      </w:r>
      <w:r w:rsidRPr="004E38A1">
        <w:rPr>
          <w:b/>
        </w:rPr>
        <w:t>Поскольку первостепенная ответственность по защите и соблюдению государст</w:t>
      </w:r>
      <w:r>
        <w:rPr>
          <w:b/>
        </w:rPr>
        <w:t>венными</w:t>
      </w:r>
      <w:r w:rsidRPr="004E38A1">
        <w:rPr>
          <w:b/>
        </w:rPr>
        <w:t xml:space="preserve"> и негосударственными субъектами прав ребенка лежит на самом государстве, Комитет рекомендует специально включить в зак</w:t>
      </w:r>
      <w:r w:rsidRPr="004E38A1">
        <w:rPr>
          <w:b/>
        </w:rPr>
        <w:t>о</w:t>
      </w:r>
      <w:r w:rsidRPr="004E38A1">
        <w:rPr>
          <w:b/>
        </w:rPr>
        <w:t xml:space="preserve">нодательство, рассматриваемое Сенатом и Палатой депутатов, вопросы, вызывающие обеспокоенность в связи с обеспечением прав ребенка, для практического использования параметров </w:t>
      </w:r>
      <w:r>
        <w:rPr>
          <w:b/>
        </w:rPr>
        <w:t xml:space="preserve">правозащитной </w:t>
      </w:r>
      <w:r w:rsidRPr="004E38A1">
        <w:rPr>
          <w:b/>
        </w:rPr>
        <w:t>ответственн</w:t>
      </w:r>
      <w:r w:rsidRPr="004E38A1">
        <w:rPr>
          <w:b/>
        </w:rPr>
        <w:t>о</w:t>
      </w:r>
      <w:r w:rsidRPr="004E38A1">
        <w:rPr>
          <w:b/>
        </w:rPr>
        <w:t>сти компаний, сделав конкретную ссылку на Ко</w:t>
      </w:r>
      <w:r w:rsidRPr="004E38A1">
        <w:rPr>
          <w:b/>
        </w:rPr>
        <w:t>н</w:t>
      </w:r>
      <w:r w:rsidRPr="004E38A1">
        <w:rPr>
          <w:b/>
        </w:rPr>
        <w:t xml:space="preserve">венцию о правах ребенка. </w:t>
      </w:r>
      <w:r>
        <w:rPr>
          <w:b/>
        </w:rPr>
        <w:t>Кроме</w:t>
      </w:r>
      <w:r w:rsidRPr="004E38A1">
        <w:rPr>
          <w:b/>
        </w:rPr>
        <w:t xml:space="preserve"> того, важно, чтобы законодательство предусматривало создание </w:t>
      </w:r>
      <w:r>
        <w:rPr>
          <w:b/>
        </w:rPr>
        <w:t>надзорных</w:t>
      </w:r>
      <w:r w:rsidRPr="004E38A1">
        <w:rPr>
          <w:b/>
        </w:rPr>
        <w:t xml:space="preserve"> органов, имеющих возможность обращаться в суд в случае </w:t>
      </w:r>
      <w:r>
        <w:rPr>
          <w:b/>
        </w:rPr>
        <w:t>н</w:t>
      </w:r>
      <w:r>
        <w:rPr>
          <w:b/>
        </w:rPr>
        <w:t>а</w:t>
      </w:r>
      <w:r>
        <w:rPr>
          <w:b/>
        </w:rPr>
        <w:t>рушения</w:t>
      </w:r>
      <w:r w:rsidRPr="004E38A1">
        <w:rPr>
          <w:b/>
        </w:rPr>
        <w:t xml:space="preserve"> </w:t>
      </w:r>
      <w:r>
        <w:rPr>
          <w:b/>
        </w:rPr>
        <w:t xml:space="preserve">прав ребенка и </w:t>
      </w:r>
      <w:r w:rsidRPr="004E38A1">
        <w:rPr>
          <w:b/>
        </w:rPr>
        <w:t xml:space="preserve">прав человека, в том числе </w:t>
      </w:r>
      <w:r>
        <w:rPr>
          <w:b/>
        </w:rPr>
        <w:t>в связи с деятельн</w:t>
      </w:r>
      <w:r>
        <w:rPr>
          <w:b/>
        </w:rPr>
        <w:t>о</w:t>
      </w:r>
      <w:r>
        <w:rPr>
          <w:b/>
        </w:rPr>
        <w:t xml:space="preserve">стью </w:t>
      </w:r>
      <w:r w:rsidRPr="004E38A1">
        <w:rPr>
          <w:b/>
        </w:rPr>
        <w:t>компани</w:t>
      </w:r>
      <w:r>
        <w:rPr>
          <w:b/>
        </w:rPr>
        <w:t>й</w:t>
      </w:r>
      <w:r w:rsidRPr="004E38A1">
        <w:rPr>
          <w:b/>
        </w:rPr>
        <w:t xml:space="preserve">, </w:t>
      </w:r>
      <w:r>
        <w:rPr>
          <w:b/>
        </w:rPr>
        <w:t>домицилированных</w:t>
      </w:r>
      <w:r w:rsidRPr="004E38A1">
        <w:rPr>
          <w:b/>
        </w:rPr>
        <w:t xml:space="preserve"> в Италии, а также их зарубежных д</w:t>
      </w:r>
      <w:r w:rsidRPr="004E38A1">
        <w:rPr>
          <w:b/>
        </w:rPr>
        <w:t>е</w:t>
      </w:r>
      <w:r w:rsidRPr="004E38A1">
        <w:rPr>
          <w:b/>
        </w:rPr>
        <w:t xml:space="preserve">ловых партнеров. </w:t>
      </w:r>
      <w:r>
        <w:rPr>
          <w:b/>
        </w:rPr>
        <w:t>Помимо этого</w:t>
      </w:r>
      <w:r w:rsidRPr="004E38A1">
        <w:rPr>
          <w:b/>
        </w:rPr>
        <w:t>, Комитет рекомендует государству-участнику взять на себя обязательство в рамках Европейского союза обе</w:t>
      </w:r>
      <w:r w:rsidRPr="004E38A1">
        <w:rPr>
          <w:b/>
        </w:rPr>
        <w:t>с</w:t>
      </w:r>
      <w:r w:rsidRPr="004E38A1">
        <w:rPr>
          <w:b/>
        </w:rPr>
        <w:t>печить запрет поставок на европейский рынок хлопка, произве</w:t>
      </w:r>
      <w:r>
        <w:rPr>
          <w:b/>
        </w:rPr>
        <w:t>денного</w:t>
      </w:r>
      <w:r>
        <w:rPr>
          <w:b/>
        </w:rPr>
        <w:br/>
      </w:r>
      <w:r w:rsidRPr="004E38A1">
        <w:rPr>
          <w:b/>
        </w:rPr>
        <w:t xml:space="preserve">с помощью детского труда (в Европе или </w:t>
      </w:r>
      <w:r>
        <w:rPr>
          <w:b/>
        </w:rPr>
        <w:t>иных местах</w:t>
      </w:r>
      <w:r w:rsidRPr="004E38A1">
        <w:rPr>
          <w:b/>
        </w:rPr>
        <w:t>), и использовать этот механизм воздействия в интересах соблюдения прав ребенка европе</w:t>
      </w:r>
      <w:r w:rsidRPr="004E38A1">
        <w:rPr>
          <w:b/>
        </w:rPr>
        <w:t>й</w:t>
      </w:r>
      <w:r w:rsidRPr="004E38A1">
        <w:rPr>
          <w:b/>
        </w:rPr>
        <w:t>ских торговых соглашени</w:t>
      </w:r>
      <w:r>
        <w:rPr>
          <w:b/>
        </w:rPr>
        <w:t>ях</w:t>
      </w:r>
      <w:r w:rsidRPr="004E38A1">
        <w:rPr>
          <w:b/>
        </w:rPr>
        <w:t xml:space="preserve">. </w:t>
      </w:r>
      <w:r>
        <w:rPr>
          <w:b/>
        </w:rPr>
        <w:t>В дополнение</w:t>
      </w:r>
      <w:r w:rsidRPr="004E38A1">
        <w:rPr>
          <w:b/>
        </w:rPr>
        <w:t xml:space="preserve"> государство-участник могло бы предусмотреть в рамках предлагаемого законодательства четкие </w:t>
      </w:r>
      <w:r>
        <w:rPr>
          <w:b/>
        </w:rPr>
        <w:t>рамки</w:t>
      </w:r>
      <w:r w:rsidRPr="004E38A1">
        <w:rPr>
          <w:b/>
        </w:rPr>
        <w:t xml:space="preserve"> эффективного </w:t>
      </w:r>
      <w:r>
        <w:rPr>
          <w:b/>
        </w:rPr>
        <w:t>мониторинга для обеспечения того</w:t>
      </w:r>
      <w:r w:rsidRPr="004E38A1">
        <w:rPr>
          <w:b/>
        </w:rPr>
        <w:t xml:space="preserve">, чтобы компании, </w:t>
      </w:r>
      <w:r>
        <w:rPr>
          <w:b/>
        </w:rPr>
        <w:t>дом</w:t>
      </w:r>
      <w:r>
        <w:rPr>
          <w:b/>
        </w:rPr>
        <w:t>и</w:t>
      </w:r>
      <w:r>
        <w:rPr>
          <w:b/>
        </w:rPr>
        <w:t>цилированные</w:t>
      </w:r>
      <w:r w:rsidRPr="004E38A1">
        <w:rPr>
          <w:b/>
        </w:rPr>
        <w:t xml:space="preserve"> в Италии, не поощряли использование детского труда в си</w:t>
      </w:r>
      <w:r w:rsidRPr="004E38A1">
        <w:rPr>
          <w:b/>
        </w:rPr>
        <w:t>с</w:t>
      </w:r>
      <w:r w:rsidRPr="004E38A1">
        <w:rPr>
          <w:b/>
        </w:rPr>
        <w:t>теме своих производственно-сбытовых цепей или среди зарубежных дел</w:t>
      </w:r>
      <w:r w:rsidRPr="004E38A1">
        <w:rPr>
          <w:b/>
        </w:rPr>
        <w:t>о</w:t>
      </w:r>
      <w:r w:rsidRPr="004E38A1">
        <w:rPr>
          <w:b/>
        </w:rPr>
        <w:t>вых партнеров.</w:t>
      </w:r>
    </w:p>
    <w:p w:rsidR="001469C9" w:rsidRPr="00B54D2D" w:rsidRDefault="001469C9" w:rsidP="001469C9">
      <w:pPr>
        <w:pStyle w:val="H23GR"/>
      </w:pPr>
      <w:r w:rsidRPr="00F15173">
        <w:tab/>
      </w:r>
      <w:r w:rsidRPr="00F15173">
        <w:tab/>
      </w:r>
      <w:r w:rsidRPr="00B54D2D">
        <w:t>Международное сотрудничество</w:t>
      </w:r>
    </w:p>
    <w:p w:rsidR="001469C9" w:rsidRPr="00B54D2D" w:rsidRDefault="001469C9" w:rsidP="001469C9">
      <w:pPr>
        <w:pStyle w:val="SingleTxtGR0"/>
      </w:pPr>
      <w:r w:rsidRPr="00B54D2D">
        <w:t>22.</w:t>
      </w:r>
      <w:r w:rsidRPr="00B54D2D">
        <w:tab/>
        <w:t>Комитет отмечает, что в 2006 год</w:t>
      </w:r>
      <w:r>
        <w:t>у государство-участник выделило</w:t>
      </w:r>
      <w:r>
        <w:br/>
      </w:r>
      <w:r w:rsidRPr="00B54D2D">
        <w:t>на международную помощь порядка 0,2</w:t>
      </w:r>
      <w:r>
        <w:t>%</w:t>
      </w:r>
      <w:r w:rsidRPr="00B54D2D">
        <w:t xml:space="preserve"> своего валового национального дох</w:t>
      </w:r>
      <w:r w:rsidRPr="00B54D2D">
        <w:t>о</w:t>
      </w:r>
      <w:r w:rsidRPr="00B54D2D">
        <w:t>да (ВНД) и обяза</w:t>
      </w:r>
      <w:r>
        <w:t>лось</w:t>
      </w:r>
      <w:r w:rsidRPr="00B54D2D">
        <w:t xml:space="preserve"> выйти к 2015 году на согласованный международным с</w:t>
      </w:r>
      <w:r w:rsidRPr="00B54D2D">
        <w:t>о</w:t>
      </w:r>
      <w:r w:rsidRPr="00B54D2D">
        <w:t>обществом целевой уровень в 0,7</w:t>
      </w:r>
      <w:r>
        <w:t>%</w:t>
      </w:r>
      <w:r w:rsidRPr="00B54D2D">
        <w:t xml:space="preserve"> от валового национального проду</w:t>
      </w:r>
      <w:r w:rsidRPr="00B54D2D">
        <w:t>к</w:t>
      </w:r>
      <w:r w:rsidRPr="00B54D2D">
        <w:t xml:space="preserve">та (ВНП). </w:t>
      </w:r>
      <w:r>
        <w:t>Вместе с тем</w:t>
      </w:r>
      <w:r w:rsidRPr="00B54D2D">
        <w:t xml:space="preserve"> Комитет с обеспокоенностью отмечает, что объемы официальной помощи в целях развития, включая взнос </w:t>
      </w:r>
      <w:r>
        <w:t xml:space="preserve">страны </w:t>
      </w:r>
      <w:r w:rsidRPr="00B54D2D">
        <w:t>в Де</w:t>
      </w:r>
      <w:r w:rsidRPr="00B54D2D">
        <w:t>т</w:t>
      </w:r>
      <w:r w:rsidRPr="00B54D2D">
        <w:t>ский фонд Организации Объединенных Наций (ЮНИСЕФ), неуклонно сокращаются после того, как в 2006 году был</w:t>
      </w:r>
      <w:r>
        <w:t>о</w:t>
      </w:r>
      <w:r w:rsidRPr="00B54D2D">
        <w:t xml:space="preserve"> </w:t>
      </w:r>
      <w:r>
        <w:t>достигнуто пиковое значение,</w:t>
      </w:r>
      <w:r w:rsidR="00E72652" w:rsidRPr="00E72652">
        <w:t xml:space="preserve"> </w:t>
      </w:r>
      <w:r>
        <w:t>а в 2010 </w:t>
      </w:r>
      <w:r w:rsidRPr="00B54D2D">
        <w:t xml:space="preserve">году </w:t>
      </w:r>
      <w:r>
        <w:t xml:space="preserve">он </w:t>
      </w:r>
      <w:r w:rsidRPr="00B54D2D">
        <w:t xml:space="preserve">составил менее половины этой цифры. </w:t>
      </w:r>
    </w:p>
    <w:p w:rsidR="001469C9" w:rsidRPr="00B54D2D" w:rsidRDefault="001469C9" w:rsidP="001469C9">
      <w:pPr>
        <w:pStyle w:val="SingleTxtGR0"/>
      </w:pPr>
      <w:r w:rsidRPr="00B54D2D">
        <w:t>23.</w:t>
      </w:r>
      <w:r w:rsidRPr="00B54D2D">
        <w:tab/>
      </w:r>
      <w:r w:rsidRPr="004E38A1">
        <w:rPr>
          <w:b/>
        </w:rPr>
        <w:t xml:space="preserve">Учитывая финансовые </w:t>
      </w:r>
      <w:r>
        <w:rPr>
          <w:b/>
        </w:rPr>
        <w:t>трудности</w:t>
      </w:r>
      <w:r w:rsidRPr="004E38A1">
        <w:rPr>
          <w:b/>
        </w:rPr>
        <w:t xml:space="preserve">, с которыми сталкиваются многие страны, Комитет </w:t>
      </w:r>
      <w:r>
        <w:rPr>
          <w:b/>
        </w:rPr>
        <w:t>призывает государство-</w:t>
      </w:r>
      <w:r w:rsidRPr="004E38A1">
        <w:rPr>
          <w:b/>
        </w:rPr>
        <w:t>участник стремиться компенс</w:t>
      </w:r>
      <w:r w:rsidRPr="004E38A1">
        <w:rPr>
          <w:b/>
        </w:rPr>
        <w:t>и</w:t>
      </w:r>
      <w:r w:rsidRPr="004E38A1">
        <w:rPr>
          <w:b/>
        </w:rPr>
        <w:t>ровать снижение объемов официальной помощи в целях развития и вновь выйти на позитивную динамику в интересах достижения к 2015 году согл</w:t>
      </w:r>
      <w:r w:rsidRPr="004E38A1">
        <w:rPr>
          <w:b/>
        </w:rPr>
        <w:t>а</w:t>
      </w:r>
      <w:r w:rsidRPr="004E38A1">
        <w:rPr>
          <w:b/>
        </w:rPr>
        <w:t xml:space="preserve">сованного на международном уровне целевого показателя </w:t>
      </w:r>
      <w:r>
        <w:rPr>
          <w:b/>
        </w:rPr>
        <w:t xml:space="preserve">в </w:t>
      </w:r>
      <w:r w:rsidRPr="004E38A1">
        <w:rPr>
          <w:b/>
        </w:rPr>
        <w:t>0,7</w:t>
      </w:r>
      <w:r>
        <w:rPr>
          <w:b/>
        </w:rPr>
        <w:t>%</w:t>
      </w:r>
      <w:r w:rsidRPr="004E38A1">
        <w:rPr>
          <w:b/>
        </w:rPr>
        <w:t xml:space="preserve">. Комитет </w:t>
      </w:r>
      <w:r>
        <w:rPr>
          <w:b/>
        </w:rPr>
        <w:t>далее призывает государство-</w:t>
      </w:r>
      <w:r w:rsidRPr="004E38A1">
        <w:rPr>
          <w:b/>
        </w:rPr>
        <w:t>участник обеспечить, чтобы осуществление прав ребенка стало одним из главных элементов соглаше</w:t>
      </w:r>
      <w:r>
        <w:rPr>
          <w:b/>
        </w:rPr>
        <w:t>ний</w:t>
      </w:r>
      <w:r w:rsidR="0097547B" w:rsidRPr="0097547B">
        <w:rPr>
          <w:b/>
        </w:rPr>
        <w:t xml:space="preserve"> </w:t>
      </w:r>
      <w:r w:rsidRPr="004E38A1">
        <w:rPr>
          <w:b/>
        </w:rPr>
        <w:t>о междун</w:t>
      </w:r>
      <w:r w:rsidRPr="004E38A1">
        <w:rPr>
          <w:b/>
        </w:rPr>
        <w:t>а</w:t>
      </w:r>
      <w:r w:rsidRPr="004E38A1">
        <w:rPr>
          <w:b/>
        </w:rPr>
        <w:t>родном сотрудничестве, заключаемых с развивающимися стр</w:t>
      </w:r>
      <w:r w:rsidRPr="004E38A1">
        <w:rPr>
          <w:b/>
        </w:rPr>
        <w:t>а</w:t>
      </w:r>
      <w:r w:rsidRPr="004E38A1">
        <w:rPr>
          <w:b/>
        </w:rPr>
        <w:t>нами, и стремиться увеличить объемы помощи международным организациям, з</w:t>
      </w:r>
      <w:r w:rsidRPr="004E38A1">
        <w:rPr>
          <w:b/>
        </w:rPr>
        <w:t>а</w:t>
      </w:r>
      <w:r w:rsidRPr="004E38A1">
        <w:rPr>
          <w:b/>
        </w:rPr>
        <w:t>нимающимся вопросами прав ребенка, особенно ЮНИСЕФ. В этой связи</w:t>
      </w:r>
      <w:r>
        <w:rPr>
          <w:b/>
        </w:rPr>
        <w:t xml:space="preserve"> Комитет предлагает государству-</w:t>
      </w:r>
      <w:r w:rsidRPr="004E38A1">
        <w:rPr>
          <w:b/>
        </w:rPr>
        <w:t>участнику принять во внимание заключ</w:t>
      </w:r>
      <w:r w:rsidRPr="004E38A1">
        <w:rPr>
          <w:b/>
        </w:rPr>
        <w:t>и</w:t>
      </w:r>
      <w:r w:rsidRPr="004E38A1">
        <w:rPr>
          <w:b/>
        </w:rPr>
        <w:t>тельные замечания Комитета по правам ребенка для соответству</w:t>
      </w:r>
      <w:r w:rsidRPr="004E38A1">
        <w:rPr>
          <w:b/>
        </w:rPr>
        <w:t>ю</w:t>
      </w:r>
      <w:r w:rsidRPr="004E38A1">
        <w:rPr>
          <w:b/>
        </w:rPr>
        <w:t>щей страны − получателя помощи.</w:t>
      </w:r>
    </w:p>
    <w:p w:rsidR="001469C9" w:rsidRPr="00B54D2D" w:rsidRDefault="001469C9" w:rsidP="001469C9">
      <w:pPr>
        <w:pStyle w:val="H1GR"/>
      </w:pPr>
      <w:r w:rsidRPr="00BD0B82">
        <w:tab/>
      </w:r>
      <w:r w:rsidRPr="00B54D2D">
        <w:t>В.</w:t>
      </w:r>
      <w:r w:rsidRPr="00B54D2D">
        <w:tab/>
        <w:t>Общие принципы (статьи 2, 3, 6 и 12 Конвенции)</w:t>
      </w:r>
    </w:p>
    <w:p w:rsidR="001469C9" w:rsidRPr="00B54D2D" w:rsidRDefault="001469C9" w:rsidP="001469C9">
      <w:pPr>
        <w:pStyle w:val="H23GR"/>
      </w:pPr>
      <w:r w:rsidRPr="001469C9">
        <w:tab/>
      </w:r>
      <w:r w:rsidRPr="001469C9">
        <w:tab/>
      </w:r>
      <w:r w:rsidRPr="00B54D2D">
        <w:t>Недискриминация</w:t>
      </w:r>
    </w:p>
    <w:p w:rsidR="001469C9" w:rsidRPr="00B54D2D" w:rsidRDefault="001469C9" w:rsidP="001469C9">
      <w:pPr>
        <w:pStyle w:val="SingleTxtGR0"/>
      </w:pPr>
      <w:r w:rsidRPr="00B54D2D">
        <w:t>24.</w:t>
      </w:r>
      <w:r w:rsidRPr="00B54D2D">
        <w:tab/>
        <w:t>Комитет серьезно обеспокоен полити</w:t>
      </w:r>
      <w:r>
        <w:t>кой</w:t>
      </w:r>
      <w:r w:rsidRPr="00B54D2D">
        <w:t>, законами и практикой, дискр</w:t>
      </w:r>
      <w:r w:rsidRPr="00B54D2D">
        <w:t>и</w:t>
      </w:r>
      <w:r w:rsidRPr="00B54D2D">
        <w:t>минирующими д</w:t>
      </w:r>
      <w:r>
        <w:t>етей, находящихся в государстве-</w:t>
      </w:r>
      <w:r w:rsidRPr="00B54D2D">
        <w:t>участнике в уязвимом пол</w:t>
      </w:r>
      <w:r w:rsidRPr="00B54D2D">
        <w:t>о</w:t>
      </w:r>
      <w:r w:rsidRPr="00B54D2D">
        <w:t>жении. В частности, Комитет обеспок</w:t>
      </w:r>
      <w:r w:rsidRPr="00B54D2D">
        <w:t>о</w:t>
      </w:r>
      <w:r w:rsidRPr="00B54D2D">
        <w:t>ен следующим:</w:t>
      </w:r>
    </w:p>
    <w:p w:rsidR="001469C9" w:rsidRPr="00B54D2D" w:rsidRDefault="001469C9" w:rsidP="001469C9">
      <w:pPr>
        <w:pStyle w:val="SingleTxtGR0"/>
      </w:pPr>
      <w:r w:rsidRPr="00B54D2D">
        <w:tab/>
        <w:t>а)</w:t>
      </w:r>
      <w:r w:rsidRPr="00B54D2D">
        <w:tab/>
        <w:t xml:space="preserve">дискриминацией детей </w:t>
      </w:r>
      <w:r>
        <w:t>из числа</w:t>
      </w:r>
      <w:r w:rsidRPr="00B54D2D">
        <w:t xml:space="preserve"> рома, синти и каммин</w:t>
      </w:r>
      <w:r>
        <w:t>анти</w:t>
      </w:r>
      <w:r w:rsidRPr="00B54D2D">
        <w:t xml:space="preserve"> (далее</w:t>
      </w:r>
      <w:r>
        <w:t xml:space="preserve"> именуемых </w:t>
      </w:r>
      <w:r w:rsidRPr="00B54D2D">
        <w:t>дети рома) с точки зрения</w:t>
      </w:r>
      <w:r>
        <w:t>,</w:t>
      </w:r>
      <w:r w:rsidRPr="00B54D2D">
        <w:t xml:space="preserve"> в </w:t>
      </w:r>
      <w:r>
        <w:t>частности,</w:t>
      </w:r>
      <w:r w:rsidRPr="00B54D2D">
        <w:t xml:space="preserve"> реализации их пра</w:t>
      </w:r>
      <w:r>
        <w:t>в</w:t>
      </w:r>
      <w:r w:rsidRPr="00B54D2D">
        <w:t xml:space="preserve"> на зд</w:t>
      </w:r>
      <w:r w:rsidRPr="00B54D2D">
        <w:t>о</w:t>
      </w:r>
      <w:r w:rsidRPr="00B54D2D">
        <w:t>ровье, образование, достаточный жизненный уровень и социальное обеспеч</w:t>
      </w:r>
      <w:r w:rsidRPr="00B54D2D">
        <w:t>е</w:t>
      </w:r>
      <w:r w:rsidRPr="00B54D2D">
        <w:t>ние;</w:t>
      </w:r>
    </w:p>
    <w:p w:rsidR="001469C9" w:rsidRPr="00B54D2D" w:rsidRDefault="001469C9" w:rsidP="001469C9">
      <w:pPr>
        <w:pStyle w:val="SingleTxtGR0"/>
      </w:pPr>
      <w:r w:rsidRPr="00B54D2D">
        <w:tab/>
      </w:r>
      <w:r w:rsidRPr="00B54D2D">
        <w:rPr>
          <w:lang w:val="en-US"/>
        </w:rPr>
        <w:t>b</w:t>
      </w:r>
      <w:r w:rsidRPr="00B54D2D">
        <w:t>)</w:t>
      </w:r>
      <w:r w:rsidRPr="00B54D2D">
        <w:tab/>
        <w:t>поправками, внесенными в Уголовный кодекс, о сокращении сроков наказания за пропаганду расового или этнического превосходства</w:t>
      </w:r>
      <w:r>
        <w:t>, что</w:t>
      </w:r>
      <w:r w:rsidRPr="00B54D2D">
        <w:t xml:space="preserve"> против</w:t>
      </w:r>
      <w:r w:rsidRPr="00B54D2D">
        <w:t>о</w:t>
      </w:r>
      <w:r w:rsidRPr="00B54D2D">
        <w:t>ре</w:t>
      </w:r>
      <w:r>
        <w:t>чит</w:t>
      </w:r>
      <w:r w:rsidRPr="00B54D2D">
        <w:t xml:space="preserve"> предыдущей рекомендации Комитета (CRC/C/15/Add.198, пун</w:t>
      </w:r>
      <w:r w:rsidRPr="00B54D2D">
        <w:t>к</w:t>
      </w:r>
      <w:r>
        <w:t>т</w:t>
      </w:r>
      <w:r w:rsidRPr="00B54D2D">
        <w:t xml:space="preserve"> 21</w:t>
      </w:r>
      <w:r>
        <w:t xml:space="preserve"> </w:t>
      </w:r>
      <w:r>
        <w:rPr>
          <w:lang w:val="en-US"/>
        </w:rPr>
        <w:t>b</w:t>
      </w:r>
      <w:r w:rsidRPr="00F62013">
        <w:t>)</w:t>
      </w:r>
      <w:r w:rsidRPr="00B54D2D">
        <w:t>);</w:t>
      </w:r>
    </w:p>
    <w:p w:rsidR="001469C9" w:rsidRPr="0097547B" w:rsidRDefault="001469C9" w:rsidP="001469C9">
      <w:pPr>
        <w:pStyle w:val="SingleTxtGR0"/>
      </w:pPr>
      <w:r w:rsidRPr="00B54D2D">
        <w:tab/>
        <w:t>с)</w:t>
      </w:r>
      <w:r w:rsidRPr="00B54D2D">
        <w:tab/>
      </w:r>
      <w:r>
        <w:t>сохраняющимися различиями в отношении</w:t>
      </w:r>
      <w:r w:rsidRPr="00B54D2D">
        <w:t xml:space="preserve"> к законнорожденным, усыновленным</w:t>
      </w:r>
      <w:r>
        <w:t>, удочеренным</w:t>
      </w:r>
      <w:r w:rsidRPr="00B54D2D">
        <w:t xml:space="preserve"> или биологическим детям и детям, рожденным вне брака. В этой связи Комитет сожа</w:t>
      </w:r>
      <w:r>
        <w:t>леет о том, что государство-участник</w:t>
      </w:r>
      <w:r>
        <w:br/>
      </w:r>
      <w:r w:rsidRPr="00B54D2D">
        <w:t xml:space="preserve">не ратифицировало Европейскую конвенцию о правовом статусе внебрачных детей. Комитет отмечает и </w:t>
      </w:r>
      <w:r>
        <w:t>приветствует</w:t>
      </w:r>
      <w:r w:rsidRPr="00B54D2D">
        <w:t xml:space="preserve"> ин</w:t>
      </w:r>
      <w:r>
        <w:t>формацию, пред</w:t>
      </w:r>
      <w:r w:rsidRPr="00B54D2D">
        <w:t>ставленную в ходе диалога</w:t>
      </w:r>
      <w:r>
        <w:t>,</w:t>
      </w:r>
      <w:r w:rsidRPr="00B54D2D">
        <w:t xml:space="preserve"> о предлагаемом зак</w:t>
      </w:r>
      <w:r w:rsidRPr="00B54D2D">
        <w:t>о</w:t>
      </w:r>
      <w:r w:rsidRPr="00B54D2D">
        <w:t>но</w:t>
      </w:r>
      <w:r w:rsidR="0097547B">
        <w:t>дательстве в данной области.</w:t>
      </w:r>
    </w:p>
    <w:p w:rsidR="0097547B" w:rsidRPr="00686447" w:rsidRDefault="0097547B" w:rsidP="0097547B">
      <w:pPr>
        <w:pStyle w:val="SingleTxtGR0"/>
        <w:rPr>
          <w:b/>
        </w:rPr>
      </w:pPr>
      <w:r w:rsidRPr="008C214E">
        <w:t>25.</w:t>
      </w:r>
      <w:r w:rsidRPr="008C214E">
        <w:tab/>
      </w:r>
      <w:r w:rsidRPr="00686447">
        <w:rPr>
          <w:b/>
        </w:rPr>
        <w:t xml:space="preserve">В свете статьи 2 Конвенции Комитет </w:t>
      </w:r>
      <w:r>
        <w:rPr>
          <w:b/>
        </w:rPr>
        <w:t xml:space="preserve">настоятельно </w:t>
      </w:r>
      <w:r w:rsidRPr="00686447">
        <w:rPr>
          <w:b/>
        </w:rPr>
        <w:t>призывает гос</w:t>
      </w:r>
      <w:r w:rsidRPr="00686447">
        <w:rPr>
          <w:b/>
        </w:rPr>
        <w:t>у</w:t>
      </w:r>
      <w:r w:rsidRPr="00686447">
        <w:rPr>
          <w:b/>
        </w:rPr>
        <w:t xml:space="preserve">дарство-участник обеспечить </w:t>
      </w:r>
      <w:r>
        <w:rPr>
          <w:b/>
        </w:rPr>
        <w:t xml:space="preserve">равноправие </w:t>
      </w:r>
      <w:r w:rsidRPr="00686447">
        <w:rPr>
          <w:b/>
        </w:rPr>
        <w:t>все</w:t>
      </w:r>
      <w:r>
        <w:rPr>
          <w:b/>
        </w:rPr>
        <w:t>х</w:t>
      </w:r>
      <w:r w:rsidRPr="00686447">
        <w:rPr>
          <w:b/>
        </w:rPr>
        <w:t xml:space="preserve"> дет</w:t>
      </w:r>
      <w:r>
        <w:rPr>
          <w:b/>
        </w:rPr>
        <w:t>ей</w:t>
      </w:r>
      <w:r w:rsidRPr="00686447">
        <w:rPr>
          <w:b/>
        </w:rPr>
        <w:t xml:space="preserve"> в государстве-участнике </w:t>
      </w:r>
      <w:r>
        <w:rPr>
          <w:b/>
        </w:rPr>
        <w:t xml:space="preserve">согласно </w:t>
      </w:r>
      <w:r w:rsidRPr="00686447">
        <w:rPr>
          <w:b/>
        </w:rPr>
        <w:t>Конвенци</w:t>
      </w:r>
      <w:r>
        <w:rPr>
          <w:b/>
        </w:rPr>
        <w:t>и</w:t>
      </w:r>
      <w:r w:rsidRPr="00686447">
        <w:rPr>
          <w:b/>
        </w:rPr>
        <w:t xml:space="preserve"> без дискриминации по какому бы то ни б</w:t>
      </w:r>
      <w:r w:rsidRPr="00686447">
        <w:rPr>
          <w:b/>
        </w:rPr>
        <w:t>ы</w:t>
      </w:r>
      <w:r w:rsidRPr="00686447">
        <w:rPr>
          <w:b/>
        </w:rPr>
        <w:t xml:space="preserve">ло признаку и с этой целью: 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а)</w:t>
      </w:r>
      <w:r w:rsidRPr="00686447">
        <w:rPr>
          <w:b/>
        </w:rPr>
        <w:tab/>
        <w:t xml:space="preserve">в </w:t>
      </w:r>
      <w:r>
        <w:rPr>
          <w:b/>
        </w:rPr>
        <w:t>ближайшее</w:t>
      </w:r>
      <w:r w:rsidRPr="00686447">
        <w:rPr>
          <w:b/>
        </w:rPr>
        <w:t xml:space="preserve"> время принять все меры</w:t>
      </w:r>
      <w:r>
        <w:rPr>
          <w:b/>
        </w:rPr>
        <w:t>,</w:t>
      </w:r>
      <w:r w:rsidRPr="001630E8">
        <w:rPr>
          <w:b/>
        </w:rPr>
        <w:t xml:space="preserve"> </w:t>
      </w:r>
      <w:r w:rsidRPr="00686447">
        <w:rPr>
          <w:b/>
        </w:rPr>
        <w:t xml:space="preserve">необходимые </w:t>
      </w:r>
      <w:r>
        <w:rPr>
          <w:b/>
        </w:rPr>
        <w:t>для обе</w:t>
      </w:r>
      <w:r>
        <w:rPr>
          <w:b/>
        </w:rPr>
        <w:t>с</w:t>
      </w:r>
      <w:r>
        <w:rPr>
          <w:b/>
        </w:rPr>
        <w:t>печения</w:t>
      </w:r>
      <w:r w:rsidRPr="00686447">
        <w:rPr>
          <w:b/>
        </w:rPr>
        <w:t xml:space="preserve"> эффективно</w:t>
      </w:r>
      <w:r>
        <w:rPr>
          <w:b/>
        </w:rPr>
        <w:t>й</w:t>
      </w:r>
      <w:r w:rsidRPr="00686447">
        <w:rPr>
          <w:b/>
        </w:rPr>
        <w:t xml:space="preserve"> </w:t>
      </w:r>
      <w:r>
        <w:rPr>
          <w:b/>
        </w:rPr>
        <w:t>ликвидации</w:t>
      </w:r>
      <w:r w:rsidRPr="00686447">
        <w:rPr>
          <w:b/>
        </w:rPr>
        <w:t xml:space="preserve"> всех форм дискриминации в отношении детей рома, в частности в образовательной системе и при предоставлении базовых услуг</w:t>
      </w:r>
      <w:r>
        <w:rPr>
          <w:b/>
        </w:rPr>
        <w:t>,</w:t>
      </w:r>
      <w:r w:rsidRPr="00686447">
        <w:rPr>
          <w:b/>
        </w:rPr>
        <w:t xml:space="preserve"> в соответствии с рекомендациями Комитета по ликвидации расовой дискриминации (CERD/C/ITA/CO/15, пункт 20);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b</w:t>
      </w:r>
      <w:r w:rsidRPr="00686447">
        <w:rPr>
          <w:b/>
        </w:rPr>
        <w:t>)</w:t>
      </w:r>
      <w:r w:rsidRPr="00686447">
        <w:rPr>
          <w:b/>
        </w:rPr>
        <w:tab/>
      </w:r>
      <w:r>
        <w:rPr>
          <w:b/>
        </w:rPr>
        <w:t>как можно скорее</w:t>
      </w:r>
      <w:r w:rsidRPr="00686447">
        <w:rPr>
          <w:b/>
        </w:rPr>
        <w:t xml:space="preserve"> принять всеобъемлющий национальный план действий по предупреждению расизма, расовой дискриминации, кс</w:t>
      </w:r>
      <w:r w:rsidRPr="00686447">
        <w:rPr>
          <w:b/>
        </w:rPr>
        <w:t>е</w:t>
      </w:r>
      <w:r w:rsidRPr="00686447">
        <w:rPr>
          <w:b/>
        </w:rPr>
        <w:t>нофобии и нетерпимости, в полной мере учитывая соответствующие пол</w:t>
      </w:r>
      <w:r w:rsidRPr="00686447">
        <w:rPr>
          <w:b/>
        </w:rPr>
        <w:t>о</w:t>
      </w:r>
      <w:r w:rsidRPr="00686447">
        <w:rPr>
          <w:b/>
        </w:rPr>
        <w:t>жения Дурбанской декларации и Программы действий и уделяя особое внимание статье 2 Конве</w:t>
      </w:r>
      <w:r w:rsidRPr="00686447">
        <w:rPr>
          <w:b/>
        </w:rPr>
        <w:t>н</w:t>
      </w:r>
      <w:r w:rsidRPr="00686447">
        <w:rPr>
          <w:b/>
        </w:rPr>
        <w:t>ции о правах ребенка;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с)</w:t>
      </w:r>
      <w:r w:rsidRPr="00686447">
        <w:rPr>
          <w:b/>
        </w:rPr>
        <w:tab/>
        <w:t xml:space="preserve">укрепить мандат Национального </w:t>
      </w:r>
      <w:r>
        <w:rPr>
          <w:b/>
        </w:rPr>
        <w:t>управления</w:t>
      </w:r>
      <w:r w:rsidRPr="00686447">
        <w:rPr>
          <w:b/>
        </w:rPr>
        <w:t xml:space="preserve"> по борьбе с рас</w:t>
      </w:r>
      <w:r w:rsidRPr="00686447">
        <w:rPr>
          <w:b/>
        </w:rPr>
        <w:t>о</w:t>
      </w:r>
      <w:r w:rsidRPr="00686447">
        <w:rPr>
          <w:b/>
        </w:rPr>
        <w:t>вой дискриминацией, в частности в области систематического сбора да</w:t>
      </w:r>
      <w:r w:rsidRPr="00686447">
        <w:rPr>
          <w:b/>
        </w:rPr>
        <w:t>н</w:t>
      </w:r>
      <w:r w:rsidRPr="00686447">
        <w:rPr>
          <w:b/>
        </w:rPr>
        <w:t xml:space="preserve">ных о расистских и ксенофобских </w:t>
      </w:r>
      <w:r>
        <w:rPr>
          <w:b/>
        </w:rPr>
        <w:t>актах в отношении</w:t>
      </w:r>
      <w:r w:rsidRPr="00686447">
        <w:rPr>
          <w:b/>
        </w:rPr>
        <w:t xml:space="preserve"> детей;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d</w:t>
      </w:r>
      <w:r w:rsidRPr="00686447">
        <w:rPr>
          <w:b/>
        </w:rPr>
        <w:t>)</w:t>
      </w:r>
      <w:r w:rsidRPr="00686447">
        <w:rPr>
          <w:b/>
        </w:rPr>
        <w:tab/>
        <w:t>внести в статью 61 Уголовного кодекса положение об отягча</w:t>
      </w:r>
      <w:r w:rsidRPr="00686447">
        <w:rPr>
          <w:b/>
        </w:rPr>
        <w:t>ю</w:t>
      </w:r>
      <w:r w:rsidRPr="00686447">
        <w:rPr>
          <w:b/>
        </w:rPr>
        <w:t>щих обстоятельствах на почве ненависти;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е)</w:t>
      </w:r>
      <w:r w:rsidRPr="00686447">
        <w:rPr>
          <w:b/>
        </w:rPr>
        <w:tab/>
        <w:t xml:space="preserve">принять </w:t>
      </w:r>
      <w:r>
        <w:rPr>
          <w:b/>
        </w:rPr>
        <w:t>надлежащие</w:t>
      </w:r>
      <w:r w:rsidRPr="00686447">
        <w:rPr>
          <w:b/>
        </w:rPr>
        <w:t xml:space="preserve"> законодательные меры по искоренению любых сохраняющихся форм дискриминации в отношении законноро</w:t>
      </w:r>
      <w:r w:rsidRPr="00686447">
        <w:rPr>
          <w:b/>
        </w:rPr>
        <w:t>ж</w:t>
      </w:r>
      <w:r w:rsidRPr="00686447">
        <w:rPr>
          <w:b/>
        </w:rPr>
        <w:t>денных и незаконнорожденных детей;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f</w:t>
      </w:r>
      <w:r w:rsidRPr="00686447">
        <w:rPr>
          <w:b/>
        </w:rPr>
        <w:t>)</w:t>
      </w:r>
      <w:r w:rsidRPr="00686447">
        <w:rPr>
          <w:b/>
        </w:rPr>
        <w:tab/>
        <w:t>ускорить ратификацию Европейской конвенции о правовом статусе внебрачных детей.</w:t>
      </w:r>
    </w:p>
    <w:p w:rsidR="0097547B" w:rsidRPr="008C214E" w:rsidRDefault="0097547B" w:rsidP="0097547B">
      <w:pPr>
        <w:pStyle w:val="H23GR"/>
      </w:pPr>
      <w:r w:rsidRPr="0097547B">
        <w:tab/>
      </w:r>
      <w:r w:rsidRPr="0097547B">
        <w:tab/>
      </w:r>
      <w:r w:rsidRPr="00686447">
        <w:t>Уважение мнений ребенка</w:t>
      </w:r>
    </w:p>
    <w:p w:rsidR="0097547B" w:rsidRPr="008C214E" w:rsidRDefault="0097547B" w:rsidP="0097547B">
      <w:pPr>
        <w:pStyle w:val="SingleTxtGR0"/>
      </w:pPr>
      <w:r w:rsidRPr="008C214E">
        <w:t>26.</w:t>
      </w:r>
      <w:r w:rsidRPr="008C214E">
        <w:tab/>
        <w:t xml:space="preserve">Комитет приветствует </w:t>
      </w:r>
      <w:r>
        <w:t>заявление, сделанное</w:t>
      </w:r>
      <w:r w:rsidRPr="008C214E">
        <w:t xml:space="preserve"> Конституционным судом </w:t>
      </w:r>
      <w:r>
        <w:t xml:space="preserve">в отношении </w:t>
      </w:r>
      <w:r w:rsidRPr="008C214E">
        <w:t>статьи 12 Конвенции как непосредственно применимой в наци</w:t>
      </w:r>
      <w:r w:rsidRPr="008C214E">
        <w:t>о</w:t>
      </w:r>
      <w:r w:rsidRPr="008C214E">
        <w:t xml:space="preserve">нальной правовой системе, а также то, что ребенок может рассматриваться как заинтересованная сторона в ходе судебного разбирательства. Он также считает положительной мерой принятие Закона №54/2006, </w:t>
      </w:r>
      <w:r>
        <w:t>предусматривающего во</w:t>
      </w:r>
      <w:r>
        <w:t>з</w:t>
      </w:r>
      <w:r>
        <w:t xml:space="preserve">можность </w:t>
      </w:r>
      <w:r w:rsidRPr="008C214E">
        <w:t>заслушан</w:t>
      </w:r>
      <w:r>
        <w:t>ия ребенка</w:t>
      </w:r>
      <w:r w:rsidRPr="008C214E">
        <w:t xml:space="preserve"> при рассмотрении дел</w:t>
      </w:r>
      <w:r>
        <w:t xml:space="preserve"> о раздельном проживании и </w:t>
      </w:r>
      <w:r w:rsidRPr="008C214E">
        <w:t>развод</w:t>
      </w:r>
      <w:r>
        <w:t>е родителей и передаче под опеку</w:t>
      </w:r>
      <w:r w:rsidRPr="008C214E">
        <w:t>; правовых положений об обязател</w:t>
      </w:r>
      <w:r w:rsidRPr="008C214E">
        <w:t>ь</w:t>
      </w:r>
      <w:r w:rsidRPr="008C214E">
        <w:t>стве назнач</w:t>
      </w:r>
      <w:r>
        <w:t>а</w:t>
      </w:r>
      <w:r w:rsidRPr="008C214E">
        <w:t>ть адвоката ребенка в ходе процедуры усыновления</w:t>
      </w:r>
      <w:r>
        <w:t>/удочерения</w:t>
      </w:r>
      <w:r w:rsidRPr="008C214E">
        <w:t xml:space="preserve"> и определения родительских прав, а также </w:t>
      </w:r>
      <w:r>
        <w:t>принятие Законодательного ук</w:t>
      </w:r>
      <w:r>
        <w:t>а</w:t>
      </w:r>
      <w:r>
        <w:t>за </w:t>
      </w:r>
      <w:r w:rsidRPr="008C214E">
        <w:t>№</w:t>
      </w:r>
      <w:r>
        <w:t> </w:t>
      </w:r>
      <w:r w:rsidRPr="008C214E">
        <w:t>25 от 28 января 2008 года, признающего за несопровождаемым ребенком пра</w:t>
      </w:r>
      <w:r>
        <w:t>во быть за</w:t>
      </w:r>
      <w:r w:rsidRPr="008C214E">
        <w:t xml:space="preserve">слушанным. </w:t>
      </w:r>
      <w:r>
        <w:t>Вместе с тем</w:t>
      </w:r>
      <w:r w:rsidRPr="008C214E">
        <w:t xml:space="preserve"> Комитет </w:t>
      </w:r>
      <w:r>
        <w:t xml:space="preserve">по-прежнему </w:t>
      </w:r>
      <w:r w:rsidRPr="008C214E">
        <w:t>обеспокоен:</w:t>
      </w:r>
    </w:p>
    <w:p w:rsidR="0097547B" w:rsidRPr="008C214E" w:rsidRDefault="0097547B" w:rsidP="0097547B">
      <w:pPr>
        <w:pStyle w:val="SingleTxtGR0"/>
      </w:pPr>
      <w:r w:rsidRPr="008C214E">
        <w:tab/>
        <w:t>а)</w:t>
      </w:r>
      <w:r w:rsidRPr="008C214E">
        <w:tab/>
        <w:t xml:space="preserve">отсутствием </w:t>
      </w:r>
      <w:r>
        <w:t>четко выраженного</w:t>
      </w:r>
      <w:r w:rsidRPr="008C214E">
        <w:t xml:space="preserve"> права ребенка быть заслушанным в ходе </w:t>
      </w:r>
      <w:r>
        <w:t xml:space="preserve">всех </w:t>
      </w:r>
      <w:r w:rsidRPr="008C214E">
        <w:t>гражданск</w:t>
      </w:r>
      <w:r>
        <w:t>их</w:t>
      </w:r>
      <w:r w:rsidRPr="008C214E">
        <w:t>, уголовн</w:t>
      </w:r>
      <w:r>
        <w:t>ых</w:t>
      </w:r>
      <w:r w:rsidRPr="008C214E">
        <w:t xml:space="preserve"> и административн</w:t>
      </w:r>
      <w:r>
        <w:t>ых</w:t>
      </w:r>
      <w:r w:rsidRPr="008C214E">
        <w:t xml:space="preserve"> разбир</w:t>
      </w:r>
      <w:r w:rsidRPr="008C214E">
        <w:t>а</w:t>
      </w:r>
      <w:r w:rsidRPr="008C214E">
        <w:t>тельств;</w:t>
      </w:r>
    </w:p>
    <w:p w:rsidR="0097547B" w:rsidRPr="008C214E" w:rsidRDefault="0097547B" w:rsidP="0097547B">
      <w:pPr>
        <w:pStyle w:val="SingleTxtGR0"/>
      </w:pPr>
      <w:r w:rsidRPr="008C214E">
        <w:tab/>
      </w:r>
      <w:r w:rsidRPr="008C214E">
        <w:rPr>
          <w:lang w:val="en-US"/>
        </w:rPr>
        <w:t>b</w:t>
      </w:r>
      <w:r w:rsidRPr="008C214E">
        <w:t>)</w:t>
      </w:r>
      <w:r w:rsidRPr="008C214E">
        <w:tab/>
        <w:t>отсутствием руковод</w:t>
      </w:r>
      <w:r>
        <w:t>ящих положений по применению Зак</w:t>
      </w:r>
      <w:r>
        <w:t>о</w:t>
      </w:r>
      <w:r>
        <w:t>на </w:t>
      </w:r>
      <w:r w:rsidRPr="008C214E">
        <w:t>№</w:t>
      </w:r>
      <w:r>
        <w:t> </w:t>
      </w:r>
      <w:r w:rsidRPr="008C214E">
        <w:t>149/2001 о назначении адвокатов/</w:t>
      </w:r>
      <w:r w:rsidRPr="00771F8B">
        <w:rPr>
          <w:lang w:val="en-US"/>
        </w:rPr>
        <w:t>curatori</w:t>
      </w:r>
      <w:r w:rsidRPr="00771F8B">
        <w:t xml:space="preserve"> </w:t>
      </w:r>
      <w:r w:rsidRPr="00771F8B">
        <w:rPr>
          <w:lang w:val="en-US"/>
        </w:rPr>
        <w:t>speciali</w:t>
      </w:r>
      <w:r w:rsidRPr="008C214E">
        <w:t xml:space="preserve"> ребенка при рассмотр</w:t>
      </w:r>
      <w:r w:rsidRPr="008C214E">
        <w:t>е</w:t>
      </w:r>
      <w:r w:rsidRPr="008C214E">
        <w:t>нии дел об ус</w:t>
      </w:r>
      <w:r w:rsidRPr="008C214E">
        <w:t>ы</w:t>
      </w:r>
      <w:r w:rsidRPr="008C214E">
        <w:t>новлении</w:t>
      </w:r>
      <w:r>
        <w:t>/удочерении</w:t>
      </w:r>
      <w:r w:rsidRPr="008C214E">
        <w:t>;</w:t>
      </w:r>
    </w:p>
    <w:p w:rsidR="0097547B" w:rsidRPr="008C214E" w:rsidRDefault="0097547B" w:rsidP="0097547B">
      <w:pPr>
        <w:pStyle w:val="SingleTxtGR0"/>
      </w:pPr>
      <w:r w:rsidRPr="008C214E">
        <w:tab/>
        <w:t>с)</w:t>
      </w:r>
      <w:r w:rsidRPr="008C214E">
        <w:tab/>
        <w:t>отсутствием систематических консультаций с детьми в процессе выработки законов и пол</w:t>
      </w:r>
      <w:r w:rsidRPr="008C214E">
        <w:t>и</w:t>
      </w:r>
      <w:r w:rsidRPr="008C214E">
        <w:t>тики, затрагивающих их интересы, на национальном, региональном и местном уровне и отсутствием более четк</w:t>
      </w:r>
      <w:r>
        <w:t>их</w:t>
      </w:r>
      <w:r w:rsidRPr="008C214E">
        <w:t xml:space="preserve"> руковод</w:t>
      </w:r>
      <w:r>
        <w:t>ящих п</w:t>
      </w:r>
      <w:r>
        <w:t>о</w:t>
      </w:r>
      <w:r>
        <w:t xml:space="preserve">ложений </w:t>
      </w:r>
      <w:r w:rsidRPr="008C214E">
        <w:t xml:space="preserve">по вопросам участия детей в подготовке </w:t>
      </w:r>
      <w:r>
        <w:t xml:space="preserve">будущих </w:t>
      </w:r>
      <w:r w:rsidRPr="008C214E">
        <w:t>планов действий, касающихся детей.</w:t>
      </w:r>
    </w:p>
    <w:p w:rsidR="0097547B" w:rsidRPr="00686447" w:rsidRDefault="0097547B" w:rsidP="0097547B">
      <w:pPr>
        <w:pStyle w:val="SingleTxtGR0"/>
        <w:rPr>
          <w:b/>
        </w:rPr>
      </w:pPr>
      <w:r w:rsidRPr="008C214E">
        <w:t>27.</w:t>
      </w:r>
      <w:r w:rsidRPr="008C214E">
        <w:tab/>
      </w:r>
      <w:r w:rsidRPr="00686447">
        <w:rPr>
          <w:b/>
        </w:rPr>
        <w:t>В свете статьи 12 Конвенции и з</w:t>
      </w:r>
      <w:r>
        <w:rPr>
          <w:b/>
        </w:rPr>
        <w:t>амечания общего поря</w:t>
      </w:r>
      <w:r>
        <w:rPr>
          <w:b/>
        </w:rPr>
        <w:t>д</w:t>
      </w:r>
      <w:r>
        <w:rPr>
          <w:b/>
        </w:rPr>
        <w:t>ка № 12 </w:t>
      </w:r>
      <w:r w:rsidRPr="00686447">
        <w:rPr>
          <w:b/>
        </w:rPr>
        <w:t>(2009) Комитета о праве ребенка быть заслушанным Комитет р</w:t>
      </w:r>
      <w:r w:rsidRPr="00686447">
        <w:rPr>
          <w:b/>
        </w:rPr>
        <w:t>е</w:t>
      </w:r>
      <w:r w:rsidRPr="00686447">
        <w:rPr>
          <w:b/>
        </w:rPr>
        <w:t>комендует гос</w:t>
      </w:r>
      <w:r w:rsidRPr="00686447">
        <w:rPr>
          <w:b/>
        </w:rPr>
        <w:t>у</w:t>
      </w:r>
      <w:r w:rsidRPr="00686447">
        <w:rPr>
          <w:b/>
        </w:rPr>
        <w:t>дарству-участнику: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а)</w:t>
      </w:r>
      <w:r w:rsidRPr="00686447">
        <w:rPr>
          <w:b/>
        </w:rPr>
        <w:tab/>
      </w:r>
      <w:r>
        <w:rPr>
          <w:b/>
        </w:rPr>
        <w:t>принять</w:t>
      </w:r>
      <w:r w:rsidRPr="00686447">
        <w:rPr>
          <w:b/>
        </w:rPr>
        <w:t xml:space="preserve"> всеобъемлющее правовое положение, которое устана</w:t>
      </w:r>
      <w:r w:rsidRPr="00686447">
        <w:rPr>
          <w:b/>
        </w:rPr>
        <w:t>в</w:t>
      </w:r>
      <w:r w:rsidRPr="00686447">
        <w:rPr>
          <w:b/>
        </w:rPr>
        <w:t xml:space="preserve">ливает право ребенка быть заслушанными и </w:t>
      </w:r>
      <w:r>
        <w:rPr>
          <w:b/>
        </w:rPr>
        <w:t xml:space="preserve">которое </w:t>
      </w:r>
      <w:r w:rsidRPr="00686447">
        <w:rPr>
          <w:b/>
        </w:rPr>
        <w:t>будет применяться во всех судах, административных органах, учреждениях, школах, детских у</w:t>
      </w:r>
      <w:r w:rsidRPr="00686447">
        <w:rPr>
          <w:b/>
        </w:rPr>
        <w:t>ч</w:t>
      </w:r>
      <w:r w:rsidRPr="00686447">
        <w:rPr>
          <w:b/>
        </w:rPr>
        <w:t>реждениях и семьях при рассмотрении вопросов, затрагивающих детей, и принять меры, позволя</w:t>
      </w:r>
      <w:r w:rsidRPr="00686447">
        <w:rPr>
          <w:b/>
        </w:rPr>
        <w:t>ю</w:t>
      </w:r>
      <w:r w:rsidRPr="00686447">
        <w:rPr>
          <w:b/>
        </w:rPr>
        <w:t xml:space="preserve">щие выслушать непосредственное мнение ребенка и </w:t>
      </w:r>
      <w:r>
        <w:rPr>
          <w:b/>
        </w:rPr>
        <w:t xml:space="preserve">при этом </w:t>
      </w:r>
      <w:r w:rsidRPr="00686447">
        <w:rPr>
          <w:b/>
        </w:rPr>
        <w:t>пред</w:t>
      </w:r>
      <w:r>
        <w:rPr>
          <w:b/>
        </w:rPr>
        <w:t>о</w:t>
      </w:r>
      <w:r w:rsidRPr="00686447">
        <w:rPr>
          <w:b/>
        </w:rPr>
        <w:t xml:space="preserve">ставить </w:t>
      </w:r>
      <w:r>
        <w:rPr>
          <w:b/>
        </w:rPr>
        <w:t>надлежащие</w:t>
      </w:r>
      <w:r w:rsidRPr="00686447">
        <w:rPr>
          <w:b/>
        </w:rPr>
        <w:t xml:space="preserve"> гарантии и </w:t>
      </w:r>
      <w:r>
        <w:rPr>
          <w:b/>
        </w:rPr>
        <w:t xml:space="preserve">обеспечить </w:t>
      </w:r>
      <w:r w:rsidRPr="00686447">
        <w:rPr>
          <w:b/>
        </w:rPr>
        <w:t>механизмы, позволяющие сделать такое участие эффективным и свободным от ман</w:t>
      </w:r>
      <w:r w:rsidRPr="00686447">
        <w:rPr>
          <w:b/>
        </w:rPr>
        <w:t>и</w:t>
      </w:r>
      <w:r w:rsidRPr="00686447">
        <w:rPr>
          <w:b/>
        </w:rPr>
        <w:t>пуляций или запугивания, а в надлежащих случаях подкреп</w:t>
      </w:r>
      <w:r>
        <w:rPr>
          <w:b/>
        </w:rPr>
        <w:t xml:space="preserve">ить его </w:t>
      </w:r>
      <w:r w:rsidRPr="00686447">
        <w:rPr>
          <w:b/>
        </w:rPr>
        <w:t>эк</w:t>
      </w:r>
      <w:r w:rsidRPr="00686447">
        <w:rPr>
          <w:b/>
        </w:rPr>
        <w:t>с</w:t>
      </w:r>
      <w:r w:rsidRPr="00686447">
        <w:rPr>
          <w:b/>
        </w:rPr>
        <w:t xml:space="preserve">пертным мнением </w:t>
      </w:r>
      <w:r>
        <w:rPr>
          <w:b/>
        </w:rPr>
        <w:t>соответствующих</w:t>
      </w:r>
      <w:r w:rsidRPr="00686447">
        <w:rPr>
          <w:b/>
        </w:rPr>
        <w:t xml:space="preserve"> учреждений;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b</w:t>
      </w:r>
      <w:r w:rsidRPr="00686447">
        <w:rPr>
          <w:b/>
        </w:rPr>
        <w:t>)</w:t>
      </w:r>
      <w:r w:rsidRPr="00686447">
        <w:rPr>
          <w:b/>
        </w:rPr>
        <w:tab/>
        <w:t>подготовить руковод</w:t>
      </w:r>
      <w:r>
        <w:rPr>
          <w:b/>
        </w:rPr>
        <w:t>ящие положения</w:t>
      </w:r>
      <w:r w:rsidRPr="00686447">
        <w:rPr>
          <w:b/>
        </w:rPr>
        <w:t xml:space="preserve"> по назначени</w:t>
      </w:r>
      <w:r>
        <w:rPr>
          <w:b/>
        </w:rPr>
        <w:t>ю</w:t>
      </w:r>
      <w:r w:rsidRPr="00686447">
        <w:rPr>
          <w:b/>
        </w:rPr>
        <w:t xml:space="preserve"> адвокатов/</w:t>
      </w:r>
      <w:r w:rsidRPr="00C86D4A">
        <w:rPr>
          <w:b/>
          <w:lang w:val="en-US"/>
        </w:rPr>
        <w:t>curatori</w:t>
      </w:r>
      <w:r w:rsidRPr="00C86D4A">
        <w:rPr>
          <w:b/>
        </w:rPr>
        <w:t xml:space="preserve"> </w:t>
      </w:r>
      <w:r w:rsidRPr="00C86D4A">
        <w:rPr>
          <w:b/>
          <w:lang w:val="en-US"/>
        </w:rPr>
        <w:t>speciali</w:t>
      </w:r>
      <w:r w:rsidRPr="00C86D4A">
        <w:rPr>
          <w:b/>
        </w:rPr>
        <w:t xml:space="preserve"> </w:t>
      </w:r>
      <w:r w:rsidRPr="00686447">
        <w:rPr>
          <w:b/>
        </w:rPr>
        <w:t>ребенка при рассмотрении дел об усыновл</w:t>
      </w:r>
      <w:r w:rsidRPr="00686447">
        <w:rPr>
          <w:b/>
        </w:rPr>
        <w:t>е</w:t>
      </w:r>
      <w:r w:rsidRPr="00686447">
        <w:rPr>
          <w:b/>
        </w:rPr>
        <w:t>нии</w:t>
      </w:r>
      <w:r>
        <w:rPr>
          <w:b/>
        </w:rPr>
        <w:t>/удочерении</w:t>
      </w:r>
      <w:r w:rsidRPr="00686447">
        <w:rPr>
          <w:b/>
        </w:rPr>
        <w:t>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с)</w:t>
      </w:r>
      <w:r w:rsidRPr="00686447">
        <w:rPr>
          <w:b/>
        </w:rPr>
        <w:tab/>
        <w:t>принять меры, обеспечивающие подключение детей к разр</w:t>
      </w:r>
      <w:r w:rsidRPr="00686447">
        <w:rPr>
          <w:b/>
        </w:rPr>
        <w:t>а</w:t>
      </w:r>
      <w:r w:rsidRPr="00686447">
        <w:rPr>
          <w:b/>
        </w:rPr>
        <w:t>ботке касающегося их законодательства и политики, в</w:t>
      </w:r>
      <w:r>
        <w:rPr>
          <w:b/>
        </w:rPr>
        <w:t>ключая</w:t>
      </w:r>
      <w:r w:rsidRPr="00686447">
        <w:rPr>
          <w:b/>
        </w:rPr>
        <w:t xml:space="preserve"> укреплени</w:t>
      </w:r>
      <w:r>
        <w:rPr>
          <w:b/>
        </w:rPr>
        <w:t>е</w:t>
      </w:r>
      <w:r w:rsidRPr="00686447">
        <w:rPr>
          <w:b/>
        </w:rPr>
        <w:t xml:space="preserve"> детских советов,</w:t>
      </w:r>
      <w:r>
        <w:rPr>
          <w:b/>
        </w:rPr>
        <w:t xml:space="preserve"> путем</w:t>
      </w:r>
      <w:r w:rsidRPr="00686447">
        <w:rPr>
          <w:b/>
        </w:rPr>
        <w:t xml:space="preserve"> созда</w:t>
      </w:r>
      <w:r>
        <w:rPr>
          <w:b/>
        </w:rPr>
        <w:t>ния</w:t>
      </w:r>
      <w:r w:rsidRPr="00686447">
        <w:rPr>
          <w:b/>
        </w:rPr>
        <w:t xml:space="preserve"> региональны</w:t>
      </w:r>
      <w:r>
        <w:rPr>
          <w:b/>
        </w:rPr>
        <w:t>х</w:t>
      </w:r>
      <w:r w:rsidRPr="00686447">
        <w:rPr>
          <w:b/>
        </w:rPr>
        <w:t xml:space="preserve"> или национальны</w:t>
      </w:r>
      <w:r>
        <w:rPr>
          <w:b/>
        </w:rPr>
        <w:t>х</w:t>
      </w:r>
      <w:r w:rsidRPr="00686447">
        <w:rPr>
          <w:b/>
        </w:rPr>
        <w:t xml:space="preserve"> </w:t>
      </w:r>
      <w:r>
        <w:rPr>
          <w:b/>
        </w:rPr>
        <w:t>вспом</w:t>
      </w:r>
      <w:r>
        <w:rPr>
          <w:b/>
        </w:rPr>
        <w:t>о</w:t>
      </w:r>
      <w:r>
        <w:rPr>
          <w:b/>
        </w:rPr>
        <w:t>гательных структур</w:t>
      </w:r>
      <w:r w:rsidRPr="00686447">
        <w:rPr>
          <w:b/>
        </w:rPr>
        <w:t>.</w:t>
      </w:r>
    </w:p>
    <w:p w:rsidR="0097547B" w:rsidRPr="00686447" w:rsidRDefault="0097547B" w:rsidP="0097547B">
      <w:pPr>
        <w:pStyle w:val="H1GR"/>
      </w:pPr>
      <w:r w:rsidRPr="00164F8F">
        <w:tab/>
      </w:r>
      <w:r w:rsidRPr="00686447">
        <w:t>С.</w:t>
      </w:r>
      <w:r w:rsidRPr="00686447">
        <w:tab/>
        <w:t>Гражданские права и свободы (статьи 7, 8, 13</w:t>
      </w:r>
      <w:r w:rsidRPr="00686447">
        <w:sym w:font="Symbol" w:char="F02D"/>
      </w:r>
      <w:r w:rsidRPr="00686447">
        <w:t xml:space="preserve">17, 19 и 37 </w:t>
      </w:r>
      <w:r>
        <w:t xml:space="preserve">а) </w:t>
      </w:r>
      <w:r w:rsidRPr="00686447">
        <w:t>Конвенции)</w:t>
      </w:r>
    </w:p>
    <w:p w:rsidR="0097547B" w:rsidRPr="00686447" w:rsidRDefault="0097547B" w:rsidP="0097547B">
      <w:pPr>
        <w:pStyle w:val="H23GR"/>
      </w:pPr>
      <w:r w:rsidRPr="00164F8F">
        <w:tab/>
      </w:r>
      <w:r w:rsidRPr="00164F8F">
        <w:tab/>
      </w:r>
      <w:r w:rsidRPr="00686447">
        <w:t>Регистрация рождений и гражданство</w:t>
      </w:r>
    </w:p>
    <w:p w:rsidR="0097547B" w:rsidRPr="008C214E" w:rsidRDefault="0097547B" w:rsidP="0097547B">
      <w:pPr>
        <w:pStyle w:val="SingleTxtGR0"/>
      </w:pPr>
      <w:r w:rsidRPr="008C214E">
        <w:t>28.</w:t>
      </w:r>
      <w:r w:rsidRPr="008C214E">
        <w:tab/>
        <w:t>Комитет обеспокоен правовыми и практическими ограничениями, к</w:t>
      </w:r>
      <w:r w:rsidRPr="008C214E">
        <w:t>а</w:t>
      </w:r>
      <w:r w:rsidRPr="008C214E">
        <w:t>сающимися права детей иностранного происхождения на регистрацию. В час</w:t>
      </w:r>
      <w:r w:rsidRPr="008C214E">
        <w:t>т</w:t>
      </w:r>
      <w:r w:rsidRPr="008C214E">
        <w:t>ности, Комитет обеспокоен тем, что Закон №</w:t>
      </w:r>
      <w:r>
        <w:t> </w:t>
      </w:r>
      <w:r w:rsidRPr="008C214E">
        <w:t>94/2009 о государственной без</w:t>
      </w:r>
      <w:r w:rsidRPr="008C214E">
        <w:t>о</w:t>
      </w:r>
      <w:r w:rsidRPr="008C214E">
        <w:t xml:space="preserve">пасности обязывает всех лиц, не имеющих итальянского гражданства, </w:t>
      </w:r>
      <w:r>
        <w:t>пре</w:t>
      </w:r>
      <w:r>
        <w:t>д</w:t>
      </w:r>
      <w:r>
        <w:t>ставлять</w:t>
      </w:r>
      <w:r w:rsidRPr="008C214E">
        <w:t xml:space="preserve"> вид на жительство для получения</w:t>
      </w:r>
      <w:r>
        <w:t xml:space="preserve"> выписки из </w:t>
      </w:r>
      <w:r w:rsidRPr="008C214E">
        <w:t>записей актов гражда</w:t>
      </w:r>
      <w:r w:rsidRPr="008C214E">
        <w:t>н</w:t>
      </w:r>
      <w:r w:rsidRPr="008C214E">
        <w:t xml:space="preserve">ского состояния. Комитет также обеспокоен положением детей, де-факто не имеющих гражданства, в том числе сообщениями о нескольких сотнях детей-апатридов </w:t>
      </w:r>
      <w:r>
        <w:t xml:space="preserve">из числа </w:t>
      </w:r>
      <w:r w:rsidRPr="008C214E">
        <w:t>рома.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t>29.</w:t>
      </w:r>
      <w:r w:rsidRPr="00686447">
        <w:rPr>
          <w:b/>
        </w:rPr>
        <w:tab/>
        <w:t>Комитет, напоминая о согласии государства-участника с рекоменд</w:t>
      </w:r>
      <w:r w:rsidRPr="00686447">
        <w:rPr>
          <w:b/>
        </w:rPr>
        <w:t>а</w:t>
      </w:r>
      <w:r w:rsidRPr="00686447">
        <w:rPr>
          <w:b/>
        </w:rPr>
        <w:t>цией №</w:t>
      </w:r>
      <w:r>
        <w:rPr>
          <w:b/>
        </w:rPr>
        <w:t> </w:t>
      </w:r>
      <w:r w:rsidRPr="00686447">
        <w:rPr>
          <w:b/>
        </w:rPr>
        <w:t>40</w:t>
      </w:r>
      <w:r>
        <w:rPr>
          <w:b/>
        </w:rPr>
        <w:t>, высказанной</w:t>
      </w:r>
      <w:r w:rsidRPr="00686447">
        <w:rPr>
          <w:b/>
        </w:rPr>
        <w:t xml:space="preserve"> по итогам универсального периодического обзора </w:t>
      </w:r>
      <w:r>
        <w:rPr>
          <w:b/>
        </w:rPr>
        <w:t xml:space="preserve">относительно осуществления </w:t>
      </w:r>
      <w:r w:rsidRPr="00686447">
        <w:rPr>
          <w:b/>
        </w:rPr>
        <w:t>Закон</w:t>
      </w:r>
      <w:r>
        <w:rPr>
          <w:b/>
        </w:rPr>
        <w:t>а</w:t>
      </w:r>
      <w:r w:rsidRPr="00686447">
        <w:rPr>
          <w:b/>
        </w:rPr>
        <w:t xml:space="preserve"> №</w:t>
      </w:r>
      <w:r>
        <w:rPr>
          <w:b/>
        </w:rPr>
        <w:t> </w:t>
      </w:r>
      <w:r w:rsidRPr="00686447">
        <w:rPr>
          <w:b/>
        </w:rPr>
        <w:t>91/1992 об итальянском гражда</w:t>
      </w:r>
      <w:r w:rsidRPr="00686447">
        <w:rPr>
          <w:b/>
        </w:rPr>
        <w:t>н</w:t>
      </w:r>
      <w:r w:rsidRPr="00686447">
        <w:rPr>
          <w:b/>
        </w:rPr>
        <w:t>стве</w:t>
      </w:r>
      <w:r>
        <w:rPr>
          <w:b/>
        </w:rPr>
        <w:t xml:space="preserve"> без </w:t>
      </w:r>
      <w:r w:rsidRPr="00686447">
        <w:rPr>
          <w:b/>
        </w:rPr>
        <w:t>наруш</w:t>
      </w:r>
      <w:r>
        <w:rPr>
          <w:b/>
        </w:rPr>
        <w:t>ения</w:t>
      </w:r>
      <w:r w:rsidRPr="00686447">
        <w:rPr>
          <w:b/>
        </w:rPr>
        <w:t xml:space="preserve"> прав всех детей, проживающих </w:t>
      </w:r>
      <w:r>
        <w:rPr>
          <w:b/>
        </w:rPr>
        <w:t>в</w:t>
      </w:r>
      <w:r w:rsidRPr="00686447">
        <w:rPr>
          <w:b/>
        </w:rPr>
        <w:t xml:space="preserve"> Ит</w:t>
      </w:r>
      <w:r w:rsidRPr="00686447">
        <w:rPr>
          <w:b/>
        </w:rPr>
        <w:t>а</w:t>
      </w:r>
      <w:r w:rsidRPr="00686447">
        <w:rPr>
          <w:b/>
        </w:rPr>
        <w:t xml:space="preserve">лии (A/HRC/14/4/Add.1, </w:t>
      </w:r>
      <w:r>
        <w:rPr>
          <w:b/>
        </w:rPr>
        <w:t>стр</w:t>
      </w:r>
      <w:r w:rsidRPr="00686447">
        <w:rPr>
          <w:b/>
        </w:rPr>
        <w:t>. 5), рекомендует г</w:t>
      </w:r>
      <w:r w:rsidRPr="00686447">
        <w:rPr>
          <w:b/>
        </w:rPr>
        <w:t>о</w:t>
      </w:r>
      <w:r w:rsidRPr="00686447">
        <w:rPr>
          <w:b/>
        </w:rPr>
        <w:t>сударству-участнику: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а)</w:t>
      </w:r>
      <w:r w:rsidRPr="00686447">
        <w:rPr>
          <w:b/>
        </w:rPr>
        <w:tab/>
        <w:t xml:space="preserve">закрепить в законодательном порядке </w:t>
      </w:r>
      <w:r>
        <w:rPr>
          <w:b/>
        </w:rPr>
        <w:t xml:space="preserve">и содействовать на практике выполнению </w:t>
      </w:r>
      <w:r w:rsidRPr="00686447">
        <w:rPr>
          <w:b/>
        </w:rPr>
        <w:t>обязательств</w:t>
      </w:r>
      <w:r>
        <w:rPr>
          <w:b/>
        </w:rPr>
        <w:t>а</w:t>
      </w:r>
      <w:r w:rsidRPr="00686447">
        <w:rPr>
          <w:b/>
        </w:rPr>
        <w:t xml:space="preserve"> регистрировать при рождении всех детей, появившихся на свет в Италии и проживающих на ее территории; 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b</w:t>
      </w:r>
      <w:r w:rsidRPr="00686447">
        <w:rPr>
          <w:b/>
        </w:rPr>
        <w:t>)</w:t>
      </w:r>
      <w:r w:rsidRPr="00686447">
        <w:rPr>
          <w:b/>
        </w:rPr>
        <w:tab/>
        <w:t>проводить информационно-</w:t>
      </w:r>
      <w:r>
        <w:rPr>
          <w:b/>
        </w:rPr>
        <w:t>просветительские</w:t>
      </w:r>
      <w:r w:rsidRPr="00686447">
        <w:rPr>
          <w:b/>
        </w:rPr>
        <w:t xml:space="preserve"> кампании, п</w:t>
      </w:r>
      <w:r w:rsidRPr="00686447">
        <w:rPr>
          <w:b/>
        </w:rPr>
        <w:t>о</w:t>
      </w:r>
      <w:r w:rsidRPr="00686447">
        <w:rPr>
          <w:b/>
        </w:rPr>
        <w:t xml:space="preserve">священные праву всех детей </w:t>
      </w:r>
      <w:r>
        <w:rPr>
          <w:b/>
        </w:rPr>
        <w:t>быть за</w:t>
      </w:r>
      <w:r w:rsidRPr="00686447">
        <w:rPr>
          <w:b/>
        </w:rPr>
        <w:t>регистр</w:t>
      </w:r>
      <w:r>
        <w:rPr>
          <w:b/>
        </w:rPr>
        <w:t>ированными при</w:t>
      </w:r>
      <w:r w:rsidRPr="00686447">
        <w:rPr>
          <w:b/>
        </w:rPr>
        <w:t xml:space="preserve"> рождени</w:t>
      </w:r>
      <w:r>
        <w:rPr>
          <w:b/>
        </w:rPr>
        <w:t>и,</w:t>
      </w:r>
      <w:r w:rsidRPr="00686447">
        <w:rPr>
          <w:b/>
        </w:rPr>
        <w:t xml:space="preserve"> независимо от социальной и этнической принадлежности и статуса родит</w:t>
      </w:r>
      <w:r w:rsidRPr="00686447">
        <w:rPr>
          <w:b/>
        </w:rPr>
        <w:t>е</w:t>
      </w:r>
      <w:r w:rsidRPr="00686447">
        <w:rPr>
          <w:b/>
        </w:rPr>
        <w:t>лей с точки зрения проживания на территории</w:t>
      </w:r>
      <w:r>
        <w:rPr>
          <w:b/>
        </w:rPr>
        <w:t xml:space="preserve"> страны</w:t>
      </w:r>
      <w:r w:rsidRPr="00686447">
        <w:rPr>
          <w:b/>
        </w:rPr>
        <w:t>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с)</w:t>
      </w:r>
      <w:r w:rsidRPr="00686447">
        <w:rPr>
          <w:b/>
        </w:rPr>
        <w:tab/>
        <w:t>о</w:t>
      </w:r>
      <w:r>
        <w:rPr>
          <w:b/>
        </w:rPr>
        <w:t>блегчить</w:t>
      </w:r>
      <w:r w:rsidRPr="00686447">
        <w:rPr>
          <w:b/>
        </w:rPr>
        <w:t xml:space="preserve"> доступ к получению гр</w:t>
      </w:r>
      <w:r w:rsidRPr="00686447">
        <w:rPr>
          <w:b/>
        </w:rPr>
        <w:t>а</w:t>
      </w:r>
      <w:r w:rsidRPr="00686447">
        <w:rPr>
          <w:b/>
        </w:rPr>
        <w:t xml:space="preserve">жданства для детей, которые </w:t>
      </w:r>
      <w:r>
        <w:rPr>
          <w:b/>
        </w:rPr>
        <w:t xml:space="preserve">в противном случае </w:t>
      </w:r>
      <w:r w:rsidRPr="00686447">
        <w:rPr>
          <w:b/>
        </w:rPr>
        <w:t>могли бы не иметь гражданства.</w:t>
      </w:r>
    </w:p>
    <w:p w:rsidR="0097547B" w:rsidRPr="008C214E" w:rsidRDefault="0097547B" w:rsidP="0097547B">
      <w:pPr>
        <w:pStyle w:val="H23GR"/>
      </w:pPr>
      <w:r w:rsidRPr="003E37A6">
        <w:tab/>
      </w:r>
      <w:r w:rsidRPr="003E37A6">
        <w:tab/>
      </w:r>
      <w:r w:rsidRPr="008C214E">
        <w:t xml:space="preserve">Свобода </w:t>
      </w:r>
      <w:r>
        <w:t>мысли</w:t>
      </w:r>
      <w:r w:rsidRPr="008C214E">
        <w:t>, совести и религии</w:t>
      </w:r>
    </w:p>
    <w:p w:rsidR="0097547B" w:rsidRPr="008C214E" w:rsidRDefault="0097547B" w:rsidP="0097547B">
      <w:pPr>
        <w:pStyle w:val="SingleTxtGR0"/>
      </w:pPr>
      <w:r w:rsidRPr="008C214E">
        <w:t>30.</w:t>
      </w:r>
      <w:r w:rsidRPr="008C214E">
        <w:tab/>
        <w:t xml:space="preserve">Комитет обеспокоен тем, что </w:t>
      </w:r>
      <w:r>
        <w:t>право</w:t>
      </w:r>
      <w:r w:rsidRPr="008C214E">
        <w:t xml:space="preserve"> детей получать рели</w:t>
      </w:r>
      <w:r>
        <w:t>гиозное воспит</w:t>
      </w:r>
      <w:r>
        <w:t>а</w:t>
      </w:r>
      <w:r>
        <w:t>ние</w:t>
      </w:r>
      <w:r w:rsidRPr="008C214E">
        <w:t xml:space="preserve"> или отказываться от </w:t>
      </w:r>
      <w:r>
        <w:t xml:space="preserve">него </w:t>
      </w:r>
      <w:r w:rsidRPr="008C214E">
        <w:t xml:space="preserve">в дошкольных учреждениях, начальной и средней школе может </w:t>
      </w:r>
      <w:r>
        <w:t>ущемляться</w:t>
      </w:r>
      <w:r w:rsidRPr="008C214E">
        <w:t xml:space="preserve"> на практике ввиду отсутствия </w:t>
      </w:r>
      <w:r>
        <w:t>реальных</w:t>
      </w:r>
      <w:r w:rsidRPr="008C214E">
        <w:t xml:space="preserve"> образов</w:t>
      </w:r>
      <w:r w:rsidRPr="008C214E">
        <w:t>а</w:t>
      </w:r>
      <w:r w:rsidRPr="008C214E">
        <w:t xml:space="preserve">тельных альтернатив, а также информации о существовании бланков, </w:t>
      </w:r>
      <w:r>
        <w:t xml:space="preserve">которыми могут воспользоваться </w:t>
      </w:r>
      <w:r w:rsidRPr="008C214E">
        <w:t>учащи</w:t>
      </w:r>
      <w:r>
        <w:t>е</w:t>
      </w:r>
      <w:r w:rsidRPr="008C214E">
        <w:t>ся, решивши</w:t>
      </w:r>
      <w:r>
        <w:t>е</w:t>
      </w:r>
      <w:r w:rsidRPr="008C214E">
        <w:t xml:space="preserve"> отказаться от посещения занятий по католическому религиозному воспитанию.</w:t>
      </w:r>
    </w:p>
    <w:p w:rsidR="0097547B" w:rsidRPr="00686447" w:rsidRDefault="0097547B" w:rsidP="0097547B">
      <w:pPr>
        <w:pStyle w:val="SingleTxtGR0"/>
        <w:rPr>
          <w:b/>
        </w:rPr>
      </w:pPr>
      <w:r w:rsidRPr="008C214E">
        <w:t>31.</w:t>
      </w:r>
      <w:r w:rsidRPr="008C214E">
        <w:tab/>
      </w:r>
      <w:r w:rsidRPr="00686447">
        <w:rPr>
          <w:b/>
        </w:rPr>
        <w:t xml:space="preserve">Комитет призывает государство-участник активизировать </w:t>
      </w:r>
      <w:r>
        <w:rPr>
          <w:b/>
        </w:rPr>
        <w:t xml:space="preserve">свои </w:t>
      </w:r>
      <w:r w:rsidRPr="00686447">
        <w:rPr>
          <w:b/>
        </w:rPr>
        <w:t>ус</w:t>
      </w:r>
      <w:r w:rsidRPr="00686447">
        <w:rPr>
          <w:b/>
        </w:rPr>
        <w:t>и</w:t>
      </w:r>
      <w:r w:rsidRPr="00686447">
        <w:rPr>
          <w:b/>
        </w:rPr>
        <w:t>лия</w:t>
      </w:r>
      <w:r>
        <w:rPr>
          <w:b/>
        </w:rPr>
        <w:t xml:space="preserve"> по</w:t>
      </w:r>
      <w:r w:rsidRPr="00686447">
        <w:rPr>
          <w:b/>
        </w:rPr>
        <w:t xml:space="preserve"> обеспечени</w:t>
      </w:r>
      <w:r>
        <w:rPr>
          <w:b/>
        </w:rPr>
        <w:t xml:space="preserve">ю на практике того, чтобы </w:t>
      </w:r>
      <w:r w:rsidRPr="00686447">
        <w:rPr>
          <w:b/>
        </w:rPr>
        <w:t>религиозно</w:t>
      </w:r>
      <w:r>
        <w:rPr>
          <w:b/>
        </w:rPr>
        <w:t>е</w:t>
      </w:r>
      <w:r w:rsidRPr="00686447">
        <w:rPr>
          <w:b/>
        </w:rPr>
        <w:t xml:space="preserve"> воспитани</w:t>
      </w:r>
      <w:r>
        <w:rPr>
          <w:b/>
        </w:rPr>
        <w:t>е н</w:t>
      </w:r>
      <w:r>
        <w:rPr>
          <w:b/>
        </w:rPr>
        <w:t>о</w:t>
      </w:r>
      <w:r>
        <w:rPr>
          <w:b/>
        </w:rPr>
        <w:t>сило в полной мере факультативный характер;</w:t>
      </w:r>
      <w:r w:rsidRPr="00686447">
        <w:rPr>
          <w:b/>
        </w:rPr>
        <w:t xml:space="preserve"> и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а)</w:t>
      </w:r>
      <w:r w:rsidRPr="00686447">
        <w:rPr>
          <w:b/>
        </w:rPr>
        <w:tab/>
        <w:t>доводить до сведения всех родителей учащихся информацию о том, что религиозное воспитание имеет факультативный характер, и пр</w:t>
      </w:r>
      <w:r w:rsidRPr="00686447">
        <w:rPr>
          <w:b/>
        </w:rPr>
        <w:t>е</w:t>
      </w:r>
      <w:r w:rsidRPr="00686447">
        <w:rPr>
          <w:b/>
        </w:rPr>
        <w:t xml:space="preserve">доставлять эту информацию на </w:t>
      </w:r>
      <w:r>
        <w:rPr>
          <w:b/>
        </w:rPr>
        <w:t>наиболее</w:t>
      </w:r>
      <w:r w:rsidRPr="00686447">
        <w:rPr>
          <w:b/>
        </w:rPr>
        <w:t xml:space="preserve"> распространенных иностранных языках;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изуча</w:t>
      </w:r>
      <w:r w:rsidRPr="00686447">
        <w:rPr>
          <w:b/>
        </w:rPr>
        <w:t>ть, выяв</w:t>
      </w:r>
      <w:r>
        <w:rPr>
          <w:b/>
        </w:rPr>
        <w:t>ля</w:t>
      </w:r>
      <w:r w:rsidRPr="00686447">
        <w:rPr>
          <w:b/>
        </w:rPr>
        <w:t xml:space="preserve">ть и </w:t>
      </w:r>
      <w:r>
        <w:rPr>
          <w:b/>
        </w:rPr>
        <w:t>документировать</w:t>
      </w:r>
      <w:r w:rsidRPr="00686447">
        <w:rPr>
          <w:b/>
        </w:rPr>
        <w:t xml:space="preserve"> примеры передовой практики</w:t>
      </w:r>
      <w:r>
        <w:rPr>
          <w:b/>
        </w:rPr>
        <w:t>, касающиеся</w:t>
      </w:r>
      <w:r w:rsidRPr="00686447">
        <w:rPr>
          <w:b/>
        </w:rPr>
        <w:t xml:space="preserve"> альтернатив католическому религиозному восп</w:t>
      </w:r>
      <w:r w:rsidRPr="00686447">
        <w:rPr>
          <w:b/>
        </w:rPr>
        <w:t>и</w:t>
      </w:r>
      <w:r w:rsidRPr="00686447">
        <w:rPr>
          <w:b/>
        </w:rPr>
        <w:t>танию</w:t>
      </w:r>
      <w:r>
        <w:rPr>
          <w:b/>
        </w:rPr>
        <w:t>,</w:t>
      </w:r>
      <w:r w:rsidRPr="00686447">
        <w:rPr>
          <w:b/>
        </w:rPr>
        <w:t xml:space="preserve"> и, основываясь на результатах такого исследования, рассмотреть возможность включения соответствующих образовательных альтернатив в национал</w:t>
      </w:r>
      <w:r w:rsidRPr="00686447">
        <w:rPr>
          <w:b/>
        </w:rPr>
        <w:t>ь</w:t>
      </w:r>
      <w:r w:rsidRPr="00686447">
        <w:rPr>
          <w:b/>
        </w:rPr>
        <w:t>н</w:t>
      </w:r>
      <w:r>
        <w:rPr>
          <w:b/>
        </w:rPr>
        <w:t>ую</w:t>
      </w:r>
      <w:r w:rsidRPr="00686447">
        <w:rPr>
          <w:b/>
        </w:rPr>
        <w:t xml:space="preserve"> учебн</w:t>
      </w:r>
      <w:r>
        <w:rPr>
          <w:b/>
        </w:rPr>
        <w:t>ую</w:t>
      </w:r>
      <w:r w:rsidRPr="00686447">
        <w:rPr>
          <w:b/>
        </w:rPr>
        <w:t xml:space="preserve"> </w:t>
      </w:r>
      <w:r>
        <w:rPr>
          <w:b/>
        </w:rPr>
        <w:t>программу</w:t>
      </w:r>
      <w:r w:rsidRPr="00686447">
        <w:rPr>
          <w:b/>
        </w:rPr>
        <w:t>.</w:t>
      </w:r>
    </w:p>
    <w:p w:rsidR="0097547B" w:rsidRPr="00686447" w:rsidRDefault="0097547B" w:rsidP="0097547B">
      <w:pPr>
        <w:pStyle w:val="H23GR"/>
      </w:pPr>
      <w:r w:rsidRPr="00074E57">
        <w:tab/>
      </w:r>
      <w:r w:rsidRPr="00074E57">
        <w:tab/>
      </w:r>
      <w:r w:rsidRPr="00686447">
        <w:t>Доступ к соответствующей информации</w:t>
      </w:r>
    </w:p>
    <w:p w:rsidR="0097547B" w:rsidRPr="008C214E" w:rsidRDefault="0097547B" w:rsidP="0097547B">
      <w:pPr>
        <w:pStyle w:val="SingleTxtGR0"/>
      </w:pPr>
      <w:r w:rsidRPr="008C214E">
        <w:t>32.</w:t>
      </w:r>
      <w:r w:rsidRPr="008C214E">
        <w:tab/>
        <w:t>Расценивая как положительную практику применение печатными и вещ</w:t>
      </w:r>
      <w:r w:rsidRPr="008C214E">
        <w:t>а</w:t>
      </w:r>
      <w:r w:rsidRPr="008C214E">
        <w:t xml:space="preserve">тельными СМИ различных кодексов саморегулирования, а также </w:t>
      </w:r>
      <w:r>
        <w:t xml:space="preserve">факт </w:t>
      </w:r>
      <w:r w:rsidRPr="008C214E">
        <w:t>создани</w:t>
      </w:r>
      <w:r>
        <w:t>я</w:t>
      </w:r>
      <w:r w:rsidRPr="008C214E">
        <w:t xml:space="preserve"> Комитета по вопросам СМИ и несовершеннолетних, Комитет </w:t>
      </w:r>
      <w:r>
        <w:t>в то же время</w:t>
      </w:r>
      <w:r w:rsidRPr="008C214E">
        <w:t xml:space="preserve"> в</w:t>
      </w:r>
      <w:r w:rsidRPr="008C214E">
        <w:t>ы</w:t>
      </w:r>
      <w:r w:rsidRPr="008C214E">
        <w:t xml:space="preserve">ражает обеспокоенность </w:t>
      </w:r>
      <w:r>
        <w:t xml:space="preserve">по поводу </w:t>
      </w:r>
      <w:r w:rsidRPr="008C214E">
        <w:t>отсутстви</w:t>
      </w:r>
      <w:r>
        <w:t>я</w:t>
      </w:r>
      <w:r w:rsidRPr="008C214E">
        <w:t xml:space="preserve"> всеобъемлющей правовой и о</w:t>
      </w:r>
      <w:r w:rsidRPr="008C214E">
        <w:t>б</w:t>
      </w:r>
      <w:r w:rsidRPr="008C214E">
        <w:t>разовательной базы</w:t>
      </w:r>
      <w:r>
        <w:t>, способствующей</w:t>
      </w:r>
      <w:r w:rsidRPr="008C214E">
        <w:t xml:space="preserve"> осуществлени</w:t>
      </w:r>
      <w:r>
        <w:t>ю</w:t>
      </w:r>
      <w:r w:rsidRPr="008C214E">
        <w:t xml:space="preserve"> прав ребенка в соотве</w:t>
      </w:r>
      <w:r w:rsidRPr="008C214E">
        <w:t>т</w:t>
      </w:r>
      <w:r w:rsidRPr="008C214E">
        <w:t xml:space="preserve">ствии со статьей 17 Конвенции. Комитет разделяет обеспокоенность Комитета по ликвидации дискриминации в отношении женщин </w:t>
      </w:r>
      <w:r>
        <w:t xml:space="preserve">в отношении </w:t>
      </w:r>
      <w:r w:rsidRPr="008C214E">
        <w:t>рол</w:t>
      </w:r>
      <w:r>
        <w:t>и</w:t>
      </w:r>
      <w:r w:rsidRPr="008C214E">
        <w:t xml:space="preserve"> итал</w:t>
      </w:r>
      <w:r w:rsidRPr="008C214E">
        <w:t>ь</w:t>
      </w:r>
      <w:r w:rsidRPr="008C214E">
        <w:t xml:space="preserve">янских СМИ и рекламы, которые изображают женщин и девушек </w:t>
      </w:r>
      <w:r>
        <w:t>в качестве</w:t>
      </w:r>
      <w:r w:rsidRPr="008C214E">
        <w:t xml:space="preserve"> сексуальн</w:t>
      </w:r>
      <w:r>
        <w:t>ого</w:t>
      </w:r>
      <w:r w:rsidRPr="008C214E">
        <w:t xml:space="preserve"> объект</w:t>
      </w:r>
      <w:r>
        <w:t>а</w:t>
      </w:r>
      <w:r w:rsidRPr="008C214E">
        <w:t>, что отрицательно сказывается на развитии детей и их о</w:t>
      </w:r>
      <w:r w:rsidRPr="008C214E">
        <w:t>т</w:t>
      </w:r>
      <w:r w:rsidRPr="008C214E">
        <w:t>ношении к своим сверстни</w:t>
      </w:r>
      <w:r>
        <w:t>к</w:t>
      </w:r>
      <w:r w:rsidRPr="008C214E">
        <w:t>ам. Комитет особенно обе</w:t>
      </w:r>
      <w:r w:rsidRPr="008C214E">
        <w:t>с</w:t>
      </w:r>
      <w:r w:rsidRPr="008C214E">
        <w:t>покоен тем, что:</w:t>
      </w:r>
    </w:p>
    <w:p w:rsidR="0097547B" w:rsidRPr="008C214E" w:rsidRDefault="0097547B" w:rsidP="0097547B">
      <w:pPr>
        <w:pStyle w:val="SingleTxtGR0"/>
      </w:pPr>
      <w:r w:rsidRPr="008C214E">
        <w:tab/>
        <w:t>а)</w:t>
      </w:r>
      <w:r w:rsidRPr="008C214E">
        <w:tab/>
        <w:t>Кодекс по вопросам Интернета и детей носит добровольный хара</w:t>
      </w:r>
      <w:r w:rsidRPr="008C214E">
        <w:t>к</w:t>
      </w:r>
      <w:r w:rsidRPr="008C214E">
        <w:t>тер, а полномочия комитета, созданного для контроля за его выполнением, не возобновлялись со времени истечения его мандата в 2007 году;</w:t>
      </w:r>
    </w:p>
    <w:p w:rsidR="0097547B" w:rsidRPr="008C214E" w:rsidRDefault="0097547B" w:rsidP="0097547B">
      <w:pPr>
        <w:pStyle w:val="SingleTxtGR0"/>
      </w:pPr>
      <w:r w:rsidRPr="008C214E">
        <w:tab/>
      </w:r>
      <w:r w:rsidRPr="008C214E">
        <w:rPr>
          <w:lang w:val="en-US"/>
        </w:rPr>
        <w:t>b</w:t>
      </w:r>
      <w:r w:rsidRPr="008C214E">
        <w:t>)</w:t>
      </w:r>
      <w:r w:rsidRPr="008C214E">
        <w:tab/>
        <w:t xml:space="preserve">дети открыто </w:t>
      </w:r>
      <w:r>
        <w:t>говорят о необходимости укрепления</w:t>
      </w:r>
      <w:r w:rsidRPr="008C214E">
        <w:t xml:space="preserve"> защит</w:t>
      </w:r>
      <w:r>
        <w:t>ы</w:t>
      </w:r>
      <w:r w:rsidRPr="008C214E">
        <w:t xml:space="preserve"> их пр</w:t>
      </w:r>
      <w:r w:rsidRPr="008C214E">
        <w:t>а</w:t>
      </w:r>
      <w:r w:rsidRPr="008C214E">
        <w:t xml:space="preserve">ва на личную жизнь и </w:t>
      </w:r>
      <w:r>
        <w:t>получения</w:t>
      </w:r>
      <w:r w:rsidRPr="008C214E">
        <w:t xml:space="preserve"> информации об использовании Интернет</w:t>
      </w:r>
      <w:r>
        <w:t>а</w:t>
      </w:r>
      <w:r w:rsidRPr="008C214E">
        <w:t xml:space="preserve"> на доступном ребенку языке и в удобном формате; </w:t>
      </w:r>
    </w:p>
    <w:p w:rsidR="0097547B" w:rsidRPr="008C214E" w:rsidRDefault="0097547B" w:rsidP="0097547B">
      <w:pPr>
        <w:pStyle w:val="SingleTxtGR0"/>
      </w:pPr>
      <w:r w:rsidRPr="008C214E">
        <w:tab/>
        <w:t>с)</w:t>
      </w:r>
      <w:r w:rsidRPr="008C214E">
        <w:tab/>
        <w:t>существуют гендерные стереотипы, способные негативно отр</w:t>
      </w:r>
      <w:r w:rsidRPr="008C214E">
        <w:t>а</w:t>
      </w:r>
      <w:r w:rsidRPr="008C214E">
        <w:t xml:space="preserve">зиться на выборе </w:t>
      </w:r>
      <w:r>
        <w:t>девочками вида</w:t>
      </w:r>
      <w:r w:rsidRPr="008C214E">
        <w:t xml:space="preserve"> образования и </w:t>
      </w:r>
      <w:r>
        <w:t xml:space="preserve">жизненного пути, а </w:t>
      </w:r>
      <w:r w:rsidRPr="008C214E">
        <w:t>италья</w:t>
      </w:r>
      <w:r w:rsidRPr="008C214E">
        <w:t>н</w:t>
      </w:r>
      <w:r w:rsidRPr="008C214E">
        <w:t>ские СМИ и реклама</w:t>
      </w:r>
      <w:r>
        <w:t xml:space="preserve"> играют ключевую роль в изображении</w:t>
      </w:r>
      <w:r w:rsidRPr="008C214E">
        <w:t xml:space="preserve"> женщин и девушек </w:t>
      </w:r>
      <w:r>
        <w:t>в качестве</w:t>
      </w:r>
      <w:r w:rsidRPr="008C214E">
        <w:t xml:space="preserve"> сексуальны</w:t>
      </w:r>
      <w:r>
        <w:t>х</w:t>
      </w:r>
      <w:r w:rsidRPr="008C214E">
        <w:t xml:space="preserve"> объек</w:t>
      </w:r>
      <w:r>
        <w:t>тов</w:t>
      </w:r>
      <w:r w:rsidRPr="008C214E">
        <w:t xml:space="preserve">; </w:t>
      </w:r>
    </w:p>
    <w:p w:rsidR="0097547B" w:rsidRPr="008C214E" w:rsidRDefault="0097547B" w:rsidP="0097547B">
      <w:pPr>
        <w:pStyle w:val="SingleTxtGR0"/>
      </w:pPr>
      <w:r w:rsidRPr="008C214E">
        <w:tab/>
      </w:r>
      <w:r w:rsidRPr="008C214E">
        <w:rPr>
          <w:lang w:val="en-US"/>
        </w:rPr>
        <w:t>d</w:t>
      </w:r>
      <w:r w:rsidRPr="008C214E">
        <w:t>)</w:t>
      </w:r>
      <w:r w:rsidRPr="008C214E">
        <w:tab/>
        <w:t>СМИ создают негативный образ иммигрантов и меньшинств, что сказывается на их социальной интеграции и эффективно</w:t>
      </w:r>
      <w:r>
        <w:t>м</w:t>
      </w:r>
      <w:r w:rsidRPr="008C214E">
        <w:t xml:space="preserve"> </w:t>
      </w:r>
      <w:r>
        <w:t>осуществлении</w:t>
      </w:r>
      <w:r w:rsidRPr="008C214E">
        <w:t xml:space="preserve"> прав детей</w:t>
      </w:r>
      <w:r>
        <w:t xml:space="preserve"> из числа</w:t>
      </w:r>
      <w:r w:rsidRPr="008C214E">
        <w:t xml:space="preserve"> эти</w:t>
      </w:r>
      <w:r>
        <w:t>х</w:t>
      </w:r>
      <w:r w:rsidRPr="008C214E">
        <w:t xml:space="preserve"> </w:t>
      </w:r>
      <w:r>
        <w:t>общин</w:t>
      </w:r>
      <w:r w:rsidRPr="008C214E">
        <w:t xml:space="preserve">; </w:t>
      </w:r>
    </w:p>
    <w:p w:rsidR="0097547B" w:rsidRPr="008C214E" w:rsidRDefault="0097547B" w:rsidP="0097547B">
      <w:pPr>
        <w:pStyle w:val="SingleTxtGR0"/>
      </w:pPr>
      <w:r w:rsidRPr="008C214E">
        <w:tab/>
        <w:t>е)</w:t>
      </w:r>
      <w:r w:rsidRPr="008C214E">
        <w:tab/>
        <w:t xml:space="preserve">содержание рекламных объявлений </w:t>
      </w:r>
      <w:r>
        <w:t>способствует</w:t>
      </w:r>
      <w:r w:rsidRPr="008C214E">
        <w:t xml:space="preserve"> формирова</w:t>
      </w:r>
      <w:r>
        <w:t>нию</w:t>
      </w:r>
      <w:r w:rsidRPr="008C214E">
        <w:t xml:space="preserve"> потенциально опасны</w:t>
      </w:r>
      <w:r>
        <w:t>х</w:t>
      </w:r>
      <w:r w:rsidRPr="008C214E">
        <w:t xml:space="preserve"> модел</w:t>
      </w:r>
      <w:r>
        <w:t>ей</w:t>
      </w:r>
      <w:r w:rsidRPr="008C214E">
        <w:t xml:space="preserve"> потребления </w:t>
      </w:r>
      <w:r>
        <w:t>продуктов питания</w:t>
      </w:r>
      <w:r w:rsidRPr="008C214E">
        <w:t>, лекарств, и</w:t>
      </w:r>
      <w:r w:rsidRPr="008C214E">
        <w:t>г</w:t>
      </w:r>
      <w:r w:rsidRPr="008C214E">
        <w:t>рушек и других вещей.</w:t>
      </w:r>
    </w:p>
    <w:p w:rsidR="0097547B" w:rsidRPr="00686447" w:rsidRDefault="0097547B" w:rsidP="0097547B">
      <w:pPr>
        <w:pStyle w:val="SingleTxtGR0"/>
        <w:rPr>
          <w:b/>
        </w:rPr>
      </w:pPr>
      <w:r w:rsidRPr="008C214E">
        <w:t>33.</w:t>
      </w:r>
      <w:r w:rsidRPr="008C214E">
        <w:tab/>
      </w:r>
      <w:r w:rsidRPr="00686447">
        <w:rPr>
          <w:b/>
        </w:rPr>
        <w:t>Комитет рекомендует государству-участнику: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  <w:t>а)</w:t>
      </w:r>
      <w:r w:rsidRPr="00686447">
        <w:rPr>
          <w:b/>
        </w:rPr>
        <w:tab/>
        <w:t>поощрять и поддерживать разработку кодекса по вопросам СМИ и детей</w:t>
      </w:r>
      <w:r>
        <w:rPr>
          <w:b/>
        </w:rPr>
        <w:t>, полностью</w:t>
      </w:r>
      <w:r w:rsidRPr="00686447">
        <w:rPr>
          <w:b/>
        </w:rPr>
        <w:t xml:space="preserve"> </w:t>
      </w:r>
      <w:r>
        <w:rPr>
          <w:b/>
        </w:rPr>
        <w:t>учитывающего</w:t>
      </w:r>
      <w:r w:rsidRPr="00686447">
        <w:rPr>
          <w:b/>
        </w:rPr>
        <w:t xml:space="preserve"> положения и цели статьи 17 Ко</w:t>
      </w:r>
      <w:r w:rsidRPr="00686447">
        <w:rPr>
          <w:b/>
        </w:rPr>
        <w:t>н</w:t>
      </w:r>
      <w:r w:rsidRPr="00686447">
        <w:rPr>
          <w:b/>
        </w:rPr>
        <w:t xml:space="preserve">венции, в том числе </w:t>
      </w:r>
      <w:r>
        <w:rPr>
          <w:b/>
        </w:rPr>
        <w:t>в целях содействия</w:t>
      </w:r>
      <w:r w:rsidRPr="00686447">
        <w:rPr>
          <w:b/>
        </w:rPr>
        <w:t xml:space="preserve"> распространени</w:t>
      </w:r>
      <w:r>
        <w:rPr>
          <w:b/>
        </w:rPr>
        <w:t>ю</w:t>
      </w:r>
      <w:r w:rsidRPr="00686447">
        <w:rPr>
          <w:b/>
        </w:rPr>
        <w:t xml:space="preserve"> материалов, </w:t>
      </w:r>
      <w:r>
        <w:rPr>
          <w:b/>
        </w:rPr>
        <w:t>имеющих</w:t>
      </w:r>
      <w:r w:rsidRPr="00686447">
        <w:rPr>
          <w:b/>
        </w:rPr>
        <w:t xml:space="preserve"> социальн</w:t>
      </w:r>
      <w:r>
        <w:rPr>
          <w:b/>
        </w:rPr>
        <w:t>ую</w:t>
      </w:r>
      <w:r w:rsidRPr="00686447">
        <w:rPr>
          <w:b/>
        </w:rPr>
        <w:t xml:space="preserve"> и культурн</w:t>
      </w:r>
      <w:r>
        <w:rPr>
          <w:b/>
        </w:rPr>
        <w:t>ую</w:t>
      </w:r>
      <w:r w:rsidRPr="00686447">
        <w:rPr>
          <w:b/>
        </w:rPr>
        <w:t xml:space="preserve"> </w:t>
      </w:r>
      <w:r>
        <w:rPr>
          <w:b/>
        </w:rPr>
        <w:t>пользу</w:t>
      </w:r>
      <w:r w:rsidRPr="00686447">
        <w:rPr>
          <w:b/>
        </w:rPr>
        <w:t>;</w:t>
      </w:r>
    </w:p>
    <w:p w:rsidR="0097547B" w:rsidRPr="00686447" w:rsidRDefault="0097547B" w:rsidP="0097547B">
      <w:pPr>
        <w:pStyle w:val="SingleTxtGR0"/>
        <w:rPr>
          <w:b/>
        </w:rPr>
      </w:pPr>
      <w:r w:rsidRPr="00686447">
        <w:rPr>
          <w:b/>
        </w:rPr>
        <w:tab/>
      </w:r>
      <w:r w:rsidRPr="00686447">
        <w:rPr>
          <w:b/>
          <w:lang w:val="en-US"/>
        </w:rPr>
        <w:t>b</w:t>
      </w:r>
      <w:r w:rsidRPr="00686447">
        <w:rPr>
          <w:b/>
        </w:rPr>
        <w:t>)</w:t>
      </w:r>
      <w:r w:rsidRPr="00686447">
        <w:rPr>
          <w:b/>
        </w:rPr>
        <w:tab/>
        <w:t>возобновить деятельность Комитета, контролирующего выпо</w:t>
      </w:r>
      <w:r w:rsidRPr="00686447">
        <w:rPr>
          <w:b/>
        </w:rPr>
        <w:t>л</w:t>
      </w:r>
      <w:r w:rsidRPr="00686447">
        <w:rPr>
          <w:b/>
        </w:rPr>
        <w:t>нение Кодекса по вопросам Интернета и детей, и обеспечить применение эффе</w:t>
      </w:r>
      <w:r w:rsidRPr="00686447">
        <w:rPr>
          <w:b/>
        </w:rPr>
        <w:t>к</w:t>
      </w:r>
      <w:r w:rsidRPr="00686447">
        <w:rPr>
          <w:b/>
        </w:rPr>
        <w:t>тивных административных и правовых санкций за его нарушение;</w:t>
      </w:r>
    </w:p>
    <w:p w:rsidR="0097547B" w:rsidRDefault="0097547B" w:rsidP="0097547B">
      <w:pPr>
        <w:pStyle w:val="SingleTxtGR0"/>
      </w:pPr>
      <w:r w:rsidRPr="00686447">
        <w:rPr>
          <w:b/>
        </w:rPr>
        <w:tab/>
        <w:t>с)</w:t>
      </w:r>
      <w:r w:rsidRPr="00686447">
        <w:rPr>
          <w:b/>
        </w:rPr>
        <w:tab/>
        <w:t>принять меры, обеспечивающие ответственную и активную п</w:t>
      </w:r>
      <w:r w:rsidRPr="00686447">
        <w:rPr>
          <w:b/>
        </w:rPr>
        <w:t>о</w:t>
      </w:r>
      <w:r w:rsidRPr="00686447">
        <w:rPr>
          <w:b/>
        </w:rPr>
        <w:t>зицию СМИ, которые способны бороться с расизмом и нетерпимостью, и внедрить систему</w:t>
      </w:r>
      <w:r>
        <w:rPr>
          <w:b/>
        </w:rPr>
        <w:t xml:space="preserve"> мониторинга</w:t>
      </w:r>
      <w:r w:rsidRPr="00686447">
        <w:rPr>
          <w:b/>
        </w:rPr>
        <w:t xml:space="preserve">, </w:t>
      </w:r>
      <w:r>
        <w:rPr>
          <w:b/>
        </w:rPr>
        <w:t>обеспечивающую</w:t>
      </w:r>
      <w:r w:rsidRPr="00686447">
        <w:rPr>
          <w:b/>
        </w:rPr>
        <w:t xml:space="preserve"> эффективность выпо</w:t>
      </w:r>
      <w:r w:rsidRPr="00686447">
        <w:rPr>
          <w:b/>
        </w:rPr>
        <w:t>л</w:t>
      </w:r>
      <w:r w:rsidRPr="00686447">
        <w:rPr>
          <w:b/>
        </w:rPr>
        <w:t>нения.</w:t>
      </w:r>
    </w:p>
    <w:p w:rsidR="00D10B35" w:rsidRPr="00A8341D" w:rsidRDefault="00D10B35" w:rsidP="00D10B35">
      <w:pPr>
        <w:pStyle w:val="H23GR"/>
      </w:pPr>
      <w:r>
        <w:tab/>
      </w:r>
      <w:r>
        <w:tab/>
      </w:r>
      <w:r w:rsidRPr="00A8341D">
        <w:t>Телесные наказания</w:t>
      </w:r>
    </w:p>
    <w:p w:rsidR="00D10B35" w:rsidRPr="00A8341D" w:rsidRDefault="00D10B35" w:rsidP="00D10B35">
      <w:pPr>
        <w:pStyle w:val="SingleTxtGR0"/>
      </w:pPr>
      <w:r w:rsidRPr="00A8341D">
        <w:t>34.</w:t>
      </w:r>
      <w:r w:rsidRPr="00A8341D">
        <w:tab/>
        <w:t>Комитет обеспокоен широкой распространенностью телесных наказаний дома, в частности тем, что многие родители до сих пор считают порку адеква</w:t>
      </w:r>
      <w:r w:rsidRPr="00A8341D">
        <w:t>т</w:t>
      </w:r>
      <w:r w:rsidRPr="00A8341D">
        <w:t>ной дисциплинарной мерой. Комитет также обеспокоен тем, что государство-участник все еще не приняло закон, прямо запрещающий все формы телесного наказания во всех ситуациях, в том числе в домашних условиях (CRC/C/15/Add.41, пункт 20), несмотря на постановление Верховного суда о з</w:t>
      </w:r>
      <w:r w:rsidRPr="00A8341D">
        <w:t>а</w:t>
      </w:r>
      <w:r w:rsidRPr="00A8341D">
        <w:t xml:space="preserve">прете телесных наказаний. </w:t>
      </w:r>
    </w:p>
    <w:p w:rsidR="00D10B35" w:rsidRPr="009A4689" w:rsidRDefault="00D10B35" w:rsidP="00D10B35">
      <w:pPr>
        <w:pStyle w:val="SingleTxtGR0"/>
        <w:rPr>
          <w:b/>
        </w:rPr>
      </w:pPr>
      <w:r w:rsidRPr="00A8341D">
        <w:t>35.</w:t>
      </w:r>
      <w:r w:rsidRPr="00A8341D">
        <w:tab/>
      </w:r>
      <w:r w:rsidRPr="009A4689">
        <w:rPr>
          <w:b/>
        </w:rPr>
        <w:t>Комитет рекомендует государству-участнику реформировать наци</w:t>
      </w:r>
      <w:r w:rsidRPr="009A4689">
        <w:rPr>
          <w:b/>
        </w:rPr>
        <w:t>о</w:t>
      </w:r>
      <w:r w:rsidRPr="009A4689">
        <w:rPr>
          <w:b/>
        </w:rPr>
        <w:t>нальное законодательс</w:t>
      </w:r>
      <w:r w:rsidRPr="009A4689">
        <w:rPr>
          <w:b/>
        </w:rPr>
        <w:t>т</w:t>
      </w:r>
      <w:r w:rsidRPr="009A4689">
        <w:rPr>
          <w:b/>
        </w:rPr>
        <w:t>во для обеспечения прямого запрета на все формы телесного наказания во всех ситуациях, в том числе в домашних условиях, с учетом замечания общего порядка № 8 (2006) Комитета о п</w:t>
      </w:r>
      <w:r w:rsidRPr="009A4689">
        <w:rPr>
          <w:b/>
          <w:bCs/>
        </w:rPr>
        <w:t>раве ребенка на защиту от телесных наказаний и других жестоких или унижающих до</w:t>
      </w:r>
      <w:r w:rsidRPr="009A4689">
        <w:rPr>
          <w:b/>
          <w:bCs/>
        </w:rPr>
        <w:t>с</w:t>
      </w:r>
      <w:r w:rsidRPr="009A4689">
        <w:rPr>
          <w:b/>
          <w:bCs/>
        </w:rPr>
        <w:t>тоинство видов нак</w:t>
      </w:r>
      <w:r w:rsidRPr="009A4689">
        <w:rPr>
          <w:b/>
          <w:bCs/>
        </w:rPr>
        <w:t>а</w:t>
      </w:r>
      <w:r w:rsidRPr="009A4689">
        <w:rPr>
          <w:b/>
          <w:bCs/>
        </w:rPr>
        <w:t>зания и з</w:t>
      </w:r>
      <w:r w:rsidRPr="009A4689">
        <w:rPr>
          <w:b/>
        </w:rPr>
        <w:t>амечания общего порядка № 13 (2011) о праве ребенка на свободу от всех форм насилия. Комитет также рекомендует г</w:t>
      </w:r>
      <w:r w:rsidRPr="009A4689">
        <w:rPr>
          <w:b/>
        </w:rPr>
        <w:t>о</w:t>
      </w:r>
      <w:r w:rsidRPr="009A4689">
        <w:rPr>
          <w:b/>
        </w:rPr>
        <w:t>сударству-участнику повышать осведомленность родителей и широкой общественности о последствиях телесных наказаний для благополучия р</w:t>
      </w:r>
      <w:r w:rsidRPr="009A4689">
        <w:rPr>
          <w:b/>
        </w:rPr>
        <w:t>е</w:t>
      </w:r>
      <w:r w:rsidRPr="009A4689">
        <w:rPr>
          <w:b/>
        </w:rPr>
        <w:t>бенка и о положительных альтернативных методах поддержания дисци</w:t>
      </w:r>
      <w:r w:rsidRPr="009A4689">
        <w:rPr>
          <w:b/>
        </w:rPr>
        <w:t>п</w:t>
      </w:r>
      <w:r w:rsidRPr="009A4689">
        <w:rPr>
          <w:b/>
        </w:rPr>
        <w:t xml:space="preserve">лины, соответствующих соблюдению прав ребенка. </w:t>
      </w:r>
    </w:p>
    <w:p w:rsidR="00D10B35" w:rsidRPr="00A8341D" w:rsidRDefault="00D10B35" w:rsidP="00D10B35">
      <w:pPr>
        <w:pStyle w:val="H1GR"/>
      </w:pPr>
      <w:r>
        <w:tab/>
      </w:r>
      <w:r w:rsidRPr="00A8341D">
        <w:rPr>
          <w:lang w:val="en-US"/>
        </w:rPr>
        <w:t>D</w:t>
      </w:r>
      <w:r w:rsidRPr="00A8341D">
        <w:t>.</w:t>
      </w:r>
      <w:r w:rsidRPr="00A8341D">
        <w:tab/>
        <w:t>Семейное окружение и альтернативный уход (статья 5, 18 (пункты 1−2), 9−11, 19−21, 25, 27 (пункт 4) и 39 Конвенции)</w:t>
      </w:r>
    </w:p>
    <w:p w:rsidR="00D10B35" w:rsidRPr="00A8341D" w:rsidRDefault="00D10B35" w:rsidP="00D10B35">
      <w:pPr>
        <w:pStyle w:val="H23GR"/>
      </w:pPr>
      <w:r>
        <w:tab/>
      </w:r>
      <w:r>
        <w:tab/>
      </w:r>
      <w:r w:rsidRPr="00A8341D">
        <w:t>Семейное окружение</w:t>
      </w:r>
    </w:p>
    <w:p w:rsidR="00D10B35" w:rsidRPr="00A8341D" w:rsidRDefault="00D10B35" w:rsidP="00D10B35">
      <w:pPr>
        <w:pStyle w:val="SingleTxtGR0"/>
      </w:pPr>
      <w:r w:rsidRPr="00A8341D">
        <w:t>36.</w:t>
      </w:r>
      <w:r w:rsidRPr="00A8341D">
        <w:tab/>
        <w:t>Приветствуя успехи, в деле принятия первого Национального плана в поддержку семьи и различных мер, в том числе налоговых вычетов и детских пособий для многодетных и малообеспеченных семей, в интересах поддержки родителей и законных опекунов в выполнении ими своих обязанностей по во</w:t>
      </w:r>
      <w:r w:rsidRPr="00A8341D">
        <w:t>с</w:t>
      </w:r>
      <w:r w:rsidRPr="00A8341D">
        <w:t>питанию детей, Комитет в то же время обеспокоен тем, что эти меры носят прежде всего материальный характер и не удовлетворяют потребности родит</w:t>
      </w:r>
      <w:r w:rsidRPr="00A8341D">
        <w:t>е</w:t>
      </w:r>
      <w:r w:rsidRPr="00A8341D">
        <w:t>лей в развитии их родительского потенциала за счет получения знаний о п</w:t>
      </w:r>
      <w:r w:rsidRPr="00A8341D">
        <w:t>о</w:t>
      </w:r>
      <w:r w:rsidRPr="00A8341D">
        <w:t>требностях ребенка в области развития и оптимальных вариантах воспитания детей и поддержания дисциплины. Комитет особенно обеспокоен ограниченн</w:t>
      </w:r>
      <w:r w:rsidRPr="00A8341D">
        <w:t>о</w:t>
      </w:r>
      <w:r w:rsidRPr="00A8341D">
        <w:t>стью возможностей государственной системы услуг по уходу за детьми и выс</w:t>
      </w:r>
      <w:r w:rsidRPr="00A8341D">
        <w:t>о</w:t>
      </w:r>
      <w:r w:rsidRPr="00A8341D">
        <w:t xml:space="preserve">кой стоимостью частных услуг такого рода. </w:t>
      </w:r>
    </w:p>
    <w:p w:rsidR="00D10B35" w:rsidRPr="00A8341D" w:rsidRDefault="00D10B35" w:rsidP="00D10B35">
      <w:pPr>
        <w:pStyle w:val="SingleTxtGR0"/>
      </w:pPr>
      <w:r w:rsidRPr="00A8341D">
        <w:t>37.</w:t>
      </w:r>
      <w:r w:rsidRPr="00A8341D">
        <w:tab/>
      </w:r>
      <w:r w:rsidRPr="009A4689">
        <w:rPr>
          <w:b/>
        </w:rPr>
        <w:t>Комитет рекомендует государству-участнику обеспечить применение целостного подхода к вопросам поддержки многодетных и малообеспече</w:t>
      </w:r>
      <w:r w:rsidRPr="009A4689">
        <w:rPr>
          <w:b/>
        </w:rPr>
        <w:t>н</w:t>
      </w:r>
      <w:r w:rsidRPr="009A4689">
        <w:rPr>
          <w:b/>
        </w:rPr>
        <w:t>ных семей, включая материальную помощь, а также сосредоточить вним</w:t>
      </w:r>
      <w:r w:rsidRPr="009A4689">
        <w:rPr>
          <w:b/>
        </w:rPr>
        <w:t>а</w:t>
      </w:r>
      <w:r w:rsidRPr="009A4689">
        <w:rPr>
          <w:b/>
        </w:rPr>
        <w:t>ние на вопросах воспитания с помощью образования родителей. В частн</w:t>
      </w:r>
      <w:r w:rsidRPr="009A4689">
        <w:rPr>
          <w:b/>
        </w:rPr>
        <w:t>о</w:t>
      </w:r>
      <w:r w:rsidRPr="009A4689">
        <w:rPr>
          <w:b/>
        </w:rPr>
        <w:t>сти, Комитет рекомендует государству-участнику сделать внешкольные з</w:t>
      </w:r>
      <w:r w:rsidRPr="009A4689">
        <w:rPr>
          <w:b/>
        </w:rPr>
        <w:t>а</w:t>
      </w:r>
      <w:r w:rsidRPr="009A4689">
        <w:rPr>
          <w:b/>
        </w:rPr>
        <w:t>нятия и программы образования для детей младшего возраста и ухода за детьми более доступными, приемлемыми с точки зрения стоимости и кач</w:t>
      </w:r>
      <w:r w:rsidRPr="009A4689">
        <w:rPr>
          <w:b/>
        </w:rPr>
        <w:t>е</w:t>
      </w:r>
      <w:r w:rsidRPr="009A4689">
        <w:rPr>
          <w:b/>
        </w:rPr>
        <w:t>ственными в соответствии со Стратегией "Европа 2020" Европейского союза и Сообщением Европейской комиссии от 2011 года "Уход за мал</w:t>
      </w:r>
      <w:r w:rsidRPr="009A4689">
        <w:rPr>
          <w:b/>
        </w:rPr>
        <w:t>о</w:t>
      </w:r>
      <w:r w:rsidRPr="009A4689">
        <w:rPr>
          <w:b/>
        </w:rPr>
        <w:t>летними детьми и их обучение: поможем всем нашим детям хорошо подг</w:t>
      </w:r>
      <w:r w:rsidRPr="009A4689">
        <w:rPr>
          <w:b/>
        </w:rPr>
        <w:t>о</w:t>
      </w:r>
      <w:r w:rsidRPr="009A4689">
        <w:rPr>
          <w:b/>
        </w:rPr>
        <w:t xml:space="preserve">товиться к будущей жизни". </w:t>
      </w:r>
    </w:p>
    <w:p w:rsidR="00D10B35" w:rsidRPr="00A8341D" w:rsidRDefault="00D10B35" w:rsidP="00D10B35">
      <w:pPr>
        <w:pStyle w:val="H23GR"/>
      </w:pPr>
      <w:r>
        <w:tab/>
      </w:r>
      <w:r>
        <w:tab/>
      </w:r>
      <w:r w:rsidRPr="00A8341D">
        <w:t>Дети, лишенные семейного окружения</w:t>
      </w:r>
    </w:p>
    <w:p w:rsidR="00D10B35" w:rsidRPr="00A8341D" w:rsidRDefault="00D10B35" w:rsidP="00D10B35">
      <w:pPr>
        <w:pStyle w:val="SingleTxtGR0"/>
      </w:pPr>
      <w:r w:rsidRPr="00A8341D">
        <w:t>38.</w:t>
      </w:r>
      <w:r w:rsidRPr="00A8341D">
        <w:tab/>
        <w:t>Комитет приветствует прогресс в деле деинституциализации услуг по уходу за детьми, лишенными семейного окру</w:t>
      </w:r>
      <w:r>
        <w:t>жения, в соответствии с Зак</w:t>
      </w:r>
      <w:r>
        <w:t>о</w:t>
      </w:r>
      <w:r>
        <w:t>ном </w:t>
      </w:r>
      <w:r w:rsidRPr="00A8341D">
        <w:t>№ 149/2001. Вместе с тем он обеспокоен отсутствием минимальных ста</w:t>
      </w:r>
      <w:r w:rsidRPr="00A8341D">
        <w:t>н</w:t>
      </w:r>
      <w:r w:rsidRPr="00A8341D">
        <w:t>дартов услуг и ухода, предоставляемых альтернативными общинами или учр</w:t>
      </w:r>
      <w:r w:rsidRPr="00A8341D">
        <w:t>е</w:t>
      </w:r>
      <w:r w:rsidRPr="00A8341D">
        <w:t>ждениями семейного типа, и слабой реализацией Закона о независимом мон</w:t>
      </w:r>
      <w:r w:rsidRPr="00A8341D">
        <w:t>и</w:t>
      </w:r>
      <w:r w:rsidRPr="00A8341D">
        <w:t>торинге и регистрации таких общин. Комитет особенно обеспокоен отсутств</w:t>
      </w:r>
      <w:r w:rsidRPr="00A8341D">
        <w:t>и</w:t>
      </w:r>
      <w:r w:rsidRPr="00A8341D">
        <w:t>ем оценки качества предоставляемых услуг и отчетности по государственному финансированию, полученному за содержание таких детей. Кроме того, он с обеспок</w:t>
      </w:r>
      <w:r w:rsidRPr="00A8341D">
        <w:t>о</w:t>
      </w:r>
      <w:r w:rsidRPr="00A8341D">
        <w:t>енностью отмечает региональные различия в использовании института приемной семьи и неспособность принять и выполнять общие руководящие принципы и законодательство, касающиеся во</w:t>
      </w:r>
      <w:r w:rsidRPr="00A8341D">
        <w:t>с</w:t>
      </w:r>
      <w:r w:rsidRPr="00A8341D">
        <w:t xml:space="preserve">питания в приемных семьях. </w:t>
      </w:r>
    </w:p>
    <w:p w:rsidR="00D10B35" w:rsidRPr="00A8341D" w:rsidRDefault="00D10B35" w:rsidP="00D10B35">
      <w:pPr>
        <w:pStyle w:val="SingleTxtGR0"/>
      </w:pPr>
      <w:r w:rsidRPr="00A8341D">
        <w:t>39.</w:t>
      </w:r>
      <w:r w:rsidRPr="00A8341D">
        <w:tab/>
        <w:t>Что касается права детей-иностранцев на воссоединение со своими сем</w:t>
      </w:r>
      <w:r w:rsidRPr="00A8341D">
        <w:t>ь</w:t>
      </w:r>
      <w:r w:rsidRPr="00A8341D">
        <w:t>ями, живущими в Италии, то Комитет обеспокоен продолжительностью проц</w:t>
      </w:r>
      <w:r w:rsidRPr="00A8341D">
        <w:t>е</w:t>
      </w:r>
      <w:r>
        <w:t>дур</w:t>
      </w:r>
      <w:r w:rsidRPr="00A8341D">
        <w:t xml:space="preserve"> и тем, что законодательство, инкорпорирующее Директиву 2003/86/ЕС Е</w:t>
      </w:r>
      <w:r w:rsidRPr="00A8341D">
        <w:t>в</w:t>
      </w:r>
      <w:r w:rsidRPr="00A8341D">
        <w:t>ропейского союза в национальное законодательство, исключает нуклеарные с</w:t>
      </w:r>
      <w:r w:rsidRPr="00A8341D">
        <w:t>е</w:t>
      </w:r>
      <w:r w:rsidRPr="00A8341D">
        <w:t xml:space="preserve">мьи, проживающие в государстве-участнике. </w:t>
      </w:r>
    </w:p>
    <w:p w:rsidR="00D10B35" w:rsidRPr="009A4689" w:rsidRDefault="00D10B35" w:rsidP="00D10B35">
      <w:pPr>
        <w:pStyle w:val="SingleTxtGR0"/>
        <w:rPr>
          <w:b/>
        </w:rPr>
      </w:pPr>
      <w:r w:rsidRPr="00A8341D">
        <w:t>40.</w:t>
      </w:r>
      <w:r w:rsidRPr="00A8341D">
        <w:tab/>
      </w:r>
      <w:r w:rsidRPr="009A4689">
        <w:rPr>
          <w:b/>
        </w:rPr>
        <w:t>Комитет рекомендует государству-участнику в рамках его компете</w:t>
      </w:r>
      <w:r w:rsidRPr="009A4689">
        <w:rPr>
          <w:b/>
        </w:rPr>
        <w:t>н</w:t>
      </w:r>
      <w:r w:rsidRPr="009A4689">
        <w:rPr>
          <w:b/>
        </w:rPr>
        <w:t xml:space="preserve">ции обеспечить эффективное и равноценное </w:t>
      </w:r>
      <w:r>
        <w:rPr>
          <w:b/>
        </w:rPr>
        <w:t>выполнение Зак</w:t>
      </w:r>
      <w:r>
        <w:rPr>
          <w:b/>
        </w:rPr>
        <w:t>о</w:t>
      </w:r>
      <w:r>
        <w:rPr>
          <w:b/>
        </w:rPr>
        <w:t>на </w:t>
      </w:r>
      <w:r w:rsidRPr="009A4689">
        <w:rPr>
          <w:b/>
        </w:rPr>
        <w:t>№</w:t>
      </w:r>
      <w:r>
        <w:rPr>
          <w:b/>
        </w:rPr>
        <w:t> </w:t>
      </w:r>
      <w:r w:rsidRPr="009A4689">
        <w:rPr>
          <w:b/>
        </w:rPr>
        <w:t>149/2001 во всех регионах, и:</w:t>
      </w:r>
    </w:p>
    <w:p w:rsidR="00D10B35" w:rsidRPr="009A4689" w:rsidRDefault="00D10B35" w:rsidP="00D10B35">
      <w:pPr>
        <w:pStyle w:val="SingleTxtGR0"/>
        <w:rPr>
          <w:b/>
        </w:rPr>
      </w:pPr>
      <w:r w:rsidRPr="009A4689">
        <w:rPr>
          <w:b/>
        </w:rPr>
        <w:tab/>
        <w:t>а)</w:t>
      </w:r>
      <w:r w:rsidRPr="009A4689">
        <w:rPr>
          <w:b/>
        </w:rPr>
        <w:tab/>
        <w:t>принять согласованные на национальном уровне минимальные критерии и стандарты услуг и ухода применительно ко всем альтернати</w:t>
      </w:r>
      <w:r w:rsidRPr="009A4689">
        <w:rPr>
          <w:b/>
        </w:rPr>
        <w:t>в</w:t>
      </w:r>
      <w:r w:rsidRPr="009A4689">
        <w:rPr>
          <w:b/>
        </w:rPr>
        <w:t xml:space="preserve">ным учреждениям по уходу за детьми, лишенными семейного окружения, включая "центры размещения" типа семейных общин; </w:t>
      </w:r>
    </w:p>
    <w:p w:rsidR="00D10B35" w:rsidRPr="009A4689" w:rsidRDefault="00D10B35" w:rsidP="00D10B35">
      <w:pPr>
        <w:pStyle w:val="SingleTxtGR0"/>
        <w:rPr>
          <w:b/>
        </w:rPr>
      </w:pPr>
      <w:r w:rsidRPr="009A4689">
        <w:rPr>
          <w:b/>
        </w:rPr>
        <w:tab/>
      </w:r>
      <w:r w:rsidRPr="009A4689">
        <w:rPr>
          <w:b/>
          <w:lang w:val="en-US"/>
        </w:rPr>
        <w:t>b</w:t>
      </w:r>
      <w:r w:rsidRPr="009A4689">
        <w:rPr>
          <w:b/>
        </w:rPr>
        <w:t>)</w:t>
      </w:r>
      <w:r w:rsidRPr="009A4689">
        <w:rPr>
          <w:b/>
        </w:rPr>
        <w:tab/>
        <w:t>обеспечить независимый мониторинг со стороны соответс</w:t>
      </w:r>
      <w:r w:rsidRPr="009A4689">
        <w:rPr>
          <w:b/>
        </w:rPr>
        <w:t>т</w:t>
      </w:r>
      <w:r w:rsidRPr="009A4689">
        <w:rPr>
          <w:b/>
        </w:rPr>
        <w:t>вующих учреждений, отвечающих за передачу на воспитание всех детей, лишенных семейного окружения, и создать механизм отчетности для лиц, получающих гос</w:t>
      </w:r>
      <w:r w:rsidRPr="009A4689">
        <w:rPr>
          <w:b/>
        </w:rPr>
        <w:t>у</w:t>
      </w:r>
      <w:r w:rsidRPr="009A4689">
        <w:rPr>
          <w:b/>
        </w:rPr>
        <w:t xml:space="preserve">дарственные субсидии на содержание таких детей; </w:t>
      </w:r>
    </w:p>
    <w:p w:rsidR="00D10B35" w:rsidRPr="009A4689" w:rsidRDefault="00D10B35" w:rsidP="00D10B35">
      <w:pPr>
        <w:pStyle w:val="SingleTxtGR0"/>
        <w:rPr>
          <w:b/>
        </w:rPr>
      </w:pPr>
      <w:r w:rsidRPr="009A4689">
        <w:rPr>
          <w:b/>
        </w:rPr>
        <w:tab/>
        <w:t>с)</w:t>
      </w:r>
      <w:r w:rsidRPr="009A4689">
        <w:rPr>
          <w:b/>
        </w:rPr>
        <w:tab/>
        <w:t>провести всеобъемлющий обзор в отношении всех детей, л</w:t>
      </w:r>
      <w:r w:rsidRPr="009A4689">
        <w:rPr>
          <w:b/>
        </w:rPr>
        <w:t>и</w:t>
      </w:r>
      <w:r w:rsidRPr="009A4689">
        <w:rPr>
          <w:b/>
        </w:rPr>
        <w:t>шенных семейного окружения, и создать национальный реестр таких д</w:t>
      </w:r>
      <w:r w:rsidRPr="009A4689">
        <w:rPr>
          <w:b/>
        </w:rPr>
        <w:t>е</w:t>
      </w:r>
      <w:r w:rsidRPr="009A4689">
        <w:rPr>
          <w:b/>
        </w:rPr>
        <w:t>тей;</w:t>
      </w:r>
    </w:p>
    <w:p w:rsidR="00D10B35" w:rsidRPr="00505D30" w:rsidRDefault="00D10B35" w:rsidP="00D10B35">
      <w:pPr>
        <w:pStyle w:val="SingleTxtGR0"/>
        <w:rPr>
          <w:b/>
        </w:rPr>
      </w:pPr>
      <w:r w:rsidRPr="00505D30">
        <w:rPr>
          <w:b/>
        </w:rPr>
        <w:tab/>
      </w:r>
      <w:r w:rsidRPr="00505D30">
        <w:rPr>
          <w:b/>
          <w:lang w:val="en-US"/>
        </w:rPr>
        <w:t>d</w:t>
      </w:r>
      <w:r w:rsidRPr="00505D30">
        <w:rPr>
          <w:b/>
        </w:rPr>
        <w:t>)</w:t>
      </w:r>
      <w:r w:rsidRPr="00505D30">
        <w:rPr>
          <w:b/>
        </w:rPr>
        <w:tab/>
        <w:t>внести поправки в Сводный закон об иммиграции, с тем чтобы четко оговорить право на воссоединение семьи и применять его ко всем иностра</w:t>
      </w:r>
      <w:r w:rsidRPr="00505D30">
        <w:rPr>
          <w:b/>
        </w:rPr>
        <w:t>н</w:t>
      </w:r>
      <w:r w:rsidRPr="00505D30">
        <w:rPr>
          <w:b/>
        </w:rPr>
        <w:t>цам, имеющим такое право, включая семьи, созданные в Италии;</w:t>
      </w:r>
    </w:p>
    <w:p w:rsidR="00D10B35" w:rsidRPr="00505D30" w:rsidRDefault="00D10B35" w:rsidP="00D10B35">
      <w:pPr>
        <w:pStyle w:val="SingleTxtGR0"/>
        <w:rPr>
          <w:b/>
        </w:rPr>
      </w:pPr>
      <w:r w:rsidRPr="00505D30">
        <w:rPr>
          <w:b/>
        </w:rPr>
        <w:tab/>
      </w:r>
      <w:r w:rsidRPr="00505D30"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обеспечить надлежащий отбор,</w:t>
      </w:r>
      <w:r w:rsidRPr="00505D30">
        <w:rPr>
          <w:b/>
        </w:rPr>
        <w:t xml:space="preserve"> подготовку и надзор за прие</w:t>
      </w:r>
      <w:r w:rsidRPr="00505D30">
        <w:rPr>
          <w:b/>
        </w:rPr>
        <w:t>м</w:t>
      </w:r>
      <w:r w:rsidRPr="00505D30">
        <w:rPr>
          <w:b/>
        </w:rPr>
        <w:t>ными семьями и предоставить им необходимую финансовую поддержку и статус;</w:t>
      </w:r>
    </w:p>
    <w:p w:rsidR="00D10B35" w:rsidRPr="00505D30" w:rsidRDefault="00D10B35" w:rsidP="00D10B35">
      <w:pPr>
        <w:pStyle w:val="SingleTxtGR0"/>
        <w:rPr>
          <w:b/>
        </w:rPr>
      </w:pPr>
      <w:r w:rsidRPr="00505D30">
        <w:rPr>
          <w:b/>
        </w:rPr>
        <w:tab/>
      </w:r>
      <w:r w:rsidRPr="00505D30">
        <w:rPr>
          <w:b/>
          <w:lang w:val="en-US"/>
        </w:rPr>
        <w:t>f</w:t>
      </w:r>
      <w:r w:rsidRPr="00505D30">
        <w:rPr>
          <w:b/>
        </w:rPr>
        <w:t>)</w:t>
      </w:r>
      <w:r w:rsidRPr="00505D30">
        <w:rPr>
          <w:b/>
        </w:rPr>
        <w:tab/>
        <w:t>принять во внимание Руководящие указания по альтернати</w:t>
      </w:r>
      <w:r w:rsidRPr="00505D30">
        <w:rPr>
          <w:b/>
        </w:rPr>
        <w:t>в</w:t>
      </w:r>
      <w:r w:rsidRPr="00505D30">
        <w:rPr>
          <w:b/>
        </w:rPr>
        <w:t>ному уходу за детьми (резолюция 64/142 Генеральной Ассамблеи, прилож</w:t>
      </w:r>
      <w:r w:rsidRPr="00505D30">
        <w:rPr>
          <w:b/>
        </w:rPr>
        <w:t>е</w:t>
      </w:r>
      <w:r w:rsidRPr="00505D30">
        <w:rPr>
          <w:b/>
        </w:rPr>
        <w:t>ние).</w:t>
      </w:r>
    </w:p>
    <w:p w:rsidR="00D10B35" w:rsidRDefault="00D10B35" w:rsidP="00D10B35">
      <w:pPr>
        <w:pStyle w:val="H23GR"/>
      </w:pPr>
      <w:r>
        <w:tab/>
      </w:r>
      <w:r>
        <w:tab/>
        <w:t>Усыновление/удочерение</w:t>
      </w:r>
    </w:p>
    <w:p w:rsidR="00D10B35" w:rsidRDefault="00D10B35" w:rsidP="00D10B35">
      <w:pPr>
        <w:pStyle w:val="SingleTxtGR0"/>
      </w:pPr>
      <w:r>
        <w:t>41.</w:t>
      </w:r>
      <w:r>
        <w:tab/>
        <w:t>Комитет приветствует обязательные положения, касающиеся необход</w:t>
      </w:r>
      <w:r>
        <w:t>и</w:t>
      </w:r>
      <w:r>
        <w:t>мости учитывать мнения и взгляды ребенка в ходе процедуры национального или международного усыновления/удочерения. Вместе с тем, отмечая сущес</w:t>
      </w:r>
      <w:r>
        <w:t>т</w:t>
      </w:r>
      <w:r>
        <w:t>вующую с 2003 года практику "открытого усыновления/удочерения", Комитет выражает обеспокоенность по поводу отсутствия прочной и согласованной пр</w:t>
      </w:r>
      <w:r>
        <w:t>а</w:t>
      </w:r>
      <w:r>
        <w:t>вовой основы для такого усыновления/удочерения и опасности помещения р</w:t>
      </w:r>
      <w:r>
        <w:t>е</w:t>
      </w:r>
      <w:r>
        <w:t>бенка в сомнительную приемную семью. Кроме того, Комитет вновь заявляет о своей обеспокоенности тем, что в рамках межгосударственного усыновл</w:t>
      </w:r>
      <w:r>
        <w:t>е</w:t>
      </w:r>
      <w:r>
        <w:t>ния/удочерения дети по-прежнему передаются в государства, не являющиеся сторонами Гаагской конвенции о защите детей и сотрудничестве в вопросах межгосударственного усыновления/удочерения, несмотря на отсутствие двуст</w:t>
      </w:r>
      <w:r>
        <w:t>о</w:t>
      </w:r>
      <w:r>
        <w:t>ронних соглашений. Принимая к сведению меры, принимаемые Комиссией по межгосударственным усыновлениям/удочерениям, Комитет сохраняет обесп</w:t>
      </w:r>
      <w:r>
        <w:t>о</w:t>
      </w:r>
      <w:r>
        <w:t>коенность по поводу существования большого числа частных агентств, зан</w:t>
      </w:r>
      <w:r>
        <w:t>и</w:t>
      </w:r>
      <w:r>
        <w:t>мающихся усыновлением, неадекватной системы мониторинга и сообщений о получении финансовой выгоды некоторыми сторонами в процессе усыновл</w:t>
      </w:r>
      <w:r>
        <w:t>е</w:t>
      </w:r>
      <w:r>
        <w:t>ния/удочерения.</w:t>
      </w:r>
    </w:p>
    <w:p w:rsidR="00D10B35" w:rsidRDefault="00D10B35" w:rsidP="00D10B35">
      <w:pPr>
        <w:pStyle w:val="SingleTxtGR0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государству-участнику:</w:t>
      </w:r>
    </w:p>
    <w:p w:rsidR="00D10B35" w:rsidRDefault="00D10B35" w:rsidP="00D10B35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сделать принцип обеспечения наилучших интересов ребенка важнейшим аспектом законодательства, в том числе Закона № 184/1983 и № 149/2001, а также процедур, регулирующих усыновление/удочерение;</w:t>
      </w:r>
    </w:p>
    <w:p w:rsidR="00D10B35" w:rsidRPr="007151EE" w:rsidRDefault="00D10B35" w:rsidP="00D10B35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7151EE">
        <w:rPr>
          <w:b/>
        </w:rPr>
        <w:t>)</w:t>
      </w:r>
      <w:r>
        <w:rPr>
          <w:b/>
        </w:rPr>
        <w:tab/>
        <w:t>заключить двусторонние соглашения со всеми направляющими странами, которые еще не ратифицировали Гаагскую конвенцию 1993 г</w:t>
      </w:r>
      <w:r>
        <w:rPr>
          <w:b/>
        </w:rPr>
        <w:t>о</w:t>
      </w:r>
      <w:r>
        <w:rPr>
          <w:b/>
        </w:rPr>
        <w:t>да;</w:t>
      </w:r>
    </w:p>
    <w:p w:rsidR="00D10B35" w:rsidRPr="007151EE" w:rsidRDefault="00D10B35" w:rsidP="00D10B35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7151EE">
        <w:rPr>
          <w:b/>
        </w:rPr>
        <w:t>)</w:t>
      </w:r>
      <w:r>
        <w:rPr>
          <w:b/>
        </w:rPr>
        <w:tab/>
        <w:t xml:space="preserve">в соответствии с Гаагской конвенцией и статьей 21 </w:t>
      </w:r>
      <w:r>
        <w:rPr>
          <w:b/>
          <w:lang w:val="en-US"/>
        </w:rPr>
        <w:t>d</w:t>
      </w:r>
      <w:r w:rsidRPr="007151EE">
        <w:rPr>
          <w:b/>
        </w:rPr>
        <w:t>)</w:t>
      </w:r>
      <w:r>
        <w:rPr>
          <w:b/>
        </w:rPr>
        <w:t xml:space="preserve"> Конве</w:t>
      </w:r>
      <w:r>
        <w:rPr>
          <w:b/>
        </w:rPr>
        <w:t>н</w:t>
      </w:r>
      <w:r>
        <w:rPr>
          <w:b/>
        </w:rPr>
        <w:t>ции о правах ребенка обеспечить эффективный и систематический мон</w:t>
      </w:r>
      <w:r>
        <w:rPr>
          <w:b/>
        </w:rPr>
        <w:t>и</w:t>
      </w:r>
      <w:r>
        <w:rPr>
          <w:b/>
        </w:rPr>
        <w:t>торинг всех частных агентств, занимающихся усыновлением/удочерением, рассмотреть варианты контроля или ограничения числа таких частных агентств и обеспечить, чтобы процессы усыновления/удочерения не стан</w:t>
      </w:r>
      <w:r>
        <w:rPr>
          <w:b/>
        </w:rPr>
        <w:t>о</w:t>
      </w:r>
      <w:r>
        <w:rPr>
          <w:b/>
        </w:rPr>
        <w:t>вились средством получения финансовой выгоды ни для одной из сторон;</w:t>
      </w:r>
    </w:p>
    <w:p w:rsidR="00D10B35" w:rsidRDefault="00D10B35" w:rsidP="00D10B35">
      <w:pPr>
        <w:pStyle w:val="SingleTxtGR0"/>
        <w:rPr>
          <w:b/>
        </w:rPr>
      </w:pPr>
      <w:r w:rsidRPr="007151EE">
        <w:rPr>
          <w:b/>
        </w:rPr>
        <w:tab/>
      </w:r>
      <w:r>
        <w:rPr>
          <w:b/>
          <w:lang w:val="en-US"/>
        </w:rPr>
        <w:t>d</w:t>
      </w:r>
      <w:r w:rsidRPr="007151EE">
        <w:rPr>
          <w:b/>
        </w:rPr>
        <w:t>)</w:t>
      </w:r>
      <w:r>
        <w:rPr>
          <w:b/>
        </w:rPr>
        <w:tab/>
        <w:t>обеспечить систематическое наблюдение за благосостоянием ранее усыновленных детей, а также выяснение причин и последствий н</w:t>
      </w:r>
      <w:r>
        <w:rPr>
          <w:b/>
        </w:rPr>
        <w:t>е</w:t>
      </w:r>
      <w:r>
        <w:rPr>
          <w:b/>
        </w:rPr>
        <w:t>удач, связанных с усыновлением/удочерением.</w:t>
      </w:r>
    </w:p>
    <w:p w:rsidR="00D10B35" w:rsidRDefault="00D10B35" w:rsidP="00D10B35">
      <w:pPr>
        <w:pStyle w:val="H23GR"/>
      </w:pPr>
      <w:r>
        <w:tab/>
      </w:r>
      <w:r>
        <w:tab/>
        <w:t>Насилие над детьми, включая злоупотребление и отсутствие заботы</w:t>
      </w:r>
    </w:p>
    <w:p w:rsidR="00D10B35" w:rsidRDefault="00D10B35" w:rsidP="00D10B35">
      <w:pPr>
        <w:pStyle w:val="SingleTxtGR0"/>
      </w:pPr>
      <w:r>
        <w:t>43.</w:t>
      </w:r>
      <w:r>
        <w:tab/>
        <w:t>Комитет серьезно обеспокоен отсутствием единой общенациональной системы и рамок защиты детей от всех форм физического и психологического насилия и его предупреждения, а также соответствующего контрольного и к</w:t>
      </w:r>
      <w:r>
        <w:t>о</w:t>
      </w:r>
      <w:r>
        <w:t xml:space="preserve">ординирующего органа для их практической реализации. В этой связи Комитет глубоко озабочен результатами обследования, согласно которым большинство детей в возрасте от 14 до 17 лет, главным образов в северной и центральной Италии, подвергаются жестокому обращению или являются его свидетелями. </w:t>
      </w:r>
      <w:r>
        <w:br/>
        <w:t>В частности, с удовлетворением отмечая положительный опыт некоторых р</w:t>
      </w:r>
      <w:r>
        <w:t>е</w:t>
      </w:r>
      <w:r>
        <w:t>гионов в области сбора данных (Венеция и Пьемонт) и предупреждения (Эм</w:t>
      </w:r>
      <w:r>
        <w:t>и</w:t>
      </w:r>
      <w:r>
        <w:t>лия-Романья), Комитет в то же время обеспокоен:</w:t>
      </w:r>
    </w:p>
    <w:p w:rsidR="00D10B35" w:rsidRDefault="00D10B35" w:rsidP="00D10B35">
      <w:pPr>
        <w:pStyle w:val="SingleTxtGR0"/>
      </w:pPr>
      <w:r>
        <w:tab/>
        <w:t>а)</w:t>
      </w:r>
      <w:r>
        <w:tab/>
        <w:t>отсутствием всеобъемлющей национальной системы сбора данных и регистрации по всем видам насилия в отношении детей;</w:t>
      </w:r>
    </w:p>
    <w:p w:rsidR="00D10B35" w:rsidRPr="003B34AC" w:rsidRDefault="00D10B35" w:rsidP="00D10B35">
      <w:pPr>
        <w:pStyle w:val="SingleTxtGR0"/>
      </w:pPr>
      <w:r>
        <w:tab/>
      </w:r>
      <w:r>
        <w:rPr>
          <w:lang w:val="en-US"/>
        </w:rPr>
        <w:t>b</w:t>
      </w:r>
      <w:r w:rsidRPr="003B34AC">
        <w:t>)</w:t>
      </w:r>
      <w:r>
        <w:tab/>
        <w:t>региональными различиями с точки зрения существования и в</w:t>
      </w:r>
      <w:r>
        <w:t>ы</w:t>
      </w:r>
      <w:r>
        <w:t>полнения руководящих принципов, касающихся борьбы с насилием в отнош</w:t>
      </w:r>
      <w:r>
        <w:t>е</w:t>
      </w:r>
      <w:r>
        <w:t>нии детей, а также в области предупреждения, недопущения и искоренения н</w:t>
      </w:r>
      <w:r>
        <w:t>а</w:t>
      </w:r>
      <w:r>
        <w:t>силия;</w:t>
      </w:r>
    </w:p>
    <w:p w:rsidR="00D10B35" w:rsidRDefault="00D10B35" w:rsidP="00D10B35">
      <w:pPr>
        <w:pStyle w:val="SingleTxtGR0"/>
      </w:pPr>
      <w:r w:rsidRPr="003B34AC">
        <w:tab/>
      </w:r>
      <w:r>
        <w:rPr>
          <w:lang w:val="en-US"/>
        </w:rPr>
        <w:t>c</w:t>
      </w:r>
      <w:r w:rsidRPr="003B34AC">
        <w:t>)</w:t>
      </w:r>
      <w:r>
        <w:tab/>
        <w:t>оставлением ребенка матерями, находящимися в трудном полож</w:t>
      </w:r>
      <w:r>
        <w:t>е</w:t>
      </w:r>
      <w:r>
        <w:t>нии.</w:t>
      </w:r>
    </w:p>
    <w:p w:rsidR="00D10B35" w:rsidRDefault="00D10B35" w:rsidP="00D10B35">
      <w:pPr>
        <w:pStyle w:val="SingleTxtGR0"/>
        <w:rPr>
          <w:b/>
        </w:rPr>
      </w:pPr>
      <w:r>
        <w:t>44.</w:t>
      </w:r>
      <w:r>
        <w:tab/>
      </w:r>
      <w:r>
        <w:rPr>
          <w:b/>
        </w:rPr>
        <w:t>Комитет повторяет свои ранее высказанные озабоченности и закл</w:t>
      </w:r>
      <w:r>
        <w:rPr>
          <w:b/>
        </w:rPr>
        <w:t>ю</w:t>
      </w:r>
      <w:r>
        <w:rPr>
          <w:b/>
        </w:rPr>
        <w:t>чительные замечания (</w:t>
      </w:r>
      <w:r>
        <w:rPr>
          <w:b/>
          <w:lang w:val="en-US"/>
        </w:rPr>
        <w:t>CRC</w:t>
      </w:r>
      <w:r w:rsidRPr="00452541">
        <w:rPr>
          <w:b/>
        </w:rPr>
        <w:t>/</w:t>
      </w:r>
      <w:r>
        <w:rPr>
          <w:b/>
          <w:lang w:val="en-US"/>
        </w:rPr>
        <w:t>C</w:t>
      </w:r>
      <w:r w:rsidRPr="00452541">
        <w:rPr>
          <w:b/>
        </w:rPr>
        <w:t>/15/</w:t>
      </w:r>
      <w:r>
        <w:rPr>
          <w:b/>
          <w:lang w:val="en-US"/>
        </w:rPr>
        <w:t>Add</w:t>
      </w:r>
      <w:r w:rsidRPr="00452541">
        <w:rPr>
          <w:b/>
        </w:rPr>
        <w:t>.198</w:t>
      </w:r>
      <w:r>
        <w:rPr>
          <w:b/>
        </w:rPr>
        <w:t>, пункты 37 и 38) и, обращая вн</w:t>
      </w:r>
      <w:r>
        <w:rPr>
          <w:b/>
        </w:rPr>
        <w:t>и</w:t>
      </w:r>
      <w:r>
        <w:rPr>
          <w:b/>
        </w:rPr>
        <w:t>мание государства-участника на замечание общего порядка № 13, рекоме</w:t>
      </w:r>
      <w:r>
        <w:rPr>
          <w:b/>
        </w:rPr>
        <w:t>н</w:t>
      </w:r>
      <w:r>
        <w:rPr>
          <w:b/>
        </w:rPr>
        <w:t>дует ему:</w:t>
      </w:r>
    </w:p>
    <w:p w:rsidR="00D10B35" w:rsidRDefault="00D10B35" w:rsidP="00D10B35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уделить приоритетное внимание ликвидации всех форм нас</w:t>
      </w:r>
      <w:r>
        <w:rPr>
          <w:b/>
        </w:rPr>
        <w:t>и</w:t>
      </w:r>
      <w:r>
        <w:rPr>
          <w:b/>
        </w:rPr>
        <w:t>лия в отношении детей, в том числе путем выполнения рекомендаций И</w:t>
      </w:r>
      <w:r>
        <w:rPr>
          <w:b/>
        </w:rPr>
        <w:t>с</w:t>
      </w:r>
      <w:r>
        <w:rPr>
          <w:b/>
        </w:rPr>
        <w:t>следования Организации Объединенных Наций по вопросу о насилии в о</w:t>
      </w:r>
      <w:r>
        <w:rPr>
          <w:b/>
        </w:rPr>
        <w:t>т</w:t>
      </w:r>
      <w:r>
        <w:rPr>
          <w:b/>
        </w:rPr>
        <w:t>ношении детей (А/61/299), учитывая итоги и рекомендации Региональных консультаций Европы и Центральной Азии (которые проводились в Лю</w:t>
      </w:r>
      <w:r>
        <w:rPr>
          <w:b/>
        </w:rPr>
        <w:t>б</w:t>
      </w:r>
      <w:r>
        <w:rPr>
          <w:b/>
        </w:rPr>
        <w:t>ляне, Словения, 5−7 июля 2005 года) и обращая особое внимание на ге</w:t>
      </w:r>
      <w:r>
        <w:rPr>
          <w:b/>
        </w:rPr>
        <w:t>н</w:t>
      </w:r>
      <w:r>
        <w:rPr>
          <w:b/>
        </w:rPr>
        <w:t>дерные аспекты;</w:t>
      </w:r>
    </w:p>
    <w:p w:rsidR="00D10B35" w:rsidRPr="00B557C3" w:rsidRDefault="00D10B35" w:rsidP="00D10B35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557C3">
        <w:rPr>
          <w:b/>
        </w:rPr>
        <w:t>)</w:t>
      </w:r>
      <w:r>
        <w:rPr>
          <w:b/>
        </w:rPr>
        <w:tab/>
        <w:t>представить в своем следующем периодическом докладе и</w:t>
      </w:r>
      <w:r>
        <w:rPr>
          <w:b/>
        </w:rPr>
        <w:t>н</w:t>
      </w:r>
      <w:r>
        <w:rPr>
          <w:b/>
        </w:rPr>
        <w:t>формацию об осуществлении государством-участником рекомендаций в</w:t>
      </w:r>
      <w:r>
        <w:rPr>
          <w:b/>
        </w:rPr>
        <w:t>ы</w:t>
      </w:r>
      <w:r>
        <w:rPr>
          <w:b/>
        </w:rPr>
        <w:t>шеупомянутого исследования, в особенности по тем вопросам, которые б</w:t>
      </w:r>
      <w:r>
        <w:rPr>
          <w:b/>
        </w:rPr>
        <w:t>ы</w:t>
      </w:r>
      <w:r>
        <w:rPr>
          <w:b/>
        </w:rPr>
        <w:t>ли отмечены Специальным представителем Генерального секретаря по вопросу о насилии в отношении детей, в частности касающихся:</w:t>
      </w:r>
    </w:p>
    <w:p w:rsidR="00D10B35" w:rsidRPr="00B557C3" w:rsidRDefault="00D10B35" w:rsidP="00D10B35">
      <w:pPr>
        <w:pStyle w:val="SingleTxtGR0"/>
        <w:ind w:left="1701" w:hanging="567"/>
        <w:rPr>
          <w:b/>
        </w:rPr>
      </w:pPr>
      <w:r w:rsidRPr="00B557C3">
        <w:rPr>
          <w:b/>
        </w:rPr>
        <w:tab/>
      </w:r>
      <w:r>
        <w:rPr>
          <w:b/>
          <w:lang w:val="en-US"/>
        </w:rPr>
        <w:t>i</w:t>
      </w:r>
      <w:r w:rsidRPr="00B557C3">
        <w:rPr>
          <w:b/>
        </w:rPr>
        <w:t>)</w:t>
      </w:r>
      <w:r>
        <w:rPr>
          <w:b/>
        </w:rPr>
        <w:tab/>
        <w:t>разработки национальной всеобъемлющей стратегии пред</w:t>
      </w:r>
      <w:r>
        <w:rPr>
          <w:b/>
        </w:rPr>
        <w:t>у</w:t>
      </w:r>
      <w:r>
        <w:rPr>
          <w:b/>
        </w:rPr>
        <w:t>преждения и искоренения всех форм насилия и жестокого обращения в о</w:t>
      </w:r>
      <w:r>
        <w:rPr>
          <w:b/>
        </w:rPr>
        <w:t>т</w:t>
      </w:r>
      <w:r>
        <w:rPr>
          <w:b/>
        </w:rPr>
        <w:t>ношении детей;</w:t>
      </w:r>
    </w:p>
    <w:p w:rsidR="00D10B35" w:rsidRPr="00B557C3" w:rsidRDefault="00D10B35" w:rsidP="00D10B35">
      <w:pPr>
        <w:pStyle w:val="SingleTxtGR0"/>
        <w:ind w:left="1701" w:hanging="567"/>
        <w:rPr>
          <w:b/>
        </w:rPr>
      </w:pPr>
      <w:r w:rsidRPr="00B557C3">
        <w:rPr>
          <w:b/>
        </w:rPr>
        <w:tab/>
      </w:r>
      <w:r>
        <w:rPr>
          <w:b/>
          <w:lang w:val="en-US"/>
        </w:rPr>
        <w:t>ii</w:t>
      </w:r>
      <w:r w:rsidRPr="00B557C3">
        <w:rPr>
          <w:b/>
        </w:rPr>
        <w:t>)</w:t>
      </w:r>
      <w:r>
        <w:rPr>
          <w:b/>
        </w:rPr>
        <w:tab/>
        <w:t>введения прямого предусмотренного законом национального запрета на все формы насилия в отношении детей во всех ситуациях;</w:t>
      </w:r>
    </w:p>
    <w:p w:rsidR="00D10B35" w:rsidRDefault="00D10B35" w:rsidP="00D10B35">
      <w:pPr>
        <w:pStyle w:val="SingleTxtGR0"/>
        <w:ind w:left="1701" w:hanging="567"/>
        <w:rPr>
          <w:b/>
        </w:rPr>
      </w:pPr>
      <w:r w:rsidRPr="00B557C3">
        <w:rPr>
          <w:b/>
        </w:rPr>
        <w:tab/>
      </w:r>
      <w:r>
        <w:rPr>
          <w:b/>
          <w:lang w:val="en-US"/>
        </w:rPr>
        <w:t>iii</w:t>
      </w:r>
      <w:r w:rsidRPr="00B557C3">
        <w:rPr>
          <w:b/>
        </w:rPr>
        <w:t>)</w:t>
      </w:r>
      <w:r>
        <w:rPr>
          <w:b/>
        </w:rPr>
        <w:tab/>
        <w:t>консолидации национальной системы сбора, анализа и распр</w:t>
      </w:r>
      <w:r>
        <w:rPr>
          <w:b/>
        </w:rPr>
        <w:t>о</w:t>
      </w:r>
      <w:r>
        <w:rPr>
          <w:b/>
        </w:rPr>
        <w:t>странения данных и программ исследований, посвященных насилию и жестокому обращению в отношении детей.</w:t>
      </w:r>
    </w:p>
    <w:p w:rsidR="00D10B35" w:rsidRDefault="00D10B35" w:rsidP="00D10B35">
      <w:pPr>
        <w:pStyle w:val="H1GR"/>
      </w:pPr>
      <w:r>
        <w:tab/>
        <w:t>Е.</w:t>
      </w:r>
      <w:r>
        <w:tab/>
        <w:t xml:space="preserve">Инвалидность, базовое медицинское обслуживание и социальное обеспечение (статьи 6, 18 (пункт 3), 23, 24, 26, </w:t>
      </w:r>
      <w:r>
        <w:br/>
        <w:t>27 (пункты 1−3) и 33 Конве</w:t>
      </w:r>
      <w:r>
        <w:t>н</w:t>
      </w:r>
      <w:r>
        <w:t>ции)</w:t>
      </w:r>
    </w:p>
    <w:p w:rsidR="00D10B35" w:rsidRDefault="00D10B35" w:rsidP="00D10B35">
      <w:pPr>
        <w:pStyle w:val="H23GR"/>
      </w:pPr>
      <w:r>
        <w:tab/>
      </w:r>
      <w:r>
        <w:tab/>
        <w:t>Дети-инвалиды</w:t>
      </w:r>
    </w:p>
    <w:p w:rsidR="00D10B35" w:rsidRDefault="00D10B35" w:rsidP="00D10B35">
      <w:pPr>
        <w:pStyle w:val="SingleTxtGR0"/>
      </w:pPr>
      <w:r>
        <w:t>45.</w:t>
      </w:r>
      <w:r>
        <w:tab/>
        <w:t>Комитет сожалеет о том, что в докладе государства-участника содержится мало информации о детях-инвалидах. Приветствуя усилия по интеграции детей-инвалидов в школьную систему, Комитет в то же время обеспокоен тем, что и</w:t>
      </w:r>
      <w:r>
        <w:t>н</w:t>
      </w:r>
      <w:r>
        <w:t>валидность по-прежнему воспринимается как "недостаток", тогда как она должна рассматриваться как фактор для реинтеграции детей-инвалидов в общ</w:t>
      </w:r>
      <w:r>
        <w:t>е</w:t>
      </w:r>
      <w:r>
        <w:t>ственную жизнь, и тем, что на региональном уровне существуют различия в укомплектованности школ профессиональными педагогами. Комитет также обеспокоен низким качеством специализированного ухода за детьми-инвалидами младшего возраста и промедлением в предоставлении таких услуг, а также отсутствием статистических данных о детях-инвалидах в возрастной группе до 6 лет.</w:t>
      </w:r>
    </w:p>
    <w:p w:rsidR="00D10B35" w:rsidRDefault="00D10B35" w:rsidP="00D10B35">
      <w:pPr>
        <w:pStyle w:val="SingleTxtGR0"/>
        <w:rPr>
          <w:b/>
        </w:rPr>
      </w:pPr>
      <w:r>
        <w:t>46.</w:t>
      </w:r>
      <w:r>
        <w:tab/>
      </w:r>
      <w:r>
        <w:rPr>
          <w:b/>
        </w:rPr>
        <w:t>Комитет рекомендует государству-участнику пересмотреть осущест</w:t>
      </w:r>
      <w:r>
        <w:rPr>
          <w:b/>
        </w:rPr>
        <w:t>в</w:t>
      </w:r>
      <w:r>
        <w:rPr>
          <w:b/>
        </w:rPr>
        <w:t>ляемую политику и программы на предмет включения в них правозащи</w:t>
      </w:r>
      <w:r>
        <w:rPr>
          <w:b/>
        </w:rPr>
        <w:t>т</w:t>
      </w:r>
      <w:r>
        <w:rPr>
          <w:b/>
        </w:rPr>
        <w:t>ного подхода к детям-инвалидам и рассмотреть возможность реализации информационно-просветительских инициатив для повышения осведо</w:t>
      </w:r>
      <w:r>
        <w:rPr>
          <w:b/>
        </w:rPr>
        <w:t>м</w:t>
      </w:r>
      <w:r>
        <w:rPr>
          <w:b/>
        </w:rPr>
        <w:t>ленности в данном вопросе соответствующих государственных должнос</w:t>
      </w:r>
      <w:r>
        <w:rPr>
          <w:b/>
        </w:rPr>
        <w:t>т</w:t>
      </w:r>
      <w:r>
        <w:rPr>
          <w:b/>
        </w:rPr>
        <w:t>ных лиц и всего общества в целом. Комитет также рекомендует государс</w:t>
      </w:r>
      <w:r>
        <w:rPr>
          <w:b/>
        </w:rPr>
        <w:t>т</w:t>
      </w:r>
      <w:r>
        <w:rPr>
          <w:b/>
        </w:rPr>
        <w:t>ву-участнику укомплектовать все школы необходимым числом професси</w:t>
      </w:r>
      <w:r>
        <w:rPr>
          <w:b/>
        </w:rPr>
        <w:t>о</w:t>
      </w:r>
      <w:r>
        <w:rPr>
          <w:b/>
        </w:rPr>
        <w:t>нальных педагогов, с тем чтобы все дети-инвалиды имели доступ к выс</w:t>
      </w:r>
      <w:r>
        <w:rPr>
          <w:b/>
        </w:rPr>
        <w:t>о</w:t>
      </w:r>
      <w:r>
        <w:rPr>
          <w:b/>
        </w:rPr>
        <w:t>кокачественному инклюзивному образованию.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собирать конкретные и дезагрегированные данные о детях-инвалидах, в том числе в возрастной группе до 6 лет, для адаптирования политики и программ к их потребностям. Комитет приз</w:t>
      </w:r>
      <w:r>
        <w:rPr>
          <w:b/>
        </w:rPr>
        <w:t>ы</w:t>
      </w:r>
      <w:r>
        <w:rPr>
          <w:b/>
        </w:rPr>
        <w:t>вает государство-участник учитывать замечание общего порядка № 9 (2006) Комитета о правах детей-инвалидов.</w:t>
      </w:r>
    </w:p>
    <w:p w:rsidR="00D10B35" w:rsidRDefault="00D10B35" w:rsidP="00D10B35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D10B35" w:rsidRPr="00801B96" w:rsidRDefault="00D10B35" w:rsidP="00D10B35">
      <w:pPr>
        <w:pStyle w:val="SingleTxtGR0"/>
      </w:pPr>
      <w:r>
        <w:t>47.</w:t>
      </w:r>
      <w:r>
        <w:tab/>
        <w:t>Комитет с обеспокоенностью отмечает отсутствие установленных баз</w:t>
      </w:r>
      <w:r>
        <w:t>о</w:t>
      </w:r>
      <w:r>
        <w:t>вых уровней медицинского обслуживания (</w:t>
      </w:r>
      <w:r w:rsidRPr="002110F5">
        <w:rPr>
          <w:bCs/>
          <w:lang w:val="en-GB"/>
        </w:rPr>
        <w:t>Livelli</w:t>
      </w:r>
      <w:r w:rsidRPr="002110F5">
        <w:rPr>
          <w:bCs/>
        </w:rPr>
        <w:t xml:space="preserve"> </w:t>
      </w:r>
      <w:r w:rsidRPr="002110F5">
        <w:rPr>
          <w:bCs/>
          <w:lang w:val="en-GB"/>
        </w:rPr>
        <w:t>Essenziali</w:t>
      </w:r>
      <w:r w:rsidRPr="002110F5">
        <w:rPr>
          <w:bCs/>
        </w:rPr>
        <w:t xml:space="preserve"> </w:t>
      </w:r>
      <w:r w:rsidRPr="002110F5">
        <w:rPr>
          <w:bCs/>
          <w:lang w:val="en-GB"/>
        </w:rPr>
        <w:t>di</w:t>
      </w:r>
      <w:r w:rsidRPr="002110F5">
        <w:rPr>
          <w:bCs/>
        </w:rPr>
        <w:t xml:space="preserve"> </w:t>
      </w:r>
      <w:r w:rsidRPr="002110F5">
        <w:rPr>
          <w:bCs/>
          <w:lang w:val="en-GB"/>
        </w:rPr>
        <w:t>Assistenza</w:t>
      </w:r>
      <w:r w:rsidRPr="00801B96">
        <w:t xml:space="preserve"> – </w:t>
      </w:r>
      <w:r w:rsidRPr="00801B96">
        <w:rPr>
          <w:lang w:val="en-GB"/>
        </w:rPr>
        <w:t>LEA</w:t>
      </w:r>
      <w:r w:rsidRPr="00801B96">
        <w:t>)</w:t>
      </w:r>
      <w:r>
        <w:t xml:space="preserve"> в сочетании с переносом полномочий в области здравоохранения на регионал</w:t>
      </w:r>
      <w:r>
        <w:t>ь</w:t>
      </w:r>
      <w:r>
        <w:t>ный уровень, что привело к различиям в качестве и эффективности системы медицинского обслуживания на юге и севере государства-участника, затронув право детей на наивысший достижимый уровень медицинского обслуживания. Предметом еще одной обеспокоенности Комитета является высокий и продо</w:t>
      </w:r>
      <w:r>
        <w:t>л</w:t>
      </w:r>
      <w:r>
        <w:t>жающий увеличиваться уровень детского ожирения, а также значительное чи</w:t>
      </w:r>
      <w:r>
        <w:t>с</w:t>
      </w:r>
      <w:r>
        <w:t>ло детей, страдающих аллергическими и/или респираторными заболеваниями. Комитет также обеспокоен тем фактом, что по сравнению с итальянками среди женщин-иностранок более высок уровень мертворождений и материнской смертности и что они острее нуждаются в получении неотложной медицинской помощи в стационарах; это отчасти объясняется тем, что не имеющие докуме</w:t>
      </w:r>
      <w:r>
        <w:t>н</w:t>
      </w:r>
      <w:r>
        <w:t>тов женщины-иностранки не получают необходимой гинекологической пом</w:t>
      </w:r>
      <w:r>
        <w:t>о</w:t>
      </w:r>
      <w:r>
        <w:t>щи, включая сдачу анализов до беременности и во время нее, поскольку нахо</w:t>
      </w:r>
      <w:r>
        <w:t>ж</w:t>
      </w:r>
      <w:r>
        <w:t>дение на территории иностранцев без документов является противозаконным.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t>48.</w:t>
      </w:r>
      <w:r w:rsidRPr="000E28B0">
        <w:tab/>
      </w:r>
      <w:r w:rsidRPr="000E28B0">
        <w:rPr>
          <w:b/>
        </w:rPr>
        <w:t>Комитет рекомендует государству-участнику принять незамедл</w:t>
      </w:r>
      <w:r w:rsidRPr="000E28B0">
        <w:rPr>
          <w:b/>
        </w:rPr>
        <w:t>и</w:t>
      </w:r>
      <w:r w:rsidRPr="000E28B0">
        <w:rPr>
          <w:b/>
        </w:rPr>
        <w:t>тельные меры, способствующие введению общих стандартов в области м</w:t>
      </w:r>
      <w:r w:rsidRPr="000E28B0">
        <w:rPr>
          <w:b/>
        </w:rPr>
        <w:t>е</w:t>
      </w:r>
      <w:r w:rsidRPr="000E28B0">
        <w:rPr>
          <w:b/>
        </w:rPr>
        <w:t>дицинского обслуживания всех детей во всех р</w:t>
      </w:r>
      <w:r w:rsidRPr="000E28B0">
        <w:rPr>
          <w:b/>
        </w:rPr>
        <w:t>е</w:t>
      </w:r>
      <w:r w:rsidRPr="000E28B0">
        <w:rPr>
          <w:b/>
        </w:rPr>
        <w:t xml:space="preserve">гионах, и 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rPr>
          <w:b/>
        </w:rPr>
        <w:tab/>
        <w:t>а)</w:t>
      </w:r>
      <w:r w:rsidRPr="000E28B0">
        <w:rPr>
          <w:b/>
        </w:rPr>
        <w:tab/>
        <w:t>провести анализ выполнения Национального плана в области медицинского обслуж</w:t>
      </w:r>
      <w:r w:rsidRPr="000E28B0">
        <w:rPr>
          <w:b/>
        </w:rPr>
        <w:t>и</w:t>
      </w:r>
      <w:r w:rsidRPr="000E28B0">
        <w:rPr>
          <w:b/>
        </w:rPr>
        <w:t>вания на 2006−2008 годы с точки зрения соблюдения права детей на здоровье и на этой основе выделить достаточные средства на мед</w:t>
      </w:r>
      <w:r w:rsidRPr="000E28B0">
        <w:rPr>
          <w:b/>
        </w:rPr>
        <w:t>и</w:t>
      </w:r>
      <w:r w:rsidRPr="000E28B0">
        <w:rPr>
          <w:b/>
        </w:rPr>
        <w:t>цинское обслуживание детей;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rPr>
          <w:b/>
        </w:rPr>
        <w:tab/>
      </w:r>
      <w:r w:rsidRPr="000E28B0">
        <w:rPr>
          <w:b/>
          <w:lang w:val="en-US"/>
        </w:rPr>
        <w:t>b</w:t>
      </w:r>
      <w:r w:rsidRPr="000E28B0">
        <w:rPr>
          <w:b/>
        </w:rPr>
        <w:t>)</w:t>
      </w:r>
      <w:r w:rsidRPr="000E28B0">
        <w:rPr>
          <w:b/>
        </w:rPr>
        <w:tab/>
        <w:t>без промедления установить базовые уровни медицинского о</w:t>
      </w:r>
      <w:r w:rsidRPr="000E28B0">
        <w:rPr>
          <w:b/>
        </w:rPr>
        <w:t>б</w:t>
      </w:r>
      <w:r w:rsidRPr="000E28B0">
        <w:rPr>
          <w:b/>
        </w:rPr>
        <w:t>служивания (БУМО);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rPr>
          <w:b/>
        </w:rPr>
        <w:tab/>
        <w:t>с)</w:t>
      </w:r>
      <w:r w:rsidRPr="000E28B0">
        <w:rPr>
          <w:b/>
        </w:rPr>
        <w:tab/>
        <w:t>усовершенствовать программы подготовки всех специалистов в области здравоохранения с учетом необходимости соблюдения прав ребе</w:t>
      </w:r>
      <w:r w:rsidRPr="000E28B0">
        <w:rPr>
          <w:b/>
        </w:rPr>
        <w:t>н</w:t>
      </w:r>
      <w:r w:rsidRPr="000E28B0">
        <w:rPr>
          <w:b/>
        </w:rPr>
        <w:t>ка;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rPr>
          <w:b/>
        </w:rPr>
        <w:tab/>
      </w:r>
      <w:r w:rsidRPr="000E28B0">
        <w:rPr>
          <w:b/>
          <w:lang w:val="en-US"/>
        </w:rPr>
        <w:t>d</w:t>
      </w:r>
      <w:r w:rsidRPr="000E28B0">
        <w:rPr>
          <w:b/>
        </w:rPr>
        <w:t>)</w:t>
      </w:r>
      <w:r w:rsidRPr="000E28B0">
        <w:rPr>
          <w:b/>
        </w:rPr>
        <w:tab/>
        <w:t>осуществлять информационно-разъяснительные и просвет</w:t>
      </w:r>
      <w:r w:rsidRPr="000E28B0">
        <w:rPr>
          <w:b/>
        </w:rPr>
        <w:t>и</w:t>
      </w:r>
      <w:r w:rsidRPr="000E28B0">
        <w:rPr>
          <w:b/>
        </w:rPr>
        <w:t>тельские программы, ориентированные на школу и семью, подчеркивая важность физических упражнений, практики здорового питания и образа жизни, включая эффективное выполнение Национального плана проф</w:t>
      </w:r>
      <w:r w:rsidRPr="000E28B0">
        <w:rPr>
          <w:b/>
        </w:rPr>
        <w:t>и</w:t>
      </w:r>
      <w:r w:rsidRPr="000E28B0">
        <w:rPr>
          <w:b/>
        </w:rPr>
        <w:t xml:space="preserve">лактики заболеваний на 2010−2012 годы, и увеличить количество учебных часов и повысить качество физического воспитания в </w:t>
      </w:r>
      <w:r>
        <w:rPr>
          <w:b/>
        </w:rPr>
        <w:t>программе</w:t>
      </w:r>
      <w:r w:rsidRPr="000E28B0">
        <w:rPr>
          <w:b/>
        </w:rPr>
        <w:t xml:space="preserve"> начал</w:t>
      </w:r>
      <w:r w:rsidRPr="000E28B0">
        <w:rPr>
          <w:b/>
        </w:rPr>
        <w:t>ь</w:t>
      </w:r>
      <w:r w:rsidRPr="000E28B0">
        <w:rPr>
          <w:b/>
        </w:rPr>
        <w:t>ных и средних школ;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rPr>
          <w:b/>
        </w:rPr>
        <w:tab/>
        <w:t>е)</w:t>
      </w:r>
      <w:r w:rsidRPr="000E28B0">
        <w:rPr>
          <w:b/>
        </w:rPr>
        <w:tab/>
        <w:t>разработать и проводить информационно-просветительские кампании, посвященные праву на медицинское обслуживание всех детей, включая детей-иностранцев, и ориентированные, в частности, на меду</w:t>
      </w:r>
      <w:r w:rsidRPr="000E28B0">
        <w:rPr>
          <w:b/>
        </w:rPr>
        <w:t>ч</w:t>
      </w:r>
      <w:r w:rsidRPr="000E28B0">
        <w:rPr>
          <w:b/>
        </w:rPr>
        <w:t>реждения, посещаемые членами иностранных общин. Они должны затр</w:t>
      </w:r>
      <w:r w:rsidRPr="000E28B0">
        <w:rPr>
          <w:b/>
        </w:rPr>
        <w:t>а</w:t>
      </w:r>
      <w:r w:rsidRPr="000E28B0">
        <w:rPr>
          <w:b/>
        </w:rPr>
        <w:t>гивать вопросы высокого уровня мертворождений и материнской смертн</w:t>
      </w:r>
      <w:r w:rsidRPr="000E28B0">
        <w:rPr>
          <w:b/>
        </w:rPr>
        <w:t>о</w:t>
      </w:r>
      <w:r w:rsidRPr="000E28B0">
        <w:rPr>
          <w:b/>
        </w:rPr>
        <w:t>сти среди женщин ин</w:t>
      </w:r>
      <w:r w:rsidRPr="000E28B0">
        <w:rPr>
          <w:b/>
        </w:rPr>
        <w:t>о</w:t>
      </w:r>
      <w:r w:rsidRPr="000E28B0">
        <w:rPr>
          <w:b/>
        </w:rPr>
        <w:t>странного происхождения.</w:t>
      </w:r>
    </w:p>
    <w:p w:rsidR="006142B8" w:rsidRPr="000E28B0" w:rsidRDefault="006142B8" w:rsidP="006142B8">
      <w:pPr>
        <w:pStyle w:val="H23GR"/>
      </w:pPr>
      <w:r w:rsidRPr="006142B8">
        <w:tab/>
      </w:r>
      <w:r w:rsidRPr="006142B8">
        <w:tab/>
      </w:r>
      <w:r w:rsidRPr="000E28B0">
        <w:t>Грудное вскармливание</w:t>
      </w:r>
    </w:p>
    <w:p w:rsidR="006142B8" w:rsidRPr="000E28B0" w:rsidRDefault="006142B8" w:rsidP="006142B8">
      <w:pPr>
        <w:pStyle w:val="SingleTxtGR0"/>
      </w:pPr>
      <w:r w:rsidRPr="000E28B0">
        <w:t>49.</w:t>
      </w:r>
      <w:r w:rsidRPr="000E28B0">
        <w:tab/>
        <w:t>Комитет обеспокоен низким уровнем исключительно грудного вскармл</w:t>
      </w:r>
      <w:r w:rsidRPr="000E28B0">
        <w:t>и</w:t>
      </w:r>
      <w:r w:rsidRPr="000E28B0">
        <w:t>вания в первые шесть м</w:t>
      </w:r>
      <w:r w:rsidRPr="000E28B0">
        <w:t>е</w:t>
      </w:r>
      <w:r w:rsidRPr="000E28B0">
        <w:t>сяцев жизни ребенка, и практикой прикармливания младенцев начиная с четвертого месяца. Комитет также обеспокоен отсутств</w:t>
      </w:r>
      <w:r w:rsidRPr="000E28B0">
        <w:t>и</w:t>
      </w:r>
      <w:r w:rsidRPr="000E28B0">
        <w:t>ем регулирования на рынке продуктов питания для младенцев, детей мла</w:t>
      </w:r>
      <w:r w:rsidRPr="000E28B0">
        <w:t>д</w:t>
      </w:r>
      <w:r w:rsidRPr="000E28B0">
        <w:t>шего возраста и подростков, а также недостаточным контролем за сбытом заменит</w:t>
      </w:r>
      <w:r w:rsidRPr="000E28B0">
        <w:t>е</w:t>
      </w:r>
      <w:r w:rsidRPr="000E28B0">
        <w:t xml:space="preserve">лей грудного молока. </w:t>
      </w:r>
    </w:p>
    <w:p w:rsidR="006142B8" w:rsidRPr="000E28B0" w:rsidRDefault="006142B8" w:rsidP="006142B8">
      <w:pPr>
        <w:pStyle w:val="SingleTxtGR0"/>
        <w:rPr>
          <w:b/>
        </w:rPr>
      </w:pPr>
      <w:r w:rsidRPr="000E28B0">
        <w:t>50.</w:t>
      </w:r>
      <w:r w:rsidRPr="000E28B0">
        <w:tab/>
      </w:r>
      <w:r w:rsidRPr="000E28B0">
        <w:rPr>
          <w:b/>
        </w:rPr>
        <w:t>Комитет рекомендует государству-участнику принять меры по ра</w:t>
      </w:r>
      <w:r w:rsidRPr="000E28B0">
        <w:rPr>
          <w:b/>
        </w:rPr>
        <w:t>с</w:t>
      </w:r>
      <w:r w:rsidRPr="000E28B0">
        <w:rPr>
          <w:b/>
        </w:rPr>
        <w:t>ширению практики и</w:t>
      </w:r>
      <w:r w:rsidRPr="000E28B0">
        <w:rPr>
          <w:b/>
        </w:rPr>
        <w:t>с</w:t>
      </w:r>
      <w:r w:rsidRPr="000E28B0">
        <w:rPr>
          <w:b/>
        </w:rPr>
        <w:t>ключительно грудного вскармливания в первые шесть месяцев жизни путем информационно-разъяснительной работы, включая проведение кампаний, предоставление информации и организ</w:t>
      </w:r>
      <w:r w:rsidRPr="000E28B0">
        <w:rPr>
          <w:b/>
        </w:rPr>
        <w:t>а</w:t>
      </w:r>
      <w:r w:rsidRPr="000E28B0">
        <w:rPr>
          <w:b/>
        </w:rPr>
        <w:t>цию подготовки для соответствующих государственных служащих, особе</w:t>
      </w:r>
      <w:r w:rsidRPr="000E28B0">
        <w:rPr>
          <w:b/>
        </w:rPr>
        <w:t>н</w:t>
      </w:r>
      <w:r w:rsidRPr="000E28B0">
        <w:rPr>
          <w:b/>
        </w:rPr>
        <w:t>но сотрудников родильных д</w:t>
      </w:r>
      <w:r w:rsidRPr="000E28B0">
        <w:rPr>
          <w:b/>
        </w:rPr>
        <w:t>о</w:t>
      </w:r>
      <w:r w:rsidRPr="000E28B0">
        <w:rPr>
          <w:b/>
        </w:rPr>
        <w:t>мов, и родителей. Комитет также рекомендует государству-участнику усилить контроль за существующими мерами рег</w:t>
      </w:r>
      <w:r w:rsidRPr="000E28B0">
        <w:rPr>
          <w:b/>
        </w:rPr>
        <w:t>у</w:t>
      </w:r>
      <w:r w:rsidRPr="000E28B0">
        <w:rPr>
          <w:b/>
        </w:rPr>
        <w:t>лирования сбыта детских продуктов питания и мерами регулирования сбыта заменителей грудного молока, в том числе бутылочек и сосок, и обеспечить систематический контроль за такими мерами и принятие санкций в отношении нарушителей данного кодекса.</w:t>
      </w:r>
    </w:p>
    <w:p w:rsidR="006142B8" w:rsidRPr="000E28B0" w:rsidRDefault="006142B8" w:rsidP="006142B8">
      <w:pPr>
        <w:pStyle w:val="H23GR"/>
      </w:pPr>
      <w:r w:rsidRPr="006142B8">
        <w:tab/>
      </w:r>
      <w:r w:rsidRPr="006142B8">
        <w:tab/>
      </w:r>
      <w:r w:rsidRPr="000E28B0">
        <w:t>Психическое здоровье</w:t>
      </w:r>
    </w:p>
    <w:p w:rsidR="006142B8" w:rsidRPr="000E28B0" w:rsidRDefault="006142B8" w:rsidP="006142B8">
      <w:pPr>
        <w:pStyle w:val="SingleTxtGR0"/>
      </w:pPr>
      <w:r w:rsidRPr="000E28B0">
        <w:t>51.</w:t>
      </w:r>
      <w:r w:rsidRPr="000E28B0">
        <w:tab/>
        <w:t>Комитет обеспокоен отсутствием всеобъемлющей национальной страт</w:t>
      </w:r>
      <w:r w:rsidRPr="000E28B0">
        <w:t>е</w:t>
      </w:r>
      <w:r w:rsidRPr="000E28B0">
        <w:t>гии или системы оценки и мониторинг</w:t>
      </w:r>
      <w:r>
        <w:t>а</w:t>
      </w:r>
      <w:r w:rsidRPr="000E28B0">
        <w:t xml:space="preserve"> состояния психического здоровья д</w:t>
      </w:r>
      <w:r w:rsidRPr="000E28B0">
        <w:t>е</w:t>
      </w:r>
      <w:r w:rsidRPr="000E28B0">
        <w:t>тей, в частности подростков. В этой связи он сожалеет о том, что Национал</w:t>
      </w:r>
      <w:r w:rsidRPr="000E28B0">
        <w:t>ь</w:t>
      </w:r>
      <w:r w:rsidRPr="000E28B0">
        <w:t>ные руководящие принципы в области психического здоровья от 2008 года еще не применяются на практике. Комитет также обеспокоен тем, что из-за дефиц</w:t>
      </w:r>
      <w:r w:rsidRPr="000E28B0">
        <w:t>и</w:t>
      </w:r>
      <w:r w:rsidRPr="000E28B0">
        <w:t>та ресурсов местные органы здравоохранения и нейропсихиатрические службы для детей и подростков не могли реализовать идею многопрофильных групп, подходящих к лечению детских психических заболеваний с общественно-психологических позиций. Комитет также обеспокоен тем, что некоторые упо</w:t>
      </w:r>
      <w:r w:rsidRPr="000E28B0">
        <w:t>т</w:t>
      </w:r>
      <w:r w:rsidRPr="000E28B0">
        <w:t>ребляемые детьми психотропные лекарства имеют побочные эффекты в виде склонности к суициду. Комитет также обеспокоен распространенностью д</w:t>
      </w:r>
      <w:r w:rsidRPr="000E28B0">
        <w:t>е</w:t>
      </w:r>
      <w:r w:rsidRPr="000E28B0">
        <w:t xml:space="preserve">прессий, способных привести к самоубийству ребенка. </w:t>
      </w:r>
    </w:p>
    <w:p w:rsidR="006142B8" w:rsidRPr="00120990" w:rsidRDefault="006142B8" w:rsidP="006142B8">
      <w:pPr>
        <w:pStyle w:val="SingleTxtGR0"/>
        <w:rPr>
          <w:b/>
        </w:rPr>
      </w:pPr>
      <w:r w:rsidRPr="000E28B0">
        <w:t>52.</w:t>
      </w:r>
      <w:r w:rsidRPr="000E28B0">
        <w:tab/>
      </w:r>
      <w:r w:rsidRPr="00120990">
        <w:rPr>
          <w:b/>
        </w:rPr>
        <w:t>Комитет, ссылаясь на свое замечание общего порядка № 4 (2003) о здоровье и развитии подростков, рекомендует государству-участнику п</w:t>
      </w:r>
      <w:r w:rsidRPr="00120990">
        <w:rPr>
          <w:b/>
        </w:rPr>
        <w:t>о</w:t>
      </w:r>
      <w:r w:rsidRPr="00120990">
        <w:rPr>
          <w:b/>
        </w:rPr>
        <w:t>высить доступность и качество услуг и программ в области психического здоровья и, в ч</w:t>
      </w:r>
      <w:r w:rsidRPr="00120990">
        <w:rPr>
          <w:b/>
        </w:rPr>
        <w:t>а</w:t>
      </w:r>
      <w:r w:rsidRPr="00120990">
        <w:rPr>
          <w:b/>
        </w:rPr>
        <w:t>стности:</w:t>
      </w:r>
    </w:p>
    <w:p w:rsidR="006142B8" w:rsidRPr="00120990" w:rsidRDefault="006142B8" w:rsidP="006142B8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без промедления выполнять </w:t>
      </w:r>
      <w:r w:rsidRPr="00120990">
        <w:rPr>
          <w:b/>
        </w:rPr>
        <w:t>Национальное руководство в о</w:t>
      </w:r>
      <w:r w:rsidRPr="00120990">
        <w:rPr>
          <w:b/>
        </w:rPr>
        <w:t>б</w:t>
      </w:r>
      <w:r w:rsidRPr="00120990">
        <w:rPr>
          <w:b/>
        </w:rPr>
        <w:t>ласти психического зд</w:t>
      </w:r>
      <w:r w:rsidRPr="00120990">
        <w:rPr>
          <w:b/>
        </w:rPr>
        <w:t>о</w:t>
      </w:r>
      <w:r w:rsidRPr="00120990">
        <w:rPr>
          <w:b/>
        </w:rPr>
        <w:t>ровья и осуществлять его руководство;</w:t>
      </w:r>
    </w:p>
    <w:p w:rsidR="006142B8" w:rsidRPr="00120990" w:rsidRDefault="006142B8" w:rsidP="006142B8">
      <w:pPr>
        <w:pStyle w:val="SingleTxtGR0"/>
        <w:rPr>
          <w:b/>
        </w:rPr>
      </w:pPr>
      <w:r w:rsidRPr="00120990">
        <w:rPr>
          <w:b/>
        </w:rPr>
        <w:tab/>
      </w:r>
      <w:r w:rsidRPr="00120990">
        <w:rPr>
          <w:b/>
          <w:lang w:val="en-US"/>
        </w:rPr>
        <w:t>b</w:t>
      </w:r>
      <w:r w:rsidRPr="00120990">
        <w:rPr>
          <w:b/>
        </w:rPr>
        <w:t>)</w:t>
      </w:r>
      <w:r w:rsidRPr="00120990">
        <w:rPr>
          <w:b/>
        </w:rPr>
        <w:tab/>
        <w:t>выработать всеобъемлющую национальную политику в обла</w:t>
      </w:r>
      <w:r w:rsidRPr="00120990">
        <w:rPr>
          <w:b/>
        </w:rPr>
        <w:t>с</w:t>
      </w:r>
      <w:r w:rsidRPr="00120990">
        <w:rPr>
          <w:b/>
        </w:rPr>
        <w:t>ти сохранения психического здоровья с четким акцентом на психическое здоровье подростков и обеспечить ее эффективное выполнение за счет в</w:t>
      </w:r>
      <w:r w:rsidRPr="00120990">
        <w:rPr>
          <w:b/>
        </w:rPr>
        <w:t>ы</w:t>
      </w:r>
      <w:r w:rsidRPr="00120990">
        <w:rPr>
          <w:b/>
        </w:rPr>
        <w:t>деления необходимых государственных средств и ресурсов, а также созд</w:t>
      </w:r>
      <w:r w:rsidRPr="00120990">
        <w:rPr>
          <w:b/>
        </w:rPr>
        <w:t>а</w:t>
      </w:r>
      <w:r w:rsidRPr="00120990">
        <w:rPr>
          <w:b/>
        </w:rPr>
        <w:t>ния и внедрения системы контроля;</w:t>
      </w:r>
    </w:p>
    <w:p w:rsidR="006142B8" w:rsidRPr="00120990" w:rsidRDefault="006142B8" w:rsidP="006142B8">
      <w:pPr>
        <w:pStyle w:val="SingleTxtGR0"/>
        <w:rPr>
          <w:b/>
        </w:rPr>
      </w:pPr>
      <w:r w:rsidRPr="00120990">
        <w:rPr>
          <w:b/>
        </w:rPr>
        <w:tab/>
        <w:t>с)</w:t>
      </w:r>
      <w:r w:rsidRPr="00120990">
        <w:rPr>
          <w:b/>
        </w:rPr>
        <w:tab/>
        <w:t>подходить к лечению психологических и психо-социальных з</w:t>
      </w:r>
      <w:r w:rsidRPr="00120990">
        <w:rPr>
          <w:b/>
        </w:rPr>
        <w:t>а</w:t>
      </w:r>
      <w:r w:rsidRPr="00120990">
        <w:rPr>
          <w:b/>
        </w:rPr>
        <w:t>болеваний и расстройств у детей с позиций многодисциплинарного подхода с помощью создания комплексной системы сохранения психического зд</w:t>
      </w:r>
      <w:r w:rsidRPr="00120990">
        <w:rPr>
          <w:b/>
        </w:rPr>
        <w:t>о</w:t>
      </w:r>
      <w:r w:rsidRPr="00120990">
        <w:rPr>
          <w:b/>
        </w:rPr>
        <w:t>ровья детей, в которую по мере необходимости вовлекались бы родители, семья и шк</w:t>
      </w:r>
      <w:r w:rsidRPr="00120990">
        <w:rPr>
          <w:b/>
        </w:rPr>
        <w:t>о</w:t>
      </w:r>
      <w:r w:rsidRPr="00120990">
        <w:rPr>
          <w:b/>
        </w:rPr>
        <w:t>ла.</w:t>
      </w:r>
    </w:p>
    <w:p w:rsidR="006142B8" w:rsidRPr="000E28B0" w:rsidRDefault="006142B8" w:rsidP="006142B8">
      <w:pPr>
        <w:pStyle w:val="H23GR"/>
      </w:pPr>
      <w:r w:rsidRPr="006142B8">
        <w:tab/>
      </w:r>
      <w:r w:rsidRPr="006142B8">
        <w:tab/>
      </w:r>
      <w:r w:rsidRPr="000E28B0">
        <w:t>Наркомания</w:t>
      </w:r>
    </w:p>
    <w:p w:rsidR="006142B8" w:rsidRPr="000E28B0" w:rsidRDefault="006142B8" w:rsidP="006142B8">
      <w:pPr>
        <w:pStyle w:val="SingleTxtGR0"/>
      </w:pPr>
      <w:r w:rsidRPr="000E28B0">
        <w:t>53.</w:t>
      </w:r>
      <w:r w:rsidRPr="000E28B0">
        <w:tab/>
        <w:t>Комитет серьезно обеспокоен ростом употребления подростками гос</w:t>
      </w:r>
      <w:r w:rsidRPr="000E28B0">
        <w:t>у</w:t>
      </w:r>
      <w:r w:rsidRPr="000E28B0">
        <w:t>дарства-участника незако</w:t>
      </w:r>
      <w:r w:rsidRPr="000E28B0">
        <w:t>н</w:t>
      </w:r>
      <w:r w:rsidRPr="000E28B0">
        <w:t>ных наркотиков, в частности амфетамина. Комитет с обеспокоенностью отмечает, что такие наркотики нередко используются для улучшения школьной успеваемости и борьбы с депрессией. Комитет также обеспокоен высоким уровнем употребления алкоголя и табака среди детей и н</w:t>
      </w:r>
      <w:r w:rsidRPr="000E28B0">
        <w:t>е</w:t>
      </w:r>
      <w:r w:rsidRPr="000E28B0">
        <w:t>гати</w:t>
      </w:r>
      <w:r>
        <w:t xml:space="preserve">вным воздействием рекламы, будь </w:t>
      </w:r>
      <w:r w:rsidRPr="000E28B0">
        <w:t>то непосредственная коммерческая ре</w:t>
      </w:r>
      <w:r w:rsidRPr="000E28B0">
        <w:t>к</w:t>
      </w:r>
      <w:r w:rsidRPr="000E28B0">
        <w:t xml:space="preserve">лама или использование в этих целях ресурса СМИ. </w:t>
      </w:r>
    </w:p>
    <w:p w:rsidR="006142B8" w:rsidRPr="00120990" w:rsidRDefault="006142B8" w:rsidP="006142B8">
      <w:pPr>
        <w:pStyle w:val="SingleTxtGR0"/>
        <w:rPr>
          <w:b/>
        </w:rPr>
      </w:pPr>
      <w:r w:rsidRPr="000E28B0">
        <w:t>54.</w:t>
      </w:r>
      <w:r w:rsidRPr="000E28B0">
        <w:tab/>
      </w:r>
      <w:r w:rsidRPr="00120990">
        <w:rPr>
          <w:b/>
        </w:rPr>
        <w:t>Комитет, ссылаясь на свое замечание общего порядка № 4, рекоме</w:t>
      </w:r>
      <w:r w:rsidRPr="00120990">
        <w:rPr>
          <w:b/>
        </w:rPr>
        <w:t>н</w:t>
      </w:r>
      <w:r w:rsidRPr="00120990">
        <w:rPr>
          <w:b/>
        </w:rPr>
        <w:t>дует государству-участнику принять надлежащие меры для борьбы с п</w:t>
      </w:r>
      <w:r w:rsidRPr="00120990">
        <w:rPr>
          <w:b/>
        </w:rPr>
        <w:t>о</w:t>
      </w:r>
      <w:r w:rsidRPr="00120990">
        <w:rPr>
          <w:b/>
        </w:rPr>
        <w:t>треблением наркотиков детьми с помощью коммуникационных программ и кампаний, обучения подростков жизненным навыкам и подготовки пр</w:t>
      </w:r>
      <w:r w:rsidRPr="00120990">
        <w:rPr>
          <w:b/>
        </w:rPr>
        <w:t>е</w:t>
      </w:r>
      <w:r w:rsidRPr="00120990">
        <w:rPr>
          <w:b/>
        </w:rPr>
        <w:t>подавателей, социальных работников и других соответствующих сотру</w:t>
      </w:r>
      <w:r w:rsidRPr="00120990">
        <w:rPr>
          <w:b/>
        </w:rPr>
        <w:t>д</w:t>
      </w:r>
      <w:r w:rsidRPr="00120990">
        <w:rPr>
          <w:b/>
        </w:rPr>
        <w:t>ников. Должны быть созданы программы, поощряющие здоровый образ жизни среди подростков и напра</w:t>
      </w:r>
      <w:r w:rsidRPr="00120990">
        <w:rPr>
          <w:b/>
        </w:rPr>
        <w:t>в</w:t>
      </w:r>
      <w:r w:rsidRPr="00120990">
        <w:rPr>
          <w:b/>
        </w:rPr>
        <w:t>ленные на предупреждение употребления алкоголя и табака, а также приняты нормативные положения в области рекламы таких продуктов среди детей. К</w:t>
      </w:r>
      <w:r w:rsidRPr="00120990">
        <w:rPr>
          <w:b/>
        </w:rPr>
        <w:t>о</w:t>
      </w:r>
      <w:r w:rsidRPr="00120990">
        <w:rPr>
          <w:b/>
        </w:rPr>
        <w:t>митет призывает государство-участник в своем следующем периодическом докладе представить инфо</w:t>
      </w:r>
      <w:r w:rsidRPr="00120990">
        <w:rPr>
          <w:b/>
        </w:rPr>
        <w:t>р</w:t>
      </w:r>
      <w:r w:rsidRPr="00120990">
        <w:rPr>
          <w:b/>
        </w:rPr>
        <w:t>мацию о таких усилиях и данные об упо</w:t>
      </w:r>
      <w:r w:rsidRPr="00120990">
        <w:rPr>
          <w:b/>
        </w:rPr>
        <w:t>т</w:t>
      </w:r>
      <w:r w:rsidRPr="00120990">
        <w:rPr>
          <w:b/>
        </w:rPr>
        <w:t>реблении детьми незаконных наркотиков.</w:t>
      </w:r>
    </w:p>
    <w:p w:rsidR="006142B8" w:rsidRPr="000E28B0" w:rsidRDefault="006142B8" w:rsidP="006142B8">
      <w:pPr>
        <w:pStyle w:val="H23GR"/>
      </w:pPr>
      <w:r w:rsidRPr="006142B8">
        <w:tab/>
      </w:r>
      <w:r w:rsidRPr="006142B8">
        <w:tab/>
      </w:r>
      <w:r w:rsidRPr="000E28B0">
        <w:t>Дети, родители которых находятся под стражей</w:t>
      </w:r>
    </w:p>
    <w:p w:rsidR="006142B8" w:rsidRPr="000E28B0" w:rsidRDefault="006142B8" w:rsidP="006142B8">
      <w:pPr>
        <w:pStyle w:val="SingleTxtGR0"/>
      </w:pPr>
      <w:r w:rsidRPr="000E28B0">
        <w:t>55.</w:t>
      </w:r>
      <w:r w:rsidRPr="000E28B0">
        <w:tab/>
        <w:t>Приветствуя принятие Закона № 62/2011 о защите родственных отнош</w:t>
      </w:r>
      <w:r w:rsidRPr="000E28B0">
        <w:t>е</w:t>
      </w:r>
      <w:r w:rsidRPr="000E28B0">
        <w:t>ний между находящимися в тюрьмах матерями и их несовершеннолетними детьми, Комитет в то же время выражает обеспокое</w:t>
      </w:r>
      <w:r w:rsidRPr="000E28B0">
        <w:t>н</w:t>
      </w:r>
      <w:r w:rsidRPr="000E28B0">
        <w:t>ность по поводу большого числа детей, разлученных с одним или обоими родителями, находящимися в тюрьме, положения младенцев, находящихся в тюрьме вместе со своими мат</w:t>
      </w:r>
      <w:r w:rsidRPr="000E28B0">
        <w:t>е</w:t>
      </w:r>
      <w:r w:rsidRPr="000E28B0">
        <w:t xml:space="preserve">рями, и случаями, когда дети рискуют быть разлученными с матерью, если она не соблюдает условий домашнего ареста. </w:t>
      </w:r>
    </w:p>
    <w:p w:rsidR="006142B8" w:rsidRPr="00120990" w:rsidRDefault="006142B8" w:rsidP="006142B8">
      <w:pPr>
        <w:pStyle w:val="SingleTxtGR0"/>
        <w:rPr>
          <w:b/>
        </w:rPr>
      </w:pPr>
      <w:r>
        <w:br w:type="page"/>
      </w:r>
      <w:r w:rsidRPr="000E28B0">
        <w:t>56.</w:t>
      </w:r>
      <w:r w:rsidRPr="000E28B0">
        <w:tab/>
      </w:r>
      <w:r w:rsidRPr="00120990">
        <w:rPr>
          <w:b/>
        </w:rPr>
        <w:t>Комитет рекомендует государству-участнику провести исследование п</w:t>
      </w:r>
      <w:r w:rsidRPr="00120990">
        <w:rPr>
          <w:b/>
        </w:rPr>
        <w:t>о</w:t>
      </w:r>
      <w:r w:rsidRPr="00120990">
        <w:rPr>
          <w:b/>
        </w:rPr>
        <w:t>ложения в области защиты прав детей, находящихся под стражей вместе со своими родителями, на семейное окружение в целях поддержания ли</w:t>
      </w:r>
      <w:r w:rsidRPr="00120990">
        <w:rPr>
          <w:b/>
        </w:rPr>
        <w:t>ч</w:t>
      </w:r>
      <w:r w:rsidRPr="00120990">
        <w:rPr>
          <w:b/>
        </w:rPr>
        <w:t>ных отношений, обеспечения надлежащих услуг и соответствующей по</w:t>
      </w:r>
      <w:r w:rsidRPr="00120990">
        <w:rPr>
          <w:b/>
        </w:rPr>
        <w:t>д</w:t>
      </w:r>
      <w:r w:rsidRPr="00120990">
        <w:rPr>
          <w:b/>
        </w:rPr>
        <w:t>держки в с</w:t>
      </w:r>
      <w:r w:rsidRPr="00120990">
        <w:rPr>
          <w:b/>
        </w:rPr>
        <w:t>о</w:t>
      </w:r>
      <w:r w:rsidRPr="00120990">
        <w:rPr>
          <w:b/>
        </w:rPr>
        <w:t xml:space="preserve">ответствии со статьей 9 Конвенции. </w:t>
      </w:r>
    </w:p>
    <w:p w:rsidR="006142B8" w:rsidRPr="000E28B0" w:rsidRDefault="006142B8" w:rsidP="006142B8">
      <w:pPr>
        <w:pStyle w:val="H23GR"/>
      </w:pPr>
      <w:r w:rsidRPr="006142B8">
        <w:tab/>
      </w:r>
      <w:r w:rsidRPr="006142B8">
        <w:tab/>
      </w:r>
      <w:r w:rsidRPr="000E28B0">
        <w:t>Жизненный уровень</w:t>
      </w:r>
    </w:p>
    <w:p w:rsidR="006142B8" w:rsidRPr="000E28B0" w:rsidRDefault="006142B8" w:rsidP="006142B8">
      <w:pPr>
        <w:pStyle w:val="SingleTxtGR0"/>
      </w:pPr>
      <w:r w:rsidRPr="000E28B0">
        <w:t>57.</w:t>
      </w:r>
      <w:r w:rsidRPr="000E28B0">
        <w:tab/>
        <w:t>Комитет серьезно обеспокоен высоким числом детей, живущих в услов</w:t>
      </w:r>
      <w:r w:rsidRPr="000E28B0">
        <w:t>и</w:t>
      </w:r>
      <w:r w:rsidRPr="000E28B0">
        <w:t>ях нищеты в государстве-участнике, и непропорциональной концентрацией детской нищеты на юге Италии. Комитет также с обеспокоенностью отмечает, что государство-участник находится на втором месте по показателю безработ</w:t>
      </w:r>
      <w:r w:rsidRPr="000E28B0">
        <w:t>и</w:t>
      </w:r>
      <w:r w:rsidRPr="000E28B0">
        <w:t>цы среди женщ</w:t>
      </w:r>
      <w:r>
        <w:t>ин в Европейском союзе (ниже 50%</w:t>
      </w:r>
      <w:r w:rsidRPr="000E28B0">
        <w:t>), в частности с учетом того, что детская нищета тесно связана с безработицей среди женщин. Высоко оц</w:t>
      </w:r>
      <w:r w:rsidRPr="000E28B0">
        <w:t>е</w:t>
      </w:r>
      <w:r w:rsidRPr="000E28B0">
        <w:t>нивая недавние</w:t>
      </w:r>
      <w:r>
        <w:t xml:space="preserve"> политические шаги, предпринятые</w:t>
      </w:r>
      <w:r w:rsidRPr="000E28B0">
        <w:t xml:space="preserve"> в 2008−2009 годах в по</w:t>
      </w:r>
      <w:r w:rsidRPr="000E28B0">
        <w:t>д</w:t>
      </w:r>
      <w:r w:rsidRPr="000E28B0">
        <w:t>держку малообеспеченных семей (</w:t>
      </w:r>
      <w:r w:rsidRPr="006142B8">
        <w:rPr>
          <w:i/>
          <w:lang w:val="en-US"/>
        </w:rPr>
        <w:t>Bonus</w:t>
      </w:r>
      <w:r w:rsidRPr="006142B8">
        <w:rPr>
          <w:i/>
        </w:rPr>
        <w:t xml:space="preserve"> </w:t>
      </w:r>
      <w:r w:rsidRPr="006142B8">
        <w:rPr>
          <w:i/>
          <w:lang w:val="en-US"/>
        </w:rPr>
        <w:t>Famiglia</w:t>
      </w:r>
      <w:r w:rsidRPr="000E28B0">
        <w:t xml:space="preserve"> и "социальная карта"), Ком</w:t>
      </w:r>
      <w:r w:rsidRPr="000E28B0">
        <w:t>и</w:t>
      </w:r>
      <w:r w:rsidRPr="000E28B0">
        <w:t>тет в то же время обеспокоен тем, что такие программы лишь частично сниж</w:t>
      </w:r>
      <w:r w:rsidRPr="000E28B0">
        <w:t>а</w:t>
      </w:r>
      <w:r w:rsidRPr="000E28B0">
        <w:t>ют уровень неравенства и нищеты. Комитет с обеспокоенностью отмечает, что главное внимание в программах государства-участника, как пре</w:t>
      </w:r>
      <w:r w:rsidRPr="000E28B0">
        <w:t>д</w:t>
      </w:r>
      <w:r w:rsidRPr="000E28B0">
        <w:t>ставляется, уделяется мерам материального характера, тогда как социальные, культурные, географические и иные структурные факторы сокращения масштабов нищеты практ</w:t>
      </w:r>
      <w:r w:rsidRPr="000E28B0">
        <w:t>и</w:t>
      </w:r>
      <w:r w:rsidRPr="000E28B0">
        <w:t xml:space="preserve">чески не учитываются. </w:t>
      </w:r>
    </w:p>
    <w:p w:rsidR="006142B8" w:rsidRPr="00120990" w:rsidRDefault="006142B8" w:rsidP="006142B8">
      <w:pPr>
        <w:pStyle w:val="SingleTxtGR0"/>
        <w:rPr>
          <w:b/>
        </w:rPr>
      </w:pPr>
      <w:r w:rsidRPr="000E28B0">
        <w:t>58.</w:t>
      </w:r>
      <w:r w:rsidRPr="000E28B0">
        <w:tab/>
      </w:r>
      <w:r w:rsidRPr="00120990">
        <w:rPr>
          <w:b/>
        </w:rPr>
        <w:t>Комитет настоятельно призывает государство-участник активизир</w:t>
      </w:r>
      <w:r w:rsidRPr="00120990">
        <w:rPr>
          <w:b/>
        </w:rPr>
        <w:t>о</w:t>
      </w:r>
      <w:r w:rsidRPr="00120990">
        <w:rPr>
          <w:b/>
        </w:rPr>
        <w:t>вать свои усилия по устранению и искоренению нищеты и неравенства, особенно среди детей, и:</w:t>
      </w:r>
    </w:p>
    <w:p w:rsidR="000E52DA" w:rsidRPr="00AD2A31" w:rsidRDefault="000E52DA" w:rsidP="000E52DA">
      <w:pPr>
        <w:pStyle w:val="SingleTxtGR0"/>
        <w:rPr>
          <w:b/>
        </w:rPr>
      </w:pPr>
      <w:r w:rsidRPr="009943B0">
        <w:rPr>
          <w:b/>
        </w:rPr>
        <w:tab/>
        <w:t>а)</w:t>
      </w:r>
      <w:r w:rsidRPr="009943B0">
        <w:rPr>
          <w:b/>
        </w:rPr>
        <w:tab/>
        <w:t xml:space="preserve">рассмотреть возможность проведения </w:t>
      </w:r>
      <w:r>
        <w:rPr>
          <w:b/>
        </w:rPr>
        <w:t xml:space="preserve">системной </w:t>
      </w:r>
      <w:r w:rsidRPr="009943B0">
        <w:rPr>
          <w:b/>
        </w:rPr>
        <w:t>реформы т</w:t>
      </w:r>
      <w:r w:rsidRPr="009943B0">
        <w:rPr>
          <w:b/>
        </w:rPr>
        <w:t>е</w:t>
      </w:r>
      <w:r w:rsidRPr="009943B0">
        <w:rPr>
          <w:b/>
        </w:rPr>
        <w:t>кущ</w:t>
      </w:r>
      <w:r>
        <w:rPr>
          <w:b/>
        </w:rPr>
        <w:t>ей</w:t>
      </w:r>
      <w:r w:rsidRPr="009943B0">
        <w:rPr>
          <w:b/>
        </w:rPr>
        <w:t xml:space="preserve"> политики и программ для эффективного </w:t>
      </w:r>
      <w:r>
        <w:rPr>
          <w:b/>
        </w:rPr>
        <w:t xml:space="preserve">и </w:t>
      </w:r>
      <w:r w:rsidRPr="009943B0">
        <w:rPr>
          <w:b/>
        </w:rPr>
        <w:t xml:space="preserve">долгосрочного </w:t>
      </w:r>
      <w:r>
        <w:rPr>
          <w:b/>
        </w:rPr>
        <w:t>искорен</w:t>
      </w:r>
      <w:r>
        <w:rPr>
          <w:b/>
        </w:rPr>
        <w:t>е</w:t>
      </w:r>
      <w:r>
        <w:rPr>
          <w:b/>
        </w:rPr>
        <w:t xml:space="preserve">ния детской </w:t>
      </w:r>
      <w:r w:rsidRPr="009943B0">
        <w:rPr>
          <w:b/>
        </w:rPr>
        <w:t xml:space="preserve">нищеты на основе </w:t>
      </w:r>
      <w:r>
        <w:rPr>
          <w:b/>
        </w:rPr>
        <w:t xml:space="preserve">использования </w:t>
      </w:r>
      <w:r w:rsidRPr="009943B0">
        <w:rPr>
          <w:b/>
        </w:rPr>
        <w:t>много</w:t>
      </w:r>
      <w:r>
        <w:rPr>
          <w:b/>
        </w:rPr>
        <w:t xml:space="preserve">дисциплинарного </w:t>
      </w:r>
      <w:r w:rsidRPr="009943B0">
        <w:rPr>
          <w:b/>
        </w:rPr>
        <w:t>по</w:t>
      </w:r>
      <w:r w:rsidRPr="009943B0">
        <w:rPr>
          <w:b/>
        </w:rPr>
        <w:t>д</w:t>
      </w:r>
      <w:r w:rsidRPr="009943B0">
        <w:rPr>
          <w:b/>
        </w:rPr>
        <w:t>хода, учитыва</w:t>
      </w:r>
      <w:r>
        <w:rPr>
          <w:b/>
        </w:rPr>
        <w:t>ющего</w:t>
      </w:r>
      <w:r w:rsidRPr="009943B0">
        <w:rPr>
          <w:b/>
        </w:rPr>
        <w:t xml:space="preserve"> социальные, культурные и географические факторы </w:t>
      </w:r>
      <w:r>
        <w:rPr>
          <w:b/>
        </w:rPr>
        <w:t xml:space="preserve">уменьшения </w:t>
      </w:r>
      <w:r w:rsidRPr="009943B0">
        <w:rPr>
          <w:b/>
        </w:rPr>
        <w:t>ма</w:t>
      </w:r>
      <w:r w:rsidRPr="009943B0">
        <w:rPr>
          <w:b/>
        </w:rPr>
        <w:t>с</w:t>
      </w:r>
      <w:r w:rsidRPr="009943B0">
        <w:rPr>
          <w:b/>
        </w:rPr>
        <w:t>штабов нищеты;</w:t>
      </w:r>
    </w:p>
    <w:p w:rsidR="000E52DA" w:rsidRPr="009943B0" w:rsidRDefault="000E52DA" w:rsidP="000E52DA">
      <w:pPr>
        <w:pStyle w:val="SingleTxtGR0"/>
        <w:rPr>
          <w:b/>
          <w:szCs w:val="24"/>
          <w:lang w:eastAsia="ru-RU"/>
        </w:rPr>
      </w:pPr>
      <w:r w:rsidRPr="009943B0">
        <w:rPr>
          <w:b/>
          <w:szCs w:val="24"/>
          <w:lang w:eastAsia="ru-RU"/>
        </w:rPr>
        <w:tab/>
      </w:r>
      <w:r w:rsidRPr="009943B0">
        <w:rPr>
          <w:b/>
          <w:szCs w:val="24"/>
          <w:lang w:val="en-US" w:eastAsia="ru-RU"/>
        </w:rPr>
        <w:t>b</w:t>
      </w:r>
      <w:r w:rsidRPr="009943B0">
        <w:rPr>
          <w:b/>
          <w:szCs w:val="24"/>
          <w:lang w:eastAsia="ru-RU"/>
        </w:rPr>
        <w:t>)</w:t>
      </w:r>
      <w:r w:rsidRPr="009943B0">
        <w:rPr>
          <w:b/>
          <w:szCs w:val="24"/>
          <w:lang w:eastAsia="ru-RU"/>
        </w:rPr>
        <w:tab/>
        <w:t xml:space="preserve">оценить результаты текущих программ </w:t>
      </w:r>
      <w:r>
        <w:rPr>
          <w:b/>
          <w:szCs w:val="24"/>
          <w:lang w:eastAsia="ru-RU"/>
        </w:rPr>
        <w:t xml:space="preserve">уменьшения масштабов </w:t>
      </w:r>
      <w:r w:rsidRPr="009943B0">
        <w:rPr>
          <w:b/>
          <w:szCs w:val="24"/>
          <w:lang w:eastAsia="ru-RU"/>
        </w:rPr>
        <w:t xml:space="preserve">нищеты и обеспечить включение в последующие </w:t>
      </w:r>
      <w:r>
        <w:rPr>
          <w:b/>
          <w:szCs w:val="24"/>
          <w:lang w:eastAsia="ru-RU"/>
        </w:rPr>
        <w:t xml:space="preserve">стратегии </w:t>
      </w:r>
      <w:r w:rsidRPr="009943B0">
        <w:rPr>
          <w:b/>
          <w:szCs w:val="24"/>
          <w:lang w:eastAsia="ru-RU"/>
        </w:rPr>
        <w:t>и планы соо</w:t>
      </w:r>
      <w:r w:rsidRPr="009943B0">
        <w:rPr>
          <w:b/>
          <w:szCs w:val="24"/>
          <w:lang w:eastAsia="ru-RU"/>
        </w:rPr>
        <w:t>т</w:t>
      </w:r>
      <w:r w:rsidRPr="009943B0">
        <w:rPr>
          <w:b/>
          <w:szCs w:val="24"/>
          <w:lang w:eastAsia="ru-RU"/>
        </w:rPr>
        <w:t>ветствующих показателей и контрольной структуры;</w:t>
      </w:r>
    </w:p>
    <w:p w:rsidR="000E52DA" w:rsidRPr="009943B0" w:rsidRDefault="000E52DA" w:rsidP="000E52DA">
      <w:pPr>
        <w:pStyle w:val="SingleTxtGR0"/>
        <w:rPr>
          <w:b/>
          <w:szCs w:val="24"/>
          <w:lang w:eastAsia="ru-RU"/>
        </w:rPr>
      </w:pPr>
      <w:r w:rsidRPr="009943B0">
        <w:rPr>
          <w:b/>
          <w:szCs w:val="24"/>
          <w:lang w:eastAsia="ru-RU"/>
        </w:rPr>
        <w:tab/>
        <w:t>с)</w:t>
      </w:r>
      <w:r w:rsidRPr="009943B0">
        <w:rPr>
          <w:b/>
          <w:szCs w:val="24"/>
          <w:lang w:eastAsia="ru-RU"/>
        </w:rPr>
        <w:tab/>
        <w:t>повысить участие женщин на рынке труда и поощрять испол</w:t>
      </w:r>
      <w:r w:rsidRPr="009943B0">
        <w:rPr>
          <w:b/>
          <w:szCs w:val="24"/>
          <w:lang w:eastAsia="ru-RU"/>
        </w:rPr>
        <w:t>ь</w:t>
      </w:r>
      <w:r w:rsidRPr="009943B0">
        <w:rPr>
          <w:b/>
          <w:szCs w:val="24"/>
          <w:lang w:eastAsia="ru-RU"/>
        </w:rPr>
        <w:t>зование гибкого графика работы обоих родителей, в том числе за счет ув</w:t>
      </w:r>
      <w:r w:rsidRPr="009943B0">
        <w:rPr>
          <w:b/>
          <w:szCs w:val="24"/>
          <w:lang w:eastAsia="ru-RU"/>
        </w:rPr>
        <w:t>е</w:t>
      </w:r>
      <w:r w:rsidRPr="009943B0">
        <w:rPr>
          <w:b/>
          <w:szCs w:val="24"/>
          <w:lang w:eastAsia="ru-RU"/>
        </w:rPr>
        <w:t>личения числа учреждений по уходу за дет</w:t>
      </w:r>
      <w:r w:rsidRPr="009943B0">
        <w:rPr>
          <w:b/>
          <w:szCs w:val="24"/>
          <w:lang w:eastAsia="ru-RU"/>
        </w:rPr>
        <w:t>ь</w:t>
      </w:r>
      <w:r w:rsidRPr="009943B0">
        <w:rPr>
          <w:b/>
          <w:szCs w:val="24"/>
          <w:lang w:eastAsia="ru-RU"/>
        </w:rPr>
        <w:t>ми;</w:t>
      </w:r>
    </w:p>
    <w:p w:rsidR="000E52DA" w:rsidRPr="009943B0" w:rsidRDefault="000E52DA" w:rsidP="000E52DA">
      <w:pPr>
        <w:pStyle w:val="SingleTxtGR0"/>
        <w:rPr>
          <w:b/>
        </w:rPr>
      </w:pPr>
      <w:r w:rsidRPr="009943B0">
        <w:rPr>
          <w:b/>
        </w:rPr>
        <w:tab/>
      </w:r>
      <w:r w:rsidRPr="009943B0">
        <w:rPr>
          <w:b/>
          <w:lang w:val="en-US"/>
        </w:rPr>
        <w:t>d</w:t>
      </w:r>
      <w:r w:rsidRPr="009943B0">
        <w:rPr>
          <w:b/>
        </w:rPr>
        <w:t>)</w:t>
      </w:r>
      <w:r w:rsidRPr="009943B0">
        <w:rPr>
          <w:b/>
        </w:rPr>
        <w:tab/>
        <w:t xml:space="preserve">повышать и сохранять на стабильном уровне </w:t>
      </w:r>
      <w:r>
        <w:rPr>
          <w:b/>
        </w:rPr>
        <w:t xml:space="preserve">уровень </w:t>
      </w:r>
      <w:r w:rsidRPr="009943B0">
        <w:rPr>
          <w:b/>
        </w:rPr>
        <w:t>матер</w:t>
      </w:r>
      <w:r w:rsidRPr="009943B0">
        <w:rPr>
          <w:b/>
        </w:rPr>
        <w:t>и</w:t>
      </w:r>
      <w:r w:rsidRPr="009943B0">
        <w:rPr>
          <w:b/>
        </w:rPr>
        <w:t>альн</w:t>
      </w:r>
      <w:r>
        <w:rPr>
          <w:b/>
        </w:rPr>
        <w:t>ой</w:t>
      </w:r>
      <w:r w:rsidRPr="009943B0">
        <w:rPr>
          <w:b/>
        </w:rPr>
        <w:t xml:space="preserve"> помощ</w:t>
      </w:r>
      <w:r>
        <w:rPr>
          <w:b/>
        </w:rPr>
        <w:t>и</w:t>
      </w:r>
      <w:r w:rsidRPr="009943B0">
        <w:rPr>
          <w:b/>
        </w:rPr>
        <w:t xml:space="preserve"> для малообеспеченных семей с детьми и обеспечи</w:t>
      </w:r>
      <w:r>
        <w:rPr>
          <w:b/>
        </w:rPr>
        <w:t>ва</w:t>
      </w:r>
      <w:r w:rsidRPr="009943B0">
        <w:rPr>
          <w:b/>
        </w:rPr>
        <w:t>ть пр</w:t>
      </w:r>
      <w:r w:rsidRPr="009943B0">
        <w:rPr>
          <w:b/>
        </w:rPr>
        <w:t>е</w:t>
      </w:r>
      <w:r w:rsidRPr="009943B0">
        <w:rPr>
          <w:b/>
        </w:rPr>
        <w:t>доставление такой помощи семьям иностранного пр</w:t>
      </w:r>
      <w:r w:rsidRPr="009943B0">
        <w:rPr>
          <w:b/>
        </w:rPr>
        <w:t>о</w:t>
      </w:r>
      <w:r w:rsidRPr="009943B0">
        <w:rPr>
          <w:b/>
        </w:rPr>
        <w:t xml:space="preserve">исхождения. </w:t>
      </w:r>
    </w:p>
    <w:p w:rsidR="000E52DA" w:rsidRPr="007D26A4" w:rsidRDefault="000E52DA" w:rsidP="000E52DA">
      <w:pPr>
        <w:pStyle w:val="H1GR"/>
      </w:pPr>
      <w:r w:rsidRPr="00310740">
        <w:tab/>
      </w:r>
      <w:r w:rsidRPr="007D26A4">
        <w:rPr>
          <w:lang w:val="en-US"/>
        </w:rPr>
        <w:t>F</w:t>
      </w:r>
      <w:r w:rsidRPr="007D26A4">
        <w:t>.</w:t>
      </w:r>
      <w:r w:rsidRPr="007D26A4">
        <w:tab/>
        <w:t>Образование, досуг и культурная деятельность</w:t>
      </w:r>
      <w:r w:rsidRPr="000E52DA">
        <w:br/>
      </w:r>
      <w:r w:rsidRPr="007D26A4">
        <w:t>(статьи 28, 29 и</w:t>
      </w:r>
      <w:r>
        <w:rPr>
          <w:lang w:val="en-US"/>
        </w:rPr>
        <w:t> </w:t>
      </w:r>
      <w:r w:rsidRPr="007D26A4">
        <w:t>31 Конвенции)</w:t>
      </w:r>
    </w:p>
    <w:p w:rsidR="000E52DA" w:rsidRPr="007D26A4" w:rsidRDefault="000E52DA" w:rsidP="000E52DA">
      <w:pPr>
        <w:pStyle w:val="H23GR"/>
      </w:pPr>
      <w:r w:rsidRPr="000E52DA">
        <w:tab/>
      </w:r>
      <w:r w:rsidRPr="000E52DA">
        <w:tab/>
      </w:r>
      <w:r w:rsidRPr="007D26A4">
        <w:t>Образование, включая профессиональную подготовку и ориентацию</w:t>
      </w:r>
    </w:p>
    <w:p w:rsidR="000E52DA" w:rsidRPr="007D26A4" w:rsidRDefault="000E52DA" w:rsidP="000E52DA">
      <w:pPr>
        <w:pStyle w:val="SingleTxtGR0"/>
      </w:pPr>
      <w:r w:rsidRPr="007D26A4">
        <w:t>59.</w:t>
      </w:r>
      <w:r w:rsidRPr="007D26A4">
        <w:tab/>
        <w:t xml:space="preserve">Признавая усилия по выполнению </w:t>
      </w:r>
      <w:r>
        <w:t xml:space="preserve">его </w:t>
      </w:r>
      <w:r w:rsidRPr="007D26A4">
        <w:t xml:space="preserve">предыдущих рекомендаций (CRC/C/15/Add.198, пункт 43), Комитет </w:t>
      </w:r>
      <w:r>
        <w:t xml:space="preserve">в то же время </w:t>
      </w:r>
      <w:r w:rsidRPr="007D26A4">
        <w:t>выражает обеспокое</w:t>
      </w:r>
      <w:r w:rsidRPr="007D26A4">
        <w:t>н</w:t>
      </w:r>
      <w:r w:rsidRPr="007D26A4">
        <w:t xml:space="preserve">ность </w:t>
      </w:r>
      <w:r>
        <w:t xml:space="preserve">по поводу </w:t>
      </w:r>
      <w:r w:rsidRPr="007D26A4">
        <w:t>следующ</w:t>
      </w:r>
      <w:r>
        <w:t>его</w:t>
      </w:r>
      <w:r w:rsidRPr="007D26A4">
        <w:t>:</w:t>
      </w:r>
    </w:p>
    <w:p w:rsidR="000E52DA" w:rsidRPr="007D26A4" w:rsidRDefault="000E52DA" w:rsidP="000E52DA">
      <w:pPr>
        <w:pStyle w:val="SingleTxtGR0"/>
      </w:pPr>
      <w:r w:rsidRPr="007D26A4">
        <w:tab/>
        <w:t>а)</w:t>
      </w:r>
      <w:r w:rsidRPr="007D26A4">
        <w:tab/>
        <w:t>сохран</w:t>
      </w:r>
      <w:r>
        <w:t xml:space="preserve">ения </w:t>
      </w:r>
      <w:r w:rsidRPr="007D26A4">
        <w:t>высок</w:t>
      </w:r>
      <w:r>
        <w:t xml:space="preserve">ого отсева </w:t>
      </w:r>
      <w:r w:rsidRPr="007D26A4">
        <w:t xml:space="preserve">учащихся, особенно в южной части </w:t>
      </w:r>
      <w:r>
        <w:t xml:space="preserve">страны </w:t>
      </w:r>
      <w:r w:rsidRPr="007D26A4">
        <w:t xml:space="preserve">и среди детей, семьи которых испытывают </w:t>
      </w:r>
      <w:r>
        <w:t>социально</w:t>
      </w:r>
      <w:r w:rsidRPr="007D26A4">
        <w:t>-экономические трудности;</w:t>
      </w:r>
    </w:p>
    <w:p w:rsidR="000E52DA" w:rsidRPr="007D26A4" w:rsidRDefault="000E52DA" w:rsidP="000E52DA">
      <w:pPr>
        <w:pStyle w:val="SingleTxtGR0"/>
      </w:pPr>
      <w:r w:rsidRPr="007D26A4">
        <w:tab/>
        <w:t>b)</w:t>
      </w:r>
      <w:r w:rsidRPr="007D26A4">
        <w:tab/>
        <w:t>ненадлежащ</w:t>
      </w:r>
      <w:r>
        <w:t>его</w:t>
      </w:r>
      <w:r w:rsidRPr="007D26A4">
        <w:t xml:space="preserve"> состояни</w:t>
      </w:r>
      <w:r>
        <w:t>я</w:t>
      </w:r>
      <w:r w:rsidRPr="007D26A4">
        <w:t xml:space="preserve"> школьных зданий и уч</w:t>
      </w:r>
      <w:r>
        <w:t>ебных заведений</w:t>
      </w:r>
      <w:r w:rsidRPr="007D26A4">
        <w:t xml:space="preserve">, что </w:t>
      </w:r>
      <w:r>
        <w:t xml:space="preserve">нередко </w:t>
      </w:r>
      <w:r w:rsidRPr="007D26A4">
        <w:t>становится причиной несчастных случаев;</w:t>
      </w:r>
    </w:p>
    <w:p w:rsidR="000E52DA" w:rsidRPr="007D26A4" w:rsidRDefault="000E52DA" w:rsidP="000E52DA">
      <w:pPr>
        <w:pStyle w:val="SingleTxtGR0"/>
      </w:pPr>
      <w:r w:rsidRPr="007D26A4">
        <w:tab/>
        <w:t>с)</w:t>
      </w:r>
      <w:r w:rsidRPr="007D26A4">
        <w:tab/>
        <w:t>распространени</w:t>
      </w:r>
      <w:r>
        <w:t>я</w:t>
      </w:r>
      <w:r w:rsidRPr="007D26A4">
        <w:t xml:space="preserve"> насилия и издевательств в школ</w:t>
      </w:r>
      <w:r>
        <w:t>ах</w:t>
      </w:r>
      <w:r w:rsidRPr="007D26A4">
        <w:t>, борьба с кот</w:t>
      </w:r>
      <w:r w:rsidRPr="007D26A4">
        <w:t>о</w:t>
      </w:r>
      <w:r w:rsidRPr="007D26A4">
        <w:t>рыми ведется в первую очередь дисциплинарными, а не психо</w:t>
      </w:r>
      <w:r>
        <w:t>-с</w:t>
      </w:r>
      <w:r w:rsidRPr="007D26A4">
        <w:t xml:space="preserve">оциальными и </w:t>
      </w:r>
      <w:r>
        <w:t xml:space="preserve">воспитательными </w:t>
      </w:r>
      <w:r w:rsidRPr="007D26A4">
        <w:t xml:space="preserve">мерами, а также </w:t>
      </w:r>
      <w:r>
        <w:t>по поводу незначительного числа жалоб со стороны пострадавших</w:t>
      </w:r>
      <w:r w:rsidRPr="007D26A4">
        <w:t>;</w:t>
      </w:r>
    </w:p>
    <w:p w:rsidR="000E52DA" w:rsidRPr="007D26A4" w:rsidRDefault="000E52DA" w:rsidP="000E52DA">
      <w:pPr>
        <w:pStyle w:val="SingleTxtGR0"/>
      </w:pPr>
      <w:r w:rsidRPr="007D26A4">
        <w:tab/>
        <w:t>d)</w:t>
      </w:r>
      <w:r w:rsidRPr="007D26A4">
        <w:tab/>
        <w:t>отсутствие единообразия в регионах и промедлени</w:t>
      </w:r>
      <w:r>
        <w:t>я</w:t>
      </w:r>
      <w:r w:rsidRPr="007D26A4">
        <w:t xml:space="preserve"> в принятии з</w:t>
      </w:r>
      <w:r w:rsidRPr="007D26A4">
        <w:t>а</w:t>
      </w:r>
      <w:r w:rsidRPr="007D26A4">
        <w:t>конов, за</w:t>
      </w:r>
      <w:r>
        <w:t>тру</w:t>
      </w:r>
      <w:r w:rsidRPr="007D26A4">
        <w:t>д</w:t>
      </w:r>
      <w:r>
        <w:t>н</w:t>
      </w:r>
      <w:r w:rsidRPr="007D26A4">
        <w:t>яющих доступ к профессиональной подготовке;</w:t>
      </w:r>
    </w:p>
    <w:p w:rsidR="000E52DA" w:rsidRPr="007D26A4" w:rsidRDefault="000E52DA" w:rsidP="000E52DA">
      <w:pPr>
        <w:pStyle w:val="SingleTxtGR0"/>
      </w:pPr>
      <w:r w:rsidRPr="007D26A4">
        <w:tab/>
        <w:t>е)</w:t>
      </w:r>
      <w:r w:rsidRPr="007D26A4">
        <w:tab/>
        <w:t>неспособност</w:t>
      </w:r>
      <w:r>
        <w:t>и в</w:t>
      </w:r>
      <w:r w:rsidRPr="007D26A4">
        <w:t xml:space="preserve"> полно</w:t>
      </w:r>
      <w:r>
        <w:t xml:space="preserve">й мере </w:t>
      </w:r>
      <w:r w:rsidRPr="007D26A4">
        <w:t>интегрировать детей иностранного происхождения и детей</w:t>
      </w:r>
      <w:r>
        <w:t>, принадлежащих к</w:t>
      </w:r>
      <w:r w:rsidRPr="007D26A4">
        <w:t xml:space="preserve"> меньшинств</w:t>
      </w:r>
      <w:r>
        <w:t>ам,</w:t>
      </w:r>
      <w:r w:rsidRPr="007D26A4">
        <w:t xml:space="preserve"> в школьную систему;</w:t>
      </w:r>
    </w:p>
    <w:p w:rsidR="000E52DA" w:rsidRPr="007D26A4" w:rsidRDefault="000E52DA" w:rsidP="000E52DA">
      <w:pPr>
        <w:pStyle w:val="SingleTxtGR0"/>
      </w:pPr>
      <w:r w:rsidRPr="007D26A4">
        <w:tab/>
        <w:t>f)</w:t>
      </w:r>
      <w:r w:rsidRPr="007D26A4">
        <w:tab/>
        <w:t>т</w:t>
      </w:r>
      <w:r>
        <w:t>ого</w:t>
      </w:r>
      <w:r w:rsidRPr="007D26A4">
        <w:t xml:space="preserve"> факт</w:t>
      </w:r>
      <w:r>
        <w:t>а</w:t>
      </w:r>
      <w:r w:rsidRPr="007D26A4">
        <w:t>, что дети не участвуют в процессе принятия затраг</w:t>
      </w:r>
      <w:r w:rsidRPr="007D26A4">
        <w:t>и</w:t>
      </w:r>
      <w:r w:rsidRPr="007D26A4">
        <w:t>вающих их решений в образоват</w:t>
      </w:r>
      <w:r>
        <w:t>ельной системе, а их мнение в этом отношении практически не учитывается</w:t>
      </w:r>
      <w:r w:rsidRPr="007D26A4">
        <w:t>.</w:t>
      </w:r>
    </w:p>
    <w:p w:rsidR="000E52DA" w:rsidRPr="007D26A4" w:rsidRDefault="000E52DA" w:rsidP="000E52DA">
      <w:pPr>
        <w:pStyle w:val="SingleTxtGR0"/>
      </w:pPr>
      <w:r w:rsidRPr="007D26A4">
        <w:t>60.</w:t>
      </w:r>
      <w:r w:rsidRPr="007D26A4">
        <w:tab/>
      </w:r>
      <w:r>
        <w:t xml:space="preserve">Кроме </w:t>
      </w:r>
      <w:r w:rsidRPr="007D26A4">
        <w:t>того, Комитет обеспокоен приостановлением действия Законод</w:t>
      </w:r>
      <w:r w:rsidRPr="007D26A4">
        <w:t>а</w:t>
      </w:r>
      <w:r w:rsidRPr="007D26A4">
        <w:t>тельного указа №</w:t>
      </w:r>
      <w:r>
        <w:t xml:space="preserve"> </w:t>
      </w:r>
      <w:r w:rsidRPr="007D26A4">
        <w:t>226 (2005), регулирующего основные уровни предоставления услуг в сфере образования и профессионально</w:t>
      </w:r>
      <w:r>
        <w:t>-технической</w:t>
      </w:r>
      <w:r w:rsidRPr="007D26A4">
        <w:t xml:space="preserve"> подготовки, кот</w:t>
      </w:r>
      <w:r w:rsidRPr="007D26A4">
        <w:t>о</w:t>
      </w:r>
      <w:r w:rsidRPr="007D26A4">
        <w:t>рые должны быть гарантированы регионами, а также отсутствием стандартиз</w:t>
      </w:r>
      <w:r w:rsidRPr="007D26A4">
        <w:t>и</w:t>
      </w:r>
      <w:r w:rsidRPr="007D26A4">
        <w:t>рованн</w:t>
      </w:r>
      <w:r>
        <w:t>ых</w:t>
      </w:r>
      <w:r w:rsidRPr="007D26A4">
        <w:t xml:space="preserve"> общенациональн</w:t>
      </w:r>
      <w:r>
        <w:t>ых</w:t>
      </w:r>
      <w:r w:rsidRPr="007D26A4">
        <w:t xml:space="preserve"> </w:t>
      </w:r>
      <w:r>
        <w:t xml:space="preserve">рамок </w:t>
      </w:r>
      <w:r w:rsidRPr="007D26A4">
        <w:t>принятия мер в поддержку образования. Комитет с обеспокоенностью отмечает значительное сокращение государстве</w:t>
      </w:r>
      <w:r w:rsidRPr="007D26A4">
        <w:t>н</w:t>
      </w:r>
      <w:r w:rsidRPr="007D26A4">
        <w:t xml:space="preserve">ного финансирования образовательного сектора после проведения в 2009 году школьной реформы, в том числе </w:t>
      </w:r>
      <w:r>
        <w:t xml:space="preserve">резкое </w:t>
      </w:r>
      <w:r w:rsidRPr="007D26A4">
        <w:t xml:space="preserve">уменьшение </w:t>
      </w:r>
      <w:r>
        <w:t xml:space="preserve">числа </w:t>
      </w:r>
      <w:r w:rsidRPr="007D26A4">
        <w:t>педагогов на фоне двукратного увеличения за последнее десятилетие финансирования частных школ. Комитет также отмечает диверсификацию источников финансирования образования, включая финансирование по линии Европейского союза и мес</w:t>
      </w:r>
      <w:r w:rsidRPr="007D26A4">
        <w:t>т</w:t>
      </w:r>
      <w:r w:rsidRPr="007D26A4">
        <w:t>ных фондов.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DD6DF4">
        <w:rPr>
          <w:bCs/>
        </w:rPr>
        <w:t>61.</w:t>
      </w:r>
      <w:r w:rsidRPr="00154EF6">
        <w:rPr>
          <w:b/>
          <w:bCs/>
        </w:rPr>
        <w:tab/>
        <w:t>Комитет настоятельно рекомендует государству-участнику: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  <w:t>а)</w:t>
      </w:r>
      <w:r w:rsidRPr="00154EF6">
        <w:rPr>
          <w:b/>
          <w:bCs/>
        </w:rPr>
        <w:tab/>
        <w:t>воздерживаться от дальнейших бюджетных сокращений в се</w:t>
      </w:r>
      <w:r w:rsidRPr="00154EF6">
        <w:rPr>
          <w:b/>
          <w:bCs/>
        </w:rPr>
        <w:t>к</w:t>
      </w:r>
      <w:r w:rsidRPr="00154EF6">
        <w:rPr>
          <w:b/>
          <w:bCs/>
        </w:rPr>
        <w:t xml:space="preserve">торе образования и </w:t>
      </w:r>
      <w:r>
        <w:rPr>
          <w:b/>
          <w:bCs/>
        </w:rPr>
        <w:t xml:space="preserve">предоставить </w:t>
      </w:r>
      <w:r w:rsidRPr="00154EF6">
        <w:rPr>
          <w:b/>
          <w:bCs/>
        </w:rPr>
        <w:t>школам соответствующие</w:t>
      </w:r>
      <w:r>
        <w:rPr>
          <w:b/>
          <w:bCs/>
        </w:rPr>
        <w:t xml:space="preserve"> кадровые</w:t>
      </w:r>
      <w:r w:rsidRPr="00154EF6">
        <w:rPr>
          <w:b/>
          <w:bCs/>
        </w:rPr>
        <w:t>, те</w:t>
      </w:r>
      <w:r w:rsidRPr="00154EF6">
        <w:rPr>
          <w:b/>
          <w:bCs/>
        </w:rPr>
        <w:t>х</w:t>
      </w:r>
      <w:r w:rsidRPr="00154EF6">
        <w:rPr>
          <w:b/>
          <w:bCs/>
        </w:rPr>
        <w:t>нические и финансовые ресу</w:t>
      </w:r>
      <w:r>
        <w:rPr>
          <w:b/>
          <w:bCs/>
        </w:rPr>
        <w:t>рсы, позволяющие</w:t>
      </w:r>
      <w:r w:rsidRPr="00154EF6">
        <w:rPr>
          <w:b/>
          <w:bCs/>
        </w:rPr>
        <w:t xml:space="preserve"> давать всем детям качес</w:t>
      </w:r>
      <w:r w:rsidRPr="00154EF6">
        <w:rPr>
          <w:b/>
          <w:bCs/>
        </w:rPr>
        <w:t>т</w:t>
      </w:r>
      <w:r w:rsidRPr="00154EF6">
        <w:rPr>
          <w:b/>
          <w:bCs/>
        </w:rPr>
        <w:t>венное о</w:t>
      </w:r>
      <w:r w:rsidRPr="00154EF6">
        <w:rPr>
          <w:b/>
          <w:bCs/>
        </w:rPr>
        <w:t>б</w:t>
      </w:r>
      <w:r w:rsidRPr="00154EF6">
        <w:rPr>
          <w:b/>
          <w:bCs/>
        </w:rPr>
        <w:t>разование;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</w:r>
      <w:r w:rsidRPr="00154EF6">
        <w:rPr>
          <w:b/>
          <w:bCs/>
          <w:lang w:val="en-US"/>
        </w:rPr>
        <w:t>b</w:t>
      </w:r>
      <w:r w:rsidRPr="00154EF6">
        <w:rPr>
          <w:b/>
          <w:bCs/>
        </w:rPr>
        <w:t>)</w:t>
      </w:r>
      <w:r w:rsidRPr="00154EF6">
        <w:rPr>
          <w:b/>
          <w:bCs/>
        </w:rPr>
        <w:tab/>
        <w:t>внедрить механизмы поддержки образования для детей из м</w:t>
      </w:r>
      <w:r w:rsidRPr="00154EF6">
        <w:rPr>
          <w:b/>
          <w:bCs/>
        </w:rPr>
        <w:t>а</w:t>
      </w:r>
      <w:r w:rsidRPr="00154EF6">
        <w:rPr>
          <w:b/>
          <w:bCs/>
        </w:rPr>
        <w:t>лообеспеченных с</w:t>
      </w:r>
      <w:r w:rsidRPr="00154EF6">
        <w:rPr>
          <w:b/>
          <w:bCs/>
        </w:rPr>
        <w:t>е</w:t>
      </w:r>
      <w:r w:rsidRPr="00154EF6">
        <w:rPr>
          <w:b/>
          <w:bCs/>
        </w:rPr>
        <w:t>мей;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  <w:t>с)</w:t>
      </w:r>
      <w:r w:rsidRPr="00154EF6">
        <w:rPr>
          <w:b/>
          <w:bCs/>
        </w:rPr>
        <w:tab/>
        <w:t>эффективно бороться с насилием и издевательств</w:t>
      </w:r>
      <w:r>
        <w:rPr>
          <w:b/>
          <w:bCs/>
        </w:rPr>
        <w:t>ами</w:t>
      </w:r>
      <w:r w:rsidRPr="00154EF6">
        <w:rPr>
          <w:b/>
          <w:bCs/>
        </w:rPr>
        <w:t xml:space="preserve"> в школ</w:t>
      </w:r>
      <w:r>
        <w:rPr>
          <w:b/>
          <w:bCs/>
        </w:rPr>
        <w:t>ь</w:t>
      </w:r>
      <w:r>
        <w:rPr>
          <w:b/>
          <w:bCs/>
        </w:rPr>
        <w:t xml:space="preserve">ной среде </w:t>
      </w:r>
      <w:r w:rsidRPr="00154EF6">
        <w:rPr>
          <w:b/>
          <w:bCs/>
        </w:rPr>
        <w:t>с помощью мер</w:t>
      </w:r>
      <w:r>
        <w:rPr>
          <w:b/>
          <w:bCs/>
        </w:rPr>
        <w:t xml:space="preserve"> социального и образовательного характера</w:t>
      </w:r>
      <w:r w:rsidRPr="00154EF6">
        <w:rPr>
          <w:b/>
          <w:bCs/>
        </w:rPr>
        <w:t>, т</w:t>
      </w:r>
      <w:r w:rsidRPr="00154EF6">
        <w:rPr>
          <w:b/>
          <w:bCs/>
        </w:rPr>
        <w:t>а</w:t>
      </w:r>
      <w:r w:rsidRPr="00154EF6">
        <w:rPr>
          <w:b/>
          <w:bCs/>
        </w:rPr>
        <w:t xml:space="preserve">ких как консультативные услуги, </w:t>
      </w:r>
      <w:r>
        <w:rPr>
          <w:b/>
          <w:bCs/>
        </w:rPr>
        <w:t xml:space="preserve">повышение </w:t>
      </w:r>
      <w:r w:rsidRPr="00154EF6">
        <w:rPr>
          <w:b/>
          <w:bCs/>
        </w:rPr>
        <w:t>информи</w:t>
      </w:r>
      <w:r>
        <w:rPr>
          <w:b/>
          <w:bCs/>
        </w:rPr>
        <w:t>р</w:t>
      </w:r>
      <w:r w:rsidRPr="00154EF6">
        <w:rPr>
          <w:b/>
          <w:bCs/>
        </w:rPr>
        <w:t>о</w:t>
      </w:r>
      <w:r>
        <w:rPr>
          <w:b/>
          <w:bCs/>
        </w:rPr>
        <w:t>ва</w:t>
      </w:r>
      <w:r w:rsidRPr="00154EF6">
        <w:rPr>
          <w:b/>
          <w:bCs/>
        </w:rPr>
        <w:t>нно</w:t>
      </w:r>
      <w:r>
        <w:rPr>
          <w:b/>
          <w:bCs/>
        </w:rPr>
        <w:t xml:space="preserve">сти о </w:t>
      </w:r>
      <w:r w:rsidRPr="00154EF6">
        <w:rPr>
          <w:b/>
          <w:bCs/>
        </w:rPr>
        <w:t>пр</w:t>
      </w:r>
      <w:r w:rsidRPr="00154EF6">
        <w:rPr>
          <w:b/>
          <w:bCs/>
        </w:rPr>
        <w:t>а</w:t>
      </w:r>
      <w:r w:rsidRPr="00154EF6">
        <w:rPr>
          <w:b/>
          <w:bCs/>
        </w:rPr>
        <w:t>вил</w:t>
      </w:r>
      <w:r>
        <w:rPr>
          <w:b/>
          <w:bCs/>
        </w:rPr>
        <w:t>ах</w:t>
      </w:r>
      <w:r w:rsidRPr="00154EF6">
        <w:rPr>
          <w:b/>
          <w:bCs/>
        </w:rPr>
        <w:t xml:space="preserve"> поведения в школе и Устав</w:t>
      </w:r>
      <w:r>
        <w:rPr>
          <w:b/>
          <w:bCs/>
        </w:rPr>
        <w:t>е</w:t>
      </w:r>
      <w:r w:rsidRPr="00154EF6">
        <w:rPr>
          <w:b/>
          <w:bCs/>
        </w:rPr>
        <w:t xml:space="preserve"> учащегося, </w:t>
      </w:r>
      <w:r>
        <w:rPr>
          <w:b/>
          <w:bCs/>
        </w:rPr>
        <w:t xml:space="preserve">организация </w:t>
      </w:r>
      <w:r w:rsidRPr="00154EF6">
        <w:rPr>
          <w:b/>
          <w:bCs/>
        </w:rPr>
        <w:t>фору</w:t>
      </w:r>
      <w:r>
        <w:rPr>
          <w:b/>
          <w:bCs/>
        </w:rPr>
        <w:t xml:space="preserve">мов для проведения диалога </w:t>
      </w:r>
      <w:r w:rsidRPr="00154EF6">
        <w:rPr>
          <w:b/>
          <w:bCs/>
        </w:rPr>
        <w:t xml:space="preserve">и </w:t>
      </w:r>
      <w:r>
        <w:rPr>
          <w:b/>
          <w:bCs/>
        </w:rPr>
        <w:t xml:space="preserve">направление заявлений </w:t>
      </w:r>
      <w:r w:rsidRPr="00154EF6">
        <w:rPr>
          <w:b/>
          <w:bCs/>
        </w:rPr>
        <w:t>о подобных случаях, не о</w:t>
      </w:r>
      <w:r w:rsidRPr="00154EF6">
        <w:rPr>
          <w:b/>
          <w:bCs/>
        </w:rPr>
        <w:t>г</w:t>
      </w:r>
      <w:r w:rsidRPr="00154EF6">
        <w:rPr>
          <w:b/>
          <w:bCs/>
        </w:rPr>
        <w:t xml:space="preserve">раничиваясь </w:t>
      </w:r>
      <w:r>
        <w:rPr>
          <w:b/>
          <w:bCs/>
        </w:rPr>
        <w:t xml:space="preserve">при этом </w:t>
      </w:r>
      <w:r w:rsidRPr="00154EF6">
        <w:rPr>
          <w:b/>
          <w:bCs/>
        </w:rPr>
        <w:t>дисциплинарными мерами и мерами наказ</w:t>
      </w:r>
      <w:r w:rsidRPr="00154EF6">
        <w:rPr>
          <w:b/>
          <w:bCs/>
        </w:rPr>
        <w:t>а</w:t>
      </w:r>
      <w:r w:rsidRPr="00154EF6">
        <w:rPr>
          <w:b/>
          <w:bCs/>
        </w:rPr>
        <w:t>ния;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</w:r>
      <w:r w:rsidRPr="00154EF6">
        <w:rPr>
          <w:b/>
          <w:bCs/>
          <w:lang w:val="en-US"/>
        </w:rPr>
        <w:t>d</w:t>
      </w:r>
      <w:r w:rsidRPr="00154EF6">
        <w:rPr>
          <w:b/>
          <w:bCs/>
        </w:rPr>
        <w:t>)</w:t>
      </w:r>
      <w:r w:rsidRPr="00154EF6">
        <w:rPr>
          <w:b/>
          <w:bCs/>
        </w:rPr>
        <w:tab/>
        <w:t xml:space="preserve">принять </w:t>
      </w:r>
      <w:r>
        <w:rPr>
          <w:b/>
          <w:bCs/>
        </w:rPr>
        <w:t xml:space="preserve">в качестве закона </w:t>
      </w:r>
      <w:r w:rsidRPr="00154EF6">
        <w:rPr>
          <w:b/>
          <w:bCs/>
        </w:rPr>
        <w:t>Законодательный указ №</w:t>
      </w:r>
      <w:r>
        <w:rPr>
          <w:b/>
          <w:bCs/>
        </w:rPr>
        <w:t xml:space="preserve"> </w:t>
      </w:r>
      <w:r w:rsidRPr="00154EF6">
        <w:rPr>
          <w:b/>
          <w:bCs/>
        </w:rPr>
        <w:t>81/2008 о безопасности</w:t>
      </w:r>
      <w:r>
        <w:rPr>
          <w:b/>
          <w:bCs/>
        </w:rPr>
        <w:t xml:space="preserve"> на</w:t>
      </w:r>
      <w:r w:rsidRPr="00154EF6">
        <w:rPr>
          <w:b/>
          <w:bCs/>
        </w:rPr>
        <w:t xml:space="preserve"> рабоче</w:t>
      </w:r>
      <w:r>
        <w:rPr>
          <w:b/>
          <w:bCs/>
        </w:rPr>
        <w:t>м</w:t>
      </w:r>
      <w:r w:rsidRPr="00154EF6">
        <w:rPr>
          <w:b/>
          <w:bCs/>
        </w:rPr>
        <w:t xml:space="preserve"> мест</w:t>
      </w:r>
      <w:r>
        <w:rPr>
          <w:b/>
          <w:bCs/>
        </w:rPr>
        <w:t>е</w:t>
      </w:r>
      <w:r w:rsidRPr="00154EF6">
        <w:rPr>
          <w:b/>
          <w:bCs/>
        </w:rPr>
        <w:t xml:space="preserve"> примен</w:t>
      </w:r>
      <w:r w:rsidRPr="00154EF6">
        <w:rPr>
          <w:b/>
          <w:bCs/>
        </w:rPr>
        <w:t>и</w:t>
      </w:r>
      <w:r w:rsidRPr="00154EF6">
        <w:rPr>
          <w:b/>
          <w:bCs/>
        </w:rPr>
        <w:t>тельно к школам;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  <w:t>е)</w:t>
      </w:r>
      <w:r w:rsidRPr="00154EF6">
        <w:rPr>
          <w:b/>
          <w:bCs/>
        </w:rPr>
        <w:tab/>
      </w:r>
      <w:r>
        <w:rPr>
          <w:b/>
          <w:bCs/>
        </w:rPr>
        <w:t xml:space="preserve">предпринять усилия в целях </w:t>
      </w:r>
      <w:r w:rsidRPr="00154EF6">
        <w:rPr>
          <w:b/>
          <w:bCs/>
        </w:rPr>
        <w:t>принятия закона о доступе к пр</w:t>
      </w:r>
      <w:r w:rsidRPr="00154EF6">
        <w:rPr>
          <w:b/>
          <w:bCs/>
        </w:rPr>
        <w:t>о</w:t>
      </w:r>
      <w:r w:rsidRPr="00154EF6">
        <w:rPr>
          <w:b/>
          <w:bCs/>
        </w:rPr>
        <w:t>фессионально</w:t>
      </w:r>
      <w:r>
        <w:rPr>
          <w:b/>
          <w:bCs/>
        </w:rPr>
        <w:t>-технической</w:t>
      </w:r>
      <w:r w:rsidRPr="00154EF6">
        <w:rPr>
          <w:b/>
          <w:bCs/>
        </w:rPr>
        <w:t xml:space="preserve"> подготовке;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</w:rPr>
        <w:tab/>
      </w:r>
      <w:r w:rsidRPr="00154EF6">
        <w:rPr>
          <w:b/>
          <w:bCs/>
          <w:lang w:val="en-US"/>
        </w:rPr>
        <w:t>f</w:t>
      </w:r>
      <w:r w:rsidRPr="00154EF6">
        <w:rPr>
          <w:b/>
          <w:bCs/>
        </w:rPr>
        <w:t>)</w:t>
      </w:r>
      <w:r w:rsidRPr="00154EF6">
        <w:rPr>
          <w:b/>
          <w:bCs/>
        </w:rPr>
        <w:tab/>
        <w:t>разработать программы для обеспечения более эффективной интеграции детей-иностранцев и детей из числа меньшинств в школьную среду.</w:t>
      </w:r>
    </w:p>
    <w:p w:rsidR="000E52DA" w:rsidRPr="007D26A4" w:rsidRDefault="000E52DA" w:rsidP="000E52DA">
      <w:pPr>
        <w:pStyle w:val="H1GR"/>
      </w:pPr>
      <w:r w:rsidRPr="000E52DA">
        <w:tab/>
      </w:r>
      <w:r w:rsidRPr="007D26A4">
        <w:rPr>
          <w:lang w:val="en-US"/>
        </w:rPr>
        <w:t>G</w:t>
      </w:r>
      <w:r w:rsidRPr="007D26A4">
        <w:t>.</w:t>
      </w:r>
      <w:r w:rsidRPr="007D26A4">
        <w:tab/>
        <w:t>Специальные меры защиты (статьи 22, 30, 38, 39, 40, 37</w:t>
      </w:r>
      <w:r w:rsidRPr="007F1733">
        <w:t xml:space="preserve"> </w:t>
      </w:r>
      <w:r w:rsidRPr="007D26A4">
        <w:rPr>
          <w:lang w:val="en-US"/>
        </w:rPr>
        <w:t>b</w:t>
      </w:r>
      <w:r>
        <w:t>)</w:t>
      </w:r>
      <w:r w:rsidRPr="007D26A4">
        <w:t>-</w:t>
      </w:r>
      <w:r w:rsidRPr="007D26A4">
        <w:rPr>
          <w:lang w:val="en-US"/>
        </w:rPr>
        <w:t>d</w:t>
      </w:r>
      <w:r>
        <w:t>)</w:t>
      </w:r>
      <w:r w:rsidRPr="007D26A4">
        <w:t>, 32</w:t>
      </w:r>
      <w:r w:rsidR="00033E54">
        <w:t>−</w:t>
      </w:r>
      <w:r w:rsidRPr="007D26A4">
        <w:t>36 Конвенции)</w:t>
      </w:r>
    </w:p>
    <w:p w:rsidR="000E52DA" w:rsidRPr="007D26A4" w:rsidRDefault="000E52DA" w:rsidP="000E52DA">
      <w:pPr>
        <w:pStyle w:val="H23GR"/>
      </w:pPr>
      <w:r w:rsidRPr="007F1733">
        <w:tab/>
      </w:r>
      <w:r w:rsidRPr="007F1733">
        <w:tab/>
      </w:r>
      <w:r w:rsidRPr="007D26A4">
        <w:t>Дети в ситуациях миграции</w:t>
      </w:r>
    </w:p>
    <w:p w:rsidR="000E52DA" w:rsidRPr="007D26A4" w:rsidRDefault="000E52DA" w:rsidP="000E52DA">
      <w:pPr>
        <w:pStyle w:val="SingleTxtGR0"/>
      </w:pPr>
      <w:r w:rsidRPr="007D26A4">
        <w:t>62.</w:t>
      </w:r>
      <w:r w:rsidRPr="007D26A4">
        <w:tab/>
        <w:t>Комитет признает особое географическое расположение государства-участника и обусловленные этим фактом ограничения и высоко оценивает ус</w:t>
      </w:r>
      <w:r w:rsidRPr="007D26A4">
        <w:t>и</w:t>
      </w:r>
      <w:r w:rsidRPr="007D26A4">
        <w:t>лия и меры, которые в условиях чрезвычайной ситуации и без како</w:t>
      </w:r>
      <w:r>
        <w:t>й</w:t>
      </w:r>
      <w:r w:rsidRPr="007D26A4">
        <w:t xml:space="preserve">-либо </w:t>
      </w:r>
      <w:r>
        <w:t>п</w:t>
      </w:r>
      <w:r>
        <w:t>о</w:t>
      </w:r>
      <w:r>
        <w:t xml:space="preserve">мощи </w:t>
      </w:r>
      <w:r w:rsidRPr="007D26A4">
        <w:t>государств</w:t>
      </w:r>
      <w:r>
        <w:t>о</w:t>
      </w:r>
      <w:r w:rsidRPr="007D26A4">
        <w:t>-участник</w:t>
      </w:r>
      <w:r>
        <w:t xml:space="preserve"> было вынуждено недавно принять в связи с</w:t>
      </w:r>
      <w:r w:rsidRPr="007D26A4">
        <w:t xml:space="preserve"> неож</w:t>
      </w:r>
      <w:r w:rsidRPr="007D26A4">
        <w:t>и</w:t>
      </w:r>
      <w:r w:rsidRPr="007D26A4">
        <w:t>данн</w:t>
      </w:r>
      <w:r>
        <w:t>ым</w:t>
      </w:r>
      <w:r w:rsidRPr="007D26A4">
        <w:t xml:space="preserve"> и беспрецедентн</w:t>
      </w:r>
      <w:r>
        <w:t>ым</w:t>
      </w:r>
      <w:r w:rsidRPr="007D26A4">
        <w:t xml:space="preserve"> по своей численности появление</w:t>
      </w:r>
      <w:r>
        <w:t>м тысяч</w:t>
      </w:r>
      <w:r w:rsidRPr="007D26A4">
        <w:t xml:space="preserve"> б</w:t>
      </w:r>
      <w:r w:rsidRPr="007D26A4">
        <w:t>е</w:t>
      </w:r>
      <w:r w:rsidRPr="007D26A4">
        <w:t>женцев, спасающихся от во</w:t>
      </w:r>
      <w:r>
        <w:t>й</w:t>
      </w:r>
      <w:r w:rsidRPr="007D26A4">
        <w:t>н, политическ</w:t>
      </w:r>
      <w:r w:rsidR="00033E54">
        <w:t>их</w:t>
      </w:r>
      <w:r w:rsidRPr="007D26A4">
        <w:t xml:space="preserve"> </w:t>
      </w:r>
      <w:r>
        <w:t xml:space="preserve">неурядиц </w:t>
      </w:r>
      <w:r w:rsidRPr="007D26A4">
        <w:t>и нищеты в странах своего пр</w:t>
      </w:r>
      <w:r w:rsidRPr="007D26A4">
        <w:t>о</w:t>
      </w:r>
      <w:r w:rsidRPr="007D26A4">
        <w:t xml:space="preserve">исхождения. </w:t>
      </w:r>
      <w:r>
        <w:t xml:space="preserve">Вместе с тем </w:t>
      </w:r>
      <w:r w:rsidRPr="007D26A4">
        <w:t xml:space="preserve">Комитет </w:t>
      </w:r>
      <w:r>
        <w:t xml:space="preserve">по-прежнему </w:t>
      </w:r>
      <w:r w:rsidRPr="007D26A4">
        <w:t>обеспокоен тем, что такое п</w:t>
      </w:r>
      <w:r w:rsidRPr="007D26A4">
        <w:t>о</w:t>
      </w:r>
      <w:r w:rsidRPr="007D26A4">
        <w:t xml:space="preserve">ложение </w:t>
      </w:r>
      <w:r>
        <w:t xml:space="preserve">наносит ущерб </w:t>
      </w:r>
      <w:r w:rsidRPr="007D26A4">
        <w:t xml:space="preserve">детям, </w:t>
      </w:r>
      <w:r>
        <w:t xml:space="preserve">включая </w:t>
      </w:r>
      <w:r w:rsidRPr="007D26A4">
        <w:t>дет</w:t>
      </w:r>
      <w:r>
        <w:t>ей</w:t>
      </w:r>
      <w:r w:rsidRPr="007D26A4">
        <w:t>-беженц</w:t>
      </w:r>
      <w:r>
        <w:t>ев</w:t>
      </w:r>
      <w:r w:rsidRPr="007D26A4">
        <w:t>, несопровождаемых несовершеннолетних и дет</w:t>
      </w:r>
      <w:r>
        <w:t>ей</w:t>
      </w:r>
      <w:r w:rsidRPr="007D26A4">
        <w:t>-мигрант</w:t>
      </w:r>
      <w:r>
        <w:t>ов</w:t>
      </w:r>
      <w:r w:rsidRPr="007D26A4">
        <w:t>, с точки зрения соблюдения прав, к</w:t>
      </w:r>
      <w:r w:rsidRPr="007D26A4">
        <w:t>о</w:t>
      </w:r>
      <w:r w:rsidRPr="007D26A4">
        <w:t>торые закрепл</w:t>
      </w:r>
      <w:r w:rsidRPr="007D26A4">
        <w:t>е</w:t>
      </w:r>
      <w:r w:rsidRPr="007D26A4">
        <w:t xml:space="preserve">ны за ними </w:t>
      </w:r>
      <w:r>
        <w:t xml:space="preserve">согласно </w:t>
      </w:r>
      <w:r w:rsidRPr="007D26A4">
        <w:t xml:space="preserve">положениям Конвенции. </w:t>
      </w:r>
    </w:p>
    <w:p w:rsidR="000E52DA" w:rsidRPr="007D26A4" w:rsidRDefault="000E52DA" w:rsidP="000E52DA">
      <w:pPr>
        <w:pStyle w:val="H23GR"/>
      </w:pPr>
      <w:r w:rsidRPr="00483EA5">
        <w:tab/>
      </w:r>
      <w:r w:rsidRPr="00483EA5">
        <w:tab/>
      </w:r>
      <w:r w:rsidRPr="007D26A4">
        <w:t>Дети – прос</w:t>
      </w:r>
      <w:r w:rsidRPr="007D26A4">
        <w:t>и</w:t>
      </w:r>
      <w:r w:rsidRPr="007D26A4">
        <w:t>тели убежища и дети-беженцы</w:t>
      </w:r>
    </w:p>
    <w:p w:rsidR="000E52DA" w:rsidRPr="007D26A4" w:rsidRDefault="000E52DA" w:rsidP="000E52DA">
      <w:pPr>
        <w:pStyle w:val="SingleTxtGR0"/>
        <w:rPr>
          <w:lang w:eastAsia="ru-RU"/>
        </w:rPr>
      </w:pPr>
      <w:r w:rsidRPr="007D26A4">
        <w:rPr>
          <w:lang w:eastAsia="ru-RU"/>
        </w:rPr>
        <w:t>63.</w:t>
      </w:r>
      <w:r w:rsidRPr="007D26A4">
        <w:rPr>
          <w:lang w:eastAsia="ru-RU"/>
        </w:rPr>
        <w:tab/>
        <w:t xml:space="preserve">Комитет приветствует запрет на высылку из страны или возвращение лиц младше 18 лет и беременных женщин согласно </w:t>
      </w:r>
      <w:r>
        <w:rPr>
          <w:lang w:eastAsia="ru-RU"/>
        </w:rPr>
        <w:t xml:space="preserve">иммиграционному </w:t>
      </w:r>
      <w:r w:rsidRPr="007D26A4">
        <w:rPr>
          <w:lang w:eastAsia="ru-RU"/>
        </w:rPr>
        <w:t>законод</w:t>
      </w:r>
      <w:r w:rsidRPr="007D26A4">
        <w:rPr>
          <w:lang w:eastAsia="ru-RU"/>
        </w:rPr>
        <w:t>а</w:t>
      </w:r>
      <w:r w:rsidRPr="007D26A4">
        <w:rPr>
          <w:lang w:eastAsia="ru-RU"/>
        </w:rPr>
        <w:t xml:space="preserve">тельству государства-участника. </w:t>
      </w:r>
      <w:r>
        <w:rPr>
          <w:lang w:eastAsia="ru-RU"/>
        </w:rPr>
        <w:t xml:space="preserve">Вместе с тем </w:t>
      </w:r>
      <w:r w:rsidRPr="007D26A4">
        <w:rPr>
          <w:lang w:eastAsia="ru-RU"/>
        </w:rPr>
        <w:t>он с обеспокоенностью отмечает, что дети иностранного происхождения могут быть высланы из страны по соо</w:t>
      </w:r>
      <w:r w:rsidRPr="007D26A4">
        <w:rPr>
          <w:lang w:eastAsia="ru-RU"/>
        </w:rPr>
        <w:t>б</w:t>
      </w:r>
      <w:r w:rsidRPr="007D26A4">
        <w:rPr>
          <w:lang w:eastAsia="ru-RU"/>
        </w:rPr>
        <w:t>ражениям общественного порядка и государственной безопасности и что гос</w:t>
      </w:r>
      <w:r w:rsidRPr="007D26A4">
        <w:rPr>
          <w:lang w:eastAsia="ru-RU"/>
        </w:rPr>
        <w:t>у</w:t>
      </w:r>
      <w:r w:rsidRPr="007D26A4">
        <w:rPr>
          <w:lang w:eastAsia="ru-RU"/>
        </w:rPr>
        <w:t xml:space="preserve">дарство-участник в рамках </w:t>
      </w:r>
      <w:r>
        <w:rPr>
          <w:lang w:eastAsia="ru-RU"/>
        </w:rPr>
        <w:t xml:space="preserve">принятой в </w:t>
      </w:r>
      <w:r w:rsidRPr="007D26A4">
        <w:rPr>
          <w:lang w:eastAsia="ru-RU"/>
        </w:rPr>
        <w:t>2009 год</w:t>
      </w:r>
      <w:r>
        <w:rPr>
          <w:lang w:eastAsia="ru-RU"/>
        </w:rPr>
        <w:t>у</w:t>
      </w:r>
      <w:r w:rsidRPr="007D26A4">
        <w:rPr>
          <w:lang w:eastAsia="ru-RU"/>
        </w:rPr>
        <w:t xml:space="preserve"> </w:t>
      </w:r>
      <w:r>
        <w:rPr>
          <w:lang w:eastAsia="ru-RU"/>
        </w:rPr>
        <w:t xml:space="preserve">политики </w:t>
      </w:r>
      <w:r w:rsidRPr="007D26A4">
        <w:rPr>
          <w:lang w:eastAsia="ru-RU"/>
        </w:rPr>
        <w:t>"перехвата" мигра</w:t>
      </w:r>
      <w:r w:rsidRPr="007D26A4">
        <w:rPr>
          <w:lang w:eastAsia="ru-RU"/>
        </w:rPr>
        <w:t>н</w:t>
      </w:r>
      <w:r w:rsidRPr="007D26A4">
        <w:rPr>
          <w:lang w:eastAsia="ru-RU"/>
        </w:rPr>
        <w:t>тов (политик</w:t>
      </w:r>
      <w:r>
        <w:rPr>
          <w:lang w:eastAsia="ru-RU"/>
        </w:rPr>
        <w:t>и</w:t>
      </w:r>
      <w:r w:rsidRPr="007D26A4">
        <w:rPr>
          <w:lang w:eastAsia="ru-RU"/>
        </w:rPr>
        <w:t xml:space="preserve"> </w:t>
      </w:r>
      <w:r>
        <w:rPr>
          <w:lang w:eastAsia="ru-RU"/>
        </w:rPr>
        <w:t>"</w:t>
      </w:r>
      <w:r w:rsidRPr="007D26A4">
        <w:rPr>
          <w:lang w:eastAsia="ru-RU"/>
        </w:rPr>
        <w:t>выдворения</w:t>
      </w:r>
      <w:r>
        <w:rPr>
          <w:lang w:eastAsia="ru-RU"/>
        </w:rPr>
        <w:t>"</w:t>
      </w:r>
      <w:r w:rsidRPr="007D26A4">
        <w:rPr>
          <w:lang w:eastAsia="ru-RU"/>
        </w:rPr>
        <w:t>) возвращ</w:t>
      </w:r>
      <w:r>
        <w:rPr>
          <w:lang w:eastAsia="ru-RU"/>
        </w:rPr>
        <w:t>ало</w:t>
      </w:r>
      <w:r w:rsidRPr="007D26A4">
        <w:rPr>
          <w:lang w:eastAsia="ru-RU"/>
        </w:rPr>
        <w:t xml:space="preserve"> детей, в том числе несопровожда</w:t>
      </w:r>
      <w:r w:rsidRPr="007D26A4">
        <w:rPr>
          <w:lang w:eastAsia="ru-RU"/>
        </w:rPr>
        <w:t>е</w:t>
      </w:r>
      <w:r w:rsidRPr="007D26A4">
        <w:rPr>
          <w:lang w:eastAsia="ru-RU"/>
        </w:rPr>
        <w:t xml:space="preserve">мых детей, </w:t>
      </w:r>
      <w:r>
        <w:rPr>
          <w:lang w:eastAsia="ru-RU"/>
        </w:rPr>
        <w:t xml:space="preserve">без учета </w:t>
      </w:r>
      <w:r w:rsidRPr="007D26A4">
        <w:rPr>
          <w:lang w:eastAsia="ru-RU"/>
        </w:rPr>
        <w:t>индивидуальны</w:t>
      </w:r>
      <w:r>
        <w:rPr>
          <w:lang w:eastAsia="ru-RU"/>
        </w:rPr>
        <w:t>х</w:t>
      </w:r>
      <w:r w:rsidRPr="007D26A4">
        <w:rPr>
          <w:lang w:eastAsia="ru-RU"/>
        </w:rPr>
        <w:t xml:space="preserve"> обстоятельств каждого ребенка и </w:t>
      </w:r>
      <w:r>
        <w:rPr>
          <w:lang w:eastAsia="ru-RU"/>
        </w:rPr>
        <w:t xml:space="preserve">без </w:t>
      </w:r>
      <w:r w:rsidRPr="007D26A4">
        <w:rPr>
          <w:lang w:eastAsia="ru-RU"/>
        </w:rPr>
        <w:t>предостав</w:t>
      </w:r>
      <w:r>
        <w:rPr>
          <w:lang w:eastAsia="ru-RU"/>
        </w:rPr>
        <w:t>ления</w:t>
      </w:r>
      <w:r w:rsidRPr="007D26A4">
        <w:rPr>
          <w:lang w:eastAsia="ru-RU"/>
        </w:rPr>
        <w:t xml:space="preserve"> каждому ребенку возможности </w:t>
      </w:r>
      <w:r>
        <w:rPr>
          <w:lang w:eastAsia="ru-RU"/>
        </w:rPr>
        <w:t>ходатайствовать о предоставл</w:t>
      </w:r>
      <w:r>
        <w:rPr>
          <w:lang w:eastAsia="ru-RU"/>
        </w:rPr>
        <w:t>е</w:t>
      </w:r>
      <w:r>
        <w:rPr>
          <w:lang w:eastAsia="ru-RU"/>
        </w:rPr>
        <w:t xml:space="preserve">нии </w:t>
      </w:r>
      <w:r w:rsidRPr="007D26A4">
        <w:rPr>
          <w:lang w:eastAsia="ru-RU"/>
        </w:rPr>
        <w:t>убежищ</w:t>
      </w:r>
      <w:r>
        <w:rPr>
          <w:lang w:eastAsia="ru-RU"/>
        </w:rPr>
        <w:t>а</w:t>
      </w:r>
      <w:r w:rsidRPr="007D26A4">
        <w:rPr>
          <w:lang w:eastAsia="ru-RU"/>
        </w:rPr>
        <w:t xml:space="preserve">. Комитет серьезно обеспокоен тем, что </w:t>
      </w:r>
      <w:r>
        <w:rPr>
          <w:lang w:eastAsia="ru-RU"/>
        </w:rPr>
        <w:t xml:space="preserve">в </w:t>
      </w:r>
      <w:r w:rsidRPr="007D26A4">
        <w:rPr>
          <w:lang w:eastAsia="ru-RU"/>
        </w:rPr>
        <w:t xml:space="preserve">нарушение </w:t>
      </w:r>
      <w:r>
        <w:rPr>
          <w:lang w:eastAsia="ru-RU"/>
        </w:rPr>
        <w:t xml:space="preserve">обязательств </w:t>
      </w:r>
      <w:r w:rsidRPr="007D26A4">
        <w:rPr>
          <w:lang w:eastAsia="ru-RU"/>
        </w:rPr>
        <w:t xml:space="preserve">государства-участника по </w:t>
      </w:r>
      <w:r>
        <w:rPr>
          <w:lang w:eastAsia="ru-RU"/>
        </w:rPr>
        <w:t xml:space="preserve">недопущению принудительного </w:t>
      </w:r>
      <w:r w:rsidRPr="007D26A4">
        <w:rPr>
          <w:lang w:eastAsia="ru-RU"/>
        </w:rPr>
        <w:t>возвращени</w:t>
      </w:r>
      <w:r>
        <w:rPr>
          <w:lang w:eastAsia="ru-RU"/>
        </w:rPr>
        <w:t>я оно в</w:t>
      </w:r>
      <w:r>
        <w:rPr>
          <w:lang w:eastAsia="ru-RU"/>
        </w:rPr>
        <w:t>ы</w:t>
      </w:r>
      <w:r>
        <w:rPr>
          <w:lang w:eastAsia="ru-RU"/>
        </w:rPr>
        <w:t>сылало мигрантов, в действительности нуждавшихся в международной з</w:t>
      </w:r>
      <w:r>
        <w:rPr>
          <w:lang w:eastAsia="ru-RU"/>
        </w:rPr>
        <w:t>а</w:t>
      </w:r>
      <w:r>
        <w:rPr>
          <w:lang w:eastAsia="ru-RU"/>
        </w:rPr>
        <w:t>щите</w:t>
      </w:r>
      <w:r w:rsidRPr="007D26A4">
        <w:rPr>
          <w:lang w:eastAsia="ru-RU"/>
        </w:rPr>
        <w:t xml:space="preserve">. Комитет также </w:t>
      </w:r>
      <w:r>
        <w:rPr>
          <w:lang w:eastAsia="ru-RU"/>
        </w:rPr>
        <w:t xml:space="preserve">глубоко </w:t>
      </w:r>
      <w:r w:rsidRPr="007D26A4">
        <w:rPr>
          <w:lang w:eastAsia="ru-RU"/>
        </w:rPr>
        <w:t>обеспокоен тем, что государство-участник заде</w:t>
      </w:r>
      <w:r w:rsidRPr="007D26A4">
        <w:rPr>
          <w:lang w:eastAsia="ru-RU"/>
        </w:rPr>
        <w:t>р</w:t>
      </w:r>
      <w:r w:rsidRPr="007D26A4">
        <w:rPr>
          <w:lang w:eastAsia="ru-RU"/>
        </w:rPr>
        <w:t>живает детей вместе с их семь</w:t>
      </w:r>
      <w:r>
        <w:rPr>
          <w:lang w:eastAsia="ru-RU"/>
        </w:rPr>
        <w:t>ями</w:t>
      </w:r>
      <w:r w:rsidRPr="007D26A4">
        <w:rPr>
          <w:lang w:eastAsia="ru-RU"/>
        </w:rPr>
        <w:t xml:space="preserve"> в случае принудительного возвращения мигрантов, не давая им возможност </w:t>
      </w:r>
      <w:r>
        <w:rPr>
          <w:lang w:eastAsia="ru-RU"/>
        </w:rPr>
        <w:t xml:space="preserve">ходатайствовать о предоставлении </w:t>
      </w:r>
      <w:r w:rsidRPr="007D26A4">
        <w:rPr>
          <w:lang w:eastAsia="ru-RU"/>
        </w:rPr>
        <w:t>убе</w:t>
      </w:r>
      <w:r>
        <w:rPr>
          <w:lang w:eastAsia="ru-RU"/>
        </w:rPr>
        <w:t>жища</w:t>
      </w:r>
      <w:r w:rsidRPr="007D26A4">
        <w:rPr>
          <w:lang w:eastAsia="ru-RU"/>
        </w:rPr>
        <w:t xml:space="preserve">. </w:t>
      </w:r>
    </w:p>
    <w:p w:rsidR="000E52DA" w:rsidRPr="007D26A4" w:rsidRDefault="000E52DA" w:rsidP="000E52DA">
      <w:pPr>
        <w:pStyle w:val="SingleTxtGR0"/>
        <w:rPr>
          <w:lang w:eastAsia="ru-RU"/>
        </w:rPr>
      </w:pPr>
      <w:r w:rsidRPr="007D26A4">
        <w:rPr>
          <w:lang w:eastAsia="ru-RU"/>
        </w:rPr>
        <w:t>64.</w:t>
      </w:r>
      <w:r w:rsidRPr="007D26A4">
        <w:rPr>
          <w:lang w:eastAsia="ru-RU"/>
        </w:rPr>
        <w:tab/>
      </w:r>
      <w:r>
        <w:rPr>
          <w:lang w:eastAsia="ru-RU"/>
        </w:rPr>
        <w:t xml:space="preserve">Принимая к сведению </w:t>
      </w:r>
      <w:r w:rsidRPr="007D26A4">
        <w:rPr>
          <w:lang w:eastAsia="ru-RU"/>
        </w:rPr>
        <w:t xml:space="preserve">Законодательный указ 25/2008, Комитет </w:t>
      </w:r>
      <w:r>
        <w:rPr>
          <w:lang w:eastAsia="ru-RU"/>
        </w:rPr>
        <w:t xml:space="preserve">в то же время </w:t>
      </w:r>
      <w:r w:rsidRPr="007D26A4">
        <w:rPr>
          <w:lang w:eastAsia="ru-RU"/>
        </w:rPr>
        <w:t>выражает обеспокоенность отсутствием у государства-участника рамо</w:t>
      </w:r>
      <w:r w:rsidRPr="007D26A4">
        <w:rPr>
          <w:lang w:eastAsia="ru-RU"/>
        </w:rPr>
        <w:t>ч</w:t>
      </w:r>
      <w:r w:rsidRPr="007D26A4">
        <w:rPr>
          <w:lang w:eastAsia="ru-RU"/>
        </w:rPr>
        <w:t>ного закона о политическом убежище. Он обеспокоен</w:t>
      </w:r>
      <w:r>
        <w:rPr>
          <w:lang w:eastAsia="ru-RU"/>
        </w:rPr>
        <w:t xml:space="preserve"> по поводу ограниченного числа и вместимости</w:t>
      </w:r>
      <w:r w:rsidRPr="007D26A4">
        <w:rPr>
          <w:lang w:eastAsia="ru-RU"/>
        </w:rPr>
        <w:t xml:space="preserve"> прием</w:t>
      </w:r>
      <w:r>
        <w:rPr>
          <w:lang w:eastAsia="ru-RU"/>
        </w:rPr>
        <w:t>ных</w:t>
      </w:r>
      <w:r w:rsidRPr="007D26A4">
        <w:rPr>
          <w:lang w:eastAsia="ru-RU"/>
        </w:rPr>
        <w:t xml:space="preserve"> центр</w:t>
      </w:r>
      <w:r>
        <w:rPr>
          <w:lang w:eastAsia="ru-RU"/>
        </w:rPr>
        <w:t>ов</w:t>
      </w:r>
      <w:r w:rsidRPr="007D26A4">
        <w:rPr>
          <w:lang w:eastAsia="ru-RU"/>
        </w:rPr>
        <w:t xml:space="preserve"> для детей</w:t>
      </w:r>
      <w:r>
        <w:rPr>
          <w:lang w:eastAsia="ru-RU"/>
        </w:rPr>
        <w:t xml:space="preserve">, </w:t>
      </w:r>
      <w:r w:rsidRPr="007D26A4">
        <w:rPr>
          <w:lang w:eastAsia="ru-RU"/>
        </w:rPr>
        <w:t>переполнен</w:t>
      </w:r>
      <w:r>
        <w:rPr>
          <w:lang w:eastAsia="ru-RU"/>
        </w:rPr>
        <w:t>ности</w:t>
      </w:r>
      <w:r w:rsidRPr="007D26A4">
        <w:rPr>
          <w:lang w:eastAsia="ru-RU"/>
        </w:rPr>
        <w:t xml:space="preserve"> и </w:t>
      </w:r>
      <w:r>
        <w:rPr>
          <w:lang w:eastAsia="ru-RU"/>
        </w:rPr>
        <w:t>плаче</w:t>
      </w:r>
      <w:r>
        <w:rPr>
          <w:lang w:eastAsia="ru-RU"/>
        </w:rPr>
        <w:t>в</w:t>
      </w:r>
      <w:r>
        <w:rPr>
          <w:lang w:eastAsia="ru-RU"/>
        </w:rPr>
        <w:t xml:space="preserve">ного </w:t>
      </w:r>
      <w:r w:rsidRPr="007D26A4">
        <w:rPr>
          <w:lang w:eastAsia="ru-RU"/>
        </w:rPr>
        <w:t>состояни</w:t>
      </w:r>
      <w:r>
        <w:rPr>
          <w:lang w:eastAsia="ru-RU"/>
        </w:rPr>
        <w:t>я</w:t>
      </w:r>
      <w:r w:rsidRPr="007D26A4">
        <w:rPr>
          <w:lang w:eastAsia="ru-RU"/>
        </w:rPr>
        <w:t>, в результате чего дети помещаются в приемные центры, не предназначенные для лиц младше 18 лет. Он с особой обеспокоенностью отм</w:t>
      </w:r>
      <w:r w:rsidRPr="007D26A4">
        <w:rPr>
          <w:lang w:eastAsia="ru-RU"/>
        </w:rPr>
        <w:t>е</w:t>
      </w:r>
      <w:r w:rsidRPr="007D26A4">
        <w:rPr>
          <w:lang w:eastAsia="ru-RU"/>
        </w:rPr>
        <w:t>чает сообщения о том, что прием и условия для мигрантов, и особенно детей, прибывших на Лампедузу и в другие точки весной и летом 2011 года, не отв</w:t>
      </w:r>
      <w:r w:rsidRPr="007D26A4">
        <w:rPr>
          <w:lang w:eastAsia="ru-RU"/>
        </w:rPr>
        <w:t>е</w:t>
      </w:r>
      <w:r w:rsidRPr="007D26A4">
        <w:rPr>
          <w:lang w:eastAsia="ru-RU"/>
        </w:rPr>
        <w:t xml:space="preserve">чает </w:t>
      </w:r>
      <w:r>
        <w:rPr>
          <w:lang w:eastAsia="ru-RU"/>
        </w:rPr>
        <w:t xml:space="preserve">требуемым </w:t>
      </w:r>
      <w:r w:rsidRPr="007D26A4">
        <w:rPr>
          <w:lang w:eastAsia="ru-RU"/>
        </w:rPr>
        <w:t>ста</w:t>
      </w:r>
      <w:r w:rsidRPr="007D26A4">
        <w:rPr>
          <w:lang w:eastAsia="ru-RU"/>
        </w:rPr>
        <w:t>н</w:t>
      </w:r>
      <w:r w:rsidRPr="007D26A4">
        <w:rPr>
          <w:lang w:eastAsia="ru-RU"/>
        </w:rPr>
        <w:t xml:space="preserve">дартам. </w:t>
      </w:r>
    </w:p>
    <w:p w:rsidR="000E52DA" w:rsidRPr="00154EF6" w:rsidRDefault="000E52DA" w:rsidP="000E52DA">
      <w:pPr>
        <w:pStyle w:val="SingleTxtGR0"/>
        <w:rPr>
          <w:b/>
          <w:bCs/>
          <w:lang w:eastAsia="ru-RU"/>
        </w:rPr>
      </w:pPr>
      <w:r w:rsidRPr="00DD6DF4">
        <w:rPr>
          <w:bCs/>
          <w:lang w:eastAsia="ru-RU"/>
        </w:rPr>
        <w:t>65.</w:t>
      </w:r>
      <w:r w:rsidRPr="00154EF6">
        <w:rPr>
          <w:b/>
          <w:bCs/>
          <w:lang w:eastAsia="ru-RU"/>
        </w:rPr>
        <w:tab/>
        <w:t xml:space="preserve">В свете </w:t>
      </w:r>
      <w:r>
        <w:rPr>
          <w:b/>
          <w:bCs/>
          <w:lang w:eastAsia="ru-RU"/>
        </w:rPr>
        <w:t>выше</w:t>
      </w:r>
      <w:r w:rsidRPr="00154EF6">
        <w:rPr>
          <w:b/>
          <w:bCs/>
          <w:lang w:eastAsia="ru-RU"/>
        </w:rPr>
        <w:t>сказанного Комитет рекомендует государству-участнику:</w:t>
      </w:r>
    </w:p>
    <w:p w:rsidR="000E52DA" w:rsidRPr="00154EF6" w:rsidRDefault="000E52DA" w:rsidP="000E52DA">
      <w:pPr>
        <w:pStyle w:val="SingleTxtGR0"/>
        <w:rPr>
          <w:b/>
          <w:bCs/>
          <w:lang w:eastAsia="ru-RU"/>
        </w:rPr>
      </w:pPr>
      <w:r w:rsidRPr="00154EF6">
        <w:rPr>
          <w:b/>
          <w:bCs/>
          <w:lang w:eastAsia="ru-RU"/>
        </w:rPr>
        <w:tab/>
        <w:t>а)</w:t>
      </w:r>
      <w:r w:rsidRPr="00154EF6">
        <w:rPr>
          <w:b/>
          <w:bCs/>
          <w:lang w:eastAsia="ru-RU"/>
        </w:rPr>
        <w:tab/>
        <w:t>обеспечить</w:t>
      </w:r>
      <w:r>
        <w:rPr>
          <w:b/>
          <w:bCs/>
          <w:lang w:eastAsia="ru-RU"/>
        </w:rPr>
        <w:t>, чтобы каждый ребенок под его юрисдикцией,</w:t>
      </w:r>
      <w:r w:rsidRPr="00154EF6">
        <w:rPr>
          <w:b/>
          <w:bCs/>
          <w:lang w:eastAsia="ru-RU"/>
        </w:rPr>
        <w:t xml:space="preserve"> нах</w:t>
      </w:r>
      <w:r w:rsidRPr="00154EF6">
        <w:rPr>
          <w:b/>
          <w:bCs/>
          <w:lang w:eastAsia="ru-RU"/>
        </w:rPr>
        <w:t>о</w:t>
      </w:r>
      <w:r w:rsidRPr="00154EF6">
        <w:rPr>
          <w:b/>
          <w:bCs/>
          <w:lang w:eastAsia="ru-RU"/>
        </w:rPr>
        <w:t>дящи</w:t>
      </w:r>
      <w:r>
        <w:rPr>
          <w:b/>
          <w:bCs/>
          <w:lang w:eastAsia="ru-RU"/>
        </w:rPr>
        <w:t>й</w:t>
      </w:r>
      <w:r w:rsidRPr="00154EF6">
        <w:rPr>
          <w:b/>
          <w:bCs/>
          <w:lang w:eastAsia="ru-RU"/>
        </w:rPr>
        <w:t>ся в открыто</w:t>
      </w:r>
      <w:r>
        <w:rPr>
          <w:b/>
          <w:bCs/>
          <w:lang w:eastAsia="ru-RU"/>
        </w:rPr>
        <w:t>м</w:t>
      </w:r>
      <w:r w:rsidRPr="00154EF6">
        <w:rPr>
          <w:b/>
          <w:bCs/>
          <w:lang w:eastAsia="ru-RU"/>
        </w:rPr>
        <w:t xml:space="preserve"> мор</w:t>
      </w:r>
      <w:r>
        <w:rPr>
          <w:b/>
          <w:bCs/>
          <w:lang w:eastAsia="ru-RU"/>
        </w:rPr>
        <w:t>е</w:t>
      </w:r>
      <w:r w:rsidRPr="00154EF6">
        <w:rPr>
          <w:b/>
          <w:bCs/>
          <w:lang w:eastAsia="ru-RU"/>
        </w:rPr>
        <w:t xml:space="preserve"> или </w:t>
      </w:r>
      <w:r>
        <w:rPr>
          <w:b/>
          <w:bCs/>
          <w:lang w:eastAsia="ru-RU"/>
        </w:rPr>
        <w:t xml:space="preserve">на его </w:t>
      </w:r>
      <w:r w:rsidRPr="00154EF6">
        <w:rPr>
          <w:b/>
          <w:bCs/>
          <w:lang w:eastAsia="ru-RU"/>
        </w:rPr>
        <w:t>территори</w:t>
      </w:r>
      <w:r>
        <w:rPr>
          <w:b/>
          <w:bCs/>
          <w:lang w:eastAsia="ru-RU"/>
        </w:rPr>
        <w:t>и</w:t>
      </w:r>
      <w:r w:rsidRPr="00154EF6">
        <w:rPr>
          <w:b/>
          <w:bCs/>
          <w:lang w:eastAsia="ru-RU"/>
        </w:rPr>
        <w:t xml:space="preserve">, </w:t>
      </w:r>
      <w:r>
        <w:rPr>
          <w:b/>
          <w:bCs/>
          <w:lang w:eastAsia="ru-RU"/>
        </w:rPr>
        <w:t xml:space="preserve">желающий въехать в Италию, имел право </w:t>
      </w:r>
      <w:r w:rsidRPr="00154EF6">
        <w:rPr>
          <w:b/>
          <w:bCs/>
          <w:lang w:eastAsia="ru-RU"/>
        </w:rPr>
        <w:t xml:space="preserve">на индивидуальное рассмотрение </w:t>
      </w:r>
      <w:r>
        <w:rPr>
          <w:b/>
          <w:bCs/>
          <w:lang w:eastAsia="ru-RU"/>
        </w:rPr>
        <w:t>его</w:t>
      </w:r>
      <w:r w:rsidRPr="00154EF6">
        <w:rPr>
          <w:b/>
          <w:bCs/>
          <w:lang w:eastAsia="ru-RU"/>
        </w:rPr>
        <w:t xml:space="preserve"> обстоятельств и </w:t>
      </w:r>
      <w:r>
        <w:rPr>
          <w:b/>
          <w:bCs/>
          <w:lang w:eastAsia="ru-RU"/>
        </w:rPr>
        <w:t xml:space="preserve">получение незамедлительного </w:t>
      </w:r>
      <w:r w:rsidRPr="00154EF6">
        <w:rPr>
          <w:b/>
          <w:bCs/>
          <w:lang w:eastAsia="ru-RU"/>
        </w:rPr>
        <w:t>доступ</w:t>
      </w:r>
      <w:r>
        <w:rPr>
          <w:b/>
          <w:bCs/>
          <w:lang w:eastAsia="ru-RU"/>
        </w:rPr>
        <w:t>а</w:t>
      </w:r>
      <w:r w:rsidRPr="00154EF6">
        <w:rPr>
          <w:b/>
          <w:bCs/>
          <w:lang w:eastAsia="ru-RU"/>
        </w:rPr>
        <w:t xml:space="preserve"> к проце</w:t>
      </w:r>
      <w:r>
        <w:rPr>
          <w:b/>
          <w:bCs/>
          <w:lang w:eastAsia="ru-RU"/>
        </w:rPr>
        <w:t>дурам</w:t>
      </w:r>
      <w:r w:rsidRPr="00154EF6">
        <w:rPr>
          <w:b/>
          <w:bCs/>
          <w:lang w:eastAsia="ru-RU"/>
        </w:rPr>
        <w:t xml:space="preserve"> предоставления уб</w:t>
      </w:r>
      <w:r w:rsidRPr="00154EF6">
        <w:rPr>
          <w:b/>
          <w:bCs/>
          <w:lang w:eastAsia="ru-RU"/>
        </w:rPr>
        <w:t>е</w:t>
      </w:r>
      <w:r w:rsidRPr="00154EF6">
        <w:rPr>
          <w:b/>
          <w:bCs/>
          <w:lang w:eastAsia="ru-RU"/>
        </w:rPr>
        <w:t>жи</w:t>
      </w:r>
      <w:r>
        <w:rPr>
          <w:b/>
          <w:bCs/>
          <w:lang w:eastAsia="ru-RU"/>
        </w:rPr>
        <w:t xml:space="preserve">ща </w:t>
      </w:r>
      <w:r w:rsidRPr="00154EF6">
        <w:rPr>
          <w:b/>
          <w:bCs/>
          <w:lang w:eastAsia="ru-RU"/>
        </w:rPr>
        <w:t>и другим соответствующим национальным и международным пр</w:t>
      </w:r>
      <w:r w:rsidRPr="00154EF6">
        <w:rPr>
          <w:b/>
          <w:bCs/>
          <w:lang w:eastAsia="ru-RU"/>
        </w:rPr>
        <w:t>о</w:t>
      </w:r>
      <w:r w:rsidRPr="00154EF6">
        <w:rPr>
          <w:b/>
          <w:bCs/>
          <w:lang w:eastAsia="ru-RU"/>
        </w:rPr>
        <w:t>цедурам защиты;</w:t>
      </w:r>
    </w:p>
    <w:p w:rsidR="000E52DA" w:rsidRPr="00154EF6" w:rsidRDefault="000E52DA" w:rsidP="000E52DA">
      <w:pPr>
        <w:pStyle w:val="SingleTxtGR0"/>
        <w:rPr>
          <w:b/>
          <w:bCs/>
        </w:rPr>
      </w:pPr>
      <w:r w:rsidRPr="00154EF6">
        <w:rPr>
          <w:b/>
          <w:bCs/>
          <w:lang w:eastAsia="ru-RU"/>
        </w:rPr>
        <w:tab/>
      </w:r>
      <w:r w:rsidRPr="00154EF6">
        <w:rPr>
          <w:b/>
          <w:bCs/>
          <w:lang w:val="en-US" w:eastAsia="ru-RU"/>
        </w:rPr>
        <w:t>b</w:t>
      </w:r>
      <w:r w:rsidRPr="00154EF6">
        <w:rPr>
          <w:b/>
          <w:bCs/>
          <w:lang w:eastAsia="ru-RU"/>
        </w:rPr>
        <w:t>)</w:t>
      </w:r>
      <w:r w:rsidRPr="00154EF6">
        <w:rPr>
          <w:b/>
          <w:bCs/>
          <w:lang w:eastAsia="ru-RU"/>
        </w:rPr>
        <w:tab/>
        <w:t xml:space="preserve">провести обзор национального законодательства и обеспечить </w:t>
      </w:r>
      <w:r>
        <w:rPr>
          <w:b/>
          <w:bCs/>
          <w:lang w:eastAsia="ru-RU"/>
        </w:rPr>
        <w:t xml:space="preserve">включение в него положений, </w:t>
      </w:r>
      <w:r w:rsidRPr="00154EF6">
        <w:rPr>
          <w:b/>
          <w:bCs/>
          <w:lang w:eastAsia="ru-RU"/>
        </w:rPr>
        <w:t>запре</w:t>
      </w:r>
      <w:r>
        <w:rPr>
          <w:b/>
          <w:bCs/>
          <w:lang w:eastAsia="ru-RU"/>
        </w:rPr>
        <w:t>щающих</w:t>
      </w:r>
      <w:r w:rsidRPr="00154EF6">
        <w:rPr>
          <w:b/>
          <w:bCs/>
          <w:lang w:eastAsia="ru-RU"/>
        </w:rPr>
        <w:t xml:space="preserve"> вы</w:t>
      </w:r>
      <w:r>
        <w:rPr>
          <w:b/>
          <w:bCs/>
          <w:lang w:eastAsia="ru-RU"/>
        </w:rPr>
        <w:t>сылку</w:t>
      </w:r>
      <w:r w:rsidRPr="00154EF6">
        <w:rPr>
          <w:b/>
          <w:bCs/>
          <w:lang w:eastAsia="ru-RU"/>
        </w:rPr>
        <w:t xml:space="preserve"> лиц младше 18 лет даже по соображениям общественного порядка и государственной безопа</w:t>
      </w:r>
      <w:r w:rsidRPr="00154EF6">
        <w:rPr>
          <w:b/>
          <w:bCs/>
          <w:lang w:eastAsia="ru-RU"/>
        </w:rPr>
        <w:t>с</w:t>
      </w:r>
      <w:r w:rsidRPr="00154EF6">
        <w:rPr>
          <w:b/>
          <w:bCs/>
          <w:lang w:eastAsia="ru-RU"/>
        </w:rPr>
        <w:t xml:space="preserve">ности в тех случаях, когда </w:t>
      </w:r>
      <w:r>
        <w:rPr>
          <w:b/>
          <w:bCs/>
          <w:lang w:eastAsia="ru-RU"/>
        </w:rPr>
        <w:t xml:space="preserve">имеются </w:t>
      </w:r>
      <w:r w:rsidRPr="00154EF6">
        <w:rPr>
          <w:b/>
          <w:bCs/>
          <w:lang w:eastAsia="ru-RU"/>
        </w:rPr>
        <w:t xml:space="preserve">достаточные </w:t>
      </w:r>
      <w:r>
        <w:rPr>
          <w:b/>
          <w:bCs/>
          <w:lang w:eastAsia="ru-RU"/>
        </w:rPr>
        <w:t xml:space="preserve">основания </w:t>
      </w:r>
      <w:r w:rsidRPr="00154EF6">
        <w:rPr>
          <w:b/>
          <w:bCs/>
          <w:lang w:eastAsia="ru-RU"/>
        </w:rPr>
        <w:t>полагать сущ</w:t>
      </w:r>
      <w:r w:rsidRPr="00154EF6">
        <w:rPr>
          <w:b/>
          <w:bCs/>
          <w:lang w:eastAsia="ru-RU"/>
        </w:rPr>
        <w:t>е</w:t>
      </w:r>
      <w:r w:rsidRPr="00154EF6">
        <w:rPr>
          <w:b/>
          <w:bCs/>
          <w:lang w:eastAsia="ru-RU"/>
        </w:rPr>
        <w:t>ств</w:t>
      </w:r>
      <w:r w:rsidR="00033E54">
        <w:rPr>
          <w:b/>
          <w:bCs/>
          <w:lang w:eastAsia="ru-RU"/>
        </w:rPr>
        <w:t>ование</w:t>
      </w:r>
      <w:r w:rsidRPr="00154EF6">
        <w:rPr>
          <w:b/>
          <w:bCs/>
          <w:lang w:eastAsia="ru-RU"/>
        </w:rPr>
        <w:t xml:space="preserve"> реальн</w:t>
      </w:r>
      <w:r w:rsidR="00033E54">
        <w:rPr>
          <w:b/>
          <w:bCs/>
          <w:lang w:eastAsia="ru-RU"/>
        </w:rPr>
        <w:t>ой</w:t>
      </w:r>
      <w:r w:rsidRPr="00154EF6">
        <w:rPr>
          <w:b/>
          <w:bCs/>
          <w:lang w:eastAsia="ru-RU"/>
        </w:rPr>
        <w:t xml:space="preserve"> опасност</w:t>
      </w:r>
      <w:r w:rsidR="00033E54">
        <w:rPr>
          <w:b/>
          <w:bCs/>
          <w:lang w:eastAsia="ru-RU"/>
        </w:rPr>
        <w:t>и</w:t>
      </w:r>
      <w:r w:rsidRPr="00154EF6">
        <w:rPr>
          <w:b/>
          <w:bCs/>
          <w:lang w:eastAsia="ru-RU"/>
        </w:rPr>
        <w:t xml:space="preserve"> нанесения </w:t>
      </w:r>
      <w:r>
        <w:rPr>
          <w:b/>
          <w:bCs/>
          <w:lang w:eastAsia="ru-RU"/>
        </w:rPr>
        <w:t xml:space="preserve">ребенку </w:t>
      </w:r>
      <w:r w:rsidRPr="00154EF6">
        <w:rPr>
          <w:b/>
          <w:bCs/>
          <w:lang w:eastAsia="ru-RU"/>
        </w:rPr>
        <w:t>невосполнимого уще</w:t>
      </w:r>
      <w:r w:rsidRPr="00154EF6">
        <w:rPr>
          <w:b/>
          <w:bCs/>
          <w:lang w:eastAsia="ru-RU"/>
        </w:rPr>
        <w:t>р</w:t>
      </w:r>
      <w:r w:rsidRPr="00154EF6">
        <w:rPr>
          <w:b/>
          <w:bCs/>
          <w:lang w:eastAsia="ru-RU"/>
        </w:rPr>
        <w:t>ба;</w:t>
      </w:r>
    </w:p>
    <w:p w:rsidR="00033E54" w:rsidRPr="007A1A0D" w:rsidRDefault="00033E54" w:rsidP="00033E54">
      <w:pPr>
        <w:pStyle w:val="SingleTxtGR0"/>
        <w:rPr>
          <w:b/>
        </w:rPr>
      </w:pPr>
      <w:r w:rsidRPr="007A1A0D">
        <w:rPr>
          <w:b/>
        </w:rPr>
        <w:tab/>
        <w:t>с)</w:t>
      </w:r>
      <w:r w:rsidRPr="007A1A0D">
        <w:rPr>
          <w:b/>
        </w:rPr>
        <w:tab/>
      </w:r>
      <w:r>
        <w:rPr>
          <w:b/>
        </w:rPr>
        <w:t>незамедлительно</w:t>
      </w:r>
      <w:r w:rsidRPr="007A1A0D">
        <w:rPr>
          <w:b/>
        </w:rPr>
        <w:t xml:space="preserve"> ввести в действие эффективную систему сб</w:t>
      </w:r>
      <w:r w:rsidRPr="007A1A0D">
        <w:rPr>
          <w:b/>
        </w:rPr>
        <w:t>о</w:t>
      </w:r>
      <w:r w:rsidRPr="007A1A0D">
        <w:rPr>
          <w:b/>
        </w:rPr>
        <w:t xml:space="preserve">ра данных и хранения информации </w:t>
      </w:r>
      <w:r>
        <w:rPr>
          <w:b/>
        </w:rPr>
        <w:t>в отношении всех детей</w:t>
      </w:r>
      <w:r w:rsidRPr="007A1A0D">
        <w:rPr>
          <w:b/>
        </w:rPr>
        <w:t>, ну</w:t>
      </w:r>
      <w:r w:rsidRPr="007A1A0D">
        <w:rPr>
          <w:b/>
        </w:rPr>
        <w:t>ж</w:t>
      </w:r>
      <w:r w:rsidRPr="007A1A0D">
        <w:rPr>
          <w:b/>
        </w:rPr>
        <w:t>дающи</w:t>
      </w:r>
      <w:r>
        <w:rPr>
          <w:b/>
        </w:rPr>
        <w:t>х</w:t>
      </w:r>
      <w:r w:rsidRPr="007A1A0D">
        <w:rPr>
          <w:b/>
        </w:rPr>
        <w:t>ся в защите, включая детей-просителей убежища и детей-беженцев;</w:t>
      </w:r>
    </w:p>
    <w:p w:rsidR="00033E54" w:rsidRPr="007A1A0D" w:rsidRDefault="00033E54" w:rsidP="00033E54">
      <w:pPr>
        <w:pStyle w:val="SingleTxtGR0"/>
        <w:rPr>
          <w:b/>
        </w:rPr>
      </w:pPr>
      <w:r w:rsidRPr="007A1A0D">
        <w:rPr>
          <w:b/>
        </w:rPr>
        <w:tab/>
      </w:r>
      <w:r w:rsidRPr="007A1A0D">
        <w:rPr>
          <w:b/>
          <w:lang w:val="en-US"/>
        </w:rPr>
        <w:t>d</w:t>
      </w:r>
      <w:r w:rsidRPr="007A1A0D">
        <w:rPr>
          <w:b/>
        </w:rPr>
        <w:t>)</w:t>
      </w:r>
      <w:r w:rsidRPr="007A1A0D">
        <w:rPr>
          <w:b/>
        </w:rPr>
        <w:tab/>
        <w:t>при выполнении вышеуказанных рекомендаций опираться на замечание общего порядка №</w:t>
      </w:r>
      <w:r>
        <w:rPr>
          <w:b/>
        </w:rPr>
        <w:t xml:space="preserve"> </w:t>
      </w:r>
      <w:r w:rsidRPr="007A1A0D">
        <w:rPr>
          <w:b/>
        </w:rPr>
        <w:t>6 (2005) Комитета об обращении с несопр</w:t>
      </w:r>
      <w:r w:rsidRPr="007A1A0D">
        <w:rPr>
          <w:b/>
        </w:rPr>
        <w:t>о</w:t>
      </w:r>
      <w:r w:rsidRPr="007A1A0D">
        <w:rPr>
          <w:b/>
        </w:rPr>
        <w:t>вождаемыми и разлученными детьми за пределами страны их происхожд</w:t>
      </w:r>
      <w:r w:rsidRPr="007A1A0D">
        <w:rPr>
          <w:b/>
        </w:rPr>
        <w:t>е</w:t>
      </w:r>
      <w:r w:rsidRPr="007A1A0D">
        <w:rPr>
          <w:b/>
        </w:rPr>
        <w:t xml:space="preserve">ния. </w:t>
      </w:r>
    </w:p>
    <w:p w:rsidR="00033E54" w:rsidRPr="008E79CA" w:rsidRDefault="00033E54" w:rsidP="00033E54">
      <w:pPr>
        <w:pStyle w:val="H23GR"/>
      </w:pPr>
      <w:r w:rsidRPr="00164A8D">
        <w:tab/>
      </w:r>
      <w:r w:rsidRPr="00164A8D">
        <w:tab/>
      </w:r>
      <w:r w:rsidRPr="008E79CA">
        <w:t>Несопровождаемые дети</w:t>
      </w:r>
    </w:p>
    <w:p w:rsidR="00033E54" w:rsidRPr="008E79CA" w:rsidRDefault="00033E54" w:rsidP="00033E54">
      <w:pPr>
        <w:pStyle w:val="SingleTxtGR0"/>
      </w:pPr>
      <w:r w:rsidRPr="008E79CA">
        <w:t>66.</w:t>
      </w:r>
      <w:r w:rsidRPr="008E79CA">
        <w:tab/>
        <w:t xml:space="preserve">Комитет обеспокоен отсутствием в государстве-участнике </w:t>
      </w:r>
      <w:r>
        <w:t>целостного</w:t>
      </w:r>
      <w:r w:rsidRPr="008E79CA">
        <w:t xml:space="preserve"> и единого подхода </w:t>
      </w:r>
      <w:r>
        <w:t>по отношению к</w:t>
      </w:r>
      <w:r w:rsidRPr="008E79CA">
        <w:t xml:space="preserve"> несо</w:t>
      </w:r>
      <w:r>
        <w:t>провождаемым</w:t>
      </w:r>
      <w:r w:rsidRPr="008E79CA">
        <w:t xml:space="preserve"> дет</w:t>
      </w:r>
      <w:r>
        <w:t>ям</w:t>
      </w:r>
      <w:r w:rsidRPr="008E79CA">
        <w:t>, в том числе отсу</w:t>
      </w:r>
      <w:r w:rsidRPr="008E79CA">
        <w:t>т</w:t>
      </w:r>
      <w:r w:rsidRPr="008E79CA">
        <w:t xml:space="preserve">ствием </w:t>
      </w:r>
      <w:r>
        <w:t>всеобъемлющих руководящих принципов</w:t>
      </w:r>
      <w:r w:rsidRPr="008E79CA">
        <w:t xml:space="preserve"> и правовой базы по вопросам несопровождаемых детей. Он обеспокоен тем, что существующи</w:t>
      </w:r>
      <w:r>
        <w:t>й</w:t>
      </w:r>
      <w:r w:rsidRPr="008E79CA">
        <w:t xml:space="preserve"> порядок пр</w:t>
      </w:r>
      <w:r w:rsidRPr="008E79CA">
        <w:t>а</w:t>
      </w:r>
      <w:r w:rsidRPr="008E79CA">
        <w:t xml:space="preserve">вовой защиты и процедуры назначения опекунов и </w:t>
      </w:r>
      <w:r>
        <w:t>выдачи видов</w:t>
      </w:r>
      <w:r w:rsidRPr="008E79CA">
        <w:t xml:space="preserve"> на ж</w:t>
      </w:r>
      <w:r w:rsidRPr="008E79CA">
        <w:t>и</w:t>
      </w:r>
      <w:r w:rsidRPr="008E79CA">
        <w:t xml:space="preserve">тельство несопровождаемым детям применяются неодинаково в </w:t>
      </w:r>
      <w:r>
        <w:t>разных</w:t>
      </w:r>
      <w:r w:rsidRPr="008E79CA">
        <w:t xml:space="preserve"> региона</w:t>
      </w:r>
      <w:r>
        <w:t>х</w:t>
      </w:r>
      <w:r w:rsidRPr="008E79CA">
        <w:t xml:space="preserve"> гос</w:t>
      </w:r>
      <w:r w:rsidRPr="008E79CA">
        <w:t>у</w:t>
      </w:r>
      <w:r w:rsidRPr="008E79CA">
        <w:t xml:space="preserve">дарства-участника. Комитет </w:t>
      </w:r>
      <w:r>
        <w:t>принимает к сведению</w:t>
      </w:r>
      <w:r w:rsidRPr="008E79CA">
        <w:t xml:space="preserve"> усилия Комиссии по делам несовершеннолетних иностранцев </w:t>
      </w:r>
      <w:r>
        <w:t>по</w:t>
      </w:r>
      <w:r w:rsidRPr="008E79CA">
        <w:t xml:space="preserve"> улучшени</w:t>
      </w:r>
      <w:r>
        <w:t>ю</w:t>
      </w:r>
      <w:r w:rsidRPr="008E79CA">
        <w:t xml:space="preserve"> условий жизни несоверше</w:t>
      </w:r>
      <w:r w:rsidRPr="008E79CA">
        <w:t>н</w:t>
      </w:r>
      <w:r w:rsidRPr="008E79CA">
        <w:t xml:space="preserve">нолетних, временно проживающих в Италии, </w:t>
      </w:r>
      <w:r>
        <w:t xml:space="preserve">но </w:t>
      </w:r>
      <w:r w:rsidRPr="008E79CA">
        <w:t>при этом</w:t>
      </w:r>
      <w:r>
        <w:t xml:space="preserve"> отмечает</w:t>
      </w:r>
      <w:r w:rsidRPr="008E79CA">
        <w:t>, что комп</w:t>
      </w:r>
      <w:r w:rsidRPr="008E79CA">
        <w:t>е</w:t>
      </w:r>
      <w:r w:rsidRPr="008E79CA">
        <w:t xml:space="preserve">тенция Комитета распространяется лишь на тех детей, которые не </w:t>
      </w:r>
      <w:r>
        <w:t>ходатайств</w:t>
      </w:r>
      <w:r>
        <w:t>у</w:t>
      </w:r>
      <w:r>
        <w:t>ют о предоставлении</w:t>
      </w:r>
      <w:r w:rsidRPr="008E79CA">
        <w:t xml:space="preserve"> убежи</w:t>
      </w:r>
      <w:r>
        <w:t>ща</w:t>
      </w:r>
      <w:r w:rsidRPr="008E79CA">
        <w:t>. Вызывает обеспокоенность и то, что для опр</w:t>
      </w:r>
      <w:r w:rsidRPr="008E79CA">
        <w:t>е</w:t>
      </w:r>
      <w:r w:rsidRPr="008E79CA">
        <w:t xml:space="preserve">деления возраста несопровождаемых детей все чаще применяется медицинский подход, </w:t>
      </w:r>
      <w:r>
        <w:t>ставящий</w:t>
      </w:r>
      <w:r w:rsidRPr="008E79CA">
        <w:t xml:space="preserve"> под угрозу соблюдение принципа</w:t>
      </w:r>
      <w:r>
        <w:t xml:space="preserve"> толкования</w:t>
      </w:r>
      <w:r w:rsidRPr="008E79CA">
        <w:t xml:space="preserve"> сомне</w:t>
      </w:r>
      <w:r>
        <w:t>ний</w:t>
      </w:r>
      <w:r w:rsidRPr="008E79CA">
        <w:t xml:space="preserve"> в пользу просителя. </w:t>
      </w:r>
    </w:p>
    <w:p w:rsidR="00033E54" w:rsidRPr="008E79CA" w:rsidRDefault="00033E54" w:rsidP="00033E54">
      <w:pPr>
        <w:pStyle w:val="SingleTxtGR0"/>
      </w:pPr>
      <w:r w:rsidRPr="008E79CA">
        <w:t>67.</w:t>
      </w:r>
      <w:r w:rsidRPr="008E79CA">
        <w:tab/>
      </w:r>
      <w:r w:rsidRPr="007A1A0D">
        <w:rPr>
          <w:b/>
        </w:rPr>
        <w:t>Комитет рекомендует государству-участнику принять всеобъемл</w:t>
      </w:r>
      <w:r w:rsidRPr="007A1A0D">
        <w:rPr>
          <w:b/>
        </w:rPr>
        <w:t>ю</w:t>
      </w:r>
      <w:r w:rsidRPr="007A1A0D">
        <w:rPr>
          <w:b/>
        </w:rPr>
        <w:t>щее законодательство</w:t>
      </w:r>
      <w:r>
        <w:rPr>
          <w:b/>
        </w:rPr>
        <w:t>, обеспечивающее помощь</w:t>
      </w:r>
      <w:r w:rsidRPr="007A1A0D">
        <w:rPr>
          <w:b/>
        </w:rPr>
        <w:t xml:space="preserve"> и защит</w:t>
      </w:r>
      <w:r>
        <w:rPr>
          <w:b/>
        </w:rPr>
        <w:t>у</w:t>
      </w:r>
      <w:r w:rsidRPr="007A1A0D">
        <w:rPr>
          <w:b/>
        </w:rPr>
        <w:t xml:space="preserve"> несопровожда</w:t>
      </w:r>
      <w:r w:rsidRPr="007A1A0D">
        <w:rPr>
          <w:b/>
        </w:rPr>
        <w:t>е</w:t>
      </w:r>
      <w:r w:rsidRPr="007A1A0D">
        <w:rPr>
          <w:b/>
        </w:rPr>
        <w:t>мы</w:t>
      </w:r>
      <w:r>
        <w:rPr>
          <w:b/>
        </w:rPr>
        <w:t>м</w:t>
      </w:r>
      <w:r w:rsidRPr="007A1A0D">
        <w:rPr>
          <w:b/>
        </w:rPr>
        <w:t xml:space="preserve"> дет</w:t>
      </w:r>
      <w:r>
        <w:rPr>
          <w:b/>
        </w:rPr>
        <w:t>ям</w:t>
      </w:r>
      <w:r w:rsidRPr="007A1A0D">
        <w:rPr>
          <w:b/>
        </w:rPr>
        <w:t xml:space="preserve">, опираясь </w:t>
      </w:r>
      <w:r>
        <w:rPr>
          <w:b/>
        </w:rPr>
        <w:t xml:space="preserve">при этом </w:t>
      </w:r>
      <w:r w:rsidRPr="007A1A0D">
        <w:rPr>
          <w:b/>
        </w:rPr>
        <w:t xml:space="preserve">на принципы, изложенные в </w:t>
      </w:r>
      <w:r>
        <w:rPr>
          <w:b/>
        </w:rPr>
        <w:t>з</w:t>
      </w:r>
      <w:r w:rsidRPr="007A1A0D">
        <w:rPr>
          <w:b/>
        </w:rPr>
        <w:t>амечании о</w:t>
      </w:r>
      <w:r w:rsidRPr="007A1A0D">
        <w:rPr>
          <w:b/>
        </w:rPr>
        <w:t>б</w:t>
      </w:r>
      <w:r w:rsidRPr="007A1A0D">
        <w:rPr>
          <w:b/>
        </w:rPr>
        <w:t>щего порядка №</w:t>
      </w:r>
      <w:r>
        <w:rPr>
          <w:b/>
        </w:rPr>
        <w:t xml:space="preserve"> </w:t>
      </w:r>
      <w:r w:rsidRPr="007A1A0D">
        <w:rPr>
          <w:b/>
        </w:rPr>
        <w:t xml:space="preserve">6. В частности, Комитет рекомендует государству-участнику создать специальный и постоянный национальный орган по контролю </w:t>
      </w:r>
      <w:r>
        <w:rPr>
          <w:b/>
        </w:rPr>
        <w:t xml:space="preserve">за </w:t>
      </w:r>
      <w:r w:rsidRPr="007A1A0D">
        <w:rPr>
          <w:b/>
        </w:rPr>
        <w:t>услови</w:t>
      </w:r>
      <w:r>
        <w:rPr>
          <w:b/>
        </w:rPr>
        <w:t>ями</w:t>
      </w:r>
      <w:r w:rsidRPr="007A1A0D">
        <w:rPr>
          <w:b/>
        </w:rPr>
        <w:t xml:space="preserve"> жизни несопровождаемых детей, выявлению их потребностей и устранению проблем в работе действующей системы, а также разработать оперативное руководство в отношении несопровожда</w:t>
      </w:r>
      <w:r w:rsidRPr="007A1A0D">
        <w:rPr>
          <w:b/>
        </w:rPr>
        <w:t>е</w:t>
      </w:r>
      <w:r w:rsidRPr="007A1A0D">
        <w:rPr>
          <w:b/>
        </w:rPr>
        <w:t>мых детей, в том числе стратеги</w:t>
      </w:r>
      <w:r>
        <w:rPr>
          <w:b/>
        </w:rPr>
        <w:t>ю их приема, установления</w:t>
      </w:r>
      <w:r w:rsidRPr="007A1A0D">
        <w:rPr>
          <w:b/>
        </w:rPr>
        <w:t xml:space="preserve"> личности, оценк</w:t>
      </w:r>
      <w:r>
        <w:rPr>
          <w:b/>
        </w:rPr>
        <w:t>и</w:t>
      </w:r>
      <w:r w:rsidRPr="007A1A0D">
        <w:rPr>
          <w:b/>
        </w:rPr>
        <w:t xml:space="preserve"> потребностей и обеспечени</w:t>
      </w:r>
      <w:r>
        <w:rPr>
          <w:b/>
        </w:rPr>
        <w:t>я</w:t>
      </w:r>
      <w:r w:rsidRPr="007A1A0D">
        <w:rPr>
          <w:b/>
        </w:rPr>
        <w:t xml:space="preserve"> защиты. Комитет рекомендует госуда</w:t>
      </w:r>
      <w:r w:rsidRPr="007A1A0D">
        <w:rPr>
          <w:b/>
        </w:rPr>
        <w:t>р</w:t>
      </w:r>
      <w:r w:rsidRPr="007A1A0D">
        <w:rPr>
          <w:b/>
        </w:rPr>
        <w:t>ству-участнику утвердить единообразную процедуру определения во</w:t>
      </w:r>
      <w:r w:rsidRPr="007A1A0D">
        <w:rPr>
          <w:b/>
        </w:rPr>
        <w:t>з</w:t>
      </w:r>
      <w:r w:rsidRPr="007A1A0D">
        <w:rPr>
          <w:b/>
        </w:rPr>
        <w:t>раста несопровождаемых детей, которая носила бы много</w:t>
      </w:r>
      <w:r>
        <w:rPr>
          <w:b/>
        </w:rPr>
        <w:t>дисциплинарный</w:t>
      </w:r>
      <w:r w:rsidRPr="007A1A0D">
        <w:rPr>
          <w:b/>
        </w:rPr>
        <w:t xml:space="preserve"> х</w:t>
      </w:r>
      <w:r w:rsidRPr="007A1A0D">
        <w:rPr>
          <w:b/>
        </w:rPr>
        <w:t>а</w:t>
      </w:r>
      <w:r w:rsidRPr="007A1A0D">
        <w:rPr>
          <w:b/>
        </w:rPr>
        <w:t>рактер и полностью учиты</w:t>
      </w:r>
      <w:r>
        <w:rPr>
          <w:b/>
        </w:rPr>
        <w:t xml:space="preserve">вала принцип </w:t>
      </w:r>
      <w:r w:rsidRPr="007A1A0D">
        <w:rPr>
          <w:b/>
        </w:rPr>
        <w:t>толкования сомнений в пользу просителя.</w:t>
      </w:r>
      <w:r w:rsidRPr="008E79CA">
        <w:t xml:space="preserve"> </w:t>
      </w:r>
    </w:p>
    <w:p w:rsidR="00033E54" w:rsidRPr="008E79CA" w:rsidRDefault="00033E54" w:rsidP="00033E54">
      <w:pPr>
        <w:pStyle w:val="H23GR"/>
      </w:pPr>
      <w:r w:rsidRPr="007300D2">
        <w:tab/>
      </w:r>
      <w:r w:rsidRPr="007300D2">
        <w:tab/>
      </w:r>
      <w:r w:rsidRPr="008E79CA">
        <w:t>Дети из семей мигрантов</w:t>
      </w:r>
    </w:p>
    <w:p w:rsidR="00033E54" w:rsidRPr="008E79CA" w:rsidRDefault="00033E54" w:rsidP="00033E54">
      <w:pPr>
        <w:pStyle w:val="SingleTxtGR0"/>
      </w:pPr>
      <w:r w:rsidRPr="008E79CA">
        <w:t>68.</w:t>
      </w:r>
      <w:r w:rsidRPr="008E79CA">
        <w:tab/>
        <w:t>Комитет высказывает серьезную обеспокоенность ограничениями</w:t>
      </w:r>
      <w:r w:rsidRPr="003E16A2">
        <w:t xml:space="preserve"> </w:t>
      </w:r>
      <w:r w:rsidRPr="008E79CA">
        <w:t>с точки зрения доступа к медицинскому обс</w:t>
      </w:r>
      <w:r>
        <w:t>луживанию, образованию и другим</w:t>
      </w:r>
      <w:r w:rsidRPr="008E79CA">
        <w:t xml:space="preserve"> соц</w:t>
      </w:r>
      <w:r w:rsidRPr="008E79CA">
        <w:t>и</w:t>
      </w:r>
      <w:r w:rsidRPr="008E79CA">
        <w:t xml:space="preserve">альным услугам детей мигрантов с неурегулированным статусом, отмечая, что семьи, не имеющие вида на жительство, не </w:t>
      </w:r>
      <w:r>
        <w:t>имеют права на социальный</w:t>
      </w:r>
      <w:r w:rsidRPr="008E79CA">
        <w:t xml:space="preserve"> усл</w:t>
      </w:r>
      <w:r w:rsidRPr="008E79CA">
        <w:t>у</w:t>
      </w:r>
      <w:r w:rsidRPr="008E79CA">
        <w:t>ги. Он особенно обеспокоен в этой связи вступлением в силу Закона №</w:t>
      </w:r>
      <w:r>
        <w:t xml:space="preserve"> </w:t>
      </w:r>
      <w:r w:rsidRPr="008E79CA">
        <w:t xml:space="preserve">94/2009 о государственной безопасности, который </w:t>
      </w:r>
      <w:r>
        <w:t>криминализирует</w:t>
      </w:r>
      <w:r w:rsidRPr="008E79CA">
        <w:t xml:space="preserve"> въезд и </w:t>
      </w:r>
      <w:r>
        <w:t>нахождение</w:t>
      </w:r>
      <w:r w:rsidRPr="008E79CA">
        <w:t xml:space="preserve"> на территории Италии без документов и </w:t>
      </w:r>
      <w:r>
        <w:t xml:space="preserve">который </w:t>
      </w:r>
      <w:r w:rsidRPr="008E79CA">
        <w:t xml:space="preserve">крайне </w:t>
      </w:r>
      <w:r>
        <w:t>негативно</w:t>
      </w:r>
      <w:r w:rsidRPr="008E79CA">
        <w:t xml:space="preserve"> сказывается на реализации экономических и социальных прав дет</w:t>
      </w:r>
      <w:r>
        <w:t>ей</w:t>
      </w:r>
      <w:r w:rsidRPr="008E79CA">
        <w:t xml:space="preserve"> и сем</w:t>
      </w:r>
      <w:r>
        <w:t>ей</w:t>
      </w:r>
      <w:r w:rsidRPr="008E79CA">
        <w:t>, прожива</w:t>
      </w:r>
      <w:r w:rsidRPr="008E79CA">
        <w:t>ю</w:t>
      </w:r>
      <w:r w:rsidRPr="008E79CA">
        <w:t>щи</w:t>
      </w:r>
      <w:r>
        <w:t>х</w:t>
      </w:r>
      <w:r w:rsidRPr="008E79CA">
        <w:t xml:space="preserve"> в государстве-участнике на незаконных основаниях. Отмечая знач</w:t>
      </w:r>
      <w:r w:rsidRPr="008E79CA">
        <w:t>и</w:t>
      </w:r>
      <w:r w:rsidRPr="008E79CA">
        <w:t xml:space="preserve">тельный рост числа детей из семей мигрантов в государстве-участнике, </w:t>
      </w:r>
      <w:r>
        <w:t xml:space="preserve">Комитат </w:t>
      </w:r>
      <w:r w:rsidRPr="008E79CA">
        <w:t>также сожалеет о том, что финансирование Фонда в поддержку социальной интегр</w:t>
      </w:r>
      <w:r w:rsidRPr="008E79CA">
        <w:t>а</w:t>
      </w:r>
      <w:r w:rsidRPr="008E79CA">
        <w:t>ции иммигрантов в 2008 и 2009 годах было сокращено. Комитет также с бол</w:t>
      </w:r>
      <w:r w:rsidRPr="008E79CA">
        <w:t>ь</w:t>
      </w:r>
      <w:r w:rsidRPr="008E79CA">
        <w:t>шой обеспокоенностью отмечает сообщения о том, что дети из семей, прож</w:t>
      </w:r>
      <w:r w:rsidRPr="008E79CA">
        <w:t>и</w:t>
      </w:r>
      <w:r w:rsidRPr="008E79CA">
        <w:t xml:space="preserve">вающих в государстве-участнике на незаконных основаниях, могут </w:t>
      </w:r>
      <w:r>
        <w:t>помещ</w:t>
      </w:r>
      <w:r w:rsidRPr="008E79CA">
        <w:t>аться в центр</w:t>
      </w:r>
      <w:r>
        <w:t>ы</w:t>
      </w:r>
      <w:r w:rsidRPr="008E79CA">
        <w:t xml:space="preserve"> установления личности и принудительной высылки</w:t>
      </w:r>
      <w:r>
        <w:t xml:space="preserve"> и что</w:t>
      </w:r>
      <w:r w:rsidRPr="008E79CA">
        <w:t xml:space="preserve"> национал</w:t>
      </w:r>
      <w:r w:rsidRPr="008E79CA">
        <w:t>ь</w:t>
      </w:r>
      <w:r w:rsidRPr="008E79CA">
        <w:t>ное законодательство не регулирует пребывание д</w:t>
      </w:r>
      <w:r w:rsidRPr="008E79CA">
        <w:t>е</w:t>
      </w:r>
      <w:r w:rsidRPr="008E79CA">
        <w:t xml:space="preserve">тей в таких центрах. </w:t>
      </w:r>
    </w:p>
    <w:p w:rsidR="00033E54" w:rsidRPr="007A1A0D" w:rsidRDefault="00033E54" w:rsidP="00033E54">
      <w:pPr>
        <w:pStyle w:val="SingleTxtGR0"/>
        <w:rPr>
          <w:b/>
        </w:rPr>
      </w:pPr>
      <w:r w:rsidRPr="008E79CA">
        <w:t>69.</w:t>
      </w:r>
      <w:r w:rsidRPr="008E79CA">
        <w:tab/>
      </w:r>
      <w:r w:rsidRPr="007A1A0D">
        <w:rPr>
          <w:b/>
        </w:rPr>
        <w:t xml:space="preserve">Комитет напоминает государству-участнику о том, что </w:t>
      </w:r>
      <w:r>
        <w:rPr>
          <w:b/>
        </w:rPr>
        <w:t>предусмо</w:t>
      </w:r>
      <w:r>
        <w:rPr>
          <w:b/>
        </w:rPr>
        <w:t>т</w:t>
      </w:r>
      <w:r>
        <w:rPr>
          <w:b/>
        </w:rPr>
        <w:t>ренными в Конвенции правами должны наделяться не только дети, я</w:t>
      </w:r>
      <w:r>
        <w:rPr>
          <w:b/>
        </w:rPr>
        <w:t>в</w:t>
      </w:r>
      <w:r>
        <w:rPr>
          <w:b/>
        </w:rPr>
        <w:t xml:space="preserve">ляющиеся </w:t>
      </w:r>
      <w:r w:rsidRPr="007A1A0D">
        <w:rPr>
          <w:b/>
        </w:rPr>
        <w:t xml:space="preserve">гражданами государства-участника, </w:t>
      </w:r>
      <w:r>
        <w:rPr>
          <w:b/>
        </w:rPr>
        <w:t>но и</w:t>
      </w:r>
      <w:r w:rsidRPr="007A1A0D">
        <w:rPr>
          <w:b/>
        </w:rPr>
        <w:t xml:space="preserve"> все</w:t>
      </w:r>
      <w:r>
        <w:rPr>
          <w:b/>
        </w:rPr>
        <w:t xml:space="preserve"> дети</w:t>
      </w:r>
      <w:r w:rsidRPr="007A1A0D">
        <w:rPr>
          <w:b/>
        </w:rPr>
        <w:t>, независимо от их иммигра</w:t>
      </w:r>
      <w:r>
        <w:rPr>
          <w:b/>
        </w:rPr>
        <w:t>ционного статуса</w:t>
      </w:r>
      <w:r w:rsidRPr="007A1A0D">
        <w:rPr>
          <w:b/>
        </w:rPr>
        <w:t>, и рекомендует гос</w:t>
      </w:r>
      <w:r w:rsidRPr="007A1A0D">
        <w:rPr>
          <w:b/>
        </w:rPr>
        <w:t>у</w:t>
      </w:r>
      <w:r w:rsidRPr="007A1A0D">
        <w:rPr>
          <w:b/>
        </w:rPr>
        <w:t>дарству-участнику:</w:t>
      </w:r>
    </w:p>
    <w:p w:rsidR="00033E54" w:rsidRPr="007A1A0D" w:rsidRDefault="00033E54" w:rsidP="00033E54">
      <w:pPr>
        <w:pStyle w:val="SingleTxtGR0"/>
        <w:rPr>
          <w:b/>
        </w:rPr>
      </w:pPr>
      <w:r w:rsidRPr="007A1A0D">
        <w:rPr>
          <w:b/>
        </w:rPr>
        <w:tab/>
        <w:t>а)</w:t>
      </w:r>
      <w:r w:rsidRPr="007A1A0D">
        <w:rPr>
          <w:b/>
        </w:rPr>
        <w:tab/>
      </w:r>
      <w:r>
        <w:rPr>
          <w:b/>
        </w:rPr>
        <w:t>пересмотреть</w:t>
      </w:r>
      <w:r w:rsidRPr="007A1A0D">
        <w:rPr>
          <w:b/>
        </w:rPr>
        <w:t xml:space="preserve"> Закон об иммиграции для </w:t>
      </w:r>
      <w:r>
        <w:rPr>
          <w:b/>
        </w:rPr>
        <w:t>предоставления детям-мигрантам</w:t>
      </w:r>
      <w:r w:rsidRPr="007A1A0D">
        <w:rPr>
          <w:b/>
        </w:rPr>
        <w:t xml:space="preserve"> равных прав на образование, здоров</w:t>
      </w:r>
      <w:r>
        <w:rPr>
          <w:b/>
        </w:rPr>
        <w:t>оохранени</w:t>
      </w:r>
      <w:r w:rsidRPr="007A1A0D">
        <w:rPr>
          <w:b/>
        </w:rPr>
        <w:t>е и другие соц</w:t>
      </w:r>
      <w:r w:rsidRPr="007A1A0D">
        <w:rPr>
          <w:b/>
        </w:rPr>
        <w:t>и</w:t>
      </w:r>
      <w:r w:rsidRPr="007A1A0D">
        <w:rPr>
          <w:b/>
        </w:rPr>
        <w:t>альные услуги в соответствии с решением Конституционного суда от июля 2010 г</w:t>
      </w:r>
      <w:r w:rsidRPr="007A1A0D">
        <w:rPr>
          <w:b/>
        </w:rPr>
        <w:t>о</w:t>
      </w:r>
      <w:r w:rsidRPr="007A1A0D">
        <w:rPr>
          <w:b/>
        </w:rPr>
        <w:t>да;</w:t>
      </w:r>
    </w:p>
    <w:p w:rsidR="00033E54" w:rsidRPr="007A1A0D" w:rsidRDefault="00033E54" w:rsidP="00033E54">
      <w:pPr>
        <w:pStyle w:val="SingleTxtGR0"/>
        <w:rPr>
          <w:b/>
        </w:rPr>
      </w:pPr>
      <w:r w:rsidRPr="007A1A0D">
        <w:rPr>
          <w:b/>
        </w:rPr>
        <w:tab/>
      </w:r>
      <w:r w:rsidRPr="007A1A0D">
        <w:rPr>
          <w:b/>
          <w:lang w:val="en-US"/>
        </w:rPr>
        <w:t>b</w:t>
      </w:r>
      <w:r w:rsidRPr="007A1A0D">
        <w:rPr>
          <w:b/>
        </w:rPr>
        <w:t>)</w:t>
      </w:r>
      <w:r w:rsidRPr="007A1A0D">
        <w:rPr>
          <w:b/>
        </w:rPr>
        <w:tab/>
        <w:t>обеспечить в законодательном порядке и на практике</w:t>
      </w:r>
      <w:r>
        <w:rPr>
          <w:b/>
        </w:rPr>
        <w:t>, чтобы</w:t>
      </w:r>
      <w:r w:rsidRPr="007A1A0D">
        <w:rPr>
          <w:b/>
        </w:rPr>
        <w:t xml:space="preserve"> наилучши</w:t>
      </w:r>
      <w:r>
        <w:rPr>
          <w:b/>
        </w:rPr>
        <w:t>е</w:t>
      </w:r>
      <w:r w:rsidRPr="007A1A0D">
        <w:rPr>
          <w:b/>
        </w:rPr>
        <w:t xml:space="preserve"> интерес</w:t>
      </w:r>
      <w:r>
        <w:rPr>
          <w:b/>
        </w:rPr>
        <w:t>ы</w:t>
      </w:r>
      <w:r w:rsidRPr="007A1A0D">
        <w:rPr>
          <w:b/>
        </w:rPr>
        <w:t xml:space="preserve"> ребенка </w:t>
      </w:r>
      <w:r>
        <w:rPr>
          <w:b/>
        </w:rPr>
        <w:t xml:space="preserve">учитывались в первоочередном порядке </w:t>
      </w:r>
      <w:r w:rsidRPr="007A1A0D">
        <w:rPr>
          <w:b/>
        </w:rPr>
        <w:t xml:space="preserve">при решении вопросов </w:t>
      </w:r>
      <w:r>
        <w:rPr>
          <w:b/>
        </w:rPr>
        <w:t xml:space="preserve">о </w:t>
      </w:r>
      <w:r w:rsidRPr="007A1A0D">
        <w:rPr>
          <w:b/>
        </w:rPr>
        <w:t>предоставле</w:t>
      </w:r>
      <w:r>
        <w:rPr>
          <w:b/>
        </w:rPr>
        <w:t>нии</w:t>
      </w:r>
      <w:r w:rsidRPr="007A1A0D">
        <w:rPr>
          <w:b/>
        </w:rPr>
        <w:t xml:space="preserve"> вида на жительство иностра</w:t>
      </w:r>
      <w:r w:rsidRPr="007A1A0D">
        <w:rPr>
          <w:b/>
        </w:rPr>
        <w:t>н</w:t>
      </w:r>
      <w:r w:rsidRPr="007A1A0D">
        <w:rPr>
          <w:b/>
        </w:rPr>
        <w:t>цам.</w:t>
      </w:r>
    </w:p>
    <w:p w:rsidR="00033E54" w:rsidRPr="008E79CA" w:rsidRDefault="00033E54" w:rsidP="00033E54">
      <w:pPr>
        <w:pStyle w:val="H23GR"/>
      </w:pPr>
      <w:r w:rsidRPr="00650DFB">
        <w:tab/>
      </w:r>
      <w:r w:rsidRPr="00650DFB">
        <w:tab/>
      </w:r>
      <w:r w:rsidRPr="008E79CA">
        <w:t>Дети в вооруженных конфликтах</w:t>
      </w:r>
    </w:p>
    <w:p w:rsidR="00033E54" w:rsidRPr="008E79CA" w:rsidRDefault="00033E54" w:rsidP="00033E54">
      <w:pPr>
        <w:pStyle w:val="SingleTxtGR0"/>
        <w:rPr>
          <w:bCs/>
        </w:rPr>
      </w:pPr>
      <w:r w:rsidRPr="008E79CA">
        <w:t>70.</w:t>
      </w:r>
      <w:r w:rsidRPr="008E79CA">
        <w:tab/>
        <w:t>Комитет обеспокоен тем, что государство-участник не выполнило его предыдущие рекомендации: а)</w:t>
      </w:r>
      <w:r w:rsidRPr="008E79CA">
        <w:rPr>
          <w:bCs/>
        </w:rPr>
        <w:t xml:space="preserve"> </w:t>
      </w:r>
      <w:r>
        <w:rPr>
          <w:bCs/>
        </w:rPr>
        <w:t>предусмотреть в национальном</w:t>
      </w:r>
      <w:r w:rsidRPr="008E79CA">
        <w:rPr>
          <w:bCs/>
        </w:rPr>
        <w:t xml:space="preserve"> законодатель</w:t>
      </w:r>
      <w:r>
        <w:rPr>
          <w:bCs/>
        </w:rPr>
        <w:t>стве уголовную ответственность за</w:t>
      </w:r>
      <w:r w:rsidRPr="008E79CA">
        <w:rPr>
          <w:bCs/>
        </w:rPr>
        <w:t xml:space="preserve"> вербовку </w:t>
      </w:r>
      <w:r>
        <w:rPr>
          <w:bCs/>
        </w:rPr>
        <w:t xml:space="preserve">и использование в боевых действиях </w:t>
      </w:r>
      <w:r w:rsidRPr="008E79CA">
        <w:rPr>
          <w:bCs/>
        </w:rPr>
        <w:t>детей, не достигших 15-летнего возраста, вооруженны</w:t>
      </w:r>
      <w:r>
        <w:rPr>
          <w:bCs/>
        </w:rPr>
        <w:t>ми</w:t>
      </w:r>
      <w:r w:rsidRPr="008E79CA">
        <w:rPr>
          <w:bCs/>
        </w:rPr>
        <w:t xml:space="preserve"> сил</w:t>
      </w:r>
      <w:r>
        <w:rPr>
          <w:bCs/>
        </w:rPr>
        <w:t xml:space="preserve">ами и военными </w:t>
      </w:r>
      <w:r w:rsidRPr="008E79CA">
        <w:rPr>
          <w:bCs/>
        </w:rPr>
        <w:t>групп</w:t>
      </w:r>
      <w:r>
        <w:rPr>
          <w:bCs/>
        </w:rPr>
        <w:t>ами</w:t>
      </w:r>
      <w:r w:rsidRPr="008E79CA">
        <w:rPr>
          <w:bCs/>
        </w:rPr>
        <w:t xml:space="preserve"> (</w:t>
      </w:r>
      <w:r w:rsidRPr="008E79CA">
        <w:t>CRC/C/OPAC/ITA/CO/1, пункт 12</w:t>
      </w:r>
      <w:r w:rsidRPr="008E79CA">
        <w:rPr>
          <w:bCs/>
        </w:rPr>
        <w:t xml:space="preserve">); и </w:t>
      </w:r>
      <w:r w:rsidRPr="008E79CA">
        <w:rPr>
          <w:bCs/>
          <w:lang w:val="en-US"/>
        </w:rPr>
        <w:t>b</w:t>
      </w:r>
      <w:r w:rsidRPr="008E79CA">
        <w:rPr>
          <w:bCs/>
        </w:rPr>
        <w:t xml:space="preserve">) включить в </w:t>
      </w:r>
      <w:r>
        <w:rPr>
          <w:bCs/>
        </w:rPr>
        <w:t>национальное</w:t>
      </w:r>
      <w:r w:rsidRPr="008E79CA">
        <w:rPr>
          <w:bCs/>
        </w:rPr>
        <w:t xml:space="preserve"> з</w:t>
      </w:r>
      <w:r w:rsidRPr="008E79CA">
        <w:rPr>
          <w:bCs/>
        </w:rPr>
        <w:t>а</w:t>
      </w:r>
      <w:r w:rsidRPr="008E79CA">
        <w:rPr>
          <w:bCs/>
        </w:rPr>
        <w:t>конодательство определение понятия "прямое участие" (</w:t>
      </w:r>
      <w:r w:rsidRPr="008E79CA">
        <w:t>CRC/C/OPAC/ITA/CO/1, пункт 11</w:t>
      </w:r>
      <w:r w:rsidRPr="008E79CA">
        <w:rPr>
          <w:bCs/>
        </w:rPr>
        <w:t>) в соответствии со статьями 1</w:t>
      </w:r>
      <w:r>
        <w:rPr>
          <w:bCs/>
        </w:rPr>
        <w:t>−</w:t>
      </w:r>
      <w:r w:rsidRPr="008E79CA">
        <w:rPr>
          <w:bCs/>
        </w:rPr>
        <w:t>4 Факульт</w:t>
      </w:r>
      <w:r w:rsidRPr="008E79CA">
        <w:rPr>
          <w:bCs/>
        </w:rPr>
        <w:t>а</w:t>
      </w:r>
      <w:r w:rsidRPr="008E79CA">
        <w:rPr>
          <w:bCs/>
        </w:rPr>
        <w:t>тивного протокола, касающегося участия детей в вооруженных конфли</w:t>
      </w:r>
      <w:r w:rsidRPr="008E79CA">
        <w:rPr>
          <w:bCs/>
        </w:rPr>
        <w:t>к</w:t>
      </w:r>
      <w:r w:rsidRPr="008E79CA">
        <w:rPr>
          <w:bCs/>
        </w:rPr>
        <w:t xml:space="preserve">тах. </w:t>
      </w:r>
    </w:p>
    <w:p w:rsidR="00033E54" w:rsidRPr="008E79CA" w:rsidRDefault="00033E54" w:rsidP="00033E54">
      <w:pPr>
        <w:pStyle w:val="SingleTxtGR0"/>
        <w:rPr>
          <w:bCs/>
        </w:rPr>
      </w:pPr>
      <w:r w:rsidRPr="008E79CA">
        <w:rPr>
          <w:bCs/>
        </w:rPr>
        <w:t>71.</w:t>
      </w:r>
      <w:r w:rsidRPr="008E79CA">
        <w:rPr>
          <w:bCs/>
        </w:rPr>
        <w:tab/>
        <w:t xml:space="preserve">Высоко оценивая </w:t>
      </w:r>
      <w:r>
        <w:rPr>
          <w:bCs/>
        </w:rPr>
        <w:t>учет положений статьи</w:t>
      </w:r>
      <w:r w:rsidRPr="008E79CA">
        <w:rPr>
          <w:bCs/>
        </w:rPr>
        <w:t xml:space="preserve"> 29 Конвенции, Комитет </w:t>
      </w:r>
      <w:r>
        <w:rPr>
          <w:bCs/>
        </w:rPr>
        <w:t xml:space="preserve">в то же время </w:t>
      </w:r>
      <w:r w:rsidRPr="008E79CA">
        <w:rPr>
          <w:bCs/>
        </w:rPr>
        <w:t xml:space="preserve">сожалеет о том, что в </w:t>
      </w:r>
      <w:r>
        <w:rPr>
          <w:bCs/>
        </w:rPr>
        <w:t xml:space="preserve">учебную </w:t>
      </w:r>
      <w:r w:rsidRPr="008E79CA">
        <w:rPr>
          <w:bCs/>
        </w:rPr>
        <w:t>программу четырех военных училищ, де</w:t>
      </w:r>
      <w:r w:rsidRPr="008E79CA">
        <w:rPr>
          <w:bCs/>
        </w:rPr>
        <w:t>й</w:t>
      </w:r>
      <w:r w:rsidRPr="008E79CA">
        <w:rPr>
          <w:bCs/>
        </w:rPr>
        <w:t>ствующих в государстве-участнике, не включено изучение вопросов прав чел</w:t>
      </w:r>
      <w:r w:rsidRPr="008E79CA">
        <w:rPr>
          <w:bCs/>
        </w:rPr>
        <w:t>о</w:t>
      </w:r>
      <w:r w:rsidRPr="008E79CA">
        <w:rPr>
          <w:bCs/>
        </w:rPr>
        <w:t xml:space="preserve">века, Конвенции и Факультативного протокола. Комитет также сожалеет о том, что государство-участник не выполнило его предыдущую рекомендацию </w:t>
      </w:r>
      <w:r>
        <w:rPr>
          <w:bCs/>
        </w:rPr>
        <w:t>вкл</w:t>
      </w:r>
      <w:r>
        <w:rPr>
          <w:bCs/>
        </w:rPr>
        <w:t>ю</w:t>
      </w:r>
      <w:r>
        <w:rPr>
          <w:bCs/>
        </w:rPr>
        <w:t>чить во</w:t>
      </w:r>
      <w:r w:rsidRPr="008E79CA">
        <w:rPr>
          <w:bCs/>
        </w:rPr>
        <w:t xml:space="preserve"> внутреннее законодательство </w:t>
      </w:r>
      <w:r>
        <w:rPr>
          <w:bCs/>
        </w:rPr>
        <w:t>запрещение</w:t>
      </w:r>
      <w:r w:rsidRPr="008E79CA">
        <w:rPr>
          <w:bCs/>
        </w:rPr>
        <w:t xml:space="preserve"> торговли стрелковым оруж</w:t>
      </w:r>
      <w:r w:rsidRPr="008E79CA">
        <w:rPr>
          <w:bCs/>
        </w:rPr>
        <w:t>и</w:t>
      </w:r>
      <w:r w:rsidRPr="008E79CA">
        <w:rPr>
          <w:bCs/>
        </w:rPr>
        <w:t>ем и легкими вооружениями со странами, в которых дети принимают прямое участие в военных действиях</w:t>
      </w:r>
      <w:r>
        <w:rPr>
          <w:bCs/>
        </w:rPr>
        <w:t>, и ввести за это уголовную ответственность</w:t>
      </w:r>
      <w:r w:rsidRPr="008E79CA">
        <w:rPr>
          <w:bCs/>
        </w:rPr>
        <w:t xml:space="preserve"> (</w:t>
      </w:r>
      <w:r w:rsidRPr="008E79CA">
        <w:t>CRC/C/OPAC/ITA/CO/1, пункт 17</w:t>
      </w:r>
      <w:r w:rsidRPr="008E79CA">
        <w:rPr>
          <w:bCs/>
        </w:rPr>
        <w:t xml:space="preserve">). Комитет также сожалеет об отсутствии в докладе государства-участника информации о </w:t>
      </w:r>
      <w:r>
        <w:rPr>
          <w:bCs/>
        </w:rPr>
        <w:t>реабилитации</w:t>
      </w:r>
      <w:r w:rsidRPr="008E79CA">
        <w:rPr>
          <w:bCs/>
        </w:rPr>
        <w:t xml:space="preserve"> и социальной р</w:t>
      </w:r>
      <w:r w:rsidRPr="008E79CA">
        <w:rPr>
          <w:bCs/>
        </w:rPr>
        <w:t>е</w:t>
      </w:r>
      <w:r w:rsidRPr="008E79CA">
        <w:rPr>
          <w:bCs/>
        </w:rPr>
        <w:t>интеграции детей, ставших жертвами преступлений</w:t>
      </w:r>
      <w:r>
        <w:rPr>
          <w:bCs/>
        </w:rPr>
        <w:t xml:space="preserve"> по</w:t>
      </w:r>
      <w:r w:rsidRPr="008E79CA">
        <w:rPr>
          <w:bCs/>
        </w:rPr>
        <w:t xml:space="preserve"> Факультативном</w:t>
      </w:r>
      <w:r>
        <w:rPr>
          <w:bCs/>
        </w:rPr>
        <w:t>у</w:t>
      </w:r>
      <w:r w:rsidRPr="008E79CA">
        <w:rPr>
          <w:bCs/>
        </w:rPr>
        <w:t xml:space="preserve"> пр</w:t>
      </w:r>
      <w:r w:rsidRPr="008E79CA">
        <w:rPr>
          <w:bCs/>
        </w:rPr>
        <w:t>о</w:t>
      </w:r>
      <w:r w:rsidRPr="008E79CA">
        <w:rPr>
          <w:bCs/>
        </w:rPr>
        <w:t>токо</w:t>
      </w:r>
      <w:r>
        <w:rPr>
          <w:bCs/>
        </w:rPr>
        <w:t>лу</w:t>
      </w:r>
      <w:r w:rsidRPr="008E79CA">
        <w:rPr>
          <w:bCs/>
        </w:rPr>
        <w:t xml:space="preserve">. </w:t>
      </w:r>
    </w:p>
    <w:p w:rsidR="00033E54" w:rsidRPr="007A1A0D" w:rsidRDefault="00033E54" w:rsidP="00033E54">
      <w:pPr>
        <w:pStyle w:val="SingleTxtGR0"/>
        <w:rPr>
          <w:b/>
          <w:bCs/>
        </w:rPr>
      </w:pPr>
      <w:r w:rsidRPr="008E79CA">
        <w:rPr>
          <w:bCs/>
        </w:rPr>
        <w:t>72.</w:t>
      </w:r>
      <w:r w:rsidRPr="008E79CA">
        <w:rPr>
          <w:bCs/>
        </w:rPr>
        <w:tab/>
      </w:r>
      <w:r w:rsidRPr="007A1A0D">
        <w:rPr>
          <w:b/>
          <w:bCs/>
        </w:rPr>
        <w:t xml:space="preserve">Комитет, напоминая о своих предыдущих рекомендациях, </w:t>
      </w:r>
      <w:r>
        <w:rPr>
          <w:b/>
          <w:bCs/>
        </w:rPr>
        <w:t>насто</w:t>
      </w:r>
      <w:r>
        <w:rPr>
          <w:b/>
          <w:bCs/>
        </w:rPr>
        <w:t>я</w:t>
      </w:r>
      <w:r>
        <w:rPr>
          <w:b/>
          <w:bCs/>
        </w:rPr>
        <w:t xml:space="preserve">тельно </w:t>
      </w:r>
      <w:r w:rsidRPr="007A1A0D">
        <w:rPr>
          <w:b/>
          <w:bCs/>
        </w:rPr>
        <w:t xml:space="preserve">призывает государство-участник активизировать </w:t>
      </w:r>
      <w:r>
        <w:rPr>
          <w:b/>
          <w:bCs/>
        </w:rPr>
        <w:t xml:space="preserve">свои </w:t>
      </w:r>
      <w:r w:rsidRPr="007A1A0D">
        <w:rPr>
          <w:b/>
          <w:bCs/>
        </w:rPr>
        <w:t>усилия по выполнению Факультативного протокола, касающегося участия детей в вооруженных конфликтах, и</w:t>
      </w:r>
      <w:r>
        <w:rPr>
          <w:b/>
          <w:bCs/>
        </w:rPr>
        <w:t>:</w:t>
      </w:r>
    </w:p>
    <w:p w:rsidR="00033E54" w:rsidRPr="007A1A0D" w:rsidRDefault="00033E54" w:rsidP="00033E54">
      <w:pPr>
        <w:pStyle w:val="SingleTxtGR0"/>
        <w:rPr>
          <w:b/>
          <w:bCs/>
        </w:rPr>
      </w:pPr>
      <w:r w:rsidRPr="007A1A0D">
        <w:rPr>
          <w:b/>
          <w:bCs/>
        </w:rPr>
        <w:tab/>
        <w:t>а)</w:t>
      </w:r>
      <w:r w:rsidRPr="007A1A0D">
        <w:rPr>
          <w:b/>
          <w:bCs/>
        </w:rPr>
        <w:tab/>
        <w:t xml:space="preserve">внести </w:t>
      </w:r>
      <w:r>
        <w:rPr>
          <w:b/>
          <w:bCs/>
        </w:rPr>
        <w:t>изменения в свое заявление по Факультативному пр</w:t>
      </w:r>
      <w:r>
        <w:rPr>
          <w:b/>
          <w:bCs/>
        </w:rPr>
        <w:t>о</w:t>
      </w:r>
      <w:r>
        <w:rPr>
          <w:b/>
          <w:bCs/>
        </w:rPr>
        <w:t xml:space="preserve">токолу </w:t>
      </w:r>
      <w:r w:rsidRPr="007A1A0D">
        <w:rPr>
          <w:b/>
          <w:bCs/>
        </w:rPr>
        <w:t xml:space="preserve">о минимальном возрасте для вербовки, с тем чтобы привести </w:t>
      </w:r>
      <w:r>
        <w:rPr>
          <w:b/>
          <w:bCs/>
        </w:rPr>
        <w:t>его</w:t>
      </w:r>
      <w:r w:rsidRPr="007A1A0D">
        <w:rPr>
          <w:b/>
          <w:bCs/>
        </w:rPr>
        <w:t xml:space="preserve"> в соответствие с национальным законодательством, устанавливающим м</w:t>
      </w:r>
      <w:r w:rsidRPr="007A1A0D">
        <w:rPr>
          <w:b/>
          <w:bCs/>
        </w:rPr>
        <w:t>и</w:t>
      </w:r>
      <w:r w:rsidRPr="007A1A0D">
        <w:rPr>
          <w:b/>
          <w:bCs/>
        </w:rPr>
        <w:t>нимальный во</w:t>
      </w:r>
      <w:r w:rsidRPr="007A1A0D">
        <w:rPr>
          <w:b/>
          <w:bCs/>
        </w:rPr>
        <w:t>з</w:t>
      </w:r>
      <w:r w:rsidRPr="007A1A0D">
        <w:rPr>
          <w:b/>
          <w:bCs/>
        </w:rPr>
        <w:t xml:space="preserve">раст </w:t>
      </w:r>
      <w:r>
        <w:rPr>
          <w:b/>
          <w:bCs/>
        </w:rPr>
        <w:t xml:space="preserve">в </w:t>
      </w:r>
      <w:r w:rsidRPr="007A1A0D">
        <w:rPr>
          <w:b/>
          <w:bCs/>
        </w:rPr>
        <w:t>18 лет;</w:t>
      </w:r>
    </w:p>
    <w:p w:rsidR="00033E54" w:rsidRPr="007A1A0D" w:rsidRDefault="00033E54" w:rsidP="00033E54">
      <w:pPr>
        <w:pStyle w:val="SingleTxtGR0"/>
        <w:rPr>
          <w:b/>
          <w:bCs/>
        </w:rPr>
      </w:pPr>
      <w:r w:rsidRPr="007A1A0D">
        <w:rPr>
          <w:b/>
          <w:bCs/>
        </w:rPr>
        <w:tab/>
      </w:r>
      <w:r w:rsidRPr="007A1A0D">
        <w:rPr>
          <w:b/>
          <w:bCs/>
          <w:lang w:val="en-US"/>
        </w:rPr>
        <w:t>b</w:t>
      </w:r>
      <w:r w:rsidRPr="007A1A0D">
        <w:rPr>
          <w:b/>
          <w:bCs/>
        </w:rPr>
        <w:t>)</w:t>
      </w:r>
      <w:r w:rsidRPr="007A1A0D">
        <w:rPr>
          <w:b/>
          <w:bCs/>
        </w:rPr>
        <w:tab/>
        <w:t xml:space="preserve">внести </w:t>
      </w:r>
      <w:r>
        <w:rPr>
          <w:b/>
          <w:bCs/>
        </w:rPr>
        <w:t>изменения</w:t>
      </w:r>
      <w:r w:rsidRPr="007A1A0D">
        <w:rPr>
          <w:b/>
          <w:bCs/>
        </w:rPr>
        <w:t xml:space="preserve"> в Уголовный кодекс </w:t>
      </w:r>
      <w:r>
        <w:rPr>
          <w:b/>
          <w:bCs/>
        </w:rPr>
        <w:t>в целях непосредстве</w:t>
      </w:r>
      <w:r>
        <w:rPr>
          <w:b/>
          <w:bCs/>
        </w:rPr>
        <w:t>н</w:t>
      </w:r>
      <w:r>
        <w:rPr>
          <w:b/>
          <w:bCs/>
        </w:rPr>
        <w:t>ного</w:t>
      </w:r>
      <w:r w:rsidRPr="007A1A0D">
        <w:rPr>
          <w:b/>
          <w:bCs/>
        </w:rPr>
        <w:t xml:space="preserve"> запре</w:t>
      </w:r>
      <w:r>
        <w:rPr>
          <w:b/>
          <w:bCs/>
        </w:rPr>
        <w:t>щения</w:t>
      </w:r>
      <w:r w:rsidRPr="007A1A0D">
        <w:rPr>
          <w:b/>
          <w:bCs/>
        </w:rPr>
        <w:t xml:space="preserve"> и криминализации </w:t>
      </w:r>
      <w:r>
        <w:rPr>
          <w:b/>
          <w:bCs/>
        </w:rPr>
        <w:t>вербовки и использования в боевых действиях</w:t>
      </w:r>
      <w:r w:rsidRPr="007A1A0D">
        <w:rPr>
          <w:b/>
          <w:bCs/>
        </w:rPr>
        <w:t xml:space="preserve"> вооруженны</w:t>
      </w:r>
      <w:r>
        <w:rPr>
          <w:b/>
          <w:bCs/>
        </w:rPr>
        <w:t>ми</w:t>
      </w:r>
      <w:r w:rsidRPr="007A1A0D">
        <w:rPr>
          <w:b/>
          <w:bCs/>
        </w:rPr>
        <w:t xml:space="preserve"> сил</w:t>
      </w:r>
      <w:r>
        <w:rPr>
          <w:b/>
          <w:bCs/>
        </w:rPr>
        <w:t>ами</w:t>
      </w:r>
      <w:r w:rsidRPr="007A1A0D">
        <w:rPr>
          <w:b/>
          <w:bCs/>
        </w:rPr>
        <w:t xml:space="preserve"> и </w:t>
      </w:r>
      <w:r>
        <w:rPr>
          <w:b/>
          <w:bCs/>
        </w:rPr>
        <w:t xml:space="preserve">вооруженными </w:t>
      </w:r>
      <w:r w:rsidRPr="007A1A0D">
        <w:rPr>
          <w:b/>
          <w:bCs/>
        </w:rPr>
        <w:t>групп</w:t>
      </w:r>
      <w:r>
        <w:rPr>
          <w:b/>
          <w:bCs/>
        </w:rPr>
        <w:t>ами</w:t>
      </w:r>
      <w:r w:rsidRPr="007A1A0D">
        <w:rPr>
          <w:b/>
          <w:bCs/>
        </w:rPr>
        <w:t xml:space="preserve"> лиц </w:t>
      </w:r>
      <w:r>
        <w:rPr>
          <w:b/>
          <w:bCs/>
        </w:rPr>
        <w:t>в возра</w:t>
      </w:r>
      <w:r>
        <w:rPr>
          <w:b/>
          <w:bCs/>
        </w:rPr>
        <w:t>с</w:t>
      </w:r>
      <w:r>
        <w:rPr>
          <w:b/>
          <w:bCs/>
        </w:rPr>
        <w:t>те до</w:t>
      </w:r>
      <w:r w:rsidRPr="007A1A0D">
        <w:rPr>
          <w:b/>
          <w:bCs/>
        </w:rPr>
        <w:t xml:space="preserve"> 18</w:t>
      </w:r>
      <w:r>
        <w:rPr>
          <w:b/>
          <w:bCs/>
        </w:rPr>
        <w:t> </w:t>
      </w:r>
      <w:r w:rsidRPr="007A1A0D">
        <w:rPr>
          <w:b/>
          <w:bCs/>
        </w:rPr>
        <w:t>лет;</w:t>
      </w:r>
    </w:p>
    <w:p w:rsidR="00033E54" w:rsidRPr="007A1A0D" w:rsidRDefault="00033E54" w:rsidP="00033E54">
      <w:pPr>
        <w:pStyle w:val="SingleTxtGR0"/>
        <w:rPr>
          <w:b/>
          <w:bCs/>
        </w:rPr>
      </w:pPr>
      <w:r w:rsidRPr="007A1A0D">
        <w:rPr>
          <w:b/>
          <w:bCs/>
        </w:rPr>
        <w:tab/>
        <w:t>с)</w:t>
      </w:r>
      <w:r w:rsidRPr="007A1A0D">
        <w:rPr>
          <w:b/>
          <w:bCs/>
        </w:rPr>
        <w:tab/>
        <w:t xml:space="preserve">запретить </w:t>
      </w:r>
      <w:r>
        <w:rPr>
          <w:b/>
          <w:bCs/>
        </w:rPr>
        <w:t xml:space="preserve">и криминализировать </w:t>
      </w:r>
      <w:r w:rsidRPr="007A1A0D">
        <w:rPr>
          <w:b/>
          <w:bCs/>
        </w:rPr>
        <w:t>в национальном законод</w:t>
      </w:r>
      <w:r w:rsidRPr="007A1A0D">
        <w:rPr>
          <w:b/>
          <w:bCs/>
        </w:rPr>
        <w:t>а</w:t>
      </w:r>
      <w:r w:rsidRPr="007A1A0D">
        <w:rPr>
          <w:b/>
          <w:bCs/>
        </w:rPr>
        <w:t>тельстве торговлю стрелковым оружием и легкими вооружениями со стр</w:t>
      </w:r>
      <w:r w:rsidRPr="007A1A0D">
        <w:rPr>
          <w:b/>
          <w:bCs/>
        </w:rPr>
        <w:t>а</w:t>
      </w:r>
      <w:r w:rsidRPr="007A1A0D">
        <w:rPr>
          <w:b/>
          <w:bCs/>
        </w:rPr>
        <w:t>нами, в которых дети принимают участие в военных действ</w:t>
      </w:r>
      <w:r w:rsidRPr="007A1A0D">
        <w:rPr>
          <w:b/>
          <w:bCs/>
        </w:rPr>
        <w:t>и</w:t>
      </w:r>
      <w:r w:rsidRPr="007A1A0D">
        <w:rPr>
          <w:b/>
          <w:bCs/>
        </w:rPr>
        <w:t xml:space="preserve">ях; 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</w:r>
      <w:r w:rsidRPr="00B52C5E">
        <w:rPr>
          <w:b/>
          <w:lang w:val="en-US"/>
        </w:rPr>
        <w:t>d</w:t>
      </w:r>
      <w:r w:rsidRPr="00B52C5E">
        <w:rPr>
          <w:b/>
        </w:rPr>
        <w:t>)</w:t>
      </w:r>
      <w:r w:rsidRPr="00B52C5E">
        <w:rPr>
          <w:b/>
        </w:rPr>
        <w:tab/>
        <w:t>ввести в национальное законодательство</w:t>
      </w:r>
      <w:r>
        <w:rPr>
          <w:b/>
        </w:rPr>
        <w:t xml:space="preserve"> положение о том, что</w:t>
      </w:r>
      <w:r w:rsidRPr="00B52C5E">
        <w:rPr>
          <w:b/>
        </w:rPr>
        <w:t xml:space="preserve"> вербов</w:t>
      </w:r>
      <w:r>
        <w:rPr>
          <w:b/>
        </w:rPr>
        <w:t>ка</w:t>
      </w:r>
      <w:r w:rsidRPr="00B52C5E">
        <w:rPr>
          <w:b/>
        </w:rPr>
        <w:t xml:space="preserve"> и участие детей в вооруженном конфликте </w:t>
      </w:r>
      <w:r>
        <w:rPr>
          <w:b/>
        </w:rPr>
        <w:t>является</w:t>
      </w:r>
      <w:r w:rsidRPr="00B52C5E">
        <w:rPr>
          <w:b/>
        </w:rPr>
        <w:t xml:space="preserve"> основание</w:t>
      </w:r>
      <w:r>
        <w:rPr>
          <w:b/>
        </w:rPr>
        <w:t>м</w:t>
      </w:r>
      <w:r w:rsidRPr="00B52C5E">
        <w:rPr>
          <w:b/>
        </w:rPr>
        <w:t xml:space="preserve"> для предоставления им статуса б</w:t>
      </w:r>
      <w:r w:rsidRPr="00B52C5E">
        <w:rPr>
          <w:b/>
        </w:rPr>
        <w:t>е</w:t>
      </w:r>
      <w:r w:rsidRPr="00B52C5E">
        <w:rPr>
          <w:b/>
        </w:rPr>
        <w:t>женца;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е)</w:t>
      </w:r>
      <w:r w:rsidRPr="00B52C5E">
        <w:rPr>
          <w:b/>
        </w:rPr>
        <w:tab/>
        <w:t>ратифицировать Конвенцию по кассетным боеприпасам.</w:t>
      </w:r>
    </w:p>
    <w:p w:rsidR="00983D1F" w:rsidRPr="00B52C5E" w:rsidRDefault="00983D1F" w:rsidP="00983D1F">
      <w:pPr>
        <w:pStyle w:val="H23GR"/>
      </w:pPr>
      <w:r w:rsidRPr="00983D1F">
        <w:tab/>
      </w:r>
      <w:r w:rsidRPr="00983D1F">
        <w:tab/>
      </w:r>
      <w:r w:rsidRPr="00B52C5E">
        <w:t>Сексуальная эксплуатация</w:t>
      </w:r>
    </w:p>
    <w:p w:rsidR="00983D1F" w:rsidRPr="00B52C5E" w:rsidRDefault="00983D1F" w:rsidP="00983D1F">
      <w:pPr>
        <w:pStyle w:val="SingleTxtGR0"/>
      </w:pPr>
      <w:r w:rsidRPr="00B52C5E">
        <w:t>73.</w:t>
      </w:r>
      <w:r w:rsidRPr="00B52C5E">
        <w:tab/>
        <w:t xml:space="preserve">Комитет приветствует создание Центра </w:t>
      </w:r>
      <w:r>
        <w:t>действий по</w:t>
      </w:r>
      <w:r w:rsidRPr="00B52C5E">
        <w:t xml:space="preserve"> борьб</w:t>
      </w:r>
      <w:r>
        <w:t>е</w:t>
      </w:r>
      <w:r w:rsidRPr="00B52C5E">
        <w:t xml:space="preserve"> с педофил</w:t>
      </w:r>
      <w:r w:rsidRPr="00B52C5E">
        <w:t>и</w:t>
      </w:r>
      <w:r w:rsidRPr="00B52C5E">
        <w:t>ей и детской порнографией, Национального центра по борьбе с детской порногр</w:t>
      </w:r>
      <w:r w:rsidRPr="00B52C5E">
        <w:t>а</w:t>
      </w:r>
      <w:r w:rsidRPr="00B52C5E">
        <w:t xml:space="preserve">фией в Интернете и центра </w:t>
      </w:r>
      <w:r>
        <w:t xml:space="preserve">по </w:t>
      </w:r>
      <w:r w:rsidRPr="00B52C5E">
        <w:t>контрол</w:t>
      </w:r>
      <w:r>
        <w:t>ю</w:t>
      </w:r>
      <w:r w:rsidRPr="00B52C5E">
        <w:t xml:space="preserve"> за проституцией и связанными с ней преступлениями и отмечает </w:t>
      </w:r>
      <w:r>
        <w:t>в качестве</w:t>
      </w:r>
      <w:r w:rsidRPr="00B52C5E">
        <w:t xml:space="preserve"> положительно</w:t>
      </w:r>
      <w:r>
        <w:t>го</w:t>
      </w:r>
      <w:r w:rsidRPr="00B52C5E">
        <w:t xml:space="preserve"> </w:t>
      </w:r>
      <w:r>
        <w:t>шага</w:t>
      </w:r>
      <w:r w:rsidRPr="00B52C5E">
        <w:t xml:space="preserve"> принятие Зак</w:t>
      </w:r>
      <w:r w:rsidRPr="00B52C5E">
        <w:t>о</w:t>
      </w:r>
      <w:r w:rsidRPr="00B52C5E">
        <w:t>на</w:t>
      </w:r>
      <w:r>
        <w:t> </w:t>
      </w:r>
      <w:r w:rsidRPr="00B52C5E">
        <w:t>№</w:t>
      </w:r>
      <w:r>
        <w:t> </w:t>
      </w:r>
      <w:r w:rsidRPr="00B52C5E">
        <w:t xml:space="preserve">11/2009, </w:t>
      </w:r>
      <w:r>
        <w:t xml:space="preserve">согласно </w:t>
      </w:r>
      <w:r w:rsidRPr="00B52C5E">
        <w:t>котор</w:t>
      </w:r>
      <w:r>
        <w:t>ому</w:t>
      </w:r>
      <w:r w:rsidRPr="00B52C5E">
        <w:t xml:space="preserve"> сексуальные </w:t>
      </w:r>
      <w:r>
        <w:t xml:space="preserve">действия по </w:t>
      </w:r>
      <w:r w:rsidRPr="00B52C5E">
        <w:t>отношени</w:t>
      </w:r>
      <w:r>
        <w:t>ю</w:t>
      </w:r>
      <w:r w:rsidRPr="00B52C5E">
        <w:t xml:space="preserve"> </w:t>
      </w:r>
      <w:r>
        <w:t>к</w:t>
      </w:r>
      <w:r w:rsidRPr="00B52C5E">
        <w:t xml:space="preserve"> ребе</w:t>
      </w:r>
      <w:r w:rsidRPr="00B52C5E">
        <w:t>н</w:t>
      </w:r>
      <w:r w:rsidRPr="00B52C5E">
        <w:t>к</w:t>
      </w:r>
      <w:r>
        <w:t>у</w:t>
      </w:r>
      <w:r w:rsidRPr="00B52C5E">
        <w:t xml:space="preserve"> </w:t>
      </w:r>
      <w:r>
        <w:t xml:space="preserve">рассматриваются </w:t>
      </w:r>
      <w:r w:rsidRPr="00B52C5E">
        <w:t xml:space="preserve">как отягчающее обстоятельство. </w:t>
      </w:r>
      <w:r>
        <w:t>Вместе с тем</w:t>
      </w:r>
      <w:r w:rsidRPr="00B52C5E">
        <w:t xml:space="preserve"> Комитет обе</w:t>
      </w:r>
      <w:r w:rsidRPr="00B52C5E">
        <w:t>с</w:t>
      </w:r>
      <w:r w:rsidRPr="00B52C5E">
        <w:t xml:space="preserve">покоен отсутствием ресурсов и плана для координации и финансирования их </w:t>
      </w:r>
      <w:r>
        <w:t>деятельности</w:t>
      </w:r>
      <w:r w:rsidRPr="00B52C5E">
        <w:t>. В этой связи, отмечая рост уличной проституции в крупных городах государства-участника, Комитет высказывает серьезную обеспокое</w:t>
      </w:r>
      <w:r w:rsidRPr="00B52C5E">
        <w:t>н</w:t>
      </w:r>
      <w:r w:rsidRPr="00B52C5E">
        <w:t>ность</w:t>
      </w:r>
      <w:r>
        <w:t xml:space="preserve"> по поводу</w:t>
      </w:r>
      <w:r w:rsidRPr="00B52C5E">
        <w:t xml:space="preserve"> ограниченн</w:t>
      </w:r>
      <w:r>
        <w:t>ой информации о</w:t>
      </w:r>
      <w:r w:rsidRPr="00B52C5E">
        <w:t xml:space="preserve"> детской проституции</w:t>
      </w:r>
      <w:r>
        <w:t xml:space="preserve"> и отсутс</w:t>
      </w:r>
      <w:r>
        <w:t>т</w:t>
      </w:r>
      <w:r>
        <w:t>вия мер по искоренению этого явления</w:t>
      </w:r>
      <w:r w:rsidRPr="00B52C5E">
        <w:t>. Отме</w:t>
      </w:r>
      <w:r>
        <w:t xml:space="preserve">чая также в качестве позитивного шага укрепление </w:t>
      </w:r>
      <w:r w:rsidRPr="00B52C5E">
        <w:t>национального законодательства по борьбе с сексуальной эк</w:t>
      </w:r>
      <w:r w:rsidRPr="00B52C5E">
        <w:t>с</w:t>
      </w:r>
      <w:r w:rsidRPr="00B52C5E">
        <w:t xml:space="preserve">плуатацией, детской порнографией и детской проституцией (Закон № 38/2006), Комитет </w:t>
      </w:r>
      <w:r>
        <w:t xml:space="preserve">в то же время </w:t>
      </w:r>
      <w:r w:rsidRPr="00B52C5E">
        <w:t xml:space="preserve">сожалеет о том, что </w:t>
      </w:r>
      <w:r>
        <w:t xml:space="preserve">в нем </w:t>
      </w:r>
      <w:r w:rsidRPr="00B52C5E">
        <w:t>по-прежнему отсутствует о</w:t>
      </w:r>
      <w:r w:rsidRPr="00B52C5E">
        <w:t>п</w:t>
      </w:r>
      <w:r w:rsidRPr="00B52C5E">
        <w:t xml:space="preserve">ределение детской порнографии, как </w:t>
      </w:r>
      <w:r>
        <w:t xml:space="preserve">того </w:t>
      </w:r>
      <w:r w:rsidRPr="00B52C5E">
        <w:t>требует Факультатив</w:t>
      </w:r>
      <w:r>
        <w:t>ный</w:t>
      </w:r>
      <w:r w:rsidRPr="00B52C5E">
        <w:t xml:space="preserve"> протокол, касающийся торговли детьми, детской проституции и детской по</w:t>
      </w:r>
      <w:r w:rsidRPr="00B52C5E">
        <w:t>р</w:t>
      </w:r>
      <w:r w:rsidRPr="00B52C5E">
        <w:t>нографии.</w:t>
      </w:r>
    </w:p>
    <w:p w:rsidR="00983D1F" w:rsidRPr="00B52C5E" w:rsidRDefault="00983D1F" w:rsidP="00983D1F">
      <w:pPr>
        <w:pStyle w:val="SingleTxtGR0"/>
      </w:pPr>
      <w:r w:rsidRPr="00B52C5E">
        <w:t>74.</w:t>
      </w:r>
      <w:r w:rsidRPr="00B52C5E">
        <w:tab/>
        <w:t>Комитет обеспокоен тем, что финансирование на цели реализации Ф</w:t>
      </w:r>
      <w:r w:rsidRPr="00B52C5E">
        <w:t>а</w:t>
      </w:r>
      <w:r w:rsidRPr="00B52C5E">
        <w:t xml:space="preserve">культативного протокола сократилось в два раза с 2000 года, а основной </w:t>
      </w:r>
      <w:r>
        <w:t>упор</w:t>
      </w:r>
      <w:r w:rsidRPr="00B52C5E">
        <w:t xml:space="preserve"> делается на проблему торговли людьми. Комитет </w:t>
      </w:r>
      <w:r>
        <w:t>далее</w:t>
      </w:r>
      <w:r w:rsidRPr="00B52C5E">
        <w:t xml:space="preserve"> обеспокоен ограниче</w:t>
      </w:r>
      <w:r w:rsidRPr="00B52C5E">
        <w:t>н</w:t>
      </w:r>
      <w:r w:rsidRPr="00B52C5E">
        <w:t>ным числом программ по предупреждению сексуальных злоупотреблени</w:t>
      </w:r>
      <w:r>
        <w:t>й</w:t>
      </w:r>
      <w:r w:rsidRPr="00B52C5E">
        <w:t xml:space="preserve"> и эксплуатации, особенно в отношении уязвимых групп детей, а также сложн</w:t>
      </w:r>
      <w:r w:rsidRPr="00B52C5E">
        <w:t>о</w:t>
      </w:r>
      <w:r w:rsidRPr="00B52C5E">
        <w:t>стями, связанными с выя</w:t>
      </w:r>
      <w:r w:rsidRPr="00B52C5E">
        <w:t>в</w:t>
      </w:r>
      <w:r w:rsidRPr="00B52C5E">
        <w:t>лением жертв детской порнографии и проституции.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t>75.</w:t>
      </w:r>
      <w:r w:rsidRPr="00B52C5E">
        <w:tab/>
      </w:r>
      <w:r w:rsidRPr="00B52C5E">
        <w:rPr>
          <w:b/>
        </w:rPr>
        <w:t>Комитет настоятельно рекомендует государству-участнику: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а)</w:t>
      </w:r>
      <w:r w:rsidRPr="00B52C5E">
        <w:rPr>
          <w:b/>
        </w:rPr>
        <w:tab/>
        <w:t>привести национальное законодательство в полное соответс</w:t>
      </w:r>
      <w:r w:rsidRPr="00B52C5E">
        <w:rPr>
          <w:b/>
        </w:rPr>
        <w:t>т</w:t>
      </w:r>
      <w:r w:rsidRPr="00B52C5E">
        <w:rPr>
          <w:b/>
        </w:rPr>
        <w:t>вие с Факультативн</w:t>
      </w:r>
      <w:r>
        <w:rPr>
          <w:b/>
        </w:rPr>
        <w:t>ым протоколом</w:t>
      </w:r>
      <w:r w:rsidRPr="00B52C5E">
        <w:rPr>
          <w:b/>
        </w:rPr>
        <w:t>, касающ</w:t>
      </w:r>
      <w:r>
        <w:rPr>
          <w:b/>
        </w:rPr>
        <w:t>им</w:t>
      </w:r>
      <w:r w:rsidRPr="00B52C5E">
        <w:rPr>
          <w:b/>
        </w:rPr>
        <w:t>ся торговли детьми, де</w:t>
      </w:r>
      <w:r w:rsidRPr="00B52C5E">
        <w:rPr>
          <w:b/>
        </w:rPr>
        <w:t>т</w:t>
      </w:r>
      <w:r w:rsidRPr="00B52C5E">
        <w:rPr>
          <w:b/>
        </w:rPr>
        <w:t>ской проституции и детской порнографии, в частности включив в Уголовный кодекс определение детской порнографии;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</w:r>
      <w:r w:rsidRPr="00B52C5E">
        <w:rPr>
          <w:b/>
          <w:lang w:val="en-US"/>
        </w:rPr>
        <w:t>b</w:t>
      </w:r>
      <w:r w:rsidRPr="00B52C5E">
        <w:rPr>
          <w:b/>
        </w:rPr>
        <w:t>)</w:t>
      </w:r>
      <w:r w:rsidRPr="00B52C5E">
        <w:rPr>
          <w:b/>
        </w:rPr>
        <w:tab/>
        <w:t xml:space="preserve">разработать и </w:t>
      </w:r>
      <w:r>
        <w:rPr>
          <w:b/>
        </w:rPr>
        <w:t>осуществить</w:t>
      </w:r>
      <w:r w:rsidRPr="00B52C5E">
        <w:rPr>
          <w:b/>
        </w:rPr>
        <w:t xml:space="preserve"> стратегию предупреждени</w:t>
      </w:r>
      <w:r>
        <w:rPr>
          <w:b/>
        </w:rPr>
        <w:t>я</w:t>
      </w:r>
      <w:r w:rsidRPr="00B52C5E">
        <w:rPr>
          <w:b/>
        </w:rPr>
        <w:t xml:space="preserve"> секс</w:t>
      </w:r>
      <w:r w:rsidRPr="00B52C5E">
        <w:rPr>
          <w:b/>
        </w:rPr>
        <w:t>у</w:t>
      </w:r>
      <w:r w:rsidRPr="00B52C5E">
        <w:rPr>
          <w:b/>
        </w:rPr>
        <w:t>ально</w:t>
      </w:r>
      <w:r>
        <w:rPr>
          <w:b/>
        </w:rPr>
        <w:t>й эксплуатации и злоупотреблений</w:t>
      </w:r>
      <w:r w:rsidRPr="00B52C5E">
        <w:rPr>
          <w:b/>
        </w:rPr>
        <w:t xml:space="preserve">, </w:t>
      </w:r>
      <w:r>
        <w:rPr>
          <w:b/>
        </w:rPr>
        <w:t>уделяя особое внимание</w:t>
      </w:r>
      <w:r w:rsidRPr="00B52C5E">
        <w:rPr>
          <w:b/>
        </w:rPr>
        <w:t xml:space="preserve"> уязв</w:t>
      </w:r>
      <w:r w:rsidRPr="00B52C5E">
        <w:rPr>
          <w:b/>
        </w:rPr>
        <w:t>и</w:t>
      </w:r>
      <w:r>
        <w:rPr>
          <w:b/>
        </w:rPr>
        <w:t>мым</w:t>
      </w:r>
      <w:r w:rsidRPr="00B52C5E">
        <w:rPr>
          <w:b/>
        </w:rPr>
        <w:t xml:space="preserve"> групп</w:t>
      </w:r>
      <w:r>
        <w:rPr>
          <w:b/>
        </w:rPr>
        <w:t>ам</w:t>
      </w:r>
      <w:r w:rsidRPr="00B52C5E">
        <w:rPr>
          <w:b/>
        </w:rPr>
        <w:t xml:space="preserve"> детей, в</w:t>
      </w:r>
      <w:r>
        <w:rPr>
          <w:b/>
        </w:rPr>
        <w:t>ключая</w:t>
      </w:r>
      <w:r w:rsidRPr="00B52C5E">
        <w:rPr>
          <w:b/>
        </w:rPr>
        <w:t xml:space="preserve"> детей рома;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с)</w:t>
      </w:r>
      <w:r w:rsidRPr="00B52C5E">
        <w:rPr>
          <w:b/>
        </w:rPr>
        <w:tab/>
      </w:r>
      <w:r>
        <w:rPr>
          <w:b/>
        </w:rPr>
        <w:t>выявлять</w:t>
      </w:r>
      <w:r w:rsidRPr="00B52C5E">
        <w:rPr>
          <w:b/>
        </w:rPr>
        <w:t xml:space="preserve"> и защи</w:t>
      </w:r>
      <w:r>
        <w:rPr>
          <w:b/>
        </w:rPr>
        <w:t>щать</w:t>
      </w:r>
      <w:r w:rsidRPr="00B52C5E">
        <w:rPr>
          <w:b/>
        </w:rPr>
        <w:t xml:space="preserve"> жертв</w:t>
      </w:r>
      <w:r>
        <w:rPr>
          <w:b/>
        </w:rPr>
        <w:t>ы</w:t>
      </w:r>
      <w:r w:rsidRPr="00B52C5E">
        <w:rPr>
          <w:b/>
        </w:rPr>
        <w:t xml:space="preserve">, в том числе </w:t>
      </w:r>
      <w:r>
        <w:rPr>
          <w:b/>
        </w:rPr>
        <w:t>путем организац</w:t>
      </w:r>
      <w:r>
        <w:rPr>
          <w:b/>
        </w:rPr>
        <w:t>и</w:t>
      </w:r>
      <w:r>
        <w:rPr>
          <w:b/>
        </w:rPr>
        <w:t>и</w:t>
      </w:r>
      <w:r w:rsidRPr="00B52C5E">
        <w:rPr>
          <w:b/>
        </w:rPr>
        <w:t xml:space="preserve"> подготовки специалистов и выдел</w:t>
      </w:r>
      <w:r>
        <w:rPr>
          <w:b/>
        </w:rPr>
        <w:t>ения</w:t>
      </w:r>
      <w:r w:rsidRPr="00B52C5E">
        <w:rPr>
          <w:b/>
        </w:rPr>
        <w:t xml:space="preserve"> больше</w:t>
      </w:r>
      <w:r>
        <w:rPr>
          <w:b/>
        </w:rPr>
        <w:t xml:space="preserve">го объема </w:t>
      </w:r>
      <w:r w:rsidRPr="00B52C5E">
        <w:rPr>
          <w:b/>
        </w:rPr>
        <w:t xml:space="preserve">ресурсов </w:t>
      </w:r>
      <w:r>
        <w:rPr>
          <w:b/>
        </w:rPr>
        <w:t>для Гру</w:t>
      </w:r>
      <w:r>
        <w:rPr>
          <w:b/>
        </w:rPr>
        <w:t>п</w:t>
      </w:r>
      <w:r>
        <w:rPr>
          <w:b/>
        </w:rPr>
        <w:t xml:space="preserve">пы специалистов </w:t>
      </w:r>
      <w:r w:rsidRPr="00B52C5E">
        <w:rPr>
          <w:b/>
        </w:rPr>
        <w:t>по вопросам анализа детских порнографических мат</w:t>
      </w:r>
      <w:r w:rsidRPr="00B52C5E">
        <w:rPr>
          <w:b/>
        </w:rPr>
        <w:t>е</w:t>
      </w:r>
      <w:r w:rsidRPr="00B52C5E">
        <w:rPr>
          <w:b/>
        </w:rPr>
        <w:t xml:space="preserve">риалов; 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</w:r>
      <w:r w:rsidRPr="00B52C5E">
        <w:rPr>
          <w:b/>
          <w:lang w:val="en-US"/>
        </w:rPr>
        <w:t>d</w:t>
      </w:r>
      <w:r w:rsidRPr="00B52C5E">
        <w:rPr>
          <w:b/>
        </w:rPr>
        <w:t>)</w:t>
      </w:r>
      <w:r w:rsidRPr="00B52C5E">
        <w:rPr>
          <w:b/>
        </w:rPr>
        <w:tab/>
        <w:t xml:space="preserve">обеспечить эффективное функционирование Центра </w:t>
      </w:r>
      <w:r>
        <w:rPr>
          <w:b/>
        </w:rPr>
        <w:t>действий по</w:t>
      </w:r>
      <w:r w:rsidRPr="00B52C5E">
        <w:rPr>
          <w:b/>
        </w:rPr>
        <w:t xml:space="preserve"> борьб</w:t>
      </w:r>
      <w:r>
        <w:rPr>
          <w:b/>
        </w:rPr>
        <w:t>е</w:t>
      </w:r>
      <w:r w:rsidRPr="00B52C5E">
        <w:rPr>
          <w:b/>
        </w:rPr>
        <w:t xml:space="preserve"> с педофилией и детской порнографией, в том числе </w:t>
      </w:r>
      <w:r>
        <w:rPr>
          <w:b/>
        </w:rPr>
        <w:t xml:space="preserve">путем </w:t>
      </w:r>
      <w:r w:rsidRPr="00B52C5E">
        <w:rPr>
          <w:b/>
        </w:rPr>
        <w:t>назн</w:t>
      </w:r>
      <w:r w:rsidRPr="00B52C5E">
        <w:rPr>
          <w:b/>
        </w:rPr>
        <w:t>а</w:t>
      </w:r>
      <w:r w:rsidRPr="00B52C5E">
        <w:rPr>
          <w:b/>
        </w:rPr>
        <w:t>чения его членов, и ввести в эксплуатацию базу данных для контроля за такими пр</w:t>
      </w:r>
      <w:r w:rsidRPr="00B52C5E">
        <w:rPr>
          <w:b/>
        </w:rPr>
        <w:t>е</w:t>
      </w:r>
      <w:r w:rsidRPr="00B52C5E">
        <w:rPr>
          <w:b/>
        </w:rPr>
        <w:t>ступлениями;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е)</w:t>
      </w:r>
      <w:r w:rsidRPr="00B52C5E">
        <w:rPr>
          <w:b/>
        </w:rPr>
        <w:tab/>
        <w:t xml:space="preserve">возобновить функционирование Центра </w:t>
      </w:r>
      <w:r>
        <w:rPr>
          <w:b/>
        </w:rPr>
        <w:t xml:space="preserve">по </w:t>
      </w:r>
      <w:r w:rsidRPr="00B52C5E">
        <w:rPr>
          <w:b/>
        </w:rPr>
        <w:t>контрол</w:t>
      </w:r>
      <w:r>
        <w:rPr>
          <w:b/>
        </w:rPr>
        <w:t>ю</w:t>
      </w:r>
      <w:r w:rsidRPr="00B52C5E">
        <w:rPr>
          <w:b/>
        </w:rPr>
        <w:t xml:space="preserve"> за пр</w:t>
      </w:r>
      <w:r w:rsidRPr="00B52C5E">
        <w:rPr>
          <w:b/>
        </w:rPr>
        <w:t>о</w:t>
      </w:r>
      <w:r w:rsidRPr="00B52C5E">
        <w:rPr>
          <w:b/>
        </w:rPr>
        <w:t>ституцией и связанными с ней преступлениями или передать его мандат и функции как</w:t>
      </w:r>
      <w:r w:rsidRPr="00B52C5E">
        <w:rPr>
          <w:b/>
        </w:rPr>
        <w:t>о</w:t>
      </w:r>
      <w:r w:rsidRPr="00B52C5E">
        <w:rPr>
          <w:b/>
        </w:rPr>
        <w:t xml:space="preserve">му-либо существующему органу в целях контроля за детской проституцией и злоупотреблениями. </w:t>
      </w:r>
    </w:p>
    <w:p w:rsidR="00983D1F" w:rsidRPr="00B52C5E" w:rsidRDefault="00983D1F" w:rsidP="00983D1F">
      <w:pPr>
        <w:pStyle w:val="H23GR"/>
      </w:pPr>
      <w:r w:rsidRPr="00AB629A">
        <w:tab/>
      </w:r>
      <w:r w:rsidRPr="00AB629A">
        <w:tab/>
      </w:r>
      <w:r w:rsidRPr="00B52C5E">
        <w:t>Отправление правосудия в отношении несовершеннолетних</w:t>
      </w:r>
    </w:p>
    <w:p w:rsidR="00983D1F" w:rsidRPr="00B52C5E" w:rsidRDefault="00983D1F" w:rsidP="00983D1F">
      <w:pPr>
        <w:pStyle w:val="SingleTxtGR0"/>
      </w:pPr>
      <w:r w:rsidRPr="00B52C5E">
        <w:t>76.</w:t>
      </w:r>
      <w:r w:rsidRPr="00B52C5E">
        <w:tab/>
        <w:t xml:space="preserve">Комитет расценивает </w:t>
      </w:r>
      <w:r>
        <w:t xml:space="preserve">в качестве положительного </w:t>
      </w:r>
      <w:r w:rsidRPr="00B52C5E">
        <w:t>шаг</w:t>
      </w:r>
      <w:r>
        <w:t>а</w:t>
      </w:r>
      <w:r w:rsidRPr="00B52C5E">
        <w:t xml:space="preserve"> </w:t>
      </w:r>
      <w:r>
        <w:t xml:space="preserve">упор на </w:t>
      </w:r>
      <w:r w:rsidRPr="00B52C5E">
        <w:t>альтерн</w:t>
      </w:r>
      <w:r w:rsidRPr="00B52C5E">
        <w:t>а</w:t>
      </w:r>
      <w:r w:rsidRPr="00B52C5E">
        <w:t>тивны</w:t>
      </w:r>
      <w:r>
        <w:t xml:space="preserve">е </w:t>
      </w:r>
      <w:r w:rsidRPr="00B52C5E">
        <w:t>мер</w:t>
      </w:r>
      <w:r>
        <w:t>ы</w:t>
      </w:r>
      <w:r w:rsidRPr="00B52C5E">
        <w:t xml:space="preserve"> и реинтеграцию </w:t>
      </w:r>
      <w:r>
        <w:t>в системе</w:t>
      </w:r>
      <w:r w:rsidRPr="00B52C5E">
        <w:t xml:space="preserve"> </w:t>
      </w:r>
      <w:r>
        <w:t xml:space="preserve">ювенальной юстиции </w:t>
      </w:r>
      <w:r w:rsidRPr="00B52C5E">
        <w:t xml:space="preserve">государства-участника. Тем не менее Комитет обеспокоен тем, что законопроект о </w:t>
      </w:r>
      <w:r>
        <w:t>тюре</w:t>
      </w:r>
      <w:r>
        <w:t>м</w:t>
      </w:r>
      <w:r>
        <w:t>ной</w:t>
      </w:r>
      <w:r w:rsidRPr="00B52C5E">
        <w:t xml:space="preserve"> системе для несовершеннолетних, направленный на более активное выв</w:t>
      </w:r>
      <w:r w:rsidRPr="00B52C5E">
        <w:t>е</w:t>
      </w:r>
      <w:r w:rsidRPr="00B52C5E">
        <w:t>дение несовершеннолетнего правонарушителя из системы уголовного правос</w:t>
      </w:r>
      <w:r w:rsidRPr="00B52C5E">
        <w:t>у</w:t>
      </w:r>
      <w:r w:rsidRPr="00B52C5E">
        <w:t>дия еще не принят, и тем что сокращение финансирования ставит под угрозу действующую систему. В этой связи Комитет обеспокоен сообщениями о чре</w:t>
      </w:r>
      <w:r w:rsidRPr="00B52C5E">
        <w:t>з</w:t>
      </w:r>
      <w:r w:rsidRPr="00B52C5E">
        <w:t xml:space="preserve">мерном </w:t>
      </w:r>
      <w:r>
        <w:t xml:space="preserve">использовании </w:t>
      </w:r>
      <w:r w:rsidRPr="00B52C5E">
        <w:t xml:space="preserve">меры </w:t>
      </w:r>
      <w:r>
        <w:t xml:space="preserve">в виде </w:t>
      </w:r>
      <w:r w:rsidRPr="00B52C5E">
        <w:t xml:space="preserve">заключения под стражу, продолжительными </w:t>
      </w:r>
      <w:r>
        <w:t xml:space="preserve">сроками </w:t>
      </w:r>
      <w:r w:rsidRPr="00B52C5E">
        <w:t xml:space="preserve">досудебного </w:t>
      </w:r>
      <w:r>
        <w:t>содержания детей под стражей</w:t>
      </w:r>
      <w:r w:rsidRPr="00B52C5E">
        <w:t xml:space="preserve"> и отсутствием полноце</w:t>
      </w:r>
      <w:r w:rsidRPr="00B52C5E">
        <w:t>н</w:t>
      </w:r>
      <w:r w:rsidRPr="00B52C5E">
        <w:t xml:space="preserve">ного доступа к образованию и </w:t>
      </w:r>
      <w:r>
        <w:t xml:space="preserve">профессиональной </w:t>
      </w:r>
      <w:r w:rsidRPr="00B52C5E">
        <w:t>подготовке детей, лишенных свободы</w:t>
      </w:r>
      <w:r>
        <w:t xml:space="preserve">, в </w:t>
      </w:r>
      <w:r w:rsidRPr="00B52C5E">
        <w:t>исправительн</w:t>
      </w:r>
      <w:r>
        <w:t>ых учреждениях для нес</w:t>
      </w:r>
      <w:r>
        <w:t>о</w:t>
      </w:r>
      <w:r>
        <w:t>вершеннолетних</w:t>
      </w:r>
      <w:r w:rsidRPr="00B52C5E">
        <w:t xml:space="preserve"> (ЮИС).</w:t>
      </w:r>
    </w:p>
    <w:p w:rsidR="00983D1F" w:rsidRPr="00B52C5E" w:rsidRDefault="00983D1F" w:rsidP="00983D1F">
      <w:pPr>
        <w:pStyle w:val="SingleTxtGR0"/>
      </w:pPr>
      <w:r w:rsidRPr="00B52C5E">
        <w:t>77.</w:t>
      </w:r>
      <w:r w:rsidRPr="00B52C5E">
        <w:tab/>
        <w:t>Комитет выражает серьезную обеспокоенность сообщениями о том, что дети-иностранцы пом</w:t>
      </w:r>
      <w:r w:rsidRPr="00B52C5E">
        <w:t>е</w:t>
      </w:r>
      <w:r w:rsidRPr="00B52C5E">
        <w:t xml:space="preserve">щаются в исправительные учреждения и центры приема </w:t>
      </w:r>
      <w:r>
        <w:t xml:space="preserve">для несовершеннолетних </w:t>
      </w:r>
      <w:r w:rsidRPr="00B52C5E">
        <w:t xml:space="preserve">лишь из-за отсутствия у них документов. Увеличение </w:t>
      </w:r>
      <w:r>
        <w:t>числа</w:t>
      </w:r>
      <w:r w:rsidRPr="00B52C5E">
        <w:t xml:space="preserve"> детей-иностранцев и детей рома, задержанных органами правосудия </w:t>
      </w:r>
      <w:r>
        <w:t>за</w:t>
      </w:r>
      <w:r w:rsidRPr="00B52C5E">
        <w:t xml:space="preserve"> отчетный период, </w:t>
      </w:r>
      <w:r>
        <w:t xml:space="preserve">является еще одной причиной для </w:t>
      </w:r>
      <w:r w:rsidRPr="00B52C5E">
        <w:t>обеспокоенност</w:t>
      </w:r>
      <w:r>
        <w:t>и</w:t>
      </w:r>
      <w:r w:rsidRPr="00B52C5E">
        <w:t xml:space="preserve">, как и </w:t>
      </w:r>
      <w:r>
        <w:t>тот</w:t>
      </w:r>
      <w:r w:rsidRPr="00B52C5E">
        <w:t xml:space="preserve"> факт, что эти дети по сравнению со своими итальянскими сверстн</w:t>
      </w:r>
      <w:r w:rsidRPr="00B52C5E">
        <w:t>и</w:t>
      </w:r>
      <w:r w:rsidRPr="00B52C5E">
        <w:t>ками гораздо реже выводятся из системы уголовного правосудия или пользуются альтерн</w:t>
      </w:r>
      <w:r w:rsidRPr="00B52C5E">
        <w:t>а</w:t>
      </w:r>
      <w:r w:rsidRPr="00B52C5E">
        <w:t>тивными м</w:t>
      </w:r>
      <w:r w:rsidRPr="00B52C5E">
        <w:t>е</w:t>
      </w:r>
      <w:r w:rsidRPr="00B52C5E">
        <w:t>рами</w:t>
      </w:r>
      <w:r>
        <w:t xml:space="preserve"> наказания</w:t>
      </w:r>
      <w:r w:rsidRPr="00B52C5E">
        <w:t xml:space="preserve">, предусмотренными законом. 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t>78.</w:t>
      </w:r>
      <w:r w:rsidRPr="00B52C5E">
        <w:tab/>
      </w:r>
      <w:r w:rsidRPr="00B52C5E">
        <w:rPr>
          <w:b/>
        </w:rPr>
        <w:t>Комитет рекомендует государству-участнику привести свою систему юве</w:t>
      </w:r>
      <w:r>
        <w:rPr>
          <w:b/>
        </w:rPr>
        <w:t>нальной</w:t>
      </w:r>
      <w:r w:rsidRPr="00B52C5E">
        <w:rPr>
          <w:b/>
        </w:rPr>
        <w:t xml:space="preserve"> </w:t>
      </w:r>
      <w:r>
        <w:rPr>
          <w:b/>
        </w:rPr>
        <w:t>юстиции</w:t>
      </w:r>
      <w:r w:rsidRPr="00B52C5E">
        <w:rPr>
          <w:b/>
        </w:rPr>
        <w:t xml:space="preserve"> в полное соответствие с Конвенцией, в частности статьями 37, 39 и 40, а также с другими стандартами, включая Минимал</w:t>
      </w:r>
      <w:r w:rsidRPr="00B52C5E">
        <w:rPr>
          <w:b/>
        </w:rPr>
        <w:t>ь</w:t>
      </w:r>
      <w:r w:rsidRPr="00B52C5E">
        <w:rPr>
          <w:b/>
        </w:rPr>
        <w:t>ные стандартные правила Организации Объединенных Наций, касающи</w:t>
      </w:r>
      <w:r w:rsidRPr="00B52C5E">
        <w:rPr>
          <w:b/>
        </w:rPr>
        <w:t>е</w:t>
      </w:r>
      <w:r w:rsidRPr="00B52C5E">
        <w:rPr>
          <w:b/>
        </w:rPr>
        <w:t>ся отправления правосудия в отношении несовершеннолетних ("Пеки</w:t>
      </w:r>
      <w:r w:rsidRPr="00B52C5E">
        <w:rPr>
          <w:b/>
        </w:rPr>
        <w:t>н</w:t>
      </w:r>
      <w:r w:rsidRPr="00B52C5E">
        <w:rPr>
          <w:b/>
        </w:rPr>
        <w:t>ские правила"), Руководящие принципы Организации Объединенных Н</w:t>
      </w:r>
      <w:r w:rsidRPr="00B52C5E">
        <w:rPr>
          <w:b/>
        </w:rPr>
        <w:t>а</w:t>
      </w:r>
      <w:r w:rsidRPr="00B52C5E">
        <w:rPr>
          <w:b/>
        </w:rPr>
        <w:t>ций для предупреждения преступности среди несовершенноле</w:t>
      </w:r>
      <w:r w:rsidRPr="00B52C5E">
        <w:rPr>
          <w:b/>
        </w:rPr>
        <w:t>т</w:t>
      </w:r>
      <w:r w:rsidRPr="00B52C5E">
        <w:rPr>
          <w:b/>
        </w:rPr>
        <w:t>них ("Эр-Риядские руководящие принципы"), Правила Организации Об</w:t>
      </w:r>
      <w:r w:rsidRPr="00B52C5E">
        <w:rPr>
          <w:b/>
        </w:rPr>
        <w:t>ъ</w:t>
      </w:r>
      <w:r w:rsidRPr="00B52C5E">
        <w:rPr>
          <w:b/>
        </w:rPr>
        <w:t>единенных Наций, касающиеся защиты несовершеннолетних, лишенных свободы ("Гаванские правила"), Руководящие принципы в отношении действий в интересах детей в системе уголовного правосудия, а также принятое Ком</w:t>
      </w:r>
      <w:r w:rsidRPr="00B52C5E">
        <w:rPr>
          <w:b/>
        </w:rPr>
        <w:t>и</w:t>
      </w:r>
      <w:r w:rsidRPr="00B52C5E">
        <w:rPr>
          <w:b/>
        </w:rPr>
        <w:t xml:space="preserve">тетом замечание общего порядка № 10 (2007) о правах детей в рамках </w:t>
      </w:r>
      <w:r>
        <w:rPr>
          <w:b/>
        </w:rPr>
        <w:t>си</w:t>
      </w:r>
      <w:r>
        <w:rPr>
          <w:b/>
        </w:rPr>
        <w:t>с</w:t>
      </w:r>
      <w:r>
        <w:rPr>
          <w:b/>
        </w:rPr>
        <w:t xml:space="preserve">темы </w:t>
      </w:r>
      <w:r w:rsidRPr="00B52C5E">
        <w:rPr>
          <w:b/>
        </w:rPr>
        <w:t>отправления правосудия в отношении несовершеннолетних. В час</w:t>
      </w:r>
      <w:r w:rsidRPr="00B52C5E">
        <w:rPr>
          <w:b/>
        </w:rPr>
        <w:t>т</w:t>
      </w:r>
      <w:r w:rsidRPr="00B52C5E">
        <w:rPr>
          <w:b/>
        </w:rPr>
        <w:t>ности</w:t>
      </w:r>
      <w:r>
        <w:rPr>
          <w:b/>
        </w:rPr>
        <w:t>,</w:t>
      </w:r>
      <w:r w:rsidRPr="00B52C5E">
        <w:rPr>
          <w:b/>
        </w:rPr>
        <w:t xml:space="preserve"> Комитет призывает государство-участник: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а)</w:t>
      </w:r>
      <w:r w:rsidRPr="00B52C5E">
        <w:rPr>
          <w:b/>
        </w:rPr>
        <w:tab/>
        <w:t>без излишнего промедления принять законопроект о ювенал</w:t>
      </w:r>
      <w:r w:rsidRPr="00B52C5E">
        <w:rPr>
          <w:b/>
        </w:rPr>
        <w:t>ь</w:t>
      </w:r>
      <w:r w:rsidRPr="00B52C5E">
        <w:rPr>
          <w:b/>
        </w:rPr>
        <w:t xml:space="preserve">ной </w:t>
      </w:r>
      <w:r>
        <w:rPr>
          <w:b/>
        </w:rPr>
        <w:t>тюремной</w:t>
      </w:r>
      <w:r w:rsidRPr="00B52C5E">
        <w:rPr>
          <w:b/>
        </w:rPr>
        <w:t xml:space="preserve"> си</w:t>
      </w:r>
      <w:r w:rsidRPr="00B52C5E">
        <w:rPr>
          <w:b/>
        </w:rPr>
        <w:t>с</w:t>
      </w:r>
      <w:r w:rsidRPr="00B52C5E">
        <w:rPr>
          <w:b/>
        </w:rPr>
        <w:t>теме;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</w:r>
      <w:r w:rsidRPr="00B52C5E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выдели</w:t>
      </w:r>
      <w:r w:rsidRPr="00B52C5E">
        <w:rPr>
          <w:b/>
        </w:rPr>
        <w:t xml:space="preserve">ть </w:t>
      </w:r>
      <w:r>
        <w:rPr>
          <w:b/>
        </w:rPr>
        <w:t>достаточные кадровые</w:t>
      </w:r>
      <w:r w:rsidRPr="00B52C5E">
        <w:rPr>
          <w:b/>
        </w:rPr>
        <w:t>, технические и финансовые ресурсы для системы отправления правосудия в отношении несоверше</w:t>
      </w:r>
      <w:r w:rsidRPr="00B52C5E">
        <w:rPr>
          <w:b/>
        </w:rPr>
        <w:t>н</w:t>
      </w:r>
      <w:r w:rsidRPr="00B52C5E">
        <w:rPr>
          <w:b/>
        </w:rPr>
        <w:t>нолетних</w:t>
      </w:r>
      <w:r>
        <w:rPr>
          <w:b/>
        </w:rPr>
        <w:t xml:space="preserve"> в целях обеспечения того</w:t>
      </w:r>
      <w:r w:rsidRPr="00B52C5E">
        <w:rPr>
          <w:b/>
        </w:rPr>
        <w:t xml:space="preserve">, чтобы упор </w:t>
      </w:r>
      <w:r>
        <w:rPr>
          <w:b/>
        </w:rPr>
        <w:t>по-прежнему делался</w:t>
      </w:r>
      <w:r w:rsidRPr="00B52C5E">
        <w:rPr>
          <w:b/>
        </w:rPr>
        <w:t xml:space="preserve"> на выведение несовершеннолетн</w:t>
      </w:r>
      <w:r>
        <w:rPr>
          <w:b/>
        </w:rPr>
        <w:t>их</w:t>
      </w:r>
      <w:r w:rsidRPr="00B52C5E">
        <w:rPr>
          <w:b/>
        </w:rPr>
        <w:t xml:space="preserve"> правонарушител</w:t>
      </w:r>
      <w:r>
        <w:rPr>
          <w:b/>
        </w:rPr>
        <w:t>ей</w:t>
      </w:r>
      <w:r w:rsidRPr="00B52C5E">
        <w:rPr>
          <w:b/>
        </w:rPr>
        <w:t xml:space="preserve"> из системы уголовного правосудия и</w:t>
      </w:r>
      <w:r>
        <w:rPr>
          <w:b/>
        </w:rPr>
        <w:t xml:space="preserve"> применение</w:t>
      </w:r>
      <w:r w:rsidRPr="00B52C5E">
        <w:rPr>
          <w:b/>
        </w:rPr>
        <w:t xml:space="preserve"> других мер</w:t>
      </w:r>
      <w:r>
        <w:rPr>
          <w:b/>
        </w:rPr>
        <w:t>,</w:t>
      </w:r>
      <w:r w:rsidRPr="00B52C5E">
        <w:rPr>
          <w:b/>
        </w:rPr>
        <w:t xml:space="preserve"> альтернати</w:t>
      </w:r>
      <w:r w:rsidRPr="00B52C5E">
        <w:rPr>
          <w:b/>
        </w:rPr>
        <w:t>в</w:t>
      </w:r>
      <w:r w:rsidRPr="00B52C5E">
        <w:rPr>
          <w:b/>
        </w:rPr>
        <w:t>ных лишению свободы, как это рекомендовала Рабочая группа по прои</w:t>
      </w:r>
      <w:r w:rsidRPr="00B52C5E">
        <w:rPr>
          <w:b/>
        </w:rPr>
        <w:t>з</w:t>
      </w:r>
      <w:r w:rsidRPr="00B52C5E">
        <w:rPr>
          <w:b/>
        </w:rPr>
        <w:t>вольным задержаниям (</w:t>
      </w:r>
      <w:r w:rsidRPr="00B52C5E">
        <w:rPr>
          <w:b/>
          <w:lang w:val="en-US"/>
        </w:rPr>
        <w:t>A</w:t>
      </w:r>
      <w:r w:rsidRPr="00B52C5E">
        <w:rPr>
          <w:b/>
        </w:rPr>
        <w:t>/</w:t>
      </w:r>
      <w:r w:rsidRPr="00B52C5E">
        <w:rPr>
          <w:b/>
          <w:lang w:val="en-US"/>
        </w:rPr>
        <w:t>HRC</w:t>
      </w:r>
      <w:r w:rsidRPr="00B52C5E">
        <w:rPr>
          <w:b/>
        </w:rPr>
        <w:t>/10/21/</w:t>
      </w:r>
      <w:r w:rsidRPr="00B52C5E">
        <w:rPr>
          <w:b/>
          <w:lang w:val="en-US"/>
        </w:rPr>
        <w:t>Add</w:t>
      </w:r>
      <w:r w:rsidRPr="00B52C5E">
        <w:rPr>
          <w:b/>
        </w:rPr>
        <w:t>.5, пун</w:t>
      </w:r>
      <w:r w:rsidRPr="00B52C5E">
        <w:rPr>
          <w:b/>
        </w:rPr>
        <w:t>к</w:t>
      </w:r>
      <w:r w:rsidRPr="00B52C5E">
        <w:rPr>
          <w:b/>
        </w:rPr>
        <w:t>ты 116 и 122);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  <w:t>с)</w:t>
      </w:r>
      <w:r w:rsidRPr="00B52C5E">
        <w:rPr>
          <w:b/>
        </w:rPr>
        <w:tab/>
        <w:t xml:space="preserve">провести тщательный анализ </w:t>
      </w:r>
      <w:r>
        <w:rPr>
          <w:b/>
        </w:rPr>
        <w:t>чрезмерной представленности</w:t>
      </w:r>
      <w:r w:rsidRPr="00B52C5E">
        <w:rPr>
          <w:b/>
        </w:rPr>
        <w:t xml:space="preserve"> детей-иностранцев и детей рома в </w:t>
      </w:r>
      <w:r>
        <w:rPr>
          <w:b/>
        </w:rPr>
        <w:t>системе ювенальной юстиции</w:t>
      </w:r>
      <w:r w:rsidRPr="00B52C5E">
        <w:rPr>
          <w:b/>
        </w:rPr>
        <w:t>;</w:t>
      </w:r>
    </w:p>
    <w:p w:rsidR="00983D1F" w:rsidRPr="00B52C5E" w:rsidRDefault="00983D1F" w:rsidP="00983D1F">
      <w:pPr>
        <w:pStyle w:val="SingleTxtGR0"/>
        <w:rPr>
          <w:b/>
        </w:rPr>
      </w:pPr>
      <w:r w:rsidRPr="00B52C5E">
        <w:rPr>
          <w:b/>
        </w:rPr>
        <w:tab/>
      </w:r>
      <w:r w:rsidRPr="00B52C5E">
        <w:rPr>
          <w:b/>
          <w:lang w:val="en-US"/>
        </w:rPr>
        <w:t>d</w:t>
      </w:r>
      <w:r w:rsidRPr="00B52C5E">
        <w:rPr>
          <w:b/>
        </w:rPr>
        <w:t>)</w:t>
      </w:r>
      <w:r w:rsidRPr="00B52C5E">
        <w:rPr>
          <w:b/>
        </w:rPr>
        <w:tab/>
        <w:t>создать независимый механизм контроля для осуществления регулярных посещений мест, где содержатся дети, лишенные свободы.</w:t>
      </w:r>
    </w:p>
    <w:p w:rsidR="00983D1F" w:rsidRPr="00B52C5E" w:rsidRDefault="00983D1F" w:rsidP="00983D1F">
      <w:pPr>
        <w:pStyle w:val="H23GR"/>
      </w:pPr>
      <w:r w:rsidRPr="00983D1F">
        <w:tab/>
      </w:r>
      <w:r w:rsidRPr="00983D1F">
        <w:tab/>
      </w:r>
      <w:r w:rsidRPr="00B52C5E">
        <w:t>Дети, принадлежащие к группам меньшинств</w:t>
      </w:r>
    </w:p>
    <w:p w:rsidR="00983D1F" w:rsidRPr="00B52C5E" w:rsidRDefault="00983D1F" w:rsidP="00983D1F">
      <w:pPr>
        <w:pStyle w:val="SingleTxtGR0"/>
      </w:pPr>
      <w:r w:rsidRPr="00B52C5E">
        <w:t>79.</w:t>
      </w:r>
      <w:r w:rsidRPr="00B52C5E">
        <w:tab/>
        <w:t xml:space="preserve">Комитет серьезно обеспокоен слабым здоровьем детей рома, </w:t>
      </w:r>
      <w:r>
        <w:t>как об этом свидетельствуют</w:t>
      </w:r>
      <w:r w:rsidRPr="00B52C5E">
        <w:t xml:space="preserve"> более высокие показатели детской смертности, более высокая степень подверженности хроническим и инфекционным заболеваниям и низкий уровень вакцинации, а также тем, что ограниченный доступ к медицинскому обслуживанию и другим социальным услугам в некоторой мере воспринимае</w:t>
      </w:r>
      <w:r w:rsidRPr="00B52C5E">
        <w:t>т</w:t>
      </w:r>
      <w:r w:rsidRPr="00B52C5E">
        <w:t xml:space="preserve">ся как </w:t>
      </w:r>
      <w:r>
        <w:t>само собой разумеющееся</w:t>
      </w:r>
      <w:r w:rsidRPr="00B52C5E">
        <w:t xml:space="preserve">. Комитет также обеспокоен тем, что </w:t>
      </w:r>
      <w:r>
        <w:t>число</w:t>
      </w:r>
      <w:r w:rsidRPr="00B52C5E">
        <w:t xml:space="preserve"> д</w:t>
      </w:r>
      <w:r w:rsidRPr="00B52C5E">
        <w:t>е</w:t>
      </w:r>
      <w:r w:rsidRPr="00B52C5E">
        <w:t xml:space="preserve">тей рома, зачисленных в начальную и особенно среднюю школу, весьма </w:t>
      </w:r>
      <w:r>
        <w:t>невел</w:t>
      </w:r>
      <w:r>
        <w:t>и</w:t>
      </w:r>
      <w:r>
        <w:t>ко</w:t>
      </w:r>
      <w:r w:rsidRPr="00B52C5E">
        <w:t>. Отмечая плачевную экономическую ситуацию и социальную отчужде</w:t>
      </w:r>
      <w:r w:rsidRPr="00B52C5E">
        <w:t>н</w:t>
      </w:r>
      <w:r w:rsidRPr="00B52C5E">
        <w:t>ность общины</w:t>
      </w:r>
      <w:r>
        <w:t xml:space="preserve"> рома</w:t>
      </w:r>
      <w:r w:rsidRPr="00B52C5E">
        <w:t xml:space="preserve">, Комитет </w:t>
      </w:r>
      <w:r>
        <w:t>встревожен</w:t>
      </w:r>
      <w:r w:rsidRPr="00B52C5E">
        <w:t xml:space="preserve"> тем, что государство-участник </w:t>
      </w:r>
      <w:r>
        <w:t xml:space="preserve">видит путь к решению проблем главным образом в мерах </w:t>
      </w:r>
      <w:r w:rsidRPr="00B52C5E">
        <w:t>безопасности (Законы о безопасн</w:t>
      </w:r>
      <w:r w:rsidRPr="00B52C5E">
        <w:t>о</w:t>
      </w:r>
      <w:r w:rsidRPr="00B52C5E">
        <w:t xml:space="preserve">сти 2006 года, Указ о чрезвычайном положении от 2008 года), вместо </w:t>
      </w:r>
      <w:r>
        <w:t>прин</w:t>
      </w:r>
      <w:r>
        <w:t>я</w:t>
      </w:r>
      <w:r>
        <w:t>тия</w:t>
      </w:r>
      <w:r w:rsidRPr="00B52C5E">
        <w:t xml:space="preserve"> согласованны</w:t>
      </w:r>
      <w:r>
        <w:t>х</w:t>
      </w:r>
      <w:r w:rsidRPr="00B52C5E">
        <w:t xml:space="preserve"> мер по интеграции в жизнь обществ</w:t>
      </w:r>
      <w:r>
        <w:t>а</w:t>
      </w:r>
      <w:r w:rsidRPr="00B52C5E">
        <w:t xml:space="preserve"> на ос</w:t>
      </w:r>
      <w:r>
        <w:t>нове участия. В </w:t>
      </w:r>
      <w:r w:rsidRPr="00B52C5E">
        <w:t xml:space="preserve">этой связи Комитет </w:t>
      </w:r>
      <w:r>
        <w:t>глубоко</w:t>
      </w:r>
      <w:r w:rsidRPr="00B52C5E">
        <w:t xml:space="preserve"> обеспокоен тем, что условия жизни рома </w:t>
      </w:r>
      <w:r>
        <w:t>ухудшились</w:t>
      </w:r>
      <w:r w:rsidRPr="00B52C5E">
        <w:t xml:space="preserve"> в результате принят</w:t>
      </w:r>
      <w:r>
        <w:t>ия</w:t>
      </w:r>
      <w:r w:rsidRPr="001072C8">
        <w:t xml:space="preserve"> </w:t>
      </w:r>
      <w:r w:rsidRPr="00B52C5E">
        <w:t xml:space="preserve">мер </w:t>
      </w:r>
      <w:r>
        <w:t xml:space="preserve">в соответствии с </w:t>
      </w:r>
      <w:r w:rsidRPr="00B52C5E">
        <w:t>указ</w:t>
      </w:r>
      <w:r>
        <w:t>ами</w:t>
      </w:r>
      <w:r w:rsidRPr="00B52C5E">
        <w:t xml:space="preserve"> о чрезвычайном положении, </w:t>
      </w:r>
      <w:r>
        <w:t xml:space="preserve">которые </w:t>
      </w:r>
      <w:r w:rsidRPr="00B52C5E">
        <w:t>усили</w:t>
      </w:r>
      <w:r>
        <w:t>ли</w:t>
      </w:r>
      <w:r w:rsidRPr="00B52C5E">
        <w:t xml:space="preserve"> существующую де-факто сегрегацию </w:t>
      </w:r>
      <w:r>
        <w:t>в результате их разм</w:t>
      </w:r>
      <w:r>
        <w:t>е</w:t>
      </w:r>
      <w:r>
        <w:t xml:space="preserve">щения во </w:t>
      </w:r>
      <w:r w:rsidRPr="00B52C5E">
        <w:t xml:space="preserve">временных </w:t>
      </w:r>
      <w:r>
        <w:t>постройках</w:t>
      </w:r>
      <w:r w:rsidRPr="00B52C5E">
        <w:t xml:space="preserve">. Комитет с </w:t>
      </w:r>
      <w:r>
        <w:t>особой</w:t>
      </w:r>
      <w:r w:rsidRPr="00B52C5E">
        <w:t xml:space="preserve"> обеспокоенностью отмеч</w:t>
      </w:r>
      <w:r w:rsidRPr="00B52C5E">
        <w:t>а</w:t>
      </w:r>
      <w:r w:rsidRPr="00B52C5E">
        <w:t>ет смерть в прошлом году шести детей</w:t>
      </w:r>
      <w:r>
        <w:t>, проживавших</w:t>
      </w:r>
      <w:r w:rsidRPr="00B52C5E">
        <w:t xml:space="preserve"> в "незаконных" </w:t>
      </w:r>
      <w:r>
        <w:t>посел</w:t>
      </w:r>
      <w:r>
        <w:t>е</w:t>
      </w:r>
      <w:r>
        <w:t>ниях</w:t>
      </w:r>
      <w:r w:rsidRPr="00B52C5E">
        <w:t xml:space="preserve"> рома</w:t>
      </w:r>
      <w:r>
        <w:t>, условия в которых не отвечали даже минимальным требованиям</w:t>
      </w:r>
      <w:r w:rsidRPr="00B52C5E">
        <w:t>, а также случаи насильственн</w:t>
      </w:r>
      <w:r>
        <w:t>ых</w:t>
      </w:r>
      <w:r w:rsidRPr="00B52C5E">
        <w:t xml:space="preserve"> выселени</w:t>
      </w:r>
      <w:r>
        <w:t>й</w:t>
      </w:r>
      <w:r w:rsidRPr="00B52C5E">
        <w:t xml:space="preserve">, депортации и усилия правительства по </w:t>
      </w:r>
      <w:r>
        <w:t>раз</w:t>
      </w:r>
      <w:r w:rsidRPr="00B52C5E">
        <w:t xml:space="preserve">лучению детей рома </w:t>
      </w:r>
      <w:r>
        <w:t>с их</w:t>
      </w:r>
      <w:r w:rsidRPr="00B52C5E">
        <w:t xml:space="preserve"> родител</w:t>
      </w:r>
      <w:r>
        <w:t>ями</w:t>
      </w:r>
      <w:r w:rsidRPr="00B52C5E">
        <w:t xml:space="preserve"> в целях </w:t>
      </w:r>
      <w:r>
        <w:t xml:space="preserve">их </w:t>
      </w:r>
      <w:r w:rsidRPr="00B52C5E">
        <w:t xml:space="preserve">защиты. Комитет также выражает свою обеспокоенность </w:t>
      </w:r>
      <w:r>
        <w:t xml:space="preserve">по поводу все более </w:t>
      </w:r>
      <w:r w:rsidRPr="00B52C5E">
        <w:t>распространен</w:t>
      </w:r>
      <w:r>
        <w:t>ной</w:t>
      </w:r>
      <w:r w:rsidRPr="00B52C5E">
        <w:t xml:space="preserve"> пра</w:t>
      </w:r>
      <w:r w:rsidRPr="00B52C5E">
        <w:t>к</w:t>
      </w:r>
      <w:r w:rsidRPr="00B52C5E">
        <w:t>тики попрошайничества, особенно среди детей рома, и связи между детским попрошайничеством и организованной преступностью. Комитет также обесп</w:t>
      </w:r>
      <w:r w:rsidRPr="00B52C5E">
        <w:t>о</w:t>
      </w:r>
      <w:r w:rsidRPr="00B52C5E">
        <w:t>коен сообщениями о широкой распространенности ра</w:t>
      </w:r>
      <w:r w:rsidRPr="00B52C5E">
        <w:t>н</w:t>
      </w:r>
      <w:r w:rsidRPr="00B52C5E">
        <w:t>них браков среди рома в Италии и ограниченным объемом информ</w:t>
      </w:r>
      <w:r w:rsidRPr="00B52C5E">
        <w:t>а</w:t>
      </w:r>
      <w:r w:rsidRPr="00B52C5E">
        <w:t xml:space="preserve">ции </w:t>
      </w:r>
      <w:r>
        <w:t>со стороны</w:t>
      </w:r>
      <w:r w:rsidRPr="00B52C5E">
        <w:t xml:space="preserve"> государства-участника о мерах по борьбе с этим явлен</w:t>
      </w:r>
      <w:r w:rsidRPr="00B52C5E">
        <w:t>и</w:t>
      </w:r>
      <w:r w:rsidRPr="00B52C5E">
        <w:t xml:space="preserve">ем. 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80.</w:t>
      </w:r>
      <w:r w:rsidRPr="00B52C5E">
        <w:tab/>
      </w:r>
      <w:r w:rsidRPr="00820181">
        <w:rPr>
          <w:b/>
        </w:rPr>
        <w:t>Комитет рекомендует государству-участнику: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  <w:t>а)</w:t>
      </w:r>
      <w:r w:rsidRPr="00820181">
        <w:rPr>
          <w:b/>
        </w:rPr>
        <w:tab/>
        <w:t>прекратить действие чрезвычайного положения в отношении поселений кочевых о</w:t>
      </w:r>
      <w:r w:rsidRPr="00820181">
        <w:rPr>
          <w:b/>
        </w:rPr>
        <w:t>б</w:t>
      </w:r>
      <w:r w:rsidRPr="00820181">
        <w:rPr>
          <w:b/>
        </w:rPr>
        <w:t xml:space="preserve">щин и </w:t>
      </w:r>
      <w:r>
        <w:rPr>
          <w:b/>
        </w:rPr>
        <w:t xml:space="preserve">отменить </w:t>
      </w:r>
      <w:r w:rsidRPr="00820181">
        <w:rPr>
          <w:b/>
        </w:rPr>
        <w:t>указы от 30 мая 2008 года;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</w:r>
      <w:r w:rsidRPr="00820181">
        <w:rPr>
          <w:b/>
          <w:lang w:val="en-US"/>
        </w:rPr>
        <w:t>b</w:t>
      </w:r>
      <w:r w:rsidRPr="00820181">
        <w:rPr>
          <w:b/>
        </w:rPr>
        <w:t>)</w:t>
      </w:r>
      <w:r w:rsidRPr="00820181">
        <w:rPr>
          <w:b/>
        </w:rPr>
        <w:tab/>
        <w:t>на основе участия соответствующих общин разработать и пр</w:t>
      </w:r>
      <w:r w:rsidRPr="00820181">
        <w:rPr>
          <w:b/>
        </w:rPr>
        <w:t>и</w:t>
      </w:r>
      <w:r w:rsidRPr="00820181">
        <w:rPr>
          <w:b/>
        </w:rPr>
        <w:t>нять национальный план действий в интересах подлинной социальной и</w:t>
      </w:r>
      <w:r w:rsidRPr="00820181">
        <w:rPr>
          <w:b/>
        </w:rPr>
        <w:t>н</w:t>
      </w:r>
      <w:r w:rsidRPr="00820181">
        <w:rPr>
          <w:b/>
        </w:rPr>
        <w:t>теграции рома в итальянское общество, должным образом учитывая уя</w:t>
      </w:r>
      <w:r w:rsidRPr="00820181">
        <w:rPr>
          <w:b/>
        </w:rPr>
        <w:t>з</w:t>
      </w:r>
      <w:r w:rsidRPr="00820181">
        <w:rPr>
          <w:b/>
        </w:rPr>
        <w:t>вимое положение детей рома, в частности с точки зрения медицинского о</w:t>
      </w:r>
      <w:r w:rsidRPr="00820181">
        <w:rPr>
          <w:b/>
        </w:rPr>
        <w:t>б</w:t>
      </w:r>
      <w:r w:rsidRPr="00820181">
        <w:rPr>
          <w:b/>
        </w:rPr>
        <w:t>служивания и образования;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  <w:t>с)</w:t>
      </w:r>
      <w:r w:rsidRPr="00820181">
        <w:rPr>
          <w:b/>
        </w:rPr>
        <w:tab/>
        <w:t xml:space="preserve">выделять соответствующие </w:t>
      </w:r>
      <w:r>
        <w:rPr>
          <w:b/>
        </w:rPr>
        <w:t>кадровые</w:t>
      </w:r>
      <w:r w:rsidRPr="00820181">
        <w:rPr>
          <w:b/>
        </w:rPr>
        <w:t>, технические и финанс</w:t>
      </w:r>
      <w:r w:rsidRPr="00820181">
        <w:rPr>
          <w:b/>
        </w:rPr>
        <w:t>о</w:t>
      </w:r>
      <w:r w:rsidRPr="00820181">
        <w:rPr>
          <w:b/>
        </w:rPr>
        <w:t xml:space="preserve">вые ресурсы для </w:t>
      </w:r>
      <w:r>
        <w:rPr>
          <w:b/>
        </w:rPr>
        <w:t>неуклонного</w:t>
      </w:r>
      <w:r w:rsidRPr="00820181">
        <w:rPr>
          <w:b/>
        </w:rPr>
        <w:t xml:space="preserve"> улучшения соци</w:t>
      </w:r>
      <w:r>
        <w:rPr>
          <w:b/>
        </w:rPr>
        <w:t>ально-</w:t>
      </w:r>
      <w:r w:rsidRPr="00820181">
        <w:rPr>
          <w:b/>
        </w:rPr>
        <w:t>экономических усл</w:t>
      </w:r>
      <w:r w:rsidRPr="00820181">
        <w:rPr>
          <w:b/>
        </w:rPr>
        <w:t>о</w:t>
      </w:r>
      <w:r w:rsidRPr="00820181">
        <w:rPr>
          <w:b/>
        </w:rPr>
        <w:t>вий жизни детей рома;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</w:r>
      <w:r w:rsidRPr="00820181">
        <w:rPr>
          <w:b/>
          <w:lang w:val="en-US"/>
        </w:rPr>
        <w:t>d</w:t>
      </w:r>
      <w:r w:rsidRPr="00820181">
        <w:rPr>
          <w:b/>
        </w:rPr>
        <w:t>)</w:t>
      </w:r>
      <w:r w:rsidRPr="00820181">
        <w:rPr>
          <w:b/>
        </w:rPr>
        <w:tab/>
        <w:t>принять меры по искоренению пагубной практики ранних бр</w:t>
      </w:r>
      <w:r w:rsidRPr="00820181">
        <w:rPr>
          <w:b/>
        </w:rPr>
        <w:t>а</w:t>
      </w:r>
      <w:r w:rsidRPr="00820181">
        <w:rPr>
          <w:b/>
        </w:rPr>
        <w:t>ков;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  <w:t>е)</w:t>
      </w:r>
      <w:r w:rsidRPr="00820181">
        <w:rPr>
          <w:b/>
        </w:rPr>
        <w:tab/>
        <w:t>разработать соответствующ</w:t>
      </w:r>
      <w:r>
        <w:rPr>
          <w:b/>
        </w:rPr>
        <w:t>ие руководящие принципы</w:t>
      </w:r>
      <w:r w:rsidRPr="00820181">
        <w:rPr>
          <w:b/>
        </w:rPr>
        <w:t xml:space="preserve"> и орг</w:t>
      </w:r>
      <w:r w:rsidRPr="00820181">
        <w:rPr>
          <w:b/>
        </w:rPr>
        <w:t>а</w:t>
      </w:r>
      <w:r w:rsidRPr="00820181">
        <w:rPr>
          <w:b/>
        </w:rPr>
        <w:t>низовать подготовку для государственных служащих в целях лучшего п</w:t>
      </w:r>
      <w:r w:rsidRPr="00820181">
        <w:rPr>
          <w:b/>
        </w:rPr>
        <w:t>о</w:t>
      </w:r>
      <w:r w:rsidRPr="00820181">
        <w:rPr>
          <w:b/>
        </w:rPr>
        <w:t>нимания культуры рома и предупреждения дискриминаци</w:t>
      </w:r>
      <w:r w:rsidR="00EC2769">
        <w:rPr>
          <w:b/>
        </w:rPr>
        <w:t>и</w:t>
      </w:r>
      <w:r w:rsidRPr="00820181">
        <w:rPr>
          <w:b/>
        </w:rPr>
        <w:t xml:space="preserve"> и стереотипн</w:t>
      </w:r>
      <w:r w:rsidRPr="00820181">
        <w:rPr>
          <w:b/>
        </w:rPr>
        <w:t>о</w:t>
      </w:r>
      <w:r w:rsidRPr="00820181">
        <w:rPr>
          <w:b/>
        </w:rPr>
        <w:t xml:space="preserve">го восприятия детей рома; </w:t>
      </w:r>
    </w:p>
    <w:p w:rsidR="00983D1F" w:rsidRPr="00820181" w:rsidRDefault="00983D1F" w:rsidP="00983D1F">
      <w:pPr>
        <w:pStyle w:val="SingleTxtGR0"/>
        <w:rPr>
          <w:b/>
        </w:rPr>
      </w:pPr>
      <w:r w:rsidRPr="00820181">
        <w:rPr>
          <w:b/>
        </w:rPr>
        <w:tab/>
      </w:r>
      <w:r w:rsidRPr="00820181">
        <w:rPr>
          <w:b/>
          <w:lang w:val="en-US"/>
        </w:rPr>
        <w:t>f</w:t>
      </w:r>
      <w:r w:rsidRPr="00820181">
        <w:rPr>
          <w:b/>
        </w:rPr>
        <w:t>)</w:t>
      </w:r>
      <w:r w:rsidRPr="00820181">
        <w:rPr>
          <w:b/>
        </w:rPr>
        <w:tab/>
        <w:t>ратифицировать Европейскую хартию региональных языков или языков меньшинств.</w:t>
      </w:r>
    </w:p>
    <w:p w:rsidR="00983D1F" w:rsidRPr="00820181" w:rsidRDefault="00983D1F" w:rsidP="00983D1F">
      <w:pPr>
        <w:pStyle w:val="H1GR"/>
      </w:pPr>
      <w:r w:rsidRPr="00983D1F">
        <w:tab/>
      </w:r>
      <w:r w:rsidRPr="00820181">
        <w:t>Н.</w:t>
      </w:r>
      <w:r w:rsidRPr="00820181">
        <w:tab/>
        <w:t xml:space="preserve">Ратификация международных договоров </w:t>
      </w:r>
      <w:r>
        <w:t xml:space="preserve">о </w:t>
      </w:r>
      <w:r w:rsidRPr="00820181">
        <w:t>прав</w:t>
      </w:r>
      <w:r>
        <w:t>ах</w:t>
      </w:r>
      <w:r w:rsidRPr="00820181">
        <w:t xml:space="preserve"> человека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81.</w:t>
      </w:r>
      <w:r w:rsidRPr="00B52C5E">
        <w:tab/>
      </w:r>
      <w:r w:rsidRPr="00820181">
        <w:rPr>
          <w:b/>
        </w:rPr>
        <w:t>Комитет рекомендует государству-участнику ратифицировать осно</w:t>
      </w:r>
      <w:r w:rsidRPr="00820181">
        <w:rPr>
          <w:b/>
        </w:rPr>
        <w:t>в</w:t>
      </w:r>
      <w:r w:rsidRPr="00820181">
        <w:rPr>
          <w:b/>
        </w:rPr>
        <w:t xml:space="preserve">ные договоры </w:t>
      </w:r>
      <w:r>
        <w:rPr>
          <w:b/>
        </w:rPr>
        <w:t xml:space="preserve">о правах человека </w:t>
      </w:r>
      <w:r w:rsidRPr="00820181">
        <w:rPr>
          <w:b/>
        </w:rPr>
        <w:t>Организации Объединенных Наций и Ф</w:t>
      </w:r>
      <w:r w:rsidRPr="00820181">
        <w:rPr>
          <w:b/>
        </w:rPr>
        <w:t>а</w:t>
      </w:r>
      <w:r w:rsidRPr="00820181">
        <w:rPr>
          <w:b/>
        </w:rPr>
        <w:t>культативные протоколы к ним, участником которых он</w:t>
      </w:r>
      <w:r>
        <w:rPr>
          <w:b/>
        </w:rPr>
        <w:t>о</w:t>
      </w:r>
      <w:r w:rsidRPr="00820181">
        <w:rPr>
          <w:b/>
        </w:rPr>
        <w:t xml:space="preserve"> не является, а именно Международную конвенцию для защиты всех лиц от насильстве</w:t>
      </w:r>
      <w:r w:rsidRPr="00820181">
        <w:rPr>
          <w:b/>
        </w:rPr>
        <w:t>н</w:t>
      </w:r>
      <w:r w:rsidRPr="00820181">
        <w:rPr>
          <w:b/>
        </w:rPr>
        <w:t>ных исчезновений, Международную конвенцию о защите прав всех труд</w:t>
      </w:r>
      <w:r w:rsidRPr="00820181">
        <w:rPr>
          <w:b/>
        </w:rPr>
        <w:t>я</w:t>
      </w:r>
      <w:r w:rsidRPr="00820181">
        <w:rPr>
          <w:b/>
        </w:rPr>
        <w:t>щихся-мигрантов и членов их семей, Факультативный протокол к Межд</w:t>
      </w:r>
      <w:r w:rsidRPr="00820181">
        <w:rPr>
          <w:b/>
        </w:rPr>
        <w:t>у</w:t>
      </w:r>
      <w:r w:rsidRPr="00820181">
        <w:rPr>
          <w:b/>
        </w:rPr>
        <w:t>народному пакту об экономических, социальных и культурных правах, Факультативный протокол к Конвенции против п</w:t>
      </w:r>
      <w:r w:rsidRPr="00820181">
        <w:rPr>
          <w:b/>
        </w:rPr>
        <w:t>ы</w:t>
      </w:r>
      <w:r w:rsidRPr="00820181">
        <w:rPr>
          <w:b/>
        </w:rPr>
        <w:t>ток и других жестоких, бесчеловечных или унижающих достоинство видов обращения и наказания и Конвенцию о сокращении безгражданства от 1961 г</w:t>
      </w:r>
      <w:r w:rsidRPr="00820181">
        <w:rPr>
          <w:b/>
        </w:rPr>
        <w:t>о</w:t>
      </w:r>
      <w:r w:rsidRPr="00820181">
        <w:rPr>
          <w:b/>
        </w:rPr>
        <w:t xml:space="preserve">да. </w:t>
      </w:r>
    </w:p>
    <w:p w:rsidR="00983D1F" w:rsidRPr="00B52C5E" w:rsidRDefault="00983D1F" w:rsidP="00983D1F">
      <w:pPr>
        <w:pStyle w:val="H1GR"/>
      </w:pPr>
      <w:r w:rsidRPr="00856726">
        <w:tab/>
      </w:r>
      <w:r w:rsidRPr="00B52C5E">
        <w:rPr>
          <w:lang w:val="en-US"/>
        </w:rPr>
        <w:t>I</w:t>
      </w:r>
      <w:r w:rsidRPr="00B52C5E">
        <w:t>.</w:t>
      </w:r>
      <w:r w:rsidRPr="00B52C5E">
        <w:tab/>
        <w:t>Сотрудничество с региональными и международными органами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82.</w:t>
      </w:r>
      <w:r w:rsidRPr="00B52C5E">
        <w:tab/>
      </w:r>
      <w:r w:rsidRPr="00820181">
        <w:rPr>
          <w:b/>
        </w:rPr>
        <w:t>Комитет рекомендует государству-участнику осуществлять сотрудн</w:t>
      </w:r>
      <w:r w:rsidRPr="00820181">
        <w:rPr>
          <w:b/>
        </w:rPr>
        <w:t>и</w:t>
      </w:r>
      <w:r w:rsidRPr="00820181">
        <w:rPr>
          <w:b/>
        </w:rPr>
        <w:t>чество с Советом Европы с целью соблюдения Конвенции и других догов</w:t>
      </w:r>
      <w:r w:rsidRPr="00820181">
        <w:rPr>
          <w:b/>
        </w:rPr>
        <w:t>о</w:t>
      </w:r>
      <w:r w:rsidRPr="00820181">
        <w:rPr>
          <w:b/>
        </w:rPr>
        <w:t>ров о правах человека как в государстве-участнике, так и в других госуда</w:t>
      </w:r>
      <w:r w:rsidRPr="00820181">
        <w:rPr>
          <w:b/>
        </w:rPr>
        <w:t>р</w:t>
      </w:r>
      <w:r w:rsidRPr="00820181">
        <w:rPr>
          <w:b/>
        </w:rPr>
        <w:t>ствах − членах Совета Европы.</w:t>
      </w:r>
    </w:p>
    <w:p w:rsidR="00983D1F" w:rsidRPr="00B52C5E" w:rsidRDefault="00983D1F" w:rsidP="00983D1F">
      <w:pPr>
        <w:pStyle w:val="H1GR"/>
      </w:pPr>
      <w:r w:rsidRPr="00983D1F">
        <w:tab/>
      </w:r>
      <w:r w:rsidRPr="00B52C5E">
        <w:rPr>
          <w:lang w:val="en-US"/>
        </w:rPr>
        <w:t>J</w:t>
      </w:r>
      <w:r w:rsidRPr="00B52C5E">
        <w:t>.</w:t>
      </w:r>
      <w:r w:rsidRPr="00B52C5E">
        <w:tab/>
        <w:t>Последующие меры и распространение информации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83.</w:t>
      </w:r>
      <w:r w:rsidRPr="00820181">
        <w:rPr>
          <w:b/>
        </w:rPr>
        <w:tab/>
        <w:t>Комитет рекомендует государству-участнику принять все надлеж</w:t>
      </w:r>
      <w:r w:rsidRPr="00820181">
        <w:rPr>
          <w:b/>
        </w:rPr>
        <w:t>а</w:t>
      </w:r>
      <w:r w:rsidRPr="00820181">
        <w:rPr>
          <w:b/>
        </w:rPr>
        <w:t>щие меры для выполнения в полном объеме настоящих рекомендаций, в частности посредством их препровождения главе государства, членам па</w:t>
      </w:r>
      <w:r w:rsidRPr="00820181">
        <w:rPr>
          <w:b/>
        </w:rPr>
        <w:t>р</w:t>
      </w:r>
      <w:r w:rsidRPr="00820181">
        <w:rPr>
          <w:b/>
        </w:rPr>
        <w:t>ламента, соответствующим министерствам, Верховному суду, регионал</w:t>
      </w:r>
      <w:r w:rsidRPr="00820181">
        <w:rPr>
          <w:b/>
        </w:rPr>
        <w:t>ь</w:t>
      </w:r>
      <w:r w:rsidRPr="00820181">
        <w:rPr>
          <w:b/>
        </w:rPr>
        <w:t>ным и местным о</w:t>
      </w:r>
      <w:r w:rsidRPr="00820181">
        <w:rPr>
          <w:b/>
        </w:rPr>
        <w:t>р</w:t>
      </w:r>
      <w:r w:rsidRPr="00820181">
        <w:rPr>
          <w:b/>
        </w:rPr>
        <w:t>ганам управления для надлежащего рассмотрения и принятия дальнейших мер.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84.</w:t>
      </w:r>
      <w:r w:rsidRPr="00B52C5E">
        <w:tab/>
      </w:r>
      <w:r w:rsidRPr="00820181">
        <w:rPr>
          <w:b/>
        </w:rPr>
        <w:t>Комитет далее рекомендует обеспечить широкое распространение на и</w:t>
      </w:r>
      <w:r w:rsidRPr="00820181">
        <w:rPr>
          <w:b/>
        </w:rPr>
        <w:t>с</w:t>
      </w:r>
      <w:r w:rsidRPr="00820181">
        <w:rPr>
          <w:b/>
        </w:rPr>
        <w:t>пользуемых в стране языках представленных государством-участником третьего и четвертого периодических докладов, а также письменных отв</w:t>
      </w:r>
      <w:r w:rsidRPr="00820181">
        <w:rPr>
          <w:b/>
        </w:rPr>
        <w:t>е</w:t>
      </w:r>
      <w:r w:rsidRPr="00820181">
        <w:rPr>
          <w:b/>
        </w:rPr>
        <w:t>тов и соотве</w:t>
      </w:r>
      <w:r w:rsidRPr="00820181">
        <w:rPr>
          <w:b/>
        </w:rPr>
        <w:t>т</w:t>
      </w:r>
      <w:r w:rsidRPr="00820181">
        <w:rPr>
          <w:b/>
        </w:rPr>
        <w:t>ствующих рекомендаций (заключительных замечаний), в том числе (но не исключительно) через Интернет, среди широких слоев насел</w:t>
      </w:r>
      <w:r w:rsidRPr="00820181">
        <w:rPr>
          <w:b/>
        </w:rPr>
        <w:t>е</w:t>
      </w:r>
      <w:r w:rsidRPr="00820181">
        <w:rPr>
          <w:b/>
        </w:rPr>
        <w:t>ния, организаций гражданского общества, средств массовой информации, молодежи, групп специалистов и детей в целях стимулирования обсужд</w:t>
      </w:r>
      <w:r w:rsidRPr="00820181">
        <w:rPr>
          <w:b/>
        </w:rPr>
        <w:t>е</w:t>
      </w:r>
      <w:r w:rsidRPr="00820181">
        <w:rPr>
          <w:b/>
        </w:rPr>
        <w:t>ния Конвенции и Факультативных протоколов к ней, повышения уровня информированности об их положениях, выполнения их требований и ко</w:t>
      </w:r>
      <w:r w:rsidRPr="00820181">
        <w:rPr>
          <w:b/>
        </w:rPr>
        <w:t>н</w:t>
      </w:r>
      <w:r w:rsidRPr="00820181">
        <w:rPr>
          <w:b/>
        </w:rPr>
        <w:t>троля за соблюд</w:t>
      </w:r>
      <w:r w:rsidRPr="00820181">
        <w:rPr>
          <w:b/>
        </w:rPr>
        <w:t>е</w:t>
      </w:r>
      <w:r w:rsidRPr="00820181">
        <w:rPr>
          <w:b/>
        </w:rPr>
        <w:t>нием.</w:t>
      </w:r>
    </w:p>
    <w:p w:rsidR="00983D1F" w:rsidRPr="00820181" w:rsidRDefault="00983D1F" w:rsidP="00983D1F">
      <w:pPr>
        <w:pStyle w:val="H23GR"/>
      </w:pPr>
      <w:r w:rsidRPr="00983D1F">
        <w:tab/>
      </w:r>
      <w:r w:rsidRPr="00983D1F">
        <w:tab/>
      </w:r>
      <w:r w:rsidRPr="00820181">
        <w:t>Следующий доклад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85.</w:t>
      </w:r>
      <w:r w:rsidRPr="00B52C5E">
        <w:tab/>
      </w:r>
      <w:r w:rsidRPr="00820181">
        <w:rPr>
          <w:b/>
        </w:rPr>
        <w:t>Комитет предлагает государству-участнику представить свои сл</w:t>
      </w:r>
      <w:r w:rsidRPr="00820181">
        <w:rPr>
          <w:b/>
        </w:rPr>
        <w:t>е</w:t>
      </w:r>
      <w:r w:rsidRPr="00820181">
        <w:rPr>
          <w:b/>
        </w:rPr>
        <w:t>дующие объединенные в одном документе пятый и шестой периодические доклады к 4 апреля 2017 года и включить в них информацию о выполн</w:t>
      </w:r>
      <w:r w:rsidRPr="00820181">
        <w:rPr>
          <w:b/>
        </w:rPr>
        <w:t>е</w:t>
      </w:r>
      <w:r w:rsidRPr="00820181">
        <w:rPr>
          <w:b/>
        </w:rPr>
        <w:t>нии настоящих заключительных замечаний. Комитет обращает внимание на принятые им 1 октября 2010 года согласованные руководящие принц</w:t>
      </w:r>
      <w:r w:rsidRPr="00820181">
        <w:rPr>
          <w:b/>
        </w:rPr>
        <w:t>и</w:t>
      </w:r>
      <w:r w:rsidRPr="00820181">
        <w:rPr>
          <w:b/>
        </w:rPr>
        <w:t xml:space="preserve">пы представления докладов по конкретному договору (CRC/C/58/Rev.2 и </w:t>
      </w:r>
      <w:r w:rsidRPr="00820181">
        <w:rPr>
          <w:b/>
          <w:lang w:val="en-US"/>
        </w:rPr>
        <w:t>Corr</w:t>
      </w:r>
      <w:r w:rsidRPr="00820181">
        <w:rPr>
          <w:b/>
        </w:rPr>
        <w:t>.1) и напоминает государству-участнику о том, что будущие доклады должны соответствовать этим принципам, а их объем не должен прев</w:t>
      </w:r>
      <w:r w:rsidRPr="00820181">
        <w:rPr>
          <w:b/>
        </w:rPr>
        <w:t>ы</w:t>
      </w:r>
      <w:r w:rsidRPr="00820181">
        <w:rPr>
          <w:b/>
        </w:rPr>
        <w:t>шать 60 страниц. Комитет настоятельно призывает государство-участник представить свой доклад в соответст</w:t>
      </w:r>
      <w:r>
        <w:rPr>
          <w:b/>
        </w:rPr>
        <w:t>вии с упомянутыми принципами. В </w:t>
      </w:r>
      <w:r w:rsidRPr="00820181">
        <w:rPr>
          <w:b/>
        </w:rPr>
        <w:t>случае представления доклада, объем которого превышает установле</w:t>
      </w:r>
      <w:r w:rsidRPr="00820181">
        <w:rPr>
          <w:b/>
        </w:rPr>
        <w:t>н</w:t>
      </w:r>
      <w:r w:rsidRPr="00820181">
        <w:rPr>
          <w:b/>
        </w:rPr>
        <w:t>ные ограничения, государству-участнику будет предложено п</w:t>
      </w:r>
      <w:r w:rsidRPr="00820181">
        <w:rPr>
          <w:b/>
        </w:rPr>
        <w:t>е</w:t>
      </w:r>
      <w:r w:rsidRPr="00820181">
        <w:rPr>
          <w:b/>
        </w:rPr>
        <w:t>ресмотреть и вновь представить доклад, соответствующий упомянутым выше принц</w:t>
      </w:r>
      <w:r w:rsidRPr="00820181">
        <w:rPr>
          <w:b/>
        </w:rPr>
        <w:t>и</w:t>
      </w:r>
      <w:r w:rsidRPr="00820181">
        <w:rPr>
          <w:b/>
        </w:rPr>
        <w:t>пам. Комитет напоминает государству-участнику, что если оно не в состо</w:t>
      </w:r>
      <w:r w:rsidRPr="00820181">
        <w:rPr>
          <w:b/>
        </w:rPr>
        <w:t>я</w:t>
      </w:r>
      <w:r w:rsidRPr="00820181">
        <w:rPr>
          <w:b/>
        </w:rPr>
        <w:t>нии пересмотреть и вновь представить доклад, то перевод доклада для его последующего рассмотрения договорным органом не может быть гарант</w:t>
      </w:r>
      <w:r w:rsidRPr="00820181">
        <w:rPr>
          <w:b/>
        </w:rPr>
        <w:t>и</w:t>
      </w:r>
      <w:r w:rsidRPr="00820181">
        <w:rPr>
          <w:b/>
        </w:rPr>
        <w:t>рован.</w:t>
      </w:r>
    </w:p>
    <w:p w:rsidR="00983D1F" w:rsidRPr="00820181" w:rsidRDefault="00983D1F" w:rsidP="00983D1F">
      <w:pPr>
        <w:pStyle w:val="SingleTxtGR0"/>
        <w:rPr>
          <w:b/>
        </w:rPr>
      </w:pPr>
      <w:r w:rsidRPr="00B52C5E">
        <w:t>86.</w:t>
      </w:r>
      <w:r w:rsidRPr="00B52C5E">
        <w:tab/>
      </w:r>
      <w:r w:rsidRPr="00820181">
        <w:rPr>
          <w:b/>
        </w:rPr>
        <w:t>Комитет также предлагает государству-участнику представить о</w:t>
      </w:r>
      <w:r w:rsidRPr="00820181">
        <w:rPr>
          <w:b/>
        </w:rPr>
        <w:t>б</w:t>
      </w:r>
      <w:r w:rsidRPr="00820181">
        <w:rPr>
          <w:b/>
        </w:rPr>
        <w:t>новленный базовый документ в соответствии с требованиями по подгото</w:t>
      </w:r>
      <w:r w:rsidRPr="00820181">
        <w:rPr>
          <w:b/>
        </w:rPr>
        <w:t>в</w:t>
      </w:r>
      <w:r w:rsidRPr="00820181">
        <w:rPr>
          <w:b/>
        </w:rPr>
        <w:t>ке общего базового документа, содержащимися в согласованных руковод</w:t>
      </w:r>
      <w:r w:rsidRPr="00820181">
        <w:rPr>
          <w:b/>
        </w:rPr>
        <w:t>я</w:t>
      </w:r>
      <w:r w:rsidRPr="00820181">
        <w:rPr>
          <w:b/>
        </w:rPr>
        <w:t>щих принципах представления докладо</w:t>
      </w:r>
      <w:r>
        <w:rPr>
          <w:b/>
        </w:rPr>
        <w:t>в, которые были одобрены в и</w:t>
      </w:r>
      <w:r>
        <w:rPr>
          <w:b/>
        </w:rPr>
        <w:t>ю</w:t>
      </w:r>
      <w:r>
        <w:rPr>
          <w:b/>
        </w:rPr>
        <w:t>не </w:t>
      </w:r>
      <w:r w:rsidRPr="00820181">
        <w:rPr>
          <w:b/>
        </w:rPr>
        <w:t>2006 года на пятом Межкомитетском совещании договорных органов по правам человека (</w:t>
      </w:r>
      <w:r w:rsidRPr="00820181">
        <w:rPr>
          <w:b/>
          <w:lang w:val="en-US"/>
        </w:rPr>
        <w:t>HRI</w:t>
      </w:r>
      <w:r w:rsidRPr="00820181">
        <w:rPr>
          <w:b/>
        </w:rPr>
        <w:t>/</w:t>
      </w:r>
      <w:r w:rsidRPr="00820181">
        <w:rPr>
          <w:b/>
          <w:lang w:val="en-US"/>
        </w:rPr>
        <w:t>MC</w:t>
      </w:r>
      <w:r w:rsidRPr="00820181">
        <w:rPr>
          <w:b/>
        </w:rPr>
        <w:t xml:space="preserve">/2006/3). </w:t>
      </w:r>
    </w:p>
    <w:p w:rsidR="00983D1F" w:rsidRPr="009A2421" w:rsidRDefault="00983D1F" w:rsidP="00983D1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7547B" w:rsidRPr="0097547B" w:rsidRDefault="0097547B" w:rsidP="001469C9">
      <w:pPr>
        <w:pStyle w:val="SingleTxtGR0"/>
      </w:pPr>
    </w:p>
    <w:sectPr w:rsidR="0097547B" w:rsidRPr="0097547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93E" w:rsidRDefault="001E793E">
      <w:r>
        <w:rPr>
          <w:lang w:val="en-US"/>
        </w:rPr>
        <w:tab/>
      </w:r>
      <w:r>
        <w:separator/>
      </w:r>
    </w:p>
  </w:endnote>
  <w:endnote w:type="continuationSeparator" w:id="0">
    <w:p w:rsidR="001E793E" w:rsidRDefault="001E7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364" w:rsidRPr="009A6F4A" w:rsidRDefault="0072136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743D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GE.11-46614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364" w:rsidRPr="009A6F4A" w:rsidRDefault="00721364">
    <w:pPr>
      <w:pStyle w:val="Footer"/>
      <w:rPr>
        <w:lang w:val="en-US"/>
      </w:rPr>
    </w:pPr>
    <w:r>
      <w:rPr>
        <w:lang w:val="en-US"/>
      </w:rPr>
      <w:t>GE.11-46614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743D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364" w:rsidRPr="009A6F4A" w:rsidRDefault="00721364">
    <w:pPr>
      <w:pStyle w:val="Footer"/>
      <w:rPr>
        <w:sz w:val="20"/>
        <w:lang w:val="en-US"/>
      </w:rPr>
    </w:pPr>
    <w:r>
      <w:rPr>
        <w:sz w:val="20"/>
        <w:lang w:val="en-US"/>
      </w:rPr>
      <w:t>GE.11-46614  (R)  011211  011211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93E" w:rsidRPr="00F71F63" w:rsidRDefault="001E793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E793E" w:rsidRPr="00F71F63" w:rsidRDefault="001E793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E793E" w:rsidRPr="00635E86" w:rsidRDefault="001E793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364" w:rsidRPr="005E0092" w:rsidRDefault="00721364">
    <w:pPr>
      <w:pStyle w:val="Header"/>
      <w:rPr>
        <w:lang w:val="en-US"/>
      </w:rPr>
    </w:pPr>
    <w:r>
      <w:rPr>
        <w:lang w:val="en-US"/>
      </w:rPr>
      <w:t>CRC/C/ITA/CO/3-4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364" w:rsidRPr="009A6F4A" w:rsidRDefault="00721364">
    <w:pPr>
      <w:pStyle w:val="Header"/>
      <w:rPr>
        <w:lang w:val="en-US"/>
      </w:rPr>
    </w:pPr>
    <w:r>
      <w:rPr>
        <w:lang w:val="en-US"/>
      </w:rPr>
      <w:tab/>
      <w:t>CRC/C/ITA/CO/3-4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863"/>
    <w:rsid w:val="000033D8"/>
    <w:rsid w:val="00005C1C"/>
    <w:rsid w:val="00016553"/>
    <w:rsid w:val="000165E5"/>
    <w:rsid w:val="000233B3"/>
    <w:rsid w:val="00023E9E"/>
    <w:rsid w:val="00026B0C"/>
    <w:rsid w:val="00033E54"/>
    <w:rsid w:val="0003638E"/>
    <w:rsid w:val="00036FF2"/>
    <w:rsid w:val="0004010A"/>
    <w:rsid w:val="00043D88"/>
    <w:rsid w:val="00046E4D"/>
    <w:rsid w:val="0006401A"/>
    <w:rsid w:val="000656DE"/>
    <w:rsid w:val="00072C27"/>
    <w:rsid w:val="00086182"/>
    <w:rsid w:val="00090891"/>
    <w:rsid w:val="00092E62"/>
    <w:rsid w:val="00097975"/>
    <w:rsid w:val="000A3DDF"/>
    <w:rsid w:val="000A60A0"/>
    <w:rsid w:val="000C3688"/>
    <w:rsid w:val="000D4E3A"/>
    <w:rsid w:val="000D6863"/>
    <w:rsid w:val="000E52DA"/>
    <w:rsid w:val="0011745B"/>
    <w:rsid w:val="00117AEE"/>
    <w:rsid w:val="001463F7"/>
    <w:rsid w:val="001469C9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793E"/>
    <w:rsid w:val="001F2D04"/>
    <w:rsid w:val="0020059C"/>
    <w:rsid w:val="002019BD"/>
    <w:rsid w:val="00206F32"/>
    <w:rsid w:val="00206FF3"/>
    <w:rsid w:val="00232D42"/>
    <w:rsid w:val="00237334"/>
    <w:rsid w:val="002444F4"/>
    <w:rsid w:val="002629A0"/>
    <w:rsid w:val="002674B1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7755"/>
    <w:rsid w:val="003215F5"/>
    <w:rsid w:val="00332891"/>
    <w:rsid w:val="0033513E"/>
    <w:rsid w:val="00354D2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069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42B8"/>
    <w:rsid w:val="00635E86"/>
    <w:rsid w:val="00636A37"/>
    <w:rsid w:val="006501A5"/>
    <w:rsid w:val="006567B2"/>
    <w:rsid w:val="00662ADE"/>
    <w:rsid w:val="00664106"/>
    <w:rsid w:val="006756F1"/>
    <w:rsid w:val="00677773"/>
    <w:rsid w:val="006801F0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364"/>
    <w:rsid w:val="00723230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0E4B"/>
    <w:rsid w:val="0080755E"/>
    <w:rsid w:val="008120D4"/>
    <w:rsid w:val="008139A5"/>
    <w:rsid w:val="00817F73"/>
    <w:rsid w:val="0082228E"/>
    <w:rsid w:val="00830402"/>
    <w:rsid w:val="008305D7"/>
    <w:rsid w:val="00831BFC"/>
    <w:rsid w:val="00834887"/>
    <w:rsid w:val="00842FED"/>
    <w:rsid w:val="00844F34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43D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547B"/>
    <w:rsid w:val="00980C86"/>
    <w:rsid w:val="00983D1F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2AE3"/>
    <w:rsid w:val="00A14800"/>
    <w:rsid w:val="00A156DE"/>
    <w:rsid w:val="00A157ED"/>
    <w:rsid w:val="00A2446A"/>
    <w:rsid w:val="00A4025D"/>
    <w:rsid w:val="00A800D1"/>
    <w:rsid w:val="00A92699"/>
    <w:rsid w:val="00A9479A"/>
    <w:rsid w:val="00AA3C15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0AA2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0B3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2863"/>
    <w:rsid w:val="00E717F3"/>
    <w:rsid w:val="00E72652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769"/>
    <w:rsid w:val="00EC2B16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AC"/>
    <w:rsid w:val="00FC4AE1"/>
    <w:rsid w:val="00FD78A3"/>
    <w:rsid w:val="00FF1779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6142B8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11</Pages>
  <Words>11199</Words>
  <Characters>63839</Characters>
  <Application>Microsoft Office Outlook</Application>
  <DocSecurity>4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1146614</vt:lpstr>
    </vt:vector>
  </TitlesOfParts>
  <Company>CSD</Company>
  <LinksUpToDate>false</LinksUpToDate>
  <CharactersWithSpaces>74889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1146614</dc:title>
  <dc:subject/>
  <dc:creator>Svetlana Prokoudina</dc:creator>
  <cp:keywords/>
  <dc:description/>
  <cp:lastModifiedBy>Беляева Светлана</cp:lastModifiedBy>
  <cp:revision>2</cp:revision>
  <cp:lastPrinted>1601-01-01T00:00:00Z</cp:lastPrinted>
  <dcterms:created xsi:type="dcterms:W3CDTF">2011-12-01T13:54:00Z</dcterms:created>
  <dcterms:modified xsi:type="dcterms:W3CDTF">2011-12-01T13:54:00Z</dcterms:modified>
</cp:coreProperties>
</file>