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0CD30AA4" w:rsidR="00446DE4" w:rsidRPr="00DE3EC0" w:rsidRDefault="004A3CF0" w:rsidP="009C5EFD">
            <w:pPr>
              <w:jc w:val="right"/>
            </w:pPr>
            <w:r w:rsidRPr="004A3CF0">
              <w:rPr>
                <w:sz w:val="40"/>
              </w:rPr>
              <w:t>A</w:t>
            </w:r>
            <w:r>
              <w:t>/HRC/</w:t>
            </w:r>
            <w:r w:rsidR="00E46099">
              <w:t>5</w:t>
            </w:r>
            <w:r w:rsidR="006A6791">
              <w:t>6</w:t>
            </w:r>
            <w:r>
              <w:t>/L</w:t>
            </w:r>
            <w:r w:rsidR="002070C1">
              <w:t>.16</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4A117968" w:rsidR="003107FA" w:rsidRDefault="00A86EBA" w:rsidP="00562621">
            <w:pPr>
              <w:spacing w:before="120"/>
              <w:jc w:val="center"/>
            </w:pPr>
            <w:r>
              <w:rPr>
                <w:noProof/>
                <w:lang w:eastAsia="ja-JP"/>
              </w:rPr>
              <w:drawing>
                <wp:inline distT="0" distB="0" distL="0" distR="0" wp14:anchorId="198D13A9" wp14:editId="3EB53DD2">
                  <wp:extent cx="719455" cy="59309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309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77777777" w:rsidR="003107FA" w:rsidRDefault="004A3CF0" w:rsidP="004A3CF0">
            <w:pPr>
              <w:spacing w:before="240" w:line="240" w:lineRule="exact"/>
            </w:pPr>
            <w:r>
              <w:t xml:space="preserve">Distr.: </w:t>
            </w:r>
            <w:r w:rsidR="006F1FF8">
              <w:t>Limited</w:t>
            </w:r>
          </w:p>
          <w:p w14:paraId="11704512" w14:textId="29640311" w:rsidR="004A3CF0" w:rsidRDefault="007C1FDD" w:rsidP="004A3CF0">
            <w:pPr>
              <w:spacing w:line="240" w:lineRule="exact"/>
            </w:pPr>
            <w:r>
              <w:t xml:space="preserve">3 </w:t>
            </w:r>
            <w:r w:rsidR="006A6791">
              <w:t>Ju</w:t>
            </w:r>
            <w:r w:rsidR="002070C1">
              <w:t>ly</w:t>
            </w:r>
            <w:r w:rsidR="00C63949">
              <w:t xml:space="preserve"> 2024</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2F7646CF" w14:textId="675347D5" w:rsidR="004A3CF0" w:rsidRPr="004A3CF0" w:rsidRDefault="00DA480B" w:rsidP="004A3CF0">
      <w:pPr>
        <w:rPr>
          <w:b/>
        </w:rPr>
      </w:pPr>
      <w:r>
        <w:rPr>
          <w:b/>
        </w:rPr>
        <w:t>F</w:t>
      </w:r>
      <w:r w:rsidR="00E46099">
        <w:rPr>
          <w:b/>
        </w:rPr>
        <w:t>ift</w:t>
      </w:r>
      <w:r w:rsidR="005818FC">
        <w:rPr>
          <w:b/>
        </w:rPr>
        <w:t>y-</w:t>
      </w:r>
      <w:r w:rsidR="006A6791">
        <w:rPr>
          <w:b/>
        </w:rPr>
        <w:t>sixth</w:t>
      </w:r>
      <w:r w:rsidR="004A3CF0" w:rsidRPr="004A3CF0">
        <w:rPr>
          <w:b/>
        </w:rPr>
        <w:t xml:space="preserve"> session</w:t>
      </w:r>
    </w:p>
    <w:p w14:paraId="678735E2" w14:textId="38175C1B" w:rsidR="004A3CF0" w:rsidRPr="004A3CF0" w:rsidRDefault="006A6791" w:rsidP="004A3CF0">
      <w:r>
        <w:t>18</w:t>
      </w:r>
      <w:r w:rsidR="00C63949">
        <w:t xml:space="preserve"> </w:t>
      </w:r>
      <w:r>
        <w:t>June</w:t>
      </w:r>
      <w:r w:rsidR="000C6EF8">
        <w:t>–</w:t>
      </w:r>
      <w:r>
        <w:t>12</w:t>
      </w:r>
      <w:r w:rsidR="00C63949">
        <w:t xml:space="preserve"> </w:t>
      </w:r>
      <w:r>
        <w:t xml:space="preserve">July </w:t>
      </w:r>
      <w:r w:rsidR="00C63949">
        <w:t>2024</w:t>
      </w:r>
    </w:p>
    <w:p w14:paraId="492B1244" w14:textId="77777777" w:rsidR="004A3CF0" w:rsidRPr="004A3CF0" w:rsidRDefault="004A3CF0" w:rsidP="004A3CF0">
      <w:r w:rsidRPr="004A3CF0">
        <w:t>Agenda item 2</w:t>
      </w:r>
    </w:p>
    <w:p w14:paraId="14689B83" w14:textId="77777777" w:rsidR="004A3CF0" w:rsidRPr="004A3CF0" w:rsidRDefault="004A3CF0" w:rsidP="004A3CF0">
      <w:pPr>
        <w:rPr>
          <w:b/>
        </w:rPr>
      </w:pPr>
      <w:r w:rsidRPr="004A3CF0">
        <w:rPr>
          <w:b/>
        </w:rPr>
        <w:t>Annual report of the United Nations High Commissioner</w:t>
      </w:r>
      <w:r w:rsidRPr="004A3CF0">
        <w:rPr>
          <w:b/>
        </w:rPr>
        <w:br/>
        <w:t xml:space="preserve">for Human Rights and reports of the Office of the </w:t>
      </w:r>
      <w:r w:rsidRPr="004A3CF0">
        <w:rPr>
          <w:b/>
        </w:rPr>
        <w:br/>
        <w:t>High Commissioner and the Secretary-General</w:t>
      </w:r>
    </w:p>
    <w:p w14:paraId="0C22BE25" w14:textId="46477976" w:rsidR="004A3CF0" w:rsidRPr="004A3CF0" w:rsidRDefault="004A3CF0" w:rsidP="004A3CF0">
      <w:pPr>
        <w:keepNext/>
        <w:keepLines/>
        <w:tabs>
          <w:tab w:val="right" w:pos="851"/>
        </w:tabs>
        <w:spacing w:before="240" w:after="120" w:line="240" w:lineRule="exact"/>
        <w:ind w:left="1134" w:right="1134" w:hanging="1134"/>
        <w:rPr>
          <w:b/>
        </w:rPr>
      </w:pPr>
      <w:r w:rsidRPr="004A3CF0">
        <w:rPr>
          <w:b/>
        </w:rPr>
        <w:tab/>
      </w:r>
      <w:r w:rsidRPr="004A3CF0">
        <w:rPr>
          <w:b/>
        </w:rPr>
        <w:tab/>
      </w:r>
      <w:r w:rsidR="00687D9A" w:rsidRPr="00687D9A">
        <w:rPr>
          <w:b/>
        </w:rPr>
        <w:t>Albania, Argentina, Australia,</w:t>
      </w:r>
      <w:r w:rsidR="00687D9A" w:rsidRPr="00687D9A">
        <w:rPr>
          <w:rStyle w:val="FootnoteReference"/>
          <w:b/>
          <w:sz w:val="20"/>
          <w:vertAlign w:val="baseline"/>
        </w:rPr>
        <w:footnoteReference w:customMarkFollows="1" w:id="2"/>
        <w:t>*</w:t>
      </w:r>
      <w:r w:rsidR="00687D9A" w:rsidRPr="00687D9A">
        <w:rPr>
          <w:b/>
        </w:rPr>
        <w:t xml:space="preserve"> Austria,* Belgium, Bulgaria, Croatia,* Cyprus,* Czechia,* Denmark,* Estonia,* Finland, France, Germany, Greece,* Hungary,* Iceland,* Ireland,* Italy,* Latvia,* Lithuania, Luxembourg, Malta,* Monaco,* Montenegro, Netherlands (Kingdom of the), North Macedonia,* Norway,* Poland,* Portugal,* Romania, Slovakia,* Slovenia,* Spain,* Sweden,* Switzerland,* Ukraine,* United Kingdom of Great Britain and Northern Ireland* and United States of America</w:t>
      </w:r>
      <w:r w:rsidRPr="004A3CF0">
        <w:rPr>
          <w:b/>
        </w:rPr>
        <w:t>: draft resolution</w:t>
      </w:r>
    </w:p>
    <w:p w14:paraId="2BE544D8" w14:textId="6ABF818A" w:rsidR="004A3CF0" w:rsidRPr="004A3CF0" w:rsidRDefault="00E46099" w:rsidP="004A3CF0">
      <w:pPr>
        <w:keepNext/>
        <w:keepLines/>
        <w:spacing w:before="360" w:after="240" w:line="270" w:lineRule="exact"/>
        <w:ind w:left="1843" w:right="1134" w:hanging="709"/>
        <w:rPr>
          <w:b/>
          <w:sz w:val="24"/>
        </w:rPr>
      </w:pPr>
      <w:r>
        <w:rPr>
          <w:b/>
          <w:sz w:val="24"/>
        </w:rPr>
        <w:t>5</w:t>
      </w:r>
      <w:r w:rsidR="006A6791">
        <w:rPr>
          <w:b/>
          <w:sz w:val="24"/>
        </w:rPr>
        <w:t>6</w:t>
      </w:r>
      <w:r w:rsidR="004A3CF0" w:rsidRPr="004A3CF0">
        <w:rPr>
          <w:b/>
          <w:sz w:val="24"/>
        </w:rPr>
        <w:t>/…</w:t>
      </w:r>
      <w:r w:rsidR="004A3CF0" w:rsidRPr="004A3CF0">
        <w:rPr>
          <w:b/>
          <w:sz w:val="24"/>
        </w:rPr>
        <w:tab/>
      </w:r>
      <w:r w:rsidR="00D47AD6" w:rsidRPr="00D47AD6">
        <w:rPr>
          <w:b/>
          <w:sz w:val="24"/>
        </w:rPr>
        <w:t>Situation of human rights in Eritrea</w:t>
      </w:r>
    </w:p>
    <w:p w14:paraId="158EDD2D" w14:textId="4FD96FB0" w:rsidR="004A3CF0" w:rsidRDefault="00D47AD6" w:rsidP="004A3CF0">
      <w:pPr>
        <w:spacing w:after="120"/>
        <w:ind w:left="1134" w:right="1134"/>
        <w:jc w:val="both"/>
      </w:pPr>
      <w:r>
        <w:tab/>
      </w:r>
      <w:r w:rsidR="004A3CF0" w:rsidRPr="004A3CF0">
        <w:tab/>
      </w:r>
      <w:r w:rsidR="004A3CF0" w:rsidRPr="004A3CF0">
        <w:rPr>
          <w:i/>
        </w:rPr>
        <w:t>The Human Rights Council</w:t>
      </w:r>
      <w:r w:rsidR="004A3CF0" w:rsidRPr="004A3CF0">
        <w:t>,</w:t>
      </w:r>
    </w:p>
    <w:p w14:paraId="558596AF" w14:textId="77777777" w:rsidR="0078538B" w:rsidRPr="009217AB" w:rsidRDefault="00D47AD6" w:rsidP="0078538B">
      <w:pPr>
        <w:pStyle w:val="SingleTxtG"/>
      </w:pPr>
      <w:r>
        <w:rPr>
          <w:i/>
        </w:rPr>
        <w:tab/>
      </w:r>
      <w:r w:rsidR="0078538B">
        <w:rPr>
          <w:i/>
        </w:rPr>
        <w:tab/>
      </w:r>
      <w:r w:rsidR="0078538B" w:rsidRPr="009217AB">
        <w:rPr>
          <w:i/>
        </w:rPr>
        <w:t xml:space="preserve">Guided </w:t>
      </w:r>
      <w:r w:rsidR="0078538B" w:rsidRPr="009217AB">
        <w:t>by the Charter of the United Nations, the Universal Declaration of Human Rights, the International Covenants on Human Rights and other relevant international human rights instruments,</w:t>
      </w:r>
    </w:p>
    <w:p w14:paraId="00F294F0" w14:textId="533C9D28" w:rsidR="0078538B" w:rsidRPr="009217AB" w:rsidRDefault="0078538B" w:rsidP="0078538B">
      <w:pPr>
        <w:pStyle w:val="SingleTxtG"/>
      </w:pPr>
      <w:r w:rsidRPr="009217AB">
        <w:rPr>
          <w:i/>
        </w:rPr>
        <w:tab/>
      </w:r>
      <w:r w:rsidRPr="009217AB">
        <w:rPr>
          <w:i/>
        </w:rPr>
        <w:tab/>
        <w:t>Recalling</w:t>
      </w:r>
      <w:r w:rsidRPr="009217AB">
        <w:t xml:space="preserve"> General Assembly resolution 60/251 of 15 March 2006, Human Rights Council resolutions 5/1 and 5/2 of 18 June 2007, resolution 91 and decisions 250/2002, 275/2003 and 428/12 of the </w:t>
      </w:r>
      <w:bookmarkStart w:id="0" w:name="gjdgxs" w:colFirst="0" w:colLast="0"/>
      <w:bookmarkEnd w:id="0"/>
      <w:r w:rsidRPr="009217AB">
        <w:t xml:space="preserve">African Commission on Human and Peoples’ Rights and all previous Council resolutions </w:t>
      </w:r>
      <w:proofErr w:type="gramStart"/>
      <w:r w:rsidRPr="009217AB">
        <w:t>on the situation of</w:t>
      </w:r>
      <w:proofErr w:type="gramEnd"/>
      <w:r w:rsidRPr="009217AB">
        <w:t xml:space="preserve"> human rights in Eritrea,</w:t>
      </w:r>
    </w:p>
    <w:p w14:paraId="75487B19" w14:textId="77777777" w:rsidR="0078538B" w:rsidRPr="009217AB" w:rsidRDefault="0078538B" w:rsidP="0078538B">
      <w:pPr>
        <w:pStyle w:val="SingleTxtG"/>
      </w:pPr>
      <w:r w:rsidRPr="009217AB">
        <w:rPr>
          <w:i/>
        </w:rPr>
        <w:tab/>
      </w:r>
      <w:r w:rsidRPr="009217AB">
        <w:rPr>
          <w:i/>
        </w:rPr>
        <w:tab/>
        <w:t xml:space="preserve">Noting </w:t>
      </w:r>
      <w:r w:rsidRPr="009217AB">
        <w:t>the regional developments and their implications, including for human rights in Eritrea,</w:t>
      </w:r>
    </w:p>
    <w:p w14:paraId="78A76BF6" w14:textId="2AEA452D" w:rsidR="0078538B" w:rsidRDefault="0078538B" w:rsidP="0078538B">
      <w:pPr>
        <w:pStyle w:val="SingleTxtG"/>
        <w:ind w:firstLine="567"/>
        <w:rPr>
          <w:iCs/>
        </w:rPr>
      </w:pPr>
      <w:r w:rsidRPr="009217AB">
        <w:rPr>
          <w:i/>
        </w:rPr>
        <w:t xml:space="preserve">Taking note </w:t>
      </w:r>
      <w:r w:rsidRPr="009217AB">
        <w:t>of</w:t>
      </w:r>
      <w:r w:rsidRPr="009217AB">
        <w:rPr>
          <w:i/>
        </w:rPr>
        <w:t xml:space="preserve"> </w:t>
      </w:r>
      <w:r w:rsidRPr="009217AB">
        <w:rPr>
          <w:iCs/>
        </w:rPr>
        <w:t xml:space="preserve">the concluding observations of the </w:t>
      </w:r>
      <w:r w:rsidRPr="009217AB">
        <w:t xml:space="preserve">African Commission on Human and Peoples’ Rights </w:t>
      </w:r>
      <w:r w:rsidRPr="009217AB">
        <w:rPr>
          <w:iCs/>
        </w:rPr>
        <w:t xml:space="preserve">on the combined </w:t>
      </w:r>
      <w:r w:rsidR="00261151">
        <w:rPr>
          <w:iCs/>
        </w:rPr>
        <w:t>second</w:t>
      </w:r>
      <w:r w:rsidR="00261151" w:rsidRPr="009217AB">
        <w:rPr>
          <w:iCs/>
        </w:rPr>
        <w:t xml:space="preserve"> </w:t>
      </w:r>
      <w:r w:rsidRPr="009217AB">
        <w:rPr>
          <w:iCs/>
        </w:rPr>
        <w:t xml:space="preserve">and </w:t>
      </w:r>
      <w:r w:rsidR="00261151">
        <w:rPr>
          <w:iCs/>
        </w:rPr>
        <w:t>third</w:t>
      </w:r>
      <w:r w:rsidR="00261151" w:rsidRPr="009217AB">
        <w:rPr>
          <w:iCs/>
        </w:rPr>
        <w:t xml:space="preserve"> </w:t>
      </w:r>
      <w:r w:rsidRPr="009217AB">
        <w:rPr>
          <w:iCs/>
        </w:rPr>
        <w:t>periodic report</w:t>
      </w:r>
      <w:r w:rsidR="00261151">
        <w:rPr>
          <w:iCs/>
        </w:rPr>
        <w:t>s</w:t>
      </w:r>
      <w:r w:rsidRPr="009217AB">
        <w:rPr>
          <w:iCs/>
        </w:rPr>
        <w:t xml:space="preserve"> of Eritrea under the African Charter on Human and Peoples</w:t>
      </w:r>
      <w:r w:rsidR="00D72210">
        <w:rPr>
          <w:iCs/>
        </w:rPr>
        <w:t>’</w:t>
      </w:r>
      <w:r w:rsidRPr="009217AB">
        <w:rPr>
          <w:iCs/>
        </w:rPr>
        <w:t xml:space="preserve"> Rights,</w:t>
      </w:r>
    </w:p>
    <w:p w14:paraId="0C31BFA9" w14:textId="26C552AB" w:rsidR="0078538B" w:rsidRPr="00E86672" w:rsidRDefault="0023224A" w:rsidP="0078538B">
      <w:pPr>
        <w:pStyle w:val="SingleTxtG"/>
        <w:ind w:firstLine="567"/>
        <w:rPr>
          <w:iCs/>
        </w:rPr>
      </w:pPr>
      <w:r>
        <w:rPr>
          <w:i/>
          <w:color w:val="000000" w:themeColor="text1"/>
        </w:rPr>
        <w:t>Expressing r</w:t>
      </w:r>
      <w:r w:rsidR="0078538B" w:rsidRPr="00E71172">
        <w:rPr>
          <w:i/>
          <w:color w:val="000000" w:themeColor="text1"/>
        </w:rPr>
        <w:t>egret</w:t>
      </w:r>
      <w:r>
        <w:rPr>
          <w:i/>
          <w:color w:val="000000" w:themeColor="text1"/>
        </w:rPr>
        <w:t xml:space="preserve"> </w:t>
      </w:r>
      <w:r w:rsidRPr="00977F99">
        <w:rPr>
          <w:iCs/>
          <w:color w:val="000000" w:themeColor="text1"/>
        </w:rPr>
        <w:t>at</w:t>
      </w:r>
      <w:r w:rsidR="0078538B" w:rsidRPr="00E71172">
        <w:rPr>
          <w:iCs/>
          <w:color w:val="000000" w:themeColor="text1"/>
        </w:rPr>
        <w:t xml:space="preserve"> the continued lack of cooperation </w:t>
      </w:r>
      <w:r>
        <w:rPr>
          <w:iCs/>
          <w:color w:val="000000" w:themeColor="text1"/>
        </w:rPr>
        <w:t xml:space="preserve">by the Government of Eritrea </w:t>
      </w:r>
      <w:r w:rsidR="0078538B" w:rsidRPr="00E71172">
        <w:rPr>
          <w:iCs/>
          <w:color w:val="000000" w:themeColor="text1"/>
        </w:rPr>
        <w:t xml:space="preserve">with the Special Rapporteur </w:t>
      </w:r>
      <w:proofErr w:type="gramStart"/>
      <w:r w:rsidR="0078538B" w:rsidRPr="00E71172">
        <w:rPr>
          <w:iCs/>
          <w:color w:val="000000" w:themeColor="text1"/>
        </w:rPr>
        <w:t>on the situation of</w:t>
      </w:r>
      <w:proofErr w:type="gramEnd"/>
      <w:r w:rsidR="0078538B" w:rsidRPr="00E71172">
        <w:rPr>
          <w:iCs/>
          <w:color w:val="000000" w:themeColor="text1"/>
        </w:rPr>
        <w:t xml:space="preserve"> human rights in Eritrea and other special procedure mandate holders, while </w:t>
      </w:r>
      <w:r w:rsidR="0024277C">
        <w:rPr>
          <w:iCs/>
          <w:color w:val="000000" w:themeColor="text1"/>
        </w:rPr>
        <w:t>noting</w:t>
      </w:r>
      <w:r w:rsidR="0078538B" w:rsidRPr="00E71172">
        <w:rPr>
          <w:iCs/>
          <w:color w:val="000000" w:themeColor="text1"/>
        </w:rPr>
        <w:t xml:space="preserve"> its previous indication </w:t>
      </w:r>
      <w:r w:rsidR="00A40231">
        <w:rPr>
          <w:iCs/>
          <w:color w:val="000000" w:themeColor="text1"/>
        </w:rPr>
        <w:t>that it would</w:t>
      </w:r>
      <w:r w:rsidR="00A40231" w:rsidRPr="00E71172">
        <w:rPr>
          <w:iCs/>
          <w:color w:val="000000" w:themeColor="text1"/>
        </w:rPr>
        <w:t xml:space="preserve"> </w:t>
      </w:r>
      <w:r w:rsidR="0078538B" w:rsidRPr="00E71172">
        <w:rPr>
          <w:iCs/>
          <w:color w:val="000000" w:themeColor="text1"/>
        </w:rPr>
        <w:t>engage with a few United Nations human rights mechanisms,</w:t>
      </w:r>
    </w:p>
    <w:p w14:paraId="0A60E2BE" w14:textId="605466A6" w:rsidR="0078538B" w:rsidRPr="009217AB" w:rsidRDefault="0078538B" w:rsidP="0078538B">
      <w:pPr>
        <w:pStyle w:val="SingleTxtG"/>
        <w:ind w:firstLine="567"/>
      </w:pPr>
      <w:r w:rsidRPr="009217AB">
        <w:rPr>
          <w:i/>
        </w:rPr>
        <w:tab/>
        <w:t>Expressing deep concern</w:t>
      </w:r>
      <w:r w:rsidRPr="009217AB">
        <w:t xml:space="preserve"> at the ongoing human rights violations and abuses, </w:t>
      </w:r>
      <w:r w:rsidRPr="00E71172">
        <w:t xml:space="preserve">as </w:t>
      </w:r>
      <w:r>
        <w:t xml:space="preserve">reported </w:t>
      </w:r>
      <w:r w:rsidRPr="00E71172">
        <w:t>by</w:t>
      </w:r>
      <w:r w:rsidRPr="009217AB">
        <w:t xml:space="preserve"> the United Nations High Commissioner for Human Rights and the Special Rapporteur,</w:t>
      </w:r>
      <w:r w:rsidR="00FB4BD1">
        <w:rPr>
          <w:rStyle w:val="FootnoteReference"/>
        </w:rPr>
        <w:footnoteReference w:id="3"/>
      </w:r>
      <w:r w:rsidRPr="009217AB">
        <w:rPr>
          <w:b/>
        </w:rPr>
        <w:t xml:space="preserve"> </w:t>
      </w:r>
      <w:r w:rsidRPr="009217AB">
        <w:t xml:space="preserve">including those involving arbitrary arrest and incommunicado detention, inhumane conditions of detention, enforced disappearance, extrajudicial killings, torture and other cruel, inhuman or degrading treatment or punishment, forced labour and sexual and gender-based violence, as well as the persistent violations of the rights to freedom of opinion </w:t>
      </w:r>
      <w:r w:rsidRPr="009217AB">
        <w:lastRenderedPageBreak/>
        <w:t>and expression, freedom of thought, conscience and religion or belief, and freedom of peaceful assembly and association,</w:t>
      </w:r>
    </w:p>
    <w:p w14:paraId="41E747C6" w14:textId="177BCADB" w:rsidR="0078538B" w:rsidRPr="009217AB" w:rsidRDefault="0078538B" w:rsidP="0078538B">
      <w:pPr>
        <w:pStyle w:val="SingleTxtG"/>
        <w:rPr>
          <w:iCs/>
        </w:rPr>
      </w:pPr>
      <w:r w:rsidRPr="009217AB">
        <w:rPr>
          <w:i/>
          <w:iCs/>
        </w:rPr>
        <w:tab/>
      </w:r>
      <w:r w:rsidRPr="009217AB">
        <w:rPr>
          <w:i/>
          <w:iCs/>
        </w:rPr>
        <w:tab/>
        <w:t>Expressing deep concern</w:t>
      </w:r>
      <w:r w:rsidRPr="009217AB">
        <w:rPr>
          <w:iCs/>
        </w:rPr>
        <w:t xml:space="preserve"> </w:t>
      </w:r>
      <w:r w:rsidRPr="009217AB">
        <w:rPr>
          <w:i/>
          <w:iCs/>
        </w:rPr>
        <w:t xml:space="preserve">also </w:t>
      </w:r>
      <w:r w:rsidRPr="009217AB">
        <w:rPr>
          <w:iCs/>
        </w:rPr>
        <w:t xml:space="preserve">at the </w:t>
      </w:r>
      <w:r w:rsidRPr="00E71172">
        <w:rPr>
          <w:iCs/>
        </w:rPr>
        <w:t>policy of indefinite</w:t>
      </w:r>
      <w:r w:rsidRPr="009217AB">
        <w:rPr>
          <w:iCs/>
        </w:rPr>
        <w:t xml:space="preserve"> conscription into national/military service, the grave human rights violations committed in the context of national service and</w:t>
      </w:r>
      <w:r w:rsidRPr="009217AB">
        <w:rPr>
          <w:i/>
          <w:iCs/>
        </w:rPr>
        <w:t xml:space="preserve"> </w:t>
      </w:r>
      <w:r w:rsidRPr="009217AB">
        <w:rPr>
          <w:iCs/>
        </w:rPr>
        <w:t>the lack of transparency and accountability to date of the Government of Eritrea regarding reported violations and abuses committed by Eritrean military forces, including in northern Ethiopia,</w:t>
      </w:r>
    </w:p>
    <w:p w14:paraId="60B94BF9" w14:textId="5C17563C" w:rsidR="0078538B" w:rsidRPr="009217AB" w:rsidRDefault="0078538B" w:rsidP="0078538B">
      <w:pPr>
        <w:pStyle w:val="SingleTxtG"/>
        <w:ind w:firstLine="567"/>
        <w:rPr>
          <w:iCs/>
        </w:rPr>
      </w:pPr>
      <w:r w:rsidRPr="009217AB">
        <w:rPr>
          <w:i/>
          <w:iCs/>
        </w:rPr>
        <w:t xml:space="preserve">Emphasizing </w:t>
      </w:r>
      <w:r w:rsidRPr="009217AB">
        <w:rPr>
          <w:iCs/>
        </w:rPr>
        <w:t>that every citizen has the right to take part in the conduct of public affairs of their country, directly or through freely chosen representatives, and expressing grave concern that national elections have not been held in Eritrea since 1993,</w:t>
      </w:r>
    </w:p>
    <w:p w14:paraId="3FA46F84" w14:textId="6830933B" w:rsidR="0078538B" w:rsidRPr="009217AB" w:rsidRDefault="0078538B" w:rsidP="0078538B">
      <w:pPr>
        <w:pStyle w:val="SingleTxtG"/>
      </w:pPr>
      <w:r w:rsidRPr="009217AB">
        <w:tab/>
      </w:r>
      <w:r w:rsidRPr="009217AB">
        <w:tab/>
        <w:t>1.</w:t>
      </w:r>
      <w:r w:rsidRPr="009217AB">
        <w:tab/>
      </w:r>
      <w:r w:rsidRPr="009217AB">
        <w:rPr>
          <w:i/>
        </w:rPr>
        <w:t xml:space="preserve">Welcomes </w:t>
      </w:r>
      <w:r w:rsidRPr="009217AB">
        <w:t xml:space="preserve">the report of the Special Rapporteur </w:t>
      </w:r>
      <w:proofErr w:type="gramStart"/>
      <w:r w:rsidRPr="009217AB">
        <w:t>on the situation of</w:t>
      </w:r>
      <w:proofErr w:type="gramEnd"/>
      <w:r w:rsidRPr="009217AB">
        <w:t xml:space="preserve"> human rights in Eritrea</w:t>
      </w:r>
      <w:r w:rsidR="001F5B99" w:rsidRPr="009217AB">
        <w:rPr>
          <w:rStyle w:val="FootnoteReference"/>
        </w:rPr>
        <w:footnoteReference w:id="4"/>
      </w:r>
      <w:r w:rsidRPr="009217AB">
        <w:t xml:space="preserve"> and the conclusions therein, and urges the Government of Eritrea to take immediate and concrete steps to implement all </w:t>
      </w:r>
      <w:r w:rsidR="0095010D">
        <w:t xml:space="preserve">the </w:t>
      </w:r>
      <w:r w:rsidRPr="009217AB">
        <w:t>recommendations made by the Special Rapporteur;</w:t>
      </w:r>
    </w:p>
    <w:p w14:paraId="2256EF8D" w14:textId="77777777" w:rsidR="0078538B" w:rsidRPr="009217AB" w:rsidRDefault="0078538B" w:rsidP="0078538B">
      <w:pPr>
        <w:pStyle w:val="SingleTxtG"/>
        <w:rPr>
          <w:iCs/>
        </w:rPr>
      </w:pPr>
      <w:r w:rsidRPr="009217AB">
        <w:tab/>
      </w:r>
      <w:r w:rsidRPr="009217AB">
        <w:tab/>
        <w:t>2.</w:t>
      </w:r>
      <w:r w:rsidRPr="009217AB">
        <w:rPr>
          <w:i/>
        </w:rPr>
        <w:tab/>
      </w:r>
      <w:r w:rsidRPr="009217AB">
        <w:rPr>
          <w:i/>
          <w:iCs/>
        </w:rPr>
        <w:t xml:space="preserve">Expresses deep concern </w:t>
      </w:r>
      <w:r w:rsidRPr="009217AB">
        <w:rPr>
          <w:iCs/>
        </w:rPr>
        <w:t xml:space="preserve">at </w:t>
      </w:r>
      <w:r w:rsidRPr="00E71172">
        <w:rPr>
          <w:iCs/>
        </w:rPr>
        <w:t xml:space="preserve">the </w:t>
      </w:r>
      <w:r w:rsidRPr="00E71172">
        <w:t>repor</w:t>
      </w:r>
      <w:r>
        <w:t>ted</w:t>
      </w:r>
      <w:r w:rsidRPr="00E71172">
        <w:t xml:space="preserve"> persistent</w:t>
      </w:r>
      <w:r w:rsidRPr="009217AB">
        <w:t xml:space="preserve"> human rights violations and abuses in Eritrea, in a context of widespread impunity, and reiterates</w:t>
      </w:r>
      <w:r w:rsidRPr="009217AB">
        <w:rPr>
          <w:i/>
        </w:rPr>
        <w:t xml:space="preserve"> </w:t>
      </w:r>
      <w:r w:rsidRPr="009217AB">
        <w:t>that all those responsible for human rights violations and abuses must be held accountable;</w:t>
      </w:r>
    </w:p>
    <w:p w14:paraId="7C30AA78" w14:textId="431E219A" w:rsidR="0078538B" w:rsidRPr="009217AB" w:rsidRDefault="0078538B" w:rsidP="0078538B">
      <w:pPr>
        <w:pStyle w:val="SingleTxtG"/>
        <w:ind w:firstLine="567"/>
        <w:rPr>
          <w:iCs/>
        </w:rPr>
      </w:pPr>
      <w:r w:rsidRPr="009217AB">
        <w:rPr>
          <w:iCs/>
        </w:rPr>
        <w:t>3.</w:t>
      </w:r>
      <w:r w:rsidRPr="009217AB">
        <w:rPr>
          <w:iCs/>
        </w:rPr>
        <w:tab/>
      </w:r>
      <w:r w:rsidRPr="009217AB">
        <w:rPr>
          <w:i/>
        </w:rPr>
        <w:t xml:space="preserve">Decides </w:t>
      </w:r>
      <w:r w:rsidRPr="009217AB">
        <w:t xml:space="preserve">to extend the mandate of Special Rapporteur </w:t>
      </w:r>
      <w:proofErr w:type="gramStart"/>
      <w:r w:rsidRPr="009217AB">
        <w:t>on the situation of</w:t>
      </w:r>
      <w:proofErr w:type="gramEnd"/>
      <w:r w:rsidRPr="009217AB">
        <w:t xml:space="preserve"> human rights in Eritrea for a further period of one year;</w:t>
      </w:r>
    </w:p>
    <w:p w14:paraId="7208AAE9" w14:textId="77777777" w:rsidR="0078538B" w:rsidRPr="009217AB" w:rsidRDefault="0078538B" w:rsidP="0078538B">
      <w:pPr>
        <w:pStyle w:val="SingleTxtG"/>
      </w:pPr>
      <w:r w:rsidRPr="009217AB">
        <w:tab/>
      </w:r>
      <w:r w:rsidRPr="009217AB">
        <w:tab/>
        <w:t>4.</w:t>
      </w:r>
      <w:r w:rsidRPr="009217AB">
        <w:tab/>
      </w:r>
      <w:r w:rsidRPr="009217AB">
        <w:rPr>
          <w:i/>
        </w:rPr>
        <w:t>Requests</w:t>
      </w:r>
      <w:r w:rsidRPr="009217AB">
        <w:t xml:space="preserve"> the Special Rapporteur to submit and present a report to the Human Rights Council at its fifty-ninth session and to the General Assembly at its seventy-ninth session;</w:t>
      </w:r>
    </w:p>
    <w:p w14:paraId="5191AD72" w14:textId="4E7CD7EC" w:rsidR="0078538B" w:rsidRPr="009217AB" w:rsidRDefault="0078538B" w:rsidP="0078538B">
      <w:pPr>
        <w:pStyle w:val="SingleTxtG"/>
      </w:pPr>
      <w:r w:rsidRPr="009217AB">
        <w:tab/>
      </w:r>
      <w:r w:rsidRPr="009217AB">
        <w:tab/>
        <w:t>5.</w:t>
      </w:r>
      <w:r w:rsidRPr="009217AB">
        <w:tab/>
      </w:r>
      <w:r w:rsidRPr="009217AB">
        <w:rPr>
          <w:i/>
        </w:rPr>
        <w:t>Decides</w:t>
      </w:r>
      <w:r w:rsidRPr="009217AB">
        <w:t xml:space="preserve"> to hold an enhanced interactive dialogue </w:t>
      </w:r>
      <w:proofErr w:type="gramStart"/>
      <w:r w:rsidRPr="009217AB">
        <w:t>on the situation of</w:t>
      </w:r>
      <w:proofErr w:type="gramEnd"/>
      <w:r w:rsidRPr="009217AB">
        <w:t xml:space="preserve"> human rights in Eritrea at its fifty-eighth session with the participation of, inter alia, the Special Rapporteur, the Office of the United Nations High Commissioner for Human Rights, civil </w:t>
      </w:r>
      <w:r w:rsidRPr="00E71172">
        <w:t>society, Indigenous Peoples, victims and survivors and other</w:t>
      </w:r>
      <w:r w:rsidRPr="009217AB">
        <w:t xml:space="preserve"> relevant stakeholders;</w:t>
      </w:r>
    </w:p>
    <w:p w14:paraId="5CB7D18B" w14:textId="19E5BED3" w:rsidR="0078538B" w:rsidRPr="009217AB" w:rsidRDefault="0078538B" w:rsidP="0078538B">
      <w:pPr>
        <w:pStyle w:val="SingleTxtG"/>
      </w:pPr>
      <w:r w:rsidRPr="009217AB">
        <w:tab/>
      </w:r>
      <w:r w:rsidRPr="009217AB">
        <w:tab/>
        <w:t>6.</w:t>
      </w:r>
      <w:r w:rsidRPr="009217AB">
        <w:rPr>
          <w:i/>
        </w:rPr>
        <w:tab/>
        <w:t xml:space="preserve">Calls upon </w:t>
      </w:r>
      <w:r w:rsidRPr="009217AB">
        <w:t>the Government of Eritrea to cooperate fully with the Office of the High Commissioner, relevant treaty bodies and the Human Rights Council and its mechanisms</w:t>
      </w:r>
      <w:r w:rsidR="00ED232C">
        <w:t>,</w:t>
      </w:r>
      <w:r w:rsidRPr="009217AB">
        <w:t xml:space="preserve"> including the Special Rapporteur, including by granting the mandate holder unhindered access to the country and committing to making progress on the recommendations included in their reports and on the benchmarks and associated indicators proposed in 2019,</w:t>
      </w:r>
      <w:r w:rsidRPr="009217AB">
        <w:rPr>
          <w:rStyle w:val="FootnoteReference"/>
        </w:rPr>
        <w:footnoteReference w:id="5"/>
      </w:r>
      <w:r w:rsidRPr="009217AB">
        <w:t xml:space="preserve"> namely:</w:t>
      </w:r>
    </w:p>
    <w:p w14:paraId="12EEA740" w14:textId="77777777" w:rsidR="0078538B" w:rsidRPr="009217AB" w:rsidRDefault="0078538B" w:rsidP="0078538B">
      <w:pPr>
        <w:pStyle w:val="SingleTxtG"/>
      </w:pPr>
      <w:r w:rsidRPr="009217AB">
        <w:tab/>
      </w:r>
      <w:r w:rsidRPr="009217AB">
        <w:tab/>
        <w:t>(a)</w:t>
      </w:r>
      <w:r w:rsidRPr="009217AB">
        <w:tab/>
        <w:t>Improvement in the promotion of the rule of law and strengthening of domestic judicial and law enforcement institutions;</w:t>
      </w:r>
    </w:p>
    <w:p w14:paraId="68930F59" w14:textId="77777777" w:rsidR="0078538B" w:rsidRPr="009217AB" w:rsidRDefault="0078538B" w:rsidP="0078538B">
      <w:pPr>
        <w:pStyle w:val="SingleTxtG"/>
      </w:pPr>
      <w:r w:rsidRPr="009217AB">
        <w:tab/>
      </w:r>
      <w:r w:rsidRPr="009217AB">
        <w:tab/>
        <w:t>(b)</w:t>
      </w:r>
      <w:r w:rsidRPr="009217AB">
        <w:tab/>
        <w:t>A demonstrated commitment to introducing reforms to the national/military service;</w:t>
      </w:r>
    </w:p>
    <w:p w14:paraId="6CC0C603" w14:textId="77777777" w:rsidR="0078538B" w:rsidRPr="009217AB" w:rsidRDefault="0078538B" w:rsidP="0078538B">
      <w:pPr>
        <w:pStyle w:val="SingleTxtG"/>
      </w:pPr>
      <w:r w:rsidRPr="009217AB">
        <w:tab/>
      </w:r>
      <w:r w:rsidRPr="009217AB">
        <w:tab/>
        <w:t>(c)</w:t>
      </w:r>
      <w:r w:rsidRPr="009217AB">
        <w:tab/>
        <w:t xml:space="preserve">Extended efforts to respect, protect and fulfil the rights to freedom of religion or belief, peaceful assembly, association, </w:t>
      </w:r>
      <w:proofErr w:type="gramStart"/>
      <w:r w:rsidRPr="009217AB">
        <w:t>opinion</w:t>
      </w:r>
      <w:proofErr w:type="gramEnd"/>
      <w:r w:rsidRPr="009217AB">
        <w:t xml:space="preserve"> and expression, including for members of the press, and extended efforts to end religious and ethnic discrimination;</w:t>
      </w:r>
    </w:p>
    <w:p w14:paraId="3A794485" w14:textId="77777777" w:rsidR="0078538B" w:rsidRPr="009217AB" w:rsidRDefault="0078538B" w:rsidP="0078538B">
      <w:pPr>
        <w:pStyle w:val="SingleTxtG"/>
      </w:pPr>
      <w:r w:rsidRPr="009217AB">
        <w:tab/>
      </w:r>
      <w:r w:rsidRPr="009217AB">
        <w:tab/>
        <w:t>(d)</w:t>
      </w:r>
      <w:r w:rsidRPr="009217AB">
        <w:tab/>
        <w:t>A demonstrated commitment to addressing all forms of sexual and gender-based violence and to promoting the rights of all women and girls and gender equality;</w:t>
      </w:r>
    </w:p>
    <w:p w14:paraId="59467DA7" w14:textId="77777777" w:rsidR="0078538B" w:rsidRPr="009217AB" w:rsidRDefault="0078538B" w:rsidP="0078538B">
      <w:pPr>
        <w:pStyle w:val="SingleTxtG"/>
        <w:ind w:firstLine="567"/>
        <w:rPr>
          <w:b/>
          <w:bCs/>
        </w:rPr>
      </w:pPr>
      <w:r w:rsidRPr="009217AB">
        <w:tab/>
        <w:t>(e)</w:t>
      </w:r>
      <w:r w:rsidRPr="009217AB">
        <w:tab/>
        <w:t>Strengthened cooperation with specialized United Nations human rights bodies, international agencies and the African Commission on Human and Peoples’ Rights;</w:t>
      </w:r>
    </w:p>
    <w:p w14:paraId="004F599F" w14:textId="523C569B" w:rsidR="0078538B" w:rsidRPr="009217AB" w:rsidRDefault="0078538B" w:rsidP="0078538B">
      <w:pPr>
        <w:pStyle w:val="SingleTxtG"/>
      </w:pPr>
      <w:r w:rsidRPr="009217AB">
        <w:tab/>
      </w:r>
      <w:r w:rsidRPr="009217AB">
        <w:tab/>
        <w:t>7.</w:t>
      </w:r>
      <w:r w:rsidRPr="009217AB">
        <w:tab/>
      </w:r>
      <w:r w:rsidRPr="009217AB">
        <w:rPr>
          <w:i/>
        </w:rPr>
        <w:t>Encourages</w:t>
      </w:r>
      <w:r w:rsidRPr="009217AB">
        <w:t xml:space="preserve"> the Government of Eritrea to implement the recommendations accepted by the State during previous cycles of the universal periodic review and to consider </w:t>
      </w:r>
      <w:r>
        <w:t>invit</w:t>
      </w:r>
      <w:r w:rsidR="00AE11BD">
        <w:t>ing</w:t>
      </w:r>
      <w:r>
        <w:t xml:space="preserve"> </w:t>
      </w:r>
      <w:r w:rsidRPr="009217AB">
        <w:t>the Office of the High Commissioner</w:t>
      </w:r>
      <w:r>
        <w:t xml:space="preserve"> to establish a presence </w:t>
      </w:r>
      <w:r w:rsidRPr="009217AB">
        <w:t>in Eritrea with a holistic mandate to protect, promote and monitor human rights, with unhindered access;</w:t>
      </w:r>
    </w:p>
    <w:p w14:paraId="7F2DD617" w14:textId="77777777" w:rsidR="0078538B" w:rsidRPr="009217AB" w:rsidRDefault="0078538B" w:rsidP="0078538B">
      <w:pPr>
        <w:pStyle w:val="SingleTxtG"/>
      </w:pPr>
      <w:r w:rsidRPr="009217AB">
        <w:lastRenderedPageBreak/>
        <w:tab/>
      </w:r>
      <w:r w:rsidRPr="009217AB">
        <w:tab/>
        <w:t>8.</w:t>
      </w:r>
      <w:r w:rsidRPr="009217AB">
        <w:tab/>
      </w:r>
      <w:r w:rsidRPr="009217AB">
        <w:rPr>
          <w:i/>
        </w:rPr>
        <w:t>Requests</w:t>
      </w:r>
      <w:r w:rsidRPr="009217AB">
        <w:t xml:space="preserve"> the Secretary-General to provide the Special Rapporteur with all the information and resources necessary to fulfil the mandate;</w:t>
      </w:r>
    </w:p>
    <w:p w14:paraId="1C7B2C71" w14:textId="77777777" w:rsidR="0078538B" w:rsidRPr="004A3CF0" w:rsidRDefault="0078538B" w:rsidP="0078538B">
      <w:pPr>
        <w:pStyle w:val="SingleTxtG"/>
      </w:pPr>
      <w:r w:rsidRPr="009217AB">
        <w:tab/>
      </w:r>
      <w:r w:rsidRPr="009217AB">
        <w:tab/>
        <w:t>9.</w:t>
      </w:r>
      <w:r w:rsidRPr="009217AB">
        <w:tab/>
      </w:r>
      <w:r w:rsidRPr="009217AB">
        <w:rPr>
          <w:i/>
        </w:rPr>
        <w:t xml:space="preserve">Decides </w:t>
      </w:r>
      <w:r w:rsidRPr="009217AB">
        <w:t>to remain seized of the matter.</w:t>
      </w:r>
    </w:p>
    <w:p w14:paraId="497B482F" w14:textId="263587F1" w:rsidR="00CF586F" w:rsidRPr="007031F2" w:rsidRDefault="007031F2" w:rsidP="007031F2">
      <w:pPr>
        <w:spacing w:before="240"/>
        <w:ind w:left="1134" w:right="1134"/>
        <w:jc w:val="center"/>
        <w:rPr>
          <w:u w:val="single"/>
        </w:rPr>
      </w:pPr>
      <w:r>
        <w:rPr>
          <w:u w:val="single"/>
        </w:rPr>
        <w:tab/>
      </w:r>
      <w:r>
        <w:rPr>
          <w:u w:val="single"/>
        </w:rPr>
        <w:tab/>
      </w:r>
      <w:r>
        <w:rPr>
          <w:u w:val="single"/>
        </w:rPr>
        <w:tab/>
      </w:r>
      <w:r w:rsidR="00B55885">
        <w:rPr>
          <w:u w:val="single"/>
        </w:rPr>
        <w:tab/>
      </w:r>
    </w:p>
    <w:sectPr w:rsidR="00CF586F" w:rsidRPr="007031F2"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7F711" w14:textId="77777777" w:rsidR="002B6903" w:rsidRDefault="002B6903"/>
  </w:endnote>
  <w:endnote w:type="continuationSeparator" w:id="0">
    <w:p w14:paraId="50B14F2E" w14:textId="77777777" w:rsidR="002B6903" w:rsidRDefault="002B6903"/>
  </w:endnote>
  <w:endnote w:type="continuationNotice" w:id="1">
    <w:p w14:paraId="15846372" w14:textId="77777777" w:rsidR="002B6903" w:rsidRDefault="002B69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32727" w14:textId="3BB8CD5A" w:rsidR="00B86DA6" w:rsidRDefault="00B86DA6" w:rsidP="00B86DA6">
    <w:pPr>
      <w:pStyle w:val="Footer"/>
    </w:pPr>
    <w:r w:rsidRPr="0027112F">
      <w:rPr>
        <w:noProof/>
        <w:lang w:val="en-US"/>
      </w:rPr>
      <w:drawing>
        <wp:anchor distT="0" distB="0" distL="114300" distR="114300" simplePos="0" relativeHeight="251659264" behindDoc="0" locked="1" layoutInCell="1" allowOverlap="1" wp14:anchorId="3BAABADB" wp14:editId="1FCF302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E4AD950" w14:textId="456900BB" w:rsidR="00B86DA6" w:rsidRPr="00B86DA6" w:rsidRDefault="00B86DA6" w:rsidP="00B86DA6">
    <w:pPr>
      <w:pStyle w:val="Footer"/>
      <w:ind w:right="1134"/>
      <w:rPr>
        <w:sz w:val="20"/>
      </w:rPr>
    </w:pPr>
    <w:r>
      <w:rPr>
        <w:sz w:val="20"/>
      </w:rPr>
      <w:t>GE.24-12064  (E)</w:t>
    </w:r>
    <w:r>
      <w:rPr>
        <w:noProof/>
        <w:sz w:val="20"/>
      </w:rPr>
      <w:drawing>
        <wp:anchor distT="0" distB="0" distL="114300" distR="114300" simplePos="0" relativeHeight="251660288" behindDoc="0" locked="0" layoutInCell="1" allowOverlap="1" wp14:anchorId="2C022FC4" wp14:editId="08EE936E">
          <wp:simplePos x="0" y="0"/>
          <wp:positionH relativeFrom="margin">
            <wp:posOffset>5615940</wp:posOffset>
          </wp:positionH>
          <wp:positionV relativeFrom="margin">
            <wp:posOffset>8905875</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3881F" w14:textId="77777777" w:rsidR="002B6903" w:rsidRPr="000B175B" w:rsidRDefault="002B6903" w:rsidP="000B175B">
      <w:pPr>
        <w:tabs>
          <w:tab w:val="right" w:pos="2155"/>
        </w:tabs>
        <w:spacing w:after="80"/>
        <w:ind w:left="680"/>
        <w:rPr>
          <w:u w:val="single"/>
        </w:rPr>
      </w:pPr>
      <w:r>
        <w:rPr>
          <w:u w:val="single"/>
        </w:rPr>
        <w:tab/>
      </w:r>
    </w:p>
  </w:footnote>
  <w:footnote w:type="continuationSeparator" w:id="0">
    <w:p w14:paraId="53B73447" w14:textId="77777777" w:rsidR="002B6903" w:rsidRPr="00FC68B7" w:rsidRDefault="002B6903" w:rsidP="00FC68B7">
      <w:pPr>
        <w:tabs>
          <w:tab w:val="left" w:pos="2155"/>
        </w:tabs>
        <w:spacing w:after="80"/>
        <w:ind w:left="680"/>
        <w:rPr>
          <w:u w:val="single"/>
        </w:rPr>
      </w:pPr>
      <w:r>
        <w:rPr>
          <w:u w:val="single"/>
        </w:rPr>
        <w:tab/>
      </w:r>
    </w:p>
  </w:footnote>
  <w:footnote w:type="continuationNotice" w:id="1">
    <w:p w14:paraId="3A4E94CE" w14:textId="77777777" w:rsidR="002B6903" w:rsidRDefault="002B6903"/>
  </w:footnote>
  <w:footnote w:id="2">
    <w:p w14:paraId="3F0B7E28" w14:textId="711845D0" w:rsidR="00687D9A" w:rsidRPr="00687D9A" w:rsidRDefault="00687D9A">
      <w:pPr>
        <w:pStyle w:val="FootnoteText"/>
      </w:pPr>
      <w:r>
        <w:rPr>
          <w:rStyle w:val="FootnoteReference"/>
        </w:rPr>
        <w:tab/>
      </w:r>
      <w:r w:rsidRPr="00687D9A">
        <w:rPr>
          <w:rStyle w:val="FootnoteReference"/>
          <w:sz w:val="20"/>
          <w:vertAlign w:val="baseline"/>
        </w:rPr>
        <w:t>*</w:t>
      </w:r>
      <w:r>
        <w:rPr>
          <w:rStyle w:val="FootnoteReference"/>
          <w:sz w:val="20"/>
          <w:vertAlign w:val="baseline"/>
        </w:rPr>
        <w:tab/>
      </w:r>
      <w:r>
        <w:t>State not a member of the Human Rights Council.</w:t>
      </w:r>
    </w:p>
  </w:footnote>
  <w:footnote w:id="3">
    <w:p w14:paraId="35C92AE6" w14:textId="0F896D5F" w:rsidR="00FB4BD1" w:rsidRPr="00D77A95" w:rsidRDefault="00B55885" w:rsidP="00B55885">
      <w:pPr>
        <w:pStyle w:val="FootnoteText"/>
        <w:rPr>
          <w:lang w:val="en-US"/>
        </w:rPr>
      </w:pPr>
      <w:r>
        <w:tab/>
      </w:r>
      <w:r w:rsidR="00FB4BD1">
        <w:rPr>
          <w:rStyle w:val="FootnoteReference"/>
        </w:rPr>
        <w:footnoteRef/>
      </w:r>
      <w:r>
        <w:tab/>
      </w:r>
      <w:r w:rsidR="00FB4BD1">
        <w:t xml:space="preserve"> </w:t>
      </w:r>
      <w:r w:rsidR="00FB4BD1">
        <w:rPr>
          <w:lang w:val="en-US"/>
        </w:rPr>
        <w:t xml:space="preserve">See </w:t>
      </w:r>
      <w:r w:rsidR="00FB4BD1" w:rsidRPr="00D77A95">
        <w:rPr>
          <w:lang w:val="en-US"/>
        </w:rPr>
        <w:t>A/HRC/56/24.</w:t>
      </w:r>
    </w:p>
  </w:footnote>
  <w:footnote w:id="4">
    <w:p w14:paraId="70E1226F" w14:textId="77777777" w:rsidR="001F5B99" w:rsidRPr="00F3739F" w:rsidRDefault="001F5B99" w:rsidP="001F5B99">
      <w:pPr>
        <w:pStyle w:val="FootnoteText"/>
        <w:rPr>
          <w:lang w:val="en-US"/>
        </w:rPr>
      </w:pPr>
      <w:r>
        <w:tab/>
      </w:r>
      <w:r w:rsidRPr="007031F2">
        <w:rPr>
          <w:rStyle w:val="FootnoteReference"/>
        </w:rPr>
        <w:footnoteRef/>
      </w:r>
      <w:r w:rsidRPr="00F3739F">
        <w:rPr>
          <w:lang w:val="en-US"/>
        </w:rPr>
        <w:tab/>
        <w:t>Ibid.</w:t>
      </w:r>
    </w:p>
  </w:footnote>
  <w:footnote w:id="5">
    <w:p w14:paraId="3F7E5E28" w14:textId="7D811F3A" w:rsidR="0078538B" w:rsidRPr="007031F2" w:rsidRDefault="0078538B" w:rsidP="007031F2">
      <w:pPr>
        <w:pStyle w:val="FootnoteText"/>
      </w:pPr>
      <w:r w:rsidRPr="00D77A95">
        <w:rPr>
          <w:lang w:val="en-US"/>
        </w:rPr>
        <w:tab/>
      </w:r>
      <w:r w:rsidRPr="007031F2">
        <w:rPr>
          <w:rStyle w:val="FootnoteReference"/>
        </w:rPr>
        <w:footnoteRef/>
      </w:r>
      <w:r w:rsidR="007031F2" w:rsidRPr="00D77A95">
        <w:rPr>
          <w:lang w:val="en-US"/>
        </w:rPr>
        <w:tab/>
      </w:r>
      <w:r w:rsidRPr="00D77A95">
        <w:rPr>
          <w:lang w:val="en-US"/>
        </w:rPr>
        <w:t xml:space="preserve">A/HRC/41/53, paras. </w:t>
      </w:r>
      <w:r w:rsidRPr="007031F2">
        <w:t>78–82.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DEF0" w14:textId="046ED8FC" w:rsidR="004A3CF0" w:rsidRPr="004A3CF0" w:rsidRDefault="000C6EF8">
    <w:pPr>
      <w:pStyle w:val="Header"/>
    </w:pPr>
    <w:r>
      <w:t>A/HRC/5</w:t>
    </w:r>
    <w:r w:rsidR="006A6791">
      <w:t>6</w:t>
    </w:r>
    <w:r>
      <w:t>/L.</w:t>
    </w:r>
    <w:r w:rsidR="007031F2">
      <w:t>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59201" w14:textId="77777777" w:rsidR="00A70811" w:rsidRPr="004A3CF0" w:rsidRDefault="00A70811" w:rsidP="00A70811">
    <w:pPr>
      <w:pStyle w:val="Header"/>
      <w:jc w:val="right"/>
    </w:pPr>
    <w:r>
      <w:t>A/HRC/56/L.16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22DB5"/>
    <w:rsid w:val="000367AE"/>
    <w:rsid w:val="000403D1"/>
    <w:rsid w:val="000449AA"/>
    <w:rsid w:val="00050F6B"/>
    <w:rsid w:val="0005662A"/>
    <w:rsid w:val="00061479"/>
    <w:rsid w:val="00072C8C"/>
    <w:rsid w:val="00073E70"/>
    <w:rsid w:val="000876EB"/>
    <w:rsid w:val="00091419"/>
    <w:rsid w:val="000931C0"/>
    <w:rsid w:val="00094A04"/>
    <w:rsid w:val="000B175B"/>
    <w:rsid w:val="000B2851"/>
    <w:rsid w:val="000B3A0F"/>
    <w:rsid w:val="000B4A3B"/>
    <w:rsid w:val="000C59D8"/>
    <w:rsid w:val="000C6EF8"/>
    <w:rsid w:val="000D1851"/>
    <w:rsid w:val="000E0415"/>
    <w:rsid w:val="00120A63"/>
    <w:rsid w:val="00123324"/>
    <w:rsid w:val="0012657C"/>
    <w:rsid w:val="00135F80"/>
    <w:rsid w:val="00146D32"/>
    <w:rsid w:val="001509BA"/>
    <w:rsid w:val="00164745"/>
    <w:rsid w:val="00182E27"/>
    <w:rsid w:val="001A79E6"/>
    <w:rsid w:val="001B4B04"/>
    <w:rsid w:val="001C6663"/>
    <w:rsid w:val="001C7895"/>
    <w:rsid w:val="001D26DF"/>
    <w:rsid w:val="001E2790"/>
    <w:rsid w:val="001F5B99"/>
    <w:rsid w:val="002019A4"/>
    <w:rsid w:val="002070C1"/>
    <w:rsid w:val="00211E0B"/>
    <w:rsid w:val="00211E72"/>
    <w:rsid w:val="00214047"/>
    <w:rsid w:val="0022130F"/>
    <w:rsid w:val="0023224A"/>
    <w:rsid w:val="00237785"/>
    <w:rsid w:val="002410DD"/>
    <w:rsid w:val="00241466"/>
    <w:rsid w:val="0024277C"/>
    <w:rsid w:val="00253D58"/>
    <w:rsid w:val="00254165"/>
    <w:rsid w:val="00261151"/>
    <w:rsid w:val="0027725F"/>
    <w:rsid w:val="002857E0"/>
    <w:rsid w:val="002A7BAB"/>
    <w:rsid w:val="002B4829"/>
    <w:rsid w:val="002B6903"/>
    <w:rsid w:val="002C21F0"/>
    <w:rsid w:val="002C35CE"/>
    <w:rsid w:val="003107FA"/>
    <w:rsid w:val="0032271B"/>
    <w:rsid w:val="003229D8"/>
    <w:rsid w:val="00324451"/>
    <w:rsid w:val="003314D1"/>
    <w:rsid w:val="00335A2F"/>
    <w:rsid w:val="00341937"/>
    <w:rsid w:val="003436ED"/>
    <w:rsid w:val="0039277A"/>
    <w:rsid w:val="003972E0"/>
    <w:rsid w:val="003975ED"/>
    <w:rsid w:val="003C2CC4"/>
    <w:rsid w:val="003D4B23"/>
    <w:rsid w:val="00423409"/>
    <w:rsid w:val="00424C80"/>
    <w:rsid w:val="004325CB"/>
    <w:rsid w:val="0044503A"/>
    <w:rsid w:val="00445F80"/>
    <w:rsid w:val="00446DE4"/>
    <w:rsid w:val="00447761"/>
    <w:rsid w:val="00451EC3"/>
    <w:rsid w:val="00463E14"/>
    <w:rsid w:val="004721B1"/>
    <w:rsid w:val="004859EC"/>
    <w:rsid w:val="00496A15"/>
    <w:rsid w:val="004A3CF0"/>
    <w:rsid w:val="004B2ECC"/>
    <w:rsid w:val="004B31DA"/>
    <w:rsid w:val="004B75D2"/>
    <w:rsid w:val="004D0C10"/>
    <w:rsid w:val="004D1140"/>
    <w:rsid w:val="004F55ED"/>
    <w:rsid w:val="005137DA"/>
    <w:rsid w:val="0052176C"/>
    <w:rsid w:val="00524544"/>
    <w:rsid w:val="005261E5"/>
    <w:rsid w:val="00532B61"/>
    <w:rsid w:val="005420F2"/>
    <w:rsid w:val="00542574"/>
    <w:rsid w:val="005436AB"/>
    <w:rsid w:val="00546924"/>
    <w:rsid w:val="00546DBF"/>
    <w:rsid w:val="00553D76"/>
    <w:rsid w:val="005552B5"/>
    <w:rsid w:val="0056117B"/>
    <w:rsid w:val="00562621"/>
    <w:rsid w:val="00571365"/>
    <w:rsid w:val="00572F68"/>
    <w:rsid w:val="005818FC"/>
    <w:rsid w:val="00582AE6"/>
    <w:rsid w:val="005A0E16"/>
    <w:rsid w:val="005B129B"/>
    <w:rsid w:val="005B3DB3"/>
    <w:rsid w:val="005B6E48"/>
    <w:rsid w:val="005D53BE"/>
    <w:rsid w:val="005E1712"/>
    <w:rsid w:val="005F17CB"/>
    <w:rsid w:val="005F50E7"/>
    <w:rsid w:val="00611FC4"/>
    <w:rsid w:val="006176FB"/>
    <w:rsid w:val="00640B26"/>
    <w:rsid w:val="00655B60"/>
    <w:rsid w:val="00670741"/>
    <w:rsid w:val="006838A8"/>
    <w:rsid w:val="00687D9A"/>
    <w:rsid w:val="00696BD6"/>
    <w:rsid w:val="006A2254"/>
    <w:rsid w:val="006A6791"/>
    <w:rsid w:val="006A6B9D"/>
    <w:rsid w:val="006A7392"/>
    <w:rsid w:val="006B3189"/>
    <w:rsid w:val="006B7BDE"/>
    <w:rsid w:val="006B7D65"/>
    <w:rsid w:val="006D6DA6"/>
    <w:rsid w:val="006E564B"/>
    <w:rsid w:val="006F13F0"/>
    <w:rsid w:val="006F1FF8"/>
    <w:rsid w:val="006F5035"/>
    <w:rsid w:val="006F571A"/>
    <w:rsid w:val="007031F2"/>
    <w:rsid w:val="007065EB"/>
    <w:rsid w:val="00720183"/>
    <w:rsid w:val="0072632A"/>
    <w:rsid w:val="0074200B"/>
    <w:rsid w:val="00745733"/>
    <w:rsid w:val="0078538B"/>
    <w:rsid w:val="007A0814"/>
    <w:rsid w:val="007A330C"/>
    <w:rsid w:val="007A6296"/>
    <w:rsid w:val="007A79E4"/>
    <w:rsid w:val="007B6BA5"/>
    <w:rsid w:val="007C1B62"/>
    <w:rsid w:val="007C1FDD"/>
    <w:rsid w:val="007C3390"/>
    <w:rsid w:val="007C4F4B"/>
    <w:rsid w:val="007C6D75"/>
    <w:rsid w:val="007D2CDC"/>
    <w:rsid w:val="007D5327"/>
    <w:rsid w:val="007E5C72"/>
    <w:rsid w:val="007E5DD9"/>
    <w:rsid w:val="007E6600"/>
    <w:rsid w:val="007F1DDD"/>
    <w:rsid w:val="007F6611"/>
    <w:rsid w:val="00801F30"/>
    <w:rsid w:val="00811952"/>
    <w:rsid w:val="008155C3"/>
    <w:rsid w:val="008175E9"/>
    <w:rsid w:val="0082243E"/>
    <w:rsid w:val="008242D7"/>
    <w:rsid w:val="00856CD2"/>
    <w:rsid w:val="00861BC6"/>
    <w:rsid w:val="00871FD5"/>
    <w:rsid w:val="00876690"/>
    <w:rsid w:val="008847BB"/>
    <w:rsid w:val="008979B1"/>
    <w:rsid w:val="008A3C02"/>
    <w:rsid w:val="008A6B25"/>
    <w:rsid w:val="008A6C4F"/>
    <w:rsid w:val="008C0683"/>
    <w:rsid w:val="008C1E4D"/>
    <w:rsid w:val="008E0E46"/>
    <w:rsid w:val="0090452C"/>
    <w:rsid w:val="00907C3F"/>
    <w:rsid w:val="0092237C"/>
    <w:rsid w:val="0092598D"/>
    <w:rsid w:val="0093707B"/>
    <w:rsid w:val="009400EB"/>
    <w:rsid w:val="009427E3"/>
    <w:rsid w:val="00946575"/>
    <w:rsid w:val="0095010D"/>
    <w:rsid w:val="00956D9B"/>
    <w:rsid w:val="00963CBA"/>
    <w:rsid w:val="00965297"/>
    <w:rsid w:val="009654B7"/>
    <w:rsid w:val="00977F99"/>
    <w:rsid w:val="00991261"/>
    <w:rsid w:val="009A0B83"/>
    <w:rsid w:val="009B3800"/>
    <w:rsid w:val="009C356D"/>
    <w:rsid w:val="009C5EFD"/>
    <w:rsid w:val="009D22AC"/>
    <w:rsid w:val="009D50DB"/>
    <w:rsid w:val="009D5392"/>
    <w:rsid w:val="009E1C4E"/>
    <w:rsid w:val="00A0036A"/>
    <w:rsid w:val="00A05E0B"/>
    <w:rsid w:val="00A112BD"/>
    <w:rsid w:val="00A1427D"/>
    <w:rsid w:val="00A40231"/>
    <w:rsid w:val="00A4634F"/>
    <w:rsid w:val="00A51CF3"/>
    <w:rsid w:val="00A70811"/>
    <w:rsid w:val="00A72F22"/>
    <w:rsid w:val="00A73D32"/>
    <w:rsid w:val="00A748A6"/>
    <w:rsid w:val="00A86EBA"/>
    <w:rsid w:val="00A879A4"/>
    <w:rsid w:val="00A87E95"/>
    <w:rsid w:val="00A92E29"/>
    <w:rsid w:val="00AC5AE2"/>
    <w:rsid w:val="00AD09E9"/>
    <w:rsid w:val="00AE11BD"/>
    <w:rsid w:val="00AE2C85"/>
    <w:rsid w:val="00AF0576"/>
    <w:rsid w:val="00AF3829"/>
    <w:rsid w:val="00B037F0"/>
    <w:rsid w:val="00B14734"/>
    <w:rsid w:val="00B2327D"/>
    <w:rsid w:val="00B2718F"/>
    <w:rsid w:val="00B30179"/>
    <w:rsid w:val="00B3317B"/>
    <w:rsid w:val="00B334DC"/>
    <w:rsid w:val="00B3631A"/>
    <w:rsid w:val="00B53013"/>
    <w:rsid w:val="00B556BC"/>
    <w:rsid w:val="00B55885"/>
    <w:rsid w:val="00B67F5E"/>
    <w:rsid w:val="00B73E65"/>
    <w:rsid w:val="00B81E12"/>
    <w:rsid w:val="00B86DA6"/>
    <w:rsid w:val="00B87110"/>
    <w:rsid w:val="00B95BCE"/>
    <w:rsid w:val="00B97FA8"/>
    <w:rsid w:val="00BC1385"/>
    <w:rsid w:val="00BC74E9"/>
    <w:rsid w:val="00BE618E"/>
    <w:rsid w:val="00BE655C"/>
    <w:rsid w:val="00C217E7"/>
    <w:rsid w:val="00C24693"/>
    <w:rsid w:val="00C35F0B"/>
    <w:rsid w:val="00C463DD"/>
    <w:rsid w:val="00C60EE9"/>
    <w:rsid w:val="00C61599"/>
    <w:rsid w:val="00C63949"/>
    <w:rsid w:val="00C64458"/>
    <w:rsid w:val="00C745C3"/>
    <w:rsid w:val="00C90132"/>
    <w:rsid w:val="00CA2A58"/>
    <w:rsid w:val="00CC0B55"/>
    <w:rsid w:val="00CC58A4"/>
    <w:rsid w:val="00CC6426"/>
    <w:rsid w:val="00CD6995"/>
    <w:rsid w:val="00CE4A8F"/>
    <w:rsid w:val="00CF0214"/>
    <w:rsid w:val="00CF586F"/>
    <w:rsid w:val="00CF7D43"/>
    <w:rsid w:val="00D017E6"/>
    <w:rsid w:val="00D11129"/>
    <w:rsid w:val="00D2031B"/>
    <w:rsid w:val="00D22332"/>
    <w:rsid w:val="00D25FE2"/>
    <w:rsid w:val="00D43252"/>
    <w:rsid w:val="00D46E4B"/>
    <w:rsid w:val="00D47AD6"/>
    <w:rsid w:val="00D523E6"/>
    <w:rsid w:val="00D550F9"/>
    <w:rsid w:val="00D56874"/>
    <w:rsid w:val="00D572B0"/>
    <w:rsid w:val="00D62E90"/>
    <w:rsid w:val="00D645C8"/>
    <w:rsid w:val="00D6517E"/>
    <w:rsid w:val="00D72210"/>
    <w:rsid w:val="00D76BE5"/>
    <w:rsid w:val="00D77A95"/>
    <w:rsid w:val="00D92358"/>
    <w:rsid w:val="00D978C6"/>
    <w:rsid w:val="00DA480B"/>
    <w:rsid w:val="00DA67AD"/>
    <w:rsid w:val="00DB18CE"/>
    <w:rsid w:val="00DB5566"/>
    <w:rsid w:val="00DE3EC0"/>
    <w:rsid w:val="00E10911"/>
    <w:rsid w:val="00E11593"/>
    <w:rsid w:val="00E12B6B"/>
    <w:rsid w:val="00E130AB"/>
    <w:rsid w:val="00E438D9"/>
    <w:rsid w:val="00E46099"/>
    <w:rsid w:val="00E50E7B"/>
    <w:rsid w:val="00E5644E"/>
    <w:rsid w:val="00E7260F"/>
    <w:rsid w:val="00E806EE"/>
    <w:rsid w:val="00E86672"/>
    <w:rsid w:val="00E96630"/>
    <w:rsid w:val="00EA1FB8"/>
    <w:rsid w:val="00EA61AE"/>
    <w:rsid w:val="00EB0FB9"/>
    <w:rsid w:val="00EB3581"/>
    <w:rsid w:val="00ED0CA9"/>
    <w:rsid w:val="00ED232C"/>
    <w:rsid w:val="00ED7A2A"/>
    <w:rsid w:val="00EF1D7F"/>
    <w:rsid w:val="00EF5BDB"/>
    <w:rsid w:val="00F07FD9"/>
    <w:rsid w:val="00F23933"/>
    <w:rsid w:val="00F24119"/>
    <w:rsid w:val="00F3311D"/>
    <w:rsid w:val="00F40E75"/>
    <w:rsid w:val="00F42CD9"/>
    <w:rsid w:val="00F52936"/>
    <w:rsid w:val="00F54083"/>
    <w:rsid w:val="00F65839"/>
    <w:rsid w:val="00F677CB"/>
    <w:rsid w:val="00F67B04"/>
    <w:rsid w:val="00FA7BE2"/>
    <w:rsid w:val="00FA7DF3"/>
    <w:rsid w:val="00FB4BD1"/>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3BC4B59D-FF44-4B31-B0A0-6771867E1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78538B"/>
    <w:rPr>
      <w:sz w:val="18"/>
      <w:lang w:eastAsia="en-US"/>
    </w:rPr>
  </w:style>
  <w:style w:type="character" w:customStyle="1" w:styleId="SingleTxtGChar">
    <w:name w:val="_ Single Txt_G Char"/>
    <w:link w:val="SingleTxtG"/>
    <w:qFormat/>
    <w:locked/>
    <w:rsid w:val="0078538B"/>
    <w:rPr>
      <w:lang w:eastAsia="en-US"/>
    </w:rPr>
  </w:style>
  <w:style w:type="paragraph" w:styleId="Revision">
    <w:name w:val="Revision"/>
    <w:hidden/>
    <w:uiPriority w:val="99"/>
    <w:semiHidden/>
    <w:rsid w:val="00261151"/>
    <w:rPr>
      <w:lang w:eastAsia="en-US"/>
    </w:rPr>
  </w:style>
  <w:style w:type="character" w:styleId="CommentReference">
    <w:name w:val="annotation reference"/>
    <w:basedOn w:val="DefaultParagraphFont"/>
    <w:semiHidden/>
    <w:unhideWhenUsed/>
    <w:rsid w:val="001A79E6"/>
    <w:rPr>
      <w:sz w:val="16"/>
      <w:szCs w:val="16"/>
    </w:rPr>
  </w:style>
  <w:style w:type="paragraph" w:styleId="CommentText">
    <w:name w:val="annotation text"/>
    <w:basedOn w:val="Normal"/>
    <w:link w:val="CommentTextChar"/>
    <w:semiHidden/>
    <w:unhideWhenUsed/>
    <w:rsid w:val="001A79E6"/>
    <w:pPr>
      <w:spacing w:line="240" w:lineRule="auto"/>
    </w:pPr>
  </w:style>
  <w:style w:type="character" w:customStyle="1" w:styleId="CommentTextChar">
    <w:name w:val="Comment Text Char"/>
    <w:basedOn w:val="DefaultParagraphFont"/>
    <w:link w:val="CommentText"/>
    <w:semiHidden/>
    <w:rsid w:val="001A79E6"/>
    <w:rPr>
      <w:lang w:eastAsia="en-US"/>
    </w:rPr>
  </w:style>
  <w:style w:type="paragraph" w:styleId="CommentSubject">
    <w:name w:val="annotation subject"/>
    <w:basedOn w:val="CommentText"/>
    <w:next w:val="CommentText"/>
    <w:link w:val="CommentSubjectChar"/>
    <w:semiHidden/>
    <w:unhideWhenUsed/>
    <w:rsid w:val="001A79E6"/>
    <w:rPr>
      <w:b/>
      <w:bCs/>
    </w:rPr>
  </w:style>
  <w:style w:type="character" w:customStyle="1" w:styleId="CommentSubjectChar">
    <w:name w:val="Comment Subject Char"/>
    <w:basedOn w:val="CommentTextChar"/>
    <w:link w:val="CommentSubject"/>
    <w:semiHidden/>
    <w:rsid w:val="001A79E6"/>
    <w:rPr>
      <w:b/>
      <w:bCs/>
      <w:lang w:eastAsia="en-US"/>
    </w:rPr>
  </w:style>
  <w:style w:type="character" w:styleId="UnresolvedMention">
    <w:name w:val="Unresolved Mention"/>
    <w:basedOn w:val="DefaultParagraphFont"/>
    <w:uiPriority w:val="99"/>
    <w:semiHidden/>
    <w:unhideWhenUsed/>
    <w:rsid w:val="001A79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4" ma:contentTypeDescription="Create a new document." ma:contentTypeScope="" ma:versionID="7824c3295f6204de9e5c95e1756efbdc">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f7138e940cb11708991c5a8e7a06925f"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2.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3.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4.xml><?xml version="1.0" encoding="utf-8"?>
<ds:datastoreItem xmlns:ds="http://schemas.openxmlformats.org/officeDocument/2006/customXml" ds:itemID="{50263DC5-3CCF-4BBB-B63F-EF0CD3CBE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912</Words>
  <Characters>5296</Characters>
  <Application>Microsoft Office Word</Application>
  <DocSecurity>0</DocSecurity>
  <Lines>98</Lines>
  <Paragraphs>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A/HRC/56/L.16</dc:title>
  <dc:subject>2412064</dc:subject>
  <dc:creator>Sumiko IHARA</dc:creator>
  <cp:keywords/>
  <dc:description/>
  <cp:lastModifiedBy>Don Canete Martin</cp:lastModifiedBy>
  <cp:revision>2</cp:revision>
  <cp:lastPrinted>2008-01-29T17:30:00Z</cp:lastPrinted>
  <dcterms:created xsi:type="dcterms:W3CDTF">2024-07-03T08:35:00Z</dcterms:created>
  <dcterms:modified xsi:type="dcterms:W3CDTF">2024-07-03T08:35:00Z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0x01010089D5A772F7035942BC2C375CCE34784F</vt:lpwstr>
  </property>
  <property fmtid="{D5CDD505-2E9C-101B-9397-08002B2CF9AE}" pid="3" name="Order">
    <vt:r8>100</vt:r8>
  </property>
  <property fmtid="{D5CDD505-2E9C-101B-9397-08002B2CF9AE}" pid="4" name="MediaServiceImageTags">
    <vt:lpwstr/>
  </property>
</Properties>
</file>