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11481" w:rsidP="00611481">
            <w:pPr>
              <w:jc w:val="right"/>
            </w:pPr>
            <w:r w:rsidRPr="00611481">
              <w:rPr>
                <w:sz w:val="40"/>
              </w:rPr>
              <w:t>CCPR</w:t>
            </w:r>
            <w:r>
              <w:t>/C/</w:t>
            </w:r>
            <w:r w:rsidR="00222745">
              <w:t>100</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11481" w:rsidRDefault="00611481" w:rsidP="00611481">
            <w:pPr>
              <w:spacing w:before="240" w:line="240" w:lineRule="exact"/>
            </w:pPr>
            <w:r>
              <w:t>Distr.: General</w:t>
            </w:r>
          </w:p>
          <w:p w:rsidR="00611481" w:rsidRDefault="00222745" w:rsidP="001A3401">
            <w:pPr>
              <w:spacing w:line="240" w:lineRule="exact"/>
            </w:pPr>
            <w:r>
              <w:t>1</w:t>
            </w:r>
            <w:r w:rsidR="005B6AB3">
              <w:t>7</w:t>
            </w:r>
            <w:r>
              <w:t xml:space="preserve"> September</w:t>
            </w:r>
            <w:r w:rsidR="00611481">
              <w:t xml:space="preserve"> 2010</w:t>
            </w:r>
          </w:p>
          <w:p w:rsidR="00611481" w:rsidRDefault="00611481" w:rsidP="00611481">
            <w:pPr>
              <w:spacing w:line="240" w:lineRule="exact"/>
            </w:pPr>
          </w:p>
          <w:p w:rsidR="00B56E9C" w:rsidRDefault="00611481" w:rsidP="00611481">
            <w:pPr>
              <w:spacing w:line="240" w:lineRule="exact"/>
            </w:pPr>
            <w:r>
              <w:t>Original: English</w:t>
            </w:r>
          </w:p>
        </w:tc>
      </w:tr>
    </w:tbl>
    <w:p w:rsidR="00B043BD" w:rsidRDefault="00B043BD" w:rsidP="00B043BD">
      <w:pPr>
        <w:spacing w:before="120"/>
        <w:rPr>
          <w:b/>
          <w:bCs/>
          <w:sz w:val="24"/>
          <w:szCs w:val="24"/>
        </w:rPr>
      </w:pPr>
      <w:r w:rsidRPr="00B043BD">
        <w:rPr>
          <w:b/>
          <w:bCs/>
          <w:sz w:val="24"/>
          <w:szCs w:val="24"/>
        </w:rPr>
        <w:t>Human Rights Committee</w:t>
      </w:r>
    </w:p>
    <w:p w:rsidR="00B043BD" w:rsidRPr="00B043BD" w:rsidRDefault="00166658" w:rsidP="00166658">
      <w:pPr>
        <w:rPr>
          <w:b/>
          <w:bCs/>
        </w:rPr>
      </w:pPr>
      <w:r>
        <w:rPr>
          <w:b/>
          <w:bCs/>
        </w:rPr>
        <w:t>100</w:t>
      </w:r>
      <w:r w:rsidRPr="005B6AB3">
        <w:rPr>
          <w:b/>
          <w:bCs/>
        </w:rPr>
        <w:t>th</w:t>
      </w:r>
      <w:r>
        <w:rPr>
          <w:b/>
          <w:bCs/>
        </w:rPr>
        <w:t xml:space="preserve"> </w:t>
      </w:r>
      <w:r w:rsidR="00611481" w:rsidRPr="00B043BD">
        <w:rPr>
          <w:b/>
          <w:bCs/>
        </w:rPr>
        <w:t>session</w:t>
      </w:r>
    </w:p>
    <w:p w:rsidR="00611481" w:rsidRPr="00611481" w:rsidRDefault="00611481" w:rsidP="00B043BD">
      <w:smartTag w:uri="urn:schemas-microsoft-com:office:smarttags" w:element="place">
        <w:smartTag w:uri="urn:schemas-microsoft-com:office:smarttags" w:element="City">
          <w:r w:rsidRPr="00611481">
            <w:t>Geneva</w:t>
          </w:r>
        </w:smartTag>
      </w:smartTag>
      <w:r w:rsidRPr="00611481">
        <w:t>, 1</w:t>
      </w:r>
      <w:r w:rsidR="00222745">
        <w:t>1</w:t>
      </w:r>
      <w:r w:rsidRPr="00611481">
        <w:t>-</w:t>
      </w:r>
      <w:r w:rsidR="00222745">
        <w:t>29</w:t>
      </w:r>
      <w:r w:rsidRPr="00611481">
        <w:t xml:space="preserve"> </w:t>
      </w:r>
      <w:r w:rsidR="00222745">
        <w:t>October</w:t>
      </w:r>
      <w:r w:rsidRPr="00611481">
        <w:t xml:space="preserve"> 2010</w:t>
      </w:r>
    </w:p>
    <w:p w:rsidR="00611481" w:rsidRPr="00611481" w:rsidRDefault="00B043BD" w:rsidP="00B043BD">
      <w:pPr>
        <w:pStyle w:val="HChG"/>
      </w:pPr>
      <w:r>
        <w:tab/>
      </w:r>
      <w:r>
        <w:tab/>
      </w:r>
      <w:r w:rsidRPr="00611481">
        <w:t>Provisional agenda and annotations</w:t>
      </w:r>
    </w:p>
    <w:p w:rsidR="00611481" w:rsidRPr="00611481" w:rsidRDefault="00B043BD" w:rsidP="00B043BD">
      <w:pPr>
        <w:pStyle w:val="H1G"/>
      </w:pPr>
      <w:r>
        <w:tab/>
      </w:r>
      <w:r>
        <w:tab/>
      </w:r>
      <w:r w:rsidR="00611481" w:rsidRPr="00611481">
        <w:t>Note by the Secretary-General</w:t>
      </w:r>
    </w:p>
    <w:p w:rsidR="00611481" w:rsidRPr="00611481" w:rsidRDefault="00611481" w:rsidP="00E23CCC">
      <w:pPr>
        <w:pStyle w:val="SingleTxtG"/>
      </w:pPr>
      <w:r w:rsidRPr="00611481">
        <w:t>1.</w:t>
      </w:r>
      <w:r w:rsidRPr="00611481">
        <w:tab/>
        <w:t xml:space="preserve">The </w:t>
      </w:r>
      <w:r w:rsidR="00166658">
        <w:t>100</w:t>
      </w:r>
      <w:r w:rsidR="00166658" w:rsidRPr="005B6AB3">
        <w:t>th</w:t>
      </w:r>
      <w:r w:rsidRPr="00611481">
        <w:t xml:space="preserve"> session of the Human Rights Committee will be held at the United Nations Office at </w:t>
      </w:r>
      <w:smartTag w:uri="urn:schemas-microsoft-com:office:smarttags" w:element="place">
        <w:smartTag w:uri="urn:schemas-microsoft-com:office:smarttags" w:element="City">
          <w:r w:rsidRPr="00611481">
            <w:t>Geneva</w:t>
          </w:r>
        </w:smartTag>
      </w:smartTag>
      <w:r w:rsidRPr="00611481">
        <w:t xml:space="preserve"> from 1</w:t>
      </w:r>
      <w:r w:rsidR="00222745">
        <w:t>1</w:t>
      </w:r>
      <w:r w:rsidRPr="00611481">
        <w:t xml:space="preserve"> to </w:t>
      </w:r>
      <w:r w:rsidR="00222745">
        <w:t>29</w:t>
      </w:r>
      <w:r w:rsidRPr="00611481">
        <w:t xml:space="preserve"> </w:t>
      </w:r>
      <w:r w:rsidR="00222745">
        <w:t>October</w:t>
      </w:r>
      <w:r w:rsidRPr="00611481">
        <w:t xml:space="preserve"> 2010. The first meeting will be convened (Palais Wilson, ground floor conference room) on Monday 1</w:t>
      </w:r>
      <w:r w:rsidR="00222745">
        <w:t>1</w:t>
      </w:r>
      <w:r w:rsidRPr="00611481">
        <w:t xml:space="preserve"> </w:t>
      </w:r>
      <w:r w:rsidR="003A39DA">
        <w:t xml:space="preserve">October </w:t>
      </w:r>
      <w:r w:rsidRPr="00611481">
        <w:t>at 10 a.m.</w:t>
      </w:r>
      <w:r w:rsidR="00056DE8">
        <w:t xml:space="preserve"> </w:t>
      </w:r>
    </w:p>
    <w:p w:rsidR="00611481" w:rsidRPr="00611481" w:rsidRDefault="00611481" w:rsidP="00166658">
      <w:pPr>
        <w:pStyle w:val="SingleTxtG"/>
      </w:pPr>
      <w:r w:rsidRPr="00611481">
        <w:t>2.</w:t>
      </w:r>
      <w:r w:rsidRPr="00611481">
        <w:tab/>
        <w:t xml:space="preserve">In accordance with rule 6 of the Committee’s rules of procedure, the Secretary-General has prepared, in consultation with the Chairperson of the Committee, the attached provisional agenda for the </w:t>
      </w:r>
      <w:r w:rsidR="00166658">
        <w:t>100</w:t>
      </w:r>
      <w:r w:rsidR="00166658" w:rsidRPr="005B6AB3">
        <w:t>th</w:t>
      </w:r>
      <w:r w:rsidRPr="00611481">
        <w:t xml:space="preserve"> session. Annotations to the provisional agenda are also attached.</w:t>
      </w:r>
    </w:p>
    <w:p w:rsidR="00611481" w:rsidRPr="00611481" w:rsidRDefault="00611481" w:rsidP="00B043BD">
      <w:pPr>
        <w:pStyle w:val="SingleTxtG"/>
      </w:pPr>
      <w:r w:rsidRPr="00611481">
        <w:t>3.</w:t>
      </w:r>
      <w:r w:rsidRPr="00611481">
        <w:tab/>
        <w:t>Pursuant to rule 33 of the Committee’s rules of procedure, the meetings of the Committee will be held in public unless the Committee decides otherwise or it appears from the relevant provisions of the Covenant or the Optional Protocol that the meetings should be held in private.</w:t>
      </w:r>
    </w:p>
    <w:p w:rsidR="00611481" w:rsidRPr="00611481" w:rsidRDefault="00611481" w:rsidP="00166658">
      <w:pPr>
        <w:pStyle w:val="SingleTxtG"/>
      </w:pPr>
      <w:r w:rsidRPr="00611481">
        <w:t>4.</w:t>
      </w:r>
      <w:r w:rsidRPr="00611481">
        <w:tab/>
        <w:t xml:space="preserve">The attention of States parties is drawn, in particular, to the annotations to item 7, which contain the tentative timetable for the consideration of reports during the </w:t>
      </w:r>
      <w:r w:rsidR="00166658">
        <w:t>100</w:t>
      </w:r>
      <w:r w:rsidR="00166658" w:rsidRPr="005B6AB3">
        <w:t>th</w:t>
      </w:r>
      <w:r w:rsidR="00166658">
        <w:t xml:space="preserve"> </w:t>
      </w:r>
      <w:r w:rsidRPr="00611481">
        <w:t>session. In accordance with rule 68 of the Committee’s rules of procedure, representatives of States parties are expected to be present at the meetings of the Committee when their reports are examined.</w:t>
      </w:r>
    </w:p>
    <w:p w:rsidR="00611481" w:rsidRPr="00611481" w:rsidRDefault="00611481" w:rsidP="001B7CD6">
      <w:pPr>
        <w:pStyle w:val="SingleTxtG"/>
      </w:pPr>
      <w:r w:rsidRPr="00611481">
        <w:t>5.</w:t>
      </w:r>
      <w:r w:rsidRPr="00611481">
        <w:tab/>
        <w:t xml:space="preserve">As established under rule 95 of its rules of procedure, a working group should meet for a period of one week prior to its </w:t>
      </w:r>
      <w:r w:rsidR="001B7CD6">
        <w:t>100</w:t>
      </w:r>
      <w:r w:rsidR="001B7CD6" w:rsidRPr="005B6AB3">
        <w:t>th</w:t>
      </w:r>
      <w:r w:rsidRPr="00611481">
        <w:t xml:space="preserve"> session. The pre-sessional working group will meet from </w:t>
      </w:r>
      <w:r w:rsidR="00222745">
        <w:t>4</w:t>
      </w:r>
      <w:r w:rsidRPr="00611481">
        <w:t xml:space="preserve"> to </w:t>
      </w:r>
      <w:r w:rsidR="00222745">
        <w:t>8</w:t>
      </w:r>
      <w:r w:rsidRPr="00611481">
        <w:t xml:space="preserve"> </w:t>
      </w:r>
      <w:r w:rsidR="00222745">
        <w:t>October</w:t>
      </w:r>
      <w:r w:rsidRPr="00611481">
        <w:t xml:space="preserve"> 2010.</w:t>
      </w:r>
    </w:p>
    <w:p w:rsidR="00611481" w:rsidRPr="00611481" w:rsidRDefault="00B043BD" w:rsidP="00B043BD">
      <w:pPr>
        <w:pStyle w:val="H1G"/>
      </w:pPr>
      <w:r>
        <w:tab/>
      </w:r>
      <w:r>
        <w:tab/>
      </w:r>
      <w:r>
        <w:br w:type="page"/>
      </w:r>
      <w:r w:rsidR="00611481" w:rsidRPr="00611481">
        <w:t>Provisional agenda</w:t>
      </w:r>
    </w:p>
    <w:p w:rsidR="00611481" w:rsidRPr="00611481" w:rsidRDefault="00611481" w:rsidP="00B043BD">
      <w:pPr>
        <w:pStyle w:val="SingleTxtG"/>
        <w:ind w:left="1701" w:hanging="567"/>
      </w:pPr>
      <w:r w:rsidRPr="00611481">
        <w:t>1.</w:t>
      </w:r>
      <w:r w:rsidRPr="00611481">
        <w:tab/>
        <w:t>Opening of the session by the United Nations High Commissioner for Human Rights or her representative.</w:t>
      </w:r>
    </w:p>
    <w:p w:rsidR="00611481" w:rsidRPr="00611481" w:rsidRDefault="00611481" w:rsidP="00B043BD">
      <w:pPr>
        <w:pStyle w:val="SingleTxtG"/>
        <w:ind w:left="1701" w:hanging="567"/>
      </w:pPr>
      <w:r w:rsidRPr="00611481">
        <w:t>2.</w:t>
      </w:r>
      <w:r w:rsidRPr="00611481">
        <w:tab/>
        <w:t>Adoption of the agenda.</w:t>
      </w:r>
    </w:p>
    <w:p w:rsidR="00611481" w:rsidRPr="00611481" w:rsidRDefault="00611481" w:rsidP="00B043BD">
      <w:pPr>
        <w:pStyle w:val="SingleTxtG"/>
        <w:ind w:left="1701" w:hanging="567"/>
      </w:pPr>
      <w:r w:rsidRPr="00611481">
        <w:t>3.</w:t>
      </w:r>
      <w:r w:rsidRPr="00611481">
        <w:tab/>
        <w:t>Organizational and other matters.</w:t>
      </w:r>
    </w:p>
    <w:p w:rsidR="00611481" w:rsidRPr="00611481" w:rsidRDefault="00611481" w:rsidP="00B043BD">
      <w:pPr>
        <w:pStyle w:val="SingleTxtG"/>
        <w:ind w:left="1701" w:hanging="567"/>
      </w:pPr>
      <w:r w:rsidRPr="00611481">
        <w:t>4.</w:t>
      </w:r>
      <w:r w:rsidRPr="00611481">
        <w:tab/>
        <w:t>Meeting with representatives of non-governmental and intergovernmental organizations.</w:t>
      </w:r>
    </w:p>
    <w:p w:rsidR="00611481" w:rsidRPr="00611481" w:rsidRDefault="00611481" w:rsidP="00B043BD">
      <w:pPr>
        <w:pStyle w:val="SingleTxtG"/>
        <w:ind w:left="1701" w:hanging="567"/>
      </w:pPr>
      <w:r w:rsidRPr="00611481">
        <w:t>5.</w:t>
      </w:r>
      <w:r w:rsidRPr="00611481">
        <w:tab/>
        <w:t>Submission of reports by States parties under article 40 of the Covenant.</w:t>
      </w:r>
    </w:p>
    <w:p w:rsidR="00611481" w:rsidRPr="00611481" w:rsidRDefault="00611481" w:rsidP="00B043BD">
      <w:pPr>
        <w:pStyle w:val="SingleTxtG"/>
        <w:ind w:left="1701" w:hanging="567"/>
      </w:pPr>
      <w:r w:rsidRPr="00611481">
        <w:t>6.</w:t>
      </w:r>
      <w:r w:rsidRPr="00611481">
        <w:tab/>
        <w:t>Consideration of reports submitted by States parties under article 40 of the Covenant.</w:t>
      </w:r>
    </w:p>
    <w:p w:rsidR="00611481" w:rsidRPr="00611481" w:rsidRDefault="00611481" w:rsidP="00B043BD">
      <w:pPr>
        <w:pStyle w:val="SingleTxtG"/>
        <w:ind w:left="1701" w:hanging="567"/>
      </w:pPr>
      <w:r w:rsidRPr="00611481">
        <w:t>7.</w:t>
      </w:r>
      <w:r w:rsidRPr="00611481">
        <w:tab/>
        <w:t>Follow-up to concluding observations on State reports and to Views under the Optional Protocol.</w:t>
      </w:r>
    </w:p>
    <w:p w:rsidR="00611481" w:rsidRPr="00725D8E" w:rsidRDefault="00611481" w:rsidP="00B043BD">
      <w:pPr>
        <w:pStyle w:val="SingleTxtG"/>
        <w:ind w:left="1701" w:hanging="567"/>
      </w:pPr>
      <w:r w:rsidRPr="00611481">
        <w:t>8.</w:t>
      </w:r>
      <w:r w:rsidRPr="00611481">
        <w:tab/>
        <w:t xml:space="preserve">General comments of the Committee. </w:t>
      </w:r>
    </w:p>
    <w:p w:rsidR="00725D4A" w:rsidRDefault="00611481" w:rsidP="00E87EBF">
      <w:pPr>
        <w:pStyle w:val="SingleTxtG"/>
        <w:ind w:left="1701" w:hanging="567"/>
      </w:pPr>
      <w:r w:rsidRPr="0042211A">
        <w:t>9.</w:t>
      </w:r>
      <w:r w:rsidRPr="0042211A">
        <w:tab/>
        <w:t>Consideration of communications under the Optional Protocol to the Covenant.</w:t>
      </w:r>
    </w:p>
    <w:p w:rsidR="00E87EBF" w:rsidRDefault="00611481" w:rsidP="00E87EBF">
      <w:pPr>
        <w:pStyle w:val="SingleTxtG"/>
        <w:ind w:left="1701" w:hanging="567"/>
      </w:pPr>
      <w:r w:rsidRPr="00E87EBF">
        <w:t>10.</w:t>
      </w:r>
      <w:r w:rsidRPr="00E87EBF">
        <w:tab/>
      </w:r>
      <w:r w:rsidR="004A48EB" w:rsidRPr="00E87EBF">
        <w:t>Anniversary of the 100th session of the Committee.</w:t>
      </w:r>
    </w:p>
    <w:p w:rsidR="00611481" w:rsidRPr="00611481" w:rsidRDefault="00611481" w:rsidP="00E87EBF">
      <w:pPr>
        <w:pStyle w:val="H1G"/>
      </w:pPr>
      <w:r w:rsidRPr="00611481">
        <w:br w:type="page"/>
        <w:t>Annotations</w:t>
      </w:r>
    </w:p>
    <w:p w:rsidR="00611481" w:rsidRPr="00611481" w:rsidRDefault="00F50122" w:rsidP="00F50122">
      <w:pPr>
        <w:pStyle w:val="H23G"/>
      </w:pPr>
      <w:r>
        <w:tab/>
      </w:r>
      <w:r w:rsidR="00611481" w:rsidRPr="00611481">
        <w:t>1.</w:t>
      </w:r>
      <w:r w:rsidR="00611481" w:rsidRPr="00611481">
        <w:tab/>
        <w:t>Opening of the session by the United Nations High Commissioner for Human Rights or her representative</w:t>
      </w:r>
    </w:p>
    <w:p w:rsidR="00611481" w:rsidRPr="00611481" w:rsidRDefault="00611481" w:rsidP="00166658">
      <w:pPr>
        <w:pStyle w:val="SingleTxtG"/>
      </w:pPr>
      <w:r w:rsidRPr="00611481">
        <w:rPr>
          <w:b/>
        </w:rPr>
        <w:tab/>
      </w:r>
      <w:r w:rsidRPr="00611481">
        <w:t xml:space="preserve">The High Commissioner for Human Rights or her representative will open the </w:t>
      </w:r>
      <w:r w:rsidR="00166658">
        <w:t>100</w:t>
      </w:r>
      <w:r w:rsidR="00166658" w:rsidRPr="00E87EBF">
        <w:t>th</w:t>
      </w:r>
      <w:r w:rsidR="001B7CD6">
        <w:t xml:space="preserve"> </w:t>
      </w:r>
      <w:r w:rsidRPr="00611481">
        <w:t>session of the Committee.</w:t>
      </w:r>
    </w:p>
    <w:p w:rsidR="00611481" w:rsidRPr="00611481" w:rsidRDefault="00056DE8" w:rsidP="00056DE8">
      <w:pPr>
        <w:pStyle w:val="H23G"/>
      </w:pPr>
      <w:r>
        <w:tab/>
      </w:r>
      <w:r w:rsidR="00611481" w:rsidRPr="00611481">
        <w:t>2.</w:t>
      </w:r>
      <w:r>
        <w:tab/>
      </w:r>
      <w:r w:rsidR="00611481" w:rsidRPr="00611481">
        <w:t>Adoption of the agenda</w:t>
      </w:r>
    </w:p>
    <w:p w:rsidR="00611481" w:rsidRPr="00611481" w:rsidRDefault="00611481" w:rsidP="00B043BD">
      <w:pPr>
        <w:pStyle w:val="SingleTxtG"/>
      </w:pPr>
      <w:r w:rsidRPr="00611481">
        <w:tab/>
        <w:t>Under rule 8 of the Committee’s rules of procedure, the first item on the agenda for any session shall be the adoption of the agenda. In accordance with rule 9, the Committee may revise the agenda during a session and may, as appropriate, defer or delete items.</w:t>
      </w:r>
    </w:p>
    <w:p w:rsidR="00611481" w:rsidRPr="00611481" w:rsidRDefault="00056DE8" w:rsidP="00056DE8">
      <w:pPr>
        <w:pStyle w:val="H23G"/>
      </w:pPr>
      <w:r>
        <w:tab/>
      </w:r>
      <w:r w:rsidR="00611481" w:rsidRPr="00611481">
        <w:t>3.</w:t>
      </w:r>
      <w:r>
        <w:tab/>
      </w:r>
      <w:r w:rsidR="00611481" w:rsidRPr="00611481">
        <w:t>Organizational and other matters</w:t>
      </w:r>
    </w:p>
    <w:p w:rsidR="00611481" w:rsidRPr="00611481" w:rsidRDefault="00611481" w:rsidP="00B043BD">
      <w:pPr>
        <w:pStyle w:val="SingleTxtG"/>
      </w:pPr>
      <w:r w:rsidRPr="00611481">
        <w:tab/>
        <w:t>Under this item, the Committee will consider miscellaneous issues relevant to the Committee’s business.</w:t>
      </w:r>
    </w:p>
    <w:p w:rsidR="00611481" w:rsidRPr="00611481" w:rsidRDefault="00056DE8" w:rsidP="00056DE8">
      <w:pPr>
        <w:pStyle w:val="H23G"/>
      </w:pPr>
      <w:r>
        <w:tab/>
      </w:r>
      <w:r w:rsidR="00611481" w:rsidRPr="00611481">
        <w:t>4.</w:t>
      </w:r>
      <w:r w:rsidR="00611481" w:rsidRPr="00611481">
        <w:tab/>
        <w:t>Meeting with representatives of non-governmental</w:t>
      </w:r>
      <w:r>
        <w:t xml:space="preserve"> </w:t>
      </w:r>
      <w:r w:rsidR="00611481" w:rsidRPr="00611481">
        <w:t>and intergovernmental organizations</w:t>
      </w:r>
    </w:p>
    <w:p w:rsidR="00611481" w:rsidRPr="00611481" w:rsidRDefault="00611481" w:rsidP="00222745">
      <w:pPr>
        <w:pStyle w:val="SingleTxtG"/>
      </w:pPr>
      <w:r w:rsidRPr="00611481">
        <w:tab/>
        <w:t xml:space="preserve">At each session, the Committee hears representatives of non-governmental and intergovernmental organizations represented at the United Nations Office at </w:t>
      </w:r>
      <w:smartTag w:uri="urn:schemas-microsoft-com:office:smarttags" w:element="place">
        <w:smartTag w:uri="urn:schemas-microsoft-com:office:smarttags" w:element="City">
          <w:r w:rsidRPr="00611481">
            <w:t>Geneva</w:t>
          </w:r>
        </w:smartTag>
      </w:smartTag>
      <w:r w:rsidRPr="00611481">
        <w:t>.</w:t>
      </w:r>
      <w:r w:rsidR="00056DE8">
        <w:t xml:space="preserve"> </w:t>
      </w:r>
      <w:r w:rsidRPr="00611481">
        <w:t>A meeting has accordingly been scheduled for the morning meeting on Monday 1</w:t>
      </w:r>
      <w:r w:rsidR="00222745">
        <w:t>1</w:t>
      </w:r>
      <w:r w:rsidRPr="00611481">
        <w:t xml:space="preserve"> </w:t>
      </w:r>
      <w:r w:rsidR="00222745">
        <w:t xml:space="preserve">October </w:t>
      </w:r>
      <w:r w:rsidRPr="00611481">
        <w:t xml:space="preserve">2010, from 11 a.m. to 1 p.m. </w:t>
      </w:r>
    </w:p>
    <w:p w:rsidR="00611481" w:rsidRPr="00611481" w:rsidRDefault="00056DE8" w:rsidP="00056DE8">
      <w:pPr>
        <w:pStyle w:val="H23G"/>
      </w:pPr>
      <w:r>
        <w:tab/>
      </w:r>
      <w:r w:rsidR="00611481" w:rsidRPr="00611481">
        <w:t>5.</w:t>
      </w:r>
      <w:r>
        <w:tab/>
      </w:r>
      <w:r w:rsidR="00611481" w:rsidRPr="00611481">
        <w:t>Submission of reports by States parties under article 40 of the Covenant</w:t>
      </w:r>
    </w:p>
    <w:p w:rsidR="00611481" w:rsidRPr="00611481" w:rsidRDefault="00611481" w:rsidP="00B043BD">
      <w:pPr>
        <w:pStyle w:val="SingleTxtG"/>
      </w:pPr>
      <w:r w:rsidRPr="00611481">
        <w:tab/>
        <w:t>For the situation with regard to the submission of reports by States parties under article 40 of the Covenant, reference is made to chapter III and annexes III and IV of the Committee’s annual report to the General Assembly for 20</w:t>
      </w:r>
      <w:r w:rsidR="004C5FCA">
        <w:t>10</w:t>
      </w:r>
      <w:r w:rsidRPr="00611481">
        <w:t xml:space="preserve"> (A/6</w:t>
      </w:r>
      <w:r w:rsidR="004C5FCA">
        <w:t>5</w:t>
      </w:r>
      <w:r w:rsidRPr="00611481">
        <w:t>/40, vol. I).</w:t>
      </w:r>
    </w:p>
    <w:p w:rsidR="00611481" w:rsidRPr="00611481" w:rsidRDefault="00056DE8" w:rsidP="00056DE8">
      <w:pPr>
        <w:pStyle w:val="H23G"/>
      </w:pPr>
      <w:r>
        <w:tab/>
      </w:r>
      <w:r w:rsidR="00611481" w:rsidRPr="00611481">
        <w:t>6.</w:t>
      </w:r>
      <w:r w:rsidR="00611481" w:rsidRPr="00611481">
        <w:tab/>
        <w:t xml:space="preserve">Consideration of reports submitted by States parties under article 40 of the Covenant </w:t>
      </w:r>
    </w:p>
    <w:p w:rsidR="00611481" w:rsidRPr="00611481" w:rsidRDefault="00611481" w:rsidP="00166658">
      <w:pPr>
        <w:pStyle w:val="SingleTxtG"/>
      </w:pPr>
      <w:r w:rsidRPr="00611481">
        <w:tab/>
        <w:t xml:space="preserve">The reports to be considered during the </w:t>
      </w:r>
      <w:r w:rsidR="00166658">
        <w:t>100</w:t>
      </w:r>
      <w:r w:rsidR="00166658" w:rsidRPr="00E87EBF">
        <w:t>th</w:t>
      </w:r>
      <w:r w:rsidRPr="00611481">
        <w:t xml:space="preserve"> session are those of </w:t>
      </w:r>
      <w:smartTag w:uri="urn:schemas-microsoft-com:office:smarttags" w:element="country-region">
        <w:r w:rsidR="00222745">
          <w:t>El Salvador</w:t>
        </w:r>
      </w:smartTag>
      <w:r w:rsidR="00222745">
        <w:t>,</w:t>
      </w:r>
      <w:r w:rsidR="0018185F">
        <w:t xml:space="preserve"> </w:t>
      </w:r>
      <w:smartTag w:uri="urn:schemas-microsoft-com:office:smarttags" w:element="country-region">
        <w:r w:rsidR="0018185F">
          <w:t>Poland</w:t>
        </w:r>
      </w:smartTag>
      <w:r w:rsidR="0018185F">
        <w:t xml:space="preserve">, </w:t>
      </w:r>
      <w:smartTag w:uri="urn:schemas-microsoft-com:office:smarttags" w:element="country-region">
        <w:r w:rsidR="0018185F" w:rsidRPr="004C5FCA">
          <w:t>Jordan</w:t>
        </w:r>
      </w:smartTag>
      <w:r w:rsidR="0018185F" w:rsidRPr="004C5FCA">
        <w:t xml:space="preserve">, </w:t>
      </w:r>
      <w:smartTag w:uri="urn:schemas-microsoft-com:office:smarttags" w:element="country-region">
        <w:r w:rsidR="0018185F" w:rsidRPr="004C5FCA">
          <w:t>Belgium</w:t>
        </w:r>
      </w:smartTag>
      <w:r w:rsidR="0018185F">
        <w:t xml:space="preserve"> and </w:t>
      </w:r>
      <w:smartTag w:uri="urn:schemas-microsoft-com:office:smarttags" w:element="place">
        <w:smartTag w:uri="urn:schemas-microsoft-com:office:smarttags" w:element="country-region">
          <w:r w:rsidR="0018185F">
            <w:t>Hungary</w:t>
          </w:r>
        </w:smartTag>
      </w:smartTag>
      <w:r w:rsidRPr="00611481">
        <w:t>.</w:t>
      </w:r>
    </w:p>
    <w:p w:rsidR="00611481" w:rsidRPr="00611481" w:rsidRDefault="00611481" w:rsidP="00E87EBF">
      <w:pPr>
        <w:pStyle w:val="SingleTxtG"/>
        <w:ind w:firstLine="567"/>
      </w:pPr>
      <w:r w:rsidRPr="00611481">
        <w:t xml:space="preserve">A tentative timetable for the consideration of reports at the </w:t>
      </w:r>
      <w:r w:rsidR="00166658">
        <w:t>100</w:t>
      </w:r>
      <w:r w:rsidR="00166658" w:rsidRPr="00E87EBF">
        <w:t>th</w:t>
      </w:r>
      <w:r w:rsidR="00E87EBF">
        <w:t xml:space="preserve"> </w:t>
      </w:r>
      <w:r w:rsidRPr="00611481">
        <w:t>session, prepared in consultation with the Committee, is given below:</w:t>
      </w:r>
    </w:p>
    <w:p w:rsidR="00611481" w:rsidRPr="00611481" w:rsidRDefault="00611481" w:rsidP="00B043BD">
      <w:pPr>
        <w:pStyle w:val="SingleTxtG"/>
        <w:rPr>
          <w:b/>
        </w:rPr>
      </w:pPr>
      <w:r w:rsidRPr="00611481">
        <w:rPr>
          <w:b/>
        </w:rPr>
        <w:t xml:space="preserve">Timetable for consideration of reports under article 40 of the Covenant </w:t>
      </w:r>
    </w:p>
    <w:tbl>
      <w:tblPr>
        <w:tblW w:w="7371" w:type="dxa"/>
        <w:tblInd w:w="1134" w:type="dxa"/>
        <w:tblLayout w:type="fixed"/>
        <w:tblLook w:val="0000" w:firstRow="0" w:lastRow="0" w:firstColumn="0" w:lastColumn="0" w:noHBand="0" w:noVBand="0"/>
      </w:tblPr>
      <w:tblGrid>
        <w:gridCol w:w="2088"/>
        <w:gridCol w:w="2088"/>
        <w:gridCol w:w="3195"/>
      </w:tblGrid>
      <w:tr w:rsidR="00611481" w:rsidRPr="00611481" w:rsidTr="00056DE8">
        <w:tblPrEx>
          <w:tblCellMar>
            <w:top w:w="0" w:type="dxa"/>
            <w:bottom w:w="0" w:type="dxa"/>
          </w:tblCellMar>
        </w:tblPrEx>
        <w:tc>
          <w:tcPr>
            <w:tcW w:w="2640" w:type="dxa"/>
          </w:tcPr>
          <w:p w:rsidR="00611481" w:rsidRPr="00611481" w:rsidRDefault="0018185F" w:rsidP="00056DE8">
            <w:smartTag w:uri="urn:schemas-microsoft-com:office:smarttags" w:element="country-region">
              <w:smartTag w:uri="urn:schemas-microsoft-com:office:smarttags" w:element="place">
                <w:r>
                  <w:t>El Salvador</w:t>
                </w:r>
              </w:smartTag>
            </w:smartTag>
          </w:p>
        </w:tc>
        <w:tc>
          <w:tcPr>
            <w:tcW w:w="2640" w:type="dxa"/>
          </w:tcPr>
          <w:p w:rsidR="00611481" w:rsidRPr="00611481" w:rsidRDefault="006B2065" w:rsidP="00056DE8">
            <w:r>
              <w:t>Sixth</w:t>
            </w:r>
            <w:r w:rsidR="00056DE8">
              <w:t xml:space="preserve"> </w:t>
            </w:r>
            <w:r w:rsidR="00611481" w:rsidRPr="00611481">
              <w:t>periodic report</w:t>
            </w:r>
            <w:r w:rsidR="00611481" w:rsidRPr="00611481">
              <w:br/>
              <w:t>(CCPR/C/</w:t>
            </w:r>
            <w:r>
              <w:t>SLV</w:t>
            </w:r>
            <w:r w:rsidR="00611481" w:rsidRPr="00611481">
              <w:t>/</w:t>
            </w:r>
            <w:r>
              <w:t>6</w:t>
            </w:r>
            <w:r w:rsidR="00611481" w:rsidRPr="00611481">
              <w:t>)</w:t>
            </w:r>
          </w:p>
        </w:tc>
        <w:tc>
          <w:tcPr>
            <w:tcW w:w="4076" w:type="dxa"/>
          </w:tcPr>
          <w:p w:rsidR="00611481" w:rsidRPr="00611481" w:rsidRDefault="00611481" w:rsidP="00056DE8">
            <w:r w:rsidRPr="00611481">
              <w:t>Monday, 1</w:t>
            </w:r>
            <w:r w:rsidR="0018185F">
              <w:t>1</w:t>
            </w:r>
            <w:r w:rsidRPr="00611481">
              <w:t xml:space="preserve"> </w:t>
            </w:r>
            <w:r w:rsidR="0018185F">
              <w:t xml:space="preserve">October </w:t>
            </w:r>
            <w:r w:rsidRPr="00611481">
              <w:t>2010, p.m.</w:t>
            </w:r>
            <w:r w:rsidRPr="00611481">
              <w:br/>
              <w:t>Tuesday, 1</w:t>
            </w:r>
            <w:r w:rsidR="0018185F">
              <w:t>2</w:t>
            </w:r>
            <w:r w:rsidRPr="00611481">
              <w:t xml:space="preserve"> </w:t>
            </w:r>
            <w:r w:rsidR="0018185F">
              <w:t>October</w:t>
            </w:r>
            <w:r w:rsidRPr="00611481">
              <w:t>, a.m.</w:t>
            </w:r>
          </w:p>
        </w:tc>
      </w:tr>
      <w:tr w:rsidR="00611481" w:rsidRPr="00611481" w:rsidTr="00056DE8">
        <w:tblPrEx>
          <w:tblCellMar>
            <w:top w:w="0" w:type="dxa"/>
            <w:bottom w:w="0" w:type="dxa"/>
          </w:tblCellMar>
        </w:tblPrEx>
        <w:tc>
          <w:tcPr>
            <w:tcW w:w="2640" w:type="dxa"/>
          </w:tcPr>
          <w:p w:rsidR="00611481" w:rsidRPr="00611481" w:rsidRDefault="0018185F" w:rsidP="00056DE8">
            <w:smartTag w:uri="urn:schemas-microsoft-com:office:smarttags" w:element="country-region">
              <w:smartTag w:uri="urn:schemas-microsoft-com:office:smarttags" w:element="place">
                <w:r>
                  <w:t>Poland</w:t>
                </w:r>
              </w:smartTag>
            </w:smartTag>
            <w:r w:rsidR="00611481" w:rsidRPr="00611481">
              <w:t xml:space="preserve"> </w:t>
            </w:r>
          </w:p>
        </w:tc>
        <w:tc>
          <w:tcPr>
            <w:tcW w:w="2640" w:type="dxa"/>
          </w:tcPr>
          <w:p w:rsidR="00611481" w:rsidRPr="00611481" w:rsidRDefault="006B2065" w:rsidP="00056DE8">
            <w:r>
              <w:t>Sixth</w:t>
            </w:r>
            <w:r w:rsidR="00056DE8">
              <w:t xml:space="preserve"> </w:t>
            </w:r>
            <w:r w:rsidR="00611481" w:rsidRPr="00611481">
              <w:t>periodic report (CCPR/C/</w:t>
            </w:r>
            <w:r>
              <w:t>POL</w:t>
            </w:r>
            <w:r w:rsidR="00611481" w:rsidRPr="00611481">
              <w:t>/</w:t>
            </w:r>
            <w:r>
              <w:t>6</w:t>
            </w:r>
            <w:r w:rsidR="00611481" w:rsidRPr="00611481">
              <w:t xml:space="preserve">) </w:t>
            </w:r>
          </w:p>
        </w:tc>
        <w:tc>
          <w:tcPr>
            <w:tcW w:w="4076" w:type="dxa"/>
          </w:tcPr>
          <w:p w:rsidR="00611481" w:rsidRPr="00611481" w:rsidRDefault="00611481" w:rsidP="00056DE8">
            <w:r w:rsidRPr="00611481">
              <w:t>Tuesday, 1</w:t>
            </w:r>
            <w:r w:rsidR="0018185F">
              <w:t>2</w:t>
            </w:r>
            <w:r w:rsidRPr="00611481">
              <w:t xml:space="preserve"> </w:t>
            </w:r>
            <w:r w:rsidR="0018185F">
              <w:t>October</w:t>
            </w:r>
            <w:r w:rsidRPr="00611481">
              <w:t>, p.m.</w:t>
            </w:r>
          </w:p>
          <w:p w:rsidR="00611481" w:rsidRPr="00611481" w:rsidRDefault="00611481" w:rsidP="00056DE8">
            <w:r w:rsidRPr="00611481">
              <w:t>Wednesday, 1</w:t>
            </w:r>
            <w:r w:rsidR="0018185F">
              <w:t>3</w:t>
            </w:r>
            <w:r w:rsidRPr="00611481">
              <w:t xml:space="preserve"> </w:t>
            </w:r>
            <w:r w:rsidR="0018185F">
              <w:t>October</w:t>
            </w:r>
            <w:r w:rsidRPr="00611481">
              <w:t>, a.m.</w:t>
            </w:r>
          </w:p>
        </w:tc>
      </w:tr>
      <w:tr w:rsidR="00611481" w:rsidRPr="00611481" w:rsidTr="00056DE8">
        <w:tblPrEx>
          <w:tblCellMar>
            <w:top w:w="0" w:type="dxa"/>
            <w:bottom w:w="0" w:type="dxa"/>
          </w:tblCellMar>
        </w:tblPrEx>
        <w:tc>
          <w:tcPr>
            <w:tcW w:w="2640" w:type="dxa"/>
          </w:tcPr>
          <w:p w:rsidR="00611481" w:rsidRPr="00611481" w:rsidRDefault="0018185F" w:rsidP="00056DE8">
            <w:smartTag w:uri="urn:schemas-microsoft-com:office:smarttags" w:element="country-region">
              <w:smartTag w:uri="urn:schemas-microsoft-com:office:smarttags" w:element="place">
                <w:r>
                  <w:t>Jordan</w:t>
                </w:r>
              </w:smartTag>
            </w:smartTag>
          </w:p>
        </w:tc>
        <w:tc>
          <w:tcPr>
            <w:tcW w:w="2640" w:type="dxa"/>
          </w:tcPr>
          <w:p w:rsidR="00611481" w:rsidRPr="00611481" w:rsidRDefault="006B2065" w:rsidP="00056DE8">
            <w:r>
              <w:t>Fourth</w:t>
            </w:r>
            <w:r w:rsidR="00056DE8">
              <w:t xml:space="preserve"> </w:t>
            </w:r>
            <w:r w:rsidR="00611481" w:rsidRPr="00611481">
              <w:t>periodic report (CCPR/C/</w:t>
            </w:r>
            <w:r>
              <w:t>JOR</w:t>
            </w:r>
            <w:r w:rsidR="00611481" w:rsidRPr="00611481">
              <w:t>/</w:t>
            </w:r>
            <w:r>
              <w:t>4</w:t>
            </w:r>
            <w:r w:rsidR="00611481" w:rsidRPr="00611481">
              <w:t>)</w:t>
            </w:r>
          </w:p>
        </w:tc>
        <w:tc>
          <w:tcPr>
            <w:tcW w:w="4076" w:type="dxa"/>
          </w:tcPr>
          <w:p w:rsidR="00611481" w:rsidRPr="00611481" w:rsidRDefault="0018185F" w:rsidP="0018185F">
            <w:r>
              <w:t>Wednesday 13 October</w:t>
            </w:r>
            <w:r w:rsidR="00611481" w:rsidRPr="00611481">
              <w:t>, p.m.</w:t>
            </w:r>
          </w:p>
          <w:p w:rsidR="00611481" w:rsidRPr="00611481" w:rsidRDefault="0018185F" w:rsidP="00056DE8">
            <w:r>
              <w:t>Thursday 14 October</w:t>
            </w:r>
            <w:r w:rsidR="00611481" w:rsidRPr="00611481">
              <w:t>, a.m.</w:t>
            </w:r>
          </w:p>
        </w:tc>
      </w:tr>
      <w:tr w:rsidR="00611481" w:rsidRPr="00611481" w:rsidTr="00056DE8">
        <w:tblPrEx>
          <w:tblCellMar>
            <w:top w:w="0" w:type="dxa"/>
            <w:bottom w:w="0" w:type="dxa"/>
          </w:tblCellMar>
        </w:tblPrEx>
        <w:trPr>
          <w:trHeight w:val="523"/>
        </w:trPr>
        <w:tc>
          <w:tcPr>
            <w:tcW w:w="2640" w:type="dxa"/>
          </w:tcPr>
          <w:p w:rsidR="00611481" w:rsidRPr="00611481" w:rsidRDefault="0018185F" w:rsidP="00056DE8">
            <w:smartTag w:uri="urn:schemas-microsoft-com:office:smarttags" w:element="country-region">
              <w:smartTag w:uri="urn:schemas-microsoft-com:office:smarttags" w:element="place">
                <w:r>
                  <w:t>Belgium</w:t>
                </w:r>
              </w:smartTag>
            </w:smartTag>
            <w:r w:rsidR="00611481" w:rsidRPr="00611481">
              <w:t xml:space="preserve"> </w:t>
            </w:r>
          </w:p>
        </w:tc>
        <w:tc>
          <w:tcPr>
            <w:tcW w:w="2640" w:type="dxa"/>
          </w:tcPr>
          <w:p w:rsidR="00611481" w:rsidRPr="00611481" w:rsidRDefault="00611481" w:rsidP="00056DE8">
            <w:r w:rsidRPr="00611481">
              <w:t>F</w:t>
            </w:r>
            <w:r w:rsidR="006B2065">
              <w:t>ifth</w:t>
            </w:r>
            <w:r w:rsidR="00056DE8">
              <w:t xml:space="preserve"> </w:t>
            </w:r>
            <w:r w:rsidRPr="00611481">
              <w:t>periodic report</w:t>
            </w:r>
          </w:p>
          <w:p w:rsidR="00611481" w:rsidRPr="00611481" w:rsidRDefault="00611481" w:rsidP="00056DE8">
            <w:r w:rsidRPr="00611481">
              <w:t>(CCPR/C/</w:t>
            </w:r>
            <w:r w:rsidR="006B2065">
              <w:t>BEL</w:t>
            </w:r>
            <w:r w:rsidRPr="00611481">
              <w:t>/</w:t>
            </w:r>
            <w:r w:rsidR="006B2065">
              <w:t>5</w:t>
            </w:r>
            <w:r w:rsidRPr="00611481">
              <w:t>)</w:t>
            </w:r>
          </w:p>
        </w:tc>
        <w:tc>
          <w:tcPr>
            <w:tcW w:w="4076" w:type="dxa"/>
          </w:tcPr>
          <w:p w:rsidR="00611481" w:rsidRPr="00611481" w:rsidRDefault="0018185F" w:rsidP="00056DE8">
            <w:r>
              <w:t>Thursday 14 October</w:t>
            </w:r>
            <w:r w:rsidR="00611481" w:rsidRPr="00611481">
              <w:t>, p</w:t>
            </w:r>
            <w:r w:rsidR="00611481" w:rsidRPr="00611481">
              <w:rPr>
                <w:lang w:val="en-US"/>
              </w:rPr>
              <w:t>.m</w:t>
            </w:r>
            <w:r w:rsidR="00611481" w:rsidRPr="00611481">
              <w:t>.</w:t>
            </w:r>
          </w:p>
          <w:p w:rsidR="00611481" w:rsidRPr="00611481" w:rsidRDefault="0018185F" w:rsidP="00056DE8">
            <w:r>
              <w:t>Friday 15 October</w:t>
            </w:r>
            <w:r w:rsidR="00611481" w:rsidRPr="00611481">
              <w:t>, a.m.</w:t>
            </w:r>
          </w:p>
        </w:tc>
      </w:tr>
      <w:tr w:rsidR="0018185F" w:rsidRPr="00611481" w:rsidTr="00056DE8">
        <w:tblPrEx>
          <w:tblCellMar>
            <w:top w:w="0" w:type="dxa"/>
            <w:bottom w:w="0" w:type="dxa"/>
          </w:tblCellMar>
        </w:tblPrEx>
        <w:trPr>
          <w:trHeight w:val="523"/>
        </w:trPr>
        <w:tc>
          <w:tcPr>
            <w:tcW w:w="2640" w:type="dxa"/>
          </w:tcPr>
          <w:p w:rsidR="0018185F" w:rsidRDefault="0018185F" w:rsidP="00056DE8">
            <w:smartTag w:uri="urn:schemas-microsoft-com:office:smarttags" w:element="place">
              <w:smartTag w:uri="urn:schemas-microsoft-com:office:smarttags" w:element="country-region">
                <w:r>
                  <w:t>Hungary</w:t>
                </w:r>
              </w:smartTag>
            </w:smartTag>
          </w:p>
        </w:tc>
        <w:tc>
          <w:tcPr>
            <w:tcW w:w="2640" w:type="dxa"/>
          </w:tcPr>
          <w:p w:rsidR="0018185F" w:rsidRDefault="006B2065" w:rsidP="00056DE8">
            <w:r>
              <w:t xml:space="preserve">Fifth periodic report </w:t>
            </w:r>
          </w:p>
          <w:p w:rsidR="006B2065" w:rsidRPr="00611481" w:rsidRDefault="006B2065" w:rsidP="00056DE8">
            <w:r>
              <w:t>(CCPR/C/HUN/5)</w:t>
            </w:r>
          </w:p>
        </w:tc>
        <w:tc>
          <w:tcPr>
            <w:tcW w:w="4076" w:type="dxa"/>
          </w:tcPr>
          <w:p w:rsidR="0018185F" w:rsidRDefault="0018185F" w:rsidP="00056DE8">
            <w:r>
              <w:t>Monday 18 October, p.m.</w:t>
            </w:r>
          </w:p>
          <w:p w:rsidR="0018185F" w:rsidRPr="00611481" w:rsidRDefault="0018185F" w:rsidP="00056DE8">
            <w:r>
              <w:t>Tuesday 19 October, a.m.</w:t>
            </w:r>
          </w:p>
        </w:tc>
      </w:tr>
    </w:tbl>
    <w:p w:rsidR="00611481" w:rsidRPr="00611481" w:rsidRDefault="00611481" w:rsidP="00E87EBF">
      <w:pPr>
        <w:pStyle w:val="SingleTxtG"/>
        <w:spacing w:before="120"/>
        <w:ind w:firstLine="567"/>
      </w:pPr>
      <w:r w:rsidRPr="00611481">
        <w:t xml:space="preserve">In accordance with rule 68 of the Committee’s rules of procedure, the Secretary-General has informed the States parties concerned of the dates on which their respective reports are scheduled for consideration by the Committee at </w:t>
      </w:r>
      <w:r w:rsidR="00E87EBF">
        <w:t>its</w:t>
      </w:r>
      <w:r w:rsidR="001B7CD6">
        <w:t xml:space="preserve"> </w:t>
      </w:r>
      <w:r w:rsidR="00166658">
        <w:t>100</w:t>
      </w:r>
      <w:r w:rsidR="00166658" w:rsidRPr="00E87EBF">
        <w:t>th</w:t>
      </w:r>
      <w:r w:rsidR="001B7CD6">
        <w:t xml:space="preserve"> </w:t>
      </w:r>
      <w:r w:rsidRPr="00611481">
        <w:t xml:space="preserve">session. </w:t>
      </w:r>
    </w:p>
    <w:p w:rsidR="00611481" w:rsidRPr="00611481" w:rsidRDefault="00611481" w:rsidP="00903CE5">
      <w:pPr>
        <w:pStyle w:val="SingleTxtG"/>
      </w:pPr>
      <w:r w:rsidRPr="00611481">
        <w:tab/>
        <w:t xml:space="preserve">Country report task forces will examine and adopt lists of issues on the reports of </w:t>
      </w:r>
      <w:smartTag w:uri="urn:schemas-microsoft-com:office:smarttags" w:element="country-region">
        <w:r w:rsidR="00903CE5">
          <w:t>Bulgaria</w:t>
        </w:r>
      </w:smartTag>
      <w:r w:rsidR="00903CE5">
        <w:t xml:space="preserve">, </w:t>
      </w:r>
      <w:smartTag w:uri="urn:schemas-microsoft-com:office:smarttags" w:element="country-region">
        <w:r w:rsidR="00903CE5">
          <w:t>Guatemala</w:t>
        </w:r>
      </w:smartTag>
      <w:r w:rsidR="00903CE5">
        <w:t xml:space="preserve">, </w:t>
      </w:r>
      <w:smartTag w:uri="urn:schemas-microsoft-com:office:smarttags" w:element="country-region">
        <w:r w:rsidR="00903CE5">
          <w:t>Jamaica</w:t>
        </w:r>
      </w:smartTag>
      <w:r w:rsidR="00903CE5">
        <w:t xml:space="preserve"> </w:t>
      </w:r>
      <w:r w:rsidRPr="00611481">
        <w:t>and</w:t>
      </w:r>
      <w:r w:rsidR="00903CE5">
        <w:t xml:space="preserve"> </w:t>
      </w:r>
      <w:smartTag w:uri="urn:schemas-microsoft-com:office:smarttags" w:element="country-region">
        <w:r w:rsidR="00903CE5">
          <w:t>Kuwait</w:t>
        </w:r>
      </w:smartTag>
      <w:r w:rsidRPr="00611481">
        <w:t xml:space="preserve">, as well as on the situation in </w:t>
      </w:r>
      <w:smartTag w:uri="urn:schemas-microsoft-com:office:smarttags" w:element="place">
        <w:smartTag w:uri="urn:schemas-microsoft-com:office:smarttags" w:element="country-region">
          <w:r w:rsidR="00903CE5">
            <w:t>Côte d’Ivoire</w:t>
          </w:r>
        </w:smartTag>
      </w:smartTag>
      <w:r w:rsidR="00B436F8">
        <w:t xml:space="preserve"> </w:t>
      </w:r>
      <w:r w:rsidRPr="00611481">
        <w:t>(in the absence of a report).</w:t>
      </w:r>
    </w:p>
    <w:p w:rsidR="00611481" w:rsidRPr="00611481" w:rsidRDefault="00056DE8" w:rsidP="00056DE8">
      <w:pPr>
        <w:pStyle w:val="H23G"/>
        <w:rPr>
          <w:bCs/>
        </w:rPr>
      </w:pPr>
      <w:r>
        <w:rPr>
          <w:bCs/>
        </w:rPr>
        <w:tab/>
      </w:r>
      <w:r w:rsidR="00611481" w:rsidRPr="00611481">
        <w:rPr>
          <w:bCs/>
        </w:rPr>
        <w:t>7.</w:t>
      </w:r>
      <w:r w:rsidR="00611481" w:rsidRPr="00611481">
        <w:rPr>
          <w:bCs/>
        </w:rPr>
        <w:tab/>
        <w:t>Follow-up to concluding observations on State reports and to Views under the Optional Protocol</w:t>
      </w:r>
    </w:p>
    <w:p w:rsidR="00611481" w:rsidRPr="00611481" w:rsidRDefault="00611481" w:rsidP="00B043BD">
      <w:pPr>
        <w:pStyle w:val="SingleTxtG"/>
      </w:pPr>
      <w:r w:rsidRPr="00611481">
        <w:tab/>
        <w:t xml:space="preserve">At its seventy-fourth session, the Committee adopted decisions governing the procedure for following up on concluding observations. During the seventy-fifth session, a Special Rapporteur for follow-up on concluding observations was appointed; he will provide a progress report on his activities during the </w:t>
      </w:r>
      <w:r w:rsidR="00E87EBF">
        <w:t>100th</w:t>
      </w:r>
      <w:r w:rsidRPr="00611481">
        <w:t xml:space="preserve"> session. The Special Rapporteur for follow-up on Views will also provide a progress report on h</w:t>
      </w:r>
      <w:r w:rsidR="006B64CE">
        <w:t>er</w:t>
      </w:r>
      <w:r w:rsidRPr="00611481">
        <w:t xml:space="preserve"> activities.</w:t>
      </w:r>
    </w:p>
    <w:p w:rsidR="00611481" w:rsidRPr="00611481" w:rsidRDefault="00056DE8" w:rsidP="00056DE8">
      <w:pPr>
        <w:pStyle w:val="H23G"/>
      </w:pPr>
      <w:r>
        <w:tab/>
      </w:r>
      <w:r w:rsidR="00611481" w:rsidRPr="00611481">
        <w:t>8.</w:t>
      </w:r>
      <w:r>
        <w:tab/>
      </w:r>
      <w:r w:rsidR="00611481" w:rsidRPr="00611481">
        <w:t xml:space="preserve">General comments of the Committee </w:t>
      </w:r>
    </w:p>
    <w:p w:rsidR="00611481" w:rsidRPr="00611481" w:rsidRDefault="00611481" w:rsidP="00056DE8">
      <w:pPr>
        <w:pStyle w:val="SingleTxtG"/>
        <w:ind w:firstLine="567"/>
      </w:pPr>
      <w:r w:rsidRPr="00611481">
        <w:t>Under this item, the Committee will continue considering a draft general comment on article 19 of the Covenant.</w:t>
      </w:r>
    </w:p>
    <w:p w:rsidR="00611481" w:rsidRPr="00611481" w:rsidRDefault="00056DE8" w:rsidP="00056DE8">
      <w:pPr>
        <w:pStyle w:val="H23G"/>
      </w:pPr>
      <w:r>
        <w:tab/>
      </w:r>
      <w:r w:rsidR="00611481" w:rsidRPr="00611481">
        <w:t xml:space="preserve"> 9</w:t>
      </w:r>
      <w:r>
        <w:t>.</w:t>
      </w:r>
      <w:r w:rsidR="00611481" w:rsidRPr="00611481">
        <w:tab/>
        <w:t>Consideration of communications under the Optional Protocol to the Covenant</w:t>
      </w:r>
    </w:p>
    <w:p w:rsidR="00611481" w:rsidRPr="00611481" w:rsidRDefault="00611481" w:rsidP="00B043BD">
      <w:pPr>
        <w:pStyle w:val="SingleTxtG"/>
      </w:pPr>
      <w:r w:rsidRPr="00611481">
        <w:tab/>
        <w:t>In accordance with the provisions of chapter XVII of the rules of procedure, the Committee will consider under this item communications which are or appear to be submitted to it under the Optional Protocol.</w:t>
      </w:r>
    </w:p>
    <w:p w:rsidR="00611481" w:rsidRPr="00611481" w:rsidRDefault="00611481" w:rsidP="008810F3">
      <w:pPr>
        <w:pStyle w:val="SingleTxtG"/>
      </w:pPr>
      <w:r w:rsidRPr="00611481">
        <w:tab/>
        <w:t xml:space="preserve">A total </w:t>
      </w:r>
      <w:r w:rsidR="008810F3" w:rsidRPr="00611481">
        <w:t xml:space="preserve">of </w:t>
      </w:r>
      <w:r w:rsidR="008810F3">
        <w:t xml:space="preserve">412 </w:t>
      </w:r>
      <w:r w:rsidRPr="00611481">
        <w:t xml:space="preserve">communications are pending before the Committee as of </w:t>
      </w:r>
      <w:r w:rsidR="001B7CD6">
        <w:t xml:space="preserve">14 September </w:t>
      </w:r>
      <w:r w:rsidRPr="00611481">
        <w:t>2010. Pursuant to the Committee’s new rules of procedure allowing the joint examination of admissibility and merits in most cases, the Committee’s examination of these communications may result in the adoption of Views, or in decisions declaring the communications admissible or inadmissible.</w:t>
      </w:r>
    </w:p>
    <w:p w:rsidR="00611481" w:rsidRPr="00611481" w:rsidRDefault="00611481" w:rsidP="00B043BD">
      <w:pPr>
        <w:pStyle w:val="SingleTxtG"/>
      </w:pPr>
      <w:r w:rsidRPr="00611481">
        <w:tab/>
        <w:t>In accordance with article 5, paragraph 3, of the Optional Protocol and rule 88 of the Committee’s rules of procedure, this agenda item will be considered in closed meetings.</w:t>
      </w:r>
    </w:p>
    <w:p w:rsidR="004A48EB" w:rsidRPr="003A39DA" w:rsidRDefault="00D21B37" w:rsidP="00D21B37">
      <w:pPr>
        <w:pStyle w:val="H23G"/>
      </w:pPr>
      <w:r>
        <w:tab/>
      </w:r>
      <w:r w:rsidR="00611481" w:rsidRPr="001B7CD6">
        <w:t>10</w:t>
      </w:r>
      <w:r w:rsidR="00611481" w:rsidRPr="00611481">
        <w:rPr>
          <w:bCs/>
        </w:rPr>
        <w:t>.</w:t>
      </w:r>
      <w:r w:rsidR="004A48EB" w:rsidRPr="003A39DA">
        <w:t xml:space="preserve"> </w:t>
      </w:r>
      <w:r w:rsidR="0042211A">
        <w:tab/>
      </w:r>
      <w:r w:rsidR="004A48EB" w:rsidRPr="003A39DA">
        <w:t>Anniversary of the 100</w:t>
      </w:r>
      <w:r w:rsidR="004A48EB" w:rsidRPr="00576FC7">
        <w:t>th</w:t>
      </w:r>
      <w:r w:rsidR="004A48EB" w:rsidRPr="003A39DA">
        <w:t xml:space="preserve"> session of the Committee</w:t>
      </w:r>
    </w:p>
    <w:p w:rsidR="004A48EB" w:rsidRDefault="00576FC7" w:rsidP="004A48EB">
      <w:pPr>
        <w:ind w:left="1134" w:right="1039" w:firstLine="6"/>
        <w:jc w:val="both"/>
      </w:pPr>
      <w:r>
        <w:tab/>
      </w:r>
      <w:r w:rsidR="004A48EB">
        <w:t>The anniversary of the 100</w:t>
      </w:r>
      <w:r w:rsidR="004A48EB" w:rsidRPr="00D21B37">
        <w:t>th</w:t>
      </w:r>
      <w:r w:rsidR="004A48EB">
        <w:t xml:space="preserve"> session of the Committee will be celebrated on Friday 29 October 2010 from 10 a.m</w:t>
      </w:r>
      <w:r w:rsidR="00D21B37">
        <w:t>.</w:t>
      </w:r>
      <w:r w:rsidR="004A48EB">
        <w:t xml:space="preserve"> to 1 p.m. and from 3 to 6 p.m. in Conference Room XIX, Palais des Nations, United Nations Office at </w:t>
      </w:r>
      <w:smartTag w:uri="urn:schemas-microsoft-com:office:smarttags" w:element="place">
        <w:smartTag w:uri="urn:schemas-microsoft-com:office:smarttags" w:element="City">
          <w:r w:rsidR="004A48EB">
            <w:t>Geneva</w:t>
          </w:r>
        </w:smartTag>
      </w:smartTag>
      <w:r w:rsidR="004A48EB">
        <w:t xml:space="preserve">. </w:t>
      </w:r>
    </w:p>
    <w:p w:rsidR="00442A83" w:rsidRPr="00056DE8" w:rsidRDefault="00056DE8" w:rsidP="00056DE8">
      <w:pPr>
        <w:pStyle w:val="SingleTxtG"/>
        <w:spacing w:before="240" w:after="0"/>
        <w:jc w:val="center"/>
        <w:rPr>
          <w:u w:val="single"/>
        </w:rPr>
      </w:pPr>
      <w:r>
        <w:rPr>
          <w:u w:val="single"/>
        </w:rPr>
        <w:tab/>
      </w:r>
      <w:r>
        <w:rPr>
          <w:u w:val="single"/>
        </w:rPr>
        <w:tab/>
      </w:r>
      <w:r>
        <w:rPr>
          <w:u w:val="single"/>
        </w:rPr>
        <w:tab/>
      </w:r>
    </w:p>
    <w:sectPr w:rsidR="00442A83" w:rsidRPr="00056DE8" w:rsidSect="0061148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0E4" w:rsidRDefault="008110E4"/>
  </w:endnote>
  <w:endnote w:type="continuationSeparator" w:id="0">
    <w:p w:rsidR="008110E4" w:rsidRDefault="008110E4"/>
  </w:endnote>
  <w:endnote w:type="continuationNotice" w:id="1">
    <w:p w:rsidR="008110E4" w:rsidRDefault="008110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97C" w:rsidRPr="00611481" w:rsidRDefault="0032497C" w:rsidP="00611481">
    <w:pPr>
      <w:pStyle w:val="Footer"/>
      <w:tabs>
        <w:tab w:val="right" w:pos="9638"/>
      </w:tabs>
    </w:pPr>
    <w:r w:rsidRPr="00611481">
      <w:rPr>
        <w:b/>
        <w:sz w:val="18"/>
      </w:rPr>
      <w:fldChar w:fldCharType="begin"/>
    </w:r>
    <w:r w:rsidRPr="00611481">
      <w:rPr>
        <w:b/>
        <w:sz w:val="18"/>
      </w:rPr>
      <w:instrText xml:space="preserve"> PAGE  \* MERGEFORMAT </w:instrText>
    </w:r>
    <w:r w:rsidRPr="00611481">
      <w:rPr>
        <w:b/>
        <w:sz w:val="18"/>
      </w:rPr>
      <w:fldChar w:fldCharType="separate"/>
    </w:r>
    <w:r w:rsidR="00756690">
      <w:rPr>
        <w:b/>
        <w:noProof/>
        <w:sz w:val="18"/>
      </w:rPr>
      <w:t>2</w:t>
    </w:r>
    <w:r w:rsidRPr="0061148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97C" w:rsidRPr="00611481" w:rsidRDefault="0032497C" w:rsidP="00611481">
    <w:pPr>
      <w:pStyle w:val="Footer"/>
      <w:tabs>
        <w:tab w:val="right" w:pos="9638"/>
      </w:tabs>
      <w:rPr>
        <w:b/>
        <w:sz w:val="18"/>
      </w:rPr>
    </w:pPr>
    <w:r>
      <w:tab/>
    </w:r>
    <w:r w:rsidRPr="00611481">
      <w:rPr>
        <w:b/>
        <w:sz w:val="18"/>
      </w:rPr>
      <w:fldChar w:fldCharType="begin"/>
    </w:r>
    <w:r w:rsidRPr="00611481">
      <w:rPr>
        <w:b/>
        <w:sz w:val="18"/>
      </w:rPr>
      <w:instrText xml:space="preserve"> PAGE  \* MERGEFORMAT </w:instrText>
    </w:r>
    <w:r w:rsidRPr="00611481">
      <w:rPr>
        <w:b/>
        <w:sz w:val="18"/>
      </w:rPr>
      <w:fldChar w:fldCharType="separate"/>
    </w:r>
    <w:r w:rsidR="00756690">
      <w:rPr>
        <w:b/>
        <w:noProof/>
        <w:sz w:val="18"/>
      </w:rPr>
      <w:t>3</w:t>
    </w:r>
    <w:r w:rsidRPr="006114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97C" w:rsidRPr="00611481" w:rsidRDefault="0032497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756690">
      <w:t>45099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0E4" w:rsidRPr="000B175B" w:rsidRDefault="008110E4" w:rsidP="000B175B">
      <w:pPr>
        <w:tabs>
          <w:tab w:val="right" w:pos="2155"/>
        </w:tabs>
        <w:spacing w:after="80"/>
        <w:ind w:left="680"/>
        <w:rPr>
          <w:u w:val="single"/>
        </w:rPr>
      </w:pPr>
      <w:r>
        <w:rPr>
          <w:u w:val="single"/>
        </w:rPr>
        <w:tab/>
      </w:r>
    </w:p>
  </w:footnote>
  <w:footnote w:type="continuationSeparator" w:id="0">
    <w:p w:rsidR="008110E4" w:rsidRPr="00FC68B7" w:rsidRDefault="008110E4" w:rsidP="00FC68B7">
      <w:pPr>
        <w:tabs>
          <w:tab w:val="left" w:pos="2155"/>
        </w:tabs>
        <w:spacing w:after="80"/>
        <w:ind w:left="680"/>
        <w:rPr>
          <w:u w:val="single"/>
        </w:rPr>
      </w:pPr>
      <w:r>
        <w:rPr>
          <w:u w:val="single"/>
        </w:rPr>
        <w:tab/>
      </w:r>
    </w:p>
  </w:footnote>
  <w:footnote w:type="continuationNotice" w:id="1">
    <w:p w:rsidR="008110E4" w:rsidRDefault="008110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97C" w:rsidRPr="00611481" w:rsidRDefault="0032497C">
    <w:pPr>
      <w:pStyle w:val="Header"/>
    </w:pPr>
    <w:r>
      <w:t>CCPR/C/100/1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97C" w:rsidRPr="00611481" w:rsidRDefault="0032497C" w:rsidP="00611481">
    <w:pPr>
      <w:pStyle w:val="Header"/>
      <w:jc w:val="right"/>
    </w:pPr>
    <w:r>
      <w:t>CCPR/C/100/1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690" w:rsidRDefault="007566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481"/>
    <w:rsid w:val="000272B3"/>
    <w:rsid w:val="00050F6B"/>
    <w:rsid w:val="00056DE8"/>
    <w:rsid w:val="00057E97"/>
    <w:rsid w:val="00060C3A"/>
    <w:rsid w:val="00072C8C"/>
    <w:rsid w:val="000733B5"/>
    <w:rsid w:val="00081815"/>
    <w:rsid w:val="000931C0"/>
    <w:rsid w:val="000B175B"/>
    <w:rsid w:val="000B3A0F"/>
    <w:rsid w:val="000B4EF7"/>
    <w:rsid w:val="000C2C03"/>
    <w:rsid w:val="000C2D2E"/>
    <w:rsid w:val="000E0415"/>
    <w:rsid w:val="001103AA"/>
    <w:rsid w:val="001265C7"/>
    <w:rsid w:val="00140A75"/>
    <w:rsid w:val="001476A5"/>
    <w:rsid w:val="00164EFE"/>
    <w:rsid w:val="00165F3A"/>
    <w:rsid w:val="00166658"/>
    <w:rsid w:val="0018185F"/>
    <w:rsid w:val="00183968"/>
    <w:rsid w:val="001A3401"/>
    <w:rsid w:val="001A5473"/>
    <w:rsid w:val="001A6686"/>
    <w:rsid w:val="001B4B04"/>
    <w:rsid w:val="001B7CD6"/>
    <w:rsid w:val="001C6663"/>
    <w:rsid w:val="001C7895"/>
    <w:rsid w:val="001D0C8C"/>
    <w:rsid w:val="001D26DF"/>
    <w:rsid w:val="001D3A03"/>
    <w:rsid w:val="001E28B7"/>
    <w:rsid w:val="00202DA8"/>
    <w:rsid w:val="00211E0B"/>
    <w:rsid w:val="002210CE"/>
    <w:rsid w:val="00222745"/>
    <w:rsid w:val="0023210C"/>
    <w:rsid w:val="00267F5F"/>
    <w:rsid w:val="00286B4D"/>
    <w:rsid w:val="002A07A0"/>
    <w:rsid w:val="002B1E1A"/>
    <w:rsid w:val="002F175C"/>
    <w:rsid w:val="00321369"/>
    <w:rsid w:val="003229D8"/>
    <w:rsid w:val="0032497C"/>
    <w:rsid w:val="00344F9E"/>
    <w:rsid w:val="00352709"/>
    <w:rsid w:val="00367567"/>
    <w:rsid w:val="00371178"/>
    <w:rsid w:val="0038336C"/>
    <w:rsid w:val="003A39DA"/>
    <w:rsid w:val="003A53A4"/>
    <w:rsid w:val="003A6810"/>
    <w:rsid w:val="003C2CC4"/>
    <w:rsid w:val="003D4B23"/>
    <w:rsid w:val="0040528D"/>
    <w:rsid w:val="00410C89"/>
    <w:rsid w:val="0042211A"/>
    <w:rsid w:val="00426B9B"/>
    <w:rsid w:val="004325CB"/>
    <w:rsid w:val="00436B33"/>
    <w:rsid w:val="00442A83"/>
    <w:rsid w:val="0045495B"/>
    <w:rsid w:val="00487488"/>
    <w:rsid w:val="004A48EB"/>
    <w:rsid w:val="004C5FCA"/>
    <w:rsid w:val="005145E2"/>
    <w:rsid w:val="0052136D"/>
    <w:rsid w:val="0052401C"/>
    <w:rsid w:val="0052775E"/>
    <w:rsid w:val="005420F2"/>
    <w:rsid w:val="005628B6"/>
    <w:rsid w:val="00565D64"/>
    <w:rsid w:val="00571DA0"/>
    <w:rsid w:val="00576FC7"/>
    <w:rsid w:val="005848B3"/>
    <w:rsid w:val="005B3DB3"/>
    <w:rsid w:val="005B6AB3"/>
    <w:rsid w:val="005F7717"/>
    <w:rsid w:val="005F7B75"/>
    <w:rsid w:val="006001EE"/>
    <w:rsid w:val="00605042"/>
    <w:rsid w:val="00611481"/>
    <w:rsid w:val="00611FC4"/>
    <w:rsid w:val="006176FB"/>
    <w:rsid w:val="00640110"/>
    <w:rsid w:val="00640B26"/>
    <w:rsid w:val="00650E26"/>
    <w:rsid w:val="00652D0A"/>
    <w:rsid w:val="00662BB6"/>
    <w:rsid w:val="00675B2A"/>
    <w:rsid w:val="00684C21"/>
    <w:rsid w:val="006B2065"/>
    <w:rsid w:val="006B64CE"/>
    <w:rsid w:val="006D37AF"/>
    <w:rsid w:val="006D51D0"/>
    <w:rsid w:val="006E564B"/>
    <w:rsid w:val="006E7191"/>
    <w:rsid w:val="00701482"/>
    <w:rsid w:val="00703577"/>
    <w:rsid w:val="00717944"/>
    <w:rsid w:val="00725D4A"/>
    <w:rsid w:val="00725D8E"/>
    <w:rsid w:val="0072632A"/>
    <w:rsid w:val="007327D5"/>
    <w:rsid w:val="00756690"/>
    <w:rsid w:val="007629C8"/>
    <w:rsid w:val="007B6BA5"/>
    <w:rsid w:val="007C3390"/>
    <w:rsid w:val="007C4F4B"/>
    <w:rsid w:val="007C784F"/>
    <w:rsid w:val="007E0B2D"/>
    <w:rsid w:val="007E0F60"/>
    <w:rsid w:val="007F6611"/>
    <w:rsid w:val="008105B8"/>
    <w:rsid w:val="008110E4"/>
    <w:rsid w:val="008242D7"/>
    <w:rsid w:val="008257B1"/>
    <w:rsid w:val="00830A82"/>
    <w:rsid w:val="00843767"/>
    <w:rsid w:val="008677E9"/>
    <w:rsid w:val="008679D9"/>
    <w:rsid w:val="008810F3"/>
    <w:rsid w:val="008813A8"/>
    <w:rsid w:val="008979B1"/>
    <w:rsid w:val="008A1DB2"/>
    <w:rsid w:val="008A6B25"/>
    <w:rsid w:val="008A6C4F"/>
    <w:rsid w:val="008B2335"/>
    <w:rsid w:val="008C42B6"/>
    <w:rsid w:val="008E0678"/>
    <w:rsid w:val="00902D0E"/>
    <w:rsid w:val="00903CE5"/>
    <w:rsid w:val="00910F40"/>
    <w:rsid w:val="00912C08"/>
    <w:rsid w:val="009223CA"/>
    <w:rsid w:val="00940F93"/>
    <w:rsid w:val="0095347F"/>
    <w:rsid w:val="009760F3"/>
    <w:rsid w:val="00977CFC"/>
    <w:rsid w:val="00986500"/>
    <w:rsid w:val="009909F5"/>
    <w:rsid w:val="009A0E8D"/>
    <w:rsid w:val="009B26E7"/>
    <w:rsid w:val="00A00A3F"/>
    <w:rsid w:val="00A01489"/>
    <w:rsid w:val="00A338F1"/>
    <w:rsid w:val="00A44615"/>
    <w:rsid w:val="00A63D03"/>
    <w:rsid w:val="00A72F22"/>
    <w:rsid w:val="00A7360F"/>
    <w:rsid w:val="00A748A6"/>
    <w:rsid w:val="00A769F4"/>
    <w:rsid w:val="00A776B4"/>
    <w:rsid w:val="00A94361"/>
    <w:rsid w:val="00AA293C"/>
    <w:rsid w:val="00AD202C"/>
    <w:rsid w:val="00B043BD"/>
    <w:rsid w:val="00B051DB"/>
    <w:rsid w:val="00B070E4"/>
    <w:rsid w:val="00B13E9B"/>
    <w:rsid w:val="00B30179"/>
    <w:rsid w:val="00B3039B"/>
    <w:rsid w:val="00B339A7"/>
    <w:rsid w:val="00B37153"/>
    <w:rsid w:val="00B436F8"/>
    <w:rsid w:val="00B56E4A"/>
    <w:rsid w:val="00B56E9C"/>
    <w:rsid w:val="00B64B1F"/>
    <w:rsid w:val="00B6553F"/>
    <w:rsid w:val="00B66E5E"/>
    <w:rsid w:val="00B77D05"/>
    <w:rsid w:val="00B81206"/>
    <w:rsid w:val="00B81E12"/>
    <w:rsid w:val="00B9067B"/>
    <w:rsid w:val="00B93851"/>
    <w:rsid w:val="00BC2C23"/>
    <w:rsid w:val="00BC74E9"/>
    <w:rsid w:val="00BF68A8"/>
    <w:rsid w:val="00C11A03"/>
    <w:rsid w:val="00C324AE"/>
    <w:rsid w:val="00C463DD"/>
    <w:rsid w:val="00C4724C"/>
    <w:rsid w:val="00C56C49"/>
    <w:rsid w:val="00C629A0"/>
    <w:rsid w:val="00C65635"/>
    <w:rsid w:val="00C745C3"/>
    <w:rsid w:val="00CE4A8F"/>
    <w:rsid w:val="00CF7EEC"/>
    <w:rsid w:val="00D2031B"/>
    <w:rsid w:val="00D21B37"/>
    <w:rsid w:val="00D25FE2"/>
    <w:rsid w:val="00D43252"/>
    <w:rsid w:val="00D47EEA"/>
    <w:rsid w:val="00D95303"/>
    <w:rsid w:val="00D978C6"/>
    <w:rsid w:val="00DA3111"/>
    <w:rsid w:val="00DA3C1C"/>
    <w:rsid w:val="00DB0C79"/>
    <w:rsid w:val="00DD27E2"/>
    <w:rsid w:val="00E15BD8"/>
    <w:rsid w:val="00E23CCC"/>
    <w:rsid w:val="00E27346"/>
    <w:rsid w:val="00E71BC8"/>
    <w:rsid w:val="00E7260F"/>
    <w:rsid w:val="00E779FC"/>
    <w:rsid w:val="00E87EBF"/>
    <w:rsid w:val="00E96630"/>
    <w:rsid w:val="00EA1FFE"/>
    <w:rsid w:val="00EB2581"/>
    <w:rsid w:val="00ED7A2A"/>
    <w:rsid w:val="00EF1D7F"/>
    <w:rsid w:val="00F20C3D"/>
    <w:rsid w:val="00F43E9E"/>
    <w:rsid w:val="00F50122"/>
    <w:rsid w:val="00F9057C"/>
    <w:rsid w:val="00F906D7"/>
    <w:rsid w:val="00F93781"/>
    <w:rsid w:val="00FB613B"/>
    <w:rsid w:val="00FC68B7"/>
    <w:rsid w:val="00FD0858"/>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87EBF"/>
    <w:rPr>
      <w:lang w:val="en-GB" w:eastAsia="en-US" w:bidi="ar-SA"/>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1030</Words>
  <Characters>5871</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2010-09-20T10:24:00Z</cp:lastPrinted>
  <dcterms:created xsi:type="dcterms:W3CDTF">2010-09-20T10:24:00Z</dcterms:created>
  <dcterms:modified xsi:type="dcterms:W3CDTF">2010-09-20T10:24:00Z</dcterms:modified>
</cp:coreProperties>
</file>