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8"/>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proofErr w:type="spellStart"/>
            <w:r w:rsidRPr="00D87B94">
              <w:rPr>
                <w:sz w:val="40"/>
                <w:szCs w:val="40"/>
              </w:rPr>
              <w:t>CRC</w:t>
            </w:r>
            <w:proofErr w:type="spellEnd"/>
            <w:r w:rsidRPr="005E0092">
              <w:t>/</w:t>
            </w:r>
            <w:r w:rsidR="00280C58">
              <w:fldChar w:fldCharType="begin"/>
            </w:r>
            <w:r w:rsidR="00280C58">
              <w:instrText xml:space="preserve"> FILLIN  "Введите часть символа после CRC/"  \* MERGEFORMAT </w:instrText>
            </w:r>
            <w:r w:rsidR="00280C58">
              <w:fldChar w:fldCharType="separate"/>
            </w:r>
            <w:r w:rsidR="00D66402">
              <w:t>C/</w:t>
            </w:r>
            <w:proofErr w:type="spellStart"/>
            <w:r w:rsidR="00D66402">
              <w:t>IRQ</w:t>
            </w:r>
            <w:proofErr w:type="spellEnd"/>
            <w:r w:rsidR="00D66402">
              <w:t>/</w:t>
            </w:r>
            <w:proofErr w:type="spellStart"/>
            <w:r w:rsidR="00D66402">
              <w:t>CO</w:t>
            </w:r>
            <w:proofErr w:type="spellEnd"/>
            <w:r w:rsidR="00D66402">
              <w:t>/2-4</w:t>
            </w:r>
            <w:r w:rsidR="00280C58">
              <w:fldChar w:fldCharType="end"/>
            </w:r>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0E3ADA" w:rsidP="009C4E83">
            <w:pPr>
              <w:spacing w:before="120"/>
              <w:jc w:val="center"/>
            </w:pPr>
            <w:r>
              <w:rPr>
                <w:noProof/>
                <w:lang w:eastAsia="ru-RU"/>
              </w:rPr>
              <w:drawing>
                <wp:inline distT="0" distB="0" distL="0" distR="0" wp14:anchorId="56429DFD" wp14:editId="54B3D238">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292480" w:rsidRPr="00292480" w:rsidRDefault="00292480" w:rsidP="00292480">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4A27AD">
              <w:fldChar w:fldCharType="separate"/>
            </w:r>
            <w:r w:rsidRPr="00CF2D5C">
              <w:fldChar w:fldCharType="end"/>
            </w:r>
          </w:p>
          <w:p w:rsidR="00292480" w:rsidRPr="00CF2D5C" w:rsidRDefault="00791443" w:rsidP="009C4E83">
            <w:pPr>
              <w:rPr>
                <w:lang w:val="en-US"/>
              </w:rPr>
            </w:pPr>
            <w:r>
              <w:rPr>
                <w:lang w:val="en-US"/>
              </w:rPr>
              <w:t>3 March 2015</w:t>
            </w:r>
            <w:r w:rsidR="00292480" w:rsidRPr="00CF2D5C">
              <w:rPr>
                <w:lang w:val="en-US"/>
              </w:rPr>
              <w:fldChar w:fldCharType="begin"/>
            </w:r>
            <w:r w:rsidR="00292480" w:rsidRPr="00CF2D5C">
              <w:rPr>
                <w:lang w:val="en-US"/>
              </w:rPr>
              <w:instrText xml:space="preserve"> FILLIN  "Введите дату документа" \* MERGEFORMAT </w:instrText>
            </w:r>
            <w:r w:rsidR="00292480"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4A27AD">
              <w:fldChar w:fldCharType="separate"/>
            </w:r>
            <w:r w:rsidRPr="00CF2D5C">
              <w:fldChar w:fldCharType="end"/>
            </w:r>
          </w:p>
          <w:p w:rsidR="00292480" w:rsidRPr="00635870" w:rsidRDefault="00292480" w:rsidP="009C4E83"/>
        </w:tc>
      </w:tr>
    </w:tbl>
    <w:p w:rsidR="00463C25" w:rsidRPr="00463C25" w:rsidRDefault="00463C25" w:rsidP="00463C25">
      <w:pPr>
        <w:spacing w:before="120"/>
        <w:rPr>
          <w:b/>
          <w:sz w:val="24"/>
          <w:szCs w:val="24"/>
          <w:lang w:val="en-GB"/>
        </w:rPr>
      </w:pPr>
      <w:proofErr w:type="spellStart"/>
      <w:r w:rsidRPr="00463C25">
        <w:rPr>
          <w:b/>
          <w:sz w:val="24"/>
          <w:szCs w:val="24"/>
          <w:lang w:val="en-GB"/>
        </w:rPr>
        <w:t>Комитет</w:t>
      </w:r>
      <w:proofErr w:type="spellEnd"/>
      <w:r w:rsidRPr="00463C25">
        <w:rPr>
          <w:b/>
          <w:sz w:val="24"/>
          <w:szCs w:val="24"/>
          <w:lang w:val="en-GB"/>
        </w:rPr>
        <w:t xml:space="preserve"> </w:t>
      </w:r>
      <w:proofErr w:type="spellStart"/>
      <w:r w:rsidRPr="00463C25">
        <w:rPr>
          <w:b/>
          <w:sz w:val="24"/>
          <w:szCs w:val="24"/>
          <w:lang w:val="en-GB"/>
        </w:rPr>
        <w:t>по</w:t>
      </w:r>
      <w:proofErr w:type="spellEnd"/>
      <w:r w:rsidRPr="00463C25">
        <w:rPr>
          <w:b/>
          <w:sz w:val="24"/>
          <w:szCs w:val="24"/>
          <w:lang w:val="en-GB"/>
        </w:rPr>
        <w:t xml:space="preserve"> </w:t>
      </w:r>
      <w:proofErr w:type="spellStart"/>
      <w:r w:rsidRPr="00463C25">
        <w:rPr>
          <w:b/>
          <w:sz w:val="24"/>
          <w:szCs w:val="24"/>
          <w:lang w:val="en-GB"/>
        </w:rPr>
        <w:t>правам</w:t>
      </w:r>
      <w:proofErr w:type="spellEnd"/>
      <w:r w:rsidRPr="00463C25">
        <w:rPr>
          <w:b/>
          <w:sz w:val="24"/>
          <w:szCs w:val="24"/>
          <w:lang w:val="en-GB"/>
        </w:rPr>
        <w:t xml:space="preserve"> </w:t>
      </w:r>
      <w:proofErr w:type="spellStart"/>
      <w:r w:rsidRPr="00463C25">
        <w:rPr>
          <w:b/>
          <w:sz w:val="24"/>
          <w:szCs w:val="24"/>
          <w:lang w:val="en-GB"/>
        </w:rPr>
        <w:t>ребенка</w:t>
      </w:r>
      <w:proofErr w:type="spellEnd"/>
    </w:p>
    <w:p w:rsidR="00463C25" w:rsidRPr="00463C25" w:rsidRDefault="00463C25" w:rsidP="00463C25">
      <w:pPr>
        <w:pStyle w:val="HChGR"/>
      </w:pPr>
      <w:r w:rsidRPr="00463C25">
        <w:tab/>
      </w:r>
      <w:r w:rsidRPr="00463C25">
        <w:tab/>
        <w:t>Заключительные замечания по объединенным второму – четвертому периодическим докладам Ирака</w:t>
      </w:r>
      <w:r w:rsidRPr="00791443">
        <w:rPr>
          <w:b w:val="0"/>
          <w:sz w:val="20"/>
        </w:rPr>
        <w:footnoteReference w:customMarkFollows="1" w:id="1"/>
        <w:t>*</w:t>
      </w:r>
    </w:p>
    <w:p w:rsidR="00463C25" w:rsidRPr="00463C25" w:rsidRDefault="00463C25" w:rsidP="00463C25">
      <w:pPr>
        <w:pStyle w:val="SingleTxtGR"/>
      </w:pPr>
      <w:r w:rsidRPr="00463C25">
        <w:t>1.</w:t>
      </w:r>
      <w:r w:rsidRPr="00463C25">
        <w:tab/>
        <w:t>Комитет рассмотрел объединенные второй – четвертый периодические доклады Ирака (</w:t>
      </w:r>
      <w:proofErr w:type="spellStart"/>
      <w:r w:rsidRPr="00463C25">
        <w:t>CRC</w:t>
      </w:r>
      <w:proofErr w:type="spellEnd"/>
      <w:r w:rsidRPr="00463C25">
        <w:t>/C/</w:t>
      </w:r>
      <w:proofErr w:type="spellStart"/>
      <w:r w:rsidRPr="00463C25">
        <w:t>IRQ</w:t>
      </w:r>
      <w:proofErr w:type="spellEnd"/>
      <w:r w:rsidRPr="00463C25">
        <w:t>/2-4) на своих 1958-м и 1960-м заседаниях (см.</w:t>
      </w:r>
      <w:r w:rsidR="00791443">
        <w:rPr>
          <w:lang w:val="en-US"/>
        </w:rPr>
        <w:t> </w:t>
      </w:r>
      <w:proofErr w:type="spellStart"/>
      <w:r w:rsidRPr="00463C25">
        <w:t>CRC</w:t>
      </w:r>
      <w:proofErr w:type="spellEnd"/>
      <w:r w:rsidRPr="00463C25">
        <w:t>/C/SR.1958 и 1960), состоявшихся 21 января 2015 года, и на своем 1983-м заседании, состоявшемся 30 января 2015 года, принял следующие з</w:t>
      </w:r>
      <w:r w:rsidRPr="00463C25">
        <w:t>а</w:t>
      </w:r>
      <w:r w:rsidRPr="00463C25">
        <w:t>ключительные замечания.</w:t>
      </w:r>
    </w:p>
    <w:p w:rsidR="00463C25" w:rsidRPr="00463C25" w:rsidRDefault="00463C25" w:rsidP="00463C25">
      <w:pPr>
        <w:pStyle w:val="HChGR"/>
      </w:pPr>
      <w:r w:rsidRPr="00463C25">
        <w:tab/>
      </w:r>
      <w:r w:rsidRPr="00463C25">
        <w:rPr>
          <w:lang w:val="en-US"/>
        </w:rPr>
        <w:t>I</w:t>
      </w:r>
      <w:r w:rsidRPr="00463C25">
        <w:t>.</w:t>
      </w:r>
      <w:r w:rsidRPr="00463C25">
        <w:tab/>
        <w:t>Введение</w:t>
      </w:r>
    </w:p>
    <w:p w:rsidR="00463C25" w:rsidRPr="00463C25" w:rsidRDefault="00463C25" w:rsidP="00463C25">
      <w:pPr>
        <w:pStyle w:val="SingleTxtGR"/>
      </w:pPr>
      <w:r w:rsidRPr="00463C25">
        <w:t>2.</w:t>
      </w:r>
      <w:r w:rsidR="004A27AD">
        <w:tab/>
      </w:r>
      <w:r w:rsidRPr="00463C25">
        <w:t>Комитет приветствует представление объединенных второго</w:t>
      </w:r>
      <w:r w:rsidR="009929DA" w:rsidRPr="009929DA">
        <w:t>−</w:t>
      </w:r>
      <w:r w:rsidRPr="00463C25">
        <w:t>четвертого п</w:t>
      </w:r>
      <w:r w:rsidRPr="00463C25">
        <w:t>е</w:t>
      </w:r>
      <w:r w:rsidRPr="00463C25">
        <w:t>риодических докладов государства-участника (</w:t>
      </w:r>
      <w:proofErr w:type="spellStart"/>
      <w:r w:rsidRPr="00463C25">
        <w:t>CRC</w:t>
      </w:r>
      <w:proofErr w:type="spellEnd"/>
      <w:r w:rsidRPr="00463C25">
        <w:t>/C/</w:t>
      </w:r>
      <w:proofErr w:type="spellStart"/>
      <w:r w:rsidRPr="00463C25">
        <w:t>IRQ</w:t>
      </w:r>
      <w:proofErr w:type="spellEnd"/>
      <w:r w:rsidRPr="00463C25">
        <w:t>/2-4) и письменных ответов на его перечень вопросов (</w:t>
      </w:r>
      <w:proofErr w:type="spellStart"/>
      <w:r w:rsidRPr="00463C25">
        <w:t>CRC</w:t>
      </w:r>
      <w:proofErr w:type="spellEnd"/>
      <w:r w:rsidRPr="00463C25">
        <w:t>/C/</w:t>
      </w:r>
      <w:proofErr w:type="spellStart"/>
      <w:r w:rsidRPr="00463C25">
        <w:t>IRQ</w:t>
      </w:r>
      <w:proofErr w:type="spellEnd"/>
      <w:r w:rsidRPr="00463C25">
        <w:t>/Q/2-4/Add.1), что позволило лучше понять ситуаци</w:t>
      </w:r>
      <w:r w:rsidR="009929DA">
        <w:t>ю</w:t>
      </w:r>
      <w:r w:rsidRPr="00463C25">
        <w:t xml:space="preserve"> с правами детей в государстве-участнике. Комитет в</w:t>
      </w:r>
      <w:r w:rsidRPr="00463C25">
        <w:t>ы</w:t>
      </w:r>
      <w:r w:rsidRPr="00463C25">
        <w:t>ражает свою признательность за конструктивный диалог, состоявшийся с выс</w:t>
      </w:r>
      <w:r w:rsidRPr="00463C25">
        <w:t>о</w:t>
      </w:r>
      <w:r w:rsidRPr="00463C25">
        <w:t>копоставленной и многопрофильной делегацией государства-участника.</w:t>
      </w:r>
    </w:p>
    <w:p w:rsidR="00463C25" w:rsidRPr="00463C25" w:rsidRDefault="00463C25" w:rsidP="009929DA">
      <w:pPr>
        <w:pStyle w:val="HChGR"/>
      </w:pPr>
      <w:r w:rsidRPr="00463C25">
        <w:tab/>
      </w:r>
      <w:proofErr w:type="spellStart"/>
      <w:r w:rsidRPr="00463C25">
        <w:t>II</w:t>
      </w:r>
      <w:proofErr w:type="spellEnd"/>
      <w:r w:rsidRPr="00463C25">
        <w:t>.</w:t>
      </w:r>
      <w:r w:rsidRPr="00463C25">
        <w:tab/>
        <w:t xml:space="preserve">Последующие меры, принятые государством-участником, и достигнутый им прогресс  </w:t>
      </w:r>
    </w:p>
    <w:p w:rsidR="00463C25" w:rsidRPr="00463C25" w:rsidRDefault="00463C25" w:rsidP="00463C25">
      <w:pPr>
        <w:pStyle w:val="SingleTxtGR"/>
      </w:pPr>
      <w:r w:rsidRPr="00463C25">
        <w:t>3.</w:t>
      </w:r>
      <w:r w:rsidRPr="00463C25">
        <w:tab/>
        <w:t>Комитет приветствует ратификацию:</w:t>
      </w:r>
    </w:p>
    <w:p w:rsidR="00463C25" w:rsidRPr="00463C25" w:rsidRDefault="00463C25" w:rsidP="00463C25">
      <w:pPr>
        <w:pStyle w:val="SingleTxtGR"/>
      </w:pPr>
      <w:r w:rsidRPr="00463C25">
        <w:tab/>
      </w:r>
      <w:r w:rsidRPr="00463C25">
        <w:rPr>
          <w:lang w:val="en-US"/>
        </w:rPr>
        <w:t>a</w:t>
      </w:r>
      <w:r w:rsidRPr="00463C25">
        <w:t>)</w:t>
      </w:r>
      <w:r w:rsidRPr="00463C25">
        <w:tab/>
        <w:t>Факультативного протокола к Конвенции о правах ребенка, каса</w:t>
      </w:r>
      <w:r w:rsidRPr="00463C25">
        <w:t>ю</w:t>
      </w:r>
      <w:r w:rsidRPr="00463C25">
        <w:t>щегося торговли детьми, детской проституции и детской порнографии</w:t>
      </w:r>
      <w:r w:rsidR="009929DA">
        <w:t>,</w:t>
      </w:r>
      <w:r w:rsidRPr="00463C25">
        <w:t xml:space="preserve"> – в июне 2008 года;</w:t>
      </w:r>
    </w:p>
    <w:p w:rsidR="00463C25" w:rsidRPr="00463C25" w:rsidRDefault="00463C25" w:rsidP="00463C25">
      <w:pPr>
        <w:pStyle w:val="SingleTxtGR"/>
      </w:pPr>
      <w:r w:rsidRPr="00463C25">
        <w:tab/>
      </w:r>
      <w:r w:rsidRPr="00463C25">
        <w:rPr>
          <w:lang w:val="en-US"/>
        </w:rPr>
        <w:t>b</w:t>
      </w:r>
      <w:r w:rsidRPr="00463C25">
        <w:t>)</w:t>
      </w:r>
      <w:r w:rsidRPr="00463C25">
        <w:tab/>
        <w:t>Факультативного протокола к Конвенции о правах ребенка, каса</w:t>
      </w:r>
      <w:r w:rsidRPr="00463C25">
        <w:t>ю</w:t>
      </w:r>
      <w:r w:rsidRPr="00463C25">
        <w:t>щегося участия детей в вооруженных конфликтах</w:t>
      </w:r>
      <w:r w:rsidR="009929DA">
        <w:t>,</w:t>
      </w:r>
      <w:r w:rsidRPr="00463C25">
        <w:t xml:space="preserve"> – в июне 2008 года;</w:t>
      </w:r>
    </w:p>
    <w:p w:rsidR="00463C25" w:rsidRPr="00463C25" w:rsidRDefault="00463C25" w:rsidP="00463C25">
      <w:pPr>
        <w:pStyle w:val="SingleTxtGR"/>
      </w:pPr>
      <w:r w:rsidRPr="00463C25">
        <w:tab/>
      </w:r>
      <w:r w:rsidRPr="00463C25">
        <w:rPr>
          <w:lang w:val="en-US"/>
        </w:rPr>
        <w:t>c</w:t>
      </w:r>
      <w:r w:rsidRPr="00463C25">
        <w:t>)</w:t>
      </w:r>
      <w:r w:rsidRPr="00463C25">
        <w:tab/>
        <w:t>Конвенция о правах инвалидов – в марте 2013 года;</w:t>
      </w:r>
    </w:p>
    <w:p w:rsidR="00463C25" w:rsidRPr="00463C25" w:rsidRDefault="00463C25" w:rsidP="00463C25">
      <w:pPr>
        <w:pStyle w:val="SingleTxtGR"/>
      </w:pPr>
      <w:r w:rsidRPr="00463C25">
        <w:lastRenderedPageBreak/>
        <w:tab/>
        <w:t>d)</w:t>
      </w:r>
      <w:r w:rsidRPr="00463C25">
        <w:tab/>
        <w:t>Конвенции против пыток и других жестоких, бесчеловечных или унижающих достоинство видов обращения и наказания – в июле 2011 года;</w:t>
      </w:r>
    </w:p>
    <w:p w:rsidR="00463C25" w:rsidRPr="00463C25" w:rsidRDefault="00463C25" w:rsidP="00463C25">
      <w:pPr>
        <w:pStyle w:val="SingleTxtGR"/>
      </w:pPr>
      <w:r w:rsidRPr="00463C25">
        <w:tab/>
        <w:t>е)</w:t>
      </w:r>
      <w:r w:rsidRPr="00463C25">
        <w:tab/>
        <w:t>Международной конвенции для защиты всех лиц от насильстве</w:t>
      </w:r>
      <w:r w:rsidRPr="00463C25">
        <w:t>н</w:t>
      </w:r>
      <w:r w:rsidRPr="00463C25">
        <w:t>ных исчезновений</w:t>
      </w:r>
      <w:r w:rsidR="005F1D9A">
        <w:t>,</w:t>
      </w:r>
      <w:r w:rsidRPr="00463C25">
        <w:t xml:space="preserve"> – в ноябре 2010 года;</w:t>
      </w:r>
    </w:p>
    <w:p w:rsidR="00463C25" w:rsidRPr="00463C25" w:rsidRDefault="00463C25" w:rsidP="00463C25">
      <w:pPr>
        <w:pStyle w:val="SingleTxtGR"/>
      </w:pPr>
      <w:r w:rsidRPr="00463C25">
        <w:tab/>
        <w:t>е)</w:t>
      </w:r>
      <w:r w:rsidRPr="00463C25">
        <w:tab/>
        <w:t>Дополнительного протокола к Женевским конвенциям от 12 августа 1949 года, касающегося защиты жертв международных вооруженных конфли</w:t>
      </w:r>
      <w:r w:rsidRPr="00463C25">
        <w:t>к</w:t>
      </w:r>
      <w:r w:rsidRPr="00463C25">
        <w:t>тов (Протокол I)</w:t>
      </w:r>
      <w:r w:rsidR="004A27AD">
        <w:t>,</w:t>
      </w:r>
      <w:r w:rsidRPr="00463C25">
        <w:t xml:space="preserve"> – в апреле 2010 года;</w:t>
      </w:r>
    </w:p>
    <w:p w:rsidR="00463C25" w:rsidRPr="00463C25" w:rsidRDefault="00463C25" w:rsidP="00463C25">
      <w:pPr>
        <w:pStyle w:val="SingleTxtGR"/>
      </w:pPr>
      <w:r w:rsidRPr="00463C25">
        <w:tab/>
      </w:r>
      <w:r w:rsidRPr="00463C25">
        <w:rPr>
          <w:lang w:val="en-US"/>
        </w:rPr>
        <w:t>f</w:t>
      </w:r>
      <w:r w:rsidRPr="00463C25">
        <w:t>)</w:t>
      </w:r>
      <w:r w:rsidRPr="00463C25">
        <w:tab/>
        <w:t>Протокола о предупреждении и пресечении торговли людьми, ос</w:t>
      </w:r>
      <w:r w:rsidRPr="00463C25">
        <w:t>о</w:t>
      </w:r>
      <w:r w:rsidRPr="00463C25">
        <w:t>бенно женщинами и детьми, дополняющего Конвенцию Организации Объед</w:t>
      </w:r>
      <w:r w:rsidRPr="00463C25">
        <w:t>и</w:t>
      </w:r>
      <w:r w:rsidRPr="00463C25">
        <w:t>ненных Наций против транснациональной организованной преступности</w:t>
      </w:r>
      <w:r w:rsidR="005F1D9A">
        <w:t>,</w:t>
      </w:r>
      <w:r w:rsidRPr="00463C25">
        <w:t xml:space="preserve"> – в феврале 2009 года;</w:t>
      </w:r>
    </w:p>
    <w:p w:rsidR="00463C25" w:rsidRPr="00463C25" w:rsidRDefault="00463C25" w:rsidP="00463C25">
      <w:pPr>
        <w:pStyle w:val="SingleTxtGR"/>
      </w:pPr>
      <w:r w:rsidRPr="00463C25">
        <w:tab/>
      </w:r>
      <w:r w:rsidRPr="00463C25">
        <w:rPr>
          <w:lang w:val="en-US"/>
        </w:rPr>
        <w:t>g</w:t>
      </w:r>
      <w:r w:rsidRPr="00463C25">
        <w:t>)</w:t>
      </w:r>
      <w:r w:rsidRPr="00463C25">
        <w:tab/>
        <w:t>Конвенции № 182 (1999 года) Международн</w:t>
      </w:r>
      <w:r w:rsidR="005F1D9A">
        <w:t>ой</w:t>
      </w:r>
      <w:r w:rsidRPr="00463C25">
        <w:t xml:space="preserve"> организаци</w:t>
      </w:r>
      <w:r w:rsidR="005F1D9A">
        <w:t>и</w:t>
      </w:r>
      <w:r w:rsidRPr="00463C25">
        <w:t xml:space="preserve"> труда (МОТ) о запрещении и немедленных мерах по искоренению наихудших форм детского труда – в июле 2001 года;</w:t>
      </w:r>
    </w:p>
    <w:p w:rsidR="00463C25" w:rsidRPr="00463C25" w:rsidRDefault="00463C25" w:rsidP="00463C25">
      <w:pPr>
        <w:pStyle w:val="SingleTxtGR"/>
      </w:pPr>
      <w:r w:rsidRPr="00463C25">
        <w:tab/>
      </w:r>
      <w:r w:rsidRPr="00463C25">
        <w:rPr>
          <w:lang w:val="en-US"/>
        </w:rPr>
        <w:t>h</w:t>
      </w:r>
      <w:r w:rsidRPr="00463C25">
        <w:t>)</w:t>
      </w:r>
      <w:r w:rsidRPr="00463C25">
        <w:tab/>
        <w:t>Гаагской конвенции от 25 октября 1980 года о гражданских аспе</w:t>
      </w:r>
      <w:r w:rsidRPr="00463C25">
        <w:t>к</w:t>
      </w:r>
      <w:r w:rsidRPr="00463C25">
        <w:t>тах международного похищения детей – в 2013 году.</w:t>
      </w:r>
    </w:p>
    <w:p w:rsidR="00463C25" w:rsidRPr="00463C25" w:rsidRDefault="00463C25" w:rsidP="00463C25">
      <w:pPr>
        <w:pStyle w:val="SingleTxtGR"/>
      </w:pPr>
      <w:r w:rsidRPr="00463C25">
        <w:t>4.</w:t>
      </w:r>
      <w:r w:rsidRPr="00463C25">
        <w:tab/>
        <w:t>Комитет также с признательностью отмечает принятие следующих ко</w:t>
      </w:r>
      <w:r w:rsidRPr="00463C25">
        <w:t>н</w:t>
      </w:r>
      <w:r w:rsidRPr="00463C25">
        <w:t>ституционных и законодательных мер:</w:t>
      </w:r>
    </w:p>
    <w:p w:rsidR="00463C25" w:rsidRPr="00463C25" w:rsidRDefault="00463C25" w:rsidP="00463C25">
      <w:pPr>
        <w:pStyle w:val="SingleTxtGR"/>
      </w:pPr>
      <w:r w:rsidRPr="00463C25">
        <w:tab/>
      </w:r>
      <w:r w:rsidRPr="00463C25">
        <w:rPr>
          <w:lang w:val="en-US"/>
        </w:rPr>
        <w:t>a</w:t>
      </w:r>
      <w:r w:rsidRPr="00463C25">
        <w:t>)</w:t>
      </w:r>
      <w:r w:rsidRPr="00463C25">
        <w:tab/>
        <w:t>Конституции Ирака 2005 года, которая включает положения о з</w:t>
      </w:r>
      <w:r w:rsidRPr="00463C25">
        <w:t>а</w:t>
      </w:r>
      <w:r w:rsidRPr="00463C25">
        <w:t>щите семьи, материнства и детства;</w:t>
      </w:r>
    </w:p>
    <w:p w:rsidR="00463C25" w:rsidRPr="00463C25" w:rsidRDefault="00463C25" w:rsidP="00463C25">
      <w:pPr>
        <w:pStyle w:val="SingleTxtGR"/>
      </w:pPr>
      <w:r w:rsidRPr="00463C25">
        <w:tab/>
      </w:r>
      <w:r w:rsidRPr="00463C25">
        <w:rPr>
          <w:lang w:val="en-US"/>
        </w:rPr>
        <w:t>b</w:t>
      </w:r>
      <w:r w:rsidRPr="00463C25">
        <w:t>)</w:t>
      </w:r>
      <w:r w:rsidRPr="00463C25">
        <w:tab/>
        <w:t>Закона № 8 о предупреждении бытового насилия в Иракском Ку</w:t>
      </w:r>
      <w:r w:rsidRPr="00463C25">
        <w:t>р</w:t>
      </w:r>
      <w:r w:rsidRPr="00463C25">
        <w:t>дистане – в 2011 году;</w:t>
      </w:r>
    </w:p>
    <w:p w:rsidR="00463C25" w:rsidRPr="00463C25" w:rsidRDefault="00463C25" w:rsidP="00463C25">
      <w:pPr>
        <w:pStyle w:val="SingleTxtGR"/>
      </w:pPr>
      <w:r w:rsidRPr="00463C25">
        <w:tab/>
        <w:t>с)</w:t>
      </w:r>
      <w:r w:rsidRPr="00463C25">
        <w:tab/>
        <w:t>Закона № 28 о борьбе с торговлей людьми – в 2012 году.</w:t>
      </w:r>
    </w:p>
    <w:p w:rsidR="00463C25" w:rsidRPr="00463C25" w:rsidRDefault="00463C25" w:rsidP="00463C25">
      <w:pPr>
        <w:pStyle w:val="SingleTxtGR"/>
      </w:pPr>
      <w:r w:rsidRPr="00463C25">
        <w:t>5.</w:t>
      </w:r>
      <w:r w:rsidRPr="00463C25">
        <w:tab/>
        <w:t>Комитет приветствует следующие институциональные и директивные меры:</w:t>
      </w:r>
    </w:p>
    <w:p w:rsidR="00463C25" w:rsidRPr="00463C25" w:rsidRDefault="00463C25" w:rsidP="00463C25">
      <w:pPr>
        <w:pStyle w:val="SingleTxtGR"/>
      </w:pPr>
      <w:r w:rsidRPr="00463C25">
        <w:tab/>
      </w:r>
      <w:r w:rsidRPr="00463C25">
        <w:rPr>
          <w:lang w:val="en-US"/>
        </w:rPr>
        <w:t>a</w:t>
      </w:r>
      <w:r w:rsidRPr="00463C25">
        <w:t>)</w:t>
      </w:r>
      <w:r w:rsidRPr="00463C25">
        <w:tab/>
        <w:t>Национальный план развития (2013–2017 годы);</w:t>
      </w:r>
    </w:p>
    <w:p w:rsidR="00463C25" w:rsidRPr="00463C25" w:rsidRDefault="00463C25" w:rsidP="00463C25">
      <w:pPr>
        <w:pStyle w:val="SingleTxtGR"/>
      </w:pPr>
      <w:r w:rsidRPr="00463C25">
        <w:tab/>
      </w:r>
      <w:r w:rsidRPr="00463C25">
        <w:rPr>
          <w:lang w:val="en-US"/>
        </w:rPr>
        <w:t>b</w:t>
      </w:r>
      <w:r w:rsidRPr="00463C25">
        <w:t>)</w:t>
      </w:r>
      <w:r w:rsidRPr="00463C25">
        <w:tab/>
        <w:t>Национальн</w:t>
      </w:r>
      <w:r w:rsidR="005F1D9A">
        <w:t>ую</w:t>
      </w:r>
      <w:r w:rsidRPr="00463C25">
        <w:t xml:space="preserve"> стратеги</w:t>
      </w:r>
      <w:r w:rsidR="005F1D9A">
        <w:t>ю</w:t>
      </w:r>
      <w:r w:rsidRPr="00463C25">
        <w:t xml:space="preserve"> по охране репродуктивного здоровья и здоровья матери и ребенка (2013–2017 годы);</w:t>
      </w:r>
    </w:p>
    <w:p w:rsidR="00463C25" w:rsidRPr="00463C25" w:rsidRDefault="00463C25" w:rsidP="00463C25">
      <w:pPr>
        <w:pStyle w:val="SingleTxtGR"/>
      </w:pPr>
      <w:r w:rsidRPr="00463C25">
        <w:tab/>
        <w:t>с)</w:t>
      </w:r>
      <w:r w:rsidRPr="00463C25">
        <w:tab/>
        <w:t>Стратеги</w:t>
      </w:r>
      <w:r w:rsidR="005F1D9A">
        <w:t>ю</w:t>
      </w:r>
      <w:r w:rsidRPr="00463C25">
        <w:t xml:space="preserve"> с целью облегчить доступ к </w:t>
      </w:r>
      <w:r w:rsidR="005F1D9A">
        <w:t>высоко</w:t>
      </w:r>
      <w:r w:rsidRPr="00463C25">
        <w:t>качественному обр</w:t>
      </w:r>
      <w:r w:rsidRPr="00463C25">
        <w:t>а</w:t>
      </w:r>
      <w:r w:rsidRPr="00463C25">
        <w:t>зованию в Курдистане (2013–2018 годы);</w:t>
      </w:r>
    </w:p>
    <w:p w:rsidR="00463C25" w:rsidRPr="00463C25" w:rsidRDefault="00463C25" w:rsidP="00463C25">
      <w:pPr>
        <w:pStyle w:val="SingleTxtGR"/>
      </w:pPr>
      <w:r w:rsidRPr="00463C25">
        <w:tab/>
        <w:t>d)</w:t>
      </w:r>
      <w:r w:rsidRPr="00463C25">
        <w:tab/>
        <w:t>Национальн</w:t>
      </w:r>
      <w:r w:rsidR="005F1D9A">
        <w:t>ую</w:t>
      </w:r>
      <w:r w:rsidRPr="00463C25">
        <w:t xml:space="preserve"> стратеги</w:t>
      </w:r>
      <w:r w:rsidR="005F1D9A">
        <w:t>ю</w:t>
      </w:r>
      <w:r w:rsidRPr="00463C25">
        <w:t xml:space="preserve"> по искоренению неграмотности в Ираке (2011–2015 годы);</w:t>
      </w:r>
    </w:p>
    <w:p w:rsidR="00463C25" w:rsidRPr="00463C25" w:rsidRDefault="00463C25" w:rsidP="00463C25">
      <w:pPr>
        <w:pStyle w:val="SingleTxtGR"/>
      </w:pPr>
      <w:r w:rsidRPr="00463C25">
        <w:tab/>
        <w:t>е)</w:t>
      </w:r>
      <w:r w:rsidRPr="00463C25">
        <w:tab/>
        <w:t>Национальн</w:t>
      </w:r>
      <w:r w:rsidR="005F1D9A">
        <w:t>ую</w:t>
      </w:r>
      <w:r w:rsidRPr="00463C25">
        <w:t xml:space="preserve"> стратеги</w:t>
      </w:r>
      <w:r w:rsidR="005F1D9A">
        <w:t>ю по</w:t>
      </w:r>
      <w:r w:rsidRPr="00463C25">
        <w:t xml:space="preserve"> просвещени</w:t>
      </w:r>
      <w:r w:rsidR="005F1D9A">
        <w:t>ю</w:t>
      </w:r>
      <w:r w:rsidRPr="00463C25">
        <w:t xml:space="preserve"> и высше</w:t>
      </w:r>
      <w:r w:rsidR="005F1D9A">
        <w:t>му</w:t>
      </w:r>
      <w:r w:rsidRPr="00463C25">
        <w:t xml:space="preserve"> образов</w:t>
      </w:r>
      <w:r w:rsidRPr="00463C25">
        <w:t>а</w:t>
      </w:r>
      <w:r w:rsidRPr="00463C25">
        <w:t>ни</w:t>
      </w:r>
      <w:r w:rsidR="005F1D9A">
        <w:t>ю</w:t>
      </w:r>
      <w:r w:rsidRPr="00463C25">
        <w:t xml:space="preserve"> (2011–2020 годы);</w:t>
      </w:r>
    </w:p>
    <w:p w:rsidR="00463C25" w:rsidRPr="00463C25" w:rsidRDefault="00463C25" w:rsidP="00463C25">
      <w:pPr>
        <w:pStyle w:val="SingleTxtGR"/>
      </w:pPr>
      <w:r w:rsidRPr="00463C25">
        <w:tab/>
      </w:r>
      <w:r w:rsidRPr="00463C25">
        <w:rPr>
          <w:lang w:val="en-US"/>
        </w:rPr>
        <w:t>f</w:t>
      </w:r>
      <w:r w:rsidRPr="00463C25">
        <w:t>)</w:t>
      </w:r>
      <w:r w:rsidRPr="00463C25">
        <w:tab/>
        <w:t>Национальн</w:t>
      </w:r>
      <w:r w:rsidR="005F1D9A">
        <w:t>ую</w:t>
      </w:r>
      <w:r w:rsidRPr="00463C25">
        <w:t xml:space="preserve"> стратеги</w:t>
      </w:r>
      <w:r w:rsidR="005F1D9A">
        <w:t>ю</w:t>
      </w:r>
      <w:r w:rsidRPr="00463C25">
        <w:t xml:space="preserve"> по борьбе с коррупцией (2010–2014 г</w:t>
      </w:r>
      <w:r w:rsidRPr="00463C25">
        <w:t>о</w:t>
      </w:r>
      <w:r w:rsidRPr="00463C25">
        <w:t>ды);</w:t>
      </w:r>
    </w:p>
    <w:p w:rsidR="00463C25" w:rsidRPr="00463C25" w:rsidRDefault="00463C25" w:rsidP="00463C25">
      <w:pPr>
        <w:pStyle w:val="SingleTxtGR"/>
      </w:pPr>
      <w:r w:rsidRPr="00463C25">
        <w:tab/>
      </w:r>
      <w:r w:rsidRPr="00463C25">
        <w:rPr>
          <w:lang w:val="en-US"/>
        </w:rPr>
        <w:t>g</w:t>
      </w:r>
      <w:r w:rsidRPr="00463C25">
        <w:t>)</w:t>
      </w:r>
      <w:r w:rsidRPr="00463C25">
        <w:tab/>
        <w:t>Стратеги</w:t>
      </w:r>
      <w:r w:rsidR="00B532AB">
        <w:t>ю по</w:t>
      </w:r>
      <w:r w:rsidRPr="00463C25">
        <w:t xml:space="preserve"> сокращени</w:t>
      </w:r>
      <w:r w:rsidR="00B532AB">
        <w:t>ю</w:t>
      </w:r>
      <w:r w:rsidRPr="00463C25">
        <w:t xml:space="preserve"> бедности (2010–2014 годы);</w:t>
      </w:r>
    </w:p>
    <w:p w:rsidR="00463C25" w:rsidRPr="00463C25" w:rsidRDefault="00463C25" w:rsidP="00463C25">
      <w:pPr>
        <w:pStyle w:val="SingleTxtGR"/>
      </w:pPr>
      <w:r w:rsidRPr="00463C25">
        <w:tab/>
      </w:r>
      <w:r w:rsidRPr="00463C25">
        <w:rPr>
          <w:lang w:val="en-US"/>
        </w:rPr>
        <w:t>h</w:t>
      </w:r>
      <w:r w:rsidRPr="00463C25">
        <w:t>)</w:t>
      </w:r>
      <w:r w:rsidRPr="00463C25">
        <w:tab/>
        <w:t>Комитет также приветствует приглашение, направленное госуда</w:t>
      </w:r>
      <w:r w:rsidRPr="00463C25">
        <w:t>р</w:t>
      </w:r>
      <w:r w:rsidRPr="00463C25">
        <w:t>ством-участником специальным процедурам Организации Объединенных Наций в феврале 2010 года.</w:t>
      </w:r>
    </w:p>
    <w:p w:rsidR="00463C25" w:rsidRPr="00463C25" w:rsidRDefault="00463C25" w:rsidP="00B532AB">
      <w:pPr>
        <w:pStyle w:val="HChGR"/>
      </w:pPr>
      <w:r w:rsidRPr="00463C25">
        <w:lastRenderedPageBreak/>
        <w:tab/>
      </w:r>
      <w:r w:rsidRPr="00463C25">
        <w:rPr>
          <w:lang w:val="en-US"/>
        </w:rPr>
        <w:t>III</w:t>
      </w:r>
      <w:r w:rsidRPr="00463C25">
        <w:t>.</w:t>
      </w:r>
      <w:r w:rsidRPr="00463C25">
        <w:tab/>
        <w:t>Факторы и трудности, препятствующие осуществлению Конвенции</w:t>
      </w:r>
    </w:p>
    <w:p w:rsidR="00463C25" w:rsidRPr="00463C25" w:rsidRDefault="00463C25" w:rsidP="00463C25">
      <w:pPr>
        <w:pStyle w:val="SingleTxtGR"/>
      </w:pPr>
      <w:r w:rsidRPr="00463C25">
        <w:t>6.</w:t>
      </w:r>
      <w:r w:rsidRPr="00463C25">
        <w:tab/>
      </w:r>
      <w:proofErr w:type="gramStart"/>
      <w:r w:rsidRPr="00463C25">
        <w:t>Комитет отмечает особенно тяжкие последствия текущего вооруженного конфликта, политической нестабильности и присутствия вооруженных групп</w:t>
      </w:r>
      <w:r w:rsidRPr="00463C25">
        <w:t>и</w:t>
      </w:r>
      <w:r w:rsidRPr="00463C25">
        <w:t>ровок в государстве-участнике, усиления межконфессиональных и межэтнич</w:t>
      </w:r>
      <w:r w:rsidRPr="00463C25">
        <w:t>е</w:t>
      </w:r>
      <w:r w:rsidRPr="00463C25">
        <w:t xml:space="preserve">ских распрей и роста религиозного экстремизма, что ведет </w:t>
      </w:r>
      <w:r w:rsidR="00B532AB">
        <w:t xml:space="preserve">к </w:t>
      </w:r>
      <w:r w:rsidRPr="00463C25">
        <w:t>серьезным нар</w:t>
      </w:r>
      <w:r w:rsidRPr="00463C25">
        <w:t>у</w:t>
      </w:r>
      <w:r w:rsidRPr="00463C25">
        <w:t xml:space="preserve">шениям прав детей и представляет собой серьезное препятствие </w:t>
      </w:r>
      <w:r w:rsidR="00B532AB">
        <w:t>к</w:t>
      </w:r>
      <w:r w:rsidRPr="00463C25">
        <w:t xml:space="preserve"> реализации прав, закрепленных в Конвенции, и в частности усугубляется террористич</w:t>
      </w:r>
      <w:r w:rsidRPr="00463C25">
        <w:t>е</w:t>
      </w:r>
      <w:r w:rsidRPr="00463C25">
        <w:t>скими актами, совершаемыми криминальными группировками, принадлеж</w:t>
      </w:r>
      <w:r w:rsidRPr="00463C25">
        <w:t>а</w:t>
      </w:r>
      <w:r w:rsidRPr="00463C25">
        <w:t>щими к так называемому Исламскому государству Ирака и</w:t>
      </w:r>
      <w:proofErr w:type="gramEnd"/>
      <w:r w:rsidRPr="00463C25">
        <w:t xml:space="preserve"> Леванта (</w:t>
      </w:r>
      <w:proofErr w:type="spellStart"/>
      <w:r w:rsidRPr="00463C25">
        <w:t>ИГИЛ</w:t>
      </w:r>
      <w:proofErr w:type="spellEnd"/>
      <w:r w:rsidRPr="00463C25">
        <w:t xml:space="preserve">). Комитет напоминает государству-участнику о континуитете международных </w:t>
      </w:r>
      <w:r w:rsidR="00B532AB">
        <w:t xml:space="preserve">правозащитных </w:t>
      </w:r>
      <w:r w:rsidRPr="00463C25">
        <w:t>обязательств и о применении прав по Конвенции ко всем детям во все времена. Комитет также напоминает государству-участнику, что оно несет первостепенную обязанность защищать свое населени</w:t>
      </w:r>
      <w:r w:rsidR="00B532AB">
        <w:t>е</w:t>
      </w:r>
      <w:r w:rsidRPr="00463C25">
        <w:t xml:space="preserve"> и поэтому должно принять незамедлительные меры к тому, чтобы остановить чрезмерное и сме</w:t>
      </w:r>
      <w:r w:rsidRPr="00463C25">
        <w:t>р</w:t>
      </w:r>
      <w:r w:rsidRPr="00463C25">
        <w:t>тоносное при</w:t>
      </w:r>
      <w:r w:rsidR="00B532AB">
        <w:t xml:space="preserve">менение силы против граждан </w:t>
      </w:r>
      <w:r w:rsidRPr="00463C25">
        <w:t>и предотвращать дальнейшее нас</w:t>
      </w:r>
      <w:r w:rsidRPr="00463C25">
        <w:t>и</w:t>
      </w:r>
      <w:r w:rsidRPr="00463C25">
        <w:t>лие в отношении детей, включая убийства и ранения.</w:t>
      </w:r>
    </w:p>
    <w:p w:rsidR="00463C25" w:rsidRPr="00463C25" w:rsidRDefault="00463C25" w:rsidP="00B532AB">
      <w:pPr>
        <w:pStyle w:val="HChGR"/>
      </w:pPr>
      <w:r w:rsidRPr="00463C25">
        <w:tab/>
      </w:r>
      <w:r w:rsidRPr="00463C25">
        <w:rPr>
          <w:lang w:val="en-US"/>
        </w:rPr>
        <w:t>IV</w:t>
      </w:r>
      <w:r w:rsidRPr="00463C25">
        <w:t>.</w:t>
      </w:r>
      <w:r w:rsidRPr="00463C25">
        <w:tab/>
        <w:t>Основные проблемы, вызывающие озабоченность, и рекомендации</w:t>
      </w:r>
    </w:p>
    <w:p w:rsidR="00463C25" w:rsidRPr="00463C25" w:rsidRDefault="00463C25" w:rsidP="00B532AB">
      <w:pPr>
        <w:pStyle w:val="H1GR"/>
      </w:pPr>
      <w:r w:rsidRPr="00463C25">
        <w:tab/>
        <w:t>А.</w:t>
      </w:r>
      <w:r w:rsidRPr="00463C25">
        <w:tab/>
        <w:t xml:space="preserve">Общие меры по осуществлению (статьи 4, 42 и </w:t>
      </w:r>
      <w:r w:rsidR="00B532AB">
        <w:t>44 (</w:t>
      </w:r>
      <w:r w:rsidRPr="00463C25">
        <w:t>пункт 6</w:t>
      </w:r>
      <w:r w:rsidR="00B532AB">
        <w:t>)</w:t>
      </w:r>
      <w:r w:rsidRPr="00463C25">
        <w:t xml:space="preserve"> Конвенции)</w:t>
      </w:r>
    </w:p>
    <w:p w:rsidR="00463C25" w:rsidRPr="00463C25" w:rsidRDefault="00463C25" w:rsidP="00B532AB">
      <w:pPr>
        <w:pStyle w:val="H23GR"/>
      </w:pPr>
      <w:r w:rsidRPr="00463C25">
        <w:tab/>
      </w:r>
      <w:r w:rsidRPr="00463C25">
        <w:tab/>
        <w:t>Предыдущие рекомендации Комитета</w:t>
      </w:r>
    </w:p>
    <w:p w:rsidR="00463C25" w:rsidRPr="002620CC" w:rsidRDefault="00463C25" w:rsidP="00463C25">
      <w:pPr>
        <w:pStyle w:val="SingleTxtGR"/>
        <w:rPr>
          <w:b/>
        </w:rPr>
      </w:pPr>
      <w:r w:rsidRPr="00463C25">
        <w:t>7.</w:t>
      </w:r>
      <w:r w:rsidRPr="00463C25">
        <w:tab/>
      </w:r>
      <w:r w:rsidRPr="002620CC">
        <w:rPr>
          <w:b/>
        </w:rPr>
        <w:t>Комитет настоятельно призывает государство-участник принять все необходимые меры к тому, чтобы осуществить его предыдущие рекоменд</w:t>
      </w:r>
      <w:r w:rsidRPr="002620CC">
        <w:rPr>
          <w:b/>
        </w:rPr>
        <w:t>а</w:t>
      </w:r>
      <w:r w:rsidRPr="002620CC">
        <w:rPr>
          <w:b/>
        </w:rPr>
        <w:t>ции, вынесенные в 1998 году (</w:t>
      </w:r>
      <w:r w:rsidRPr="002620CC">
        <w:rPr>
          <w:b/>
          <w:lang w:val="en-US"/>
        </w:rPr>
        <w:t>CRC</w:t>
      </w:r>
      <w:r w:rsidRPr="002620CC">
        <w:rPr>
          <w:b/>
        </w:rPr>
        <w:t>/</w:t>
      </w:r>
      <w:r w:rsidRPr="002620CC">
        <w:rPr>
          <w:b/>
          <w:lang w:val="en-US"/>
        </w:rPr>
        <w:t>C</w:t>
      </w:r>
      <w:r w:rsidRPr="002620CC">
        <w:rPr>
          <w:b/>
        </w:rPr>
        <w:t>/15/</w:t>
      </w:r>
      <w:r w:rsidRPr="002620CC">
        <w:rPr>
          <w:b/>
          <w:lang w:val="en-US"/>
        </w:rPr>
        <w:t>Add</w:t>
      </w:r>
      <w:r w:rsidRPr="002620CC">
        <w:rPr>
          <w:b/>
        </w:rPr>
        <w:t>.94), которые не были реализ</w:t>
      </w:r>
      <w:r w:rsidRPr="002620CC">
        <w:rPr>
          <w:b/>
        </w:rPr>
        <w:t>о</w:t>
      </w:r>
      <w:r w:rsidRPr="002620CC">
        <w:rPr>
          <w:b/>
        </w:rPr>
        <w:t>ваны или не были реализованы в достаточной мере, и</w:t>
      </w:r>
      <w:r w:rsidR="002620CC" w:rsidRPr="002620CC">
        <w:rPr>
          <w:b/>
        </w:rPr>
        <w:t>,</w:t>
      </w:r>
      <w:r w:rsidRPr="002620CC">
        <w:rPr>
          <w:b/>
        </w:rPr>
        <w:t xml:space="preserve"> в частности, по</w:t>
      </w:r>
      <w:r w:rsidRPr="002620CC">
        <w:rPr>
          <w:b/>
        </w:rPr>
        <w:t>д</w:t>
      </w:r>
      <w:r w:rsidRPr="002620CC">
        <w:rPr>
          <w:b/>
        </w:rPr>
        <w:t>тверждает свои рекомендации государству-участнику:</w:t>
      </w:r>
    </w:p>
    <w:p w:rsidR="00463C25" w:rsidRPr="002620CC" w:rsidRDefault="00463C25" w:rsidP="00463C25">
      <w:pPr>
        <w:pStyle w:val="SingleTxtGR"/>
        <w:rPr>
          <w:b/>
        </w:rPr>
      </w:pPr>
      <w:r w:rsidRPr="002620CC">
        <w:rPr>
          <w:b/>
        </w:rPr>
        <w:tab/>
        <w:t>a)</w:t>
      </w:r>
      <w:r w:rsidRPr="002620CC">
        <w:rPr>
          <w:b/>
        </w:rPr>
        <w:tab/>
        <w:t>изучить возможность рассмотрения оговорки к статье 14.1 с целью ее снятия (пункт 6);</w:t>
      </w:r>
    </w:p>
    <w:p w:rsidR="00463C25" w:rsidRPr="002620CC" w:rsidRDefault="00463C25" w:rsidP="00463C25">
      <w:pPr>
        <w:pStyle w:val="SingleTxtGR"/>
        <w:rPr>
          <w:b/>
        </w:rPr>
      </w:pPr>
      <w:r w:rsidRPr="002620CC">
        <w:rPr>
          <w:b/>
        </w:rPr>
        <w:tab/>
        <w:t>b)</w:t>
      </w:r>
      <w:r w:rsidRPr="002620CC">
        <w:rPr>
          <w:b/>
        </w:rPr>
        <w:tab/>
        <w:t>укреплять Орган по благополучию ребенка за счет расширения бюджетных ассигнований, а также его полномочий и компетенции по ос</w:t>
      </w:r>
      <w:r w:rsidRPr="002620CC">
        <w:rPr>
          <w:b/>
        </w:rPr>
        <w:t>у</w:t>
      </w:r>
      <w:r w:rsidRPr="002620CC">
        <w:rPr>
          <w:b/>
        </w:rPr>
        <w:t>ществлению Конвенции (пункт 9);</w:t>
      </w:r>
    </w:p>
    <w:p w:rsidR="00463C25" w:rsidRPr="002620CC" w:rsidRDefault="00463C25" w:rsidP="00463C25">
      <w:pPr>
        <w:pStyle w:val="SingleTxtGR"/>
        <w:rPr>
          <w:b/>
        </w:rPr>
      </w:pPr>
      <w:r w:rsidRPr="002620CC">
        <w:rPr>
          <w:b/>
        </w:rPr>
        <w:tab/>
        <w:t>с)</w:t>
      </w:r>
      <w:r w:rsidRPr="002620CC">
        <w:rPr>
          <w:b/>
        </w:rPr>
        <w:tab/>
        <w:t xml:space="preserve">укреплять координацию между различными </w:t>
      </w:r>
      <w:r w:rsidR="002620CC" w:rsidRPr="002620CC">
        <w:rPr>
          <w:b/>
        </w:rPr>
        <w:t>правительстве</w:t>
      </w:r>
      <w:r w:rsidR="002620CC" w:rsidRPr="002620CC">
        <w:rPr>
          <w:b/>
        </w:rPr>
        <w:t>н</w:t>
      </w:r>
      <w:r w:rsidR="002620CC" w:rsidRPr="002620CC">
        <w:rPr>
          <w:b/>
        </w:rPr>
        <w:t>ными</w:t>
      </w:r>
      <w:r w:rsidRPr="002620CC">
        <w:rPr>
          <w:b/>
        </w:rPr>
        <w:t xml:space="preserve"> органами, занимающимися правами </w:t>
      </w:r>
      <w:proofErr w:type="gramStart"/>
      <w:r w:rsidRPr="002620CC">
        <w:rPr>
          <w:b/>
        </w:rPr>
        <w:t>детей</w:t>
      </w:r>
      <w:proofErr w:type="gramEnd"/>
      <w:r w:rsidRPr="002620CC">
        <w:rPr>
          <w:b/>
        </w:rPr>
        <w:t xml:space="preserve"> как на национальном, так и на местном уровнях, и прилагать больше усилий по обеспечению более тесного сотрудничества с неправительственными организациями (НПО), работающими в </w:t>
      </w:r>
      <w:r w:rsidR="002620CC" w:rsidRPr="002620CC">
        <w:rPr>
          <w:b/>
        </w:rPr>
        <w:t>сфере</w:t>
      </w:r>
      <w:r w:rsidRPr="002620CC">
        <w:rPr>
          <w:b/>
        </w:rPr>
        <w:t xml:space="preserve"> прав </w:t>
      </w:r>
      <w:r w:rsidR="002620CC" w:rsidRPr="002620CC">
        <w:rPr>
          <w:b/>
        </w:rPr>
        <w:t>детей</w:t>
      </w:r>
      <w:r w:rsidRPr="002620CC">
        <w:rPr>
          <w:b/>
        </w:rPr>
        <w:t xml:space="preserve"> (пункт 10);</w:t>
      </w:r>
    </w:p>
    <w:p w:rsidR="00463C25" w:rsidRPr="002620CC" w:rsidRDefault="00463C25" w:rsidP="00463C25">
      <w:pPr>
        <w:pStyle w:val="SingleTxtGR"/>
        <w:rPr>
          <w:b/>
        </w:rPr>
      </w:pPr>
      <w:r w:rsidRPr="002620CC">
        <w:rPr>
          <w:b/>
        </w:rPr>
        <w:tab/>
        <w:t>d)</w:t>
      </w:r>
      <w:r w:rsidRPr="002620CC">
        <w:rPr>
          <w:b/>
        </w:rPr>
        <w:tab/>
        <w:t xml:space="preserve">рассмотреть систему сбора данных с целью инкорпорации всех </w:t>
      </w:r>
      <w:r w:rsidR="002620CC" w:rsidRPr="002620CC">
        <w:rPr>
          <w:b/>
        </w:rPr>
        <w:t>сфер</w:t>
      </w:r>
      <w:r w:rsidRPr="002620CC">
        <w:rPr>
          <w:b/>
        </w:rPr>
        <w:t xml:space="preserve">, охватываемых Конвенцией. </w:t>
      </w:r>
      <w:proofErr w:type="gramStart"/>
      <w:r w:rsidRPr="002620CC">
        <w:rPr>
          <w:b/>
        </w:rPr>
        <w:t xml:space="preserve">Такая система должна </w:t>
      </w:r>
      <w:r w:rsidR="002620CC" w:rsidRPr="002620CC">
        <w:rPr>
          <w:b/>
        </w:rPr>
        <w:t>включать</w:t>
      </w:r>
      <w:r w:rsidRPr="002620CC">
        <w:rPr>
          <w:b/>
        </w:rPr>
        <w:t xml:space="preserve"> всех д</w:t>
      </w:r>
      <w:r w:rsidRPr="002620CC">
        <w:rPr>
          <w:b/>
        </w:rPr>
        <w:t>е</w:t>
      </w:r>
      <w:r w:rsidRPr="002620CC">
        <w:rPr>
          <w:b/>
        </w:rPr>
        <w:t xml:space="preserve">тей, с особым акцентом на тех, кто находится в уязвимой ситуации, и в том числе тех, кто стал жертвой </w:t>
      </w:r>
      <w:r w:rsidR="002620CC" w:rsidRPr="002620CC">
        <w:rPr>
          <w:b/>
        </w:rPr>
        <w:t>надругательства</w:t>
      </w:r>
      <w:r w:rsidRPr="002620CC">
        <w:rPr>
          <w:b/>
        </w:rPr>
        <w:t xml:space="preserve"> или жестокого обращения, работающих детей, детей, ставших объектом отправления ювенальной ю</w:t>
      </w:r>
      <w:r w:rsidRPr="002620CC">
        <w:rPr>
          <w:b/>
        </w:rPr>
        <w:t>с</w:t>
      </w:r>
      <w:r w:rsidRPr="002620CC">
        <w:rPr>
          <w:b/>
        </w:rPr>
        <w:t xml:space="preserve">тиции, девочек, детей из семей с одним родителем, внебрачных, брошенных </w:t>
      </w:r>
      <w:r w:rsidRPr="002620CC">
        <w:rPr>
          <w:b/>
        </w:rPr>
        <w:lastRenderedPageBreak/>
        <w:t xml:space="preserve">детей и/или детей, </w:t>
      </w:r>
      <w:r w:rsidR="002620CC" w:rsidRPr="002620CC">
        <w:rPr>
          <w:b/>
        </w:rPr>
        <w:t>находящихся</w:t>
      </w:r>
      <w:r w:rsidRPr="002620CC">
        <w:rPr>
          <w:b/>
        </w:rPr>
        <w:t xml:space="preserve"> в институциональны</w:t>
      </w:r>
      <w:r w:rsidR="002620CC" w:rsidRPr="002620CC">
        <w:rPr>
          <w:b/>
        </w:rPr>
        <w:t>х</w:t>
      </w:r>
      <w:r w:rsidRPr="002620CC">
        <w:rPr>
          <w:b/>
        </w:rPr>
        <w:t xml:space="preserve"> заведения</w:t>
      </w:r>
      <w:r w:rsidR="002620CC" w:rsidRPr="002620CC">
        <w:rPr>
          <w:b/>
        </w:rPr>
        <w:t>х</w:t>
      </w:r>
      <w:r w:rsidRPr="002620CC">
        <w:rPr>
          <w:b/>
        </w:rPr>
        <w:t>, и детей-инвалидов (пункт 12);</w:t>
      </w:r>
      <w:proofErr w:type="gramEnd"/>
    </w:p>
    <w:p w:rsidR="00463C25" w:rsidRPr="002620CC" w:rsidRDefault="00463C25" w:rsidP="00463C25">
      <w:pPr>
        <w:pStyle w:val="SingleTxtGR"/>
        <w:rPr>
          <w:b/>
        </w:rPr>
      </w:pPr>
      <w:r w:rsidRPr="002620CC">
        <w:rPr>
          <w:b/>
        </w:rPr>
        <w:tab/>
        <w:t>е)</w:t>
      </w:r>
      <w:r w:rsidRPr="002620CC">
        <w:rPr>
          <w:b/>
        </w:rPr>
        <w:tab/>
        <w:t>приоритизировать бюджетные ассигнования с целью обесп</w:t>
      </w:r>
      <w:r w:rsidRPr="002620CC">
        <w:rPr>
          <w:b/>
        </w:rPr>
        <w:t>е</w:t>
      </w:r>
      <w:r w:rsidRPr="002620CC">
        <w:rPr>
          <w:b/>
        </w:rPr>
        <w:t>чить защиту экономических, социальных и культурных прав детей, ос</w:t>
      </w:r>
      <w:r w:rsidRPr="002620CC">
        <w:rPr>
          <w:b/>
        </w:rPr>
        <w:t>о</w:t>
      </w:r>
      <w:r w:rsidRPr="002620CC">
        <w:rPr>
          <w:b/>
        </w:rPr>
        <w:t xml:space="preserve">бенно с учетом статей 2, 3 и 4 Конвенции, и в этом отношении добиваться устранения диспропорций между городскими и сельскими районами и между </w:t>
      </w:r>
      <w:proofErr w:type="spellStart"/>
      <w:r w:rsidR="002620CC" w:rsidRPr="002620CC">
        <w:rPr>
          <w:b/>
        </w:rPr>
        <w:t>мухафазами</w:t>
      </w:r>
      <w:proofErr w:type="spellEnd"/>
      <w:r w:rsidRPr="002620CC">
        <w:rPr>
          <w:b/>
        </w:rPr>
        <w:t xml:space="preserve"> (пункт 13).</w:t>
      </w:r>
    </w:p>
    <w:p w:rsidR="00463C25" w:rsidRPr="00463C25" w:rsidRDefault="00463C25" w:rsidP="002620CC">
      <w:pPr>
        <w:pStyle w:val="H23GR"/>
      </w:pPr>
      <w:r w:rsidRPr="00463C25">
        <w:tab/>
      </w:r>
      <w:r w:rsidRPr="00463C25">
        <w:tab/>
        <w:t>Законодательство</w:t>
      </w:r>
    </w:p>
    <w:p w:rsidR="00463C25" w:rsidRPr="00463C25" w:rsidRDefault="00463C25" w:rsidP="00463C25">
      <w:pPr>
        <w:pStyle w:val="SingleTxtGR"/>
      </w:pPr>
      <w:r w:rsidRPr="00463C25">
        <w:t>8.</w:t>
      </w:r>
      <w:r w:rsidRPr="00463C25">
        <w:tab/>
        <w:t>Комитет приветствует предоставленную делегацией в ходе интерактивн</w:t>
      </w:r>
      <w:r w:rsidRPr="00463C25">
        <w:t>о</w:t>
      </w:r>
      <w:r w:rsidRPr="00463C25">
        <w:t xml:space="preserve">го диалога информацию о том, что проект закона </w:t>
      </w:r>
      <w:proofErr w:type="spellStart"/>
      <w:r w:rsidRPr="00463C25">
        <w:t>Джаафари</w:t>
      </w:r>
      <w:proofErr w:type="spellEnd"/>
      <w:r w:rsidRPr="00463C25">
        <w:t xml:space="preserve"> о личном статусе был отставлен, и обязательство, что он никогда не будет представлен вновь.</w:t>
      </w:r>
    </w:p>
    <w:p w:rsidR="00463C25" w:rsidRPr="00463C25" w:rsidRDefault="00463C25" w:rsidP="00463C25">
      <w:pPr>
        <w:pStyle w:val="SingleTxtGR"/>
      </w:pPr>
      <w:r w:rsidRPr="00463C25">
        <w:t>9.</w:t>
      </w:r>
      <w:r w:rsidRPr="00463C25">
        <w:tab/>
        <w:t>Комитет также с признательностью отмечает, что в процессе обсуждения и изучения еще находится ряд законопроектов, имею</w:t>
      </w:r>
      <w:r w:rsidR="00E91FD0">
        <w:t>щих отношение к детям, а именно:</w:t>
      </w:r>
      <w:r w:rsidRPr="00463C25">
        <w:t xml:space="preserve"> проект закона о защите ребенка, предлагаемый закон о защите детей в автономном Курдистане, законопроект о детском парламенте и законопроект об управлении по благополучию детей.</w:t>
      </w:r>
    </w:p>
    <w:p w:rsidR="00463C25" w:rsidRPr="00463C25" w:rsidRDefault="00463C25" w:rsidP="00463C25">
      <w:pPr>
        <w:pStyle w:val="SingleTxtGR"/>
      </w:pPr>
      <w:r w:rsidRPr="00463C25">
        <w:t>10.</w:t>
      </w:r>
      <w:r w:rsidRPr="00463C25">
        <w:tab/>
        <w:t xml:space="preserve">Комитет настоятельно призывает государство-участник ускорить процесс принятия </w:t>
      </w:r>
      <w:r w:rsidR="00E91FD0">
        <w:t>этих законопроектов, обеспечив</w:t>
      </w:r>
      <w:r w:rsidRPr="00463C25">
        <w:t xml:space="preserve"> их полную совместимость с полож</w:t>
      </w:r>
      <w:r w:rsidRPr="00463C25">
        <w:t>е</w:t>
      </w:r>
      <w:r w:rsidRPr="00463C25">
        <w:t>ниями Конвенции.</w:t>
      </w:r>
    </w:p>
    <w:p w:rsidR="00463C25" w:rsidRPr="00463C25" w:rsidRDefault="00463C25" w:rsidP="00E91FD0">
      <w:pPr>
        <w:pStyle w:val="H23GR"/>
      </w:pPr>
      <w:r w:rsidRPr="00463C25">
        <w:tab/>
      </w:r>
      <w:r w:rsidRPr="00463C25">
        <w:tab/>
        <w:t>Независимый мониторинг</w:t>
      </w:r>
    </w:p>
    <w:p w:rsidR="00463C25" w:rsidRPr="00463C25" w:rsidRDefault="00463C25" w:rsidP="00463C25">
      <w:pPr>
        <w:pStyle w:val="SingleTxtGR"/>
      </w:pPr>
      <w:r w:rsidRPr="00463C25">
        <w:t>11.</w:t>
      </w:r>
      <w:r w:rsidRPr="00463C25">
        <w:tab/>
        <w:t xml:space="preserve">Приветствуя учреждение Законом № 53 от 2008 года Высокой комиссии Ирака по правам человека, а Законом № 4 от 2010 года – Независимого совета по правам человека в регионе Курдистан, Комитет испытывает озабоченность по поводу дефицита их независимости и </w:t>
      </w:r>
      <w:r w:rsidR="00E91FD0">
        <w:t xml:space="preserve">по поводу </w:t>
      </w:r>
      <w:r w:rsidRPr="00463C25">
        <w:t>ограниченности их ресу</w:t>
      </w:r>
      <w:r w:rsidRPr="00463C25">
        <w:t>р</w:t>
      </w:r>
      <w:r w:rsidRPr="00463C25">
        <w:t xml:space="preserve">сов. Комитет испытывает </w:t>
      </w:r>
      <w:r w:rsidR="00E91FD0" w:rsidRPr="00463C25">
        <w:t xml:space="preserve">также </w:t>
      </w:r>
      <w:r w:rsidRPr="00463C25">
        <w:t>озабоченность в связи с тем, что еще не мат</w:t>
      </w:r>
      <w:r w:rsidRPr="00463C25">
        <w:t>е</w:t>
      </w:r>
      <w:r w:rsidRPr="00463C25">
        <w:t>риализовались планы по учрежде</w:t>
      </w:r>
      <w:r w:rsidR="00E91FD0">
        <w:t xml:space="preserve">нию конкретного механизма </w:t>
      </w:r>
      <w:r w:rsidRPr="00463C25">
        <w:t>мониторинг</w:t>
      </w:r>
      <w:r w:rsidR="00E91FD0">
        <w:t>а</w:t>
      </w:r>
      <w:r w:rsidRPr="00463C25">
        <w:t xml:space="preserve"> прав детей.</w:t>
      </w:r>
    </w:p>
    <w:p w:rsidR="00463C25" w:rsidRPr="00E91FD0" w:rsidRDefault="00463C25" w:rsidP="00463C25">
      <w:pPr>
        <w:pStyle w:val="SingleTxtGR"/>
        <w:rPr>
          <w:b/>
        </w:rPr>
      </w:pPr>
      <w:r w:rsidRPr="00463C25">
        <w:t>12.</w:t>
      </w:r>
      <w:r w:rsidRPr="00463C25">
        <w:tab/>
      </w:r>
      <w:proofErr w:type="gramStart"/>
      <w:r w:rsidRPr="00E91FD0">
        <w:rPr>
          <w:b/>
        </w:rPr>
        <w:t xml:space="preserve">Комитет, в свете своего </w:t>
      </w:r>
      <w:r w:rsidR="004A27AD">
        <w:rPr>
          <w:b/>
        </w:rPr>
        <w:t>З</w:t>
      </w:r>
      <w:r w:rsidRPr="00E91FD0">
        <w:rPr>
          <w:b/>
        </w:rPr>
        <w:t>амечания общего порядка № 2 (2002 год</w:t>
      </w:r>
      <w:r w:rsidR="00E16866">
        <w:rPr>
          <w:b/>
        </w:rPr>
        <w:t>а</w:t>
      </w:r>
      <w:r w:rsidRPr="00E91FD0">
        <w:rPr>
          <w:b/>
        </w:rPr>
        <w:t>) о роли независимых национальных правозащитных учреждений в поощр</w:t>
      </w:r>
      <w:r w:rsidRPr="00E91FD0">
        <w:rPr>
          <w:b/>
        </w:rPr>
        <w:t>е</w:t>
      </w:r>
      <w:r w:rsidRPr="00E91FD0">
        <w:rPr>
          <w:b/>
        </w:rPr>
        <w:t>нии и защите прав ребенка, настоятельно призывает государство-участник оперативно учредить независимый механизм – либо детское подразделение в рамках Высокой комиссии Ирака по правам человека, либо отдельный механизм (например, омбудсмен по делам детей)</w:t>
      </w:r>
      <w:r w:rsidR="00E91FD0" w:rsidRPr="00E91FD0">
        <w:rPr>
          <w:b/>
        </w:rPr>
        <w:t>,</w:t>
      </w:r>
      <w:r w:rsidRPr="00E91FD0">
        <w:rPr>
          <w:b/>
        </w:rPr>
        <w:t xml:space="preserve"> – с тем чтобы вести мон</w:t>
      </w:r>
      <w:r w:rsidRPr="00E91FD0">
        <w:rPr>
          <w:b/>
        </w:rPr>
        <w:t>и</w:t>
      </w:r>
      <w:r w:rsidRPr="00E91FD0">
        <w:rPr>
          <w:b/>
        </w:rPr>
        <w:t>торинг осуществления Конвенции и производить оперативным и чутким</w:t>
      </w:r>
      <w:proofErr w:type="gramEnd"/>
      <w:r w:rsidRPr="00E91FD0">
        <w:rPr>
          <w:b/>
        </w:rPr>
        <w:t xml:space="preserve"> по отношению к детям образом разбирательство жалоб детей на нарушения их прав и предоставлять средства правовой защиты от таких нарушений. Комитет также настоятельно призывает государство-участник обеспечить, чтобы Высокая комиссия, а также учреждение по мониторингу прав детей сообразовывались с Парижскими принципами и чтобы любой независ</w:t>
      </w:r>
      <w:r w:rsidRPr="00E91FD0">
        <w:rPr>
          <w:b/>
        </w:rPr>
        <w:t>и</w:t>
      </w:r>
      <w:r w:rsidRPr="00E91FD0">
        <w:rPr>
          <w:b/>
        </w:rPr>
        <w:t>мый механизм мониторинга был надлежащим образом подкреплен ресу</w:t>
      </w:r>
      <w:r w:rsidRPr="00E91FD0">
        <w:rPr>
          <w:b/>
        </w:rPr>
        <w:t>р</w:t>
      </w:r>
      <w:r w:rsidRPr="00E91FD0">
        <w:rPr>
          <w:b/>
        </w:rPr>
        <w:t>сами и имел присутствие на всей территории.</w:t>
      </w:r>
    </w:p>
    <w:p w:rsidR="00463C25" w:rsidRPr="00463C25" w:rsidRDefault="00463C25" w:rsidP="00E91FD0">
      <w:pPr>
        <w:pStyle w:val="H23GR"/>
      </w:pPr>
      <w:r w:rsidRPr="00463C25">
        <w:tab/>
      </w:r>
      <w:r w:rsidRPr="00463C25">
        <w:tab/>
        <w:t>Коррупция</w:t>
      </w:r>
    </w:p>
    <w:p w:rsidR="00463C25" w:rsidRPr="00463C25" w:rsidRDefault="00463C25" w:rsidP="00463C25">
      <w:pPr>
        <w:pStyle w:val="SingleTxtGR"/>
      </w:pPr>
      <w:r w:rsidRPr="00463C25">
        <w:t>13.</w:t>
      </w:r>
      <w:r w:rsidRPr="00463C25">
        <w:tab/>
        <w:t>Комитет, приветствуя Национальную стратегию по борьбе с коррупцией (2010–2014 годы), выражает серьезную озабоченность в связи с высокой ра</w:t>
      </w:r>
      <w:r w:rsidRPr="00463C25">
        <w:t>с</w:t>
      </w:r>
      <w:r w:rsidRPr="00463C25">
        <w:t>пространенностью коррупции и отсутствием механизмов подотчетности в гос</w:t>
      </w:r>
      <w:r w:rsidRPr="00463C25">
        <w:t>у</w:t>
      </w:r>
      <w:r w:rsidRPr="00463C25">
        <w:t xml:space="preserve">дарстве-участнике и в связи с соответствующими </w:t>
      </w:r>
      <w:r w:rsidR="00E91FD0">
        <w:t>пагубными</w:t>
      </w:r>
      <w:r w:rsidRPr="00463C25">
        <w:t xml:space="preserve"> издержками для прав детей.</w:t>
      </w:r>
    </w:p>
    <w:p w:rsidR="00463C25" w:rsidRPr="00E91FD0" w:rsidRDefault="00463C25" w:rsidP="00463C25">
      <w:pPr>
        <w:pStyle w:val="SingleTxtGR"/>
        <w:rPr>
          <w:b/>
        </w:rPr>
      </w:pPr>
      <w:r w:rsidRPr="00463C25">
        <w:lastRenderedPageBreak/>
        <w:t>14.</w:t>
      </w:r>
      <w:r w:rsidRPr="00463C25">
        <w:tab/>
      </w:r>
      <w:r w:rsidRPr="00E91FD0">
        <w:rPr>
          <w:b/>
        </w:rPr>
        <w:t>В русле Конвенции Организации Объединенных Наций против ко</w:t>
      </w:r>
      <w:r w:rsidRPr="00E91FD0">
        <w:rPr>
          <w:b/>
        </w:rPr>
        <w:t>р</w:t>
      </w:r>
      <w:r w:rsidRPr="00E91FD0">
        <w:rPr>
          <w:b/>
        </w:rPr>
        <w:t>рупции Комитет настоятельно призывает государство-участник принимать твердые меры по предотвращению и искоренению коррупции и преслед</w:t>
      </w:r>
      <w:r w:rsidRPr="00E91FD0">
        <w:rPr>
          <w:b/>
        </w:rPr>
        <w:t>о</w:t>
      </w:r>
      <w:r w:rsidRPr="00E91FD0">
        <w:rPr>
          <w:b/>
        </w:rPr>
        <w:t>вани</w:t>
      </w:r>
      <w:r w:rsidR="00E91FD0" w:rsidRPr="00E91FD0">
        <w:rPr>
          <w:b/>
        </w:rPr>
        <w:t>ю</w:t>
      </w:r>
      <w:r w:rsidRPr="00E91FD0">
        <w:rPr>
          <w:b/>
        </w:rPr>
        <w:t xml:space="preserve"> государственных и местных чиновников за акты коррупции.</w:t>
      </w:r>
    </w:p>
    <w:p w:rsidR="00463C25" w:rsidRPr="00463C25" w:rsidRDefault="00463C25" w:rsidP="00E91FD0">
      <w:pPr>
        <w:pStyle w:val="H23GR"/>
      </w:pPr>
      <w:r w:rsidRPr="00463C25">
        <w:tab/>
      </w:r>
      <w:r w:rsidRPr="00463C25">
        <w:tab/>
        <w:t>Сотрудничество с гражданским обществом</w:t>
      </w:r>
    </w:p>
    <w:p w:rsidR="00463C25" w:rsidRPr="00463C25" w:rsidRDefault="00463C25" w:rsidP="00463C25">
      <w:pPr>
        <w:pStyle w:val="SingleTxtGR"/>
      </w:pPr>
      <w:r w:rsidRPr="00463C25">
        <w:t>15.</w:t>
      </w:r>
      <w:r w:rsidRPr="00463C25">
        <w:tab/>
      </w:r>
      <w:proofErr w:type="gramStart"/>
      <w:r w:rsidRPr="00463C25">
        <w:t>Комитет испытывает озабоченность в связи с тем, что организации гра</w:t>
      </w:r>
      <w:r w:rsidRPr="00463C25">
        <w:t>ж</w:t>
      </w:r>
      <w:r w:rsidRPr="00463C25">
        <w:t>данского общества и правозащитники, и в том числе те, кто</w:t>
      </w:r>
      <w:r w:rsidR="00652E7E" w:rsidRPr="00652E7E">
        <w:t xml:space="preserve"> </w:t>
      </w:r>
      <w:r w:rsidR="00652E7E" w:rsidRPr="00463C25">
        <w:t>конкретно</w:t>
      </w:r>
      <w:r w:rsidRPr="00463C25">
        <w:t xml:space="preserve"> работает в связи с правами детей, и те, кто помогает женщинам и девушкам, бегущим от насилия, подвергаются регулярным притеснениям, произвольному наблюдению и безосновательным обыскам, а многие и вынуждены действовать нелегально и подпольно.</w:t>
      </w:r>
      <w:proofErr w:type="gramEnd"/>
    </w:p>
    <w:p w:rsidR="00463C25" w:rsidRPr="00E91FD0" w:rsidRDefault="00463C25" w:rsidP="00463C25">
      <w:pPr>
        <w:pStyle w:val="SingleTxtGR"/>
        <w:rPr>
          <w:b/>
        </w:rPr>
      </w:pPr>
      <w:r w:rsidRPr="00463C25">
        <w:t>16.</w:t>
      </w:r>
      <w:r w:rsidRPr="00463C25">
        <w:tab/>
      </w:r>
      <w:r w:rsidRPr="00E91FD0">
        <w:rPr>
          <w:b/>
        </w:rPr>
        <w:t>Комитет настоятельно призывает государство-участник принять оперативные меры к тому, чтобы правозащитники были в состоянии в</w:t>
      </w:r>
      <w:r w:rsidRPr="00E91FD0">
        <w:rPr>
          <w:b/>
        </w:rPr>
        <w:t>ы</w:t>
      </w:r>
      <w:r w:rsidRPr="00E91FD0">
        <w:rPr>
          <w:b/>
        </w:rPr>
        <w:t>полнять свою работу безопасно и совместимым образом с принципами д</w:t>
      </w:r>
      <w:r w:rsidRPr="00E91FD0">
        <w:rPr>
          <w:b/>
        </w:rPr>
        <w:t>е</w:t>
      </w:r>
      <w:r w:rsidRPr="00E91FD0">
        <w:rPr>
          <w:b/>
        </w:rPr>
        <w:t>мократического общества. Комитет также настоятельно призывает гос</w:t>
      </w:r>
      <w:r w:rsidRPr="00E91FD0">
        <w:rPr>
          <w:b/>
        </w:rPr>
        <w:t>у</w:t>
      </w:r>
      <w:r w:rsidRPr="00E91FD0">
        <w:rPr>
          <w:b/>
        </w:rPr>
        <w:t>дарство-участник обеспечить, чтобы сообщаемые случаи запугивания и притеснений правозащитников или членов организаций гражданского о</w:t>
      </w:r>
      <w:r w:rsidRPr="00E91FD0">
        <w:rPr>
          <w:b/>
        </w:rPr>
        <w:t>б</w:t>
      </w:r>
      <w:r w:rsidRPr="00E91FD0">
        <w:rPr>
          <w:b/>
        </w:rPr>
        <w:t>щества оперативно и независимо расследовались, а виновные в таких зл</w:t>
      </w:r>
      <w:r w:rsidRPr="00E91FD0">
        <w:rPr>
          <w:b/>
        </w:rPr>
        <w:t>о</w:t>
      </w:r>
      <w:r w:rsidRPr="00E91FD0">
        <w:rPr>
          <w:b/>
        </w:rPr>
        <w:t>употреблениях – призывались к ответу.</w:t>
      </w:r>
    </w:p>
    <w:p w:rsidR="00463C25" w:rsidRPr="00463C25" w:rsidRDefault="00463C25" w:rsidP="00652E7E">
      <w:pPr>
        <w:pStyle w:val="H1GR"/>
      </w:pPr>
      <w:r w:rsidRPr="00463C25">
        <w:tab/>
        <w:t>В.</w:t>
      </w:r>
      <w:r w:rsidRPr="00463C25">
        <w:tab/>
        <w:t>Общие принципы (статьи 2, 3, 6 и 12 Конвенции)</w:t>
      </w:r>
    </w:p>
    <w:p w:rsidR="00463C25" w:rsidRPr="00463C25" w:rsidRDefault="00463C25" w:rsidP="00652E7E">
      <w:pPr>
        <w:pStyle w:val="H23GR"/>
      </w:pPr>
      <w:r w:rsidRPr="00463C25">
        <w:tab/>
      </w:r>
      <w:r w:rsidRPr="00463C25">
        <w:tab/>
        <w:t>Недискриминация</w:t>
      </w:r>
    </w:p>
    <w:p w:rsidR="00463C25" w:rsidRPr="00463C25" w:rsidRDefault="00463C25" w:rsidP="00463C25">
      <w:pPr>
        <w:pStyle w:val="SingleTxtGR"/>
      </w:pPr>
      <w:r w:rsidRPr="00463C25">
        <w:t>17.</w:t>
      </w:r>
      <w:r w:rsidRPr="00463C25">
        <w:tab/>
        <w:t>Комитет испытывает озабоченность в связи с хронической и экстремал</w:t>
      </w:r>
      <w:r w:rsidRPr="00463C25">
        <w:t>ь</w:t>
      </w:r>
      <w:r w:rsidRPr="00463C25">
        <w:t>ной гендерной дискриминацией, которую испытывают девушки с самых ранних этапов своей жизни и на протяжении своего детства и которая обрекает их на бытовое насилие; психологическую и сексуальную эксплуатацию и надруг</w:t>
      </w:r>
      <w:r w:rsidRPr="00463C25">
        <w:t>а</w:t>
      </w:r>
      <w:r w:rsidRPr="00463C25">
        <w:t>тельства; ранние, принудительные и временные (</w:t>
      </w:r>
      <w:proofErr w:type="spellStart"/>
      <w:r w:rsidRPr="00463C25">
        <w:t>мут’а</w:t>
      </w:r>
      <w:proofErr w:type="spellEnd"/>
      <w:r w:rsidRPr="00463C25">
        <w:t>) браки; и ограниченный доступ к образованию.</w:t>
      </w:r>
    </w:p>
    <w:p w:rsidR="00463C25" w:rsidRPr="00652E7E" w:rsidRDefault="00463C25" w:rsidP="00463C25">
      <w:pPr>
        <w:pStyle w:val="SingleTxtGR"/>
        <w:rPr>
          <w:b/>
        </w:rPr>
      </w:pPr>
      <w:r w:rsidRPr="00463C25">
        <w:t>18.</w:t>
      </w:r>
      <w:r w:rsidRPr="00463C25">
        <w:tab/>
      </w:r>
      <w:r w:rsidRPr="00652E7E">
        <w:rPr>
          <w:b/>
        </w:rPr>
        <w:t>Комитет настоятельно призывает государство-участник отменить без дальнейших отлагатель</w:t>
      </w:r>
      <w:proofErr w:type="gramStart"/>
      <w:r w:rsidRPr="00652E7E">
        <w:rPr>
          <w:b/>
        </w:rPr>
        <w:t>ств вс</w:t>
      </w:r>
      <w:proofErr w:type="gramEnd"/>
      <w:r w:rsidRPr="00652E7E">
        <w:rPr>
          <w:b/>
        </w:rPr>
        <w:t>е законы, которые проводят дискриминацию в отношении девушек, включая постановления о наследовании, и устр</w:t>
      </w:r>
      <w:r w:rsidRPr="00652E7E">
        <w:rPr>
          <w:b/>
        </w:rPr>
        <w:t>а</w:t>
      </w:r>
      <w:r w:rsidRPr="00652E7E">
        <w:rPr>
          <w:b/>
        </w:rPr>
        <w:t>нять негативное установки, виды практики и глубоко укоренившиеся ст</w:t>
      </w:r>
      <w:r w:rsidRPr="00652E7E">
        <w:rPr>
          <w:b/>
        </w:rPr>
        <w:t>е</w:t>
      </w:r>
      <w:r w:rsidRPr="00652E7E">
        <w:rPr>
          <w:b/>
        </w:rPr>
        <w:t>реотипы в отношении девушек путем составления всеобъемлющей страт</w:t>
      </w:r>
      <w:r w:rsidRPr="00652E7E">
        <w:rPr>
          <w:b/>
        </w:rPr>
        <w:t>е</w:t>
      </w:r>
      <w:r w:rsidRPr="00652E7E">
        <w:rPr>
          <w:b/>
        </w:rPr>
        <w:t>гии, сопряженной с четкой постановкой  целей и с подобающим механи</w:t>
      </w:r>
      <w:r w:rsidRPr="00652E7E">
        <w:rPr>
          <w:b/>
        </w:rPr>
        <w:t>з</w:t>
      </w:r>
      <w:r w:rsidRPr="00652E7E">
        <w:rPr>
          <w:b/>
        </w:rPr>
        <w:t>мом мониторинга. В координацию составления и мониторинга этой страт</w:t>
      </w:r>
      <w:r w:rsidRPr="00652E7E">
        <w:rPr>
          <w:b/>
        </w:rPr>
        <w:t>е</w:t>
      </w:r>
      <w:r w:rsidRPr="00652E7E">
        <w:rPr>
          <w:b/>
        </w:rPr>
        <w:t>гии следует вовлекать все слои общества, включая девушек.</w:t>
      </w:r>
    </w:p>
    <w:p w:rsidR="00463C25" w:rsidRPr="00463C25" w:rsidRDefault="00463C25" w:rsidP="00463C25">
      <w:pPr>
        <w:pStyle w:val="SingleTxtGR"/>
      </w:pPr>
      <w:r w:rsidRPr="00463C25">
        <w:t>19.</w:t>
      </w:r>
      <w:r w:rsidRPr="00463C25">
        <w:tab/>
        <w:t>Комитет испытывает озабоченность в связи с хронической дискримин</w:t>
      </w:r>
      <w:r w:rsidRPr="00463C25">
        <w:t>а</w:t>
      </w:r>
      <w:r w:rsidRPr="00463C25">
        <w:t>цией различных категорий детей в государстве-участнике, включая детей, пр</w:t>
      </w:r>
      <w:r w:rsidRPr="00463C25">
        <w:t>и</w:t>
      </w:r>
      <w:r w:rsidRPr="00463C25">
        <w:t xml:space="preserve">надлежащих к </w:t>
      </w:r>
      <w:r w:rsidR="00652E7E">
        <w:t>числу</w:t>
      </w:r>
      <w:r w:rsidRPr="00463C25">
        <w:t xml:space="preserve"> этнических и/или религиозных меньшинств, особенно в отношении их доступа к </w:t>
      </w:r>
      <w:r w:rsidR="00652E7E">
        <w:t>удостоверениям личности</w:t>
      </w:r>
      <w:r w:rsidRPr="00463C25">
        <w:t xml:space="preserve"> и социальным услугам; вн</w:t>
      </w:r>
      <w:r w:rsidRPr="00463C25">
        <w:t>е</w:t>
      </w:r>
      <w:r w:rsidRPr="00463C25">
        <w:t>брачных детей; детей-инвалидов, которые подвергаются множественным нар</w:t>
      </w:r>
      <w:r w:rsidRPr="00463C25">
        <w:t>у</w:t>
      </w:r>
      <w:r w:rsidRPr="00463C25">
        <w:t xml:space="preserve">шениям их прав; и детей из числа лесбиянок, </w:t>
      </w:r>
      <w:proofErr w:type="spellStart"/>
      <w:r w:rsidRPr="00463C25">
        <w:t>геев</w:t>
      </w:r>
      <w:proofErr w:type="spellEnd"/>
      <w:r w:rsidRPr="00463C25">
        <w:t>, бисексуалов и трансгенд</w:t>
      </w:r>
      <w:r w:rsidRPr="00463C25">
        <w:t>е</w:t>
      </w:r>
      <w:r w:rsidRPr="00463C25">
        <w:t>ров, дет</w:t>
      </w:r>
      <w:r w:rsidR="00652E7E">
        <w:t>ей</w:t>
      </w:r>
      <w:r w:rsidRPr="00463C25">
        <w:t>, которые находятся на попечении лиц, относящихся к этим категор</w:t>
      </w:r>
      <w:r w:rsidRPr="00463C25">
        <w:t>и</w:t>
      </w:r>
      <w:r w:rsidRPr="00463C25">
        <w:t xml:space="preserve">ям, и детей, демонстрирующих </w:t>
      </w:r>
      <w:proofErr w:type="spellStart"/>
      <w:r w:rsidRPr="00463C25">
        <w:t>неконформное</w:t>
      </w:r>
      <w:proofErr w:type="spellEnd"/>
      <w:r w:rsidRPr="00463C25">
        <w:t xml:space="preserve"> социальное поведение.</w:t>
      </w:r>
    </w:p>
    <w:p w:rsidR="00463C25" w:rsidRPr="00652E7E" w:rsidRDefault="00463C25" w:rsidP="00463C25">
      <w:pPr>
        <w:pStyle w:val="SingleTxtGR"/>
        <w:rPr>
          <w:b/>
        </w:rPr>
      </w:pPr>
      <w:r w:rsidRPr="00463C25">
        <w:t>20.</w:t>
      </w:r>
      <w:r w:rsidRPr="00463C25">
        <w:tab/>
      </w:r>
      <w:r w:rsidRPr="00652E7E">
        <w:rPr>
          <w:b/>
        </w:rPr>
        <w:t>Комитет рекомендует государству-участнику обеспечить полную з</w:t>
      </w:r>
      <w:r w:rsidRPr="00652E7E">
        <w:rPr>
          <w:b/>
        </w:rPr>
        <w:t>а</w:t>
      </w:r>
      <w:r w:rsidRPr="00652E7E">
        <w:rPr>
          <w:b/>
        </w:rPr>
        <w:t xml:space="preserve">щиту от дискриминации по любым основаниям, принять и осуществлять всеобъемлющую стратегию по преодолению всех форм дискриминации в отношении всех категорий детей, находящихся в уязвимой ситуации, и </w:t>
      </w:r>
      <w:r w:rsidR="00652E7E">
        <w:rPr>
          <w:b/>
        </w:rPr>
        <w:t>в</w:t>
      </w:r>
      <w:r w:rsidR="00652E7E">
        <w:rPr>
          <w:b/>
        </w:rPr>
        <w:t>е</w:t>
      </w:r>
      <w:r w:rsidR="00652E7E">
        <w:rPr>
          <w:b/>
        </w:rPr>
        <w:lastRenderedPageBreak/>
        <w:t>сти борьбу</w:t>
      </w:r>
      <w:r w:rsidRPr="00652E7E">
        <w:rPr>
          <w:b/>
        </w:rPr>
        <w:t xml:space="preserve"> с дискриминационными социальными установками. Он также рекомендует государству-участнику:</w:t>
      </w:r>
    </w:p>
    <w:p w:rsidR="00463C25" w:rsidRPr="00652E7E" w:rsidRDefault="00463C25" w:rsidP="00463C25">
      <w:pPr>
        <w:pStyle w:val="SingleTxtGR"/>
        <w:rPr>
          <w:b/>
        </w:rPr>
      </w:pPr>
      <w:r w:rsidRPr="00652E7E">
        <w:rPr>
          <w:b/>
        </w:rPr>
        <w:tab/>
        <w:t>a)</w:t>
      </w:r>
      <w:r w:rsidRPr="00652E7E">
        <w:rPr>
          <w:b/>
        </w:rPr>
        <w:tab/>
        <w:t xml:space="preserve">принимать </w:t>
      </w:r>
      <w:proofErr w:type="spellStart"/>
      <w:r w:rsidRPr="00652E7E">
        <w:rPr>
          <w:b/>
        </w:rPr>
        <w:t>проактивные</w:t>
      </w:r>
      <w:proofErr w:type="spellEnd"/>
      <w:r w:rsidRPr="00652E7E">
        <w:rPr>
          <w:b/>
        </w:rPr>
        <w:t xml:space="preserve"> меры к тому, чтобы обеспечить по</w:t>
      </w:r>
      <w:r w:rsidRPr="00652E7E">
        <w:rPr>
          <w:b/>
        </w:rPr>
        <w:t>л</w:t>
      </w:r>
      <w:r w:rsidRPr="00652E7E">
        <w:rPr>
          <w:b/>
        </w:rPr>
        <w:t>н</w:t>
      </w:r>
      <w:r w:rsidR="00652E7E">
        <w:rPr>
          <w:b/>
        </w:rPr>
        <w:t>ую</w:t>
      </w:r>
      <w:r w:rsidRPr="00652E7E">
        <w:rPr>
          <w:b/>
        </w:rPr>
        <w:t xml:space="preserve"> интеграцию в общество детей из числа этнических и религиозных меньшинств;</w:t>
      </w:r>
    </w:p>
    <w:p w:rsidR="00463C25" w:rsidRPr="00652E7E" w:rsidRDefault="00463C25" w:rsidP="00463C25">
      <w:pPr>
        <w:pStyle w:val="SingleTxtGR"/>
        <w:rPr>
          <w:b/>
        </w:rPr>
      </w:pPr>
      <w:r w:rsidRPr="00652E7E">
        <w:rPr>
          <w:b/>
        </w:rPr>
        <w:tab/>
        <w:t>b)</w:t>
      </w:r>
      <w:r w:rsidRPr="00652E7E">
        <w:rPr>
          <w:b/>
        </w:rPr>
        <w:tab/>
        <w:t>обеспечить законом и на практике полную интеграцию детей-инвалидов в общество и их равный доступ ко всем публичным услугам;</w:t>
      </w:r>
    </w:p>
    <w:p w:rsidR="00463C25" w:rsidRPr="00652E7E" w:rsidRDefault="00463C25" w:rsidP="00463C25">
      <w:pPr>
        <w:pStyle w:val="SingleTxtGR"/>
        <w:rPr>
          <w:b/>
        </w:rPr>
      </w:pPr>
      <w:r w:rsidRPr="00652E7E">
        <w:rPr>
          <w:b/>
        </w:rPr>
        <w:tab/>
        <w:t>c)</w:t>
      </w:r>
      <w:r w:rsidRPr="00652E7E">
        <w:rPr>
          <w:b/>
        </w:rPr>
        <w:tab/>
        <w:t>обеспечить</w:t>
      </w:r>
      <w:r w:rsidR="004A27AD" w:rsidRPr="004A27AD">
        <w:rPr>
          <w:b/>
        </w:rPr>
        <w:t xml:space="preserve"> </w:t>
      </w:r>
      <w:r w:rsidR="004A27AD" w:rsidRPr="00652E7E">
        <w:rPr>
          <w:b/>
        </w:rPr>
        <w:t>путем повышения публичной осведомленност</w:t>
      </w:r>
      <w:r w:rsidR="004A27AD">
        <w:rPr>
          <w:b/>
        </w:rPr>
        <w:t>и</w:t>
      </w:r>
      <w:r w:rsidR="004A27AD" w:rsidRPr="00652E7E">
        <w:rPr>
          <w:b/>
        </w:rPr>
        <w:t xml:space="preserve"> о равенстве и недискриминации на основании сексуальной ориентации и гендерной идентичности</w:t>
      </w:r>
      <w:r w:rsidRPr="00652E7E">
        <w:rPr>
          <w:b/>
        </w:rPr>
        <w:t>, чтобы дети, принадлежащие к категориям лесб</w:t>
      </w:r>
      <w:r w:rsidRPr="00652E7E">
        <w:rPr>
          <w:b/>
        </w:rPr>
        <w:t>и</w:t>
      </w:r>
      <w:r w:rsidRPr="00652E7E">
        <w:rPr>
          <w:b/>
        </w:rPr>
        <w:t xml:space="preserve">янок, </w:t>
      </w:r>
      <w:proofErr w:type="spellStart"/>
      <w:r w:rsidRPr="00652E7E">
        <w:rPr>
          <w:b/>
        </w:rPr>
        <w:t>геев</w:t>
      </w:r>
      <w:proofErr w:type="spellEnd"/>
      <w:r w:rsidRPr="00652E7E">
        <w:rPr>
          <w:b/>
        </w:rPr>
        <w:t>, бисексуалов и трансгендеров, или те, кто занимается попечен</w:t>
      </w:r>
      <w:r w:rsidRPr="00652E7E">
        <w:rPr>
          <w:b/>
        </w:rPr>
        <w:t>и</w:t>
      </w:r>
      <w:r w:rsidRPr="00652E7E">
        <w:rPr>
          <w:b/>
        </w:rPr>
        <w:t xml:space="preserve">ем лиц этих категорий, а также дети, демонстрирующие </w:t>
      </w:r>
      <w:proofErr w:type="spellStart"/>
      <w:r w:rsidRPr="00652E7E">
        <w:rPr>
          <w:b/>
        </w:rPr>
        <w:t>неконформное</w:t>
      </w:r>
      <w:proofErr w:type="spellEnd"/>
      <w:r w:rsidRPr="00652E7E">
        <w:rPr>
          <w:b/>
        </w:rPr>
        <w:t xml:space="preserve"> с</w:t>
      </w:r>
      <w:r w:rsidRPr="00652E7E">
        <w:rPr>
          <w:b/>
        </w:rPr>
        <w:t>о</w:t>
      </w:r>
      <w:r w:rsidRPr="00652E7E">
        <w:rPr>
          <w:b/>
        </w:rPr>
        <w:t>циальное поведение, не подвергал</w:t>
      </w:r>
      <w:r w:rsidR="004A27AD">
        <w:rPr>
          <w:b/>
        </w:rPr>
        <w:t>ись никакой форме дискриминации</w:t>
      </w:r>
      <w:r w:rsidRPr="00652E7E">
        <w:rPr>
          <w:b/>
        </w:rPr>
        <w:t>.</w:t>
      </w:r>
    </w:p>
    <w:p w:rsidR="00463C25" w:rsidRPr="00463C25" w:rsidRDefault="00463C25" w:rsidP="003B5928">
      <w:pPr>
        <w:pStyle w:val="H23GR"/>
      </w:pPr>
      <w:r w:rsidRPr="00463C25">
        <w:tab/>
      </w:r>
      <w:r w:rsidRPr="00463C25">
        <w:tab/>
        <w:t>Наилучшие интересы ребенка</w:t>
      </w:r>
    </w:p>
    <w:p w:rsidR="00463C25" w:rsidRPr="00463C25" w:rsidRDefault="00463C25" w:rsidP="00463C25">
      <w:pPr>
        <w:pStyle w:val="SingleTxtGR"/>
      </w:pPr>
      <w:r w:rsidRPr="00463C25">
        <w:t>21.</w:t>
      </w:r>
      <w:r w:rsidRPr="00463C25">
        <w:tab/>
        <w:t>Комитет с озабоченностью отмечает, что государство-участник недост</w:t>
      </w:r>
      <w:r w:rsidRPr="00463C25">
        <w:t>а</w:t>
      </w:r>
      <w:r w:rsidRPr="00463C25">
        <w:t>точно интегрирует в свое законодательство право ребенка на первоочередное внимание наилучшему обеспечению его или ее интересов, а государственным служащим не предоставляется подготовка по этой проблеме.</w:t>
      </w:r>
    </w:p>
    <w:p w:rsidR="00463C25" w:rsidRPr="003B5928" w:rsidRDefault="00463C25" w:rsidP="00463C25">
      <w:pPr>
        <w:pStyle w:val="SingleTxtGR"/>
        <w:rPr>
          <w:b/>
        </w:rPr>
      </w:pPr>
      <w:r w:rsidRPr="00463C25">
        <w:t>22.</w:t>
      </w:r>
      <w:r w:rsidRPr="00463C25">
        <w:tab/>
      </w:r>
      <w:proofErr w:type="gramStart"/>
      <w:r w:rsidRPr="003B5928">
        <w:rPr>
          <w:b/>
        </w:rPr>
        <w:t xml:space="preserve">В свете своего </w:t>
      </w:r>
      <w:r w:rsidR="004A27AD">
        <w:rPr>
          <w:b/>
        </w:rPr>
        <w:t>З</w:t>
      </w:r>
      <w:r w:rsidRPr="003B5928">
        <w:rPr>
          <w:b/>
        </w:rPr>
        <w:t>амечания общего порядка № 14 (2013 год</w:t>
      </w:r>
      <w:r w:rsidR="00E16866">
        <w:rPr>
          <w:b/>
        </w:rPr>
        <w:t>а</w:t>
      </w:r>
      <w:r w:rsidRPr="003B5928">
        <w:rPr>
          <w:b/>
        </w:rPr>
        <w:t xml:space="preserve">) о праве ребенка на первоочередное внимание наилучшему обеспечению его </w:t>
      </w:r>
      <w:r w:rsidR="003B5928">
        <w:rPr>
          <w:b/>
        </w:rPr>
        <w:t xml:space="preserve">или ее </w:t>
      </w:r>
      <w:r w:rsidRPr="003B5928">
        <w:rPr>
          <w:b/>
        </w:rPr>
        <w:t>интересов Комитет рекомендует государству-участнику крепить свои ус</w:t>
      </w:r>
      <w:r w:rsidRPr="003B5928">
        <w:rPr>
          <w:b/>
        </w:rPr>
        <w:t>и</w:t>
      </w:r>
      <w:r w:rsidRPr="003B5928">
        <w:rPr>
          <w:b/>
        </w:rPr>
        <w:t>лия с целью обеспечить, чтобы это право последовательно применялось во всех законодательных, административных и судебных процедурах и реш</w:t>
      </w:r>
      <w:r w:rsidRPr="003B5928">
        <w:rPr>
          <w:b/>
        </w:rPr>
        <w:t>е</w:t>
      </w:r>
      <w:r w:rsidRPr="003B5928">
        <w:rPr>
          <w:b/>
        </w:rPr>
        <w:t>ниях, а также во всех директивах, программах и проектах, которые имеют отношение к детям и сказываются на</w:t>
      </w:r>
      <w:proofErr w:type="gramEnd"/>
      <w:r w:rsidRPr="003B5928">
        <w:rPr>
          <w:b/>
        </w:rPr>
        <w:t xml:space="preserve"> них.</w:t>
      </w:r>
    </w:p>
    <w:p w:rsidR="00463C25" w:rsidRPr="00463C25" w:rsidRDefault="00463C25" w:rsidP="003B5928">
      <w:pPr>
        <w:pStyle w:val="H23GR"/>
      </w:pPr>
      <w:r w:rsidRPr="00463C25">
        <w:tab/>
      </w:r>
      <w:r w:rsidRPr="00463C25">
        <w:tab/>
        <w:t>Право на жизнь, выживание и развитие</w:t>
      </w:r>
    </w:p>
    <w:p w:rsidR="00463C25" w:rsidRPr="00463C25" w:rsidRDefault="00463C25" w:rsidP="00463C25">
      <w:pPr>
        <w:pStyle w:val="SingleTxtGR"/>
      </w:pPr>
      <w:r w:rsidRPr="00463C25">
        <w:t>23.</w:t>
      </w:r>
      <w:r w:rsidRPr="00463C25">
        <w:tab/>
      </w:r>
      <w:proofErr w:type="gramStart"/>
      <w:r w:rsidRPr="00463C25">
        <w:t xml:space="preserve">Комитет отвергает и осуждает целенаправленные и жестокие убийства детей так называемым </w:t>
      </w:r>
      <w:proofErr w:type="spellStart"/>
      <w:r w:rsidRPr="00463C25">
        <w:t>ИГИЛ</w:t>
      </w:r>
      <w:proofErr w:type="spellEnd"/>
      <w:r w:rsidRPr="00463C25">
        <w:t>, и в особенности:</w:t>
      </w:r>
      <w:proofErr w:type="gramEnd"/>
    </w:p>
    <w:p w:rsidR="00463C25" w:rsidRPr="00463C25" w:rsidRDefault="00463C25" w:rsidP="00463C25">
      <w:pPr>
        <w:pStyle w:val="SingleTxtGR"/>
      </w:pPr>
      <w:r w:rsidRPr="00463C25">
        <w:tab/>
      </w:r>
      <w:proofErr w:type="gramStart"/>
      <w:r w:rsidRPr="00463C25">
        <w:t>a)</w:t>
      </w:r>
      <w:r w:rsidRPr="00463C25">
        <w:tab/>
        <w:t xml:space="preserve">систематические убийства так называемым </w:t>
      </w:r>
      <w:proofErr w:type="spellStart"/>
      <w:r w:rsidRPr="00463C25">
        <w:t>ИГИЛ</w:t>
      </w:r>
      <w:proofErr w:type="spellEnd"/>
      <w:r w:rsidRPr="00463C25">
        <w:t xml:space="preserve"> детей, прина</w:t>
      </w:r>
      <w:r w:rsidRPr="00463C25">
        <w:t>д</w:t>
      </w:r>
      <w:r w:rsidRPr="00463C25">
        <w:t>лежащих к религиозным и этническим меньшинствам, включая несколько сл</w:t>
      </w:r>
      <w:r w:rsidRPr="00463C25">
        <w:t>у</w:t>
      </w:r>
      <w:r w:rsidRPr="00463C25">
        <w:t xml:space="preserve">чаев массовых казней мальчиков, равно как и сообщения об обезглавливаниях и распятиях детей и </w:t>
      </w:r>
      <w:r w:rsidR="003B5928">
        <w:t xml:space="preserve">о </w:t>
      </w:r>
      <w:r w:rsidRPr="00463C25">
        <w:t>погребени</w:t>
      </w:r>
      <w:r w:rsidR="003B5928">
        <w:t>и</w:t>
      </w:r>
      <w:r w:rsidRPr="00463C25">
        <w:t xml:space="preserve"> детей живьем;</w:t>
      </w:r>
      <w:proofErr w:type="gramEnd"/>
    </w:p>
    <w:p w:rsidR="00463C25" w:rsidRPr="00463C25" w:rsidRDefault="00463C25" w:rsidP="00463C25">
      <w:pPr>
        <w:pStyle w:val="SingleTxtGR"/>
      </w:pPr>
      <w:r w:rsidRPr="00463C25">
        <w:tab/>
        <w:t>b)</w:t>
      </w:r>
      <w:r w:rsidRPr="00463C25">
        <w:tab/>
        <w:t>убийства или тяжелые ранения очень большого числа детей в р</w:t>
      </w:r>
      <w:r w:rsidRPr="00463C25">
        <w:t>е</w:t>
      </w:r>
      <w:r w:rsidRPr="00463C25">
        <w:t>зультате текущих сражений, в том числе за счет воздушных ударов, обстрело</w:t>
      </w:r>
      <w:r w:rsidR="003B5928">
        <w:t>в</w:t>
      </w:r>
      <w:r w:rsidRPr="00463C25">
        <w:t xml:space="preserve"> и военны</w:t>
      </w:r>
      <w:r w:rsidR="000C21A8">
        <w:t>х</w:t>
      </w:r>
      <w:r w:rsidRPr="00463C25">
        <w:t xml:space="preserve"> операци</w:t>
      </w:r>
      <w:r w:rsidR="000C21A8">
        <w:t>й</w:t>
      </w:r>
      <w:r w:rsidRPr="00463C25">
        <w:t xml:space="preserve"> со стороны иракских сил безопасности и </w:t>
      </w:r>
      <w:r w:rsidR="004A27AD">
        <w:t xml:space="preserve">от </w:t>
      </w:r>
      <w:r w:rsidRPr="00463C25">
        <w:t>наземных мин и взрывоопасных пережитков войны. Это включает случаи смерти от обезвож</w:t>
      </w:r>
      <w:r w:rsidRPr="00463C25">
        <w:t>и</w:t>
      </w:r>
      <w:r w:rsidRPr="00463C25">
        <w:t>вания, истощения и жары в районах, затронутых конфликтом;</w:t>
      </w:r>
    </w:p>
    <w:p w:rsidR="00463C25" w:rsidRPr="00463C25" w:rsidRDefault="00463C25" w:rsidP="00463C25">
      <w:pPr>
        <w:pStyle w:val="SingleTxtGR"/>
      </w:pPr>
      <w:r w:rsidRPr="00463C25">
        <w:tab/>
        <w:t>c)</w:t>
      </w:r>
      <w:r w:rsidRPr="00463C25">
        <w:tab/>
        <w:t xml:space="preserve">похищения так называемым </w:t>
      </w:r>
      <w:proofErr w:type="spellStart"/>
      <w:r w:rsidRPr="00463C25">
        <w:t>ИГИЛ</w:t>
      </w:r>
      <w:proofErr w:type="spellEnd"/>
      <w:r w:rsidRPr="00463C25">
        <w:t xml:space="preserve"> большого числа детей, многие из которых </w:t>
      </w:r>
      <w:r w:rsidR="000C21A8">
        <w:t xml:space="preserve">были </w:t>
      </w:r>
      <w:r w:rsidRPr="00463C25">
        <w:t>серьезно травмированы, став свидетелями убийства их род</w:t>
      </w:r>
      <w:r w:rsidRPr="00463C25">
        <w:t>и</w:t>
      </w:r>
      <w:r w:rsidRPr="00463C25">
        <w:t>телей</w:t>
      </w:r>
      <w:r w:rsidR="000C21A8">
        <w:t>,</w:t>
      </w:r>
      <w:r w:rsidRPr="00463C25">
        <w:t xml:space="preserve"> и подвергаются физическому и сексуальному посягательству.</w:t>
      </w:r>
    </w:p>
    <w:p w:rsidR="00463C25" w:rsidRPr="003B5928" w:rsidRDefault="00463C25" w:rsidP="00463C25">
      <w:pPr>
        <w:pStyle w:val="SingleTxtGR"/>
        <w:rPr>
          <w:b/>
        </w:rPr>
      </w:pPr>
      <w:r w:rsidRPr="00463C25">
        <w:t>24.</w:t>
      </w:r>
      <w:r w:rsidRPr="00463C25">
        <w:tab/>
      </w:r>
      <w:r w:rsidRPr="003B5928">
        <w:rPr>
          <w:b/>
        </w:rPr>
        <w:t>Комитет настоятельно призывает государство-участник предпринять все необходимые действия к тому, чтобы обеспечить безопасность и защиту детей и их семей и позволить им покинуть районы, затронутые конфли</w:t>
      </w:r>
      <w:r w:rsidRPr="003B5928">
        <w:rPr>
          <w:b/>
        </w:rPr>
        <w:t>к</w:t>
      </w:r>
      <w:r w:rsidRPr="003B5928">
        <w:rPr>
          <w:b/>
        </w:rPr>
        <w:t>том, и получить доступ к элементарной гуманитарной помощи. В особенн</w:t>
      </w:r>
      <w:r w:rsidRPr="003B5928">
        <w:rPr>
          <w:b/>
        </w:rPr>
        <w:t>о</w:t>
      </w:r>
      <w:r w:rsidRPr="003B5928">
        <w:rPr>
          <w:b/>
        </w:rPr>
        <w:t>сти, государству-участнику следует:</w:t>
      </w:r>
    </w:p>
    <w:p w:rsidR="00463C25" w:rsidRPr="003B5928" w:rsidRDefault="00463C25" w:rsidP="00463C25">
      <w:pPr>
        <w:pStyle w:val="SingleTxtGR"/>
        <w:rPr>
          <w:b/>
        </w:rPr>
      </w:pPr>
      <w:r w:rsidRPr="003B5928">
        <w:rPr>
          <w:b/>
        </w:rPr>
        <w:lastRenderedPageBreak/>
        <w:tab/>
        <w:t>a)</w:t>
      </w:r>
      <w:r w:rsidRPr="003B5928">
        <w:rPr>
          <w:b/>
        </w:rPr>
        <w:tab/>
        <w:t xml:space="preserve">отдать под суд исполнителей нарушений и </w:t>
      </w:r>
      <w:r w:rsidR="000C21A8">
        <w:rPr>
          <w:b/>
        </w:rPr>
        <w:t>надругательств</w:t>
      </w:r>
      <w:r w:rsidRPr="003B5928">
        <w:rPr>
          <w:b/>
        </w:rPr>
        <w:t>, св</w:t>
      </w:r>
      <w:r w:rsidRPr="003B5928">
        <w:rPr>
          <w:b/>
        </w:rPr>
        <w:t>я</w:t>
      </w:r>
      <w:r w:rsidRPr="003B5928">
        <w:rPr>
          <w:b/>
        </w:rPr>
        <w:t xml:space="preserve">занных с конфликтом, </w:t>
      </w:r>
      <w:r w:rsidR="000C21A8">
        <w:rPr>
          <w:b/>
        </w:rPr>
        <w:t xml:space="preserve">и </w:t>
      </w:r>
      <w:r w:rsidRPr="003B5928">
        <w:rPr>
          <w:b/>
        </w:rPr>
        <w:t>в особенности тех, которые составляют военные преступления или преступления против человечности;</w:t>
      </w:r>
    </w:p>
    <w:p w:rsidR="00463C25" w:rsidRPr="003B5928" w:rsidRDefault="00463C25" w:rsidP="00463C25">
      <w:pPr>
        <w:pStyle w:val="SingleTxtGR"/>
        <w:rPr>
          <w:b/>
        </w:rPr>
      </w:pPr>
      <w:r w:rsidRPr="003B5928">
        <w:rPr>
          <w:b/>
        </w:rPr>
        <w:tab/>
      </w:r>
      <w:proofErr w:type="gramStart"/>
      <w:r w:rsidRPr="003B5928">
        <w:rPr>
          <w:b/>
        </w:rPr>
        <w:t>b)</w:t>
      </w:r>
      <w:r w:rsidRPr="003B5928">
        <w:rPr>
          <w:b/>
        </w:rPr>
        <w:tab/>
        <w:t>соблюдать принципы различения и соразмерности при пров</w:t>
      </w:r>
      <w:r w:rsidRPr="003B5928">
        <w:rPr>
          <w:b/>
        </w:rPr>
        <w:t>е</w:t>
      </w:r>
      <w:r w:rsidRPr="003B5928">
        <w:rPr>
          <w:b/>
        </w:rPr>
        <w:t xml:space="preserve">дении вооруженных операций против так называемого </w:t>
      </w:r>
      <w:proofErr w:type="spellStart"/>
      <w:r w:rsidRPr="003B5928">
        <w:rPr>
          <w:b/>
        </w:rPr>
        <w:t>ИГИЛ</w:t>
      </w:r>
      <w:proofErr w:type="spellEnd"/>
      <w:r w:rsidRPr="003B5928">
        <w:rPr>
          <w:b/>
        </w:rPr>
        <w:t xml:space="preserve"> и других в</w:t>
      </w:r>
      <w:r w:rsidRPr="003B5928">
        <w:rPr>
          <w:b/>
        </w:rPr>
        <w:t>о</w:t>
      </w:r>
      <w:r w:rsidR="000C21A8">
        <w:rPr>
          <w:b/>
        </w:rPr>
        <w:t>оруженных группировок</w:t>
      </w:r>
      <w:r w:rsidRPr="003B5928">
        <w:rPr>
          <w:b/>
        </w:rPr>
        <w:t xml:space="preserve"> и принимать все осуществимые меры предост</w:t>
      </w:r>
      <w:r w:rsidRPr="003B5928">
        <w:rPr>
          <w:b/>
        </w:rPr>
        <w:t>о</w:t>
      </w:r>
      <w:r w:rsidRPr="003B5928">
        <w:rPr>
          <w:b/>
        </w:rPr>
        <w:t>рожности, чтобы щадить граждан, и в особенности детей, от последствий военных действий;</w:t>
      </w:r>
      <w:proofErr w:type="gramEnd"/>
    </w:p>
    <w:p w:rsidR="00463C25" w:rsidRPr="003B5928" w:rsidRDefault="00463C25" w:rsidP="00463C25">
      <w:pPr>
        <w:pStyle w:val="SingleTxtGR"/>
        <w:rPr>
          <w:b/>
        </w:rPr>
      </w:pPr>
      <w:r w:rsidRPr="003B5928">
        <w:rPr>
          <w:b/>
        </w:rPr>
        <w:tab/>
        <w:t>c)</w:t>
      </w:r>
      <w:r w:rsidRPr="003B5928">
        <w:rPr>
          <w:b/>
        </w:rPr>
        <w:tab/>
        <w:t xml:space="preserve">учредить официальный механизм для защиты детей и обмена информацией со </w:t>
      </w:r>
      <w:proofErr w:type="spellStart"/>
      <w:r w:rsidRPr="003B5928">
        <w:rPr>
          <w:b/>
        </w:rPr>
        <w:t>страновой</w:t>
      </w:r>
      <w:proofErr w:type="spellEnd"/>
      <w:r w:rsidRPr="003B5928">
        <w:rPr>
          <w:b/>
        </w:rPr>
        <w:t xml:space="preserve"> группой Организации Объединенных Наций по мониторингу и </w:t>
      </w:r>
      <w:r w:rsidR="000C21A8">
        <w:rPr>
          <w:b/>
        </w:rPr>
        <w:t>отчетности</w:t>
      </w:r>
      <w:r w:rsidRPr="003B5928">
        <w:rPr>
          <w:b/>
        </w:rPr>
        <w:t>;</w:t>
      </w:r>
    </w:p>
    <w:p w:rsidR="00463C25" w:rsidRPr="003B5928" w:rsidRDefault="00463C25" w:rsidP="00463C25">
      <w:pPr>
        <w:pStyle w:val="SingleTxtGR"/>
        <w:rPr>
          <w:b/>
        </w:rPr>
      </w:pPr>
      <w:r w:rsidRPr="003B5928">
        <w:rPr>
          <w:b/>
        </w:rPr>
        <w:tab/>
        <w:t>d)</w:t>
      </w:r>
      <w:r w:rsidRPr="003B5928">
        <w:rPr>
          <w:b/>
        </w:rPr>
        <w:tab/>
        <w:t>присоединиться к Римскому статуту Международного уголо</w:t>
      </w:r>
      <w:r w:rsidRPr="003B5928">
        <w:rPr>
          <w:b/>
        </w:rPr>
        <w:t>в</w:t>
      </w:r>
      <w:r w:rsidRPr="003B5928">
        <w:rPr>
          <w:b/>
        </w:rPr>
        <w:t>ного суда и подумать о том, чтобы сделать заявление по пункту 3 статьи 12, дабы принять осуществление юрисдикции Суда с начала текущего ко</w:t>
      </w:r>
      <w:r w:rsidRPr="003B5928">
        <w:rPr>
          <w:b/>
        </w:rPr>
        <w:t>н</w:t>
      </w:r>
      <w:r w:rsidRPr="003B5928">
        <w:rPr>
          <w:b/>
        </w:rPr>
        <w:t>фликта;</w:t>
      </w:r>
    </w:p>
    <w:p w:rsidR="00463C25" w:rsidRPr="003B5928" w:rsidRDefault="00463C25" w:rsidP="00463C25">
      <w:pPr>
        <w:pStyle w:val="SingleTxtGR"/>
        <w:rPr>
          <w:b/>
        </w:rPr>
      </w:pPr>
      <w:r w:rsidRPr="003B5928">
        <w:rPr>
          <w:b/>
        </w:rPr>
        <w:tab/>
        <w:t>е)</w:t>
      </w:r>
      <w:r w:rsidRPr="003B5928">
        <w:rPr>
          <w:b/>
        </w:rPr>
        <w:tab/>
        <w:t xml:space="preserve">учредить механизмы с целью обеспечить, чтобы дети, </w:t>
      </w:r>
      <w:proofErr w:type="spellStart"/>
      <w:r w:rsidR="000C21A8">
        <w:rPr>
          <w:b/>
        </w:rPr>
        <w:t>пох</w:t>
      </w:r>
      <w:r w:rsidR="000C21A8">
        <w:rPr>
          <w:b/>
        </w:rPr>
        <w:t>и</w:t>
      </w:r>
      <w:r w:rsidR="000C21A8">
        <w:rPr>
          <w:b/>
        </w:rPr>
        <w:t>щавшиеся</w:t>
      </w:r>
      <w:proofErr w:type="spellEnd"/>
      <w:r w:rsidRPr="003B5928">
        <w:rPr>
          <w:b/>
        </w:rPr>
        <w:t xml:space="preserve"> так называемым </w:t>
      </w:r>
      <w:proofErr w:type="spellStart"/>
      <w:r w:rsidRPr="003B5928">
        <w:rPr>
          <w:b/>
        </w:rPr>
        <w:t>ИГИЛ</w:t>
      </w:r>
      <w:proofErr w:type="spellEnd"/>
      <w:r w:rsidRPr="003B5928">
        <w:rPr>
          <w:b/>
        </w:rPr>
        <w:t>, были наделены соответствующей п</w:t>
      </w:r>
      <w:r w:rsidRPr="003B5928">
        <w:rPr>
          <w:b/>
        </w:rPr>
        <w:t>о</w:t>
      </w:r>
      <w:r w:rsidRPr="003B5928">
        <w:rPr>
          <w:b/>
        </w:rPr>
        <w:t xml:space="preserve">мощью, включая их </w:t>
      </w:r>
      <w:proofErr w:type="gramStart"/>
      <w:r w:rsidRPr="003B5928">
        <w:rPr>
          <w:b/>
        </w:rPr>
        <w:t>полную</w:t>
      </w:r>
      <w:proofErr w:type="gramEnd"/>
      <w:r w:rsidRPr="003B5928">
        <w:rPr>
          <w:b/>
        </w:rPr>
        <w:t xml:space="preserve"> социальную </w:t>
      </w:r>
      <w:proofErr w:type="spellStart"/>
      <w:r w:rsidRPr="003B5928">
        <w:rPr>
          <w:b/>
        </w:rPr>
        <w:t>реинтеграцию</w:t>
      </w:r>
      <w:proofErr w:type="spellEnd"/>
      <w:r w:rsidRPr="003B5928">
        <w:rPr>
          <w:b/>
        </w:rPr>
        <w:t xml:space="preserve"> и их полное физ</w:t>
      </w:r>
      <w:r w:rsidRPr="003B5928">
        <w:rPr>
          <w:b/>
        </w:rPr>
        <w:t>и</w:t>
      </w:r>
      <w:r w:rsidRPr="003B5928">
        <w:rPr>
          <w:b/>
        </w:rPr>
        <w:t>ческое и психологическое восстановление;</w:t>
      </w:r>
    </w:p>
    <w:p w:rsidR="00463C25" w:rsidRPr="003B5928" w:rsidRDefault="00463C25" w:rsidP="00463C25">
      <w:pPr>
        <w:pStyle w:val="SingleTxtGR"/>
        <w:rPr>
          <w:b/>
        </w:rPr>
      </w:pPr>
      <w:r w:rsidRPr="003B5928">
        <w:rPr>
          <w:b/>
        </w:rPr>
        <w:tab/>
        <w:t>f)</w:t>
      </w:r>
      <w:r w:rsidRPr="003B5928">
        <w:rPr>
          <w:b/>
        </w:rPr>
        <w:tab/>
        <w:t>принимать в расчет особые потребности детей, и в частности девочек, в ходе репатриации, реабилитации и постконфликтной реко</w:t>
      </w:r>
      <w:r w:rsidRPr="003B5928">
        <w:rPr>
          <w:b/>
        </w:rPr>
        <w:t>н</w:t>
      </w:r>
      <w:r w:rsidRPr="003B5928">
        <w:rPr>
          <w:b/>
        </w:rPr>
        <w:t>струкции.</w:t>
      </w:r>
    </w:p>
    <w:p w:rsidR="00463C25" w:rsidRPr="00463C25" w:rsidRDefault="00463C25" w:rsidP="00463C25">
      <w:pPr>
        <w:pStyle w:val="SingleTxtGR"/>
      </w:pPr>
      <w:r w:rsidRPr="00463C25">
        <w:t>25.</w:t>
      </w:r>
      <w:r w:rsidRPr="00463C25">
        <w:tab/>
      </w:r>
      <w:proofErr w:type="gramStart"/>
      <w:r w:rsidRPr="00463C25">
        <w:t xml:space="preserve">Комитет испытывает глубокую озабоченность в связи с тем, что, в то время как женщин и девушек по-прежнему убивают или увечат во имя так называемой "чести" или подвергают социальному </w:t>
      </w:r>
      <w:r w:rsidR="00B91014">
        <w:t>гнету</w:t>
      </w:r>
      <w:r w:rsidRPr="00463C25">
        <w:t>, что оборачивается их самоубийствами, государство-участник все еще не отменило ни статью 409, ни статьи 128, 130 и 131 Уголовного кодекса (Закон № 111 (1969</w:t>
      </w:r>
      <w:r w:rsidR="000C21A8">
        <w:t xml:space="preserve"> года</w:t>
      </w:r>
      <w:r w:rsidRPr="00463C25">
        <w:t>)), в которых так называемые "почтенные мотивы" рассматриваются</w:t>
      </w:r>
      <w:proofErr w:type="gramEnd"/>
      <w:r w:rsidRPr="00463C25">
        <w:t xml:space="preserve"> в качестве смягчающих обстоятель</w:t>
      </w:r>
      <w:proofErr w:type="gramStart"/>
      <w:r w:rsidRPr="00463C25">
        <w:t>ств в св</w:t>
      </w:r>
      <w:proofErr w:type="gramEnd"/>
      <w:r w:rsidRPr="00463C25">
        <w:t>язи с такими преступлениями, как убийство. Комитет также испытывает озабоченность по поводу следующего:</w:t>
      </w:r>
    </w:p>
    <w:p w:rsidR="00463C25" w:rsidRPr="00463C25" w:rsidRDefault="00463C25" w:rsidP="00463C25">
      <w:pPr>
        <w:pStyle w:val="SingleTxtGR"/>
      </w:pPr>
      <w:r w:rsidRPr="00463C25">
        <w:tab/>
        <w:t>a)</w:t>
      </w:r>
      <w:r w:rsidRPr="00463C25">
        <w:tab/>
        <w:t>стойкий характер носят гендерные дискриминационные установки в обществе, в результате чего люди из осажденных городов просят правител</w:t>
      </w:r>
      <w:r w:rsidRPr="00463C25">
        <w:t>ь</w:t>
      </w:r>
      <w:r w:rsidRPr="00463C25">
        <w:t xml:space="preserve">ство бомбить тюрьмы, где так называемым </w:t>
      </w:r>
      <w:proofErr w:type="spellStart"/>
      <w:r w:rsidRPr="00463C25">
        <w:t>ИГИЛ</w:t>
      </w:r>
      <w:proofErr w:type="spellEnd"/>
      <w:r w:rsidRPr="00463C25">
        <w:t xml:space="preserve"> содержатся, насилуются и продаются в сексуальное рабство девушки и женщины;</w:t>
      </w:r>
    </w:p>
    <w:p w:rsidR="00463C25" w:rsidRPr="00463C25" w:rsidRDefault="00463C25" w:rsidP="00463C25">
      <w:pPr>
        <w:pStyle w:val="SingleTxtGR"/>
      </w:pPr>
      <w:r w:rsidRPr="00463C25">
        <w:tab/>
        <w:t>b)</w:t>
      </w:r>
      <w:r w:rsidRPr="00463C25">
        <w:tab/>
        <w:t xml:space="preserve">экстремистские вооруженные группировки и ополченцы </w:t>
      </w:r>
      <w:r w:rsidR="000C21A8" w:rsidRPr="00463C25">
        <w:t>во имя так называемой "чести"</w:t>
      </w:r>
      <w:r w:rsidR="000C21A8">
        <w:t xml:space="preserve"> </w:t>
      </w:r>
      <w:r w:rsidRPr="00463C25">
        <w:t>произвольно судят и убивают женщин и девушек;</w:t>
      </w:r>
    </w:p>
    <w:p w:rsidR="00463C25" w:rsidRPr="00463C25" w:rsidRDefault="00463C25" w:rsidP="00463C25">
      <w:pPr>
        <w:pStyle w:val="SingleTxtGR"/>
      </w:pPr>
      <w:r w:rsidRPr="00463C25">
        <w:tab/>
        <w:t>c)</w:t>
      </w:r>
      <w:r w:rsidRPr="00463C25">
        <w:tab/>
        <w:t xml:space="preserve">у девушек, которые подвергаются опасности стать жертвой </w:t>
      </w:r>
      <w:proofErr w:type="gramStart"/>
      <w:r w:rsidRPr="00463C25">
        <w:t>пр</w:t>
      </w:r>
      <w:r w:rsidRPr="00463C25">
        <w:t>е</w:t>
      </w:r>
      <w:r w:rsidRPr="00463C25">
        <w:t>ступлений</w:t>
      </w:r>
      <w:proofErr w:type="gramEnd"/>
      <w:r w:rsidRPr="00463C25">
        <w:t xml:space="preserve"> во имя так называемой "чести", отсутствует доступ к защите.</w:t>
      </w:r>
    </w:p>
    <w:p w:rsidR="00463C25" w:rsidRPr="000C21A8" w:rsidRDefault="00463C25" w:rsidP="00463C25">
      <w:pPr>
        <w:pStyle w:val="SingleTxtGR"/>
        <w:rPr>
          <w:b/>
        </w:rPr>
      </w:pPr>
      <w:r w:rsidRPr="00463C25">
        <w:t>26.</w:t>
      </w:r>
      <w:r w:rsidRPr="00463C25">
        <w:tab/>
      </w:r>
      <w:r w:rsidRPr="000C21A8">
        <w:rPr>
          <w:b/>
        </w:rPr>
        <w:t>Комитет настоятельно призывает государство-участник практик</w:t>
      </w:r>
      <w:r w:rsidRPr="000C21A8">
        <w:rPr>
          <w:b/>
        </w:rPr>
        <w:t>о</w:t>
      </w:r>
      <w:r w:rsidRPr="000C21A8">
        <w:rPr>
          <w:b/>
        </w:rPr>
        <w:t>вать политику нулевой терпимости по отношению к гендерным преступл</w:t>
      </w:r>
      <w:r w:rsidRPr="000C21A8">
        <w:rPr>
          <w:b/>
        </w:rPr>
        <w:t>е</w:t>
      </w:r>
      <w:r w:rsidRPr="000C21A8">
        <w:rPr>
          <w:b/>
        </w:rPr>
        <w:t>ниям, совершаемым во имя так называемой "чести", и обеспечить быстрое и эффективное расследование всех дел. В особенности, государству-участнику следует:</w:t>
      </w:r>
    </w:p>
    <w:p w:rsidR="00463C25" w:rsidRPr="000C21A8" w:rsidRDefault="00463C25" w:rsidP="00463C25">
      <w:pPr>
        <w:pStyle w:val="SingleTxtGR"/>
        <w:rPr>
          <w:b/>
        </w:rPr>
      </w:pPr>
      <w:r w:rsidRPr="000C21A8">
        <w:rPr>
          <w:b/>
        </w:rPr>
        <w:tab/>
      </w:r>
      <w:proofErr w:type="gramStart"/>
      <w:r w:rsidRPr="000C21A8">
        <w:rPr>
          <w:b/>
        </w:rPr>
        <w:t>a)</w:t>
      </w:r>
      <w:r w:rsidRPr="000C21A8">
        <w:rPr>
          <w:b/>
        </w:rPr>
        <w:tab/>
        <w:t>безотлагательно отменить статьи 409, 128, 130 и 131 Уголовного кодекса (Закон № 111 (1969</w:t>
      </w:r>
      <w:r w:rsidR="00B91014">
        <w:rPr>
          <w:b/>
        </w:rPr>
        <w:t xml:space="preserve"> года</w:t>
      </w:r>
      <w:r w:rsidRPr="000C21A8">
        <w:rPr>
          <w:b/>
        </w:rPr>
        <w:t>)) и любые другие правовые положения, к</w:t>
      </w:r>
      <w:r w:rsidRPr="000C21A8">
        <w:rPr>
          <w:b/>
        </w:rPr>
        <w:t>о</w:t>
      </w:r>
      <w:r w:rsidRPr="000C21A8">
        <w:rPr>
          <w:b/>
        </w:rPr>
        <w:t>торые могли бы быть использованы или истолкованы как допускающие так называемые "почтенные мотивы" в качестве смягчающего обсто</w:t>
      </w:r>
      <w:r w:rsidRPr="000C21A8">
        <w:rPr>
          <w:b/>
        </w:rPr>
        <w:t>я</w:t>
      </w:r>
      <w:r w:rsidRPr="000C21A8">
        <w:rPr>
          <w:b/>
        </w:rPr>
        <w:t xml:space="preserve">тельства; и обеспечить, чтобы на защиту так называемой "чести" было </w:t>
      </w:r>
      <w:r w:rsidR="000C21A8" w:rsidRPr="000C21A8">
        <w:rPr>
          <w:b/>
        </w:rPr>
        <w:lastRenderedPageBreak/>
        <w:t xml:space="preserve">нельзя </w:t>
      </w:r>
      <w:r w:rsidRPr="000C21A8">
        <w:rPr>
          <w:b/>
        </w:rPr>
        <w:t>ссылаться ни при каких  обстоятельствах;</w:t>
      </w:r>
      <w:proofErr w:type="gramEnd"/>
      <w:r w:rsidRPr="000C21A8">
        <w:rPr>
          <w:b/>
        </w:rPr>
        <w:t xml:space="preserve"> и чтобы исполнители гендерн</w:t>
      </w:r>
      <w:r w:rsidRPr="000C21A8">
        <w:rPr>
          <w:b/>
        </w:rPr>
        <w:t>о</w:t>
      </w:r>
      <w:r w:rsidRPr="000C21A8">
        <w:rPr>
          <w:b/>
        </w:rPr>
        <w:t>го насилия и преступлений, совершаемых во имя так называемой "чести", и в том числе внесудебны</w:t>
      </w:r>
      <w:r w:rsidR="00B91014">
        <w:rPr>
          <w:b/>
        </w:rPr>
        <w:t>х</w:t>
      </w:r>
      <w:r w:rsidRPr="000C21A8">
        <w:rPr>
          <w:b/>
        </w:rPr>
        <w:t xml:space="preserve"> убийств, карались санкциями, соизм</w:t>
      </w:r>
      <w:r w:rsidRPr="000C21A8">
        <w:rPr>
          <w:b/>
        </w:rPr>
        <w:t>е</w:t>
      </w:r>
      <w:r w:rsidRPr="000C21A8">
        <w:rPr>
          <w:b/>
        </w:rPr>
        <w:t>римыми с тяжестью их преступлений;</w:t>
      </w:r>
    </w:p>
    <w:p w:rsidR="00463C25" w:rsidRPr="000C21A8" w:rsidRDefault="00463C25" w:rsidP="00463C25">
      <w:pPr>
        <w:pStyle w:val="SingleTxtGR"/>
        <w:rPr>
          <w:b/>
        </w:rPr>
      </w:pPr>
      <w:r w:rsidRPr="000C21A8">
        <w:rPr>
          <w:b/>
        </w:rPr>
        <w:tab/>
        <w:t>b)</w:t>
      </w:r>
      <w:r w:rsidRPr="000C21A8">
        <w:rPr>
          <w:b/>
        </w:rPr>
        <w:tab/>
        <w:t xml:space="preserve">прилагать </w:t>
      </w:r>
      <w:r w:rsidR="002375C4" w:rsidRPr="000C21A8">
        <w:rPr>
          <w:b/>
        </w:rPr>
        <w:t>в сотрудничестве с гражданским обществом и же</w:t>
      </w:r>
      <w:r w:rsidR="002375C4" w:rsidRPr="000C21A8">
        <w:rPr>
          <w:b/>
        </w:rPr>
        <w:t>н</w:t>
      </w:r>
      <w:r w:rsidR="002375C4">
        <w:rPr>
          <w:b/>
        </w:rPr>
        <w:t xml:space="preserve">скими организациями </w:t>
      </w:r>
      <w:r w:rsidRPr="000C21A8">
        <w:rPr>
          <w:b/>
        </w:rPr>
        <w:t>информационно-просветительские усилия, адрес</w:t>
      </w:r>
      <w:r w:rsidRPr="000C21A8">
        <w:rPr>
          <w:b/>
        </w:rPr>
        <w:t>о</w:t>
      </w:r>
      <w:r w:rsidRPr="000C21A8">
        <w:rPr>
          <w:b/>
        </w:rPr>
        <w:t>ванные широкой общественности, средствам массовой информации и р</w:t>
      </w:r>
      <w:r w:rsidRPr="000C21A8">
        <w:rPr>
          <w:b/>
        </w:rPr>
        <w:t>е</w:t>
      </w:r>
      <w:r w:rsidRPr="000C21A8">
        <w:rPr>
          <w:b/>
        </w:rPr>
        <w:t>лигиозным и общинным лидерам, с целью устранения всяких женонен</w:t>
      </w:r>
      <w:r w:rsidRPr="000C21A8">
        <w:rPr>
          <w:b/>
        </w:rPr>
        <w:t>а</w:t>
      </w:r>
      <w:r w:rsidRPr="000C21A8">
        <w:rPr>
          <w:b/>
        </w:rPr>
        <w:t xml:space="preserve">вистнических </w:t>
      </w:r>
      <w:proofErr w:type="gramStart"/>
      <w:r w:rsidRPr="000C21A8">
        <w:rPr>
          <w:b/>
        </w:rPr>
        <w:t>установок</w:t>
      </w:r>
      <w:proofErr w:type="gramEnd"/>
      <w:r w:rsidRPr="000C21A8">
        <w:rPr>
          <w:b/>
        </w:rPr>
        <w:t xml:space="preserve"> во имя так называемой "чести";</w:t>
      </w:r>
    </w:p>
    <w:p w:rsidR="00463C25" w:rsidRPr="000C21A8" w:rsidRDefault="00463C25" w:rsidP="00463C25">
      <w:pPr>
        <w:pStyle w:val="SingleTxtGR"/>
        <w:rPr>
          <w:b/>
        </w:rPr>
      </w:pPr>
      <w:r w:rsidRPr="000C21A8">
        <w:rPr>
          <w:b/>
        </w:rPr>
        <w:tab/>
        <w:t>с)</w:t>
      </w:r>
      <w:r w:rsidRPr="000C21A8">
        <w:rPr>
          <w:b/>
        </w:rPr>
        <w:tab/>
        <w:t>обеспечивать эффективную защиту, включая приют и защи</w:t>
      </w:r>
      <w:r w:rsidRPr="000C21A8">
        <w:rPr>
          <w:b/>
        </w:rPr>
        <w:t>т</w:t>
      </w:r>
      <w:r w:rsidRPr="000C21A8">
        <w:rPr>
          <w:b/>
        </w:rPr>
        <w:t>ные схемы, женщинам и детям, которые подвергаются риску стать жер</w:t>
      </w:r>
      <w:r w:rsidRPr="000C21A8">
        <w:rPr>
          <w:b/>
        </w:rPr>
        <w:t>т</w:t>
      </w:r>
      <w:r w:rsidRPr="000C21A8">
        <w:rPr>
          <w:b/>
        </w:rPr>
        <w:t>вами преступления, совершаемого во имя так называемой "чести", или которые подвергаются опасности совершить самоубийство по причине с</w:t>
      </w:r>
      <w:r w:rsidRPr="000C21A8">
        <w:rPr>
          <w:b/>
        </w:rPr>
        <w:t>о</w:t>
      </w:r>
      <w:r w:rsidRPr="000C21A8">
        <w:rPr>
          <w:b/>
        </w:rPr>
        <w:t xml:space="preserve">циального или семейного </w:t>
      </w:r>
      <w:r w:rsidR="002375C4">
        <w:rPr>
          <w:b/>
        </w:rPr>
        <w:t>гнета</w:t>
      </w:r>
      <w:r w:rsidRPr="000C21A8">
        <w:rPr>
          <w:b/>
        </w:rPr>
        <w:t>.</w:t>
      </w:r>
    </w:p>
    <w:p w:rsidR="00463C25" w:rsidRPr="00463C25" w:rsidRDefault="00463C25" w:rsidP="00463C25">
      <w:pPr>
        <w:pStyle w:val="SingleTxtGR"/>
      </w:pPr>
      <w:r w:rsidRPr="00463C25">
        <w:t>27.</w:t>
      </w:r>
      <w:r w:rsidRPr="00463C25">
        <w:tab/>
        <w:t>Комитет испытывает глубокую озабоченность в связи со случаями безн</w:t>
      </w:r>
      <w:r w:rsidRPr="00463C25">
        <w:t>а</w:t>
      </w:r>
      <w:r w:rsidRPr="00463C25">
        <w:t>казанных преследований, пыток</w:t>
      </w:r>
      <w:r w:rsidR="002375C4">
        <w:t xml:space="preserve"> и </w:t>
      </w:r>
      <w:r w:rsidRPr="00463C25">
        <w:t xml:space="preserve">убийств детей, </w:t>
      </w:r>
      <w:r w:rsidR="002375C4">
        <w:t>которые действительно</w:t>
      </w:r>
      <w:r w:rsidRPr="00463C25">
        <w:t xml:space="preserve"> или предположительно яв</w:t>
      </w:r>
      <w:r w:rsidR="002375C4">
        <w:t>ляются</w:t>
      </w:r>
      <w:r w:rsidRPr="00463C25">
        <w:t xml:space="preserve"> лесбиянками, </w:t>
      </w:r>
      <w:proofErr w:type="spellStart"/>
      <w:r w:rsidRPr="00463C25">
        <w:t>геями</w:t>
      </w:r>
      <w:proofErr w:type="spellEnd"/>
      <w:r w:rsidRPr="00463C25">
        <w:t>, бисексуалами и трансгенд</w:t>
      </w:r>
      <w:r w:rsidRPr="00463C25">
        <w:t>е</w:t>
      </w:r>
      <w:r w:rsidRPr="00463C25">
        <w:t xml:space="preserve">рами, а также детей, демонстрирующих </w:t>
      </w:r>
      <w:proofErr w:type="spellStart"/>
      <w:r w:rsidRPr="00463C25">
        <w:t>ненконформное</w:t>
      </w:r>
      <w:proofErr w:type="spellEnd"/>
      <w:r w:rsidRPr="00463C25">
        <w:t xml:space="preserve"> социальное поведение, со стороны негосударственных ополчений. Комитет испытывает </w:t>
      </w:r>
      <w:r w:rsidR="002375C4" w:rsidRPr="00463C25">
        <w:t xml:space="preserve">также </w:t>
      </w:r>
      <w:r w:rsidRPr="00463C25">
        <w:t>озаб</w:t>
      </w:r>
      <w:r w:rsidRPr="00463C25">
        <w:t>о</w:t>
      </w:r>
      <w:r w:rsidRPr="00463C25">
        <w:t>ченность в связи с тем, что полиция и суды регулярно рассматривают сексуал</w:t>
      </w:r>
      <w:r w:rsidRPr="00463C25">
        <w:t>ь</w:t>
      </w:r>
      <w:r w:rsidRPr="00463C25">
        <w:t xml:space="preserve">ную ориентацию или гендерную идентичность жертвы насилия в качестве смягчающего обстоятельства, вследствие чего о многих случаях нападений на детей из числа лесбиянок, </w:t>
      </w:r>
      <w:proofErr w:type="spellStart"/>
      <w:r w:rsidRPr="00463C25">
        <w:t>геев</w:t>
      </w:r>
      <w:proofErr w:type="spellEnd"/>
      <w:r w:rsidRPr="00463C25">
        <w:t xml:space="preserve">, бисексуалов и трансгендеров не сообщается из страха дальнейшей </w:t>
      </w:r>
      <w:proofErr w:type="spellStart"/>
      <w:r w:rsidRPr="00463C25">
        <w:t>виктимизации</w:t>
      </w:r>
      <w:proofErr w:type="spellEnd"/>
      <w:r w:rsidRPr="00463C25">
        <w:t xml:space="preserve"> и дискриминаци</w:t>
      </w:r>
      <w:r w:rsidR="002375C4">
        <w:t>и</w:t>
      </w:r>
      <w:r w:rsidRPr="00463C25">
        <w:t>.</w:t>
      </w:r>
    </w:p>
    <w:p w:rsidR="00463C25" w:rsidRPr="000C21A8" w:rsidRDefault="00463C25" w:rsidP="00463C25">
      <w:pPr>
        <w:pStyle w:val="SingleTxtGR"/>
        <w:rPr>
          <w:b/>
        </w:rPr>
      </w:pPr>
      <w:r w:rsidRPr="00463C25">
        <w:t>28.</w:t>
      </w:r>
      <w:r w:rsidRPr="00463C25">
        <w:tab/>
      </w:r>
      <w:proofErr w:type="gramStart"/>
      <w:r w:rsidRPr="000C21A8">
        <w:rPr>
          <w:b/>
        </w:rPr>
        <w:t>Комитет рекомендует государству-участнику принять все необход</w:t>
      </w:r>
      <w:r w:rsidRPr="000C21A8">
        <w:rPr>
          <w:b/>
        </w:rPr>
        <w:t>и</w:t>
      </w:r>
      <w:r w:rsidRPr="000C21A8">
        <w:rPr>
          <w:b/>
        </w:rPr>
        <w:t xml:space="preserve">мые меры к тому, чтобы защитить детей из числа лесбиянок, </w:t>
      </w:r>
      <w:proofErr w:type="spellStart"/>
      <w:r w:rsidRPr="000C21A8">
        <w:rPr>
          <w:b/>
        </w:rPr>
        <w:t>геев</w:t>
      </w:r>
      <w:proofErr w:type="spellEnd"/>
      <w:r w:rsidRPr="000C21A8">
        <w:rPr>
          <w:b/>
        </w:rPr>
        <w:t>, бисекс</w:t>
      </w:r>
      <w:r w:rsidRPr="000C21A8">
        <w:rPr>
          <w:b/>
        </w:rPr>
        <w:t>у</w:t>
      </w:r>
      <w:r w:rsidRPr="000C21A8">
        <w:rPr>
          <w:b/>
        </w:rPr>
        <w:t xml:space="preserve">алов и трансгендеров и детей, демонстрирующих любого рода </w:t>
      </w:r>
      <w:proofErr w:type="spellStart"/>
      <w:r w:rsidRPr="000C21A8">
        <w:rPr>
          <w:b/>
        </w:rPr>
        <w:t>ненко</w:t>
      </w:r>
      <w:r w:rsidRPr="000C21A8">
        <w:rPr>
          <w:b/>
        </w:rPr>
        <w:t>н</w:t>
      </w:r>
      <w:r w:rsidRPr="000C21A8">
        <w:rPr>
          <w:b/>
        </w:rPr>
        <w:t>формное</w:t>
      </w:r>
      <w:proofErr w:type="spellEnd"/>
      <w:r w:rsidRPr="000C21A8">
        <w:rPr>
          <w:b/>
        </w:rPr>
        <w:t xml:space="preserve"> поведение, от всякого рода нападений; в полной мере призывать к ответу исполнителей нападений; и обеспечить, чтобы сексуальная иде</w:t>
      </w:r>
      <w:r w:rsidRPr="000C21A8">
        <w:rPr>
          <w:b/>
        </w:rPr>
        <w:t>н</w:t>
      </w:r>
      <w:r w:rsidRPr="000C21A8">
        <w:rPr>
          <w:b/>
        </w:rPr>
        <w:t>тичность или гендерная идентичность жертвы ни при каких обстоятел</w:t>
      </w:r>
      <w:r w:rsidRPr="000C21A8">
        <w:rPr>
          <w:b/>
        </w:rPr>
        <w:t>ь</w:t>
      </w:r>
      <w:r w:rsidRPr="000C21A8">
        <w:rPr>
          <w:b/>
        </w:rPr>
        <w:t>ствах не принималась в качестве смягчающего обстоятельства.</w:t>
      </w:r>
      <w:proofErr w:type="gramEnd"/>
    </w:p>
    <w:p w:rsidR="00463C25" w:rsidRPr="00463C25" w:rsidRDefault="00463C25" w:rsidP="000C21A8">
      <w:pPr>
        <w:pStyle w:val="H23GR"/>
      </w:pPr>
      <w:r w:rsidRPr="00463C25">
        <w:tab/>
      </w:r>
      <w:r w:rsidRPr="00463C25">
        <w:tab/>
        <w:t>Уважение взглядов ребенка</w:t>
      </w:r>
    </w:p>
    <w:p w:rsidR="00463C25" w:rsidRPr="00463C25" w:rsidRDefault="00463C25" w:rsidP="00463C25">
      <w:pPr>
        <w:pStyle w:val="SingleTxtGR"/>
      </w:pPr>
      <w:r w:rsidRPr="00463C25">
        <w:t>29.</w:t>
      </w:r>
      <w:r w:rsidRPr="00463C25">
        <w:tab/>
        <w:t>Комитет испытывает озабоченность в связи с тем, что все еще не принят проект закона о детском парламенте. Комитет испытывает</w:t>
      </w:r>
      <w:r w:rsidR="002375C4" w:rsidRPr="002375C4">
        <w:t xml:space="preserve"> </w:t>
      </w:r>
      <w:r w:rsidR="002375C4" w:rsidRPr="00463C25">
        <w:t>также</w:t>
      </w:r>
      <w:r w:rsidRPr="00463C25">
        <w:t xml:space="preserve"> озабоченность в связи с отсутствием любого правового положения, которое эксплицитно по</w:t>
      </w:r>
      <w:r w:rsidRPr="00463C25">
        <w:t>з</w:t>
      </w:r>
      <w:r w:rsidRPr="00463C25">
        <w:t>воляло бы  ребенку выражать свои взгляды по делам, касающимся его или ее, и в связи с тем, что детям большей частью навязываются касающиеся  их реш</w:t>
      </w:r>
      <w:r w:rsidRPr="00463C25">
        <w:t>е</w:t>
      </w:r>
      <w:r w:rsidRPr="00463C25">
        <w:t>ния, включая решения относительно брака.</w:t>
      </w:r>
    </w:p>
    <w:p w:rsidR="00463C25" w:rsidRPr="005F30FC" w:rsidRDefault="00463C25" w:rsidP="00463C25">
      <w:pPr>
        <w:pStyle w:val="SingleTxtGR"/>
        <w:rPr>
          <w:b/>
        </w:rPr>
      </w:pPr>
      <w:r w:rsidRPr="00463C25">
        <w:t>30.</w:t>
      </w:r>
      <w:r w:rsidRPr="00463C25">
        <w:tab/>
      </w:r>
      <w:proofErr w:type="gramStart"/>
      <w:r w:rsidRPr="005F30FC">
        <w:rPr>
          <w:b/>
        </w:rPr>
        <w:t xml:space="preserve">В свете своего </w:t>
      </w:r>
      <w:r w:rsidR="00B91014">
        <w:rPr>
          <w:b/>
        </w:rPr>
        <w:t>З</w:t>
      </w:r>
      <w:r w:rsidRPr="005F30FC">
        <w:rPr>
          <w:b/>
        </w:rPr>
        <w:t>амечания общего порядка № 12 (200</w:t>
      </w:r>
      <w:r w:rsidR="002375C4" w:rsidRPr="005F30FC">
        <w:rPr>
          <w:b/>
        </w:rPr>
        <w:t>9 года</w:t>
      </w:r>
      <w:r w:rsidRPr="005F30FC">
        <w:rPr>
          <w:b/>
        </w:rPr>
        <w:t>) о праве ребенка быть заслушанным, Комитет рекомендует государству-участнику активно поощрять</w:t>
      </w:r>
      <w:r w:rsidR="00B91014">
        <w:rPr>
          <w:b/>
        </w:rPr>
        <w:t xml:space="preserve"> право ребенка быть заслушанным</w:t>
      </w:r>
      <w:r w:rsidRPr="005F30FC">
        <w:rPr>
          <w:b/>
        </w:rPr>
        <w:t xml:space="preserve"> и инкорпорировать, облегчать и осуществлять в рамках семьи, школы и общины, а также в учреждениях, занимающихся попечением детей, и </w:t>
      </w:r>
      <w:r w:rsidR="005F30FC" w:rsidRPr="005F30FC">
        <w:rPr>
          <w:b/>
        </w:rPr>
        <w:t>при</w:t>
      </w:r>
      <w:r w:rsidRPr="005F30FC">
        <w:rPr>
          <w:b/>
        </w:rPr>
        <w:t xml:space="preserve"> административных и судебных разбиратель</w:t>
      </w:r>
      <w:r w:rsidR="005F30FC" w:rsidRPr="005F30FC">
        <w:rPr>
          <w:b/>
        </w:rPr>
        <w:t>ствах</w:t>
      </w:r>
      <w:r w:rsidRPr="005F30FC">
        <w:rPr>
          <w:b/>
        </w:rPr>
        <w:t xml:space="preserve"> пр</w:t>
      </w:r>
      <w:r w:rsidR="005F30FC" w:rsidRPr="005F30FC">
        <w:rPr>
          <w:b/>
        </w:rPr>
        <w:t>инцип уважения взглядов ребенка</w:t>
      </w:r>
      <w:r w:rsidRPr="005F30FC">
        <w:rPr>
          <w:b/>
        </w:rPr>
        <w:t xml:space="preserve"> путем принятия законодательства об учреждении систем и/или процедур</w:t>
      </w:r>
      <w:proofErr w:type="gramEnd"/>
      <w:r w:rsidRPr="005F30FC">
        <w:rPr>
          <w:b/>
        </w:rPr>
        <w:t>, с тем чтобы социальные работники и суды сообразовывались с этим принципом.</w:t>
      </w:r>
    </w:p>
    <w:p w:rsidR="00463C25" w:rsidRPr="00463C25" w:rsidRDefault="00463C25" w:rsidP="005F30FC">
      <w:pPr>
        <w:pStyle w:val="H1GR"/>
      </w:pPr>
      <w:r w:rsidRPr="00463C25">
        <w:lastRenderedPageBreak/>
        <w:tab/>
        <w:t>С.</w:t>
      </w:r>
      <w:r w:rsidRPr="00463C25">
        <w:tab/>
        <w:t>Гражданские права и свободы (статьи 7–8 и 13</w:t>
      </w:r>
      <w:r w:rsidR="005F30FC">
        <w:t>−</w:t>
      </w:r>
      <w:r w:rsidRPr="00463C25">
        <w:t>17)</w:t>
      </w:r>
    </w:p>
    <w:p w:rsidR="00463C25" w:rsidRPr="00463C25" w:rsidRDefault="00463C25" w:rsidP="005F30FC">
      <w:pPr>
        <w:pStyle w:val="H23GR"/>
      </w:pPr>
      <w:r w:rsidRPr="00463C25">
        <w:tab/>
      </w:r>
      <w:r w:rsidRPr="00463C25">
        <w:tab/>
        <w:t>Регистрация рождения/имя и гражданство/личность</w:t>
      </w:r>
    </w:p>
    <w:p w:rsidR="00463C25" w:rsidRPr="00463C25" w:rsidRDefault="00463C25" w:rsidP="00463C25">
      <w:pPr>
        <w:pStyle w:val="SingleTxtGR"/>
      </w:pPr>
      <w:r w:rsidRPr="00463C25">
        <w:t>31.</w:t>
      </w:r>
      <w:r w:rsidRPr="00463C25">
        <w:tab/>
        <w:t>Приветствуя принятие Закона № 26 (2006</w:t>
      </w:r>
      <w:r w:rsidR="005F30FC">
        <w:t xml:space="preserve"> года</w:t>
      </w:r>
      <w:r w:rsidRPr="00463C25">
        <w:t>), который позволяет же</w:t>
      </w:r>
      <w:r w:rsidRPr="00463C25">
        <w:t>н</w:t>
      </w:r>
      <w:r w:rsidRPr="00463C25">
        <w:t>щинам передавать детям</w:t>
      </w:r>
      <w:r w:rsidR="005F30FC" w:rsidRPr="005F30FC">
        <w:t xml:space="preserve"> </w:t>
      </w:r>
      <w:r w:rsidR="005F30FC" w:rsidRPr="00463C25">
        <w:t>свое гражданство</w:t>
      </w:r>
      <w:r w:rsidRPr="00463C25">
        <w:t xml:space="preserve">, Комитет испытывает озабоченность в связи с тем, что дети, рожденные вне брака на территории государства-участника, получают гражданство матери, только если отец неизвестен или не имеет гражданства, и тогда </w:t>
      </w:r>
      <w:r w:rsidR="005F30FC">
        <w:t xml:space="preserve">обретение </w:t>
      </w:r>
      <w:r w:rsidRPr="00463C25">
        <w:t>гражданства сопряжено с усмотрением министра внутренних дел. Присвоение гражданства матерью возможно искл</w:t>
      </w:r>
      <w:r w:rsidRPr="00463C25">
        <w:t>ю</w:t>
      </w:r>
      <w:r w:rsidRPr="00463C25">
        <w:t>чительно в том случае, если брак был зарегистрирован</w:t>
      </w:r>
      <w:r w:rsidR="005F30FC" w:rsidRPr="005F30FC">
        <w:t xml:space="preserve"> </w:t>
      </w:r>
      <w:r w:rsidR="005F30FC" w:rsidRPr="00463C25">
        <w:t>должным образом</w:t>
      </w:r>
      <w:r w:rsidRPr="00463C25">
        <w:t xml:space="preserve">. Это приводит к </w:t>
      </w:r>
      <w:proofErr w:type="spellStart"/>
      <w:r w:rsidRPr="00463C25">
        <w:t>безгражданству</w:t>
      </w:r>
      <w:proofErr w:type="spellEnd"/>
      <w:r w:rsidRPr="00463C25">
        <w:t xml:space="preserve"> детей, рожденных вне брака или от брак</w:t>
      </w:r>
      <w:r w:rsidR="005F30FC">
        <w:t>а</w:t>
      </w:r>
      <w:r w:rsidRPr="00463C25">
        <w:t xml:space="preserve"> иракской матери с иностранным гражданином, от принудительных браков с комбатант</w:t>
      </w:r>
      <w:r w:rsidRPr="00463C25">
        <w:t>а</w:t>
      </w:r>
      <w:r w:rsidRPr="00463C25">
        <w:t xml:space="preserve">ми или от неофициальных браков. Комитет испытывает </w:t>
      </w:r>
      <w:r w:rsidR="005F30FC" w:rsidRPr="00463C25">
        <w:t xml:space="preserve">также </w:t>
      </w:r>
      <w:r w:rsidRPr="00463C25">
        <w:t>озабоченность в связи со следующим:</w:t>
      </w:r>
    </w:p>
    <w:p w:rsidR="00463C25" w:rsidRPr="00463C25" w:rsidRDefault="00463C25" w:rsidP="00463C25">
      <w:pPr>
        <w:pStyle w:val="SingleTxtGR"/>
      </w:pPr>
      <w:r w:rsidRPr="00463C25">
        <w:tab/>
        <w:t>a)</w:t>
      </w:r>
      <w:r w:rsidRPr="00463C25">
        <w:tab/>
        <w:t>система записи актов гражданского состояния у государства-участника полагается на перепись 1957 года, а это приводит к тому, что разли</w:t>
      </w:r>
      <w:r w:rsidRPr="00463C25">
        <w:t>ч</w:t>
      </w:r>
      <w:r w:rsidRPr="00463C25">
        <w:t xml:space="preserve">ные слои населения, и в особенности </w:t>
      </w:r>
      <w:proofErr w:type="spellStart"/>
      <w:r w:rsidRPr="00463C25">
        <w:t>домская</w:t>
      </w:r>
      <w:proofErr w:type="spellEnd"/>
      <w:r w:rsidRPr="00463C25">
        <w:t xml:space="preserve"> община, оказалась лишен</w:t>
      </w:r>
      <w:r w:rsidR="005F30FC">
        <w:t>ы</w:t>
      </w:r>
      <w:r w:rsidRPr="00463C25">
        <w:t xml:space="preserve"> св</w:t>
      </w:r>
      <w:r w:rsidRPr="00463C25">
        <w:t>и</w:t>
      </w:r>
      <w:r w:rsidRPr="00463C25">
        <w:t>де</w:t>
      </w:r>
      <w:r w:rsidR="005F30FC">
        <w:t>тельств</w:t>
      </w:r>
      <w:r w:rsidRPr="00463C25">
        <w:t xml:space="preserve"> о гражданстве, а также многих из своих прав;</w:t>
      </w:r>
    </w:p>
    <w:p w:rsidR="00463C25" w:rsidRPr="00463C25" w:rsidRDefault="00463C25" w:rsidP="00463C25">
      <w:pPr>
        <w:pStyle w:val="SingleTxtGR"/>
      </w:pPr>
      <w:r w:rsidRPr="00463C25">
        <w:tab/>
        <w:t>b)</w:t>
      </w:r>
      <w:r w:rsidRPr="00463C25">
        <w:tab/>
        <w:t>риск того, что в результате Кодекса 1959 года о личном статусе, к</w:t>
      </w:r>
      <w:r w:rsidRPr="00463C25">
        <w:t>о</w:t>
      </w:r>
      <w:r w:rsidRPr="00463C25">
        <w:t>торый запрещает брак мусульманских женщин с немусульманскими мужчин</w:t>
      </w:r>
      <w:r w:rsidRPr="00463C25">
        <w:t>а</w:t>
      </w:r>
      <w:r w:rsidRPr="00463C25">
        <w:t>ми, дети от смешанных браков, не получат удостоверений личности;</w:t>
      </w:r>
    </w:p>
    <w:p w:rsidR="00463C25" w:rsidRPr="00463C25" w:rsidRDefault="00463C25" w:rsidP="00463C25">
      <w:pPr>
        <w:pStyle w:val="SingleTxtGR"/>
      </w:pPr>
      <w:r w:rsidRPr="00463C25">
        <w:tab/>
        <w:t>с)</w:t>
      </w:r>
      <w:r w:rsidRPr="00463C25">
        <w:tab/>
      </w:r>
      <w:r w:rsidR="00242BB5">
        <w:t xml:space="preserve">отклонение </w:t>
      </w:r>
      <w:r w:rsidRPr="00463C25">
        <w:t>регистраци</w:t>
      </w:r>
      <w:r w:rsidR="00242BB5">
        <w:t>и</w:t>
      </w:r>
      <w:r w:rsidRPr="00463C25">
        <w:t xml:space="preserve"> детей </w:t>
      </w:r>
      <w:proofErr w:type="spellStart"/>
      <w:r w:rsidRPr="00463C25">
        <w:t>бахаи</w:t>
      </w:r>
      <w:proofErr w:type="spellEnd"/>
      <w:r w:rsidRPr="00463C25">
        <w:t xml:space="preserve"> в результате Закона № 105 </w:t>
      </w:r>
      <w:r w:rsidR="00242BB5">
        <w:t xml:space="preserve">от </w:t>
      </w:r>
      <w:r w:rsidRPr="00463C25">
        <w:t xml:space="preserve">1970 года, запрещающего </w:t>
      </w:r>
      <w:proofErr w:type="spellStart"/>
      <w:r w:rsidRPr="00463C25">
        <w:t>бахаистскую</w:t>
      </w:r>
      <w:proofErr w:type="spellEnd"/>
      <w:r w:rsidRPr="00463C25">
        <w:t xml:space="preserve"> веру;</w:t>
      </w:r>
    </w:p>
    <w:p w:rsidR="00463C25" w:rsidRPr="00463C25" w:rsidRDefault="00463C25" w:rsidP="00463C25">
      <w:pPr>
        <w:pStyle w:val="SingleTxtGR"/>
      </w:pPr>
      <w:r w:rsidRPr="00463C25">
        <w:tab/>
        <w:t>d)</w:t>
      </w:r>
      <w:r w:rsidRPr="00463C25">
        <w:tab/>
        <w:t>в силу медленного процесса восстановления в правах контингента курдов-</w:t>
      </w:r>
      <w:proofErr w:type="spellStart"/>
      <w:r w:rsidRPr="00463C25">
        <w:t>файли</w:t>
      </w:r>
      <w:proofErr w:type="spellEnd"/>
      <w:r w:rsidRPr="00463C25">
        <w:t xml:space="preserve"> дети курдов-</w:t>
      </w:r>
      <w:proofErr w:type="spellStart"/>
      <w:r w:rsidRPr="00463C25">
        <w:t>файли</w:t>
      </w:r>
      <w:proofErr w:type="spellEnd"/>
      <w:r w:rsidRPr="00463C25">
        <w:t xml:space="preserve"> зачастую оказываются апатридами;</w:t>
      </w:r>
    </w:p>
    <w:p w:rsidR="00463C25" w:rsidRPr="00463C25" w:rsidRDefault="00463C25" w:rsidP="00463C25">
      <w:pPr>
        <w:pStyle w:val="SingleTxtGR"/>
      </w:pPr>
      <w:r w:rsidRPr="00463C25">
        <w:tab/>
        <w:t>е)</w:t>
      </w:r>
      <w:r w:rsidRPr="00463C25">
        <w:tab/>
        <w:t>требование о том, что для выдачи паспорта "девственной девушке" в возрасте от 12 до 40 лет нужно согласие родителей или законного представ</w:t>
      </w:r>
      <w:r w:rsidRPr="00463C25">
        <w:t>и</w:t>
      </w:r>
      <w:r w:rsidRPr="00463C25">
        <w:t>теля.</w:t>
      </w:r>
    </w:p>
    <w:p w:rsidR="00463C25" w:rsidRPr="00242BB5" w:rsidRDefault="00463C25" w:rsidP="00463C25">
      <w:pPr>
        <w:pStyle w:val="SingleTxtGR"/>
        <w:rPr>
          <w:b/>
        </w:rPr>
      </w:pPr>
      <w:r w:rsidRPr="00463C25">
        <w:t>32.</w:t>
      </w:r>
      <w:r w:rsidRPr="00463C25">
        <w:tab/>
      </w:r>
      <w:r w:rsidRPr="00242BB5">
        <w:rPr>
          <w:b/>
        </w:rPr>
        <w:t>Комитет призывает государство-участник скорректировать статью 4 Закона № 26 (2006</w:t>
      </w:r>
      <w:r w:rsidR="00242BB5" w:rsidRPr="00242BB5">
        <w:rPr>
          <w:b/>
        </w:rPr>
        <w:t xml:space="preserve"> года</w:t>
      </w:r>
      <w:r w:rsidRPr="00242BB5">
        <w:rPr>
          <w:b/>
        </w:rPr>
        <w:t>) с целью обеспечить, чтобы дети могли получать гражданство матери без каких бы то ни было ограничений, и:</w:t>
      </w:r>
    </w:p>
    <w:p w:rsidR="00463C25" w:rsidRPr="00242BB5" w:rsidRDefault="00463C25" w:rsidP="00463C25">
      <w:pPr>
        <w:pStyle w:val="SingleTxtGR"/>
        <w:rPr>
          <w:b/>
        </w:rPr>
      </w:pPr>
      <w:r w:rsidRPr="00242BB5">
        <w:rPr>
          <w:b/>
        </w:rPr>
        <w:tab/>
        <w:t>a)</w:t>
      </w:r>
      <w:r w:rsidRPr="00242BB5">
        <w:rPr>
          <w:b/>
        </w:rPr>
        <w:tab/>
        <w:t>принять оперативные меры по обновлению существующей с</w:t>
      </w:r>
      <w:r w:rsidRPr="00242BB5">
        <w:rPr>
          <w:b/>
        </w:rPr>
        <w:t>и</w:t>
      </w:r>
      <w:r w:rsidRPr="00242BB5">
        <w:rPr>
          <w:b/>
        </w:rPr>
        <w:t>стемы записи актов гражданского состояния на основе текущей переписи, которая включает всех лиц, проживающих в государстве-участнике, и в</w:t>
      </w:r>
      <w:r w:rsidRPr="00242BB5">
        <w:rPr>
          <w:b/>
        </w:rPr>
        <w:t>ы</w:t>
      </w:r>
      <w:r w:rsidRPr="00242BB5">
        <w:rPr>
          <w:b/>
        </w:rPr>
        <w:t xml:space="preserve">дать всем исключенным лицам, и </w:t>
      </w:r>
      <w:r w:rsidR="00B91014">
        <w:rPr>
          <w:b/>
        </w:rPr>
        <w:t xml:space="preserve">в </w:t>
      </w:r>
      <w:r w:rsidRPr="00242BB5">
        <w:rPr>
          <w:b/>
        </w:rPr>
        <w:t xml:space="preserve">особенности членам </w:t>
      </w:r>
      <w:proofErr w:type="spellStart"/>
      <w:r w:rsidRPr="00242BB5">
        <w:rPr>
          <w:b/>
        </w:rPr>
        <w:t>домской</w:t>
      </w:r>
      <w:proofErr w:type="spellEnd"/>
      <w:r w:rsidRPr="00242BB5">
        <w:rPr>
          <w:b/>
        </w:rPr>
        <w:t xml:space="preserve"> общины, временные свидетельства о гражданстве;</w:t>
      </w:r>
    </w:p>
    <w:p w:rsidR="00463C25" w:rsidRPr="00242BB5" w:rsidRDefault="00463C25" w:rsidP="00463C25">
      <w:pPr>
        <w:pStyle w:val="SingleTxtGR"/>
        <w:rPr>
          <w:b/>
        </w:rPr>
      </w:pPr>
      <w:r w:rsidRPr="00242BB5">
        <w:rPr>
          <w:b/>
        </w:rPr>
        <w:tab/>
        <w:t>b)</w:t>
      </w:r>
      <w:r w:rsidRPr="00242BB5">
        <w:rPr>
          <w:b/>
        </w:rPr>
        <w:tab/>
        <w:t>обеспечить</w:t>
      </w:r>
      <w:r w:rsidR="00242BB5">
        <w:rPr>
          <w:b/>
        </w:rPr>
        <w:t xml:space="preserve"> выдачу удостоверений личности</w:t>
      </w:r>
      <w:r w:rsidRPr="00242BB5">
        <w:rPr>
          <w:b/>
        </w:rPr>
        <w:t xml:space="preserve"> </w:t>
      </w:r>
      <w:r w:rsidR="00B91014">
        <w:rPr>
          <w:b/>
        </w:rPr>
        <w:t xml:space="preserve">детям </w:t>
      </w:r>
      <w:r w:rsidRPr="00242BB5">
        <w:rPr>
          <w:b/>
        </w:rPr>
        <w:t>от незарег</w:t>
      </w:r>
      <w:r w:rsidRPr="00242BB5">
        <w:rPr>
          <w:b/>
        </w:rPr>
        <w:t>и</w:t>
      </w:r>
      <w:r w:rsidR="00B91014">
        <w:rPr>
          <w:b/>
        </w:rPr>
        <w:t xml:space="preserve">стрированных браков и внести </w:t>
      </w:r>
      <w:r w:rsidRPr="00242BB5">
        <w:rPr>
          <w:b/>
        </w:rPr>
        <w:t xml:space="preserve">правовые поправки с целью регистрации каждого добровольного брака вне зависимости от </w:t>
      </w:r>
      <w:r w:rsidR="00242BB5">
        <w:rPr>
          <w:b/>
        </w:rPr>
        <w:t>вероисповедания</w:t>
      </w:r>
      <w:r w:rsidRPr="00242BB5">
        <w:rPr>
          <w:b/>
        </w:rPr>
        <w:t xml:space="preserve"> супр</w:t>
      </w:r>
      <w:r w:rsidRPr="00242BB5">
        <w:rPr>
          <w:b/>
        </w:rPr>
        <w:t>у</w:t>
      </w:r>
      <w:r w:rsidRPr="00242BB5">
        <w:rPr>
          <w:b/>
        </w:rPr>
        <w:t>жеской четы;</w:t>
      </w:r>
    </w:p>
    <w:p w:rsidR="00463C25" w:rsidRPr="00242BB5" w:rsidRDefault="00463C25" w:rsidP="00463C25">
      <w:pPr>
        <w:pStyle w:val="SingleTxtGR"/>
        <w:rPr>
          <w:b/>
        </w:rPr>
      </w:pPr>
      <w:r w:rsidRPr="00242BB5">
        <w:rPr>
          <w:b/>
        </w:rPr>
        <w:tab/>
        <w:t>с)</w:t>
      </w:r>
      <w:r w:rsidRPr="00242BB5">
        <w:rPr>
          <w:b/>
        </w:rPr>
        <w:tab/>
        <w:t>ускорить процесс восстановления в правах контингента ку</w:t>
      </w:r>
      <w:r w:rsidRPr="00242BB5">
        <w:rPr>
          <w:b/>
        </w:rPr>
        <w:t>р</w:t>
      </w:r>
      <w:r w:rsidR="00242BB5">
        <w:rPr>
          <w:b/>
        </w:rPr>
        <w:t>дов-</w:t>
      </w:r>
      <w:proofErr w:type="spellStart"/>
      <w:r w:rsidR="00242BB5">
        <w:rPr>
          <w:b/>
        </w:rPr>
        <w:t>файли</w:t>
      </w:r>
      <w:proofErr w:type="spellEnd"/>
      <w:r w:rsidRPr="00242BB5">
        <w:rPr>
          <w:b/>
        </w:rPr>
        <w:t xml:space="preserve"> и выдать удостоверения личности детям курдов-</w:t>
      </w:r>
      <w:proofErr w:type="spellStart"/>
      <w:r w:rsidRPr="00242BB5">
        <w:rPr>
          <w:b/>
        </w:rPr>
        <w:t>файли</w:t>
      </w:r>
      <w:proofErr w:type="spellEnd"/>
      <w:r w:rsidRPr="00242BB5">
        <w:rPr>
          <w:b/>
        </w:rPr>
        <w:t>;</w:t>
      </w:r>
    </w:p>
    <w:p w:rsidR="00463C25" w:rsidRPr="00242BB5" w:rsidRDefault="00463C25" w:rsidP="00463C25">
      <w:pPr>
        <w:pStyle w:val="SingleTxtGR"/>
        <w:rPr>
          <w:b/>
        </w:rPr>
      </w:pPr>
      <w:r w:rsidRPr="00242BB5">
        <w:rPr>
          <w:b/>
        </w:rPr>
        <w:tab/>
        <w:t>d)</w:t>
      </w:r>
      <w:r w:rsidRPr="00242BB5">
        <w:rPr>
          <w:b/>
        </w:rPr>
        <w:tab/>
        <w:t>наделить девушек правом на получение паспорта без позвол</w:t>
      </w:r>
      <w:r w:rsidRPr="00242BB5">
        <w:rPr>
          <w:b/>
        </w:rPr>
        <w:t>е</w:t>
      </w:r>
      <w:r w:rsidRPr="00242BB5">
        <w:rPr>
          <w:b/>
        </w:rPr>
        <w:t>ния своих опекунов;</w:t>
      </w:r>
    </w:p>
    <w:p w:rsidR="00463C25" w:rsidRPr="00242BB5" w:rsidRDefault="00463C25" w:rsidP="00463C25">
      <w:pPr>
        <w:pStyle w:val="SingleTxtGR"/>
        <w:rPr>
          <w:b/>
        </w:rPr>
      </w:pPr>
      <w:r w:rsidRPr="00242BB5">
        <w:rPr>
          <w:b/>
        </w:rPr>
        <w:tab/>
        <w:t>е)</w:t>
      </w:r>
      <w:r w:rsidRPr="00242BB5">
        <w:rPr>
          <w:b/>
        </w:rPr>
        <w:tab/>
        <w:t xml:space="preserve">ратифицировать Конвенцию 1954 года о статусе апатридов и Конвенцию 1961 года о сокращении </w:t>
      </w:r>
      <w:proofErr w:type="spellStart"/>
      <w:r w:rsidRPr="00242BB5">
        <w:rPr>
          <w:b/>
        </w:rPr>
        <w:t>безгражданства</w:t>
      </w:r>
      <w:proofErr w:type="spellEnd"/>
      <w:r w:rsidRPr="00242BB5">
        <w:rPr>
          <w:b/>
        </w:rPr>
        <w:t>.</w:t>
      </w:r>
    </w:p>
    <w:p w:rsidR="00463C25" w:rsidRPr="00242BB5" w:rsidRDefault="00463C25" w:rsidP="00463C25">
      <w:pPr>
        <w:pStyle w:val="SingleTxtGR"/>
        <w:rPr>
          <w:b/>
        </w:rPr>
      </w:pPr>
      <w:r w:rsidRPr="00463C25">
        <w:lastRenderedPageBreak/>
        <w:t>33.</w:t>
      </w:r>
      <w:r w:rsidRPr="00463C25">
        <w:tab/>
      </w:r>
      <w:r w:rsidRPr="00242BB5">
        <w:rPr>
          <w:b/>
        </w:rPr>
        <w:t xml:space="preserve">Комитет далее рекомендует </w:t>
      </w:r>
      <w:r w:rsidR="00242BB5">
        <w:rPr>
          <w:b/>
        </w:rPr>
        <w:t>наделить</w:t>
      </w:r>
      <w:r w:rsidRPr="00242BB5">
        <w:rPr>
          <w:b/>
        </w:rPr>
        <w:t xml:space="preserve"> детей </w:t>
      </w:r>
      <w:r w:rsidR="00242BB5">
        <w:rPr>
          <w:b/>
        </w:rPr>
        <w:t xml:space="preserve">правом </w:t>
      </w:r>
      <w:r w:rsidRPr="00242BB5">
        <w:rPr>
          <w:b/>
        </w:rPr>
        <w:t>доступ</w:t>
      </w:r>
      <w:r w:rsidR="00B91014">
        <w:rPr>
          <w:b/>
        </w:rPr>
        <w:t>а</w:t>
      </w:r>
      <w:r w:rsidRPr="00242BB5">
        <w:rPr>
          <w:b/>
        </w:rPr>
        <w:t xml:space="preserve"> к осно</w:t>
      </w:r>
      <w:r w:rsidRPr="00242BB5">
        <w:rPr>
          <w:b/>
        </w:rPr>
        <w:t>в</w:t>
      </w:r>
      <w:r w:rsidRPr="00242BB5">
        <w:rPr>
          <w:b/>
        </w:rPr>
        <w:t xml:space="preserve">ным услугам, таким как образование и медицинское обслуживание, </w:t>
      </w:r>
      <w:r w:rsidR="00242BB5">
        <w:rPr>
          <w:b/>
        </w:rPr>
        <w:t>вне з</w:t>
      </w:r>
      <w:r w:rsidR="00242BB5">
        <w:rPr>
          <w:b/>
        </w:rPr>
        <w:t>а</w:t>
      </w:r>
      <w:r w:rsidR="00242BB5">
        <w:rPr>
          <w:b/>
        </w:rPr>
        <w:t>висимости</w:t>
      </w:r>
      <w:r w:rsidRPr="00242BB5">
        <w:rPr>
          <w:b/>
        </w:rPr>
        <w:t xml:space="preserve"> от регистрации.</w:t>
      </w:r>
    </w:p>
    <w:p w:rsidR="00463C25" w:rsidRPr="00463C25" w:rsidRDefault="00463C25" w:rsidP="00242BB5">
      <w:pPr>
        <w:pStyle w:val="H23GR"/>
      </w:pPr>
      <w:r w:rsidRPr="00463C25">
        <w:tab/>
      </w:r>
      <w:r w:rsidRPr="00463C25">
        <w:tab/>
        <w:t>Свобода мысли, совести и религии</w:t>
      </w:r>
    </w:p>
    <w:p w:rsidR="00463C25" w:rsidRPr="00463C25" w:rsidRDefault="00463C25" w:rsidP="00463C25">
      <w:pPr>
        <w:pStyle w:val="SingleTxtGR"/>
      </w:pPr>
      <w:r w:rsidRPr="00463C25">
        <w:t>34.</w:t>
      </w:r>
      <w:r w:rsidRPr="00463C25">
        <w:tab/>
        <w:t>Комитет испытывает озабоченность в связи с тем, что в удостоверениях личности указывается религиозная принадлежность, что усугубляет дискрим</w:t>
      </w:r>
      <w:r w:rsidRPr="00463C25">
        <w:t>и</w:t>
      </w:r>
      <w:r w:rsidRPr="00463C25">
        <w:t xml:space="preserve">нацию, с которой сталкиваются дети, </w:t>
      </w:r>
      <w:r w:rsidR="00C52788">
        <w:t>принадлежащие</w:t>
      </w:r>
      <w:r w:rsidRPr="00463C25">
        <w:t xml:space="preserve"> к религиозным меньши</w:t>
      </w:r>
      <w:r w:rsidRPr="00463C25">
        <w:t>н</w:t>
      </w:r>
      <w:r w:rsidRPr="00463C25">
        <w:t>ствам. Кроме того, Комитет, наряду с Комитетом по ликвидации расовой ди</w:t>
      </w:r>
      <w:r w:rsidRPr="00463C25">
        <w:t>с</w:t>
      </w:r>
      <w:r w:rsidRPr="00463C25">
        <w:t>криминации (</w:t>
      </w:r>
      <w:proofErr w:type="spellStart"/>
      <w:r w:rsidRPr="00463C25">
        <w:t>CERD</w:t>
      </w:r>
      <w:proofErr w:type="spellEnd"/>
      <w:r w:rsidRPr="00463C25">
        <w:t>/C/</w:t>
      </w:r>
      <w:proofErr w:type="spellStart"/>
      <w:r w:rsidRPr="00463C25">
        <w:t>IRQ</w:t>
      </w:r>
      <w:proofErr w:type="spellEnd"/>
      <w:r w:rsidRPr="00463C25">
        <w:t>/</w:t>
      </w:r>
      <w:proofErr w:type="spellStart"/>
      <w:r w:rsidRPr="00463C25">
        <w:t>CO</w:t>
      </w:r>
      <w:proofErr w:type="spellEnd"/>
      <w:r w:rsidRPr="00463C25">
        <w:t xml:space="preserve">/15-21, пункт 13), испытывает озабоченность в связи с полученной от гражданского общества информацией о том, что детям </w:t>
      </w:r>
      <w:proofErr w:type="spellStart"/>
      <w:r w:rsidRPr="00463C25">
        <w:t>этнорелигиозных</w:t>
      </w:r>
      <w:proofErr w:type="spellEnd"/>
      <w:r w:rsidRPr="00463C25">
        <w:t xml:space="preserve"> миноритарных групп, чьи родители обратились в ислам, з</w:t>
      </w:r>
      <w:r w:rsidRPr="00463C25">
        <w:t>а</w:t>
      </w:r>
      <w:r w:rsidRPr="00463C25">
        <w:t>прещено возвращаться в свою первоначальную религию.</w:t>
      </w:r>
    </w:p>
    <w:p w:rsidR="00463C25" w:rsidRPr="00C52788" w:rsidRDefault="00463C25" w:rsidP="00463C25">
      <w:pPr>
        <w:pStyle w:val="SingleTxtGR"/>
        <w:rPr>
          <w:b/>
        </w:rPr>
      </w:pPr>
      <w:r w:rsidRPr="00463C25">
        <w:t>35.</w:t>
      </w:r>
      <w:r w:rsidRPr="00463C25">
        <w:tab/>
      </w:r>
      <w:r w:rsidRPr="00C52788">
        <w:rPr>
          <w:b/>
        </w:rPr>
        <w:t>Комитет рекомендует государству-участнику полностью уважать право всех детей на свободу религии, убрать упоминание религиозной пр</w:t>
      </w:r>
      <w:r w:rsidRPr="00C52788">
        <w:rPr>
          <w:b/>
        </w:rPr>
        <w:t>и</w:t>
      </w:r>
      <w:r w:rsidRPr="00C52788">
        <w:rPr>
          <w:b/>
        </w:rPr>
        <w:t>надлежности из</w:t>
      </w:r>
      <w:r w:rsidR="00C52788">
        <w:rPr>
          <w:b/>
        </w:rPr>
        <w:t xml:space="preserve"> удостоверений</w:t>
      </w:r>
      <w:r w:rsidRPr="00C52788">
        <w:rPr>
          <w:b/>
        </w:rPr>
        <w:t xml:space="preserve"> личност</w:t>
      </w:r>
      <w:r w:rsidR="00C52788">
        <w:rPr>
          <w:b/>
        </w:rPr>
        <w:t>и</w:t>
      </w:r>
      <w:r w:rsidRPr="00C52788">
        <w:rPr>
          <w:b/>
        </w:rPr>
        <w:t xml:space="preserve"> и обеспечить </w:t>
      </w:r>
      <w:r w:rsidR="00C52788">
        <w:rPr>
          <w:b/>
        </w:rPr>
        <w:t>надлежащие ко</w:t>
      </w:r>
      <w:r w:rsidR="00C52788">
        <w:rPr>
          <w:b/>
        </w:rPr>
        <w:t>н</w:t>
      </w:r>
      <w:r w:rsidR="00C52788">
        <w:rPr>
          <w:b/>
        </w:rPr>
        <w:t xml:space="preserve">сультации с </w:t>
      </w:r>
      <w:r w:rsidRPr="00C52788">
        <w:rPr>
          <w:b/>
        </w:rPr>
        <w:t>кажды</w:t>
      </w:r>
      <w:r w:rsidR="00C52788">
        <w:rPr>
          <w:b/>
        </w:rPr>
        <w:t>м</w:t>
      </w:r>
      <w:r w:rsidRPr="00C52788">
        <w:rPr>
          <w:b/>
        </w:rPr>
        <w:t xml:space="preserve"> ребе</w:t>
      </w:r>
      <w:r w:rsidR="00C52788">
        <w:rPr>
          <w:b/>
        </w:rPr>
        <w:t xml:space="preserve">нком, </w:t>
      </w:r>
      <w:r w:rsidRPr="00C52788">
        <w:rPr>
          <w:b/>
        </w:rPr>
        <w:t>прежде чем изменится его или ее рел</w:t>
      </w:r>
      <w:r w:rsidRPr="00C52788">
        <w:rPr>
          <w:b/>
        </w:rPr>
        <w:t>и</w:t>
      </w:r>
      <w:r w:rsidRPr="00C52788">
        <w:rPr>
          <w:b/>
        </w:rPr>
        <w:t>гия.</w:t>
      </w:r>
    </w:p>
    <w:p w:rsidR="00463C25" w:rsidRPr="00463C25" w:rsidRDefault="00463C25" w:rsidP="00242BB5">
      <w:pPr>
        <w:pStyle w:val="H1GR"/>
      </w:pPr>
      <w:r w:rsidRPr="00463C25">
        <w:tab/>
        <w:t>D.</w:t>
      </w:r>
      <w:r w:rsidRPr="00463C25">
        <w:tab/>
        <w:t>Насилие в отношении детей (статьи 19, 24 (пункт 3), 28 (пункт 2), 34, 37 a) и 39)</w:t>
      </w:r>
    </w:p>
    <w:p w:rsidR="00463C25" w:rsidRPr="00463C25" w:rsidRDefault="00463C25" w:rsidP="00242BB5">
      <w:pPr>
        <w:pStyle w:val="H23GR"/>
      </w:pPr>
      <w:r w:rsidRPr="00463C25">
        <w:tab/>
      </w:r>
      <w:r w:rsidRPr="00463C25">
        <w:tab/>
        <w:t>Пытки и другие виды жестокого или унижающего достоинство обращения или наказания</w:t>
      </w:r>
    </w:p>
    <w:p w:rsidR="00463C25" w:rsidRPr="00463C25" w:rsidRDefault="00463C25" w:rsidP="00463C25">
      <w:pPr>
        <w:pStyle w:val="SingleTxtGR"/>
      </w:pPr>
      <w:r w:rsidRPr="00463C25">
        <w:t>36.</w:t>
      </w:r>
      <w:r w:rsidRPr="00463C25">
        <w:tab/>
        <w:t>Комитет испытывает озабоченность в связи с сообщениями об актах п</w:t>
      </w:r>
      <w:r w:rsidRPr="00463C25">
        <w:t>ы</w:t>
      </w:r>
      <w:r w:rsidRPr="00463C25">
        <w:t>ток и другого жестокого или унижающего достоинство обращения или наказ</w:t>
      </w:r>
      <w:r w:rsidRPr="00463C25">
        <w:t>а</w:t>
      </w:r>
      <w:r w:rsidRPr="00463C25">
        <w:t>ния, совершаемых в отношении детей со стороны полиции.</w:t>
      </w:r>
    </w:p>
    <w:p w:rsidR="00463C25" w:rsidRPr="00C52788" w:rsidRDefault="00463C25" w:rsidP="00463C25">
      <w:pPr>
        <w:pStyle w:val="SingleTxtGR"/>
        <w:rPr>
          <w:b/>
        </w:rPr>
      </w:pPr>
      <w:r w:rsidRPr="00463C25">
        <w:t>37.</w:t>
      </w:r>
      <w:r w:rsidRPr="00463C25">
        <w:tab/>
      </w:r>
      <w:r w:rsidRPr="00C52788">
        <w:rPr>
          <w:b/>
        </w:rPr>
        <w:t>Со ссылкой на Замечание общего порядка № 13 (2011</w:t>
      </w:r>
      <w:r w:rsidR="00B91014">
        <w:rPr>
          <w:b/>
        </w:rPr>
        <w:t xml:space="preserve"> года</w:t>
      </w:r>
      <w:r w:rsidRPr="00C52788">
        <w:rPr>
          <w:b/>
        </w:rPr>
        <w:t xml:space="preserve">) Комитета о праве ребенка </w:t>
      </w:r>
      <w:r w:rsidR="00B91014">
        <w:rPr>
          <w:b/>
        </w:rPr>
        <w:t>на свободу от всех форм насилия</w:t>
      </w:r>
      <w:r w:rsidRPr="00C52788">
        <w:rPr>
          <w:b/>
        </w:rPr>
        <w:t xml:space="preserve"> Комитет настоятельно призывает государство-участник:</w:t>
      </w:r>
    </w:p>
    <w:p w:rsidR="00463C25" w:rsidRPr="00C52788" w:rsidRDefault="00463C25" w:rsidP="00463C25">
      <w:pPr>
        <w:pStyle w:val="SingleTxtGR"/>
        <w:rPr>
          <w:b/>
        </w:rPr>
      </w:pPr>
      <w:r w:rsidRPr="00C52788">
        <w:rPr>
          <w:b/>
        </w:rPr>
        <w:tab/>
        <w:t>a)</w:t>
      </w:r>
      <w:r w:rsidRPr="00C52788">
        <w:rPr>
          <w:b/>
        </w:rPr>
        <w:tab/>
        <w:t>оперативн</w:t>
      </w:r>
      <w:r w:rsidR="00C52788">
        <w:rPr>
          <w:b/>
        </w:rPr>
        <w:t>о</w:t>
      </w:r>
      <w:r w:rsidRPr="00C52788">
        <w:rPr>
          <w:b/>
        </w:rPr>
        <w:t xml:space="preserve"> и независим</w:t>
      </w:r>
      <w:r w:rsidR="00C52788">
        <w:rPr>
          <w:b/>
        </w:rPr>
        <w:t>о</w:t>
      </w:r>
      <w:r w:rsidRPr="00C52788">
        <w:rPr>
          <w:b/>
        </w:rPr>
        <w:t xml:space="preserve"> расследовать все утверждения о пы</w:t>
      </w:r>
      <w:r w:rsidRPr="00C52788">
        <w:rPr>
          <w:b/>
        </w:rPr>
        <w:t>т</w:t>
      </w:r>
      <w:r w:rsidRPr="00C52788">
        <w:rPr>
          <w:b/>
        </w:rPr>
        <w:t xml:space="preserve">ках и других жестоких, бесчеловечных или унижающих достоинство видах обращения или наказания в отношении детей, и обеспечить, чтобы такие акты получали соответствующий отпор за счет судебной процедуры, с </w:t>
      </w:r>
      <w:proofErr w:type="gramStart"/>
      <w:r w:rsidRPr="00C52788">
        <w:rPr>
          <w:b/>
        </w:rPr>
        <w:t>тем</w:t>
      </w:r>
      <w:proofErr w:type="gramEnd"/>
      <w:r w:rsidRPr="00C52788">
        <w:rPr>
          <w:b/>
        </w:rPr>
        <w:t xml:space="preserve"> чтобы избежать безнаказанности исполнителей</w:t>
      </w:r>
      <w:r w:rsidR="00C52788">
        <w:rPr>
          <w:b/>
        </w:rPr>
        <w:t>,</w:t>
      </w:r>
      <w:r w:rsidRPr="00C52788">
        <w:rPr>
          <w:b/>
        </w:rPr>
        <w:t xml:space="preserve"> и признать неприемлем</w:t>
      </w:r>
      <w:r w:rsidRPr="00C52788">
        <w:rPr>
          <w:b/>
        </w:rPr>
        <w:t>ы</w:t>
      </w:r>
      <w:r w:rsidRPr="00C52788">
        <w:rPr>
          <w:b/>
        </w:rPr>
        <w:t>ми доказательства, полученные под пыткой;</w:t>
      </w:r>
    </w:p>
    <w:p w:rsidR="00463C25" w:rsidRPr="00C52788" w:rsidRDefault="00463C25" w:rsidP="00463C25">
      <w:pPr>
        <w:pStyle w:val="SingleTxtGR"/>
        <w:rPr>
          <w:b/>
        </w:rPr>
      </w:pPr>
      <w:r w:rsidRPr="00C52788">
        <w:rPr>
          <w:b/>
        </w:rPr>
        <w:tab/>
        <w:t>b)</w:t>
      </w:r>
      <w:r w:rsidRPr="00C52788">
        <w:rPr>
          <w:b/>
        </w:rPr>
        <w:tab/>
        <w:t>учредить механизм обжалования, доступный детям, лишенным свободы, и обеспечить, чтобы персонал, работающий с несовершенноле</w:t>
      </w:r>
      <w:r w:rsidRPr="00C52788">
        <w:rPr>
          <w:b/>
        </w:rPr>
        <w:t>т</w:t>
      </w:r>
      <w:r w:rsidRPr="00C52788">
        <w:rPr>
          <w:b/>
        </w:rPr>
        <w:t>ними правонарушителями, получал надлежащую подготовку и инструктаж об их роли и обязанностях;</w:t>
      </w:r>
    </w:p>
    <w:p w:rsidR="00463C25" w:rsidRPr="00C52788" w:rsidRDefault="00463C25" w:rsidP="00463C25">
      <w:pPr>
        <w:pStyle w:val="SingleTxtGR"/>
        <w:rPr>
          <w:b/>
        </w:rPr>
      </w:pPr>
      <w:r w:rsidRPr="00C52788">
        <w:rPr>
          <w:b/>
        </w:rPr>
        <w:tab/>
        <w:t>с)</w:t>
      </w:r>
      <w:r w:rsidRPr="00C52788">
        <w:rPr>
          <w:b/>
        </w:rPr>
        <w:tab/>
        <w:t xml:space="preserve">предоставлять детям – жертвам пыток и жестокого обращения средства физического и психологического восстановления, обеспечивать их социальную </w:t>
      </w:r>
      <w:proofErr w:type="spellStart"/>
      <w:r w:rsidRPr="00C52788">
        <w:rPr>
          <w:b/>
        </w:rPr>
        <w:t>реинтеграцию</w:t>
      </w:r>
      <w:proofErr w:type="spellEnd"/>
      <w:r w:rsidRPr="00C52788">
        <w:rPr>
          <w:b/>
        </w:rPr>
        <w:t xml:space="preserve"> и выделять им компенсацию.</w:t>
      </w:r>
    </w:p>
    <w:p w:rsidR="00463C25" w:rsidRPr="00463C25" w:rsidRDefault="00463C25" w:rsidP="00C52788">
      <w:pPr>
        <w:pStyle w:val="H23GR"/>
      </w:pPr>
      <w:r w:rsidRPr="00463C25">
        <w:tab/>
      </w:r>
      <w:r w:rsidRPr="00463C25">
        <w:tab/>
        <w:t>Телесные наказания</w:t>
      </w:r>
    </w:p>
    <w:p w:rsidR="00463C25" w:rsidRPr="00463C25" w:rsidRDefault="00463C25" w:rsidP="00463C25">
      <w:pPr>
        <w:pStyle w:val="SingleTxtGR"/>
      </w:pPr>
      <w:r w:rsidRPr="00463C25">
        <w:t>38.</w:t>
      </w:r>
      <w:r w:rsidRPr="00463C25">
        <w:tab/>
        <w:t>Комитет испытывает озабоченность в связи с тем, что в государстве-участнике дети рутинно подвергаются телесным наказаниям, телесные наказ</w:t>
      </w:r>
      <w:r w:rsidRPr="00463C25">
        <w:t>а</w:t>
      </w:r>
      <w:r w:rsidRPr="00463C25">
        <w:t>ния по-прежнему законны в школах и в структурах альтернативного попечения</w:t>
      </w:r>
      <w:r w:rsidR="00C52788">
        <w:t>;</w:t>
      </w:r>
      <w:r w:rsidRPr="00463C25">
        <w:t xml:space="preserve"> и, </w:t>
      </w:r>
      <w:r w:rsidR="00030114">
        <w:t>будучи</w:t>
      </w:r>
      <w:r w:rsidRPr="00463C25">
        <w:t xml:space="preserve"> запрещены в следственных изоляторах и тюремных заведениях, они </w:t>
      </w:r>
      <w:r w:rsidRPr="00463C25">
        <w:lastRenderedPageBreak/>
        <w:t>не запрещены эксплицитно в других учреждениях, принимающих детей, кот</w:t>
      </w:r>
      <w:r w:rsidRPr="00463C25">
        <w:t>о</w:t>
      </w:r>
      <w:r w:rsidRPr="00463C25">
        <w:t>рые вступили в конфликт с законом, включая Надзорный центр, Реабилитац</w:t>
      </w:r>
      <w:r w:rsidRPr="00463C25">
        <w:t>и</w:t>
      </w:r>
      <w:r w:rsidRPr="00463C25">
        <w:t>онную школу для предподростков, Реабилитационный центр для подростков и Ювенальный реабилитационный центр. Комитет также с озабоченностью отм</w:t>
      </w:r>
      <w:r w:rsidRPr="00463C25">
        <w:t>е</w:t>
      </w:r>
      <w:r w:rsidRPr="00463C25">
        <w:t>чает, что телесные наказания все еще законны в семье, и по статье 41 Уголовн</w:t>
      </w:r>
      <w:r w:rsidRPr="00463C25">
        <w:t>о</w:t>
      </w:r>
      <w:r w:rsidRPr="00463C25">
        <w:t>го кодекса (Закон № 111 (1969)) муж имеет законное право побоями дисципл</w:t>
      </w:r>
      <w:r w:rsidRPr="00463C25">
        <w:t>и</w:t>
      </w:r>
      <w:r w:rsidRPr="00463C25">
        <w:t>нировать жену.</w:t>
      </w:r>
    </w:p>
    <w:p w:rsidR="00463C25" w:rsidRPr="00C52788" w:rsidRDefault="00463C25" w:rsidP="00463C25">
      <w:pPr>
        <w:pStyle w:val="SingleTxtGR"/>
        <w:rPr>
          <w:b/>
        </w:rPr>
      </w:pPr>
      <w:r w:rsidRPr="00463C25">
        <w:t>39.</w:t>
      </w:r>
      <w:r w:rsidRPr="00463C25">
        <w:tab/>
      </w:r>
      <w:r w:rsidRPr="00C52788">
        <w:rPr>
          <w:b/>
        </w:rPr>
        <w:t>Со ссылкой на Замечание общего порядка № 8 (2006</w:t>
      </w:r>
      <w:r w:rsidR="00B91014">
        <w:rPr>
          <w:b/>
        </w:rPr>
        <w:t xml:space="preserve"> года</w:t>
      </w:r>
      <w:r w:rsidRPr="00C52788">
        <w:rPr>
          <w:b/>
        </w:rPr>
        <w:t>) о праве р</w:t>
      </w:r>
      <w:r w:rsidRPr="00C52788">
        <w:rPr>
          <w:b/>
        </w:rPr>
        <w:t>е</w:t>
      </w:r>
      <w:r w:rsidRPr="00C52788">
        <w:rPr>
          <w:b/>
        </w:rPr>
        <w:t xml:space="preserve">бенка на защиту от телесных наказаний и </w:t>
      </w:r>
      <w:proofErr w:type="gramStart"/>
      <w:r w:rsidRPr="00C52788">
        <w:rPr>
          <w:b/>
        </w:rPr>
        <w:t>других</w:t>
      </w:r>
      <w:proofErr w:type="gramEnd"/>
      <w:r w:rsidRPr="00C52788">
        <w:rPr>
          <w:b/>
        </w:rPr>
        <w:t xml:space="preserve"> жестоких или унижа</w:t>
      </w:r>
      <w:r w:rsidRPr="00C52788">
        <w:rPr>
          <w:b/>
        </w:rPr>
        <w:t>ю</w:t>
      </w:r>
      <w:r w:rsidRPr="00C52788">
        <w:rPr>
          <w:b/>
        </w:rPr>
        <w:t>щих до</w:t>
      </w:r>
      <w:r w:rsidR="00030114">
        <w:rPr>
          <w:b/>
        </w:rPr>
        <w:t>стоинство видов наказания</w:t>
      </w:r>
      <w:r w:rsidRPr="00C52788">
        <w:rPr>
          <w:b/>
        </w:rPr>
        <w:t xml:space="preserve"> Комитет настоятельно призывает гос</w:t>
      </w:r>
      <w:r w:rsidRPr="00C52788">
        <w:rPr>
          <w:b/>
        </w:rPr>
        <w:t>у</w:t>
      </w:r>
      <w:r w:rsidRPr="00C52788">
        <w:rPr>
          <w:b/>
        </w:rPr>
        <w:t>дарство-участник эксплицитно запретить телесные наказания во всяких структурах и:</w:t>
      </w:r>
    </w:p>
    <w:p w:rsidR="00463C25" w:rsidRPr="00C52788" w:rsidRDefault="00463C25" w:rsidP="00463C25">
      <w:pPr>
        <w:pStyle w:val="SingleTxtGR"/>
        <w:rPr>
          <w:b/>
        </w:rPr>
      </w:pPr>
      <w:r w:rsidRPr="00C52788">
        <w:rPr>
          <w:b/>
        </w:rPr>
        <w:tab/>
        <w:t>a)</w:t>
      </w:r>
      <w:r w:rsidRPr="00C52788">
        <w:rPr>
          <w:b/>
        </w:rPr>
        <w:tab/>
        <w:t>обеспечить, чтобы законы о запрещении телесных наказаний эффективн</w:t>
      </w:r>
      <w:r w:rsidR="00030114">
        <w:rPr>
          <w:b/>
        </w:rPr>
        <w:t xml:space="preserve">о </w:t>
      </w:r>
      <w:proofErr w:type="gramStart"/>
      <w:r w:rsidR="00030114">
        <w:rPr>
          <w:b/>
        </w:rPr>
        <w:t>осуществлялись и</w:t>
      </w:r>
      <w:r w:rsidRPr="00C52788">
        <w:rPr>
          <w:b/>
        </w:rPr>
        <w:t xml:space="preserve"> чтобы против виновных в жестоком обр</w:t>
      </w:r>
      <w:r w:rsidRPr="00C52788">
        <w:rPr>
          <w:b/>
        </w:rPr>
        <w:t>а</w:t>
      </w:r>
      <w:r w:rsidRPr="00C52788">
        <w:rPr>
          <w:b/>
        </w:rPr>
        <w:t xml:space="preserve">щении </w:t>
      </w:r>
      <w:r w:rsidR="00030114">
        <w:rPr>
          <w:b/>
        </w:rPr>
        <w:t xml:space="preserve">с </w:t>
      </w:r>
      <w:r w:rsidRPr="00C52788">
        <w:rPr>
          <w:b/>
        </w:rPr>
        <w:t>детьми оперативно возбуждалось</w:t>
      </w:r>
      <w:proofErr w:type="gramEnd"/>
      <w:r w:rsidRPr="00C52788">
        <w:rPr>
          <w:b/>
        </w:rPr>
        <w:t xml:space="preserve"> и систематически велось юрид</w:t>
      </w:r>
      <w:r w:rsidRPr="00C52788">
        <w:rPr>
          <w:b/>
        </w:rPr>
        <w:t>и</w:t>
      </w:r>
      <w:r w:rsidRPr="00C52788">
        <w:rPr>
          <w:b/>
        </w:rPr>
        <w:t>ческое разбирательство;</w:t>
      </w:r>
    </w:p>
    <w:p w:rsidR="00463C25" w:rsidRPr="00C52788" w:rsidRDefault="00463C25" w:rsidP="00463C25">
      <w:pPr>
        <w:pStyle w:val="SingleTxtGR"/>
        <w:rPr>
          <w:b/>
        </w:rPr>
      </w:pPr>
      <w:r w:rsidRPr="00C52788">
        <w:rPr>
          <w:b/>
        </w:rPr>
        <w:tab/>
        <w:t>b)</w:t>
      </w:r>
      <w:r w:rsidRPr="00C52788">
        <w:rPr>
          <w:b/>
        </w:rPr>
        <w:tab/>
        <w:t>внедрять устойчивые публично-просветительские, разъясн</w:t>
      </w:r>
      <w:r w:rsidRPr="00C52788">
        <w:rPr>
          <w:b/>
        </w:rPr>
        <w:t>и</w:t>
      </w:r>
      <w:r w:rsidRPr="00C52788">
        <w:rPr>
          <w:b/>
        </w:rPr>
        <w:t xml:space="preserve">тельные </w:t>
      </w:r>
      <w:r w:rsidR="00030114">
        <w:rPr>
          <w:b/>
        </w:rPr>
        <w:t xml:space="preserve">и </w:t>
      </w:r>
      <w:r w:rsidRPr="00C52788">
        <w:rPr>
          <w:b/>
        </w:rPr>
        <w:t>социально-мобилизационные программы, с подключением д</w:t>
      </w:r>
      <w:r w:rsidRPr="00C52788">
        <w:rPr>
          <w:b/>
        </w:rPr>
        <w:t>е</w:t>
      </w:r>
      <w:r w:rsidRPr="00C52788">
        <w:rPr>
          <w:b/>
        </w:rPr>
        <w:t>тей, семей, общин и религиозных лидеров, относительно пагубных как ф</w:t>
      </w:r>
      <w:r w:rsidRPr="00C52788">
        <w:rPr>
          <w:b/>
        </w:rPr>
        <w:t>и</w:t>
      </w:r>
      <w:r w:rsidRPr="00C52788">
        <w:rPr>
          <w:b/>
        </w:rPr>
        <w:t xml:space="preserve">зических, так и психологических последствий телесных наказаний, с </w:t>
      </w:r>
      <w:proofErr w:type="gramStart"/>
      <w:r w:rsidRPr="00C52788">
        <w:rPr>
          <w:b/>
        </w:rPr>
        <w:t>тем</w:t>
      </w:r>
      <w:proofErr w:type="gramEnd"/>
      <w:r w:rsidRPr="00C52788">
        <w:rPr>
          <w:b/>
        </w:rPr>
        <w:t xml:space="preserve"> чтобы изменять подходы к этой практике и поощрять позитивные, нен</w:t>
      </w:r>
      <w:r w:rsidRPr="00C52788">
        <w:rPr>
          <w:b/>
        </w:rPr>
        <w:t>а</w:t>
      </w:r>
      <w:r w:rsidRPr="00C52788">
        <w:rPr>
          <w:b/>
        </w:rPr>
        <w:t xml:space="preserve">сильственные и </w:t>
      </w:r>
      <w:proofErr w:type="spellStart"/>
      <w:r w:rsidRPr="00C52788">
        <w:rPr>
          <w:b/>
        </w:rPr>
        <w:t>партисипативные</w:t>
      </w:r>
      <w:proofErr w:type="spellEnd"/>
      <w:r w:rsidRPr="00C52788">
        <w:rPr>
          <w:b/>
        </w:rPr>
        <w:t xml:space="preserve"> формы воспитания и </w:t>
      </w:r>
      <w:proofErr w:type="spellStart"/>
      <w:r w:rsidRPr="00C52788">
        <w:rPr>
          <w:b/>
        </w:rPr>
        <w:t>дисциплиниров</w:t>
      </w:r>
      <w:r w:rsidRPr="00C52788">
        <w:rPr>
          <w:b/>
        </w:rPr>
        <w:t>а</w:t>
      </w:r>
      <w:r w:rsidRPr="00C52788">
        <w:rPr>
          <w:b/>
        </w:rPr>
        <w:t>ния</w:t>
      </w:r>
      <w:proofErr w:type="spellEnd"/>
      <w:r w:rsidRPr="00C52788">
        <w:rPr>
          <w:b/>
        </w:rPr>
        <w:t xml:space="preserve"> детей.</w:t>
      </w:r>
    </w:p>
    <w:p w:rsidR="00463C25" w:rsidRPr="00463C25" w:rsidRDefault="00463C25" w:rsidP="00C52788">
      <w:pPr>
        <w:pStyle w:val="H23GR"/>
        <w:rPr>
          <w:bCs/>
        </w:rPr>
      </w:pPr>
      <w:r w:rsidRPr="00463C25">
        <w:tab/>
      </w:r>
      <w:r w:rsidRPr="00463C25">
        <w:tab/>
        <w:t>Надругательство и пренебрежение</w:t>
      </w:r>
      <w:r w:rsidRPr="00463C25">
        <w:rPr>
          <w:bCs/>
        </w:rPr>
        <w:t xml:space="preserve"> </w:t>
      </w:r>
    </w:p>
    <w:p w:rsidR="00463C25" w:rsidRPr="00463C25" w:rsidRDefault="00463C25" w:rsidP="00463C25">
      <w:pPr>
        <w:pStyle w:val="SingleTxtGR"/>
      </w:pPr>
      <w:r w:rsidRPr="00463C25">
        <w:t>40.</w:t>
      </w:r>
      <w:r w:rsidRPr="00463C25">
        <w:tab/>
      </w:r>
      <w:proofErr w:type="gramStart"/>
      <w:r w:rsidRPr="00463C25">
        <w:t xml:space="preserve">Комитет, приветствуя Закон № 8 о предупреждении бытового насилия в Иракском Курдистане (2011 года), испытывает серьезную озабоченность в связи с недостаточной правовой защитой женщин и детей от бытового насилия, а также </w:t>
      </w:r>
      <w:r w:rsidR="00030114">
        <w:t xml:space="preserve">в связи </w:t>
      </w:r>
      <w:r w:rsidRPr="00463C25">
        <w:t>со значительным занижением уведомлений о насилии из страха опозорить семью</w:t>
      </w:r>
      <w:r w:rsidR="00555573">
        <w:t>,</w:t>
      </w:r>
      <w:r w:rsidR="00030114">
        <w:t xml:space="preserve"> из-за</w:t>
      </w:r>
      <w:r w:rsidRPr="00463C25">
        <w:t xml:space="preserve"> риска репрессий со стороны семьи или общины, а также </w:t>
      </w:r>
      <w:r w:rsidR="00030114">
        <w:t xml:space="preserve">в силу </w:t>
      </w:r>
      <w:r w:rsidRPr="00463C25">
        <w:t>притеснений и надругательств со стороны полиции</w:t>
      </w:r>
      <w:proofErr w:type="gramEnd"/>
      <w:r w:rsidRPr="00463C25">
        <w:t xml:space="preserve"> и </w:t>
      </w:r>
      <w:r w:rsidR="00030114">
        <w:t>спецслужб</w:t>
      </w:r>
      <w:r w:rsidRPr="00463C25">
        <w:t>.</w:t>
      </w:r>
    </w:p>
    <w:p w:rsidR="00463C25" w:rsidRPr="00030114" w:rsidRDefault="00463C25" w:rsidP="00463C25">
      <w:pPr>
        <w:pStyle w:val="SingleTxtGR"/>
        <w:rPr>
          <w:b/>
        </w:rPr>
      </w:pPr>
      <w:r w:rsidRPr="00463C25">
        <w:t>41.</w:t>
      </w:r>
      <w:r w:rsidRPr="00463C25">
        <w:tab/>
      </w:r>
      <w:r w:rsidRPr="00030114">
        <w:rPr>
          <w:b/>
        </w:rPr>
        <w:t>Комитет настоятельно призывает государство-участник принять твердые меры с тем, чтобы эффективно преодолевать бытовое насилие, и:</w:t>
      </w:r>
    </w:p>
    <w:p w:rsidR="00463C25" w:rsidRPr="00030114" w:rsidRDefault="00463C25" w:rsidP="00463C25">
      <w:pPr>
        <w:pStyle w:val="SingleTxtGR"/>
        <w:rPr>
          <w:b/>
        </w:rPr>
      </w:pPr>
      <w:r w:rsidRPr="00030114">
        <w:rPr>
          <w:b/>
        </w:rPr>
        <w:tab/>
        <w:t>a)</w:t>
      </w:r>
      <w:r w:rsidRPr="00030114">
        <w:rPr>
          <w:b/>
        </w:rPr>
        <w:tab/>
        <w:t>обеспечить осуществление Закона № 8 о предупреждении быт</w:t>
      </w:r>
      <w:r w:rsidRPr="00030114">
        <w:rPr>
          <w:b/>
        </w:rPr>
        <w:t>о</w:t>
      </w:r>
      <w:r w:rsidRPr="00030114">
        <w:rPr>
          <w:b/>
        </w:rPr>
        <w:t>вого насилия в Иракском Курдистане и принять аналогичное законод</w:t>
      </w:r>
      <w:r w:rsidRPr="00030114">
        <w:rPr>
          <w:b/>
        </w:rPr>
        <w:t>а</w:t>
      </w:r>
      <w:r w:rsidRPr="00030114">
        <w:rPr>
          <w:b/>
        </w:rPr>
        <w:t xml:space="preserve">тельство </w:t>
      </w:r>
      <w:r w:rsidR="00030114">
        <w:rPr>
          <w:b/>
        </w:rPr>
        <w:t>по</w:t>
      </w:r>
      <w:r w:rsidRPr="00030114">
        <w:rPr>
          <w:b/>
        </w:rPr>
        <w:t xml:space="preserve"> остальной части государства-участника;</w:t>
      </w:r>
    </w:p>
    <w:p w:rsidR="00463C25" w:rsidRPr="00030114" w:rsidRDefault="00463C25" w:rsidP="00463C25">
      <w:pPr>
        <w:pStyle w:val="SingleTxtGR"/>
        <w:rPr>
          <w:b/>
        </w:rPr>
      </w:pPr>
      <w:r w:rsidRPr="00030114">
        <w:rPr>
          <w:b/>
        </w:rPr>
        <w:tab/>
        <w:t>b)</w:t>
      </w:r>
      <w:r w:rsidRPr="00030114">
        <w:rPr>
          <w:b/>
        </w:rPr>
        <w:tab/>
        <w:t>устранять культурные табу, сдерживающие жалобы на насилие, и принять всеобъемлющую стратегию по информированию широкой общ</w:t>
      </w:r>
      <w:r w:rsidRPr="00030114">
        <w:rPr>
          <w:b/>
        </w:rPr>
        <w:t>е</w:t>
      </w:r>
      <w:r w:rsidRPr="00030114">
        <w:rPr>
          <w:b/>
        </w:rPr>
        <w:t>ственности о недопустимости насилия и надругательства в любом конте</w:t>
      </w:r>
      <w:r w:rsidRPr="00030114">
        <w:rPr>
          <w:b/>
        </w:rPr>
        <w:t>к</w:t>
      </w:r>
      <w:r w:rsidRPr="00030114">
        <w:rPr>
          <w:b/>
        </w:rPr>
        <w:t>сте;</w:t>
      </w:r>
    </w:p>
    <w:p w:rsidR="00463C25" w:rsidRPr="00030114" w:rsidRDefault="00463C25" w:rsidP="00463C25">
      <w:pPr>
        <w:pStyle w:val="SingleTxtGR"/>
        <w:rPr>
          <w:b/>
        </w:rPr>
      </w:pPr>
      <w:r w:rsidRPr="00030114">
        <w:rPr>
          <w:b/>
        </w:rPr>
        <w:tab/>
        <w:t>с)</w:t>
      </w:r>
      <w:r w:rsidRPr="00030114">
        <w:rPr>
          <w:b/>
        </w:rPr>
        <w:tab/>
        <w:t>разработать учебные материалы по этой теме, соответственно подготавливать учителей и обеспечить, чтобы дет</w:t>
      </w:r>
      <w:r w:rsidR="00030114">
        <w:rPr>
          <w:b/>
        </w:rPr>
        <w:t>ям</w:t>
      </w:r>
      <w:r w:rsidRPr="00030114">
        <w:rPr>
          <w:b/>
        </w:rPr>
        <w:t xml:space="preserve"> с раннего возраста </w:t>
      </w:r>
      <w:r w:rsidR="00030114">
        <w:rPr>
          <w:b/>
        </w:rPr>
        <w:t>внушалась</w:t>
      </w:r>
      <w:r w:rsidRPr="00030114">
        <w:rPr>
          <w:b/>
        </w:rPr>
        <w:t xml:space="preserve"> недопустимост</w:t>
      </w:r>
      <w:r w:rsidR="00030114">
        <w:rPr>
          <w:b/>
        </w:rPr>
        <w:t xml:space="preserve">ь </w:t>
      </w:r>
      <w:r w:rsidRPr="00030114">
        <w:rPr>
          <w:b/>
        </w:rPr>
        <w:t>насилия и надругательства;</w:t>
      </w:r>
    </w:p>
    <w:p w:rsidR="00463C25" w:rsidRPr="00030114" w:rsidRDefault="00463C25" w:rsidP="00463C25">
      <w:pPr>
        <w:pStyle w:val="SingleTxtGR"/>
        <w:rPr>
          <w:b/>
        </w:rPr>
      </w:pPr>
      <w:r w:rsidRPr="00030114">
        <w:rPr>
          <w:b/>
        </w:rPr>
        <w:tab/>
        <w:t>d)</w:t>
      </w:r>
      <w:r w:rsidRPr="00030114">
        <w:rPr>
          <w:b/>
        </w:rPr>
        <w:tab/>
        <w:t>учредить независимый механизм, которому дети и женщины смогут адресовать жалобы на все формы насилия и пренебрежения, а та</w:t>
      </w:r>
      <w:r w:rsidRPr="00030114">
        <w:rPr>
          <w:b/>
        </w:rPr>
        <w:t>к</w:t>
      </w:r>
      <w:r w:rsidRPr="00030114">
        <w:rPr>
          <w:b/>
        </w:rPr>
        <w:t>же насилия и притеснения со стороны полиции.</w:t>
      </w:r>
    </w:p>
    <w:p w:rsidR="00463C25" w:rsidRPr="00463C25" w:rsidRDefault="00463C25" w:rsidP="00030114">
      <w:pPr>
        <w:pStyle w:val="H23GR"/>
        <w:rPr>
          <w:bCs/>
        </w:rPr>
      </w:pPr>
      <w:r w:rsidRPr="00463C25">
        <w:lastRenderedPageBreak/>
        <w:tab/>
      </w:r>
      <w:r w:rsidRPr="00463C25">
        <w:tab/>
        <w:t>Сексуальная эксплуатация и надругательство</w:t>
      </w:r>
      <w:r w:rsidRPr="00463C25">
        <w:rPr>
          <w:bCs/>
        </w:rPr>
        <w:t xml:space="preserve"> </w:t>
      </w:r>
    </w:p>
    <w:p w:rsidR="00463C25" w:rsidRPr="00463C25" w:rsidRDefault="00463C25" w:rsidP="00463C25">
      <w:pPr>
        <w:pStyle w:val="SingleTxtGR"/>
      </w:pPr>
      <w:r w:rsidRPr="00463C25">
        <w:t>42.</w:t>
      </w:r>
      <w:r w:rsidRPr="00463C25">
        <w:tab/>
        <w:t>Комитет испытывает озабоченность в связи с высокой распространенн</w:t>
      </w:r>
      <w:r w:rsidRPr="00463C25">
        <w:t>о</w:t>
      </w:r>
      <w:r w:rsidRPr="00463C25">
        <w:t>стью сексуально</w:t>
      </w:r>
      <w:r w:rsidR="00470ACE">
        <w:t>й эксплуатации и надругательств</w:t>
      </w:r>
      <w:r w:rsidRPr="00463C25">
        <w:t xml:space="preserve"> в отношении детей, и в час</w:t>
      </w:r>
      <w:r w:rsidRPr="00463C25">
        <w:t>т</w:t>
      </w:r>
      <w:r w:rsidRPr="00463C25">
        <w:t xml:space="preserve">ности </w:t>
      </w:r>
      <w:r w:rsidR="00470ACE">
        <w:t>девушек</w:t>
      </w:r>
      <w:r w:rsidRPr="00463C25">
        <w:t xml:space="preserve">. Комитет испытывает </w:t>
      </w:r>
      <w:r w:rsidR="00470ACE" w:rsidRPr="00463C25">
        <w:t xml:space="preserve">также </w:t>
      </w:r>
      <w:r w:rsidRPr="00463C25">
        <w:t>озабоченность в связи со следу</w:t>
      </w:r>
      <w:r w:rsidRPr="00463C25">
        <w:t>ю</w:t>
      </w:r>
      <w:r w:rsidRPr="00463C25">
        <w:t>щим:</w:t>
      </w:r>
    </w:p>
    <w:p w:rsidR="00463C25" w:rsidRPr="00463C25" w:rsidRDefault="00463C25" w:rsidP="00463C25">
      <w:pPr>
        <w:pStyle w:val="SingleTxtGR"/>
      </w:pPr>
      <w:r w:rsidRPr="00463C25">
        <w:tab/>
        <w:t>a)</w:t>
      </w:r>
      <w:r w:rsidRPr="00463C25">
        <w:tab/>
        <w:t>статья 427 Уголовного кодекса (Закон № 111 (1969</w:t>
      </w:r>
      <w:r w:rsidR="00470ACE">
        <w:t xml:space="preserve"> года</w:t>
      </w:r>
      <w:r w:rsidRPr="00463C25">
        <w:t>)), которая допускает безнаказанность исполнителей изнасилования в тех случаях, когда они вступают в брак с девушкой, над которой они надругались;</w:t>
      </w:r>
    </w:p>
    <w:p w:rsidR="00463C25" w:rsidRPr="00463C25" w:rsidRDefault="00463C25" w:rsidP="00463C25">
      <w:pPr>
        <w:pStyle w:val="SingleTxtGR"/>
      </w:pPr>
      <w:r w:rsidRPr="00463C25">
        <w:tab/>
        <w:t>b)</w:t>
      </w:r>
      <w:r w:rsidRPr="00463C25">
        <w:tab/>
        <w:t>отсутствие поддержки в целях полного психологического и физ</w:t>
      </w:r>
      <w:r w:rsidRPr="00463C25">
        <w:t>и</w:t>
      </w:r>
      <w:r w:rsidRPr="00463C25">
        <w:t>ческого восстановления потерпевших детей;</w:t>
      </w:r>
    </w:p>
    <w:p w:rsidR="00463C25" w:rsidRPr="00463C25" w:rsidRDefault="00463C25" w:rsidP="00463C25">
      <w:pPr>
        <w:pStyle w:val="SingleTxtGR"/>
      </w:pPr>
      <w:r w:rsidRPr="00463C25">
        <w:tab/>
        <w:t>с)</w:t>
      </w:r>
      <w:r w:rsidRPr="00463C25">
        <w:tab/>
        <w:t>стигматизация детей – жертв сексуальной эксплуатации и надруг</w:t>
      </w:r>
      <w:r w:rsidRPr="00463C25">
        <w:t>а</w:t>
      </w:r>
      <w:r w:rsidR="00470ACE">
        <w:t>тельств</w:t>
      </w:r>
      <w:r w:rsidRPr="00463C25">
        <w:t>.</w:t>
      </w:r>
    </w:p>
    <w:p w:rsidR="00463C25" w:rsidRPr="00470ACE" w:rsidRDefault="00463C25" w:rsidP="00463C25">
      <w:pPr>
        <w:pStyle w:val="SingleTxtGR"/>
        <w:rPr>
          <w:b/>
        </w:rPr>
      </w:pPr>
      <w:r w:rsidRPr="00463C25">
        <w:t>43.</w:t>
      </w:r>
      <w:r w:rsidRPr="00463C25">
        <w:tab/>
      </w:r>
      <w:r w:rsidRPr="00470ACE">
        <w:rPr>
          <w:b/>
        </w:rPr>
        <w:t>Комитет настоятельно призывает государство-участник принять оперативные законодательные меры с целью:</w:t>
      </w:r>
    </w:p>
    <w:p w:rsidR="00463C25" w:rsidRPr="00470ACE" w:rsidRDefault="00463C25" w:rsidP="00463C25">
      <w:pPr>
        <w:pStyle w:val="SingleTxtGR"/>
        <w:rPr>
          <w:b/>
        </w:rPr>
      </w:pPr>
      <w:r w:rsidRPr="00470ACE">
        <w:rPr>
          <w:b/>
        </w:rPr>
        <w:tab/>
        <w:t>a)</w:t>
      </w:r>
      <w:r w:rsidRPr="00470ACE">
        <w:rPr>
          <w:b/>
        </w:rPr>
        <w:tab/>
        <w:t>отменить статью 427 Уголовного кодекса (Закон № 111 (1969</w:t>
      </w:r>
      <w:r w:rsidR="00470ACE">
        <w:rPr>
          <w:b/>
        </w:rPr>
        <w:t xml:space="preserve"> г</w:t>
      </w:r>
      <w:r w:rsidR="00470ACE">
        <w:rPr>
          <w:b/>
        </w:rPr>
        <w:t>о</w:t>
      </w:r>
      <w:r w:rsidR="00470ACE">
        <w:rPr>
          <w:b/>
        </w:rPr>
        <w:t>да</w:t>
      </w:r>
      <w:r w:rsidRPr="00470ACE">
        <w:rPr>
          <w:b/>
        </w:rPr>
        <w:t>));</w:t>
      </w:r>
    </w:p>
    <w:p w:rsidR="00463C25" w:rsidRPr="00470ACE" w:rsidRDefault="00463C25" w:rsidP="00463C25">
      <w:pPr>
        <w:pStyle w:val="SingleTxtGR"/>
        <w:rPr>
          <w:b/>
        </w:rPr>
      </w:pPr>
      <w:r w:rsidRPr="00470ACE">
        <w:rPr>
          <w:b/>
        </w:rPr>
        <w:tab/>
        <w:t>b)</w:t>
      </w:r>
      <w:r w:rsidRPr="00470ACE">
        <w:rPr>
          <w:b/>
        </w:rPr>
        <w:tab/>
        <w:t>обеспечить, чтобы все случаи сексуальной эксплуатации и надругательств в отношении детей тщательно расследовались, а исполн</w:t>
      </w:r>
      <w:r w:rsidRPr="00470ACE">
        <w:rPr>
          <w:b/>
        </w:rPr>
        <w:t>и</w:t>
      </w:r>
      <w:r w:rsidRPr="00470ACE">
        <w:rPr>
          <w:b/>
        </w:rPr>
        <w:t xml:space="preserve">тели </w:t>
      </w:r>
      <w:r w:rsidR="00470ACE">
        <w:rPr>
          <w:b/>
        </w:rPr>
        <w:t xml:space="preserve">− </w:t>
      </w:r>
      <w:r w:rsidRPr="00470ACE">
        <w:rPr>
          <w:b/>
        </w:rPr>
        <w:t>преследовались и наказывались;</w:t>
      </w:r>
    </w:p>
    <w:p w:rsidR="00463C25" w:rsidRPr="00470ACE" w:rsidRDefault="00463C25" w:rsidP="00463C25">
      <w:pPr>
        <w:pStyle w:val="SingleTxtGR"/>
        <w:rPr>
          <w:b/>
        </w:rPr>
      </w:pPr>
      <w:r w:rsidRPr="00470ACE">
        <w:rPr>
          <w:b/>
        </w:rPr>
        <w:tab/>
        <w:t>с)</w:t>
      </w:r>
      <w:r w:rsidRPr="00470ACE">
        <w:rPr>
          <w:b/>
        </w:rPr>
        <w:tab/>
        <w:t>учредить механизмы, процедуры и руководящие принципы с целью обеспечить обязательное уведомление о случаях сексуального надругательства и эксплуатации в отношении детей;</w:t>
      </w:r>
    </w:p>
    <w:p w:rsidR="00463C25" w:rsidRPr="00470ACE" w:rsidRDefault="00463C25" w:rsidP="00463C25">
      <w:pPr>
        <w:pStyle w:val="SingleTxtGR"/>
        <w:rPr>
          <w:b/>
        </w:rPr>
      </w:pPr>
      <w:r w:rsidRPr="00470ACE">
        <w:rPr>
          <w:b/>
        </w:rPr>
        <w:tab/>
        <w:t>d)</w:t>
      </w:r>
      <w:r w:rsidRPr="00470ACE">
        <w:rPr>
          <w:b/>
        </w:rPr>
        <w:tab/>
        <w:t>обеспечить разработку программ и директив на предмет пр</w:t>
      </w:r>
      <w:r w:rsidRPr="00470ACE">
        <w:rPr>
          <w:b/>
        </w:rPr>
        <w:t>о</w:t>
      </w:r>
      <w:r w:rsidRPr="00470ACE">
        <w:rPr>
          <w:b/>
        </w:rPr>
        <w:t>филактики, восстановления и социальной реинтеграции потерпевших д</w:t>
      </w:r>
      <w:r w:rsidRPr="00470ACE">
        <w:rPr>
          <w:b/>
        </w:rPr>
        <w:t>е</w:t>
      </w:r>
      <w:r w:rsidRPr="00470ACE">
        <w:rPr>
          <w:b/>
        </w:rPr>
        <w:t>тей;</w:t>
      </w:r>
    </w:p>
    <w:p w:rsidR="00463C25" w:rsidRPr="00470ACE" w:rsidRDefault="00463C25" w:rsidP="00463C25">
      <w:pPr>
        <w:pStyle w:val="SingleTxtGR"/>
        <w:rPr>
          <w:b/>
        </w:rPr>
      </w:pPr>
      <w:r w:rsidRPr="00470ACE">
        <w:rPr>
          <w:b/>
        </w:rPr>
        <w:tab/>
        <w:t>е)</w:t>
      </w:r>
      <w:r w:rsidRPr="00470ACE">
        <w:rPr>
          <w:b/>
        </w:rPr>
        <w:tab/>
        <w:t xml:space="preserve">бороться со стигматизацией и дискриминацией, с </w:t>
      </w:r>
      <w:proofErr w:type="gramStart"/>
      <w:r w:rsidRPr="00470ACE">
        <w:rPr>
          <w:b/>
        </w:rPr>
        <w:t>которыми</w:t>
      </w:r>
      <w:proofErr w:type="gramEnd"/>
      <w:r w:rsidRPr="00470ACE">
        <w:rPr>
          <w:b/>
        </w:rPr>
        <w:t xml:space="preserve"> сталкиваются потерпевшие дети.</w:t>
      </w:r>
    </w:p>
    <w:p w:rsidR="00463C25" w:rsidRPr="00463C25" w:rsidRDefault="00463C25" w:rsidP="00470ACE">
      <w:pPr>
        <w:pStyle w:val="H23GR"/>
      </w:pPr>
      <w:r w:rsidRPr="00463C25">
        <w:tab/>
      </w:r>
      <w:r w:rsidRPr="00463C25">
        <w:tab/>
        <w:t>Сексуальное рабство</w:t>
      </w:r>
    </w:p>
    <w:p w:rsidR="00463C25" w:rsidRPr="00463C25" w:rsidRDefault="00463C25" w:rsidP="00463C25">
      <w:pPr>
        <w:pStyle w:val="SingleTxtGR"/>
      </w:pPr>
      <w:r w:rsidRPr="00463C25">
        <w:t>44.</w:t>
      </w:r>
      <w:r w:rsidRPr="00463C25">
        <w:tab/>
        <w:t xml:space="preserve">Комитет отвергает продолжающееся сексуальное порабощение детей с </w:t>
      </w:r>
      <w:proofErr w:type="gramStart"/>
      <w:r w:rsidRPr="00463C25">
        <w:t>появлением</w:t>
      </w:r>
      <w:proofErr w:type="gramEnd"/>
      <w:r w:rsidRPr="00463C25">
        <w:t xml:space="preserve"> так называемого </w:t>
      </w:r>
      <w:proofErr w:type="spellStart"/>
      <w:r w:rsidRPr="00463C25">
        <w:t>ИГИЛ</w:t>
      </w:r>
      <w:proofErr w:type="spellEnd"/>
      <w:r w:rsidRPr="00463C25">
        <w:t xml:space="preserve">, и в особенности детей, принадлежащих к группам меньшинств, которые задерживаются со стороны </w:t>
      </w:r>
      <w:proofErr w:type="spellStart"/>
      <w:r w:rsidRPr="00463C25">
        <w:t>ИГИЛ</w:t>
      </w:r>
      <w:proofErr w:type="spellEnd"/>
      <w:r w:rsidRPr="00463C25">
        <w:t xml:space="preserve">. Он с крайней озабоченностью отмечает созданные </w:t>
      </w:r>
      <w:proofErr w:type="spellStart"/>
      <w:r w:rsidRPr="00463C25">
        <w:t>ИГИЛ</w:t>
      </w:r>
      <w:proofErr w:type="spellEnd"/>
      <w:r w:rsidRPr="00463C25">
        <w:t xml:space="preserve"> "рынки", на которых они сбывают похищенных детей и женщин, нацепив на них ценники; и сексуальное пораб</w:t>
      </w:r>
      <w:r w:rsidRPr="00463C25">
        <w:t>о</w:t>
      </w:r>
      <w:r w:rsidRPr="00463C25">
        <w:t xml:space="preserve">щение детей, содержащихся в импровизированных тюрьмах </w:t>
      </w:r>
      <w:proofErr w:type="spellStart"/>
      <w:r w:rsidRPr="00463C25">
        <w:t>ИГИЛ</w:t>
      </w:r>
      <w:proofErr w:type="spellEnd"/>
      <w:r w:rsidRPr="00463C25">
        <w:t xml:space="preserve">, таких как бывшая тюрьма </w:t>
      </w:r>
      <w:proofErr w:type="spellStart"/>
      <w:r w:rsidRPr="00463C25">
        <w:t>Бадуш</w:t>
      </w:r>
      <w:proofErr w:type="spellEnd"/>
      <w:r w:rsidRPr="00463C25">
        <w:t xml:space="preserve"> под </w:t>
      </w:r>
      <w:proofErr w:type="spellStart"/>
      <w:r w:rsidRPr="00463C25">
        <w:t>Мосулом</w:t>
      </w:r>
      <w:proofErr w:type="spellEnd"/>
      <w:r w:rsidRPr="00463C25">
        <w:t>.</w:t>
      </w:r>
    </w:p>
    <w:p w:rsidR="00463C25" w:rsidRPr="00470ACE" w:rsidRDefault="00463C25" w:rsidP="00463C25">
      <w:pPr>
        <w:pStyle w:val="SingleTxtGR"/>
        <w:rPr>
          <w:b/>
        </w:rPr>
      </w:pPr>
      <w:r w:rsidRPr="00463C25">
        <w:t>45.</w:t>
      </w:r>
      <w:r w:rsidRPr="00463C25">
        <w:tab/>
      </w:r>
      <w:r w:rsidRPr="00470ACE">
        <w:rPr>
          <w:b/>
        </w:rPr>
        <w:t xml:space="preserve">Комитет настоятельно призывает государство-участник принять все необходимые меры к тому, чтобы вызволить детей, которые находятся под </w:t>
      </w:r>
      <w:proofErr w:type="gramStart"/>
      <w:r w:rsidRPr="00470ACE">
        <w:rPr>
          <w:b/>
        </w:rPr>
        <w:t>контролем</w:t>
      </w:r>
      <w:proofErr w:type="gramEnd"/>
      <w:r w:rsidRPr="00470ACE">
        <w:rPr>
          <w:b/>
        </w:rPr>
        <w:t xml:space="preserve"> так называемого </w:t>
      </w:r>
      <w:proofErr w:type="spellStart"/>
      <w:r w:rsidRPr="00470ACE">
        <w:rPr>
          <w:b/>
        </w:rPr>
        <w:t>ИГИЛ</w:t>
      </w:r>
      <w:proofErr w:type="spellEnd"/>
      <w:r w:rsidR="005F056C">
        <w:rPr>
          <w:b/>
        </w:rPr>
        <w:t>,</w:t>
      </w:r>
      <w:r w:rsidRPr="00470ACE">
        <w:rPr>
          <w:b/>
        </w:rPr>
        <w:t xml:space="preserve"> и призвать к ответу исполнителей. К</w:t>
      </w:r>
      <w:r w:rsidRPr="00470ACE">
        <w:rPr>
          <w:b/>
        </w:rPr>
        <w:t>о</w:t>
      </w:r>
      <w:r w:rsidRPr="00470ACE">
        <w:rPr>
          <w:b/>
        </w:rPr>
        <w:t>митет также настоятельно призывает государство-участник предоставлять помощь детям, выпускаемы</w:t>
      </w:r>
      <w:r w:rsidR="005F056C">
        <w:rPr>
          <w:b/>
        </w:rPr>
        <w:t>м</w:t>
      </w:r>
      <w:r w:rsidRPr="00470ACE">
        <w:rPr>
          <w:b/>
        </w:rPr>
        <w:t xml:space="preserve"> или вызволяемы</w:t>
      </w:r>
      <w:r w:rsidR="005F056C">
        <w:rPr>
          <w:b/>
        </w:rPr>
        <w:t>м</w:t>
      </w:r>
      <w:r w:rsidRPr="00470ACE">
        <w:rPr>
          <w:b/>
        </w:rPr>
        <w:t xml:space="preserve"> из порабощения или п</w:t>
      </w:r>
      <w:r w:rsidRPr="00470ACE">
        <w:rPr>
          <w:b/>
        </w:rPr>
        <w:t>о</w:t>
      </w:r>
      <w:r w:rsidRPr="00470ACE">
        <w:rPr>
          <w:b/>
        </w:rPr>
        <w:t>хищения.</w:t>
      </w:r>
    </w:p>
    <w:p w:rsidR="00463C25" w:rsidRPr="00463C25" w:rsidRDefault="00463C25" w:rsidP="00470ACE">
      <w:pPr>
        <w:pStyle w:val="H23GR"/>
      </w:pPr>
      <w:r w:rsidRPr="00463C25">
        <w:tab/>
      </w:r>
      <w:r w:rsidRPr="00463C25">
        <w:tab/>
        <w:t>Вредные виды практики</w:t>
      </w:r>
    </w:p>
    <w:p w:rsidR="00463C25" w:rsidRPr="00463C25" w:rsidRDefault="00470ACE" w:rsidP="00463C25">
      <w:pPr>
        <w:pStyle w:val="SingleTxtGR"/>
      </w:pPr>
      <w:r>
        <w:t>46.</w:t>
      </w:r>
      <w:r>
        <w:tab/>
      </w:r>
      <w:r w:rsidR="00463C25" w:rsidRPr="00463C25">
        <w:t>Комитет испытывает глубокую озабоченность в связи с распространенн</w:t>
      </w:r>
      <w:r w:rsidR="00463C25" w:rsidRPr="00463C25">
        <w:t>о</w:t>
      </w:r>
      <w:r w:rsidR="00463C25" w:rsidRPr="00463C25">
        <w:t xml:space="preserve">стью в государстве-участнике, и в особенности в автономном Курдистане, </w:t>
      </w:r>
      <w:proofErr w:type="spellStart"/>
      <w:r w:rsidR="00463C25" w:rsidRPr="00463C25">
        <w:t>кал</w:t>
      </w:r>
      <w:r w:rsidR="00463C25" w:rsidRPr="00463C25">
        <w:t>е</w:t>
      </w:r>
      <w:r w:rsidR="00463C25" w:rsidRPr="00463C25">
        <w:t>чения</w:t>
      </w:r>
      <w:proofErr w:type="spellEnd"/>
      <w:r w:rsidR="00463C25" w:rsidRPr="00463C25">
        <w:t xml:space="preserve"> женских половых органов, несмотря на его криминализацию Зак</w:t>
      </w:r>
      <w:r w:rsidR="00463C25" w:rsidRPr="00463C25">
        <w:t>о</w:t>
      </w:r>
      <w:r w:rsidR="00463C25" w:rsidRPr="00463C25">
        <w:lastRenderedPageBreak/>
        <w:t>ном</w:t>
      </w:r>
      <w:r w:rsidR="00200466">
        <w:rPr>
          <w:lang w:val="en-US"/>
        </w:rPr>
        <w:t> </w:t>
      </w:r>
      <w:r w:rsidR="00463C25" w:rsidRPr="00463C25">
        <w:t>№</w:t>
      </w:r>
      <w:r w:rsidR="00200466">
        <w:rPr>
          <w:lang w:val="en-US"/>
        </w:rPr>
        <w:t> </w:t>
      </w:r>
      <w:r w:rsidR="00463C25" w:rsidRPr="00463C25">
        <w:t>8 от 2011 года, и в связи с принимаемыми недостаточными мерами по борьбе с этой практикой.</w:t>
      </w:r>
    </w:p>
    <w:p w:rsidR="00463C25" w:rsidRPr="00470ACE" w:rsidRDefault="00463C25" w:rsidP="00463C25">
      <w:pPr>
        <w:pStyle w:val="SingleTxtGR"/>
        <w:rPr>
          <w:b/>
        </w:rPr>
      </w:pPr>
      <w:r w:rsidRPr="00463C25">
        <w:t>47.</w:t>
      </w:r>
      <w:r w:rsidRPr="00463C25">
        <w:tab/>
      </w:r>
      <w:r w:rsidRPr="00470ACE">
        <w:rPr>
          <w:b/>
        </w:rPr>
        <w:t xml:space="preserve">Комитет, ссылаясь на совместную </w:t>
      </w:r>
      <w:r w:rsidR="005F056C">
        <w:rPr>
          <w:b/>
        </w:rPr>
        <w:t>О</w:t>
      </w:r>
      <w:r w:rsidRPr="00470ACE">
        <w:rPr>
          <w:b/>
        </w:rPr>
        <w:t>бщую рекомендацию № 31 Ком</w:t>
      </w:r>
      <w:r w:rsidRPr="00470ACE">
        <w:rPr>
          <w:b/>
        </w:rPr>
        <w:t>и</w:t>
      </w:r>
      <w:r w:rsidRPr="00470ACE">
        <w:rPr>
          <w:b/>
        </w:rPr>
        <w:t>тета по ликвидации дискриминации в отношении женщин/</w:t>
      </w:r>
      <w:r w:rsidR="005F056C">
        <w:rPr>
          <w:b/>
        </w:rPr>
        <w:t>З</w:t>
      </w:r>
      <w:r w:rsidRPr="00470ACE">
        <w:rPr>
          <w:b/>
        </w:rPr>
        <w:t>амечание о</w:t>
      </w:r>
      <w:r w:rsidRPr="00470ACE">
        <w:rPr>
          <w:b/>
        </w:rPr>
        <w:t>б</w:t>
      </w:r>
      <w:r w:rsidRPr="00470ACE">
        <w:rPr>
          <w:b/>
        </w:rPr>
        <w:t>щего порядка № 18 Комитета по правам ребенка по вредной практике, настоятельно призывает государство-участник:</w:t>
      </w:r>
    </w:p>
    <w:p w:rsidR="00463C25" w:rsidRPr="00470ACE" w:rsidRDefault="00463C25" w:rsidP="00463C25">
      <w:pPr>
        <w:pStyle w:val="SingleTxtGR"/>
        <w:rPr>
          <w:b/>
        </w:rPr>
      </w:pPr>
      <w:r w:rsidRPr="00470ACE">
        <w:rPr>
          <w:b/>
        </w:rPr>
        <w:tab/>
        <w:t>a)</w:t>
      </w:r>
      <w:r w:rsidRPr="00470ACE">
        <w:rPr>
          <w:b/>
        </w:rPr>
        <w:tab/>
      </w:r>
      <w:r w:rsidR="005F056C">
        <w:rPr>
          <w:b/>
        </w:rPr>
        <w:t>практиковать</w:t>
      </w:r>
      <w:r w:rsidRPr="00470ACE">
        <w:rPr>
          <w:b/>
        </w:rPr>
        <w:t xml:space="preserve"> строгое </w:t>
      </w:r>
      <w:proofErr w:type="spellStart"/>
      <w:r w:rsidRPr="00470ACE">
        <w:rPr>
          <w:b/>
        </w:rPr>
        <w:t>правоприменение</w:t>
      </w:r>
      <w:proofErr w:type="spellEnd"/>
      <w:r w:rsidRPr="00470ACE">
        <w:rPr>
          <w:b/>
        </w:rPr>
        <w:t xml:space="preserve"> в связи с криминал</w:t>
      </w:r>
      <w:r w:rsidRPr="00470ACE">
        <w:rPr>
          <w:b/>
        </w:rPr>
        <w:t>и</w:t>
      </w:r>
      <w:r w:rsidRPr="00470ACE">
        <w:rPr>
          <w:b/>
        </w:rPr>
        <w:t xml:space="preserve">зацией </w:t>
      </w:r>
      <w:proofErr w:type="spellStart"/>
      <w:r w:rsidRPr="00470ACE">
        <w:rPr>
          <w:b/>
        </w:rPr>
        <w:t>калечения</w:t>
      </w:r>
      <w:proofErr w:type="spellEnd"/>
      <w:r w:rsidRPr="00470ACE">
        <w:rPr>
          <w:b/>
        </w:rPr>
        <w:t xml:space="preserve"> женских половых органов, в том числе придав </w:t>
      </w:r>
      <w:proofErr w:type="spellStart"/>
      <w:r w:rsidRPr="00470ACE">
        <w:rPr>
          <w:b/>
        </w:rPr>
        <w:t>уведомл</w:t>
      </w:r>
      <w:r w:rsidRPr="00470ACE">
        <w:rPr>
          <w:b/>
        </w:rPr>
        <w:t>е</w:t>
      </w:r>
      <w:r w:rsidRPr="00470ACE">
        <w:rPr>
          <w:b/>
        </w:rPr>
        <w:t>ниию</w:t>
      </w:r>
      <w:proofErr w:type="spellEnd"/>
      <w:r w:rsidRPr="00470ACE">
        <w:rPr>
          <w:b/>
        </w:rPr>
        <w:t xml:space="preserve"> о нем обязательный характер, и обеспечить, чтобы каждый, кто его </w:t>
      </w:r>
      <w:r w:rsidR="005F056C">
        <w:rPr>
          <w:b/>
        </w:rPr>
        <w:t>производит</w:t>
      </w:r>
      <w:r w:rsidRPr="00470ACE">
        <w:rPr>
          <w:b/>
        </w:rPr>
        <w:t>, подвергался преследованию и наказанию в соответствии с з</w:t>
      </w:r>
      <w:r w:rsidRPr="00470ACE">
        <w:rPr>
          <w:b/>
        </w:rPr>
        <w:t>а</w:t>
      </w:r>
      <w:r w:rsidRPr="00470ACE">
        <w:rPr>
          <w:b/>
        </w:rPr>
        <w:t>коном;</w:t>
      </w:r>
    </w:p>
    <w:p w:rsidR="00463C25" w:rsidRPr="00470ACE" w:rsidRDefault="00463C25" w:rsidP="00463C25">
      <w:pPr>
        <w:pStyle w:val="SingleTxtGR"/>
        <w:rPr>
          <w:b/>
        </w:rPr>
      </w:pPr>
      <w:r w:rsidRPr="00470ACE">
        <w:rPr>
          <w:b/>
        </w:rPr>
        <w:tab/>
        <w:t>b)</w:t>
      </w:r>
      <w:r w:rsidRPr="00470ACE">
        <w:rPr>
          <w:b/>
        </w:rPr>
        <w:tab/>
        <w:t xml:space="preserve">разработать просветительские программы, которые были бы адресованы </w:t>
      </w:r>
      <w:r w:rsidR="005F056C">
        <w:rPr>
          <w:b/>
        </w:rPr>
        <w:t>семьям</w:t>
      </w:r>
      <w:r w:rsidRPr="00470ACE">
        <w:rPr>
          <w:b/>
        </w:rPr>
        <w:t xml:space="preserve">, местным органам власти, религиозным лидерам, практикующим врачам и судьям и прокурорам, с </w:t>
      </w:r>
      <w:proofErr w:type="gramStart"/>
      <w:r w:rsidRPr="00470ACE">
        <w:rPr>
          <w:b/>
        </w:rPr>
        <w:t>тем</w:t>
      </w:r>
      <w:proofErr w:type="gramEnd"/>
      <w:r w:rsidRPr="00470ACE">
        <w:rPr>
          <w:b/>
        </w:rPr>
        <w:t xml:space="preserve"> чтобы устранять о</w:t>
      </w:r>
      <w:r w:rsidRPr="00470ACE">
        <w:rPr>
          <w:b/>
        </w:rPr>
        <w:t>с</w:t>
      </w:r>
      <w:r w:rsidRPr="00470ACE">
        <w:rPr>
          <w:b/>
        </w:rPr>
        <w:t xml:space="preserve">новополагающие социальные нормы, ценностные системы и установки, подпитывающие практику </w:t>
      </w:r>
      <w:proofErr w:type="spellStart"/>
      <w:r w:rsidRPr="00470ACE">
        <w:rPr>
          <w:b/>
        </w:rPr>
        <w:t>калечения</w:t>
      </w:r>
      <w:proofErr w:type="spellEnd"/>
      <w:r w:rsidRPr="00470ACE">
        <w:rPr>
          <w:b/>
        </w:rPr>
        <w:t xml:space="preserve"> женских половых органов.</w:t>
      </w:r>
    </w:p>
    <w:p w:rsidR="00463C25" w:rsidRPr="00463C25" w:rsidRDefault="00463C25" w:rsidP="00463C25">
      <w:pPr>
        <w:pStyle w:val="SingleTxtGR"/>
      </w:pPr>
      <w:r w:rsidRPr="00463C25">
        <w:t>48.</w:t>
      </w:r>
      <w:r w:rsidRPr="00463C25">
        <w:tab/>
        <w:t>Комитет испытывает глубокую озабоченность в связи с высокой распр</w:t>
      </w:r>
      <w:r w:rsidRPr="00463C25">
        <w:t>о</w:t>
      </w:r>
      <w:r w:rsidRPr="00463C25">
        <w:t>страненностью ранних, временных (</w:t>
      </w:r>
      <w:proofErr w:type="spellStart"/>
      <w:r w:rsidRPr="00463C25">
        <w:t>мут’а</w:t>
      </w:r>
      <w:proofErr w:type="spellEnd"/>
      <w:r w:rsidRPr="00463C25">
        <w:t xml:space="preserve">) и принудительных браков девочек, которые, как сообщается, возрастают с 2003 года. Отмечая, что статья 9 </w:t>
      </w:r>
      <w:proofErr w:type="spellStart"/>
      <w:proofErr w:type="gramStart"/>
      <w:r w:rsidRPr="00463C25">
        <w:t>Зако</w:t>
      </w:r>
      <w:proofErr w:type="spellEnd"/>
      <w:r w:rsidR="00200466" w:rsidRPr="00200466">
        <w:t>-</w:t>
      </w:r>
      <w:r w:rsidRPr="00463C25">
        <w:t>на</w:t>
      </w:r>
      <w:proofErr w:type="gramEnd"/>
      <w:r w:rsidR="00200466">
        <w:rPr>
          <w:lang w:val="en-US"/>
        </w:rPr>
        <w:t> </w:t>
      </w:r>
      <w:r w:rsidRPr="00463C25">
        <w:t>№ 188 о личном статусе запрещает принудительный брак, Комитет испыт</w:t>
      </w:r>
      <w:r w:rsidRPr="00463C25">
        <w:t>ы</w:t>
      </w:r>
      <w:r w:rsidRPr="00463C25">
        <w:t>вает озабоченность в связи с тем, что эта статья применяется, только если брак еще не "состоялся". Комитет также испытывает озабоченность в связи со сл</w:t>
      </w:r>
      <w:r w:rsidRPr="00463C25">
        <w:t>е</w:t>
      </w:r>
      <w:r w:rsidRPr="00463C25">
        <w:t>дующим:</w:t>
      </w:r>
    </w:p>
    <w:p w:rsidR="00463C25" w:rsidRPr="00463C25" w:rsidRDefault="00463C25" w:rsidP="00463C25">
      <w:pPr>
        <w:pStyle w:val="SingleTxtGR"/>
      </w:pPr>
      <w:r w:rsidRPr="00463C25">
        <w:tab/>
        <w:t>a)</w:t>
      </w:r>
      <w:r w:rsidRPr="00463C25">
        <w:tab/>
        <w:t xml:space="preserve">практика браков </w:t>
      </w:r>
      <w:r w:rsidR="005F056C">
        <w:t>"</w:t>
      </w:r>
      <w:r w:rsidRPr="00463C25">
        <w:t>аль-</w:t>
      </w:r>
      <w:proofErr w:type="spellStart"/>
      <w:r w:rsidRPr="00463C25">
        <w:t>нехва</w:t>
      </w:r>
      <w:proofErr w:type="spellEnd"/>
      <w:r w:rsidR="005F056C">
        <w:t>"</w:t>
      </w:r>
      <w:r w:rsidRPr="00463C25">
        <w:t>, когда девушка вынуждена выйти з</w:t>
      </w:r>
      <w:r w:rsidRPr="00463C25">
        <w:t>а</w:t>
      </w:r>
      <w:r w:rsidRPr="00463C25">
        <w:t>муж за своего кузена по отцовской линии;</w:t>
      </w:r>
    </w:p>
    <w:p w:rsidR="00463C25" w:rsidRPr="00463C25" w:rsidRDefault="00463C25" w:rsidP="00463C25">
      <w:pPr>
        <w:pStyle w:val="SingleTxtGR"/>
      </w:pPr>
      <w:r w:rsidRPr="00463C25">
        <w:tab/>
        <w:t>b)</w:t>
      </w:r>
      <w:r w:rsidRPr="00463C25">
        <w:tab/>
        <w:t>дела о принудительном браке разбираются судом, только если жертва подает жалоб</w:t>
      </w:r>
      <w:r w:rsidR="005F056C">
        <w:t>у, и после подачи жалобы жертва</w:t>
      </w:r>
      <w:r w:rsidRPr="00463C25">
        <w:t xml:space="preserve"> не пользуется никакой защитой;</w:t>
      </w:r>
    </w:p>
    <w:p w:rsidR="00463C25" w:rsidRPr="00463C25" w:rsidRDefault="00463C25" w:rsidP="00463C25">
      <w:pPr>
        <w:pStyle w:val="SingleTxtGR"/>
      </w:pPr>
      <w:r w:rsidRPr="00463C25">
        <w:tab/>
        <w:t>с)</w:t>
      </w:r>
      <w:r w:rsidRPr="00463C25">
        <w:tab/>
        <w:t>юридические изъятия из минимального 18-летнего брачного во</w:t>
      </w:r>
      <w:r w:rsidRPr="00463C25">
        <w:t>з</w:t>
      </w:r>
      <w:r w:rsidRPr="00463C25">
        <w:t>раста для девушек и для юношей, установленные в Законе № 188 (1959</w:t>
      </w:r>
      <w:r w:rsidR="005F056C">
        <w:t xml:space="preserve"> года</w:t>
      </w:r>
      <w:r w:rsidRPr="00463C25">
        <w:t xml:space="preserve">), которые допускают вступление </w:t>
      </w:r>
      <w:r w:rsidR="00555573" w:rsidRPr="00463C25">
        <w:t xml:space="preserve">девушек </w:t>
      </w:r>
      <w:r w:rsidRPr="00463C25">
        <w:t>в брак в 15-летнем возрасте, и в статье 8 Закона № 76 (1983</w:t>
      </w:r>
      <w:r w:rsidR="005F056C">
        <w:t xml:space="preserve"> года</w:t>
      </w:r>
      <w:r w:rsidRPr="00463C25">
        <w:t>) о благополучии несовершеннолетних, по которому судья может в определенных обстоятельствах санкционировать брак 15-летней девушки;</w:t>
      </w:r>
    </w:p>
    <w:p w:rsidR="00463C25" w:rsidRPr="00463C25" w:rsidRDefault="00463C25" w:rsidP="00463C25">
      <w:pPr>
        <w:pStyle w:val="SingleTxtGR"/>
      </w:pPr>
      <w:r w:rsidRPr="00463C25">
        <w:tab/>
        <w:t>d)</w:t>
      </w:r>
      <w:r w:rsidRPr="00463C25">
        <w:tab/>
        <w:t>минимальный брачный возраст в Курдистане составляет 16 лет, а если разрешено опекуном, то и меньше.</w:t>
      </w:r>
    </w:p>
    <w:p w:rsidR="00463C25" w:rsidRPr="00470ACE" w:rsidRDefault="00463C25" w:rsidP="00463C25">
      <w:pPr>
        <w:pStyle w:val="SingleTxtGR"/>
        <w:rPr>
          <w:b/>
        </w:rPr>
      </w:pPr>
      <w:r w:rsidRPr="00463C25">
        <w:t>49.</w:t>
      </w:r>
      <w:r w:rsidRPr="00463C25">
        <w:tab/>
      </w:r>
      <w:r w:rsidRPr="00470ACE">
        <w:rPr>
          <w:b/>
        </w:rPr>
        <w:t xml:space="preserve">Комитет, в свете </w:t>
      </w:r>
      <w:r w:rsidR="005F056C">
        <w:rPr>
          <w:b/>
        </w:rPr>
        <w:t>с</w:t>
      </w:r>
      <w:r w:rsidRPr="00470ACE">
        <w:rPr>
          <w:b/>
        </w:rPr>
        <w:t xml:space="preserve">овместной </w:t>
      </w:r>
      <w:r w:rsidR="005F056C">
        <w:rPr>
          <w:b/>
        </w:rPr>
        <w:t>О</w:t>
      </w:r>
      <w:r w:rsidRPr="00470ACE">
        <w:rPr>
          <w:b/>
        </w:rPr>
        <w:t>бщей рекомендации № 31 Комитета по ликвидации дискриминации в отношении женщин</w:t>
      </w:r>
      <w:r w:rsidR="005F056C">
        <w:rPr>
          <w:b/>
        </w:rPr>
        <w:t>/З</w:t>
      </w:r>
      <w:r w:rsidRPr="00470ACE">
        <w:rPr>
          <w:b/>
        </w:rPr>
        <w:t>амечания общего п</w:t>
      </w:r>
      <w:r w:rsidRPr="00470ACE">
        <w:rPr>
          <w:b/>
        </w:rPr>
        <w:t>о</w:t>
      </w:r>
      <w:r w:rsidRPr="00470ACE">
        <w:rPr>
          <w:b/>
        </w:rPr>
        <w:t>рядка № 18 Комитета по правам ребенка по вредной практике (2014 год</w:t>
      </w:r>
      <w:r w:rsidR="00806FBD">
        <w:rPr>
          <w:b/>
        </w:rPr>
        <w:t>а</w:t>
      </w:r>
      <w:bookmarkStart w:id="0" w:name="_GoBack"/>
      <w:bookmarkEnd w:id="0"/>
      <w:r w:rsidRPr="00470ACE">
        <w:rPr>
          <w:b/>
        </w:rPr>
        <w:t>), настоятельно призывает государство-участник принять активные меры к тому, чтобы положить конец практике ранних и принудительных браков, и:</w:t>
      </w:r>
    </w:p>
    <w:p w:rsidR="00463C25" w:rsidRPr="00470ACE" w:rsidRDefault="00463C25" w:rsidP="00463C25">
      <w:pPr>
        <w:pStyle w:val="SingleTxtGR"/>
        <w:rPr>
          <w:b/>
        </w:rPr>
      </w:pPr>
      <w:r w:rsidRPr="00470ACE">
        <w:rPr>
          <w:b/>
        </w:rPr>
        <w:tab/>
        <w:t>a)</w:t>
      </w:r>
      <w:r w:rsidRPr="00470ACE">
        <w:rPr>
          <w:b/>
        </w:rPr>
        <w:tab/>
        <w:t xml:space="preserve">обеспечить, чтобы производилось </w:t>
      </w:r>
      <w:proofErr w:type="spellStart"/>
      <w:r w:rsidRPr="00470ACE">
        <w:rPr>
          <w:b/>
        </w:rPr>
        <w:t>правоприменение</w:t>
      </w:r>
      <w:proofErr w:type="spellEnd"/>
      <w:r w:rsidRPr="00470ACE">
        <w:rPr>
          <w:b/>
        </w:rPr>
        <w:t xml:space="preserve"> устано</w:t>
      </w:r>
      <w:r w:rsidRPr="00470ACE">
        <w:rPr>
          <w:b/>
        </w:rPr>
        <w:t>в</w:t>
      </w:r>
      <w:r w:rsidRPr="00470ACE">
        <w:rPr>
          <w:b/>
        </w:rPr>
        <w:t xml:space="preserve">ленного 18-летнего брачного </w:t>
      </w:r>
      <w:proofErr w:type="gramStart"/>
      <w:r w:rsidRPr="00470ACE">
        <w:rPr>
          <w:b/>
        </w:rPr>
        <w:t>возраста</w:t>
      </w:r>
      <w:proofErr w:type="gramEnd"/>
      <w:r w:rsidRPr="00470ACE">
        <w:rPr>
          <w:b/>
        </w:rPr>
        <w:t xml:space="preserve"> как в случае </w:t>
      </w:r>
      <w:r w:rsidR="00555573">
        <w:rPr>
          <w:b/>
        </w:rPr>
        <w:t>девушек</w:t>
      </w:r>
      <w:r w:rsidRPr="00470ACE">
        <w:rPr>
          <w:b/>
        </w:rPr>
        <w:t xml:space="preserve">, так и в случае юношей, </w:t>
      </w:r>
      <w:r w:rsidR="00555573">
        <w:rPr>
          <w:b/>
        </w:rPr>
        <w:t xml:space="preserve">с тем </w:t>
      </w:r>
      <w:r w:rsidRPr="00470ACE">
        <w:rPr>
          <w:b/>
        </w:rPr>
        <w:t>чтобы ребенок младше 16 лет ни при каких обстоятельствах не мог вступать в брак и чтобы основания для получения изъятия в во</w:t>
      </w:r>
      <w:r w:rsidRPr="00470ACE">
        <w:rPr>
          <w:b/>
        </w:rPr>
        <w:t>з</w:t>
      </w:r>
      <w:r w:rsidRPr="00470ACE">
        <w:rPr>
          <w:b/>
        </w:rPr>
        <w:t xml:space="preserve">расте 16 лет были </w:t>
      </w:r>
      <w:r w:rsidR="005F056C" w:rsidRPr="00470ACE">
        <w:rPr>
          <w:b/>
        </w:rPr>
        <w:t xml:space="preserve">строго </w:t>
      </w:r>
      <w:r w:rsidRPr="00470ACE">
        <w:rPr>
          <w:b/>
        </w:rPr>
        <w:t>определены законом и подлежали санкции ко</w:t>
      </w:r>
      <w:r w:rsidRPr="00470ACE">
        <w:rPr>
          <w:b/>
        </w:rPr>
        <w:t>м</w:t>
      </w:r>
      <w:r w:rsidRPr="00470ACE">
        <w:rPr>
          <w:b/>
        </w:rPr>
        <w:lastRenderedPageBreak/>
        <w:t>петентного суда с полного, свободного и информированного согласия р</w:t>
      </w:r>
      <w:r w:rsidRPr="00470ACE">
        <w:rPr>
          <w:b/>
        </w:rPr>
        <w:t>е</w:t>
      </w:r>
      <w:r w:rsidRPr="00470ACE">
        <w:rPr>
          <w:b/>
        </w:rPr>
        <w:t>бенка;</w:t>
      </w:r>
    </w:p>
    <w:p w:rsidR="00463C25" w:rsidRPr="00470ACE" w:rsidRDefault="00463C25" w:rsidP="00463C25">
      <w:pPr>
        <w:pStyle w:val="SingleTxtGR"/>
        <w:rPr>
          <w:b/>
        </w:rPr>
      </w:pPr>
      <w:r w:rsidRPr="00470ACE">
        <w:rPr>
          <w:b/>
        </w:rPr>
        <w:tab/>
        <w:t>b)</w:t>
      </w:r>
      <w:r w:rsidRPr="00470ACE">
        <w:rPr>
          <w:b/>
        </w:rPr>
        <w:tab/>
        <w:t>наладить информационно-разъяснительные кампании и пр</w:t>
      </w:r>
      <w:r w:rsidRPr="00470ACE">
        <w:rPr>
          <w:b/>
        </w:rPr>
        <w:t>о</w:t>
      </w:r>
      <w:r w:rsidRPr="00470ACE">
        <w:rPr>
          <w:b/>
        </w:rPr>
        <w:t>светительские программы о вредных последствиях ранних и принудител</w:t>
      </w:r>
      <w:r w:rsidRPr="00470ACE">
        <w:rPr>
          <w:b/>
        </w:rPr>
        <w:t>ь</w:t>
      </w:r>
      <w:r w:rsidRPr="00470ACE">
        <w:rPr>
          <w:b/>
        </w:rPr>
        <w:t>ных браков для физического и психического здоровья и благополучия д</w:t>
      </w:r>
      <w:r w:rsidRPr="00470ACE">
        <w:rPr>
          <w:b/>
        </w:rPr>
        <w:t>е</w:t>
      </w:r>
      <w:r w:rsidRPr="00470ACE">
        <w:rPr>
          <w:b/>
        </w:rPr>
        <w:t>вочек, которые были бы адресованы семьям, местным органам власти, р</w:t>
      </w:r>
      <w:r w:rsidRPr="00470ACE">
        <w:rPr>
          <w:b/>
        </w:rPr>
        <w:t>е</w:t>
      </w:r>
      <w:r w:rsidRPr="00470ACE">
        <w:rPr>
          <w:b/>
        </w:rPr>
        <w:t>лигиозным лидерам и судьям и прокурорам;</w:t>
      </w:r>
    </w:p>
    <w:p w:rsidR="00463C25" w:rsidRPr="00470ACE" w:rsidRDefault="00463C25" w:rsidP="00463C25">
      <w:pPr>
        <w:pStyle w:val="SingleTxtGR"/>
        <w:rPr>
          <w:b/>
        </w:rPr>
      </w:pPr>
      <w:r w:rsidRPr="00470ACE">
        <w:rPr>
          <w:b/>
        </w:rPr>
        <w:tab/>
        <w:t>с)</w:t>
      </w:r>
      <w:r w:rsidRPr="00470ACE">
        <w:rPr>
          <w:b/>
        </w:rPr>
        <w:tab/>
        <w:t>установить защитные схемы для же</w:t>
      </w:r>
      <w:proofErr w:type="gramStart"/>
      <w:r w:rsidRPr="00470ACE">
        <w:rPr>
          <w:b/>
        </w:rPr>
        <w:t>ртв пр</w:t>
      </w:r>
      <w:proofErr w:type="gramEnd"/>
      <w:r w:rsidRPr="00470ACE">
        <w:rPr>
          <w:b/>
        </w:rPr>
        <w:t>инудительного брака, которые подают жалобу;</w:t>
      </w:r>
    </w:p>
    <w:p w:rsidR="00463C25" w:rsidRPr="00470ACE" w:rsidRDefault="00463C25" w:rsidP="00463C25">
      <w:pPr>
        <w:pStyle w:val="SingleTxtGR"/>
        <w:rPr>
          <w:b/>
        </w:rPr>
      </w:pPr>
      <w:r w:rsidRPr="00470ACE">
        <w:rPr>
          <w:b/>
        </w:rPr>
        <w:tab/>
        <w:t>d)</w:t>
      </w:r>
      <w:r w:rsidRPr="00470ACE">
        <w:rPr>
          <w:b/>
        </w:rPr>
        <w:tab/>
        <w:t>создать защитные меры для же</w:t>
      </w:r>
      <w:proofErr w:type="gramStart"/>
      <w:r w:rsidRPr="00470ACE">
        <w:rPr>
          <w:b/>
        </w:rPr>
        <w:t>ртв вр</w:t>
      </w:r>
      <w:proofErr w:type="gramEnd"/>
      <w:r w:rsidRPr="00470ACE">
        <w:rPr>
          <w:b/>
        </w:rPr>
        <w:t>еменных (</w:t>
      </w:r>
      <w:proofErr w:type="spellStart"/>
      <w:r w:rsidRPr="00470ACE">
        <w:rPr>
          <w:b/>
        </w:rPr>
        <w:t>мут’а</w:t>
      </w:r>
      <w:proofErr w:type="spellEnd"/>
      <w:r w:rsidRPr="00470ACE">
        <w:rPr>
          <w:b/>
        </w:rPr>
        <w:t>) браков.</w:t>
      </w:r>
    </w:p>
    <w:p w:rsidR="00463C25" w:rsidRPr="00470ACE" w:rsidRDefault="00463C25" w:rsidP="00470ACE">
      <w:pPr>
        <w:pStyle w:val="H1GR"/>
      </w:pPr>
      <w:r w:rsidRPr="00470ACE">
        <w:tab/>
        <w:t>Е.</w:t>
      </w:r>
      <w:r w:rsidRPr="00470ACE">
        <w:tab/>
        <w:t xml:space="preserve">Семейное окружение и альтернативное попечение (статьи 5, </w:t>
      </w:r>
      <w:r w:rsidR="005F056C">
        <w:br/>
      </w:r>
      <w:r w:rsidRPr="00470ACE">
        <w:t>9–11, 18 (пункты 1 и 2), 20, 21, 25 и 27 (пункт 4))</w:t>
      </w:r>
    </w:p>
    <w:p w:rsidR="00463C25" w:rsidRPr="00463C25" w:rsidRDefault="00463C25" w:rsidP="00470ACE">
      <w:pPr>
        <w:pStyle w:val="H23GR"/>
      </w:pPr>
      <w:r w:rsidRPr="00463C25">
        <w:tab/>
      </w:r>
      <w:r w:rsidRPr="00463C25">
        <w:tab/>
        <w:t>Семейное окружение</w:t>
      </w:r>
    </w:p>
    <w:p w:rsidR="00463C25" w:rsidRPr="00463C25" w:rsidRDefault="00463C25" w:rsidP="00463C25">
      <w:pPr>
        <w:pStyle w:val="SingleTxtGR"/>
      </w:pPr>
      <w:r w:rsidRPr="00463C25">
        <w:t>50.</w:t>
      </w:r>
      <w:r w:rsidRPr="00463C25">
        <w:tab/>
        <w:t xml:space="preserve">Комитет испытывает озабоченность в связи с тем, что в государстве-участнике остаются законными полигамия и </w:t>
      </w:r>
      <w:proofErr w:type="spellStart"/>
      <w:r w:rsidRPr="00463C25">
        <w:t>талак</w:t>
      </w:r>
      <w:proofErr w:type="spellEnd"/>
      <w:r w:rsidRPr="00463C25">
        <w:t>, что идет вразрез с достои</w:t>
      </w:r>
      <w:r w:rsidRPr="00463C25">
        <w:t>н</w:t>
      </w:r>
      <w:r w:rsidRPr="00463C25">
        <w:t>ством женщин и девушек и негативно затрагивает их детей. Комитет, в частн</w:t>
      </w:r>
      <w:r w:rsidRPr="00463C25">
        <w:t>о</w:t>
      </w:r>
      <w:r w:rsidRPr="00463C25">
        <w:t>сти, испытывает озабоченность в связи со следующим:</w:t>
      </w:r>
    </w:p>
    <w:p w:rsidR="00463C25" w:rsidRPr="00463C25" w:rsidRDefault="00463C25" w:rsidP="00463C25">
      <w:pPr>
        <w:pStyle w:val="SingleTxtGR"/>
      </w:pPr>
      <w:r w:rsidRPr="00463C25">
        <w:tab/>
        <w:t>a)</w:t>
      </w:r>
      <w:r w:rsidRPr="00463C25">
        <w:tab/>
        <w:t>сохраняются негативные гендерные стереотипы относительно з</w:t>
      </w:r>
      <w:r w:rsidRPr="00463C25">
        <w:t>а</w:t>
      </w:r>
      <w:r w:rsidRPr="00463C25">
        <w:t>дач и ролей женщин и девушек, особенно в семье, а овдовевшие и разведенные женщины сталкиваются с тяжкой дискриминацией, которая ска</w:t>
      </w:r>
      <w:r w:rsidR="00782753">
        <w:t xml:space="preserve">зывается на их детях, включая </w:t>
      </w:r>
      <w:r w:rsidRPr="00463C25">
        <w:t>дискриминацию в получении официальных документов и д</w:t>
      </w:r>
      <w:r w:rsidRPr="00463C25">
        <w:t>о</w:t>
      </w:r>
      <w:r w:rsidRPr="00463C25">
        <w:t>ступе к правительственной помощи;</w:t>
      </w:r>
    </w:p>
    <w:p w:rsidR="00463C25" w:rsidRPr="00463C25" w:rsidRDefault="00463C25" w:rsidP="00463C25">
      <w:pPr>
        <w:pStyle w:val="SingleTxtGR"/>
      </w:pPr>
      <w:r w:rsidRPr="00463C25">
        <w:tab/>
        <w:t>b)</w:t>
      </w:r>
      <w:r w:rsidRPr="00463C25">
        <w:tab/>
        <w:t>матери считаются "физическим", но не юридическим опекуном своих детей, и опекунство, за редкими исключениями, предоставляется женщ</w:t>
      </w:r>
      <w:r w:rsidRPr="00463C25">
        <w:t>и</w:t>
      </w:r>
      <w:r w:rsidRPr="00463C25">
        <w:t>нам только до тех пор, пока ребенку не исполнится 10 лет.</w:t>
      </w:r>
    </w:p>
    <w:p w:rsidR="00463C25" w:rsidRPr="005F056C" w:rsidRDefault="00463C25" w:rsidP="00463C25">
      <w:pPr>
        <w:pStyle w:val="SingleTxtGR"/>
        <w:rPr>
          <w:b/>
        </w:rPr>
      </w:pPr>
      <w:r w:rsidRPr="00463C25">
        <w:t>51.</w:t>
      </w:r>
      <w:r w:rsidRPr="00463C25">
        <w:tab/>
      </w:r>
      <w:r w:rsidRPr="005F056C">
        <w:rPr>
          <w:b/>
        </w:rPr>
        <w:t xml:space="preserve">Комитет настоятельно призывает государство-участник обеспечить, чтобы </w:t>
      </w:r>
      <w:r w:rsidR="00782753">
        <w:rPr>
          <w:b/>
        </w:rPr>
        <w:t xml:space="preserve">были безотлагательно отменены </w:t>
      </w:r>
      <w:r w:rsidRPr="005F056C">
        <w:rPr>
          <w:b/>
        </w:rPr>
        <w:t>все положения, дискриминиру</w:t>
      </w:r>
      <w:r w:rsidRPr="005F056C">
        <w:rPr>
          <w:b/>
        </w:rPr>
        <w:t>ю</w:t>
      </w:r>
      <w:r w:rsidRPr="005F056C">
        <w:rPr>
          <w:b/>
        </w:rPr>
        <w:t xml:space="preserve">щие женщин, </w:t>
      </w:r>
      <w:proofErr w:type="gramStart"/>
      <w:r w:rsidRPr="005F056C">
        <w:rPr>
          <w:b/>
        </w:rPr>
        <w:t>а</w:t>
      </w:r>
      <w:proofErr w:type="gramEnd"/>
      <w:r w:rsidRPr="005F056C">
        <w:rPr>
          <w:b/>
        </w:rPr>
        <w:t xml:space="preserve"> следовательно, и </w:t>
      </w:r>
      <w:r w:rsidR="00782753">
        <w:rPr>
          <w:b/>
        </w:rPr>
        <w:t>затрагивающие</w:t>
      </w:r>
      <w:r w:rsidRPr="005F056C">
        <w:rPr>
          <w:b/>
        </w:rPr>
        <w:t xml:space="preserve"> негативно их детей, такие как те, которые санкционируют полигамию и </w:t>
      </w:r>
      <w:proofErr w:type="spellStart"/>
      <w:r w:rsidRPr="005F056C">
        <w:rPr>
          <w:b/>
        </w:rPr>
        <w:t>талак</w:t>
      </w:r>
      <w:proofErr w:type="spellEnd"/>
      <w:r w:rsidR="00782753">
        <w:rPr>
          <w:b/>
        </w:rPr>
        <w:t>.</w:t>
      </w:r>
      <w:r w:rsidRPr="005F056C">
        <w:rPr>
          <w:b/>
        </w:rPr>
        <w:t xml:space="preserve"> Комитет также пр</w:t>
      </w:r>
      <w:r w:rsidRPr="005F056C">
        <w:rPr>
          <w:b/>
        </w:rPr>
        <w:t>и</w:t>
      </w:r>
      <w:r w:rsidRPr="005F056C">
        <w:rPr>
          <w:b/>
        </w:rPr>
        <w:t>зывает государство-участник:</w:t>
      </w:r>
    </w:p>
    <w:p w:rsidR="00463C25" w:rsidRPr="005F056C" w:rsidRDefault="00463C25" w:rsidP="00463C25">
      <w:pPr>
        <w:pStyle w:val="SingleTxtGR"/>
        <w:rPr>
          <w:b/>
        </w:rPr>
      </w:pPr>
      <w:r w:rsidRPr="005F056C">
        <w:rPr>
          <w:b/>
        </w:rPr>
        <w:tab/>
        <w:t>a)</w:t>
      </w:r>
      <w:r w:rsidRPr="005F056C">
        <w:rPr>
          <w:b/>
        </w:rPr>
        <w:tab/>
        <w:t>обеспечить, что матери и отцы разделяли юридическую отве</w:t>
      </w:r>
      <w:r w:rsidRPr="005F056C">
        <w:rPr>
          <w:b/>
        </w:rPr>
        <w:t>т</w:t>
      </w:r>
      <w:r w:rsidRPr="005F056C">
        <w:rPr>
          <w:b/>
        </w:rPr>
        <w:t>ственность за своих детей в равной мере, в соответствии с пунктом 1 ст</w:t>
      </w:r>
      <w:r w:rsidRPr="005F056C">
        <w:rPr>
          <w:b/>
        </w:rPr>
        <w:t>а</w:t>
      </w:r>
      <w:r w:rsidRPr="005F056C">
        <w:rPr>
          <w:b/>
        </w:rPr>
        <w:t>тьи 18 Конвенции;</w:t>
      </w:r>
    </w:p>
    <w:p w:rsidR="00463C25" w:rsidRPr="005F056C" w:rsidRDefault="00463C25" w:rsidP="00463C25">
      <w:pPr>
        <w:pStyle w:val="SingleTxtGR"/>
        <w:rPr>
          <w:b/>
        </w:rPr>
      </w:pPr>
      <w:r w:rsidRPr="005F056C">
        <w:rPr>
          <w:b/>
        </w:rPr>
        <w:tab/>
        <w:t>b)</w:t>
      </w:r>
      <w:r w:rsidRPr="005F056C">
        <w:rPr>
          <w:b/>
        </w:rPr>
        <w:tab/>
        <w:t>ликвидировать все формы дискриминации в отношении од</w:t>
      </w:r>
      <w:r w:rsidRPr="005F056C">
        <w:rPr>
          <w:b/>
        </w:rPr>
        <w:t>и</w:t>
      </w:r>
      <w:r w:rsidRPr="005F056C">
        <w:rPr>
          <w:b/>
        </w:rPr>
        <w:t xml:space="preserve">ноких женщин, включая вдов и разведенных женщин, и предоставлять им и их детям повышенную защиту. Комитет далее призывает государство-участник предоставлять достаточную финансовую поддержку женщинам – главам домохозяйств и обеспечить </w:t>
      </w:r>
      <w:r w:rsidR="00782753">
        <w:rPr>
          <w:b/>
        </w:rPr>
        <w:t xml:space="preserve">им </w:t>
      </w:r>
      <w:r w:rsidRPr="005F056C">
        <w:rPr>
          <w:b/>
        </w:rPr>
        <w:t>доступ к медико-санитарному о</w:t>
      </w:r>
      <w:r w:rsidRPr="005F056C">
        <w:rPr>
          <w:b/>
        </w:rPr>
        <w:t>б</w:t>
      </w:r>
      <w:r w:rsidRPr="005F056C">
        <w:rPr>
          <w:b/>
        </w:rPr>
        <w:t>служиванию и социальному обеспечению.</w:t>
      </w:r>
    </w:p>
    <w:p w:rsidR="00463C25" w:rsidRPr="00463C25" w:rsidRDefault="00463C25" w:rsidP="005F056C">
      <w:pPr>
        <w:pStyle w:val="H23GR"/>
      </w:pPr>
      <w:r w:rsidRPr="00463C25">
        <w:tab/>
      </w:r>
      <w:r w:rsidRPr="00463C25">
        <w:tab/>
        <w:t>Дети, лишенные семейного окружения</w:t>
      </w:r>
    </w:p>
    <w:p w:rsidR="00463C25" w:rsidRPr="00463C25" w:rsidRDefault="00463C25" w:rsidP="00463C25">
      <w:pPr>
        <w:pStyle w:val="SingleTxtGR"/>
      </w:pPr>
      <w:r w:rsidRPr="00463C25">
        <w:t>52.</w:t>
      </w:r>
      <w:r w:rsidRPr="00463C25">
        <w:tab/>
        <w:t>Комитет испытывает крайнюю озабоченность в связи со значительным числом детей, которые насильственно разлучаются со своими родителями в х</w:t>
      </w:r>
      <w:r w:rsidRPr="00463C25">
        <w:t>о</w:t>
      </w:r>
      <w:r w:rsidRPr="00463C25">
        <w:t xml:space="preserve">де перемещения или чьи родители вынуждаются оставлять </w:t>
      </w:r>
      <w:proofErr w:type="gramStart"/>
      <w:r w:rsidRPr="00463C25">
        <w:t>их</w:t>
      </w:r>
      <w:proofErr w:type="gramEnd"/>
      <w:r w:rsidRPr="00463C25">
        <w:t xml:space="preserve"> так называемому </w:t>
      </w:r>
      <w:proofErr w:type="spellStart"/>
      <w:r w:rsidRPr="00463C25">
        <w:t>ИГИЛ</w:t>
      </w:r>
      <w:proofErr w:type="spellEnd"/>
      <w:r w:rsidRPr="00463C25">
        <w:t xml:space="preserve"> под угрозой смерти ребенка. Комитет также испытывает озабоченность в </w:t>
      </w:r>
      <w:r w:rsidRPr="00463C25">
        <w:lastRenderedPageBreak/>
        <w:t>связи с большим числом детей, которые потеряли семью за многие годы ко</w:t>
      </w:r>
      <w:r w:rsidRPr="00463C25">
        <w:t>н</w:t>
      </w:r>
      <w:r w:rsidRPr="00463C25">
        <w:t>фликта, и в связи с отсутствием мер и стратегий с целью предоставить этим д</w:t>
      </w:r>
      <w:r w:rsidRPr="00463C25">
        <w:t>е</w:t>
      </w:r>
      <w:r w:rsidRPr="00463C25">
        <w:t>тям защит</w:t>
      </w:r>
      <w:r w:rsidR="00782753">
        <w:t xml:space="preserve">у и альтернативное попечение, </w:t>
      </w:r>
      <w:r w:rsidRPr="00463C25">
        <w:t>в особенности патронатное попечение.</w:t>
      </w:r>
    </w:p>
    <w:p w:rsidR="00463C25" w:rsidRPr="00782753" w:rsidRDefault="00463C25" w:rsidP="00463C25">
      <w:pPr>
        <w:pStyle w:val="SingleTxtGR"/>
        <w:rPr>
          <w:b/>
        </w:rPr>
      </w:pPr>
      <w:r w:rsidRPr="00463C25">
        <w:t>53.</w:t>
      </w:r>
      <w:r w:rsidRPr="00463C25">
        <w:tab/>
      </w:r>
      <w:r w:rsidRPr="00782753">
        <w:rPr>
          <w:b/>
        </w:rPr>
        <w:t>Комитет рекомендует государству-участнику в экстренном порядке:</w:t>
      </w:r>
    </w:p>
    <w:p w:rsidR="00463C25" w:rsidRPr="00782753" w:rsidRDefault="00463C25" w:rsidP="00463C25">
      <w:pPr>
        <w:pStyle w:val="SingleTxtGR"/>
        <w:rPr>
          <w:b/>
        </w:rPr>
      </w:pPr>
      <w:r w:rsidRPr="00782753">
        <w:rPr>
          <w:b/>
        </w:rPr>
        <w:tab/>
        <w:t>а)</w:t>
      </w:r>
      <w:r w:rsidRPr="00782753">
        <w:rPr>
          <w:b/>
        </w:rPr>
        <w:tab/>
        <w:t xml:space="preserve">принять все необходимые меры к тому, чтобы освободить детей, которые были захвачены так называемым </w:t>
      </w:r>
      <w:proofErr w:type="spellStart"/>
      <w:r w:rsidRPr="00782753">
        <w:rPr>
          <w:b/>
        </w:rPr>
        <w:t>ИГИЛ</w:t>
      </w:r>
      <w:proofErr w:type="spellEnd"/>
      <w:r w:rsidRPr="00782753">
        <w:rPr>
          <w:b/>
        </w:rPr>
        <w:t>, воссоединить их с сем</w:t>
      </w:r>
      <w:r w:rsidRPr="00782753">
        <w:rPr>
          <w:b/>
        </w:rPr>
        <w:t>ь</w:t>
      </w:r>
      <w:r w:rsidRPr="00782753">
        <w:rPr>
          <w:b/>
        </w:rPr>
        <w:t>ями и предоставлять им все необходимое физическое и психологическое медико-санитарное обслуживание;</w:t>
      </w:r>
    </w:p>
    <w:p w:rsidR="00463C25" w:rsidRPr="00782753" w:rsidRDefault="00463C25" w:rsidP="00463C25">
      <w:pPr>
        <w:pStyle w:val="SingleTxtGR"/>
        <w:rPr>
          <w:b/>
        </w:rPr>
      </w:pPr>
      <w:r w:rsidRPr="00782753">
        <w:rPr>
          <w:b/>
        </w:rPr>
        <w:tab/>
        <w:t>b)</w:t>
      </w:r>
      <w:r w:rsidRPr="00782753">
        <w:rPr>
          <w:b/>
        </w:rPr>
        <w:tab/>
        <w:t>укрепить свою программу альтернативного попечения, и в частности патронатного попечения</w:t>
      </w:r>
      <w:r w:rsidR="00EB07D7">
        <w:rPr>
          <w:b/>
        </w:rPr>
        <w:t>,</w:t>
      </w:r>
      <w:r w:rsidRPr="00782753">
        <w:rPr>
          <w:b/>
        </w:rPr>
        <w:t xml:space="preserve"> и обеспечить выделение адекватных людских, технических и финансовых ресурсов для центров альтернативн</w:t>
      </w:r>
      <w:r w:rsidRPr="00782753">
        <w:rPr>
          <w:b/>
        </w:rPr>
        <w:t>о</w:t>
      </w:r>
      <w:r w:rsidRPr="00782753">
        <w:rPr>
          <w:b/>
        </w:rPr>
        <w:t xml:space="preserve">го попечения и соответствующих служб по защите ребенка, с </w:t>
      </w:r>
      <w:proofErr w:type="gramStart"/>
      <w:r w:rsidRPr="00782753">
        <w:rPr>
          <w:b/>
        </w:rPr>
        <w:t>тем</w:t>
      </w:r>
      <w:proofErr w:type="gramEnd"/>
      <w:r w:rsidRPr="00782753">
        <w:rPr>
          <w:b/>
        </w:rPr>
        <w:t xml:space="preserve"> чтобы в максимально возможной степени облегчить реабилитацию и социальную </w:t>
      </w:r>
      <w:proofErr w:type="spellStart"/>
      <w:r w:rsidRPr="00782753">
        <w:rPr>
          <w:b/>
        </w:rPr>
        <w:t>реинтеграцию</w:t>
      </w:r>
      <w:proofErr w:type="spellEnd"/>
      <w:r w:rsidRPr="00782753">
        <w:rPr>
          <w:b/>
        </w:rPr>
        <w:t xml:space="preserve"> детей, находящихся на их попечении.</w:t>
      </w:r>
    </w:p>
    <w:p w:rsidR="00463C25" w:rsidRPr="00782753" w:rsidRDefault="00463C25" w:rsidP="00463C25">
      <w:pPr>
        <w:pStyle w:val="SingleTxtGR"/>
      </w:pPr>
      <w:r w:rsidRPr="00782753">
        <w:t>54.</w:t>
      </w:r>
      <w:r w:rsidRPr="00782753">
        <w:tab/>
        <w:t>Комитет испытывает озабоченность в связи с последствиями криминал</w:t>
      </w:r>
      <w:r w:rsidRPr="00782753">
        <w:t>и</w:t>
      </w:r>
      <w:r w:rsidRPr="00782753">
        <w:t>зации внебрачных сексуальных отношений в статье 377 Уголовного кодекса (Закон № 111 (1969</w:t>
      </w:r>
      <w:r w:rsidR="00EB07D7">
        <w:t xml:space="preserve"> года</w:t>
      </w:r>
      <w:r w:rsidRPr="00782753">
        <w:t xml:space="preserve">)), что приводит к риску </w:t>
      </w:r>
      <w:r w:rsidR="00EB07D7">
        <w:t>оставления</w:t>
      </w:r>
      <w:r w:rsidRPr="00782753">
        <w:t xml:space="preserve"> или убийства мл</w:t>
      </w:r>
      <w:r w:rsidRPr="00782753">
        <w:t>а</w:t>
      </w:r>
      <w:r w:rsidRPr="00782753">
        <w:t xml:space="preserve">денцев, рожденных в результате таких отношений. Комитет испытывает </w:t>
      </w:r>
      <w:r w:rsidR="00EB07D7" w:rsidRPr="00782753">
        <w:t xml:space="preserve">также </w:t>
      </w:r>
      <w:r w:rsidRPr="00782753">
        <w:t>глубокую озабоченность в связи с социальным отторжением и стигматизацией одиноких матерей в государстве-участнике и в связи с серьезными последств</w:t>
      </w:r>
      <w:r w:rsidRPr="00782753">
        <w:t>и</w:t>
      </w:r>
      <w:r w:rsidRPr="00782753">
        <w:t>ями их социального отторжения для их детей.</w:t>
      </w:r>
    </w:p>
    <w:p w:rsidR="00463C25" w:rsidRPr="00782753" w:rsidRDefault="00463C25" w:rsidP="00463C25">
      <w:pPr>
        <w:pStyle w:val="SingleTxtGR"/>
        <w:rPr>
          <w:b/>
        </w:rPr>
      </w:pPr>
      <w:r w:rsidRPr="00463C25">
        <w:t>55.</w:t>
      </w:r>
      <w:r w:rsidRPr="00463C25">
        <w:tab/>
      </w:r>
      <w:r w:rsidRPr="00782753">
        <w:rPr>
          <w:b/>
        </w:rPr>
        <w:t>Комитет настоятельно призывает государство-участник:</w:t>
      </w:r>
    </w:p>
    <w:p w:rsidR="00463C25" w:rsidRPr="00782753" w:rsidRDefault="00463C25" w:rsidP="00463C25">
      <w:pPr>
        <w:pStyle w:val="SingleTxtGR"/>
        <w:rPr>
          <w:b/>
        </w:rPr>
      </w:pPr>
      <w:r w:rsidRPr="00782753">
        <w:rPr>
          <w:b/>
        </w:rPr>
        <w:tab/>
        <w:t>a)</w:t>
      </w:r>
      <w:r w:rsidRPr="00782753">
        <w:rPr>
          <w:b/>
        </w:rPr>
        <w:tab/>
        <w:t xml:space="preserve">отменить статью 377 Уголовного кодекса и предотвращать </w:t>
      </w:r>
      <w:r w:rsidR="00EB07D7">
        <w:rPr>
          <w:b/>
        </w:rPr>
        <w:t>оставление</w:t>
      </w:r>
      <w:r w:rsidRPr="00782753">
        <w:rPr>
          <w:b/>
        </w:rPr>
        <w:t xml:space="preserve"> или убийство детей, рожденных вне брака;</w:t>
      </w:r>
    </w:p>
    <w:p w:rsidR="00463C25" w:rsidRPr="00782753" w:rsidRDefault="00463C25" w:rsidP="00463C25">
      <w:pPr>
        <w:pStyle w:val="SingleTxtGR"/>
        <w:rPr>
          <w:b/>
        </w:rPr>
      </w:pPr>
      <w:r w:rsidRPr="00782753">
        <w:rPr>
          <w:b/>
        </w:rPr>
        <w:tab/>
        <w:t>b)</w:t>
      </w:r>
      <w:r w:rsidRPr="00782753">
        <w:rPr>
          <w:b/>
        </w:rPr>
        <w:tab/>
        <w:t xml:space="preserve">предоставлять незамужним матерям необходимую поддержку, с </w:t>
      </w:r>
      <w:proofErr w:type="gramStart"/>
      <w:r w:rsidRPr="00782753">
        <w:rPr>
          <w:b/>
        </w:rPr>
        <w:t>тем</w:t>
      </w:r>
      <w:proofErr w:type="gramEnd"/>
      <w:r w:rsidRPr="00782753">
        <w:rPr>
          <w:b/>
        </w:rPr>
        <w:t xml:space="preserve"> чтобы они могли заботиться о своих детях;</w:t>
      </w:r>
    </w:p>
    <w:p w:rsidR="00463C25" w:rsidRPr="00782753" w:rsidRDefault="00EB07D7" w:rsidP="00463C25">
      <w:pPr>
        <w:pStyle w:val="SingleTxtGR"/>
        <w:rPr>
          <w:b/>
        </w:rPr>
      </w:pPr>
      <w:r>
        <w:rPr>
          <w:b/>
        </w:rPr>
        <w:tab/>
        <w:t>с)</w:t>
      </w:r>
      <w:r>
        <w:rPr>
          <w:b/>
        </w:rPr>
        <w:tab/>
        <w:t>разработать</w:t>
      </w:r>
      <w:r w:rsidR="00463C25" w:rsidRPr="00782753">
        <w:rPr>
          <w:b/>
        </w:rPr>
        <w:t xml:space="preserve"> и осуществлять политику по защите прав бер</w:t>
      </w:r>
      <w:r w:rsidR="00463C25" w:rsidRPr="00782753">
        <w:rPr>
          <w:b/>
        </w:rPr>
        <w:t>е</w:t>
      </w:r>
      <w:r w:rsidR="00463C25" w:rsidRPr="00782753">
        <w:rPr>
          <w:b/>
        </w:rPr>
        <w:t>менных подростков, матерей-подростков и их детей;</w:t>
      </w:r>
    </w:p>
    <w:p w:rsidR="00463C25" w:rsidRPr="00782753" w:rsidRDefault="00463C25" w:rsidP="00463C25">
      <w:pPr>
        <w:pStyle w:val="SingleTxtGR"/>
        <w:rPr>
          <w:b/>
        </w:rPr>
      </w:pPr>
      <w:r w:rsidRPr="00782753">
        <w:rPr>
          <w:b/>
        </w:rPr>
        <w:tab/>
        <w:t>d)</w:t>
      </w:r>
      <w:r w:rsidRPr="00782753">
        <w:rPr>
          <w:b/>
        </w:rPr>
        <w:tab/>
        <w:t>пресекать и устранять стигматизацию внебрачной беременн</w:t>
      </w:r>
      <w:r w:rsidRPr="00782753">
        <w:rPr>
          <w:b/>
        </w:rPr>
        <w:t>о</w:t>
      </w:r>
      <w:r w:rsidRPr="00782753">
        <w:rPr>
          <w:b/>
        </w:rPr>
        <w:t>сти;</w:t>
      </w:r>
    </w:p>
    <w:p w:rsidR="00463C25" w:rsidRPr="00782753" w:rsidRDefault="00463C25" w:rsidP="00463C25">
      <w:pPr>
        <w:pStyle w:val="SingleTxtGR"/>
        <w:rPr>
          <w:b/>
        </w:rPr>
      </w:pPr>
      <w:r w:rsidRPr="00782753">
        <w:rPr>
          <w:b/>
        </w:rPr>
        <w:tab/>
        <w:t>е)</w:t>
      </w:r>
      <w:r w:rsidRPr="00782753">
        <w:rPr>
          <w:b/>
        </w:rPr>
        <w:tab/>
        <w:t xml:space="preserve">культивировать ответственное </w:t>
      </w:r>
      <w:proofErr w:type="spellStart"/>
      <w:r w:rsidRPr="00782753">
        <w:rPr>
          <w:b/>
        </w:rPr>
        <w:t>родительство</w:t>
      </w:r>
      <w:proofErr w:type="spellEnd"/>
      <w:r w:rsidRPr="00782753">
        <w:rPr>
          <w:b/>
        </w:rPr>
        <w:t xml:space="preserve"> и сексуальное п</w:t>
      </w:r>
      <w:r w:rsidRPr="00782753">
        <w:rPr>
          <w:b/>
        </w:rPr>
        <w:t>о</w:t>
      </w:r>
      <w:r w:rsidRPr="00782753">
        <w:rPr>
          <w:b/>
        </w:rPr>
        <w:t>ведение, уделяя особенное внимание повышению осведомленности среди юношей и мужчин.</w:t>
      </w:r>
    </w:p>
    <w:p w:rsidR="00463C25" w:rsidRPr="00463C25" w:rsidRDefault="00463C25" w:rsidP="00782753">
      <w:pPr>
        <w:pStyle w:val="H23GR"/>
        <w:rPr>
          <w:bCs/>
        </w:rPr>
      </w:pPr>
      <w:r w:rsidRPr="00463C25">
        <w:tab/>
      </w:r>
      <w:r w:rsidRPr="00463C25">
        <w:tab/>
        <w:t>Дети, находящиеся с матерью в тюрьме</w:t>
      </w:r>
    </w:p>
    <w:p w:rsidR="00463C25" w:rsidRPr="00463C25" w:rsidRDefault="00463C25" w:rsidP="00463C25">
      <w:pPr>
        <w:pStyle w:val="SingleTxtGR"/>
      </w:pPr>
      <w:r w:rsidRPr="00463C25">
        <w:t>56.</w:t>
      </w:r>
      <w:r w:rsidRPr="00463C25">
        <w:tab/>
        <w:t>Комитет испытывает озабоченность в связи с тем, что большинств</w:t>
      </w:r>
      <w:r w:rsidR="00EB07D7">
        <w:t>у</w:t>
      </w:r>
      <w:r w:rsidRPr="00463C25">
        <w:t xml:space="preserve"> т</w:t>
      </w:r>
      <w:r w:rsidRPr="00463C25">
        <w:t>ю</w:t>
      </w:r>
      <w:r w:rsidRPr="00463C25">
        <w:t xml:space="preserve">рем для женщин недостает домов ребенка, хотя многие дети живут с матерью в тюрьме, и в связи с различными случаями заболеваний, затрагивающих детей из-за недостаточной санитарии и общего попечения. Комитет испытывает </w:t>
      </w:r>
      <w:r w:rsidR="00EB07D7" w:rsidRPr="00463C25">
        <w:t xml:space="preserve">также </w:t>
      </w:r>
      <w:r w:rsidRPr="00463C25">
        <w:t xml:space="preserve">озабоченность в связи со случаями, когда после казни матери </w:t>
      </w:r>
      <w:r w:rsidR="00EB07D7">
        <w:t>дети</w:t>
      </w:r>
      <w:r w:rsidRPr="00463C25">
        <w:t xml:space="preserve"> по нескольку недель остаются в тюрьме.</w:t>
      </w:r>
    </w:p>
    <w:p w:rsidR="00463C25" w:rsidRPr="00EB07D7" w:rsidRDefault="00463C25" w:rsidP="00463C25">
      <w:pPr>
        <w:pStyle w:val="SingleTxtGR"/>
        <w:rPr>
          <w:b/>
        </w:rPr>
      </w:pPr>
      <w:r w:rsidRPr="00463C25">
        <w:t>57.</w:t>
      </w:r>
      <w:r w:rsidRPr="00463C25">
        <w:tab/>
      </w:r>
      <w:r w:rsidRPr="00EB07D7">
        <w:rPr>
          <w:b/>
        </w:rPr>
        <w:t>Комитет настоятельно призывает государство-участник:</w:t>
      </w:r>
    </w:p>
    <w:p w:rsidR="00463C25" w:rsidRPr="00EB07D7" w:rsidRDefault="00463C25" w:rsidP="00463C25">
      <w:pPr>
        <w:pStyle w:val="SingleTxtGR"/>
        <w:rPr>
          <w:b/>
        </w:rPr>
      </w:pPr>
      <w:r w:rsidRPr="00EB07D7">
        <w:rPr>
          <w:b/>
        </w:rPr>
        <w:tab/>
        <w:t>a)</w:t>
      </w:r>
      <w:r w:rsidRPr="00EB07D7">
        <w:rPr>
          <w:b/>
        </w:rPr>
        <w:tab/>
        <w:t>всякий раз, когда возможно</w:t>
      </w:r>
      <w:r w:rsidR="00EB07D7" w:rsidRPr="00EB07D7">
        <w:rPr>
          <w:b/>
        </w:rPr>
        <w:t>,</w:t>
      </w:r>
      <w:r w:rsidRPr="00EB07D7">
        <w:rPr>
          <w:b/>
        </w:rPr>
        <w:t xml:space="preserve"> изыскивать альтернативные меры по отношению к тюремному заключению для беременных женщин и мат</w:t>
      </w:r>
      <w:r w:rsidRPr="00EB07D7">
        <w:rPr>
          <w:b/>
        </w:rPr>
        <w:t>е</w:t>
      </w:r>
      <w:r w:rsidRPr="00EB07D7">
        <w:rPr>
          <w:b/>
        </w:rPr>
        <w:t>рей с маленькими детьми;</w:t>
      </w:r>
    </w:p>
    <w:p w:rsidR="00463C25" w:rsidRPr="00EB07D7" w:rsidRDefault="00463C25" w:rsidP="00463C25">
      <w:pPr>
        <w:pStyle w:val="SingleTxtGR"/>
        <w:rPr>
          <w:b/>
        </w:rPr>
      </w:pPr>
      <w:r w:rsidRPr="00EB07D7">
        <w:rPr>
          <w:b/>
        </w:rPr>
        <w:lastRenderedPageBreak/>
        <w:tab/>
        <w:t>b)</w:t>
      </w:r>
      <w:r w:rsidRPr="00EB07D7">
        <w:rPr>
          <w:b/>
        </w:rPr>
        <w:tab/>
        <w:t>обеспечить адекватные условия жизни детям, находящимся с матерью в тюрьме;</w:t>
      </w:r>
    </w:p>
    <w:p w:rsidR="00463C25" w:rsidRPr="00EB07D7" w:rsidRDefault="00463C25" w:rsidP="00463C25">
      <w:pPr>
        <w:pStyle w:val="SingleTxtGR"/>
        <w:rPr>
          <w:b/>
        </w:rPr>
      </w:pPr>
      <w:r w:rsidRPr="00EB07D7">
        <w:rPr>
          <w:b/>
        </w:rPr>
        <w:tab/>
        <w:t>c)</w:t>
      </w:r>
      <w:r w:rsidRPr="00EB07D7">
        <w:rPr>
          <w:b/>
        </w:rPr>
        <w:tab/>
        <w:t>обеспечивать, чтобы при уголовном производстве в отношении их родителей принимались в расчет высшие интересы</w:t>
      </w:r>
      <w:r w:rsidR="00EB07D7" w:rsidRPr="00EB07D7">
        <w:rPr>
          <w:b/>
        </w:rPr>
        <w:t xml:space="preserve"> детей</w:t>
      </w:r>
      <w:r w:rsidRPr="00EB07D7">
        <w:rPr>
          <w:b/>
        </w:rPr>
        <w:t xml:space="preserve"> и чтобы над матерями, опекающими своего ребенка, не исполнялись смертные приг</w:t>
      </w:r>
      <w:r w:rsidRPr="00EB07D7">
        <w:rPr>
          <w:b/>
        </w:rPr>
        <w:t>о</w:t>
      </w:r>
      <w:r w:rsidRPr="00EB07D7">
        <w:rPr>
          <w:b/>
        </w:rPr>
        <w:t>воры.</w:t>
      </w:r>
    </w:p>
    <w:p w:rsidR="00463C25" w:rsidRPr="00463C25" w:rsidRDefault="00463C25" w:rsidP="00EB07D7">
      <w:pPr>
        <w:pStyle w:val="H1GR"/>
      </w:pPr>
      <w:r w:rsidRPr="00463C25">
        <w:tab/>
        <w:t>F.</w:t>
      </w:r>
      <w:r w:rsidRPr="00463C25">
        <w:tab/>
        <w:t>Инвалидность, базовое медицинское обслуживание и социальное обеспечение (статьи 6, 18 (пункт 3), 23, 24, 26, 27 (пункты 1–3) и 33)</w:t>
      </w:r>
    </w:p>
    <w:p w:rsidR="00463C25" w:rsidRPr="00463C25" w:rsidRDefault="00463C25" w:rsidP="00EB07D7">
      <w:pPr>
        <w:pStyle w:val="H23GR"/>
      </w:pPr>
      <w:r w:rsidRPr="00463C25">
        <w:tab/>
      </w:r>
      <w:r w:rsidRPr="00463C25">
        <w:tab/>
        <w:t>Дети-инвалиды</w:t>
      </w:r>
    </w:p>
    <w:p w:rsidR="00463C25" w:rsidRPr="00463C25" w:rsidRDefault="00463C25" w:rsidP="00463C25">
      <w:pPr>
        <w:pStyle w:val="SingleTxtGR"/>
      </w:pPr>
      <w:r w:rsidRPr="00463C25">
        <w:t>58.</w:t>
      </w:r>
      <w:r w:rsidRPr="00463C25">
        <w:tab/>
        <w:t xml:space="preserve">Комитет испытывает озабоченность в связи с тем, что </w:t>
      </w:r>
      <w:r w:rsidR="006537FE">
        <w:t xml:space="preserve">из-за </w:t>
      </w:r>
      <w:r w:rsidRPr="00463C25">
        <w:t>текущ</w:t>
      </w:r>
      <w:r w:rsidR="006537FE">
        <w:t>его</w:t>
      </w:r>
      <w:r w:rsidRPr="00463C25">
        <w:t xml:space="preserve"> конфликт</w:t>
      </w:r>
      <w:r w:rsidR="006537FE">
        <w:t>а</w:t>
      </w:r>
      <w:r w:rsidRPr="00463C25">
        <w:t xml:space="preserve"> особенно ухудшилась ситуация детей-инвалидов, а также в связи с продолжающейся социальной дискриминацией и стигматизацией дет</w:t>
      </w:r>
      <w:r w:rsidR="006537FE">
        <w:t>ей</w:t>
      </w:r>
      <w:r w:rsidRPr="00463C25">
        <w:t>-инвалид</w:t>
      </w:r>
      <w:r w:rsidR="006537FE">
        <w:t>ов</w:t>
      </w:r>
      <w:r w:rsidRPr="00463C25">
        <w:t>. В особенности, он испытывает озабоченность в связи со следу</w:t>
      </w:r>
      <w:r w:rsidRPr="00463C25">
        <w:t>ю</w:t>
      </w:r>
      <w:r w:rsidRPr="00463C25">
        <w:t>щим:</w:t>
      </w:r>
    </w:p>
    <w:p w:rsidR="00463C25" w:rsidRPr="00463C25" w:rsidRDefault="00463C25" w:rsidP="00463C25">
      <w:pPr>
        <w:pStyle w:val="SingleTxtGR"/>
      </w:pPr>
      <w:r w:rsidRPr="00463C25">
        <w:tab/>
        <w:t>a)</w:t>
      </w:r>
      <w:r w:rsidRPr="00463C25">
        <w:tab/>
        <w:t xml:space="preserve">недостаточная доступность школьных зданий для детей-инвалидов, отсутствие соответствующих учебных материалов, нехватка </w:t>
      </w:r>
      <w:r w:rsidR="006537FE">
        <w:t>специализирова</w:t>
      </w:r>
      <w:r w:rsidR="006537FE">
        <w:t>н</w:t>
      </w:r>
      <w:r w:rsidR="006537FE">
        <w:t>ных</w:t>
      </w:r>
      <w:r w:rsidRPr="00463C25">
        <w:t xml:space="preserve"> преподавателей и дефицит адекватных услуг по развитию детей в раннем возрасте применительно к детям-инвалидам;</w:t>
      </w:r>
    </w:p>
    <w:p w:rsidR="00463C25" w:rsidRPr="00463C25" w:rsidRDefault="00463C25" w:rsidP="00463C25">
      <w:pPr>
        <w:pStyle w:val="SingleTxtGR"/>
      </w:pPr>
      <w:r w:rsidRPr="00463C25">
        <w:tab/>
        <w:t>b)</w:t>
      </w:r>
      <w:r w:rsidRPr="00463C25">
        <w:tab/>
        <w:t>недостаточный доступ детей-инвалидов к социальным услугам и к финансовой поддержке.</w:t>
      </w:r>
    </w:p>
    <w:p w:rsidR="00463C25" w:rsidRPr="006537FE" w:rsidRDefault="00463C25" w:rsidP="00463C25">
      <w:pPr>
        <w:pStyle w:val="SingleTxtGR"/>
        <w:rPr>
          <w:b/>
        </w:rPr>
      </w:pPr>
      <w:r w:rsidRPr="00463C25">
        <w:t>59.</w:t>
      </w:r>
      <w:r w:rsidRPr="00463C25">
        <w:tab/>
      </w:r>
      <w:r w:rsidRPr="006537FE">
        <w:rPr>
          <w:b/>
        </w:rPr>
        <w:t xml:space="preserve">В свете своего </w:t>
      </w:r>
      <w:r w:rsidR="006537FE">
        <w:rPr>
          <w:b/>
        </w:rPr>
        <w:t>З</w:t>
      </w:r>
      <w:r w:rsidRPr="006537FE">
        <w:rPr>
          <w:b/>
        </w:rPr>
        <w:t>амечания общего порядка № 9 (2006</w:t>
      </w:r>
      <w:r w:rsidR="00555573">
        <w:rPr>
          <w:b/>
        </w:rPr>
        <w:t xml:space="preserve"> года</w:t>
      </w:r>
      <w:r w:rsidRPr="006537FE">
        <w:rPr>
          <w:b/>
        </w:rPr>
        <w:t xml:space="preserve">) о правах детей-инвалидов Комитет настоятельно призывает государство-участник принять правозащитный подход к инвалидности, делая особый акцент на детях, которые получили </w:t>
      </w:r>
      <w:r w:rsidR="006537FE">
        <w:rPr>
          <w:b/>
        </w:rPr>
        <w:t>ранения</w:t>
      </w:r>
      <w:r w:rsidRPr="006537FE">
        <w:rPr>
          <w:b/>
        </w:rPr>
        <w:t xml:space="preserve"> в ходе конфликта, и конкретно рекоме</w:t>
      </w:r>
      <w:r w:rsidRPr="006537FE">
        <w:rPr>
          <w:b/>
        </w:rPr>
        <w:t>н</w:t>
      </w:r>
      <w:r w:rsidRPr="006537FE">
        <w:rPr>
          <w:b/>
        </w:rPr>
        <w:t>дует ему:</w:t>
      </w:r>
    </w:p>
    <w:p w:rsidR="00463C25" w:rsidRPr="006537FE" w:rsidRDefault="00463C25" w:rsidP="00463C25">
      <w:pPr>
        <w:pStyle w:val="SingleTxtGR"/>
        <w:rPr>
          <w:b/>
        </w:rPr>
      </w:pPr>
      <w:r w:rsidRPr="006537FE">
        <w:rPr>
          <w:b/>
        </w:rPr>
        <w:tab/>
        <w:t>a)</w:t>
      </w:r>
      <w:r w:rsidRPr="006537FE">
        <w:rPr>
          <w:b/>
        </w:rPr>
        <w:tab/>
        <w:t>обеспечивать эффективное инклюзивное образование и выд</w:t>
      </w:r>
      <w:r w:rsidRPr="006537FE">
        <w:rPr>
          <w:b/>
        </w:rPr>
        <w:t>е</w:t>
      </w:r>
      <w:r w:rsidRPr="006537FE">
        <w:rPr>
          <w:b/>
        </w:rPr>
        <w:t>л</w:t>
      </w:r>
      <w:r w:rsidR="006537FE">
        <w:rPr>
          <w:b/>
        </w:rPr>
        <w:t>я</w:t>
      </w:r>
      <w:r w:rsidRPr="006537FE">
        <w:rPr>
          <w:b/>
        </w:rPr>
        <w:t>ть все необходимые людские, технические и финансовые ресурсы на его реализацию;</w:t>
      </w:r>
    </w:p>
    <w:p w:rsidR="00463C25" w:rsidRPr="006537FE" w:rsidRDefault="00463C25" w:rsidP="00463C25">
      <w:pPr>
        <w:pStyle w:val="SingleTxtGR"/>
        <w:rPr>
          <w:b/>
        </w:rPr>
      </w:pPr>
      <w:r w:rsidRPr="006537FE">
        <w:rPr>
          <w:b/>
        </w:rPr>
        <w:tab/>
        <w:t>b)</w:t>
      </w:r>
      <w:r w:rsidRPr="006537FE">
        <w:rPr>
          <w:b/>
        </w:rPr>
        <w:tab/>
        <w:t>практиковать информационно-разъяснительные программы на предмет ликвидации дискриминации в отношении детей-инвалидов и кр</w:t>
      </w:r>
      <w:r w:rsidRPr="006537FE">
        <w:rPr>
          <w:b/>
        </w:rPr>
        <w:t>е</w:t>
      </w:r>
      <w:r w:rsidRPr="006537FE">
        <w:rPr>
          <w:b/>
        </w:rPr>
        <w:t>пить свои правоприменительные механизмы с целью обеспечить соблюд</w:t>
      </w:r>
      <w:r w:rsidRPr="006537FE">
        <w:rPr>
          <w:b/>
        </w:rPr>
        <w:t>е</w:t>
      </w:r>
      <w:r w:rsidRPr="006537FE">
        <w:rPr>
          <w:b/>
        </w:rPr>
        <w:t>ние своего законо</w:t>
      </w:r>
      <w:r w:rsidR="00EC0E5A">
        <w:rPr>
          <w:b/>
        </w:rPr>
        <w:t xml:space="preserve">дательства о запрещении такой </w:t>
      </w:r>
      <w:r w:rsidRPr="006537FE">
        <w:rPr>
          <w:b/>
        </w:rPr>
        <w:t>дискриминации;</w:t>
      </w:r>
    </w:p>
    <w:p w:rsidR="00463C25" w:rsidRPr="006537FE" w:rsidRDefault="00463C25" w:rsidP="00463C25">
      <w:pPr>
        <w:pStyle w:val="SingleTxtGR"/>
        <w:rPr>
          <w:b/>
        </w:rPr>
      </w:pPr>
      <w:r w:rsidRPr="006537FE">
        <w:rPr>
          <w:b/>
        </w:rPr>
        <w:tab/>
        <w:t>с)</w:t>
      </w:r>
      <w:r w:rsidRPr="006537FE">
        <w:rPr>
          <w:b/>
        </w:rPr>
        <w:tab/>
        <w:t>обеспечивать равный доступ детей-инвалидов ко всем соц</w:t>
      </w:r>
      <w:r w:rsidRPr="006537FE">
        <w:rPr>
          <w:b/>
        </w:rPr>
        <w:t>и</w:t>
      </w:r>
      <w:r w:rsidRPr="006537FE">
        <w:rPr>
          <w:b/>
        </w:rPr>
        <w:t>альным службам и предоставлять финансовую помощь семьям, опека</w:t>
      </w:r>
      <w:r w:rsidRPr="006537FE">
        <w:rPr>
          <w:b/>
        </w:rPr>
        <w:t>ю</w:t>
      </w:r>
      <w:r w:rsidRPr="006537FE">
        <w:rPr>
          <w:b/>
        </w:rPr>
        <w:t>щим ребенка-инвалида.</w:t>
      </w:r>
    </w:p>
    <w:p w:rsidR="00463C25" w:rsidRPr="00463C25" w:rsidRDefault="00463C25" w:rsidP="006537FE">
      <w:pPr>
        <w:pStyle w:val="H23GR"/>
      </w:pPr>
      <w:r w:rsidRPr="00463C25">
        <w:tab/>
      </w:r>
      <w:r w:rsidRPr="00463C25">
        <w:tab/>
        <w:t>Здоровье и медико-санитарное обслуживание</w:t>
      </w:r>
    </w:p>
    <w:p w:rsidR="00463C25" w:rsidRPr="00463C25" w:rsidRDefault="00463C25" w:rsidP="00463C25">
      <w:pPr>
        <w:pStyle w:val="SingleTxtGR"/>
      </w:pPr>
      <w:r w:rsidRPr="00463C25">
        <w:t>60.</w:t>
      </w:r>
      <w:r w:rsidRPr="00463C25">
        <w:tab/>
        <w:t xml:space="preserve">Комитет с признательностью отмечает, что с 2006 года </w:t>
      </w:r>
      <w:r w:rsidR="006537FE">
        <w:t xml:space="preserve">отмечается </w:t>
      </w:r>
      <w:r w:rsidRPr="00463C25">
        <w:t>знач</w:t>
      </w:r>
      <w:r w:rsidRPr="00463C25">
        <w:t>и</w:t>
      </w:r>
      <w:r w:rsidRPr="00463C25">
        <w:t xml:space="preserve">тельное увеличение иммунизационного охвата и институционального </w:t>
      </w:r>
      <w:proofErr w:type="spellStart"/>
      <w:r w:rsidRPr="00463C25">
        <w:t>родора</w:t>
      </w:r>
      <w:r w:rsidRPr="00463C25">
        <w:t>з</w:t>
      </w:r>
      <w:r w:rsidRPr="00463C25">
        <w:t>решения</w:t>
      </w:r>
      <w:proofErr w:type="spellEnd"/>
      <w:r w:rsidRPr="00463C25">
        <w:t>, но испытывает сожаление в связи с высокими уровнями смертности до 5 лет, высокой распространенностью хронического недоедания и матери</w:t>
      </w:r>
      <w:r w:rsidRPr="00463C25">
        <w:t>н</w:t>
      </w:r>
      <w:r w:rsidRPr="00463C25">
        <w:t>ской смертности, особенно в отношении несовершеннолетних матерей в сел</w:t>
      </w:r>
      <w:r w:rsidRPr="00463C25">
        <w:t>ь</w:t>
      </w:r>
      <w:r w:rsidRPr="00463C25">
        <w:t>ской местности и центральных и южных регионах. Это включает рост возни</w:t>
      </w:r>
      <w:r w:rsidRPr="00463C25">
        <w:t>к</w:t>
      </w:r>
      <w:r w:rsidRPr="00463C25">
        <w:t>новения инфекционных и неинфекционных заболеваний, включая высокий ри</w:t>
      </w:r>
      <w:proofErr w:type="gramStart"/>
      <w:r w:rsidRPr="00463C25">
        <w:t>ск всп</w:t>
      </w:r>
      <w:proofErr w:type="gramEnd"/>
      <w:r w:rsidRPr="00463C25">
        <w:t xml:space="preserve">ышки полиомиелита и кори, и высокий уровень недоедания среди внутренне </w:t>
      </w:r>
      <w:r w:rsidRPr="00463C25">
        <w:lastRenderedPageBreak/>
        <w:t>перемещенных детей. Комитет испытывает также озабоченность в связи с тем, что, в то время как вооруженный конфликт оказывает разрушительное возде</w:t>
      </w:r>
      <w:r w:rsidRPr="00463C25">
        <w:t>й</w:t>
      </w:r>
      <w:r w:rsidRPr="00463C25">
        <w:t>ствие на наличие и качество медико-санитарно</w:t>
      </w:r>
      <w:r w:rsidR="00AA6D21">
        <w:t>го</w:t>
      </w:r>
      <w:r w:rsidRPr="00463C25">
        <w:t xml:space="preserve"> обслуживани</w:t>
      </w:r>
      <w:r w:rsidR="00AA6D21">
        <w:t>я</w:t>
      </w:r>
      <w:r w:rsidRPr="00463C25">
        <w:t>, государство-участник выделяет</w:t>
      </w:r>
      <w:r w:rsidR="00AA6D21" w:rsidRPr="00AA6D21">
        <w:t xml:space="preserve"> </w:t>
      </w:r>
      <w:r w:rsidR="00AA6D21" w:rsidRPr="00463C25">
        <w:t>низкую долю федерального бюджета</w:t>
      </w:r>
      <w:r w:rsidRPr="00463C25">
        <w:t xml:space="preserve"> на свою систему мед</w:t>
      </w:r>
      <w:r w:rsidRPr="00463C25">
        <w:t>и</w:t>
      </w:r>
      <w:r w:rsidRPr="00463C25">
        <w:t>ко-санитарного обслуживания.</w:t>
      </w:r>
    </w:p>
    <w:p w:rsidR="00463C25" w:rsidRPr="00AA6D21" w:rsidRDefault="00463C25" w:rsidP="00463C25">
      <w:pPr>
        <w:pStyle w:val="SingleTxtGR"/>
        <w:rPr>
          <w:b/>
        </w:rPr>
      </w:pPr>
      <w:r w:rsidRPr="00463C25">
        <w:t>61.</w:t>
      </w:r>
      <w:r w:rsidRPr="00463C25">
        <w:tab/>
      </w:r>
      <w:r w:rsidRPr="00AA6D21">
        <w:rPr>
          <w:b/>
        </w:rPr>
        <w:t xml:space="preserve">Комитет привлекает внимание государства-участника к своему </w:t>
      </w:r>
      <w:r w:rsidR="00555573">
        <w:rPr>
          <w:b/>
        </w:rPr>
        <w:t>З</w:t>
      </w:r>
      <w:r w:rsidRPr="00AA6D21">
        <w:rPr>
          <w:b/>
        </w:rPr>
        <w:t>ам</w:t>
      </w:r>
      <w:r w:rsidRPr="00AA6D21">
        <w:rPr>
          <w:b/>
        </w:rPr>
        <w:t>е</w:t>
      </w:r>
      <w:r w:rsidRPr="00AA6D21">
        <w:rPr>
          <w:b/>
        </w:rPr>
        <w:t>чанию общего порядка № 15 (2013</w:t>
      </w:r>
      <w:r w:rsidR="00AA6D21" w:rsidRPr="00AA6D21">
        <w:rPr>
          <w:b/>
        </w:rPr>
        <w:t xml:space="preserve"> года</w:t>
      </w:r>
      <w:r w:rsidRPr="00AA6D21">
        <w:rPr>
          <w:b/>
        </w:rPr>
        <w:t>) о праве ребенка на наивысший д</w:t>
      </w:r>
      <w:r w:rsidRPr="00AA6D21">
        <w:rPr>
          <w:b/>
        </w:rPr>
        <w:t>о</w:t>
      </w:r>
      <w:r w:rsidRPr="00AA6D21">
        <w:rPr>
          <w:b/>
        </w:rPr>
        <w:t xml:space="preserve">стижимый уровень здоровья и рекомендует государству-участнику принять все необходимые меры к тому, чтобы повысить свой </w:t>
      </w:r>
      <w:proofErr w:type="spellStart"/>
      <w:r w:rsidRPr="00AA6D21">
        <w:rPr>
          <w:b/>
        </w:rPr>
        <w:t>здравоохраненческий</w:t>
      </w:r>
      <w:proofErr w:type="spellEnd"/>
      <w:r w:rsidRPr="00AA6D21">
        <w:rPr>
          <w:b/>
        </w:rPr>
        <w:t xml:space="preserve"> бюджет, и:</w:t>
      </w:r>
    </w:p>
    <w:p w:rsidR="00463C25" w:rsidRPr="00AA6D21" w:rsidRDefault="00463C25" w:rsidP="00463C25">
      <w:pPr>
        <w:pStyle w:val="SingleTxtGR"/>
        <w:rPr>
          <w:b/>
        </w:rPr>
      </w:pPr>
      <w:r w:rsidRPr="00AA6D21">
        <w:rPr>
          <w:b/>
        </w:rPr>
        <w:tab/>
        <w:t>a)</w:t>
      </w:r>
      <w:r w:rsidRPr="00AA6D21">
        <w:rPr>
          <w:b/>
        </w:rPr>
        <w:tab/>
        <w:t>снижать материнскую смертность путем предоставления д</w:t>
      </w:r>
      <w:r w:rsidRPr="00AA6D21">
        <w:rPr>
          <w:b/>
        </w:rPr>
        <w:t>о</w:t>
      </w:r>
      <w:r w:rsidRPr="00AA6D21">
        <w:rPr>
          <w:b/>
        </w:rPr>
        <w:t>ступа к экстренной акушерск</w:t>
      </w:r>
      <w:r w:rsidR="00AA6D21">
        <w:rPr>
          <w:b/>
        </w:rPr>
        <w:t>ой помощи и обеспечивать доступ</w:t>
      </w:r>
      <w:r w:rsidRPr="00AA6D21">
        <w:rPr>
          <w:b/>
        </w:rPr>
        <w:t xml:space="preserve"> к квалиф</w:t>
      </w:r>
      <w:r w:rsidRPr="00AA6D21">
        <w:rPr>
          <w:b/>
        </w:rPr>
        <w:t>и</w:t>
      </w:r>
      <w:r w:rsidRPr="00AA6D21">
        <w:rPr>
          <w:b/>
        </w:rPr>
        <w:t>цированному родовспоможению на дому и к услугам в клиниках по охране материнства и детства с подготовленным</w:t>
      </w:r>
      <w:r w:rsidR="00555573">
        <w:rPr>
          <w:b/>
        </w:rPr>
        <w:t xml:space="preserve"> медицинским персоналом</w:t>
      </w:r>
      <w:r w:rsidRPr="00AA6D21">
        <w:rPr>
          <w:b/>
        </w:rPr>
        <w:t xml:space="preserve">. </w:t>
      </w:r>
      <w:proofErr w:type="gramStart"/>
      <w:r w:rsidRPr="00AA6D21">
        <w:rPr>
          <w:b/>
        </w:rPr>
        <w:t>Ос</w:t>
      </w:r>
      <w:r w:rsidRPr="00AA6D21">
        <w:rPr>
          <w:b/>
        </w:rPr>
        <w:t>о</w:t>
      </w:r>
      <w:r w:rsidRPr="00AA6D21">
        <w:rPr>
          <w:b/>
        </w:rPr>
        <w:t>бый акцент следует делать на перемещенные общины, сельские райо</w:t>
      </w:r>
      <w:r w:rsidR="00AA6D21">
        <w:rPr>
          <w:b/>
        </w:rPr>
        <w:t xml:space="preserve">ны и </w:t>
      </w:r>
      <w:r w:rsidRPr="00AA6D21">
        <w:rPr>
          <w:b/>
        </w:rPr>
        <w:t>це</w:t>
      </w:r>
      <w:r w:rsidRPr="00AA6D21">
        <w:rPr>
          <w:b/>
        </w:rPr>
        <w:t>н</w:t>
      </w:r>
      <w:r w:rsidRPr="00AA6D21">
        <w:rPr>
          <w:b/>
        </w:rPr>
        <w:t>тральные и южные регионы;</w:t>
      </w:r>
      <w:proofErr w:type="gramEnd"/>
    </w:p>
    <w:p w:rsidR="00463C25" w:rsidRPr="00AA6D21" w:rsidRDefault="00463C25" w:rsidP="00463C25">
      <w:pPr>
        <w:pStyle w:val="SingleTxtGR"/>
        <w:rPr>
          <w:b/>
        </w:rPr>
      </w:pPr>
      <w:r w:rsidRPr="00AA6D21">
        <w:rPr>
          <w:b/>
        </w:rPr>
        <w:tab/>
        <w:t>b)</w:t>
      </w:r>
      <w:r w:rsidRPr="00AA6D21">
        <w:rPr>
          <w:b/>
        </w:rPr>
        <w:tab/>
        <w:t xml:space="preserve">выделять все необходимые людские, технические и финансовые ресурсы на </w:t>
      </w:r>
      <w:r w:rsidR="00AA6D21">
        <w:rPr>
          <w:b/>
        </w:rPr>
        <w:t>мероприятия</w:t>
      </w:r>
      <w:r w:rsidRPr="00AA6D21">
        <w:rPr>
          <w:b/>
        </w:rPr>
        <w:t xml:space="preserve"> с целью сократить предотвратимые и иные заб</w:t>
      </w:r>
      <w:r w:rsidRPr="00AA6D21">
        <w:rPr>
          <w:b/>
        </w:rPr>
        <w:t>о</w:t>
      </w:r>
      <w:r w:rsidRPr="00AA6D21">
        <w:rPr>
          <w:b/>
        </w:rPr>
        <w:t>левания, в частности диарею, острые респираторные инфекци</w:t>
      </w:r>
      <w:r w:rsidR="00AA6D21">
        <w:rPr>
          <w:b/>
        </w:rPr>
        <w:t>и</w:t>
      </w:r>
      <w:r w:rsidRPr="00AA6D21">
        <w:rPr>
          <w:b/>
        </w:rPr>
        <w:t xml:space="preserve"> и недоед</w:t>
      </w:r>
      <w:r w:rsidRPr="00AA6D21">
        <w:rPr>
          <w:b/>
        </w:rPr>
        <w:t>а</w:t>
      </w:r>
      <w:r w:rsidRPr="00AA6D21">
        <w:rPr>
          <w:b/>
        </w:rPr>
        <w:t>ние;</w:t>
      </w:r>
    </w:p>
    <w:p w:rsidR="00463C25" w:rsidRPr="00AA6D21" w:rsidRDefault="00463C25" w:rsidP="00463C25">
      <w:pPr>
        <w:pStyle w:val="SingleTxtGR"/>
        <w:rPr>
          <w:b/>
        </w:rPr>
      </w:pPr>
      <w:r w:rsidRPr="00AA6D21">
        <w:rPr>
          <w:b/>
        </w:rPr>
        <w:tab/>
        <w:t>с)</w:t>
      </w:r>
      <w:r w:rsidRPr="00AA6D21">
        <w:rPr>
          <w:b/>
        </w:rPr>
        <w:tab/>
        <w:t>принимать все необходимые меры к тому, чтобы в достаточной мере оснастить больницы, и заручаться содействием Детского фонда Орг</w:t>
      </w:r>
      <w:r w:rsidRPr="00AA6D21">
        <w:rPr>
          <w:b/>
        </w:rPr>
        <w:t>а</w:t>
      </w:r>
      <w:r w:rsidRPr="00AA6D21">
        <w:rPr>
          <w:b/>
        </w:rPr>
        <w:t>низации Объединенных Наций (ЮНИСЕФ) и Всемирной организации здравоохранения (ВОЗ).</w:t>
      </w:r>
    </w:p>
    <w:p w:rsidR="00463C25" w:rsidRPr="00463C25" w:rsidRDefault="00463C25" w:rsidP="00463C25">
      <w:pPr>
        <w:pStyle w:val="SingleTxtGR"/>
      </w:pPr>
      <w:r w:rsidRPr="00463C25">
        <w:t>62.</w:t>
      </w:r>
      <w:r w:rsidRPr="00463C25">
        <w:tab/>
        <w:t>Комитет с озабоченностью отмечает, что многие регионы затронуты в</w:t>
      </w:r>
      <w:r w:rsidRPr="00463C25">
        <w:t>ы</w:t>
      </w:r>
      <w:r w:rsidRPr="00463C25">
        <w:t>сокотоксичным уровнем пораженности свинцом и ртутью и загрязненности обедненным ураном, что приводит к высокому уровню младенческой смертн</w:t>
      </w:r>
      <w:r w:rsidRPr="00463C25">
        <w:t>о</w:t>
      </w:r>
      <w:r w:rsidRPr="00463C25">
        <w:t>сти и росту онкологии и врожденных дефектов у детей.</w:t>
      </w:r>
    </w:p>
    <w:p w:rsidR="00463C25" w:rsidRPr="00AA6D21" w:rsidRDefault="00463C25" w:rsidP="00463C25">
      <w:pPr>
        <w:pStyle w:val="SingleTxtGR"/>
        <w:rPr>
          <w:b/>
        </w:rPr>
      </w:pPr>
      <w:r w:rsidRPr="00463C25">
        <w:t>63.</w:t>
      </w:r>
      <w:r w:rsidRPr="00463C25">
        <w:tab/>
      </w:r>
      <w:r w:rsidRPr="00AA6D21">
        <w:rPr>
          <w:b/>
        </w:rPr>
        <w:t>Комитет рекомендует государству-участнику прилагать всяческие усилия к тому, чтобы удалять все типы материальных пережитков войны и распространять среди детей и широкой общественности информацию о различных материальных пережитк</w:t>
      </w:r>
      <w:r w:rsidR="00AA6D21">
        <w:rPr>
          <w:b/>
        </w:rPr>
        <w:t>ах</w:t>
      </w:r>
      <w:r w:rsidRPr="00AA6D21">
        <w:rPr>
          <w:b/>
        </w:rPr>
        <w:t xml:space="preserve"> войны и принимать защитные м</w:t>
      </w:r>
      <w:r w:rsidRPr="00AA6D21">
        <w:rPr>
          <w:b/>
        </w:rPr>
        <w:t>е</w:t>
      </w:r>
      <w:r w:rsidRPr="00AA6D21">
        <w:rPr>
          <w:b/>
        </w:rPr>
        <w:t>ры. Кроме того, детям, которые получили ранения или были поражены б</w:t>
      </w:r>
      <w:r w:rsidRPr="00AA6D21">
        <w:rPr>
          <w:b/>
        </w:rPr>
        <w:t>о</w:t>
      </w:r>
      <w:r w:rsidRPr="00AA6D21">
        <w:rPr>
          <w:b/>
        </w:rPr>
        <w:t>лезнью, следует предоставлять все необходимое медико-санитарное поп</w:t>
      </w:r>
      <w:r w:rsidRPr="00AA6D21">
        <w:rPr>
          <w:b/>
        </w:rPr>
        <w:t>е</w:t>
      </w:r>
      <w:r w:rsidRPr="00AA6D21">
        <w:rPr>
          <w:b/>
        </w:rPr>
        <w:t>чение.</w:t>
      </w:r>
    </w:p>
    <w:p w:rsidR="00463C25" w:rsidRPr="00463C25" w:rsidRDefault="00463C25" w:rsidP="00AA6D21">
      <w:pPr>
        <w:pStyle w:val="H23GR"/>
      </w:pPr>
      <w:r w:rsidRPr="00463C25">
        <w:tab/>
      </w:r>
      <w:r w:rsidRPr="00463C25">
        <w:tab/>
        <w:t>Психическое здоровье</w:t>
      </w:r>
    </w:p>
    <w:p w:rsidR="00463C25" w:rsidRPr="00463C25" w:rsidRDefault="00463C25" w:rsidP="00463C25">
      <w:pPr>
        <w:pStyle w:val="SingleTxtGR"/>
      </w:pPr>
      <w:r w:rsidRPr="00463C25">
        <w:t>64.</w:t>
      </w:r>
      <w:r w:rsidRPr="00463C25">
        <w:tab/>
        <w:t>Комитет испытывает озабоченность в связи со значительным числом д</w:t>
      </w:r>
      <w:r w:rsidRPr="00463C25">
        <w:t>е</w:t>
      </w:r>
      <w:r w:rsidRPr="00463C25">
        <w:t>тей, страдающих в той или иной мере посттравматическим стрессовым ра</w:t>
      </w:r>
      <w:r w:rsidRPr="00463C25">
        <w:t>с</w:t>
      </w:r>
      <w:r w:rsidRPr="00463C25">
        <w:t>стройством.</w:t>
      </w:r>
    </w:p>
    <w:p w:rsidR="00463C25" w:rsidRPr="00AA6D21" w:rsidRDefault="00463C25" w:rsidP="00463C25">
      <w:pPr>
        <w:pStyle w:val="SingleTxtGR"/>
        <w:rPr>
          <w:b/>
        </w:rPr>
      </w:pPr>
      <w:r w:rsidRPr="00463C25">
        <w:t>65.</w:t>
      </w:r>
      <w:r w:rsidRPr="00463C25">
        <w:tab/>
      </w:r>
      <w:r w:rsidRPr="00AA6D21">
        <w:rPr>
          <w:b/>
        </w:rPr>
        <w:t>Комитет рекомендует государству-участнику создавать программы и готовить специалистов для поддержки детей, страдающих посттравматич</w:t>
      </w:r>
      <w:r w:rsidRPr="00AA6D21">
        <w:rPr>
          <w:b/>
        </w:rPr>
        <w:t>е</w:t>
      </w:r>
      <w:r w:rsidRPr="00AA6D21">
        <w:rPr>
          <w:b/>
        </w:rPr>
        <w:t>ским стрессовым расстройством и стрессом в связи с текущим конфли</w:t>
      </w:r>
      <w:r w:rsidRPr="00AA6D21">
        <w:rPr>
          <w:b/>
        </w:rPr>
        <w:t>к</w:t>
      </w:r>
      <w:r w:rsidRPr="00AA6D21">
        <w:rPr>
          <w:b/>
        </w:rPr>
        <w:t>том, и подумать о том, чтобы заручиться содействием со стороны ЮНИСЕФ и ВОЗ в этом отношении.</w:t>
      </w:r>
    </w:p>
    <w:p w:rsidR="00463C25" w:rsidRPr="00463C25" w:rsidRDefault="00463C25" w:rsidP="00AA6D21">
      <w:pPr>
        <w:pStyle w:val="H23GR"/>
      </w:pPr>
      <w:r w:rsidRPr="00463C25">
        <w:lastRenderedPageBreak/>
        <w:tab/>
      </w:r>
      <w:r w:rsidRPr="00463C25">
        <w:tab/>
        <w:t>Подростковое здоровье</w:t>
      </w:r>
    </w:p>
    <w:p w:rsidR="00463C25" w:rsidRPr="00463C25" w:rsidRDefault="00463C25" w:rsidP="00463C25">
      <w:pPr>
        <w:pStyle w:val="SingleTxtGR"/>
      </w:pPr>
      <w:r w:rsidRPr="00463C25">
        <w:t>66.</w:t>
      </w:r>
      <w:r w:rsidRPr="00463C25">
        <w:tab/>
        <w:t>Комитет с озабоченностью отмечает, что подросткам недостает доступа к услугам по репродуктивному здоровью, включая доступ к контрацептивам и услугам по безопасному аборту.</w:t>
      </w:r>
    </w:p>
    <w:p w:rsidR="00463C25" w:rsidRPr="00AA6D21" w:rsidRDefault="00463C25" w:rsidP="00463C25">
      <w:pPr>
        <w:pStyle w:val="SingleTxtGR"/>
        <w:rPr>
          <w:b/>
        </w:rPr>
      </w:pPr>
      <w:r w:rsidRPr="00AA6D21">
        <w:rPr>
          <w:b/>
        </w:rPr>
        <w:t>67.</w:t>
      </w:r>
      <w:r w:rsidRPr="00AA6D21">
        <w:rPr>
          <w:b/>
        </w:rPr>
        <w:tab/>
        <w:t xml:space="preserve">Ссылаясь на свое </w:t>
      </w:r>
      <w:r w:rsidR="00AA6D21">
        <w:rPr>
          <w:b/>
        </w:rPr>
        <w:t>З</w:t>
      </w:r>
      <w:r w:rsidRPr="00AA6D21">
        <w:rPr>
          <w:b/>
        </w:rPr>
        <w:t>амечание общего порядка № 4 (2003</w:t>
      </w:r>
      <w:r w:rsidR="00A61CAE">
        <w:rPr>
          <w:b/>
        </w:rPr>
        <w:t xml:space="preserve"> года</w:t>
      </w:r>
      <w:r w:rsidRPr="00AA6D21">
        <w:rPr>
          <w:b/>
        </w:rPr>
        <w:t>) о здор</w:t>
      </w:r>
      <w:r w:rsidRPr="00AA6D21">
        <w:rPr>
          <w:b/>
        </w:rPr>
        <w:t>о</w:t>
      </w:r>
      <w:r w:rsidRPr="00AA6D21">
        <w:rPr>
          <w:b/>
        </w:rPr>
        <w:t>вье и развитии подростков, Комитет рекомендует государству-участнику:</w:t>
      </w:r>
    </w:p>
    <w:p w:rsidR="00463C25" w:rsidRPr="00AA6D21" w:rsidRDefault="00463C25" w:rsidP="00463C25">
      <w:pPr>
        <w:pStyle w:val="SingleTxtGR"/>
        <w:rPr>
          <w:b/>
        </w:rPr>
      </w:pPr>
      <w:r w:rsidRPr="00AA6D21">
        <w:rPr>
          <w:b/>
        </w:rPr>
        <w:tab/>
        <w:t>a)</w:t>
      </w:r>
      <w:r w:rsidRPr="00AA6D21">
        <w:rPr>
          <w:b/>
        </w:rPr>
        <w:tab/>
        <w:t xml:space="preserve">разобрать свое </w:t>
      </w:r>
      <w:r w:rsidR="00AA6D21">
        <w:rPr>
          <w:b/>
        </w:rPr>
        <w:t>з</w:t>
      </w:r>
      <w:r w:rsidRPr="00AA6D21">
        <w:rPr>
          <w:b/>
        </w:rPr>
        <w:t>аконодательство относительно абортов с целью обеспечить, чтобы гарантировались высшие интерес</w:t>
      </w:r>
      <w:r w:rsidR="00A61CAE">
        <w:rPr>
          <w:b/>
        </w:rPr>
        <w:t>ы</w:t>
      </w:r>
      <w:r w:rsidRPr="00AA6D21">
        <w:rPr>
          <w:b/>
        </w:rPr>
        <w:t xml:space="preserve"> беременных по</w:t>
      </w:r>
      <w:r w:rsidRPr="00AA6D21">
        <w:rPr>
          <w:b/>
        </w:rPr>
        <w:t>д</w:t>
      </w:r>
      <w:r w:rsidRPr="00AA6D21">
        <w:rPr>
          <w:b/>
        </w:rPr>
        <w:t>ростков, и обеспечить и по закону, и на практике, чтобы при решениях о</w:t>
      </w:r>
      <w:r w:rsidRPr="00AA6D21">
        <w:rPr>
          <w:b/>
        </w:rPr>
        <w:t>т</w:t>
      </w:r>
      <w:r w:rsidRPr="00AA6D21">
        <w:rPr>
          <w:b/>
        </w:rPr>
        <w:t>носительно абортов всегда выслушивались и должным образом приним</w:t>
      </w:r>
      <w:r w:rsidRPr="00AA6D21">
        <w:rPr>
          <w:b/>
        </w:rPr>
        <w:t>а</w:t>
      </w:r>
      <w:r w:rsidRPr="00AA6D21">
        <w:rPr>
          <w:b/>
        </w:rPr>
        <w:t>лись во внимание взгляды беременного ребенка;</w:t>
      </w:r>
    </w:p>
    <w:p w:rsidR="00463C25" w:rsidRPr="00AA6D21" w:rsidRDefault="00463C25" w:rsidP="00463C25">
      <w:pPr>
        <w:pStyle w:val="SingleTxtGR"/>
        <w:rPr>
          <w:b/>
        </w:rPr>
      </w:pPr>
      <w:r w:rsidRPr="00AA6D21">
        <w:rPr>
          <w:b/>
        </w:rPr>
        <w:tab/>
        <w:t>b)</w:t>
      </w:r>
      <w:r w:rsidRPr="00AA6D21">
        <w:rPr>
          <w:b/>
        </w:rPr>
        <w:tab/>
        <w:t xml:space="preserve">принять всеобъемлющую политику в отношении сексуального и репродуктивного здоровья применительно к подросткам и обеспечить, чтобы просвещение по сексуальному и репродуктивному здоровью </w:t>
      </w:r>
      <w:proofErr w:type="gramStart"/>
      <w:r w:rsidRPr="00AA6D21">
        <w:rPr>
          <w:b/>
        </w:rPr>
        <w:t>входило в состав обязательной школьной программы и было</w:t>
      </w:r>
      <w:proofErr w:type="gramEnd"/>
      <w:r w:rsidRPr="00AA6D21">
        <w:rPr>
          <w:b/>
        </w:rPr>
        <w:t xml:space="preserve"> адресовано подрос</w:t>
      </w:r>
      <w:r w:rsidRPr="00AA6D21">
        <w:rPr>
          <w:b/>
        </w:rPr>
        <w:t>т</w:t>
      </w:r>
      <w:r w:rsidRPr="00AA6D21">
        <w:rPr>
          <w:b/>
        </w:rPr>
        <w:t>кам девочкам и мальчикам, уделяя особое внимание предотвращени</w:t>
      </w:r>
      <w:r w:rsidR="00A61CAE">
        <w:rPr>
          <w:b/>
        </w:rPr>
        <w:t>ю</w:t>
      </w:r>
      <w:r w:rsidRPr="00AA6D21">
        <w:rPr>
          <w:b/>
        </w:rPr>
        <w:t xml:space="preserve"> ра</w:t>
      </w:r>
      <w:r w:rsidRPr="00AA6D21">
        <w:rPr>
          <w:b/>
        </w:rPr>
        <w:t>н</w:t>
      </w:r>
      <w:r w:rsidRPr="00AA6D21">
        <w:rPr>
          <w:b/>
        </w:rPr>
        <w:t>н</w:t>
      </w:r>
      <w:r w:rsidR="00A61CAE">
        <w:rPr>
          <w:b/>
        </w:rPr>
        <w:t>их</w:t>
      </w:r>
      <w:r w:rsidRPr="00AA6D21">
        <w:rPr>
          <w:b/>
        </w:rPr>
        <w:t xml:space="preserve"> беременност</w:t>
      </w:r>
      <w:r w:rsidR="00A61CAE">
        <w:rPr>
          <w:b/>
        </w:rPr>
        <w:t>ей</w:t>
      </w:r>
      <w:r w:rsidRPr="00AA6D21">
        <w:rPr>
          <w:b/>
        </w:rPr>
        <w:t xml:space="preserve"> и инфекций, передаваемых половым путем.</w:t>
      </w:r>
    </w:p>
    <w:p w:rsidR="00463C25" w:rsidRPr="00463C25" w:rsidRDefault="00463C25" w:rsidP="00AA6D21">
      <w:pPr>
        <w:pStyle w:val="H23GR"/>
      </w:pPr>
      <w:r w:rsidRPr="00463C25">
        <w:tab/>
      </w:r>
      <w:r w:rsidRPr="00463C25">
        <w:tab/>
        <w:t>Наркомания и токсикомания</w:t>
      </w:r>
    </w:p>
    <w:p w:rsidR="00463C25" w:rsidRPr="00463C25" w:rsidRDefault="00463C25" w:rsidP="00463C25">
      <w:pPr>
        <w:pStyle w:val="SingleTxtGR"/>
      </w:pPr>
      <w:r w:rsidRPr="00463C25">
        <w:t>68.</w:t>
      </w:r>
      <w:r w:rsidRPr="00463C25">
        <w:tab/>
        <w:t>Комитет испытывает озабоченность в связи с ростом наркомании среди подростков и</w:t>
      </w:r>
      <w:r w:rsidR="00A61CAE">
        <w:t xml:space="preserve"> в связи с</w:t>
      </w:r>
      <w:r w:rsidRPr="00463C25">
        <w:t xml:space="preserve"> отсутствием услуг по профилактике наркомании, кот</w:t>
      </w:r>
      <w:r w:rsidRPr="00463C25">
        <w:t>о</w:t>
      </w:r>
      <w:r w:rsidRPr="00463C25">
        <w:t>рые учитывали  бы потребности подростков-наркоманов.</w:t>
      </w:r>
    </w:p>
    <w:p w:rsidR="00463C25" w:rsidRPr="00A61CAE" w:rsidRDefault="00463C25" w:rsidP="00463C25">
      <w:pPr>
        <w:pStyle w:val="SingleTxtGR"/>
        <w:rPr>
          <w:b/>
        </w:rPr>
      </w:pPr>
      <w:r w:rsidRPr="00463C25">
        <w:t>69.</w:t>
      </w:r>
      <w:r w:rsidRPr="00463C25">
        <w:tab/>
      </w:r>
      <w:proofErr w:type="gramStart"/>
      <w:r w:rsidRPr="00A61CAE">
        <w:rPr>
          <w:b/>
        </w:rPr>
        <w:t xml:space="preserve">Комитет рекомендует государству-участнику предоставлять детям и подросткам точную и объективную информацию и просвещение по </w:t>
      </w:r>
      <w:r w:rsidR="00A61CAE">
        <w:rPr>
          <w:b/>
        </w:rPr>
        <w:t>жи</w:t>
      </w:r>
      <w:r w:rsidR="00A61CAE">
        <w:rPr>
          <w:b/>
        </w:rPr>
        <w:t>з</w:t>
      </w:r>
      <w:r w:rsidR="00A61CAE">
        <w:rPr>
          <w:b/>
        </w:rPr>
        <w:t>ненным навыкам с целью</w:t>
      </w:r>
      <w:r w:rsidRPr="00A61CAE">
        <w:rPr>
          <w:b/>
        </w:rPr>
        <w:t xml:space="preserve"> профилактики токсикомании, включая табак и алкоголь, но особенно тяжелые наркотики, а также </w:t>
      </w:r>
      <w:r w:rsidR="00144DA7">
        <w:rPr>
          <w:b/>
        </w:rPr>
        <w:t>вдыхание паров</w:t>
      </w:r>
      <w:r w:rsidRPr="00A61CAE">
        <w:rPr>
          <w:b/>
        </w:rPr>
        <w:t xml:space="preserve"> клея и растворителей, за счет публичных школьных программ и кампаний в средствах массовой информации и защищать детей от вредной дезинфо</w:t>
      </w:r>
      <w:r w:rsidRPr="00A61CAE">
        <w:rPr>
          <w:b/>
        </w:rPr>
        <w:t>р</w:t>
      </w:r>
      <w:r w:rsidRPr="00A61CAE">
        <w:rPr>
          <w:b/>
        </w:rPr>
        <w:t>мации и вредных примеров.</w:t>
      </w:r>
      <w:proofErr w:type="gramEnd"/>
      <w:r w:rsidRPr="00A61CAE">
        <w:rPr>
          <w:b/>
        </w:rPr>
        <w:t xml:space="preserve"> Комитет также рекомендует государству-участнику разрабатывать для детей и молодежи доступные и анонимные средства лечения от наркозависимости и услуги по уменьшению вреда.</w:t>
      </w:r>
    </w:p>
    <w:p w:rsidR="00463C25" w:rsidRPr="00463C25" w:rsidRDefault="00463C25" w:rsidP="00A61CAE">
      <w:pPr>
        <w:pStyle w:val="H23GR"/>
      </w:pPr>
      <w:r w:rsidRPr="00463C25">
        <w:tab/>
      </w:r>
      <w:r w:rsidRPr="00463C25">
        <w:tab/>
        <w:t>Уровень жизни</w:t>
      </w:r>
    </w:p>
    <w:p w:rsidR="00463C25" w:rsidRPr="00463C25" w:rsidRDefault="00463C25" w:rsidP="00463C25">
      <w:pPr>
        <w:pStyle w:val="SingleTxtGR"/>
      </w:pPr>
      <w:r w:rsidRPr="00463C25">
        <w:t>70.</w:t>
      </w:r>
      <w:r w:rsidRPr="00463C25">
        <w:tab/>
        <w:t>Комитет приветствует стратегию государства-участника по сокращению бедности на 2010</w:t>
      </w:r>
      <w:r w:rsidR="00144DA7">
        <w:t>−</w:t>
      </w:r>
      <w:r w:rsidRPr="00463C25">
        <w:t xml:space="preserve">2014 годы с прицелом на </w:t>
      </w:r>
      <w:r w:rsidR="00144DA7">
        <w:t xml:space="preserve">то, чтобы </w:t>
      </w:r>
      <w:r w:rsidRPr="00463C25">
        <w:t>сокра</w:t>
      </w:r>
      <w:r w:rsidR="00144DA7">
        <w:t>тить</w:t>
      </w:r>
      <w:r w:rsidRPr="00463C25">
        <w:t xml:space="preserve"> числ</w:t>
      </w:r>
      <w:r w:rsidR="00144DA7">
        <w:t>о</w:t>
      </w:r>
      <w:r w:rsidRPr="00463C25">
        <w:t xml:space="preserve"> граждан, живущих в условиях бедности, и </w:t>
      </w:r>
      <w:r w:rsidR="00144DA7" w:rsidRPr="00463C25">
        <w:t xml:space="preserve">вдвое </w:t>
      </w:r>
      <w:r w:rsidRPr="00463C25">
        <w:t>снизить уровень неграмотности. Однако Комитет испытывает озабоченность в связи с большим числом детей, страда</w:t>
      </w:r>
      <w:r w:rsidRPr="00463C25">
        <w:t>ю</w:t>
      </w:r>
      <w:r w:rsidRPr="00463C25">
        <w:t>щих от бедности и не имеющих доступа к социальным службам, и в связи со значительными географическими диспропорциями. Кроме того, Комитет исп</w:t>
      </w:r>
      <w:r w:rsidRPr="00463C25">
        <w:t>ы</w:t>
      </w:r>
      <w:r w:rsidRPr="00463C25">
        <w:t>тывает глубокое сожаление в связи со следующим:</w:t>
      </w:r>
    </w:p>
    <w:p w:rsidR="00463C25" w:rsidRPr="00463C25" w:rsidRDefault="00463C25" w:rsidP="00463C25">
      <w:pPr>
        <w:pStyle w:val="SingleTxtGR"/>
      </w:pPr>
      <w:r w:rsidRPr="00463C25">
        <w:tab/>
        <w:t>a)</w:t>
      </w:r>
      <w:r w:rsidRPr="00463C25">
        <w:tab/>
        <w:t>наличие большого числа бездомных детей на всей территории го</w:t>
      </w:r>
      <w:r w:rsidRPr="00463C25">
        <w:t>с</w:t>
      </w:r>
      <w:r w:rsidRPr="00463C25">
        <w:t>ударства-участника;</w:t>
      </w:r>
    </w:p>
    <w:p w:rsidR="00463C25" w:rsidRPr="00463C25" w:rsidRDefault="00463C25" w:rsidP="00463C25">
      <w:pPr>
        <w:pStyle w:val="SingleTxtGR"/>
      </w:pPr>
      <w:r w:rsidRPr="00463C25">
        <w:tab/>
        <w:t>b)</w:t>
      </w:r>
      <w:r w:rsidRPr="00463C25">
        <w:tab/>
        <w:t>отсутствие во многих частях страны доступа к жилью, безопасной питьевой воде, адекватным службам санитарии или утилизации отходов;</w:t>
      </w:r>
    </w:p>
    <w:p w:rsidR="00463C25" w:rsidRPr="00463C25" w:rsidRDefault="00463C25" w:rsidP="00463C25">
      <w:pPr>
        <w:pStyle w:val="SingleTxtGR"/>
      </w:pPr>
      <w:r w:rsidRPr="00463C25">
        <w:tab/>
      </w:r>
      <w:proofErr w:type="gramStart"/>
      <w:r w:rsidRPr="00463C25">
        <w:t>с)</w:t>
      </w:r>
      <w:r w:rsidRPr="00463C25">
        <w:tab/>
        <w:t xml:space="preserve">конфискация так называемым </w:t>
      </w:r>
      <w:proofErr w:type="spellStart"/>
      <w:r w:rsidRPr="00463C25">
        <w:t>ИГИЛ</w:t>
      </w:r>
      <w:proofErr w:type="spellEnd"/>
      <w:r w:rsidRPr="00463C25">
        <w:t xml:space="preserve"> домов, магазинов и другого имущества у семей из миноритарных групп, что лишает многие семьи всех их средств жизнеобеспечения.</w:t>
      </w:r>
      <w:proofErr w:type="gramEnd"/>
    </w:p>
    <w:p w:rsidR="00463C25" w:rsidRPr="00A61CAE" w:rsidRDefault="00463C25" w:rsidP="00463C25">
      <w:pPr>
        <w:pStyle w:val="SingleTxtGR"/>
        <w:rPr>
          <w:b/>
        </w:rPr>
      </w:pPr>
      <w:r w:rsidRPr="00463C25">
        <w:lastRenderedPageBreak/>
        <w:t>71.</w:t>
      </w:r>
      <w:r w:rsidRPr="00463C25">
        <w:tab/>
      </w:r>
      <w:r w:rsidRPr="00A61CAE">
        <w:rPr>
          <w:b/>
        </w:rPr>
        <w:t>Комитет рекомендует государству-участнику включить права детей в свою стратегию по сокращению бедности. Кроме того, Комитет призывает государство-участник:</w:t>
      </w:r>
    </w:p>
    <w:p w:rsidR="00463C25" w:rsidRPr="00A61CAE" w:rsidRDefault="00463C25" w:rsidP="00463C25">
      <w:pPr>
        <w:pStyle w:val="SingleTxtGR"/>
        <w:rPr>
          <w:b/>
        </w:rPr>
      </w:pPr>
      <w:r w:rsidRPr="00A61CAE">
        <w:rPr>
          <w:b/>
        </w:rPr>
        <w:tab/>
        <w:t>a)</w:t>
      </w:r>
      <w:r w:rsidRPr="00A61CAE">
        <w:rPr>
          <w:b/>
        </w:rPr>
        <w:tab/>
        <w:t xml:space="preserve">установить всеобъемлющую стратегию </w:t>
      </w:r>
      <w:r w:rsidR="00144DA7">
        <w:rPr>
          <w:b/>
        </w:rPr>
        <w:t>по</w:t>
      </w:r>
      <w:r w:rsidRPr="00A61CAE">
        <w:rPr>
          <w:b/>
        </w:rPr>
        <w:t xml:space="preserve"> удовлетворени</w:t>
      </w:r>
      <w:r w:rsidR="00144DA7">
        <w:rPr>
          <w:b/>
        </w:rPr>
        <w:t>ю</w:t>
      </w:r>
      <w:r w:rsidRPr="00A61CAE">
        <w:rPr>
          <w:b/>
        </w:rPr>
        <w:t xml:space="preserve"> нужд бездомных детей, уделяя особенное внимание наиболее уязвимым к</w:t>
      </w:r>
      <w:r w:rsidRPr="00A61CAE">
        <w:rPr>
          <w:b/>
        </w:rPr>
        <w:t>а</w:t>
      </w:r>
      <w:r w:rsidRPr="00A61CAE">
        <w:rPr>
          <w:b/>
        </w:rPr>
        <w:t xml:space="preserve">тегориям, и рассматривать их в качестве приоритетных бенефициаров стратегии </w:t>
      </w:r>
      <w:r w:rsidR="00144DA7">
        <w:rPr>
          <w:b/>
        </w:rPr>
        <w:t xml:space="preserve">по </w:t>
      </w:r>
      <w:r w:rsidRPr="00A61CAE">
        <w:rPr>
          <w:b/>
        </w:rPr>
        <w:t>сокращени</w:t>
      </w:r>
      <w:r w:rsidR="00144DA7">
        <w:rPr>
          <w:b/>
        </w:rPr>
        <w:t>ю</w:t>
      </w:r>
      <w:r w:rsidRPr="00A61CAE">
        <w:rPr>
          <w:b/>
        </w:rPr>
        <w:t xml:space="preserve"> бедности;</w:t>
      </w:r>
    </w:p>
    <w:p w:rsidR="00463C25" w:rsidRPr="00A61CAE" w:rsidRDefault="00463C25" w:rsidP="00463C25">
      <w:pPr>
        <w:pStyle w:val="SingleTxtGR"/>
        <w:rPr>
          <w:b/>
        </w:rPr>
      </w:pPr>
      <w:r w:rsidRPr="00A61CAE">
        <w:rPr>
          <w:b/>
        </w:rPr>
        <w:tab/>
        <w:t>b)</w:t>
      </w:r>
      <w:r w:rsidRPr="00A61CAE">
        <w:rPr>
          <w:b/>
        </w:rPr>
        <w:tab/>
        <w:t xml:space="preserve">отвести приоритет снабжению питьевой водой и </w:t>
      </w:r>
      <w:r w:rsidR="00144DA7">
        <w:rPr>
          <w:b/>
        </w:rPr>
        <w:t>коммунальной гигиене</w:t>
      </w:r>
      <w:r w:rsidRPr="00A61CAE">
        <w:rPr>
          <w:b/>
        </w:rPr>
        <w:t>, а также доступности и наличию и посильности продовольствия и подумать о том, чтобы просить ЮНИСЕФ и ВОЗ среди прочего о соде</w:t>
      </w:r>
      <w:r w:rsidRPr="00A61CAE">
        <w:rPr>
          <w:b/>
        </w:rPr>
        <w:t>й</w:t>
      </w:r>
      <w:r w:rsidRPr="00A61CAE">
        <w:rPr>
          <w:b/>
        </w:rPr>
        <w:t>ствии в улаживании этих проблем;</w:t>
      </w:r>
    </w:p>
    <w:p w:rsidR="00463C25" w:rsidRPr="00A61CAE" w:rsidRDefault="00463C25" w:rsidP="00463C25">
      <w:pPr>
        <w:pStyle w:val="SingleTxtGR"/>
        <w:rPr>
          <w:b/>
        </w:rPr>
      </w:pPr>
      <w:r w:rsidRPr="00A61CAE">
        <w:rPr>
          <w:b/>
        </w:rPr>
        <w:tab/>
        <w:t>с)</w:t>
      </w:r>
      <w:r w:rsidRPr="00A61CAE">
        <w:rPr>
          <w:b/>
        </w:rPr>
        <w:tab/>
        <w:t>предоставлять поддержку и обеспечивать средства к существ</w:t>
      </w:r>
      <w:r w:rsidRPr="00A61CAE">
        <w:rPr>
          <w:b/>
        </w:rPr>
        <w:t>о</w:t>
      </w:r>
      <w:r w:rsidRPr="00A61CAE">
        <w:rPr>
          <w:b/>
        </w:rPr>
        <w:t xml:space="preserve">ванию семьям, которые были лишены своего имущества так называемым </w:t>
      </w:r>
      <w:proofErr w:type="spellStart"/>
      <w:r w:rsidRPr="00A61CAE">
        <w:rPr>
          <w:b/>
        </w:rPr>
        <w:t>ИГИЛ</w:t>
      </w:r>
      <w:proofErr w:type="spellEnd"/>
      <w:r w:rsidRPr="00A61CAE">
        <w:rPr>
          <w:b/>
        </w:rPr>
        <w:t>.</w:t>
      </w:r>
    </w:p>
    <w:p w:rsidR="00463C25" w:rsidRPr="00463C25" w:rsidRDefault="00463C25" w:rsidP="00A61CAE">
      <w:pPr>
        <w:pStyle w:val="H1GR"/>
      </w:pPr>
      <w:r w:rsidRPr="00463C25">
        <w:tab/>
        <w:t>G.</w:t>
      </w:r>
      <w:r w:rsidRPr="00463C25">
        <w:tab/>
        <w:t>Образование, досуг и культурная деятельность (статьи 28–31)</w:t>
      </w:r>
    </w:p>
    <w:p w:rsidR="00463C25" w:rsidRPr="00463C25" w:rsidRDefault="00463C25" w:rsidP="00A61CAE">
      <w:pPr>
        <w:pStyle w:val="H23GR"/>
      </w:pPr>
      <w:r w:rsidRPr="00463C25">
        <w:tab/>
      </w:r>
      <w:r w:rsidRPr="00463C25">
        <w:tab/>
        <w:t>Образование, включая профессионально-техническую подготовку и ориентацию</w:t>
      </w:r>
    </w:p>
    <w:p w:rsidR="00463C25" w:rsidRPr="00463C25" w:rsidRDefault="00463C25" w:rsidP="00463C25">
      <w:pPr>
        <w:pStyle w:val="SingleTxtGR"/>
      </w:pPr>
      <w:r w:rsidRPr="00463C25">
        <w:t>72.</w:t>
      </w:r>
      <w:r w:rsidRPr="00463C25">
        <w:tab/>
        <w:t xml:space="preserve">Комитет приветствует Национальную стратегию </w:t>
      </w:r>
      <w:r w:rsidR="00144DA7">
        <w:t xml:space="preserve">по </w:t>
      </w:r>
      <w:r w:rsidRPr="00463C25">
        <w:t>просвещени</w:t>
      </w:r>
      <w:r w:rsidR="00144DA7">
        <w:t>ю</w:t>
      </w:r>
      <w:r w:rsidRPr="00463C25">
        <w:t xml:space="preserve"> и вы</w:t>
      </w:r>
      <w:r w:rsidRPr="00463C25">
        <w:t>с</w:t>
      </w:r>
      <w:r w:rsidRPr="00463C25">
        <w:t>ше</w:t>
      </w:r>
      <w:r w:rsidR="00144DA7">
        <w:t>му</w:t>
      </w:r>
      <w:r w:rsidRPr="00463C25">
        <w:t xml:space="preserve"> образовани</w:t>
      </w:r>
      <w:r w:rsidR="00144DA7">
        <w:t>ю</w:t>
      </w:r>
      <w:r w:rsidRPr="00463C25">
        <w:t xml:space="preserve"> (2011–2020 годы). Он с озабоченностью отмечает, однако, что вследствие нападений на школы и похищений школьников по дороге в шк</w:t>
      </w:r>
      <w:r w:rsidRPr="00463C25">
        <w:t>о</w:t>
      </w:r>
      <w:r w:rsidRPr="00463C25">
        <w:t>лу в настоящее время школу посещает лишь половина детей среднего школьн</w:t>
      </w:r>
      <w:r w:rsidRPr="00463C25">
        <w:t>о</w:t>
      </w:r>
      <w:r w:rsidRPr="00463C25">
        <w:t xml:space="preserve">го возраста, а очень большое число </w:t>
      </w:r>
      <w:r w:rsidR="00144DA7">
        <w:t xml:space="preserve">детей </w:t>
      </w:r>
      <w:r w:rsidRPr="00463C25">
        <w:t>внутренне перемещенных лиц и д</w:t>
      </w:r>
      <w:r w:rsidRPr="00463C25">
        <w:t>е</w:t>
      </w:r>
      <w:r w:rsidRPr="00463C25">
        <w:t>тей</w:t>
      </w:r>
      <w:r w:rsidR="00144DA7">
        <w:t>-</w:t>
      </w:r>
      <w:r w:rsidRPr="00463C25">
        <w:t>беженцев не имеют доступа в школу. Комитет также испытывает озабоче</w:t>
      </w:r>
      <w:r w:rsidRPr="00463C25">
        <w:t>н</w:t>
      </w:r>
      <w:r w:rsidRPr="00463C25">
        <w:t>ность в связи со следующим:</w:t>
      </w:r>
    </w:p>
    <w:p w:rsidR="00463C25" w:rsidRPr="00463C25" w:rsidRDefault="00463C25" w:rsidP="00463C25">
      <w:pPr>
        <w:pStyle w:val="SingleTxtGR"/>
      </w:pPr>
      <w:r w:rsidRPr="00463C25">
        <w:tab/>
        <w:t>a)</w:t>
      </w:r>
      <w:r w:rsidRPr="00463C25">
        <w:tab/>
        <w:t>аварийное состояние школьных зданий, которые подверглись бо</w:t>
      </w:r>
      <w:r w:rsidRPr="00463C25">
        <w:t>м</w:t>
      </w:r>
      <w:r w:rsidRPr="00463C25">
        <w:t>бёжкам и разрушению или были заняты перемещенными лицами;</w:t>
      </w:r>
    </w:p>
    <w:p w:rsidR="00463C25" w:rsidRPr="00463C25" w:rsidRDefault="00463C25" w:rsidP="00463C25">
      <w:pPr>
        <w:pStyle w:val="SingleTxtGR"/>
      </w:pPr>
      <w:r w:rsidRPr="00463C25">
        <w:tab/>
        <w:t>b)</w:t>
      </w:r>
      <w:r w:rsidRPr="00463C25">
        <w:tab/>
        <w:t>недостаточн</w:t>
      </w:r>
      <w:r w:rsidR="00144DA7">
        <w:t>ы</w:t>
      </w:r>
      <w:r w:rsidRPr="00463C25">
        <w:t>е и неадекватные учебные материалы, а также отсу</w:t>
      </w:r>
      <w:r w:rsidRPr="00463C25">
        <w:t>т</w:t>
      </w:r>
      <w:r w:rsidRPr="00463C25">
        <w:t xml:space="preserve">ствие </w:t>
      </w:r>
      <w:r w:rsidR="00BB42B3" w:rsidRPr="00463C25">
        <w:t>в школах</w:t>
      </w:r>
      <w:r w:rsidR="00BB42B3" w:rsidRPr="00463C25">
        <w:t xml:space="preserve"> </w:t>
      </w:r>
      <w:r w:rsidRPr="00463C25">
        <w:t>доступа к чистой питьевой воде и адекватной санитарии;</w:t>
      </w:r>
    </w:p>
    <w:p w:rsidR="00463C25" w:rsidRPr="00463C25" w:rsidRDefault="00463C25" w:rsidP="00463C25">
      <w:pPr>
        <w:pStyle w:val="SingleTxtGR"/>
      </w:pPr>
      <w:r w:rsidRPr="00463C25">
        <w:tab/>
        <w:t>с)</w:t>
      </w:r>
      <w:r w:rsidRPr="00463C25">
        <w:tab/>
        <w:t xml:space="preserve">весьма небезопасная ситуация учителей, многие из которых были убиты или похищены, бежали из страны или были вынуждены работать под угрозой на так </w:t>
      </w:r>
      <w:proofErr w:type="gramStart"/>
      <w:r w:rsidRPr="00463C25">
        <w:t>называемое</w:t>
      </w:r>
      <w:proofErr w:type="gramEnd"/>
      <w:r w:rsidRPr="00463C25">
        <w:t xml:space="preserve"> </w:t>
      </w:r>
      <w:proofErr w:type="spellStart"/>
      <w:r w:rsidRPr="00463C25">
        <w:t>ИГИЛ</w:t>
      </w:r>
      <w:proofErr w:type="spellEnd"/>
      <w:r w:rsidRPr="00463C25">
        <w:t>;</w:t>
      </w:r>
    </w:p>
    <w:p w:rsidR="00463C25" w:rsidRPr="00463C25" w:rsidRDefault="00463C25" w:rsidP="00463C25">
      <w:pPr>
        <w:pStyle w:val="SingleTxtGR"/>
      </w:pPr>
      <w:r w:rsidRPr="00463C25">
        <w:tab/>
        <w:t>d)</w:t>
      </w:r>
      <w:r w:rsidRPr="00463C25">
        <w:tab/>
        <w:t xml:space="preserve">доступу девочек в школу мешают негативные патриархальные обычаи и нормы, что приводит к неграмотности значительного числа девушек; </w:t>
      </w:r>
    </w:p>
    <w:p w:rsidR="00463C25" w:rsidRPr="00463C25" w:rsidRDefault="00463C25" w:rsidP="00463C25">
      <w:pPr>
        <w:pStyle w:val="SingleTxtGR"/>
      </w:pPr>
      <w:r w:rsidRPr="00463C25">
        <w:tab/>
        <w:t>е)</w:t>
      </w:r>
      <w:r w:rsidRPr="00463C25">
        <w:tab/>
        <w:t>неадекватность бюджетных ассигнований на образование.</w:t>
      </w:r>
    </w:p>
    <w:p w:rsidR="00463C25" w:rsidRPr="003A0FD8" w:rsidRDefault="00463C25" w:rsidP="00463C25">
      <w:pPr>
        <w:pStyle w:val="SingleTxtGR"/>
        <w:rPr>
          <w:b/>
        </w:rPr>
      </w:pPr>
      <w:r w:rsidRPr="00463C25">
        <w:t>73.</w:t>
      </w:r>
      <w:r w:rsidRPr="00463C25">
        <w:tab/>
      </w:r>
      <w:proofErr w:type="gramStart"/>
      <w:r w:rsidRPr="003A0FD8">
        <w:rPr>
          <w:b/>
        </w:rPr>
        <w:t xml:space="preserve">В свете своего </w:t>
      </w:r>
      <w:r w:rsidR="003A0FD8">
        <w:rPr>
          <w:b/>
        </w:rPr>
        <w:t>З</w:t>
      </w:r>
      <w:r w:rsidRPr="003A0FD8">
        <w:rPr>
          <w:b/>
        </w:rPr>
        <w:t>амечания общего порядка № 1 (2001</w:t>
      </w:r>
      <w:r w:rsidR="003A0FD8">
        <w:rPr>
          <w:b/>
        </w:rPr>
        <w:t xml:space="preserve"> года</w:t>
      </w:r>
      <w:r w:rsidRPr="003A0FD8">
        <w:rPr>
          <w:b/>
        </w:rPr>
        <w:t>) о целях о</w:t>
      </w:r>
      <w:r w:rsidRPr="003A0FD8">
        <w:rPr>
          <w:b/>
        </w:rPr>
        <w:t>б</w:t>
      </w:r>
      <w:r w:rsidR="00BB42B3">
        <w:rPr>
          <w:b/>
        </w:rPr>
        <w:t>разования</w:t>
      </w:r>
      <w:r w:rsidRPr="003A0FD8">
        <w:rPr>
          <w:b/>
        </w:rPr>
        <w:t xml:space="preserve"> Комитет рекомендует государству-участнику принять все нео</w:t>
      </w:r>
      <w:r w:rsidRPr="003A0FD8">
        <w:rPr>
          <w:b/>
        </w:rPr>
        <w:t>б</w:t>
      </w:r>
      <w:r w:rsidRPr="003A0FD8">
        <w:rPr>
          <w:b/>
        </w:rPr>
        <w:t xml:space="preserve">ходимые меры к тому, чтобы реинтегрировать </w:t>
      </w:r>
      <w:r w:rsidR="003A0FD8">
        <w:rPr>
          <w:b/>
        </w:rPr>
        <w:t xml:space="preserve">в </w:t>
      </w:r>
      <w:r w:rsidRPr="003A0FD8">
        <w:rPr>
          <w:b/>
        </w:rPr>
        <w:t>образовательную систему детей, затронутых вооруженным конфликтом, в том числе за счет нефо</w:t>
      </w:r>
      <w:r w:rsidRPr="003A0FD8">
        <w:rPr>
          <w:b/>
        </w:rPr>
        <w:t>р</w:t>
      </w:r>
      <w:r w:rsidRPr="003A0FD8">
        <w:rPr>
          <w:b/>
        </w:rPr>
        <w:t>мальны</w:t>
      </w:r>
      <w:r w:rsidR="003A0FD8">
        <w:rPr>
          <w:b/>
        </w:rPr>
        <w:t>х</w:t>
      </w:r>
      <w:r w:rsidRPr="003A0FD8">
        <w:rPr>
          <w:b/>
        </w:rPr>
        <w:t xml:space="preserve"> образовательных программ и путем </w:t>
      </w:r>
      <w:proofErr w:type="spellStart"/>
      <w:r w:rsidRPr="003A0FD8">
        <w:rPr>
          <w:b/>
        </w:rPr>
        <w:t>приоритизации</w:t>
      </w:r>
      <w:proofErr w:type="spellEnd"/>
      <w:r w:rsidRPr="003A0FD8">
        <w:rPr>
          <w:b/>
        </w:rPr>
        <w:t xml:space="preserve"> восстановл</w:t>
      </w:r>
      <w:r w:rsidRPr="003A0FD8">
        <w:rPr>
          <w:b/>
        </w:rPr>
        <w:t>е</w:t>
      </w:r>
      <w:r w:rsidRPr="003A0FD8">
        <w:rPr>
          <w:b/>
        </w:rPr>
        <w:t xml:space="preserve">ния школьных зданий и структур и обеспечения </w:t>
      </w:r>
      <w:r w:rsidR="003A0FD8">
        <w:rPr>
          <w:b/>
        </w:rPr>
        <w:t>водоснабжения</w:t>
      </w:r>
      <w:r w:rsidRPr="003A0FD8">
        <w:rPr>
          <w:b/>
        </w:rPr>
        <w:t>, санитарии и электричества в районах, затронутых конфликтом, и:</w:t>
      </w:r>
      <w:proofErr w:type="gramEnd"/>
    </w:p>
    <w:p w:rsidR="00463C25" w:rsidRPr="003A0FD8" w:rsidRDefault="00463C25" w:rsidP="00463C25">
      <w:pPr>
        <w:pStyle w:val="SingleTxtGR"/>
        <w:rPr>
          <w:b/>
        </w:rPr>
      </w:pPr>
      <w:r w:rsidRPr="003A0FD8">
        <w:rPr>
          <w:b/>
        </w:rPr>
        <w:tab/>
        <w:t>a)</w:t>
      </w:r>
      <w:r w:rsidRPr="003A0FD8">
        <w:rPr>
          <w:b/>
        </w:rPr>
        <w:tab/>
        <w:t>переселить внутренне перемещенных лиц в нешкольные зд</w:t>
      </w:r>
      <w:r w:rsidRPr="003A0FD8">
        <w:rPr>
          <w:b/>
        </w:rPr>
        <w:t>а</w:t>
      </w:r>
      <w:r w:rsidRPr="003A0FD8">
        <w:rPr>
          <w:b/>
        </w:rPr>
        <w:t>ния, если это осуществимо, и в то время обеспечивать их безопасность;</w:t>
      </w:r>
    </w:p>
    <w:p w:rsidR="00463C25" w:rsidRPr="003A0FD8" w:rsidRDefault="00463C25" w:rsidP="00463C25">
      <w:pPr>
        <w:pStyle w:val="SingleTxtGR"/>
        <w:rPr>
          <w:b/>
        </w:rPr>
      </w:pPr>
      <w:r w:rsidRPr="003A0FD8">
        <w:rPr>
          <w:b/>
        </w:rPr>
        <w:lastRenderedPageBreak/>
        <w:tab/>
        <w:t>b)</w:t>
      </w:r>
      <w:r w:rsidRPr="003A0FD8">
        <w:rPr>
          <w:b/>
        </w:rPr>
        <w:tab/>
        <w:t xml:space="preserve">принять все необходимые меры к тому, чтобы защищать детей по пути в школу, равно как и образовательные </w:t>
      </w:r>
      <w:proofErr w:type="gramStart"/>
      <w:r w:rsidRPr="003A0FD8">
        <w:rPr>
          <w:b/>
        </w:rPr>
        <w:t>структуры</w:t>
      </w:r>
      <w:proofErr w:type="gramEnd"/>
      <w:r w:rsidRPr="003A0FD8">
        <w:rPr>
          <w:b/>
        </w:rPr>
        <w:t xml:space="preserve"> и преподав</w:t>
      </w:r>
      <w:r w:rsidRPr="003A0FD8">
        <w:rPr>
          <w:b/>
        </w:rPr>
        <w:t>а</w:t>
      </w:r>
      <w:r w:rsidRPr="003A0FD8">
        <w:rPr>
          <w:b/>
        </w:rPr>
        <w:t>тельский состав;</w:t>
      </w:r>
    </w:p>
    <w:p w:rsidR="00463C25" w:rsidRPr="003A0FD8" w:rsidRDefault="00463C25" w:rsidP="00463C25">
      <w:pPr>
        <w:pStyle w:val="SingleTxtGR"/>
        <w:rPr>
          <w:b/>
        </w:rPr>
      </w:pPr>
      <w:r w:rsidRPr="003A0FD8">
        <w:rPr>
          <w:b/>
        </w:rPr>
        <w:tab/>
        <w:t>с)</w:t>
      </w:r>
      <w:r w:rsidRPr="003A0FD8">
        <w:rPr>
          <w:b/>
        </w:rPr>
        <w:tab/>
        <w:t>подумать об учреждении временных школ, а также программ подготовки учителей, что позволило бы гражданам работать в этих школах в качестве временного персонала;</w:t>
      </w:r>
    </w:p>
    <w:p w:rsidR="00463C25" w:rsidRPr="003A0FD8" w:rsidRDefault="00463C25" w:rsidP="00463C25">
      <w:pPr>
        <w:pStyle w:val="SingleTxtGR"/>
        <w:rPr>
          <w:b/>
        </w:rPr>
      </w:pPr>
      <w:r w:rsidRPr="003A0FD8">
        <w:rPr>
          <w:b/>
        </w:rPr>
        <w:tab/>
        <w:t>d)</w:t>
      </w:r>
      <w:r w:rsidRPr="003A0FD8">
        <w:rPr>
          <w:b/>
        </w:rPr>
        <w:tab/>
        <w:t>увеличивать финансовую поддержку семей, живущих в услов</w:t>
      </w:r>
      <w:r w:rsidRPr="003A0FD8">
        <w:rPr>
          <w:b/>
        </w:rPr>
        <w:t>и</w:t>
      </w:r>
      <w:r w:rsidRPr="003A0FD8">
        <w:rPr>
          <w:b/>
        </w:rPr>
        <w:t xml:space="preserve">ях бедности, и проводить кампании по выработке у родителей </w:t>
      </w:r>
      <w:r w:rsidR="003A0FD8">
        <w:rPr>
          <w:b/>
        </w:rPr>
        <w:t>о</w:t>
      </w:r>
      <w:r w:rsidRPr="003A0FD8">
        <w:rPr>
          <w:b/>
        </w:rPr>
        <w:t>сознания важности направления своих детей, и в частности девочек, в школу;</w:t>
      </w:r>
    </w:p>
    <w:p w:rsidR="00463C25" w:rsidRPr="003A0FD8" w:rsidRDefault="00463C25" w:rsidP="00463C25">
      <w:pPr>
        <w:pStyle w:val="SingleTxtGR"/>
        <w:rPr>
          <w:b/>
        </w:rPr>
      </w:pPr>
      <w:r w:rsidRPr="003A0FD8">
        <w:rPr>
          <w:b/>
        </w:rPr>
        <w:tab/>
        <w:t>е)</w:t>
      </w:r>
      <w:r w:rsidRPr="003A0FD8">
        <w:rPr>
          <w:b/>
        </w:rPr>
        <w:tab/>
        <w:t xml:space="preserve">апеллировать к партнерам, с </w:t>
      </w:r>
      <w:proofErr w:type="gramStart"/>
      <w:r w:rsidRPr="003A0FD8">
        <w:rPr>
          <w:b/>
        </w:rPr>
        <w:t>тем</w:t>
      </w:r>
      <w:proofErr w:type="gramEnd"/>
      <w:r w:rsidRPr="003A0FD8">
        <w:rPr>
          <w:b/>
        </w:rPr>
        <w:t xml:space="preserve"> чтобы обеспечить повыше</w:t>
      </w:r>
      <w:r w:rsidRPr="003A0FD8">
        <w:rPr>
          <w:b/>
        </w:rPr>
        <w:t>н</w:t>
      </w:r>
      <w:r w:rsidRPr="003A0FD8">
        <w:rPr>
          <w:b/>
        </w:rPr>
        <w:t>ное гуманитарное финансирование образования, и адекватно оснастить школы книгами и достаточными соответствующими учебно-методическими и учебными материалами.</w:t>
      </w:r>
    </w:p>
    <w:p w:rsidR="00463C25" w:rsidRPr="00463C25" w:rsidRDefault="00463C25" w:rsidP="003A0FD8">
      <w:pPr>
        <w:pStyle w:val="H1GR"/>
      </w:pPr>
      <w:r w:rsidRPr="00463C25">
        <w:tab/>
        <w:t>H.</w:t>
      </w:r>
      <w:r w:rsidRPr="00463C25">
        <w:tab/>
        <w:t>Специальные меры защиты (статьи 22, 30, 32, 33, 35, 36, 37 b)−d) и 38–40)</w:t>
      </w:r>
    </w:p>
    <w:p w:rsidR="00463C25" w:rsidRPr="00463C25" w:rsidRDefault="00463C25" w:rsidP="003A0FD8">
      <w:pPr>
        <w:pStyle w:val="H23GR"/>
      </w:pPr>
      <w:r w:rsidRPr="00463C25">
        <w:tab/>
      </w:r>
      <w:r w:rsidRPr="00463C25">
        <w:tab/>
        <w:t>Внутренне перемещенные дети и дети-беженцы</w:t>
      </w:r>
    </w:p>
    <w:p w:rsidR="00463C25" w:rsidRPr="00463C25" w:rsidRDefault="00463C25" w:rsidP="00463C25">
      <w:pPr>
        <w:pStyle w:val="SingleTxtGR"/>
      </w:pPr>
      <w:r w:rsidRPr="00463C25">
        <w:t>74.</w:t>
      </w:r>
      <w:r w:rsidRPr="00463C25">
        <w:tab/>
        <w:t>Комитет испытывает серьезную озабоченность в связи с ситуацией нез</w:t>
      </w:r>
      <w:r w:rsidRPr="00463C25">
        <w:t>а</w:t>
      </w:r>
      <w:r w:rsidRPr="00463C25">
        <w:t>щищенности и бедняцкими условиями жизни семей и детей беженцев и выну</w:t>
      </w:r>
      <w:r w:rsidRPr="00463C25">
        <w:t>ж</w:t>
      </w:r>
      <w:r w:rsidRPr="00463C25">
        <w:t>денных переселенцев, и особен</w:t>
      </w:r>
      <w:r w:rsidR="003A0FD8">
        <w:t>но тех, кто остается отрезанным</w:t>
      </w:r>
      <w:r w:rsidRPr="00463C25">
        <w:t xml:space="preserve"> от любо</w:t>
      </w:r>
      <w:r w:rsidR="003A0FD8">
        <w:t>й</w:t>
      </w:r>
      <w:r w:rsidRPr="00463C25">
        <w:t xml:space="preserve"> гум</w:t>
      </w:r>
      <w:r w:rsidRPr="00463C25">
        <w:t>а</w:t>
      </w:r>
      <w:r w:rsidRPr="00463C25">
        <w:t xml:space="preserve">нитарной помощи и страдает от истощения в горах. </w:t>
      </w:r>
      <w:proofErr w:type="gramStart"/>
      <w:r w:rsidRPr="00463C25">
        <w:t>Комитет, в частности, и</w:t>
      </w:r>
      <w:r w:rsidRPr="00463C25">
        <w:t>с</w:t>
      </w:r>
      <w:r w:rsidRPr="00463C25">
        <w:t xml:space="preserve">пытывает озабоченность в связи с тем, что негосударственными вооруженными </w:t>
      </w:r>
      <w:r w:rsidR="007952F4">
        <w:t>группировками</w:t>
      </w:r>
      <w:r w:rsidRPr="00463C25">
        <w:t xml:space="preserve"> производится вербовка детей, а семьи внутренне перемещенных лиц и беженцев живут в переполненных поселениях</w:t>
      </w:r>
      <w:r w:rsidR="007952F4">
        <w:t>, где они постоянно подве</w:t>
      </w:r>
      <w:r w:rsidR="007952F4">
        <w:t>р</w:t>
      </w:r>
      <w:r w:rsidR="007952F4">
        <w:t>гаются</w:t>
      </w:r>
      <w:r w:rsidRPr="00463C25">
        <w:t xml:space="preserve"> угроз</w:t>
      </w:r>
      <w:r w:rsidR="007952F4">
        <w:t>е</w:t>
      </w:r>
      <w:r w:rsidRPr="00463C25">
        <w:t xml:space="preserve"> и зачастую не имеют доступа к безопасной питьевой воде и сан</w:t>
      </w:r>
      <w:r w:rsidRPr="00463C25">
        <w:t>и</w:t>
      </w:r>
      <w:r w:rsidRPr="00463C25">
        <w:t>тарии, канализации, медико-санитарным услугам, отопительным системам, одеялам или зимней одежде.</w:t>
      </w:r>
      <w:proofErr w:type="gramEnd"/>
      <w:r w:rsidRPr="00463C25">
        <w:t xml:space="preserve"> Комитет также испытывает озабоченность в связи со следующим:</w:t>
      </w:r>
    </w:p>
    <w:p w:rsidR="00463C25" w:rsidRPr="00463C25" w:rsidRDefault="00463C25" w:rsidP="00463C25">
      <w:pPr>
        <w:pStyle w:val="SingleTxtGR"/>
      </w:pPr>
      <w:r w:rsidRPr="00463C25">
        <w:tab/>
      </w:r>
      <w:proofErr w:type="gramStart"/>
      <w:r w:rsidRPr="00463C25">
        <w:t>a)</w:t>
      </w:r>
      <w:r w:rsidRPr="00463C25">
        <w:tab/>
        <w:t>выдачу подъемных пособий перемещенным семьям со стороны Министерства по вопросам миграции и перемещения, а также предоставление лечебных и профилактических услуг востребуют лишь небольшое число вну</w:t>
      </w:r>
      <w:r w:rsidRPr="00463C25">
        <w:t>т</w:t>
      </w:r>
      <w:r w:rsidRPr="00463C25">
        <w:t>ренне перемещенных детей, а доступ к продовольственным пайкам, образов</w:t>
      </w:r>
      <w:r w:rsidRPr="00463C25">
        <w:t>а</w:t>
      </w:r>
      <w:r w:rsidRPr="00463C25">
        <w:t>нию, правительственным пособиям и финансовой помощи предоставляется только после предъявления удостовер</w:t>
      </w:r>
      <w:r w:rsidR="007952F4">
        <w:t>ений</w:t>
      </w:r>
      <w:r w:rsidRPr="00463C25">
        <w:t xml:space="preserve"> личност</w:t>
      </w:r>
      <w:r w:rsidR="007952F4">
        <w:t>и</w:t>
      </w:r>
      <w:r w:rsidRPr="00463C25">
        <w:t>, которыми большинство из них не располагают;</w:t>
      </w:r>
      <w:proofErr w:type="gramEnd"/>
    </w:p>
    <w:p w:rsidR="00463C25" w:rsidRPr="00463C25" w:rsidRDefault="00463C25" w:rsidP="00463C25">
      <w:pPr>
        <w:pStyle w:val="SingleTxtGR"/>
      </w:pPr>
      <w:r w:rsidRPr="00463C25">
        <w:tab/>
        <w:t>b)</w:t>
      </w:r>
      <w:r w:rsidRPr="00463C25">
        <w:tab/>
        <w:t>бытовому насилию, принудительным, временным (</w:t>
      </w:r>
      <w:proofErr w:type="spellStart"/>
      <w:r w:rsidRPr="00463C25">
        <w:t>мут’а</w:t>
      </w:r>
      <w:proofErr w:type="spellEnd"/>
      <w:r w:rsidRPr="00463C25">
        <w:t xml:space="preserve">) и ранним браками и "сексуальной эксплуатации" особенно подвержены девушки из числа беженцев и </w:t>
      </w:r>
      <w:r w:rsidR="00BB42B3">
        <w:t>внутренне</w:t>
      </w:r>
      <w:r w:rsidR="007952F4">
        <w:t xml:space="preserve"> перемещенных лиц</w:t>
      </w:r>
      <w:r w:rsidRPr="00463C25">
        <w:t>;</w:t>
      </w:r>
    </w:p>
    <w:p w:rsidR="00463C25" w:rsidRPr="00463C25" w:rsidRDefault="00463C25" w:rsidP="00463C25">
      <w:pPr>
        <w:pStyle w:val="SingleTxtGR"/>
      </w:pPr>
      <w:r w:rsidRPr="00463C25">
        <w:tab/>
        <w:t>с)</w:t>
      </w:r>
      <w:r w:rsidRPr="00463C25">
        <w:tab/>
        <w:t xml:space="preserve">большинство детей из числа беженцев и внутренне перемещенных лиц не имеют доступа к образованию, а детский труд </w:t>
      </w:r>
      <w:r w:rsidR="007952F4">
        <w:t>получает все более шир</w:t>
      </w:r>
      <w:r w:rsidR="007952F4">
        <w:t>о</w:t>
      </w:r>
      <w:r w:rsidR="007952F4">
        <w:t>кое</w:t>
      </w:r>
      <w:r w:rsidR="00BB42B3">
        <w:t xml:space="preserve"> </w:t>
      </w:r>
      <w:r w:rsidR="007952F4">
        <w:t>распространение</w:t>
      </w:r>
      <w:r w:rsidRPr="00463C25">
        <w:t>; и</w:t>
      </w:r>
    </w:p>
    <w:p w:rsidR="00463C25" w:rsidRPr="00463C25" w:rsidRDefault="00463C25" w:rsidP="00463C25">
      <w:pPr>
        <w:pStyle w:val="SingleTxtGR"/>
      </w:pPr>
      <w:r w:rsidRPr="00463C25">
        <w:tab/>
        <w:t>d)</w:t>
      </w:r>
      <w:r w:rsidRPr="00463C25">
        <w:tab/>
        <w:t>НПО не позволяется давать приют перемещенным лицам.</w:t>
      </w:r>
    </w:p>
    <w:p w:rsidR="00463C25" w:rsidRPr="003A0FD8" w:rsidRDefault="00463C25" w:rsidP="00463C25">
      <w:pPr>
        <w:pStyle w:val="SingleTxtGR"/>
        <w:rPr>
          <w:b/>
        </w:rPr>
      </w:pPr>
      <w:r w:rsidRPr="00463C25">
        <w:t>75.</w:t>
      </w:r>
      <w:r w:rsidRPr="00463C25">
        <w:tab/>
      </w:r>
      <w:r w:rsidRPr="003A0FD8">
        <w:rPr>
          <w:b/>
        </w:rPr>
        <w:t>Комитет настоятельно призывает государство-участник принять все необходимые меры к тому, чтобы гарантировать права и благополучие д</w:t>
      </w:r>
      <w:r w:rsidRPr="003A0FD8">
        <w:rPr>
          <w:b/>
        </w:rPr>
        <w:t>е</w:t>
      </w:r>
      <w:r w:rsidRPr="003A0FD8">
        <w:rPr>
          <w:b/>
        </w:rPr>
        <w:t>тей из числа внутренне перемещенных лиц и беженцев, и в особенности:</w:t>
      </w:r>
    </w:p>
    <w:p w:rsidR="00463C25" w:rsidRPr="003A0FD8" w:rsidRDefault="00463C25" w:rsidP="00463C25">
      <w:pPr>
        <w:pStyle w:val="SingleTxtGR"/>
        <w:rPr>
          <w:b/>
        </w:rPr>
      </w:pPr>
      <w:r w:rsidRPr="003A0FD8">
        <w:rPr>
          <w:b/>
        </w:rPr>
        <w:lastRenderedPageBreak/>
        <w:tab/>
      </w:r>
      <w:proofErr w:type="gramStart"/>
      <w:r w:rsidRPr="003A0FD8">
        <w:rPr>
          <w:b/>
        </w:rPr>
        <w:t>a)</w:t>
      </w:r>
      <w:r w:rsidRPr="003A0FD8">
        <w:rPr>
          <w:b/>
        </w:rPr>
        <w:tab/>
        <w:t>существенно увеличить ресурсы, выделяемые внутренне пер</w:t>
      </w:r>
      <w:r w:rsidRPr="003A0FD8">
        <w:rPr>
          <w:b/>
        </w:rPr>
        <w:t>е</w:t>
      </w:r>
      <w:r w:rsidRPr="003A0FD8">
        <w:rPr>
          <w:b/>
        </w:rPr>
        <w:t>мещенным лицам</w:t>
      </w:r>
      <w:r w:rsidR="007952F4">
        <w:rPr>
          <w:b/>
        </w:rPr>
        <w:t>,</w:t>
      </w:r>
      <w:r w:rsidRPr="003A0FD8">
        <w:rPr>
          <w:b/>
        </w:rPr>
        <w:t xml:space="preserve"> и осуществлять адресные программы в интересах детей с целью обеспечить им адекватный доступ к чистой воде, адекватной сан</w:t>
      </w:r>
      <w:r w:rsidRPr="003A0FD8">
        <w:rPr>
          <w:b/>
        </w:rPr>
        <w:t>и</w:t>
      </w:r>
      <w:r w:rsidRPr="003A0FD8">
        <w:rPr>
          <w:b/>
        </w:rPr>
        <w:t>тарии, включая гигиенические комплекты для девочек и женщин, пище и крову, включая доступ к отопительным системам, одеялам и зимней оде</w:t>
      </w:r>
      <w:r w:rsidRPr="003A0FD8">
        <w:rPr>
          <w:b/>
        </w:rPr>
        <w:t>ж</w:t>
      </w:r>
      <w:r w:rsidRPr="003A0FD8">
        <w:rPr>
          <w:b/>
        </w:rPr>
        <w:t>де, а также к медико-санитарному попечению и иммунизационному охвату;</w:t>
      </w:r>
      <w:proofErr w:type="gramEnd"/>
    </w:p>
    <w:p w:rsidR="00463C25" w:rsidRPr="003A0FD8" w:rsidRDefault="00463C25" w:rsidP="00463C25">
      <w:pPr>
        <w:pStyle w:val="SingleTxtGR"/>
        <w:rPr>
          <w:b/>
        </w:rPr>
      </w:pPr>
      <w:r w:rsidRPr="003A0FD8">
        <w:rPr>
          <w:b/>
        </w:rPr>
        <w:tab/>
        <w:t>b)</w:t>
      </w:r>
      <w:r w:rsidRPr="003A0FD8">
        <w:rPr>
          <w:b/>
        </w:rPr>
        <w:tab/>
        <w:t xml:space="preserve">в приоритетном порядке интегрировать детей и </w:t>
      </w:r>
      <w:proofErr w:type="gramStart"/>
      <w:r w:rsidRPr="003A0FD8">
        <w:rPr>
          <w:b/>
        </w:rPr>
        <w:t>семьи</w:t>
      </w:r>
      <w:proofErr w:type="gramEnd"/>
      <w:r w:rsidRPr="003A0FD8">
        <w:rPr>
          <w:b/>
        </w:rPr>
        <w:t xml:space="preserve"> вну</w:t>
      </w:r>
      <w:r w:rsidRPr="003A0FD8">
        <w:rPr>
          <w:b/>
        </w:rPr>
        <w:t>т</w:t>
      </w:r>
      <w:r w:rsidRPr="003A0FD8">
        <w:rPr>
          <w:b/>
        </w:rPr>
        <w:t xml:space="preserve">ренне перемещенных лиц в государственные схемы социальной помощи и обеспечить, чтобы </w:t>
      </w:r>
      <w:r w:rsidR="007952F4">
        <w:rPr>
          <w:b/>
        </w:rPr>
        <w:t>у них имелись в наличии</w:t>
      </w:r>
      <w:r w:rsidRPr="003A0FD8">
        <w:rPr>
          <w:b/>
        </w:rPr>
        <w:t xml:space="preserve"> и были доступны все публи</w:t>
      </w:r>
      <w:r w:rsidRPr="003A0FD8">
        <w:rPr>
          <w:b/>
        </w:rPr>
        <w:t>ч</w:t>
      </w:r>
      <w:r w:rsidRPr="003A0FD8">
        <w:rPr>
          <w:b/>
        </w:rPr>
        <w:t>ные услуги и программы, за счет среди прочего упрощения процедур рег</w:t>
      </w:r>
      <w:r w:rsidRPr="003A0FD8">
        <w:rPr>
          <w:b/>
        </w:rPr>
        <w:t>и</w:t>
      </w:r>
      <w:r w:rsidRPr="003A0FD8">
        <w:rPr>
          <w:b/>
        </w:rPr>
        <w:t>страции для доступа к услугам, в особенности в отношении доступа к пр</w:t>
      </w:r>
      <w:r w:rsidRPr="003A0FD8">
        <w:rPr>
          <w:b/>
        </w:rPr>
        <w:t>о</w:t>
      </w:r>
      <w:r w:rsidRPr="003A0FD8">
        <w:rPr>
          <w:b/>
        </w:rPr>
        <w:t>довольствию и образовани</w:t>
      </w:r>
      <w:r w:rsidR="005C6963">
        <w:rPr>
          <w:b/>
        </w:rPr>
        <w:t>ю</w:t>
      </w:r>
      <w:r w:rsidRPr="003A0FD8">
        <w:rPr>
          <w:b/>
        </w:rPr>
        <w:t>, вне зависимости от удостовер</w:t>
      </w:r>
      <w:r w:rsidR="005C6963">
        <w:rPr>
          <w:b/>
        </w:rPr>
        <w:t>ений</w:t>
      </w:r>
      <w:r w:rsidRPr="003A0FD8">
        <w:rPr>
          <w:b/>
        </w:rPr>
        <w:t xml:space="preserve"> личност</w:t>
      </w:r>
      <w:r w:rsidR="005C6963">
        <w:rPr>
          <w:b/>
        </w:rPr>
        <w:t>и</w:t>
      </w:r>
      <w:r w:rsidRPr="003A0FD8">
        <w:rPr>
          <w:b/>
        </w:rPr>
        <w:t>;</w:t>
      </w:r>
    </w:p>
    <w:p w:rsidR="00463C25" w:rsidRPr="003A0FD8" w:rsidRDefault="00463C25" w:rsidP="00463C25">
      <w:pPr>
        <w:pStyle w:val="SingleTxtGR"/>
        <w:rPr>
          <w:b/>
        </w:rPr>
      </w:pPr>
      <w:r w:rsidRPr="003A0FD8">
        <w:rPr>
          <w:b/>
        </w:rPr>
        <w:tab/>
        <w:t>с)</w:t>
      </w:r>
      <w:r w:rsidRPr="003A0FD8">
        <w:rPr>
          <w:b/>
        </w:rPr>
        <w:tab/>
        <w:t>наладить временные школьные структуры для детей внутре</w:t>
      </w:r>
      <w:r w:rsidRPr="003A0FD8">
        <w:rPr>
          <w:b/>
        </w:rPr>
        <w:t>н</w:t>
      </w:r>
      <w:r w:rsidRPr="003A0FD8">
        <w:rPr>
          <w:b/>
        </w:rPr>
        <w:t xml:space="preserve">не перемещенных лиц и как можно скорее производить их </w:t>
      </w:r>
      <w:proofErr w:type="spellStart"/>
      <w:r w:rsidRPr="003A0FD8">
        <w:rPr>
          <w:b/>
        </w:rPr>
        <w:t>реинтеграцию</w:t>
      </w:r>
      <w:proofErr w:type="spellEnd"/>
      <w:r w:rsidRPr="003A0FD8">
        <w:rPr>
          <w:b/>
        </w:rPr>
        <w:t xml:space="preserve"> в полноценные школы;</w:t>
      </w:r>
    </w:p>
    <w:p w:rsidR="00463C25" w:rsidRPr="003A0FD8" w:rsidRDefault="00463C25" w:rsidP="00463C25">
      <w:pPr>
        <w:pStyle w:val="SingleTxtGR"/>
        <w:rPr>
          <w:b/>
        </w:rPr>
      </w:pPr>
      <w:r w:rsidRPr="003A0FD8">
        <w:rPr>
          <w:b/>
        </w:rPr>
        <w:tab/>
        <w:t>d)</w:t>
      </w:r>
      <w:r w:rsidRPr="003A0FD8">
        <w:rPr>
          <w:b/>
        </w:rPr>
        <w:tab/>
        <w:t>немедленно снять ненужные ограничения на НПО, в особенн</w:t>
      </w:r>
      <w:r w:rsidRPr="003A0FD8">
        <w:rPr>
          <w:b/>
        </w:rPr>
        <w:t>о</w:t>
      </w:r>
      <w:r w:rsidRPr="003A0FD8">
        <w:rPr>
          <w:b/>
        </w:rPr>
        <w:t>сти в отношении предоставления приюта, принять все осуществимые м</w:t>
      </w:r>
      <w:r w:rsidRPr="003A0FD8">
        <w:rPr>
          <w:b/>
        </w:rPr>
        <w:t>е</w:t>
      </w:r>
      <w:r w:rsidRPr="003A0FD8">
        <w:rPr>
          <w:b/>
        </w:rPr>
        <w:t xml:space="preserve">ры к тому, чтобы упростить </w:t>
      </w:r>
      <w:r w:rsidR="005C6963">
        <w:rPr>
          <w:b/>
        </w:rPr>
        <w:t>им</w:t>
      </w:r>
      <w:r w:rsidRPr="003A0FD8">
        <w:rPr>
          <w:b/>
        </w:rPr>
        <w:t xml:space="preserve"> доступ к контингенту внутренне перем</w:t>
      </w:r>
      <w:r w:rsidRPr="003A0FD8">
        <w:rPr>
          <w:b/>
        </w:rPr>
        <w:t>е</w:t>
      </w:r>
      <w:r w:rsidRPr="003A0FD8">
        <w:rPr>
          <w:b/>
        </w:rPr>
        <w:t>щенных лиц, и призывать партнеров предоставлять повышенную гуман</w:t>
      </w:r>
      <w:r w:rsidRPr="003A0FD8">
        <w:rPr>
          <w:b/>
        </w:rPr>
        <w:t>и</w:t>
      </w:r>
      <w:r w:rsidRPr="003A0FD8">
        <w:rPr>
          <w:b/>
        </w:rPr>
        <w:t>тарн</w:t>
      </w:r>
      <w:r w:rsidR="00BB42B3">
        <w:rPr>
          <w:b/>
        </w:rPr>
        <w:t>ую</w:t>
      </w:r>
      <w:r w:rsidRPr="003A0FD8">
        <w:rPr>
          <w:b/>
        </w:rPr>
        <w:t xml:space="preserve"> помощь </w:t>
      </w:r>
      <w:r w:rsidR="005C6963">
        <w:rPr>
          <w:b/>
        </w:rPr>
        <w:t xml:space="preserve">авиационным </w:t>
      </w:r>
      <w:r w:rsidRPr="003A0FD8">
        <w:rPr>
          <w:b/>
        </w:rPr>
        <w:t>способом;</w:t>
      </w:r>
    </w:p>
    <w:p w:rsidR="00463C25" w:rsidRPr="003A0FD8" w:rsidRDefault="00463C25" w:rsidP="00463C25">
      <w:pPr>
        <w:pStyle w:val="SingleTxtGR"/>
        <w:rPr>
          <w:b/>
        </w:rPr>
      </w:pPr>
      <w:r w:rsidRPr="003A0FD8">
        <w:rPr>
          <w:b/>
        </w:rPr>
        <w:tab/>
        <w:t>е)</w:t>
      </w:r>
      <w:r w:rsidRPr="003A0FD8">
        <w:rPr>
          <w:b/>
        </w:rPr>
        <w:tab/>
        <w:t>упрочивать безопасност</w:t>
      </w:r>
      <w:r w:rsidR="005C6963">
        <w:rPr>
          <w:b/>
        </w:rPr>
        <w:t>ь</w:t>
      </w:r>
      <w:r w:rsidRPr="003A0FD8">
        <w:rPr>
          <w:b/>
        </w:rPr>
        <w:t xml:space="preserve"> в лагерях беженцев, принимать все необходимые меры к тому, чтобы защищать детей от вербовки, насилия и сексуальной эксплуатации, и предоставлять повышенную защиту деву</w:t>
      </w:r>
      <w:r w:rsidRPr="003A0FD8">
        <w:rPr>
          <w:b/>
        </w:rPr>
        <w:t>ш</w:t>
      </w:r>
      <w:r w:rsidRPr="003A0FD8">
        <w:rPr>
          <w:b/>
        </w:rPr>
        <w:t>кам и женщинам</w:t>
      </w:r>
      <w:r w:rsidR="005C6963">
        <w:rPr>
          <w:b/>
        </w:rPr>
        <w:t>,</w:t>
      </w:r>
      <w:r w:rsidRPr="003A0FD8">
        <w:rPr>
          <w:b/>
        </w:rPr>
        <w:t xml:space="preserve"> обеспечивая им прямой доступ к услугам;</w:t>
      </w:r>
    </w:p>
    <w:p w:rsidR="00463C25" w:rsidRPr="003A0FD8" w:rsidRDefault="00463C25" w:rsidP="00463C25">
      <w:pPr>
        <w:pStyle w:val="SingleTxtGR"/>
        <w:rPr>
          <w:b/>
        </w:rPr>
      </w:pPr>
      <w:r w:rsidRPr="003A0FD8">
        <w:rPr>
          <w:b/>
        </w:rPr>
        <w:tab/>
        <w:t>f)</w:t>
      </w:r>
      <w:r w:rsidRPr="003A0FD8">
        <w:rPr>
          <w:b/>
        </w:rPr>
        <w:tab/>
        <w:t>учредить доступные механизмы обжалования, полностью ра</w:t>
      </w:r>
      <w:r w:rsidRPr="003A0FD8">
        <w:rPr>
          <w:b/>
        </w:rPr>
        <w:t>с</w:t>
      </w:r>
      <w:r w:rsidRPr="003A0FD8">
        <w:rPr>
          <w:b/>
        </w:rPr>
        <w:t>следовать случаи надругательств и преследовать исполнителей;</w:t>
      </w:r>
    </w:p>
    <w:p w:rsidR="00463C25" w:rsidRPr="003A0FD8" w:rsidRDefault="00463C25" w:rsidP="00463C25">
      <w:pPr>
        <w:pStyle w:val="SingleTxtGR"/>
        <w:rPr>
          <w:b/>
        </w:rPr>
      </w:pPr>
      <w:r w:rsidRPr="003A0FD8">
        <w:rPr>
          <w:b/>
        </w:rPr>
        <w:tab/>
        <w:t>g)</w:t>
      </w:r>
      <w:r w:rsidRPr="003A0FD8">
        <w:rPr>
          <w:b/>
        </w:rPr>
        <w:tab/>
        <w:t>присоединиться к Конвенции 1951 года о статусе беженцев.</w:t>
      </w:r>
    </w:p>
    <w:p w:rsidR="00463C25" w:rsidRPr="003A0FD8" w:rsidRDefault="00463C25" w:rsidP="003A0FD8">
      <w:pPr>
        <w:pStyle w:val="H23GR"/>
      </w:pPr>
      <w:r w:rsidRPr="003A0FD8">
        <w:tab/>
      </w:r>
      <w:r w:rsidRPr="003A0FD8">
        <w:tab/>
        <w:t xml:space="preserve">Дети, принадлежащие к числу меньшинств или коренных народов </w:t>
      </w:r>
    </w:p>
    <w:p w:rsidR="00463C25" w:rsidRPr="00463C25" w:rsidRDefault="00463C25" w:rsidP="00463C25">
      <w:pPr>
        <w:pStyle w:val="SingleTxtGR"/>
      </w:pPr>
      <w:r w:rsidRPr="00463C25">
        <w:t>76.</w:t>
      </w:r>
      <w:r w:rsidRPr="00463C25">
        <w:tab/>
        <w:t>Комитет выражает глубочайшую озабоченность в связи с плачевной сит</w:t>
      </w:r>
      <w:r w:rsidRPr="00463C25">
        <w:t>у</w:t>
      </w:r>
      <w:r w:rsidRPr="00463C25">
        <w:t xml:space="preserve">ацией детей и семей, принадлежащих к числу меньшинств, и в особенности к числу туркменов, </w:t>
      </w:r>
      <w:proofErr w:type="spellStart"/>
      <w:r w:rsidRPr="00463C25">
        <w:t>шабаков</w:t>
      </w:r>
      <w:proofErr w:type="spellEnd"/>
      <w:r w:rsidRPr="00463C25">
        <w:t xml:space="preserve">, христиан, </w:t>
      </w:r>
      <w:proofErr w:type="spellStart"/>
      <w:r w:rsidRPr="00463C25">
        <w:t>езидов</w:t>
      </w:r>
      <w:proofErr w:type="spellEnd"/>
      <w:r w:rsidRPr="00463C25">
        <w:t xml:space="preserve">, </w:t>
      </w:r>
      <w:proofErr w:type="spellStart"/>
      <w:r w:rsidRPr="00463C25">
        <w:t>мандеев-сабиев</w:t>
      </w:r>
      <w:proofErr w:type="spellEnd"/>
      <w:r w:rsidRPr="00463C25">
        <w:t xml:space="preserve">, </w:t>
      </w:r>
      <w:proofErr w:type="spellStart"/>
      <w:r w:rsidR="005C6963">
        <w:t>какаи</w:t>
      </w:r>
      <w:proofErr w:type="spellEnd"/>
      <w:r w:rsidRPr="00463C25">
        <w:t>, курдов-</w:t>
      </w:r>
      <w:proofErr w:type="spellStart"/>
      <w:r w:rsidRPr="00463C25">
        <w:t>файли</w:t>
      </w:r>
      <w:proofErr w:type="spellEnd"/>
      <w:r w:rsidRPr="00463C25">
        <w:t xml:space="preserve">, арабов-шиитов, ассирийцев, </w:t>
      </w:r>
      <w:proofErr w:type="spellStart"/>
      <w:r w:rsidRPr="00463C25">
        <w:t>бахаи</w:t>
      </w:r>
      <w:proofErr w:type="spellEnd"/>
      <w:r w:rsidRPr="00463C25">
        <w:t xml:space="preserve">, </w:t>
      </w:r>
      <w:proofErr w:type="spellStart"/>
      <w:r w:rsidRPr="00463C25">
        <w:t>алавитов</w:t>
      </w:r>
      <w:proofErr w:type="spellEnd"/>
      <w:r w:rsidRPr="00463C25">
        <w:t>, которые систематически подвергаются убийствам, истязаниям, изнасилованиям, принуждению к перех</w:t>
      </w:r>
      <w:r w:rsidRPr="00463C25">
        <w:t>о</w:t>
      </w:r>
      <w:r w:rsidRPr="00463C25">
        <w:t xml:space="preserve">ду в ислам и отрезаны от гуманитарной </w:t>
      </w:r>
      <w:proofErr w:type="gramStart"/>
      <w:r w:rsidRPr="00463C25">
        <w:t>помощи</w:t>
      </w:r>
      <w:proofErr w:type="gramEnd"/>
      <w:r w:rsidRPr="00463C25">
        <w:t xml:space="preserve"> так называемым </w:t>
      </w:r>
      <w:proofErr w:type="spellStart"/>
      <w:r w:rsidRPr="00463C25">
        <w:t>ИГИЛ</w:t>
      </w:r>
      <w:proofErr w:type="spellEnd"/>
      <w:r w:rsidRPr="00463C25">
        <w:t>, члены которого, как сообщается, пытаются угнетать, постоянно подвергать чисткам и изгнанию, а в некоторых случаях и уничтожать эти миноритарные общины.</w:t>
      </w:r>
    </w:p>
    <w:p w:rsidR="00463C25" w:rsidRPr="005C6963" w:rsidRDefault="00463C25" w:rsidP="00463C25">
      <w:pPr>
        <w:pStyle w:val="SingleTxtGR"/>
        <w:rPr>
          <w:b/>
        </w:rPr>
      </w:pPr>
      <w:r w:rsidRPr="00463C25">
        <w:t>77.</w:t>
      </w:r>
      <w:r w:rsidRPr="00463C25">
        <w:tab/>
      </w:r>
      <w:r w:rsidRPr="005C6963">
        <w:rPr>
          <w:b/>
        </w:rPr>
        <w:t>Комитет настоятельно призывает государство-участник принять незамедлительные меры и предоставлять всю необходимую защиту детям, принадлежащим к числу меньшинств, и, соблюдая международные ста</w:t>
      </w:r>
      <w:r w:rsidRPr="005C6963">
        <w:rPr>
          <w:b/>
        </w:rPr>
        <w:t>н</w:t>
      </w:r>
      <w:r w:rsidRPr="005C6963">
        <w:rPr>
          <w:b/>
        </w:rPr>
        <w:t xml:space="preserve">дарты надлежащего </w:t>
      </w:r>
      <w:r w:rsidR="00EC3690">
        <w:rPr>
          <w:b/>
        </w:rPr>
        <w:t>юридического</w:t>
      </w:r>
      <w:r w:rsidRPr="005C6963">
        <w:rPr>
          <w:b/>
        </w:rPr>
        <w:t xml:space="preserve"> разбирательства</w:t>
      </w:r>
      <w:r w:rsidR="00EC3690">
        <w:rPr>
          <w:b/>
        </w:rPr>
        <w:t>,</w:t>
      </w:r>
      <w:r w:rsidR="00EC3690" w:rsidRPr="00EC3690">
        <w:rPr>
          <w:b/>
        </w:rPr>
        <w:t xml:space="preserve"> </w:t>
      </w:r>
      <w:r w:rsidR="00EC3690" w:rsidRPr="005C6963">
        <w:rPr>
          <w:b/>
        </w:rPr>
        <w:t>обеспечить преслед</w:t>
      </w:r>
      <w:r w:rsidR="00EC3690" w:rsidRPr="005C6963">
        <w:rPr>
          <w:b/>
        </w:rPr>
        <w:t>о</w:t>
      </w:r>
      <w:r w:rsidR="00EC3690" w:rsidRPr="005C6963">
        <w:rPr>
          <w:b/>
        </w:rPr>
        <w:t>вание и наказание тех, кто подвергает их гонениям</w:t>
      </w:r>
      <w:r w:rsidRPr="005C6963">
        <w:rPr>
          <w:b/>
        </w:rPr>
        <w:t>. Кроме того, Комитет настоятельно призывает государство-участник всякий раз, когда возмо</w:t>
      </w:r>
      <w:r w:rsidRPr="005C6963">
        <w:rPr>
          <w:b/>
        </w:rPr>
        <w:t>ж</w:t>
      </w:r>
      <w:r w:rsidRPr="005C6963">
        <w:rPr>
          <w:b/>
        </w:rPr>
        <w:t xml:space="preserve">но, </w:t>
      </w:r>
      <w:proofErr w:type="gramStart"/>
      <w:r w:rsidRPr="005C6963">
        <w:rPr>
          <w:b/>
        </w:rPr>
        <w:t>считать своим долгом произвести</w:t>
      </w:r>
      <w:proofErr w:type="gramEnd"/>
      <w:r w:rsidRPr="005C6963">
        <w:rPr>
          <w:b/>
        </w:rPr>
        <w:t xml:space="preserve"> полную реституцию миноритарным общинам их прежних земель и домов и предоставлять компенсацию тем, кто потерял свое имущество.</w:t>
      </w:r>
    </w:p>
    <w:p w:rsidR="00463C25" w:rsidRPr="00463C25" w:rsidRDefault="00463C25" w:rsidP="00463C25">
      <w:pPr>
        <w:pStyle w:val="SingleTxtGR"/>
      </w:pPr>
      <w:r w:rsidRPr="00463C25">
        <w:t>78.</w:t>
      </w:r>
      <w:r w:rsidRPr="00463C25">
        <w:tab/>
      </w:r>
      <w:proofErr w:type="gramStart"/>
      <w:r w:rsidRPr="00463C25">
        <w:t>Комитет выражает озабоченность в связи с тем, что дети, принадлежащие к числу меньшинств, сталкиваются в государстве-участнике и с другими фо</w:t>
      </w:r>
      <w:r w:rsidRPr="00463C25">
        <w:t>р</w:t>
      </w:r>
      <w:r w:rsidRPr="00463C25">
        <w:t>мами дискриминации, и нападения на миноритарные группы зачастую произв</w:t>
      </w:r>
      <w:r w:rsidRPr="00463C25">
        <w:t>о</w:t>
      </w:r>
      <w:r w:rsidRPr="00463C25">
        <w:lastRenderedPageBreak/>
        <w:t>дятся безнаказанно в основном в силу нежелания государственных правоохр</w:t>
      </w:r>
      <w:r w:rsidRPr="00463C25">
        <w:t>а</w:t>
      </w:r>
      <w:r w:rsidRPr="00463C25">
        <w:t>нительных ведомств призывать к ответу исполнителей, из-за отсутствия ув</w:t>
      </w:r>
      <w:r w:rsidRPr="00463C25">
        <w:t>е</w:t>
      </w:r>
      <w:r w:rsidRPr="00463C25">
        <w:t>ренности в государственных должностных лицах и из страха последствий.</w:t>
      </w:r>
      <w:proofErr w:type="gramEnd"/>
      <w:r w:rsidRPr="00463C25">
        <w:t xml:space="preserve"> К</w:t>
      </w:r>
      <w:r w:rsidRPr="00463C25">
        <w:t>о</w:t>
      </w:r>
      <w:r w:rsidRPr="00463C25">
        <w:t>митет также испытывает озабоченность в связи со следующим:</w:t>
      </w:r>
    </w:p>
    <w:p w:rsidR="00463C25" w:rsidRPr="00463C25" w:rsidRDefault="00463C25" w:rsidP="00463C25">
      <w:pPr>
        <w:pStyle w:val="SingleTxtGR"/>
      </w:pPr>
      <w:r w:rsidRPr="00463C25">
        <w:tab/>
        <w:t>a)</w:t>
      </w:r>
      <w:r w:rsidRPr="00463C25">
        <w:tab/>
        <w:t>дети, принадлежащие к группам меньшинств, по-прежнему сталк</w:t>
      </w:r>
      <w:r w:rsidRPr="00463C25">
        <w:t>и</w:t>
      </w:r>
      <w:r w:rsidRPr="00463C25">
        <w:t>ваются с законодательными и практическими препятствиями в доступе к усл</w:t>
      </w:r>
      <w:r w:rsidRPr="00463C25">
        <w:t>у</w:t>
      </w:r>
      <w:r w:rsidRPr="00463C25">
        <w:t xml:space="preserve">гам, в особенности в </w:t>
      </w:r>
      <w:r w:rsidR="00EC3690">
        <w:t>отношении</w:t>
      </w:r>
      <w:r w:rsidRPr="00463C25">
        <w:t xml:space="preserve"> удостовер</w:t>
      </w:r>
      <w:r w:rsidR="00EC3690">
        <w:t>ений личности</w:t>
      </w:r>
      <w:r w:rsidRPr="00463C25">
        <w:t>, медико-санитарного обслуживания, образования, безопасной питьевой воды, электричества и аде</w:t>
      </w:r>
      <w:r w:rsidRPr="00463C25">
        <w:t>к</w:t>
      </w:r>
      <w:r w:rsidRPr="00463C25">
        <w:t>ватного жилья;</w:t>
      </w:r>
    </w:p>
    <w:p w:rsidR="00463C25" w:rsidRPr="00463C25" w:rsidRDefault="00463C25" w:rsidP="00463C25">
      <w:pPr>
        <w:pStyle w:val="SingleTxtGR"/>
      </w:pPr>
      <w:r w:rsidRPr="00463C25">
        <w:tab/>
        <w:t>b)</w:t>
      </w:r>
      <w:r w:rsidRPr="00463C25">
        <w:tab/>
        <w:t xml:space="preserve">дети из деревень чернокожих общин и рома </w:t>
      </w:r>
      <w:r w:rsidR="00EC3690">
        <w:t xml:space="preserve">не имеют </w:t>
      </w:r>
      <w:r w:rsidRPr="00463C25">
        <w:t xml:space="preserve">структур начального образования, </w:t>
      </w:r>
      <w:r w:rsidR="00EC3690">
        <w:t>а</w:t>
      </w:r>
      <w:r w:rsidRPr="00463C25">
        <w:t xml:space="preserve"> многие туркменские школы не получают помощ</w:t>
      </w:r>
      <w:r w:rsidR="00EC3690">
        <w:t>и</w:t>
      </w:r>
      <w:r w:rsidRPr="00463C25">
        <w:t xml:space="preserve"> от Министерства образования;</w:t>
      </w:r>
    </w:p>
    <w:p w:rsidR="00463C25" w:rsidRPr="00463C25" w:rsidRDefault="00463C25" w:rsidP="00463C25">
      <w:pPr>
        <w:pStyle w:val="SingleTxtGR"/>
      </w:pPr>
      <w:r w:rsidRPr="00463C25">
        <w:tab/>
        <w:t>c)</w:t>
      </w:r>
      <w:r w:rsidRPr="00463C25">
        <w:tab/>
        <w:t>несмотря на конституционную гарантию в отношении образования детей на их родном языке, это право часто не соблюдается применительно к д</w:t>
      </w:r>
      <w:r w:rsidRPr="00463C25">
        <w:t>е</w:t>
      </w:r>
      <w:r w:rsidRPr="00463C25">
        <w:t xml:space="preserve">тям из числа </w:t>
      </w:r>
      <w:r w:rsidR="00EC3690">
        <w:t>миноритарных г</w:t>
      </w:r>
      <w:r w:rsidRPr="00463C25">
        <w:t>рупп. Комитет далее испытывает сожаление в св</w:t>
      </w:r>
      <w:r w:rsidRPr="00463C25">
        <w:t>я</w:t>
      </w:r>
      <w:r w:rsidRPr="00463C25">
        <w:t xml:space="preserve">зи с тем, что в учебной  программе почти не представлена история или культура меньшинств, и имеются случаи </w:t>
      </w:r>
      <w:proofErr w:type="spellStart"/>
      <w:r w:rsidRPr="00463C25">
        <w:t>маргинализации</w:t>
      </w:r>
      <w:proofErr w:type="spellEnd"/>
      <w:r w:rsidRPr="00463C25">
        <w:t xml:space="preserve"> детей, принадлежащих к гру</w:t>
      </w:r>
      <w:r w:rsidRPr="00463C25">
        <w:t>п</w:t>
      </w:r>
      <w:r w:rsidRPr="00463C25">
        <w:t>пам меньшинств, со стороны учителей;</w:t>
      </w:r>
    </w:p>
    <w:p w:rsidR="00463C25" w:rsidRPr="00463C25" w:rsidRDefault="00463C25" w:rsidP="00463C25">
      <w:pPr>
        <w:pStyle w:val="SingleTxtGR"/>
      </w:pPr>
      <w:r w:rsidRPr="00463C25">
        <w:tab/>
        <w:t>d)</w:t>
      </w:r>
      <w:r w:rsidRPr="00463C25">
        <w:tab/>
        <w:t xml:space="preserve">имеют место регулярные случаи ненавистнических высказываний против меньшинств и отсутствует правовая защита </w:t>
      </w:r>
      <w:r w:rsidR="00EC3690">
        <w:t>на этот счет</w:t>
      </w:r>
      <w:r w:rsidRPr="00463C25">
        <w:t>, а дети из числа групп меньшин</w:t>
      </w:r>
      <w:proofErr w:type="gramStart"/>
      <w:r w:rsidRPr="00463C25">
        <w:t>ств стр</w:t>
      </w:r>
      <w:proofErr w:type="gramEnd"/>
      <w:r w:rsidRPr="00463C25">
        <w:t xml:space="preserve">адают от повседневной социальной </w:t>
      </w:r>
      <w:proofErr w:type="spellStart"/>
      <w:r w:rsidRPr="00463C25">
        <w:t>маргинализации</w:t>
      </w:r>
      <w:proofErr w:type="spellEnd"/>
      <w:r w:rsidRPr="00463C25">
        <w:t xml:space="preserve"> и дискриминации, включая притеснение девушек из числа групп меньшинств за то, что они не носят чадру.</w:t>
      </w:r>
    </w:p>
    <w:p w:rsidR="00463C25" w:rsidRPr="005C6963" w:rsidRDefault="00463C25" w:rsidP="00463C25">
      <w:pPr>
        <w:pStyle w:val="SingleTxtGR"/>
        <w:rPr>
          <w:b/>
        </w:rPr>
      </w:pPr>
      <w:r w:rsidRPr="00463C25">
        <w:t>79.</w:t>
      </w:r>
      <w:r w:rsidRPr="00463C25">
        <w:tab/>
      </w:r>
      <w:r w:rsidRPr="005C6963">
        <w:rPr>
          <w:b/>
        </w:rPr>
        <w:t>Комитет рекомендует государству-участнику скорректировать свое законодательство с целью обеспечить равное обращение с детьми из числа групп меньшинств и полностью запретить любую форму дискриминации по отношению к ним. Комитет также рекомендует государству-участнику:</w:t>
      </w:r>
    </w:p>
    <w:p w:rsidR="00463C25" w:rsidRPr="005C6963" w:rsidRDefault="00463C25" w:rsidP="00463C25">
      <w:pPr>
        <w:pStyle w:val="SingleTxtGR"/>
        <w:rPr>
          <w:b/>
        </w:rPr>
      </w:pPr>
      <w:r w:rsidRPr="005C6963">
        <w:rPr>
          <w:b/>
        </w:rPr>
        <w:tab/>
        <w:t>a)</w:t>
      </w:r>
      <w:r w:rsidRPr="005C6963">
        <w:rPr>
          <w:b/>
        </w:rPr>
        <w:tab/>
        <w:t>обеспечить, чтобы группы меньшинств были полностью з</w:t>
      </w:r>
      <w:r w:rsidRPr="005C6963">
        <w:rPr>
          <w:b/>
        </w:rPr>
        <w:t>а</w:t>
      </w:r>
      <w:r w:rsidRPr="005C6963">
        <w:rPr>
          <w:b/>
        </w:rPr>
        <w:t>щищены от нападений и чтобы тщательно расследовались и преследов</w:t>
      </w:r>
      <w:r w:rsidRPr="005C6963">
        <w:rPr>
          <w:b/>
        </w:rPr>
        <w:t>а</w:t>
      </w:r>
      <w:r w:rsidRPr="005C6963">
        <w:rPr>
          <w:b/>
        </w:rPr>
        <w:t xml:space="preserve">лись все случаи, когда должностные лица занимаются пособничеством или </w:t>
      </w:r>
      <w:proofErr w:type="spellStart"/>
      <w:r w:rsidRPr="005C6963">
        <w:rPr>
          <w:b/>
        </w:rPr>
        <w:t>потакательством</w:t>
      </w:r>
      <w:proofErr w:type="spellEnd"/>
      <w:r w:rsidRPr="005C6963">
        <w:rPr>
          <w:b/>
        </w:rPr>
        <w:t xml:space="preserve"> преступлениям против меньшинств;</w:t>
      </w:r>
    </w:p>
    <w:p w:rsidR="00463C25" w:rsidRPr="005C6963" w:rsidRDefault="00463C25" w:rsidP="00463C25">
      <w:pPr>
        <w:pStyle w:val="SingleTxtGR"/>
        <w:rPr>
          <w:b/>
        </w:rPr>
      </w:pPr>
      <w:r w:rsidRPr="005C6963">
        <w:rPr>
          <w:b/>
        </w:rPr>
        <w:tab/>
        <w:t>b)</w:t>
      </w:r>
      <w:r w:rsidRPr="005C6963">
        <w:rPr>
          <w:b/>
        </w:rPr>
        <w:tab/>
        <w:t>ввести закон, обеспечивающий реализацию статьи 125 Конст</w:t>
      </w:r>
      <w:r w:rsidRPr="005C6963">
        <w:rPr>
          <w:b/>
        </w:rPr>
        <w:t>и</w:t>
      </w:r>
      <w:r w:rsidRPr="005C6963">
        <w:rPr>
          <w:b/>
        </w:rPr>
        <w:t>туции, которая гарантирует административные, политические, культу</w:t>
      </w:r>
      <w:r w:rsidRPr="005C6963">
        <w:rPr>
          <w:b/>
        </w:rPr>
        <w:t>р</w:t>
      </w:r>
      <w:r w:rsidRPr="005C6963">
        <w:rPr>
          <w:b/>
        </w:rPr>
        <w:t>ные и образовательные права детей разных национальностей, и отменить все законодательство, противоречащее этой конституционной гарантии;</w:t>
      </w:r>
    </w:p>
    <w:p w:rsidR="00463C25" w:rsidRPr="005C6963" w:rsidRDefault="00463C25" w:rsidP="00463C25">
      <w:pPr>
        <w:pStyle w:val="SingleTxtGR"/>
        <w:rPr>
          <w:b/>
        </w:rPr>
      </w:pPr>
      <w:r w:rsidRPr="005C6963">
        <w:rPr>
          <w:b/>
        </w:rPr>
        <w:tab/>
        <w:t>с)</w:t>
      </w:r>
      <w:r w:rsidRPr="005C6963">
        <w:rPr>
          <w:b/>
        </w:rPr>
        <w:tab/>
        <w:t>создать систему мониторинга с целью обеспечить, чтобы все дети име</w:t>
      </w:r>
      <w:r w:rsidR="00607AB0">
        <w:rPr>
          <w:b/>
        </w:rPr>
        <w:t>ли</w:t>
      </w:r>
      <w:r w:rsidRPr="005C6963">
        <w:rPr>
          <w:b/>
        </w:rPr>
        <w:t xml:space="preserve"> возможность обучаться на родном языке;</w:t>
      </w:r>
    </w:p>
    <w:p w:rsidR="00463C25" w:rsidRPr="005C6963" w:rsidRDefault="00463C25" w:rsidP="00463C25">
      <w:pPr>
        <w:pStyle w:val="SingleTxtGR"/>
        <w:rPr>
          <w:i/>
        </w:rPr>
      </w:pPr>
      <w:r w:rsidRPr="005C6963">
        <w:rPr>
          <w:b/>
        </w:rPr>
        <w:tab/>
        <w:t>d)</w:t>
      </w:r>
      <w:r w:rsidRPr="005C6963">
        <w:rPr>
          <w:b/>
        </w:rPr>
        <w:tab/>
        <w:t>наладить информационно-просветительские кампании по борьбе с дискриминацией и стереотипами по отношению к детям, прина</w:t>
      </w:r>
      <w:r w:rsidRPr="005C6963">
        <w:rPr>
          <w:b/>
        </w:rPr>
        <w:t>д</w:t>
      </w:r>
      <w:r w:rsidRPr="005C6963">
        <w:rPr>
          <w:b/>
        </w:rPr>
        <w:t>лежащим к числу меньшинств, и поощрять уважение и терпимость к ра</w:t>
      </w:r>
      <w:r w:rsidRPr="005C6963">
        <w:rPr>
          <w:b/>
        </w:rPr>
        <w:t>з</w:t>
      </w:r>
      <w:r w:rsidRPr="005C6963">
        <w:rPr>
          <w:b/>
        </w:rPr>
        <w:t>ным культурам, верованиям и укладам жизни.</w:t>
      </w:r>
    </w:p>
    <w:p w:rsidR="00463C25" w:rsidRPr="00463C25" w:rsidRDefault="00463C25" w:rsidP="005C6963">
      <w:pPr>
        <w:pStyle w:val="H23GR"/>
      </w:pPr>
      <w:r w:rsidRPr="00463C25">
        <w:tab/>
      </w:r>
      <w:r w:rsidRPr="00463C25">
        <w:tab/>
        <w:t>Экономическая эксплуатация, включая детский труд</w:t>
      </w:r>
    </w:p>
    <w:p w:rsidR="00463C25" w:rsidRPr="00463C25" w:rsidRDefault="00463C25" w:rsidP="00463C25">
      <w:pPr>
        <w:pStyle w:val="SingleTxtGR"/>
      </w:pPr>
      <w:r w:rsidRPr="00463C25">
        <w:t>80.</w:t>
      </w:r>
      <w:r w:rsidRPr="00463C25">
        <w:tab/>
        <w:t>Комитет отмечает, что</w:t>
      </w:r>
      <w:r w:rsidR="00607AB0">
        <w:t>,</w:t>
      </w:r>
      <w:r w:rsidRPr="00463C25">
        <w:t xml:space="preserve"> сообразно с Конвенцией № 182 МОТ, в госуда</w:t>
      </w:r>
      <w:r w:rsidRPr="00463C25">
        <w:t>р</w:t>
      </w:r>
      <w:r w:rsidRPr="00463C25">
        <w:t xml:space="preserve">стве-участнике запрещены наихудшие формы детского труда. </w:t>
      </w:r>
      <w:proofErr w:type="gramStart"/>
      <w:r w:rsidRPr="00463C25">
        <w:t xml:space="preserve">Комитет, однако, испытывает сожаление в связи со слабой и недостаточной реализацией этого запрещения и испытывает глубокую озабоченность в связи с сообщениями о том, что значительное число детей в возрасте от 3 до 16 лет заняты детским </w:t>
      </w:r>
      <w:r w:rsidRPr="00463C25">
        <w:lastRenderedPageBreak/>
        <w:t>трудом, причем многие из них – в опасных условиях, будучи уязвимы по отн</w:t>
      </w:r>
      <w:r w:rsidRPr="00463C25">
        <w:t>о</w:t>
      </w:r>
      <w:r w:rsidRPr="00463C25">
        <w:t>шению к насилию и сексуальным надругательствам.</w:t>
      </w:r>
      <w:proofErr w:type="gramEnd"/>
      <w:r w:rsidRPr="00463C25">
        <w:t xml:space="preserve"> Комитет также испытывает сожаление в связи со следующим:</w:t>
      </w:r>
    </w:p>
    <w:p w:rsidR="00463C25" w:rsidRPr="00463C25" w:rsidRDefault="00463C25" w:rsidP="00463C25">
      <w:pPr>
        <w:pStyle w:val="SingleTxtGR"/>
      </w:pPr>
      <w:r w:rsidRPr="00463C25">
        <w:tab/>
        <w:t>a)</w:t>
      </w:r>
      <w:r w:rsidRPr="00463C25">
        <w:tab/>
        <w:t>положения Трудового права не применяются к детям с</w:t>
      </w:r>
      <w:r w:rsidR="00607AB0">
        <w:t>тарше 15 лет, которые работают на</w:t>
      </w:r>
      <w:r w:rsidRPr="00463C25">
        <w:t xml:space="preserve"> семейном предприятии, </w:t>
      </w:r>
      <w:r w:rsidR="00607AB0">
        <w:t xml:space="preserve">которое </w:t>
      </w:r>
      <w:r w:rsidRPr="00463C25">
        <w:t>управляе</w:t>
      </w:r>
      <w:r w:rsidR="00607AB0">
        <w:t>тся</w:t>
      </w:r>
      <w:r w:rsidRPr="00463C25">
        <w:t xml:space="preserve"> или </w:t>
      </w:r>
      <w:r w:rsidR="00EC0E5A" w:rsidRPr="00463C25">
        <w:t>руков</w:t>
      </w:r>
      <w:r w:rsidR="00EC0E5A" w:rsidRPr="00463C25">
        <w:t>о</w:t>
      </w:r>
      <w:r w:rsidR="00EC0E5A" w:rsidRPr="00463C25">
        <w:t>д</w:t>
      </w:r>
      <w:r w:rsidR="00EC0E5A">
        <w:t>ится</w:t>
      </w:r>
      <w:r w:rsidRPr="00463C25">
        <w:t xml:space="preserve"> супругом, отцом, матерью, братом или сестрой;</w:t>
      </w:r>
    </w:p>
    <w:p w:rsidR="00463C25" w:rsidRPr="00463C25" w:rsidRDefault="00463C25" w:rsidP="00463C25">
      <w:pPr>
        <w:pStyle w:val="SingleTxtGR"/>
      </w:pPr>
      <w:r w:rsidRPr="00463C25">
        <w:tab/>
        <w:t>b)</w:t>
      </w:r>
      <w:r w:rsidRPr="00463C25">
        <w:tab/>
        <w:t>в сфере трудоустройства и занятости недостает полной и адеква</w:t>
      </w:r>
      <w:r w:rsidRPr="00463C25">
        <w:t>т</w:t>
      </w:r>
      <w:r w:rsidRPr="00463C25">
        <w:t>ной защиты от всех форм сексуальных домогательств.</w:t>
      </w:r>
    </w:p>
    <w:p w:rsidR="00463C25" w:rsidRPr="00607AB0" w:rsidRDefault="00463C25" w:rsidP="00463C25">
      <w:pPr>
        <w:pStyle w:val="SingleTxtGR"/>
        <w:rPr>
          <w:b/>
        </w:rPr>
      </w:pPr>
      <w:r w:rsidRPr="00463C25">
        <w:t>81.</w:t>
      </w:r>
      <w:r w:rsidR="00607AB0">
        <w:tab/>
      </w:r>
      <w:proofErr w:type="gramStart"/>
      <w:r w:rsidRPr="00607AB0">
        <w:rPr>
          <w:b/>
        </w:rPr>
        <w:t>Комитет настоятельно призывает государство-участник ввести зак</w:t>
      </w:r>
      <w:r w:rsidRPr="00607AB0">
        <w:rPr>
          <w:b/>
        </w:rPr>
        <w:t>о</w:t>
      </w:r>
      <w:r w:rsidRPr="00607AB0">
        <w:rPr>
          <w:b/>
        </w:rPr>
        <w:t xml:space="preserve">нодательство с целью обеспечить, чтобы детский труд, </w:t>
      </w:r>
      <w:r w:rsidR="00607AB0">
        <w:rPr>
          <w:b/>
        </w:rPr>
        <w:t xml:space="preserve">и </w:t>
      </w:r>
      <w:r w:rsidRPr="00607AB0">
        <w:rPr>
          <w:b/>
        </w:rPr>
        <w:t>в том числе в н</w:t>
      </w:r>
      <w:r w:rsidRPr="00607AB0">
        <w:rPr>
          <w:b/>
        </w:rPr>
        <w:t>е</w:t>
      </w:r>
      <w:r w:rsidRPr="00607AB0">
        <w:rPr>
          <w:b/>
        </w:rPr>
        <w:t xml:space="preserve">формальном хозяйстве и семейном бизнесе, полностью соответствовал международным стандартам с точки зрения возраста, продолжительности рабочего времени, условий труда, образования и </w:t>
      </w:r>
      <w:r w:rsidR="00607AB0">
        <w:rPr>
          <w:b/>
        </w:rPr>
        <w:t>охраны здоровья</w:t>
      </w:r>
      <w:r w:rsidRPr="00607AB0">
        <w:rPr>
          <w:b/>
        </w:rPr>
        <w:t>, а также обеспечить полную защиту детей от всех форм сексуальных, физических и психологических притеснений.</w:t>
      </w:r>
      <w:proofErr w:type="gramEnd"/>
      <w:r w:rsidRPr="00607AB0">
        <w:rPr>
          <w:b/>
        </w:rPr>
        <w:t xml:space="preserve"> Комитет также рекомендует государству-участнику:</w:t>
      </w:r>
    </w:p>
    <w:p w:rsidR="00463C25" w:rsidRPr="00607AB0" w:rsidRDefault="00463C25" w:rsidP="00463C25">
      <w:pPr>
        <w:pStyle w:val="SingleTxtGR"/>
        <w:rPr>
          <w:b/>
        </w:rPr>
      </w:pPr>
      <w:r w:rsidRPr="00607AB0">
        <w:rPr>
          <w:b/>
        </w:rPr>
        <w:tab/>
        <w:t>a)</w:t>
      </w:r>
      <w:r w:rsidRPr="00607AB0">
        <w:rPr>
          <w:b/>
        </w:rPr>
        <w:tab/>
        <w:t>создать программы по реинтеграции в общую систему образ</w:t>
      </w:r>
      <w:r w:rsidRPr="00607AB0">
        <w:rPr>
          <w:b/>
        </w:rPr>
        <w:t>о</w:t>
      </w:r>
      <w:r w:rsidRPr="00607AB0">
        <w:rPr>
          <w:b/>
        </w:rPr>
        <w:t>вания неграмотных детей и/или детей, вовлеченных в детский труд, зар</w:t>
      </w:r>
      <w:r w:rsidRPr="00607AB0">
        <w:rPr>
          <w:b/>
        </w:rPr>
        <w:t>у</w:t>
      </w:r>
      <w:r w:rsidRPr="00607AB0">
        <w:rPr>
          <w:b/>
        </w:rPr>
        <w:t>чившись содействием со стороны среди прочего Международной програ</w:t>
      </w:r>
      <w:r w:rsidRPr="00607AB0">
        <w:rPr>
          <w:b/>
        </w:rPr>
        <w:t>м</w:t>
      </w:r>
      <w:r w:rsidRPr="00607AB0">
        <w:rPr>
          <w:b/>
        </w:rPr>
        <w:t>мы по искоренению детского труда и МОТ;</w:t>
      </w:r>
    </w:p>
    <w:p w:rsidR="00463C25" w:rsidRPr="00607AB0" w:rsidRDefault="00463C25" w:rsidP="00463C25">
      <w:pPr>
        <w:pStyle w:val="SingleTxtGR"/>
        <w:rPr>
          <w:b/>
        </w:rPr>
      </w:pPr>
      <w:r w:rsidRPr="00607AB0">
        <w:rPr>
          <w:b/>
        </w:rPr>
        <w:tab/>
        <w:t>b)</w:t>
      </w:r>
      <w:r w:rsidRPr="00607AB0">
        <w:rPr>
          <w:b/>
        </w:rPr>
        <w:tab/>
        <w:t>крепить осуществление трудовых законов путем учреждения трудовых инспекций, в том числе в неформальном секторе, и обеспечить, чтобы призывался к ответу любой, кто нарушает законодательство о де</w:t>
      </w:r>
      <w:r w:rsidRPr="00607AB0">
        <w:rPr>
          <w:b/>
        </w:rPr>
        <w:t>т</w:t>
      </w:r>
      <w:r w:rsidRPr="00607AB0">
        <w:rPr>
          <w:b/>
        </w:rPr>
        <w:t>ском труде;</w:t>
      </w:r>
    </w:p>
    <w:p w:rsidR="00463C25" w:rsidRPr="00607AB0" w:rsidRDefault="00463C25" w:rsidP="00463C25">
      <w:pPr>
        <w:pStyle w:val="SingleTxtGR"/>
        <w:rPr>
          <w:b/>
        </w:rPr>
      </w:pPr>
      <w:r w:rsidRPr="00607AB0">
        <w:rPr>
          <w:b/>
        </w:rPr>
        <w:tab/>
        <w:t>с)</w:t>
      </w:r>
      <w:r w:rsidRPr="00607AB0">
        <w:rPr>
          <w:b/>
        </w:rPr>
        <w:tab/>
        <w:t>устранять коренные причины экономической эксплуатации путем наращивания усилий по искоренению бедности.</w:t>
      </w:r>
    </w:p>
    <w:p w:rsidR="00463C25" w:rsidRPr="00463C25" w:rsidRDefault="00463C25" w:rsidP="00607AB0">
      <w:pPr>
        <w:pStyle w:val="H23GR"/>
      </w:pPr>
      <w:r w:rsidRPr="00463C25">
        <w:tab/>
      </w:r>
      <w:r w:rsidRPr="00463C25">
        <w:tab/>
        <w:t>Беспризорные дети</w:t>
      </w:r>
    </w:p>
    <w:p w:rsidR="00463C25" w:rsidRPr="00463C25" w:rsidRDefault="00463C25" w:rsidP="00463C25">
      <w:pPr>
        <w:pStyle w:val="SingleTxtGR"/>
      </w:pPr>
      <w:r w:rsidRPr="00463C25">
        <w:t>82.</w:t>
      </w:r>
      <w:r w:rsidRPr="00463C25">
        <w:tab/>
        <w:t>Комитет весьма озабочен в связи с тем, что большое число детей, и в том числе многие дети из числа внутренне перемещенных лиц, живу</w:t>
      </w:r>
      <w:r w:rsidR="00607AB0">
        <w:t>т</w:t>
      </w:r>
      <w:r w:rsidRPr="00463C25">
        <w:t xml:space="preserve"> и/или раб</w:t>
      </w:r>
      <w:r w:rsidRPr="00463C25">
        <w:t>о</w:t>
      </w:r>
      <w:r w:rsidRPr="00463C25">
        <w:t>таю</w:t>
      </w:r>
      <w:r w:rsidR="00607AB0">
        <w:t>т</w:t>
      </w:r>
      <w:r w:rsidRPr="00463C25">
        <w:t xml:space="preserve"> на улице, где они подвержены различным формам преступности, включая сексуальное насилие и надругательство, наркомании и использованию крим</w:t>
      </w:r>
      <w:r w:rsidRPr="00463C25">
        <w:t>и</w:t>
      </w:r>
      <w:r w:rsidRPr="00463C25">
        <w:t>нальными бандами.</w:t>
      </w:r>
    </w:p>
    <w:p w:rsidR="00463C25" w:rsidRPr="00607AB0" w:rsidRDefault="00463C25" w:rsidP="00463C25">
      <w:pPr>
        <w:pStyle w:val="SingleTxtGR"/>
        <w:rPr>
          <w:b/>
        </w:rPr>
      </w:pPr>
      <w:r w:rsidRPr="00463C25">
        <w:t>83.</w:t>
      </w:r>
      <w:r w:rsidRPr="00463C25">
        <w:tab/>
      </w:r>
      <w:r w:rsidRPr="00607AB0">
        <w:rPr>
          <w:b/>
        </w:rPr>
        <w:t>Комитет рекомендует государству-участнику разработать наци</w:t>
      </w:r>
      <w:r w:rsidRPr="00607AB0">
        <w:rPr>
          <w:b/>
        </w:rPr>
        <w:t>о</w:t>
      </w:r>
      <w:r w:rsidRPr="00607AB0">
        <w:rPr>
          <w:b/>
        </w:rPr>
        <w:t>нальную стратегию по поддержке беспризорных детей и обеспечивать им доступ к адекватному питанию, одежде, жилью и образовательным во</w:t>
      </w:r>
      <w:r w:rsidRPr="00607AB0">
        <w:rPr>
          <w:b/>
        </w:rPr>
        <w:t>з</w:t>
      </w:r>
      <w:r w:rsidRPr="00607AB0">
        <w:rPr>
          <w:b/>
        </w:rPr>
        <w:t xml:space="preserve">можностям, включая </w:t>
      </w:r>
      <w:r w:rsidR="00BB42B3">
        <w:rPr>
          <w:b/>
        </w:rPr>
        <w:t>профессионально-техническую</w:t>
      </w:r>
      <w:r w:rsidRPr="00607AB0">
        <w:rPr>
          <w:b/>
        </w:rPr>
        <w:t xml:space="preserve"> подготовку и обучение жизненным навыкам. Кроме того, Комитет рекомендует государству-участнику:</w:t>
      </w:r>
    </w:p>
    <w:p w:rsidR="00463C25" w:rsidRPr="00607AB0" w:rsidRDefault="00463C25" w:rsidP="00463C25">
      <w:pPr>
        <w:pStyle w:val="SingleTxtGR"/>
        <w:rPr>
          <w:b/>
        </w:rPr>
      </w:pPr>
      <w:r w:rsidRPr="00607AB0">
        <w:rPr>
          <w:b/>
        </w:rPr>
        <w:tab/>
        <w:t>a)</w:t>
      </w:r>
      <w:r w:rsidRPr="00607AB0">
        <w:rPr>
          <w:b/>
        </w:rPr>
        <w:tab/>
        <w:t>поощрять и осуществлять программы с прицелом на физич</w:t>
      </w:r>
      <w:r w:rsidRPr="00607AB0">
        <w:rPr>
          <w:b/>
        </w:rPr>
        <w:t>е</w:t>
      </w:r>
      <w:r w:rsidRPr="00607AB0">
        <w:rPr>
          <w:b/>
        </w:rPr>
        <w:t xml:space="preserve">ское и психологическое восстановление и </w:t>
      </w:r>
      <w:proofErr w:type="gramStart"/>
      <w:r w:rsidRPr="00607AB0">
        <w:rPr>
          <w:b/>
        </w:rPr>
        <w:t>социальную</w:t>
      </w:r>
      <w:proofErr w:type="gramEnd"/>
      <w:r w:rsidRPr="00607AB0">
        <w:rPr>
          <w:b/>
        </w:rPr>
        <w:t xml:space="preserve"> </w:t>
      </w:r>
      <w:proofErr w:type="spellStart"/>
      <w:r w:rsidRPr="00607AB0">
        <w:rPr>
          <w:b/>
        </w:rPr>
        <w:t>реинтеграцию</w:t>
      </w:r>
      <w:proofErr w:type="spellEnd"/>
      <w:r w:rsidRPr="00607AB0">
        <w:rPr>
          <w:b/>
        </w:rPr>
        <w:t xml:space="preserve"> бе</w:t>
      </w:r>
      <w:r w:rsidRPr="00607AB0">
        <w:rPr>
          <w:b/>
        </w:rPr>
        <w:t>с</w:t>
      </w:r>
      <w:r w:rsidRPr="00607AB0">
        <w:rPr>
          <w:b/>
        </w:rPr>
        <w:t>призорных детей и всякий раз, когда возможно, облегчать их воссоедин</w:t>
      </w:r>
      <w:r w:rsidRPr="00607AB0">
        <w:rPr>
          <w:b/>
        </w:rPr>
        <w:t>е</w:t>
      </w:r>
      <w:r w:rsidRPr="00607AB0">
        <w:rPr>
          <w:b/>
        </w:rPr>
        <w:t>ние со своей семьей;</w:t>
      </w:r>
    </w:p>
    <w:p w:rsidR="00463C25" w:rsidRPr="00607AB0" w:rsidRDefault="00463C25" w:rsidP="00463C25">
      <w:pPr>
        <w:pStyle w:val="SingleTxtGR"/>
        <w:rPr>
          <w:b/>
        </w:rPr>
      </w:pPr>
      <w:r w:rsidRPr="00607AB0">
        <w:rPr>
          <w:b/>
        </w:rPr>
        <w:tab/>
        <w:t>b)</w:t>
      </w:r>
      <w:r w:rsidRPr="00607AB0">
        <w:rPr>
          <w:b/>
        </w:rPr>
        <w:tab/>
        <w:t>обеспечивать беспризорным детям доступ к лечению наркоз</w:t>
      </w:r>
      <w:r w:rsidRPr="00607AB0">
        <w:rPr>
          <w:b/>
        </w:rPr>
        <w:t>а</w:t>
      </w:r>
      <w:r w:rsidRPr="00607AB0">
        <w:rPr>
          <w:b/>
        </w:rPr>
        <w:t>висимости и делать особенный акцент на защиту беспризорных детей от сексуальной эксплуатации и надругательств;</w:t>
      </w:r>
    </w:p>
    <w:p w:rsidR="00463C25" w:rsidRPr="00607AB0" w:rsidRDefault="00463C25" w:rsidP="00463C25">
      <w:pPr>
        <w:pStyle w:val="SingleTxtGR"/>
        <w:rPr>
          <w:b/>
        </w:rPr>
      </w:pPr>
      <w:r w:rsidRPr="00607AB0">
        <w:rPr>
          <w:b/>
        </w:rPr>
        <w:lastRenderedPageBreak/>
        <w:tab/>
        <w:t>с)</w:t>
      </w:r>
      <w:r w:rsidRPr="00607AB0">
        <w:rPr>
          <w:b/>
        </w:rPr>
        <w:tab/>
        <w:t>сотрудничать с НПО, работающими с беспризорными детьми, и самими детьми и заручаться техническим содействием среди прочего со стороны  ЮНИСЕФ.</w:t>
      </w:r>
    </w:p>
    <w:p w:rsidR="00463C25" w:rsidRPr="00463C25" w:rsidRDefault="00463C25" w:rsidP="00607AB0">
      <w:pPr>
        <w:pStyle w:val="H23GR"/>
      </w:pPr>
      <w:r w:rsidRPr="00463C25">
        <w:tab/>
      </w:r>
      <w:r w:rsidRPr="00463C25">
        <w:tab/>
        <w:t>Продажа детей, торговля детьми и похищение детей</w:t>
      </w:r>
    </w:p>
    <w:p w:rsidR="00463C25" w:rsidRPr="00463C25" w:rsidRDefault="00463C25" w:rsidP="00463C25">
      <w:pPr>
        <w:pStyle w:val="SingleTxtGR"/>
      </w:pPr>
      <w:r w:rsidRPr="00463C25">
        <w:t>84.</w:t>
      </w:r>
      <w:r w:rsidRPr="00463C25">
        <w:tab/>
      </w:r>
      <w:proofErr w:type="gramStart"/>
      <w:r w:rsidRPr="00463C25">
        <w:t>Комитет испытывает глубокую озабоченность в связи с тем, что внутре</w:t>
      </w:r>
      <w:r w:rsidRPr="00463C25">
        <w:t>н</w:t>
      </w:r>
      <w:r w:rsidRPr="00463C25">
        <w:t>нее перемещение и межконфессиональное насилие ведет к значительному росту торговли людьми, и многие дети становятся жертвами торговли людьми, в ос</w:t>
      </w:r>
      <w:r w:rsidRPr="00463C25">
        <w:t>о</w:t>
      </w:r>
      <w:r w:rsidRPr="00463C25">
        <w:t>бенности с целью сексуальной эксплуатации и надомного порабощения, а также с целью принудительного труда или прислуживания, рабства или аналогичных видов практики и порабощения как внутри страны, так и в Исламской Респу</w:t>
      </w:r>
      <w:r w:rsidRPr="00463C25">
        <w:t>б</w:t>
      </w:r>
      <w:r w:rsidRPr="00463C25">
        <w:t>лике Иран</w:t>
      </w:r>
      <w:proofErr w:type="gramEnd"/>
      <w:r w:rsidRPr="00463C25">
        <w:t>, Иордании, Йемене Кувейте, Ливане, Объединенных Арабских Эм</w:t>
      </w:r>
      <w:r w:rsidRPr="00463C25">
        <w:t>и</w:t>
      </w:r>
      <w:r w:rsidRPr="00463C25">
        <w:t xml:space="preserve">ратах, Саудовской Аравии и Турции. Комитет испытывает </w:t>
      </w:r>
      <w:r w:rsidR="00C3087E" w:rsidRPr="00463C25">
        <w:t xml:space="preserve">также </w:t>
      </w:r>
      <w:r w:rsidRPr="00463C25">
        <w:t>особенную озабоченность в связи с сообщениями о торговле детьми сотрудниками детских домов с целью принудительной проституции.</w:t>
      </w:r>
    </w:p>
    <w:p w:rsidR="00463C25" w:rsidRPr="00C3087E" w:rsidRDefault="00463C25" w:rsidP="00463C25">
      <w:pPr>
        <w:pStyle w:val="SingleTxtGR"/>
        <w:rPr>
          <w:b/>
        </w:rPr>
      </w:pPr>
      <w:r w:rsidRPr="00463C25">
        <w:t>85.</w:t>
      </w:r>
      <w:r w:rsidRPr="00463C25">
        <w:tab/>
      </w:r>
      <w:r w:rsidRPr="00C3087E">
        <w:rPr>
          <w:b/>
        </w:rPr>
        <w:t>Комитет настоятельно призывает государство-участник вести борьбу с торговлей детьми в целях сексуальной и иной эксплуатации и:</w:t>
      </w:r>
    </w:p>
    <w:p w:rsidR="00463C25" w:rsidRPr="00C3087E" w:rsidRDefault="00463C25" w:rsidP="00463C25">
      <w:pPr>
        <w:pStyle w:val="SingleTxtGR"/>
        <w:rPr>
          <w:b/>
        </w:rPr>
      </w:pPr>
      <w:r w:rsidRPr="00C3087E">
        <w:rPr>
          <w:b/>
        </w:rPr>
        <w:tab/>
        <w:t>a)</w:t>
      </w:r>
      <w:r w:rsidRPr="00C3087E">
        <w:rPr>
          <w:b/>
        </w:rPr>
        <w:tab/>
        <w:t>обеспечить, чтобы исполнители систематически подвергались преследованию и наказанию, а дети, которые становятся жертвами торго</w:t>
      </w:r>
      <w:r w:rsidRPr="00C3087E">
        <w:rPr>
          <w:b/>
        </w:rPr>
        <w:t>в</w:t>
      </w:r>
      <w:r w:rsidRPr="00C3087E">
        <w:rPr>
          <w:b/>
        </w:rPr>
        <w:t xml:space="preserve">ли людьми, никогда не </w:t>
      </w:r>
      <w:r w:rsidR="00C3087E" w:rsidRPr="00C3087E">
        <w:rPr>
          <w:b/>
        </w:rPr>
        <w:t>третировались</w:t>
      </w:r>
      <w:r w:rsidRPr="00C3087E">
        <w:rPr>
          <w:b/>
        </w:rPr>
        <w:t xml:space="preserve"> как преступники;</w:t>
      </w:r>
    </w:p>
    <w:p w:rsidR="00463C25" w:rsidRPr="00C3087E" w:rsidRDefault="00463C25" w:rsidP="00463C25">
      <w:pPr>
        <w:pStyle w:val="SingleTxtGR"/>
        <w:rPr>
          <w:b/>
        </w:rPr>
      </w:pPr>
      <w:r w:rsidRPr="00C3087E">
        <w:rPr>
          <w:b/>
        </w:rPr>
        <w:tab/>
        <w:t>b)</w:t>
      </w:r>
      <w:r w:rsidRPr="00C3087E">
        <w:rPr>
          <w:b/>
        </w:rPr>
        <w:tab/>
        <w:t>осуществлять соответствующие директивы и программы с ц</w:t>
      </w:r>
      <w:r w:rsidRPr="00C3087E">
        <w:rPr>
          <w:b/>
        </w:rPr>
        <w:t>е</w:t>
      </w:r>
      <w:r w:rsidRPr="00C3087E">
        <w:rPr>
          <w:b/>
        </w:rPr>
        <w:t>лью физического и психического восстановления потерпевших детей и их социальной реинтеграции;</w:t>
      </w:r>
    </w:p>
    <w:p w:rsidR="00463C25" w:rsidRPr="00C3087E" w:rsidRDefault="00463C25" w:rsidP="00463C25">
      <w:pPr>
        <w:pStyle w:val="SingleTxtGR"/>
        <w:rPr>
          <w:b/>
        </w:rPr>
      </w:pPr>
      <w:r w:rsidRPr="00C3087E">
        <w:rPr>
          <w:b/>
        </w:rPr>
        <w:tab/>
        <w:t>с)</w:t>
      </w:r>
      <w:r w:rsidRPr="00C3087E">
        <w:rPr>
          <w:b/>
        </w:rPr>
        <w:tab/>
        <w:t xml:space="preserve">проводить информационно-просветительские мероприятия, с </w:t>
      </w:r>
      <w:proofErr w:type="gramStart"/>
      <w:r w:rsidRPr="00C3087E">
        <w:rPr>
          <w:b/>
        </w:rPr>
        <w:t>тем</w:t>
      </w:r>
      <w:proofErr w:type="gramEnd"/>
      <w:r w:rsidRPr="00C3087E">
        <w:rPr>
          <w:b/>
        </w:rPr>
        <w:t xml:space="preserve"> чтобы осведомлять детей и семьи об опасностях как внутренней, так и внешней торговли людьми и осведомлять их о защитных мера</w:t>
      </w:r>
      <w:r w:rsidR="00C3087E">
        <w:rPr>
          <w:b/>
        </w:rPr>
        <w:t>х,</w:t>
      </w:r>
      <w:r w:rsidRPr="00C3087E">
        <w:rPr>
          <w:b/>
        </w:rPr>
        <w:t xml:space="preserve"> и побу</w:t>
      </w:r>
      <w:r w:rsidRPr="00C3087E">
        <w:rPr>
          <w:b/>
        </w:rPr>
        <w:t>ж</w:t>
      </w:r>
      <w:r w:rsidRPr="00C3087E">
        <w:rPr>
          <w:b/>
        </w:rPr>
        <w:t>дать жертвы и свидетелей сообщать о случаях торговли людьми;</w:t>
      </w:r>
    </w:p>
    <w:p w:rsidR="00463C25" w:rsidRPr="00C3087E" w:rsidRDefault="00463C25" w:rsidP="00463C25">
      <w:pPr>
        <w:pStyle w:val="SingleTxtGR"/>
        <w:rPr>
          <w:b/>
        </w:rPr>
      </w:pPr>
      <w:r w:rsidRPr="00C3087E">
        <w:rPr>
          <w:b/>
        </w:rPr>
        <w:tab/>
        <w:t>d)</w:t>
      </w:r>
      <w:r w:rsidRPr="00C3087E">
        <w:rPr>
          <w:b/>
        </w:rPr>
        <w:tab/>
        <w:t xml:space="preserve">продолжать и </w:t>
      </w:r>
      <w:r w:rsidR="00C3087E">
        <w:rPr>
          <w:b/>
        </w:rPr>
        <w:t>укреплять</w:t>
      </w:r>
      <w:r w:rsidRPr="00C3087E">
        <w:rPr>
          <w:b/>
        </w:rPr>
        <w:t xml:space="preserve"> международное сотрудничество с ц</w:t>
      </w:r>
      <w:r w:rsidRPr="00C3087E">
        <w:rPr>
          <w:b/>
        </w:rPr>
        <w:t>е</w:t>
      </w:r>
      <w:r w:rsidRPr="00C3087E">
        <w:rPr>
          <w:b/>
        </w:rPr>
        <w:t>лью устранения коренных причин продажи детей и торговли детьми.</w:t>
      </w:r>
    </w:p>
    <w:p w:rsidR="00463C25" w:rsidRPr="00463C25" w:rsidRDefault="00463C25" w:rsidP="00C3087E">
      <w:pPr>
        <w:pStyle w:val="H23GR"/>
      </w:pPr>
      <w:r w:rsidRPr="00463C25">
        <w:tab/>
      </w:r>
      <w:r w:rsidRPr="00463C25">
        <w:tab/>
        <w:t xml:space="preserve">Отправление ювенальной юстиции </w:t>
      </w:r>
    </w:p>
    <w:p w:rsidR="00463C25" w:rsidRPr="00463C25" w:rsidRDefault="00463C25" w:rsidP="00463C25">
      <w:pPr>
        <w:pStyle w:val="SingleTxtGR"/>
      </w:pPr>
      <w:r w:rsidRPr="00463C25">
        <w:t>86.</w:t>
      </w:r>
      <w:r w:rsidRPr="00463C25">
        <w:tab/>
        <w:t xml:space="preserve">Оценивая Закон государства-участника </w:t>
      </w:r>
      <w:r w:rsidR="00C3087E">
        <w:t xml:space="preserve">о </w:t>
      </w:r>
      <w:r w:rsidRPr="00463C25">
        <w:t>благополучи</w:t>
      </w:r>
      <w:r w:rsidR="00C3087E">
        <w:t>и</w:t>
      </w:r>
      <w:r w:rsidRPr="00463C25">
        <w:t xml:space="preserve"> несовершенн</w:t>
      </w:r>
      <w:r w:rsidRPr="00463C25">
        <w:t>о</w:t>
      </w:r>
      <w:r w:rsidRPr="00463C25">
        <w:t>летних (№ 76 от 1983 года), который предусматривает альтернативы задерж</w:t>
      </w:r>
      <w:r w:rsidRPr="00463C25">
        <w:t>а</w:t>
      </w:r>
      <w:r w:rsidRPr="00463C25">
        <w:t>нию, Комитет испытывает сожаление в связи с тем, что эти варианты очень редко используются на практике. Комитет также испытывает большую озаб</w:t>
      </w:r>
      <w:r w:rsidRPr="00463C25">
        <w:t>о</w:t>
      </w:r>
      <w:r w:rsidRPr="00463C25">
        <w:t xml:space="preserve">ченность в связи с ростом числа детей, подвергаемых задержанию, </w:t>
      </w:r>
      <w:r w:rsidR="00C3087E">
        <w:t xml:space="preserve">и </w:t>
      </w:r>
      <w:r w:rsidRPr="00463C25">
        <w:t>особенно продолжительному предварительному заключению, и, в частности, в связи с плохими жилищными условиями, которым они подвергаются, включая перен</w:t>
      </w:r>
      <w:r w:rsidRPr="00463C25">
        <w:t>а</w:t>
      </w:r>
      <w:r w:rsidRPr="00463C25">
        <w:t>селенность, подверженность физическому и сексуальному надругательству и недостаточность доступа к медицинским услугам. Комитет испытывает особе</w:t>
      </w:r>
      <w:r w:rsidRPr="00463C25">
        <w:t>н</w:t>
      </w:r>
      <w:r w:rsidRPr="00463C25">
        <w:t>ную озабоченность в связи со следующим:</w:t>
      </w:r>
    </w:p>
    <w:p w:rsidR="00463C25" w:rsidRPr="00463C25" w:rsidRDefault="00463C25" w:rsidP="00463C25">
      <w:pPr>
        <w:pStyle w:val="SingleTxtGR"/>
      </w:pPr>
      <w:r w:rsidRPr="00463C25">
        <w:tab/>
      </w:r>
      <w:proofErr w:type="gramStart"/>
      <w:r w:rsidRPr="00463C25">
        <w:t>a)</w:t>
      </w:r>
      <w:r w:rsidRPr="00463C25">
        <w:tab/>
        <w:t xml:space="preserve">сообщения о том, что девушек, приговоренных к смертной казни, содержат </w:t>
      </w:r>
      <w:r w:rsidR="00BB42B3">
        <w:t xml:space="preserve">в </w:t>
      </w:r>
      <w:proofErr w:type="spellStart"/>
      <w:r w:rsidRPr="00463C25">
        <w:t>каррадском</w:t>
      </w:r>
      <w:proofErr w:type="spellEnd"/>
      <w:r w:rsidRPr="00463C25">
        <w:t xml:space="preserve"> пенитенциарном центре для несовершеннолетних до тех пор, пока им не исполнится 18 лет, а потом </w:t>
      </w:r>
      <w:r w:rsidR="00210FC9">
        <w:t xml:space="preserve">их </w:t>
      </w:r>
      <w:r w:rsidRPr="00463C25">
        <w:t>переводят в блок смертников, н</w:t>
      </w:r>
      <w:r w:rsidRPr="00463C25">
        <w:t>е</w:t>
      </w:r>
      <w:r w:rsidRPr="00463C25">
        <w:t>смотря на то, что Закон о благополучии несовершеннолетних не допускает п</w:t>
      </w:r>
      <w:r w:rsidRPr="00463C25">
        <w:t>о</w:t>
      </w:r>
      <w:r w:rsidRPr="00463C25">
        <w:t>жизненное заключение или смертную казнь в случае детей;</w:t>
      </w:r>
      <w:proofErr w:type="gramEnd"/>
    </w:p>
    <w:p w:rsidR="00463C25" w:rsidRPr="00463C25" w:rsidRDefault="00463C25" w:rsidP="00463C25">
      <w:pPr>
        <w:pStyle w:val="SingleTxtGR"/>
      </w:pPr>
      <w:r w:rsidRPr="00463C25">
        <w:tab/>
        <w:t>b)</w:t>
      </w:r>
      <w:r w:rsidRPr="00463C25">
        <w:tab/>
        <w:t>низкий возраст уголовной ответственности, который установлен на уровне 9 лет и который был повышен лишь до 11 лет в проекте закона о нес</w:t>
      </w:r>
      <w:r w:rsidRPr="00463C25">
        <w:t>о</w:t>
      </w:r>
      <w:r w:rsidRPr="00463C25">
        <w:t>вершеннолетних;</w:t>
      </w:r>
    </w:p>
    <w:p w:rsidR="00463C25" w:rsidRPr="00463C25" w:rsidRDefault="00463C25" w:rsidP="00463C25">
      <w:pPr>
        <w:pStyle w:val="SingleTxtGR"/>
      </w:pPr>
      <w:r w:rsidRPr="00463C25">
        <w:lastRenderedPageBreak/>
        <w:tab/>
        <w:t>с)</w:t>
      </w:r>
      <w:r w:rsidRPr="00463C25">
        <w:tab/>
        <w:t xml:space="preserve">случаи, когда отсутствие регистрации рождения и трудности с установлением возраста детей оборачивались </w:t>
      </w:r>
      <w:r w:rsidR="00210FC9">
        <w:t xml:space="preserve">вынесением </w:t>
      </w:r>
      <w:r w:rsidRPr="00463C25">
        <w:t>смертны</w:t>
      </w:r>
      <w:r w:rsidR="00210FC9">
        <w:t>х</w:t>
      </w:r>
      <w:r w:rsidRPr="00463C25">
        <w:t xml:space="preserve"> пригов</w:t>
      </w:r>
      <w:r w:rsidRPr="00463C25">
        <w:t>о</w:t>
      </w:r>
      <w:r w:rsidRPr="00463C25">
        <w:t>р</w:t>
      </w:r>
      <w:r w:rsidR="00210FC9">
        <w:t>ов</w:t>
      </w:r>
      <w:r w:rsidRPr="00463C25">
        <w:t xml:space="preserve"> лицам, не достигшим в момент правонарушения 18 лет;</w:t>
      </w:r>
    </w:p>
    <w:p w:rsidR="00463C25" w:rsidRPr="00463C25" w:rsidRDefault="00463C25" w:rsidP="00463C25">
      <w:pPr>
        <w:pStyle w:val="SingleTxtGR"/>
      </w:pPr>
      <w:r w:rsidRPr="00463C25">
        <w:tab/>
        <w:t>d)</w:t>
      </w:r>
      <w:r w:rsidRPr="00463C25">
        <w:tab/>
        <w:t>отсутствие адекватных реабилитационных программ или учрежд</w:t>
      </w:r>
      <w:r w:rsidRPr="00463C25">
        <w:t>е</w:t>
      </w:r>
      <w:r w:rsidRPr="00463C25">
        <w:t>ний по поддержке реинтеграции детей в общество после заключения.</w:t>
      </w:r>
    </w:p>
    <w:p w:rsidR="00463C25" w:rsidRPr="00C3087E" w:rsidRDefault="00463C25" w:rsidP="00463C25">
      <w:pPr>
        <w:pStyle w:val="SingleTxtGR"/>
        <w:rPr>
          <w:b/>
        </w:rPr>
      </w:pPr>
      <w:r w:rsidRPr="00463C25">
        <w:t>87.</w:t>
      </w:r>
      <w:r w:rsidRPr="00463C25">
        <w:tab/>
      </w:r>
      <w:r w:rsidRPr="00C3087E">
        <w:rPr>
          <w:b/>
        </w:rPr>
        <w:t xml:space="preserve">В свете своего </w:t>
      </w:r>
      <w:r w:rsidR="00210FC9">
        <w:rPr>
          <w:b/>
        </w:rPr>
        <w:t>З</w:t>
      </w:r>
      <w:r w:rsidRPr="00C3087E">
        <w:rPr>
          <w:b/>
        </w:rPr>
        <w:t>амечания общего порядка № 10 (2007</w:t>
      </w:r>
      <w:r w:rsidR="00EC0E5A" w:rsidRPr="00EC0E5A">
        <w:rPr>
          <w:b/>
        </w:rPr>
        <w:t xml:space="preserve"> </w:t>
      </w:r>
      <w:r w:rsidR="00EC0E5A">
        <w:rPr>
          <w:b/>
        </w:rPr>
        <w:t>года</w:t>
      </w:r>
      <w:r w:rsidRPr="00C3087E">
        <w:rPr>
          <w:b/>
        </w:rPr>
        <w:t>) о правах детей в рамках отправления правосудия</w:t>
      </w:r>
      <w:r w:rsidR="00210FC9">
        <w:rPr>
          <w:b/>
        </w:rPr>
        <w:t xml:space="preserve"> в отношении несовершеннолетних</w:t>
      </w:r>
      <w:r w:rsidRPr="00C3087E">
        <w:rPr>
          <w:b/>
        </w:rPr>
        <w:t xml:space="preserve"> Комитет настоятельно призывает государство-участник привести свою с</w:t>
      </w:r>
      <w:r w:rsidRPr="00C3087E">
        <w:rPr>
          <w:b/>
        </w:rPr>
        <w:t>и</w:t>
      </w:r>
      <w:r w:rsidRPr="00C3087E">
        <w:rPr>
          <w:b/>
        </w:rPr>
        <w:t>стему ювенальной юстиции в полное соответствие с Конвенцией и другими надлежащими стандартами. В особенности, Комитет настоятельно приз</w:t>
      </w:r>
      <w:r w:rsidRPr="00C3087E">
        <w:rPr>
          <w:b/>
        </w:rPr>
        <w:t>ы</w:t>
      </w:r>
      <w:r w:rsidRPr="00C3087E">
        <w:rPr>
          <w:b/>
        </w:rPr>
        <w:t>вает государство-участник:</w:t>
      </w:r>
    </w:p>
    <w:p w:rsidR="00463C25" w:rsidRPr="00C3087E" w:rsidRDefault="00463C25" w:rsidP="00463C25">
      <w:pPr>
        <w:pStyle w:val="SingleTxtGR"/>
        <w:rPr>
          <w:b/>
        </w:rPr>
      </w:pPr>
      <w:r w:rsidRPr="00C3087E">
        <w:rPr>
          <w:b/>
        </w:rPr>
        <w:tab/>
        <w:t>a)</w:t>
      </w:r>
      <w:r w:rsidRPr="00C3087E">
        <w:rPr>
          <w:b/>
        </w:rPr>
        <w:tab/>
        <w:t xml:space="preserve">немедленно </w:t>
      </w:r>
      <w:r w:rsidR="00210FC9">
        <w:rPr>
          <w:b/>
        </w:rPr>
        <w:t>уд</w:t>
      </w:r>
      <w:r w:rsidR="00BB42B3">
        <w:rPr>
          <w:b/>
        </w:rPr>
        <w:t>а</w:t>
      </w:r>
      <w:r w:rsidR="00210FC9">
        <w:rPr>
          <w:b/>
        </w:rPr>
        <w:t>лить</w:t>
      </w:r>
      <w:r w:rsidRPr="00C3087E">
        <w:rPr>
          <w:b/>
        </w:rPr>
        <w:t xml:space="preserve"> всех детей из блоков смертников и, дав четкие инструкции в этом отношении, обеспечить эффективную реализ</w:t>
      </w:r>
      <w:r w:rsidRPr="00C3087E">
        <w:rPr>
          <w:b/>
        </w:rPr>
        <w:t>а</w:t>
      </w:r>
      <w:r w:rsidRPr="00C3087E">
        <w:rPr>
          <w:b/>
        </w:rPr>
        <w:t>цию эксплицитного запрещения выносить приговор в виде смертной казни или пожизненного заключения за преступления, совершенные лицами в возрасте до 18 лет;</w:t>
      </w:r>
    </w:p>
    <w:p w:rsidR="00463C25" w:rsidRPr="00C3087E" w:rsidRDefault="00463C25" w:rsidP="00463C25">
      <w:pPr>
        <w:pStyle w:val="SingleTxtGR"/>
        <w:rPr>
          <w:b/>
        </w:rPr>
      </w:pPr>
      <w:r w:rsidRPr="00C3087E">
        <w:rPr>
          <w:b/>
        </w:rPr>
        <w:tab/>
      </w:r>
      <w:proofErr w:type="gramStart"/>
      <w:r w:rsidRPr="00C3087E">
        <w:rPr>
          <w:b/>
        </w:rPr>
        <w:t>b)</w:t>
      </w:r>
      <w:r w:rsidRPr="00C3087E">
        <w:rPr>
          <w:b/>
        </w:rPr>
        <w:tab/>
        <w:t>оперативно разобрать дела всех заключенных, содержащихся в блоках смертников или отбывающих пожизненное заключение, и обесп</w:t>
      </w:r>
      <w:r w:rsidRPr="00C3087E">
        <w:rPr>
          <w:b/>
        </w:rPr>
        <w:t>е</w:t>
      </w:r>
      <w:r w:rsidRPr="00C3087E">
        <w:rPr>
          <w:b/>
        </w:rPr>
        <w:t>чить отмену их приговоров в виде смертной казни или пожизненного з</w:t>
      </w:r>
      <w:r w:rsidRPr="00C3087E">
        <w:rPr>
          <w:b/>
        </w:rPr>
        <w:t>а</w:t>
      </w:r>
      <w:r w:rsidRPr="00C3087E">
        <w:rPr>
          <w:b/>
        </w:rPr>
        <w:t>ключения, если им не было 18 лет, когда они совершили преступление, за которое их наказывают, а т</w:t>
      </w:r>
      <w:r w:rsidR="00210FC9">
        <w:rPr>
          <w:b/>
        </w:rPr>
        <w:t>а</w:t>
      </w:r>
      <w:r w:rsidRPr="00C3087E">
        <w:rPr>
          <w:b/>
        </w:rPr>
        <w:t>м, где нет возможности исчерпывающе устан</w:t>
      </w:r>
      <w:r w:rsidRPr="00C3087E">
        <w:rPr>
          <w:b/>
        </w:rPr>
        <w:t>о</w:t>
      </w:r>
      <w:r w:rsidRPr="00C3087E">
        <w:rPr>
          <w:b/>
        </w:rPr>
        <w:t>вить возраст ребенка в момент правонарушения, исходить из того, что ему или ей не</w:t>
      </w:r>
      <w:proofErr w:type="gramEnd"/>
      <w:r w:rsidRPr="00C3087E">
        <w:rPr>
          <w:b/>
        </w:rPr>
        <w:t xml:space="preserve"> было 18 лет;</w:t>
      </w:r>
    </w:p>
    <w:p w:rsidR="00463C25" w:rsidRPr="00C3087E" w:rsidRDefault="00463C25" w:rsidP="00463C25">
      <w:pPr>
        <w:pStyle w:val="SingleTxtGR"/>
        <w:rPr>
          <w:b/>
        </w:rPr>
      </w:pPr>
      <w:r w:rsidRPr="00C3087E">
        <w:rPr>
          <w:b/>
        </w:rPr>
        <w:tab/>
        <w:t>с)</w:t>
      </w:r>
      <w:r w:rsidRPr="00C3087E">
        <w:rPr>
          <w:b/>
        </w:rPr>
        <w:tab/>
        <w:t>обеспечить, чтобы передача дела ребенка в суд на предмет р</w:t>
      </w:r>
      <w:r w:rsidRPr="00C3087E">
        <w:rPr>
          <w:b/>
        </w:rPr>
        <w:t>е</w:t>
      </w:r>
      <w:r w:rsidRPr="00C3087E">
        <w:rPr>
          <w:b/>
        </w:rPr>
        <w:t>шения о законности его или ее задержания производилось в течение 24 ч</w:t>
      </w:r>
      <w:r w:rsidRPr="00C3087E">
        <w:rPr>
          <w:b/>
        </w:rPr>
        <w:t>а</w:t>
      </w:r>
      <w:r w:rsidRPr="00C3087E">
        <w:rPr>
          <w:b/>
        </w:rPr>
        <w:t>сов после его или ее ареста;</w:t>
      </w:r>
    </w:p>
    <w:p w:rsidR="00463C25" w:rsidRPr="00C3087E" w:rsidRDefault="00463C25" w:rsidP="00463C25">
      <w:pPr>
        <w:pStyle w:val="SingleTxtGR"/>
        <w:rPr>
          <w:b/>
        </w:rPr>
      </w:pPr>
      <w:r w:rsidRPr="00C3087E">
        <w:rPr>
          <w:b/>
        </w:rPr>
        <w:tab/>
        <w:t>d)</w:t>
      </w:r>
      <w:r w:rsidRPr="00C3087E">
        <w:rPr>
          <w:b/>
        </w:rPr>
        <w:tab/>
        <w:t xml:space="preserve">поощрять альтернативные меры задержанию, такие как </w:t>
      </w:r>
      <w:proofErr w:type="gramStart"/>
      <w:r w:rsidRPr="00C3087E">
        <w:rPr>
          <w:b/>
        </w:rPr>
        <w:t>вывод</w:t>
      </w:r>
      <w:proofErr w:type="gramEnd"/>
      <w:r w:rsidRPr="00C3087E">
        <w:rPr>
          <w:b/>
        </w:rPr>
        <w:t xml:space="preserve"> из системы уголовной юстиции, пробация, посредничество, консультир</w:t>
      </w:r>
      <w:r w:rsidRPr="00C3087E">
        <w:rPr>
          <w:b/>
        </w:rPr>
        <w:t>о</w:t>
      </w:r>
      <w:r w:rsidRPr="00C3087E">
        <w:rPr>
          <w:b/>
        </w:rPr>
        <w:t>вание или общественные работы, и обеспечить, чтобы задержание испол</w:t>
      </w:r>
      <w:r w:rsidRPr="00C3087E">
        <w:rPr>
          <w:b/>
        </w:rPr>
        <w:t>ь</w:t>
      </w:r>
      <w:r w:rsidRPr="00C3087E">
        <w:rPr>
          <w:b/>
        </w:rPr>
        <w:t>зовалось как крайний случай и как можно на более короткий срок и чтобы оно на регулярной основе рассматривалось на предмет его отмены;</w:t>
      </w:r>
    </w:p>
    <w:p w:rsidR="00463C25" w:rsidRPr="00C3087E" w:rsidRDefault="00463C25" w:rsidP="00463C25">
      <w:pPr>
        <w:pStyle w:val="SingleTxtGR"/>
        <w:rPr>
          <w:b/>
        </w:rPr>
      </w:pPr>
      <w:r w:rsidRPr="00C3087E">
        <w:rPr>
          <w:b/>
        </w:rPr>
        <w:tab/>
        <w:t>е)</w:t>
      </w:r>
      <w:r w:rsidRPr="00C3087E">
        <w:rPr>
          <w:b/>
        </w:rPr>
        <w:tab/>
        <w:t xml:space="preserve">повысить минимальный возраст уголовной ответственности до </w:t>
      </w:r>
      <w:proofErr w:type="spellStart"/>
      <w:r w:rsidRPr="00C3087E">
        <w:rPr>
          <w:b/>
        </w:rPr>
        <w:t>международно</w:t>
      </w:r>
      <w:proofErr w:type="spellEnd"/>
      <w:r w:rsidRPr="00C3087E">
        <w:rPr>
          <w:b/>
        </w:rPr>
        <w:t xml:space="preserve"> приемлемого стандарта;</w:t>
      </w:r>
    </w:p>
    <w:p w:rsidR="00463C25" w:rsidRPr="00C3087E" w:rsidRDefault="00463C25" w:rsidP="00463C25">
      <w:pPr>
        <w:pStyle w:val="SingleTxtGR"/>
        <w:rPr>
          <w:b/>
        </w:rPr>
      </w:pPr>
      <w:r w:rsidRPr="00C3087E">
        <w:rPr>
          <w:b/>
        </w:rPr>
        <w:tab/>
        <w:t>f)</w:t>
      </w:r>
      <w:r w:rsidRPr="00C3087E">
        <w:rPr>
          <w:b/>
        </w:rPr>
        <w:tab/>
        <w:t xml:space="preserve">разработать структуры и программы </w:t>
      </w:r>
      <w:r w:rsidR="00210FC9">
        <w:rPr>
          <w:b/>
        </w:rPr>
        <w:t>по</w:t>
      </w:r>
      <w:r w:rsidRPr="00C3087E">
        <w:rPr>
          <w:b/>
        </w:rPr>
        <w:t xml:space="preserve"> физическо</w:t>
      </w:r>
      <w:r w:rsidR="00210FC9">
        <w:rPr>
          <w:b/>
        </w:rPr>
        <w:t>му</w:t>
      </w:r>
      <w:r w:rsidRPr="00C3087E">
        <w:rPr>
          <w:b/>
        </w:rPr>
        <w:t xml:space="preserve"> и псих</w:t>
      </w:r>
      <w:r w:rsidRPr="00C3087E">
        <w:rPr>
          <w:b/>
        </w:rPr>
        <w:t>о</w:t>
      </w:r>
      <w:r w:rsidRPr="00C3087E">
        <w:rPr>
          <w:b/>
        </w:rPr>
        <w:t>логическо</w:t>
      </w:r>
      <w:r w:rsidR="00210FC9">
        <w:rPr>
          <w:b/>
        </w:rPr>
        <w:t>му</w:t>
      </w:r>
      <w:r w:rsidRPr="00C3087E">
        <w:rPr>
          <w:b/>
        </w:rPr>
        <w:t xml:space="preserve"> восстановлени</w:t>
      </w:r>
      <w:r w:rsidR="00210FC9">
        <w:rPr>
          <w:b/>
        </w:rPr>
        <w:t>ю</w:t>
      </w:r>
      <w:r w:rsidRPr="00C3087E">
        <w:rPr>
          <w:b/>
        </w:rPr>
        <w:t xml:space="preserve"> и социальной реинтеграции несовершенн</w:t>
      </w:r>
      <w:r w:rsidRPr="00C3087E">
        <w:rPr>
          <w:b/>
        </w:rPr>
        <w:t>о</w:t>
      </w:r>
      <w:r w:rsidRPr="00C3087E">
        <w:rPr>
          <w:b/>
        </w:rPr>
        <w:t>летних.</w:t>
      </w:r>
    </w:p>
    <w:p w:rsidR="00463C25" w:rsidRPr="00463C25" w:rsidRDefault="00463C25" w:rsidP="00C3087E">
      <w:pPr>
        <w:pStyle w:val="H1GR"/>
      </w:pPr>
      <w:r w:rsidRPr="00463C25">
        <w:tab/>
        <w:t>I.</w:t>
      </w:r>
      <w:r w:rsidRPr="00463C25">
        <w:tab/>
        <w:t>Ратификация Факультативного протокола, касающегося процедуры сообщений</w:t>
      </w:r>
    </w:p>
    <w:p w:rsidR="00463C25" w:rsidRPr="00210FC9" w:rsidRDefault="00463C25" w:rsidP="00463C25">
      <w:pPr>
        <w:pStyle w:val="SingleTxtGR"/>
        <w:rPr>
          <w:b/>
        </w:rPr>
      </w:pPr>
      <w:r w:rsidRPr="00463C25">
        <w:t>88.</w:t>
      </w:r>
      <w:r w:rsidRPr="00463C25">
        <w:tab/>
      </w:r>
      <w:r w:rsidRPr="00210FC9">
        <w:rPr>
          <w:b/>
        </w:rPr>
        <w:t xml:space="preserve">Комитет рекомендует государству-участнику, с </w:t>
      </w:r>
      <w:proofErr w:type="gramStart"/>
      <w:r w:rsidRPr="00210FC9">
        <w:rPr>
          <w:b/>
        </w:rPr>
        <w:t>тем</w:t>
      </w:r>
      <w:proofErr w:type="gramEnd"/>
      <w:r w:rsidRPr="00210FC9">
        <w:rPr>
          <w:b/>
        </w:rPr>
        <w:t xml:space="preserve"> чтобы еще больше крепить соблюдение прав детей, ратифицировать Факультативный прот</w:t>
      </w:r>
      <w:r w:rsidRPr="00210FC9">
        <w:rPr>
          <w:b/>
        </w:rPr>
        <w:t>о</w:t>
      </w:r>
      <w:r w:rsidRPr="00210FC9">
        <w:rPr>
          <w:b/>
        </w:rPr>
        <w:t>кол к Конвенции о правах ребенка, касающийся процедуры сообщений.</w:t>
      </w:r>
    </w:p>
    <w:p w:rsidR="00463C25" w:rsidRPr="00463C25" w:rsidRDefault="00463C25" w:rsidP="00C3087E">
      <w:pPr>
        <w:pStyle w:val="H1GR"/>
      </w:pPr>
      <w:r w:rsidRPr="00463C25">
        <w:tab/>
        <w:t>J.</w:t>
      </w:r>
      <w:r w:rsidRPr="00463C25">
        <w:tab/>
        <w:t>Ратификация международных договоров по правам человека</w:t>
      </w:r>
    </w:p>
    <w:p w:rsidR="00463C25" w:rsidRPr="00210FC9" w:rsidRDefault="00463C25" w:rsidP="00463C25">
      <w:pPr>
        <w:pStyle w:val="SingleTxtGR"/>
        <w:rPr>
          <w:b/>
        </w:rPr>
      </w:pPr>
      <w:r w:rsidRPr="00463C25">
        <w:t>89.</w:t>
      </w:r>
      <w:r w:rsidRPr="00463C25">
        <w:tab/>
      </w:r>
      <w:r w:rsidRPr="00210FC9">
        <w:rPr>
          <w:b/>
        </w:rPr>
        <w:t xml:space="preserve">Комитет рекомендует государству-участнику, с </w:t>
      </w:r>
      <w:proofErr w:type="gramStart"/>
      <w:r w:rsidRPr="00210FC9">
        <w:rPr>
          <w:b/>
        </w:rPr>
        <w:t>тем</w:t>
      </w:r>
      <w:proofErr w:type="gramEnd"/>
      <w:r w:rsidRPr="00210FC9">
        <w:rPr>
          <w:b/>
        </w:rPr>
        <w:t xml:space="preserve"> чтобы еще больше </w:t>
      </w:r>
      <w:r w:rsidR="00751DCE">
        <w:rPr>
          <w:b/>
        </w:rPr>
        <w:t xml:space="preserve">крепить соблюдение прав детей, </w:t>
      </w:r>
      <w:r w:rsidRPr="00210FC9">
        <w:rPr>
          <w:b/>
        </w:rPr>
        <w:t>ратифицировать стержневые правозащи</w:t>
      </w:r>
      <w:r w:rsidRPr="00210FC9">
        <w:rPr>
          <w:b/>
        </w:rPr>
        <w:t>т</w:t>
      </w:r>
      <w:r w:rsidRPr="00210FC9">
        <w:rPr>
          <w:b/>
        </w:rPr>
        <w:lastRenderedPageBreak/>
        <w:t xml:space="preserve">ные инструменты, стороной которых оно еще не является, а именно: </w:t>
      </w:r>
      <w:proofErr w:type="gramStart"/>
      <w:r w:rsidRPr="00210FC9">
        <w:rPr>
          <w:b/>
        </w:rPr>
        <w:t>Ме</w:t>
      </w:r>
      <w:r w:rsidRPr="00210FC9">
        <w:rPr>
          <w:b/>
        </w:rPr>
        <w:t>ж</w:t>
      </w:r>
      <w:r w:rsidRPr="00210FC9">
        <w:rPr>
          <w:b/>
        </w:rPr>
        <w:t>дународную конвенцию о защите прав всех трудящихся-мигрантов и чл</w:t>
      </w:r>
      <w:r w:rsidRPr="00210FC9">
        <w:rPr>
          <w:b/>
        </w:rPr>
        <w:t>е</w:t>
      </w:r>
      <w:r w:rsidRPr="00210FC9">
        <w:rPr>
          <w:b/>
        </w:rPr>
        <w:t>нов их семей и факультативные протоколы к Международному пакту об экономических, социальных и культурных правах, к Международному пакту о гражданских и политических правах, к Конвенции о ликвидации всех форм дискриминации в отношении женщин, к Конвенции против п</w:t>
      </w:r>
      <w:r w:rsidRPr="00210FC9">
        <w:rPr>
          <w:b/>
        </w:rPr>
        <w:t>ы</w:t>
      </w:r>
      <w:r w:rsidRPr="00210FC9">
        <w:rPr>
          <w:b/>
        </w:rPr>
        <w:t>ток и других жестоких, бесчеловечных или унижающих достоинство видов обращения и наказания и к Конвенции о</w:t>
      </w:r>
      <w:proofErr w:type="gramEnd"/>
      <w:r w:rsidRPr="00210FC9">
        <w:rPr>
          <w:b/>
        </w:rPr>
        <w:t xml:space="preserve"> </w:t>
      </w:r>
      <w:proofErr w:type="gramStart"/>
      <w:r w:rsidRPr="00210FC9">
        <w:rPr>
          <w:b/>
        </w:rPr>
        <w:t>правах</w:t>
      </w:r>
      <w:proofErr w:type="gramEnd"/>
      <w:r w:rsidRPr="00210FC9">
        <w:rPr>
          <w:b/>
        </w:rPr>
        <w:t xml:space="preserve"> инвалидов.</w:t>
      </w:r>
    </w:p>
    <w:p w:rsidR="00463C25" w:rsidRPr="00463C25" w:rsidRDefault="00463C25" w:rsidP="00210FC9">
      <w:pPr>
        <w:pStyle w:val="H1GR"/>
      </w:pPr>
      <w:r w:rsidRPr="00463C25">
        <w:tab/>
        <w:t>К.</w:t>
      </w:r>
      <w:r w:rsidRPr="00463C25">
        <w:tab/>
        <w:t>Сотрудничество с региональными и международными органами</w:t>
      </w:r>
    </w:p>
    <w:p w:rsidR="00463C25" w:rsidRPr="00210FC9" w:rsidRDefault="00463C25" w:rsidP="00463C25">
      <w:pPr>
        <w:pStyle w:val="SingleTxtGR"/>
        <w:rPr>
          <w:b/>
        </w:rPr>
      </w:pPr>
      <w:r w:rsidRPr="00463C25">
        <w:t>90.</w:t>
      </w:r>
      <w:r w:rsidRPr="00463C25">
        <w:tab/>
      </w:r>
      <w:r w:rsidRPr="00210FC9">
        <w:rPr>
          <w:b/>
        </w:rPr>
        <w:t>Комитет отмечает, что в рамках международного сотрудничества р</w:t>
      </w:r>
      <w:r w:rsidRPr="00210FC9">
        <w:rPr>
          <w:b/>
        </w:rPr>
        <w:t>е</w:t>
      </w:r>
      <w:r w:rsidRPr="00210FC9">
        <w:rPr>
          <w:b/>
        </w:rPr>
        <w:t>ализуются различные программы и проекты, включая техническое соде</w:t>
      </w:r>
      <w:r w:rsidRPr="00210FC9">
        <w:rPr>
          <w:b/>
        </w:rPr>
        <w:t>й</w:t>
      </w:r>
      <w:r w:rsidRPr="00210FC9">
        <w:rPr>
          <w:b/>
        </w:rPr>
        <w:t>ствие и сотрудничество с учреждениями и программами Организации Об</w:t>
      </w:r>
      <w:r w:rsidRPr="00210FC9">
        <w:rPr>
          <w:b/>
        </w:rPr>
        <w:t>ъ</w:t>
      </w:r>
      <w:r w:rsidRPr="00210FC9">
        <w:rPr>
          <w:b/>
        </w:rPr>
        <w:t>единенных Наций.</w:t>
      </w:r>
    </w:p>
    <w:p w:rsidR="00463C25" w:rsidRPr="00210FC9" w:rsidRDefault="00463C25" w:rsidP="00463C25">
      <w:pPr>
        <w:pStyle w:val="SingleTxtGR"/>
        <w:rPr>
          <w:b/>
        </w:rPr>
      </w:pPr>
      <w:r w:rsidRPr="00210FC9">
        <w:t>91.</w:t>
      </w:r>
      <w:r w:rsidRPr="00210FC9">
        <w:tab/>
      </w:r>
      <w:r w:rsidRPr="00210FC9">
        <w:rPr>
          <w:b/>
        </w:rPr>
        <w:t>Комитет рекомендует государству-участнику и впредь принимать м</w:t>
      </w:r>
      <w:r w:rsidRPr="00210FC9">
        <w:rPr>
          <w:b/>
        </w:rPr>
        <w:t>е</w:t>
      </w:r>
      <w:r w:rsidRPr="00210FC9">
        <w:rPr>
          <w:b/>
        </w:rPr>
        <w:t>ры по поддержанию и наращиванию международного сотрудничества и в то же время добиваться укрепления своих собственных ресурсов и инст</w:t>
      </w:r>
      <w:r w:rsidRPr="00210FC9">
        <w:rPr>
          <w:b/>
        </w:rPr>
        <w:t>и</w:t>
      </w:r>
      <w:r w:rsidRPr="00210FC9">
        <w:rPr>
          <w:b/>
        </w:rPr>
        <w:t xml:space="preserve">туциональной структуры для осуществления Конвенции, двух </w:t>
      </w:r>
      <w:r w:rsidR="00BB42B3" w:rsidRPr="00210FC9">
        <w:rPr>
          <w:b/>
        </w:rPr>
        <w:t xml:space="preserve">ее </w:t>
      </w:r>
      <w:r w:rsidRPr="00210FC9">
        <w:rPr>
          <w:b/>
        </w:rPr>
        <w:t>факул</w:t>
      </w:r>
      <w:r w:rsidRPr="00210FC9">
        <w:rPr>
          <w:b/>
        </w:rPr>
        <w:t>ь</w:t>
      </w:r>
      <w:r w:rsidRPr="00210FC9">
        <w:rPr>
          <w:b/>
        </w:rPr>
        <w:t>тативных протоколов и других инструментов по правам человека.</w:t>
      </w:r>
    </w:p>
    <w:p w:rsidR="00463C25" w:rsidRPr="00463C25" w:rsidRDefault="00463C25" w:rsidP="00210FC9">
      <w:pPr>
        <w:pStyle w:val="HChGR"/>
      </w:pPr>
      <w:r w:rsidRPr="00463C25">
        <w:tab/>
        <w:t>V.</w:t>
      </w:r>
      <w:r w:rsidRPr="00463C25">
        <w:tab/>
        <w:t>Осуществление и отчетность</w:t>
      </w:r>
    </w:p>
    <w:p w:rsidR="00463C25" w:rsidRPr="00463C25" w:rsidRDefault="00463C25" w:rsidP="00210FC9">
      <w:pPr>
        <w:pStyle w:val="H1GR"/>
      </w:pPr>
      <w:r w:rsidRPr="00463C25">
        <w:tab/>
        <w:t>А.</w:t>
      </w:r>
      <w:r w:rsidRPr="00463C25">
        <w:tab/>
        <w:t>Последующие меры и распространение информации</w:t>
      </w:r>
    </w:p>
    <w:p w:rsidR="00463C25" w:rsidRPr="00751DCE" w:rsidRDefault="00463C25" w:rsidP="00463C25">
      <w:pPr>
        <w:pStyle w:val="SingleTxtGR"/>
        <w:rPr>
          <w:b/>
        </w:rPr>
      </w:pPr>
      <w:r w:rsidRPr="00463C25">
        <w:t>92.</w:t>
      </w:r>
      <w:r w:rsidRPr="00463C25">
        <w:tab/>
      </w:r>
      <w:r w:rsidRPr="00751DCE">
        <w:rPr>
          <w:b/>
        </w:rPr>
        <w:t>Комитет рекомендует государству-участнику принять все надлеж</w:t>
      </w:r>
      <w:r w:rsidRPr="00751DCE">
        <w:rPr>
          <w:b/>
        </w:rPr>
        <w:t>а</w:t>
      </w:r>
      <w:r w:rsidRPr="00751DCE">
        <w:rPr>
          <w:b/>
        </w:rPr>
        <w:t>щие меры с целью обеспечить полное осуществление рекомендаций, с</w:t>
      </w:r>
      <w:r w:rsidRPr="00751DCE">
        <w:rPr>
          <w:b/>
        </w:rPr>
        <w:t>о</w:t>
      </w:r>
      <w:r w:rsidRPr="00751DCE">
        <w:rPr>
          <w:b/>
        </w:rPr>
        <w:t>держащихся в настоящих заключительных замечаниях. Комитет также р</w:t>
      </w:r>
      <w:r w:rsidRPr="00751DCE">
        <w:rPr>
          <w:b/>
        </w:rPr>
        <w:t>е</w:t>
      </w:r>
      <w:r w:rsidRPr="00751DCE">
        <w:rPr>
          <w:b/>
        </w:rPr>
        <w:t>комендует обеспечить как можно более широкое наличие на языках стр</w:t>
      </w:r>
      <w:r w:rsidRPr="00751DCE">
        <w:rPr>
          <w:b/>
        </w:rPr>
        <w:t>а</w:t>
      </w:r>
      <w:r w:rsidRPr="00751DCE">
        <w:rPr>
          <w:b/>
        </w:rPr>
        <w:t>ны объединенных второго – четвертого периодических докладов, письме</w:t>
      </w:r>
      <w:r w:rsidRPr="00751DCE">
        <w:rPr>
          <w:b/>
        </w:rPr>
        <w:t>н</w:t>
      </w:r>
      <w:r w:rsidRPr="00751DCE">
        <w:rPr>
          <w:b/>
        </w:rPr>
        <w:t>ных ответов государства-участника и настоящих заключительных замеч</w:t>
      </w:r>
      <w:r w:rsidRPr="00751DCE">
        <w:rPr>
          <w:b/>
        </w:rPr>
        <w:t>а</w:t>
      </w:r>
      <w:r w:rsidRPr="00751DCE">
        <w:rPr>
          <w:b/>
        </w:rPr>
        <w:t>ний.</w:t>
      </w:r>
    </w:p>
    <w:p w:rsidR="00463C25" w:rsidRPr="00463C25" w:rsidRDefault="00463C25" w:rsidP="00751DCE">
      <w:pPr>
        <w:pStyle w:val="H1GR"/>
      </w:pPr>
      <w:r w:rsidRPr="00463C25">
        <w:tab/>
        <w:t>B.</w:t>
      </w:r>
      <w:r w:rsidRPr="00463C25">
        <w:tab/>
        <w:t>Следующий доклад</w:t>
      </w:r>
    </w:p>
    <w:p w:rsidR="00463C25" w:rsidRPr="00751DCE" w:rsidRDefault="00463C25" w:rsidP="00463C25">
      <w:pPr>
        <w:pStyle w:val="SingleTxtGR"/>
        <w:rPr>
          <w:b/>
        </w:rPr>
      </w:pPr>
      <w:r w:rsidRPr="00463C25">
        <w:t>93.</w:t>
      </w:r>
      <w:r w:rsidRPr="00463C25">
        <w:tab/>
      </w:r>
      <w:r w:rsidRPr="00751DCE">
        <w:rPr>
          <w:b/>
        </w:rPr>
        <w:t>Комитет предлагает государству-участнику представить свои об</w:t>
      </w:r>
      <w:r w:rsidRPr="00751DCE">
        <w:rPr>
          <w:b/>
        </w:rPr>
        <w:t>ъ</w:t>
      </w:r>
      <w:r w:rsidRPr="00751DCE">
        <w:rPr>
          <w:b/>
        </w:rPr>
        <w:t>единенные пятый и шестой периодические доклады к 14 июля 2020 года и включить в них информацию о мерах в порядке осуществления настоящих заключительных замечаний. Доклад должен быть составлен с соблюдением согласованных Комитетом руководящих принципов представления докл</w:t>
      </w:r>
      <w:r w:rsidRPr="00751DCE">
        <w:rPr>
          <w:b/>
        </w:rPr>
        <w:t>а</w:t>
      </w:r>
      <w:r w:rsidRPr="00751DCE">
        <w:rPr>
          <w:b/>
        </w:rPr>
        <w:t>дов по конкретным договорам, принятых 1 октября 2010 года (</w:t>
      </w:r>
      <w:proofErr w:type="spellStart"/>
      <w:r w:rsidRPr="00751DCE">
        <w:rPr>
          <w:b/>
        </w:rPr>
        <w:t>CRC</w:t>
      </w:r>
      <w:proofErr w:type="spellEnd"/>
      <w:r w:rsidRPr="00751DCE">
        <w:rPr>
          <w:b/>
        </w:rPr>
        <w:t>/C/58/Rev.2 и Corr.1)</w:t>
      </w:r>
      <w:r w:rsidR="00751DCE" w:rsidRPr="00751DCE">
        <w:rPr>
          <w:b/>
        </w:rPr>
        <w:t>,</w:t>
      </w:r>
      <w:r w:rsidRPr="00751DCE">
        <w:rPr>
          <w:b/>
        </w:rPr>
        <w:t xml:space="preserve"> и не должен превышать 21 200 слов (см. резол</w:t>
      </w:r>
      <w:r w:rsidRPr="00751DCE">
        <w:rPr>
          <w:b/>
        </w:rPr>
        <w:t>ю</w:t>
      </w:r>
      <w:r w:rsidRPr="00751DCE">
        <w:rPr>
          <w:b/>
        </w:rPr>
        <w:t>цию 68/268 Генеральной Ассамблеи, пункт 16). В случае представления д</w:t>
      </w:r>
      <w:r w:rsidRPr="00751DCE">
        <w:rPr>
          <w:b/>
        </w:rPr>
        <w:t>о</w:t>
      </w:r>
      <w:r w:rsidRPr="00751DCE">
        <w:rPr>
          <w:b/>
        </w:rPr>
        <w:t>клада, превышающего установленный лимит в виде количества слов, гос</w:t>
      </w:r>
      <w:r w:rsidRPr="00751DCE">
        <w:rPr>
          <w:b/>
        </w:rPr>
        <w:t>у</w:t>
      </w:r>
      <w:r w:rsidRPr="00751DCE">
        <w:rPr>
          <w:b/>
        </w:rPr>
        <w:t>дарству-участнику будет предложено сократить доклад в соответствии с вышеупомянутой резолюцией. Если государство-участник окажется не в состоянии пересмотреть доклад и представить его вновь, нельзя гарант</w:t>
      </w:r>
      <w:r w:rsidRPr="00751DCE">
        <w:rPr>
          <w:b/>
        </w:rPr>
        <w:t>и</w:t>
      </w:r>
      <w:r w:rsidRPr="00751DCE">
        <w:rPr>
          <w:b/>
        </w:rPr>
        <w:t>ровать перевод доклада в целях его рассмотрения договорным органом.</w:t>
      </w:r>
    </w:p>
    <w:p w:rsidR="00463C25" w:rsidRPr="00751DCE" w:rsidRDefault="00463C25" w:rsidP="00463C25">
      <w:pPr>
        <w:pStyle w:val="SingleTxtGR"/>
        <w:rPr>
          <w:b/>
        </w:rPr>
      </w:pPr>
      <w:r w:rsidRPr="00463C25">
        <w:lastRenderedPageBreak/>
        <w:t>94.</w:t>
      </w:r>
      <w:r w:rsidRPr="00463C25">
        <w:tab/>
      </w:r>
      <w:r w:rsidRPr="00751DCE">
        <w:rPr>
          <w:b/>
        </w:rPr>
        <w:t>Комитет также предлагает государству-участнику представить о</w:t>
      </w:r>
      <w:r w:rsidRPr="00751DCE">
        <w:rPr>
          <w:b/>
        </w:rPr>
        <w:t>б</w:t>
      </w:r>
      <w:r w:rsidRPr="00751DCE">
        <w:rPr>
          <w:b/>
        </w:rPr>
        <w:t xml:space="preserve">новленный базовый документ в соответствии с требованиями в отношении общего базового документа по согласованным руководящим принципам представления доклада, которые были утверждены на пятом </w:t>
      </w:r>
      <w:proofErr w:type="spellStart"/>
      <w:r w:rsidRPr="00751DCE">
        <w:rPr>
          <w:b/>
        </w:rPr>
        <w:t>межкомите</w:t>
      </w:r>
      <w:r w:rsidRPr="00751DCE">
        <w:rPr>
          <w:b/>
        </w:rPr>
        <w:t>т</w:t>
      </w:r>
      <w:r w:rsidRPr="00751DCE">
        <w:rPr>
          <w:b/>
        </w:rPr>
        <w:t>ском</w:t>
      </w:r>
      <w:proofErr w:type="spellEnd"/>
      <w:r w:rsidRPr="00751DCE">
        <w:rPr>
          <w:b/>
        </w:rPr>
        <w:t xml:space="preserve"> совещании договорных органов по правам человека в июне 2006 года (</w:t>
      </w:r>
      <w:proofErr w:type="spellStart"/>
      <w:r w:rsidRPr="00751DCE">
        <w:rPr>
          <w:b/>
        </w:rPr>
        <w:t>HRI</w:t>
      </w:r>
      <w:proofErr w:type="spellEnd"/>
      <w:r w:rsidRPr="00751DCE">
        <w:rPr>
          <w:b/>
        </w:rPr>
        <w:t>/</w:t>
      </w:r>
      <w:proofErr w:type="spellStart"/>
      <w:r w:rsidRPr="00751DCE">
        <w:rPr>
          <w:b/>
        </w:rPr>
        <w:t>GEN</w:t>
      </w:r>
      <w:proofErr w:type="spellEnd"/>
      <w:r w:rsidRPr="00751DCE">
        <w:rPr>
          <w:b/>
        </w:rPr>
        <w:t>/2/Rev.6, глава I). Предельный объем общего базового документа, установленный Генеральной Ассамблеей в пункте 16 ее резолюции 68/268, составляет 42 400 слов.</w:t>
      </w:r>
    </w:p>
    <w:p w:rsidR="00280C58" w:rsidRPr="00751DCE" w:rsidRDefault="00751DCE" w:rsidP="00751DCE">
      <w:pPr>
        <w:spacing w:before="240"/>
        <w:jc w:val="center"/>
        <w:rPr>
          <w:u w:val="single"/>
        </w:rPr>
      </w:pPr>
      <w:r>
        <w:rPr>
          <w:u w:val="single"/>
        </w:rPr>
        <w:tab/>
      </w:r>
      <w:r>
        <w:rPr>
          <w:u w:val="single"/>
        </w:rPr>
        <w:tab/>
      </w:r>
      <w:r>
        <w:rPr>
          <w:u w:val="single"/>
        </w:rPr>
        <w:tab/>
      </w:r>
    </w:p>
    <w:sectPr w:rsidR="00280C58" w:rsidRPr="00751DCE" w:rsidSect="00292480">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7AD" w:rsidRDefault="004A27AD">
      <w:r>
        <w:rPr>
          <w:lang w:val="en-US"/>
        </w:rPr>
        <w:tab/>
      </w:r>
      <w:r>
        <w:separator/>
      </w:r>
    </w:p>
  </w:endnote>
  <w:endnote w:type="continuationSeparator" w:id="0">
    <w:p w:rsidR="004A27AD" w:rsidRDefault="004A2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7AD" w:rsidRPr="009A6F4A" w:rsidRDefault="004A27AD">
    <w:pPr>
      <w:pStyle w:val="ac"/>
      <w:rPr>
        <w:lang w:val="en-US"/>
      </w:rPr>
    </w:pPr>
    <w:r>
      <w:rPr>
        <w:rStyle w:val="ad"/>
      </w:rPr>
      <w:fldChar w:fldCharType="begin"/>
    </w:r>
    <w:r>
      <w:rPr>
        <w:rStyle w:val="ad"/>
      </w:rPr>
      <w:instrText xml:space="preserve"> PAGE </w:instrText>
    </w:r>
    <w:r>
      <w:rPr>
        <w:rStyle w:val="ad"/>
      </w:rPr>
      <w:fldChar w:fldCharType="separate"/>
    </w:r>
    <w:r w:rsidR="00C53EDA">
      <w:rPr>
        <w:rStyle w:val="ad"/>
        <w:noProof/>
      </w:rPr>
      <w:t>26</w:t>
    </w:r>
    <w:r>
      <w:rPr>
        <w:rStyle w:val="ad"/>
      </w:rPr>
      <w:fldChar w:fldCharType="end"/>
    </w:r>
    <w:r>
      <w:rPr>
        <w:lang w:val="en-US"/>
      </w:rPr>
      <w:tab/>
      <w:t>GE.15-03193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7AD" w:rsidRPr="009A6F4A" w:rsidRDefault="004A27AD">
    <w:pPr>
      <w:pStyle w:val="ac"/>
      <w:rPr>
        <w:lang w:val="en-US"/>
      </w:rPr>
    </w:pPr>
    <w:r>
      <w:rPr>
        <w:lang w:val="en-US"/>
      </w:rPr>
      <w:t>GE.15-03193</w:t>
    </w:r>
    <w:r>
      <w:rPr>
        <w:lang w:val="en-US"/>
      </w:rPr>
      <w:tab/>
    </w:r>
    <w:r>
      <w:rPr>
        <w:rStyle w:val="ad"/>
      </w:rPr>
      <w:fldChar w:fldCharType="begin"/>
    </w:r>
    <w:r>
      <w:rPr>
        <w:rStyle w:val="ad"/>
      </w:rPr>
      <w:instrText xml:space="preserve"> PAGE </w:instrText>
    </w:r>
    <w:r>
      <w:rPr>
        <w:rStyle w:val="ad"/>
      </w:rPr>
      <w:fldChar w:fldCharType="separate"/>
    </w:r>
    <w:r w:rsidR="00C53EDA">
      <w:rPr>
        <w:rStyle w:val="ad"/>
        <w:noProof/>
      </w:rPr>
      <w:t>27</w:t>
    </w:r>
    <w:r>
      <w:rPr>
        <w:rStyle w:val="ad"/>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34"/>
      <w:gridCol w:w="4625"/>
      <w:gridCol w:w="1596"/>
    </w:tblGrid>
    <w:tr w:rsidR="004A27AD" w:rsidTr="00C50460">
      <w:trPr>
        <w:trHeight w:val="438"/>
      </w:trPr>
      <w:tc>
        <w:tcPr>
          <w:tcW w:w="4068" w:type="dxa"/>
          <w:vAlign w:val="bottom"/>
        </w:tcPr>
        <w:p w:rsidR="004A27AD" w:rsidRPr="009929DA" w:rsidRDefault="004A27AD" w:rsidP="00280C58">
          <w:r>
            <w:rPr>
              <w:lang w:val="en-US"/>
            </w:rPr>
            <w:t>GE.15-</w:t>
          </w:r>
          <w:r>
            <w:t>03193</w:t>
          </w:r>
          <w:r>
            <w:rPr>
              <w:lang w:val="en-US"/>
            </w:rPr>
            <w:t xml:space="preserve">   (R)</w:t>
          </w:r>
          <w:r>
            <w:t xml:space="preserve">   150615   150615</w:t>
          </w:r>
        </w:p>
      </w:tc>
      <w:tc>
        <w:tcPr>
          <w:tcW w:w="4663" w:type="dxa"/>
          <w:vMerge w:val="restart"/>
          <w:vAlign w:val="bottom"/>
        </w:tcPr>
        <w:p w:rsidR="004A27AD" w:rsidRDefault="004A27AD" w:rsidP="00C50460">
          <w:pPr>
            <w:spacing w:after="120"/>
            <w:jc w:val="right"/>
          </w:pPr>
          <w:r>
            <w:rPr>
              <w:b/>
              <w:noProof/>
              <w:lang w:eastAsia="ru-RU"/>
            </w:rPr>
            <w:drawing>
              <wp:inline distT="0" distB="0" distL="0" distR="0" wp14:anchorId="35752207" wp14:editId="69A73FA1">
                <wp:extent cx="2704465" cy="230505"/>
                <wp:effectExtent l="0" t="0" r="635" b="0"/>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4465" cy="230505"/>
                        </a:xfrm>
                        <a:prstGeom prst="rect">
                          <a:avLst/>
                        </a:prstGeom>
                        <a:noFill/>
                        <a:ln>
                          <a:noFill/>
                        </a:ln>
                      </pic:spPr>
                    </pic:pic>
                  </a:graphicData>
                </a:graphic>
              </wp:inline>
            </w:drawing>
          </w:r>
        </w:p>
      </w:tc>
      <w:tc>
        <w:tcPr>
          <w:tcW w:w="1124" w:type="dxa"/>
          <w:vMerge w:val="restart"/>
          <w:vAlign w:val="bottom"/>
        </w:tcPr>
        <w:p w:rsidR="004A27AD" w:rsidRDefault="004A27AD" w:rsidP="00C50460">
          <w:pPr>
            <w:jc w:val="right"/>
          </w:pPr>
          <w:r>
            <w:rPr>
              <w:noProof/>
              <w:lang w:eastAsia="ru-RU"/>
            </w:rPr>
            <w:drawing>
              <wp:inline distT="0" distB="0" distL="0" distR="0">
                <wp:extent cx="868045" cy="868045"/>
                <wp:effectExtent l="0" t="0" r="8255" b="8255"/>
                <wp:docPr id="3" name="Рисунок 3" descr="http://undocs.org/m2/QRCode2.ashx?DS=CRC/C/IRQ/CO/2-4&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Q/CO/2-4&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8045" cy="868045"/>
                        </a:xfrm>
                        <a:prstGeom prst="rect">
                          <a:avLst/>
                        </a:prstGeom>
                        <a:noFill/>
                        <a:ln>
                          <a:noFill/>
                        </a:ln>
                      </pic:spPr>
                    </pic:pic>
                  </a:graphicData>
                </a:graphic>
              </wp:inline>
            </w:drawing>
          </w:r>
        </w:p>
      </w:tc>
    </w:tr>
    <w:tr w:rsidR="004A27AD" w:rsidRPr="00797A78" w:rsidTr="00C50460">
      <w:tc>
        <w:tcPr>
          <w:tcW w:w="4068" w:type="dxa"/>
          <w:vAlign w:val="bottom"/>
        </w:tcPr>
        <w:p w:rsidR="004A27AD" w:rsidRPr="009929DA" w:rsidRDefault="004A27AD" w:rsidP="00C50460">
          <w:pPr>
            <w:spacing w:after="40"/>
            <w:rPr>
              <w:rFonts w:ascii="C39T30Lfz" w:hAnsi="C39T30Lfz"/>
              <w:spacing w:val="0"/>
              <w:w w:val="100"/>
              <w:kern w:val="0"/>
              <w:sz w:val="56"/>
              <w:szCs w:val="56"/>
              <w:lang w:val="en-US" w:eastAsia="ru-RU"/>
            </w:rPr>
          </w:pP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r w:rsidRPr="009929DA">
            <w:rPr>
              <w:rFonts w:ascii="C39T30Lfz" w:hAnsi="C39T30Lfz"/>
              <w:spacing w:val="0"/>
              <w:w w:val="100"/>
              <w:kern w:val="0"/>
              <w:sz w:val="56"/>
              <w:szCs w:val="56"/>
              <w:lang w:val="en-US" w:eastAsia="ru-RU"/>
            </w:rPr>
            <w:t></w:t>
          </w:r>
        </w:p>
      </w:tc>
      <w:tc>
        <w:tcPr>
          <w:tcW w:w="4663" w:type="dxa"/>
          <w:vMerge/>
        </w:tcPr>
        <w:p w:rsidR="004A27AD" w:rsidRDefault="004A27AD" w:rsidP="00C50460"/>
      </w:tc>
      <w:tc>
        <w:tcPr>
          <w:tcW w:w="1124" w:type="dxa"/>
          <w:vMerge/>
        </w:tcPr>
        <w:p w:rsidR="004A27AD" w:rsidRDefault="004A27AD" w:rsidP="00C50460"/>
      </w:tc>
    </w:tr>
  </w:tbl>
  <w:p w:rsidR="004A27AD" w:rsidRDefault="004A27AD" w:rsidP="005F00D3">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7AD" w:rsidRPr="00F71F63" w:rsidRDefault="004A27AD"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A27AD" w:rsidRPr="00F71F63" w:rsidRDefault="004A27AD" w:rsidP="00635E86">
      <w:pPr>
        <w:tabs>
          <w:tab w:val="right" w:pos="2155"/>
        </w:tabs>
        <w:spacing w:after="80" w:line="240" w:lineRule="auto"/>
        <w:rPr>
          <w:u w:val="single"/>
          <w:lang w:val="en-US"/>
        </w:rPr>
      </w:pPr>
      <w:r w:rsidRPr="00F71F63">
        <w:rPr>
          <w:u w:val="single"/>
          <w:lang w:val="en-US"/>
        </w:rPr>
        <w:tab/>
      </w:r>
    </w:p>
    <w:p w:rsidR="004A27AD" w:rsidRPr="00635E86" w:rsidRDefault="004A27AD" w:rsidP="00635E86">
      <w:pPr>
        <w:pStyle w:val="ac"/>
      </w:pPr>
    </w:p>
  </w:footnote>
  <w:footnote w:id="1">
    <w:p w:rsidR="004A27AD" w:rsidRPr="00AE1E1E" w:rsidRDefault="004A27AD" w:rsidP="00463C25">
      <w:pPr>
        <w:pStyle w:val="af"/>
        <w:rPr>
          <w:spacing w:val="0"/>
          <w:w w:val="100"/>
          <w:kern w:val="0"/>
          <w:lang w:val="ru-RU" w:eastAsia="en-US"/>
        </w:rPr>
      </w:pPr>
      <w:r w:rsidRPr="002234F2">
        <w:rPr>
          <w:spacing w:val="0"/>
          <w:w w:val="100"/>
          <w:kern w:val="0"/>
          <w:lang w:eastAsia="en-US"/>
        </w:rPr>
        <w:tab/>
      </w:r>
      <w:r w:rsidRPr="00AE1E1E">
        <w:rPr>
          <w:rStyle w:val="ab"/>
          <w:sz w:val="20"/>
          <w:vertAlign w:val="baseline"/>
          <w:lang w:val="ru-RU"/>
        </w:rPr>
        <w:t>*</w:t>
      </w:r>
      <w:r w:rsidRPr="00AE1E1E">
        <w:rPr>
          <w:rStyle w:val="ab"/>
          <w:sz w:val="20"/>
          <w:vertAlign w:val="baseline"/>
          <w:lang w:val="ru-RU"/>
        </w:rPr>
        <w:tab/>
      </w:r>
      <w:r w:rsidRPr="00AE1E1E">
        <w:rPr>
          <w:spacing w:val="0"/>
          <w:w w:val="100"/>
          <w:kern w:val="0"/>
          <w:lang w:val="ru-RU" w:eastAsia="en-US"/>
        </w:rPr>
        <w:t xml:space="preserve">Приняты Комитетом на его </w:t>
      </w:r>
      <w:r>
        <w:rPr>
          <w:spacing w:val="0"/>
          <w:w w:val="100"/>
          <w:kern w:val="0"/>
          <w:lang w:val="ru-RU" w:eastAsia="en-US"/>
        </w:rPr>
        <w:t xml:space="preserve">шестьдесят восьмой сессии </w:t>
      </w:r>
      <w:r w:rsidRPr="00AE1E1E">
        <w:rPr>
          <w:spacing w:val="0"/>
          <w:w w:val="100"/>
          <w:kern w:val="0"/>
          <w:lang w:val="ru-RU" w:eastAsia="en-US"/>
        </w:rPr>
        <w:t>(</w:t>
      </w:r>
      <w:r>
        <w:rPr>
          <w:spacing w:val="0"/>
          <w:w w:val="100"/>
          <w:kern w:val="0"/>
          <w:lang w:val="ru-RU" w:eastAsia="en-US"/>
        </w:rPr>
        <w:t>12–30 января 2015 года</w:t>
      </w:r>
      <w:r w:rsidRPr="00AE1E1E">
        <w:rPr>
          <w:spacing w:val="0"/>
          <w:w w:val="100"/>
          <w:kern w:val="0"/>
          <w:lang w:val="ru-RU" w:eastAsia="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7AD" w:rsidRPr="005E0092" w:rsidRDefault="004A27AD">
    <w:pPr>
      <w:pStyle w:val="a9"/>
      <w:rPr>
        <w:lang w:val="en-US"/>
      </w:rPr>
    </w:pPr>
    <w:r>
      <w:rPr>
        <w:lang w:val="en-US"/>
      </w:rPr>
      <w:t>CRC/C/</w:t>
    </w:r>
    <w:proofErr w:type="spellStart"/>
    <w:r>
      <w:rPr>
        <w:lang w:val="en-US"/>
      </w:rPr>
      <w:t>IRQ</w:t>
    </w:r>
    <w:proofErr w:type="spellEnd"/>
    <w:r>
      <w:rPr>
        <w:lang w:val="en-US"/>
      </w:rPr>
      <w:t>/CO/2-4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27AD" w:rsidRPr="009A6F4A" w:rsidRDefault="004A27AD">
    <w:pPr>
      <w:pStyle w:val="a9"/>
      <w:rPr>
        <w:lang w:val="en-US"/>
      </w:rPr>
    </w:pPr>
    <w:r>
      <w:rPr>
        <w:lang w:val="en-US"/>
      </w:rPr>
      <w:tab/>
      <w:t>CRC/C/</w:t>
    </w:r>
    <w:proofErr w:type="spellStart"/>
    <w:r>
      <w:rPr>
        <w:lang w:val="en-US"/>
      </w:rPr>
      <w:t>IRQ</w:t>
    </w:r>
    <w:proofErr w:type="spellEnd"/>
    <w:r>
      <w:rPr>
        <w:lang w:val="en-US"/>
      </w:rPr>
      <w:t>/CO/2-4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5"/>
      <w:lvlText w:val="%1."/>
      <w:lvlJc w:val="left"/>
      <w:pPr>
        <w:tabs>
          <w:tab w:val="num" w:pos="1492"/>
        </w:tabs>
        <w:ind w:left="1492" w:hanging="360"/>
      </w:pPr>
    </w:lvl>
  </w:abstractNum>
  <w:abstractNum w:abstractNumId="1">
    <w:nsid w:val="FFFFFF7D"/>
    <w:multiLevelType w:val="singleLevel"/>
    <w:tmpl w:val="6336686A"/>
    <w:lvl w:ilvl="0">
      <w:start w:val="1"/>
      <w:numFmt w:val="decimal"/>
      <w:pStyle w:val="4"/>
      <w:lvlText w:val="%1."/>
      <w:lvlJc w:val="left"/>
      <w:pPr>
        <w:tabs>
          <w:tab w:val="num" w:pos="1209"/>
        </w:tabs>
        <w:ind w:left="1209" w:hanging="360"/>
      </w:pPr>
    </w:lvl>
  </w:abstractNum>
  <w:abstractNum w:abstractNumId="2">
    <w:nsid w:val="FFFFFF7E"/>
    <w:multiLevelType w:val="singleLevel"/>
    <w:tmpl w:val="F3EE73BE"/>
    <w:lvl w:ilvl="0">
      <w:start w:val="1"/>
      <w:numFmt w:val="decimal"/>
      <w:pStyle w:val="3"/>
      <w:lvlText w:val="%1."/>
      <w:lvlJc w:val="left"/>
      <w:pPr>
        <w:tabs>
          <w:tab w:val="num" w:pos="926"/>
        </w:tabs>
        <w:ind w:left="926" w:hanging="360"/>
      </w:pPr>
    </w:lvl>
  </w:abstractNum>
  <w:abstractNum w:abstractNumId="3">
    <w:nsid w:val="FFFFFF7F"/>
    <w:multiLevelType w:val="singleLevel"/>
    <w:tmpl w:val="A1ACCA3C"/>
    <w:lvl w:ilvl="0">
      <w:start w:val="1"/>
      <w:numFmt w:val="decimal"/>
      <w:pStyle w:val="2"/>
      <w:lvlText w:val="%1."/>
      <w:lvlJc w:val="left"/>
      <w:pPr>
        <w:tabs>
          <w:tab w:val="num" w:pos="643"/>
        </w:tabs>
        <w:ind w:left="643" w:hanging="360"/>
      </w:pPr>
    </w:lvl>
  </w:abstractNum>
  <w:abstractNum w:abstractNumId="4">
    <w:nsid w:val="FFFFFF80"/>
    <w:multiLevelType w:val="singleLevel"/>
    <w:tmpl w:val="022A49F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a"/>
      <w:lvlText w:val="%1."/>
      <w:lvlJc w:val="left"/>
      <w:pPr>
        <w:tabs>
          <w:tab w:val="num" w:pos="360"/>
        </w:tabs>
        <w:ind w:left="360" w:hanging="360"/>
      </w:pPr>
    </w:lvl>
  </w:abstractNum>
  <w:abstractNum w:abstractNumId="9">
    <w:nsid w:val="FFFFFF89"/>
    <w:multiLevelType w:val="singleLevel"/>
    <w:tmpl w:val="AA6A47F6"/>
    <w:lvl w:ilvl="0">
      <w:start w:val="1"/>
      <w:numFmt w:val="bullet"/>
      <w:pStyle w:val="a0"/>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1"/>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cumentProtection w:edit="forms" w:enforcement="0"/>
  <w:defaultTabStop w:val="567"/>
  <w:autoHyphenation/>
  <w:hyphenationZone w:val="357"/>
  <w:doNotHyphenateCaps/>
  <w:evenAndOddHeaders/>
  <w:characterSpacingControl w:val="doNotCompress"/>
  <w:hdrShapeDefaults>
    <o:shapedefaults v:ext="edit" spidmax="4097"/>
  </w:hdrShapeDefaults>
  <w:footnotePr>
    <w:footnote w:id="-1"/>
    <w:footnote w:id="0"/>
  </w:footnotePr>
  <w:endnotePr>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402"/>
    <w:rsid w:val="000033D8"/>
    <w:rsid w:val="00005C1C"/>
    <w:rsid w:val="00016553"/>
    <w:rsid w:val="000233B3"/>
    <w:rsid w:val="00023E9E"/>
    <w:rsid w:val="00026B0C"/>
    <w:rsid w:val="00030114"/>
    <w:rsid w:val="0003638E"/>
    <w:rsid w:val="00036FF2"/>
    <w:rsid w:val="0004010A"/>
    <w:rsid w:val="00043D88"/>
    <w:rsid w:val="00046E4D"/>
    <w:rsid w:val="0006401A"/>
    <w:rsid w:val="00072C27"/>
    <w:rsid w:val="00086182"/>
    <w:rsid w:val="00090891"/>
    <w:rsid w:val="00092E62"/>
    <w:rsid w:val="00097975"/>
    <w:rsid w:val="000A3DDF"/>
    <w:rsid w:val="000A60A0"/>
    <w:rsid w:val="000C21A8"/>
    <w:rsid w:val="000C3688"/>
    <w:rsid w:val="000D6863"/>
    <w:rsid w:val="000E3ADA"/>
    <w:rsid w:val="00117AEE"/>
    <w:rsid w:val="00144DA7"/>
    <w:rsid w:val="001463F7"/>
    <w:rsid w:val="0015769C"/>
    <w:rsid w:val="00180752"/>
    <w:rsid w:val="00185076"/>
    <w:rsid w:val="0018543C"/>
    <w:rsid w:val="00190231"/>
    <w:rsid w:val="00192ABD"/>
    <w:rsid w:val="001A75D5"/>
    <w:rsid w:val="001A7D40"/>
    <w:rsid w:val="001D07F7"/>
    <w:rsid w:val="001D7B8F"/>
    <w:rsid w:val="001E48EE"/>
    <w:rsid w:val="001F2D04"/>
    <w:rsid w:val="00200466"/>
    <w:rsid w:val="0020059C"/>
    <w:rsid w:val="002019BD"/>
    <w:rsid w:val="00206F32"/>
    <w:rsid w:val="00210FC9"/>
    <w:rsid w:val="00232D42"/>
    <w:rsid w:val="00237334"/>
    <w:rsid w:val="002375C4"/>
    <w:rsid w:val="00242BB5"/>
    <w:rsid w:val="002444F4"/>
    <w:rsid w:val="002620CC"/>
    <w:rsid w:val="002629A0"/>
    <w:rsid w:val="00280C58"/>
    <w:rsid w:val="0028492B"/>
    <w:rsid w:val="00291C8F"/>
    <w:rsid w:val="00292480"/>
    <w:rsid w:val="002C5036"/>
    <w:rsid w:val="002C6A71"/>
    <w:rsid w:val="002C6D5F"/>
    <w:rsid w:val="002D15EA"/>
    <w:rsid w:val="002D6C07"/>
    <w:rsid w:val="002E0CE6"/>
    <w:rsid w:val="002E1163"/>
    <w:rsid w:val="002E43F3"/>
    <w:rsid w:val="003215F5"/>
    <w:rsid w:val="00332891"/>
    <w:rsid w:val="00356BB2"/>
    <w:rsid w:val="00360477"/>
    <w:rsid w:val="00367FC9"/>
    <w:rsid w:val="003711A1"/>
    <w:rsid w:val="00372123"/>
    <w:rsid w:val="00386581"/>
    <w:rsid w:val="00387100"/>
    <w:rsid w:val="003951D3"/>
    <w:rsid w:val="003978C6"/>
    <w:rsid w:val="003A0FD8"/>
    <w:rsid w:val="003B40A9"/>
    <w:rsid w:val="003B5928"/>
    <w:rsid w:val="003C016E"/>
    <w:rsid w:val="003D5EBD"/>
    <w:rsid w:val="00401CE0"/>
    <w:rsid w:val="00403234"/>
    <w:rsid w:val="00407AC3"/>
    <w:rsid w:val="00414586"/>
    <w:rsid w:val="00415059"/>
    <w:rsid w:val="00424FDD"/>
    <w:rsid w:val="0043033D"/>
    <w:rsid w:val="00435FE4"/>
    <w:rsid w:val="00457634"/>
    <w:rsid w:val="00463C25"/>
    <w:rsid w:val="00470ACE"/>
    <w:rsid w:val="00474F42"/>
    <w:rsid w:val="0048244D"/>
    <w:rsid w:val="004A0DE8"/>
    <w:rsid w:val="004A27AD"/>
    <w:rsid w:val="004A4CB7"/>
    <w:rsid w:val="004A57B5"/>
    <w:rsid w:val="004B19DA"/>
    <w:rsid w:val="004C2A53"/>
    <w:rsid w:val="004C3B35"/>
    <w:rsid w:val="004C43EC"/>
    <w:rsid w:val="004E6729"/>
    <w:rsid w:val="004F0E47"/>
    <w:rsid w:val="0051339C"/>
    <w:rsid w:val="0051412F"/>
    <w:rsid w:val="00522B6F"/>
    <w:rsid w:val="0052430E"/>
    <w:rsid w:val="005276AD"/>
    <w:rsid w:val="00537AB3"/>
    <w:rsid w:val="00540A9A"/>
    <w:rsid w:val="00543522"/>
    <w:rsid w:val="00545680"/>
    <w:rsid w:val="00555573"/>
    <w:rsid w:val="0056618E"/>
    <w:rsid w:val="00576F59"/>
    <w:rsid w:val="00577A34"/>
    <w:rsid w:val="00580AAD"/>
    <w:rsid w:val="00593A04"/>
    <w:rsid w:val="005A6D5A"/>
    <w:rsid w:val="005B1B28"/>
    <w:rsid w:val="005B7D51"/>
    <w:rsid w:val="005B7F35"/>
    <w:rsid w:val="005C2081"/>
    <w:rsid w:val="005C678A"/>
    <w:rsid w:val="005C6963"/>
    <w:rsid w:val="005D346D"/>
    <w:rsid w:val="005E74AB"/>
    <w:rsid w:val="005F00D3"/>
    <w:rsid w:val="005F056C"/>
    <w:rsid w:val="005F1D9A"/>
    <w:rsid w:val="005F30FC"/>
    <w:rsid w:val="00606A3E"/>
    <w:rsid w:val="00607AB0"/>
    <w:rsid w:val="006115AA"/>
    <w:rsid w:val="006120AE"/>
    <w:rsid w:val="00635E86"/>
    <w:rsid w:val="00636A37"/>
    <w:rsid w:val="006501A5"/>
    <w:rsid w:val="00652E7E"/>
    <w:rsid w:val="006537FE"/>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DCE"/>
    <w:rsid w:val="0075279B"/>
    <w:rsid w:val="00753748"/>
    <w:rsid w:val="00762446"/>
    <w:rsid w:val="00781ACB"/>
    <w:rsid w:val="00782753"/>
    <w:rsid w:val="00791443"/>
    <w:rsid w:val="007952F4"/>
    <w:rsid w:val="007A79EB"/>
    <w:rsid w:val="007D3CB7"/>
    <w:rsid w:val="007D4CA0"/>
    <w:rsid w:val="007D7A23"/>
    <w:rsid w:val="007E38C3"/>
    <w:rsid w:val="007E549E"/>
    <w:rsid w:val="007E71C9"/>
    <w:rsid w:val="007F7553"/>
    <w:rsid w:val="00806FBD"/>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929DA"/>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446A"/>
    <w:rsid w:val="00A4025D"/>
    <w:rsid w:val="00A61CAE"/>
    <w:rsid w:val="00A800D1"/>
    <w:rsid w:val="00A92699"/>
    <w:rsid w:val="00AA6D21"/>
    <w:rsid w:val="00AB02D9"/>
    <w:rsid w:val="00AB5BF0"/>
    <w:rsid w:val="00AC1C95"/>
    <w:rsid w:val="00AC2CCB"/>
    <w:rsid w:val="00AC443A"/>
    <w:rsid w:val="00AE60E2"/>
    <w:rsid w:val="00B0169F"/>
    <w:rsid w:val="00B05F21"/>
    <w:rsid w:val="00B14EA9"/>
    <w:rsid w:val="00B30A3C"/>
    <w:rsid w:val="00B532AB"/>
    <w:rsid w:val="00B7591E"/>
    <w:rsid w:val="00B81305"/>
    <w:rsid w:val="00B8138B"/>
    <w:rsid w:val="00B91014"/>
    <w:rsid w:val="00BB17DC"/>
    <w:rsid w:val="00BB1AF9"/>
    <w:rsid w:val="00BB42B3"/>
    <w:rsid w:val="00BB4C4A"/>
    <w:rsid w:val="00BD3CAE"/>
    <w:rsid w:val="00BD5F3C"/>
    <w:rsid w:val="00C07C0F"/>
    <w:rsid w:val="00C145C4"/>
    <w:rsid w:val="00C20D2F"/>
    <w:rsid w:val="00C2131B"/>
    <w:rsid w:val="00C3087E"/>
    <w:rsid w:val="00C37AF8"/>
    <w:rsid w:val="00C37C79"/>
    <w:rsid w:val="00C41BBC"/>
    <w:rsid w:val="00C44399"/>
    <w:rsid w:val="00C50460"/>
    <w:rsid w:val="00C51419"/>
    <w:rsid w:val="00C52788"/>
    <w:rsid w:val="00C53EDA"/>
    <w:rsid w:val="00C54056"/>
    <w:rsid w:val="00C663A3"/>
    <w:rsid w:val="00C75CB2"/>
    <w:rsid w:val="00C87548"/>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66402"/>
    <w:rsid w:val="00D809D1"/>
    <w:rsid w:val="00D84ECF"/>
    <w:rsid w:val="00DA2851"/>
    <w:rsid w:val="00DA2B7C"/>
    <w:rsid w:val="00DA5686"/>
    <w:rsid w:val="00DB2FC0"/>
    <w:rsid w:val="00DB4EC3"/>
    <w:rsid w:val="00DF18FA"/>
    <w:rsid w:val="00DF49CA"/>
    <w:rsid w:val="00DF775B"/>
    <w:rsid w:val="00E007F3"/>
    <w:rsid w:val="00E00DEA"/>
    <w:rsid w:val="00E06EF0"/>
    <w:rsid w:val="00E11679"/>
    <w:rsid w:val="00E16866"/>
    <w:rsid w:val="00E2063B"/>
    <w:rsid w:val="00E307D1"/>
    <w:rsid w:val="00E46A04"/>
    <w:rsid w:val="00E717F3"/>
    <w:rsid w:val="00E72C5E"/>
    <w:rsid w:val="00E73451"/>
    <w:rsid w:val="00E7489F"/>
    <w:rsid w:val="00E75147"/>
    <w:rsid w:val="00E8167D"/>
    <w:rsid w:val="00E907E9"/>
    <w:rsid w:val="00E91FD0"/>
    <w:rsid w:val="00E96BE7"/>
    <w:rsid w:val="00EA2CD0"/>
    <w:rsid w:val="00EB07D7"/>
    <w:rsid w:val="00EC0044"/>
    <w:rsid w:val="00EC0E5A"/>
    <w:rsid w:val="00EC3690"/>
    <w:rsid w:val="00EC6B9F"/>
    <w:rsid w:val="00EE516D"/>
    <w:rsid w:val="00EF4D1B"/>
    <w:rsid w:val="00EF7295"/>
    <w:rsid w:val="00F069D1"/>
    <w:rsid w:val="00F1503D"/>
    <w:rsid w:val="00F22712"/>
    <w:rsid w:val="00F275F5"/>
    <w:rsid w:val="00F33188"/>
    <w:rsid w:val="00F35BDE"/>
    <w:rsid w:val="00F52A0E"/>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 Char Char C"/>
    <w:basedOn w:val="a2"/>
    <w:link w:val="af0"/>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ftref,Ref,de nota al pie"/>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280C58"/>
    <w:pPr>
      <w:spacing w:line="240" w:lineRule="auto"/>
    </w:pPr>
    <w:rPr>
      <w:rFonts w:ascii="Tahoma" w:hAnsi="Tahoma" w:cs="Tahoma"/>
      <w:sz w:val="16"/>
      <w:szCs w:val="16"/>
    </w:rPr>
  </w:style>
  <w:style w:type="character" w:customStyle="1" w:styleId="affe">
    <w:name w:val="Текст выноски Знак"/>
    <w:basedOn w:val="a3"/>
    <w:link w:val="affd"/>
    <w:rsid w:val="00280C58"/>
    <w:rPr>
      <w:rFonts w:ascii="Tahoma" w:hAnsi="Tahoma" w:cs="Tahoma"/>
      <w:spacing w:val="4"/>
      <w:w w:val="103"/>
      <w:kern w:val="14"/>
      <w:sz w:val="16"/>
      <w:szCs w:val="16"/>
      <w:lang w:eastAsia="en-US"/>
    </w:rPr>
  </w:style>
  <w:style w:type="character" w:customStyle="1" w:styleId="af0">
    <w:name w:val="Текст сноски Знак"/>
    <w:aliases w:val="5_GR Знак,5_G Знак,single space Знак,footnote text Знак,FOOTNOTES Знак,fn Знак,Текст сноски1 Знак,Текст сноски Знак Знак Знак,Текст сноски Знак Знак Знак Знак Знак Знак Знак Знак,f Char Char Знак,f Char Знак,f Char Char C Знак"/>
    <w:basedOn w:val="a3"/>
    <w:link w:val="af"/>
    <w:rsid w:val="00463C25"/>
    <w:rPr>
      <w:spacing w:val="5"/>
      <w:w w:val="104"/>
      <w:kern w:val="14"/>
      <w:sz w:val="18"/>
      <w:lang w:val="en-GB"/>
    </w:rPr>
  </w:style>
  <w:style w:type="character" w:customStyle="1" w:styleId="HChGR0">
    <w:name w:val="_ H _Ch_GR Знак"/>
    <w:basedOn w:val="a3"/>
    <w:link w:val="HChGR"/>
    <w:rsid w:val="00463C25"/>
    <w:rPr>
      <w:b/>
      <w:spacing w:val="4"/>
      <w:w w:val="103"/>
      <w:kern w:val="14"/>
      <w:sz w:val="28"/>
    </w:rPr>
  </w:style>
  <w:style w:type="paragraph" w:customStyle="1" w:styleId="HChG">
    <w:name w:val="_ H _Ch_G"/>
    <w:basedOn w:val="a2"/>
    <w:next w:val="a2"/>
    <w:rsid w:val="00463C2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a2"/>
    <w:rsid w:val="00463C25"/>
    <w:pPr>
      <w:suppressAutoHyphens/>
      <w:spacing w:after="120"/>
      <w:ind w:left="1134" w:right="1134"/>
      <w:jc w:val="both"/>
    </w:pPr>
    <w:rPr>
      <w:spacing w:val="0"/>
      <w:w w:val="100"/>
      <w:kern w:val="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677773"/>
    <w:pPr>
      <w:spacing w:line="240" w:lineRule="atLeast"/>
    </w:pPr>
    <w:rPr>
      <w:spacing w:val="4"/>
      <w:w w:val="103"/>
      <w:kern w:val="14"/>
      <w:lang w:eastAsia="en-US"/>
    </w:rPr>
  </w:style>
  <w:style w:type="paragraph" w:styleId="1">
    <w:name w:val="heading 1"/>
    <w:aliases w:val="Table_GR"/>
    <w:basedOn w:val="a2"/>
    <w:next w:val="a2"/>
    <w:qFormat/>
    <w:rsid w:val="007E71C9"/>
    <w:pPr>
      <w:keepNext/>
      <w:tabs>
        <w:tab w:val="left" w:pos="567"/>
      </w:tabs>
      <w:spacing w:line="240" w:lineRule="auto"/>
      <w:jc w:val="both"/>
      <w:outlineLvl w:val="0"/>
    </w:pPr>
    <w:rPr>
      <w:rFonts w:cs="Arial"/>
      <w:b/>
      <w:bCs/>
      <w:szCs w:val="32"/>
      <w:lang w:eastAsia="ru-RU"/>
    </w:rPr>
  </w:style>
  <w:style w:type="paragraph" w:styleId="21">
    <w:name w:val="heading 2"/>
    <w:basedOn w:val="a2"/>
    <w:next w:val="a2"/>
    <w:qFormat/>
    <w:rsid w:val="007E71C9"/>
    <w:pPr>
      <w:keepNext/>
      <w:spacing w:before="240" w:after="60"/>
      <w:outlineLvl w:val="1"/>
    </w:pPr>
    <w:rPr>
      <w:rFonts w:ascii="Arial" w:hAnsi="Arial" w:cs="Arial"/>
      <w:b/>
      <w:bCs/>
      <w:i/>
      <w:iCs/>
      <w:sz w:val="28"/>
      <w:szCs w:val="28"/>
    </w:rPr>
  </w:style>
  <w:style w:type="paragraph" w:styleId="31">
    <w:name w:val="heading 3"/>
    <w:basedOn w:val="a2"/>
    <w:next w:val="a2"/>
    <w:qFormat/>
    <w:rsid w:val="007E71C9"/>
    <w:pPr>
      <w:keepNext/>
      <w:spacing w:before="240" w:after="60"/>
      <w:outlineLvl w:val="2"/>
    </w:pPr>
    <w:rPr>
      <w:rFonts w:ascii="Arial" w:hAnsi="Arial" w:cs="Arial"/>
      <w:b/>
      <w:bCs/>
      <w:sz w:val="26"/>
      <w:szCs w:val="26"/>
    </w:rPr>
  </w:style>
  <w:style w:type="paragraph" w:styleId="41">
    <w:name w:val="heading 4"/>
    <w:basedOn w:val="a2"/>
    <w:next w:val="a2"/>
    <w:qFormat/>
    <w:rsid w:val="007E71C9"/>
    <w:pPr>
      <w:keepNext/>
      <w:spacing w:before="240" w:after="60"/>
      <w:outlineLvl w:val="3"/>
    </w:pPr>
    <w:rPr>
      <w:b/>
      <w:bCs/>
      <w:sz w:val="28"/>
      <w:szCs w:val="28"/>
    </w:rPr>
  </w:style>
  <w:style w:type="paragraph" w:styleId="51">
    <w:name w:val="heading 5"/>
    <w:basedOn w:val="a2"/>
    <w:next w:val="a2"/>
    <w:qFormat/>
    <w:rsid w:val="007E71C9"/>
    <w:pPr>
      <w:spacing w:before="240" w:after="60"/>
      <w:outlineLvl w:val="4"/>
    </w:pPr>
    <w:rPr>
      <w:b/>
      <w:bCs/>
      <w:i/>
      <w:iCs/>
      <w:sz w:val="26"/>
      <w:szCs w:val="26"/>
    </w:rPr>
  </w:style>
  <w:style w:type="paragraph" w:styleId="6">
    <w:name w:val="heading 6"/>
    <w:basedOn w:val="a2"/>
    <w:next w:val="a2"/>
    <w:qFormat/>
    <w:rsid w:val="007E71C9"/>
    <w:pPr>
      <w:spacing w:before="240" w:after="60"/>
      <w:outlineLvl w:val="5"/>
    </w:pPr>
    <w:rPr>
      <w:b/>
      <w:bCs/>
      <w:sz w:val="22"/>
      <w:szCs w:val="22"/>
    </w:rPr>
  </w:style>
  <w:style w:type="paragraph" w:styleId="7">
    <w:name w:val="heading 7"/>
    <w:basedOn w:val="a2"/>
    <w:next w:val="a2"/>
    <w:qFormat/>
    <w:rsid w:val="007E71C9"/>
    <w:pPr>
      <w:spacing w:before="240" w:after="60"/>
      <w:outlineLvl w:val="6"/>
    </w:pPr>
    <w:rPr>
      <w:sz w:val="24"/>
    </w:rPr>
  </w:style>
  <w:style w:type="paragraph" w:styleId="8">
    <w:name w:val="heading 8"/>
    <w:basedOn w:val="a2"/>
    <w:next w:val="a2"/>
    <w:qFormat/>
    <w:rsid w:val="007E71C9"/>
    <w:pPr>
      <w:spacing w:before="240" w:after="60"/>
      <w:outlineLvl w:val="7"/>
    </w:pPr>
    <w:rPr>
      <w:i/>
      <w:iCs/>
      <w:sz w:val="24"/>
    </w:rPr>
  </w:style>
  <w:style w:type="paragraph" w:styleId="9">
    <w:name w:val="heading 9"/>
    <w:basedOn w:val="a2"/>
    <w:next w:val="a2"/>
    <w:qFormat/>
    <w:rsid w:val="007E71C9"/>
    <w:pPr>
      <w:spacing w:before="240" w:after="60"/>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SLGR">
    <w:name w:val="__S_L_GR"/>
    <w:basedOn w:val="a2"/>
    <w:next w:val="a2"/>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a2"/>
    <w:next w:val="a2"/>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a2"/>
    <w:next w:val="a2"/>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a2"/>
    <w:next w:val="a2"/>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a2"/>
    <w:rsid w:val="00BB4C4A"/>
    <w:pPr>
      <w:numPr>
        <w:numId w:val="20"/>
      </w:numPr>
      <w:spacing w:after="120"/>
      <w:ind w:right="1134"/>
      <w:jc w:val="both"/>
    </w:pPr>
    <w:rPr>
      <w:lang w:eastAsia="ru-RU"/>
    </w:rPr>
  </w:style>
  <w:style w:type="paragraph" w:customStyle="1" w:styleId="Bullet2GR">
    <w:name w:val="_Bullet 2_GR"/>
    <w:basedOn w:val="a2"/>
    <w:rsid w:val="00BB4C4A"/>
    <w:pPr>
      <w:numPr>
        <w:numId w:val="21"/>
      </w:numPr>
      <w:spacing w:after="120"/>
      <w:ind w:right="1134"/>
      <w:jc w:val="both"/>
    </w:pPr>
    <w:rPr>
      <w:lang w:eastAsia="ru-RU"/>
    </w:rPr>
  </w:style>
  <w:style w:type="numbering" w:styleId="111111">
    <w:name w:val="Outline List 2"/>
    <w:basedOn w:val="a5"/>
    <w:semiHidden/>
    <w:rsid w:val="007E71C9"/>
    <w:pPr>
      <w:numPr>
        <w:numId w:val="4"/>
      </w:numPr>
    </w:pPr>
  </w:style>
  <w:style w:type="numbering" w:styleId="1ai">
    <w:name w:val="Outline List 1"/>
    <w:basedOn w:val="a5"/>
    <w:semiHidden/>
    <w:rsid w:val="007E71C9"/>
    <w:pPr>
      <w:numPr>
        <w:numId w:val="5"/>
      </w:numPr>
    </w:pPr>
  </w:style>
  <w:style w:type="paragraph" w:styleId="HTML">
    <w:name w:val="HTML Address"/>
    <w:basedOn w:val="a2"/>
    <w:semiHidden/>
    <w:rsid w:val="007E71C9"/>
    <w:rPr>
      <w:i/>
      <w:iCs/>
    </w:rPr>
  </w:style>
  <w:style w:type="paragraph" w:styleId="a6">
    <w:name w:val="envelope address"/>
    <w:basedOn w:val="a2"/>
    <w:semiHidden/>
    <w:rsid w:val="007E71C9"/>
    <w:pPr>
      <w:framePr w:w="7920" w:h="1980" w:hRule="exact" w:hSpace="180" w:wrap="auto" w:hAnchor="page" w:xAlign="center" w:yAlign="bottom"/>
      <w:ind w:left="2880"/>
    </w:pPr>
    <w:rPr>
      <w:rFonts w:ascii="Arial" w:hAnsi="Arial" w:cs="Arial"/>
      <w:sz w:val="24"/>
    </w:rPr>
  </w:style>
  <w:style w:type="paragraph" w:styleId="a7">
    <w:name w:val="Date"/>
    <w:basedOn w:val="a2"/>
    <w:next w:val="a2"/>
    <w:semiHidden/>
    <w:rsid w:val="007E71C9"/>
  </w:style>
  <w:style w:type="paragraph" w:styleId="50">
    <w:name w:val="List Bullet 5"/>
    <w:basedOn w:val="a2"/>
    <w:semiHidden/>
    <w:rsid w:val="007E71C9"/>
    <w:pPr>
      <w:numPr>
        <w:numId w:val="10"/>
      </w:numPr>
    </w:pPr>
  </w:style>
  <w:style w:type="table" w:styleId="a8">
    <w:name w:val="Table Grid"/>
    <w:basedOn w:val="a4"/>
    <w:rsid w:val="0029248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0">
    <w:name w:val="Table Simple 1"/>
    <w:basedOn w:val="a4"/>
    <w:semiHidden/>
    <w:rsid w:val="007E71C9"/>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9">
    <w:name w:val="header"/>
    <w:aliases w:val="6_GR"/>
    <w:basedOn w:val="a2"/>
    <w:next w:val="a2"/>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aa">
    <w:name w:val="endnote reference"/>
    <w:aliases w:val="1_GR"/>
    <w:basedOn w:val="ab"/>
    <w:rsid w:val="008120D4"/>
    <w:rPr>
      <w:rFonts w:ascii="Times New Roman" w:hAnsi="Times New Roman"/>
      <w:dstrike w:val="0"/>
      <w:sz w:val="18"/>
      <w:vertAlign w:val="superscript"/>
    </w:rPr>
  </w:style>
  <w:style w:type="paragraph" w:styleId="ac">
    <w:name w:val="footer"/>
    <w:aliases w:val="3_GR"/>
    <w:basedOn w:val="a2"/>
    <w:rsid w:val="00E8167D"/>
    <w:pPr>
      <w:tabs>
        <w:tab w:val="right" w:pos="9639"/>
      </w:tabs>
      <w:suppressAutoHyphens/>
      <w:spacing w:line="240" w:lineRule="auto"/>
    </w:pPr>
    <w:rPr>
      <w:spacing w:val="0"/>
      <w:w w:val="100"/>
      <w:kern w:val="0"/>
      <w:sz w:val="16"/>
      <w:lang w:val="en-GB" w:eastAsia="ru-RU"/>
    </w:rPr>
  </w:style>
  <w:style w:type="character" w:styleId="ad">
    <w:name w:val="page number"/>
    <w:aliases w:val="7_GR"/>
    <w:basedOn w:val="a3"/>
    <w:rsid w:val="00E72C5E"/>
    <w:rPr>
      <w:rFonts w:ascii="Times New Roman" w:hAnsi="Times New Roman"/>
      <w:b/>
      <w:sz w:val="18"/>
    </w:rPr>
  </w:style>
  <w:style w:type="paragraph" w:styleId="ae">
    <w:name w:val="endnote text"/>
    <w:aliases w:val="2_GR"/>
    <w:basedOn w:val="af"/>
    <w:rsid w:val="00D84ECF"/>
  </w:style>
  <w:style w:type="paragraph" w:styleId="af">
    <w:name w:val="footnote text"/>
    <w:aliases w:val="5_GR,5_G,single space,footnote text,FOOTNOTES,fn,Текст сноски1,Текст сноски Знак Знак,Текст сноски Знак Знак Знак Знак Знак Знак Знак,Текст сноски Знак Знак Знак Знак Знак Знак Знак Знак Знак Знак Знак Знак,f Char Char,f Char,f Char Char C"/>
    <w:basedOn w:val="a2"/>
    <w:link w:val="af0"/>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a2"/>
    <w:next w:val="a2"/>
    <w:rsid w:val="00E72C5E"/>
    <w:pPr>
      <w:numPr>
        <w:numId w:val="23"/>
      </w:numPr>
      <w:tabs>
        <w:tab w:val="left" w:pos="567"/>
      </w:tabs>
      <w:spacing w:after="120"/>
      <w:ind w:right="1134"/>
      <w:jc w:val="both"/>
      <w:outlineLvl w:val="0"/>
    </w:pPr>
    <w:rPr>
      <w:lang w:eastAsia="ru-RU"/>
    </w:rPr>
  </w:style>
  <w:style w:type="character" w:styleId="ab">
    <w:name w:val="footnote reference"/>
    <w:aliases w:val="4_GR,4_G,ftref,Ref,de nota al pie"/>
    <w:basedOn w:val="a3"/>
    <w:rsid w:val="00BB17DC"/>
    <w:rPr>
      <w:rFonts w:ascii="Times New Roman" w:hAnsi="Times New Roman"/>
      <w:dstrike w:val="0"/>
      <w:sz w:val="18"/>
      <w:vertAlign w:val="superscript"/>
    </w:rPr>
  </w:style>
  <w:style w:type="character" w:styleId="HTML0">
    <w:name w:val="HTML Acronym"/>
    <w:basedOn w:val="a3"/>
    <w:semiHidden/>
    <w:rsid w:val="007E71C9"/>
  </w:style>
  <w:style w:type="table" w:styleId="-1">
    <w:name w:val="Table Web 1"/>
    <w:basedOn w:val="a4"/>
    <w:semiHidden/>
    <w:rsid w:val="007E71C9"/>
    <w:pPr>
      <w:spacing w:after="120" w:line="20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4"/>
    <w:semiHidden/>
    <w:rsid w:val="007E71C9"/>
    <w:pPr>
      <w:spacing w:after="120" w:line="20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af1">
    <w:name w:val="Emphasis"/>
    <w:basedOn w:val="a3"/>
    <w:qFormat/>
    <w:rsid w:val="007E71C9"/>
    <w:rPr>
      <w:i/>
      <w:iCs/>
    </w:rPr>
  </w:style>
  <w:style w:type="paragraph" w:styleId="af2">
    <w:name w:val="Note Heading"/>
    <w:basedOn w:val="a2"/>
    <w:next w:val="a2"/>
    <w:semiHidden/>
    <w:rsid w:val="007E71C9"/>
  </w:style>
  <w:style w:type="table" w:styleId="af3">
    <w:name w:val="Table Elegant"/>
    <w:basedOn w:val="a4"/>
    <w:semiHidden/>
    <w:rsid w:val="007E71C9"/>
    <w:pPr>
      <w:spacing w:after="120" w:line="20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1">
    <w:name w:val="Table Subtle 1"/>
    <w:basedOn w:val="a4"/>
    <w:semiHidden/>
    <w:rsid w:val="007E71C9"/>
    <w:pPr>
      <w:spacing w:after="120" w:line="20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2">
    <w:name w:val="Table Subtle 2"/>
    <w:basedOn w:val="a4"/>
    <w:semiHidden/>
    <w:rsid w:val="007E71C9"/>
    <w:pPr>
      <w:spacing w:after="120" w:line="20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1">
    <w:name w:val="HTML Keyboard"/>
    <w:basedOn w:val="a3"/>
    <w:semiHidden/>
    <w:rsid w:val="007E71C9"/>
    <w:rPr>
      <w:rFonts w:ascii="Courier New" w:hAnsi="Courier New" w:cs="Courier New"/>
      <w:sz w:val="20"/>
      <w:szCs w:val="20"/>
    </w:rPr>
  </w:style>
  <w:style w:type="table" w:styleId="12">
    <w:name w:val="Table Classic 1"/>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3">
    <w:name w:val="Table Classic 2"/>
    <w:basedOn w:val="a4"/>
    <w:semiHidden/>
    <w:rsid w:val="007E71C9"/>
    <w:pPr>
      <w:spacing w:after="120" w:line="20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2">
    <w:name w:val="Table Classic 3"/>
    <w:basedOn w:val="a4"/>
    <w:semiHidden/>
    <w:rsid w:val="007E71C9"/>
    <w:pPr>
      <w:spacing w:after="120" w:line="20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2">
    <w:name w:val="Table Classic 4"/>
    <w:basedOn w:val="a4"/>
    <w:semiHidden/>
    <w:rsid w:val="007E71C9"/>
    <w:pPr>
      <w:spacing w:after="120" w:line="20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2">
    <w:name w:val="HTML Code"/>
    <w:basedOn w:val="a3"/>
    <w:semiHidden/>
    <w:rsid w:val="007E71C9"/>
    <w:rPr>
      <w:rFonts w:ascii="Courier New" w:hAnsi="Courier New" w:cs="Courier New"/>
      <w:sz w:val="20"/>
      <w:szCs w:val="20"/>
    </w:rPr>
  </w:style>
  <w:style w:type="paragraph" w:styleId="af4">
    <w:name w:val="Body Text"/>
    <w:basedOn w:val="a2"/>
    <w:semiHidden/>
    <w:rsid w:val="007E71C9"/>
  </w:style>
  <w:style w:type="paragraph" w:styleId="af5">
    <w:name w:val="Body Text First Indent"/>
    <w:basedOn w:val="af4"/>
    <w:semiHidden/>
    <w:rsid w:val="007E71C9"/>
    <w:pPr>
      <w:ind w:firstLine="210"/>
    </w:pPr>
  </w:style>
  <w:style w:type="paragraph" w:styleId="af6">
    <w:name w:val="Body Text Indent"/>
    <w:basedOn w:val="a2"/>
    <w:semiHidden/>
    <w:rsid w:val="007E71C9"/>
    <w:pPr>
      <w:ind w:left="283"/>
    </w:pPr>
  </w:style>
  <w:style w:type="paragraph" w:styleId="24">
    <w:name w:val="Body Text First Indent 2"/>
    <w:basedOn w:val="af6"/>
    <w:semiHidden/>
    <w:rsid w:val="007E71C9"/>
    <w:pPr>
      <w:ind w:firstLine="210"/>
    </w:pPr>
  </w:style>
  <w:style w:type="paragraph" w:styleId="a0">
    <w:name w:val="List Bullet"/>
    <w:basedOn w:val="a2"/>
    <w:semiHidden/>
    <w:rsid w:val="007E71C9"/>
    <w:pPr>
      <w:numPr>
        <w:numId w:val="6"/>
      </w:numPr>
    </w:pPr>
  </w:style>
  <w:style w:type="paragraph" w:styleId="20">
    <w:name w:val="List Bullet 2"/>
    <w:basedOn w:val="a2"/>
    <w:semiHidden/>
    <w:rsid w:val="007E71C9"/>
    <w:pPr>
      <w:numPr>
        <w:numId w:val="7"/>
      </w:numPr>
    </w:pPr>
  </w:style>
  <w:style w:type="paragraph" w:styleId="30">
    <w:name w:val="List Bullet 3"/>
    <w:basedOn w:val="a2"/>
    <w:semiHidden/>
    <w:rsid w:val="007E71C9"/>
    <w:pPr>
      <w:numPr>
        <w:numId w:val="8"/>
      </w:numPr>
    </w:pPr>
  </w:style>
  <w:style w:type="paragraph" w:styleId="40">
    <w:name w:val="List Bullet 4"/>
    <w:basedOn w:val="a2"/>
    <w:semiHidden/>
    <w:rsid w:val="007E71C9"/>
    <w:pPr>
      <w:numPr>
        <w:numId w:val="9"/>
      </w:numPr>
    </w:pPr>
  </w:style>
  <w:style w:type="paragraph" w:styleId="af7">
    <w:name w:val="Title"/>
    <w:basedOn w:val="a2"/>
    <w:qFormat/>
    <w:rsid w:val="007E71C9"/>
    <w:pPr>
      <w:spacing w:before="240" w:after="60"/>
      <w:jc w:val="center"/>
      <w:outlineLvl w:val="0"/>
    </w:pPr>
    <w:rPr>
      <w:rFonts w:ascii="Arial" w:hAnsi="Arial" w:cs="Arial"/>
      <w:b/>
      <w:bCs/>
      <w:kern w:val="28"/>
      <w:sz w:val="32"/>
      <w:szCs w:val="32"/>
    </w:rPr>
  </w:style>
  <w:style w:type="character" w:styleId="af8">
    <w:name w:val="line number"/>
    <w:basedOn w:val="a3"/>
    <w:semiHidden/>
    <w:rsid w:val="007E71C9"/>
  </w:style>
  <w:style w:type="paragraph" w:styleId="a">
    <w:name w:val="List Number"/>
    <w:basedOn w:val="a2"/>
    <w:semiHidden/>
    <w:rsid w:val="007E71C9"/>
    <w:pPr>
      <w:numPr>
        <w:numId w:val="11"/>
      </w:numPr>
    </w:pPr>
  </w:style>
  <w:style w:type="paragraph" w:styleId="2">
    <w:name w:val="List Number 2"/>
    <w:basedOn w:val="a2"/>
    <w:semiHidden/>
    <w:rsid w:val="007E71C9"/>
    <w:pPr>
      <w:numPr>
        <w:numId w:val="12"/>
      </w:numPr>
    </w:pPr>
  </w:style>
  <w:style w:type="paragraph" w:styleId="3">
    <w:name w:val="List Number 3"/>
    <w:basedOn w:val="a2"/>
    <w:semiHidden/>
    <w:rsid w:val="007E71C9"/>
    <w:pPr>
      <w:numPr>
        <w:numId w:val="13"/>
      </w:numPr>
    </w:pPr>
  </w:style>
  <w:style w:type="paragraph" w:styleId="4">
    <w:name w:val="List Number 4"/>
    <w:basedOn w:val="a2"/>
    <w:semiHidden/>
    <w:rsid w:val="007E71C9"/>
    <w:pPr>
      <w:numPr>
        <w:numId w:val="14"/>
      </w:numPr>
    </w:pPr>
  </w:style>
  <w:style w:type="paragraph" w:styleId="5">
    <w:name w:val="List Number 5"/>
    <w:basedOn w:val="a2"/>
    <w:semiHidden/>
    <w:rsid w:val="007E71C9"/>
    <w:pPr>
      <w:numPr>
        <w:numId w:val="15"/>
      </w:numPr>
    </w:pPr>
  </w:style>
  <w:style w:type="character" w:styleId="HTML3">
    <w:name w:val="HTML Sample"/>
    <w:basedOn w:val="a3"/>
    <w:semiHidden/>
    <w:rsid w:val="007E71C9"/>
    <w:rPr>
      <w:rFonts w:ascii="Courier New" w:hAnsi="Courier New" w:cs="Courier New"/>
    </w:rPr>
  </w:style>
  <w:style w:type="paragraph" w:styleId="25">
    <w:name w:val="envelope return"/>
    <w:basedOn w:val="a2"/>
    <w:semiHidden/>
    <w:rsid w:val="007E71C9"/>
    <w:rPr>
      <w:rFonts w:ascii="Arial" w:hAnsi="Arial" w:cs="Arial"/>
    </w:rPr>
  </w:style>
  <w:style w:type="table" w:styleId="13">
    <w:name w:val="Table 3D effects 1"/>
    <w:basedOn w:val="a4"/>
    <w:semiHidden/>
    <w:rsid w:val="007E71C9"/>
    <w:pPr>
      <w:spacing w:after="120" w:line="20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6">
    <w:name w:val="Table 3D effects 2"/>
    <w:basedOn w:val="a4"/>
    <w:semiHidden/>
    <w:rsid w:val="007E71C9"/>
    <w:pPr>
      <w:spacing w:after="120" w:line="20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3">
    <w:name w:val="Table 3D effects 3"/>
    <w:basedOn w:val="a4"/>
    <w:semiHidden/>
    <w:rsid w:val="007E71C9"/>
    <w:pPr>
      <w:spacing w:after="120" w:line="20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f9">
    <w:name w:val="Normal (Web)"/>
    <w:basedOn w:val="a2"/>
    <w:semiHidden/>
    <w:rsid w:val="007E71C9"/>
    <w:rPr>
      <w:sz w:val="24"/>
    </w:rPr>
  </w:style>
  <w:style w:type="paragraph" w:styleId="afa">
    <w:name w:val="Normal Indent"/>
    <w:basedOn w:val="a2"/>
    <w:semiHidden/>
    <w:rsid w:val="007E71C9"/>
    <w:pPr>
      <w:ind w:left="567"/>
    </w:pPr>
  </w:style>
  <w:style w:type="character" w:styleId="HTML4">
    <w:name w:val="HTML Definition"/>
    <w:basedOn w:val="a3"/>
    <w:semiHidden/>
    <w:rsid w:val="007E71C9"/>
    <w:rPr>
      <w:i/>
      <w:iCs/>
    </w:rPr>
  </w:style>
  <w:style w:type="paragraph" w:styleId="27">
    <w:name w:val="Body Text 2"/>
    <w:basedOn w:val="a2"/>
    <w:semiHidden/>
    <w:rsid w:val="007E71C9"/>
    <w:pPr>
      <w:spacing w:line="480" w:lineRule="auto"/>
    </w:pPr>
  </w:style>
  <w:style w:type="paragraph" w:styleId="34">
    <w:name w:val="Body Text 3"/>
    <w:basedOn w:val="a2"/>
    <w:semiHidden/>
    <w:rsid w:val="007E71C9"/>
    <w:rPr>
      <w:sz w:val="16"/>
      <w:szCs w:val="16"/>
    </w:rPr>
  </w:style>
  <w:style w:type="paragraph" w:styleId="28">
    <w:name w:val="Body Text Indent 2"/>
    <w:basedOn w:val="a2"/>
    <w:semiHidden/>
    <w:rsid w:val="007E71C9"/>
    <w:pPr>
      <w:spacing w:line="480" w:lineRule="auto"/>
      <w:ind w:left="283"/>
    </w:pPr>
  </w:style>
  <w:style w:type="paragraph" w:styleId="35">
    <w:name w:val="Body Text Indent 3"/>
    <w:basedOn w:val="a2"/>
    <w:semiHidden/>
    <w:rsid w:val="007E71C9"/>
    <w:pPr>
      <w:ind w:left="283"/>
    </w:pPr>
    <w:rPr>
      <w:sz w:val="16"/>
      <w:szCs w:val="16"/>
    </w:rPr>
  </w:style>
  <w:style w:type="character" w:styleId="HTML5">
    <w:name w:val="HTML Variable"/>
    <w:basedOn w:val="a3"/>
    <w:semiHidden/>
    <w:rsid w:val="007E71C9"/>
    <w:rPr>
      <w:i/>
      <w:iCs/>
    </w:rPr>
  </w:style>
  <w:style w:type="character" w:styleId="HTML6">
    <w:name w:val="HTML Typewriter"/>
    <w:basedOn w:val="a3"/>
    <w:semiHidden/>
    <w:rsid w:val="007E71C9"/>
    <w:rPr>
      <w:rFonts w:ascii="Courier New" w:hAnsi="Courier New" w:cs="Courier New"/>
      <w:sz w:val="20"/>
      <w:szCs w:val="20"/>
    </w:rPr>
  </w:style>
  <w:style w:type="paragraph" w:styleId="afb">
    <w:name w:val="Subtitle"/>
    <w:basedOn w:val="a2"/>
    <w:qFormat/>
    <w:rsid w:val="007E71C9"/>
    <w:pPr>
      <w:spacing w:after="60"/>
      <w:jc w:val="center"/>
      <w:outlineLvl w:val="1"/>
    </w:pPr>
    <w:rPr>
      <w:rFonts w:ascii="Arial" w:hAnsi="Arial" w:cs="Arial"/>
      <w:sz w:val="24"/>
    </w:rPr>
  </w:style>
  <w:style w:type="paragraph" w:styleId="afc">
    <w:name w:val="Signature"/>
    <w:basedOn w:val="a2"/>
    <w:semiHidden/>
    <w:rsid w:val="007E71C9"/>
    <w:pPr>
      <w:ind w:left="4252"/>
    </w:pPr>
  </w:style>
  <w:style w:type="paragraph" w:styleId="afd">
    <w:name w:val="Salutation"/>
    <w:basedOn w:val="a2"/>
    <w:next w:val="a2"/>
    <w:semiHidden/>
    <w:rsid w:val="007E71C9"/>
  </w:style>
  <w:style w:type="paragraph" w:styleId="afe">
    <w:name w:val="List Continue"/>
    <w:basedOn w:val="a2"/>
    <w:semiHidden/>
    <w:rsid w:val="007E71C9"/>
    <w:pPr>
      <w:ind w:left="283"/>
    </w:pPr>
  </w:style>
  <w:style w:type="paragraph" w:styleId="29">
    <w:name w:val="List Continue 2"/>
    <w:basedOn w:val="a2"/>
    <w:semiHidden/>
    <w:rsid w:val="007E71C9"/>
    <w:pPr>
      <w:ind w:left="566"/>
    </w:pPr>
  </w:style>
  <w:style w:type="paragraph" w:styleId="36">
    <w:name w:val="List Continue 3"/>
    <w:basedOn w:val="a2"/>
    <w:semiHidden/>
    <w:rsid w:val="007E71C9"/>
    <w:pPr>
      <w:ind w:left="849"/>
    </w:pPr>
  </w:style>
  <w:style w:type="paragraph" w:styleId="43">
    <w:name w:val="List Continue 4"/>
    <w:basedOn w:val="a2"/>
    <w:semiHidden/>
    <w:rsid w:val="007E71C9"/>
    <w:pPr>
      <w:ind w:left="1132"/>
    </w:pPr>
  </w:style>
  <w:style w:type="paragraph" w:styleId="52">
    <w:name w:val="List Continue 5"/>
    <w:basedOn w:val="a2"/>
    <w:semiHidden/>
    <w:rsid w:val="007E71C9"/>
    <w:pPr>
      <w:ind w:left="1415"/>
    </w:pPr>
  </w:style>
  <w:style w:type="character" w:styleId="aff">
    <w:name w:val="FollowedHyperlink"/>
    <w:basedOn w:val="a3"/>
    <w:semiHidden/>
    <w:rsid w:val="007E71C9"/>
    <w:rPr>
      <w:color w:val="800080"/>
      <w:u w:val="single"/>
    </w:rPr>
  </w:style>
  <w:style w:type="table" w:styleId="2a">
    <w:name w:val="Table Simple 2"/>
    <w:basedOn w:val="a4"/>
    <w:semiHidden/>
    <w:rsid w:val="007E71C9"/>
    <w:pPr>
      <w:spacing w:after="120" w:line="20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aff0">
    <w:name w:val="Closing"/>
    <w:basedOn w:val="a2"/>
    <w:semiHidden/>
    <w:rsid w:val="007E71C9"/>
    <w:pPr>
      <w:ind w:left="4252"/>
    </w:pPr>
  </w:style>
  <w:style w:type="table" w:styleId="14">
    <w:name w:val="Table Grid 1"/>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b">
    <w:name w:val="Table Grid 2"/>
    <w:basedOn w:val="a4"/>
    <w:semiHidden/>
    <w:rsid w:val="007E71C9"/>
    <w:pPr>
      <w:spacing w:after="120" w:line="20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8">
    <w:name w:val="Table Grid 3"/>
    <w:basedOn w:val="a4"/>
    <w:semiHidden/>
    <w:rsid w:val="007E71C9"/>
    <w:pPr>
      <w:spacing w:after="120" w:line="20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4">
    <w:name w:val="Table Grid 4"/>
    <w:basedOn w:val="a4"/>
    <w:semiHidden/>
    <w:rsid w:val="007E71C9"/>
    <w:pPr>
      <w:spacing w:after="120" w:line="20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3">
    <w:name w:val="Table Grid 5"/>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0">
    <w:name w:val="Table Grid 6"/>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0">
    <w:name w:val="Table Grid 7"/>
    <w:basedOn w:val="a4"/>
    <w:semiHidden/>
    <w:rsid w:val="007E71C9"/>
    <w:pPr>
      <w:spacing w:after="120" w:line="20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0">
    <w:name w:val="Table Grid 8"/>
    <w:basedOn w:val="a4"/>
    <w:semiHidden/>
    <w:rsid w:val="007E71C9"/>
    <w:pPr>
      <w:spacing w:after="120" w:line="20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1">
    <w:name w:val="Table Contemporary"/>
    <w:basedOn w:val="a4"/>
    <w:semiHidden/>
    <w:rsid w:val="007E71C9"/>
    <w:pPr>
      <w:spacing w:after="120" w:line="20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aff2">
    <w:name w:val="List"/>
    <w:basedOn w:val="a2"/>
    <w:semiHidden/>
    <w:rsid w:val="007E71C9"/>
    <w:pPr>
      <w:ind w:left="283" w:hanging="283"/>
    </w:pPr>
  </w:style>
  <w:style w:type="paragraph" w:styleId="2c">
    <w:name w:val="List 2"/>
    <w:basedOn w:val="a2"/>
    <w:semiHidden/>
    <w:rsid w:val="007E71C9"/>
    <w:pPr>
      <w:ind w:left="566" w:hanging="283"/>
    </w:pPr>
  </w:style>
  <w:style w:type="paragraph" w:styleId="39">
    <w:name w:val="List 3"/>
    <w:basedOn w:val="a2"/>
    <w:semiHidden/>
    <w:rsid w:val="007E71C9"/>
    <w:pPr>
      <w:ind w:left="849" w:hanging="283"/>
    </w:pPr>
  </w:style>
  <w:style w:type="paragraph" w:styleId="45">
    <w:name w:val="List 4"/>
    <w:basedOn w:val="a2"/>
    <w:semiHidden/>
    <w:rsid w:val="007E71C9"/>
    <w:pPr>
      <w:ind w:left="1132" w:hanging="283"/>
    </w:pPr>
  </w:style>
  <w:style w:type="paragraph" w:styleId="54">
    <w:name w:val="List 5"/>
    <w:basedOn w:val="a2"/>
    <w:semiHidden/>
    <w:rsid w:val="007E71C9"/>
    <w:pPr>
      <w:ind w:left="1415" w:hanging="283"/>
    </w:pPr>
  </w:style>
  <w:style w:type="paragraph" w:styleId="HTML7">
    <w:name w:val="HTML Preformatted"/>
    <w:basedOn w:val="a2"/>
    <w:semiHidden/>
    <w:rsid w:val="007E71C9"/>
    <w:rPr>
      <w:rFonts w:ascii="Courier New" w:hAnsi="Courier New" w:cs="Courier New"/>
    </w:rPr>
  </w:style>
  <w:style w:type="numbering" w:styleId="a1">
    <w:name w:val="Outline List 3"/>
    <w:basedOn w:val="a5"/>
    <w:semiHidden/>
    <w:rsid w:val="007E71C9"/>
    <w:pPr>
      <w:numPr>
        <w:numId w:val="16"/>
      </w:numPr>
    </w:pPr>
  </w:style>
  <w:style w:type="table" w:styleId="15">
    <w:name w:val="Table Columns 1"/>
    <w:basedOn w:val="a4"/>
    <w:semiHidden/>
    <w:rsid w:val="007E71C9"/>
    <w:pPr>
      <w:spacing w:after="120" w:line="20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Columns 2"/>
    <w:basedOn w:val="a4"/>
    <w:semiHidden/>
    <w:rsid w:val="007E71C9"/>
    <w:pPr>
      <w:spacing w:after="120" w:line="20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7E71C9"/>
    <w:pPr>
      <w:spacing w:after="120" w:line="20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6">
    <w:name w:val="Table Columns 4"/>
    <w:basedOn w:val="a4"/>
    <w:semiHidden/>
    <w:rsid w:val="007E71C9"/>
    <w:pPr>
      <w:spacing w:after="120" w:line="20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5">
    <w:name w:val="Table Columns 5"/>
    <w:basedOn w:val="a4"/>
    <w:semiHidden/>
    <w:rsid w:val="007E71C9"/>
    <w:pPr>
      <w:spacing w:after="120" w:line="20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aff3">
    <w:name w:val="Strong"/>
    <w:basedOn w:val="a3"/>
    <w:qFormat/>
    <w:rsid w:val="007E71C9"/>
    <w:rPr>
      <w:b/>
      <w:bCs/>
    </w:rPr>
  </w:style>
  <w:style w:type="table" w:styleId="-10">
    <w:name w:val="Table List 1"/>
    <w:basedOn w:val="a4"/>
    <w:semiHidden/>
    <w:rsid w:val="007E71C9"/>
    <w:pPr>
      <w:spacing w:after="120" w:line="20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4"/>
    <w:semiHidden/>
    <w:rsid w:val="007E71C9"/>
    <w:pPr>
      <w:spacing w:after="120" w:line="20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
    <w:name w:val="Table List 3"/>
    <w:basedOn w:val="a4"/>
    <w:semiHidden/>
    <w:rsid w:val="007E71C9"/>
    <w:pPr>
      <w:spacing w:after="120" w:line="20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
    <w:name w:val="Table List 4"/>
    <w:basedOn w:val="a4"/>
    <w:semiHidden/>
    <w:rsid w:val="007E71C9"/>
    <w:pPr>
      <w:spacing w:after="120" w:line="20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4"/>
    <w:semiHidden/>
    <w:rsid w:val="007E71C9"/>
    <w:pPr>
      <w:spacing w:after="120" w:line="20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semiHidden/>
    <w:rsid w:val="007E71C9"/>
    <w:pPr>
      <w:spacing w:after="120" w:line="20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rsid w:val="007E71C9"/>
    <w:pPr>
      <w:spacing w:after="120" w:line="20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4">
    <w:name w:val="Table Theme"/>
    <w:basedOn w:val="a4"/>
    <w:semiHidden/>
    <w:rsid w:val="007E71C9"/>
    <w:pPr>
      <w:spacing w:after="120" w:line="20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6">
    <w:name w:val="Table Colorful 1"/>
    <w:basedOn w:val="a4"/>
    <w:semiHidden/>
    <w:rsid w:val="007E71C9"/>
    <w:pPr>
      <w:spacing w:after="120" w:line="20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e">
    <w:name w:val="Table Colorful 2"/>
    <w:basedOn w:val="a4"/>
    <w:semiHidden/>
    <w:rsid w:val="007E71C9"/>
    <w:pPr>
      <w:spacing w:after="120" w:line="20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b">
    <w:name w:val="Table Colorful 3"/>
    <w:basedOn w:val="a4"/>
    <w:semiHidden/>
    <w:rsid w:val="007E71C9"/>
    <w:pPr>
      <w:spacing w:after="120" w:line="20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aff5">
    <w:name w:val="Block Text"/>
    <w:basedOn w:val="a2"/>
    <w:semiHidden/>
    <w:rsid w:val="007E71C9"/>
    <w:pPr>
      <w:ind w:left="1440" w:right="1440"/>
    </w:pPr>
  </w:style>
  <w:style w:type="character" w:styleId="HTML8">
    <w:name w:val="HTML Cite"/>
    <w:basedOn w:val="a3"/>
    <w:semiHidden/>
    <w:rsid w:val="007E71C9"/>
    <w:rPr>
      <w:i/>
      <w:iCs/>
    </w:rPr>
  </w:style>
  <w:style w:type="paragraph" w:styleId="aff6">
    <w:name w:val="E-mail Signature"/>
    <w:basedOn w:val="a2"/>
    <w:semiHidden/>
    <w:rsid w:val="007E71C9"/>
  </w:style>
  <w:style w:type="character" w:styleId="aff7">
    <w:name w:val="Hyperlink"/>
    <w:basedOn w:val="a3"/>
    <w:semiHidden/>
    <w:rsid w:val="007E71C9"/>
    <w:rPr>
      <w:color w:val="000000"/>
      <w:u w:val="single"/>
    </w:rPr>
  </w:style>
  <w:style w:type="paragraph" w:customStyle="1" w:styleId="H1GR">
    <w:name w:val="_ H_1_GR"/>
    <w:basedOn w:val="a2"/>
    <w:next w:val="a2"/>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2"/>
    <w:next w:val="a2"/>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2"/>
    <w:next w:val="a2"/>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a2"/>
    <w:next w:val="a2"/>
    <w:rsid w:val="00E73451"/>
    <w:pPr>
      <w:keepNext/>
      <w:keepLines/>
      <w:tabs>
        <w:tab w:val="right" w:pos="851"/>
      </w:tabs>
      <w:suppressAutoHyphens/>
      <w:spacing w:before="240" w:after="120" w:line="240" w:lineRule="exact"/>
      <w:ind w:left="1134" w:right="1134" w:hanging="1134"/>
    </w:pPr>
    <w:rPr>
      <w:lang w:eastAsia="ru-RU"/>
    </w:rPr>
  </w:style>
  <w:style w:type="table" w:styleId="aff8">
    <w:name w:val="Table Professional"/>
    <w:basedOn w:val="a4"/>
    <w:semiHidden/>
    <w:rsid w:val="007E71C9"/>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a2"/>
    <w:next w:val="a2"/>
    <w:link w:val="HChGR0"/>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a2"/>
    <w:next w:val="a2"/>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aff9">
    <w:name w:val="toa heading"/>
    <w:basedOn w:val="a2"/>
    <w:next w:val="a2"/>
    <w:semiHidden/>
    <w:rsid w:val="007E71C9"/>
    <w:pPr>
      <w:spacing w:before="120"/>
    </w:pPr>
    <w:rPr>
      <w:rFonts w:ascii="Arial" w:hAnsi="Arial" w:cs="Arial"/>
      <w:b/>
      <w:bCs/>
      <w:sz w:val="24"/>
    </w:rPr>
  </w:style>
  <w:style w:type="paragraph" w:customStyle="1" w:styleId="SingleTxtGR">
    <w:name w:val="_ Single Txt_GR"/>
    <w:basedOn w:val="a2"/>
    <w:rsid w:val="00677773"/>
    <w:pPr>
      <w:tabs>
        <w:tab w:val="left" w:pos="1701"/>
        <w:tab w:val="left" w:pos="2268"/>
        <w:tab w:val="left" w:pos="2835"/>
        <w:tab w:val="left" w:pos="3402"/>
        <w:tab w:val="left" w:pos="3969"/>
      </w:tabs>
      <w:spacing w:after="120"/>
      <w:ind w:left="1134" w:right="1134"/>
      <w:jc w:val="both"/>
    </w:pPr>
  </w:style>
  <w:style w:type="paragraph" w:styleId="affa">
    <w:name w:val="Plain Text"/>
    <w:basedOn w:val="a2"/>
    <w:semiHidden/>
    <w:rsid w:val="007E71C9"/>
    <w:rPr>
      <w:rFonts w:ascii="Courier New" w:hAnsi="Courier New" w:cs="Courier New"/>
    </w:rPr>
  </w:style>
  <w:style w:type="paragraph" w:styleId="affb">
    <w:name w:val="Message Header"/>
    <w:basedOn w:val="a2"/>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affc">
    <w:name w:val="annotation reference"/>
    <w:basedOn w:val="a3"/>
    <w:semiHidden/>
    <w:rsid w:val="007E71C9"/>
    <w:rPr>
      <w:sz w:val="16"/>
      <w:szCs w:val="16"/>
    </w:rPr>
  </w:style>
  <w:style w:type="table" w:customStyle="1" w:styleId="TabNum">
    <w:name w:val="_TabNum"/>
    <w:basedOn w:val="a4"/>
    <w:rsid w:val="00086182"/>
    <w:pPr>
      <w:spacing w:before="40" w:after="40" w:line="220" w:lineRule="exact"/>
      <w:jc w:val="right"/>
    </w:pPr>
    <w:rPr>
      <w:sz w:val="18"/>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4"/>
    <w:rsid w:val="00086182"/>
    <w:pPr>
      <w:spacing w:before="40" w:after="120" w:line="240" w:lineRule="atLeast"/>
    </w:p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ffd">
    <w:name w:val="Balloon Text"/>
    <w:basedOn w:val="a2"/>
    <w:link w:val="affe"/>
    <w:rsid w:val="00280C58"/>
    <w:pPr>
      <w:spacing w:line="240" w:lineRule="auto"/>
    </w:pPr>
    <w:rPr>
      <w:rFonts w:ascii="Tahoma" w:hAnsi="Tahoma" w:cs="Tahoma"/>
      <w:sz w:val="16"/>
      <w:szCs w:val="16"/>
    </w:rPr>
  </w:style>
  <w:style w:type="character" w:customStyle="1" w:styleId="affe">
    <w:name w:val="Текст выноски Знак"/>
    <w:basedOn w:val="a3"/>
    <w:link w:val="affd"/>
    <w:rsid w:val="00280C58"/>
    <w:rPr>
      <w:rFonts w:ascii="Tahoma" w:hAnsi="Tahoma" w:cs="Tahoma"/>
      <w:spacing w:val="4"/>
      <w:w w:val="103"/>
      <w:kern w:val="14"/>
      <w:sz w:val="16"/>
      <w:szCs w:val="16"/>
      <w:lang w:eastAsia="en-US"/>
    </w:rPr>
  </w:style>
  <w:style w:type="character" w:customStyle="1" w:styleId="af0">
    <w:name w:val="Текст сноски Знак"/>
    <w:aliases w:val="5_GR Знак,5_G Знак,single space Знак,footnote text Знак,FOOTNOTES Знак,fn Знак,Текст сноски1 Знак,Текст сноски Знак Знак Знак,Текст сноски Знак Знак Знак Знак Знак Знак Знак Знак,f Char Char Знак,f Char Знак,f Char Char C Знак"/>
    <w:basedOn w:val="a3"/>
    <w:link w:val="af"/>
    <w:rsid w:val="00463C25"/>
    <w:rPr>
      <w:spacing w:val="5"/>
      <w:w w:val="104"/>
      <w:kern w:val="14"/>
      <w:sz w:val="18"/>
      <w:lang w:val="en-GB"/>
    </w:rPr>
  </w:style>
  <w:style w:type="character" w:customStyle="1" w:styleId="HChGR0">
    <w:name w:val="_ H _Ch_GR Знак"/>
    <w:basedOn w:val="a3"/>
    <w:link w:val="HChGR"/>
    <w:rsid w:val="00463C25"/>
    <w:rPr>
      <w:b/>
      <w:spacing w:val="4"/>
      <w:w w:val="103"/>
      <w:kern w:val="14"/>
      <w:sz w:val="28"/>
    </w:rPr>
  </w:style>
  <w:style w:type="paragraph" w:customStyle="1" w:styleId="HChG">
    <w:name w:val="_ H _Ch_G"/>
    <w:basedOn w:val="a2"/>
    <w:next w:val="a2"/>
    <w:rsid w:val="00463C25"/>
    <w:pPr>
      <w:keepNext/>
      <w:keepLines/>
      <w:tabs>
        <w:tab w:val="right" w:pos="851"/>
      </w:tabs>
      <w:suppressAutoHyphens/>
      <w:spacing w:before="360" w:after="240" w:line="300" w:lineRule="exact"/>
      <w:ind w:left="1134" w:right="1134" w:hanging="1134"/>
    </w:pPr>
    <w:rPr>
      <w:b/>
      <w:spacing w:val="0"/>
      <w:w w:val="100"/>
      <w:kern w:val="0"/>
      <w:sz w:val="28"/>
      <w:lang w:val="en-GB"/>
    </w:rPr>
  </w:style>
  <w:style w:type="paragraph" w:customStyle="1" w:styleId="SingleTxtG">
    <w:name w:val="_ Single Txt_G"/>
    <w:basedOn w:val="a2"/>
    <w:rsid w:val="00463C25"/>
    <w:pPr>
      <w:suppressAutoHyphens/>
      <w:spacing w:after="120"/>
      <w:ind w:left="1134" w:right="1134"/>
      <w:jc w:val="both"/>
    </w:pPr>
    <w:rPr>
      <w:spacing w:val="0"/>
      <w:w w:val="100"/>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53E9BD-5C45-4533-B27C-34BA605DA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27</Pages>
  <Words>8941</Words>
  <Characters>60445</Characters>
  <Application>Microsoft Office Word</Application>
  <DocSecurity>0</DocSecurity>
  <Lines>1185</Lines>
  <Paragraphs>363</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69023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creator>Sharkina</dc:creator>
  <cp:lastModifiedBy>Sharkina</cp:lastModifiedBy>
  <cp:revision>3</cp:revision>
  <cp:lastPrinted>2015-06-15T12:48:00Z</cp:lastPrinted>
  <dcterms:created xsi:type="dcterms:W3CDTF">2015-06-15T12:48:00Z</dcterms:created>
  <dcterms:modified xsi:type="dcterms:W3CDTF">2015-06-15T12:50:00Z</dcterms:modified>
</cp:coreProperties>
</file>