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w:t>
            </w:r>
            <w:r w:rsidR="003444C4">
              <w:rPr>
                <w:sz w:val="28"/>
                <w:szCs w:val="28"/>
              </w:rPr>
              <w:t xml:space="preserve"> </w:t>
            </w:r>
            <w:r>
              <w:rPr>
                <w:sz w:val="28"/>
                <w:szCs w:val="28"/>
              </w:rPr>
              <w:t>Nations</w:t>
            </w:r>
          </w:p>
        </w:tc>
        <w:tc>
          <w:tcPr>
            <w:tcW w:w="6095" w:type="dxa"/>
            <w:gridSpan w:val="2"/>
            <w:tcBorders>
              <w:bottom w:val="single" w:sz="4" w:space="0" w:color="auto"/>
            </w:tcBorders>
            <w:vAlign w:val="bottom"/>
          </w:tcPr>
          <w:p w:rsidR="00A43F01" w:rsidRPr="006E4EE9" w:rsidRDefault="00C26AE5" w:rsidP="00C26AE5">
            <w:pPr>
              <w:suppressAutoHyphens w:val="0"/>
              <w:spacing w:after="20"/>
              <w:jc w:val="right"/>
            </w:pPr>
            <w:r w:rsidRPr="00C26AE5">
              <w:rPr>
                <w:sz w:val="40"/>
              </w:rPr>
              <w:t>CAT</w:t>
            </w:r>
            <w:r>
              <w:t>/C/64/2</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lang w:eastAsia="zh-CN"/>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w:t>
            </w:r>
            <w:r w:rsidR="003444C4">
              <w:rPr>
                <w:b/>
                <w:sz w:val="34"/>
                <w:szCs w:val="40"/>
              </w:rPr>
              <w:t xml:space="preserve"> </w:t>
            </w:r>
            <w:r>
              <w:rPr>
                <w:b/>
                <w:sz w:val="34"/>
                <w:szCs w:val="40"/>
              </w:rPr>
              <w:t>against</w:t>
            </w:r>
            <w:r w:rsidR="003444C4">
              <w:rPr>
                <w:b/>
                <w:sz w:val="34"/>
                <w:szCs w:val="40"/>
              </w:rPr>
              <w:t xml:space="preserve"> </w:t>
            </w:r>
            <w:r>
              <w:rPr>
                <w:b/>
                <w:sz w:val="34"/>
                <w:szCs w:val="40"/>
              </w:rPr>
              <w:t>Torture</w:t>
            </w:r>
            <w:r>
              <w:rPr>
                <w:b/>
                <w:sz w:val="34"/>
                <w:szCs w:val="40"/>
              </w:rPr>
              <w:br/>
              <w:t>and</w:t>
            </w:r>
            <w:r w:rsidR="003444C4">
              <w:rPr>
                <w:b/>
                <w:sz w:val="34"/>
                <w:szCs w:val="40"/>
              </w:rPr>
              <w:t xml:space="preserve"> </w:t>
            </w:r>
            <w:r>
              <w:rPr>
                <w:b/>
                <w:sz w:val="34"/>
                <w:szCs w:val="40"/>
              </w:rPr>
              <w:t>Other</w:t>
            </w:r>
            <w:r w:rsidR="003444C4">
              <w:rPr>
                <w:b/>
                <w:sz w:val="34"/>
                <w:szCs w:val="40"/>
              </w:rPr>
              <w:t xml:space="preserve"> </w:t>
            </w:r>
            <w:r>
              <w:rPr>
                <w:b/>
                <w:sz w:val="34"/>
                <w:szCs w:val="40"/>
              </w:rPr>
              <w:t>Cruel,</w:t>
            </w:r>
            <w:r w:rsidR="003444C4">
              <w:rPr>
                <w:b/>
                <w:sz w:val="34"/>
                <w:szCs w:val="40"/>
              </w:rPr>
              <w:t xml:space="preserve"> </w:t>
            </w:r>
            <w:r>
              <w:rPr>
                <w:b/>
                <w:sz w:val="34"/>
                <w:szCs w:val="40"/>
              </w:rPr>
              <w:t>Inhuman</w:t>
            </w:r>
            <w:r>
              <w:rPr>
                <w:b/>
                <w:sz w:val="34"/>
                <w:szCs w:val="40"/>
              </w:rPr>
              <w:br/>
              <w:t>or</w:t>
            </w:r>
            <w:r w:rsidR="003444C4">
              <w:rPr>
                <w:b/>
                <w:sz w:val="34"/>
                <w:szCs w:val="40"/>
              </w:rPr>
              <w:t xml:space="preserve"> </w:t>
            </w:r>
            <w:r>
              <w:rPr>
                <w:b/>
                <w:sz w:val="34"/>
                <w:szCs w:val="40"/>
              </w:rPr>
              <w:t>Degrading</w:t>
            </w:r>
            <w:r w:rsidR="003444C4">
              <w:rPr>
                <w:b/>
                <w:sz w:val="34"/>
                <w:szCs w:val="40"/>
              </w:rPr>
              <w:t xml:space="preserve"> </w:t>
            </w:r>
            <w:r>
              <w:rPr>
                <w:b/>
                <w:sz w:val="34"/>
                <w:szCs w:val="40"/>
              </w:rPr>
              <w:t>Treatment</w:t>
            </w:r>
            <w:r>
              <w:rPr>
                <w:b/>
                <w:sz w:val="34"/>
                <w:szCs w:val="40"/>
              </w:rPr>
              <w:br/>
              <w:t>or</w:t>
            </w:r>
            <w:r w:rsidR="003444C4">
              <w:rPr>
                <w:b/>
                <w:sz w:val="34"/>
                <w:szCs w:val="40"/>
              </w:rPr>
              <w:t xml:space="preserve"> </w:t>
            </w:r>
            <w:r>
              <w:rPr>
                <w:b/>
                <w:sz w:val="34"/>
                <w:szCs w:val="40"/>
              </w:rPr>
              <w:t>Punishment</w:t>
            </w:r>
          </w:p>
        </w:tc>
        <w:tc>
          <w:tcPr>
            <w:tcW w:w="2835" w:type="dxa"/>
            <w:tcBorders>
              <w:top w:val="single" w:sz="4" w:space="0" w:color="auto"/>
              <w:bottom w:val="single" w:sz="12" w:space="0" w:color="auto"/>
            </w:tcBorders>
          </w:tcPr>
          <w:p w:rsidR="00A43F01" w:rsidRDefault="00C26AE5" w:rsidP="00C26AE5">
            <w:pPr>
              <w:suppressAutoHyphens w:val="0"/>
              <w:spacing w:before="240"/>
            </w:pPr>
            <w:r>
              <w:t>Distr.:</w:t>
            </w:r>
            <w:r w:rsidR="003444C4">
              <w:t xml:space="preserve"> </w:t>
            </w:r>
            <w:r>
              <w:t>General</w:t>
            </w:r>
          </w:p>
          <w:p w:rsidR="00C26AE5" w:rsidRDefault="00C26AE5" w:rsidP="00C26AE5">
            <w:pPr>
              <w:suppressAutoHyphens w:val="0"/>
            </w:pPr>
            <w:r>
              <w:t>5</w:t>
            </w:r>
            <w:r w:rsidR="003444C4">
              <w:t xml:space="preserve"> </w:t>
            </w:r>
            <w:r>
              <w:t>December</w:t>
            </w:r>
            <w:r w:rsidR="003444C4">
              <w:t xml:space="preserve"> </w:t>
            </w:r>
            <w:r>
              <w:t>2018</w:t>
            </w:r>
          </w:p>
          <w:p w:rsidR="00C26AE5" w:rsidRDefault="00C26AE5" w:rsidP="00C26AE5">
            <w:pPr>
              <w:suppressAutoHyphens w:val="0"/>
            </w:pPr>
          </w:p>
          <w:p w:rsidR="00C26AE5" w:rsidRDefault="00C26AE5" w:rsidP="00C26AE5">
            <w:pPr>
              <w:suppressAutoHyphens w:val="0"/>
            </w:pPr>
            <w:r>
              <w:t>Original:</w:t>
            </w:r>
            <w:r w:rsidR="003444C4">
              <w:t xml:space="preserve"> </w:t>
            </w:r>
            <w:r>
              <w:t>English</w:t>
            </w:r>
          </w:p>
        </w:tc>
      </w:tr>
    </w:tbl>
    <w:p w:rsidR="00024700" w:rsidRPr="00FE54F8" w:rsidRDefault="00024700" w:rsidP="00FE54F8">
      <w:pPr>
        <w:spacing w:before="120"/>
        <w:rPr>
          <w:b/>
          <w:bCs/>
          <w:sz w:val="24"/>
          <w:szCs w:val="24"/>
        </w:rPr>
      </w:pPr>
      <w:r w:rsidRPr="00FE54F8">
        <w:rPr>
          <w:b/>
          <w:bCs/>
          <w:sz w:val="24"/>
          <w:szCs w:val="24"/>
        </w:rPr>
        <w:t>Committee</w:t>
      </w:r>
      <w:r w:rsidR="003444C4">
        <w:rPr>
          <w:b/>
          <w:bCs/>
          <w:sz w:val="24"/>
          <w:szCs w:val="24"/>
        </w:rPr>
        <w:t xml:space="preserve"> </w:t>
      </w:r>
      <w:r w:rsidRPr="00FE54F8">
        <w:rPr>
          <w:b/>
          <w:bCs/>
          <w:sz w:val="24"/>
          <w:szCs w:val="24"/>
        </w:rPr>
        <w:t>against</w:t>
      </w:r>
      <w:r w:rsidR="003444C4">
        <w:rPr>
          <w:b/>
          <w:bCs/>
          <w:sz w:val="24"/>
          <w:szCs w:val="24"/>
        </w:rPr>
        <w:t xml:space="preserve"> </w:t>
      </w:r>
      <w:r w:rsidRPr="00FE54F8">
        <w:rPr>
          <w:b/>
          <w:bCs/>
          <w:sz w:val="24"/>
          <w:szCs w:val="24"/>
        </w:rPr>
        <w:t>Torture</w:t>
      </w:r>
    </w:p>
    <w:p w:rsidR="00024700" w:rsidRPr="009C33C9" w:rsidRDefault="00024700" w:rsidP="00FE54F8">
      <w:pPr>
        <w:pStyle w:val="HChG"/>
      </w:pPr>
      <w:r w:rsidRPr="009C33C9">
        <w:tab/>
      </w:r>
      <w:r w:rsidRPr="009C33C9">
        <w:tab/>
        <w:t>Follow-up</w:t>
      </w:r>
      <w:r w:rsidR="003444C4">
        <w:t xml:space="preserve"> </w:t>
      </w:r>
      <w:r w:rsidRPr="009C33C9">
        <w:t>report</w:t>
      </w:r>
      <w:r w:rsidR="003444C4">
        <w:t xml:space="preserve"> </w:t>
      </w:r>
      <w:r w:rsidRPr="009C33C9">
        <w:t>on</w:t>
      </w:r>
      <w:r w:rsidR="003444C4">
        <w:t xml:space="preserve"> </w:t>
      </w:r>
      <w:r w:rsidRPr="009C33C9">
        <w:t>decisions</w:t>
      </w:r>
      <w:r w:rsidR="003444C4">
        <w:t xml:space="preserve"> </w:t>
      </w:r>
      <w:r w:rsidRPr="009C33C9">
        <w:t>relating</w:t>
      </w:r>
      <w:r w:rsidR="003444C4">
        <w:t xml:space="preserve"> </w:t>
      </w:r>
      <w:r w:rsidRPr="009C33C9">
        <w:t>to</w:t>
      </w:r>
      <w:r w:rsidR="003444C4">
        <w:t xml:space="preserve"> </w:t>
      </w:r>
      <w:r w:rsidRPr="009C33C9">
        <w:t>communications</w:t>
      </w:r>
      <w:r w:rsidR="003444C4">
        <w:t xml:space="preserve"> </w:t>
      </w:r>
      <w:r w:rsidRPr="009C33C9">
        <w:t>submitted</w:t>
      </w:r>
      <w:r w:rsidR="003444C4">
        <w:t xml:space="preserve"> </w:t>
      </w:r>
      <w:r w:rsidRPr="009C33C9">
        <w:t>under</w:t>
      </w:r>
      <w:r w:rsidR="003444C4">
        <w:t xml:space="preserve"> </w:t>
      </w:r>
      <w:r w:rsidRPr="009C33C9">
        <w:t>article</w:t>
      </w:r>
      <w:r w:rsidR="003444C4">
        <w:t xml:space="preserve"> </w:t>
      </w:r>
      <w:r w:rsidRPr="009C33C9">
        <w:t>22</w:t>
      </w:r>
      <w:r w:rsidR="003444C4">
        <w:t xml:space="preserve"> </w:t>
      </w:r>
      <w:r w:rsidRPr="009C33C9">
        <w:t>of</w:t>
      </w:r>
      <w:r w:rsidR="003444C4">
        <w:t xml:space="preserve"> </w:t>
      </w:r>
      <w:r w:rsidRPr="009C33C9">
        <w:t>the</w:t>
      </w:r>
      <w:r w:rsidR="003444C4">
        <w:t xml:space="preserve"> </w:t>
      </w:r>
      <w:r w:rsidRPr="009C33C9">
        <w:t>Convention</w:t>
      </w:r>
      <w:r w:rsidR="00FE54F8" w:rsidRPr="00FE54F8">
        <w:rPr>
          <w:rStyle w:val="FootnoteReference"/>
          <w:b w:val="0"/>
          <w:bCs/>
          <w:sz w:val="20"/>
          <w:vertAlign w:val="baseline"/>
        </w:rPr>
        <w:footnoteReference w:customMarkFollows="1" w:id="1"/>
        <w:t>*</w:t>
      </w:r>
      <w:r w:rsidR="003444C4">
        <w:t xml:space="preserve"> </w:t>
      </w:r>
    </w:p>
    <w:p w:rsidR="00024700" w:rsidRPr="009C33C9" w:rsidRDefault="00024700" w:rsidP="00FE54F8">
      <w:pPr>
        <w:pStyle w:val="H1G"/>
      </w:pPr>
      <w:r w:rsidRPr="009C33C9">
        <w:tab/>
      </w:r>
      <w:r w:rsidRPr="009C33C9">
        <w:tab/>
        <w:t>Introduction</w:t>
      </w:r>
    </w:p>
    <w:p w:rsidR="00024700" w:rsidRPr="009C33C9" w:rsidRDefault="00024700" w:rsidP="00E202E0">
      <w:pPr>
        <w:pStyle w:val="SingleTxtG"/>
      </w:pPr>
      <w:bookmarkStart w:id="0" w:name="_GoBack"/>
      <w:r w:rsidRPr="009C33C9">
        <w:t>1</w:t>
      </w:r>
      <w:bookmarkEnd w:id="0"/>
      <w:r w:rsidRPr="009C33C9">
        <w:t>.</w:t>
      </w:r>
      <w:r w:rsidRPr="009C33C9">
        <w:tab/>
        <w:t>The</w:t>
      </w:r>
      <w:r w:rsidR="003444C4">
        <w:t xml:space="preserve"> </w:t>
      </w:r>
      <w:r w:rsidRPr="009C33C9">
        <w:t>present</w:t>
      </w:r>
      <w:r w:rsidR="003444C4">
        <w:t xml:space="preserve"> </w:t>
      </w:r>
      <w:r w:rsidRPr="009C33C9">
        <w:t>report</w:t>
      </w:r>
      <w:r w:rsidR="003444C4">
        <w:t xml:space="preserve"> </w:t>
      </w:r>
      <w:r w:rsidRPr="009C33C9">
        <w:t>is</w:t>
      </w:r>
      <w:r w:rsidR="003444C4">
        <w:t xml:space="preserve"> </w:t>
      </w:r>
      <w:r w:rsidRPr="009C33C9">
        <w:t>a</w:t>
      </w:r>
      <w:r w:rsidR="003444C4">
        <w:t xml:space="preserve"> </w:t>
      </w:r>
      <w:r w:rsidRPr="009C33C9">
        <w:t>compilation</w:t>
      </w:r>
      <w:r w:rsidR="003444C4">
        <w:t xml:space="preserve"> </w:t>
      </w:r>
      <w:r w:rsidRPr="009C33C9">
        <w:t>of</w:t>
      </w:r>
      <w:r w:rsidR="003444C4">
        <w:t xml:space="preserve"> </w:t>
      </w:r>
      <w:r w:rsidRPr="009C33C9">
        <w:t>information</w:t>
      </w:r>
      <w:r w:rsidR="003444C4">
        <w:t xml:space="preserve"> </w:t>
      </w:r>
      <w:r w:rsidRPr="009C33C9">
        <w:t>received</w:t>
      </w:r>
      <w:r w:rsidR="003444C4">
        <w:t xml:space="preserve"> </w:t>
      </w:r>
      <w:r w:rsidRPr="009C33C9">
        <w:t>from</w:t>
      </w:r>
      <w:r w:rsidR="003444C4">
        <w:t xml:space="preserve"> </w:t>
      </w:r>
      <w:r w:rsidRPr="009C33C9">
        <w:t>States</w:t>
      </w:r>
      <w:r w:rsidR="003444C4">
        <w:t xml:space="preserve"> </w:t>
      </w:r>
      <w:r w:rsidRPr="009C33C9">
        <w:t>parties</w:t>
      </w:r>
      <w:r w:rsidR="003444C4">
        <w:t xml:space="preserve"> </w:t>
      </w:r>
      <w:r w:rsidRPr="009C33C9">
        <w:t>and</w:t>
      </w:r>
      <w:r w:rsidR="003444C4">
        <w:t xml:space="preserve"> </w:t>
      </w:r>
      <w:r w:rsidRPr="009C33C9">
        <w:t>complainants</w:t>
      </w:r>
      <w:r w:rsidR="003444C4">
        <w:t xml:space="preserve"> </w:t>
      </w:r>
      <w:r w:rsidRPr="009C33C9">
        <w:t>that</w:t>
      </w:r>
      <w:r w:rsidR="003444C4">
        <w:t xml:space="preserve"> </w:t>
      </w:r>
      <w:r w:rsidRPr="009C33C9">
        <w:t>has</w:t>
      </w:r>
      <w:r w:rsidR="003444C4">
        <w:t xml:space="preserve"> </w:t>
      </w:r>
      <w:r w:rsidRPr="009C33C9">
        <w:t>been</w:t>
      </w:r>
      <w:r w:rsidR="003444C4">
        <w:t xml:space="preserve"> </w:t>
      </w:r>
      <w:r w:rsidRPr="009C33C9">
        <w:t>processed</w:t>
      </w:r>
      <w:r w:rsidR="003444C4">
        <w:t xml:space="preserve"> </w:t>
      </w:r>
      <w:r w:rsidRPr="009C33C9">
        <w:t>since</w:t>
      </w:r>
      <w:r w:rsidR="003444C4">
        <w:t xml:space="preserve"> </w:t>
      </w:r>
      <w:r w:rsidRPr="009C33C9">
        <w:t>the</w:t>
      </w:r>
      <w:r w:rsidR="003444C4">
        <w:t xml:space="preserve"> </w:t>
      </w:r>
      <w:r w:rsidRPr="009C33C9">
        <w:t>sixty-third</w:t>
      </w:r>
      <w:r w:rsidR="003444C4">
        <w:t xml:space="preserve"> </w:t>
      </w:r>
      <w:r w:rsidRPr="009C33C9">
        <w:t>session</w:t>
      </w:r>
      <w:r w:rsidR="003444C4">
        <w:t xml:space="preserve"> </w:t>
      </w:r>
      <w:r w:rsidRPr="009C33C9">
        <w:t>of</w:t>
      </w:r>
      <w:r w:rsidR="003444C4">
        <w:t xml:space="preserve"> </w:t>
      </w:r>
      <w:r w:rsidRPr="009C33C9">
        <w:t>the</w:t>
      </w:r>
      <w:r w:rsidR="003444C4">
        <w:t xml:space="preserve"> </w:t>
      </w:r>
      <w:r w:rsidRPr="009C33C9">
        <w:t>Committee</w:t>
      </w:r>
      <w:r w:rsidR="003444C4">
        <w:t xml:space="preserve"> </w:t>
      </w:r>
      <w:r w:rsidRPr="009C33C9">
        <w:t>against</w:t>
      </w:r>
      <w:r w:rsidR="003444C4">
        <w:t xml:space="preserve"> </w:t>
      </w:r>
      <w:r w:rsidRPr="009C33C9">
        <w:t>Torture</w:t>
      </w:r>
      <w:r w:rsidR="003444C4">
        <w:t xml:space="preserve"> </w:t>
      </w:r>
      <w:r w:rsidRPr="009C33C9">
        <w:t>(23</w:t>
      </w:r>
      <w:r w:rsidR="003444C4">
        <w:t xml:space="preserve"> </w:t>
      </w:r>
      <w:r w:rsidRPr="009C33C9">
        <w:t>April–18</w:t>
      </w:r>
      <w:r w:rsidR="003444C4">
        <w:t xml:space="preserve"> </w:t>
      </w:r>
      <w:r w:rsidRPr="009C33C9">
        <w:t>May</w:t>
      </w:r>
      <w:r w:rsidR="003444C4">
        <w:t xml:space="preserve"> </w:t>
      </w:r>
      <w:r w:rsidRPr="009C33C9">
        <w:t>2018),</w:t>
      </w:r>
      <w:r w:rsidR="003444C4">
        <w:t xml:space="preserve"> </w:t>
      </w:r>
      <w:r w:rsidRPr="009C33C9">
        <w:t>and</w:t>
      </w:r>
      <w:r w:rsidR="003444C4">
        <w:t xml:space="preserve"> </w:t>
      </w:r>
      <w:r w:rsidRPr="009C33C9">
        <w:t>is</w:t>
      </w:r>
      <w:r w:rsidR="003444C4">
        <w:t xml:space="preserve"> </w:t>
      </w:r>
      <w:r w:rsidRPr="009C33C9">
        <w:t>presented</w:t>
      </w:r>
      <w:r w:rsidR="003444C4">
        <w:t xml:space="preserve"> </w:t>
      </w:r>
      <w:r w:rsidRPr="009C33C9">
        <w:t>in</w:t>
      </w:r>
      <w:r w:rsidR="003444C4">
        <w:t xml:space="preserve"> </w:t>
      </w:r>
      <w:r w:rsidRPr="009C33C9">
        <w:t>the</w:t>
      </w:r>
      <w:r w:rsidR="003444C4">
        <w:t xml:space="preserve"> </w:t>
      </w:r>
      <w:r w:rsidRPr="009C33C9">
        <w:t>framework</w:t>
      </w:r>
      <w:r w:rsidR="003444C4">
        <w:t xml:space="preserve"> </w:t>
      </w:r>
      <w:r w:rsidRPr="009C33C9">
        <w:t>of</w:t>
      </w:r>
      <w:r w:rsidR="003444C4">
        <w:t xml:space="preserve"> </w:t>
      </w:r>
      <w:r w:rsidRPr="009C33C9">
        <w:t>the</w:t>
      </w:r>
      <w:r w:rsidR="003444C4">
        <w:t xml:space="preserve"> </w:t>
      </w:r>
      <w:r w:rsidRPr="009C33C9">
        <w:t>Committee’s</w:t>
      </w:r>
      <w:r w:rsidR="003444C4">
        <w:t xml:space="preserve"> </w:t>
      </w:r>
      <w:r w:rsidRPr="009C33C9">
        <w:t>follow-up</w:t>
      </w:r>
      <w:r w:rsidR="003444C4">
        <w:t xml:space="preserve"> </w:t>
      </w:r>
      <w:r w:rsidRPr="009C33C9">
        <w:t>procedure</w:t>
      </w:r>
      <w:r w:rsidR="003444C4">
        <w:t xml:space="preserve"> </w:t>
      </w:r>
      <w:r w:rsidRPr="009C33C9">
        <w:t>on</w:t>
      </w:r>
      <w:r w:rsidR="003444C4">
        <w:t xml:space="preserve"> </w:t>
      </w:r>
      <w:r w:rsidRPr="009C33C9">
        <w:t>decisions</w:t>
      </w:r>
      <w:r w:rsidR="003444C4">
        <w:t xml:space="preserve"> </w:t>
      </w:r>
      <w:r w:rsidRPr="009C33C9">
        <w:t>relating</w:t>
      </w:r>
      <w:r w:rsidR="003444C4">
        <w:t xml:space="preserve"> </w:t>
      </w:r>
      <w:r w:rsidRPr="009C33C9">
        <w:t>to</w:t>
      </w:r>
      <w:r w:rsidR="003444C4">
        <w:t xml:space="preserve"> </w:t>
      </w:r>
      <w:r w:rsidRPr="009C33C9">
        <w:t>communications</w:t>
      </w:r>
      <w:r w:rsidR="003444C4">
        <w:t xml:space="preserve"> </w:t>
      </w:r>
      <w:r w:rsidRPr="009C33C9">
        <w:t>submitted</w:t>
      </w:r>
      <w:r w:rsidR="003444C4">
        <w:t xml:space="preserve"> </w:t>
      </w:r>
      <w:r w:rsidRPr="009C33C9">
        <w:t>under</w:t>
      </w:r>
      <w:r w:rsidR="003444C4">
        <w:t xml:space="preserve"> </w:t>
      </w:r>
      <w:r w:rsidRPr="009C33C9">
        <w:t>article</w:t>
      </w:r>
      <w:r w:rsidR="003444C4">
        <w:t xml:space="preserve"> </w:t>
      </w:r>
      <w:r w:rsidRPr="009C33C9">
        <w:t>22</w:t>
      </w:r>
      <w:r w:rsidR="003444C4">
        <w:t xml:space="preserve"> </w:t>
      </w:r>
      <w:r w:rsidRPr="009C33C9">
        <w:t>of</w:t>
      </w:r>
      <w:r w:rsidR="003444C4">
        <w:t xml:space="preserve"> </w:t>
      </w:r>
      <w:r w:rsidRPr="009C33C9">
        <w:t>the</w:t>
      </w:r>
      <w:r w:rsidR="003444C4">
        <w:t xml:space="preserve"> </w:t>
      </w:r>
      <w:r w:rsidRPr="009C33C9">
        <w:t>Convention.</w:t>
      </w:r>
      <w:r w:rsidRPr="003444C4">
        <w:rPr>
          <w:rStyle w:val="FootnoteReference"/>
        </w:rPr>
        <w:footnoteReference w:id="2"/>
      </w:r>
      <w:r w:rsidR="003444C4">
        <w:t xml:space="preserve"> </w:t>
      </w:r>
    </w:p>
    <w:p w:rsidR="00024700" w:rsidRPr="009C33C9" w:rsidRDefault="00E202E0" w:rsidP="00E202E0">
      <w:pPr>
        <w:pStyle w:val="H1G"/>
      </w:pPr>
      <w:r>
        <w:tab/>
      </w:r>
      <w:r w:rsidR="00024700" w:rsidRPr="009C33C9">
        <w:t>A.</w:t>
      </w:r>
      <w:r w:rsidR="00024700" w:rsidRPr="009C33C9">
        <w:tab/>
        <w:t>Communication</w:t>
      </w:r>
      <w:r w:rsidR="003444C4">
        <w:t xml:space="preserve"> </w:t>
      </w:r>
      <w:r w:rsidR="00024700" w:rsidRPr="009C33C9">
        <w:t>No.</w:t>
      </w:r>
      <w:r w:rsidR="003444C4">
        <w:t xml:space="preserve"> </w:t>
      </w:r>
      <w:r w:rsidR="00024700" w:rsidRPr="009C33C9">
        <w:t>327/2007</w:t>
      </w:r>
      <w:r w:rsidR="00024700" w:rsidRPr="003444C4">
        <w:rPr>
          <w:rStyle w:val="FootnoteReference"/>
          <w:b w:val="0"/>
          <w:bCs/>
        </w:rPr>
        <w:footnoteReference w:id="3"/>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024700" w:rsidRPr="00E202E0" w:rsidTr="00E202E0">
        <w:trPr>
          <w:tblHeader/>
        </w:trPr>
        <w:tc>
          <w:tcPr>
            <w:tcW w:w="7370" w:type="dxa"/>
            <w:gridSpan w:val="2"/>
            <w:tcBorders>
              <w:top w:val="single" w:sz="4" w:space="0" w:color="auto"/>
              <w:bottom w:val="single" w:sz="12" w:space="0" w:color="auto"/>
            </w:tcBorders>
            <w:shd w:val="clear" w:color="auto" w:fill="auto"/>
            <w:vAlign w:val="bottom"/>
          </w:tcPr>
          <w:p w:rsidR="00024700" w:rsidRPr="00E202E0" w:rsidRDefault="00024700" w:rsidP="00E202E0">
            <w:pPr>
              <w:pStyle w:val="SingleTxtG"/>
              <w:suppressAutoHyphens w:val="0"/>
              <w:spacing w:before="80" w:after="80" w:line="200" w:lineRule="exact"/>
              <w:ind w:left="0" w:right="113"/>
              <w:jc w:val="left"/>
              <w:rPr>
                <w:i/>
                <w:sz w:val="16"/>
              </w:rPr>
            </w:pPr>
            <w:proofErr w:type="spellStart"/>
            <w:r w:rsidRPr="00E202E0">
              <w:rPr>
                <w:i/>
                <w:sz w:val="16"/>
              </w:rPr>
              <w:t>Boily</w:t>
            </w:r>
            <w:proofErr w:type="spellEnd"/>
            <w:r w:rsidR="003444C4">
              <w:rPr>
                <w:i/>
                <w:sz w:val="16"/>
              </w:rPr>
              <w:t xml:space="preserve"> </w:t>
            </w:r>
            <w:r w:rsidRPr="00E202E0">
              <w:rPr>
                <w:i/>
                <w:sz w:val="16"/>
              </w:rPr>
              <w:t>v.</w:t>
            </w:r>
            <w:r w:rsidR="003444C4">
              <w:rPr>
                <w:i/>
                <w:sz w:val="16"/>
              </w:rPr>
              <w:t xml:space="preserve"> </w:t>
            </w:r>
            <w:r w:rsidRPr="00E202E0">
              <w:rPr>
                <w:i/>
                <w:sz w:val="16"/>
              </w:rPr>
              <w:t>Canada</w:t>
            </w:r>
          </w:p>
        </w:tc>
      </w:tr>
      <w:tr w:rsidR="00024700" w:rsidRPr="00E202E0" w:rsidTr="00E202E0">
        <w:trPr>
          <w:trHeight w:hRule="exact" w:val="113"/>
        </w:trPr>
        <w:tc>
          <w:tcPr>
            <w:tcW w:w="7370" w:type="dxa"/>
            <w:gridSpan w:val="2"/>
            <w:tcBorders>
              <w:top w:val="single" w:sz="12" w:space="0" w:color="auto"/>
            </w:tcBorders>
            <w:shd w:val="clear" w:color="auto" w:fill="auto"/>
          </w:tcPr>
          <w:p w:rsidR="00024700" w:rsidRPr="00E202E0" w:rsidRDefault="00024700" w:rsidP="00E202E0">
            <w:pPr>
              <w:pStyle w:val="SingleTxtG"/>
              <w:suppressAutoHyphens w:val="0"/>
              <w:spacing w:before="40" w:line="220" w:lineRule="exact"/>
              <w:ind w:left="0" w:right="113"/>
              <w:jc w:val="left"/>
            </w:pPr>
          </w:p>
        </w:tc>
      </w:tr>
      <w:tr w:rsidR="00024700" w:rsidRPr="00E202E0" w:rsidTr="00E202E0">
        <w:tc>
          <w:tcPr>
            <w:tcW w:w="2268" w:type="dxa"/>
            <w:shd w:val="clear" w:color="auto" w:fill="auto"/>
          </w:tcPr>
          <w:p w:rsidR="00024700" w:rsidRPr="00E202E0" w:rsidRDefault="00024700" w:rsidP="00E202E0">
            <w:pPr>
              <w:pStyle w:val="SingleTxtG"/>
              <w:suppressAutoHyphens w:val="0"/>
              <w:spacing w:before="40" w:line="220" w:lineRule="exact"/>
              <w:ind w:left="0" w:right="113"/>
              <w:jc w:val="left"/>
            </w:pPr>
            <w:r w:rsidRPr="00E202E0">
              <w:t>Decision</w:t>
            </w:r>
            <w:r w:rsidR="003444C4">
              <w:t xml:space="preserve"> </w:t>
            </w:r>
            <w:r w:rsidRPr="00E202E0">
              <w:t>adopted</w:t>
            </w:r>
            <w:r w:rsidR="003444C4">
              <w:t xml:space="preserve"> </w:t>
            </w:r>
            <w:r w:rsidRPr="00E202E0">
              <w:t>on:</w:t>
            </w:r>
          </w:p>
        </w:tc>
        <w:tc>
          <w:tcPr>
            <w:tcW w:w="5102" w:type="dxa"/>
            <w:shd w:val="clear" w:color="auto" w:fill="auto"/>
          </w:tcPr>
          <w:p w:rsidR="00024700" w:rsidRPr="00E202E0" w:rsidRDefault="00024700" w:rsidP="00E202E0">
            <w:pPr>
              <w:pStyle w:val="SingleTxtG"/>
              <w:suppressAutoHyphens w:val="0"/>
              <w:spacing w:before="40" w:line="220" w:lineRule="exact"/>
              <w:ind w:left="0" w:right="113"/>
              <w:jc w:val="left"/>
            </w:pPr>
            <w:r w:rsidRPr="00E202E0">
              <w:t>14</w:t>
            </w:r>
            <w:r w:rsidR="003444C4">
              <w:t xml:space="preserve"> </w:t>
            </w:r>
            <w:r w:rsidRPr="00E202E0">
              <w:t>November</w:t>
            </w:r>
            <w:r w:rsidR="003444C4">
              <w:t xml:space="preserve"> </w:t>
            </w:r>
            <w:r w:rsidRPr="00E202E0">
              <w:t>2011</w:t>
            </w:r>
          </w:p>
        </w:tc>
      </w:tr>
      <w:tr w:rsidR="00024700" w:rsidRPr="00E202E0" w:rsidTr="00E202E0">
        <w:tc>
          <w:tcPr>
            <w:tcW w:w="2268" w:type="dxa"/>
            <w:shd w:val="clear" w:color="auto" w:fill="auto"/>
          </w:tcPr>
          <w:p w:rsidR="00024700" w:rsidRPr="00E202E0" w:rsidRDefault="00024700" w:rsidP="00E202E0">
            <w:pPr>
              <w:pStyle w:val="SingleTxtG"/>
              <w:suppressAutoHyphens w:val="0"/>
              <w:spacing w:before="40" w:line="220" w:lineRule="exact"/>
              <w:ind w:left="0" w:right="113"/>
              <w:jc w:val="left"/>
            </w:pPr>
            <w:r w:rsidRPr="00E202E0">
              <w:t>Violation:</w:t>
            </w:r>
          </w:p>
        </w:tc>
        <w:tc>
          <w:tcPr>
            <w:tcW w:w="5102" w:type="dxa"/>
            <w:shd w:val="clear" w:color="auto" w:fill="auto"/>
          </w:tcPr>
          <w:p w:rsidR="00024700" w:rsidRPr="00E202E0" w:rsidRDefault="00024700" w:rsidP="00E202E0">
            <w:pPr>
              <w:pStyle w:val="SingleTxtG"/>
              <w:suppressAutoHyphens w:val="0"/>
              <w:spacing w:before="40" w:line="220" w:lineRule="exact"/>
              <w:ind w:left="0" w:right="113"/>
              <w:jc w:val="left"/>
            </w:pPr>
            <w:r w:rsidRPr="00E202E0">
              <w:t>Articles</w:t>
            </w:r>
            <w:r w:rsidR="003444C4">
              <w:t xml:space="preserve"> </w:t>
            </w:r>
            <w:r w:rsidRPr="00E202E0">
              <w:t>3</w:t>
            </w:r>
            <w:r w:rsidR="003444C4">
              <w:t xml:space="preserve"> </w:t>
            </w:r>
            <w:r w:rsidRPr="00E202E0">
              <w:t>and</w:t>
            </w:r>
            <w:r w:rsidR="003444C4">
              <w:t xml:space="preserve"> </w:t>
            </w:r>
            <w:r w:rsidRPr="00E202E0">
              <w:t>22</w:t>
            </w:r>
          </w:p>
        </w:tc>
      </w:tr>
      <w:tr w:rsidR="00024700" w:rsidRPr="00E202E0" w:rsidTr="00E202E0">
        <w:tc>
          <w:tcPr>
            <w:tcW w:w="2268" w:type="dxa"/>
            <w:shd w:val="clear" w:color="auto" w:fill="auto"/>
          </w:tcPr>
          <w:p w:rsidR="00024700" w:rsidRPr="00E202E0" w:rsidRDefault="00024700" w:rsidP="00E202E0">
            <w:pPr>
              <w:pStyle w:val="SingleTxtG"/>
              <w:suppressAutoHyphens w:val="0"/>
              <w:spacing w:before="40" w:line="220" w:lineRule="exact"/>
              <w:ind w:left="0" w:right="113"/>
              <w:jc w:val="left"/>
            </w:pPr>
            <w:r w:rsidRPr="00E202E0">
              <w:t>Remedy:</w:t>
            </w:r>
          </w:p>
        </w:tc>
        <w:tc>
          <w:tcPr>
            <w:tcW w:w="5102" w:type="dxa"/>
            <w:shd w:val="clear" w:color="auto" w:fill="auto"/>
          </w:tcPr>
          <w:p w:rsidR="00024700" w:rsidRPr="00E202E0" w:rsidRDefault="00024700" w:rsidP="00E202E0">
            <w:pPr>
              <w:pStyle w:val="SingleTxtG"/>
              <w:suppressAutoHyphens w:val="0"/>
              <w:spacing w:before="40" w:line="220" w:lineRule="exact"/>
              <w:ind w:left="0" w:right="113"/>
              <w:jc w:val="left"/>
            </w:pPr>
            <w:r w:rsidRPr="00E202E0">
              <w:t>The</w:t>
            </w:r>
            <w:r w:rsidR="003444C4">
              <w:t xml:space="preserve"> </w:t>
            </w:r>
            <w:r w:rsidRPr="00E202E0">
              <w:t>Committee</w:t>
            </w:r>
            <w:r w:rsidR="003444C4">
              <w:t xml:space="preserve"> </w:t>
            </w:r>
            <w:r w:rsidRPr="00E202E0">
              <w:t>considered</w:t>
            </w:r>
            <w:r w:rsidR="003444C4">
              <w:t xml:space="preserve"> </w:t>
            </w:r>
            <w:r w:rsidRPr="00E202E0">
              <w:t>that</w:t>
            </w:r>
            <w:r w:rsidR="003444C4">
              <w:t xml:space="preserve"> </w:t>
            </w:r>
            <w:r w:rsidRPr="00E202E0">
              <w:t>the</w:t>
            </w:r>
            <w:r w:rsidR="003444C4">
              <w:t xml:space="preserve"> </w:t>
            </w:r>
            <w:r w:rsidRPr="00E202E0">
              <w:t>extradition</w:t>
            </w:r>
            <w:r w:rsidR="003444C4">
              <w:t xml:space="preserve"> </w:t>
            </w:r>
            <w:r w:rsidRPr="00E202E0">
              <w:t>of</w:t>
            </w:r>
            <w:r w:rsidR="003444C4">
              <w:t xml:space="preserve"> </w:t>
            </w:r>
            <w:r w:rsidRPr="00E202E0">
              <w:t>the</w:t>
            </w:r>
            <w:r w:rsidR="003444C4">
              <w:t xml:space="preserve"> </w:t>
            </w:r>
            <w:r w:rsidRPr="00E202E0">
              <w:t>complainant</w:t>
            </w:r>
            <w:r w:rsidR="003444C4">
              <w:t xml:space="preserve"> </w:t>
            </w:r>
            <w:r w:rsidRPr="00E202E0">
              <w:t>to</w:t>
            </w:r>
            <w:r w:rsidR="003444C4">
              <w:t xml:space="preserve"> </w:t>
            </w:r>
            <w:r w:rsidRPr="00E202E0">
              <w:t>Mexico</w:t>
            </w:r>
            <w:r w:rsidR="003444C4">
              <w:t xml:space="preserve"> </w:t>
            </w:r>
            <w:r w:rsidRPr="00E202E0">
              <w:t>by</w:t>
            </w:r>
            <w:r w:rsidR="003444C4">
              <w:t xml:space="preserve"> </w:t>
            </w:r>
            <w:r w:rsidRPr="00E202E0">
              <w:t>the</w:t>
            </w:r>
            <w:r w:rsidR="003444C4">
              <w:t xml:space="preserve"> </w:t>
            </w:r>
            <w:r w:rsidRPr="00E202E0">
              <w:t>State</w:t>
            </w:r>
            <w:r w:rsidR="003444C4">
              <w:t xml:space="preserve"> </w:t>
            </w:r>
            <w:r w:rsidRPr="00E202E0">
              <w:t>party</w:t>
            </w:r>
            <w:r w:rsidR="003444C4">
              <w:t xml:space="preserve"> </w:t>
            </w:r>
            <w:r w:rsidRPr="00E202E0">
              <w:t>constituted</w:t>
            </w:r>
            <w:r w:rsidR="003444C4">
              <w:t xml:space="preserve"> </w:t>
            </w:r>
            <w:r w:rsidRPr="00E202E0">
              <w:t>a</w:t>
            </w:r>
            <w:r w:rsidR="003444C4">
              <w:t xml:space="preserve"> </w:t>
            </w:r>
            <w:r w:rsidRPr="00E202E0">
              <w:t>violation</w:t>
            </w:r>
            <w:r w:rsidR="003444C4">
              <w:t xml:space="preserve"> </w:t>
            </w:r>
            <w:r w:rsidRPr="00E202E0">
              <w:t>of</w:t>
            </w:r>
            <w:r w:rsidR="003444C4">
              <w:t xml:space="preserve"> </w:t>
            </w:r>
            <w:r w:rsidRPr="00E202E0">
              <w:t>articles</w:t>
            </w:r>
            <w:r w:rsidR="003444C4">
              <w:t xml:space="preserve"> </w:t>
            </w:r>
            <w:r w:rsidRPr="00E202E0">
              <w:t>3</w:t>
            </w:r>
            <w:r w:rsidR="003444C4">
              <w:t xml:space="preserve"> </w:t>
            </w:r>
            <w:r w:rsidRPr="00E202E0">
              <w:t>and</w:t>
            </w:r>
            <w:r w:rsidR="003444C4">
              <w:t xml:space="preserve"> </w:t>
            </w:r>
            <w:r w:rsidRPr="00E202E0">
              <w:t>22</w:t>
            </w:r>
            <w:r w:rsidR="003444C4">
              <w:t xml:space="preserve"> </w:t>
            </w:r>
            <w:r w:rsidRPr="00E202E0">
              <w:t>of</w:t>
            </w:r>
            <w:r w:rsidR="003444C4">
              <w:t xml:space="preserve"> </w:t>
            </w:r>
            <w:r w:rsidRPr="00E202E0">
              <w:t>the</w:t>
            </w:r>
            <w:r w:rsidR="003444C4">
              <w:t xml:space="preserve"> </w:t>
            </w:r>
            <w:r w:rsidRPr="00E202E0">
              <w:t>Convention.</w:t>
            </w:r>
            <w:r w:rsidR="003444C4">
              <w:t xml:space="preserve"> </w:t>
            </w:r>
            <w:r w:rsidRPr="00E202E0">
              <w:t>It</w:t>
            </w:r>
            <w:r w:rsidR="003444C4">
              <w:t xml:space="preserve"> </w:t>
            </w:r>
            <w:r w:rsidRPr="00E202E0">
              <w:t>requested</w:t>
            </w:r>
            <w:r w:rsidR="003444C4">
              <w:t xml:space="preserve"> </w:t>
            </w:r>
            <w:r w:rsidRPr="00E202E0">
              <w:t>that</w:t>
            </w:r>
            <w:r w:rsidR="003444C4">
              <w:t xml:space="preserve"> </w:t>
            </w:r>
            <w:r w:rsidRPr="00E202E0">
              <w:t>the</w:t>
            </w:r>
            <w:r w:rsidR="003444C4">
              <w:t xml:space="preserve"> </w:t>
            </w:r>
            <w:r w:rsidRPr="00E202E0">
              <w:t>State</w:t>
            </w:r>
            <w:r w:rsidR="003444C4">
              <w:t xml:space="preserve"> </w:t>
            </w:r>
            <w:r w:rsidRPr="00E202E0">
              <w:t>party,</w:t>
            </w:r>
            <w:r w:rsidR="003444C4">
              <w:t xml:space="preserve"> </w:t>
            </w:r>
            <w:r w:rsidRPr="00E202E0">
              <w:t>in</w:t>
            </w:r>
            <w:r w:rsidR="003444C4">
              <w:t xml:space="preserve"> </w:t>
            </w:r>
            <w:r w:rsidRPr="00E202E0">
              <w:t>accordance</w:t>
            </w:r>
            <w:r w:rsidR="003444C4">
              <w:t xml:space="preserve"> </w:t>
            </w:r>
            <w:r w:rsidRPr="00E202E0">
              <w:t>with</w:t>
            </w:r>
            <w:r w:rsidR="003444C4">
              <w:t xml:space="preserve"> </w:t>
            </w:r>
            <w:r w:rsidRPr="00E202E0">
              <w:t>its</w:t>
            </w:r>
            <w:r w:rsidR="003444C4">
              <w:t xml:space="preserve"> </w:t>
            </w:r>
            <w:r w:rsidRPr="00E202E0">
              <w:t>obligations</w:t>
            </w:r>
            <w:r w:rsidR="003444C4">
              <w:t xml:space="preserve"> </w:t>
            </w:r>
            <w:r w:rsidRPr="00E202E0">
              <w:t>under</w:t>
            </w:r>
            <w:r w:rsidR="003444C4">
              <w:t xml:space="preserve"> </w:t>
            </w:r>
            <w:r w:rsidRPr="00E202E0">
              <w:t>article</w:t>
            </w:r>
            <w:r w:rsidR="003444C4">
              <w:t xml:space="preserve"> </w:t>
            </w:r>
            <w:r w:rsidRPr="00E202E0">
              <w:t>14</w:t>
            </w:r>
            <w:r w:rsidR="003444C4">
              <w:t xml:space="preserve"> </w:t>
            </w:r>
            <w:r w:rsidRPr="00E202E0">
              <w:t>of</w:t>
            </w:r>
            <w:r w:rsidR="003444C4">
              <w:t xml:space="preserve"> </w:t>
            </w:r>
            <w:r w:rsidRPr="00E202E0">
              <w:t>the</w:t>
            </w:r>
            <w:r w:rsidR="003444C4">
              <w:t xml:space="preserve"> </w:t>
            </w:r>
            <w:r w:rsidRPr="00E202E0">
              <w:t>Convention,</w:t>
            </w:r>
            <w:r w:rsidR="003444C4">
              <w:t xml:space="preserve"> </w:t>
            </w:r>
            <w:r w:rsidRPr="00E202E0">
              <w:t>provide</w:t>
            </w:r>
            <w:r w:rsidR="003444C4">
              <w:t xml:space="preserve"> </w:t>
            </w:r>
            <w:r w:rsidRPr="00E202E0">
              <w:t>effective</w:t>
            </w:r>
            <w:r w:rsidR="003444C4">
              <w:t xml:space="preserve"> </w:t>
            </w:r>
            <w:r w:rsidRPr="00E202E0">
              <w:t>redress,</w:t>
            </w:r>
            <w:r w:rsidR="003444C4">
              <w:t xml:space="preserve"> </w:t>
            </w:r>
            <w:r w:rsidRPr="00E202E0">
              <w:t>including:</w:t>
            </w:r>
            <w:r w:rsidR="003444C4">
              <w:t xml:space="preserve"> </w:t>
            </w:r>
            <w:r w:rsidRPr="00E202E0">
              <w:t>(a)</w:t>
            </w:r>
            <w:r w:rsidR="003444C4">
              <w:t xml:space="preserve"> </w:t>
            </w:r>
            <w:r w:rsidRPr="00E202E0">
              <w:t>compensate</w:t>
            </w:r>
            <w:r w:rsidR="003444C4">
              <w:t xml:space="preserve"> </w:t>
            </w:r>
            <w:r w:rsidRPr="00E202E0">
              <w:t>the</w:t>
            </w:r>
            <w:r w:rsidR="003444C4">
              <w:t xml:space="preserve"> </w:t>
            </w:r>
            <w:r w:rsidRPr="00E202E0">
              <w:t>complainant</w:t>
            </w:r>
            <w:r w:rsidR="003444C4">
              <w:t xml:space="preserve"> </w:t>
            </w:r>
            <w:r w:rsidRPr="00E202E0">
              <w:t>for</w:t>
            </w:r>
            <w:r w:rsidR="003444C4">
              <w:t xml:space="preserve"> </w:t>
            </w:r>
            <w:r w:rsidRPr="00E202E0">
              <w:t>violation</w:t>
            </w:r>
            <w:r w:rsidR="003444C4">
              <w:t xml:space="preserve"> </w:t>
            </w:r>
            <w:r w:rsidRPr="00E202E0">
              <w:t>of</w:t>
            </w:r>
            <w:r w:rsidR="003444C4">
              <w:t xml:space="preserve"> </w:t>
            </w:r>
            <w:r w:rsidRPr="00E202E0">
              <w:t>his</w:t>
            </w:r>
            <w:r w:rsidR="003444C4">
              <w:t xml:space="preserve"> </w:t>
            </w:r>
            <w:r w:rsidRPr="00E202E0">
              <w:t>rights</w:t>
            </w:r>
            <w:r w:rsidR="003444C4">
              <w:t xml:space="preserve"> </w:t>
            </w:r>
            <w:r w:rsidRPr="00E202E0">
              <w:t>under</w:t>
            </w:r>
            <w:r w:rsidR="003444C4">
              <w:t xml:space="preserve"> </w:t>
            </w:r>
            <w:r w:rsidRPr="00E202E0">
              <w:t>article</w:t>
            </w:r>
            <w:r w:rsidR="003444C4">
              <w:t xml:space="preserve"> </w:t>
            </w:r>
            <w:r w:rsidRPr="00E202E0">
              <w:t>3;</w:t>
            </w:r>
            <w:r w:rsidR="003444C4">
              <w:t xml:space="preserve"> </w:t>
            </w:r>
            <w:r w:rsidRPr="00E202E0">
              <w:t>(b)</w:t>
            </w:r>
            <w:r w:rsidR="003444C4">
              <w:t xml:space="preserve"> </w:t>
            </w:r>
            <w:r w:rsidRPr="00E202E0">
              <w:t>provide</w:t>
            </w:r>
            <w:r w:rsidR="003444C4">
              <w:t xml:space="preserve"> </w:t>
            </w:r>
            <w:r w:rsidRPr="00E202E0">
              <w:t>as</w:t>
            </w:r>
            <w:r w:rsidR="003444C4">
              <w:t xml:space="preserve"> </w:t>
            </w:r>
            <w:r w:rsidRPr="00E202E0">
              <w:t>full</w:t>
            </w:r>
            <w:r w:rsidR="003444C4">
              <w:t xml:space="preserve"> </w:t>
            </w:r>
            <w:r w:rsidRPr="00E202E0">
              <w:t>rehabilitation</w:t>
            </w:r>
            <w:r w:rsidR="003444C4">
              <w:t xml:space="preserve"> </w:t>
            </w:r>
            <w:r w:rsidRPr="00E202E0">
              <w:t>as</w:t>
            </w:r>
            <w:r w:rsidR="003444C4">
              <w:t xml:space="preserve"> </w:t>
            </w:r>
            <w:r w:rsidRPr="00E202E0">
              <w:t>possible</w:t>
            </w:r>
            <w:r w:rsidR="003444C4">
              <w:t xml:space="preserve"> </w:t>
            </w:r>
            <w:r w:rsidRPr="00E202E0">
              <w:t>by</w:t>
            </w:r>
            <w:r w:rsidR="003444C4">
              <w:t xml:space="preserve"> </w:t>
            </w:r>
            <w:r w:rsidRPr="00E202E0">
              <w:t>providing,</w:t>
            </w:r>
            <w:r w:rsidR="003444C4">
              <w:t xml:space="preserve"> </w:t>
            </w:r>
            <w:r w:rsidRPr="00E202E0">
              <w:t>inter</w:t>
            </w:r>
            <w:r w:rsidR="003444C4">
              <w:t xml:space="preserve"> </w:t>
            </w:r>
            <w:r w:rsidRPr="00E202E0">
              <w:t>alia,</w:t>
            </w:r>
            <w:r w:rsidR="003444C4">
              <w:t xml:space="preserve"> </w:t>
            </w:r>
            <w:r w:rsidRPr="00E202E0">
              <w:t>medical</w:t>
            </w:r>
            <w:r w:rsidR="003444C4">
              <w:t xml:space="preserve"> </w:t>
            </w:r>
            <w:r w:rsidRPr="00E202E0">
              <w:t>and</w:t>
            </w:r>
            <w:r w:rsidR="003444C4">
              <w:t xml:space="preserve"> </w:t>
            </w:r>
            <w:r w:rsidRPr="00E202E0">
              <w:t>psychological</w:t>
            </w:r>
            <w:r w:rsidR="003444C4">
              <w:t xml:space="preserve"> </w:t>
            </w:r>
            <w:r w:rsidRPr="00E202E0">
              <w:t>care,</w:t>
            </w:r>
            <w:r w:rsidR="003444C4">
              <w:t xml:space="preserve"> </w:t>
            </w:r>
            <w:r w:rsidRPr="00E202E0">
              <w:t>social</w:t>
            </w:r>
            <w:r w:rsidR="003444C4">
              <w:t xml:space="preserve"> </w:t>
            </w:r>
            <w:r w:rsidRPr="00E202E0">
              <w:t>services</w:t>
            </w:r>
            <w:r w:rsidR="003444C4">
              <w:t xml:space="preserve"> </w:t>
            </w:r>
            <w:r w:rsidRPr="00E202E0">
              <w:t>and</w:t>
            </w:r>
            <w:r w:rsidR="003444C4">
              <w:t xml:space="preserve"> </w:t>
            </w:r>
            <w:r w:rsidRPr="00E202E0">
              <w:t>legal</w:t>
            </w:r>
            <w:r w:rsidR="003444C4">
              <w:t xml:space="preserve"> </w:t>
            </w:r>
            <w:r w:rsidRPr="00E202E0">
              <w:t>assistance,</w:t>
            </w:r>
            <w:r w:rsidR="003444C4">
              <w:t xml:space="preserve"> </w:t>
            </w:r>
            <w:r w:rsidRPr="00E202E0">
              <w:t>including</w:t>
            </w:r>
            <w:r w:rsidR="003444C4">
              <w:t xml:space="preserve"> </w:t>
            </w:r>
            <w:r w:rsidRPr="00E202E0">
              <w:t>reimbursement</w:t>
            </w:r>
            <w:r w:rsidR="003444C4">
              <w:t xml:space="preserve"> </w:t>
            </w:r>
            <w:r w:rsidRPr="00E202E0">
              <w:t>for</w:t>
            </w:r>
            <w:r w:rsidR="003444C4">
              <w:t xml:space="preserve"> </w:t>
            </w:r>
            <w:r w:rsidRPr="00E202E0">
              <w:t>past</w:t>
            </w:r>
            <w:r w:rsidR="003444C4">
              <w:t xml:space="preserve"> </w:t>
            </w:r>
            <w:r w:rsidRPr="00E202E0">
              <w:t>expenditure,</w:t>
            </w:r>
            <w:r w:rsidR="003444C4">
              <w:t xml:space="preserve"> </w:t>
            </w:r>
            <w:r w:rsidRPr="00E202E0">
              <w:t>future</w:t>
            </w:r>
            <w:r w:rsidR="003444C4">
              <w:t xml:space="preserve"> </w:t>
            </w:r>
            <w:r w:rsidRPr="00E202E0">
              <w:t>services</w:t>
            </w:r>
            <w:r w:rsidR="003444C4">
              <w:t xml:space="preserve"> </w:t>
            </w:r>
            <w:r w:rsidRPr="00E202E0">
              <w:t>and</w:t>
            </w:r>
            <w:r w:rsidR="003444C4">
              <w:t xml:space="preserve"> </w:t>
            </w:r>
            <w:r w:rsidRPr="00E202E0">
              <w:t>legal</w:t>
            </w:r>
            <w:r w:rsidR="003444C4">
              <w:t xml:space="preserve"> </w:t>
            </w:r>
            <w:r w:rsidRPr="00E202E0">
              <w:t>expenses;</w:t>
            </w:r>
            <w:r w:rsidR="003444C4">
              <w:t xml:space="preserve"> </w:t>
            </w:r>
            <w:r w:rsidRPr="00E202E0">
              <w:t>and</w:t>
            </w:r>
            <w:r w:rsidR="003444C4">
              <w:t xml:space="preserve"> </w:t>
            </w:r>
            <w:r w:rsidRPr="00E202E0">
              <w:t>(c)</w:t>
            </w:r>
            <w:r w:rsidR="003444C4">
              <w:t xml:space="preserve"> </w:t>
            </w:r>
            <w:r w:rsidRPr="00E202E0">
              <w:t>review</w:t>
            </w:r>
            <w:r w:rsidR="003444C4">
              <w:t xml:space="preserve"> </w:t>
            </w:r>
            <w:r w:rsidRPr="00E202E0">
              <w:t>its</w:t>
            </w:r>
            <w:r w:rsidR="003444C4">
              <w:t xml:space="preserve"> </w:t>
            </w:r>
            <w:r w:rsidRPr="00E202E0">
              <w:t>system</w:t>
            </w:r>
            <w:r w:rsidR="003444C4">
              <w:t xml:space="preserve"> </w:t>
            </w:r>
            <w:r w:rsidRPr="00E202E0">
              <w:t>of</w:t>
            </w:r>
            <w:r w:rsidR="003444C4">
              <w:t xml:space="preserve"> </w:t>
            </w:r>
            <w:r w:rsidRPr="00E202E0">
              <w:t>diplomatic</w:t>
            </w:r>
            <w:r w:rsidR="003444C4">
              <w:t xml:space="preserve"> </w:t>
            </w:r>
            <w:r w:rsidRPr="00E202E0">
              <w:t>assurances</w:t>
            </w:r>
            <w:r w:rsidR="003444C4">
              <w:t xml:space="preserve"> </w:t>
            </w:r>
            <w:r w:rsidRPr="00E202E0">
              <w:t>with</w:t>
            </w:r>
            <w:r w:rsidR="003444C4">
              <w:t xml:space="preserve"> </w:t>
            </w:r>
            <w:r w:rsidRPr="00E202E0">
              <w:t>a</w:t>
            </w:r>
            <w:r w:rsidR="003444C4">
              <w:t xml:space="preserve"> </w:t>
            </w:r>
            <w:r w:rsidRPr="00E202E0">
              <w:t>view</w:t>
            </w:r>
            <w:r w:rsidR="003444C4">
              <w:t xml:space="preserve"> </w:t>
            </w:r>
            <w:r w:rsidRPr="00E202E0">
              <w:t>to</w:t>
            </w:r>
            <w:r w:rsidR="003444C4">
              <w:t xml:space="preserve"> </w:t>
            </w:r>
            <w:r w:rsidRPr="00E202E0">
              <w:t>avoiding</w:t>
            </w:r>
            <w:r w:rsidR="003444C4">
              <w:t xml:space="preserve"> </w:t>
            </w:r>
            <w:r w:rsidRPr="00E202E0">
              <w:t>similar</w:t>
            </w:r>
            <w:r w:rsidR="003444C4">
              <w:t xml:space="preserve"> </w:t>
            </w:r>
            <w:r w:rsidRPr="00E202E0">
              <w:t>violations</w:t>
            </w:r>
            <w:r w:rsidR="003444C4">
              <w:t xml:space="preserve"> </w:t>
            </w:r>
            <w:r w:rsidRPr="00E202E0">
              <w:t>in</w:t>
            </w:r>
            <w:r w:rsidR="003444C4">
              <w:t xml:space="preserve"> </w:t>
            </w:r>
            <w:r w:rsidRPr="00E202E0">
              <w:t>the</w:t>
            </w:r>
            <w:r w:rsidR="003444C4">
              <w:t xml:space="preserve"> </w:t>
            </w:r>
            <w:r w:rsidRPr="00E202E0">
              <w:t>future.</w:t>
            </w:r>
            <w:r w:rsidR="003444C4">
              <w:t xml:space="preserve"> </w:t>
            </w:r>
          </w:p>
        </w:tc>
      </w:tr>
    </w:tbl>
    <w:p w:rsidR="00024700" w:rsidRPr="009C33C9" w:rsidRDefault="00024700" w:rsidP="00E202E0">
      <w:pPr>
        <w:pStyle w:val="SingleTxtG"/>
        <w:spacing w:before="240"/>
      </w:pPr>
      <w:r w:rsidRPr="009C33C9">
        <w:t>2.</w:t>
      </w:r>
      <w:r w:rsidRPr="009C33C9">
        <w:tab/>
        <w:t>On</w:t>
      </w:r>
      <w:r w:rsidR="003444C4">
        <w:t xml:space="preserve"> </w:t>
      </w:r>
      <w:r w:rsidRPr="009C33C9">
        <w:t>18</w:t>
      </w:r>
      <w:r w:rsidR="003444C4">
        <w:t xml:space="preserve"> </w:t>
      </w:r>
      <w:r w:rsidRPr="009C33C9">
        <w:t>July</w:t>
      </w:r>
      <w:r w:rsidR="003444C4">
        <w:t xml:space="preserve"> </w:t>
      </w:r>
      <w:r w:rsidRPr="009C33C9">
        <w:t>2018,</w:t>
      </w:r>
      <w:r w:rsidR="003444C4">
        <w:t xml:space="preserve"> </w:t>
      </w:r>
      <w:r w:rsidRPr="009C33C9">
        <w:t>the</w:t>
      </w:r>
      <w:r w:rsidR="003444C4">
        <w:t xml:space="preserve"> </w:t>
      </w:r>
      <w:r w:rsidRPr="009C33C9">
        <w:t>complainant’s</w:t>
      </w:r>
      <w:r w:rsidR="003444C4">
        <w:t xml:space="preserve"> </w:t>
      </w:r>
      <w:r w:rsidRPr="009C33C9">
        <w:t>counsel</w:t>
      </w:r>
      <w:r w:rsidR="003444C4">
        <w:t xml:space="preserve"> </w:t>
      </w:r>
      <w:r w:rsidRPr="009C33C9">
        <w:t>again</w:t>
      </w:r>
      <w:r w:rsidR="003444C4">
        <w:t xml:space="preserve"> </w:t>
      </w:r>
      <w:r w:rsidRPr="009C33C9">
        <w:t>requested</w:t>
      </w:r>
      <w:r w:rsidR="003444C4">
        <w:t xml:space="preserve"> </w:t>
      </w:r>
      <w:r w:rsidRPr="009C33C9">
        <w:t>the</w:t>
      </w:r>
      <w:r w:rsidR="003444C4">
        <w:t xml:space="preserve"> </w:t>
      </w:r>
      <w:r w:rsidRPr="009C33C9">
        <w:t>Committee</w:t>
      </w:r>
      <w:r w:rsidR="003444C4">
        <w:t xml:space="preserve"> </w:t>
      </w:r>
      <w:r w:rsidRPr="009C33C9">
        <w:t>to</w:t>
      </w:r>
      <w:r w:rsidR="003444C4">
        <w:t xml:space="preserve"> </w:t>
      </w:r>
      <w:r w:rsidRPr="009C33C9">
        <w:t>intervene</w:t>
      </w:r>
      <w:r w:rsidR="003444C4">
        <w:t xml:space="preserve"> </w:t>
      </w:r>
      <w:r w:rsidRPr="009C33C9">
        <w:t>in</w:t>
      </w:r>
      <w:r w:rsidR="003444C4">
        <w:t xml:space="preserve"> </w:t>
      </w:r>
      <w:r w:rsidRPr="009C33C9">
        <w:t>order</w:t>
      </w:r>
      <w:r w:rsidR="003444C4">
        <w:t xml:space="preserve"> </w:t>
      </w:r>
      <w:r w:rsidRPr="009C33C9">
        <w:t>to</w:t>
      </w:r>
      <w:r w:rsidR="003444C4">
        <w:t xml:space="preserve"> </w:t>
      </w:r>
      <w:r w:rsidRPr="009C33C9">
        <w:t>ensure</w:t>
      </w:r>
      <w:r w:rsidR="003444C4">
        <w:t xml:space="preserve"> </w:t>
      </w:r>
      <w:r w:rsidRPr="009C33C9">
        <w:t>that</w:t>
      </w:r>
      <w:r w:rsidR="003444C4">
        <w:t xml:space="preserve"> </w:t>
      </w:r>
      <w:r w:rsidRPr="009C33C9">
        <w:t>Canada</w:t>
      </w:r>
      <w:r w:rsidR="003444C4">
        <w:t xml:space="preserve"> </w:t>
      </w:r>
      <w:r w:rsidRPr="009C33C9">
        <w:t>abided</w:t>
      </w:r>
      <w:r w:rsidR="003444C4">
        <w:t xml:space="preserve"> </w:t>
      </w:r>
      <w:r w:rsidRPr="009C33C9">
        <w:t>by</w:t>
      </w:r>
      <w:r w:rsidR="003444C4">
        <w:t xml:space="preserve"> </w:t>
      </w:r>
      <w:r w:rsidRPr="009C33C9">
        <w:t>the</w:t>
      </w:r>
      <w:r w:rsidR="003444C4">
        <w:t xml:space="preserve"> </w:t>
      </w:r>
      <w:r w:rsidRPr="009C33C9">
        <w:t>decision</w:t>
      </w:r>
      <w:r w:rsidR="003444C4">
        <w:t xml:space="preserve"> </w:t>
      </w:r>
      <w:r w:rsidRPr="009C33C9">
        <w:t>rendered</w:t>
      </w:r>
      <w:r w:rsidR="003444C4">
        <w:t xml:space="preserve"> </w:t>
      </w:r>
      <w:r w:rsidRPr="009C33C9">
        <w:t>by</w:t>
      </w:r>
      <w:r w:rsidR="003444C4">
        <w:t xml:space="preserve"> </w:t>
      </w:r>
      <w:r w:rsidRPr="009C33C9">
        <w:t>the</w:t>
      </w:r>
      <w:r w:rsidR="003444C4">
        <w:t xml:space="preserve"> </w:t>
      </w:r>
      <w:r w:rsidRPr="009C33C9">
        <w:t>Committee</w:t>
      </w:r>
      <w:r w:rsidR="003444C4">
        <w:t xml:space="preserve"> </w:t>
      </w:r>
      <w:r w:rsidRPr="009C33C9">
        <w:t>in</w:t>
      </w:r>
      <w:r w:rsidR="003444C4">
        <w:t xml:space="preserve"> </w:t>
      </w:r>
      <w:r w:rsidRPr="009C33C9">
        <w:t>the</w:t>
      </w:r>
      <w:r w:rsidR="003444C4">
        <w:t xml:space="preserve"> </w:t>
      </w:r>
      <w:r w:rsidRPr="009C33C9">
        <w:t>complainant’s</w:t>
      </w:r>
      <w:r w:rsidR="003444C4">
        <w:t xml:space="preserve"> </w:t>
      </w:r>
      <w:r w:rsidRPr="009C33C9">
        <w:t>favour.</w:t>
      </w:r>
      <w:r w:rsidR="003444C4">
        <w:t xml:space="preserve"> </w:t>
      </w:r>
      <w:r w:rsidRPr="009C33C9">
        <w:t>He</w:t>
      </w:r>
      <w:r w:rsidR="003444C4">
        <w:t xml:space="preserve"> </w:t>
      </w:r>
      <w:r w:rsidRPr="009C33C9">
        <w:t>reiterated</w:t>
      </w:r>
      <w:r w:rsidR="003444C4">
        <w:t xml:space="preserve"> </w:t>
      </w:r>
      <w:r w:rsidRPr="009C33C9">
        <w:t>that</w:t>
      </w:r>
      <w:r w:rsidR="003444C4">
        <w:t xml:space="preserve"> </w:t>
      </w:r>
      <w:r w:rsidRPr="009C33C9">
        <w:t>the</w:t>
      </w:r>
      <w:r w:rsidR="003444C4">
        <w:t xml:space="preserve"> </w:t>
      </w:r>
      <w:r w:rsidRPr="009C33C9">
        <w:t>decision</w:t>
      </w:r>
      <w:r w:rsidR="003444C4">
        <w:t xml:space="preserve"> </w:t>
      </w:r>
      <w:r w:rsidRPr="009C33C9">
        <w:t>had</w:t>
      </w:r>
      <w:r w:rsidR="003444C4">
        <w:t xml:space="preserve"> </w:t>
      </w:r>
      <w:r w:rsidRPr="009C33C9">
        <w:t>been</w:t>
      </w:r>
      <w:r w:rsidR="003444C4">
        <w:t xml:space="preserve"> </w:t>
      </w:r>
      <w:r w:rsidRPr="009C33C9">
        <w:t>ignored</w:t>
      </w:r>
      <w:r w:rsidR="003444C4">
        <w:t xml:space="preserve"> </w:t>
      </w:r>
      <w:r w:rsidRPr="009C33C9">
        <w:t>by</w:t>
      </w:r>
      <w:r w:rsidR="003444C4">
        <w:t xml:space="preserve"> </w:t>
      </w:r>
      <w:r w:rsidRPr="009C33C9">
        <w:t>both</w:t>
      </w:r>
      <w:r w:rsidR="003444C4">
        <w:t xml:space="preserve"> </w:t>
      </w:r>
      <w:r w:rsidRPr="009C33C9">
        <w:t>the</w:t>
      </w:r>
      <w:r w:rsidR="003444C4">
        <w:t xml:space="preserve"> </w:t>
      </w:r>
      <w:r w:rsidRPr="009C33C9">
        <w:t>previous</w:t>
      </w:r>
      <w:r w:rsidR="003444C4">
        <w:t xml:space="preserve"> </w:t>
      </w:r>
      <w:r w:rsidRPr="009C33C9">
        <w:t>and</w:t>
      </w:r>
      <w:r w:rsidR="003444C4">
        <w:t xml:space="preserve"> </w:t>
      </w:r>
      <w:r w:rsidRPr="009C33C9">
        <w:t>the</w:t>
      </w:r>
      <w:r w:rsidR="003444C4">
        <w:t xml:space="preserve"> </w:t>
      </w:r>
      <w:r w:rsidRPr="009C33C9">
        <w:t>current</w:t>
      </w:r>
      <w:r w:rsidR="003444C4">
        <w:t xml:space="preserve"> </w:t>
      </w:r>
      <w:r w:rsidRPr="009C33C9">
        <w:t>governments</w:t>
      </w:r>
      <w:r w:rsidR="003444C4">
        <w:t xml:space="preserve"> </w:t>
      </w:r>
      <w:r w:rsidRPr="009C33C9">
        <w:t>of</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notwithstanding</w:t>
      </w:r>
      <w:r w:rsidR="003444C4">
        <w:t xml:space="preserve"> </w:t>
      </w:r>
      <w:r w:rsidRPr="009C33C9">
        <w:t>several</w:t>
      </w:r>
      <w:r w:rsidR="003444C4">
        <w:t xml:space="preserve"> </w:t>
      </w:r>
      <w:r w:rsidRPr="009C33C9">
        <w:lastRenderedPageBreak/>
        <w:t>reminders.</w:t>
      </w:r>
      <w:r w:rsidRPr="003444C4">
        <w:rPr>
          <w:rStyle w:val="FootnoteReference"/>
        </w:rPr>
        <w:footnoteReference w:id="4"/>
      </w:r>
      <w:r w:rsidR="003444C4">
        <w:t xml:space="preserve"> </w:t>
      </w:r>
      <w:r w:rsidRPr="009C33C9">
        <w:t>He</w:t>
      </w:r>
      <w:r w:rsidR="003444C4">
        <w:t xml:space="preserve"> </w:t>
      </w:r>
      <w:r w:rsidRPr="009C33C9">
        <w:t>claimed</w:t>
      </w:r>
      <w:r w:rsidR="003444C4">
        <w:t xml:space="preserve"> </w:t>
      </w:r>
      <w:r w:rsidRPr="009C33C9">
        <w:t>that</w:t>
      </w:r>
      <w:r w:rsidR="003444C4">
        <w:t xml:space="preserve"> </w:t>
      </w:r>
      <w:r w:rsidRPr="009C33C9">
        <w:t>the</w:t>
      </w:r>
      <w:r w:rsidR="003444C4">
        <w:t xml:space="preserve"> </w:t>
      </w:r>
      <w:r w:rsidRPr="009C33C9">
        <w:t>absence</w:t>
      </w:r>
      <w:r w:rsidR="003444C4">
        <w:t xml:space="preserve"> </w:t>
      </w:r>
      <w:r w:rsidRPr="009C33C9">
        <w:t>of</w:t>
      </w:r>
      <w:r w:rsidR="003444C4">
        <w:t xml:space="preserve"> </w:t>
      </w:r>
      <w:r w:rsidRPr="009C33C9">
        <w:t>remedies</w:t>
      </w:r>
      <w:r w:rsidR="003444C4">
        <w:t xml:space="preserve"> </w:t>
      </w:r>
      <w:r w:rsidRPr="009C33C9">
        <w:t>for</w:t>
      </w:r>
      <w:r w:rsidR="003444C4">
        <w:t xml:space="preserve"> </w:t>
      </w:r>
      <w:r w:rsidRPr="009C33C9">
        <w:t>the</w:t>
      </w:r>
      <w:r w:rsidR="003444C4">
        <w:t xml:space="preserve"> </w:t>
      </w:r>
      <w:r w:rsidRPr="009C33C9">
        <w:t>complainant,</w:t>
      </w:r>
      <w:r w:rsidR="003444C4">
        <w:t xml:space="preserve"> </w:t>
      </w:r>
      <w:r w:rsidRPr="009C33C9">
        <w:t>and</w:t>
      </w:r>
      <w:r w:rsidR="003444C4">
        <w:t xml:space="preserve"> </w:t>
      </w:r>
      <w:r w:rsidRPr="009C33C9">
        <w:t>of</w:t>
      </w:r>
      <w:r w:rsidR="003444C4">
        <w:t xml:space="preserve"> </w:t>
      </w:r>
      <w:r w:rsidRPr="009C33C9">
        <w:t>the</w:t>
      </w:r>
      <w:r w:rsidR="003444C4">
        <w:t xml:space="preserve"> </w:t>
      </w:r>
      <w:r w:rsidRPr="009C33C9">
        <w:t>necessary</w:t>
      </w:r>
      <w:r w:rsidR="003444C4">
        <w:t xml:space="preserve"> </w:t>
      </w:r>
      <w:r w:rsidRPr="009C33C9">
        <w:t>revision</w:t>
      </w:r>
      <w:r w:rsidR="003444C4">
        <w:t xml:space="preserve"> </w:t>
      </w:r>
      <w:r w:rsidRPr="009C33C9">
        <w:t>of</w:t>
      </w:r>
      <w:r w:rsidR="003444C4">
        <w:t xml:space="preserve"> </w:t>
      </w:r>
      <w:r w:rsidRPr="009C33C9">
        <w:t>the</w:t>
      </w:r>
      <w:r w:rsidR="003444C4">
        <w:t xml:space="preserve"> </w:t>
      </w:r>
      <w:r w:rsidRPr="009C33C9">
        <w:t>system</w:t>
      </w:r>
      <w:r w:rsidR="003444C4">
        <w:t xml:space="preserve"> </w:t>
      </w:r>
      <w:r w:rsidRPr="009C33C9">
        <w:t>of</w:t>
      </w:r>
      <w:r w:rsidR="003444C4">
        <w:t xml:space="preserve"> </w:t>
      </w:r>
      <w:r w:rsidRPr="009C33C9">
        <w:t>diplomatic</w:t>
      </w:r>
      <w:r w:rsidR="003444C4">
        <w:t xml:space="preserve"> </w:t>
      </w:r>
      <w:r w:rsidRPr="009C33C9">
        <w:t>assurances,</w:t>
      </w:r>
      <w:r w:rsidR="003444C4">
        <w:t xml:space="preserve"> </w:t>
      </w:r>
      <w:r w:rsidRPr="009C33C9">
        <w:t>undermined</w:t>
      </w:r>
      <w:r w:rsidR="003444C4">
        <w:t xml:space="preserve"> </w:t>
      </w:r>
      <w:r w:rsidRPr="009C33C9">
        <w:t>the</w:t>
      </w:r>
      <w:r w:rsidR="003444C4">
        <w:t xml:space="preserve"> </w:t>
      </w:r>
      <w:r w:rsidRPr="009C33C9">
        <w:t>reputation</w:t>
      </w:r>
      <w:r w:rsidR="003444C4">
        <w:t xml:space="preserve"> </w:t>
      </w:r>
      <w:r w:rsidRPr="009C33C9">
        <w:t>and</w:t>
      </w:r>
      <w:r w:rsidR="003444C4">
        <w:t xml:space="preserve"> </w:t>
      </w:r>
      <w:r w:rsidRPr="009C33C9">
        <w:t>credibility</w:t>
      </w:r>
      <w:r w:rsidR="003444C4">
        <w:t xml:space="preserve"> </w:t>
      </w:r>
      <w:r w:rsidRPr="009C33C9">
        <w:t>of</w:t>
      </w:r>
      <w:r w:rsidR="003444C4">
        <w:t xml:space="preserve"> </w:t>
      </w:r>
      <w:r w:rsidRPr="009C33C9">
        <w:t>the</w:t>
      </w:r>
      <w:r w:rsidR="003444C4">
        <w:t xml:space="preserve"> </w:t>
      </w:r>
      <w:r w:rsidRPr="009C33C9">
        <w:t>Committee.</w:t>
      </w:r>
      <w:r w:rsidR="003444C4">
        <w:t xml:space="preserve"> </w:t>
      </w:r>
    </w:p>
    <w:p w:rsidR="00024700" w:rsidRPr="009C33C9" w:rsidRDefault="00024700" w:rsidP="00D07970">
      <w:pPr>
        <w:pStyle w:val="SingleTxtG"/>
      </w:pPr>
      <w:r w:rsidRPr="009C33C9">
        <w:t>3.</w:t>
      </w:r>
      <w:r w:rsidR="003444C4">
        <w:t xml:space="preserve"> </w:t>
      </w:r>
      <w:r w:rsidRPr="009C33C9">
        <w:tab/>
        <w:t>Emphasizing</w:t>
      </w:r>
      <w:r w:rsidR="003444C4">
        <w:t xml:space="preserve"> </w:t>
      </w:r>
      <w:r w:rsidRPr="009C33C9">
        <w:t>the</w:t>
      </w:r>
      <w:r w:rsidR="003444C4">
        <w:t xml:space="preserve"> </w:t>
      </w:r>
      <w:r w:rsidRPr="009C33C9">
        <w:t>urgency</w:t>
      </w:r>
      <w:r w:rsidR="003444C4">
        <w:t xml:space="preserve"> </w:t>
      </w:r>
      <w:r w:rsidRPr="009C33C9">
        <w:t>of</w:t>
      </w:r>
      <w:r w:rsidR="003444C4">
        <w:t xml:space="preserve"> </w:t>
      </w:r>
      <w:r w:rsidRPr="009C33C9">
        <w:t>the</w:t>
      </w:r>
      <w:r w:rsidR="003444C4">
        <w:t xml:space="preserve"> </w:t>
      </w:r>
      <w:r w:rsidRPr="009C33C9">
        <w:t>complainant’s</w:t>
      </w:r>
      <w:r w:rsidR="003444C4">
        <w:t xml:space="preserve"> </w:t>
      </w:r>
      <w:r w:rsidRPr="009C33C9">
        <w:t>situation,</w:t>
      </w:r>
      <w:r w:rsidR="003444C4">
        <w:t xml:space="preserve"> </w:t>
      </w:r>
      <w:r w:rsidRPr="009C33C9">
        <w:t>given</w:t>
      </w:r>
      <w:r w:rsidR="003444C4">
        <w:t xml:space="preserve"> </w:t>
      </w:r>
      <w:r w:rsidRPr="009C33C9">
        <w:t>his</w:t>
      </w:r>
      <w:r w:rsidR="003444C4">
        <w:t xml:space="preserve"> </w:t>
      </w:r>
      <w:r w:rsidRPr="009C33C9">
        <w:t>age</w:t>
      </w:r>
      <w:r w:rsidR="003444C4">
        <w:t xml:space="preserve"> </w:t>
      </w:r>
      <w:r w:rsidRPr="009C33C9">
        <w:t>(74</w:t>
      </w:r>
      <w:r w:rsidR="003444C4">
        <w:t xml:space="preserve"> </w:t>
      </w:r>
      <w:r w:rsidRPr="009C33C9">
        <w:t>years)</w:t>
      </w:r>
      <w:r w:rsidR="003444C4">
        <w:t xml:space="preserve"> </w:t>
      </w:r>
      <w:r w:rsidRPr="009C33C9">
        <w:t>and</w:t>
      </w:r>
      <w:r w:rsidR="003444C4">
        <w:t xml:space="preserve"> </w:t>
      </w:r>
      <w:r w:rsidRPr="009C33C9">
        <w:t>exposure</w:t>
      </w:r>
      <w:r w:rsidR="003444C4">
        <w:t xml:space="preserve"> </w:t>
      </w:r>
      <w:r w:rsidRPr="009C33C9">
        <w:t>to</w:t>
      </w:r>
      <w:r w:rsidR="003444C4">
        <w:t xml:space="preserve"> </w:t>
      </w:r>
      <w:r w:rsidRPr="009C33C9">
        <w:t>serious</w:t>
      </w:r>
      <w:r w:rsidR="003444C4">
        <w:t xml:space="preserve"> </w:t>
      </w:r>
      <w:r w:rsidRPr="009C33C9">
        <w:t>sequels</w:t>
      </w:r>
      <w:r w:rsidR="003444C4">
        <w:t xml:space="preserve"> </w:t>
      </w:r>
      <w:r w:rsidRPr="009C33C9">
        <w:t>of</w:t>
      </w:r>
      <w:r w:rsidR="003444C4">
        <w:t xml:space="preserve"> </w:t>
      </w:r>
      <w:r w:rsidRPr="009C33C9">
        <w:t>the</w:t>
      </w:r>
      <w:r w:rsidR="003444C4">
        <w:t xml:space="preserve"> </w:t>
      </w:r>
      <w:r w:rsidRPr="009C33C9">
        <w:t>acts</w:t>
      </w:r>
      <w:r w:rsidR="003444C4">
        <w:t xml:space="preserve"> </w:t>
      </w:r>
      <w:r w:rsidRPr="009C33C9">
        <w:t>of</w:t>
      </w:r>
      <w:r w:rsidR="003444C4">
        <w:t xml:space="preserve"> </w:t>
      </w:r>
      <w:r w:rsidRPr="009C33C9">
        <w:t>torture</w:t>
      </w:r>
      <w:r w:rsidR="003444C4">
        <w:t xml:space="preserve"> </w:t>
      </w:r>
      <w:r w:rsidRPr="009C33C9">
        <w:t>he</w:t>
      </w:r>
      <w:r w:rsidR="003444C4">
        <w:t xml:space="preserve"> </w:t>
      </w:r>
      <w:r w:rsidRPr="009C33C9">
        <w:t>had</w:t>
      </w:r>
      <w:r w:rsidR="003444C4">
        <w:t xml:space="preserve"> </w:t>
      </w:r>
      <w:r w:rsidRPr="009C33C9">
        <w:t>been</w:t>
      </w:r>
      <w:r w:rsidR="003444C4">
        <w:t xml:space="preserve"> </w:t>
      </w:r>
      <w:r w:rsidRPr="009C33C9">
        <w:t>subjected</w:t>
      </w:r>
      <w:r w:rsidR="003444C4">
        <w:t xml:space="preserve"> </w:t>
      </w:r>
      <w:r w:rsidRPr="009C33C9">
        <w:t>to</w:t>
      </w:r>
      <w:r w:rsidR="003444C4">
        <w:t xml:space="preserve"> </w:t>
      </w:r>
      <w:r w:rsidRPr="009C33C9">
        <w:t>in</w:t>
      </w:r>
      <w:r w:rsidR="003444C4">
        <w:t xml:space="preserve"> </w:t>
      </w:r>
      <w:r w:rsidRPr="009C33C9">
        <w:t>Mexico,</w:t>
      </w:r>
      <w:r w:rsidR="003444C4">
        <w:t xml:space="preserve"> </w:t>
      </w:r>
      <w:r w:rsidRPr="009C33C9">
        <w:t>following</w:t>
      </w:r>
      <w:r w:rsidR="003444C4">
        <w:t xml:space="preserve"> </w:t>
      </w:r>
      <w:r w:rsidRPr="009C33C9">
        <w:t>his</w:t>
      </w:r>
      <w:r w:rsidR="003444C4">
        <w:t xml:space="preserve"> </w:t>
      </w:r>
      <w:r w:rsidRPr="009C33C9">
        <w:t>removal</w:t>
      </w:r>
      <w:r w:rsidR="003444C4">
        <w:t xml:space="preserve"> </w:t>
      </w:r>
      <w:r w:rsidRPr="009C33C9">
        <w:t>from</w:t>
      </w:r>
      <w:r w:rsidR="003444C4">
        <w:t xml:space="preserve"> </w:t>
      </w:r>
      <w:r w:rsidRPr="009C33C9">
        <w:t>Canada,</w:t>
      </w:r>
      <w:r w:rsidR="003444C4">
        <w:t xml:space="preserve"> </w:t>
      </w:r>
      <w:r w:rsidRPr="009C33C9">
        <w:t>the</w:t>
      </w:r>
      <w:r w:rsidR="003444C4">
        <w:t xml:space="preserve"> </w:t>
      </w:r>
      <w:r w:rsidRPr="009C33C9">
        <w:t>complainant’s</w:t>
      </w:r>
      <w:r w:rsidR="003444C4">
        <w:t xml:space="preserve"> </w:t>
      </w:r>
      <w:r w:rsidRPr="009C33C9">
        <w:t>counsel</w:t>
      </w:r>
      <w:r w:rsidR="003444C4">
        <w:t xml:space="preserve"> </w:t>
      </w:r>
      <w:r w:rsidRPr="009C33C9">
        <w:t>strongly</w:t>
      </w:r>
      <w:r w:rsidR="003444C4">
        <w:t xml:space="preserve"> </w:t>
      </w:r>
      <w:r w:rsidRPr="009C33C9">
        <w:t>objected</w:t>
      </w:r>
      <w:r w:rsidR="003444C4">
        <w:t xml:space="preserve"> </w:t>
      </w:r>
      <w:r w:rsidRPr="009C33C9">
        <w:t>to</w:t>
      </w:r>
      <w:r w:rsidR="003444C4">
        <w:t xml:space="preserve"> </w:t>
      </w:r>
      <w:r w:rsidRPr="009C33C9">
        <w:t>the</w:t>
      </w:r>
      <w:r w:rsidR="003444C4">
        <w:t xml:space="preserve"> </w:t>
      </w:r>
      <w:r w:rsidRPr="009C33C9">
        <w:t>status</w:t>
      </w:r>
      <w:r w:rsidR="003444C4">
        <w:t xml:space="preserve"> </w:t>
      </w:r>
      <w:r w:rsidRPr="009C33C9">
        <w:t>quo.</w:t>
      </w:r>
      <w:r w:rsidR="003444C4">
        <w:t xml:space="preserve"> </w:t>
      </w:r>
    </w:p>
    <w:p w:rsidR="00024700" w:rsidRPr="009C33C9" w:rsidRDefault="00024700" w:rsidP="00E202E0">
      <w:pPr>
        <w:pStyle w:val="SingleTxtG"/>
      </w:pPr>
      <w:r w:rsidRPr="009C33C9">
        <w:t>4.</w:t>
      </w:r>
      <w:r w:rsidR="003444C4">
        <w:t xml:space="preserve"> </w:t>
      </w:r>
      <w:r w:rsidRPr="009C33C9">
        <w:tab/>
        <w:t>The</w:t>
      </w:r>
      <w:r w:rsidR="003444C4">
        <w:t xml:space="preserve"> </w:t>
      </w:r>
      <w:r w:rsidRPr="009C33C9">
        <w:t>Committee</w:t>
      </w:r>
      <w:r w:rsidR="003444C4">
        <w:t xml:space="preserve"> </w:t>
      </w:r>
      <w:r w:rsidRPr="009C33C9">
        <w:t>decided</w:t>
      </w:r>
      <w:r w:rsidR="003444C4">
        <w:t xml:space="preserve"> </w:t>
      </w:r>
      <w:r w:rsidRPr="009C33C9">
        <w:t>to</w:t>
      </w:r>
      <w:r w:rsidR="003444C4">
        <w:t xml:space="preserve"> </w:t>
      </w:r>
      <w:r w:rsidRPr="009C33C9">
        <w:t>keep</w:t>
      </w:r>
      <w:r w:rsidR="003444C4">
        <w:t xml:space="preserve"> </w:t>
      </w:r>
      <w:r w:rsidRPr="009C33C9">
        <w:t>the</w:t>
      </w:r>
      <w:r w:rsidR="003444C4">
        <w:t xml:space="preserve"> </w:t>
      </w:r>
      <w:r w:rsidRPr="009C33C9">
        <w:t>follow-up</w:t>
      </w:r>
      <w:r w:rsidR="003444C4">
        <w:t xml:space="preserve"> </w:t>
      </w:r>
      <w:r w:rsidRPr="009C33C9">
        <w:t>dialogue</w:t>
      </w:r>
      <w:r w:rsidR="003444C4">
        <w:t xml:space="preserve"> </w:t>
      </w:r>
      <w:r w:rsidRPr="009C33C9">
        <w:t>open</w:t>
      </w:r>
      <w:r w:rsidR="003444C4">
        <w:t xml:space="preserve"> </w:t>
      </w:r>
      <w:r w:rsidRPr="009C33C9">
        <w:t>and</w:t>
      </w:r>
      <w:r w:rsidR="003444C4">
        <w:t xml:space="preserve"> </w:t>
      </w:r>
      <w:r w:rsidRPr="009C33C9">
        <w:t>to</w:t>
      </w:r>
      <w:r w:rsidR="003444C4">
        <w:t xml:space="preserve"> </w:t>
      </w:r>
      <w:r w:rsidRPr="009C33C9">
        <w:t>request</w:t>
      </w:r>
      <w:r w:rsidR="003444C4">
        <w:t xml:space="preserve"> </w:t>
      </w:r>
      <w:r w:rsidRPr="009C33C9">
        <w:t>a</w:t>
      </w:r>
      <w:r w:rsidR="003444C4">
        <w:t xml:space="preserve"> </w:t>
      </w:r>
      <w:r w:rsidRPr="009C33C9">
        <w:t>meeting</w:t>
      </w:r>
      <w:r w:rsidR="003444C4">
        <w:t xml:space="preserve"> </w:t>
      </w:r>
      <w:r w:rsidRPr="009C33C9">
        <w:t>with</w:t>
      </w:r>
      <w:r w:rsidR="003444C4">
        <w:t xml:space="preserve"> </w:t>
      </w:r>
      <w:r w:rsidRPr="009C33C9">
        <w:t>a</w:t>
      </w:r>
      <w:r w:rsidR="003444C4">
        <w:t xml:space="preserve"> </w:t>
      </w:r>
      <w:r w:rsidRPr="009C33C9">
        <w:t>representative</w:t>
      </w:r>
      <w:r w:rsidR="003444C4">
        <w:t xml:space="preserve"> </w:t>
      </w:r>
      <w:r w:rsidRPr="009C33C9">
        <w:t>of</w:t>
      </w:r>
      <w:r w:rsidR="003444C4">
        <w:t xml:space="preserve"> </w:t>
      </w:r>
      <w:r w:rsidRPr="009C33C9">
        <w:t>the</w:t>
      </w:r>
      <w:r w:rsidR="003444C4">
        <w:t xml:space="preserve"> </w:t>
      </w:r>
      <w:r w:rsidRPr="009C33C9">
        <w:t>Permanent</w:t>
      </w:r>
      <w:r w:rsidR="003444C4">
        <w:t xml:space="preserve"> </w:t>
      </w:r>
      <w:r w:rsidRPr="009C33C9">
        <w:t>Mission</w:t>
      </w:r>
      <w:r w:rsidR="003444C4">
        <w:t xml:space="preserve"> </w:t>
      </w:r>
      <w:r w:rsidRPr="009C33C9">
        <w:t>of</w:t>
      </w:r>
      <w:r w:rsidR="003444C4">
        <w:t xml:space="preserve"> </w:t>
      </w:r>
      <w:r w:rsidRPr="009C33C9">
        <w:t>Canada</w:t>
      </w:r>
      <w:r w:rsidR="003444C4">
        <w:t xml:space="preserve"> </w:t>
      </w:r>
      <w:r w:rsidRPr="009C33C9">
        <w:t>to</w:t>
      </w:r>
      <w:r w:rsidR="003444C4">
        <w:t xml:space="preserve"> </w:t>
      </w:r>
      <w:r w:rsidRPr="009C33C9">
        <w:t>the</w:t>
      </w:r>
      <w:r w:rsidR="003444C4">
        <w:t xml:space="preserve"> </w:t>
      </w:r>
      <w:r w:rsidRPr="009C33C9">
        <w:t>United</w:t>
      </w:r>
      <w:r w:rsidR="003444C4">
        <w:t xml:space="preserve"> </w:t>
      </w:r>
      <w:r w:rsidRPr="009C33C9">
        <w:t>Nations</w:t>
      </w:r>
      <w:r w:rsidR="003444C4">
        <w:t xml:space="preserve"> </w:t>
      </w:r>
      <w:r w:rsidRPr="009C33C9">
        <w:t>Office</w:t>
      </w:r>
      <w:r w:rsidR="003444C4">
        <w:t xml:space="preserve"> </w:t>
      </w:r>
      <w:r w:rsidRPr="009C33C9">
        <w:t>and</w:t>
      </w:r>
      <w:r w:rsidR="003444C4">
        <w:t xml:space="preserve"> </w:t>
      </w:r>
      <w:r w:rsidRPr="009C33C9">
        <w:t>other</w:t>
      </w:r>
      <w:r w:rsidR="003444C4">
        <w:t xml:space="preserve"> </w:t>
      </w:r>
      <w:r w:rsidRPr="009C33C9">
        <w:t>international</w:t>
      </w:r>
      <w:r w:rsidR="003444C4">
        <w:t xml:space="preserve"> </w:t>
      </w:r>
      <w:r w:rsidRPr="009C33C9">
        <w:t>organizations</w:t>
      </w:r>
      <w:r w:rsidR="003444C4">
        <w:t xml:space="preserve"> </w:t>
      </w:r>
      <w:r w:rsidRPr="009C33C9">
        <w:t>in</w:t>
      </w:r>
      <w:r w:rsidR="003444C4">
        <w:t xml:space="preserve"> </w:t>
      </w:r>
      <w:r w:rsidRPr="009C33C9">
        <w:t>Geneva</w:t>
      </w:r>
      <w:r w:rsidR="003444C4">
        <w:t xml:space="preserve"> </w:t>
      </w:r>
      <w:r w:rsidRPr="009C33C9">
        <w:t>during</w:t>
      </w:r>
      <w:r w:rsidR="003444C4">
        <w:t xml:space="preserve"> </w:t>
      </w:r>
      <w:r w:rsidRPr="009C33C9">
        <w:t>its</w:t>
      </w:r>
      <w:r w:rsidR="003444C4">
        <w:t xml:space="preserve"> </w:t>
      </w:r>
      <w:r w:rsidRPr="009C33C9">
        <w:t>sixty-fifth</w:t>
      </w:r>
      <w:r w:rsidR="003444C4">
        <w:t xml:space="preserve"> </w:t>
      </w:r>
      <w:r w:rsidRPr="009C33C9">
        <w:t>session</w:t>
      </w:r>
      <w:r w:rsidR="003444C4">
        <w:t xml:space="preserve"> </w:t>
      </w:r>
      <w:r w:rsidRPr="009C33C9">
        <w:t>(12</w:t>
      </w:r>
      <w:r w:rsidR="003444C4">
        <w:t xml:space="preserve"> </w:t>
      </w:r>
      <w:r w:rsidRPr="009C33C9">
        <w:t>November–7</w:t>
      </w:r>
      <w:r w:rsidR="003444C4">
        <w:t xml:space="preserve"> </w:t>
      </w:r>
      <w:r w:rsidRPr="009C33C9">
        <w:t>December</w:t>
      </w:r>
      <w:r w:rsidR="003444C4">
        <w:t xml:space="preserve"> </w:t>
      </w:r>
      <w:r w:rsidRPr="009C33C9">
        <w:t>2018)</w:t>
      </w:r>
      <w:r w:rsidR="003444C4">
        <w:t xml:space="preserve"> </w:t>
      </w:r>
      <w:r w:rsidRPr="009C33C9">
        <w:t>to</w:t>
      </w:r>
      <w:r w:rsidR="003444C4">
        <w:t xml:space="preserve"> </w:t>
      </w:r>
      <w:r w:rsidRPr="009C33C9">
        <w:t>enquire</w:t>
      </w:r>
      <w:r w:rsidR="003444C4">
        <w:t xml:space="preserve"> </w:t>
      </w:r>
      <w:r w:rsidRPr="009C33C9">
        <w:t>about</w:t>
      </w:r>
      <w:r w:rsidR="003444C4">
        <w:t xml:space="preserve"> </w:t>
      </w:r>
      <w:r w:rsidRPr="009C33C9">
        <w:t>the</w:t>
      </w:r>
      <w:r w:rsidR="003444C4">
        <w:t xml:space="preserve"> </w:t>
      </w:r>
      <w:r w:rsidRPr="009C33C9">
        <w:t>measures</w:t>
      </w:r>
      <w:r w:rsidR="003444C4">
        <w:t xml:space="preserve"> </w:t>
      </w:r>
      <w:r w:rsidRPr="009C33C9">
        <w:t>taken</w:t>
      </w:r>
      <w:r w:rsidR="003444C4">
        <w:t xml:space="preserve"> </w:t>
      </w:r>
      <w:r w:rsidRPr="009C33C9">
        <w:t>to</w:t>
      </w:r>
      <w:r w:rsidR="003444C4">
        <w:t xml:space="preserve"> </w:t>
      </w:r>
      <w:r w:rsidRPr="009C33C9">
        <w:t>implement</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003444C4">
        <w:t xml:space="preserve"> </w:t>
      </w:r>
      <w:r w:rsidRPr="009C33C9">
        <w:t>following</w:t>
      </w:r>
      <w:r w:rsidR="003444C4">
        <w:t xml:space="preserve"> </w:t>
      </w:r>
      <w:r w:rsidRPr="009C33C9">
        <w:t>the</w:t>
      </w:r>
      <w:r w:rsidR="003444C4">
        <w:t xml:space="preserve"> </w:t>
      </w:r>
      <w:r w:rsidRPr="009C33C9">
        <w:t>adoption</w:t>
      </w:r>
      <w:r w:rsidR="003444C4">
        <w:t xml:space="preserve"> </w:t>
      </w:r>
      <w:r w:rsidRPr="009C33C9">
        <w:t>of</w:t>
      </w:r>
      <w:r w:rsidR="003444C4">
        <w:t xml:space="preserve"> </w:t>
      </w:r>
      <w:r w:rsidRPr="009C33C9">
        <w:t>the</w:t>
      </w:r>
      <w:r w:rsidR="003444C4">
        <w:t xml:space="preserve"> </w:t>
      </w:r>
      <w:r w:rsidRPr="009C33C9">
        <w:t>International</w:t>
      </w:r>
      <w:r w:rsidR="003444C4">
        <w:t xml:space="preserve"> </w:t>
      </w:r>
      <w:r w:rsidRPr="009C33C9">
        <w:t>Transfer</w:t>
      </w:r>
      <w:r w:rsidR="003444C4">
        <w:t xml:space="preserve"> </w:t>
      </w:r>
      <w:r w:rsidRPr="009C33C9">
        <w:t>of</w:t>
      </w:r>
      <w:r w:rsidR="003444C4">
        <w:t xml:space="preserve"> </w:t>
      </w:r>
      <w:r w:rsidRPr="009C33C9">
        <w:t>Offenders</w:t>
      </w:r>
      <w:r w:rsidR="003444C4">
        <w:t xml:space="preserve"> </w:t>
      </w:r>
      <w:r w:rsidRPr="009C33C9">
        <w:t>Act.</w:t>
      </w:r>
      <w:r w:rsidR="003444C4">
        <w:t xml:space="preserve"> </w:t>
      </w:r>
    </w:p>
    <w:p w:rsidR="00024700" w:rsidRPr="009C33C9" w:rsidRDefault="00D07970" w:rsidP="00D07970">
      <w:pPr>
        <w:pStyle w:val="H1G"/>
      </w:pPr>
      <w:r>
        <w:tab/>
      </w:r>
      <w:r w:rsidR="00024700" w:rsidRPr="009C33C9">
        <w:t>B.</w:t>
      </w:r>
      <w:r w:rsidR="00024700" w:rsidRPr="009C33C9">
        <w:tab/>
        <w:t>Communication</w:t>
      </w:r>
      <w:r w:rsidR="003444C4">
        <w:t xml:space="preserve"> </w:t>
      </w:r>
      <w:r w:rsidR="00024700" w:rsidRPr="009C33C9">
        <w:t>No.</w:t>
      </w:r>
      <w:r w:rsidR="003444C4">
        <w:t xml:space="preserve"> </w:t>
      </w:r>
      <w:r w:rsidR="00024700" w:rsidRPr="009C33C9">
        <w:t>477/2011</w:t>
      </w:r>
      <w:r w:rsidR="00024700" w:rsidRPr="003444C4">
        <w:rPr>
          <w:rStyle w:val="FootnoteReference"/>
          <w:b w:val="0"/>
          <w:bCs/>
        </w:rPr>
        <w:footnoteReference w:id="5"/>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D0162E" w:rsidRPr="00D0162E" w:rsidTr="00D0162E">
        <w:trPr>
          <w:tblHeader/>
        </w:trPr>
        <w:tc>
          <w:tcPr>
            <w:tcW w:w="7371" w:type="dxa"/>
            <w:gridSpan w:val="2"/>
            <w:tcBorders>
              <w:top w:val="single" w:sz="4" w:space="0" w:color="auto"/>
              <w:bottom w:val="single" w:sz="12" w:space="0" w:color="auto"/>
            </w:tcBorders>
            <w:shd w:val="clear" w:color="auto" w:fill="auto"/>
            <w:vAlign w:val="bottom"/>
          </w:tcPr>
          <w:p w:rsidR="00024700" w:rsidRPr="00D0162E" w:rsidRDefault="00024700" w:rsidP="00D0162E">
            <w:pPr>
              <w:pStyle w:val="SingleTxtG"/>
              <w:suppressAutoHyphens w:val="0"/>
              <w:spacing w:before="80" w:after="80" w:line="200" w:lineRule="exact"/>
              <w:ind w:left="0" w:right="113"/>
              <w:jc w:val="left"/>
              <w:rPr>
                <w:i/>
                <w:sz w:val="16"/>
              </w:rPr>
            </w:pPr>
            <w:proofErr w:type="spellStart"/>
            <w:r w:rsidRPr="00D0162E">
              <w:rPr>
                <w:i/>
                <w:sz w:val="16"/>
              </w:rPr>
              <w:t>Aarrass</w:t>
            </w:r>
            <w:proofErr w:type="spellEnd"/>
            <w:r w:rsidR="003444C4">
              <w:rPr>
                <w:i/>
                <w:sz w:val="16"/>
              </w:rPr>
              <w:t xml:space="preserve"> </w:t>
            </w:r>
            <w:r w:rsidRPr="00D0162E">
              <w:rPr>
                <w:i/>
                <w:sz w:val="16"/>
              </w:rPr>
              <w:t>v.</w:t>
            </w:r>
            <w:r w:rsidR="003444C4">
              <w:rPr>
                <w:i/>
                <w:sz w:val="16"/>
              </w:rPr>
              <w:t xml:space="preserve"> </w:t>
            </w:r>
            <w:r w:rsidRPr="00D0162E">
              <w:rPr>
                <w:i/>
                <w:sz w:val="16"/>
              </w:rPr>
              <w:t>Morocco</w:t>
            </w:r>
          </w:p>
        </w:tc>
      </w:tr>
      <w:tr w:rsidR="00024700" w:rsidRPr="00D0162E" w:rsidTr="00D0162E">
        <w:tc>
          <w:tcPr>
            <w:tcW w:w="2268" w:type="dxa"/>
            <w:tcBorders>
              <w:top w:val="single" w:sz="12" w:space="0" w:color="auto"/>
            </w:tcBorders>
            <w:shd w:val="clear" w:color="auto" w:fill="auto"/>
          </w:tcPr>
          <w:p w:rsidR="00024700" w:rsidRPr="00D0162E" w:rsidRDefault="00024700" w:rsidP="00D0162E">
            <w:pPr>
              <w:pStyle w:val="SingleTxtG"/>
              <w:suppressAutoHyphens w:val="0"/>
              <w:spacing w:before="40" w:line="220" w:lineRule="exact"/>
              <w:ind w:left="0" w:right="113"/>
              <w:jc w:val="left"/>
            </w:pPr>
            <w:r w:rsidRPr="00D0162E">
              <w:t>Decision</w:t>
            </w:r>
            <w:r w:rsidR="003444C4">
              <w:t xml:space="preserve"> </w:t>
            </w:r>
            <w:r w:rsidRPr="00D0162E">
              <w:t>adopted</w:t>
            </w:r>
            <w:r w:rsidR="003444C4">
              <w:t xml:space="preserve"> </w:t>
            </w:r>
            <w:r w:rsidRPr="00D0162E">
              <w:t>on:</w:t>
            </w:r>
          </w:p>
        </w:tc>
        <w:tc>
          <w:tcPr>
            <w:tcW w:w="5103" w:type="dxa"/>
            <w:tcBorders>
              <w:top w:val="single" w:sz="12" w:space="0" w:color="auto"/>
            </w:tcBorders>
            <w:shd w:val="clear" w:color="auto" w:fill="auto"/>
          </w:tcPr>
          <w:p w:rsidR="00024700" w:rsidRPr="00D0162E" w:rsidRDefault="00024700" w:rsidP="00D0162E">
            <w:pPr>
              <w:pStyle w:val="SingleTxtG"/>
              <w:suppressAutoHyphens w:val="0"/>
              <w:spacing w:before="40" w:line="220" w:lineRule="exact"/>
              <w:ind w:left="0" w:right="113"/>
              <w:jc w:val="left"/>
            </w:pPr>
            <w:r w:rsidRPr="00D0162E">
              <w:t>19</w:t>
            </w:r>
            <w:r w:rsidR="003444C4">
              <w:t xml:space="preserve"> </w:t>
            </w:r>
            <w:r w:rsidRPr="00D0162E">
              <w:t>May</w:t>
            </w:r>
            <w:r w:rsidR="003444C4">
              <w:t xml:space="preserve"> </w:t>
            </w:r>
            <w:r w:rsidRPr="00D0162E">
              <w:t>2014</w:t>
            </w:r>
          </w:p>
        </w:tc>
      </w:tr>
      <w:tr w:rsidR="00024700" w:rsidRPr="00D0162E" w:rsidTr="00D0162E">
        <w:tc>
          <w:tcPr>
            <w:tcW w:w="2268"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Violation:</w:t>
            </w:r>
          </w:p>
        </w:tc>
        <w:tc>
          <w:tcPr>
            <w:tcW w:w="5103"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Articles</w:t>
            </w:r>
            <w:r w:rsidR="003444C4">
              <w:t xml:space="preserve"> </w:t>
            </w:r>
            <w:r w:rsidRPr="00D0162E">
              <w:t>2</w:t>
            </w:r>
            <w:r w:rsidR="003444C4">
              <w:t xml:space="preserve"> </w:t>
            </w:r>
            <w:r w:rsidRPr="00D0162E">
              <w:t>(1),</w:t>
            </w:r>
            <w:r w:rsidR="003444C4">
              <w:t xml:space="preserve"> </w:t>
            </w:r>
            <w:r w:rsidRPr="00D0162E">
              <w:t>11–13</w:t>
            </w:r>
            <w:r w:rsidR="003444C4">
              <w:t xml:space="preserve"> </w:t>
            </w:r>
            <w:r w:rsidRPr="00D0162E">
              <w:t>and</w:t>
            </w:r>
            <w:r w:rsidR="003444C4">
              <w:t xml:space="preserve"> </w:t>
            </w:r>
            <w:r w:rsidRPr="00D0162E">
              <w:t>15</w:t>
            </w:r>
          </w:p>
        </w:tc>
      </w:tr>
      <w:tr w:rsidR="00024700" w:rsidRPr="00D0162E" w:rsidTr="00D0162E">
        <w:tc>
          <w:tcPr>
            <w:tcW w:w="2268"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Remedy:</w:t>
            </w:r>
          </w:p>
        </w:tc>
        <w:tc>
          <w:tcPr>
            <w:tcW w:w="5103" w:type="dxa"/>
            <w:shd w:val="clear" w:color="auto" w:fill="auto"/>
          </w:tcPr>
          <w:p w:rsidR="00024700" w:rsidRPr="00D0162E" w:rsidRDefault="00024700" w:rsidP="00147940">
            <w:pPr>
              <w:pStyle w:val="SingleTxtG"/>
              <w:suppressAutoHyphens w:val="0"/>
              <w:spacing w:before="40" w:line="220" w:lineRule="exact"/>
              <w:ind w:left="0" w:right="113"/>
              <w:jc w:val="left"/>
            </w:pPr>
            <w:r w:rsidRPr="00D0162E">
              <w:t>The</w:t>
            </w:r>
            <w:r w:rsidR="003444C4">
              <w:t xml:space="preserve"> </w:t>
            </w:r>
            <w:r w:rsidRPr="00D0162E">
              <w:t>Committee</w:t>
            </w:r>
            <w:r w:rsidR="003444C4">
              <w:t xml:space="preserve"> </w:t>
            </w:r>
            <w:r w:rsidRPr="00D0162E">
              <w:t>urged</w:t>
            </w:r>
            <w:r w:rsidR="003444C4">
              <w:t xml:space="preserve"> </w:t>
            </w:r>
            <w:r w:rsidRPr="00D0162E">
              <w:t>the</w:t>
            </w:r>
            <w:r w:rsidR="003444C4">
              <w:t xml:space="preserve"> </w:t>
            </w:r>
            <w:r w:rsidRPr="00D0162E">
              <w:t>State</w:t>
            </w:r>
            <w:r w:rsidR="003444C4">
              <w:t xml:space="preserve"> </w:t>
            </w:r>
            <w:r w:rsidRPr="00D0162E">
              <w:t>party</w:t>
            </w:r>
            <w:r w:rsidR="003444C4">
              <w:t xml:space="preserve"> </w:t>
            </w:r>
            <w:r w:rsidRPr="00D0162E">
              <w:t>to</w:t>
            </w:r>
            <w:r w:rsidR="003444C4">
              <w:t xml:space="preserve"> </w:t>
            </w:r>
            <w:r w:rsidRPr="00D0162E">
              <w:t>inform</w:t>
            </w:r>
            <w:r w:rsidR="003444C4">
              <w:t xml:space="preserve"> </w:t>
            </w:r>
            <w:r w:rsidRPr="00D0162E">
              <w:t>it,</w:t>
            </w:r>
            <w:r w:rsidR="003444C4">
              <w:t xml:space="preserve"> </w:t>
            </w:r>
            <w:r w:rsidRPr="00D0162E">
              <w:t>within</w:t>
            </w:r>
            <w:r w:rsidR="003444C4">
              <w:t xml:space="preserve"> </w:t>
            </w:r>
            <w:r w:rsidRPr="00D0162E">
              <w:t>90</w:t>
            </w:r>
            <w:r w:rsidR="003444C4">
              <w:t xml:space="preserve"> </w:t>
            </w:r>
            <w:r w:rsidRPr="00D0162E">
              <w:t>days</w:t>
            </w:r>
            <w:r w:rsidR="003444C4">
              <w:t xml:space="preserve"> </w:t>
            </w:r>
            <w:r w:rsidRPr="00D0162E">
              <w:t>of</w:t>
            </w:r>
            <w:r w:rsidR="003444C4">
              <w:t xml:space="preserve"> </w:t>
            </w:r>
            <w:r w:rsidRPr="00D0162E">
              <w:t>the</w:t>
            </w:r>
            <w:r w:rsidR="003444C4">
              <w:t xml:space="preserve"> </w:t>
            </w:r>
            <w:r w:rsidRPr="00D0162E">
              <w:t>date</w:t>
            </w:r>
            <w:r w:rsidR="003444C4">
              <w:t xml:space="preserve"> </w:t>
            </w:r>
            <w:r w:rsidRPr="00D0162E">
              <w:t>of</w:t>
            </w:r>
            <w:r w:rsidR="003444C4">
              <w:t xml:space="preserve"> </w:t>
            </w:r>
            <w:r w:rsidRPr="00D0162E">
              <w:t>transmittal</w:t>
            </w:r>
            <w:r w:rsidR="003444C4">
              <w:t xml:space="preserve"> </w:t>
            </w:r>
            <w:r w:rsidRPr="00D0162E">
              <w:t>of</w:t>
            </w:r>
            <w:r w:rsidR="003444C4">
              <w:t xml:space="preserve"> </w:t>
            </w:r>
            <w:r w:rsidRPr="00D0162E">
              <w:t>the</w:t>
            </w:r>
            <w:r w:rsidR="003444C4">
              <w:t xml:space="preserve"> </w:t>
            </w:r>
            <w:r w:rsidRPr="00D0162E">
              <w:t>decision,</w:t>
            </w:r>
            <w:r w:rsidR="003444C4">
              <w:t xml:space="preserve"> </w:t>
            </w:r>
            <w:r w:rsidRPr="00D0162E">
              <w:t>of</w:t>
            </w:r>
            <w:r w:rsidR="003444C4">
              <w:t xml:space="preserve"> </w:t>
            </w:r>
            <w:r w:rsidRPr="00D0162E">
              <w:t>the</w:t>
            </w:r>
            <w:r w:rsidR="003444C4">
              <w:t xml:space="preserve"> </w:t>
            </w:r>
            <w:r w:rsidRPr="00D0162E">
              <w:t>measures</w:t>
            </w:r>
            <w:r w:rsidR="003444C4">
              <w:t xml:space="preserve"> </w:t>
            </w:r>
            <w:r w:rsidRPr="00D0162E">
              <w:t>that</w:t>
            </w:r>
            <w:r w:rsidR="003444C4">
              <w:t xml:space="preserve"> </w:t>
            </w:r>
            <w:r w:rsidRPr="00D0162E">
              <w:t>it</w:t>
            </w:r>
            <w:r w:rsidR="003444C4">
              <w:t xml:space="preserve"> </w:t>
            </w:r>
            <w:r w:rsidRPr="00D0162E">
              <w:t>had</w:t>
            </w:r>
            <w:r w:rsidR="003444C4">
              <w:t xml:space="preserve"> </w:t>
            </w:r>
            <w:r w:rsidRPr="00D0162E">
              <w:t>taken</w:t>
            </w:r>
            <w:r w:rsidR="003444C4">
              <w:t xml:space="preserve"> </w:t>
            </w:r>
            <w:r w:rsidRPr="00D0162E">
              <w:t>in</w:t>
            </w:r>
            <w:r w:rsidR="003444C4">
              <w:t xml:space="preserve"> </w:t>
            </w:r>
            <w:r w:rsidRPr="00D0162E">
              <w:t>accordance</w:t>
            </w:r>
            <w:r w:rsidR="003444C4">
              <w:t xml:space="preserve"> </w:t>
            </w:r>
            <w:r w:rsidRPr="00D0162E">
              <w:t>with</w:t>
            </w:r>
            <w:r w:rsidR="003444C4">
              <w:t xml:space="preserve"> </w:t>
            </w:r>
            <w:r w:rsidRPr="00D0162E">
              <w:t>the</w:t>
            </w:r>
            <w:r w:rsidR="003444C4">
              <w:t xml:space="preserve"> </w:t>
            </w:r>
            <w:r w:rsidRPr="00D0162E">
              <w:t>observations,</w:t>
            </w:r>
            <w:r w:rsidR="003444C4">
              <w:t xml:space="preserve"> </w:t>
            </w:r>
            <w:r w:rsidRPr="00D0162E">
              <w:t>including</w:t>
            </w:r>
            <w:r w:rsidR="003444C4">
              <w:t xml:space="preserve"> </w:t>
            </w:r>
            <w:r w:rsidRPr="00D0162E">
              <w:t>the</w:t>
            </w:r>
            <w:r w:rsidR="003444C4">
              <w:t xml:space="preserve"> </w:t>
            </w:r>
            <w:r w:rsidRPr="00D0162E">
              <w:t>initiation</w:t>
            </w:r>
            <w:r w:rsidR="003444C4">
              <w:t xml:space="preserve"> </w:t>
            </w:r>
            <w:r w:rsidRPr="00D0162E">
              <w:t>of</w:t>
            </w:r>
            <w:r w:rsidR="003444C4">
              <w:t xml:space="preserve"> </w:t>
            </w:r>
            <w:r w:rsidRPr="00D0162E">
              <w:t>an</w:t>
            </w:r>
            <w:r w:rsidR="003444C4">
              <w:t xml:space="preserve"> </w:t>
            </w:r>
            <w:r w:rsidRPr="00D0162E">
              <w:t>impartial</w:t>
            </w:r>
            <w:r w:rsidR="003444C4">
              <w:t xml:space="preserve"> </w:t>
            </w:r>
            <w:r w:rsidRPr="00D0162E">
              <w:t>and</w:t>
            </w:r>
            <w:r w:rsidR="003444C4">
              <w:t xml:space="preserve"> </w:t>
            </w:r>
            <w:r w:rsidRPr="00D0162E">
              <w:t>in-depth</w:t>
            </w:r>
            <w:r w:rsidR="003444C4">
              <w:t xml:space="preserve"> </w:t>
            </w:r>
            <w:r w:rsidRPr="00D0162E">
              <w:t>investigation</w:t>
            </w:r>
            <w:r w:rsidR="003444C4">
              <w:t xml:space="preserve"> </w:t>
            </w:r>
            <w:r w:rsidRPr="00D0162E">
              <w:t>into</w:t>
            </w:r>
            <w:r w:rsidR="003444C4">
              <w:t xml:space="preserve"> </w:t>
            </w:r>
            <w:r w:rsidRPr="00D0162E">
              <w:t>the</w:t>
            </w:r>
            <w:r w:rsidR="003444C4">
              <w:t xml:space="preserve"> </w:t>
            </w:r>
            <w:r w:rsidRPr="00D0162E">
              <w:t>complainant’s</w:t>
            </w:r>
            <w:r w:rsidR="003444C4">
              <w:t xml:space="preserve"> </w:t>
            </w:r>
            <w:r w:rsidRPr="00D0162E">
              <w:t>allegations</w:t>
            </w:r>
            <w:r w:rsidR="003444C4">
              <w:t xml:space="preserve"> </w:t>
            </w:r>
            <w:r w:rsidRPr="00D0162E">
              <w:t>of</w:t>
            </w:r>
            <w:r w:rsidR="003444C4">
              <w:t xml:space="preserve"> </w:t>
            </w:r>
            <w:r w:rsidRPr="00D0162E">
              <w:t>torture.</w:t>
            </w:r>
            <w:r w:rsidR="003444C4">
              <w:t xml:space="preserve"> </w:t>
            </w:r>
            <w:r w:rsidRPr="00D0162E">
              <w:t>Such</w:t>
            </w:r>
            <w:r w:rsidR="003444C4">
              <w:t xml:space="preserve"> </w:t>
            </w:r>
            <w:r w:rsidRPr="00D0162E">
              <w:t>an</w:t>
            </w:r>
            <w:r w:rsidR="003444C4">
              <w:t xml:space="preserve"> </w:t>
            </w:r>
            <w:r w:rsidRPr="00D0162E">
              <w:t>investigation</w:t>
            </w:r>
            <w:r w:rsidR="003444C4">
              <w:t xml:space="preserve"> </w:t>
            </w:r>
            <w:r w:rsidRPr="00D0162E">
              <w:t>must</w:t>
            </w:r>
            <w:r w:rsidR="003444C4">
              <w:t xml:space="preserve"> </w:t>
            </w:r>
            <w:r w:rsidRPr="00D0162E">
              <w:t>include</w:t>
            </w:r>
            <w:r w:rsidR="003444C4">
              <w:t xml:space="preserve"> </w:t>
            </w:r>
            <w:r w:rsidRPr="00D0162E">
              <w:t>the</w:t>
            </w:r>
            <w:r w:rsidR="003444C4">
              <w:t xml:space="preserve"> </w:t>
            </w:r>
            <w:r w:rsidRPr="00D0162E">
              <w:t>conduct</w:t>
            </w:r>
            <w:r w:rsidR="003444C4">
              <w:t xml:space="preserve"> </w:t>
            </w:r>
            <w:r w:rsidRPr="00D0162E">
              <w:t>of</w:t>
            </w:r>
            <w:r w:rsidR="003444C4">
              <w:t xml:space="preserve"> </w:t>
            </w:r>
            <w:r w:rsidRPr="00D0162E">
              <w:t>medical</w:t>
            </w:r>
            <w:r w:rsidR="003444C4">
              <w:t xml:space="preserve"> </w:t>
            </w:r>
            <w:r w:rsidRPr="00D0162E">
              <w:t>examinations</w:t>
            </w:r>
            <w:r w:rsidR="003444C4">
              <w:t xml:space="preserve"> </w:t>
            </w:r>
            <w:r w:rsidRPr="00D0162E">
              <w:t>in</w:t>
            </w:r>
            <w:r w:rsidR="003444C4">
              <w:t xml:space="preserve"> </w:t>
            </w:r>
            <w:r w:rsidRPr="00D0162E">
              <w:t>line</w:t>
            </w:r>
            <w:r w:rsidR="003444C4">
              <w:t xml:space="preserve"> </w:t>
            </w:r>
            <w:r w:rsidRPr="00D0162E">
              <w:t>with</w:t>
            </w:r>
            <w:r w:rsidR="003444C4">
              <w:t xml:space="preserve"> </w:t>
            </w:r>
            <w:r w:rsidRPr="00D0162E">
              <w:t>the</w:t>
            </w:r>
            <w:r w:rsidR="003444C4">
              <w:t xml:space="preserve"> </w:t>
            </w:r>
            <w:r w:rsidRPr="00D0162E">
              <w:t>Manual</w:t>
            </w:r>
            <w:r w:rsidR="003444C4">
              <w:t xml:space="preserve"> </w:t>
            </w:r>
            <w:r w:rsidRPr="00D0162E">
              <w:t>on</w:t>
            </w:r>
            <w:r w:rsidR="003444C4">
              <w:t xml:space="preserve"> </w:t>
            </w:r>
            <w:r w:rsidRPr="00D0162E">
              <w:t>the</w:t>
            </w:r>
            <w:r w:rsidR="003444C4">
              <w:t xml:space="preserve"> </w:t>
            </w:r>
            <w:r w:rsidRPr="00D0162E">
              <w:t>Effective</w:t>
            </w:r>
            <w:r w:rsidR="003444C4">
              <w:t xml:space="preserve"> </w:t>
            </w:r>
            <w:r w:rsidRPr="00D0162E">
              <w:t>Investigation</w:t>
            </w:r>
            <w:r w:rsidR="003444C4">
              <w:t xml:space="preserve"> </w:t>
            </w:r>
            <w:r w:rsidRPr="00D0162E">
              <w:t>and</w:t>
            </w:r>
            <w:r w:rsidR="003444C4">
              <w:t xml:space="preserve"> </w:t>
            </w:r>
            <w:r w:rsidRPr="00D0162E">
              <w:t>Documentation</w:t>
            </w:r>
            <w:r w:rsidR="003444C4">
              <w:t xml:space="preserve"> </w:t>
            </w:r>
            <w:r w:rsidRPr="00D0162E">
              <w:t>of</w:t>
            </w:r>
            <w:r w:rsidR="003444C4">
              <w:t xml:space="preserve"> </w:t>
            </w:r>
            <w:r w:rsidRPr="00D0162E">
              <w:t>Torture</w:t>
            </w:r>
            <w:r w:rsidR="003444C4">
              <w:t xml:space="preserve"> </w:t>
            </w:r>
            <w:r w:rsidRPr="00D0162E">
              <w:t>and</w:t>
            </w:r>
            <w:r w:rsidR="003444C4">
              <w:t xml:space="preserve"> </w:t>
            </w:r>
            <w:r w:rsidRPr="00D0162E">
              <w:t>Other</w:t>
            </w:r>
            <w:r w:rsidR="003444C4">
              <w:t xml:space="preserve"> </w:t>
            </w:r>
            <w:r w:rsidRPr="00D0162E">
              <w:t>Cruel,</w:t>
            </w:r>
            <w:r w:rsidR="003444C4">
              <w:t xml:space="preserve"> </w:t>
            </w:r>
            <w:r w:rsidRPr="00D0162E">
              <w:t>Inhuman</w:t>
            </w:r>
            <w:r w:rsidR="003444C4">
              <w:t xml:space="preserve"> </w:t>
            </w:r>
            <w:r w:rsidRPr="00D0162E">
              <w:t>or</w:t>
            </w:r>
            <w:r w:rsidR="003444C4">
              <w:t xml:space="preserve"> </w:t>
            </w:r>
            <w:r w:rsidRPr="00D0162E">
              <w:t>Degrading</w:t>
            </w:r>
            <w:r w:rsidR="003444C4">
              <w:t xml:space="preserve"> </w:t>
            </w:r>
            <w:r w:rsidRPr="00D0162E">
              <w:t>Treatment</w:t>
            </w:r>
            <w:r w:rsidR="003444C4">
              <w:t xml:space="preserve"> </w:t>
            </w:r>
            <w:r w:rsidRPr="00D0162E">
              <w:t>or</w:t>
            </w:r>
            <w:r w:rsidR="003444C4">
              <w:t xml:space="preserve"> </w:t>
            </w:r>
            <w:r w:rsidRPr="00D0162E">
              <w:t>Punishment</w:t>
            </w:r>
            <w:r w:rsidR="003444C4">
              <w:t xml:space="preserve"> </w:t>
            </w:r>
            <w:r w:rsidRPr="00D0162E">
              <w:t>(Istanbul</w:t>
            </w:r>
            <w:r w:rsidR="003444C4">
              <w:t xml:space="preserve"> </w:t>
            </w:r>
            <w:r w:rsidRPr="00D0162E">
              <w:t>Protocol).</w:t>
            </w:r>
          </w:p>
        </w:tc>
      </w:tr>
    </w:tbl>
    <w:p w:rsidR="00024700" w:rsidRPr="009C33C9" w:rsidRDefault="00024700" w:rsidP="00D0162E">
      <w:pPr>
        <w:pStyle w:val="SingleTxtG"/>
        <w:spacing w:before="240"/>
      </w:pPr>
      <w:r w:rsidRPr="009C33C9">
        <w:t>5.</w:t>
      </w:r>
      <w:r w:rsidRPr="009C33C9">
        <w:tab/>
        <w:t>In</w:t>
      </w:r>
      <w:r w:rsidR="003444C4">
        <w:t xml:space="preserve"> </w:t>
      </w:r>
      <w:r w:rsidRPr="009C33C9">
        <w:t>the</w:t>
      </w:r>
      <w:r w:rsidR="003444C4">
        <w:t xml:space="preserve"> </w:t>
      </w:r>
      <w:r w:rsidRPr="009C33C9">
        <w:t>light</w:t>
      </w:r>
      <w:r w:rsidR="003444C4">
        <w:t xml:space="preserve"> </w:t>
      </w:r>
      <w:r w:rsidRPr="009C33C9">
        <w:t>of</w:t>
      </w:r>
      <w:r w:rsidR="003444C4">
        <w:t xml:space="preserve"> </w:t>
      </w:r>
      <w:r w:rsidRPr="009C33C9">
        <w:t>the</w:t>
      </w:r>
      <w:r w:rsidR="003444C4">
        <w:t xml:space="preserve"> </w:t>
      </w:r>
      <w:r w:rsidRPr="009C33C9">
        <w:t>absence</w:t>
      </w:r>
      <w:r w:rsidR="003444C4">
        <w:t xml:space="preserve"> </w:t>
      </w:r>
      <w:r w:rsidRPr="009C33C9">
        <w:t>of</w:t>
      </w:r>
      <w:r w:rsidR="003444C4">
        <w:t xml:space="preserve"> </w:t>
      </w:r>
      <w:r w:rsidRPr="009C33C9">
        <w:t>recent</w:t>
      </w:r>
      <w:r w:rsidR="003444C4">
        <w:t xml:space="preserve"> </w:t>
      </w:r>
      <w:r w:rsidRPr="009C33C9">
        <w:t>updates</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on</w:t>
      </w:r>
      <w:r w:rsidR="003444C4">
        <w:t xml:space="preserve"> </w:t>
      </w:r>
      <w:r w:rsidRPr="009C33C9">
        <w:t>the</w:t>
      </w:r>
      <w:r w:rsidR="003444C4">
        <w:t xml:space="preserve"> </w:t>
      </w:r>
      <w:r w:rsidRPr="009C33C9">
        <w:t>implementation</w:t>
      </w:r>
      <w:r w:rsidR="003444C4">
        <w:t xml:space="preserve"> </w:t>
      </w:r>
      <w:r w:rsidRPr="009C33C9">
        <w:t>of</w:t>
      </w:r>
      <w:r w:rsidR="003444C4">
        <w:t xml:space="preserve"> </w:t>
      </w:r>
      <w:r w:rsidRPr="009C33C9">
        <w:t>the</w:t>
      </w:r>
      <w:r w:rsidR="003444C4">
        <w:t xml:space="preserve"> </w:t>
      </w:r>
      <w:r w:rsidRPr="009C33C9">
        <w:t>above</w:t>
      </w:r>
      <w:r w:rsidR="003444C4">
        <w:t xml:space="preserve"> </w:t>
      </w:r>
      <w:r w:rsidRPr="009C33C9">
        <w:t>decision,</w:t>
      </w:r>
      <w:r w:rsidR="003444C4">
        <w:t xml:space="preserve"> </w:t>
      </w:r>
      <w:r w:rsidRPr="009C33C9">
        <w:t>the</w:t>
      </w:r>
      <w:r w:rsidR="003444C4">
        <w:t xml:space="preserve"> </w:t>
      </w:r>
      <w:r w:rsidRPr="009C33C9">
        <w:t>Committee</w:t>
      </w:r>
      <w:r w:rsidR="003444C4">
        <w:t xml:space="preserve"> </w:t>
      </w:r>
      <w:r w:rsidRPr="009C33C9">
        <w:t>requested</w:t>
      </w:r>
      <w:r w:rsidR="003444C4">
        <w:t xml:space="preserve"> </w:t>
      </w:r>
      <w:r w:rsidRPr="009C33C9">
        <w:t>a</w:t>
      </w:r>
      <w:r w:rsidR="003444C4">
        <w:t xml:space="preserve"> </w:t>
      </w:r>
      <w:r w:rsidRPr="009C33C9">
        <w:t>meeting</w:t>
      </w:r>
      <w:r w:rsidR="003444C4">
        <w:t xml:space="preserve"> </w:t>
      </w:r>
      <w:r w:rsidRPr="009C33C9">
        <w:t>with</w:t>
      </w:r>
      <w:r w:rsidR="003444C4">
        <w:t xml:space="preserve"> </w:t>
      </w:r>
      <w:r w:rsidRPr="009C33C9">
        <w:t>a</w:t>
      </w:r>
      <w:r w:rsidR="003444C4">
        <w:t xml:space="preserve"> </w:t>
      </w:r>
      <w:r w:rsidRPr="009C33C9">
        <w:t>representative</w:t>
      </w:r>
      <w:r w:rsidR="003444C4">
        <w:t xml:space="preserve"> </w:t>
      </w:r>
      <w:r w:rsidRPr="009C33C9">
        <w:t>of</w:t>
      </w:r>
      <w:r w:rsidR="003444C4">
        <w:t xml:space="preserve"> </w:t>
      </w:r>
      <w:r w:rsidRPr="009C33C9">
        <w:t>the</w:t>
      </w:r>
      <w:r w:rsidR="003444C4">
        <w:t xml:space="preserve"> </w:t>
      </w:r>
      <w:r w:rsidRPr="009C33C9">
        <w:t>Permanent</w:t>
      </w:r>
      <w:r w:rsidR="003444C4">
        <w:t xml:space="preserve"> </w:t>
      </w:r>
      <w:r w:rsidRPr="009C33C9">
        <w:t>Mission</w:t>
      </w:r>
      <w:r w:rsidR="003444C4">
        <w:t xml:space="preserve"> </w:t>
      </w:r>
      <w:r w:rsidRPr="009C33C9">
        <w:t>of</w:t>
      </w:r>
      <w:r w:rsidR="003444C4">
        <w:t xml:space="preserve"> </w:t>
      </w:r>
      <w:r w:rsidRPr="009C33C9">
        <w:t>Morocco</w:t>
      </w:r>
      <w:r w:rsidR="003444C4">
        <w:t xml:space="preserve"> </w:t>
      </w:r>
      <w:r w:rsidRPr="009C33C9">
        <w:t>to</w:t>
      </w:r>
      <w:r w:rsidR="003444C4">
        <w:t xml:space="preserve"> </w:t>
      </w:r>
      <w:r w:rsidRPr="009C33C9">
        <w:t>the</w:t>
      </w:r>
      <w:r w:rsidR="003444C4">
        <w:t xml:space="preserve"> </w:t>
      </w:r>
      <w:r w:rsidRPr="009C33C9">
        <w:t>United</w:t>
      </w:r>
      <w:r w:rsidR="003444C4">
        <w:t xml:space="preserve"> </w:t>
      </w:r>
      <w:r w:rsidRPr="009C33C9">
        <w:t>Nations</w:t>
      </w:r>
      <w:r w:rsidR="003444C4">
        <w:t xml:space="preserve"> </w:t>
      </w:r>
      <w:r w:rsidRPr="009C33C9">
        <w:t>Office</w:t>
      </w:r>
      <w:r w:rsidR="003444C4">
        <w:t xml:space="preserve"> </w:t>
      </w:r>
      <w:r w:rsidRPr="009C33C9">
        <w:t>and</w:t>
      </w:r>
      <w:r w:rsidR="003444C4">
        <w:t xml:space="preserve"> </w:t>
      </w:r>
      <w:r w:rsidRPr="009C33C9">
        <w:t>other</w:t>
      </w:r>
      <w:r w:rsidR="003444C4">
        <w:t xml:space="preserve"> </w:t>
      </w:r>
      <w:r w:rsidRPr="009C33C9">
        <w:t>international</w:t>
      </w:r>
      <w:r w:rsidR="003444C4">
        <w:t xml:space="preserve"> </w:t>
      </w:r>
      <w:r w:rsidRPr="009C33C9">
        <w:t>organizations</w:t>
      </w:r>
      <w:r w:rsidR="003444C4">
        <w:t xml:space="preserve"> </w:t>
      </w:r>
      <w:r w:rsidRPr="009C33C9">
        <w:t>in</w:t>
      </w:r>
      <w:r w:rsidR="003444C4">
        <w:t xml:space="preserve"> </w:t>
      </w:r>
      <w:r w:rsidRPr="009C33C9">
        <w:t>Geneva,</w:t>
      </w:r>
      <w:r w:rsidR="003444C4">
        <w:t xml:space="preserve"> </w:t>
      </w:r>
      <w:r w:rsidRPr="009C33C9">
        <w:t>scheduled</w:t>
      </w:r>
      <w:r w:rsidR="003444C4">
        <w:t xml:space="preserve"> </w:t>
      </w:r>
      <w:r w:rsidRPr="009C33C9">
        <w:t>for</w:t>
      </w:r>
      <w:r w:rsidR="003444C4">
        <w:t xml:space="preserve"> </w:t>
      </w:r>
      <w:r w:rsidRPr="009C33C9">
        <w:t>3</w:t>
      </w:r>
      <w:r w:rsidR="003444C4">
        <w:t xml:space="preserve"> </w:t>
      </w:r>
      <w:r w:rsidRPr="009C33C9">
        <w:t>August</w:t>
      </w:r>
      <w:r w:rsidR="003444C4">
        <w:t xml:space="preserve"> </w:t>
      </w:r>
      <w:r w:rsidRPr="009C33C9">
        <w:t>2018,</w:t>
      </w:r>
      <w:r w:rsidR="003444C4">
        <w:t xml:space="preserve"> </w:t>
      </w:r>
      <w:r w:rsidRPr="009C33C9">
        <w:t>to</w:t>
      </w:r>
      <w:r w:rsidR="003444C4">
        <w:t xml:space="preserve"> </w:t>
      </w:r>
      <w:r w:rsidRPr="009C33C9">
        <w:t>discuss</w:t>
      </w:r>
      <w:r w:rsidR="003444C4">
        <w:t xml:space="preserve"> </w:t>
      </w:r>
      <w:r w:rsidRPr="009C33C9">
        <w:t>possible</w:t>
      </w:r>
      <w:r w:rsidR="003444C4">
        <w:t xml:space="preserve"> </w:t>
      </w:r>
      <w:r w:rsidRPr="009C33C9">
        <w:t>measures</w:t>
      </w:r>
      <w:r w:rsidR="003444C4">
        <w:t xml:space="preserve"> </w:t>
      </w:r>
      <w:r w:rsidRPr="009C33C9">
        <w:t>to</w:t>
      </w:r>
      <w:r w:rsidR="003444C4">
        <w:t xml:space="preserve"> </w:t>
      </w:r>
      <w:r w:rsidRPr="009C33C9">
        <w:t>be</w:t>
      </w:r>
      <w:r w:rsidR="003444C4">
        <w:t xml:space="preserve"> </w:t>
      </w:r>
      <w:r w:rsidRPr="009C33C9">
        <w:t>taken</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authorities</w:t>
      </w:r>
      <w:r w:rsidR="003444C4">
        <w:t xml:space="preserve"> </w:t>
      </w:r>
      <w:r w:rsidRPr="009C33C9">
        <w:t>to</w:t>
      </w:r>
      <w:r w:rsidR="003444C4">
        <w:t xml:space="preserve"> </w:t>
      </w:r>
      <w:r w:rsidRPr="009C33C9">
        <w:t>implement</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003444C4">
        <w:t xml:space="preserve"> </w:t>
      </w:r>
      <w:r w:rsidRPr="009C33C9">
        <w:t>However,</w:t>
      </w:r>
      <w:r w:rsidR="003444C4">
        <w:t xml:space="preserve"> </w:t>
      </w:r>
      <w:r w:rsidRPr="009C33C9">
        <w:t>no</w:t>
      </w:r>
      <w:r w:rsidR="003444C4">
        <w:t xml:space="preserve"> </w:t>
      </w:r>
      <w:r w:rsidRPr="009C33C9">
        <w:t>response</w:t>
      </w:r>
      <w:r w:rsidR="003444C4">
        <w:t xml:space="preserve"> </w:t>
      </w:r>
      <w:r w:rsidRPr="009C33C9">
        <w:t>was</w:t>
      </w:r>
      <w:r w:rsidR="003444C4">
        <w:t xml:space="preserve"> </w:t>
      </w:r>
      <w:r w:rsidRPr="009C33C9">
        <w:t>received</w:t>
      </w:r>
      <w:r w:rsidR="003444C4">
        <w:t xml:space="preserve"> </w:t>
      </w:r>
      <w:r w:rsidRPr="009C33C9">
        <w:t>to</w:t>
      </w:r>
      <w:r w:rsidR="003444C4">
        <w:t xml:space="preserve"> </w:t>
      </w:r>
      <w:r w:rsidRPr="009C33C9">
        <w:t>the</w:t>
      </w:r>
      <w:r w:rsidR="003444C4">
        <w:t xml:space="preserve"> </w:t>
      </w:r>
      <w:r w:rsidRPr="009C33C9">
        <w:t>Committee’s</w:t>
      </w:r>
      <w:r w:rsidR="003444C4">
        <w:t xml:space="preserve"> </w:t>
      </w:r>
      <w:r w:rsidRPr="009C33C9">
        <w:t>request</w:t>
      </w:r>
      <w:r w:rsidR="003444C4">
        <w:t xml:space="preserve"> </w:t>
      </w:r>
      <w:r w:rsidRPr="009C33C9">
        <w:t>or</w:t>
      </w:r>
      <w:r w:rsidR="003444C4">
        <w:t xml:space="preserve"> </w:t>
      </w:r>
      <w:r w:rsidRPr="009C33C9">
        <w:t>its</w:t>
      </w:r>
      <w:r w:rsidR="003444C4">
        <w:t xml:space="preserve"> </w:t>
      </w:r>
      <w:r w:rsidRPr="009C33C9">
        <w:t>reminder.</w:t>
      </w:r>
      <w:r w:rsidR="003444C4">
        <w:t xml:space="preserve"> </w:t>
      </w:r>
    </w:p>
    <w:p w:rsidR="00024700" w:rsidRPr="009C33C9" w:rsidRDefault="00024700" w:rsidP="00A3337E">
      <w:pPr>
        <w:pStyle w:val="SingleTxtG"/>
      </w:pPr>
      <w:r w:rsidRPr="009C33C9">
        <w:t>6.</w:t>
      </w:r>
      <w:r w:rsidR="003444C4">
        <w:t xml:space="preserve"> </w:t>
      </w:r>
      <w:r w:rsidRPr="009C33C9">
        <w:tab/>
        <w:t>The</w:t>
      </w:r>
      <w:r w:rsidR="003444C4">
        <w:t xml:space="preserve"> </w:t>
      </w:r>
      <w:r w:rsidRPr="009C33C9">
        <w:t>Committee</w:t>
      </w:r>
      <w:r w:rsidR="003444C4">
        <w:t xml:space="preserve"> </w:t>
      </w:r>
      <w:r w:rsidRPr="009C33C9">
        <w:t>decided</w:t>
      </w:r>
      <w:r w:rsidR="003444C4">
        <w:t xml:space="preserve"> </w:t>
      </w:r>
      <w:r w:rsidRPr="009C33C9">
        <w:t>to</w:t>
      </w:r>
      <w:r w:rsidR="003444C4">
        <w:t xml:space="preserve"> </w:t>
      </w:r>
      <w:r w:rsidRPr="009C33C9">
        <w:t>keep</w:t>
      </w:r>
      <w:r w:rsidR="003444C4">
        <w:t xml:space="preserve"> </w:t>
      </w:r>
      <w:r w:rsidRPr="009C33C9">
        <w:t>the</w:t>
      </w:r>
      <w:r w:rsidR="003444C4">
        <w:t xml:space="preserve"> </w:t>
      </w:r>
      <w:r w:rsidRPr="009C33C9">
        <w:t>follow-up</w:t>
      </w:r>
      <w:r w:rsidR="003444C4">
        <w:t xml:space="preserve"> </w:t>
      </w:r>
      <w:r w:rsidRPr="009C33C9">
        <w:t>dialogue</w:t>
      </w:r>
      <w:r w:rsidR="003444C4">
        <w:t xml:space="preserve"> </w:t>
      </w:r>
      <w:r w:rsidRPr="009C33C9">
        <w:t>ongoing,</w:t>
      </w:r>
      <w:r w:rsidR="003444C4">
        <w:t xml:space="preserve"> </w:t>
      </w:r>
      <w:r w:rsidRPr="009C33C9">
        <w:t>and</w:t>
      </w:r>
      <w:r w:rsidR="003444C4">
        <w:t xml:space="preserve"> </w:t>
      </w:r>
      <w:r w:rsidRPr="009C33C9">
        <w:t>to</w:t>
      </w:r>
      <w:r w:rsidR="003444C4">
        <w:t xml:space="preserve"> </w:t>
      </w:r>
      <w:r w:rsidRPr="009C33C9">
        <w:t>send</w:t>
      </w:r>
      <w:r w:rsidR="003444C4">
        <w:t xml:space="preserve"> </w:t>
      </w:r>
      <w:r w:rsidRPr="009C33C9">
        <w:t>a</w:t>
      </w:r>
      <w:r w:rsidR="003444C4">
        <w:t xml:space="preserve"> </w:t>
      </w:r>
      <w:r w:rsidRPr="009C33C9">
        <w:t>letter</w:t>
      </w:r>
      <w:r w:rsidR="003444C4">
        <w:t xml:space="preserve"> </w:t>
      </w:r>
      <w:r w:rsidRPr="009C33C9">
        <w:t>of</w:t>
      </w:r>
      <w:r w:rsidR="003444C4">
        <w:t xml:space="preserve"> </w:t>
      </w:r>
      <w:r w:rsidRPr="009C33C9">
        <w:t>reminder</w:t>
      </w:r>
      <w:r w:rsidR="003444C4">
        <w:t xml:space="preserve"> </w:t>
      </w:r>
      <w:r w:rsidRPr="009C33C9">
        <w:t>for</w:t>
      </w:r>
      <w:r w:rsidR="003444C4">
        <w:t xml:space="preserve"> </w:t>
      </w:r>
      <w:r w:rsidRPr="009C33C9">
        <w:t>observations</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on</w:t>
      </w:r>
      <w:r w:rsidR="003444C4">
        <w:t xml:space="preserve"> </w:t>
      </w:r>
      <w:r w:rsidRPr="009C33C9">
        <w:t>the</w:t>
      </w:r>
      <w:r w:rsidR="003444C4">
        <w:t xml:space="preserve"> </w:t>
      </w:r>
      <w:r w:rsidRPr="009C33C9">
        <w:t>implementation</w:t>
      </w:r>
      <w:r w:rsidR="003444C4">
        <w:t xml:space="preserve"> </w:t>
      </w:r>
      <w:r w:rsidRPr="009C33C9">
        <w:t>of</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003444C4">
        <w:t xml:space="preserve"> </w:t>
      </w:r>
    </w:p>
    <w:p w:rsidR="00024700" w:rsidRPr="009C33C9" w:rsidRDefault="00D0162E" w:rsidP="00D0162E">
      <w:pPr>
        <w:pStyle w:val="H1G"/>
      </w:pPr>
      <w:r>
        <w:lastRenderedPageBreak/>
        <w:tab/>
      </w:r>
      <w:r w:rsidR="00024700" w:rsidRPr="009C33C9">
        <w:t>C.</w:t>
      </w:r>
      <w:r w:rsidR="003444C4">
        <w:t xml:space="preserve"> </w:t>
      </w:r>
      <w:r w:rsidR="00024700" w:rsidRPr="009C33C9">
        <w:tab/>
        <w:t>Communication</w:t>
      </w:r>
      <w:r w:rsidR="003444C4">
        <w:t xml:space="preserve"> </w:t>
      </w:r>
      <w:r w:rsidR="00024700" w:rsidRPr="009C33C9">
        <w:t>No.</w:t>
      </w:r>
      <w:r w:rsidR="003444C4">
        <w:t xml:space="preserve"> </w:t>
      </w:r>
      <w:r w:rsidR="00024700" w:rsidRPr="009C33C9">
        <w:t>500/2012</w:t>
      </w:r>
      <w:r w:rsidR="00024700" w:rsidRPr="003444C4">
        <w:rPr>
          <w:rStyle w:val="FootnoteReference"/>
          <w:b w:val="0"/>
          <w:bCs/>
        </w:rPr>
        <w:footnoteReference w:id="6"/>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0"/>
        <w:gridCol w:w="4960"/>
      </w:tblGrid>
      <w:tr w:rsidR="00D0162E" w:rsidRPr="00D0162E" w:rsidTr="00D0162E">
        <w:trPr>
          <w:tblHeader/>
        </w:trPr>
        <w:tc>
          <w:tcPr>
            <w:tcW w:w="7371" w:type="dxa"/>
            <w:gridSpan w:val="2"/>
            <w:tcBorders>
              <w:top w:val="single" w:sz="4" w:space="0" w:color="auto"/>
              <w:bottom w:val="single" w:sz="12" w:space="0" w:color="auto"/>
            </w:tcBorders>
            <w:shd w:val="clear" w:color="auto" w:fill="auto"/>
            <w:vAlign w:val="bottom"/>
          </w:tcPr>
          <w:p w:rsidR="00024700" w:rsidRPr="00D0162E" w:rsidRDefault="00024700" w:rsidP="00D0162E">
            <w:pPr>
              <w:pStyle w:val="SingleTxtG"/>
              <w:suppressAutoHyphens w:val="0"/>
              <w:spacing w:before="80" w:after="80" w:line="200" w:lineRule="exact"/>
              <w:ind w:left="0" w:right="113"/>
              <w:jc w:val="left"/>
              <w:rPr>
                <w:i/>
                <w:sz w:val="16"/>
              </w:rPr>
            </w:pPr>
            <w:proofErr w:type="spellStart"/>
            <w:r w:rsidRPr="00D0162E">
              <w:rPr>
                <w:i/>
                <w:sz w:val="16"/>
              </w:rPr>
              <w:t>Ramírez</w:t>
            </w:r>
            <w:proofErr w:type="spellEnd"/>
            <w:r w:rsidR="003444C4">
              <w:rPr>
                <w:i/>
                <w:sz w:val="16"/>
              </w:rPr>
              <w:t xml:space="preserve"> </w:t>
            </w:r>
            <w:proofErr w:type="spellStart"/>
            <w:r w:rsidRPr="00D0162E">
              <w:rPr>
                <w:i/>
                <w:sz w:val="16"/>
              </w:rPr>
              <w:t>Martínez</w:t>
            </w:r>
            <w:proofErr w:type="spellEnd"/>
            <w:r w:rsidR="003444C4">
              <w:rPr>
                <w:i/>
                <w:sz w:val="16"/>
              </w:rPr>
              <w:t xml:space="preserve"> </w:t>
            </w:r>
            <w:r w:rsidRPr="00D0162E">
              <w:rPr>
                <w:i/>
                <w:sz w:val="16"/>
              </w:rPr>
              <w:t>et</w:t>
            </w:r>
            <w:r w:rsidR="003444C4">
              <w:rPr>
                <w:i/>
                <w:sz w:val="16"/>
              </w:rPr>
              <w:t xml:space="preserve"> </w:t>
            </w:r>
            <w:r w:rsidRPr="00D0162E">
              <w:rPr>
                <w:i/>
                <w:sz w:val="16"/>
              </w:rPr>
              <w:t>al.</w:t>
            </w:r>
            <w:r w:rsidR="003444C4">
              <w:rPr>
                <w:i/>
                <w:sz w:val="16"/>
              </w:rPr>
              <w:t xml:space="preserve"> </w:t>
            </w:r>
            <w:r w:rsidRPr="00D0162E">
              <w:rPr>
                <w:i/>
                <w:sz w:val="16"/>
              </w:rPr>
              <w:t>v.</w:t>
            </w:r>
            <w:r w:rsidR="003444C4">
              <w:rPr>
                <w:i/>
                <w:sz w:val="16"/>
              </w:rPr>
              <w:t xml:space="preserve"> </w:t>
            </w:r>
            <w:r w:rsidRPr="00D0162E">
              <w:rPr>
                <w:i/>
                <w:sz w:val="16"/>
              </w:rPr>
              <w:t>Mexico</w:t>
            </w:r>
          </w:p>
        </w:tc>
      </w:tr>
      <w:tr w:rsidR="00024700" w:rsidRPr="00D0162E" w:rsidTr="00D0162E">
        <w:tc>
          <w:tcPr>
            <w:tcW w:w="2410" w:type="dxa"/>
            <w:tcBorders>
              <w:top w:val="single" w:sz="12" w:space="0" w:color="auto"/>
            </w:tcBorders>
            <w:shd w:val="clear" w:color="auto" w:fill="auto"/>
          </w:tcPr>
          <w:p w:rsidR="00024700" w:rsidRPr="00D0162E" w:rsidRDefault="00024700" w:rsidP="00D0162E">
            <w:pPr>
              <w:pStyle w:val="SingleTxtG"/>
              <w:suppressAutoHyphens w:val="0"/>
              <w:spacing w:before="40" w:line="220" w:lineRule="exact"/>
              <w:ind w:left="0" w:right="113"/>
              <w:jc w:val="left"/>
            </w:pPr>
            <w:r w:rsidRPr="00D0162E">
              <w:t>Decision</w:t>
            </w:r>
            <w:r w:rsidR="003444C4">
              <w:t xml:space="preserve"> </w:t>
            </w:r>
            <w:r w:rsidRPr="00D0162E">
              <w:t>adopted</w:t>
            </w:r>
            <w:r w:rsidR="003444C4">
              <w:t xml:space="preserve"> </w:t>
            </w:r>
            <w:r w:rsidRPr="00D0162E">
              <w:t>on:</w:t>
            </w:r>
          </w:p>
        </w:tc>
        <w:tc>
          <w:tcPr>
            <w:tcW w:w="4961" w:type="dxa"/>
            <w:tcBorders>
              <w:top w:val="single" w:sz="12" w:space="0" w:color="auto"/>
            </w:tcBorders>
            <w:shd w:val="clear" w:color="auto" w:fill="auto"/>
          </w:tcPr>
          <w:p w:rsidR="00024700" w:rsidRPr="00D0162E" w:rsidRDefault="00024700" w:rsidP="00D0162E">
            <w:pPr>
              <w:pStyle w:val="SingleTxtG"/>
              <w:suppressAutoHyphens w:val="0"/>
              <w:spacing w:before="40" w:line="220" w:lineRule="exact"/>
              <w:ind w:left="0" w:right="113"/>
              <w:jc w:val="left"/>
            </w:pPr>
            <w:r w:rsidRPr="00D0162E">
              <w:t>4</w:t>
            </w:r>
            <w:r w:rsidR="003444C4">
              <w:t xml:space="preserve"> </w:t>
            </w:r>
            <w:r w:rsidRPr="00D0162E">
              <w:t>August</w:t>
            </w:r>
            <w:r w:rsidR="003444C4">
              <w:t xml:space="preserve"> </w:t>
            </w:r>
            <w:r w:rsidRPr="00D0162E">
              <w:t>2015</w:t>
            </w:r>
          </w:p>
        </w:tc>
      </w:tr>
      <w:tr w:rsidR="00024700" w:rsidRPr="00D0162E" w:rsidTr="00D0162E">
        <w:tc>
          <w:tcPr>
            <w:tcW w:w="2410"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Violation:</w:t>
            </w:r>
          </w:p>
        </w:tc>
        <w:tc>
          <w:tcPr>
            <w:tcW w:w="4961"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Articles</w:t>
            </w:r>
            <w:r w:rsidR="003444C4">
              <w:t xml:space="preserve"> </w:t>
            </w:r>
            <w:r w:rsidRPr="00D0162E">
              <w:t>1,</w:t>
            </w:r>
            <w:r w:rsidR="003444C4">
              <w:t xml:space="preserve"> </w:t>
            </w:r>
            <w:r w:rsidRPr="00D0162E">
              <w:t>2</w:t>
            </w:r>
            <w:r w:rsidR="003444C4">
              <w:t xml:space="preserve"> </w:t>
            </w:r>
            <w:r w:rsidRPr="00D0162E">
              <w:t>(1),</w:t>
            </w:r>
            <w:r w:rsidR="003444C4">
              <w:t xml:space="preserve"> </w:t>
            </w:r>
            <w:r w:rsidRPr="00D0162E">
              <w:t>12–15</w:t>
            </w:r>
            <w:r w:rsidR="003444C4">
              <w:t xml:space="preserve"> </w:t>
            </w:r>
            <w:r w:rsidRPr="00D0162E">
              <w:t>and</w:t>
            </w:r>
            <w:r w:rsidR="003444C4">
              <w:t xml:space="preserve"> </w:t>
            </w:r>
            <w:r w:rsidRPr="00D0162E">
              <w:t>22</w:t>
            </w:r>
          </w:p>
        </w:tc>
      </w:tr>
      <w:tr w:rsidR="00024700" w:rsidRPr="00D0162E" w:rsidTr="00D0162E">
        <w:trPr>
          <w:trHeight w:val="2334"/>
        </w:trPr>
        <w:tc>
          <w:tcPr>
            <w:tcW w:w="2410"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Remedy:</w:t>
            </w:r>
          </w:p>
        </w:tc>
        <w:tc>
          <w:tcPr>
            <w:tcW w:w="4961"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The</w:t>
            </w:r>
            <w:r w:rsidR="003444C4">
              <w:t xml:space="preserve"> </w:t>
            </w:r>
            <w:r w:rsidRPr="00D0162E">
              <w:t>Committee</w:t>
            </w:r>
            <w:r w:rsidR="003444C4">
              <w:t xml:space="preserve"> </w:t>
            </w:r>
            <w:r w:rsidRPr="00D0162E">
              <w:t>urged</w:t>
            </w:r>
            <w:r w:rsidR="003444C4">
              <w:t xml:space="preserve"> </w:t>
            </w:r>
            <w:r w:rsidRPr="00D0162E">
              <w:t>the</w:t>
            </w:r>
            <w:r w:rsidR="003444C4">
              <w:t xml:space="preserve"> </w:t>
            </w:r>
            <w:r w:rsidRPr="00D0162E">
              <w:t>State</w:t>
            </w:r>
            <w:r w:rsidR="003444C4">
              <w:t xml:space="preserve"> </w:t>
            </w:r>
            <w:r w:rsidRPr="00D0162E">
              <w:t>party</w:t>
            </w:r>
            <w:r w:rsidR="003444C4">
              <w:t xml:space="preserve"> </w:t>
            </w:r>
            <w:r w:rsidRPr="00D0162E">
              <w:t>to:</w:t>
            </w:r>
            <w:r w:rsidR="003444C4">
              <w:t xml:space="preserve"> </w:t>
            </w:r>
            <w:r w:rsidRPr="00D0162E">
              <w:t>(a)</w:t>
            </w:r>
            <w:r w:rsidR="003444C4">
              <w:t xml:space="preserve"> </w:t>
            </w:r>
            <w:r w:rsidRPr="00D0162E">
              <w:t>launch</w:t>
            </w:r>
            <w:r w:rsidR="003444C4">
              <w:t xml:space="preserve"> </w:t>
            </w:r>
            <w:r w:rsidRPr="00D0162E">
              <w:t>a</w:t>
            </w:r>
            <w:r w:rsidR="003444C4">
              <w:t xml:space="preserve"> </w:t>
            </w:r>
            <w:r w:rsidRPr="00D0162E">
              <w:t>thorough</w:t>
            </w:r>
            <w:r w:rsidR="003444C4">
              <w:t xml:space="preserve"> </w:t>
            </w:r>
            <w:r w:rsidRPr="00D0162E">
              <w:t>and</w:t>
            </w:r>
            <w:r w:rsidR="003444C4">
              <w:t xml:space="preserve"> </w:t>
            </w:r>
            <w:r w:rsidRPr="00D0162E">
              <w:t>effective</w:t>
            </w:r>
            <w:r w:rsidR="003444C4">
              <w:t xml:space="preserve"> </w:t>
            </w:r>
            <w:r w:rsidRPr="00D0162E">
              <w:t>investigation</w:t>
            </w:r>
            <w:r w:rsidR="003444C4">
              <w:t xml:space="preserve"> </w:t>
            </w:r>
            <w:r w:rsidRPr="00D0162E">
              <w:t>into</w:t>
            </w:r>
            <w:r w:rsidR="003444C4">
              <w:t xml:space="preserve"> </w:t>
            </w:r>
            <w:r w:rsidRPr="00D0162E">
              <w:t>the</w:t>
            </w:r>
            <w:r w:rsidR="003444C4">
              <w:t xml:space="preserve"> </w:t>
            </w:r>
            <w:r w:rsidRPr="00D0162E">
              <w:t>acts</w:t>
            </w:r>
            <w:r w:rsidR="003444C4">
              <w:t xml:space="preserve"> </w:t>
            </w:r>
            <w:r w:rsidRPr="00D0162E">
              <w:t>of</w:t>
            </w:r>
            <w:r w:rsidR="003444C4">
              <w:t xml:space="preserve"> </w:t>
            </w:r>
            <w:r w:rsidRPr="00D0162E">
              <w:t>torture;</w:t>
            </w:r>
            <w:r w:rsidR="003444C4">
              <w:t xml:space="preserve"> </w:t>
            </w:r>
            <w:r w:rsidRPr="00D0162E">
              <w:t>(b)</w:t>
            </w:r>
            <w:r w:rsidR="003444C4">
              <w:t xml:space="preserve"> </w:t>
            </w:r>
            <w:r w:rsidRPr="00D0162E">
              <w:t>prosecute,</w:t>
            </w:r>
            <w:r w:rsidR="003444C4">
              <w:t xml:space="preserve"> </w:t>
            </w:r>
            <w:r w:rsidRPr="00D0162E">
              <w:t>sentence</w:t>
            </w:r>
            <w:r w:rsidR="003444C4">
              <w:t xml:space="preserve"> </w:t>
            </w:r>
            <w:r w:rsidRPr="00D0162E">
              <w:t>and</w:t>
            </w:r>
            <w:r w:rsidR="003444C4">
              <w:t xml:space="preserve"> </w:t>
            </w:r>
            <w:r w:rsidRPr="00D0162E">
              <w:t>punish</w:t>
            </w:r>
            <w:r w:rsidR="003444C4">
              <w:t xml:space="preserve"> </w:t>
            </w:r>
            <w:r w:rsidRPr="00D0162E">
              <w:t>appropriately</w:t>
            </w:r>
            <w:r w:rsidR="003444C4">
              <w:t xml:space="preserve"> </w:t>
            </w:r>
            <w:r w:rsidRPr="00D0162E">
              <w:t>the</w:t>
            </w:r>
            <w:r w:rsidR="003444C4">
              <w:t xml:space="preserve"> </w:t>
            </w:r>
            <w:r w:rsidRPr="00D0162E">
              <w:t>persons</w:t>
            </w:r>
            <w:r w:rsidR="003444C4">
              <w:t xml:space="preserve"> </w:t>
            </w:r>
            <w:r w:rsidRPr="00D0162E">
              <w:t>found</w:t>
            </w:r>
            <w:r w:rsidR="003444C4">
              <w:t xml:space="preserve"> </w:t>
            </w:r>
            <w:r w:rsidRPr="00D0162E">
              <w:t>guilty</w:t>
            </w:r>
            <w:r w:rsidR="003444C4">
              <w:t xml:space="preserve"> </w:t>
            </w:r>
            <w:r w:rsidRPr="00D0162E">
              <w:t>of</w:t>
            </w:r>
            <w:r w:rsidR="003444C4">
              <w:t xml:space="preserve"> </w:t>
            </w:r>
            <w:r w:rsidRPr="00D0162E">
              <w:t>the</w:t>
            </w:r>
            <w:r w:rsidR="003444C4">
              <w:t xml:space="preserve"> </w:t>
            </w:r>
            <w:r w:rsidRPr="00D0162E">
              <w:t>violations;</w:t>
            </w:r>
            <w:r w:rsidR="003444C4">
              <w:t xml:space="preserve"> </w:t>
            </w:r>
            <w:r w:rsidRPr="00D0162E">
              <w:t>(c)</w:t>
            </w:r>
            <w:r w:rsidR="003444C4">
              <w:t xml:space="preserve"> </w:t>
            </w:r>
            <w:r w:rsidRPr="00D0162E">
              <w:t>order</w:t>
            </w:r>
            <w:r w:rsidR="003444C4">
              <w:t xml:space="preserve"> </w:t>
            </w:r>
            <w:r w:rsidRPr="00D0162E">
              <w:t>the</w:t>
            </w:r>
            <w:r w:rsidR="003444C4">
              <w:t xml:space="preserve"> </w:t>
            </w:r>
            <w:r w:rsidRPr="00D0162E">
              <w:t>immediate</w:t>
            </w:r>
            <w:r w:rsidR="003444C4">
              <w:t xml:space="preserve"> </w:t>
            </w:r>
            <w:r w:rsidRPr="00D0162E">
              <w:t>release</w:t>
            </w:r>
            <w:r w:rsidR="003444C4">
              <w:t xml:space="preserve"> </w:t>
            </w:r>
            <w:r w:rsidRPr="00D0162E">
              <w:t>of</w:t>
            </w:r>
            <w:r w:rsidR="003444C4">
              <w:t xml:space="preserve"> </w:t>
            </w:r>
            <w:r w:rsidRPr="00D0162E">
              <w:t>the</w:t>
            </w:r>
            <w:r w:rsidR="003444C4">
              <w:t xml:space="preserve"> </w:t>
            </w:r>
            <w:r w:rsidRPr="00D0162E">
              <w:t>complainants;</w:t>
            </w:r>
            <w:r w:rsidR="003444C4">
              <w:t xml:space="preserve"> </w:t>
            </w:r>
            <w:r w:rsidRPr="00D0162E">
              <w:t>and</w:t>
            </w:r>
            <w:r w:rsidR="003444C4">
              <w:t xml:space="preserve"> </w:t>
            </w:r>
            <w:r w:rsidRPr="00D0162E">
              <w:t>(d)</w:t>
            </w:r>
            <w:r w:rsidR="003444C4">
              <w:t xml:space="preserve"> </w:t>
            </w:r>
            <w:r w:rsidRPr="00D0162E">
              <w:t>award</w:t>
            </w:r>
            <w:r w:rsidR="003444C4">
              <w:t xml:space="preserve"> </w:t>
            </w:r>
            <w:r w:rsidRPr="00D0162E">
              <w:t>fair</w:t>
            </w:r>
            <w:r w:rsidR="003444C4">
              <w:t xml:space="preserve"> </w:t>
            </w:r>
            <w:r w:rsidRPr="00D0162E">
              <w:t>and</w:t>
            </w:r>
            <w:r w:rsidR="003444C4">
              <w:t xml:space="preserve"> </w:t>
            </w:r>
            <w:r w:rsidRPr="00D0162E">
              <w:t>adequate</w:t>
            </w:r>
            <w:r w:rsidR="003444C4">
              <w:t xml:space="preserve"> </w:t>
            </w:r>
            <w:r w:rsidRPr="00D0162E">
              <w:t>compensation</w:t>
            </w:r>
            <w:r w:rsidR="003444C4">
              <w:t xml:space="preserve"> </w:t>
            </w:r>
            <w:r w:rsidRPr="00D0162E">
              <w:t>to</w:t>
            </w:r>
            <w:r w:rsidR="003444C4">
              <w:t xml:space="preserve"> </w:t>
            </w:r>
            <w:r w:rsidRPr="00D0162E">
              <w:t>the</w:t>
            </w:r>
            <w:r w:rsidR="003444C4">
              <w:t xml:space="preserve"> </w:t>
            </w:r>
            <w:r w:rsidRPr="00D0162E">
              <w:t>complainants</w:t>
            </w:r>
            <w:r w:rsidR="003444C4">
              <w:t xml:space="preserve"> </w:t>
            </w:r>
            <w:r w:rsidRPr="00D0162E">
              <w:t>and</w:t>
            </w:r>
            <w:r w:rsidR="003444C4">
              <w:t xml:space="preserve"> </w:t>
            </w:r>
            <w:r w:rsidRPr="00D0162E">
              <w:t>their</w:t>
            </w:r>
            <w:r w:rsidR="003444C4">
              <w:t xml:space="preserve"> </w:t>
            </w:r>
            <w:r w:rsidRPr="00D0162E">
              <w:t>families</w:t>
            </w:r>
            <w:r w:rsidR="003444C4">
              <w:t xml:space="preserve"> </w:t>
            </w:r>
            <w:r w:rsidRPr="00D0162E">
              <w:t>and</w:t>
            </w:r>
            <w:r w:rsidR="003444C4">
              <w:t xml:space="preserve"> </w:t>
            </w:r>
            <w:r w:rsidRPr="00D0162E">
              <w:t>provide</w:t>
            </w:r>
            <w:r w:rsidR="003444C4">
              <w:t xml:space="preserve"> </w:t>
            </w:r>
            <w:r w:rsidRPr="00D0162E">
              <w:t>rehabilitation.</w:t>
            </w:r>
            <w:r w:rsidR="003444C4">
              <w:t xml:space="preserve"> </w:t>
            </w:r>
            <w:r w:rsidRPr="00D0162E">
              <w:t>The</w:t>
            </w:r>
            <w:r w:rsidR="003444C4">
              <w:t xml:space="preserve"> </w:t>
            </w:r>
            <w:r w:rsidRPr="00D0162E">
              <w:t>Committee</w:t>
            </w:r>
            <w:r w:rsidR="003444C4">
              <w:t xml:space="preserve"> </w:t>
            </w:r>
            <w:r w:rsidRPr="00D0162E">
              <w:t>also</w:t>
            </w:r>
            <w:r w:rsidR="003444C4">
              <w:t xml:space="preserve"> </w:t>
            </w:r>
            <w:r w:rsidRPr="00D0162E">
              <w:t>reiterated</w:t>
            </w:r>
            <w:r w:rsidR="003444C4">
              <w:t xml:space="preserve"> </w:t>
            </w:r>
            <w:r w:rsidRPr="00D0162E">
              <w:t>the</w:t>
            </w:r>
            <w:r w:rsidR="003444C4">
              <w:t xml:space="preserve"> </w:t>
            </w:r>
            <w:r w:rsidRPr="00D0162E">
              <w:t>need</w:t>
            </w:r>
            <w:r w:rsidR="003444C4">
              <w:t xml:space="preserve"> </w:t>
            </w:r>
            <w:r w:rsidRPr="00D0162E">
              <w:t>to</w:t>
            </w:r>
            <w:r w:rsidR="003444C4">
              <w:t xml:space="preserve"> </w:t>
            </w:r>
            <w:r w:rsidRPr="00D0162E">
              <w:t>repeal</w:t>
            </w:r>
            <w:r w:rsidR="003444C4">
              <w:t xml:space="preserve"> </w:t>
            </w:r>
            <w:r w:rsidRPr="00D0162E">
              <w:t>the</w:t>
            </w:r>
            <w:r w:rsidR="003444C4">
              <w:t xml:space="preserve"> </w:t>
            </w:r>
            <w:r w:rsidRPr="00D0162E">
              <w:t>provision</w:t>
            </w:r>
            <w:r w:rsidR="003444C4">
              <w:t xml:space="preserve"> </w:t>
            </w:r>
            <w:r w:rsidRPr="00D0162E">
              <w:t>concerning</w:t>
            </w:r>
            <w:r w:rsidR="003444C4">
              <w:t xml:space="preserve"> </w:t>
            </w:r>
            <w:r w:rsidRPr="00D0162E">
              <w:t>preventive</w:t>
            </w:r>
            <w:r w:rsidR="003444C4">
              <w:t xml:space="preserve"> </w:t>
            </w:r>
            <w:r w:rsidRPr="00D0162E">
              <w:t>custody</w:t>
            </w:r>
            <w:r w:rsidR="003444C4">
              <w:t xml:space="preserve"> </w:t>
            </w:r>
            <w:r w:rsidRPr="00D0162E">
              <w:t>in</w:t>
            </w:r>
            <w:r w:rsidR="003444C4">
              <w:t xml:space="preserve"> </w:t>
            </w:r>
            <w:r w:rsidRPr="00D0162E">
              <w:t>domestic</w:t>
            </w:r>
            <w:r w:rsidR="003444C4">
              <w:t xml:space="preserve"> </w:t>
            </w:r>
            <w:r w:rsidRPr="00D0162E">
              <w:t>legislation,</w:t>
            </w:r>
            <w:r w:rsidR="003444C4">
              <w:t xml:space="preserve"> </w:t>
            </w:r>
            <w:r w:rsidRPr="00D0162E">
              <w:t>and</w:t>
            </w:r>
            <w:r w:rsidR="003444C4">
              <w:t xml:space="preserve"> </w:t>
            </w:r>
            <w:r w:rsidRPr="00D0162E">
              <w:t>to</w:t>
            </w:r>
            <w:r w:rsidR="003444C4">
              <w:t xml:space="preserve"> </w:t>
            </w:r>
            <w:r w:rsidRPr="00D0162E">
              <w:t>ensure</w:t>
            </w:r>
            <w:r w:rsidR="003444C4">
              <w:t xml:space="preserve"> </w:t>
            </w:r>
            <w:r w:rsidRPr="00D0162E">
              <w:t>that</w:t>
            </w:r>
            <w:r w:rsidR="003444C4">
              <w:t xml:space="preserve"> </w:t>
            </w:r>
            <w:r w:rsidRPr="00D0162E">
              <w:t>military</w:t>
            </w:r>
            <w:r w:rsidR="003444C4">
              <w:t xml:space="preserve"> </w:t>
            </w:r>
            <w:r w:rsidRPr="00D0162E">
              <w:t>forces</w:t>
            </w:r>
            <w:r w:rsidR="003444C4">
              <w:t xml:space="preserve"> </w:t>
            </w:r>
            <w:r w:rsidRPr="00D0162E">
              <w:t>were</w:t>
            </w:r>
            <w:r w:rsidR="003444C4">
              <w:t xml:space="preserve"> </w:t>
            </w:r>
            <w:r w:rsidRPr="00D0162E">
              <w:t>not</w:t>
            </w:r>
            <w:r w:rsidR="003444C4">
              <w:t xml:space="preserve"> </w:t>
            </w:r>
            <w:r w:rsidRPr="00D0162E">
              <w:t>responsible</w:t>
            </w:r>
            <w:r w:rsidR="003444C4">
              <w:t xml:space="preserve"> </w:t>
            </w:r>
            <w:r w:rsidRPr="00D0162E">
              <w:t>for</w:t>
            </w:r>
            <w:r w:rsidR="003444C4">
              <w:t xml:space="preserve"> </w:t>
            </w:r>
            <w:r w:rsidRPr="00D0162E">
              <w:t>law</w:t>
            </w:r>
            <w:r w:rsidR="003444C4">
              <w:t xml:space="preserve"> </w:t>
            </w:r>
            <w:r w:rsidRPr="00D0162E">
              <w:t>and</w:t>
            </w:r>
            <w:r w:rsidR="003444C4">
              <w:t xml:space="preserve"> </w:t>
            </w:r>
            <w:r w:rsidRPr="00D0162E">
              <w:t>order.</w:t>
            </w:r>
            <w:r w:rsidR="003444C4">
              <w:t xml:space="preserve"> </w:t>
            </w:r>
          </w:p>
        </w:tc>
      </w:tr>
    </w:tbl>
    <w:p w:rsidR="00024700" w:rsidRPr="009C33C9" w:rsidRDefault="00024700" w:rsidP="00D0162E">
      <w:pPr>
        <w:pStyle w:val="SingleTxtG"/>
        <w:spacing w:before="240"/>
      </w:pPr>
      <w:r w:rsidRPr="009C33C9">
        <w:t>7.</w:t>
      </w:r>
      <w:r w:rsidRPr="009C33C9">
        <w:tab/>
        <w:t>Given</w:t>
      </w:r>
      <w:r w:rsidR="003444C4">
        <w:t xml:space="preserve"> </w:t>
      </w:r>
      <w:r w:rsidRPr="009C33C9">
        <w:t>the</w:t>
      </w:r>
      <w:r w:rsidR="003444C4">
        <w:t xml:space="preserve"> </w:t>
      </w:r>
      <w:r w:rsidRPr="009C33C9">
        <w:t>absence</w:t>
      </w:r>
      <w:r w:rsidR="003444C4">
        <w:t xml:space="preserve"> </w:t>
      </w:r>
      <w:r w:rsidRPr="009C33C9">
        <w:t>of</w:t>
      </w:r>
      <w:r w:rsidR="003444C4">
        <w:t xml:space="preserve"> </w:t>
      </w:r>
      <w:r w:rsidRPr="009C33C9">
        <w:t>updated</w:t>
      </w:r>
      <w:r w:rsidR="003444C4">
        <w:t xml:space="preserve"> </w:t>
      </w:r>
      <w:r w:rsidRPr="009C33C9">
        <w:t>information</w:t>
      </w:r>
      <w:r w:rsidR="003444C4">
        <w:t xml:space="preserve"> </w:t>
      </w:r>
      <w:r w:rsidRPr="009C33C9">
        <w:t>from</w:t>
      </w:r>
      <w:r w:rsidR="003444C4">
        <w:t xml:space="preserve"> </w:t>
      </w:r>
      <w:r w:rsidRPr="009C33C9">
        <w:t>the</w:t>
      </w:r>
      <w:r w:rsidR="003444C4">
        <w:t xml:space="preserve"> </w:t>
      </w:r>
      <w:r w:rsidRPr="009C33C9">
        <w:t>national</w:t>
      </w:r>
      <w:r w:rsidR="003444C4">
        <w:t xml:space="preserve"> </w:t>
      </w:r>
      <w:r w:rsidRPr="009C33C9">
        <w:t>authorities</w:t>
      </w:r>
      <w:r w:rsidR="003444C4">
        <w:t xml:space="preserve"> </w:t>
      </w:r>
      <w:r w:rsidRPr="009C33C9">
        <w:t>on</w:t>
      </w:r>
      <w:r w:rsidR="003444C4">
        <w:t xml:space="preserve"> </w:t>
      </w:r>
      <w:r w:rsidRPr="009C33C9">
        <w:t>the</w:t>
      </w:r>
      <w:r w:rsidR="003444C4">
        <w:t xml:space="preserve"> </w:t>
      </w:r>
      <w:r w:rsidRPr="009C33C9">
        <w:t>measures</w:t>
      </w:r>
      <w:r w:rsidR="003444C4">
        <w:t xml:space="preserve"> </w:t>
      </w:r>
      <w:r w:rsidRPr="009C33C9">
        <w:t>taken</w:t>
      </w:r>
      <w:r w:rsidR="003444C4">
        <w:t xml:space="preserve"> </w:t>
      </w:r>
      <w:r w:rsidRPr="009C33C9">
        <w:t>to</w:t>
      </w:r>
      <w:r w:rsidR="003444C4">
        <w:t xml:space="preserve"> </w:t>
      </w:r>
      <w:r w:rsidRPr="009C33C9">
        <w:t>implement</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003444C4">
        <w:t xml:space="preserve"> </w:t>
      </w:r>
      <w:r w:rsidRPr="009C33C9">
        <w:t>which</w:t>
      </w:r>
      <w:r w:rsidR="003444C4">
        <w:t xml:space="preserve"> </w:t>
      </w:r>
      <w:r w:rsidRPr="009C33C9">
        <w:t>were</w:t>
      </w:r>
      <w:r w:rsidR="003444C4">
        <w:t xml:space="preserve"> </w:t>
      </w:r>
      <w:r w:rsidRPr="009C33C9">
        <w:t>due</w:t>
      </w:r>
      <w:r w:rsidR="003444C4">
        <w:t xml:space="preserve"> </w:t>
      </w:r>
      <w:r w:rsidRPr="009C33C9">
        <w:t>by</w:t>
      </w:r>
      <w:r w:rsidR="003444C4">
        <w:t xml:space="preserve"> </w:t>
      </w:r>
      <w:r w:rsidRPr="009C33C9">
        <w:t>14</w:t>
      </w:r>
      <w:r w:rsidR="003444C4">
        <w:t xml:space="preserve"> </w:t>
      </w:r>
      <w:r w:rsidRPr="009C33C9">
        <w:t>July</w:t>
      </w:r>
      <w:r w:rsidR="003444C4">
        <w:t xml:space="preserve"> </w:t>
      </w:r>
      <w:r w:rsidRPr="009C33C9">
        <w:t>2018,</w:t>
      </w:r>
      <w:r w:rsidR="003444C4">
        <w:t xml:space="preserve"> </w:t>
      </w:r>
      <w:r w:rsidRPr="009C33C9">
        <w:t>as</w:t>
      </w:r>
      <w:r w:rsidR="003444C4">
        <w:t xml:space="preserve"> </w:t>
      </w:r>
      <w:r w:rsidRPr="009C33C9">
        <w:t>agreed</w:t>
      </w:r>
      <w:r w:rsidR="003444C4">
        <w:t xml:space="preserve"> </w:t>
      </w:r>
      <w:r w:rsidRPr="009C33C9">
        <w:t>during</w:t>
      </w:r>
      <w:r w:rsidR="003444C4">
        <w:t xml:space="preserve"> </w:t>
      </w:r>
      <w:r w:rsidRPr="009C33C9">
        <w:t>the</w:t>
      </w:r>
      <w:r w:rsidR="003444C4">
        <w:t xml:space="preserve"> </w:t>
      </w:r>
      <w:r w:rsidRPr="009C33C9">
        <w:t>meeting,</w:t>
      </w:r>
      <w:r w:rsidR="003444C4">
        <w:t xml:space="preserve"> </w:t>
      </w:r>
      <w:r w:rsidRPr="009C33C9">
        <w:t>held</w:t>
      </w:r>
      <w:r w:rsidR="003444C4">
        <w:t xml:space="preserve"> </w:t>
      </w:r>
      <w:r w:rsidRPr="009C33C9">
        <w:t>on</w:t>
      </w:r>
      <w:r w:rsidR="003444C4">
        <w:t xml:space="preserve"> </w:t>
      </w:r>
      <w:r w:rsidRPr="009C33C9">
        <w:t>14</w:t>
      </w:r>
      <w:r w:rsidR="003444C4">
        <w:t xml:space="preserve"> </w:t>
      </w:r>
      <w:r w:rsidRPr="009C33C9">
        <w:t>May</w:t>
      </w:r>
      <w:r w:rsidR="003444C4">
        <w:t xml:space="preserve"> </w:t>
      </w:r>
      <w:r w:rsidRPr="009C33C9">
        <w:t>2018,</w:t>
      </w:r>
      <w:r w:rsidR="003444C4">
        <w:t xml:space="preserve"> </w:t>
      </w:r>
      <w:r w:rsidRPr="009C33C9">
        <w:t>between</w:t>
      </w:r>
      <w:r w:rsidR="003444C4">
        <w:t xml:space="preserve"> </w:t>
      </w:r>
      <w:r w:rsidRPr="009C33C9">
        <w:t>the</w:t>
      </w:r>
      <w:r w:rsidR="003444C4">
        <w:t xml:space="preserve"> </w:t>
      </w:r>
      <w:r w:rsidRPr="009C33C9">
        <w:t>Chair</w:t>
      </w:r>
      <w:r w:rsidR="003444C4">
        <w:t xml:space="preserve"> </w:t>
      </w:r>
      <w:r w:rsidRPr="009C33C9">
        <w:t>of</w:t>
      </w:r>
      <w:r w:rsidR="003444C4">
        <w:t xml:space="preserve"> </w:t>
      </w:r>
      <w:r w:rsidRPr="009C33C9">
        <w:t>the</w:t>
      </w:r>
      <w:r w:rsidR="003444C4">
        <w:t xml:space="preserve"> </w:t>
      </w:r>
      <w:r w:rsidRPr="009C33C9">
        <w:t>Committee</w:t>
      </w:r>
      <w:r w:rsidR="003444C4">
        <w:t xml:space="preserve"> </w:t>
      </w:r>
      <w:r w:rsidRPr="009C33C9">
        <w:t>and</w:t>
      </w:r>
      <w:r w:rsidR="003444C4">
        <w:t xml:space="preserve"> </w:t>
      </w:r>
      <w:r w:rsidRPr="009C33C9">
        <w:t>the</w:t>
      </w:r>
      <w:r w:rsidR="003444C4">
        <w:t xml:space="preserve"> </w:t>
      </w:r>
      <w:r w:rsidRPr="009C33C9">
        <w:t>Permanent</w:t>
      </w:r>
      <w:r w:rsidR="003444C4">
        <w:t xml:space="preserve"> </w:t>
      </w:r>
      <w:r w:rsidRPr="009C33C9">
        <w:t>Representative</w:t>
      </w:r>
      <w:r w:rsidR="003444C4">
        <w:t xml:space="preserve"> </w:t>
      </w:r>
      <w:r w:rsidRPr="009C33C9">
        <w:t>of</w:t>
      </w:r>
      <w:r w:rsidR="003444C4">
        <w:t xml:space="preserve"> </w:t>
      </w:r>
      <w:r w:rsidRPr="009C33C9">
        <w:t>Mexico</w:t>
      </w:r>
      <w:r w:rsidR="003444C4">
        <w:t xml:space="preserve"> </w:t>
      </w:r>
      <w:r w:rsidRPr="009C33C9">
        <w:t>to</w:t>
      </w:r>
      <w:r w:rsidR="003444C4">
        <w:t xml:space="preserve"> </w:t>
      </w:r>
      <w:r w:rsidRPr="009C33C9">
        <w:t>the</w:t>
      </w:r>
      <w:r w:rsidR="003444C4">
        <w:t xml:space="preserve"> </w:t>
      </w:r>
      <w:r w:rsidRPr="009C33C9">
        <w:t>United</w:t>
      </w:r>
      <w:r w:rsidR="003444C4">
        <w:t xml:space="preserve"> </w:t>
      </w:r>
      <w:r w:rsidRPr="009C33C9">
        <w:t>Nations</w:t>
      </w:r>
      <w:r w:rsidR="003444C4">
        <w:t xml:space="preserve"> </w:t>
      </w:r>
      <w:r w:rsidRPr="009C33C9">
        <w:t>Office</w:t>
      </w:r>
      <w:r w:rsidR="003444C4">
        <w:t xml:space="preserve"> </w:t>
      </w:r>
      <w:r w:rsidRPr="009C33C9">
        <w:t>and</w:t>
      </w:r>
      <w:r w:rsidR="003444C4">
        <w:t xml:space="preserve"> </w:t>
      </w:r>
      <w:r w:rsidRPr="009C33C9">
        <w:t>other</w:t>
      </w:r>
      <w:r w:rsidR="003444C4">
        <w:t xml:space="preserve"> </w:t>
      </w:r>
      <w:r w:rsidRPr="009C33C9">
        <w:t>international</w:t>
      </w:r>
      <w:r w:rsidR="003444C4">
        <w:t xml:space="preserve"> </w:t>
      </w:r>
      <w:r w:rsidRPr="009C33C9">
        <w:t>organizations</w:t>
      </w:r>
      <w:r w:rsidR="003444C4">
        <w:t xml:space="preserve"> </w:t>
      </w:r>
      <w:r w:rsidRPr="009C33C9">
        <w:t>in</w:t>
      </w:r>
      <w:r w:rsidR="003444C4">
        <w:t xml:space="preserve"> </w:t>
      </w:r>
      <w:r w:rsidRPr="009C33C9">
        <w:t>Geneva,</w:t>
      </w:r>
      <w:r w:rsidR="003444C4">
        <w:t xml:space="preserve"> </w:t>
      </w:r>
      <w:r w:rsidRPr="009C33C9">
        <w:t>the</w:t>
      </w:r>
      <w:r w:rsidR="003444C4">
        <w:t xml:space="preserve"> </w:t>
      </w:r>
      <w:r w:rsidRPr="009C33C9">
        <w:t>Committee</w:t>
      </w:r>
      <w:r w:rsidR="003444C4">
        <w:t xml:space="preserve"> </w:t>
      </w:r>
      <w:r w:rsidRPr="009C33C9">
        <w:t>sent</w:t>
      </w:r>
      <w:r w:rsidR="003444C4">
        <w:t xml:space="preserve"> </w:t>
      </w:r>
      <w:r w:rsidRPr="009C33C9">
        <w:t>a</w:t>
      </w:r>
      <w:r w:rsidR="003444C4">
        <w:t xml:space="preserve"> </w:t>
      </w:r>
      <w:r w:rsidRPr="009C33C9">
        <w:t>reminder</w:t>
      </w:r>
      <w:r w:rsidR="003444C4">
        <w:t xml:space="preserve"> </w:t>
      </w:r>
      <w:r w:rsidRPr="009C33C9">
        <w:t>on</w:t>
      </w:r>
      <w:r w:rsidR="003444C4">
        <w:t xml:space="preserve"> </w:t>
      </w:r>
      <w:r w:rsidRPr="009C33C9">
        <w:t>31</w:t>
      </w:r>
      <w:r w:rsidR="003444C4">
        <w:t xml:space="preserve"> </w:t>
      </w:r>
      <w:r w:rsidRPr="009C33C9">
        <w:t>July</w:t>
      </w:r>
      <w:r w:rsidR="003444C4">
        <w:t xml:space="preserve"> </w:t>
      </w:r>
      <w:r w:rsidRPr="009C33C9">
        <w:t>2018</w:t>
      </w:r>
      <w:r w:rsidR="003444C4">
        <w:t xml:space="preserve"> </w:t>
      </w:r>
      <w:r w:rsidRPr="009C33C9">
        <w:t>for</w:t>
      </w:r>
      <w:r w:rsidR="003444C4">
        <w:t xml:space="preserve"> </w:t>
      </w:r>
      <w:r w:rsidRPr="009C33C9">
        <w:t>observations</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p>
    <w:p w:rsidR="00024700" w:rsidRPr="009C33C9" w:rsidRDefault="00024700" w:rsidP="00E202E0">
      <w:pPr>
        <w:pStyle w:val="SingleTxtG"/>
      </w:pPr>
      <w:r w:rsidRPr="009C33C9">
        <w:t>8.</w:t>
      </w:r>
      <w:r w:rsidRPr="009C33C9">
        <w:tab/>
        <w:t>The</w:t>
      </w:r>
      <w:r w:rsidR="003444C4">
        <w:t xml:space="preserve"> </w:t>
      </w:r>
      <w:r w:rsidRPr="009C33C9">
        <w:t>Committee</w:t>
      </w:r>
      <w:r w:rsidR="003444C4">
        <w:t xml:space="preserve"> </w:t>
      </w:r>
      <w:r w:rsidRPr="009C33C9">
        <w:t>decided</w:t>
      </w:r>
      <w:r w:rsidR="003444C4">
        <w:t xml:space="preserve"> </w:t>
      </w:r>
      <w:r w:rsidRPr="009C33C9">
        <w:t>to</w:t>
      </w:r>
      <w:r w:rsidR="003444C4">
        <w:t xml:space="preserve"> </w:t>
      </w:r>
      <w:r w:rsidRPr="009C33C9">
        <w:t>keep</w:t>
      </w:r>
      <w:r w:rsidR="003444C4">
        <w:t xml:space="preserve"> </w:t>
      </w:r>
      <w:r w:rsidRPr="009C33C9">
        <w:t>the</w:t>
      </w:r>
      <w:r w:rsidR="003444C4">
        <w:t xml:space="preserve"> </w:t>
      </w:r>
      <w:r w:rsidRPr="009C33C9">
        <w:t>follow-up</w:t>
      </w:r>
      <w:r w:rsidR="003444C4">
        <w:t xml:space="preserve"> </w:t>
      </w:r>
      <w:r w:rsidRPr="009C33C9">
        <w:t>dialogue</w:t>
      </w:r>
      <w:r w:rsidR="003444C4">
        <w:t xml:space="preserve"> </w:t>
      </w:r>
      <w:r w:rsidRPr="009C33C9">
        <w:t>ongoing,</w:t>
      </w:r>
      <w:r w:rsidR="003444C4">
        <w:t xml:space="preserve"> </w:t>
      </w:r>
      <w:r w:rsidRPr="009C33C9">
        <w:t>and</w:t>
      </w:r>
      <w:r w:rsidR="003444C4">
        <w:t xml:space="preserve"> </w:t>
      </w:r>
      <w:r w:rsidRPr="009C33C9">
        <w:t>to</w:t>
      </w:r>
      <w:r w:rsidR="003444C4">
        <w:t xml:space="preserve"> </w:t>
      </w:r>
      <w:r w:rsidRPr="009C33C9">
        <w:t>send</w:t>
      </w:r>
      <w:r w:rsidR="003444C4">
        <w:t xml:space="preserve"> </w:t>
      </w:r>
      <w:r w:rsidRPr="009C33C9">
        <w:t>a</w:t>
      </w:r>
      <w:r w:rsidR="003444C4">
        <w:t xml:space="preserve"> </w:t>
      </w:r>
      <w:r w:rsidRPr="009C33C9">
        <w:t>letter</w:t>
      </w:r>
      <w:r w:rsidR="003444C4">
        <w:t xml:space="preserve"> </w:t>
      </w:r>
      <w:r w:rsidRPr="009C33C9">
        <w:t>of</w:t>
      </w:r>
      <w:r w:rsidR="003444C4">
        <w:t xml:space="preserve"> </w:t>
      </w:r>
      <w:r w:rsidRPr="009C33C9">
        <w:t>reminder</w:t>
      </w:r>
      <w:r w:rsidR="003444C4">
        <w:t xml:space="preserve"> </w:t>
      </w:r>
      <w:r w:rsidRPr="009C33C9">
        <w:t>for</w:t>
      </w:r>
      <w:r w:rsidR="003444C4">
        <w:t xml:space="preserve"> </w:t>
      </w:r>
      <w:r w:rsidRPr="009C33C9">
        <w:t>observations</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on</w:t>
      </w:r>
      <w:r w:rsidR="003444C4">
        <w:t xml:space="preserve"> </w:t>
      </w:r>
      <w:r w:rsidRPr="009C33C9">
        <w:t>the</w:t>
      </w:r>
      <w:r w:rsidR="003444C4">
        <w:t xml:space="preserve"> </w:t>
      </w:r>
      <w:r w:rsidRPr="009C33C9">
        <w:t>implementation</w:t>
      </w:r>
      <w:r w:rsidR="003444C4">
        <w:t xml:space="preserve"> </w:t>
      </w:r>
      <w:r w:rsidRPr="009C33C9">
        <w:t>of</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003444C4">
        <w:t xml:space="preserve"> </w:t>
      </w:r>
    </w:p>
    <w:p w:rsidR="00024700" w:rsidRPr="009C33C9" w:rsidRDefault="00D0162E" w:rsidP="00D0162E">
      <w:pPr>
        <w:pStyle w:val="H1G"/>
      </w:pPr>
      <w:r>
        <w:tab/>
      </w:r>
      <w:r w:rsidR="00024700" w:rsidRPr="009C33C9">
        <w:t>D.</w:t>
      </w:r>
      <w:r w:rsidR="003444C4">
        <w:t xml:space="preserve"> </w:t>
      </w:r>
      <w:r w:rsidR="00024700" w:rsidRPr="009C33C9">
        <w:tab/>
        <w:t>Communication</w:t>
      </w:r>
      <w:r w:rsidR="003444C4">
        <w:t xml:space="preserve"> </w:t>
      </w:r>
      <w:r w:rsidR="00024700" w:rsidRPr="009C33C9">
        <w:t>No.</w:t>
      </w:r>
      <w:r w:rsidR="003444C4">
        <w:t xml:space="preserve"> </w:t>
      </w:r>
      <w:r w:rsidR="00024700" w:rsidRPr="009C33C9">
        <w:t>531/2012</w:t>
      </w:r>
      <w:r w:rsidR="003444C4">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5102"/>
      </w:tblGrid>
      <w:tr w:rsidR="00D0162E" w:rsidRPr="00D0162E" w:rsidTr="00D0162E">
        <w:trPr>
          <w:tblHeader/>
        </w:trPr>
        <w:tc>
          <w:tcPr>
            <w:tcW w:w="7371" w:type="dxa"/>
            <w:gridSpan w:val="2"/>
            <w:tcBorders>
              <w:top w:val="single" w:sz="4" w:space="0" w:color="auto"/>
              <w:bottom w:val="single" w:sz="12" w:space="0" w:color="auto"/>
            </w:tcBorders>
            <w:shd w:val="clear" w:color="auto" w:fill="auto"/>
            <w:vAlign w:val="bottom"/>
          </w:tcPr>
          <w:p w:rsidR="00024700" w:rsidRPr="00D0162E" w:rsidRDefault="00024700" w:rsidP="00D0162E">
            <w:pPr>
              <w:pStyle w:val="SingleTxtG"/>
              <w:suppressAutoHyphens w:val="0"/>
              <w:spacing w:before="80" w:after="80" w:line="200" w:lineRule="exact"/>
              <w:ind w:left="0" w:right="113"/>
              <w:jc w:val="left"/>
              <w:rPr>
                <w:i/>
                <w:sz w:val="16"/>
              </w:rPr>
            </w:pPr>
            <w:r w:rsidRPr="00D0162E">
              <w:rPr>
                <w:i/>
                <w:sz w:val="16"/>
              </w:rPr>
              <w:t>L.A.</w:t>
            </w:r>
            <w:r w:rsidR="003444C4">
              <w:rPr>
                <w:i/>
                <w:sz w:val="16"/>
              </w:rPr>
              <w:t xml:space="preserve"> </w:t>
            </w:r>
            <w:r w:rsidRPr="00D0162E">
              <w:rPr>
                <w:i/>
                <w:sz w:val="16"/>
              </w:rPr>
              <w:t>v.</w:t>
            </w:r>
            <w:r w:rsidR="003444C4">
              <w:rPr>
                <w:i/>
                <w:sz w:val="16"/>
              </w:rPr>
              <w:t xml:space="preserve"> </w:t>
            </w:r>
            <w:r w:rsidRPr="00D0162E">
              <w:rPr>
                <w:i/>
                <w:sz w:val="16"/>
              </w:rPr>
              <w:t>Algeria</w:t>
            </w:r>
            <w:r w:rsidR="003444C4">
              <w:rPr>
                <w:i/>
                <w:sz w:val="16"/>
              </w:rPr>
              <w:t xml:space="preserve"> </w:t>
            </w:r>
          </w:p>
        </w:tc>
      </w:tr>
      <w:tr w:rsidR="00024700" w:rsidRPr="00D0162E" w:rsidTr="00D0162E">
        <w:tc>
          <w:tcPr>
            <w:tcW w:w="2268" w:type="dxa"/>
            <w:tcBorders>
              <w:top w:val="single" w:sz="12" w:space="0" w:color="auto"/>
            </w:tcBorders>
            <w:shd w:val="clear" w:color="auto" w:fill="auto"/>
          </w:tcPr>
          <w:p w:rsidR="00024700" w:rsidRPr="00D0162E" w:rsidRDefault="00024700" w:rsidP="00D0162E">
            <w:pPr>
              <w:pStyle w:val="SingleTxtG"/>
              <w:suppressAutoHyphens w:val="0"/>
              <w:spacing w:before="40" w:line="220" w:lineRule="exact"/>
              <w:ind w:left="0" w:right="113"/>
              <w:jc w:val="left"/>
            </w:pPr>
            <w:r w:rsidRPr="00D0162E">
              <w:t>Decision</w:t>
            </w:r>
            <w:r w:rsidR="003444C4">
              <w:t xml:space="preserve"> </w:t>
            </w:r>
            <w:r w:rsidRPr="00D0162E">
              <w:t>adopted</w:t>
            </w:r>
            <w:r w:rsidR="003444C4">
              <w:t xml:space="preserve"> </w:t>
            </w:r>
            <w:r w:rsidRPr="00D0162E">
              <w:t>on:</w:t>
            </w:r>
          </w:p>
        </w:tc>
        <w:tc>
          <w:tcPr>
            <w:tcW w:w="5103" w:type="dxa"/>
            <w:tcBorders>
              <w:top w:val="single" w:sz="12" w:space="0" w:color="auto"/>
            </w:tcBorders>
            <w:shd w:val="clear" w:color="auto" w:fill="auto"/>
          </w:tcPr>
          <w:p w:rsidR="00024700" w:rsidRPr="00D0162E" w:rsidRDefault="00024700" w:rsidP="00D0162E">
            <w:pPr>
              <w:pStyle w:val="SingleTxtG"/>
              <w:suppressAutoHyphens w:val="0"/>
              <w:spacing w:before="40" w:line="220" w:lineRule="exact"/>
              <w:ind w:left="0" w:right="113"/>
              <w:jc w:val="left"/>
            </w:pPr>
            <w:r w:rsidRPr="00D0162E">
              <w:t>12</w:t>
            </w:r>
            <w:r w:rsidR="003444C4">
              <w:t xml:space="preserve"> </w:t>
            </w:r>
            <w:r w:rsidRPr="00D0162E">
              <w:t>May</w:t>
            </w:r>
            <w:r w:rsidR="003444C4">
              <w:t xml:space="preserve"> </w:t>
            </w:r>
            <w:r w:rsidRPr="00D0162E">
              <w:t>2016</w:t>
            </w:r>
            <w:r w:rsidR="003444C4">
              <w:t xml:space="preserve"> </w:t>
            </w:r>
          </w:p>
        </w:tc>
      </w:tr>
      <w:tr w:rsidR="00024700" w:rsidRPr="00D0162E" w:rsidTr="00D0162E">
        <w:tc>
          <w:tcPr>
            <w:tcW w:w="2268"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Violation:</w:t>
            </w:r>
          </w:p>
        </w:tc>
        <w:tc>
          <w:tcPr>
            <w:tcW w:w="5103"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Article</w:t>
            </w:r>
            <w:r w:rsidR="003444C4">
              <w:t xml:space="preserve"> </w:t>
            </w:r>
            <w:r w:rsidRPr="00D0162E">
              <w:t>13</w:t>
            </w:r>
            <w:r w:rsidR="003444C4">
              <w:t xml:space="preserve"> </w:t>
            </w:r>
          </w:p>
        </w:tc>
      </w:tr>
      <w:tr w:rsidR="00024700" w:rsidRPr="00D0162E" w:rsidTr="00D0162E">
        <w:tc>
          <w:tcPr>
            <w:tcW w:w="2268"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Remedy:</w:t>
            </w:r>
          </w:p>
        </w:tc>
        <w:tc>
          <w:tcPr>
            <w:tcW w:w="5103" w:type="dxa"/>
            <w:shd w:val="clear" w:color="auto" w:fill="auto"/>
          </w:tcPr>
          <w:p w:rsidR="00024700" w:rsidRPr="00D0162E" w:rsidRDefault="00024700" w:rsidP="00D0162E">
            <w:pPr>
              <w:pStyle w:val="SingleTxtG"/>
              <w:suppressAutoHyphens w:val="0"/>
              <w:spacing w:before="40" w:line="220" w:lineRule="exact"/>
              <w:ind w:left="0" w:right="113"/>
              <w:jc w:val="left"/>
            </w:pPr>
            <w:r w:rsidRPr="00D0162E">
              <w:t>The</w:t>
            </w:r>
            <w:r w:rsidR="003444C4">
              <w:t xml:space="preserve"> </w:t>
            </w:r>
            <w:r w:rsidRPr="00D0162E">
              <w:t>Committee</w:t>
            </w:r>
            <w:r w:rsidR="003444C4">
              <w:t xml:space="preserve"> </w:t>
            </w:r>
            <w:r w:rsidRPr="00D0162E">
              <w:t>concluded</w:t>
            </w:r>
            <w:r w:rsidR="003444C4">
              <w:t xml:space="preserve"> </w:t>
            </w:r>
            <w:r w:rsidRPr="00D0162E">
              <w:t>that</w:t>
            </w:r>
            <w:r w:rsidR="003444C4">
              <w:t xml:space="preserve"> </w:t>
            </w:r>
            <w:r w:rsidRPr="00D0162E">
              <w:t>the</w:t>
            </w:r>
            <w:r w:rsidR="003444C4">
              <w:t xml:space="preserve"> </w:t>
            </w:r>
            <w:r w:rsidRPr="00D0162E">
              <w:t>State</w:t>
            </w:r>
            <w:r w:rsidR="003444C4">
              <w:t xml:space="preserve"> </w:t>
            </w:r>
            <w:r w:rsidRPr="00D0162E">
              <w:t>party</w:t>
            </w:r>
            <w:r w:rsidR="003444C4">
              <w:t xml:space="preserve"> </w:t>
            </w:r>
            <w:r w:rsidRPr="00D0162E">
              <w:t>had</w:t>
            </w:r>
            <w:r w:rsidR="003444C4">
              <w:t xml:space="preserve"> </w:t>
            </w:r>
            <w:r w:rsidRPr="00D0162E">
              <w:t>failed</w:t>
            </w:r>
            <w:r w:rsidR="003444C4">
              <w:t xml:space="preserve"> </w:t>
            </w:r>
            <w:r w:rsidRPr="00D0162E">
              <w:t>to</w:t>
            </w:r>
            <w:r w:rsidR="003444C4">
              <w:t xml:space="preserve"> </w:t>
            </w:r>
            <w:r w:rsidRPr="00D0162E">
              <w:t>fulfil</w:t>
            </w:r>
            <w:r w:rsidR="003444C4">
              <w:t xml:space="preserve"> </w:t>
            </w:r>
            <w:r w:rsidRPr="00D0162E">
              <w:t>its</w:t>
            </w:r>
            <w:r w:rsidR="003444C4">
              <w:t xml:space="preserve"> </w:t>
            </w:r>
            <w:r w:rsidRPr="00D0162E">
              <w:t>responsibility</w:t>
            </w:r>
            <w:r w:rsidR="003444C4">
              <w:t xml:space="preserve"> </w:t>
            </w:r>
            <w:r w:rsidRPr="00D0162E">
              <w:t>under</w:t>
            </w:r>
            <w:r w:rsidR="003444C4">
              <w:t xml:space="preserve"> </w:t>
            </w:r>
            <w:r w:rsidRPr="00D0162E">
              <w:t>article</w:t>
            </w:r>
            <w:r w:rsidR="003444C4">
              <w:t xml:space="preserve"> </w:t>
            </w:r>
            <w:r w:rsidRPr="00D0162E">
              <w:t>13</w:t>
            </w:r>
            <w:r w:rsidR="003444C4">
              <w:t xml:space="preserve"> </w:t>
            </w:r>
            <w:r w:rsidRPr="00D0162E">
              <w:t>of</w:t>
            </w:r>
            <w:r w:rsidR="003444C4">
              <w:t xml:space="preserve"> </w:t>
            </w:r>
            <w:r w:rsidRPr="00D0162E">
              <w:t>the</w:t>
            </w:r>
            <w:r w:rsidR="003444C4">
              <w:t xml:space="preserve"> </w:t>
            </w:r>
            <w:r w:rsidRPr="00D0162E">
              <w:t>Convention</w:t>
            </w:r>
            <w:r w:rsidR="003444C4">
              <w:t xml:space="preserve"> </w:t>
            </w:r>
            <w:r w:rsidRPr="00D0162E">
              <w:t>to</w:t>
            </w:r>
            <w:r w:rsidR="003444C4">
              <w:t xml:space="preserve"> </w:t>
            </w:r>
            <w:r w:rsidRPr="00D0162E">
              <w:t>guarantee</w:t>
            </w:r>
            <w:r w:rsidR="003444C4">
              <w:t xml:space="preserve"> </w:t>
            </w:r>
            <w:r w:rsidRPr="00D0162E">
              <w:t>the</w:t>
            </w:r>
            <w:r w:rsidR="003444C4">
              <w:t xml:space="preserve"> </w:t>
            </w:r>
            <w:r w:rsidRPr="00D0162E">
              <w:t>complainant’s</w:t>
            </w:r>
            <w:r w:rsidR="003444C4">
              <w:t xml:space="preserve"> </w:t>
            </w:r>
            <w:r w:rsidRPr="00D0162E">
              <w:t>right</w:t>
            </w:r>
            <w:r w:rsidR="003444C4">
              <w:t xml:space="preserve"> </w:t>
            </w:r>
            <w:r w:rsidRPr="00D0162E">
              <w:t>to</w:t>
            </w:r>
            <w:r w:rsidR="003444C4">
              <w:t xml:space="preserve"> </w:t>
            </w:r>
            <w:r w:rsidRPr="00D0162E">
              <w:t>lodge</w:t>
            </w:r>
            <w:r w:rsidR="003444C4">
              <w:t xml:space="preserve"> </w:t>
            </w:r>
            <w:r w:rsidRPr="00D0162E">
              <w:t>a</w:t>
            </w:r>
            <w:r w:rsidR="003444C4">
              <w:t xml:space="preserve"> </w:t>
            </w:r>
            <w:r w:rsidRPr="00D0162E">
              <w:t>complaint</w:t>
            </w:r>
            <w:r w:rsidR="003444C4">
              <w:t xml:space="preserve"> </w:t>
            </w:r>
            <w:r w:rsidRPr="00D0162E">
              <w:t>about</w:t>
            </w:r>
            <w:r w:rsidR="003444C4">
              <w:t xml:space="preserve"> </w:t>
            </w:r>
            <w:r w:rsidRPr="00D0162E">
              <w:t>the</w:t>
            </w:r>
            <w:r w:rsidR="003444C4">
              <w:t xml:space="preserve"> </w:t>
            </w:r>
            <w:r w:rsidRPr="00D0162E">
              <w:t>alleged</w:t>
            </w:r>
            <w:r w:rsidR="003444C4">
              <w:t xml:space="preserve"> </w:t>
            </w:r>
            <w:r w:rsidRPr="00D0162E">
              <w:t>intimidation</w:t>
            </w:r>
            <w:r w:rsidR="003444C4">
              <w:t xml:space="preserve"> </w:t>
            </w:r>
            <w:r w:rsidRPr="00D0162E">
              <w:t>and</w:t>
            </w:r>
            <w:r w:rsidR="003444C4">
              <w:t xml:space="preserve"> </w:t>
            </w:r>
            <w:r w:rsidRPr="00D0162E">
              <w:t>threats</w:t>
            </w:r>
            <w:r w:rsidR="003444C4">
              <w:t xml:space="preserve"> </w:t>
            </w:r>
            <w:r w:rsidRPr="00D0162E">
              <w:t>against</w:t>
            </w:r>
            <w:r w:rsidR="003444C4">
              <w:t xml:space="preserve"> </w:t>
            </w:r>
            <w:r w:rsidRPr="00D0162E">
              <w:t>him</w:t>
            </w:r>
            <w:r w:rsidR="003444C4">
              <w:t xml:space="preserve"> </w:t>
            </w:r>
            <w:r w:rsidRPr="00D0162E">
              <w:t>as</w:t>
            </w:r>
            <w:r w:rsidR="003444C4">
              <w:t xml:space="preserve"> </w:t>
            </w:r>
            <w:r w:rsidRPr="00D0162E">
              <w:t>a</w:t>
            </w:r>
            <w:r w:rsidR="003444C4">
              <w:t xml:space="preserve"> </w:t>
            </w:r>
            <w:r w:rsidRPr="00D0162E">
              <w:t>judge</w:t>
            </w:r>
            <w:r w:rsidR="003444C4">
              <w:t xml:space="preserve"> </w:t>
            </w:r>
            <w:r w:rsidRPr="00D0162E">
              <w:t>carrying</w:t>
            </w:r>
            <w:r w:rsidR="003444C4">
              <w:t xml:space="preserve"> </w:t>
            </w:r>
            <w:r w:rsidRPr="00D0162E">
              <w:t>out</w:t>
            </w:r>
            <w:r w:rsidR="003444C4">
              <w:t xml:space="preserve"> </w:t>
            </w:r>
            <w:r w:rsidRPr="00D0162E">
              <w:t>his</w:t>
            </w:r>
            <w:r w:rsidR="003444C4">
              <w:t xml:space="preserve"> </w:t>
            </w:r>
            <w:r w:rsidRPr="00D0162E">
              <w:t>functions,</w:t>
            </w:r>
            <w:r w:rsidR="003444C4">
              <w:t xml:space="preserve"> </w:t>
            </w:r>
            <w:r w:rsidRPr="00D0162E">
              <w:t>and</w:t>
            </w:r>
            <w:r w:rsidR="003444C4">
              <w:t xml:space="preserve"> </w:t>
            </w:r>
            <w:r w:rsidRPr="00D0162E">
              <w:t>urged</w:t>
            </w:r>
            <w:r w:rsidR="003444C4">
              <w:t xml:space="preserve"> </w:t>
            </w:r>
            <w:r w:rsidRPr="00D0162E">
              <w:t>the</w:t>
            </w:r>
            <w:r w:rsidR="003444C4">
              <w:t xml:space="preserve"> </w:t>
            </w:r>
            <w:r w:rsidRPr="00D0162E">
              <w:t>State</w:t>
            </w:r>
            <w:r w:rsidR="003444C4">
              <w:t xml:space="preserve"> </w:t>
            </w:r>
            <w:r w:rsidRPr="00D0162E">
              <w:t>party</w:t>
            </w:r>
            <w:r w:rsidR="003444C4">
              <w:t xml:space="preserve"> </w:t>
            </w:r>
            <w:r w:rsidRPr="00D0162E">
              <w:t>to:</w:t>
            </w:r>
            <w:r w:rsidR="003444C4">
              <w:t xml:space="preserve"> </w:t>
            </w:r>
            <w:r w:rsidRPr="00D0162E">
              <w:t>(a)</w:t>
            </w:r>
            <w:r w:rsidR="003444C4">
              <w:t xml:space="preserve"> </w:t>
            </w:r>
            <w:r w:rsidRPr="00D0162E">
              <w:t>conduct</w:t>
            </w:r>
            <w:r w:rsidR="003444C4">
              <w:t xml:space="preserve"> </w:t>
            </w:r>
            <w:r w:rsidRPr="00D0162E">
              <w:t>an</w:t>
            </w:r>
            <w:r w:rsidR="003444C4">
              <w:t xml:space="preserve"> </w:t>
            </w:r>
            <w:r w:rsidRPr="00D0162E">
              <w:t>independent,</w:t>
            </w:r>
            <w:r w:rsidR="003444C4">
              <w:t xml:space="preserve"> </w:t>
            </w:r>
            <w:r w:rsidRPr="00D0162E">
              <w:t>transparent</w:t>
            </w:r>
            <w:r w:rsidR="003444C4">
              <w:t xml:space="preserve"> </w:t>
            </w:r>
            <w:r w:rsidRPr="00D0162E">
              <w:t>and</w:t>
            </w:r>
            <w:r w:rsidR="003444C4">
              <w:t xml:space="preserve"> </w:t>
            </w:r>
            <w:r w:rsidRPr="00D0162E">
              <w:t>effective</w:t>
            </w:r>
            <w:r w:rsidR="003444C4">
              <w:t xml:space="preserve"> </w:t>
            </w:r>
            <w:r w:rsidRPr="00D0162E">
              <w:t>investigation</w:t>
            </w:r>
            <w:r w:rsidR="003444C4">
              <w:t xml:space="preserve"> </w:t>
            </w:r>
            <w:r w:rsidRPr="00D0162E">
              <w:t>into</w:t>
            </w:r>
            <w:r w:rsidR="003444C4">
              <w:t xml:space="preserve"> </w:t>
            </w:r>
            <w:r w:rsidRPr="00D0162E">
              <w:t>the</w:t>
            </w:r>
            <w:r w:rsidR="003444C4">
              <w:t xml:space="preserve"> </w:t>
            </w:r>
            <w:r w:rsidRPr="00D0162E">
              <w:t>events</w:t>
            </w:r>
            <w:r w:rsidR="003444C4">
              <w:t xml:space="preserve"> </w:t>
            </w:r>
            <w:r w:rsidRPr="00D0162E">
              <w:t>in</w:t>
            </w:r>
            <w:r w:rsidR="003444C4">
              <w:t xml:space="preserve"> </w:t>
            </w:r>
            <w:r w:rsidRPr="00D0162E">
              <w:t>question;</w:t>
            </w:r>
            <w:r w:rsidR="003444C4">
              <w:t xml:space="preserve"> </w:t>
            </w:r>
            <w:r w:rsidRPr="00D0162E">
              <w:t>(b)</w:t>
            </w:r>
            <w:r w:rsidR="003444C4">
              <w:t xml:space="preserve"> </w:t>
            </w:r>
            <w:r w:rsidRPr="00D0162E">
              <w:t>take</w:t>
            </w:r>
            <w:r w:rsidR="003444C4">
              <w:t xml:space="preserve"> </w:t>
            </w:r>
            <w:r w:rsidRPr="00D0162E">
              <w:t>all</w:t>
            </w:r>
            <w:r w:rsidR="003444C4">
              <w:t xml:space="preserve"> </w:t>
            </w:r>
            <w:r w:rsidRPr="00D0162E">
              <w:t>necessary</w:t>
            </w:r>
            <w:r w:rsidR="003444C4">
              <w:t xml:space="preserve"> </w:t>
            </w:r>
            <w:r w:rsidRPr="00D0162E">
              <w:t>measures</w:t>
            </w:r>
            <w:r w:rsidR="003444C4">
              <w:t xml:space="preserve"> </w:t>
            </w:r>
            <w:r w:rsidRPr="00D0162E">
              <w:t>to</w:t>
            </w:r>
            <w:r w:rsidR="003444C4">
              <w:t xml:space="preserve"> </w:t>
            </w:r>
            <w:r w:rsidRPr="00D0162E">
              <w:t>prevent</w:t>
            </w:r>
            <w:r w:rsidR="003444C4">
              <w:t xml:space="preserve"> </w:t>
            </w:r>
            <w:r w:rsidRPr="00D0162E">
              <w:t>any</w:t>
            </w:r>
            <w:r w:rsidR="003444C4">
              <w:t xml:space="preserve"> </w:t>
            </w:r>
            <w:r w:rsidRPr="00D0162E">
              <w:t>threats</w:t>
            </w:r>
            <w:r w:rsidR="003444C4">
              <w:t xml:space="preserve"> </w:t>
            </w:r>
            <w:r w:rsidRPr="00D0162E">
              <w:t>or</w:t>
            </w:r>
            <w:r w:rsidR="003444C4">
              <w:t xml:space="preserve"> </w:t>
            </w:r>
            <w:r w:rsidRPr="00D0162E">
              <w:t>acts</w:t>
            </w:r>
            <w:r w:rsidR="003444C4">
              <w:t xml:space="preserve"> </w:t>
            </w:r>
            <w:r w:rsidRPr="00D0162E">
              <w:t>of</w:t>
            </w:r>
            <w:r w:rsidR="003444C4">
              <w:t xml:space="preserve"> </w:t>
            </w:r>
            <w:r w:rsidRPr="00D0162E">
              <w:t>violence</w:t>
            </w:r>
            <w:r w:rsidR="003444C4">
              <w:t xml:space="preserve"> </w:t>
            </w:r>
            <w:r w:rsidRPr="00D0162E">
              <w:t>to</w:t>
            </w:r>
            <w:r w:rsidR="003444C4">
              <w:t xml:space="preserve"> </w:t>
            </w:r>
            <w:r w:rsidRPr="00D0162E">
              <w:t>which</w:t>
            </w:r>
            <w:r w:rsidR="003444C4">
              <w:t xml:space="preserve"> </w:t>
            </w:r>
            <w:r w:rsidRPr="00D0162E">
              <w:t>the</w:t>
            </w:r>
            <w:r w:rsidR="003444C4">
              <w:t xml:space="preserve"> </w:t>
            </w:r>
            <w:r w:rsidRPr="00D0162E">
              <w:t>complainant</w:t>
            </w:r>
            <w:r w:rsidR="003444C4">
              <w:t xml:space="preserve"> </w:t>
            </w:r>
            <w:r w:rsidRPr="00D0162E">
              <w:t>and</w:t>
            </w:r>
            <w:r w:rsidR="003444C4">
              <w:t xml:space="preserve"> </w:t>
            </w:r>
            <w:r w:rsidRPr="00D0162E">
              <w:t>his</w:t>
            </w:r>
            <w:r w:rsidR="003444C4">
              <w:t xml:space="preserve"> </w:t>
            </w:r>
            <w:r w:rsidRPr="00D0162E">
              <w:t>family</w:t>
            </w:r>
            <w:r w:rsidR="003444C4">
              <w:t xml:space="preserve"> </w:t>
            </w:r>
            <w:r w:rsidRPr="00D0162E">
              <w:t>might</w:t>
            </w:r>
            <w:r w:rsidR="003444C4">
              <w:t xml:space="preserve"> </w:t>
            </w:r>
            <w:r w:rsidRPr="00D0162E">
              <w:t>be</w:t>
            </w:r>
            <w:r w:rsidR="003444C4">
              <w:t xml:space="preserve"> </w:t>
            </w:r>
            <w:r w:rsidRPr="00D0162E">
              <w:t>exposed,</w:t>
            </w:r>
            <w:r w:rsidR="003444C4">
              <w:t xml:space="preserve"> </w:t>
            </w:r>
            <w:r w:rsidRPr="00D0162E">
              <w:t>in</w:t>
            </w:r>
            <w:r w:rsidR="003444C4">
              <w:t xml:space="preserve"> </w:t>
            </w:r>
            <w:r w:rsidRPr="00D0162E">
              <w:t>particular</w:t>
            </w:r>
            <w:r w:rsidR="003444C4">
              <w:t xml:space="preserve"> </w:t>
            </w:r>
            <w:r w:rsidRPr="00D0162E">
              <w:t>as</w:t>
            </w:r>
            <w:r w:rsidR="003444C4">
              <w:t xml:space="preserve"> </w:t>
            </w:r>
            <w:r w:rsidRPr="00D0162E">
              <w:t>a</w:t>
            </w:r>
            <w:r w:rsidR="003444C4">
              <w:t xml:space="preserve"> </w:t>
            </w:r>
            <w:r w:rsidRPr="00D0162E">
              <w:t>result</w:t>
            </w:r>
            <w:r w:rsidR="003444C4">
              <w:t xml:space="preserve"> </w:t>
            </w:r>
            <w:r w:rsidRPr="00D0162E">
              <w:t>of</w:t>
            </w:r>
            <w:r w:rsidR="003444C4">
              <w:t xml:space="preserve"> </w:t>
            </w:r>
            <w:r w:rsidRPr="00D0162E">
              <w:t>having</w:t>
            </w:r>
            <w:r w:rsidR="003444C4">
              <w:t xml:space="preserve"> </w:t>
            </w:r>
            <w:r w:rsidRPr="00D0162E">
              <w:t>lodged</w:t>
            </w:r>
            <w:r w:rsidR="003444C4">
              <w:t xml:space="preserve"> </w:t>
            </w:r>
            <w:r w:rsidRPr="00D0162E">
              <w:t>the</w:t>
            </w:r>
            <w:r w:rsidR="003444C4">
              <w:t xml:space="preserve"> </w:t>
            </w:r>
            <w:r w:rsidRPr="00D0162E">
              <w:t>present</w:t>
            </w:r>
            <w:r w:rsidR="003444C4">
              <w:t xml:space="preserve"> </w:t>
            </w:r>
            <w:r w:rsidRPr="00D0162E">
              <w:t>complaint;</w:t>
            </w:r>
            <w:r w:rsidR="003444C4">
              <w:t xml:space="preserve"> </w:t>
            </w:r>
            <w:r w:rsidRPr="00D0162E">
              <w:t>and</w:t>
            </w:r>
            <w:r w:rsidR="003444C4">
              <w:t xml:space="preserve"> </w:t>
            </w:r>
            <w:r w:rsidRPr="00D0162E">
              <w:t>(c)</w:t>
            </w:r>
            <w:r w:rsidR="003444C4">
              <w:t xml:space="preserve"> </w:t>
            </w:r>
            <w:r w:rsidRPr="00D0162E">
              <w:t>inform</w:t>
            </w:r>
            <w:r w:rsidR="003444C4">
              <w:t xml:space="preserve"> </w:t>
            </w:r>
            <w:r w:rsidRPr="00D0162E">
              <w:t>the</w:t>
            </w:r>
            <w:r w:rsidR="003444C4">
              <w:t xml:space="preserve"> </w:t>
            </w:r>
            <w:r w:rsidRPr="00D0162E">
              <w:t>Committee,</w:t>
            </w:r>
            <w:r w:rsidR="003444C4">
              <w:t xml:space="preserve"> </w:t>
            </w:r>
            <w:r w:rsidRPr="00D0162E">
              <w:t>within</w:t>
            </w:r>
            <w:r w:rsidR="003444C4">
              <w:t xml:space="preserve"> </w:t>
            </w:r>
            <w:r w:rsidRPr="00D0162E">
              <w:t>90</w:t>
            </w:r>
            <w:r w:rsidR="003444C4">
              <w:t xml:space="preserve"> </w:t>
            </w:r>
            <w:r w:rsidRPr="00D0162E">
              <w:t>days</w:t>
            </w:r>
            <w:r w:rsidR="003444C4">
              <w:t xml:space="preserve"> </w:t>
            </w:r>
            <w:r w:rsidRPr="00D0162E">
              <w:t>of</w:t>
            </w:r>
            <w:r w:rsidR="003444C4">
              <w:t xml:space="preserve"> </w:t>
            </w:r>
            <w:r w:rsidRPr="00D0162E">
              <w:t>the</w:t>
            </w:r>
            <w:r w:rsidR="003444C4">
              <w:t xml:space="preserve"> </w:t>
            </w:r>
            <w:r w:rsidRPr="00D0162E">
              <w:t>date</w:t>
            </w:r>
            <w:r w:rsidR="003444C4">
              <w:t xml:space="preserve"> </w:t>
            </w:r>
            <w:r w:rsidRPr="00D0162E">
              <w:t>of</w:t>
            </w:r>
            <w:r w:rsidR="003444C4">
              <w:t xml:space="preserve"> </w:t>
            </w:r>
            <w:r w:rsidRPr="00D0162E">
              <w:t>transmittal</w:t>
            </w:r>
            <w:r w:rsidR="003444C4">
              <w:t xml:space="preserve"> </w:t>
            </w:r>
            <w:r w:rsidRPr="00D0162E">
              <w:t>of</w:t>
            </w:r>
            <w:r w:rsidR="003444C4">
              <w:t xml:space="preserve"> </w:t>
            </w:r>
            <w:r w:rsidRPr="00D0162E">
              <w:t>the</w:t>
            </w:r>
            <w:r w:rsidR="003444C4">
              <w:t xml:space="preserve"> </w:t>
            </w:r>
            <w:r w:rsidRPr="00D0162E">
              <w:t>decision,</w:t>
            </w:r>
            <w:r w:rsidR="003444C4">
              <w:t xml:space="preserve"> </w:t>
            </w:r>
            <w:r w:rsidRPr="00D0162E">
              <w:t>of</w:t>
            </w:r>
            <w:r w:rsidR="003444C4">
              <w:t xml:space="preserve"> </w:t>
            </w:r>
            <w:r w:rsidRPr="00D0162E">
              <w:t>the</w:t>
            </w:r>
            <w:r w:rsidR="003444C4">
              <w:t xml:space="preserve"> </w:t>
            </w:r>
            <w:r w:rsidRPr="00D0162E">
              <w:t>steps</w:t>
            </w:r>
            <w:r w:rsidR="003444C4">
              <w:t xml:space="preserve"> </w:t>
            </w:r>
            <w:r w:rsidRPr="00D0162E">
              <w:t>it</w:t>
            </w:r>
            <w:r w:rsidR="003444C4">
              <w:t xml:space="preserve"> </w:t>
            </w:r>
            <w:r w:rsidRPr="00D0162E">
              <w:t>had</w:t>
            </w:r>
            <w:r w:rsidR="003444C4">
              <w:t xml:space="preserve"> </w:t>
            </w:r>
            <w:r w:rsidRPr="00D0162E">
              <w:t>taken</w:t>
            </w:r>
            <w:r w:rsidR="003444C4">
              <w:t xml:space="preserve"> </w:t>
            </w:r>
            <w:r w:rsidRPr="00D0162E">
              <w:t>in</w:t>
            </w:r>
            <w:r w:rsidR="003444C4">
              <w:t xml:space="preserve"> </w:t>
            </w:r>
            <w:r w:rsidRPr="00D0162E">
              <w:t>response</w:t>
            </w:r>
            <w:r w:rsidR="003444C4">
              <w:t xml:space="preserve"> </w:t>
            </w:r>
            <w:r w:rsidRPr="00D0162E">
              <w:t>to</w:t>
            </w:r>
            <w:r w:rsidR="003444C4">
              <w:t xml:space="preserve"> </w:t>
            </w:r>
            <w:r w:rsidRPr="00D0162E">
              <w:t>the</w:t>
            </w:r>
            <w:r w:rsidR="003444C4">
              <w:t xml:space="preserve"> </w:t>
            </w:r>
            <w:r w:rsidRPr="00D0162E">
              <w:t>views</w:t>
            </w:r>
            <w:r w:rsidR="003444C4">
              <w:t xml:space="preserve"> </w:t>
            </w:r>
            <w:r w:rsidRPr="00D0162E">
              <w:t>expressed</w:t>
            </w:r>
            <w:r w:rsidR="003444C4">
              <w:t xml:space="preserve"> </w:t>
            </w:r>
            <w:r w:rsidRPr="00D0162E">
              <w:t>in</w:t>
            </w:r>
            <w:r w:rsidR="003444C4">
              <w:t xml:space="preserve"> </w:t>
            </w:r>
            <w:r w:rsidRPr="00D0162E">
              <w:t>the</w:t>
            </w:r>
            <w:r w:rsidR="003444C4">
              <w:t xml:space="preserve"> </w:t>
            </w:r>
            <w:r w:rsidRPr="00D0162E">
              <w:t>Committee’s</w:t>
            </w:r>
            <w:r w:rsidR="003444C4">
              <w:t xml:space="preserve"> </w:t>
            </w:r>
            <w:r w:rsidRPr="00D0162E">
              <w:t>decision.</w:t>
            </w:r>
            <w:r w:rsidR="003444C4">
              <w:t xml:space="preserve"> </w:t>
            </w:r>
          </w:p>
        </w:tc>
      </w:tr>
    </w:tbl>
    <w:p w:rsidR="00024700" w:rsidRPr="009C33C9" w:rsidRDefault="00024700" w:rsidP="00D0162E">
      <w:pPr>
        <w:pStyle w:val="SingleTxtG"/>
        <w:spacing w:before="240"/>
      </w:pPr>
      <w:r w:rsidRPr="009C33C9">
        <w:t>9.</w:t>
      </w:r>
      <w:r w:rsidR="003444C4">
        <w:t xml:space="preserve"> </w:t>
      </w:r>
      <w:r w:rsidRPr="009C33C9">
        <w:tab/>
        <w:t>On</w:t>
      </w:r>
      <w:r w:rsidR="003444C4">
        <w:t xml:space="preserve"> </w:t>
      </w:r>
      <w:r w:rsidRPr="009C33C9">
        <w:t>30</w:t>
      </w:r>
      <w:r w:rsidR="003444C4">
        <w:t xml:space="preserve"> </w:t>
      </w:r>
      <w:r w:rsidRPr="009C33C9">
        <w:t>June</w:t>
      </w:r>
      <w:r w:rsidR="003444C4">
        <w:t xml:space="preserve"> </w:t>
      </w:r>
      <w:r w:rsidRPr="009C33C9">
        <w:t>2017,</w:t>
      </w:r>
      <w:r w:rsidR="003444C4">
        <w:t xml:space="preserve"> </w:t>
      </w:r>
      <w:r w:rsidRPr="009C33C9">
        <w:t>the</w:t>
      </w:r>
      <w:r w:rsidR="003444C4">
        <w:t xml:space="preserve"> </w:t>
      </w:r>
      <w:r w:rsidRPr="009C33C9">
        <w:t>complainant</w:t>
      </w:r>
      <w:r w:rsidR="003444C4">
        <w:t xml:space="preserve"> </w:t>
      </w:r>
      <w:r w:rsidRPr="009C33C9">
        <w:t>submitted</w:t>
      </w:r>
      <w:r w:rsidR="003444C4">
        <w:t xml:space="preserve"> </w:t>
      </w:r>
      <w:r w:rsidRPr="009C33C9">
        <w:t>that</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had</w:t>
      </w:r>
      <w:r w:rsidR="003444C4">
        <w:t xml:space="preserve"> </w:t>
      </w:r>
      <w:r w:rsidRPr="009C33C9">
        <w:t>ignored</w:t>
      </w:r>
      <w:r w:rsidR="003444C4">
        <w:t xml:space="preserve"> </w:t>
      </w:r>
      <w:r w:rsidRPr="009C33C9">
        <w:t>the</w:t>
      </w:r>
      <w:r w:rsidR="003444C4">
        <w:t xml:space="preserve"> </w:t>
      </w:r>
      <w:r w:rsidRPr="009C33C9">
        <w:t>Committee’s</w:t>
      </w:r>
      <w:r w:rsidR="003444C4">
        <w:t xml:space="preserve"> </w:t>
      </w:r>
      <w:r w:rsidRPr="009C33C9">
        <w:t>recommendations,</w:t>
      </w:r>
      <w:r w:rsidR="003444C4">
        <w:t xml:space="preserve"> </w:t>
      </w:r>
      <w:r w:rsidRPr="009C33C9">
        <w:t>pointing</w:t>
      </w:r>
      <w:r w:rsidR="003444C4">
        <w:t xml:space="preserve"> </w:t>
      </w:r>
      <w:r w:rsidRPr="009C33C9">
        <w:t>out</w:t>
      </w:r>
      <w:r w:rsidR="003444C4">
        <w:t xml:space="preserve"> </w:t>
      </w:r>
      <w:r w:rsidRPr="009C33C9">
        <w:t>the</w:t>
      </w:r>
      <w:r w:rsidR="003444C4">
        <w:t xml:space="preserve"> </w:t>
      </w:r>
      <w:r w:rsidRPr="009C33C9">
        <w:t>absence</w:t>
      </w:r>
      <w:r w:rsidR="003444C4">
        <w:t xml:space="preserve"> </w:t>
      </w:r>
      <w:r w:rsidRPr="009C33C9">
        <w:t>of</w:t>
      </w:r>
      <w:r w:rsidR="003444C4">
        <w:t xml:space="preserve"> </w:t>
      </w:r>
      <w:r w:rsidRPr="009C33C9">
        <w:t>an</w:t>
      </w:r>
      <w:r w:rsidR="003444C4">
        <w:t xml:space="preserve"> </w:t>
      </w:r>
      <w:r w:rsidRPr="009C33C9">
        <w:t>inquiry</w:t>
      </w:r>
      <w:r w:rsidR="003444C4">
        <w:t xml:space="preserve"> </w:t>
      </w:r>
      <w:r w:rsidRPr="009C33C9">
        <w:t>into</w:t>
      </w:r>
      <w:r w:rsidR="003444C4">
        <w:t xml:space="preserve"> </w:t>
      </w:r>
      <w:r w:rsidRPr="009C33C9">
        <w:t>the</w:t>
      </w:r>
      <w:r w:rsidR="003444C4">
        <w:t xml:space="preserve"> </w:t>
      </w:r>
      <w:r w:rsidRPr="009C33C9">
        <w:t>alleged</w:t>
      </w:r>
      <w:r w:rsidR="003444C4">
        <w:t xml:space="preserve"> </w:t>
      </w:r>
      <w:r w:rsidRPr="009C33C9">
        <w:t>acts</w:t>
      </w:r>
      <w:r w:rsidR="003444C4">
        <w:t xml:space="preserve"> </w:t>
      </w:r>
      <w:r w:rsidRPr="009C33C9">
        <w:t>of</w:t>
      </w:r>
      <w:r w:rsidR="003444C4">
        <w:t xml:space="preserve"> </w:t>
      </w:r>
      <w:r w:rsidRPr="009C33C9">
        <w:t>torture</w:t>
      </w:r>
      <w:r w:rsidR="003444C4">
        <w:t xml:space="preserve"> </w:t>
      </w:r>
      <w:r w:rsidRPr="009C33C9">
        <w:t>and</w:t>
      </w:r>
      <w:r w:rsidR="003444C4">
        <w:t xml:space="preserve"> </w:t>
      </w:r>
      <w:r w:rsidRPr="009C33C9">
        <w:t>intimidation,</w:t>
      </w:r>
      <w:r w:rsidR="003444C4">
        <w:t xml:space="preserve"> </w:t>
      </w:r>
      <w:r w:rsidRPr="009C33C9">
        <w:t>and</w:t>
      </w:r>
      <w:r w:rsidR="003444C4">
        <w:t xml:space="preserve"> </w:t>
      </w:r>
      <w:r w:rsidRPr="009C33C9">
        <w:t>requested</w:t>
      </w:r>
      <w:r w:rsidR="003444C4">
        <w:t xml:space="preserve"> </w:t>
      </w:r>
      <w:r w:rsidRPr="009C33C9">
        <w:t>the</w:t>
      </w:r>
      <w:r w:rsidR="003444C4">
        <w:t xml:space="preserve"> </w:t>
      </w:r>
      <w:r w:rsidRPr="009C33C9">
        <w:t>Committee</w:t>
      </w:r>
      <w:r w:rsidR="003444C4">
        <w:t xml:space="preserve"> </w:t>
      </w:r>
      <w:r w:rsidRPr="009C33C9">
        <w:t>to</w:t>
      </w:r>
      <w:r w:rsidR="003444C4">
        <w:t xml:space="preserve"> </w:t>
      </w:r>
      <w:r w:rsidRPr="009C33C9">
        <w:t>mandate</w:t>
      </w:r>
      <w:r w:rsidR="003444C4">
        <w:t xml:space="preserve"> </w:t>
      </w:r>
      <w:r w:rsidRPr="009C33C9">
        <w:t>its</w:t>
      </w:r>
      <w:r w:rsidR="003444C4">
        <w:t xml:space="preserve"> </w:t>
      </w:r>
      <w:r w:rsidRPr="009C33C9">
        <w:t>Rapporteur</w:t>
      </w:r>
      <w:r w:rsidR="003444C4">
        <w:t xml:space="preserve"> </w:t>
      </w:r>
      <w:r w:rsidRPr="009C33C9">
        <w:t>for</w:t>
      </w:r>
      <w:r w:rsidR="003444C4">
        <w:t xml:space="preserve"> </w:t>
      </w:r>
      <w:r w:rsidRPr="009C33C9">
        <w:t>follow-up</w:t>
      </w:r>
      <w:r w:rsidR="003444C4">
        <w:t xml:space="preserve"> </w:t>
      </w:r>
      <w:r w:rsidRPr="009C33C9">
        <w:t>to</w:t>
      </w:r>
      <w:r w:rsidR="003444C4">
        <w:t xml:space="preserve"> </w:t>
      </w:r>
      <w:r w:rsidRPr="009C33C9">
        <w:t>decisions</w:t>
      </w:r>
      <w:r w:rsidR="003444C4">
        <w:t xml:space="preserve"> </w:t>
      </w:r>
      <w:r w:rsidRPr="009C33C9">
        <w:t>under</w:t>
      </w:r>
      <w:r w:rsidR="003444C4">
        <w:t xml:space="preserve"> </w:t>
      </w:r>
      <w:r w:rsidRPr="009C33C9">
        <w:t>article</w:t>
      </w:r>
      <w:r w:rsidR="003444C4">
        <w:t xml:space="preserve"> </w:t>
      </w:r>
      <w:r w:rsidRPr="009C33C9">
        <w:t>22</w:t>
      </w:r>
      <w:r w:rsidR="003444C4">
        <w:t xml:space="preserve"> </w:t>
      </w:r>
      <w:r w:rsidRPr="009C33C9">
        <w:t>to</w:t>
      </w:r>
      <w:r w:rsidR="003444C4">
        <w:t xml:space="preserve"> </w:t>
      </w:r>
      <w:r w:rsidRPr="009C33C9">
        <w:t>reach</w:t>
      </w:r>
      <w:r w:rsidR="003444C4">
        <w:t xml:space="preserve"> </w:t>
      </w:r>
      <w:r w:rsidRPr="009C33C9">
        <w:t>out</w:t>
      </w:r>
      <w:r w:rsidR="003444C4">
        <w:t xml:space="preserve"> </w:t>
      </w:r>
      <w:r w:rsidRPr="009C33C9">
        <w:t>to</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for</w:t>
      </w:r>
      <w:r w:rsidR="003444C4">
        <w:t xml:space="preserve"> </w:t>
      </w:r>
      <w:r w:rsidRPr="009C33C9">
        <w:t>it</w:t>
      </w:r>
      <w:r w:rsidR="003444C4">
        <w:t xml:space="preserve"> </w:t>
      </w:r>
      <w:r w:rsidRPr="009C33C9">
        <w:t>to</w:t>
      </w:r>
      <w:r w:rsidR="003444C4">
        <w:t xml:space="preserve"> </w:t>
      </w:r>
      <w:r w:rsidRPr="009C33C9">
        <w:t>implement</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003444C4">
        <w:t xml:space="preserve"> </w:t>
      </w:r>
      <w:r w:rsidRPr="009C33C9">
        <w:t>and</w:t>
      </w:r>
      <w:r w:rsidR="003444C4">
        <w:t xml:space="preserve"> </w:t>
      </w:r>
      <w:r w:rsidRPr="009C33C9">
        <w:t>afford</w:t>
      </w:r>
      <w:r w:rsidR="003444C4">
        <w:t xml:space="preserve"> </w:t>
      </w:r>
      <w:r w:rsidRPr="009C33C9">
        <w:t>him</w:t>
      </w:r>
      <w:r w:rsidR="003444C4">
        <w:t xml:space="preserve"> </w:t>
      </w:r>
      <w:r w:rsidRPr="009C33C9">
        <w:t>legal</w:t>
      </w:r>
      <w:r w:rsidR="003444C4">
        <w:t xml:space="preserve"> </w:t>
      </w:r>
      <w:r w:rsidRPr="009C33C9">
        <w:t>assistance,</w:t>
      </w:r>
      <w:r w:rsidR="003444C4">
        <w:t xml:space="preserve"> </w:t>
      </w:r>
      <w:r w:rsidRPr="009C33C9">
        <w:t>as</w:t>
      </w:r>
      <w:r w:rsidR="003444C4">
        <w:t xml:space="preserve"> </w:t>
      </w:r>
      <w:r w:rsidRPr="009C33C9">
        <w:t>required.</w:t>
      </w:r>
      <w:r w:rsidR="003444C4">
        <w:t xml:space="preserve"> </w:t>
      </w:r>
    </w:p>
    <w:p w:rsidR="00024700" w:rsidRPr="009C33C9" w:rsidRDefault="00024700" w:rsidP="00A3337E">
      <w:pPr>
        <w:pStyle w:val="SingleTxtG"/>
        <w:keepNext/>
        <w:keepLines/>
      </w:pPr>
      <w:r w:rsidRPr="009C33C9">
        <w:lastRenderedPageBreak/>
        <w:t>10.</w:t>
      </w:r>
      <w:r w:rsidR="003444C4">
        <w:t xml:space="preserve"> </w:t>
      </w:r>
      <w:r w:rsidRPr="009C33C9">
        <w:tab/>
        <w:t>On</w:t>
      </w:r>
      <w:r w:rsidR="003444C4">
        <w:t xml:space="preserve"> </w:t>
      </w:r>
      <w:r w:rsidRPr="009C33C9">
        <w:t>27</w:t>
      </w:r>
      <w:r w:rsidR="003444C4">
        <w:t xml:space="preserve"> </w:t>
      </w:r>
      <w:r w:rsidRPr="009C33C9">
        <w:t>July</w:t>
      </w:r>
      <w:r w:rsidR="003444C4">
        <w:t xml:space="preserve"> </w:t>
      </w:r>
      <w:r w:rsidRPr="009C33C9">
        <w:t>2018,</w:t>
      </w:r>
      <w:r w:rsidR="003444C4">
        <w:t xml:space="preserve"> </w:t>
      </w:r>
      <w:r w:rsidRPr="009C33C9">
        <w:t>the</w:t>
      </w:r>
      <w:r w:rsidR="003444C4">
        <w:t xml:space="preserve"> </w:t>
      </w:r>
      <w:r w:rsidRPr="009C33C9">
        <w:t>complainant’s</w:t>
      </w:r>
      <w:r w:rsidR="003444C4">
        <w:t xml:space="preserve"> </w:t>
      </w:r>
      <w:r w:rsidRPr="009C33C9">
        <w:t>submission</w:t>
      </w:r>
      <w:r w:rsidR="003444C4">
        <w:t xml:space="preserve"> </w:t>
      </w:r>
      <w:r w:rsidRPr="009C33C9">
        <w:t>was</w:t>
      </w:r>
      <w:r w:rsidR="003444C4">
        <w:t xml:space="preserve"> </w:t>
      </w:r>
      <w:r w:rsidRPr="009C33C9">
        <w:t>transmitted</w:t>
      </w:r>
      <w:r w:rsidR="003444C4">
        <w:t xml:space="preserve"> </w:t>
      </w:r>
      <w:r w:rsidRPr="009C33C9">
        <w:t>to</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for</w:t>
      </w:r>
      <w:r w:rsidR="003444C4">
        <w:t xml:space="preserve"> </w:t>
      </w:r>
      <w:r w:rsidRPr="009C33C9">
        <w:t>observations</w:t>
      </w:r>
      <w:r w:rsidR="003444C4">
        <w:t xml:space="preserve"> </w:t>
      </w:r>
      <w:r w:rsidRPr="009C33C9">
        <w:t>within</w:t>
      </w:r>
      <w:r w:rsidR="003444C4">
        <w:t xml:space="preserve"> </w:t>
      </w:r>
      <w:r w:rsidRPr="009C33C9">
        <w:t>30</w:t>
      </w:r>
      <w:r w:rsidR="003444C4">
        <w:t xml:space="preserve"> </w:t>
      </w:r>
      <w:r w:rsidRPr="009C33C9">
        <w:t>days</w:t>
      </w:r>
      <w:r w:rsidR="003444C4">
        <w:t xml:space="preserve"> </w:t>
      </w:r>
      <w:r w:rsidRPr="009C33C9">
        <w:t>(by</w:t>
      </w:r>
      <w:r w:rsidR="003444C4">
        <w:t xml:space="preserve"> </w:t>
      </w:r>
      <w:r w:rsidRPr="009C33C9">
        <w:t>27</w:t>
      </w:r>
      <w:r w:rsidR="003444C4">
        <w:t xml:space="preserve"> </w:t>
      </w:r>
      <w:r w:rsidRPr="009C33C9">
        <w:t>August</w:t>
      </w:r>
      <w:r w:rsidR="003444C4">
        <w:t xml:space="preserve"> </w:t>
      </w:r>
      <w:r w:rsidRPr="009C33C9">
        <w:t>2018).</w:t>
      </w:r>
      <w:r w:rsidR="003444C4">
        <w:t xml:space="preserve"> </w:t>
      </w:r>
    </w:p>
    <w:p w:rsidR="00024700" w:rsidRPr="009C33C9" w:rsidRDefault="00024700" w:rsidP="00A3337E">
      <w:pPr>
        <w:pStyle w:val="SingleTxtG"/>
        <w:keepNext/>
        <w:keepLines/>
      </w:pPr>
      <w:r w:rsidRPr="009C33C9">
        <w:t>11.</w:t>
      </w:r>
      <w:r w:rsidR="003444C4">
        <w:t xml:space="preserve"> </w:t>
      </w:r>
      <w:r w:rsidRPr="009C33C9">
        <w:tab/>
        <w:t>The</w:t>
      </w:r>
      <w:r w:rsidR="003444C4">
        <w:t xml:space="preserve"> </w:t>
      </w:r>
      <w:r w:rsidRPr="009C33C9">
        <w:t>Committee</w:t>
      </w:r>
      <w:r w:rsidR="003444C4">
        <w:t xml:space="preserve"> </w:t>
      </w:r>
      <w:r w:rsidRPr="009C33C9">
        <w:t>decided</w:t>
      </w:r>
      <w:r w:rsidR="003444C4">
        <w:t xml:space="preserve"> </w:t>
      </w:r>
      <w:r w:rsidRPr="009C33C9">
        <w:t>to</w:t>
      </w:r>
      <w:r w:rsidR="003444C4">
        <w:t xml:space="preserve"> </w:t>
      </w:r>
      <w:r w:rsidRPr="009C33C9">
        <w:t>keep</w:t>
      </w:r>
      <w:r w:rsidR="003444C4">
        <w:t xml:space="preserve"> </w:t>
      </w:r>
      <w:r w:rsidRPr="009C33C9">
        <w:t>the</w:t>
      </w:r>
      <w:r w:rsidR="003444C4">
        <w:t xml:space="preserve"> </w:t>
      </w:r>
      <w:r w:rsidRPr="009C33C9">
        <w:t>follow-up</w:t>
      </w:r>
      <w:r w:rsidR="003444C4">
        <w:t xml:space="preserve"> </w:t>
      </w:r>
      <w:r w:rsidRPr="009C33C9">
        <w:t>dialogue</w:t>
      </w:r>
      <w:r w:rsidR="003444C4">
        <w:t xml:space="preserve"> </w:t>
      </w:r>
      <w:r w:rsidRPr="009C33C9">
        <w:t>open</w:t>
      </w:r>
      <w:r w:rsidR="003444C4">
        <w:t xml:space="preserve"> </w:t>
      </w:r>
      <w:r w:rsidRPr="009C33C9">
        <w:t>and</w:t>
      </w:r>
      <w:r w:rsidR="003444C4">
        <w:t xml:space="preserve"> </w:t>
      </w:r>
      <w:r w:rsidRPr="009C33C9">
        <w:t>to</w:t>
      </w:r>
      <w:r w:rsidR="003444C4">
        <w:t xml:space="preserve"> </w:t>
      </w:r>
      <w:r w:rsidRPr="009C33C9">
        <w:t>consider</w:t>
      </w:r>
      <w:r w:rsidR="003444C4">
        <w:t xml:space="preserve"> </w:t>
      </w:r>
      <w:r w:rsidRPr="009C33C9">
        <w:t>further</w:t>
      </w:r>
      <w:r w:rsidR="003444C4">
        <w:t xml:space="preserve"> </w:t>
      </w:r>
      <w:r w:rsidRPr="009C33C9">
        <w:t>steps</w:t>
      </w:r>
      <w:r w:rsidR="003444C4">
        <w:t xml:space="preserve"> </w:t>
      </w:r>
      <w:r w:rsidRPr="009C33C9">
        <w:t>in</w:t>
      </w:r>
      <w:r w:rsidR="003444C4">
        <w:t xml:space="preserve"> </w:t>
      </w:r>
      <w:r w:rsidRPr="009C33C9">
        <w:t>the</w:t>
      </w:r>
      <w:r w:rsidR="003444C4">
        <w:t xml:space="preserve"> </w:t>
      </w:r>
      <w:r w:rsidRPr="009C33C9">
        <w:t>light</w:t>
      </w:r>
      <w:r w:rsidR="003444C4">
        <w:t xml:space="preserve"> </w:t>
      </w:r>
      <w:r w:rsidRPr="009C33C9">
        <w:t>of</w:t>
      </w:r>
      <w:r w:rsidR="003444C4">
        <w:t xml:space="preserve"> </w:t>
      </w:r>
      <w:r w:rsidRPr="009C33C9">
        <w:t>the</w:t>
      </w:r>
      <w:r w:rsidR="003444C4">
        <w:t xml:space="preserve"> </w:t>
      </w:r>
      <w:r w:rsidRPr="009C33C9">
        <w:t>information</w:t>
      </w:r>
      <w:r w:rsidR="003444C4">
        <w:t xml:space="preserve"> </w:t>
      </w:r>
      <w:r w:rsidRPr="009C33C9">
        <w:t>to</w:t>
      </w:r>
      <w:r w:rsidR="003444C4">
        <w:t xml:space="preserve"> </w:t>
      </w:r>
      <w:r w:rsidRPr="009C33C9">
        <w:t>be</w:t>
      </w:r>
      <w:r w:rsidR="003444C4">
        <w:t xml:space="preserve"> </w:t>
      </w:r>
      <w:r w:rsidRPr="009C33C9">
        <w:t>received</w:t>
      </w:r>
      <w:r w:rsidR="003444C4">
        <w:t xml:space="preserve"> </w:t>
      </w:r>
      <w:r w:rsidRPr="009C33C9">
        <w:t>from</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p>
    <w:p w:rsidR="00024700" w:rsidRPr="009C33C9" w:rsidRDefault="00AE3102" w:rsidP="00AE3102">
      <w:pPr>
        <w:pStyle w:val="H1G"/>
      </w:pPr>
      <w:r>
        <w:tab/>
      </w:r>
      <w:r w:rsidR="00024700" w:rsidRPr="009C33C9">
        <w:t>E.</w:t>
      </w:r>
      <w:r w:rsidR="00024700" w:rsidRPr="009C33C9">
        <w:tab/>
        <w:t>Communication</w:t>
      </w:r>
      <w:r w:rsidR="003444C4">
        <w:t xml:space="preserve"> </w:t>
      </w:r>
      <w:r w:rsidR="00024700" w:rsidRPr="009C33C9">
        <w:t>No.</w:t>
      </w:r>
      <w:r w:rsidR="003444C4">
        <w:t xml:space="preserve"> </w:t>
      </w:r>
      <w:r w:rsidR="00024700" w:rsidRPr="009C33C9">
        <w:t>606/2014</w:t>
      </w:r>
      <w:r w:rsidR="00024700" w:rsidRPr="003444C4">
        <w:rPr>
          <w:rStyle w:val="FootnoteReference"/>
          <w:b w:val="0"/>
          <w:bCs/>
        </w:rPr>
        <w:footnoteReference w:id="7"/>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AE3102" w:rsidRPr="00AE3102" w:rsidTr="00AE3102">
        <w:trPr>
          <w:tblHeader/>
        </w:trPr>
        <w:tc>
          <w:tcPr>
            <w:tcW w:w="7371" w:type="dxa"/>
            <w:gridSpan w:val="2"/>
            <w:tcBorders>
              <w:top w:val="single" w:sz="4" w:space="0" w:color="auto"/>
              <w:bottom w:val="single" w:sz="12" w:space="0" w:color="auto"/>
            </w:tcBorders>
            <w:shd w:val="clear" w:color="auto" w:fill="auto"/>
            <w:vAlign w:val="bottom"/>
          </w:tcPr>
          <w:p w:rsidR="00024700" w:rsidRPr="00AE3102" w:rsidRDefault="00024700" w:rsidP="00AE3102">
            <w:pPr>
              <w:pStyle w:val="SingleTxtG"/>
              <w:suppressAutoHyphens w:val="0"/>
              <w:spacing w:before="80" w:after="80" w:line="200" w:lineRule="exact"/>
              <w:ind w:left="0" w:right="113"/>
              <w:jc w:val="left"/>
              <w:rPr>
                <w:i/>
                <w:sz w:val="16"/>
              </w:rPr>
            </w:pPr>
            <w:proofErr w:type="spellStart"/>
            <w:r w:rsidRPr="00AE3102">
              <w:rPr>
                <w:i/>
                <w:sz w:val="16"/>
              </w:rPr>
              <w:t>Asfari</w:t>
            </w:r>
            <w:proofErr w:type="spellEnd"/>
            <w:r w:rsidR="003444C4">
              <w:rPr>
                <w:i/>
                <w:sz w:val="16"/>
              </w:rPr>
              <w:t xml:space="preserve"> </w:t>
            </w:r>
            <w:r w:rsidRPr="00AE3102">
              <w:rPr>
                <w:i/>
                <w:sz w:val="16"/>
              </w:rPr>
              <w:t>v.</w:t>
            </w:r>
            <w:r w:rsidR="003444C4">
              <w:rPr>
                <w:i/>
                <w:sz w:val="16"/>
              </w:rPr>
              <w:t xml:space="preserve"> </w:t>
            </w:r>
            <w:r w:rsidRPr="00AE3102">
              <w:rPr>
                <w:i/>
                <w:sz w:val="16"/>
              </w:rPr>
              <w:t>Morocco</w:t>
            </w:r>
            <w:r w:rsidR="003444C4">
              <w:rPr>
                <w:i/>
                <w:sz w:val="16"/>
              </w:rPr>
              <w:t xml:space="preserve"> </w:t>
            </w:r>
          </w:p>
        </w:tc>
      </w:tr>
      <w:tr w:rsidR="00024700" w:rsidRPr="00AE3102" w:rsidTr="00AE3102">
        <w:tc>
          <w:tcPr>
            <w:tcW w:w="2268" w:type="dxa"/>
            <w:tcBorders>
              <w:top w:val="single" w:sz="12" w:space="0" w:color="auto"/>
            </w:tcBorders>
            <w:shd w:val="clear" w:color="auto" w:fill="auto"/>
          </w:tcPr>
          <w:p w:rsidR="00024700" w:rsidRPr="00AE3102" w:rsidRDefault="00024700" w:rsidP="00AE3102">
            <w:pPr>
              <w:pStyle w:val="SingleTxtG"/>
              <w:suppressAutoHyphens w:val="0"/>
              <w:spacing w:before="40" w:line="220" w:lineRule="exact"/>
              <w:ind w:left="0" w:right="113"/>
              <w:jc w:val="left"/>
            </w:pPr>
            <w:r w:rsidRPr="00AE3102">
              <w:t>Decision</w:t>
            </w:r>
            <w:r w:rsidR="003444C4">
              <w:t xml:space="preserve"> </w:t>
            </w:r>
            <w:r w:rsidRPr="00AE3102">
              <w:t>adopted</w:t>
            </w:r>
            <w:r w:rsidR="003444C4">
              <w:t xml:space="preserve"> </w:t>
            </w:r>
            <w:r w:rsidRPr="00AE3102">
              <w:t>on:</w:t>
            </w:r>
          </w:p>
        </w:tc>
        <w:tc>
          <w:tcPr>
            <w:tcW w:w="5103" w:type="dxa"/>
            <w:tcBorders>
              <w:top w:val="single" w:sz="12" w:space="0" w:color="auto"/>
            </w:tcBorders>
            <w:shd w:val="clear" w:color="auto" w:fill="auto"/>
          </w:tcPr>
          <w:p w:rsidR="00024700" w:rsidRPr="00AE3102" w:rsidRDefault="00024700" w:rsidP="00AE3102">
            <w:pPr>
              <w:pStyle w:val="SingleTxtG"/>
              <w:suppressAutoHyphens w:val="0"/>
              <w:spacing w:before="40" w:line="220" w:lineRule="exact"/>
              <w:ind w:left="0" w:right="113"/>
              <w:jc w:val="left"/>
            </w:pPr>
            <w:r w:rsidRPr="00AE3102">
              <w:t>15</w:t>
            </w:r>
            <w:r w:rsidR="003444C4">
              <w:t xml:space="preserve"> </w:t>
            </w:r>
            <w:r w:rsidRPr="00AE3102">
              <w:t>November</w:t>
            </w:r>
            <w:r w:rsidR="003444C4">
              <w:t xml:space="preserve"> </w:t>
            </w:r>
            <w:r w:rsidRPr="00AE3102">
              <w:t>2016</w:t>
            </w:r>
            <w:r w:rsidR="003444C4">
              <w:t xml:space="preserve"> </w:t>
            </w:r>
          </w:p>
        </w:tc>
      </w:tr>
      <w:tr w:rsidR="00024700" w:rsidRPr="00AE3102" w:rsidTr="00AE3102">
        <w:tc>
          <w:tcPr>
            <w:tcW w:w="2268" w:type="dxa"/>
            <w:shd w:val="clear" w:color="auto" w:fill="auto"/>
          </w:tcPr>
          <w:p w:rsidR="00024700" w:rsidRPr="00AE3102" w:rsidRDefault="00024700" w:rsidP="00AE3102">
            <w:pPr>
              <w:pStyle w:val="SingleTxtG"/>
              <w:suppressAutoHyphens w:val="0"/>
              <w:spacing w:before="40" w:line="220" w:lineRule="exact"/>
              <w:ind w:left="0" w:right="113"/>
              <w:jc w:val="left"/>
            </w:pPr>
            <w:r w:rsidRPr="00AE3102">
              <w:t>Violation:</w:t>
            </w:r>
          </w:p>
        </w:tc>
        <w:tc>
          <w:tcPr>
            <w:tcW w:w="5103" w:type="dxa"/>
            <w:shd w:val="clear" w:color="auto" w:fill="auto"/>
          </w:tcPr>
          <w:p w:rsidR="00024700" w:rsidRPr="00AE3102" w:rsidRDefault="00024700" w:rsidP="00AE3102">
            <w:pPr>
              <w:pStyle w:val="SingleTxtG"/>
              <w:suppressAutoHyphens w:val="0"/>
              <w:spacing w:before="40" w:line="220" w:lineRule="exact"/>
              <w:ind w:left="0" w:right="113"/>
              <w:jc w:val="left"/>
            </w:pPr>
            <w:r w:rsidRPr="00AE3102">
              <w:t>Articles</w:t>
            </w:r>
            <w:r w:rsidR="003444C4">
              <w:t xml:space="preserve"> </w:t>
            </w:r>
            <w:r w:rsidRPr="00AE3102">
              <w:t>1</w:t>
            </w:r>
            <w:r w:rsidR="003444C4">
              <w:t xml:space="preserve"> </w:t>
            </w:r>
            <w:r w:rsidRPr="00AE3102">
              <w:t>and</w:t>
            </w:r>
            <w:r w:rsidR="003444C4">
              <w:t xml:space="preserve"> </w:t>
            </w:r>
            <w:r w:rsidRPr="00AE3102">
              <w:t>12–16</w:t>
            </w:r>
          </w:p>
        </w:tc>
      </w:tr>
      <w:tr w:rsidR="00024700" w:rsidRPr="00AE3102" w:rsidTr="00AE3102">
        <w:trPr>
          <w:trHeight w:val="3584"/>
        </w:trPr>
        <w:tc>
          <w:tcPr>
            <w:tcW w:w="2268" w:type="dxa"/>
            <w:shd w:val="clear" w:color="auto" w:fill="auto"/>
          </w:tcPr>
          <w:p w:rsidR="00024700" w:rsidRPr="00AE3102" w:rsidRDefault="00024700" w:rsidP="00AE3102">
            <w:pPr>
              <w:pStyle w:val="SingleTxtG"/>
              <w:suppressAutoHyphens w:val="0"/>
              <w:spacing w:before="40" w:line="220" w:lineRule="exact"/>
              <w:ind w:left="0" w:right="113"/>
              <w:jc w:val="left"/>
            </w:pPr>
            <w:r w:rsidRPr="00AE3102">
              <w:t>Remedy:</w:t>
            </w:r>
          </w:p>
        </w:tc>
        <w:tc>
          <w:tcPr>
            <w:tcW w:w="5103" w:type="dxa"/>
            <w:shd w:val="clear" w:color="auto" w:fill="auto"/>
          </w:tcPr>
          <w:p w:rsidR="00024700" w:rsidRPr="00AE3102" w:rsidRDefault="00024700" w:rsidP="00AE3102">
            <w:pPr>
              <w:pStyle w:val="SingleTxtG"/>
              <w:suppressAutoHyphens w:val="0"/>
              <w:spacing w:before="40" w:line="220" w:lineRule="exact"/>
              <w:ind w:left="0" w:right="113"/>
              <w:jc w:val="left"/>
            </w:pPr>
            <w:r w:rsidRPr="00AE3102">
              <w:t>The</w:t>
            </w:r>
            <w:r w:rsidR="003444C4">
              <w:t xml:space="preserve"> </w:t>
            </w:r>
            <w:r w:rsidRPr="00AE3102">
              <w:t>Committee</w:t>
            </w:r>
            <w:r w:rsidR="003444C4">
              <w:t xml:space="preserve"> </w:t>
            </w:r>
            <w:r w:rsidRPr="00AE3102">
              <w:t>was</w:t>
            </w:r>
            <w:r w:rsidR="003444C4">
              <w:t xml:space="preserve"> </w:t>
            </w:r>
            <w:r w:rsidRPr="00AE3102">
              <w:t>of</w:t>
            </w:r>
            <w:r w:rsidR="003444C4">
              <w:t xml:space="preserve"> </w:t>
            </w:r>
            <w:r w:rsidRPr="00AE3102">
              <w:t>the</w:t>
            </w:r>
            <w:r w:rsidR="003444C4">
              <w:t xml:space="preserve"> </w:t>
            </w:r>
            <w:r w:rsidRPr="00AE3102">
              <w:t>view</w:t>
            </w:r>
            <w:r w:rsidR="003444C4">
              <w:t xml:space="preserve"> </w:t>
            </w:r>
            <w:r w:rsidRPr="00AE3102">
              <w:t>that</w:t>
            </w:r>
            <w:r w:rsidR="003444C4">
              <w:t xml:space="preserve"> </w:t>
            </w:r>
            <w:r w:rsidRPr="00AE3102">
              <w:t>the</w:t>
            </w:r>
            <w:r w:rsidR="003444C4">
              <w:t xml:space="preserve"> </w:t>
            </w:r>
            <w:r w:rsidRPr="00AE3102">
              <w:t>State</w:t>
            </w:r>
            <w:r w:rsidR="003444C4">
              <w:t xml:space="preserve"> </w:t>
            </w:r>
            <w:r w:rsidRPr="00AE3102">
              <w:t>party</w:t>
            </w:r>
            <w:r w:rsidR="003444C4">
              <w:t xml:space="preserve"> </w:t>
            </w:r>
            <w:r w:rsidRPr="00AE3102">
              <w:t>had</w:t>
            </w:r>
            <w:r w:rsidR="003444C4">
              <w:t xml:space="preserve"> </w:t>
            </w:r>
            <w:r w:rsidRPr="00AE3102">
              <w:t>an</w:t>
            </w:r>
            <w:r w:rsidR="003444C4">
              <w:t xml:space="preserve"> </w:t>
            </w:r>
            <w:r w:rsidRPr="00AE3102">
              <w:t>obligation</w:t>
            </w:r>
            <w:r w:rsidR="003444C4">
              <w:t xml:space="preserve"> </w:t>
            </w:r>
            <w:r w:rsidRPr="00AE3102">
              <w:t>to:</w:t>
            </w:r>
            <w:r w:rsidR="003444C4">
              <w:t xml:space="preserve"> </w:t>
            </w:r>
            <w:r w:rsidRPr="00AE3102">
              <w:t>(a)</w:t>
            </w:r>
            <w:r w:rsidR="003444C4">
              <w:t xml:space="preserve"> </w:t>
            </w:r>
            <w:r w:rsidRPr="00AE3102">
              <w:t>provide</w:t>
            </w:r>
            <w:r w:rsidR="003444C4">
              <w:t xml:space="preserve"> </w:t>
            </w:r>
            <w:r w:rsidRPr="00AE3102">
              <w:t>the</w:t>
            </w:r>
            <w:r w:rsidR="003444C4">
              <w:t xml:space="preserve"> </w:t>
            </w:r>
            <w:r w:rsidRPr="00AE3102">
              <w:t>complainant</w:t>
            </w:r>
            <w:r w:rsidR="003444C4">
              <w:t xml:space="preserve"> </w:t>
            </w:r>
            <w:r w:rsidRPr="00AE3102">
              <w:t>with</w:t>
            </w:r>
            <w:r w:rsidR="003444C4">
              <w:t xml:space="preserve"> </w:t>
            </w:r>
            <w:r w:rsidRPr="00AE3102">
              <w:t>a</w:t>
            </w:r>
            <w:r w:rsidR="003444C4">
              <w:t xml:space="preserve"> </w:t>
            </w:r>
            <w:r w:rsidRPr="00AE3102">
              <w:t>remedy,</w:t>
            </w:r>
            <w:r w:rsidR="003444C4">
              <w:t xml:space="preserve"> </w:t>
            </w:r>
            <w:r w:rsidRPr="00AE3102">
              <w:t>including</w:t>
            </w:r>
            <w:r w:rsidR="003444C4">
              <w:t xml:space="preserve"> </w:t>
            </w:r>
            <w:r w:rsidRPr="00AE3102">
              <w:t>fair</w:t>
            </w:r>
            <w:r w:rsidR="003444C4">
              <w:t xml:space="preserve"> </w:t>
            </w:r>
            <w:r w:rsidRPr="00AE3102">
              <w:t>and</w:t>
            </w:r>
            <w:r w:rsidR="003444C4">
              <w:t xml:space="preserve"> </w:t>
            </w:r>
            <w:r w:rsidRPr="00AE3102">
              <w:t>adequate</w:t>
            </w:r>
            <w:r w:rsidR="003444C4">
              <w:t xml:space="preserve"> </w:t>
            </w:r>
            <w:r w:rsidRPr="00AE3102">
              <w:t>compensation</w:t>
            </w:r>
            <w:r w:rsidR="003444C4">
              <w:t xml:space="preserve"> </w:t>
            </w:r>
            <w:r w:rsidRPr="00AE3102">
              <w:t>and</w:t>
            </w:r>
            <w:r w:rsidR="003444C4">
              <w:t xml:space="preserve"> </w:t>
            </w:r>
            <w:r w:rsidRPr="00AE3102">
              <w:t>the</w:t>
            </w:r>
            <w:r w:rsidR="003444C4">
              <w:t xml:space="preserve"> </w:t>
            </w:r>
            <w:r w:rsidRPr="00AE3102">
              <w:t>means</w:t>
            </w:r>
            <w:r w:rsidR="003444C4">
              <w:t xml:space="preserve"> </w:t>
            </w:r>
            <w:r w:rsidRPr="00AE3102">
              <w:t>for</w:t>
            </w:r>
            <w:r w:rsidR="003444C4">
              <w:t xml:space="preserve"> </w:t>
            </w:r>
            <w:r w:rsidRPr="00AE3102">
              <w:t>as</w:t>
            </w:r>
            <w:r w:rsidR="003444C4">
              <w:t xml:space="preserve"> </w:t>
            </w:r>
            <w:r w:rsidRPr="00AE3102">
              <w:t>full</w:t>
            </w:r>
            <w:r w:rsidR="003444C4">
              <w:t xml:space="preserve"> </w:t>
            </w:r>
            <w:r w:rsidRPr="00AE3102">
              <w:t>rehabilitation</w:t>
            </w:r>
            <w:r w:rsidR="003444C4">
              <w:t xml:space="preserve"> </w:t>
            </w:r>
            <w:r w:rsidRPr="00AE3102">
              <w:t>as</w:t>
            </w:r>
            <w:r w:rsidR="003444C4">
              <w:t xml:space="preserve"> </w:t>
            </w:r>
            <w:r w:rsidRPr="00AE3102">
              <w:t>possible;</w:t>
            </w:r>
            <w:r w:rsidR="003444C4">
              <w:t xml:space="preserve"> </w:t>
            </w:r>
            <w:r w:rsidRPr="00AE3102">
              <w:t>(b)</w:t>
            </w:r>
            <w:r w:rsidR="003444C4">
              <w:t xml:space="preserve"> </w:t>
            </w:r>
            <w:r w:rsidRPr="00AE3102">
              <w:t>initiate</w:t>
            </w:r>
            <w:r w:rsidR="003444C4">
              <w:t xml:space="preserve"> </w:t>
            </w:r>
            <w:r w:rsidRPr="00AE3102">
              <w:t>an</w:t>
            </w:r>
            <w:r w:rsidR="003444C4">
              <w:t xml:space="preserve"> </w:t>
            </w:r>
            <w:r w:rsidRPr="00AE3102">
              <w:t>impartial</w:t>
            </w:r>
            <w:r w:rsidR="003444C4">
              <w:t xml:space="preserve"> </w:t>
            </w:r>
            <w:r w:rsidRPr="00AE3102">
              <w:t>and</w:t>
            </w:r>
            <w:r w:rsidR="003444C4">
              <w:t xml:space="preserve"> </w:t>
            </w:r>
            <w:r w:rsidRPr="00AE3102">
              <w:t>thorough</w:t>
            </w:r>
            <w:r w:rsidR="003444C4">
              <w:t xml:space="preserve"> </w:t>
            </w:r>
            <w:r w:rsidRPr="00AE3102">
              <w:t>investigation</w:t>
            </w:r>
            <w:r w:rsidR="003444C4">
              <w:t xml:space="preserve"> </w:t>
            </w:r>
            <w:r w:rsidRPr="00AE3102">
              <w:t>of</w:t>
            </w:r>
            <w:r w:rsidR="003444C4">
              <w:t xml:space="preserve"> </w:t>
            </w:r>
            <w:r w:rsidRPr="00AE3102">
              <w:t>the</w:t>
            </w:r>
            <w:r w:rsidR="003444C4">
              <w:t xml:space="preserve"> </w:t>
            </w:r>
            <w:r w:rsidRPr="00AE3102">
              <w:t>alleged</w:t>
            </w:r>
            <w:r w:rsidR="003444C4">
              <w:t xml:space="preserve"> </w:t>
            </w:r>
            <w:r w:rsidRPr="00AE3102">
              <w:t>events,</w:t>
            </w:r>
            <w:r w:rsidR="003444C4">
              <w:t xml:space="preserve"> </w:t>
            </w:r>
            <w:r w:rsidRPr="00AE3102">
              <w:t>in</w:t>
            </w:r>
            <w:r w:rsidR="003444C4">
              <w:t xml:space="preserve"> </w:t>
            </w:r>
            <w:r w:rsidRPr="00AE3102">
              <w:t>full</w:t>
            </w:r>
            <w:r w:rsidR="003444C4">
              <w:t xml:space="preserve"> </w:t>
            </w:r>
            <w:r w:rsidRPr="00AE3102">
              <w:t>conformity</w:t>
            </w:r>
            <w:r w:rsidR="003444C4">
              <w:t xml:space="preserve"> </w:t>
            </w:r>
            <w:r w:rsidRPr="00AE3102">
              <w:t>with</w:t>
            </w:r>
            <w:r w:rsidR="003444C4">
              <w:t xml:space="preserve"> </w:t>
            </w:r>
            <w:r w:rsidRPr="00AE3102">
              <w:t>the</w:t>
            </w:r>
            <w:r w:rsidR="003444C4">
              <w:t xml:space="preserve"> </w:t>
            </w:r>
            <w:r w:rsidRPr="00AE3102">
              <w:t>requirements</w:t>
            </w:r>
            <w:r w:rsidR="003444C4">
              <w:t xml:space="preserve"> </w:t>
            </w:r>
            <w:r w:rsidRPr="00AE3102">
              <w:t>of</w:t>
            </w:r>
            <w:r w:rsidR="003444C4">
              <w:t xml:space="preserve"> </w:t>
            </w:r>
            <w:r w:rsidRPr="00AE3102">
              <w:t>the</w:t>
            </w:r>
            <w:r w:rsidR="003444C4">
              <w:t xml:space="preserve"> </w:t>
            </w:r>
            <w:r w:rsidRPr="00AE3102">
              <w:t>Istanbul</w:t>
            </w:r>
            <w:r w:rsidR="003444C4">
              <w:t xml:space="preserve"> </w:t>
            </w:r>
            <w:r w:rsidRPr="00AE3102">
              <w:t>Protocol,</w:t>
            </w:r>
            <w:r w:rsidR="003444C4">
              <w:t xml:space="preserve"> </w:t>
            </w:r>
            <w:r w:rsidRPr="00AE3102">
              <w:t>in</w:t>
            </w:r>
            <w:r w:rsidR="003444C4">
              <w:t xml:space="preserve"> </w:t>
            </w:r>
            <w:r w:rsidRPr="00AE3102">
              <w:t>order</w:t>
            </w:r>
            <w:r w:rsidR="003444C4">
              <w:t xml:space="preserve"> </w:t>
            </w:r>
            <w:r w:rsidRPr="00AE3102">
              <w:t>to</w:t>
            </w:r>
            <w:r w:rsidR="003444C4">
              <w:t xml:space="preserve"> </w:t>
            </w:r>
            <w:r w:rsidRPr="00AE3102">
              <w:t>establish</w:t>
            </w:r>
            <w:r w:rsidR="003444C4">
              <w:t xml:space="preserve"> </w:t>
            </w:r>
            <w:r w:rsidRPr="00AE3102">
              <w:t>accountability</w:t>
            </w:r>
            <w:r w:rsidR="003444C4">
              <w:t xml:space="preserve"> </w:t>
            </w:r>
            <w:r w:rsidRPr="00AE3102">
              <w:t>and</w:t>
            </w:r>
            <w:r w:rsidR="003444C4">
              <w:t xml:space="preserve"> </w:t>
            </w:r>
            <w:r w:rsidRPr="00AE3102">
              <w:t>bring</w:t>
            </w:r>
            <w:r w:rsidR="003444C4">
              <w:t xml:space="preserve"> </w:t>
            </w:r>
            <w:r w:rsidRPr="00AE3102">
              <w:t>those</w:t>
            </w:r>
            <w:r w:rsidR="003444C4">
              <w:t xml:space="preserve"> </w:t>
            </w:r>
            <w:r w:rsidRPr="00AE3102">
              <w:t>responsible</w:t>
            </w:r>
            <w:r w:rsidR="003444C4">
              <w:t xml:space="preserve"> </w:t>
            </w:r>
            <w:r w:rsidRPr="00AE3102">
              <w:t>for</w:t>
            </w:r>
            <w:r w:rsidR="003444C4">
              <w:t xml:space="preserve"> </w:t>
            </w:r>
            <w:r w:rsidRPr="00AE3102">
              <w:t>the</w:t>
            </w:r>
            <w:r w:rsidR="003444C4">
              <w:t xml:space="preserve"> </w:t>
            </w:r>
            <w:r w:rsidRPr="00AE3102">
              <w:t>complainant’s</w:t>
            </w:r>
            <w:r w:rsidR="003444C4">
              <w:t xml:space="preserve"> </w:t>
            </w:r>
            <w:r w:rsidRPr="00AE3102">
              <w:t>treatment</w:t>
            </w:r>
            <w:r w:rsidR="003444C4">
              <w:t xml:space="preserve"> </w:t>
            </w:r>
            <w:r w:rsidRPr="00AE3102">
              <w:t>to</w:t>
            </w:r>
            <w:r w:rsidR="003444C4">
              <w:t xml:space="preserve"> </w:t>
            </w:r>
            <w:r w:rsidRPr="00AE3102">
              <w:t>justice;</w:t>
            </w:r>
            <w:r w:rsidR="003444C4">
              <w:t xml:space="preserve"> </w:t>
            </w:r>
            <w:r w:rsidRPr="00AE3102">
              <w:t>and</w:t>
            </w:r>
            <w:r w:rsidR="003444C4">
              <w:t xml:space="preserve"> </w:t>
            </w:r>
            <w:r w:rsidRPr="00AE3102">
              <w:t>(c)</w:t>
            </w:r>
            <w:r w:rsidR="003444C4">
              <w:t xml:space="preserve"> </w:t>
            </w:r>
            <w:r w:rsidRPr="00AE3102">
              <w:t>refrain</w:t>
            </w:r>
            <w:r w:rsidR="003444C4">
              <w:t xml:space="preserve"> </w:t>
            </w:r>
            <w:r w:rsidRPr="00AE3102">
              <w:t>from</w:t>
            </w:r>
            <w:r w:rsidR="003444C4">
              <w:t xml:space="preserve"> </w:t>
            </w:r>
            <w:r w:rsidRPr="00AE3102">
              <w:t>any</w:t>
            </w:r>
            <w:r w:rsidR="003444C4">
              <w:t xml:space="preserve"> </w:t>
            </w:r>
            <w:r w:rsidRPr="00AE3102">
              <w:t>pressure,</w:t>
            </w:r>
            <w:r w:rsidR="003444C4">
              <w:t xml:space="preserve"> </w:t>
            </w:r>
            <w:r w:rsidRPr="00AE3102">
              <w:t>intimidation</w:t>
            </w:r>
            <w:r w:rsidR="003444C4">
              <w:t xml:space="preserve"> </w:t>
            </w:r>
            <w:r w:rsidRPr="00AE3102">
              <w:t>or</w:t>
            </w:r>
            <w:r w:rsidR="003444C4">
              <w:t xml:space="preserve"> </w:t>
            </w:r>
            <w:r w:rsidRPr="00AE3102">
              <w:t>reprisals</w:t>
            </w:r>
            <w:r w:rsidR="003444C4">
              <w:t xml:space="preserve"> </w:t>
            </w:r>
            <w:r w:rsidRPr="00AE3102">
              <w:t>against</w:t>
            </w:r>
            <w:r w:rsidR="003444C4">
              <w:t xml:space="preserve"> </w:t>
            </w:r>
            <w:r w:rsidRPr="00AE3102">
              <w:t>the</w:t>
            </w:r>
            <w:r w:rsidR="003444C4">
              <w:t xml:space="preserve"> </w:t>
            </w:r>
            <w:r w:rsidRPr="00AE3102">
              <w:t>physical</w:t>
            </w:r>
            <w:r w:rsidR="003444C4">
              <w:t xml:space="preserve"> </w:t>
            </w:r>
            <w:r w:rsidRPr="00AE3102">
              <w:t>or</w:t>
            </w:r>
            <w:r w:rsidR="003444C4">
              <w:t xml:space="preserve"> </w:t>
            </w:r>
            <w:r w:rsidRPr="00AE3102">
              <w:t>moral</w:t>
            </w:r>
            <w:r w:rsidR="003444C4">
              <w:t xml:space="preserve"> </w:t>
            </w:r>
            <w:r w:rsidRPr="00AE3102">
              <w:t>integrity</w:t>
            </w:r>
            <w:r w:rsidR="003444C4">
              <w:t xml:space="preserve"> </w:t>
            </w:r>
            <w:r w:rsidRPr="00AE3102">
              <w:t>of</w:t>
            </w:r>
            <w:r w:rsidR="003444C4">
              <w:t xml:space="preserve"> </w:t>
            </w:r>
            <w:r w:rsidRPr="00AE3102">
              <w:t>the</w:t>
            </w:r>
            <w:r w:rsidR="003444C4">
              <w:t xml:space="preserve"> </w:t>
            </w:r>
            <w:r w:rsidRPr="00AE3102">
              <w:t>complainant</w:t>
            </w:r>
            <w:r w:rsidR="003444C4">
              <w:t xml:space="preserve"> </w:t>
            </w:r>
            <w:r w:rsidRPr="00AE3102">
              <w:t>or</w:t>
            </w:r>
            <w:r w:rsidR="003444C4">
              <w:t xml:space="preserve"> </w:t>
            </w:r>
            <w:r w:rsidRPr="00AE3102">
              <w:t>his</w:t>
            </w:r>
            <w:r w:rsidR="003444C4">
              <w:t xml:space="preserve"> </w:t>
            </w:r>
            <w:r w:rsidRPr="00AE3102">
              <w:t>family,</w:t>
            </w:r>
            <w:r w:rsidR="003444C4">
              <w:t xml:space="preserve"> </w:t>
            </w:r>
            <w:r w:rsidRPr="00AE3102">
              <w:t>which</w:t>
            </w:r>
            <w:r w:rsidR="003444C4">
              <w:t xml:space="preserve"> </w:t>
            </w:r>
            <w:r w:rsidRPr="00AE3102">
              <w:t>would</w:t>
            </w:r>
            <w:r w:rsidR="003444C4">
              <w:t xml:space="preserve"> </w:t>
            </w:r>
            <w:r w:rsidRPr="00AE3102">
              <w:t>otherwise</w:t>
            </w:r>
            <w:r w:rsidR="003444C4">
              <w:t xml:space="preserve"> </w:t>
            </w:r>
            <w:r w:rsidRPr="00AE3102">
              <w:t>violate</w:t>
            </w:r>
            <w:r w:rsidR="003444C4">
              <w:t xml:space="preserve"> </w:t>
            </w:r>
            <w:r w:rsidRPr="00AE3102">
              <w:t>the</w:t>
            </w:r>
            <w:r w:rsidR="003444C4">
              <w:t xml:space="preserve"> </w:t>
            </w:r>
            <w:r w:rsidRPr="00AE3102">
              <w:t>State</w:t>
            </w:r>
            <w:r w:rsidR="003444C4">
              <w:t xml:space="preserve"> </w:t>
            </w:r>
            <w:r w:rsidRPr="00AE3102">
              <w:t>party’s</w:t>
            </w:r>
            <w:r w:rsidR="003444C4">
              <w:t xml:space="preserve"> </w:t>
            </w:r>
            <w:r w:rsidRPr="00AE3102">
              <w:t>obligations</w:t>
            </w:r>
            <w:r w:rsidR="003444C4">
              <w:t xml:space="preserve"> </w:t>
            </w:r>
            <w:r w:rsidRPr="00AE3102">
              <w:t>under</w:t>
            </w:r>
            <w:r w:rsidR="003444C4">
              <w:t xml:space="preserve"> </w:t>
            </w:r>
            <w:r w:rsidRPr="00AE3102">
              <w:t>the</w:t>
            </w:r>
            <w:r w:rsidR="003444C4">
              <w:t xml:space="preserve"> </w:t>
            </w:r>
            <w:r w:rsidRPr="00AE3102">
              <w:t>Convention</w:t>
            </w:r>
            <w:r w:rsidR="003444C4">
              <w:t xml:space="preserve"> </w:t>
            </w:r>
            <w:r w:rsidRPr="00AE3102">
              <w:t>to</w:t>
            </w:r>
            <w:r w:rsidR="003444C4">
              <w:t xml:space="preserve"> </w:t>
            </w:r>
            <w:r w:rsidRPr="00AE3102">
              <w:t>cooperate</w:t>
            </w:r>
            <w:r w:rsidR="003444C4">
              <w:t xml:space="preserve"> </w:t>
            </w:r>
            <w:r w:rsidRPr="00AE3102">
              <w:t>with</w:t>
            </w:r>
            <w:r w:rsidR="003444C4">
              <w:t xml:space="preserve"> </w:t>
            </w:r>
            <w:r w:rsidRPr="00AE3102">
              <w:t>the</w:t>
            </w:r>
            <w:r w:rsidR="003444C4">
              <w:t xml:space="preserve"> </w:t>
            </w:r>
            <w:r w:rsidRPr="00AE3102">
              <w:t>Committee</w:t>
            </w:r>
            <w:r w:rsidR="003444C4">
              <w:t xml:space="preserve"> </w:t>
            </w:r>
            <w:r w:rsidRPr="00AE3102">
              <w:t>in</w:t>
            </w:r>
            <w:r w:rsidR="003444C4">
              <w:t xml:space="preserve"> </w:t>
            </w:r>
            <w:r w:rsidRPr="00AE3102">
              <w:t>good</w:t>
            </w:r>
            <w:r w:rsidR="003444C4">
              <w:t xml:space="preserve"> </w:t>
            </w:r>
            <w:r w:rsidRPr="00AE3102">
              <w:t>faith,</w:t>
            </w:r>
            <w:r w:rsidR="003444C4">
              <w:t xml:space="preserve"> </w:t>
            </w:r>
            <w:r w:rsidRPr="00AE3102">
              <w:t>to</w:t>
            </w:r>
            <w:r w:rsidR="003444C4">
              <w:t xml:space="preserve"> </w:t>
            </w:r>
            <w:r w:rsidRPr="00AE3102">
              <w:t>facilitate</w:t>
            </w:r>
            <w:r w:rsidR="003444C4">
              <w:t xml:space="preserve"> </w:t>
            </w:r>
            <w:r w:rsidRPr="00AE3102">
              <w:t>the</w:t>
            </w:r>
            <w:r w:rsidR="003444C4">
              <w:t xml:space="preserve"> </w:t>
            </w:r>
            <w:r w:rsidRPr="00AE3102">
              <w:t>implementation</w:t>
            </w:r>
            <w:r w:rsidR="003444C4">
              <w:t xml:space="preserve"> </w:t>
            </w:r>
            <w:r w:rsidRPr="00AE3102">
              <w:t>of</w:t>
            </w:r>
            <w:r w:rsidR="003444C4">
              <w:t xml:space="preserve"> </w:t>
            </w:r>
            <w:r w:rsidRPr="00AE3102">
              <w:t>the</w:t>
            </w:r>
            <w:r w:rsidR="003444C4">
              <w:t xml:space="preserve"> </w:t>
            </w:r>
            <w:r w:rsidRPr="00AE3102">
              <w:t>provisions</w:t>
            </w:r>
            <w:r w:rsidR="003444C4">
              <w:t xml:space="preserve"> </w:t>
            </w:r>
            <w:r w:rsidRPr="00AE3102">
              <w:t>of</w:t>
            </w:r>
            <w:r w:rsidR="003444C4">
              <w:t xml:space="preserve"> </w:t>
            </w:r>
            <w:r w:rsidRPr="00AE3102">
              <w:t>the</w:t>
            </w:r>
            <w:r w:rsidR="003444C4">
              <w:t xml:space="preserve"> </w:t>
            </w:r>
            <w:r w:rsidRPr="00AE3102">
              <w:t>Convention</w:t>
            </w:r>
            <w:r w:rsidR="003444C4">
              <w:t xml:space="preserve"> </w:t>
            </w:r>
            <w:r w:rsidRPr="00AE3102">
              <w:t>and</w:t>
            </w:r>
            <w:r w:rsidR="003444C4">
              <w:t xml:space="preserve"> </w:t>
            </w:r>
            <w:r w:rsidRPr="00AE3102">
              <w:t>to</w:t>
            </w:r>
            <w:r w:rsidR="003444C4">
              <w:t xml:space="preserve"> </w:t>
            </w:r>
            <w:r w:rsidRPr="00AE3102">
              <w:t>allow</w:t>
            </w:r>
            <w:r w:rsidR="003444C4">
              <w:t xml:space="preserve"> </w:t>
            </w:r>
            <w:r w:rsidRPr="00AE3102">
              <w:t>family</w:t>
            </w:r>
            <w:r w:rsidR="003444C4">
              <w:t xml:space="preserve"> </w:t>
            </w:r>
            <w:r w:rsidRPr="00AE3102">
              <w:t>visits</w:t>
            </w:r>
            <w:r w:rsidR="003444C4">
              <w:t xml:space="preserve"> </w:t>
            </w:r>
            <w:r w:rsidRPr="00AE3102">
              <w:t>to</w:t>
            </w:r>
            <w:r w:rsidR="003444C4">
              <w:t xml:space="preserve"> </w:t>
            </w:r>
            <w:r w:rsidRPr="00AE3102">
              <w:t>the</w:t>
            </w:r>
            <w:r w:rsidR="003444C4">
              <w:t xml:space="preserve"> </w:t>
            </w:r>
            <w:r w:rsidRPr="00AE3102">
              <w:t>complainant</w:t>
            </w:r>
            <w:r w:rsidR="003444C4">
              <w:t xml:space="preserve"> </w:t>
            </w:r>
            <w:r w:rsidRPr="00AE3102">
              <w:t>in</w:t>
            </w:r>
            <w:r w:rsidR="003444C4">
              <w:t xml:space="preserve"> </w:t>
            </w:r>
            <w:r w:rsidRPr="00AE3102">
              <w:t>prison.</w:t>
            </w:r>
          </w:p>
        </w:tc>
      </w:tr>
    </w:tbl>
    <w:p w:rsidR="00024700" w:rsidRPr="009C33C9" w:rsidRDefault="00024700" w:rsidP="00AE3102">
      <w:pPr>
        <w:pStyle w:val="SingleTxtG"/>
        <w:spacing w:before="240"/>
      </w:pPr>
      <w:r w:rsidRPr="009C33C9">
        <w:t>12.</w:t>
      </w:r>
      <w:r w:rsidRPr="009C33C9">
        <w:tab/>
        <w:t>On</w:t>
      </w:r>
      <w:r w:rsidR="003444C4">
        <w:t xml:space="preserve"> </w:t>
      </w:r>
      <w:r w:rsidRPr="009C33C9">
        <w:t>6</w:t>
      </w:r>
      <w:r w:rsidR="003444C4">
        <w:t xml:space="preserve"> </w:t>
      </w:r>
      <w:r w:rsidRPr="009C33C9">
        <w:t>July</w:t>
      </w:r>
      <w:r w:rsidR="003444C4">
        <w:t xml:space="preserve"> </w:t>
      </w:r>
      <w:r w:rsidRPr="009C33C9">
        <w:t>2018,</w:t>
      </w:r>
      <w:r w:rsidR="003444C4">
        <w:t xml:space="preserve"> </w:t>
      </w:r>
      <w:r w:rsidRPr="009C33C9">
        <w:t>Action</w:t>
      </w:r>
      <w:r w:rsidR="003444C4">
        <w:t xml:space="preserve"> </w:t>
      </w:r>
      <w:r w:rsidRPr="009C33C9">
        <w:t>by</w:t>
      </w:r>
      <w:r w:rsidR="003444C4">
        <w:t xml:space="preserve"> </w:t>
      </w:r>
      <w:r w:rsidRPr="009C33C9">
        <w:t>Christians</w:t>
      </w:r>
      <w:r w:rsidR="003444C4">
        <w:t xml:space="preserve"> </w:t>
      </w:r>
      <w:r w:rsidRPr="009C33C9">
        <w:t>for</w:t>
      </w:r>
      <w:r w:rsidR="003444C4">
        <w:t xml:space="preserve"> </w:t>
      </w:r>
      <w:r w:rsidRPr="009C33C9">
        <w:t>the</w:t>
      </w:r>
      <w:r w:rsidR="003444C4">
        <w:t xml:space="preserve"> </w:t>
      </w:r>
      <w:r w:rsidRPr="009C33C9">
        <w:t>Abolition</w:t>
      </w:r>
      <w:r w:rsidR="003444C4">
        <w:t xml:space="preserve"> </w:t>
      </w:r>
      <w:r w:rsidRPr="009C33C9">
        <w:t>of</w:t>
      </w:r>
      <w:r w:rsidR="003444C4">
        <w:t xml:space="preserve"> </w:t>
      </w:r>
      <w:r w:rsidRPr="009C33C9">
        <w:t>Torture</w:t>
      </w:r>
      <w:r w:rsidR="003444C4">
        <w:t xml:space="preserve"> </w:t>
      </w:r>
      <w:r w:rsidRPr="009C33C9">
        <w:t>(France)</w:t>
      </w:r>
      <w:r w:rsidR="003444C4">
        <w:t xml:space="preserve"> </w:t>
      </w:r>
      <w:r w:rsidRPr="009C33C9">
        <w:t>and</w:t>
      </w:r>
      <w:r w:rsidR="003444C4">
        <w:t xml:space="preserve"> </w:t>
      </w:r>
      <w:r w:rsidRPr="009C33C9">
        <w:t>the</w:t>
      </w:r>
      <w:r w:rsidR="003444C4">
        <w:t xml:space="preserve"> </w:t>
      </w:r>
      <w:r w:rsidRPr="009C33C9">
        <w:t>International</w:t>
      </w:r>
      <w:r w:rsidR="003444C4">
        <w:t xml:space="preserve"> </w:t>
      </w:r>
      <w:r w:rsidRPr="009C33C9">
        <w:t>Service</w:t>
      </w:r>
      <w:r w:rsidR="003444C4">
        <w:t xml:space="preserve"> </w:t>
      </w:r>
      <w:r w:rsidRPr="009C33C9">
        <w:t>for</w:t>
      </w:r>
      <w:r w:rsidR="003444C4">
        <w:t xml:space="preserve"> </w:t>
      </w:r>
      <w:r w:rsidRPr="009C33C9">
        <w:t>Human</w:t>
      </w:r>
      <w:r w:rsidR="003444C4">
        <w:t xml:space="preserve"> </w:t>
      </w:r>
      <w:r w:rsidRPr="009C33C9">
        <w:t>Rights</w:t>
      </w:r>
      <w:r w:rsidR="003444C4">
        <w:t xml:space="preserve"> </w:t>
      </w:r>
      <w:r w:rsidRPr="009C33C9">
        <w:t>called</w:t>
      </w:r>
      <w:r w:rsidR="003444C4">
        <w:t xml:space="preserve"> </w:t>
      </w:r>
      <w:r w:rsidRPr="009C33C9">
        <w:t>on</w:t>
      </w:r>
      <w:r w:rsidR="003444C4">
        <w:t xml:space="preserve"> </w:t>
      </w:r>
      <w:r w:rsidRPr="009C33C9">
        <w:t>the</w:t>
      </w:r>
      <w:r w:rsidR="003444C4">
        <w:t xml:space="preserve"> </w:t>
      </w:r>
      <w:r w:rsidRPr="009C33C9">
        <w:t>Committee</w:t>
      </w:r>
      <w:r w:rsidR="003444C4">
        <w:t xml:space="preserve"> </w:t>
      </w:r>
      <w:r w:rsidRPr="009C33C9">
        <w:t>to</w:t>
      </w:r>
      <w:r w:rsidR="003444C4">
        <w:t xml:space="preserve"> </w:t>
      </w:r>
      <w:r w:rsidRPr="009C33C9">
        <w:t>request</w:t>
      </w:r>
      <w:r w:rsidR="003444C4">
        <w:t xml:space="preserve"> </w:t>
      </w:r>
      <w:r w:rsidRPr="009C33C9">
        <w:t>that</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take</w:t>
      </w:r>
      <w:r w:rsidR="003444C4">
        <w:t xml:space="preserve"> </w:t>
      </w:r>
      <w:r w:rsidRPr="009C33C9">
        <w:t>measures</w:t>
      </w:r>
      <w:r w:rsidR="003444C4">
        <w:t xml:space="preserve"> </w:t>
      </w:r>
      <w:r w:rsidRPr="009C33C9">
        <w:t>of</w:t>
      </w:r>
      <w:r w:rsidR="003444C4">
        <w:t xml:space="preserve"> </w:t>
      </w:r>
      <w:r w:rsidRPr="009C33C9">
        <w:t>protection</w:t>
      </w:r>
      <w:r w:rsidR="003444C4">
        <w:t xml:space="preserve"> </w:t>
      </w:r>
      <w:r w:rsidRPr="009C33C9">
        <w:t>to</w:t>
      </w:r>
      <w:r w:rsidR="003444C4">
        <w:t xml:space="preserve"> </w:t>
      </w:r>
      <w:r w:rsidRPr="009C33C9">
        <w:t>prevent</w:t>
      </w:r>
      <w:r w:rsidR="003444C4">
        <w:t xml:space="preserve"> </w:t>
      </w:r>
      <w:r w:rsidRPr="009C33C9">
        <w:t>and</w:t>
      </w:r>
      <w:r w:rsidR="003444C4">
        <w:t xml:space="preserve"> </w:t>
      </w:r>
      <w:r w:rsidRPr="009C33C9">
        <w:t>remedy</w:t>
      </w:r>
      <w:r w:rsidR="003444C4">
        <w:t xml:space="preserve"> </w:t>
      </w:r>
      <w:r w:rsidRPr="009C33C9">
        <w:t>acts</w:t>
      </w:r>
      <w:r w:rsidR="003444C4">
        <w:t xml:space="preserve"> </w:t>
      </w:r>
      <w:r w:rsidRPr="009C33C9">
        <w:t>of</w:t>
      </w:r>
      <w:r w:rsidR="003444C4">
        <w:t xml:space="preserve"> </w:t>
      </w:r>
      <w:r w:rsidRPr="009C33C9">
        <w:t>reprisals</w:t>
      </w:r>
      <w:r w:rsidR="003444C4">
        <w:t xml:space="preserve"> </w:t>
      </w:r>
      <w:r w:rsidRPr="009C33C9">
        <w:t>against</w:t>
      </w:r>
      <w:r w:rsidR="003444C4">
        <w:t xml:space="preserve"> </w:t>
      </w:r>
      <w:r w:rsidRPr="009C33C9">
        <w:t>the</w:t>
      </w:r>
      <w:r w:rsidR="003444C4">
        <w:t xml:space="preserve"> </w:t>
      </w:r>
      <w:r w:rsidRPr="009C33C9">
        <w:t>complainant,</w:t>
      </w:r>
      <w:r w:rsidR="003444C4">
        <w:t xml:space="preserve"> </w:t>
      </w:r>
      <w:r w:rsidRPr="009C33C9">
        <w:t>and</w:t>
      </w:r>
      <w:r w:rsidR="003444C4">
        <w:t xml:space="preserve"> </w:t>
      </w:r>
      <w:r w:rsidRPr="009C33C9">
        <w:t>to</w:t>
      </w:r>
      <w:r w:rsidR="003444C4">
        <w:t xml:space="preserve"> </w:t>
      </w:r>
      <w:r w:rsidRPr="009C33C9">
        <w:t>prevent</w:t>
      </w:r>
      <w:r w:rsidR="003444C4">
        <w:t xml:space="preserve"> </w:t>
      </w:r>
      <w:r w:rsidRPr="009C33C9">
        <w:t>further</w:t>
      </w:r>
      <w:r w:rsidR="003444C4">
        <w:t xml:space="preserve"> </w:t>
      </w:r>
      <w:r w:rsidRPr="009C33C9">
        <w:t>violations</w:t>
      </w:r>
      <w:r w:rsidR="003444C4">
        <w:t xml:space="preserve"> </w:t>
      </w:r>
      <w:r w:rsidRPr="009C33C9">
        <w:t>of</w:t>
      </w:r>
      <w:r w:rsidR="003444C4">
        <w:t xml:space="preserve"> </w:t>
      </w:r>
      <w:r w:rsidRPr="009C33C9">
        <w:t>the</w:t>
      </w:r>
      <w:r w:rsidR="003444C4">
        <w:t xml:space="preserve"> </w:t>
      </w:r>
      <w:r w:rsidRPr="009C33C9">
        <w:t>Convention.</w:t>
      </w:r>
      <w:r w:rsidR="003444C4">
        <w:t xml:space="preserve"> </w:t>
      </w:r>
      <w:r w:rsidRPr="009C33C9">
        <w:t>The</w:t>
      </w:r>
      <w:r w:rsidR="003444C4">
        <w:t xml:space="preserve"> </w:t>
      </w:r>
      <w:r w:rsidRPr="009C33C9">
        <w:t>complainant’s</w:t>
      </w:r>
      <w:r w:rsidR="003444C4">
        <w:t xml:space="preserve"> </w:t>
      </w:r>
      <w:r w:rsidRPr="009C33C9">
        <w:t>counsels</w:t>
      </w:r>
      <w:r w:rsidR="003444C4">
        <w:t xml:space="preserve"> </w:t>
      </w:r>
      <w:r w:rsidRPr="009C33C9">
        <w:t>submitted</w:t>
      </w:r>
      <w:r w:rsidR="003444C4">
        <w:t xml:space="preserve"> </w:t>
      </w:r>
      <w:r w:rsidRPr="009C33C9">
        <w:t>that</w:t>
      </w:r>
      <w:r w:rsidR="003444C4">
        <w:t xml:space="preserve"> </w:t>
      </w:r>
      <w:r w:rsidRPr="009C33C9">
        <w:t>Mr.</w:t>
      </w:r>
      <w:r w:rsidR="003444C4">
        <w:t xml:space="preserve"> </w:t>
      </w:r>
      <w:proofErr w:type="spellStart"/>
      <w:r w:rsidRPr="009C33C9">
        <w:t>Asfari</w:t>
      </w:r>
      <w:proofErr w:type="spellEnd"/>
      <w:r w:rsidR="003444C4">
        <w:t xml:space="preserve"> </w:t>
      </w:r>
      <w:r w:rsidRPr="009C33C9">
        <w:t>had</w:t>
      </w:r>
      <w:r w:rsidR="003444C4">
        <w:t xml:space="preserve"> </w:t>
      </w:r>
      <w:r w:rsidRPr="009C33C9">
        <w:t>been</w:t>
      </w:r>
      <w:r w:rsidR="003444C4">
        <w:t xml:space="preserve"> </w:t>
      </w:r>
      <w:r w:rsidRPr="009C33C9">
        <w:t>subject</w:t>
      </w:r>
      <w:r w:rsidR="003444C4">
        <w:t xml:space="preserve"> </w:t>
      </w:r>
      <w:r w:rsidRPr="009C33C9">
        <w:t>to</w:t>
      </w:r>
      <w:r w:rsidR="003444C4">
        <w:t xml:space="preserve"> </w:t>
      </w:r>
      <w:r w:rsidRPr="009C33C9">
        <w:t>repeated</w:t>
      </w:r>
      <w:r w:rsidR="003444C4">
        <w:t xml:space="preserve"> </w:t>
      </w:r>
      <w:r w:rsidRPr="009C33C9">
        <w:t>reprisals</w:t>
      </w:r>
      <w:r w:rsidR="003444C4">
        <w:t xml:space="preserve"> </w:t>
      </w:r>
      <w:r w:rsidRPr="009C33C9">
        <w:t>since</w:t>
      </w:r>
      <w:r w:rsidR="003444C4">
        <w:t xml:space="preserve"> </w:t>
      </w:r>
      <w:r w:rsidRPr="009C33C9">
        <w:t>his</w:t>
      </w:r>
      <w:r w:rsidR="003444C4">
        <w:t xml:space="preserve"> </w:t>
      </w:r>
      <w:r w:rsidRPr="009C33C9">
        <w:t>conviction</w:t>
      </w:r>
      <w:r w:rsidR="003444C4">
        <w:t xml:space="preserve"> </w:t>
      </w:r>
      <w:r w:rsidRPr="009C33C9">
        <w:t>had</w:t>
      </w:r>
      <w:r w:rsidR="003444C4">
        <w:t xml:space="preserve"> </w:t>
      </w:r>
      <w:r w:rsidRPr="009C33C9">
        <w:t>been</w:t>
      </w:r>
      <w:r w:rsidR="003444C4">
        <w:t xml:space="preserve"> </w:t>
      </w:r>
      <w:r w:rsidRPr="009C33C9">
        <w:t>confirmed</w:t>
      </w:r>
      <w:r w:rsidR="003444C4">
        <w:t xml:space="preserve"> </w:t>
      </w:r>
      <w:r w:rsidRPr="009C33C9">
        <w:t>by</w:t>
      </w:r>
      <w:r w:rsidR="003444C4">
        <w:t xml:space="preserve"> </w:t>
      </w:r>
      <w:r w:rsidRPr="009C33C9">
        <w:t>a</w:t>
      </w:r>
      <w:r w:rsidR="003444C4">
        <w:t xml:space="preserve"> </w:t>
      </w:r>
      <w:r w:rsidRPr="009C33C9">
        <w:t>civilian</w:t>
      </w:r>
      <w:r w:rsidR="003444C4">
        <w:t xml:space="preserve"> </w:t>
      </w:r>
      <w:r w:rsidRPr="009C33C9">
        <w:t>appeals</w:t>
      </w:r>
      <w:r w:rsidR="003444C4">
        <w:t xml:space="preserve"> </w:t>
      </w:r>
      <w:r w:rsidRPr="009C33C9">
        <w:t>court</w:t>
      </w:r>
      <w:r w:rsidR="003444C4">
        <w:t xml:space="preserve"> </w:t>
      </w:r>
      <w:r w:rsidRPr="009C33C9">
        <w:t>in</w:t>
      </w:r>
      <w:r w:rsidR="003444C4">
        <w:t xml:space="preserve"> </w:t>
      </w:r>
      <w:r w:rsidRPr="009C33C9">
        <w:t>July</w:t>
      </w:r>
      <w:r w:rsidR="003444C4">
        <w:t xml:space="preserve"> </w:t>
      </w:r>
      <w:r w:rsidRPr="009C33C9">
        <w:t>2017,</w:t>
      </w:r>
      <w:r w:rsidR="003444C4">
        <w:t xml:space="preserve"> </w:t>
      </w:r>
      <w:r w:rsidRPr="009C33C9">
        <w:t>on</w:t>
      </w:r>
      <w:r w:rsidR="003444C4">
        <w:t xml:space="preserve"> </w:t>
      </w:r>
      <w:r w:rsidRPr="009C33C9">
        <w:t>the</w:t>
      </w:r>
      <w:r w:rsidR="003444C4">
        <w:t xml:space="preserve"> </w:t>
      </w:r>
      <w:r w:rsidRPr="009C33C9">
        <w:t>basis</w:t>
      </w:r>
      <w:r w:rsidR="003444C4">
        <w:t xml:space="preserve"> </w:t>
      </w:r>
      <w:r w:rsidRPr="009C33C9">
        <w:t>of</w:t>
      </w:r>
      <w:r w:rsidR="003444C4">
        <w:t xml:space="preserve"> </w:t>
      </w:r>
      <w:r w:rsidRPr="009C33C9">
        <w:t>forced</w:t>
      </w:r>
      <w:r w:rsidR="003444C4">
        <w:t xml:space="preserve"> </w:t>
      </w:r>
      <w:r w:rsidRPr="009C33C9">
        <w:t>confessions</w:t>
      </w:r>
      <w:r w:rsidR="003444C4">
        <w:t xml:space="preserve"> </w:t>
      </w:r>
      <w:r w:rsidRPr="009C33C9">
        <w:t>signed</w:t>
      </w:r>
      <w:r w:rsidR="003444C4">
        <w:t xml:space="preserve"> </w:t>
      </w:r>
      <w:r w:rsidRPr="009C33C9">
        <w:t>by</w:t>
      </w:r>
      <w:r w:rsidR="003444C4">
        <w:t xml:space="preserve"> </w:t>
      </w:r>
      <w:r w:rsidRPr="009C33C9">
        <w:t>him</w:t>
      </w:r>
      <w:r w:rsidR="003444C4">
        <w:t xml:space="preserve"> </w:t>
      </w:r>
      <w:r w:rsidRPr="009C33C9">
        <w:t>and</w:t>
      </w:r>
      <w:r w:rsidR="003444C4">
        <w:t xml:space="preserve"> </w:t>
      </w:r>
      <w:r w:rsidRPr="009C33C9">
        <w:t>the</w:t>
      </w:r>
      <w:r w:rsidR="003444C4">
        <w:t xml:space="preserve"> </w:t>
      </w:r>
      <w:r w:rsidRPr="009C33C9">
        <w:t>other</w:t>
      </w:r>
      <w:r w:rsidR="003444C4">
        <w:t xml:space="preserve"> </w:t>
      </w:r>
      <w:r w:rsidRPr="009C33C9">
        <w:t>defendants</w:t>
      </w:r>
      <w:r w:rsidR="003444C4">
        <w:t xml:space="preserve"> </w:t>
      </w:r>
      <w:r w:rsidRPr="009C33C9">
        <w:t>under</w:t>
      </w:r>
      <w:r w:rsidR="003444C4">
        <w:t xml:space="preserve"> </w:t>
      </w:r>
      <w:r w:rsidRPr="009C33C9">
        <w:t>duress.</w:t>
      </w:r>
      <w:r w:rsidR="003444C4">
        <w:t xml:space="preserve"> </w:t>
      </w:r>
      <w:r w:rsidRPr="009C33C9">
        <w:t>Moreover,</w:t>
      </w:r>
      <w:r w:rsidR="003444C4">
        <w:t xml:space="preserve"> </w:t>
      </w:r>
      <w:r w:rsidRPr="009C33C9">
        <w:t>no</w:t>
      </w:r>
      <w:r w:rsidR="003444C4">
        <w:t xml:space="preserve"> </w:t>
      </w:r>
      <w:r w:rsidRPr="009C33C9">
        <w:t>thorough</w:t>
      </w:r>
      <w:r w:rsidR="003444C4">
        <w:t xml:space="preserve"> </w:t>
      </w:r>
      <w:r w:rsidRPr="009C33C9">
        <w:t>and</w:t>
      </w:r>
      <w:r w:rsidR="003444C4">
        <w:t xml:space="preserve"> </w:t>
      </w:r>
      <w:r w:rsidRPr="009C33C9">
        <w:t>impartial</w:t>
      </w:r>
      <w:r w:rsidR="003444C4">
        <w:t xml:space="preserve"> </w:t>
      </w:r>
      <w:r w:rsidRPr="009C33C9">
        <w:t>investigation</w:t>
      </w:r>
      <w:r w:rsidR="003444C4">
        <w:t xml:space="preserve"> </w:t>
      </w:r>
      <w:r w:rsidRPr="009C33C9">
        <w:t>has</w:t>
      </w:r>
      <w:r w:rsidR="003444C4">
        <w:t xml:space="preserve"> </w:t>
      </w:r>
      <w:r w:rsidRPr="009C33C9">
        <w:t>been</w:t>
      </w:r>
      <w:r w:rsidR="003444C4">
        <w:t xml:space="preserve"> </w:t>
      </w:r>
      <w:r w:rsidRPr="009C33C9">
        <w:t>conducted</w:t>
      </w:r>
      <w:r w:rsidR="003444C4">
        <w:t xml:space="preserve"> </w:t>
      </w:r>
      <w:r w:rsidRPr="009C33C9">
        <w:t>into</w:t>
      </w:r>
      <w:r w:rsidR="003444C4">
        <w:t xml:space="preserve"> </w:t>
      </w:r>
      <w:r w:rsidRPr="009C33C9">
        <w:t>the</w:t>
      </w:r>
      <w:r w:rsidR="003444C4">
        <w:t xml:space="preserve"> </w:t>
      </w:r>
      <w:r w:rsidRPr="009C33C9">
        <w:t>allegations</w:t>
      </w:r>
      <w:r w:rsidR="003444C4">
        <w:t xml:space="preserve"> </w:t>
      </w:r>
      <w:r w:rsidRPr="009C33C9">
        <w:t>of</w:t>
      </w:r>
      <w:r w:rsidR="003444C4">
        <w:t xml:space="preserve"> </w:t>
      </w:r>
      <w:r w:rsidRPr="009C33C9">
        <w:t>torture.</w:t>
      </w:r>
    </w:p>
    <w:p w:rsidR="00024700" w:rsidRPr="009C33C9" w:rsidRDefault="00024700" w:rsidP="00C15824">
      <w:pPr>
        <w:pStyle w:val="SingleTxtG"/>
      </w:pPr>
      <w:r w:rsidRPr="009C33C9">
        <w:t>13.</w:t>
      </w:r>
      <w:r w:rsidR="003444C4">
        <w:t xml:space="preserve"> </w:t>
      </w:r>
      <w:r w:rsidRPr="009C33C9">
        <w:tab/>
        <w:t>The</w:t>
      </w:r>
      <w:r w:rsidR="003444C4">
        <w:t xml:space="preserve"> </w:t>
      </w:r>
      <w:r w:rsidRPr="009C33C9">
        <w:t>Committee</w:t>
      </w:r>
      <w:r w:rsidR="003444C4">
        <w:t xml:space="preserve"> </w:t>
      </w:r>
      <w:r w:rsidRPr="009C33C9">
        <w:t>was</w:t>
      </w:r>
      <w:r w:rsidR="003444C4">
        <w:t xml:space="preserve"> </w:t>
      </w:r>
      <w:r w:rsidRPr="009C33C9">
        <w:t>also</w:t>
      </w:r>
      <w:r w:rsidR="003444C4">
        <w:t xml:space="preserve"> </w:t>
      </w:r>
      <w:r w:rsidRPr="009C33C9">
        <w:t>informed</w:t>
      </w:r>
      <w:r w:rsidR="003444C4">
        <w:t xml:space="preserve"> </w:t>
      </w:r>
      <w:r w:rsidRPr="009C33C9">
        <w:t>that,</w:t>
      </w:r>
      <w:r w:rsidR="003444C4">
        <w:t xml:space="preserve"> </w:t>
      </w:r>
      <w:r w:rsidRPr="009C33C9">
        <w:t>since</w:t>
      </w:r>
      <w:r w:rsidR="003444C4">
        <w:t xml:space="preserve"> </w:t>
      </w:r>
      <w:r w:rsidRPr="009C33C9">
        <w:t>October</w:t>
      </w:r>
      <w:r w:rsidR="003444C4">
        <w:t xml:space="preserve"> </w:t>
      </w:r>
      <w:r w:rsidRPr="009C33C9">
        <w:t>2016,</w:t>
      </w:r>
      <w:r w:rsidR="003444C4">
        <w:t xml:space="preserve"> </w:t>
      </w:r>
      <w:r w:rsidRPr="009C33C9">
        <w:t>Mr.</w:t>
      </w:r>
      <w:r w:rsidR="003444C4">
        <w:t xml:space="preserve"> </w:t>
      </w:r>
      <w:proofErr w:type="spellStart"/>
      <w:r w:rsidRPr="009C33C9">
        <w:t>Asfari</w:t>
      </w:r>
      <w:r w:rsidR="00C15824">
        <w:t>’</w:t>
      </w:r>
      <w:r w:rsidRPr="009C33C9">
        <w:t>s</w:t>
      </w:r>
      <w:proofErr w:type="spellEnd"/>
      <w:r w:rsidR="003444C4">
        <w:t xml:space="preserve"> </w:t>
      </w:r>
      <w:r w:rsidRPr="009C33C9">
        <w:t>wife,</w:t>
      </w:r>
      <w:r w:rsidR="003444C4">
        <w:t xml:space="preserve"> </w:t>
      </w:r>
      <w:r w:rsidRPr="009C33C9">
        <w:t>Ms.</w:t>
      </w:r>
      <w:r w:rsidR="003444C4">
        <w:t xml:space="preserve"> </w:t>
      </w:r>
      <w:proofErr w:type="spellStart"/>
      <w:r w:rsidRPr="009C33C9">
        <w:t>Mangin-Asfari</w:t>
      </w:r>
      <w:proofErr w:type="spellEnd"/>
      <w:r w:rsidRPr="009C33C9">
        <w:t>,</w:t>
      </w:r>
      <w:r w:rsidR="003444C4">
        <w:t xml:space="preserve"> </w:t>
      </w:r>
      <w:r w:rsidRPr="009C33C9">
        <w:t>had</w:t>
      </w:r>
      <w:r w:rsidR="003444C4">
        <w:t xml:space="preserve"> </w:t>
      </w:r>
      <w:r w:rsidRPr="009C33C9">
        <w:t>been</w:t>
      </w:r>
      <w:r w:rsidR="003444C4">
        <w:t xml:space="preserve"> </w:t>
      </w:r>
      <w:r w:rsidRPr="009C33C9">
        <w:t>refused</w:t>
      </w:r>
      <w:r w:rsidR="003444C4">
        <w:t xml:space="preserve"> </w:t>
      </w:r>
      <w:r w:rsidRPr="009C33C9">
        <w:t>entry</w:t>
      </w:r>
      <w:r w:rsidR="003444C4">
        <w:t xml:space="preserve"> </w:t>
      </w:r>
      <w:r w:rsidRPr="009C33C9">
        <w:t>to</w:t>
      </w:r>
      <w:r w:rsidR="003444C4">
        <w:t xml:space="preserve"> </w:t>
      </w:r>
      <w:r w:rsidRPr="009C33C9">
        <w:t>Morocco</w:t>
      </w:r>
      <w:r w:rsidR="003444C4">
        <w:t xml:space="preserve"> </w:t>
      </w:r>
      <w:r w:rsidRPr="009C33C9">
        <w:t>on</w:t>
      </w:r>
      <w:r w:rsidR="003444C4">
        <w:t xml:space="preserve"> </w:t>
      </w:r>
      <w:r w:rsidRPr="009C33C9">
        <w:t>four</w:t>
      </w:r>
      <w:r w:rsidR="003444C4">
        <w:t xml:space="preserve"> </w:t>
      </w:r>
      <w:r w:rsidRPr="009C33C9">
        <w:t>occasions</w:t>
      </w:r>
      <w:r w:rsidR="003444C4">
        <w:t xml:space="preserve"> </w:t>
      </w:r>
      <w:r w:rsidRPr="009C33C9">
        <w:t>and</w:t>
      </w:r>
      <w:r w:rsidR="003444C4">
        <w:t xml:space="preserve"> </w:t>
      </w:r>
      <w:r w:rsidRPr="009C33C9">
        <w:t>had</w:t>
      </w:r>
      <w:r w:rsidR="003444C4">
        <w:t xml:space="preserve"> </w:t>
      </w:r>
      <w:r w:rsidRPr="009C33C9">
        <w:t>not</w:t>
      </w:r>
      <w:r w:rsidR="003444C4">
        <w:t xml:space="preserve"> </w:t>
      </w:r>
      <w:r w:rsidRPr="009C33C9">
        <w:t>been</w:t>
      </w:r>
      <w:r w:rsidR="003444C4">
        <w:t xml:space="preserve"> </w:t>
      </w:r>
      <w:r w:rsidRPr="009C33C9">
        <w:t>able</w:t>
      </w:r>
      <w:r w:rsidR="003444C4">
        <w:t xml:space="preserve"> </w:t>
      </w:r>
      <w:r w:rsidRPr="009C33C9">
        <w:t>to</w:t>
      </w:r>
      <w:r w:rsidR="003444C4">
        <w:t xml:space="preserve"> </w:t>
      </w:r>
      <w:r w:rsidRPr="009C33C9">
        <w:t>meet</w:t>
      </w:r>
      <w:r w:rsidR="003444C4">
        <w:t xml:space="preserve"> </w:t>
      </w:r>
      <w:r w:rsidRPr="009C33C9">
        <w:t>her</w:t>
      </w:r>
      <w:r w:rsidR="003444C4">
        <w:t xml:space="preserve"> </w:t>
      </w:r>
      <w:r w:rsidRPr="009C33C9">
        <w:t>husband</w:t>
      </w:r>
      <w:r w:rsidR="003444C4">
        <w:t xml:space="preserve"> </w:t>
      </w:r>
      <w:r w:rsidRPr="009C33C9">
        <w:t>since</w:t>
      </w:r>
      <w:r w:rsidR="003444C4">
        <w:t xml:space="preserve"> </w:t>
      </w:r>
      <w:r w:rsidRPr="009C33C9">
        <w:t>then.</w:t>
      </w:r>
      <w:r w:rsidR="003444C4">
        <w:t xml:space="preserve"> </w:t>
      </w:r>
      <w:r w:rsidRPr="009C33C9">
        <w:t>Between</w:t>
      </w:r>
      <w:r w:rsidR="003444C4">
        <w:t xml:space="preserve"> </w:t>
      </w:r>
      <w:r w:rsidRPr="009C33C9">
        <w:t>18</w:t>
      </w:r>
      <w:r w:rsidR="003444C4">
        <w:t xml:space="preserve"> </w:t>
      </w:r>
      <w:r w:rsidRPr="009C33C9">
        <w:t>April</w:t>
      </w:r>
      <w:r w:rsidR="003444C4">
        <w:t xml:space="preserve"> </w:t>
      </w:r>
      <w:r w:rsidRPr="009C33C9">
        <w:t>and</w:t>
      </w:r>
      <w:r w:rsidR="003444C4">
        <w:t xml:space="preserve"> </w:t>
      </w:r>
      <w:r w:rsidRPr="009C33C9">
        <w:t>17</w:t>
      </w:r>
      <w:r w:rsidR="003444C4">
        <w:t xml:space="preserve"> </w:t>
      </w:r>
      <w:r w:rsidRPr="009C33C9">
        <w:t>May</w:t>
      </w:r>
      <w:r w:rsidR="003444C4">
        <w:t xml:space="preserve"> </w:t>
      </w:r>
      <w:r w:rsidRPr="009C33C9">
        <w:t>2018,</w:t>
      </w:r>
      <w:r w:rsidR="003444C4">
        <w:t xml:space="preserve"> </w:t>
      </w:r>
      <w:r w:rsidRPr="009C33C9">
        <w:t>Ms.</w:t>
      </w:r>
      <w:r w:rsidR="003444C4">
        <w:t xml:space="preserve"> </w:t>
      </w:r>
      <w:proofErr w:type="spellStart"/>
      <w:r w:rsidRPr="009C33C9">
        <w:t>Mangin-Asfari</w:t>
      </w:r>
      <w:proofErr w:type="spellEnd"/>
      <w:r w:rsidR="003444C4">
        <w:t xml:space="preserve"> </w:t>
      </w:r>
      <w:r w:rsidRPr="009C33C9">
        <w:t>went</w:t>
      </w:r>
      <w:r w:rsidR="003444C4">
        <w:t xml:space="preserve"> </w:t>
      </w:r>
      <w:r w:rsidRPr="009C33C9">
        <w:t>on</w:t>
      </w:r>
      <w:r w:rsidR="003444C4">
        <w:t xml:space="preserve"> </w:t>
      </w:r>
      <w:r w:rsidRPr="009C33C9">
        <w:t>a</w:t>
      </w:r>
      <w:r w:rsidR="003444C4">
        <w:t xml:space="preserve"> </w:t>
      </w:r>
      <w:r w:rsidRPr="009C33C9">
        <w:t>hunger</w:t>
      </w:r>
      <w:r w:rsidR="003444C4">
        <w:t xml:space="preserve"> </w:t>
      </w:r>
      <w:r w:rsidRPr="009C33C9">
        <w:t>strike</w:t>
      </w:r>
      <w:r w:rsidR="003444C4">
        <w:t xml:space="preserve"> </w:t>
      </w:r>
      <w:r w:rsidRPr="009C33C9">
        <w:t>to</w:t>
      </w:r>
      <w:r w:rsidR="003444C4">
        <w:t xml:space="preserve"> </w:t>
      </w:r>
      <w:r w:rsidRPr="009C33C9">
        <w:t>protest</w:t>
      </w:r>
      <w:r w:rsidR="003444C4">
        <w:t xml:space="preserve"> </w:t>
      </w:r>
      <w:r w:rsidRPr="009C33C9">
        <w:t>against</w:t>
      </w:r>
      <w:r w:rsidR="003444C4">
        <w:t xml:space="preserve"> </w:t>
      </w:r>
      <w:r w:rsidRPr="009C33C9">
        <w:t>the</w:t>
      </w:r>
      <w:r w:rsidR="003444C4">
        <w:t xml:space="preserve"> </w:t>
      </w:r>
      <w:r w:rsidRPr="009C33C9">
        <w:t>authorities’</w:t>
      </w:r>
      <w:r w:rsidR="003444C4">
        <w:t xml:space="preserve"> </w:t>
      </w:r>
      <w:r w:rsidRPr="009C33C9">
        <w:t>continued</w:t>
      </w:r>
      <w:r w:rsidR="003444C4">
        <w:t xml:space="preserve"> </w:t>
      </w:r>
      <w:r w:rsidRPr="009C33C9">
        <w:t>refusal</w:t>
      </w:r>
      <w:r w:rsidR="003444C4">
        <w:t xml:space="preserve"> </w:t>
      </w:r>
      <w:r w:rsidRPr="009C33C9">
        <w:t>to</w:t>
      </w:r>
      <w:r w:rsidR="003444C4">
        <w:t xml:space="preserve"> </w:t>
      </w:r>
      <w:r w:rsidRPr="009C33C9">
        <w:t>allow</w:t>
      </w:r>
      <w:r w:rsidR="003444C4">
        <w:t xml:space="preserve"> </w:t>
      </w:r>
      <w:r w:rsidRPr="009C33C9">
        <w:t>her</w:t>
      </w:r>
      <w:r w:rsidR="003444C4">
        <w:t xml:space="preserve"> </w:t>
      </w:r>
      <w:r w:rsidRPr="009C33C9">
        <w:t>entry</w:t>
      </w:r>
      <w:r w:rsidR="003444C4">
        <w:t xml:space="preserve"> </w:t>
      </w:r>
      <w:r w:rsidRPr="009C33C9">
        <w:t>into</w:t>
      </w:r>
      <w:r w:rsidR="003444C4">
        <w:t xml:space="preserve"> </w:t>
      </w:r>
      <w:r w:rsidRPr="009C33C9">
        <w:t>Moroccan</w:t>
      </w:r>
      <w:r w:rsidR="003444C4">
        <w:t xml:space="preserve"> </w:t>
      </w:r>
      <w:r w:rsidRPr="009C33C9">
        <w:t>territory</w:t>
      </w:r>
      <w:r w:rsidR="003444C4">
        <w:t xml:space="preserve"> </w:t>
      </w:r>
      <w:r w:rsidRPr="009C33C9">
        <w:t>and</w:t>
      </w:r>
      <w:r w:rsidR="003444C4">
        <w:t xml:space="preserve"> </w:t>
      </w:r>
      <w:r w:rsidRPr="009C33C9">
        <w:t>to</w:t>
      </w:r>
      <w:r w:rsidR="003444C4">
        <w:t xml:space="preserve"> </w:t>
      </w:r>
      <w:r w:rsidRPr="009C33C9">
        <w:t>visit</w:t>
      </w:r>
      <w:r w:rsidR="003444C4">
        <w:t xml:space="preserve"> </w:t>
      </w:r>
      <w:r w:rsidRPr="009C33C9">
        <w:t>her</w:t>
      </w:r>
      <w:r w:rsidR="003444C4">
        <w:t xml:space="preserve"> </w:t>
      </w:r>
      <w:r w:rsidRPr="009C33C9">
        <w:t>husband</w:t>
      </w:r>
      <w:r w:rsidR="003444C4">
        <w:t xml:space="preserve"> </w:t>
      </w:r>
      <w:r w:rsidRPr="009C33C9">
        <w:t>in</w:t>
      </w:r>
      <w:r w:rsidR="003444C4">
        <w:t xml:space="preserve"> </w:t>
      </w:r>
      <w:r w:rsidRPr="009C33C9">
        <w:t>detention.</w:t>
      </w:r>
    </w:p>
    <w:p w:rsidR="00024700" w:rsidRPr="009C33C9" w:rsidRDefault="00024700" w:rsidP="00E202E0">
      <w:pPr>
        <w:pStyle w:val="SingleTxtG"/>
      </w:pPr>
      <w:r w:rsidRPr="009C33C9">
        <w:t>14.</w:t>
      </w:r>
      <w:r w:rsidR="003444C4">
        <w:t xml:space="preserve"> </w:t>
      </w:r>
      <w:r w:rsidRPr="009C33C9">
        <w:tab/>
        <w:t>Given</w:t>
      </w:r>
      <w:r w:rsidR="003444C4">
        <w:t xml:space="preserve"> </w:t>
      </w:r>
      <w:r w:rsidRPr="009C33C9">
        <w:t>the</w:t>
      </w:r>
      <w:r w:rsidR="003444C4">
        <w:t xml:space="preserve"> </w:t>
      </w:r>
      <w:r w:rsidRPr="009C33C9">
        <w:t>gravity</w:t>
      </w:r>
      <w:r w:rsidR="003444C4">
        <w:t xml:space="preserve"> </w:t>
      </w:r>
      <w:r w:rsidRPr="009C33C9">
        <w:t>of</w:t>
      </w:r>
      <w:r w:rsidR="003444C4">
        <w:t xml:space="preserve"> </w:t>
      </w:r>
      <w:r w:rsidRPr="009C33C9">
        <w:t>the</w:t>
      </w:r>
      <w:r w:rsidR="003444C4">
        <w:t xml:space="preserve"> </w:t>
      </w:r>
      <w:r w:rsidRPr="009C33C9">
        <w:t>allegations,</w:t>
      </w:r>
      <w:r w:rsidR="003444C4">
        <w:t xml:space="preserve"> </w:t>
      </w:r>
      <w:r w:rsidRPr="009C33C9">
        <w:t>the</w:t>
      </w:r>
      <w:r w:rsidR="003444C4">
        <w:t xml:space="preserve"> </w:t>
      </w:r>
      <w:r w:rsidRPr="009C33C9">
        <w:t>Committee’s</w:t>
      </w:r>
      <w:r w:rsidR="003444C4">
        <w:t xml:space="preserve"> </w:t>
      </w:r>
      <w:r w:rsidRPr="009C33C9">
        <w:t>Rapporteur</w:t>
      </w:r>
      <w:r w:rsidR="003444C4">
        <w:t xml:space="preserve"> </w:t>
      </w:r>
      <w:r w:rsidRPr="009C33C9">
        <w:t>on</w:t>
      </w:r>
      <w:r w:rsidR="003444C4">
        <w:t xml:space="preserve"> </w:t>
      </w:r>
      <w:r w:rsidRPr="009C33C9">
        <w:t>the</w:t>
      </w:r>
      <w:r w:rsidR="003444C4">
        <w:t xml:space="preserve"> </w:t>
      </w:r>
      <w:r w:rsidRPr="009C33C9">
        <w:t>issue</w:t>
      </w:r>
      <w:r w:rsidR="003444C4">
        <w:t xml:space="preserve"> </w:t>
      </w:r>
      <w:r w:rsidRPr="009C33C9">
        <w:t>of</w:t>
      </w:r>
      <w:r w:rsidR="003444C4">
        <w:t xml:space="preserve"> </w:t>
      </w:r>
      <w:r w:rsidRPr="009C33C9">
        <w:t>reprisals</w:t>
      </w:r>
      <w:r w:rsidR="003444C4">
        <w:t xml:space="preserve"> </w:t>
      </w:r>
      <w:r w:rsidRPr="009C33C9">
        <w:t>and</w:t>
      </w:r>
      <w:r w:rsidR="003444C4">
        <w:t xml:space="preserve"> </w:t>
      </w:r>
      <w:r w:rsidRPr="009C33C9">
        <w:t>the</w:t>
      </w:r>
      <w:r w:rsidR="003444C4">
        <w:t xml:space="preserve"> </w:t>
      </w:r>
      <w:r w:rsidRPr="009C33C9">
        <w:t>Rapporteur</w:t>
      </w:r>
      <w:r w:rsidR="003444C4">
        <w:t xml:space="preserve"> </w:t>
      </w:r>
      <w:r w:rsidRPr="009C33C9">
        <w:t>on</w:t>
      </w:r>
      <w:r w:rsidR="003444C4">
        <w:t xml:space="preserve"> </w:t>
      </w:r>
      <w:r w:rsidRPr="009C33C9">
        <w:t>follow-up</w:t>
      </w:r>
      <w:r w:rsidR="003444C4">
        <w:t xml:space="preserve"> </w:t>
      </w:r>
      <w:r w:rsidRPr="009C33C9">
        <w:t>to</w:t>
      </w:r>
      <w:r w:rsidR="003444C4">
        <w:t xml:space="preserve"> </w:t>
      </w:r>
      <w:r w:rsidRPr="009C33C9">
        <w:t>decisions</w:t>
      </w:r>
      <w:r w:rsidR="003444C4">
        <w:t xml:space="preserve"> </w:t>
      </w:r>
      <w:r w:rsidRPr="009C33C9">
        <w:t>under</w:t>
      </w:r>
      <w:r w:rsidR="003444C4">
        <w:t xml:space="preserve"> </w:t>
      </w:r>
      <w:r w:rsidRPr="009C33C9">
        <w:t>article</w:t>
      </w:r>
      <w:r w:rsidR="003444C4">
        <w:t xml:space="preserve"> </w:t>
      </w:r>
      <w:r w:rsidRPr="009C33C9">
        <w:t>22</w:t>
      </w:r>
      <w:r w:rsidR="003444C4">
        <w:t xml:space="preserve"> </w:t>
      </w:r>
      <w:r w:rsidRPr="009C33C9">
        <w:t>addressed</w:t>
      </w:r>
      <w:r w:rsidR="003444C4">
        <w:t xml:space="preserve"> </w:t>
      </w:r>
      <w:r w:rsidRPr="009C33C9">
        <w:t>a</w:t>
      </w:r>
      <w:r w:rsidR="003444C4">
        <w:t xml:space="preserve"> </w:t>
      </w:r>
      <w:r w:rsidRPr="009C33C9">
        <w:t>letter</w:t>
      </w:r>
      <w:r w:rsidR="003444C4">
        <w:t xml:space="preserve"> </w:t>
      </w:r>
      <w:r w:rsidRPr="009C33C9">
        <w:t>to</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dated</w:t>
      </w:r>
      <w:r w:rsidR="003444C4">
        <w:t xml:space="preserve"> </w:t>
      </w:r>
      <w:r w:rsidRPr="009C33C9">
        <w:t>13</w:t>
      </w:r>
      <w:r w:rsidR="003444C4">
        <w:t xml:space="preserve"> </w:t>
      </w:r>
      <w:r w:rsidRPr="009C33C9">
        <w:t>July</w:t>
      </w:r>
      <w:r w:rsidR="003444C4">
        <w:t xml:space="preserve"> </w:t>
      </w:r>
      <w:r w:rsidRPr="009C33C9">
        <w:t>2018,</w:t>
      </w:r>
      <w:r w:rsidR="003444C4">
        <w:t xml:space="preserve"> </w:t>
      </w:r>
      <w:r w:rsidRPr="009C33C9">
        <w:t>requesting</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to</w:t>
      </w:r>
      <w:r w:rsidR="003444C4">
        <w:t xml:space="preserve"> </w:t>
      </w:r>
      <w:r w:rsidRPr="009C33C9">
        <w:t>provide</w:t>
      </w:r>
      <w:r w:rsidR="003444C4">
        <w:t xml:space="preserve"> </w:t>
      </w:r>
      <w:r w:rsidRPr="009C33C9">
        <w:t>explanations</w:t>
      </w:r>
      <w:r w:rsidR="003444C4">
        <w:t xml:space="preserve"> </w:t>
      </w:r>
      <w:r w:rsidRPr="009C33C9">
        <w:t>by</w:t>
      </w:r>
      <w:r w:rsidR="003444C4">
        <w:t xml:space="preserve"> </w:t>
      </w:r>
      <w:r w:rsidRPr="009C33C9">
        <w:t>25</w:t>
      </w:r>
      <w:r w:rsidR="003444C4">
        <w:t xml:space="preserve"> </w:t>
      </w:r>
      <w:r w:rsidRPr="009C33C9">
        <w:t>July</w:t>
      </w:r>
      <w:r w:rsidR="003444C4">
        <w:t xml:space="preserve"> </w:t>
      </w:r>
      <w:r w:rsidRPr="009C33C9">
        <w:t>2018</w:t>
      </w:r>
      <w:r w:rsidR="003444C4">
        <w:t xml:space="preserve"> </w:t>
      </w:r>
      <w:r w:rsidRPr="009C33C9">
        <w:t>as</w:t>
      </w:r>
      <w:r w:rsidR="003444C4">
        <w:t xml:space="preserve"> </w:t>
      </w:r>
      <w:r w:rsidRPr="009C33C9">
        <w:t>to</w:t>
      </w:r>
      <w:r w:rsidR="003444C4">
        <w:t xml:space="preserve"> </w:t>
      </w:r>
      <w:r w:rsidRPr="009C33C9">
        <w:t>the</w:t>
      </w:r>
      <w:r w:rsidR="003444C4">
        <w:t xml:space="preserve"> </w:t>
      </w:r>
      <w:r w:rsidRPr="009C33C9">
        <w:t>current</w:t>
      </w:r>
      <w:r w:rsidR="003444C4">
        <w:t xml:space="preserve"> </w:t>
      </w:r>
      <w:r w:rsidRPr="009C33C9">
        <w:t>situation</w:t>
      </w:r>
      <w:r w:rsidR="003444C4">
        <w:t xml:space="preserve"> </w:t>
      </w:r>
      <w:r w:rsidRPr="009C33C9">
        <w:t>of</w:t>
      </w:r>
      <w:r w:rsidR="003444C4">
        <w:t xml:space="preserve"> </w:t>
      </w:r>
      <w:r w:rsidRPr="009C33C9">
        <w:t>Mr.</w:t>
      </w:r>
      <w:r w:rsidR="003444C4">
        <w:t xml:space="preserve"> </w:t>
      </w:r>
      <w:proofErr w:type="spellStart"/>
      <w:r w:rsidRPr="009C33C9">
        <w:t>Asfari</w:t>
      </w:r>
      <w:proofErr w:type="spellEnd"/>
      <w:r w:rsidR="003444C4">
        <w:t xml:space="preserve"> </w:t>
      </w:r>
      <w:r w:rsidRPr="009C33C9">
        <w:t>and</w:t>
      </w:r>
      <w:r w:rsidR="003444C4">
        <w:t xml:space="preserve"> </w:t>
      </w:r>
      <w:r w:rsidRPr="009C33C9">
        <w:t>the</w:t>
      </w:r>
      <w:r w:rsidR="003444C4">
        <w:t xml:space="preserve"> </w:t>
      </w:r>
      <w:r w:rsidRPr="009C33C9">
        <w:t>visits</w:t>
      </w:r>
      <w:r w:rsidR="003444C4">
        <w:t xml:space="preserve"> </w:t>
      </w:r>
      <w:r w:rsidRPr="009C33C9">
        <w:t>by</w:t>
      </w:r>
      <w:r w:rsidR="003444C4">
        <w:t xml:space="preserve"> </w:t>
      </w:r>
      <w:r w:rsidRPr="009C33C9">
        <w:t>his</w:t>
      </w:r>
      <w:r w:rsidR="003444C4">
        <w:t xml:space="preserve"> </w:t>
      </w:r>
      <w:r w:rsidRPr="009C33C9">
        <w:t>family</w:t>
      </w:r>
      <w:r w:rsidR="003444C4">
        <w:t xml:space="preserve"> </w:t>
      </w:r>
      <w:r w:rsidRPr="009C33C9">
        <w:t>in</w:t>
      </w:r>
      <w:r w:rsidR="003444C4">
        <w:t xml:space="preserve"> </w:t>
      </w:r>
      <w:r w:rsidRPr="009C33C9">
        <w:t>prison.</w:t>
      </w:r>
      <w:r w:rsidR="003444C4">
        <w:t xml:space="preserve"> </w:t>
      </w:r>
      <w:r w:rsidRPr="009C33C9">
        <w:t>In</w:t>
      </w:r>
      <w:r w:rsidR="003444C4">
        <w:t xml:space="preserve"> </w:t>
      </w:r>
      <w:r w:rsidRPr="009C33C9">
        <w:t>accordance</w:t>
      </w:r>
      <w:r w:rsidR="003444C4">
        <w:t xml:space="preserve"> </w:t>
      </w:r>
      <w:r w:rsidRPr="009C33C9">
        <w:t>with</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was</w:t>
      </w:r>
      <w:r w:rsidR="003444C4">
        <w:t xml:space="preserve"> </w:t>
      </w:r>
      <w:r w:rsidRPr="009C33C9">
        <w:t>requested</w:t>
      </w:r>
      <w:r w:rsidR="003444C4">
        <w:t xml:space="preserve"> </w:t>
      </w:r>
      <w:r w:rsidRPr="009C33C9">
        <w:t>to</w:t>
      </w:r>
      <w:r w:rsidR="003444C4">
        <w:t xml:space="preserve"> </w:t>
      </w:r>
      <w:r w:rsidRPr="009C33C9">
        <w:t>refrain</w:t>
      </w:r>
      <w:r w:rsidR="003444C4">
        <w:t xml:space="preserve"> </w:t>
      </w:r>
      <w:r w:rsidRPr="009C33C9">
        <w:t>from</w:t>
      </w:r>
      <w:r w:rsidR="003444C4">
        <w:t xml:space="preserve"> </w:t>
      </w:r>
      <w:r w:rsidRPr="009C33C9">
        <w:t>any</w:t>
      </w:r>
      <w:r w:rsidR="003444C4">
        <w:t xml:space="preserve"> </w:t>
      </w:r>
      <w:r w:rsidRPr="009C33C9">
        <w:t>form</w:t>
      </w:r>
      <w:r w:rsidR="003444C4">
        <w:t xml:space="preserve"> </w:t>
      </w:r>
      <w:r w:rsidRPr="009C33C9">
        <w:t>of</w:t>
      </w:r>
      <w:r w:rsidR="003444C4">
        <w:t xml:space="preserve"> </w:t>
      </w:r>
      <w:r w:rsidRPr="009C33C9">
        <w:t>punishment</w:t>
      </w:r>
      <w:r w:rsidR="003444C4">
        <w:t xml:space="preserve"> </w:t>
      </w:r>
      <w:r w:rsidRPr="009C33C9">
        <w:t>or</w:t>
      </w:r>
      <w:r w:rsidR="003444C4">
        <w:t xml:space="preserve"> </w:t>
      </w:r>
      <w:r w:rsidRPr="009C33C9">
        <w:t>reprisals</w:t>
      </w:r>
      <w:r w:rsidR="003444C4">
        <w:t xml:space="preserve"> </w:t>
      </w:r>
      <w:r w:rsidRPr="009C33C9">
        <w:t>against</w:t>
      </w:r>
      <w:r w:rsidR="003444C4">
        <w:t xml:space="preserve"> </w:t>
      </w:r>
      <w:r w:rsidRPr="009C33C9">
        <w:t>Mr.</w:t>
      </w:r>
      <w:r w:rsidR="003444C4">
        <w:t xml:space="preserve"> </w:t>
      </w:r>
      <w:proofErr w:type="spellStart"/>
      <w:r w:rsidRPr="009C33C9">
        <w:t>Asfari</w:t>
      </w:r>
      <w:proofErr w:type="spellEnd"/>
      <w:r w:rsidR="003444C4">
        <w:t xml:space="preserve"> </w:t>
      </w:r>
      <w:r w:rsidRPr="009C33C9">
        <w:t>and</w:t>
      </w:r>
      <w:r w:rsidR="003444C4">
        <w:t xml:space="preserve"> </w:t>
      </w:r>
      <w:r w:rsidRPr="009C33C9">
        <w:t>his</w:t>
      </w:r>
      <w:r w:rsidR="003444C4">
        <w:t xml:space="preserve"> </w:t>
      </w:r>
      <w:r w:rsidRPr="009C33C9">
        <w:t>family,</w:t>
      </w:r>
      <w:r w:rsidR="003444C4">
        <w:t xml:space="preserve"> </w:t>
      </w:r>
      <w:r w:rsidRPr="009C33C9">
        <w:t>to</w:t>
      </w:r>
      <w:r w:rsidR="003444C4">
        <w:t xml:space="preserve"> </w:t>
      </w:r>
      <w:r w:rsidRPr="009C33C9">
        <w:t>adopt</w:t>
      </w:r>
      <w:r w:rsidR="003444C4">
        <w:t xml:space="preserve"> </w:t>
      </w:r>
      <w:r w:rsidRPr="009C33C9">
        <w:t>the</w:t>
      </w:r>
      <w:r w:rsidR="003444C4">
        <w:t xml:space="preserve"> </w:t>
      </w:r>
      <w:r w:rsidRPr="009C33C9">
        <w:t>necessary</w:t>
      </w:r>
      <w:r w:rsidR="003444C4">
        <w:t xml:space="preserve"> </w:t>
      </w:r>
      <w:r w:rsidRPr="009C33C9">
        <w:t>measures</w:t>
      </w:r>
      <w:r w:rsidR="003444C4">
        <w:t xml:space="preserve"> </w:t>
      </w:r>
      <w:r w:rsidRPr="009C33C9">
        <w:t>of</w:t>
      </w:r>
      <w:r w:rsidR="003444C4">
        <w:t xml:space="preserve"> </w:t>
      </w:r>
      <w:r w:rsidRPr="009C33C9">
        <w:t>protection</w:t>
      </w:r>
      <w:r w:rsidR="003444C4">
        <w:t xml:space="preserve"> </w:t>
      </w:r>
      <w:r w:rsidRPr="009C33C9">
        <w:t>to</w:t>
      </w:r>
      <w:r w:rsidR="003444C4">
        <w:t xml:space="preserve"> </w:t>
      </w:r>
      <w:r w:rsidRPr="009C33C9">
        <w:t>ensure</w:t>
      </w:r>
      <w:r w:rsidR="003444C4">
        <w:t xml:space="preserve"> </w:t>
      </w:r>
      <w:r w:rsidRPr="009C33C9">
        <w:t>the</w:t>
      </w:r>
      <w:r w:rsidR="003444C4">
        <w:t xml:space="preserve"> </w:t>
      </w:r>
      <w:r w:rsidRPr="009C33C9">
        <w:t>physical</w:t>
      </w:r>
      <w:r w:rsidR="003444C4">
        <w:t xml:space="preserve"> </w:t>
      </w:r>
      <w:r w:rsidRPr="009C33C9">
        <w:t>and</w:t>
      </w:r>
      <w:r w:rsidR="003444C4">
        <w:t xml:space="preserve"> </w:t>
      </w:r>
      <w:r w:rsidRPr="009C33C9">
        <w:t>moral</w:t>
      </w:r>
      <w:r w:rsidR="003444C4">
        <w:t xml:space="preserve"> </w:t>
      </w:r>
      <w:r w:rsidRPr="009C33C9">
        <w:t>integrity</w:t>
      </w:r>
      <w:r w:rsidR="003444C4">
        <w:t xml:space="preserve"> </w:t>
      </w:r>
      <w:r w:rsidRPr="009C33C9">
        <w:t>of</w:t>
      </w:r>
      <w:r w:rsidR="003444C4">
        <w:t xml:space="preserve"> </w:t>
      </w:r>
      <w:r w:rsidRPr="009C33C9">
        <w:t>the</w:t>
      </w:r>
      <w:r w:rsidR="003444C4">
        <w:t xml:space="preserve"> </w:t>
      </w:r>
      <w:r w:rsidRPr="009C33C9">
        <w:t>complainant,</w:t>
      </w:r>
      <w:r w:rsidR="003444C4">
        <w:t xml:space="preserve"> </w:t>
      </w:r>
      <w:r w:rsidRPr="009C33C9">
        <w:t>his</w:t>
      </w:r>
      <w:r w:rsidR="003444C4">
        <w:t xml:space="preserve"> </w:t>
      </w:r>
      <w:r w:rsidRPr="009C33C9">
        <w:t>relatives</w:t>
      </w:r>
      <w:r w:rsidR="003444C4">
        <w:t xml:space="preserve"> </w:t>
      </w:r>
      <w:r w:rsidRPr="009C33C9">
        <w:t>and</w:t>
      </w:r>
      <w:r w:rsidR="003444C4">
        <w:t xml:space="preserve"> </w:t>
      </w:r>
      <w:r w:rsidRPr="009C33C9">
        <w:t>their</w:t>
      </w:r>
      <w:r w:rsidR="003444C4">
        <w:t xml:space="preserve"> </w:t>
      </w:r>
      <w:r w:rsidRPr="009C33C9">
        <w:t>representatives</w:t>
      </w:r>
      <w:r w:rsidR="003444C4">
        <w:t xml:space="preserve"> </w:t>
      </w:r>
      <w:r w:rsidRPr="009C33C9">
        <w:t>in</w:t>
      </w:r>
      <w:r w:rsidR="003444C4">
        <w:t xml:space="preserve"> </w:t>
      </w:r>
      <w:r w:rsidRPr="009C33C9">
        <w:t>accordance</w:t>
      </w:r>
      <w:r w:rsidR="003444C4">
        <w:t xml:space="preserve"> </w:t>
      </w:r>
      <w:r w:rsidRPr="009C33C9">
        <w:t>with</w:t>
      </w:r>
      <w:r w:rsidR="003444C4">
        <w:t xml:space="preserve"> </w:t>
      </w:r>
      <w:r w:rsidRPr="009C33C9">
        <w:t>articles</w:t>
      </w:r>
      <w:r w:rsidR="003444C4">
        <w:t xml:space="preserve"> </w:t>
      </w:r>
      <w:r w:rsidRPr="009C33C9">
        <w:t>13</w:t>
      </w:r>
      <w:r w:rsidR="003444C4">
        <w:t xml:space="preserve"> </w:t>
      </w:r>
      <w:r w:rsidRPr="009C33C9">
        <w:t>and</w:t>
      </w:r>
      <w:r w:rsidR="003444C4">
        <w:t xml:space="preserve"> </w:t>
      </w:r>
      <w:r w:rsidRPr="009C33C9">
        <w:t>19</w:t>
      </w:r>
      <w:r w:rsidR="003444C4">
        <w:t xml:space="preserve"> </w:t>
      </w:r>
      <w:r w:rsidRPr="009C33C9">
        <w:t>of</w:t>
      </w:r>
      <w:r w:rsidR="003444C4">
        <w:t xml:space="preserve"> </w:t>
      </w:r>
      <w:r w:rsidRPr="009C33C9">
        <w:t>the</w:t>
      </w:r>
      <w:r w:rsidR="003444C4">
        <w:t xml:space="preserve"> </w:t>
      </w:r>
      <w:r w:rsidRPr="009C33C9">
        <w:t>Guidelines</w:t>
      </w:r>
      <w:r w:rsidR="003444C4">
        <w:t xml:space="preserve"> </w:t>
      </w:r>
      <w:r w:rsidRPr="009C33C9">
        <w:t>against</w:t>
      </w:r>
      <w:r w:rsidR="003444C4">
        <w:t xml:space="preserve"> </w:t>
      </w:r>
      <w:r w:rsidRPr="009C33C9">
        <w:t>Intimidation</w:t>
      </w:r>
      <w:r w:rsidR="003444C4">
        <w:t xml:space="preserve"> </w:t>
      </w:r>
      <w:r w:rsidRPr="009C33C9">
        <w:t>or</w:t>
      </w:r>
      <w:r w:rsidR="003444C4">
        <w:t xml:space="preserve"> </w:t>
      </w:r>
      <w:r w:rsidRPr="009C33C9">
        <w:t>Reprisals</w:t>
      </w:r>
      <w:r w:rsidR="003444C4">
        <w:t xml:space="preserve"> </w:t>
      </w:r>
      <w:r w:rsidRPr="009C33C9">
        <w:t>(San</w:t>
      </w:r>
      <w:r w:rsidR="003444C4">
        <w:t xml:space="preserve"> </w:t>
      </w:r>
      <w:r w:rsidRPr="009C33C9">
        <w:t>José</w:t>
      </w:r>
      <w:r w:rsidR="003444C4">
        <w:t xml:space="preserve"> </w:t>
      </w:r>
      <w:r w:rsidRPr="009C33C9">
        <w:t>Guidelines),</w:t>
      </w:r>
      <w:r w:rsidR="003444C4">
        <w:t xml:space="preserve"> </w:t>
      </w:r>
      <w:r w:rsidRPr="009C33C9">
        <w:t>and</w:t>
      </w:r>
      <w:r w:rsidR="003444C4">
        <w:t xml:space="preserve"> </w:t>
      </w:r>
      <w:r w:rsidRPr="009C33C9">
        <w:t>to</w:t>
      </w:r>
      <w:r w:rsidR="003444C4">
        <w:t xml:space="preserve"> </w:t>
      </w:r>
      <w:r w:rsidRPr="009C33C9">
        <w:t>generally</w:t>
      </w:r>
      <w:r w:rsidR="003444C4">
        <w:t xml:space="preserve"> </w:t>
      </w:r>
      <w:r w:rsidRPr="009C33C9">
        <w:t>implement</w:t>
      </w:r>
      <w:r w:rsidR="003444C4">
        <w:t xml:space="preserve"> </w:t>
      </w:r>
      <w:r w:rsidRPr="009C33C9">
        <w:t>the</w:t>
      </w:r>
      <w:r w:rsidR="003444C4">
        <w:t xml:space="preserve"> </w:t>
      </w:r>
      <w:r w:rsidRPr="009C33C9">
        <w:t>Committee’s</w:t>
      </w:r>
      <w:r w:rsidR="003444C4">
        <w:t xml:space="preserve"> </w:t>
      </w:r>
      <w:r w:rsidRPr="009C33C9">
        <w:t>recommendations</w:t>
      </w:r>
      <w:r w:rsidR="003444C4">
        <w:t xml:space="preserve"> </w:t>
      </w:r>
      <w:r w:rsidRPr="009C33C9">
        <w:t>in</w:t>
      </w:r>
      <w:r w:rsidR="003444C4">
        <w:t xml:space="preserve"> </w:t>
      </w:r>
      <w:r w:rsidRPr="009C33C9">
        <w:t>the</w:t>
      </w:r>
      <w:r w:rsidR="003444C4">
        <w:t xml:space="preserve"> </w:t>
      </w:r>
      <w:r w:rsidRPr="009C33C9">
        <w:t>above</w:t>
      </w:r>
      <w:r w:rsidR="003444C4">
        <w:t xml:space="preserve"> </w:t>
      </w:r>
      <w:r w:rsidRPr="009C33C9">
        <w:t>decision.</w:t>
      </w:r>
      <w:r w:rsidR="003444C4">
        <w:t xml:space="preserve"> </w:t>
      </w:r>
    </w:p>
    <w:p w:rsidR="00024700" w:rsidRPr="009C33C9" w:rsidRDefault="00024700" w:rsidP="00A3337E">
      <w:pPr>
        <w:pStyle w:val="SingleTxtG"/>
        <w:keepNext/>
        <w:keepLines/>
      </w:pPr>
      <w:r w:rsidRPr="009C33C9">
        <w:lastRenderedPageBreak/>
        <w:t>15.</w:t>
      </w:r>
      <w:r w:rsidR="003444C4">
        <w:t xml:space="preserve"> </w:t>
      </w:r>
      <w:r w:rsidRPr="009C33C9">
        <w:tab/>
        <w:t>Moreover,</w:t>
      </w:r>
      <w:r w:rsidR="003444C4">
        <w:t xml:space="preserve"> </w:t>
      </w:r>
      <w:r w:rsidRPr="009C33C9">
        <w:t>the</w:t>
      </w:r>
      <w:r w:rsidR="003444C4">
        <w:t xml:space="preserve"> </w:t>
      </w:r>
      <w:r w:rsidRPr="009C33C9">
        <w:t>Committee’s</w:t>
      </w:r>
      <w:r w:rsidR="003444C4">
        <w:t xml:space="preserve"> </w:t>
      </w:r>
      <w:r w:rsidRPr="009C33C9">
        <w:t>rapporteurs</w:t>
      </w:r>
      <w:r w:rsidR="003444C4">
        <w:t xml:space="preserve"> </w:t>
      </w:r>
      <w:r w:rsidRPr="009C33C9">
        <w:t>requested</w:t>
      </w:r>
      <w:r w:rsidR="003444C4">
        <w:t xml:space="preserve"> </w:t>
      </w:r>
      <w:r w:rsidRPr="009C33C9">
        <w:t>a</w:t>
      </w:r>
      <w:r w:rsidR="003444C4">
        <w:t xml:space="preserve"> </w:t>
      </w:r>
      <w:r w:rsidRPr="009C33C9">
        <w:t>meeting</w:t>
      </w:r>
      <w:r w:rsidR="003444C4">
        <w:t xml:space="preserve"> </w:t>
      </w:r>
      <w:r w:rsidRPr="009C33C9">
        <w:t>with</w:t>
      </w:r>
      <w:r w:rsidR="003444C4">
        <w:t xml:space="preserve"> </w:t>
      </w:r>
      <w:r w:rsidRPr="009C33C9">
        <w:t>a</w:t>
      </w:r>
      <w:r w:rsidR="003444C4">
        <w:t xml:space="preserve"> </w:t>
      </w:r>
      <w:r w:rsidRPr="009C33C9">
        <w:t>representative</w:t>
      </w:r>
      <w:r w:rsidR="003444C4">
        <w:t xml:space="preserve"> </w:t>
      </w:r>
      <w:r w:rsidRPr="009C33C9">
        <w:t>of</w:t>
      </w:r>
      <w:r w:rsidR="003444C4">
        <w:t xml:space="preserve"> </w:t>
      </w:r>
      <w:r w:rsidRPr="009C33C9">
        <w:t>the</w:t>
      </w:r>
      <w:r w:rsidR="003444C4">
        <w:t xml:space="preserve"> </w:t>
      </w:r>
      <w:r w:rsidRPr="009C33C9">
        <w:t>Permanent</w:t>
      </w:r>
      <w:r w:rsidR="003444C4">
        <w:t xml:space="preserve"> </w:t>
      </w:r>
      <w:r w:rsidRPr="009C33C9">
        <w:t>Mission</w:t>
      </w:r>
      <w:r w:rsidR="003444C4">
        <w:t xml:space="preserve"> </w:t>
      </w:r>
      <w:r w:rsidRPr="009C33C9">
        <w:t>of</w:t>
      </w:r>
      <w:r w:rsidR="003444C4">
        <w:t xml:space="preserve"> </w:t>
      </w:r>
      <w:r w:rsidRPr="009C33C9">
        <w:t>Morocco</w:t>
      </w:r>
      <w:r w:rsidR="003444C4">
        <w:t xml:space="preserve"> </w:t>
      </w:r>
      <w:r w:rsidRPr="009C33C9">
        <w:t>to</w:t>
      </w:r>
      <w:r w:rsidR="003444C4">
        <w:t xml:space="preserve"> </w:t>
      </w:r>
      <w:r w:rsidRPr="009C33C9">
        <w:t>the</w:t>
      </w:r>
      <w:r w:rsidR="003444C4">
        <w:t xml:space="preserve"> </w:t>
      </w:r>
      <w:r w:rsidRPr="009C33C9">
        <w:t>United</w:t>
      </w:r>
      <w:r w:rsidR="003444C4">
        <w:t xml:space="preserve"> </w:t>
      </w:r>
      <w:r w:rsidRPr="009C33C9">
        <w:t>Nations</w:t>
      </w:r>
      <w:r w:rsidR="003444C4">
        <w:t xml:space="preserve"> </w:t>
      </w:r>
      <w:r w:rsidRPr="009C33C9">
        <w:t>Office</w:t>
      </w:r>
      <w:r w:rsidR="003444C4">
        <w:t xml:space="preserve"> </w:t>
      </w:r>
      <w:r w:rsidRPr="009C33C9">
        <w:t>and</w:t>
      </w:r>
      <w:r w:rsidR="003444C4">
        <w:t xml:space="preserve"> </w:t>
      </w:r>
      <w:r w:rsidRPr="009C33C9">
        <w:t>other</w:t>
      </w:r>
      <w:r w:rsidR="003444C4">
        <w:t xml:space="preserve"> </w:t>
      </w:r>
      <w:r w:rsidRPr="009C33C9">
        <w:t>international</w:t>
      </w:r>
      <w:r w:rsidR="003444C4">
        <w:t xml:space="preserve"> </w:t>
      </w:r>
      <w:r w:rsidRPr="009C33C9">
        <w:t>organizations</w:t>
      </w:r>
      <w:r w:rsidR="003444C4">
        <w:t xml:space="preserve"> </w:t>
      </w:r>
      <w:r w:rsidRPr="009C33C9">
        <w:t>in</w:t>
      </w:r>
      <w:r w:rsidR="003444C4">
        <w:t xml:space="preserve"> </w:t>
      </w:r>
      <w:r w:rsidRPr="009C33C9">
        <w:t>Geneva,</w:t>
      </w:r>
      <w:r w:rsidR="003444C4">
        <w:t xml:space="preserve"> </w:t>
      </w:r>
      <w:r w:rsidRPr="009C33C9">
        <w:t>scheduled</w:t>
      </w:r>
      <w:r w:rsidR="003444C4">
        <w:t xml:space="preserve"> </w:t>
      </w:r>
      <w:r w:rsidRPr="009C33C9">
        <w:t>for</w:t>
      </w:r>
      <w:r w:rsidR="003444C4">
        <w:t xml:space="preserve"> </w:t>
      </w:r>
      <w:r w:rsidRPr="009C33C9">
        <w:t>3</w:t>
      </w:r>
      <w:r w:rsidR="003444C4">
        <w:t xml:space="preserve"> </w:t>
      </w:r>
      <w:r w:rsidRPr="009C33C9">
        <w:t>August</w:t>
      </w:r>
      <w:r w:rsidR="003444C4">
        <w:t xml:space="preserve"> </w:t>
      </w:r>
      <w:r w:rsidRPr="009C33C9">
        <w:t>2018,</w:t>
      </w:r>
      <w:r w:rsidR="003444C4">
        <w:t xml:space="preserve"> </w:t>
      </w:r>
      <w:r w:rsidRPr="009C33C9">
        <w:t>to</w:t>
      </w:r>
      <w:r w:rsidR="003444C4">
        <w:t xml:space="preserve"> </w:t>
      </w:r>
      <w:r w:rsidRPr="009C33C9">
        <w:t>discuss</w:t>
      </w:r>
      <w:r w:rsidR="003444C4">
        <w:t xml:space="preserve"> </w:t>
      </w:r>
      <w:r w:rsidRPr="009C33C9">
        <w:t>possible</w:t>
      </w:r>
      <w:r w:rsidR="003444C4">
        <w:t xml:space="preserve"> </w:t>
      </w:r>
      <w:r w:rsidRPr="009C33C9">
        <w:t>measures</w:t>
      </w:r>
      <w:r w:rsidR="003444C4">
        <w:t xml:space="preserve"> </w:t>
      </w:r>
      <w:r w:rsidRPr="009C33C9">
        <w:t>to</w:t>
      </w:r>
      <w:r w:rsidR="003444C4">
        <w:t xml:space="preserve"> </w:t>
      </w:r>
      <w:r w:rsidRPr="009C33C9">
        <w:t>be</w:t>
      </w:r>
      <w:r w:rsidR="003444C4">
        <w:t xml:space="preserve"> </w:t>
      </w:r>
      <w:r w:rsidRPr="009C33C9">
        <w:t>taken</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authorities</w:t>
      </w:r>
      <w:r w:rsidR="003444C4">
        <w:t xml:space="preserve"> </w:t>
      </w:r>
      <w:r w:rsidRPr="009C33C9">
        <w:t>in</w:t>
      </w:r>
      <w:r w:rsidR="003444C4">
        <w:t xml:space="preserve"> </w:t>
      </w:r>
      <w:r w:rsidRPr="009C33C9">
        <w:t>implementing</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003444C4">
        <w:t xml:space="preserve"> </w:t>
      </w:r>
      <w:r w:rsidRPr="009C33C9">
        <w:t>However,</w:t>
      </w:r>
      <w:r w:rsidR="003444C4">
        <w:t xml:space="preserve"> </w:t>
      </w:r>
      <w:r w:rsidRPr="009C33C9">
        <w:t>there</w:t>
      </w:r>
      <w:r w:rsidR="003444C4">
        <w:t xml:space="preserve"> </w:t>
      </w:r>
      <w:r w:rsidRPr="009C33C9">
        <w:t>was</w:t>
      </w:r>
      <w:r w:rsidR="003444C4">
        <w:t xml:space="preserve"> </w:t>
      </w:r>
      <w:r w:rsidRPr="009C33C9">
        <w:t>no</w:t>
      </w:r>
      <w:r w:rsidR="003444C4">
        <w:t xml:space="preserve"> </w:t>
      </w:r>
      <w:r w:rsidRPr="009C33C9">
        <w:t>response</w:t>
      </w:r>
      <w:r w:rsidR="003444C4">
        <w:t xml:space="preserve"> </w:t>
      </w:r>
      <w:r w:rsidRPr="009C33C9">
        <w:t>to</w:t>
      </w:r>
      <w:r w:rsidR="003444C4">
        <w:t xml:space="preserve"> </w:t>
      </w:r>
      <w:r w:rsidRPr="009C33C9">
        <w:t>the</w:t>
      </w:r>
      <w:r w:rsidR="003444C4">
        <w:t xml:space="preserve"> </w:t>
      </w:r>
      <w:r w:rsidRPr="009C33C9">
        <w:t>Committee’s</w:t>
      </w:r>
      <w:r w:rsidR="003444C4">
        <w:t xml:space="preserve"> </w:t>
      </w:r>
      <w:r w:rsidRPr="009C33C9">
        <w:t>request</w:t>
      </w:r>
      <w:r w:rsidR="003444C4">
        <w:t xml:space="preserve"> </w:t>
      </w:r>
      <w:r w:rsidRPr="009C33C9">
        <w:t>or</w:t>
      </w:r>
      <w:r w:rsidR="003444C4">
        <w:t xml:space="preserve"> </w:t>
      </w:r>
      <w:r w:rsidRPr="009C33C9">
        <w:t>its</w:t>
      </w:r>
      <w:r w:rsidR="003444C4">
        <w:t xml:space="preserve"> </w:t>
      </w:r>
      <w:r w:rsidRPr="009C33C9">
        <w:t>reminder.</w:t>
      </w:r>
      <w:r w:rsidR="003444C4">
        <w:t xml:space="preserve"> </w:t>
      </w:r>
    </w:p>
    <w:p w:rsidR="00024700" w:rsidRPr="009C33C9" w:rsidRDefault="00024700" w:rsidP="00E202E0">
      <w:pPr>
        <w:pStyle w:val="SingleTxtG"/>
      </w:pPr>
      <w:r w:rsidRPr="009C33C9">
        <w:t>16.</w:t>
      </w:r>
      <w:r w:rsidR="003444C4">
        <w:t xml:space="preserve"> </w:t>
      </w:r>
      <w:r w:rsidRPr="009C33C9">
        <w:tab/>
        <w:t>On</w:t>
      </w:r>
      <w:r w:rsidR="003444C4">
        <w:t xml:space="preserve"> </w:t>
      </w:r>
      <w:r w:rsidRPr="009C33C9">
        <w:t>31</w:t>
      </w:r>
      <w:r w:rsidR="003444C4">
        <w:t xml:space="preserve"> </w:t>
      </w:r>
      <w:r w:rsidRPr="009C33C9">
        <w:t>July</w:t>
      </w:r>
      <w:r w:rsidR="003444C4">
        <w:t xml:space="preserve"> </w:t>
      </w:r>
      <w:r w:rsidRPr="009C33C9">
        <w:t>2018,</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submitted</w:t>
      </w:r>
      <w:r w:rsidR="003444C4">
        <w:t xml:space="preserve"> </w:t>
      </w:r>
      <w:r w:rsidRPr="009C33C9">
        <w:t>that</w:t>
      </w:r>
      <w:r w:rsidR="003444C4">
        <w:t xml:space="preserve"> </w:t>
      </w:r>
      <w:r w:rsidRPr="009C33C9">
        <w:t>its</w:t>
      </w:r>
      <w:r w:rsidR="003444C4">
        <w:t xml:space="preserve"> </w:t>
      </w:r>
      <w:r w:rsidRPr="009C33C9">
        <w:t>previous</w:t>
      </w:r>
      <w:r w:rsidR="003444C4">
        <w:t xml:space="preserve"> </w:t>
      </w:r>
      <w:r w:rsidRPr="009C33C9">
        <w:t>correspondence</w:t>
      </w:r>
      <w:r w:rsidR="003444C4">
        <w:t xml:space="preserve"> </w:t>
      </w:r>
      <w:r w:rsidRPr="009C33C9">
        <w:t>of</w:t>
      </w:r>
      <w:r w:rsidR="003444C4">
        <w:t xml:space="preserve"> </w:t>
      </w:r>
      <w:r w:rsidRPr="009C33C9">
        <w:t>9</w:t>
      </w:r>
      <w:r w:rsidR="003444C4">
        <w:t xml:space="preserve"> </w:t>
      </w:r>
      <w:r w:rsidRPr="009C33C9">
        <w:t>February</w:t>
      </w:r>
      <w:r w:rsidR="003444C4">
        <w:t xml:space="preserve"> </w:t>
      </w:r>
      <w:r w:rsidRPr="009C33C9">
        <w:t>and</w:t>
      </w:r>
      <w:r w:rsidR="003444C4">
        <w:t xml:space="preserve"> </w:t>
      </w:r>
      <w:r w:rsidRPr="009C33C9">
        <w:t>28</w:t>
      </w:r>
      <w:r w:rsidR="003444C4">
        <w:t xml:space="preserve"> </w:t>
      </w:r>
      <w:r w:rsidRPr="009C33C9">
        <w:t>November</w:t>
      </w:r>
      <w:r w:rsidR="003444C4">
        <w:t xml:space="preserve"> </w:t>
      </w:r>
      <w:r w:rsidRPr="009C33C9">
        <w:t>2017</w:t>
      </w:r>
      <w:r w:rsidR="003444C4">
        <w:t xml:space="preserve"> </w:t>
      </w:r>
      <w:r w:rsidRPr="009C33C9">
        <w:t>had</w:t>
      </w:r>
      <w:r w:rsidR="003444C4">
        <w:t xml:space="preserve"> </w:t>
      </w:r>
      <w:r w:rsidRPr="009C33C9">
        <w:t>pointed</w:t>
      </w:r>
      <w:r w:rsidR="003444C4">
        <w:t xml:space="preserve"> </w:t>
      </w:r>
      <w:r w:rsidRPr="009C33C9">
        <w:t>out,</w:t>
      </w:r>
      <w:r w:rsidR="003444C4">
        <w:t xml:space="preserve"> </w:t>
      </w:r>
      <w:r w:rsidRPr="009C33C9">
        <w:t>inter</w:t>
      </w:r>
      <w:r w:rsidR="003444C4">
        <w:t xml:space="preserve"> </w:t>
      </w:r>
      <w:r w:rsidRPr="009C33C9">
        <w:t>alia,</w:t>
      </w:r>
      <w:r w:rsidR="003444C4">
        <w:t xml:space="preserve"> </w:t>
      </w:r>
      <w:r w:rsidRPr="009C33C9">
        <w:t>new</w:t>
      </w:r>
      <w:r w:rsidR="003444C4">
        <w:t xml:space="preserve"> </w:t>
      </w:r>
      <w:r w:rsidRPr="009C33C9">
        <w:t>juridical</w:t>
      </w:r>
      <w:r w:rsidR="003444C4">
        <w:t xml:space="preserve"> </w:t>
      </w:r>
      <w:r w:rsidRPr="009C33C9">
        <w:t>developments</w:t>
      </w:r>
      <w:r w:rsidR="003444C4">
        <w:t xml:space="preserve"> </w:t>
      </w:r>
      <w:r w:rsidRPr="009C33C9">
        <w:t>in</w:t>
      </w:r>
      <w:r w:rsidR="003444C4">
        <w:t xml:space="preserve"> </w:t>
      </w:r>
      <w:r w:rsidRPr="009C33C9">
        <w:t>the</w:t>
      </w:r>
      <w:r w:rsidR="003444C4">
        <w:t xml:space="preserve"> </w:t>
      </w:r>
      <w:r w:rsidRPr="009C33C9">
        <w:t>context</w:t>
      </w:r>
      <w:r w:rsidR="003444C4">
        <w:t xml:space="preserve"> </w:t>
      </w:r>
      <w:r w:rsidRPr="009C33C9">
        <w:t>of</w:t>
      </w:r>
      <w:r w:rsidR="003444C4">
        <w:t xml:space="preserve"> </w:t>
      </w:r>
      <w:r w:rsidRPr="009C33C9">
        <w:t>follow-up</w:t>
      </w:r>
      <w:r w:rsidR="003444C4">
        <w:t xml:space="preserve"> </w:t>
      </w:r>
      <w:r w:rsidRPr="009C33C9">
        <w:t>to</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003444C4">
        <w:t xml:space="preserve"> </w:t>
      </w:r>
      <w:r w:rsidRPr="009C33C9">
        <w:t>Responding</w:t>
      </w:r>
      <w:r w:rsidR="003444C4">
        <w:t xml:space="preserve"> </w:t>
      </w:r>
      <w:r w:rsidRPr="009C33C9">
        <w:t>to</w:t>
      </w:r>
      <w:r w:rsidR="003444C4">
        <w:t xml:space="preserve"> </w:t>
      </w:r>
      <w:r w:rsidRPr="009C33C9">
        <w:t>the</w:t>
      </w:r>
      <w:r w:rsidR="003444C4">
        <w:t xml:space="preserve"> </w:t>
      </w:r>
      <w:r w:rsidRPr="009C33C9">
        <w:t>Committee’s</w:t>
      </w:r>
      <w:r w:rsidR="003444C4">
        <w:t xml:space="preserve"> </w:t>
      </w:r>
      <w:r w:rsidRPr="009C33C9">
        <w:t>letter</w:t>
      </w:r>
      <w:r w:rsidR="003444C4">
        <w:t xml:space="preserve"> </w:t>
      </w:r>
      <w:r w:rsidRPr="009C33C9">
        <w:t>of</w:t>
      </w:r>
      <w:r w:rsidR="003444C4">
        <w:t xml:space="preserve"> </w:t>
      </w:r>
      <w:r w:rsidRPr="009C33C9">
        <w:t>13</w:t>
      </w:r>
      <w:r w:rsidR="003444C4">
        <w:t xml:space="preserve"> </w:t>
      </w:r>
      <w:r w:rsidRPr="009C33C9">
        <w:t>July</w:t>
      </w:r>
      <w:r w:rsidR="003444C4">
        <w:t xml:space="preserve"> </w:t>
      </w:r>
      <w:r w:rsidRPr="009C33C9">
        <w:t>2018,</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categorically</w:t>
      </w:r>
      <w:r w:rsidR="003444C4">
        <w:t xml:space="preserve"> </w:t>
      </w:r>
      <w:r w:rsidRPr="009C33C9">
        <w:t>rejected</w:t>
      </w:r>
      <w:r w:rsidR="003444C4">
        <w:t xml:space="preserve"> </w:t>
      </w:r>
      <w:r w:rsidRPr="009C33C9">
        <w:t>the</w:t>
      </w:r>
      <w:r w:rsidR="003444C4">
        <w:t xml:space="preserve"> </w:t>
      </w:r>
      <w:r w:rsidRPr="009C33C9">
        <w:t>reported</w:t>
      </w:r>
      <w:r w:rsidR="003444C4">
        <w:t xml:space="preserve"> </w:t>
      </w:r>
      <w:r w:rsidRPr="009C33C9">
        <w:t>allegations</w:t>
      </w:r>
      <w:r w:rsidR="003444C4">
        <w:t xml:space="preserve"> </w:t>
      </w:r>
      <w:r w:rsidRPr="009C33C9">
        <w:t>of</w:t>
      </w:r>
      <w:r w:rsidR="003444C4">
        <w:t xml:space="preserve"> </w:t>
      </w:r>
      <w:r w:rsidRPr="009C33C9">
        <w:t>reprisals</w:t>
      </w:r>
      <w:r w:rsidR="003444C4">
        <w:t xml:space="preserve"> </w:t>
      </w:r>
      <w:r w:rsidRPr="009C33C9">
        <w:t>against</w:t>
      </w:r>
      <w:r w:rsidR="003444C4">
        <w:t xml:space="preserve"> </w:t>
      </w:r>
      <w:r w:rsidRPr="009C33C9">
        <w:t>the</w:t>
      </w:r>
      <w:r w:rsidR="003444C4">
        <w:t xml:space="preserve"> </w:t>
      </w:r>
      <w:r w:rsidRPr="009C33C9">
        <w:t>complainant</w:t>
      </w:r>
      <w:r w:rsidR="003444C4">
        <w:t xml:space="preserve"> </w:t>
      </w:r>
      <w:r w:rsidRPr="009C33C9">
        <w:t>or</w:t>
      </w:r>
      <w:r w:rsidR="003444C4">
        <w:t xml:space="preserve"> </w:t>
      </w:r>
      <w:r w:rsidRPr="009C33C9">
        <w:t>his</w:t>
      </w:r>
      <w:r w:rsidR="003444C4">
        <w:t xml:space="preserve"> </w:t>
      </w:r>
      <w:r w:rsidRPr="009C33C9">
        <w:t>family</w:t>
      </w:r>
      <w:r w:rsidR="003444C4">
        <w:t xml:space="preserve"> </w:t>
      </w:r>
      <w:r w:rsidRPr="009C33C9">
        <w:t>since</w:t>
      </w:r>
      <w:r w:rsidR="003444C4">
        <w:t xml:space="preserve"> </w:t>
      </w:r>
      <w:r w:rsidRPr="009C33C9">
        <w:t>his</w:t>
      </w:r>
      <w:r w:rsidR="003444C4">
        <w:t xml:space="preserve"> </w:t>
      </w:r>
      <w:r w:rsidRPr="009C33C9">
        <w:t>renewed</w:t>
      </w:r>
      <w:r w:rsidR="003444C4">
        <w:t xml:space="preserve"> </w:t>
      </w:r>
      <w:r w:rsidRPr="009C33C9">
        <w:t>sentence</w:t>
      </w:r>
      <w:r w:rsidR="003444C4">
        <w:t xml:space="preserve"> </w:t>
      </w:r>
      <w:r w:rsidRPr="009C33C9">
        <w:t>by</w:t>
      </w:r>
      <w:r w:rsidR="003444C4">
        <w:t xml:space="preserve"> </w:t>
      </w:r>
      <w:r w:rsidRPr="009C33C9">
        <w:t>the</w:t>
      </w:r>
      <w:r w:rsidR="003444C4">
        <w:t xml:space="preserve"> </w:t>
      </w:r>
      <w:r w:rsidRPr="009C33C9">
        <w:t>civilian</w:t>
      </w:r>
      <w:r w:rsidR="003444C4">
        <w:t xml:space="preserve"> </w:t>
      </w:r>
      <w:r w:rsidRPr="009C33C9">
        <w:t>jurisdiction</w:t>
      </w:r>
      <w:r w:rsidR="003444C4">
        <w:t xml:space="preserve"> </w:t>
      </w:r>
      <w:r w:rsidRPr="009C33C9">
        <w:t>of</w:t>
      </w:r>
      <w:r w:rsidR="003444C4">
        <w:t xml:space="preserve"> </w:t>
      </w:r>
      <w:r w:rsidRPr="009C33C9">
        <w:t>19</w:t>
      </w:r>
      <w:r w:rsidR="003444C4">
        <w:t xml:space="preserve"> </w:t>
      </w:r>
      <w:r w:rsidRPr="009C33C9">
        <w:t>July</w:t>
      </w:r>
      <w:r w:rsidR="003444C4">
        <w:t xml:space="preserve"> </w:t>
      </w:r>
      <w:r w:rsidRPr="009C33C9">
        <w:t>2017.</w:t>
      </w:r>
      <w:r w:rsidR="003444C4">
        <w:t xml:space="preserve"> </w:t>
      </w:r>
      <w:r w:rsidRPr="009C33C9">
        <w:t>It</w:t>
      </w:r>
      <w:r w:rsidR="003444C4">
        <w:t xml:space="preserve"> </w:t>
      </w:r>
      <w:r w:rsidRPr="009C33C9">
        <w:t>submitted</w:t>
      </w:r>
      <w:r w:rsidR="003444C4">
        <w:t xml:space="preserve"> </w:t>
      </w:r>
      <w:r w:rsidRPr="009C33C9">
        <w:t>that</w:t>
      </w:r>
      <w:r w:rsidR="003444C4">
        <w:t xml:space="preserve"> </w:t>
      </w:r>
      <w:r w:rsidRPr="009C33C9">
        <w:t>the</w:t>
      </w:r>
      <w:r w:rsidR="003444C4">
        <w:t xml:space="preserve"> </w:t>
      </w:r>
      <w:r w:rsidRPr="009C33C9">
        <w:t>complainant</w:t>
      </w:r>
      <w:r w:rsidR="003444C4">
        <w:t xml:space="preserve"> </w:t>
      </w:r>
      <w:r w:rsidRPr="009C33C9">
        <w:t>was</w:t>
      </w:r>
      <w:r w:rsidR="003444C4">
        <w:t xml:space="preserve"> </w:t>
      </w:r>
      <w:r w:rsidRPr="009C33C9">
        <w:t>serving</w:t>
      </w:r>
      <w:r w:rsidR="003444C4">
        <w:t xml:space="preserve"> </w:t>
      </w:r>
      <w:r w:rsidRPr="009C33C9">
        <w:t>his</w:t>
      </w:r>
      <w:r w:rsidR="003444C4">
        <w:t xml:space="preserve"> </w:t>
      </w:r>
      <w:r w:rsidRPr="009C33C9">
        <w:t>sentence,</w:t>
      </w:r>
      <w:r w:rsidR="003444C4">
        <w:t xml:space="preserve"> </w:t>
      </w:r>
      <w:r w:rsidRPr="009C33C9">
        <w:t>pursuant</w:t>
      </w:r>
      <w:r w:rsidR="003444C4">
        <w:t xml:space="preserve"> </w:t>
      </w:r>
      <w:r w:rsidRPr="009C33C9">
        <w:t>to</w:t>
      </w:r>
      <w:r w:rsidR="003444C4">
        <w:t xml:space="preserve"> </w:t>
      </w:r>
      <w:r w:rsidRPr="009C33C9">
        <w:t>Law</w:t>
      </w:r>
      <w:r w:rsidR="003444C4">
        <w:t xml:space="preserve"> </w:t>
      </w:r>
      <w:r w:rsidRPr="009C33C9">
        <w:t>No.</w:t>
      </w:r>
      <w:r w:rsidR="003444C4">
        <w:t xml:space="preserve"> </w:t>
      </w:r>
      <w:r w:rsidRPr="009C33C9">
        <w:t>23/98</w:t>
      </w:r>
      <w:r w:rsidR="003444C4">
        <w:t xml:space="preserve"> </w:t>
      </w:r>
      <w:r w:rsidRPr="009C33C9">
        <w:t>on</w:t>
      </w:r>
      <w:r w:rsidR="003444C4">
        <w:t xml:space="preserve"> </w:t>
      </w:r>
      <w:r w:rsidRPr="009C33C9">
        <w:t>the</w:t>
      </w:r>
      <w:r w:rsidR="003444C4">
        <w:t xml:space="preserve"> </w:t>
      </w:r>
      <w:r w:rsidRPr="009C33C9">
        <w:t>organization</w:t>
      </w:r>
      <w:r w:rsidR="003444C4">
        <w:t xml:space="preserve"> </w:t>
      </w:r>
      <w:r w:rsidRPr="009C33C9">
        <w:t>and</w:t>
      </w:r>
      <w:r w:rsidR="003444C4">
        <w:t xml:space="preserve"> </w:t>
      </w:r>
      <w:r w:rsidRPr="009C33C9">
        <w:t>functioning</w:t>
      </w:r>
      <w:r w:rsidR="003444C4">
        <w:t xml:space="preserve"> </w:t>
      </w:r>
      <w:r w:rsidRPr="009C33C9">
        <w:t>of</w:t>
      </w:r>
      <w:r w:rsidR="003444C4">
        <w:t xml:space="preserve"> </w:t>
      </w:r>
      <w:r w:rsidRPr="009C33C9">
        <w:t>penitentiary</w:t>
      </w:r>
      <w:r w:rsidR="003444C4">
        <w:t xml:space="preserve"> </w:t>
      </w:r>
      <w:r w:rsidRPr="009C33C9">
        <w:t>institutions,</w:t>
      </w:r>
      <w:r w:rsidR="003444C4">
        <w:t xml:space="preserve"> </w:t>
      </w:r>
      <w:r w:rsidRPr="009C33C9">
        <w:t>while</w:t>
      </w:r>
      <w:r w:rsidR="003444C4">
        <w:t xml:space="preserve"> </w:t>
      </w:r>
      <w:r w:rsidRPr="009C33C9">
        <w:t>enjoying</w:t>
      </w:r>
      <w:r w:rsidR="003444C4">
        <w:t xml:space="preserve"> </w:t>
      </w:r>
      <w:r w:rsidRPr="009C33C9">
        <w:t>all</w:t>
      </w:r>
      <w:r w:rsidR="003444C4">
        <w:t xml:space="preserve"> </w:t>
      </w:r>
      <w:r w:rsidRPr="009C33C9">
        <w:t>his</w:t>
      </w:r>
      <w:r w:rsidR="003444C4">
        <w:t xml:space="preserve"> </w:t>
      </w:r>
      <w:r w:rsidRPr="009C33C9">
        <w:t>rights</w:t>
      </w:r>
      <w:r w:rsidR="003444C4">
        <w:t xml:space="preserve"> </w:t>
      </w:r>
      <w:r w:rsidRPr="009C33C9">
        <w:t>without</w:t>
      </w:r>
      <w:r w:rsidR="003444C4">
        <w:t xml:space="preserve"> </w:t>
      </w:r>
      <w:r w:rsidRPr="009C33C9">
        <w:t>restriction</w:t>
      </w:r>
      <w:r w:rsidR="003444C4">
        <w:t xml:space="preserve"> </w:t>
      </w:r>
      <w:r w:rsidRPr="009C33C9">
        <w:t>or</w:t>
      </w:r>
      <w:r w:rsidR="003444C4">
        <w:t xml:space="preserve"> </w:t>
      </w:r>
      <w:r w:rsidRPr="009C33C9">
        <w:t>discrimination.</w:t>
      </w:r>
      <w:r w:rsidR="003444C4">
        <w:t xml:space="preserve"> </w:t>
      </w:r>
    </w:p>
    <w:p w:rsidR="00024700" w:rsidRPr="009C33C9" w:rsidRDefault="00024700" w:rsidP="00E202E0">
      <w:pPr>
        <w:pStyle w:val="SingleTxtG"/>
      </w:pPr>
      <w:r w:rsidRPr="009C33C9">
        <w:t>17.</w:t>
      </w:r>
      <w:r w:rsidR="003444C4">
        <w:t xml:space="preserve"> </w:t>
      </w:r>
      <w:r w:rsidRPr="009C33C9">
        <w:tab/>
        <w:t>The</w:t>
      </w:r>
      <w:r w:rsidR="003444C4">
        <w:t xml:space="preserve"> </w:t>
      </w:r>
      <w:r w:rsidRPr="009C33C9">
        <w:t>State</w:t>
      </w:r>
      <w:r w:rsidR="003444C4">
        <w:t xml:space="preserve"> </w:t>
      </w:r>
      <w:r w:rsidRPr="009C33C9">
        <w:t>party</w:t>
      </w:r>
      <w:r w:rsidR="003444C4">
        <w:t xml:space="preserve"> </w:t>
      </w:r>
      <w:r w:rsidRPr="009C33C9">
        <w:t>further</w:t>
      </w:r>
      <w:r w:rsidR="003444C4">
        <w:t xml:space="preserve"> </w:t>
      </w:r>
      <w:r w:rsidRPr="009C33C9">
        <w:t>submitted</w:t>
      </w:r>
      <w:r w:rsidR="003444C4">
        <w:t xml:space="preserve"> </w:t>
      </w:r>
      <w:r w:rsidRPr="009C33C9">
        <w:t>that,</w:t>
      </w:r>
      <w:r w:rsidR="003444C4">
        <w:t xml:space="preserve"> </w:t>
      </w:r>
      <w:r w:rsidRPr="009C33C9">
        <w:t>on</w:t>
      </w:r>
      <w:r w:rsidR="003444C4">
        <w:t xml:space="preserve"> </w:t>
      </w:r>
      <w:r w:rsidRPr="009C33C9">
        <w:t>14</w:t>
      </w:r>
      <w:r w:rsidR="003444C4">
        <w:t xml:space="preserve"> </w:t>
      </w:r>
      <w:r w:rsidRPr="009C33C9">
        <w:t>March</w:t>
      </w:r>
      <w:r w:rsidR="003444C4">
        <w:t xml:space="preserve"> </w:t>
      </w:r>
      <w:r w:rsidRPr="009C33C9">
        <w:t>2018,</w:t>
      </w:r>
      <w:r w:rsidR="003444C4">
        <w:t xml:space="preserve"> </w:t>
      </w:r>
      <w:r w:rsidRPr="009C33C9">
        <w:t>the</w:t>
      </w:r>
      <w:r w:rsidR="003444C4">
        <w:t xml:space="preserve"> </w:t>
      </w:r>
      <w:r w:rsidRPr="009C33C9">
        <w:t>complainant</w:t>
      </w:r>
      <w:r w:rsidR="003444C4">
        <w:t xml:space="preserve"> </w:t>
      </w:r>
      <w:r w:rsidRPr="009C33C9">
        <w:t>had</w:t>
      </w:r>
      <w:r w:rsidR="003444C4">
        <w:t xml:space="preserve"> </w:t>
      </w:r>
      <w:r w:rsidRPr="009C33C9">
        <w:t>been</w:t>
      </w:r>
      <w:r w:rsidR="003444C4">
        <w:t xml:space="preserve"> </w:t>
      </w:r>
      <w:r w:rsidRPr="009C33C9">
        <w:t>transferred</w:t>
      </w:r>
      <w:r w:rsidR="003444C4">
        <w:t xml:space="preserve"> </w:t>
      </w:r>
      <w:r w:rsidRPr="009C33C9">
        <w:t>from</w:t>
      </w:r>
      <w:r w:rsidR="003444C4">
        <w:t xml:space="preserve"> </w:t>
      </w:r>
      <w:r w:rsidRPr="009C33C9">
        <w:t>El</w:t>
      </w:r>
      <w:r w:rsidR="003444C4">
        <w:t xml:space="preserve"> </w:t>
      </w:r>
      <w:proofErr w:type="spellStart"/>
      <w:r w:rsidRPr="009C33C9">
        <w:t>Arjat</w:t>
      </w:r>
      <w:proofErr w:type="spellEnd"/>
      <w:r w:rsidR="003444C4">
        <w:t xml:space="preserve"> </w:t>
      </w:r>
      <w:r w:rsidRPr="009C33C9">
        <w:t>1</w:t>
      </w:r>
      <w:r w:rsidR="003444C4">
        <w:t xml:space="preserve"> </w:t>
      </w:r>
      <w:r w:rsidRPr="009C33C9">
        <w:t>to</w:t>
      </w:r>
      <w:r w:rsidR="003444C4">
        <w:t xml:space="preserve"> </w:t>
      </w:r>
      <w:proofErr w:type="spellStart"/>
      <w:r w:rsidRPr="009C33C9">
        <w:t>Kenitra</w:t>
      </w:r>
      <w:proofErr w:type="spellEnd"/>
      <w:r w:rsidR="003444C4">
        <w:t xml:space="preserve"> </w:t>
      </w:r>
      <w:r w:rsidRPr="009C33C9">
        <w:t>prison.</w:t>
      </w:r>
      <w:r w:rsidR="003444C4">
        <w:t xml:space="preserve"> </w:t>
      </w:r>
      <w:r w:rsidRPr="009C33C9">
        <w:t>He</w:t>
      </w:r>
      <w:r w:rsidR="003444C4">
        <w:t xml:space="preserve"> </w:t>
      </w:r>
      <w:r w:rsidRPr="009C33C9">
        <w:t>had</w:t>
      </w:r>
      <w:r w:rsidR="003444C4">
        <w:t xml:space="preserve"> </w:t>
      </w:r>
      <w:r w:rsidRPr="009C33C9">
        <w:t>been</w:t>
      </w:r>
      <w:r w:rsidR="003444C4">
        <w:t xml:space="preserve"> </w:t>
      </w:r>
      <w:r w:rsidRPr="009C33C9">
        <w:t>subject</w:t>
      </w:r>
      <w:r w:rsidR="003444C4">
        <w:t xml:space="preserve"> </w:t>
      </w:r>
      <w:r w:rsidRPr="009C33C9">
        <w:t>to</w:t>
      </w:r>
      <w:r w:rsidR="003444C4">
        <w:t xml:space="preserve"> </w:t>
      </w:r>
      <w:r w:rsidRPr="009C33C9">
        <w:t>solitary</w:t>
      </w:r>
      <w:r w:rsidR="003444C4">
        <w:t xml:space="preserve"> </w:t>
      </w:r>
      <w:r w:rsidRPr="009C33C9">
        <w:t>confinement</w:t>
      </w:r>
      <w:r w:rsidR="003444C4">
        <w:t xml:space="preserve"> </w:t>
      </w:r>
      <w:r w:rsidRPr="009C33C9">
        <w:t>(between</w:t>
      </w:r>
      <w:r w:rsidR="003444C4">
        <w:t xml:space="preserve"> </w:t>
      </w:r>
      <w:r w:rsidRPr="009C33C9">
        <w:t>13</w:t>
      </w:r>
      <w:r w:rsidR="003444C4">
        <w:t xml:space="preserve"> </w:t>
      </w:r>
      <w:r w:rsidRPr="009C33C9">
        <w:t>February</w:t>
      </w:r>
      <w:r w:rsidR="003444C4">
        <w:t xml:space="preserve"> </w:t>
      </w:r>
      <w:r w:rsidRPr="009C33C9">
        <w:t>and</w:t>
      </w:r>
      <w:r w:rsidR="003444C4">
        <w:t xml:space="preserve"> </w:t>
      </w:r>
      <w:r w:rsidRPr="009C33C9">
        <w:t>13</w:t>
      </w:r>
      <w:r w:rsidR="003444C4">
        <w:t xml:space="preserve"> </w:t>
      </w:r>
      <w:r w:rsidRPr="009C33C9">
        <w:t>March</w:t>
      </w:r>
      <w:r w:rsidR="003444C4">
        <w:t xml:space="preserve"> </w:t>
      </w:r>
      <w:r w:rsidRPr="009C33C9">
        <w:t>2018)</w:t>
      </w:r>
      <w:r w:rsidR="003444C4">
        <w:t xml:space="preserve"> </w:t>
      </w:r>
      <w:r w:rsidRPr="009C33C9">
        <w:t>for</w:t>
      </w:r>
      <w:r w:rsidR="003444C4">
        <w:t xml:space="preserve"> </w:t>
      </w:r>
      <w:r w:rsidRPr="009C33C9">
        <w:t>disciplinary</w:t>
      </w:r>
      <w:r w:rsidR="003444C4">
        <w:t xml:space="preserve"> </w:t>
      </w:r>
      <w:r w:rsidRPr="009C33C9">
        <w:t>offences,</w:t>
      </w:r>
      <w:r w:rsidR="003444C4">
        <w:t xml:space="preserve"> </w:t>
      </w:r>
      <w:r w:rsidRPr="009C33C9">
        <w:t>including</w:t>
      </w:r>
      <w:r w:rsidR="003444C4">
        <w:t xml:space="preserve"> </w:t>
      </w:r>
      <w:r w:rsidRPr="009C33C9">
        <w:t>the</w:t>
      </w:r>
      <w:r w:rsidR="003444C4">
        <w:t xml:space="preserve"> </w:t>
      </w:r>
      <w:r w:rsidRPr="009C33C9">
        <w:t>possession</w:t>
      </w:r>
      <w:r w:rsidR="003444C4">
        <w:t xml:space="preserve"> </w:t>
      </w:r>
      <w:r w:rsidRPr="009C33C9">
        <w:t>of</w:t>
      </w:r>
      <w:r w:rsidR="003444C4">
        <w:t xml:space="preserve"> </w:t>
      </w:r>
      <w:r w:rsidRPr="009C33C9">
        <w:t>three</w:t>
      </w:r>
      <w:r w:rsidR="003444C4">
        <w:t xml:space="preserve"> </w:t>
      </w:r>
      <w:r w:rsidRPr="009C33C9">
        <w:t>mobile</w:t>
      </w:r>
      <w:r w:rsidR="003444C4">
        <w:t xml:space="preserve"> </w:t>
      </w:r>
      <w:r w:rsidRPr="009C33C9">
        <w:t>telephones,</w:t>
      </w:r>
      <w:r w:rsidR="003444C4">
        <w:t xml:space="preserve"> </w:t>
      </w:r>
      <w:r w:rsidRPr="009C33C9">
        <w:t>a</w:t>
      </w:r>
      <w:r w:rsidR="003444C4">
        <w:t xml:space="preserve"> </w:t>
      </w:r>
      <w:r w:rsidRPr="009C33C9">
        <w:t>knife,</w:t>
      </w:r>
      <w:r w:rsidR="003444C4">
        <w:t xml:space="preserve"> </w:t>
      </w:r>
      <w:r w:rsidRPr="009C33C9">
        <w:t>three</w:t>
      </w:r>
      <w:r w:rsidR="003444C4">
        <w:t xml:space="preserve"> </w:t>
      </w:r>
      <w:r w:rsidRPr="009C33C9">
        <w:t>memory</w:t>
      </w:r>
      <w:r w:rsidR="003444C4">
        <w:t xml:space="preserve"> </w:t>
      </w:r>
      <w:r w:rsidRPr="009C33C9">
        <w:t>cards,</w:t>
      </w:r>
      <w:r w:rsidR="003444C4">
        <w:t xml:space="preserve"> </w:t>
      </w:r>
      <w:r w:rsidRPr="009C33C9">
        <w:t>a</w:t>
      </w:r>
      <w:r w:rsidR="003444C4">
        <w:t xml:space="preserve"> </w:t>
      </w:r>
      <w:r w:rsidRPr="009C33C9">
        <w:t>SIM</w:t>
      </w:r>
      <w:r w:rsidR="003444C4">
        <w:t xml:space="preserve"> </w:t>
      </w:r>
      <w:r w:rsidRPr="009C33C9">
        <w:t>card,</w:t>
      </w:r>
      <w:r w:rsidR="003444C4">
        <w:t xml:space="preserve"> </w:t>
      </w:r>
      <w:r w:rsidRPr="009C33C9">
        <w:t>and</w:t>
      </w:r>
      <w:r w:rsidR="003444C4">
        <w:t xml:space="preserve"> </w:t>
      </w:r>
      <w:r w:rsidRPr="009C33C9">
        <w:t>for</w:t>
      </w:r>
      <w:r w:rsidR="003444C4">
        <w:t xml:space="preserve"> </w:t>
      </w:r>
      <w:r w:rsidRPr="009C33C9">
        <w:t>verbal</w:t>
      </w:r>
      <w:r w:rsidR="003444C4">
        <w:t xml:space="preserve"> </w:t>
      </w:r>
      <w:r w:rsidRPr="009C33C9">
        <w:t>threats</w:t>
      </w:r>
      <w:r w:rsidR="003444C4">
        <w:t xml:space="preserve"> </w:t>
      </w:r>
      <w:r w:rsidRPr="009C33C9">
        <w:t>against</w:t>
      </w:r>
      <w:r w:rsidR="003444C4">
        <w:t xml:space="preserve"> </w:t>
      </w:r>
      <w:r w:rsidRPr="009C33C9">
        <w:t>the</w:t>
      </w:r>
      <w:r w:rsidR="003444C4">
        <w:t xml:space="preserve"> </w:t>
      </w:r>
      <w:r w:rsidRPr="009C33C9">
        <w:t>director</w:t>
      </w:r>
      <w:r w:rsidR="003444C4">
        <w:t xml:space="preserve"> </w:t>
      </w:r>
      <w:r w:rsidRPr="009C33C9">
        <w:t>and</w:t>
      </w:r>
      <w:r w:rsidR="003444C4">
        <w:t xml:space="preserve"> </w:t>
      </w:r>
      <w:r w:rsidRPr="009C33C9">
        <w:t>personnel</w:t>
      </w:r>
      <w:r w:rsidR="003444C4">
        <w:t xml:space="preserve"> </w:t>
      </w:r>
      <w:r w:rsidRPr="009C33C9">
        <w:t>of</w:t>
      </w:r>
      <w:r w:rsidR="003444C4">
        <w:t xml:space="preserve"> </w:t>
      </w:r>
      <w:r w:rsidRPr="009C33C9">
        <w:t>the</w:t>
      </w:r>
      <w:r w:rsidR="003444C4">
        <w:t xml:space="preserve"> </w:t>
      </w:r>
      <w:r w:rsidRPr="009C33C9">
        <w:t>penitentiary</w:t>
      </w:r>
      <w:r w:rsidR="003444C4">
        <w:t xml:space="preserve"> </w:t>
      </w:r>
      <w:r w:rsidRPr="009C33C9">
        <w:t>institution.</w:t>
      </w:r>
      <w:r w:rsidR="003444C4">
        <w:t xml:space="preserve"> </w:t>
      </w:r>
      <w:r w:rsidRPr="009C33C9">
        <w:t>During</w:t>
      </w:r>
      <w:r w:rsidR="003444C4">
        <w:t xml:space="preserve"> </w:t>
      </w:r>
      <w:r w:rsidRPr="009C33C9">
        <w:t>that</w:t>
      </w:r>
      <w:r w:rsidR="003444C4">
        <w:t xml:space="preserve"> </w:t>
      </w:r>
      <w:r w:rsidRPr="009C33C9">
        <w:t>period,</w:t>
      </w:r>
      <w:r w:rsidR="003444C4">
        <w:t xml:space="preserve"> </w:t>
      </w:r>
      <w:r w:rsidRPr="009C33C9">
        <w:t>the</w:t>
      </w:r>
      <w:r w:rsidR="003444C4">
        <w:t xml:space="preserve"> </w:t>
      </w:r>
      <w:r w:rsidRPr="009C33C9">
        <w:t>family</w:t>
      </w:r>
      <w:r w:rsidR="003444C4">
        <w:t xml:space="preserve"> </w:t>
      </w:r>
      <w:r w:rsidRPr="009C33C9">
        <w:t>visits</w:t>
      </w:r>
      <w:r w:rsidR="003444C4">
        <w:t xml:space="preserve"> </w:t>
      </w:r>
      <w:r w:rsidRPr="009C33C9">
        <w:t>had</w:t>
      </w:r>
      <w:r w:rsidR="003444C4">
        <w:t xml:space="preserve"> </w:t>
      </w:r>
      <w:r w:rsidRPr="009C33C9">
        <w:t>to</w:t>
      </w:r>
      <w:r w:rsidR="003444C4">
        <w:t xml:space="preserve"> </w:t>
      </w:r>
      <w:r w:rsidRPr="009C33C9">
        <w:t>be</w:t>
      </w:r>
      <w:r w:rsidR="003444C4">
        <w:t xml:space="preserve"> </w:t>
      </w:r>
      <w:r w:rsidRPr="009C33C9">
        <w:t>restricted,</w:t>
      </w:r>
      <w:r w:rsidR="003444C4">
        <w:t xml:space="preserve"> </w:t>
      </w:r>
      <w:r w:rsidRPr="009C33C9">
        <w:t>as</w:t>
      </w:r>
      <w:r w:rsidR="003444C4">
        <w:t xml:space="preserve"> </w:t>
      </w:r>
      <w:r w:rsidRPr="009C33C9">
        <w:t>stipulated</w:t>
      </w:r>
      <w:r w:rsidR="003444C4">
        <w:t xml:space="preserve"> </w:t>
      </w:r>
      <w:r w:rsidRPr="009C33C9">
        <w:t>by</w:t>
      </w:r>
      <w:r w:rsidR="003444C4">
        <w:t xml:space="preserve"> </w:t>
      </w:r>
      <w:r w:rsidRPr="009C33C9">
        <w:t>the</w:t>
      </w:r>
      <w:r w:rsidR="003444C4">
        <w:t xml:space="preserve"> </w:t>
      </w:r>
      <w:r w:rsidRPr="009C33C9">
        <w:t>law.</w:t>
      </w:r>
      <w:r w:rsidR="003444C4">
        <w:t xml:space="preserve"> </w:t>
      </w:r>
      <w:r w:rsidRPr="009C33C9">
        <w:t>However,</w:t>
      </w:r>
      <w:r w:rsidR="003444C4">
        <w:t xml:space="preserve"> </w:t>
      </w:r>
      <w:r w:rsidRPr="009C33C9">
        <w:t>he</w:t>
      </w:r>
      <w:r w:rsidR="003444C4">
        <w:t xml:space="preserve"> </w:t>
      </w:r>
      <w:r w:rsidRPr="009C33C9">
        <w:t>continued</w:t>
      </w:r>
      <w:r w:rsidR="003444C4">
        <w:t xml:space="preserve"> </w:t>
      </w:r>
      <w:r w:rsidRPr="009C33C9">
        <w:t>to</w:t>
      </w:r>
      <w:r w:rsidR="003444C4">
        <w:t xml:space="preserve"> </w:t>
      </w:r>
      <w:r w:rsidRPr="009C33C9">
        <w:t>enjoy</w:t>
      </w:r>
      <w:r w:rsidR="003444C4">
        <w:t xml:space="preserve"> </w:t>
      </w:r>
      <w:r w:rsidRPr="009C33C9">
        <w:t>other</w:t>
      </w:r>
      <w:r w:rsidR="003444C4">
        <w:t xml:space="preserve"> </w:t>
      </w:r>
      <w:r w:rsidRPr="009C33C9">
        <w:t>rights</w:t>
      </w:r>
      <w:r w:rsidR="003444C4">
        <w:t xml:space="preserve"> </w:t>
      </w:r>
      <w:r w:rsidRPr="009C33C9">
        <w:t>as</w:t>
      </w:r>
      <w:r w:rsidR="003444C4">
        <w:t xml:space="preserve"> </w:t>
      </w:r>
      <w:r w:rsidRPr="009C33C9">
        <w:t>a</w:t>
      </w:r>
      <w:r w:rsidR="003444C4">
        <w:t xml:space="preserve"> </w:t>
      </w:r>
      <w:r w:rsidRPr="009C33C9">
        <w:t>detainee,</w:t>
      </w:r>
      <w:r w:rsidR="003444C4">
        <w:t xml:space="preserve"> </w:t>
      </w:r>
      <w:r w:rsidRPr="009C33C9">
        <w:t>without</w:t>
      </w:r>
      <w:r w:rsidR="003444C4">
        <w:t xml:space="preserve"> </w:t>
      </w:r>
      <w:r w:rsidRPr="009C33C9">
        <w:t>restriction.</w:t>
      </w:r>
      <w:r w:rsidR="003444C4">
        <w:t xml:space="preserve"> </w:t>
      </w:r>
      <w:r w:rsidRPr="009C33C9">
        <w:t>Since</w:t>
      </w:r>
      <w:r w:rsidR="003444C4">
        <w:t xml:space="preserve"> </w:t>
      </w:r>
      <w:r w:rsidRPr="009C33C9">
        <w:t>his</w:t>
      </w:r>
      <w:r w:rsidR="003444C4">
        <w:t xml:space="preserve"> </w:t>
      </w:r>
      <w:r w:rsidRPr="009C33C9">
        <w:t>transfer</w:t>
      </w:r>
      <w:r w:rsidR="003444C4">
        <w:t xml:space="preserve"> </w:t>
      </w:r>
      <w:r w:rsidRPr="009C33C9">
        <w:t>to</w:t>
      </w:r>
      <w:r w:rsidR="003444C4">
        <w:t xml:space="preserve"> </w:t>
      </w:r>
      <w:proofErr w:type="spellStart"/>
      <w:r w:rsidRPr="009C33C9">
        <w:t>Kenitra</w:t>
      </w:r>
      <w:proofErr w:type="spellEnd"/>
      <w:r w:rsidR="003444C4">
        <w:t xml:space="preserve"> </w:t>
      </w:r>
      <w:r w:rsidRPr="009C33C9">
        <w:t>prison,</w:t>
      </w:r>
      <w:r w:rsidR="003444C4">
        <w:t xml:space="preserve"> </w:t>
      </w:r>
      <w:r w:rsidRPr="009C33C9">
        <w:t>he</w:t>
      </w:r>
      <w:r w:rsidR="003444C4">
        <w:t xml:space="preserve"> </w:t>
      </w:r>
      <w:r w:rsidRPr="009C33C9">
        <w:t>had</w:t>
      </w:r>
      <w:r w:rsidR="003444C4">
        <w:t xml:space="preserve"> </w:t>
      </w:r>
      <w:r w:rsidRPr="009C33C9">
        <w:t>received</w:t>
      </w:r>
      <w:r w:rsidR="003444C4">
        <w:t xml:space="preserve"> </w:t>
      </w:r>
      <w:r w:rsidRPr="009C33C9">
        <w:t>family</w:t>
      </w:r>
      <w:r w:rsidR="003444C4">
        <w:t xml:space="preserve"> </w:t>
      </w:r>
      <w:r w:rsidRPr="009C33C9">
        <w:t>visits</w:t>
      </w:r>
      <w:r w:rsidR="003444C4">
        <w:t xml:space="preserve"> </w:t>
      </w:r>
      <w:r w:rsidRPr="009C33C9">
        <w:t>on</w:t>
      </w:r>
      <w:r w:rsidR="003444C4">
        <w:t xml:space="preserve"> </w:t>
      </w:r>
      <w:r w:rsidRPr="009C33C9">
        <w:t>a</w:t>
      </w:r>
      <w:r w:rsidR="003444C4">
        <w:t xml:space="preserve"> </w:t>
      </w:r>
      <w:r w:rsidRPr="009C33C9">
        <w:t>regular</w:t>
      </w:r>
      <w:r w:rsidR="003444C4">
        <w:t xml:space="preserve"> </w:t>
      </w:r>
      <w:r w:rsidRPr="009C33C9">
        <w:t>basis,</w:t>
      </w:r>
      <w:r w:rsidR="003444C4">
        <w:t xml:space="preserve"> </w:t>
      </w:r>
      <w:r w:rsidRPr="009C33C9">
        <w:t>which</w:t>
      </w:r>
      <w:r w:rsidR="003444C4">
        <w:t xml:space="preserve"> </w:t>
      </w:r>
      <w:r w:rsidRPr="009C33C9">
        <w:t>had</w:t>
      </w:r>
      <w:r w:rsidR="003444C4">
        <w:t xml:space="preserve"> </w:t>
      </w:r>
      <w:r w:rsidRPr="009C33C9">
        <w:t>never</w:t>
      </w:r>
      <w:r w:rsidR="003444C4">
        <w:t xml:space="preserve"> </w:t>
      </w:r>
      <w:r w:rsidRPr="009C33C9">
        <w:t>been</w:t>
      </w:r>
      <w:r w:rsidR="003444C4">
        <w:t xml:space="preserve"> </w:t>
      </w:r>
      <w:r w:rsidRPr="009C33C9">
        <w:t>refused.</w:t>
      </w:r>
      <w:r w:rsidR="003444C4">
        <w:t xml:space="preserve"> </w:t>
      </w:r>
      <w:r w:rsidRPr="009C33C9">
        <w:t>When</w:t>
      </w:r>
      <w:r w:rsidR="003444C4">
        <w:t xml:space="preserve"> </w:t>
      </w:r>
      <w:r w:rsidRPr="009C33C9">
        <w:t>in</w:t>
      </w:r>
      <w:r w:rsidR="003444C4">
        <w:t xml:space="preserve"> </w:t>
      </w:r>
      <w:proofErr w:type="spellStart"/>
      <w:r w:rsidRPr="009C33C9">
        <w:t>Kenitra</w:t>
      </w:r>
      <w:proofErr w:type="spellEnd"/>
      <w:r w:rsidRPr="009C33C9">
        <w:t>,</w:t>
      </w:r>
      <w:r w:rsidR="003444C4">
        <w:t xml:space="preserve"> </w:t>
      </w:r>
      <w:r w:rsidRPr="009C33C9">
        <w:t>he</w:t>
      </w:r>
      <w:r w:rsidR="003444C4">
        <w:t xml:space="preserve"> </w:t>
      </w:r>
      <w:r w:rsidRPr="009C33C9">
        <w:t>had</w:t>
      </w:r>
      <w:r w:rsidR="003444C4">
        <w:t xml:space="preserve"> </w:t>
      </w:r>
      <w:r w:rsidRPr="009C33C9">
        <w:t>received</w:t>
      </w:r>
      <w:r w:rsidR="003444C4">
        <w:t xml:space="preserve"> </w:t>
      </w:r>
      <w:r w:rsidRPr="009C33C9">
        <w:t>eight</w:t>
      </w:r>
      <w:r w:rsidR="003444C4">
        <w:t xml:space="preserve"> </w:t>
      </w:r>
      <w:r w:rsidRPr="009C33C9">
        <w:t>visits</w:t>
      </w:r>
      <w:r w:rsidR="003444C4">
        <w:t xml:space="preserve"> </w:t>
      </w:r>
      <w:r w:rsidRPr="009C33C9">
        <w:t>from</w:t>
      </w:r>
      <w:r w:rsidR="003444C4">
        <w:t xml:space="preserve"> </w:t>
      </w:r>
      <w:r w:rsidRPr="009C33C9">
        <w:t>two</w:t>
      </w:r>
      <w:r w:rsidR="003444C4">
        <w:t xml:space="preserve"> </w:t>
      </w:r>
      <w:r w:rsidRPr="009C33C9">
        <w:t>of</w:t>
      </w:r>
      <w:r w:rsidR="003444C4">
        <w:t xml:space="preserve"> </w:t>
      </w:r>
      <w:r w:rsidRPr="009C33C9">
        <w:t>his</w:t>
      </w:r>
      <w:r w:rsidR="003444C4">
        <w:t xml:space="preserve"> </w:t>
      </w:r>
      <w:r w:rsidRPr="009C33C9">
        <w:t>brothers,</w:t>
      </w:r>
      <w:r w:rsidRPr="003444C4">
        <w:rPr>
          <w:rStyle w:val="FootnoteReference"/>
        </w:rPr>
        <w:footnoteReference w:id="8"/>
      </w:r>
      <w:r w:rsidR="003444C4">
        <w:t xml:space="preserve"> </w:t>
      </w:r>
      <w:r w:rsidRPr="009C33C9">
        <w:t>who</w:t>
      </w:r>
      <w:r w:rsidR="003444C4">
        <w:t xml:space="preserve"> </w:t>
      </w:r>
      <w:r w:rsidRPr="009C33C9">
        <w:t>brought</w:t>
      </w:r>
      <w:r w:rsidR="003444C4">
        <w:t xml:space="preserve"> </w:t>
      </w:r>
      <w:r w:rsidRPr="009C33C9">
        <w:t>him</w:t>
      </w:r>
      <w:r w:rsidR="003444C4">
        <w:t xml:space="preserve"> </w:t>
      </w:r>
      <w:r w:rsidRPr="009C33C9">
        <w:t>newspapers,</w:t>
      </w:r>
      <w:r w:rsidR="003444C4">
        <w:t xml:space="preserve"> </w:t>
      </w:r>
      <w:r w:rsidRPr="009C33C9">
        <w:t>magazines</w:t>
      </w:r>
      <w:r w:rsidR="003444C4">
        <w:t xml:space="preserve"> </w:t>
      </w:r>
      <w:r w:rsidRPr="009C33C9">
        <w:t>and</w:t>
      </w:r>
      <w:r w:rsidR="003444C4">
        <w:t xml:space="preserve"> </w:t>
      </w:r>
      <w:r w:rsidRPr="009C33C9">
        <w:t>books</w:t>
      </w:r>
      <w:r w:rsidR="003444C4">
        <w:t xml:space="preserve"> </w:t>
      </w:r>
      <w:r w:rsidRPr="009C33C9">
        <w:t>he</w:t>
      </w:r>
      <w:r w:rsidR="003444C4">
        <w:t xml:space="preserve"> </w:t>
      </w:r>
      <w:r w:rsidRPr="009C33C9">
        <w:t>could</w:t>
      </w:r>
      <w:r w:rsidR="003444C4">
        <w:t xml:space="preserve"> </w:t>
      </w:r>
      <w:r w:rsidRPr="009C33C9">
        <w:t>keep.</w:t>
      </w:r>
      <w:r w:rsidR="003444C4">
        <w:t xml:space="preserve"> </w:t>
      </w:r>
      <w:r w:rsidRPr="009C33C9">
        <w:t>Mr.</w:t>
      </w:r>
      <w:r w:rsidR="003444C4">
        <w:t xml:space="preserve"> </w:t>
      </w:r>
      <w:proofErr w:type="spellStart"/>
      <w:r w:rsidRPr="009C33C9">
        <w:t>Asfari</w:t>
      </w:r>
      <w:proofErr w:type="spellEnd"/>
      <w:r w:rsidR="003444C4">
        <w:t xml:space="preserve"> </w:t>
      </w:r>
      <w:r w:rsidRPr="009C33C9">
        <w:t>was</w:t>
      </w:r>
      <w:r w:rsidR="003444C4">
        <w:t xml:space="preserve"> </w:t>
      </w:r>
      <w:r w:rsidRPr="009C33C9">
        <w:t>also</w:t>
      </w:r>
      <w:r w:rsidR="003444C4">
        <w:t xml:space="preserve"> </w:t>
      </w:r>
      <w:r w:rsidRPr="009C33C9">
        <w:t>allowed</w:t>
      </w:r>
      <w:r w:rsidR="003444C4">
        <w:t xml:space="preserve"> </w:t>
      </w:r>
      <w:r w:rsidRPr="009C33C9">
        <w:t>to</w:t>
      </w:r>
      <w:r w:rsidR="003444C4">
        <w:t xml:space="preserve"> </w:t>
      </w:r>
      <w:r w:rsidRPr="009C33C9">
        <w:t>freely</w:t>
      </w:r>
      <w:r w:rsidR="003444C4">
        <w:t xml:space="preserve"> </w:t>
      </w:r>
      <w:r w:rsidRPr="009C33C9">
        <w:t>communicate</w:t>
      </w:r>
      <w:r w:rsidR="003444C4">
        <w:t xml:space="preserve"> </w:t>
      </w:r>
      <w:r w:rsidRPr="009C33C9">
        <w:t>with</w:t>
      </w:r>
      <w:r w:rsidR="003444C4">
        <w:t xml:space="preserve"> </w:t>
      </w:r>
      <w:r w:rsidRPr="009C33C9">
        <w:t>his</w:t>
      </w:r>
      <w:r w:rsidR="003444C4">
        <w:t xml:space="preserve"> </w:t>
      </w:r>
      <w:r w:rsidRPr="009C33C9">
        <w:t>legal</w:t>
      </w:r>
      <w:r w:rsidR="003444C4">
        <w:t xml:space="preserve"> </w:t>
      </w:r>
      <w:r w:rsidRPr="009C33C9">
        <w:t>counsels;</w:t>
      </w:r>
      <w:r w:rsidR="003444C4">
        <w:t xml:space="preserve"> </w:t>
      </w:r>
      <w:r w:rsidRPr="009C33C9">
        <w:t>the</w:t>
      </w:r>
      <w:r w:rsidR="003444C4">
        <w:t xml:space="preserve"> </w:t>
      </w:r>
      <w:r w:rsidRPr="009C33C9">
        <w:t>last</w:t>
      </w:r>
      <w:r w:rsidR="003444C4">
        <w:t xml:space="preserve"> </w:t>
      </w:r>
      <w:r w:rsidRPr="009C33C9">
        <w:t>visit</w:t>
      </w:r>
      <w:r w:rsidR="003444C4">
        <w:t xml:space="preserve"> </w:t>
      </w:r>
      <w:r w:rsidRPr="009C33C9">
        <w:t>took</w:t>
      </w:r>
      <w:r w:rsidR="003444C4">
        <w:t xml:space="preserve"> </w:t>
      </w:r>
      <w:r w:rsidRPr="009C33C9">
        <w:t>place</w:t>
      </w:r>
      <w:r w:rsidR="003444C4">
        <w:t xml:space="preserve"> </w:t>
      </w:r>
      <w:r w:rsidRPr="009C33C9">
        <w:t>on</w:t>
      </w:r>
      <w:r w:rsidR="003444C4">
        <w:t xml:space="preserve"> </w:t>
      </w:r>
      <w:r w:rsidRPr="009C33C9">
        <w:t>21</w:t>
      </w:r>
      <w:r w:rsidR="003444C4">
        <w:t xml:space="preserve"> </w:t>
      </w:r>
      <w:r w:rsidRPr="009C33C9">
        <w:t>March</w:t>
      </w:r>
      <w:r w:rsidR="003444C4">
        <w:t xml:space="preserve"> </w:t>
      </w:r>
      <w:r w:rsidRPr="009C33C9">
        <w:t>2018.</w:t>
      </w:r>
      <w:r w:rsidR="003444C4">
        <w:t xml:space="preserve"> </w:t>
      </w:r>
      <w:r w:rsidRPr="009C33C9">
        <w:t>Furthermore,</w:t>
      </w:r>
      <w:r w:rsidR="003444C4">
        <w:t xml:space="preserve"> </w:t>
      </w:r>
      <w:r w:rsidRPr="009C33C9">
        <w:t>he</w:t>
      </w:r>
      <w:r w:rsidR="003444C4">
        <w:t xml:space="preserve"> </w:t>
      </w:r>
      <w:r w:rsidRPr="009C33C9">
        <w:t>could</w:t>
      </w:r>
      <w:r w:rsidR="003444C4">
        <w:t xml:space="preserve"> </w:t>
      </w:r>
      <w:r w:rsidRPr="009C33C9">
        <w:t>regularly</w:t>
      </w:r>
      <w:r w:rsidR="003444C4">
        <w:t xml:space="preserve"> </w:t>
      </w:r>
      <w:r w:rsidRPr="009C33C9">
        <w:t>make</w:t>
      </w:r>
      <w:r w:rsidR="003444C4">
        <w:t xml:space="preserve"> </w:t>
      </w:r>
      <w:r w:rsidRPr="009C33C9">
        <w:t>telephone</w:t>
      </w:r>
      <w:r w:rsidR="003444C4">
        <w:t xml:space="preserve"> </w:t>
      </w:r>
      <w:r w:rsidRPr="009C33C9">
        <w:t>calls</w:t>
      </w:r>
      <w:r w:rsidR="003444C4">
        <w:t xml:space="preserve"> </w:t>
      </w:r>
      <w:r w:rsidRPr="009C33C9">
        <w:t>to</w:t>
      </w:r>
      <w:r w:rsidR="003444C4">
        <w:t xml:space="preserve"> </w:t>
      </w:r>
      <w:r w:rsidRPr="009C33C9">
        <w:t>his</w:t>
      </w:r>
      <w:r w:rsidR="003444C4">
        <w:t xml:space="preserve"> </w:t>
      </w:r>
      <w:r w:rsidRPr="009C33C9">
        <w:t>relatives.</w:t>
      </w:r>
      <w:r w:rsidR="003444C4">
        <w:t xml:space="preserve"> </w:t>
      </w:r>
    </w:p>
    <w:p w:rsidR="00024700" w:rsidRPr="009C33C9" w:rsidRDefault="00024700" w:rsidP="00E202E0">
      <w:pPr>
        <w:pStyle w:val="SingleTxtG"/>
      </w:pPr>
      <w:r w:rsidRPr="009C33C9">
        <w:t>18.</w:t>
      </w:r>
      <w:r w:rsidR="003444C4">
        <w:t xml:space="preserve"> </w:t>
      </w:r>
      <w:r w:rsidRPr="009C33C9">
        <w:tab/>
        <w:t>According</w:t>
      </w:r>
      <w:r w:rsidR="003444C4">
        <w:t xml:space="preserve"> </w:t>
      </w:r>
      <w:r w:rsidRPr="009C33C9">
        <w:t>to</w:t>
      </w:r>
      <w:r w:rsidR="003444C4">
        <w:t xml:space="preserve"> </w:t>
      </w:r>
      <w:r w:rsidRPr="009C33C9">
        <w:t>the</w:t>
      </w:r>
      <w:r w:rsidR="003444C4">
        <w:t xml:space="preserve"> </w:t>
      </w:r>
      <w:r w:rsidRPr="009C33C9">
        <w:t>information</w:t>
      </w:r>
      <w:r w:rsidR="003444C4">
        <w:t xml:space="preserve"> </w:t>
      </w:r>
      <w:r w:rsidRPr="009C33C9">
        <w:t>provided</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Mr.</w:t>
      </w:r>
      <w:r w:rsidR="003444C4">
        <w:t xml:space="preserve"> </w:t>
      </w:r>
      <w:proofErr w:type="spellStart"/>
      <w:r w:rsidRPr="009C33C9">
        <w:t>Asfari</w:t>
      </w:r>
      <w:proofErr w:type="spellEnd"/>
      <w:r w:rsidR="003444C4">
        <w:t xml:space="preserve"> </w:t>
      </w:r>
      <w:r w:rsidRPr="009C33C9">
        <w:t>could</w:t>
      </w:r>
      <w:r w:rsidR="003444C4">
        <w:t xml:space="preserve"> </w:t>
      </w:r>
      <w:r w:rsidRPr="009C33C9">
        <w:t>also</w:t>
      </w:r>
      <w:r w:rsidR="003444C4">
        <w:t xml:space="preserve"> </w:t>
      </w:r>
      <w:r w:rsidRPr="009C33C9">
        <w:t>benefit</w:t>
      </w:r>
      <w:r w:rsidR="003444C4">
        <w:t xml:space="preserve"> </w:t>
      </w:r>
      <w:r w:rsidRPr="009C33C9">
        <w:t>from</w:t>
      </w:r>
      <w:r w:rsidR="003444C4">
        <w:t xml:space="preserve"> </w:t>
      </w:r>
      <w:r w:rsidRPr="009C33C9">
        <w:t>regular</w:t>
      </w:r>
      <w:r w:rsidR="003444C4">
        <w:t xml:space="preserve"> </w:t>
      </w:r>
      <w:r w:rsidRPr="009C33C9">
        <w:t>medical</w:t>
      </w:r>
      <w:r w:rsidR="003444C4">
        <w:t xml:space="preserve"> </w:t>
      </w:r>
      <w:r w:rsidRPr="009C33C9">
        <w:t>examinations</w:t>
      </w:r>
      <w:r w:rsidR="003444C4">
        <w:t xml:space="preserve"> </w:t>
      </w:r>
      <w:r w:rsidRPr="009C33C9">
        <w:t>and</w:t>
      </w:r>
      <w:r w:rsidR="003444C4">
        <w:t xml:space="preserve"> </w:t>
      </w:r>
      <w:r w:rsidRPr="009C33C9">
        <w:t>receive</w:t>
      </w:r>
      <w:r w:rsidR="003444C4">
        <w:t xml:space="preserve"> </w:t>
      </w:r>
      <w:r w:rsidRPr="009C33C9">
        <w:t>adequate</w:t>
      </w:r>
      <w:r w:rsidR="003444C4">
        <w:t xml:space="preserve"> </w:t>
      </w:r>
      <w:r w:rsidRPr="009C33C9">
        <w:t>treatment</w:t>
      </w:r>
      <w:r w:rsidR="003444C4">
        <w:t xml:space="preserve"> </w:t>
      </w:r>
      <w:r w:rsidRPr="009C33C9">
        <w:t>prescribed</w:t>
      </w:r>
      <w:r w:rsidR="003444C4">
        <w:t xml:space="preserve"> </w:t>
      </w:r>
      <w:r w:rsidRPr="009C33C9">
        <w:t>by</w:t>
      </w:r>
      <w:r w:rsidR="003444C4">
        <w:t xml:space="preserve"> </w:t>
      </w:r>
      <w:r w:rsidRPr="009C33C9">
        <w:t>a</w:t>
      </w:r>
      <w:r w:rsidR="003444C4">
        <w:t xml:space="preserve"> </w:t>
      </w:r>
      <w:r w:rsidRPr="009C33C9">
        <w:t>doctor.</w:t>
      </w:r>
      <w:r w:rsidR="003444C4">
        <w:t xml:space="preserve"> </w:t>
      </w:r>
      <w:r w:rsidRPr="009C33C9">
        <w:t>Moreover,</w:t>
      </w:r>
      <w:r w:rsidR="003444C4">
        <w:t xml:space="preserve"> </w:t>
      </w:r>
      <w:r w:rsidRPr="009C33C9">
        <w:t>the</w:t>
      </w:r>
      <w:r w:rsidR="003444C4">
        <w:t xml:space="preserve"> </w:t>
      </w:r>
      <w:r w:rsidRPr="009C33C9">
        <w:t>National</w:t>
      </w:r>
      <w:r w:rsidR="003444C4">
        <w:t xml:space="preserve"> </w:t>
      </w:r>
      <w:r w:rsidRPr="009C33C9">
        <w:t>Council</w:t>
      </w:r>
      <w:r w:rsidR="003444C4">
        <w:t xml:space="preserve"> </w:t>
      </w:r>
      <w:r w:rsidRPr="009C33C9">
        <w:t>for</w:t>
      </w:r>
      <w:r w:rsidR="003444C4">
        <w:t xml:space="preserve"> </w:t>
      </w:r>
      <w:r w:rsidRPr="009C33C9">
        <w:t>Human</w:t>
      </w:r>
      <w:r w:rsidR="003444C4">
        <w:t xml:space="preserve"> </w:t>
      </w:r>
      <w:r w:rsidRPr="009C33C9">
        <w:t>Rights,</w:t>
      </w:r>
      <w:r w:rsidR="003444C4">
        <w:t xml:space="preserve"> </w:t>
      </w:r>
      <w:r w:rsidRPr="009C33C9">
        <w:t>functioning</w:t>
      </w:r>
      <w:r w:rsidR="003444C4">
        <w:t xml:space="preserve"> </w:t>
      </w:r>
      <w:r w:rsidRPr="009C33C9">
        <w:t>as</w:t>
      </w:r>
      <w:r w:rsidR="003444C4">
        <w:t xml:space="preserve"> </w:t>
      </w:r>
      <w:r w:rsidRPr="009C33C9">
        <w:t>an</w:t>
      </w:r>
      <w:r w:rsidR="003444C4">
        <w:t xml:space="preserve"> </w:t>
      </w:r>
      <w:r w:rsidRPr="009C33C9">
        <w:t>independent</w:t>
      </w:r>
      <w:r w:rsidR="003444C4">
        <w:t xml:space="preserve"> </w:t>
      </w:r>
      <w:r w:rsidRPr="009C33C9">
        <w:t>national</w:t>
      </w:r>
      <w:r w:rsidR="003444C4">
        <w:t xml:space="preserve"> </w:t>
      </w:r>
      <w:r w:rsidRPr="009C33C9">
        <w:t>institution,</w:t>
      </w:r>
      <w:r w:rsidR="003444C4">
        <w:t xml:space="preserve"> </w:t>
      </w:r>
      <w:r w:rsidRPr="009C33C9">
        <w:t>closely</w:t>
      </w:r>
      <w:r w:rsidR="003444C4">
        <w:t xml:space="preserve"> </w:t>
      </w:r>
      <w:r w:rsidRPr="009C33C9">
        <w:t>followed</w:t>
      </w:r>
      <w:r w:rsidR="003444C4">
        <w:t xml:space="preserve"> </w:t>
      </w:r>
      <w:r w:rsidRPr="009C33C9">
        <w:t>the</w:t>
      </w:r>
      <w:r w:rsidR="003444C4">
        <w:t xml:space="preserve"> </w:t>
      </w:r>
      <w:r w:rsidRPr="009C33C9">
        <w:t>detention</w:t>
      </w:r>
      <w:r w:rsidR="003444C4">
        <w:t xml:space="preserve"> </w:t>
      </w:r>
      <w:r w:rsidRPr="009C33C9">
        <w:t>conditions</w:t>
      </w:r>
      <w:r w:rsidR="003444C4">
        <w:t xml:space="preserve"> </w:t>
      </w:r>
      <w:r w:rsidRPr="009C33C9">
        <w:t>of</w:t>
      </w:r>
      <w:r w:rsidR="003444C4">
        <w:t xml:space="preserve"> </w:t>
      </w:r>
      <w:r w:rsidRPr="009C33C9">
        <w:t>those</w:t>
      </w:r>
      <w:r w:rsidR="003444C4">
        <w:t xml:space="preserve"> </w:t>
      </w:r>
      <w:r w:rsidRPr="009C33C9">
        <w:t>imprisoned</w:t>
      </w:r>
      <w:r w:rsidR="003444C4">
        <w:t xml:space="preserve"> </w:t>
      </w:r>
      <w:r w:rsidRPr="009C33C9">
        <w:t>in</w:t>
      </w:r>
      <w:r w:rsidR="003444C4">
        <w:t xml:space="preserve"> </w:t>
      </w:r>
      <w:r w:rsidRPr="009C33C9">
        <w:t>the</w:t>
      </w:r>
      <w:r w:rsidR="003444C4">
        <w:t xml:space="preserve"> </w:t>
      </w:r>
      <w:r w:rsidRPr="009C33C9">
        <w:t>context</w:t>
      </w:r>
      <w:r w:rsidR="003444C4">
        <w:t xml:space="preserve"> </w:t>
      </w:r>
      <w:r w:rsidRPr="009C33C9">
        <w:t>of</w:t>
      </w:r>
      <w:r w:rsidR="003444C4">
        <w:t xml:space="preserve"> </w:t>
      </w:r>
      <w:r w:rsidRPr="009C33C9">
        <w:t>dismantling</w:t>
      </w:r>
      <w:r w:rsidR="003444C4">
        <w:t xml:space="preserve"> </w:t>
      </w:r>
      <w:r w:rsidRPr="009C33C9">
        <w:t>the</w:t>
      </w:r>
      <w:r w:rsidR="003444C4">
        <w:t xml:space="preserve"> </w:t>
      </w:r>
      <w:proofErr w:type="spellStart"/>
      <w:r w:rsidRPr="009C33C9">
        <w:t>Gdeim</w:t>
      </w:r>
      <w:proofErr w:type="spellEnd"/>
      <w:r w:rsidR="003444C4">
        <w:t xml:space="preserve"> </w:t>
      </w:r>
      <w:proofErr w:type="spellStart"/>
      <w:r w:rsidRPr="009C33C9">
        <w:t>Izik</w:t>
      </w:r>
      <w:proofErr w:type="spellEnd"/>
      <w:r w:rsidR="003444C4">
        <w:t xml:space="preserve"> </w:t>
      </w:r>
      <w:r w:rsidRPr="009C33C9">
        <w:t>camp</w:t>
      </w:r>
      <w:r w:rsidR="003444C4">
        <w:t xml:space="preserve"> </w:t>
      </w:r>
      <w:r w:rsidRPr="009C33C9">
        <w:t>(in</w:t>
      </w:r>
      <w:r w:rsidR="003444C4">
        <w:t xml:space="preserve"> </w:t>
      </w:r>
      <w:r w:rsidRPr="009C33C9">
        <w:t>Western</w:t>
      </w:r>
      <w:r w:rsidR="003444C4">
        <w:t xml:space="preserve"> </w:t>
      </w:r>
      <w:r w:rsidRPr="009C33C9">
        <w:t>Sahara),</w:t>
      </w:r>
      <w:r w:rsidR="003444C4">
        <w:t xml:space="preserve"> </w:t>
      </w:r>
      <w:r w:rsidRPr="009C33C9">
        <w:t>by</w:t>
      </w:r>
      <w:r w:rsidR="003444C4">
        <w:t xml:space="preserve"> </w:t>
      </w:r>
      <w:r w:rsidRPr="009C33C9">
        <w:t>carrying</w:t>
      </w:r>
      <w:r w:rsidR="003444C4">
        <w:t xml:space="preserve"> </w:t>
      </w:r>
      <w:r w:rsidRPr="009C33C9">
        <w:t>out</w:t>
      </w:r>
      <w:r w:rsidR="003444C4">
        <w:t xml:space="preserve"> </w:t>
      </w:r>
      <w:r w:rsidRPr="009C33C9">
        <w:t>regular</w:t>
      </w:r>
      <w:r w:rsidR="003444C4">
        <w:t xml:space="preserve"> </w:t>
      </w:r>
      <w:r w:rsidRPr="009C33C9">
        <w:t>visits</w:t>
      </w:r>
      <w:r w:rsidR="003444C4">
        <w:t xml:space="preserve"> </w:t>
      </w:r>
      <w:r w:rsidRPr="009C33C9">
        <w:t>upon</w:t>
      </w:r>
      <w:r w:rsidR="003444C4">
        <w:t xml:space="preserve"> </w:t>
      </w:r>
      <w:r w:rsidRPr="009C33C9">
        <w:t>receiving</w:t>
      </w:r>
      <w:r w:rsidR="003444C4">
        <w:t xml:space="preserve"> </w:t>
      </w:r>
      <w:r w:rsidRPr="009C33C9">
        <w:t>complaints</w:t>
      </w:r>
      <w:r w:rsidR="003444C4">
        <w:t xml:space="preserve"> </w:t>
      </w:r>
      <w:r w:rsidRPr="009C33C9">
        <w:t>of</w:t>
      </w:r>
      <w:r w:rsidR="003444C4">
        <w:t xml:space="preserve"> </w:t>
      </w:r>
      <w:r w:rsidRPr="009C33C9">
        <w:t>inadequate</w:t>
      </w:r>
      <w:r w:rsidR="003444C4">
        <w:t xml:space="preserve"> </w:t>
      </w:r>
      <w:r w:rsidRPr="009C33C9">
        <w:t>conditions</w:t>
      </w:r>
      <w:r w:rsidR="003444C4">
        <w:t xml:space="preserve"> </w:t>
      </w:r>
      <w:r w:rsidRPr="009C33C9">
        <w:t>from</w:t>
      </w:r>
      <w:r w:rsidR="003444C4">
        <w:t xml:space="preserve"> </w:t>
      </w:r>
      <w:r w:rsidRPr="009C33C9">
        <w:t>the</w:t>
      </w:r>
      <w:r w:rsidR="003444C4">
        <w:t xml:space="preserve"> </w:t>
      </w:r>
      <w:r w:rsidRPr="009C33C9">
        <w:t>detainees</w:t>
      </w:r>
      <w:r w:rsidR="003444C4">
        <w:t xml:space="preserve"> </w:t>
      </w:r>
      <w:r w:rsidRPr="009C33C9">
        <w:t>concerned.</w:t>
      </w:r>
      <w:r w:rsidR="003444C4">
        <w:t xml:space="preserve"> </w:t>
      </w:r>
      <w:r w:rsidRPr="009C33C9">
        <w:t>The</w:t>
      </w:r>
      <w:r w:rsidR="003444C4">
        <w:t xml:space="preserve"> </w:t>
      </w:r>
      <w:r w:rsidRPr="009C33C9">
        <w:t>National</w:t>
      </w:r>
      <w:r w:rsidR="003444C4">
        <w:t xml:space="preserve"> </w:t>
      </w:r>
      <w:r w:rsidRPr="009C33C9">
        <w:t>Council</w:t>
      </w:r>
      <w:r w:rsidR="003444C4">
        <w:t xml:space="preserve"> </w:t>
      </w:r>
      <w:r w:rsidRPr="009C33C9">
        <w:t>for</w:t>
      </w:r>
      <w:r w:rsidR="003444C4">
        <w:t xml:space="preserve"> </w:t>
      </w:r>
      <w:r w:rsidRPr="009C33C9">
        <w:t>Human</w:t>
      </w:r>
      <w:r w:rsidR="003444C4">
        <w:t xml:space="preserve"> </w:t>
      </w:r>
      <w:r w:rsidRPr="009C33C9">
        <w:t>Rights</w:t>
      </w:r>
      <w:r w:rsidR="003444C4">
        <w:t xml:space="preserve"> </w:t>
      </w:r>
      <w:r w:rsidRPr="009C33C9">
        <w:t>observed</w:t>
      </w:r>
      <w:r w:rsidR="003444C4">
        <w:t xml:space="preserve"> </w:t>
      </w:r>
      <w:r w:rsidRPr="009C33C9">
        <w:t>that</w:t>
      </w:r>
      <w:r w:rsidR="003444C4">
        <w:t xml:space="preserve"> </w:t>
      </w:r>
      <w:r w:rsidRPr="009C33C9">
        <w:t>the</w:t>
      </w:r>
      <w:r w:rsidR="003444C4">
        <w:t xml:space="preserve"> </w:t>
      </w:r>
      <w:r w:rsidRPr="009C33C9">
        <w:t>complainant</w:t>
      </w:r>
      <w:r w:rsidR="003444C4">
        <w:t xml:space="preserve"> </w:t>
      </w:r>
      <w:r w:rsidRPr="009C33C9">
        <w:t>enjoyed</w:t>
      </w:r>
      <w:r w:rsidR="003444C4">
        <w:t xml:space="preserve"> </w:t>
      </w:r>
      <w:r w:rsidRPr="009C33C9">
        <w:t>conditions</w:t>
      </w:r>
      <w:r w:rsidR="003444C4">
        <w:t xml:space="preserve"> </w:t>
      </w:r>
      <w:r w:rsidRPr="009C33C9">
        <w:t>identical</w:t>
      </w:r>
      <w:r w:rsidR="003444C4">
        <w:t xml:space="preserve"> </w:t>
      </w:r>
      <w:r w:rsidRPr="009C33C9">
        <w:t>to</w:t>
      </w:r>
      <w:r w:rsidR="003444C4">
        <w:t xml:space="preserve"> </w:t>
      </w:r>
      <w:r w:rsidRPr="009C33C9">
        <w:t>those</w:t>
      </w:r>
      <w:r w:rsidR="003444C4">
        <w:t xml:space="preserve"> </w:t>
      </w:r>
      <w:r w:rsidRPr="009C33C9">
        <w:t>enjoyed</w:t>
      </w:r>
      <w:r w:rsidR="003444C4">
        <w:t xml:space="preserve"> </w:t>
      </w:r>
      <w:r w:rsidRPr="009C33C9">
        <w:t>by</w:t>
      </w:r>
      <w:r w:rsidR="003444C4">
        <w:t xml:space="preserve"> </w:t>
      </w:r>
      <w:r w:rsidRPr="009C33C9">
        <w:t>other</w:t>
      </w:r>
      <w:r w:rsidR="003444C4">
        <w:t xml:space="preserve"> </w:t>
      </w:r>
      <w:r w:rsidRPr="009C33C9">
        <w:t>detainees.</w:t>
      </w:r>
      <w:r w:rsidR="003444C4">
        <w:t xml:space="preserve"> </w:t>
      </w:r>
      <w:r w:rsidRPr="009C33C9">
        <w:t>In</w:t>
      </w:r>
      <w:r w:rsidR="003444C4">
        <w:t xml:space="preserve"> </w:t>
      </w:r>
      <w:r w:rsidRPr="009C33C9">
        <w:t>particular,</w:t>
      </w:r>
      <w:r w:rsidR="003444C4">
        <w:t xml:space="preserve"> </w:t>
      </w:r>
      <w:r w:rsidRPr="009C33C9">
        <w:t>the</w:t>
      </w:r>
      <w:r w:rsidR="003444C4">
        <w:t xml:space="preserve"> </w:t>
      </w:r>
      <w:r w:rsidRPr="009C33C9">
        <w:t>complainant’s</w:t>
      </w:r>
      <w:r w:rsidR="003444C4">
        <w:t xml:space="preserve"> </w:t>
      </w:r>
      <w:r w:rsidRPr="009C33C9">
        <w:t>wife</w:t>
      </w:r>
      <w:r w:rsidR="003444C4">
        <w:t xml:space="preserve"> </w:t>
      </w:r>
      <w:r w:rsidRPr="009C33C9">
        <w:t>had</w:t>
      </w:r>
      <w:r w:rsidR="003444C4">
        <w:t xml:space="preserve"> </w:t>
      </w:r>
      <w:r w:rsidRPr="009C33C9">
        <w:t>repeatedly</w:t>
      </w:r>
      <w:r w:rsidR="003444C4">
        <w:t xml:space="preserve"> </w:t>
      </w:r>
      <w:r w:rsidRPr="009C33C9">
        <w:t>requested</w:t>
      </w:r>
      <w:r w:rsidR="003444C4">
        <w:t xml:space="preserve"> </w:t>
      </w:r>
      <w:r w:rsidRPr="009C33C9">
        <w:t>the</w:t>
      </w:r>
      <w:r w:rsidR="003444C4">
        <w:t xml:space="preserve"> </w:t>
      </w:r>
      <w:r w:rsidRPr="009C33C9">
        <w:t>National</w:t>
      </w:r>
      <w:r w:rsidR="003444C4">
        <w:t xml:space="preserve"> </w:t>
      </w:r>
      <w:r w:rsidRPr="009C33C9">
        <w:t>Council</w:t>
      </w:r>
      <w:r w:rsidR="003444C4">
        <w:t xml:space="preserve"> </w:t>
      </w:r>
      <w:r w:rsidRPr="009C33C9">
        <w:t>for</w:t>
      </w:r>
      <w:r w:rsidR="003444C4">
        <w:t xml:space="preserve"> </w:t>
      </w:r>
      <w:r w:rsidRPr="009C33C9">
        <w:t>Human</w:t>
      </w:r>
      <w:r w:rsidR="003444C4">
        <w:t xml:space="preserve"> </w:t>
      </w:r>
      <w:r w:rsidRPr="009C33C9">
        <w:t>Rights</w:t>
      </w:r>
      <w:r w:rsidR="003444C4">
        <w:t xml:space="preserve"> </w:t>
      </w:r>
      <w:r w:rsidRPr="009C33C9">
        <w:t>to</w:t>
      </w:r>
      <w:r w:rsidR="003444C4">
        <w:t xml:space="preserve"> </w:t>
      </w:r>
      <w:r w:rsidRPr="009C33C9">
        <w:t>assess</w:t>
      </w:r>
      <w:r w:rsidR="003444C4">
        <w:t xml:space="preserve"> </w:t>
      </w:r>
      <w:r w:rsidRPr="009C33C9">
        <w:t>the</w:t>
      </w:r>
      <w:r w:rsidR="003444C4">
        <w:t xml:space="preserve"> </w:t>
      </w:r>
      <w:r w:rsidRPr="009C33C9">
        <w:t>detention</w:t>
      </w:r>
      <w:r w:rsidR="003444C4">
        <w:t xml:space="preserve"> </w:t>
      </w:r>
      <w:r w:rsidRPr="009C33C9">
        <w:t>conditions</w:t>
      </w:r>
      <w:r w:rsidR="003444C4">
        <w:t xml:space="preserve"> </w:t>
      </w:r>
      <w:r w:rsidRPr="009C33C9">
        <w:t>of</w:t>
      </w:r>
      <w:r w:rsidR="003444C4">
        <w:t xml:space="preserve"> </w:t>
      </w:r>
      <w:r w:rsidRPr="009C33C9">
        <w:t>her</w:t>
      </w:r>
      <w:r w:rsidR="003444C4">
        <w:t xml:space="preserve"> </w:t>
      </w:r>
      <w:r w:rsidRPr="009C33C9">
        <w:t>husband.</w:t>
      </w:r>
      <w:r w:rsidR="003444C4">
        <w:t xml:space="preserve"> </w:t>
      </w:r>
    </w:p>
    <w:p w:rsidR="00024700" w:rsidRPr="009C33C9" w:rsidRDefault="00024700" w:rsidP="00A3337E">
      <w:pPr>
        <w:pStyle w:val="SingleTxtG"/>
      </w:pPr>
      <w:r w:rsidRPr="009C33C9">
        <w:t>19.</w:t>
      </w:r>
      <w:r w:rsidR="003444C4">
        <w:t xml:space="preserve"> </w:t>
      </w:r>
      <w:r w:rsidRPr="009C33C9">
        <w:tab/>
        <w:t>Finally,</w:t>
      </w:r>
      <w:r w:rsidR="003444C4">
        <w:t xml:space="preserve"> </w:t>
      </w:r>
      <w:r w:rsidRPr="009C33C9">
        <w:t>as</w:t>
      </w:r>
      <w:r w:rsidR="003444C4">
        <w:t xml:space="preserve"> </w:t>
      </w:r>
      <w:r w:rsidRPr="009C33C9">
        <w:t>concerns</w:t>
      </w:r>
      <w:r w:rsidR="003444C4">
        <w:t xml:space="preserve"> </w:t>
      </w:r>
      <w:r w:rsidRPr="009C33C9">
        <w:t>the</w:t>
      </w:r>
      <w:r w:rsidR="003444C4">
        <w:t xml:space="preserve"> </w:t>
      </w:r>
      <w:r w:rsidRPr="009C33C9">
        <w:t>refusal</w:t>
      </w:r>
      <w:r w:rsidR="003444C4">
        <w:t xml:space="preserve"> </w:t>
      </w:r>
      <w:r w:rsidRPr="009C33C9">
        <w:t>by</w:t>
      </w:r>
      <w:r w:rsidR="003444C4">
        <w:t xml:space="preserve"> </w:t>
      </w:r>
      <w:r w:rsidRPr="009C33C9">
        <w:t>the</w:t>
      </w:r>
      <w:r w:rsidR="003444C4">
        <w:t xml:space="preserve"> </w:t>
      </w:r>
      <w:r w:rsidRPr="009C33C9">
        <w:t>Moroccan</w:t>
      </w:r>
      <w:r w:rsidR="003444C4">
        <w:t xml:space="preserve"> </w:t>
      </w:r>
      <w:r w:rsidRPr="009C33C9">
        <w:t>authorities</w:t>
      </w:r>
      <w:r w:rsidR="003444C4">
        <w:t xml:space="preserve"> </w:t>
      </w:r>
      <w:r w:rsidRPr="009C33C9">
        <w:t>to</w:t>
      </w:r>
      <w:r w:rsidR="003444C4">
        <w:t xml:space="preserve"> </w:t>
      </w:r>
      <w:r w:rsidRPr="009C33C9">
        <w:t>allow</w:t>
      </w:r>
      <w:r w:rsidR="003444C4">
        <w:t xml:space="preserve"> </w:t>
      </w:r>
      <w:r w:rsidRPr="009C33C9">
        <w:t>entry</w:t>
      </w:r>
      <w:r w:rsidR="003444C4">
        <w:t xml:space="preserve"> </w:t>
      </w:r>
      <w:r w:rsidRPr="009C33C9">
        <w:t>by</w:t>
      </w:r>
      <w:r w:rsidR="003444C4">
        <w:t xml:space="preserve"> </w:t>
      </w:r>
      <w:r w:rsidRPr="009C33C9">
        <w:t>the</w:t>
      </w:r>
      <w:r w:rsidR="003444C4">
        <w:t xml:space="preserve"> </w:t>
      </w:r>
      <w:r w:rsidRPr="009C33C9">
        <w:t>complainant’s</w:t>
      </w:r>
      <w:r w:rsidR="003444C4">
        <w:t xml:space="preserve"> </w:t>
      </w:r>
      <w:r w:rsidRPr="009C33C9">
        <w:t>wife</w:t>
      </w:r>
      <w:r w:rsidR="003444C4">
        <w:t xml:space="preserve"> </w:t>
      </w:r>
      <w:r w:rsidRPr="009C33C9">
        <w:t>(a</w:t>
      </w:r>
      <w:r w:rsidR="003444C4">
        <w:t xml:space="preserve"> </w:t>
      </w:r>
      <w:r w:rsidRPr="009C33C9">
        <w:t>French</w:t>
      </w:r>
      <w:r w:rsidR="003444C4">
        <w:t xml:space="preserve"> </w:t>
      </w:r>
      <w:r w:rsidRPr="009C33C9">
        <w:t>national)</w:t>
      </w:r>
      <w:r w:rsidR="003444C4">
        <w:t xml:space="preserve"> </w:t>
      </w:r>
      <w:r w:rsidRPr="009C33C9">
        <w:t>into</w:t>
      </w:r>
      <w:r w:rsidR="003444C4">
        <w:t xml:space="preserve"> </w:t>
      </w:r>
      <w:r w:rsidRPr="009C33C9">
        <w:t>the</w:t>
      </w:r>
      <w:r w:rsidR="003444C4">
        <w:t xml:space="preserve"> </w:t>
      </w:r>
      <w:r w:rsidRPr="009C33C9">
        <w:t>country’s</w:t>
      </w:r>
      <w:r w:rsidR="003444C4">
        <w:t xml:space="preserve"> </w:t>
      </w:r>
      <w:r w:rsidRPr="009C33C9">
        <w:t>territory,</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submitted</w:t>
      </w:r>
      <w:r w:rsidR="003444C4">
        <w:t xml:space="preserve"> </w:t>
      </w:r>
      <w:r w:rsidRPr="009C33C9">
        <w:t>that</w:t>
      </w:r>
      <w:r w:rsidR="003444C4">
        <w:t xml:space="preserve"> </w:t>
      </w:r>
      <w:r w:rsidRPr="009C33C9">
        <w:t>Ms.</w:t>
      </w:r>
      <w:r w:rsidR="003444C4">
        <w:t xml:space="preserve"> </w:t>
      </w:r>
      <w:proofErr w:type="spellStart"/>
      <w:r w:rsidRPr="009C33C9">
        <w:t>Mangin-Asfari</w:t>
      </w:r>
      <w:proofErr w:type="spellEnd"/>
      <w:r w:rsidR="003444C4">
        <w:t xml:space="preserve"> </w:t>
      </w:r>
      <w:r w:rsidRPr="009C33C9">
        <w:t>had</w:t>
      </w:r>
      <w:r w:rsidR="003444C4">
        <w:t xml:space="preserve"> </w:t>
      </w:r>
      <w:r w:rsidRPr="009C33C9">
        <w:t>been</w:t>
      </w:r>
      <w:r w:rsidR="003444C4">
        <w:t xml:space="preserve"> </w:t>
      </w:r>
      <w:r w:rsidRPr="009C33C9">
        <w:t>subject</w:t>
      </w:r>
      <w:r w:rsidR="003444C4">
        <w:t xml:space="preserve"> </w:t>
      </w:r>
      <w:r w:rsidRPr="009C33C9">
        <w:t>to</w:t>
      </w:r>
      <w:r w:rsidR="003444C4">
        <w:t xml:space="preserve"> </w:t>
      </w:r>
      <w:r w:rsidRPr="009C33C9">
        <w:t>an</w:t>
      </w:r>
      <w:r w:rsidR="003444C4">
        <w:t xml:space="preserve"> </w:t>
      </w:r>
      <w:r w:rsidRPr="009C33C9">
        <w:t>expulsion</w:t>
      </w:r>
      <w:r w:rsidR="003444C4">
        <w:t xml:space="preserve"> </w:t>
      </w:r>
      <w:r w:rsidRPr="009C33C9">
        <w:t>decision</w:t>
      </w:r>
      <w:r w:rsidR="003444C4">
        <w:t xml:space="preserve"> </w:t>
      </w:r>
      <w:r w:rsidRPr="009C33C9">
        <w:t>since</w:t>
      </w:r>
      <w:r w:rsidR="003444C4">
        <w:t xml:space="preserve"> </w:t>
      </w:r>
      <w:r w:rsidRPr="009C33C9">
        <w:t>19</w:t>
      </w:r>
      <w:r w:rsidR="003444C4">
        <w:t xml:space="preserve"> </w:t>
      </w:r>
      <w:r w:rsidRPr="009C33C9">
        <w:t>October</w:t>
      </w:r>
      <w:r w:rsidR="003444C4">
        <w:t xml:space="preserve"> </w:t>
      </w:r>
      <w:r w:rsidRPr="009C33C9">
        <w:t>2016,</w:t>
      </w:r>
      <w:r w:rsidR="003444C4">
        <w:t xml:space="preserve"> </w:t>
      </w:r>
      <w:r w:rsidRPr="009C33C9">
        <w:t>in</w:t>
      </w:r>
      <w:r w:rsidR="003444C4">
        <w:t xml:space="preserve"> </w:t>
      </w:r>
      <w:r w:rsidRPr="009C33C9">
        <w:t>accordance</w:t>
      </w:r>
      <w:r w:rsidR="003444C4">
        <w:t xml:space="preserve"> </w:t>
      </w:r>
      <w:r w:rsidRPr="009C33C9">
        <w:t>with</w:t>
      </w:r>
      <w:r w:rsidR="003444C4">
        <w:t xml:space="preserve"> </w:t>
      </w:r>
      <w:r w:rsidRPr="009C33C9">
        <w:t>Law</w:t>
      </w:r>
      <w:r w:rsidR="003444C4">
        <w:t xml:space="preserve"> </w:t>
      </w:r>
      <w:r w:rsidRPr="009C33C9">
        <w:t>No.</w:t>
      </w:r>
      <w:r w:rsidR="003444C4">
        <w:t xml:space="preserve"> </w:t>
      </w:r>
      <w:r w:rsidRPr="009C33C9">
        <w:t>02.03.</w:t>
      </w:r>
      <w:r w:rsidR="003444C4">
        <w:t xml:space="preserve"> </w:t>
      </w:r>
      <w:r w:rsidRPr="009C33C9">
        <w:t>Her</w:t>
      </w:r>
      <w:r w:rsidR="003444C4">
        <w:t xml:space="preserve"> </w:t>
      </w:r>
      <w:r w:rsidRPr="009C33C9">
        <w:t>activities</w:t>
      </w:r>
      <w:r w:rsidR="003444C4">
        <w:t xml:space="preserve"> </w:t>
      </w:r>
      <w:r w:rsidRPr="009C33C9">
        <w:t>had</w:t>
      </w:r>
      <w:r w:rsidR="003444C4">
        <w:t xml:space="preserve"> </w:t>
      </w:r>
      <w:r w:rsidRPr="009C33C9">
        <w:t>been</w:t>
      </w:r>
      <w:r w:rsidR="003444C4">
        <w:t xml:space="preserve"> </w:t>
      </w:r>
      <w:r w:rsidRPr="009C33C9">
        <w:t>perceived</w:t>
      </w:r>
      <w:r w:rsidR="003444C4">
        <w:t xml:space="preserve"> </w:t>
      </w:r>
      <w:r w:rsidRPr="009C33C9">
        <w:t>as</w:t>
      </w:r>
      <w:r w:rsidR="003444C4">
        <w:t xml:space="preserve"> </w:t>
      </w:r>
      <w:r w:rsidRPr="009C33C9">
        <w:t>manifestly</w:t>
      </w:r>
      <w:r w:rsidR="003444C4">
        <w:t xml:space="preserve"> </w:t>
      </w:r>
      <w:r w:rsidRPr="009C33C9">
        <w:t>threatening</w:t>
      </w:r>
      <w:r w:rsidR="003444C4">
        <w:t xml:space="preserve"> </w:t>
      </w:r>
      <w:r w:rsidRPr="009C33C9">
        <w:t>national</w:t>
      </w:r>
      <w:r w:rsidR="003444C4">
        <w:t xml:space="preserve"> </w:t>
      </w:r>
      <w:r w:rsidRPr="009C33C9">
        <w:t>security.</w:t>
      </w:r>
      <w:r w:rsidR="003444C4">
        <w:t xml:space="preserve"> </w:t>
      </w:r>
      <w:r w:rsidRPr="009C33C9">
        <w:t>Such</w:t>
      </w:r>
      <w:r w:rsidR="003444C4">
        <w:t xml:space="preserve"> </w:t>
      </w:r>
      <w:r w:rsidRPr="009C33C9">
        <w:t>an</w:t>
      </w:r>
      <w:r w:rsidR="003444C4">
        <w:t xml:space="preserve"> </w:t>
      </w:r>
      <w:r w:rsidRPr="009C33C9">
        <w:t>administrative</w:t>
      </w:r>
      <w:r w:rsidR="003444C4">
        <w:t xml:space="preserve"> </w:t>
      </w:r>
      <w:r w:rsidRPr="009C33C9">
        <w:t>measure</w:t>
      </w:r>
      <w:r w:rsidR="003444C4">
        <w:t xml:space="preserve"> </w:t>
      </w:r>
      <w:r w:rsidRPr="009C33C9">
        <w:t>was</w:t>
      </w:r>
      <w:r w:rsidR="003444C4">
        <w:t xml:space="preserve"> </w:t>
      </w:r>
      <w:r w:rsidRPr="009C33C9">
        <w:t>not</w:t>
      </w:r>
      <w:r w:rsidR="003444C4">
        <w:t xml:space="preserve"> </w:t>
      </w:r>
      <w:r w:rsidRPr="009C33C9">
        <w:t>in</w:t>
      </w:r>
      <w:r w:rsidR="003444C4">
        <w:t xml:space="preserve"> </w:t>
      </w:r>
      <w:r w:rsidRPr="009C33C9">
        <w:t>any</w:t>
      </w:r>
      <w:r w:rsidR="003444C4">
        <w:t xml:space="preserve"> </w:t>
      </w:r>
      <w:r w:rsidRPr="009C33C9">
        <w:t>way</w:t>
      </w:r>
      <w:r w:rsidR="003444C4">
        <w:t xml:space="preserve"> </w:t>
      </w:r>
      <w:r w:rsidRPr="009C33C9">
        <w:t>related</w:t>
      </w:r>
      <w:r w:rsidR="003444C4">
        <w:t xml:space="preserve"> </w:t>
      </w:r>
      <w:r w:rsidRPr="009C33C9">
        <w:t>to</w:t>
      </w:r>
      <w:r w:rsidR="003444C4">
        <w:t xml:space="preserve"> </w:t>
      </w:r>
      <w:r w:rsidRPr="009C33C9">
        <w:t>the</w:t>
      </w:r>
      <w:r w:rsidR="003444C4">
        <w:t xml:space="preserve"> </w:t>
      </w:r>
      <w:r w:rsidRPr="009C33C9">
        <w:t>fact</w:t>
      </w:r>
      <w:r w:rsidR="003444C4">
        <w:t xml:space="preserve"> </w:t>
      </w:r>
      <w:r w:rsidRPr="009C33C9">
        <w:t>of</w:t>
      </w:r>
      <w:r w:rsidR="003444C4">
        <w:t xml:space="preserve"> </w:t>
      </w:r>
      <w:r w:rsidRPr="009C33C9">
        <w:t>her</w:t>
      </w:r>
      <w:r w:rsidR="003444C4">
        <w:t xml:space="preserve"> </w:t>
      </w:r>
      <w:r w:rsidRPr="009C33C9">
        <w:t>being</w:t>
      </w:r>
      <w:r w:rsidR="003444C4">
        <w:t xml:space="preserve"> </w:t>
      </w:r>
      <w:r w:rsidRPr="009C33C9">
        <w:t>the</w:t>
      </w:r>
      <w:r w:rsidR="003444C4">
        <w:t xml:space="preserve"> </w:t>
      </w:r>
      <w:r w:rsidRPr="009C33C9">
        <w:t>spouse</w:t>
      </w:r>
      <w:r w:rsidR="003444C4">
        <w:t xml:space="preserve"> </w:t>
      </w:r>
      <w:r w:rsidRPr="009C33C9">
        <w:t>of</w:t>
      </w:r>
      <w:r w:rsidR="003444C4">
        <w:t xml:space="preserve"> </w:t>
      </w:r>
      <w:r w:rsidRPr="009C33C9">
        <w:t>Mr.</w:t>
      </w:r>
      <w:r w:rsidR="003444C4">
        <w:t xml:space="preserve"> </w:t>
      </w:r>
      <w:proofErr w:type="spellStart"/>
      <w:r w:rsidRPr="009C33C9">
        <w:t>Asfari</w:t>
      </w:r>
      <w:proofErr w:type="spellEnd"/>
      <w:r w:rsidR="003444C4">
        <w:t xml:space="preserve"> </w:t>
      </w:r>
      <w:r w:rsidRPr="009C33C9">
        <w:t>and</w:t>
      </w:r>
      <w:r w:rsidR="003444C4">
        <w:t xml:space="preserve"> </w:t>
      </w:r>
      <w:r w:rsidRPr="009C33C9">
        <w:t>should</w:t>
      </w:r>
      <w:r w:rsidR="003444C4">
        <w:t xml:space="preserve"> </w:t>
      </w:r>
      <w:r w:rsidRPr="009C33C9">
        <w:t>therefore</w:t>
      </w:r>
      <w:r w:rsidR="003444C4">
        <w:t xml:space="preserve"> </w:t>
      </w:r>
      <w:r w:rsidRPr="009C33C9">
        <w:t>not</w:t>
      </w:r>
      <w:r w:rsidR="003444C4">
        <w:t xml:space="preserve"> </w:t>
      </w:r>
      <w:r w:rsidRPr="009C33C9">
        <w:t>be</w:t>
      </w:r>
      <w:r w:rsidR="003444C4">
        <w:t xml:space="preserve"> </w:t>
      </w:r>
      <w:r w:rsidRPr="009C33C9">
        <w:t>perceived</w:t>
      </w:r>
      <w:r w:rsidR="003444C4">
        <w:t xml:space="preserve"> </w:t>
      </w:r>
      <w:r w:rsidRPr="009C33C9">
        <w:t>as</w:t>
      </w:r>
      <w:r w:rsidR="003444C4">
        <w:t xml:space="preserve"> </w:t>
      </w:r>
      <w:r w:rsidRPr="009C33C9">
        <w:t>an</w:t>
      </w:r>
      <w:r w:rsidR="003444C4">
        <w:t xml:space="preserve"> </w:t>
      </w:r>
      <w:r w:rsidRPr="009C33C9">
        <w:t>act</w:t>
      </w:r>
      <w:r w:rsidR="003444C4">
        <w:t xml:space="preserve"> </w:t>
      </w:r>
      <w:r w:rsidRPr="009C33C9">
        <w:t>of</w:t>
      </w:r>
      <w:r w:rsidR="003444C4">
        <w:t xml:space="preserve"> </w:t>
      </w:r>
      <w:r w:rsidRPr="009C33C9">
        <w:t>reprisal.</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authorities</w:t>
      </w:r>
      <w:r w:rsidR="003444C4">
        <w:t xml:space="preserve"> </w:t>
      </w:r>
      <w:r w:rsidRPr="009C33C9">
        <w:t>claimed</w:t>
      </w:r>
      <w:r w:rsidR="003444C4">
        <w:t xml:space="preserve"> </w:t>
      </w:r>
      <w:r w:rsidRPr="009C33C9">
        <w:t>that</w:t>
      </w:r>
      <w:r w:rsidR="003444C4">
        <w:t xml:space="preserve"> </w:t>
      </w:r>
      <w:r w:rsidRPr="009C33C9">
        <w:t>they</w:t>
      </w:r>
      <w:r w:rsidR="003444C4">
        <w:t xml:space="preserve"> </w:t>
      </w:r>
      <w:r w:rsidRPr="009C33C9">
        <w:t>did</w:t>
      </w:r>
      <w:r w:rsidR="003444C4">
        <w:t xml:space="preserve"> </w:t>
      </w:r>
      <w:r w:rsidRPr="009C33C9">
        <w:t>not</w:t>
      </w:r>
      <w:r w:rsidR="003444C4">
        <w:t xml:space="preserve"> </w:t>
      </w:r>
      <w:r w:rsidRPr="009C33C9">
        <w:t>have,</w:t>
      </w:r>
      <w:r w:rsidR="003444C4">
        <w:t xml:space="preserve"> </w:t>
      </w:r>
      <w:r w:rsidRPr="009C33C9">
        <w:t>in</w:t>
      </w:r>
      <w:r w:rsidR="003444C4">
        <w:t xml:space="preserve"> </w:t>
      </w:r>
      <w:r w:rsidRPr="009C33C9">
        <w:t>principle,</w:t>
      </w:r>
      <w:r w:rsidR="003444C4">
        <w:t xml:space="preserve"> </w:t>
      </w:r>
      <w:r w:rsidRPr="009C33C9">
        <w:t>any</w:t>
      </w:r>
      <w:r w:rsidR="003444C4">
        <w:t xml:space="preserve"> </w:t>
      </w:r>
      <w:r w:rsidRPr="009C33C9">
        <w:t>objections</w:t>
      </w:r>
      <w:r w:rsidR="003444C4">
        <w:t xml:space="preserve"> </w:t>
      </w:r>
      <w:r w:rsidRPr="009C33C9">
        <w:t>to</w:t>
      </w:r>
      <w:r w:rsidR="003444C4">
        <w:t xml:space="preserve"> </w:t>
      </w:r>
      <w:r w:rsidRPr="009C33C9">
        <w:t>allowing</w:t>
      </w:r>
      <w:r w:rsidR="003444C4">
        <w:t xml:space="preserve"> </w:t>
      </w:r>
      <w:r w:rsidRPr="009C33C9">
        <w:t>her</w:t>
      </w:r>
      <w:r w:rsidR="003444C4">
        <w:t xml:space="preserve"> </w:t>
      </w:r>
      <w:r w:rsidRPr="009C33C9">
        <w:t>to</w:t>
      </w:r>
      <w:r w:rsidR="003444C4">
        <w:t xml:space="preserve"> </w:t>
      </w:r>
      <w:r w:rsidRPr="009C33C9">
        <w:t>enter</w:t>
      </w:r>
      <w:r w:rsidR="003444C4">
        <w:t xml:space="preserve"> </w:t>
      </w:r>
      <w:r w:rsidRPr="009C33C9">
        <w:t>the</w:t>
      </w:r>
      <w:r w:rsidR="003444C4">
        <w:t xml:space="preserve"> </w:t>
      </w:r>
      <w:r w:rsidRPr="009C33C9">
        <w:t>country</w:t>
      </w:r>
      <w:r w:rsidR="003444C4">
        <w:t xml:space="preserve"> </w:t>
      </w:r>
      <w:r w:rsidRPr="009C33C9">
        <w:t>and</w:t>
      </w:r>
      <w:r w:rsidR="003444C4">
        <w:t xml:space="preserve"> </w:t>
      </w:r>
      <w:r w:rsidRPr="009C33C9">
        <w:t>to</w:t>
      </w:r>
      <w:r w:rsidR="003444C4">
        <w:t xml:space="preserve"> </w:t>
      </w:r>
      <w:r w:rsidRPr="009C33C9">
        <w:t>visit</w:t>
      </w:r>
      <w:r w:rsidR="003444C4">
        <w:t xml:space="preserve"> </w:t>
      </w:r>
      <w:r w:rsidRPr="009C33C9">
        <w:t>her</w:t>
      </w:r>
      <w:r w:rsidR="003444C4">
        <w:t xml:space="preserve"> </w:t>
      </w:r>
      <w:r w:rsidRPr="009C33C9">
        <w:t>husband</w:t>
      </w:r>
      <w:r w:rsidR="003444C4">
        <w:t xml:space="preserve"> </w:t>
      </w:r>
      <w:r w:rsidRPr="009C33C9">
        <w:t>in</w:t>
      </w:r>
      <w:r w:rsidR="003444C4">
        <w:t xml:space="preserve"> </w:t>
      </w:r>
      <w:r w:rsidRPr="009C33C9">
        <w:t>prison,</w:t>
      </w:r>
      <w:r w:rsidR="003444C4">
        <w:t xml:space="preserve"> </w:t>
      </w:r>
      <w:r w:rsidRPr="009C33C9">
        <w:t>once</w:t>
      </w:r>
      <w:r w:rsidR="003444C4">
        <w:t xml:space="preserve"> </w:t>
      </w:r>
      <w:r w:rsidRPr="009C33C9">
        <w:t>she</w:t>
      </w:r>
      <w:r w:rsidR="003444C4">
        <w:t xml:space="preserve"> </w:t>
      </w:r>
      <w:r w:rsidRPr="009C33C9">
        <w:t>respected</w:t>
      </w:r>
      <w:r w:rsidR="003444C4">
        <w:t xml:space="preserve"> </w:t>
      </w:r>
      <w:r w:rsidRPr="009C33C9">
        <w:t>the</w:t>
      </w:r>
      <w:r w:rsidR="003444C4">
        <w:t xml:space="preserve"> </w:t>
      </w:r>
      <w:r w:rsidRPr="009C33C9">
        <w:t>national</w:t>
      </w:r>
      <w:r w:rsidR="003444C4">
        <w:t xml:space="preserve"> </w:t>
      </w:r>
      <w:r w:rsidRPr="009C33C9">
        <w:t>law</w:t>
      </w:r>
      <w:r w:rsidR="003444C4">
        <w:t xml:space="preserve"> </w:t>
      </w:r>
      <w:r w:rsidRPr="009C33C9">
        <w:t>in</w:t>
      </w:r>
      <w:r w:rsidR="003444C4">
        <w:t xml:space="preserve"> </w:t>
      </w:r>
      <w:r w:rsidRPr="009C33C9">
        <w:t>force,</w:t>
      </w:r>
      <w:r w:rsidR="003444C4">
        <w:t xml:space="preserve"> </w:t>
      </w:r>
      <w:r w:rsidRPr="009C33C9">
        <w:t>including</w:t>
      </w:r>
      <w:r w:rsidR="003444C4">
        <w:t xml:space="preserve"> </w:t>
      </w:r>
      <w:r w:rsidRPr="009C33C9">
        <w:t>the</w:t>
      </w:r>
      <w:r w:rsidR="003444C4">
        <w:t xml:space="preserve"> </w:t>
      </w:r>
      <w:r w:rsidRPr="009C33C9">
        <w:t>federal</w:t>
      </w:r>
      <w:r w:rsidR="003444C4">
        <w:t xml:space="preserve"> </w:t>
      </w:r>
      <w:r w:rsidRPr="009C33C9">
        <w:t>structure</w:t>
      </w:r>
      <w:r w:rsidR="003444C4">
        <w:t xml:space="preserve"> </w:t>
      </w:r>
      <w:r w:rsidRPr="009C33C9">
        <w:t>of</w:t>
      </w:r>
      <w:r w:rsidR="003444C4">
        <w:t xml:space="preserve"> </w:t>
      </w:r>
      <w:r w:rsidRPr="009C33C9">
        <w:t>the</w:t>
      </w:r>
      <w:r w:rsidR="003444C4">
        <w:t xml:space="preserve"> </w:t>
      </w:r>
      <w:r w:rsidRPr="009C33C9">
        <w:t>country.</w:t>
      </w:r>
      <w:r w:rsidR="003444C4">
        <w:t xml:space="preserve"> </w:t>
      </w:r>
    </w:p>
    <w:p w:rsidR="00024700" w:rsidRPr="009C33C9" w:rsidRDefault="00024700" w:rsidP="00E202E0">
      <w:pPr>
        <w:pStyle w:val="SingleTxtG"/>
      </w:pPr>
      <w:r w:rsidRPr="009C33C9">
        <w:t>20.</w:t>
      </w:r>
      <w:r w:rsidR="003444C4">
        <w:t xml:space="preserve"> </w:t>
      </w:r>
      <w:r w:rsidRPr="009C33C9">
        <w:tab/>
        <w:t>On</w:t>
      </w:r>
      <w:r w:rsidR="003444C4">
        <w:t xml:space="preserve"> </w:t>
      </w:r>
      <w:r w:rsidRPr="009C33C9">
        <w:t>6</w:t>
      </w:r>
      <w:r w:rsidR="003444C4">
        <w:t xml:space="preserve"> </w:t>
      </w:r>
      <w:r w:rsidRPr="009C33C9">
        <w:t>August</w:t>
      </w:r>
      <w:r w:rsidR="003444C4">
        <w:t xml:space="preserve"> </w:t>
      </w:r>
      <w:r w:rsidRPr="009C33C9">
        <w:t>2018,</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observations</w:t>
      </w:r>
      <w:r w:rsidR="003444C4">
        <w:t xml:space="preserve"> </w:t>
      </w:r>
      <w:r w:rsidRPr="009C33C9">
        <w:t>were</w:t>
      </w:r>
      <w:r w:rsidR="003444C4">
        <w:t xml:space="preserve"> </w:t>
      </w:r>
      <w:r w:rsidRPr="009C33C9">
        <w:t>transmitted</w:t>
      </w:r>
      <w:r w:rsidR="003444C4">
        <w:t xml:space="preserve"> </w:t>
      </w:r>
      <w:r w:rsidRPr="009C33C9">
        <w:t>to</w:t>
      </w:r>
      <w:r w:rsidR="003444C4">
        <w:t xml:space="preserve"> </w:t>
      </w:r>
      <w:r w:rsidRPr="009C33C9">
        <w:t>the</w:t>
      </w:r>
      <w:r w:rsidR="003444C4">
        <w:t xml:space="preserve"> </w:t>
      </w:r>
      <w:r w:rsidRPr="009C33C9">
        <w:t>complainant’s</w:t>
      </w:r>
      <w:r w:rsidR="003444C4">
        <w:t xml:space="preserve"> </w:t>
      </w:r>
      <w:r w:rsidRPr="009C33C9">
        <w:t>counsels</w:t>
      </w:r>
      <w:r w:rsidR="003444C4">
        <w:t xml:space="preserve"> </w:t>
      </w:r>
      <w:r w:rsidRPr="009C33C9">
        <w:t>for</w:t>
      </w:r>
      <w:r w:rsidR="003444C4">
        <w:t xml:space="preserve"> </w:t>
      </w:r>
      <w:r w:rsidRPr="009C33C9">
        <w:t>comments,</w:t>
      </w:r>
      <w:r w:rsidR="003444C4">
        <w:t xml:space="preserve"> </w:t>
      </w:r>
      <w:r w:rsidRPr="009C33C9">
        <w:t>within</w:t>
      </w:r>
      <w:r w:rsidR="003444C4">
        <w:t xml:space="preserve"> </w:t>
      </w:r>
      <w:r w:rsidRPr="009C33C9">
        <w:t>30</w:t>
      </w:r>
      <w:r w:rsidR="003444C4">
        <w:t xml:space="preserve"> </w:t>
      </w:r>
      <w:r w:rsidRPr="009C33C9">
        <w:t>days</w:t>
      </w:r>
      <w:r w:rsidR="003444C4">
        <w:t xml:space="preserve"> </w:t>
      </w:r>
      <w:r w:rsidRPr="009C33C9">
        <w:t>(by</w:t>
      </w:r>
      <w:r w:rsidR="003444C4">
        <w:t xml:space="preserve"> </w:t>
      </w:r>
      <w:r w:rsidRPr="009C33C9">
        <w:t>6</w:t>
      </w:r>
      <w:r w:rsidR="003444C4">
        <w:t xml:space="preserve"> </w:t>
      </w:r>
      <w:r w:rsidRPr="009C33C9">
        <w:t>September</w:t>
      </w:r>
      <w:r w:rsidR="003444C4">
        <w:t xml:space="preserve"> </w:t>
      </w:r>
      <w:r w:rsidRPr="009C33C9">
        <w:t>2018).</w:t>
      </w:r>
      <w:r w:rsidR="003444C4">
        <w:t xml:space="preserve"> </w:t>
      </w:r>
    </w:p>
    <w:p w:rsidR="00024700" w:rsidRPr="009C33C9" w:rsidRDefault="00024700" w:rsidP="00E202E0">
      <w:pPr>
        <w:pStyle w:val="SingleTxtG"/>
      </w:pPr>
      <w:r w:rsidRPr="009C33C9">
        <w:t>21.</w:t>
      </w:r>
      <w:r w:rsidR="003444C4">
        <w:t xml:space="preserve"> </w:t>
      </w:r>
      <w:r w:rsidRPr="009C33C9">
        <w:tab/>
        <w:t>The</w:t>
      </w:r>
      <w:r w:rsidR="003444C4">
        <w:t xml:space="preserve"> </w:t>
      </w:r>
      <w:r w:rsidRPr="009C33C9">
        <w:t>Committee</w:t>
      </w:r>
      <w:r w:rsidR="003444C4">
        <w:t xml:space="preserve"> </w:t>
      </w:r>
      <w:r w:rsidRPr="009C33C9">
        <w:t>decided</w:t>
      </w:r>
      <w:r w:rsidR="003444C4">
        <w:t xml:space="preserve"> </w:t>
      </w:r>
      <w:r w:rsidRPr="009C33C9">
        <w:t>to</w:t>
      </w:r>
      <w:r w:rsidR="003444C4">
        <w:t xml:space="preserve"> </w:t>
      </w:r>
      <w:r w:rsidRPr="009C33C9">
        <w:t>keep</w:t>
      </w:r>
      <w:r w:rsidR="003444C4">
        <w:t xml:space="preserve"> </w:t>
      </w:r>
      <w:r w:rsidRPr="009C33C9">
        <w:t>the</w:t>
      </w:r>
      <w:r w:rsidR="003444C4">
        <w:t xml:space="preserve"> </w:t>
      </w:r>
      <w:r w:rsidRPr="009C33C9">
        <w:t>follow-up</w:t>
      </w:r>
      <w:r w:rsidR="003444C4">
        <w:t xml:space="preserve"> </w:t>
      </w:r>
      <w:r w:rsidRPr="009C33C9">
        <w:t>dialogue</w:t>
      </w:r>
      <w:r w:rsidR="003444C4">
        <w:t xml:space="preserve"> </w:t>
      </w:r>
      <w:r w:rsidRPr="009C33C9">
        <w:t>ongoing,</w:t>
      </w:r>
      <w:r w:rsidR="003444C4">
        <w:t xml:space="preserve"> </w:t>
      </w:r>
      <w:r w:rsidRPr="009C33C9">
        <w:t>and</w:t>
      </w:r>
      <w:r w:rsidR="003444C4">
        <w:t xml:space="preserve"> </w:t>
      </w:r>
      <w:r w:rsidRPr="009C33C9">
        <w:t>while</w:t>
      </w:r>
      <w:r w:rsidR="003444C4">
        <w:t xml:space="preserve"> </w:t>
      </w:r>
      <w:r w:rsidRPr="009C33C9">
        <w:t>noting</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response</w:t>
      </w:r>
      <w:r w:rsidR="003444C4">
        <w:t xml:space="preserve"> </w:t>
      </w:r>
      <w:r w:rsidRPr="009C33C9">
        <w:t>with</w:t>
      </w:r>
      <w:r w:rsidR="003444C4">
        <w:t xml:space="preserve"> </w:t>
      </w:r>
      <w:r w:rsidRPr="009C33C9">
        <w:t>regard</w:t>
      </w:r>
      <w:r w:rsidR="003444C4">
        <w:t xml:space="preserve"> </w:t>
      </w:r>
      <w:r w:rsidRPr="009C33C9">
        <w:t>to</w:t>
      </w:r>
      <w:r w:rsidR="003444C4">
        <w:t xml:space="preserve"> </w:t>
      </w:r>
      <w:r w:rsidRPr="009C33C9">
        <w:t>paragraph</w:t>
      </w:r>
      <w:r w:rsidR="003444C4">
        <w:t xml:space="preserve"> </w:t>
      </w:r>
      <w:r w:rsidRPr="009C33C9">
        <w:t>15</w:t>
      </w:r>
      <w:r w:rsidR="003444C4">
        <w:t xml:space="preserve"> </w:t>
      </w:r>
      <w:r w:rsidRPr="009C33C9">
        <w:t>(c)</w:t>
      </w:r>
      <w:r w:rsidR="003444C4">
        <w:t xml:space="preserve"> </w:t>
      </w:r>
      <w:r w:rsidRPr="009C33C9">
        <w:t>of</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to</w:t>
      </w:r>
      <w:r w:rsidR="003444C4">
        <w:t xml:space="preserve"> </w:t>
      </w:r>
      <w:r w:rsidRPr="009C33C9">
        <w:t>send</w:t>
      </w:r>
      <w:r w:rsidR="003444C4">
        <w:t xml:space="preserve"> </w:t>
      </w:r>
      <w:r w:rsidRPr="009C33C9">
        <w:t>a</w:t>
      </w:r>
      <w:r w:rsidR="003444C4">
        <w:t xml:space="preserve"> </w:t>
      </w:r>
      <w:r w:rsidRPr="009C33C9">
        <w:t>letter</w:t>
      </w:r>
      <w:r w:rsidR="003444C4">
        <w:t xml:space="preserve"> </w:t>
      </w:r>
      <w:r w:rsidRPr="009C33C9">
        <w:t>of</w:t>
      </w:r>
      <w:r w:rsidR="003444C4">
        <w:t xml:space="preserve"> </w:t>
      </w:r>
      <w:r w:rsidRPr="009C33C9">
        <w:t>reminder</w:t>
      </w:r>
      <w:r w:rsidR="003444C4">
        <w:t xml:space="preserve"> </w:t>
      </w:r>
      <w:r w:rsidRPr="009C33C9">
        <w:t>for</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observations</w:t>
      </w:r>
      <w:r w:rsidR="003444C4">
        <w:t xml:space="preserve"> </w:t>
      </w:r>
      <w:r w:rsidRPr="009C33C9">
        <w:t>with</w:t>
      </w:r>
      <w:r w:rsidR="003444C4">
        <w:t xml:space="preserve"> </w:t>
      </w:r>
      <w:r w:rsidRPr="009C33C9">
        <w:t>respect</w:t>
      </w:r>
      <w:r w:rsidR="003444C4">
        <w:t xml:space="preserve"> </w:t>
      </w:r>
      <w:r w:rsidRPr="009C33C9">
        <w:t>to</w:t>
      </w:r>
      <w:r w:rsidR="003444C4">
        <w:t xml:space="preserve"> </w:t>
      </w:r>
      <w:r w:rsidRPr="009C33C9">
        <w:t>the</w:t>
      </w:r>
      <w:r w:rsidR="003444C4">
        <w:t xml:space="preserve"> </w:t>
      </w:r>
      <w:r w:rsidRPr="009C33C9">
        <w:t>full</w:t>
      </w:r>
      <w:r w:rsidR="003444C4">
        <w:t xml:space="preserve"> </w:t>
      </w:r>
      <w:r w:rsidRPr="009C33C9">
        <w:t>implementation</w:t>
      </w:r>
      <w:r w:rsidR="003444C4">
        <w:t xml:space="preserve"> </w:t>
      </w:r>
      <w:r w:rsidRPr="009C33C9">
        <w:t>of</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003444C4">
        <w:t xml:space="preserve"> </w:t>
      </w:r>
      <w:r w:rsidRPr="009C33C9">
        <w:t>(para.</w:t>
      </w:r>
      <w:r w:rsidR="003444C4">
        <w:t xml:space="preserve"> </w:t>
      </w:r>
      <w:r w:rsidRPr="009C33C9">
        <w:t>15</w:t>
      </w:r>
      <w:r w:rsidR="003444C4">
        <w:t xml:space="preserve"> </w:t>
      </w:r>
      <w:r w:rsidRPr="009C33C9">
        <w:t>(a),</w:t>
      </w:r>
      <w:r w:rsidR="003444C4">
        <w:t xml:space="preserve"> </w:t>
      </w:r>
      <w:r w:rsidRPr="009C33C9">
        <w:t>(b)</w:t>
      </w:r>
      <w:r w:rsidR="003444C4">
        <w:t xml:space="preserve"> </w:t>
      </w:r>
      <w:r w:rsidRPr="009C33C9">
        <w:t>and</w:t>
      </w:r>
      <w:r w:rsidR="003444C4">
        <w:t xml:space="preserve"> </w:t>
      </w:r>
      <w:r w:rsidRPr="009C33C9">
        <w:t>(c)).</w:t>
      </w:r>
      <w:r w:rsidR="003444C4">
        <w:t xml:space="preserve"> </w:t>
      </w:r>
      <w:r w:rsidRPr="009C33C9">
        <w:t>In</w:t>
      </w:r>
      <w:r w:rsidR="003444C4">
        <w:t xml:space="preserve"> </w:t>
      </w:r>
      <w:r w:rsidRPr="009C33C9">
        <w:t>the</w:t>
      </w:r>
      <w:r w:rsidR="003444C4">
        <w:t xml:space="preserve"> </w:t>
      </w:r>
      <w:r w:rsidRPr="009C33C9">
        <w:t>light</w:t>
      </w:r>
      <w:r w:rsidR="003444C4">
        <w:t xml:space="preserve"> </w:t>
      </w:r>
      <w:r w:rsidRPr="009C33C9">
        <w:t>of</w:t>
      </w:r>
      <w:r w:rsidR="003444C4">
        <w:t xml:space="preserve"> </w:t>
      </w:r>
      <w:r w:rsidRPr="009C33C9">
        <w:t>the</w:t>
      </w:r>
      <w:r w:rsidR="003444C4">
        <w:t xml:space="preserve"> </w:t>
      </w:r>
      <w:r w:rsidRPr="009C33C9">
        <w:t>absence</w:t>
      </w:r>
      <w:r w:rsidR="003444C4">
        <w:t xml:space="preserve"> </w:t>
      </w:r>
      <w:r w:rsidRPr="009C33C9">
        <w:t>of</w:t>
      </w:r>
      <w:r w:rsidR="003444C4">
        <w:t xml:space="preserve"> </w:t>
      </w:r>
      <w:r w:rsidRPr="009C33C9">
        <w:t>comprehensive</w:t>
      </w:r>
      <w:r w:rsidR="003444C4">
        <w:t xml:space="preserve"> </w:t>
      </w:r>
      <w:r w:rsidRPr="009C33C9">
        <w:t>updates</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on</w:t>
      </w:r>
      <w:r w:rsidR="003444C4">
        <w:t xml:space="preserve"> </w:t>
      </w:r>
      <w:r w:rsidRPr="009C33C9">
        <w:t>the</w:t>
      </w:r>
      <w:r w:rsidR="003444C4">
        <w:t xml:space="preserve"> </w:t>
      </w:r>
      <w:r w:rsidRPr="009C33C9">
        <w:t>implementation</w:t>
      </w:r>
      <w:r w:rsidR="003444C4">
        <w:t xml:space="preserve"> </w:t>
      </w:r>
      <w:r w:rsidRPr="009C33C9">
        <w:t>of</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the</w:t>
      </w:r>
      <w:r w:rsidR="003444C4">
        <w:t xml:space="preserve"> </w:t>
      </w:r>
      <w:r w:rsidRPr="009C33C9">
        <w:t>Committee</w:t>
      </w:r>
      <w:r w:rsidR="003444C4">
        <w:t xml:space="preserve"> </w:t>
      </w:r>
      <w:r w:rsidRPr="009C33C9">
        <w:t>further</w:t>
      </w:r>
      <w:r w:rsidR="003444C4">
        <w:t xml:space="preserve"> </w:t>
      </w:r>
      <w:r w:rsidRPr="009C33C9">
        <w:t>decided</w:t>
      </w:r>
      <w:r w:rsidR="003444C4">
        <w:t xml:space="preserve"> </w:t>
      </w:r>
      <w:r w:rsidRPr="009C33C9">
        <w:t>to</w:t>
      </w:r>
      <w:r w:rsidR="003444C4">
        <w:t xml:space="preserve"> </w:t>
      </w:r>
      <w:r w:rsidRPr="009C33C9">
        <w:t>request</w:t>
      </w:r>
      <w:r w:rsidR="003444C4">
        <w:t xml:space="preserve"> </w:t>
      </w:r>
      <w:r w:rsidRPr="009C33C9">
        <w:t>a</w:t>
      </w:r>
      <w:r w:rsidR="003444C4">
        <w:t xml:space="preserve"> </w:t>
      </w:r>
      <w:r w:rsidRPr="009C33C9">
        <w:t>meeting</w:t>
      </w:r>
      <w:r w:rsidR="003444C4">
        <w:t xml:space="preserve"> </w:t>
      </w:r>
      <w:r w:rsidRPr="009C33C9">
        <w:t>with</w:t>
      </w:r>
      <w:r w:rsidR="003444C4">
        <w:t xml:space="preserve"> </w:t>
      </w:r>
      <w:r w:rsidRPr="009C33C9">
        <w:t>a</w:t>
      </w:r>
      <w:r w:rsidR="003444C4">
        <w:t xml:space="preserve"> </w:t>
      </w:r>
      <w:r w:rsidRPr="009C33C9">
        <w:t>representative</w:t>
      </w:r>
      <w:r w:rsidR="003444C4">
        <w:t xml:space="preserve"> </w:t>
      </w:r>
      <w:r w:rsidRPr="009C33C9">
        <w:t>of</w:t>
      </w:r>
      <w:r w:rsidR="003444C4">
        <w:t xml:space="preserve"> </w:t>
      </w:r>
      <w:r w:rsidRPr="009C33C9">
        <w:t>the</w:t>
      </w:r>
      <w:r w:rsidR="003444C4">
        <w:t xml:space="preserve"> </w:t>
      </w:r>
      <w:r w:rsidRPr="009C33C9">
        <w:t>Permanent</w:t>
      </w:r>
      <w:r w:rsidR="003444C4">
        <w:t xml:space="preserve"> </w:t>
      </w:r>
      <w:r w:rsidRPr="009C33C9">
        <w:t>Mission</w:t>
      </w:r>
      <w:r w:rsidR="003444C4">
        <w:t xml:space="preserve"> </w:t>
      </w:r>
      <w:r w:rsidRPr="009C33C9">
        <w:t>of</w:t>
      </w:r>
      <w:r w:rsidR="003444C4">
        <w:t xml:space="preserve"> </w:t>
      </w:r>
      <w:r w:rsidRPr="009C33C9">
        <w:t>Morocco</w:t>
      </w:r>
      <w:r w:rsidR="003444C4">
        <w:t xml:space="preserve"> </w:t>
      </w:r>
      <w:r w:rsidRPr="009C33C9">
        <w:t>to</w:t>
      </w:r>
      <w:r w:rsidR="003444C4">
        <w:t xml:space="preserve"> </w:t>
      </w:r>
      <w:r w:rsidRPr="009C33C9">
        <w:t>the</w:t>
      </w:r>
      <w:r w:rsidR="003444C4">
        <w:t xml:space="preserve"> </w:t>
      </w:r>
      <w:r w:rsidRPr="009C33C9">
        <w:t>United</w:t>
      </w:r>
      <w:r w:rsidR="003444C4">
        <w:t xml:space="preserve"> </w:t>
      </w:r>
      <w:r w:rsidRPr="009C33C9">
        <w:t>Nations</w:t>
      </w:r>
      <w:r w:rsidR="003444C4">
        <w:t xml:space="preserve"> </w:t>
      </w:r>
      <w:r w:rsidRPr="009C33C9">
        <w:lastRenderedPageBreak/>
        <w:t>Office</w:t>
      </w:r>
      <w:r w:rsidR="003444C4">
        <w:t xml:space="preserve"> </w:t>
      </w:r>
      <w:r w:rsidRPr="009C33C9">
        <w:t>and</w:t>
      </w:r>
      <w:r w:rsidR="003444C4">
        <w:t xml:space="preserve"> </w:t>
      </w:r>
      <w:r w:rsidRPr="009C33C9">
        <w:t>other</w:t>
      </w:r>
      <w:r w:rsidR="003444C4">
        <w:t xml:space="preserve"> </w:t>
      </w:r>
      <w:r w:rsidRPr="009C33C9">
        <w:t>international</w:t>
      </w:r>
      <w:r w:rsidR="003444C4">
        <w:t xml:space="preserve"> </w:t>
      </w:r>
      <w:r w:rsidRPr="009C33C9">
        <w:t>organizations</w:t>
      </w:r>
      <w:r w:rsidR="003444C4">
        <w:t xml:space="preserve"> </w:t>
      </w:r>
      <w:r w:rsidRPr="009C33C9">
        <w:t>in</w:t>
      </w:r>
      <w:r w:rsidR="003444C4">
        <w:t xml:space="preserve"> </w:t>
      </w:r>
      <w:r w:rsidRPr="009C33C9">
        <w:t>Geneva</w:t>
      </w:r>
      <w:r w:rsidR="003444C4">
        <w:t xml:space="preserve"> </w:t>
      </w:r>
      <w:r w:rsidRPr="009C33C9">
        <w:t>during</w:t>
      </w:r>
      <w:r w:rsidR="003444C4">
        <w:t xml:space="preserve"> </w:t>
      </w:r>
      <w:r w:rsidRPr="009C33C9">
        <w:t>its</w:t>
      </w:r>
      <w:r w:rsidR="003444C4">
        <w:t xml:space="preserve"> </w:t>
      </w:r>
      <w:r w:rsidRPr="009C33C9">
        <w:t>sixty-fifth</w:t>
      </w:r>
      <w:r w:rsidR="003444C4">
        <w:t xml:space="preserve"> </w:t>
      </w:r>
      <w:r w:rsidRPr="009C33C9">
        <w:t>session</w:t>
      </w:r>
      <w:r w:rsidR="003444C4">
        <w:t xml:space="preserve"> </w:t>
      </w:r>
      <w:r w:rsidRPr="009C33C9">
        <w:t>(12</w:t>
      </w:r>
      <w:r w:rsidR="003444C4">
        <w:t xml:space="preserve"> </w:t>
      </w:r>
      <w:r w:rsidRPr="009C33C9">
        <w:t>November–7</w:t>
      </w:r>
      <w:r w:rsidR="003444C4">
        <w:t xml:space="preserve"> </w:t>
      </w:r>
      <w:r w:rsidRPr="009C33C9">
        <w:t>December</w:t>
      </w:r>
      <w:r w:rsidR="003444C4">
        <w:t xml:space="preserve"> </w:t>
      </w:r>
      <w:r w:rsidRPr="009C33C9">
        <w:t>2018)</w:t>
      </w:r>
      <w:r w:rsidR="003444C4">
        <w:t xml:space="preserve"> </w:t>
      </w:r>
      <w:r w:rsidRPr="009C33C9">
        <w:t>to</w:t>
      </w:r>
      <w:r w:rsidR="003444C4">
        <w:t xml:space="preserve"> </w:t>
      </w:r>
      <w:r w:rsidRPr="009C33C9">
        <w:t>discuss</w:t>
      </w:r>
      <w:r w:rsidR="003444C4">
        <w:t xml:space="preserve"> </w:t>
      </w:r>
      <w:r w:rsidRPr="009C33C9">
        <w:t>possible</w:t>
      </w:r>
      <w:r w:rsidR="003444C4">
        <w:t xml:space="preserve"> </w:t>
      </w:r>
      <w:r w:rsidRPr="009C33C9">
        <w:t>measures</w:t>
      </w:r>
      <w:r w:rsidR="003444C4">
        <w:t xml:space="preserve"> </w:t>
      </w:r>
      <w:r w:rsidRPr="009C33C9">
        <w:t>to</w:t>
      </w:r>
      <w:r w:rsidR="003444C4">
        <w:t xml:space="preserve"> </w:t>
      </w:r>
      <w:r w:rsidRPr="009C33C9">
        <w:t>be</w:t>
      </w:r>
      <w:r w:rsidR="003444C4">
        <w:t xml:space="preserve"> </w:t>
      </w:r>
      <w:r w:rsidRPr="009C33C9">
        <w:t>taken</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authorities</w:t>
      </w:r>
      <w:r w:rsidR="003444C4">
        <w:t xml:space="preserve"> </w:t>
      </w:r>
      <w:r w:rsidRPr="009C33C9">
        <w:t>to</w:t>
      </w:r>
      <w:r w:rsidR="003444C4">
        <w:t xml:space="preserve"> </w:t>
      </w:r>
      <w:r w:rsidRPr="009C33C9">
        <w:t>implement</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p>
    <w:p w:rsidR="00024700" w:rsidRPr="009C33C9" w:rsidRDefault="007A7C5F" w:rsidP="007A7C5F">
      <w:pPr>
        <w:pStyle w:val="H1G"/>
      </w:pPr>
      <w:r>
        <w:tab/>
      </w:r>
      <w:r w:rsidR="00024700" w:rsidRPr="009C33C9">
        <w:t>F.</w:t>
      </w:r>
      <w:r w:rsidR="00024700" w:rsidRPr="009C33C9">
        <w:tab/>
        <w:t>Communication</w:t>
      </w:r>
      <w:r w:rsidR="003444C4">
        <w:t xml:space="preserve"> </w:t>
      </w:r>
      <w:r w:rsidR="00024700" w:rsidRPr="009C33C9">
        <w:t>No.</w:t>
      </w:r>
      <w:r w:rsidR="003444C4">
        <w:t xml:space="preserve"> </w:t>
      </w:r>
      <w:r w:rsidR="00024700" w:rsidRPr="009C33C9">
        <w:t>681/2015</w:t>
      </w:r>
      <w:r w:rsidR="00024700" w:rsidRPr="009F0F1E">
        <w:rPr>
          <w:rStyle w:val="FootnoteReference"/>
          <w:b w:val="0"/>
          <w:bCs/>
        </w:rPr>
        <w:footnoteReference w:id="9"/>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7A7C5F" w:rsidRPr="007A7C5F" w:rsidTr="007A7C5F">
        <w:trPr>
          <w:tblHeader/>
        </w:trPr>
        <w:tc>
          <w:tcPr>
            <w:tcW w:w="7371" w:type="dxa"/>
            <w:gridSpan w:val="2"/>
            <w:tcBorders>
              <w:top w:val="single" w:sz="4" w:space="0" w:color="auto"/>
              <w:bottom w:val="single" w:sz="12" w:space="0" w:color="auto"/>
            </w:tcBorders>
            <w:shd w:val="clear" w:color="auto" w:fill="auto"/>
            <w:vAlign w:val="bottom"/>
          </w:tcPr>
          <w:p w:rsidR="00024700" w:rsidRPr="007A7C5F" w:rsidRDefault="00024700" w:rsidP="007A7C5F">
            <w:pPr>
              <w:pStyle w:val="SingleTxtG"/>
              <w:suppressAutoHyphens w:val="0"/>
              <w:spacing w:before="80" w:after="80" w:line="200" w:lineRule="exact"/>
              <w:ind w:left="0" w:right="113"/>
              <w:jc w:val="left"/>
              <w:rPr>
                <w:i/>
                <w:sz w:val="16"/>
              </w:rPr>
            </w:pPr>
            <w:r w:rsidRPr="007A7C5F">
              <w:rPr>
                <w:i/>
                <w:sz w:val="16"/>
              </w:rPr>
              <w:t>M.K.M.</w:t>
            </w:r>
            <w:r w:rsidR="003444C4">
              <w:rPr>
                <w:i/>
                <w:sz w:val="16"/>
              </w:rPr>
              <w:t xml:space="preserve"> </w:t>
            </w:r>
            <w:r w:rsidRPr="007A7C5F">
              <w:rPr>
                <w:i/>
                <w:sz w:val="16"/>
              </w:rPr>
              <w:t>v.</w:t>
            </w:r>
            <w:r w:rsidR="003444C4">
              <w:rPr>
                <w:i/>
                <w:sz w:val="16"/>
              </w:rPr>
              <w:t xml:space="preserve"> </w:t>
            </w:r>
            <w:r w:rsidRPr="007A7C5F">
              <w:rPr>
                <w:i/>
                <w:sz w:val="16"/>
              </w:rPr>
              <w:t>Australia</w:t>
            </w:r>
            <w:r w:rsidR="003444C4">
              <w:rPr>
                <w:i/>
                <w:sz w:val="16"/>
              </w:rPr>
              <w:t xml:space="preserve"> </w:t>
            </w:r>
          </w:p>
        </w:tc>
      </w:tr>
      <w:tr w:rsidR="00024700" w:rsidRPr="007A7C5F" w:rsidTr="007A7C5F">
        <w:tc>
          <w:tcPr>
            <w:tcW w:w="2268" w:type="dxa"/>
            <w:tcBorders>
              <w:top w:val="single" w:sz="12" w:space="0" w:color="auto"/>
            </w:tcBorders>
            <w:shd w:val="clear" w:color="auto" w:fill="auto"/>
          </w:tcPr>
          <w:p w:rsidR="00024700" w:rsidRPr="007A7C5F" w:rsidRDefault="00024700" w:rsidP="007A7C5F">
            <w:pPr>
              <w:pStyle w:val="SingleTxtG"/>
              <w:suppressAutoHyphens w:val="0"/>
              <w:spacing w:before="40" w:line="220" w:lineRule="exact"/>
              <w:ind w:left="0" w:right="113"/>
              <w:jc w:val="left"/>
            </w:pPr>
            <w:r w:rsidRPr="007A7C5F">
              <w:t>Decision</w:t>
            </w:r>
            <w:r w:rsidR="003444C4">
              <w:t xml:space="preserve"> </w:t>
            </w:r>
            <w:r w:rsidRPr="007A7C5F">
              <w:t>adopted</w:t>
            </w:r>
            <w:r w:rsidR="003444C4">
              <w:t xml:space="preserve"> </w:t>
            </w:r>
            <w:r w:rsidRPr="007A7C5F">
              <w:t>on:</w:t>
            </w:r>
          </w:p>
        </w:tc>
        <w:tc>
          <w:tcPr>
            <w:tcW w:w="5103" w:type="dxa"/>
            <w:tcBorders>
              <w:top w:val="single" w:sz="12" w:space="0" w:color="auto"/>
            </w:tcBorders>
            <w:shd w:val="clear" w:color="auto" w:fill="auto"/>
          </w:tcPr>
          <w:p w:rsidR="00024700" w:rsidRPr="007A7C5F" w:rsidRDefault="00024700" w:rsidP="007A7C5F">
            <w:pPr>
              <w:pStyle w:val="SingleTxtG"/>
              <w:suppressAutoHyphens w:val="0"/>
              <w:spacing w:before="40" w:line="220" w:lineRule="exact"/>
              <w:ind w:left="0" w:right="113"/>
              <w:jc w:val="left"/>
            </w:pPr>
            <w:r w:rsidRPr="007A7C5F">
              <w:t>10</w:t>
            </w:r>
            <w:r w:rsidR="003444C4">
              <w:t xml:space="preserve"> </w:t>
            </w:r>
            <w:r w:rsidRPr="007A7C5F">
              <w:t>May</w:t>
            </w:r>
            <w:r w:rsidR="003444C4">
              <w:t xml:space="preserve"> </w:t>
            </w:r>
            <w:r w:rsidRPr="007A7C5F">
              <w:t>2017</w:t>
            </w:r>
            <w:r w:rsidR="003444C4">
              <w:t xml:space="preserve"> </w:t>
            </w:r>
          </w:p>
        </w:tc>
      </w:tr>
      <w:tr w:rsidR="00024700" w:rsidRPr="007A7C5F" w:rsidTr="007A7C5F">
        <w:tc>
          <w:tcPr>
            <w:tcW w:w="2268" w:type="dxa"/>
            <w:shd w:val="clear" w:color="auto" w:fill="auto"/>
          </w:tcPr>
          <w:p w:rsidR="00024700" w:rsidRPr="007A7C5F" w:rsidRDefault="00024700" w:rsidP="007A7C5F">
            <w:pPr>
              <w:pStyle w:val="SingleTxtG"/>
              <w:suppressAutoHyphens w:val="0"/>
              <w:spacing w:before="40" w:line="220" w:lineRule="exact"/>
              <w:ind w:left="0" w:right="113"/>
              <w:jc w:val="left"/>
            </w:pPr>
            <w:r w:rsidRPr="007A7C5F">
              <w:t>Violation:</w:t>
            </w:r>
          </w:p>
        </w:tc>
        <w:tc>
          <w:tcPr>
            <w:tcW w:w="5103" w:type="dxa"/>
            <w:shd w:val="clear" w:color="auto" w:fill="auto"/>
          </w:tcPr>
          <w:p w:rsidR="00024700" w:rsidRPr="007A7C5F" w:rsidRDefault="00024700" w:rsidP="007A7C5F">
            <w:pPr>
              <w:pStyle w:val="SingleTxtG"/>
              <w:suppressAutoHyphens w:val="0"/>
              <w:spacing w:before="40" w:line="220" w:lineRule="exact"/>
              <w:ind w:left="0" w:right="113"/>
              <w:jc w:val="left"/>
            </w:pPr>
            <w:r w:rsidRPr="007A7C5F">
              <w:t>Article</w:t>
            </w:r>
            <w:r w:rsidR="003444C4">
              <w:t xml:space="preserve"> </w:t>
            </w:r>
            <w:r w:rsidRPr="007A7C5F">
              <w:t>3</w:t>
            </w:r>
            <w:r w:rsidR="003444C4">
              <w:t xml:space="preserve"> </w:t>
            </w:r>
          </w:p>
        </w:tc>
      </w:tr>
      <w:tr w:rsidR="00024700" w:rsidRPr="007A7C5F" w:rsidTr="007A7C5F">
        <w:trPr>
          <w:trHeight w:val="1238"/>
        </w:trPr>
        <w:tc>
          <w:tcPr>
            <w:tcW w:w="2268" w:type="dxa"/>
            <w:shd w:val="clear" w:color="auto" w:fill="auto"/>
          </w:tcPr>
          <w:p w:rsidR="00024700" w:rsidRPr="007A7C5F" w:rsidRDefault="00024700" w:rsidP="007A7C5F">
            <w:pPr>
              <w:pStyle w:val="SingleTxtG"/>
              <w:suppressAutoHyphens w:val="0"/>
              <w:spacing w:before="40" w:line="220" w:lineRule="exact"/>
              <w:ind w:left="0" w:right="113"/>
              <w:jc w:val="left"/>
            </w:pPr>
            <w:r w:rsidRPr="007A7C5F">
              <w:t>Remedy:</w:t>
            </w:r>
          </w:p>
        </w:tc>
        <w:tc>
          <w:tcPr>
            <w:tcW w:w="5103" w:type="dxa"/>
            <w:shd w:val="clear" w:color="auto" w:fill="auto"/>
          </w:tcPr>
          <w:p w:rsidR="00024700" w:rsidRPr="007A7C5F" w:rsidRDefault="00024700" w:rsidP="007A7C5F">
            <w:pPr>
              <w:pStyle w:val="SingleTxtG"/>
              <w:suppressAutoHyphens w:val="0"/>
              <w:spacing w:before="40" w:line="220" w:lineRule="exact"/>
              <w:ind w:left="0" w:right="113"/>
              <w:jc w:val="left"/>
            </w:pPr>
            <w:r w:rsidRPr="007A7C5F">
              <w:t>The</w:t>
            </w:r>
            <w:r w:rsidR="003444C4">
              <w:t xml:space="preserve"> </w:t>
            </w:r>
            <w:r w:rsidRPr="007A7C5F">
              <w:t>Committee</w:t>
            </w:r>
            <w:r w:rsidR="003444C4">
              <w:t xml:space="preserve"> </w:t>
            </w:r>
            <w:r w:rsidRPr="007A7C5F">
              <w:t>was</w:t>
            </w:r>
            <w:r w:rsidR="003444C4">
              <w:t xml:space="preserve"> </w:t>
            </w:r>
            <w:r w:rsidRPr="007A7C5F">
              <w:t>of</w:t>
            </w:r>
            <w:r w:rsidR="003444C4">
              <w:t xml:space="preserve"> </w:t>
            </w:r>
            <w:r w:rsidRPr="007A7C5F">
              <w:t>the</w:t>
            </w:r>
            <w:r w:rsidR="003444C4">
              <w:t xml:space="preserve"> </w:t>
            </w:r>
            <w:r w:rsidRPr="007A7C5F">
              <w:t>view</w:t>
            </w:r>
            <w:r w:rsidR="003444C4">
              <w:t xml:space="preserve"> </w:t>
            </w:r>
            <w:r w:rsidRPr="007A7C5F">
              <w:t>that</w:t>
            </w:r>
            <w:r w:rsidR="003444C4">
              <w:t xml:space="preserve"> </w:t>
            </w:r>
            <w:r w:rsidRPr="007A7C5F">
              <w:t>the</w:t>
            </w:r>
            <w:r w:rsidR="003444C4">
              <w:t xml:space="preserve"> </w:t>
            </w:r>
            <w:r w:rsidRPr="007A7C5F">
              <w:t>State</w:t>
            </w:r>
            <w:r w:rsidR="003444C4">
              <w:t xml:space="preserve"> </w:t>
            </w:r>
            <w:r w:rsidRPr="007A7C5F">
              <w:t>party</w:t>
            </w:r>
            <w:r w:rsidR="003444C4">
              <w:t xml:space="preserve"> </w:t>
            </w:r>
            <w:r w:rsidRPr="007A7C5F">
              <w:t>had</w:t>
            </w:r>
            <w:r w:rsidR="003444C4">
              <w:t xml:space="preserve"> </w:t>
            </w:r>
            <w:r w:rsidRPr="007A7C5F">
              <w:t>an</w:t>
            </w:r>
            <w:r w:rsidR="003444C4">
              <w:t xml:space="preserve"> </w:t>
            </w:r>
            <w:r w:rsidRPr="007A7C5F">
              <w:t>obligation,</w:t>
            </w:r>
            <w:r w:rsidR="003444C4">
              <w:t xml:space="preserve"> </w:t>
            </w:r>
            <w:r w:rsidRPr="007A7C5F">
              <w:t>in</w:t>
            </w:r>
            <w:r w:rsidR="003444C4">
              <w:t xml:space="preserve"> </w:t>
            </w:r>
            <w:r w:rsidRPr="007A7C5F">
              <w:t>accordance</w:t>
            </w:r>
            <w:r w:rsidR="003444C4">
              <w:t xml:space="preserve"> </w:t>
            </w:r>
            <w:r w:rsidRPr="007A7C5F">
              <w:t>with</w:t>
            </w:r>
            <w:r w:rsidR="003444C4">
              <w:t xml:space="preserve"> </w:t>
            </w:r>
            <w:r w:rsidRPr="007A7C5F">
              <w:t>article</w:t>
            </w:r>
            <w:r w:rsidR="003444C4">
              <w:t xml:space="preserve"> </w:t>
            </w:r>
            <w:r w:rsidRPr="007A7C5F">
              <w:t>3</w:t>
            </w:r>
            <w:r w:rsidR="003444C4">
              <w:t xml:space="preserve"> </w:t>
            </w:r>
            <w:r w:rsidRPr="007A7C5F">
              <w:t>of</w:t>
            </w:r>
            <w:r w:rsidR="003444C4">
              <w:t xml:space="preserve"> </w:t>
            </w:r>
            <w:r w:rsidRPr="007A7C5F">
              <w:t>the</w:t>
            </w:r>
            <w:r w:rsidR="003444C4">
              <w:t xml:space="preserve"> </w:t>
            </w:r>
            <w:r w:rsidRPr="007A7C5F">
              <w:t>Convention,</w:t>
            </w:r>
            <w:r w:rsidR="003444C4">
              <w:t xml:space="preserve"> </w:t>
            </w:r>
            <w:r w:rsidRPr="007A7C5F">
              <w:t>to</w:t>
            </w:r>
            <w:r w:rsidR="003444C4">
              <w:t xml:space="preserve"> </w:t>
            </w:r>
            <w:r w:rsidRPr="007A7C5F">
              <w:t>refrain</w:t>
            </w:r>
            <w:r w:rsidR="003444C4">
              <w:t xml:space="preserve"> </w:t>
            </w:r>
            <w:r w:rsidRPr="007A7C5F">
              <w:t>from</w:t>
            </w:r>
            <w:r w:rsidR="003444C4">
              <w:t xml:space="preserve"> </w:t>
            </w:r>
            <w:r w:rsidRPr="007A7C5F">
              <w:t>forcibly</w:t>
            </w:r>
            <w:r w:rsidR="003444C4">
              <w:t xml:space="preserve"> </w:t>
            </w:r>
            <w:r w:rsidRPr="007A7C5F">
              <w:t>returning</w:t>
            </w:r>
            <w:r w:rsidR="003444C4">
              <w:t xml:space="preserve"> </w:t>
            </w:r>
            <w:r w:rsidRPr="007A7C5F">
              <w:t>the</w:t>
            </w:r>
            <w:r w:rsidR="003444C4">
              <w:t xml:space="preserve"> </w:t>
            </w:r>
            <w:r w:rsidRPr="007A7C5F">
              <w:t>complainant</w:t>
            </w:r>
            <w:r w:rsidR="003444C4">
              <w:t xml:space="preserve"> </w:t>
            </w:r>
            <w:r w:rsidRPr="007A7C5F">
              <w:t>to</w:t>
            </w:r>
            <w:r w:rsidR="003444C4">
              <w:t xml:space="preserve"> </w:t>
            </w:r>
            <w:r w:rsidRPr="007A7C5F">
              <w:t>Afghanistan</w:t>
            </w:r>
            <w:r w:rsidR="003444C4">
              <w:t xml:space="preserve"> </w:t>
            </w:r>
            <w:r w:rsidRPr="007A7C5F">
              <w:t>or</w:t>
            </w:r>
            <w:r w:rsidR="003444C4">
              <w:t xml:space="preserve"> </w:t>
            </w:r>
            <w:r w:rsidRPr="007A7C5F">
              <w:t>to</w:t>
            </w:r>
            <w:r w:rsidR="003444C4">
              <w:t xml:space="preserve"> </w:t>
            </w:r>
            <w:r w:rsidRPr="007A7C5F">
              <w:t>any</w:t>
            </w:r>
            <w:r w:rsidR="003444C4">
              <w:t xml:space="preserve"> </w:t>
            </w:r>
            <w:r w:rsidRPr="007A7C5F">
              <w:t>other</w:t>
            </w:r>
            <w:r w:rsidR="003444C4">
              <w:t xml:space="preserve"> </w:t>
            </w:r>
            <w:r w:rsidRPr="007A7C5F">
              <w:t>country</w:t>
            </w:r>
            <w:r w:rsidR="003444C4">
              <w:t xml:space="preserve"> </w:t>
            </w:r>
            <w:r w:rsidRPr="007A7C5F">
              <w:t>where</w:t>
            </w:r>
            <w:r w:rsidR="003444C4">
              <w:t xml:space="preserve"> </w:t>
            </w:r>
            <w:r w:rsidRPr="007A7C5F">
              <w:t>he</w:t>
            </w:r>
            <w:r w:rsidR="003444C4">
              <w:t xml:space="preserve"> </w:t>
            </w:r>
            <w:r w:rsidRPr="007A7C5F">
              <w:t>ran</w:t>
            </w:r>
            <w:r w:rsidR="003444C4">
              <w:t xml:space="preserve"> </w:t>
            </w:r>
            <w:r w:rsidRPr="007A7C5F">
              <w:t>a</w:t>
            </w:r>
            <w:r w:rsidR="003444C4">
              <w:t xml:space="preserve"> </w:t>
            </w:r>
            <w:r w:rsidRPr="007A7C5F">
              <w:t>real</w:t>
            </w:r>
            <w:r w:rsidR="003444C4">
              <w:t xml:space="preserve"> </w:t>
            </w:r>
            <w:r w:rsidRPr="007A7C5F">
              <w:t>risk</w:t>
            </w:r>
            <w:r w:rsidR="003444C4">
              <w:t xml:space="preserve"> </w:t>
            </w:r>
            <w:r w:rsidRPr="007A7C5F">
              <w:t>of</w:t>
            </w:r>
            <w:r w:rsidR="003444C4">
              <w:t xml:space="preserve"> </w:t>
            </w:r>
            <w:r w:rsidRPr="007A7C5F">
              <w:t>being</w:t>
            </w:r>
            <w:r w:rsidR="003444C4">
              <w:t xml:space="preserve"> </w:t>
            </w:r>
            <w:r w:rsidRPr="007A7C5F">
              <w:t>expelled</w:t>
            </w:r>
            <w:r w:rsidR="003444C4">
              <w:t xml:space="preserve"> </w:t>
            </w:r>
            <w:r w:rsidRPr="007A7C5F">
              <w:t>or</w:t>
            </w:r>
            <w:r w:rsidR="003444C4">
              <w:t xml:space="preserve"> </w:t>
            </w:r>
            <w:r w:rsidRPr="007A7C5F">
              <w:t>returned</w:t>
            </w:r>
            <w:r w:rsidR="003444C4">
              <w:t xml:space="preserve"> </w:t>
            </w:r>
            <w:r w:rsidRPr="007A7C5F">
              <w:t>to</w:t>
            </w:r>
            <w:r w:rsidR="003444C4">
              <w:t xml:space="preserve"> </w:t>
            </w:r>
            <w:r w:rsidRPr="007A7C5F">
              <w:t>Afghanistan.</w:t>
            </w:r>
            <w:r w:rsidR="003444C4">
              <w:t xml:space="preserve"> </w:t>
            </w:r>
          </w:p>
        </w:tc>
      </w:tr>
    </w:tbl>
    <w:p w:rsidR="00024700" w:rsidRPr="009C33C9" w:rsidRDefault="00024700" w:rsidP="007A7C5F">
      <w:pPr>
        <w:pStyle w:val="SingleTxtG"/>
        <w:spacing w:before="240"/>
      </w:pPr>
      <w:r w:rsidRPr="009C33C9">
        <w:t>22.</w:t>
      </w:r>
      <w:r w:rsidRPr="009C33C9">
        <w:tab/>
        <w:t>On</w:t>
      </w:r>
      <w:r w:rsidR="003444C4">
        <w:t xml:space="preserve"> </w:t>
      </w:r>
      <w:r w:rsidRPr="009C33C9">
        <w:t>30</w:t>
      </w:r>
      <w:r w:rsidR="003444C4">
        <w:t xml:space="preserve"> </w:t>
      </w:r>
      <w:r w:rsidRPr="009C33C9">
        <w:t>May</w:t>
      </w:r>
      <w:r w:rsidR="003444C4">
        <w:t xml:space="preserve"> </w:t>
      </w:r>
      <w:r w:rsidRPr="009C33C9">
        <w:t>2018,</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referred</w:t>
      </w:r>
      <w:r w:rsidR="003444C4">
        <w:t xml:space="preserve"> </w:t>
      </w:r>
      <w:r w:rsidRPr="009C33C9">
        <w:t>the</w:t>
      </w:r>
      <w:r w:rsidR="003444C4">
        <w:t xml:space="preserve"> </w:t>
      </w:r>
      <w:r w:rsidRPr="009C33C9">
        <w:t>Committee</w:t>
      </w:r>
      <w:r w:rsidR="003444C4">
        <w:t xml:space="preserve"> </w:t>
      </w:r>
      <w:r w:rsidRPr="009C33C9">
        <w:t>to</w:t>
      </w:r>
      <w:r w:rsidR="003444C4">
        <w:t xml:space="preserve"> </w:t>
      </w:r>
      <w:r w:rsidRPr="009C33C9">
        <w:t>its</w:t>
      </w:r>
      <w:r w:rsidR="003444C4">
        <w:t xml:space="preserve"> </w:t>
      </w:r>
      <w:r w:rsidRPr="009C33C9">
        <w:t>comprehensive</w:t>
      </w:r>
      <w:r w:rsidR="003444C4">
        <w:t xml:space="preserve"> </w:t>
      </w:r>
      <w:r w:rsidRPr="009C33C9">
        <w:t>response</w:t>
      </w:r>
      <w:r w:rsidR="003444C4">
        <w:t xml:space="preserve"> </w:t>
      </w:r>
      <w:r w:rsidRPr="009C33C9">
        <w:t>of</w:t>
      </w:r>
      <w:r w:rsidR="003444C4">
        <w:t xml:space="preserve"> </w:t>
      </w:r>
      <w:r w:rsidRPr="009C33C9">
        <w:t>28</w:t>
      </w:r>
      <w:r w:rsidR="003444C4">
        <w:t xml:space="preserve"> </w:t>
      </w:r>
      <w:r w:rsidRPr="009C33C9">
        <w:t>August</w:t>
      </w:r>
      <w:r w:rsidR="003444C4">
        <w:t xml:space="preserve"> </w:t>
      </w:r>
      <w:r w:rsidRPr="009C33C9">
        <w:t>2017</w:t>
      </w:r>
      <w:r w:rsidR="003444C4">
        <w:t xml:space="preserve"> </w:t>
      </w:r>
      <w:r w:rsidRPr="009C33C9">
        <w:t>to</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r w:rsidRPr="003444C4">
        <w:rPr>
          <w:rStyle w:val="FootnoteReference"/>
        </w:rPr>
        <w:footnoteReference w:id="10"/>
      </w:r>
      <w:r w:rsidR="003444C4">
        <w:t xml:space="preserve"> </w:t>
      </w:r>
      <w:r w:rsidRPr="009C33C9">
        <w:t>emphasizing</w:t>
      </w:r>
      <w:r w:rsidR="003444C4">
        <w:t xml:space="preserve"> </w:t>
      </w:r>
      <w:r w:rsidRPr="009C33C9">
        <w:t>that</w:t>
      </w:r>
      <w:r w:rsidR="003444C4">
        <w:t xml:space="preserve"> </w:t>
      </w:r>
      <w:r w:rsidRPr="009C33C9">
        <w:t>it</w:t>
      </w:r>
      <w:r w:rsidR="003444C4">
        <w:t xml:space="preserve"> </w:t>
      </w:r>
      <w:r w:rsidRPr="009C33C9">
        <w:t>had</w:t>
      </w:r>
      <w:r w:rsidR="003444C4">
        <w:t xml:space="preserve"> </w:t>
      </w:r>
      <w:r w:rsidRPr="009C33C9">
        <w:t>considered</w:t>
      </w:r>
      <w:r w:rsidR="003444C4">
        <w:t xml:space="preserve"> </w:t>
      </w:r>
      <w:r w:rsidRPr="009C33C9">
        <w:t>the</w:t>
      </w:r>
      <w:r w:rsidR="003444C4">
        <w:t xml:space="preserve"> </w:t>
      </w:r>
      <w:r w:rsidRPr="009C33C9">
        <w:t>decision</w:t>
      </w:r>
      <w:r w:rsidR="003444C4">
        <w:t xml:space="preserve"> </w:t>
      </w:r>
      <w:r w:rsidRPr="009C33C9">
        <w:t>carefully</w:t>
      </w:r>
      <w:r w:rsidR="003444C4">
        <w:t xml:space="preserve"> </w:t>
      </w:r>
      <w:r w:rsidRPr="009C33C9">
        <w:t>and</w:t>
      </w:r>
      <w:r w:rsidR="003444C4">
        <w:t xml:space="preserve"> </w:t>
      </w:r>
      <w:r w:rsidRPr="009C33C9">
        <w:t>in</w:t>
      </w:r>
      <w:r w:rsidR="003444C4">
        <w:t xml:space="preserve"> </w:t>
      </w:r>
      <w:r w:rsidRPr="009C33C9">
        <w:t>good</w:t>
      </w:r>
      <w:r w:rsidR="003444C4">
        <w:t xml:space="preserve"> </w:t>
      </w:r>
      <w:r w:rsidRPr="009C33C9">
        <w:t>faith.</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submitted</w:t>
      </w:r>
      <w:r w:rsidR="003444C4">
        <w:t xml:space="preserve"> </w:t>
      </w:r>
      <w:r w:rsidRPr="009C33C9">
        <w:t>that</w:t>
      </w:r>
      <w:r w:rsidR="003444C4">
        <w:t xml:space="preserve"> </w:t>
      </w:r>
      <w:r w:rsidRPr="009C33C9">
        <w:t>it</w:t>
      </w:r>
      <w:r w:rsidR="003444C4">
        <w:t xml:space="preserve"> </w:t>
      </w:r>
      <w:r w:rsidRPr="009C33C9">
        <w:t>considered</w:t>
      </w:r>
      <w:r w:rsidR="003444C4">
        <w:t xml:space="preserve"> </w:t>
      </w:r>
      <w:r w:rsidRPr="009C33C9">
        <w:t>the</w:t>
      </w:r>
      <w:r w:rsidR="003444C4">
        <w:t xml:space="preserve"> </w:t>
      </w:r>
      <w:r w:rsidRPr="009C33C9">
        <w:t>communication</w:t>
      </w:r>
      <w:r w:rsidR="003444C4">
        <w:t xml:space="preserve"> </w:t>
      </w:r>
      <w:r w:rsidRPr="009C33C9">
        <w:t>to</w:t>
      </w:r>
      <w:r w:rsidR="003444C4">
        <w:t xml:space="preserve"> </w:t>
      </w:r>
      <w:r w:rsidRPr="009C33C9">
        <w:t>be</w:t>
      </w:r>
      <w:r w:rsidR="003444C4">
        <w:t xml:space="preserve"> </w:t>
      </w:r>
      <w:r w:rsidRPr="009C33C9">
        <w:t>finalized.</w:t>
      </w:r>
      <w:r w:rsidR="003444C4">
        <w:t xml:space="preserve"> </w:t>
      </w:r>
      <w:r w:rsidRPr="009C33C9">
        <w:t>It</w:t>
      </w:r>
      <w:r w:rsidR="003444C4">
        <w:t xml:space="preserve"> </w:t>
      </w:r>
      <w:r w:rsidRPr="009C33C9">
        <w:t>reiterated</w:t>
      </w:r>
      <w:r w:rsidR="003444C4">
        <w:t xml:space="preserve"> </w:t>
      </w:r>
      <w:r w:rsidRPr="009C33C9">
        <w:t>that</w:t>
      </w:r>
      <w:r w:rsidR="003444C4">
        <w:t xml:space="preserve"> </w:t>
      </w:r>
      <w:r w:rsidRPr="009C33C9">
        <w:t>the</w:t>
      </w:r>
      <w:r w:rsidR="003444C4">
        <w:t xml:space="preserve"> </w:t>
      </w:r>
      <w:r w:rsidRPr="009C33C9">
        <w:t>complainant</w:t>
      </w:r>
      <w:r w:rsidR="003444C4">
        <w:t xml:space="preserve"> </w:t>
      </w:r>
      <w:r w:rsidRPr="009C33C9">
        <w:t>remained</w:t>
      </w:r>
      <w:r w:rsidR="003444C4">
        <w:t xml:space="preserve"> </w:t>
      </w:r>
      <w:r w:rsidRPr="009C33C9">
        <w:t>subject</w:t>
      </w:r>
      <w:r w:rsidR="003444C4">
        <w:t xml:space="preserve"> </w:t>
      </w:r>
      <w:r w:rsidRPr="009C33C9">
        <w:t>to</w:t>
      </w:r>
      <w:r w:rsidR="003444C4">
        <w:t xml:space="preserve"> </w:t>
      </w:r>
      <w:r w:rsidRPr="009C33C9">
        <w:t>the</w:t>
      </w:r>
      <w:r w:rsidR="003444C4">
        <w:t xml:space="preserve"> </w:t>
      </w:r>
      <w:r w:rsidRPr="009C33C9">
        <w:t>domestic</w:t>
      </w:r>
      <w:r w:rsidR="003444C4">
        <w:t xml:space="preserve"> </w:t>
      </w:r>
      <w:r w:rsidRPr="009C33C9">
        <w:t>migration</w:t>
      </w:r>
      <w:r w:rsidR="003444C4">
        <w:t xml:space="preserve"> </w:t>
      </w:r>
      <w:r w:rsidRPr="009C33C9">
        <w:t>processes</w:t>
      </w:r>
      <w:r w:rsidR="003444C4">
        <w:t xml:space="preserve"> </w:t>
      </w:r>
      <w:r w:rsidRPr="009C33C9">
        <w:t>of</w:t>
      </w:r>
      <w:r w:rsidR="003444C4">
        <w:t xml:space="preserve"> </w:t>
      </w:r>
      <w:r w:rsidRPr="009C33C9">
        <w:t>Australia.</w:t>
      </w:r>
      <w:r w:rsidR="003444C4">
        <w:t xml:space="preserve"> </w:t>
      </w:r>
    </w:p>
    <w:p w:rsidR="00024700" w:rsidRPr="009C33C9" w:rsidRDefault="00024700" w:rsidP="00E202E0">
      <w:pPr>
        <w:pStyle w:val="SingleTxtG"/>
      </w:pPr>
      <w:r w:rsidRPr="009C33C9">
        <w:t>23.</w:t>
      </w:r>
      <w:r w:rsidR="003444C4">
        <w:t xml:space="preserve"> </w:t>
      </w:r>
      <w:r w:rsidRPr="009C33C9">
        <w:tab/>
        <w:t>During</w:t>
      </w:r>
      <w:r w:rsidR="003444C4">
        <w:t xml:space="preserve"> </w:t>
      </w:r>
      <w:r w:rsidRPr="009C33C9">
        <w:t>its</w:t>
      </w:r>
      <w:r w:rsidR="003444C4">
        <w:t xml:space="preserve"> </w:t>
      </w:r>
      <w:r w:rsidRPr="009C33C9">
        <w:t>sixty-third</w:t>
      </w:r>
      <w:r w:rsidR="003444C4">
        <w:t xml:space="preserve"> </w:t>
      </w:r>
      <w:r w:rsidRPr="009C33C9">
        <w:t>session,</w:t>
      </w:r>
      <w:r w:rsidR="003444C4">
        <w:t xml:space="preserve"> </w:t>
      </w:r>
      <w:r w:rsidRPr="009C33C9">
        <w:t>on</w:t>
      </w:r>
      <w:r w:rsidR="003444C4">
        <w:t xml:space="preserve"> </w:t>
      </w:r>
      <w:r w:rsidRPr="009C33C9">
        <w:t>15</w:t>
      </w:r>
      <w:r w:rsidR="003444C4">
        <w:t xml:space="preserve"> </w:t>
      </w:r>
      <w:r w:rsidRPr="009C33C9">
        <w:t>May</w:t>
      </w:r>
      <w:r w:rsidR="003444C4">
        <w:t xml:space="preserve"> </w:t>
      </w:r>
      <w:r w:rsidRPr="009C33C9">
        <w:t>2018,</w:t>
      </w:r>
      <w:r w:rsidR="003444C4">
        <w:t xml:space="preserve"> </w:t>
      </w:r>
      <w:r w:rsidRPr="009C33C9">
        <w:t>the</w:t>
      </w:r>
      <w:r w:rsidR="003444C4">
        <w:t xml:space="preserve"> </w:t>
      </w:r>
      <w:r w:rsidRPr="009C33C9">
        <w:t>Committee</w:t>
      </w:r>
      <w:r w:rsidR="003444C4">
        <w:t xml:space="preserve"> </w:t>
      </w:r>
      <w:r w:rsidRPr="009C33C9">
        <w:t>decided</w:t>
      </w:r>
      <w:r w:rsidR="003444C4">
        <w:t xml:space="preserve"> </w:t>
      </w:r>
      <w:r w:rsidRPr="009C33C9">
        <w:t>to</w:t>
      </w:r>
      <w:r w:rsidR="003444C4">
        <w:t xml:space="preserve"> </w:t>
      </w:r>
      <w:r w:rsidRPr="009C33C9">
        <w:t>keep</w:t>
      </w:r>
      <w:r w:rsidR="003444C4">
        <w:t xml:space="preserve"> </w:t>
      </w:r>
      <w:r w:rsidRPr="009C33C9">
        <w:t>the</w:t>
      </w:r>
      <w:r w:rsidR="003444C4">
        <w:t xml:space="preserve"> </w:t>
      </w:r>
      <w:r w:rsidRPr="009C33C9">
        <w:t>follow-up</w:t>
      </w:r>
      <w:r w:rsidR="003444C4">
        <w:t xml:space="preserve"> </w:t>
      </w:r>
      <w:r w:rsidRPr="009C33C9">
        <w:t>dialogue</w:t>
      </w:r>
      <w:r w:rsidR="003444C4">
        <w:t xml:space="preserve"> </w:t>
      </w:r>
      <w:r w:rsidRPr="009C33C9">
        <w:t>open</w:t>
      </w:r>
      <w:r w:rsidR="003444C4">
        <w:t xml:space="preserve"> </w:t>
      </w:r>
      <w:r w:rsidRPr="009C33C9">
        <w:t>and</w:t>
      </w:r>
      <w:r w:rsidR="003444C4">
        <w:t xml:space="preserve"> </w:t>
      </w:r>
      <w:r w:rsidRPr="009C33C9">
        <w:t>to</w:t>
      </w:r>
      <w:r w:rsidR="003444C4">
        <w:t xml:space="preserve"> </w:t>
      </w:r>
      <w:r w:rsidRPr="009C33C9">
        <w:t>request</w:t>
      </w:r>
      <w:r w:rsidR="003444C4">
        <w:t xml:space="preserve"> </w:t>
      </w:r>
      <w:r w:rsidRPr="009C33C9">
        <w:t>a</w:t>
      </w:r>
      <w:r w:rsidR="003444C4">
        <w:t xml:space="preserve"> </w:t>
      </w:r>
      <w:r w:rsidRPr="009C33C9">
        <w:t>meeting</w:t>
      </w:r>
      <w:r w:rsidR="003444C4">
        <w:t xml:space="preserve"> </w:t>
      </w:r>
      <w:r w:rsidRPr="009C33C9">
        <w:t>with</w:t>
      </w:r>
      <w:r w:rsidR="003444C4">
        <w:t xml:space="preserve"> </w:t>
      </w:r>
      <w:r w:rsidRPr="009C33C9">
        <w:t>a</w:t>
      </w:r>
      <w:r w:rsidR="003444C4">
        <w:t xml:space="preserve"> </w:t>
      </w:r>
      <w:r w:rsidRPr="009C33C9">
        <w:t>representative</w:t>
      </w:r>
      <w:r w:rsidR="003444C4">
        <w:t xml:space="preserve"> </w:t>
      </w:r>
      <w:r w:rsidRPr="009C33C9">
        <w:t>of</w:t>
      </w:r>
      <w:r w:rsidR="003444C4">
        <w:t xml:space="preserve"> </w:t>
      </w:r>
      <w:r w:rsidRPr="009C33C9">
        <w:t>the</w:t>
      </w:r>
      <w:r w:rsidR="003444C4">
        <w:t xml:space="preserve"> </w:t>
      </w:r>
      <w:r w:rsidRPr="009C33C9">
        <w:t>Permanent</w:t>
      </w:r>
      <w:r w:rsidR="003444C4">
        <w:t xml:space="preserve"> </w:t>
      </w:r>
      <w:r w:rsidRPr="009C33C9">
        <w:t>Mission</w:t>
      </w:r>
      <w:r w:rsidR="003444C4">
        <w:t xml:space="preserve"> </w:t>
      </w:r>
      <w:r w:rsidRPr="009C33C9">
        <w:t>of</w:t>
      </w:r>
      <w:r w:rsidR="003444C4">
        <w:t xml:space="preserve"> </w:t>
      </w:r>
      <w:r w:rsidRPr="009C33C9">
        <w:t>Australia</w:t>
      </w:r>
      <w:r w:rsidR="003444C4">
        <w:t xml:space="preserve"> </w:t>
      </w:r>
      <w:r w:rsidRPr="009C33C9">
        <w:t>to</w:t>
      </w:r>
      <w:r w:rsidR="003444C4">
        <w:t xml:space="preserve"> </w:t>
      </w:r>
      <w:r w:rsidRPr="009C33C9">
        <w:t>the</w:t>
      </w:r>
      <w:r w:rsidR="003444C4">
        <w:t xml:space="preserve"> </w:t>
      </w:r>
      <w:r w:rsidRPr="009C33C9">
        <w:t>United</w:t>
      </w:r>
      <w:r w:rsidR="003444C4">
        <w:t xml:space="preserve"> </w:t>
      </w:r>
      <w:r w:rsidRPr="009C33C9">
        <w:t>Nations</w:t>
      </w:r>
      <w:r w:rsidR="003444C4">
        <w:t xml:space="preserve"> </w:t>
      </w:r>
      <w:r w:rsidRPr="009C33C9">
        <w:t>Office</w:t>
      </w:r>
      <w:r w:rsidR="003444C4">
        <w:t xml:space="preserve"> </w:t>
      </w:r>
      <w:r w:rsidRPr="009C33C9">
        <w:t>and</w:t>
      </w:r>
      <w:r w:rsidR="003444C4">
        <w:t xml:space="preserve"> </w:t>
      </w:r>
      <w:r w:rsidRPr="009C33C9">
        <w:t>other</w:t>
      </w:r>
      <w:r w:rsidR="003444C4">
        <w:t xml:space="preserve"> </w:t>
      </w:r>
      <w:r w:rsidRPr="009C33C9">
        <w:t>international</w:t>
      </w:r>
      <w:r w:rsidR="003444C4">
        <w:t xml:space="preserve"> </w:t>
      </w:r>
      <w:r w:rsidRPr="009C33C9">
        <w:t>organizations</w:t>
      </w:r>
      <w:r w:rsidR="003444C4">
        <w:t xml:space="preserve"> </w:t>
      </w:r>
      <w:r w:rsidRPr="009C33C9">
        <w:t>in</w:t>
      </w:r>
      <w:r w:rsidR="003444C4">
        <w:t xml:space="preserve"> </w:t>
      </w:r>
      <w:r w:rsidRPr="009C33C9">
        <w:t>Geneva</w:t>
      </w:r>
      <w:r w:rsidR="003444C4">
        <w:t xml:space="preserve"> </w:t>
      </w:r>
      <w:r w:rsidRPr="009C33C9">
        <w:t>during</w:t>
      </w:r>
      <w:r w:rsidR="003444C4">
        <w:t xml:space="preserve"> </w:t>
      </w:r>
      <w:r w:rsidRPr="009C33C9">
        <w:t>the</w:t>
      </w:r>
      <w:r w:rsidR="003444C4">
        <w:t xml:space="preserve"> </w:t>
      </w:r>
      <w:r w:rsidRPr="009C33C9">
        <w:t>Committee’s</w:t>
      </w:r>
      <w:r w:rsidR="003444C4">
        <w:t xml:space="preserve"> </w:t>
      </w:r>
      <w:r w:rsidRPr="009C33C9">
        <w:t>sixty-fourth</w:t>
      </w:r>
      <w:r w:rsidR="003444C4">
        <w:t xml:space="preserve"> </w:t>
      </w:r>
      <w:r w:rsidRPr="009C33C9">
        <w:t>session,</w:t>
      </w:r>
      <w:r w:rsidR="003444C4">
        <w:t xml:space="preserve"> </w:t>
      </w:r>
      <w:r w:rsidRPr="009C33C9">
        <w:t>scheduled</w:t>
      </w:r>
      <w:r w:rsidR="003444C4">
        <w:t xml:space="preserve"> </w:t>
      </w:r>
      <w:r w:rsidRPr="009C33C9">
        <w:t>for</w:t>
      </w:r>
      <w:r w:rsidR="003444C4">
        <w:t xml:space="preserve"> </w:t>
      </w:r>
      <w:r w:rsidRPr="009C33C9">
        <w:t>9</w:t>
      </w:r>
      <w:r w:rsidR="003444C4">
        <w:t xml:space="preserve"> </w:t>
      </w:r>
      <w:r w:rsidRPr="009C33C9">
        <w:t>August</w:t>
      </w:r>
      <w:r w:rsidR="003444C4">
        <w:t xml:space="preserve"> </w:t>
      </w:r>
      <w:r w:rsidRPr="009C33C9">
        <w:t>2018,</w:t>
      </w:r>
      <w:r w:rsidR="003444C4">
        <w:t xml:space="preserve"> </w:t>
      </w:r>
      <w:r w:rsidRPr="009C33C9">
        <w:t>to</w:t>
      </w:r>
      <w:r w:rsidR="003444C4">
        <w:t xml:space="preserve"> </w:t>
      </w:r>
      <w:r w:rsidRPr="009C33C9">
        <w:t>discuss</w:t>
      </w:r>
      <w:r w:rsidR="003444C4">
        <w:t xml:space="preserve"> </w:t>
      </w:r>
      <w:r w:rsidRPr="009C33C9">
        <w:t>possible</w:t>
      </w:r>
      <w:r w:rsidR="003444C4">
        <w:t xml:space="preserve"> </w:t>
      </w:r>
      <w:r w:rsidRPr="009C33C9">
        <w:t>measures</w:t>
      </w:r>
      <w:r w:rsidR="003444C4">
        <w:t xml:space="preserve"> </w:t>
      </w:r>
      <w:r w:rsidRPr="009C33C9">
        <w:t>to</w:t>
      </w:r>
      <w:r w:rsidR="003444C4">
        <w:t xml:space="preserve"> </w:t>
      </w:r>
      <w:r w:rsidRPr="009C33C9">
        <w:t>be</w:t>
      </w:r>
      <w:r w:rsidR="003444C4">
        <w:t xml:space="preserve"> </w:t>
      </w:r>
      <w:r w:rsidRPr="009C33C9">
        <w:t>taken</w:t>
      </w:r>
      <w:r w:rsidR="003444C4">
        <w:t xml:space="preserve"> </w:t>
      </w:r>
      <w:r w:rsidRPr="009C33C9">
        <w:t>by</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authorities</w:t>
      </w:r>
      <w:r w:rsidR="003444C4">
        <w:t xml:space="preserve"> </w:t>
      </w:r>
      <w:r w:rsidRPr="009C33C9">
        <w:t>to</w:t>
      </w:r>
      <w:r w:rsidR="003444C4">
        <w:t xml:space="preserve"> </w:t>
      </w:r>
      <w:r w:rsidRPr="009C33C9">
        <w:t>implement</w:t>
      </w:r>
      <w:r w:rsidR="003444C4">
        <w:t xml:space="preserve"> </w:t>
      </w:r>
      <w:r w:rsidRPr="009C33C9">
        <w:t>the</w:t>
      </w:r>
      <w:r w:rsidR="003444C4">
        <w:t xml:space="preserve"> </w:t>
      </w:r>
      <w:r w:rsidRPr="009C33C9">
        <w:t>Committee’s</w:t>
      </w:r>
      <w:r w:rsidR="003444C4">
        <w:t xml:space="preserve"> </w:t>
      </w:r>
      <w:r w:rsidRPr="009C33C9">
        <w:t>decision</w:t>
      </w:r>
      <w:r w:rsidR="003444C4">
        <w:t xml:space="preserve"> </w:t>
      </w:r>
      <w:r w:rsidRPr="009C33C9">
        <w:t>in</w:t>
      </w:r>
      <w:r w:rsidR="003444C4">
        <w:t xml:space="preserve"> </w:t>
      </w:r>
      <w:r w:rsidRPr="009C33C9">
        <w:t>the</w:t>
      </w:r>
      <w:r w:rsidR="003444C4">
        <w:t xml:space="preserve"> </w:t>
      </w:r>
      <w:r w:rsidRPr="009C33C9">
        <w:t>present</w:t>
      </w:r>
      <w:r w:rsidR="003444C4">
        <w:t xml:space="preserve"> </w:t>
      </w:r>
      <w:r w:rsidRPr="009C33C9">
        <w:t>case.</w:t>
      </w:r>
    </w:p>
    <w:p w:rsidR="00024700" w:rsidRPr="009C33C9" w:rsidRDefault="00024700" w:rsidP="00E202E0">
      <w:pPr>
        <w:pStyle w:val="SingleTxtG"/>
      </w:pPr>
      <w:r w:rsidRPr="009C33C9">
        <w:t>24.</w:t>
      </w:r>
      <w:r w:rsidR="003444C4">
        <w:t xml:space="preserve"> </w:t>
      </w:r>
      <w:r w:rsidRPr="009C33C9">
        <w:tab/>
        <w:t>The</w:t>
      </w:r>
      <w:r w:rsidR="003444C4">
        <w:t xml:space="preserve"> </w:t>
      </w:r>
      <w:r w:rsidRPr="009C33C9">
        <w:t>Committee</w:t>
      </w:r>
      <w:r w:rsidR="003444C4">
        <w:t xml:space="preserve"> </w:t>
      </w:r>
      <w:r w:rsidRPr="009C33C9">
        <w:t>decided</w:t>
      </w:r>
      <w:r w:rsidR="003444C4">
        <w:t xml:space="preserve"> </w:t>
      </w:r>
      <w:r w:rsidRPr="009C33C9">
        <w:t>to</w:t>
      </w:r>
      <w:r w:rsidR="003444C4">
        <w:t xml:space="preserve"> </w:t>
      </w:r>
      <w:r w:rsidRPr="009C33C9">
        <w:t>keep</w:t>
      </w:r>
      <w:r w:rsidR="003444C4">
        <w:t xml:space="preserve"> </w:t>
      </w:r>
      <w:r w:rsidRPr="009C33C9">
        <w:t>the</w:t>
      </w:r>
      <w:r w:rsidR="003444C4">
        <w:t xml:space="preserve"> </w:t>
      </w:r>
      <w:r w:rsidRPr="009C33C9">
        <w:t>follow-up</w:t>
      </w:r>
      <w:r w:rsidR="003444C4">
        <w:t xml:space="preserve"> </w:t>
      </w:r>
      <w:r w:rsidRPr="009C33C9">
        <w:t>dialogue</w:t>
      </w:r>
      <w:r w:rsidR="003444C4">
        <w:t xml:space="preserve"> </w:t>
      </w:r>
      <w:r w:rsidRPr="009C33C9">
        <w:t>open,</w:t>
      </w:r>
      <w:r w:rsidR="003444C4">
        <w:t xml:space="preserve"> </w:t>
      </w:r>
      <w:r w:rsidRPr="009C33C9">
        <w:t>and</w:t>
      </w:r>
      <w:r w:rsidR="003444C4">
        <w:t xml:space="preserve"> </w:t>
      </w:r>
      <w:r w:rsidRPr="009C33C9">
        <w:t>to</w:t>
      </w:r>
      <w:r w:rsidR="003444C4">
        <w:t xml:space="preserve"> </w:t>
      </w:r>
      <w:r w:rsidRPr="009C33C9">
        <w:t>consider</w:t>
      </w:r>
      <w:r w:rsidR="003444C4">
        <w:t xml:space="preserve"> </w:t>
      </w:r>
      <w:r w:rsidRPr="009C33C9">
        <w:t>further</w:t>
      </w:r>
      <w:r w:rsidR="003444C4">
        <w:t xml:space="preserve"> </w:t>
      </w:r>
      <w:r w:rsidRPr="009C33C9">
        <w:t>steps</w:t>
      </w:r>
      <w:r w:rsidR="003444C4">
        <w:t xml:space="preserve"> </w:t>
      </w:r>
      <w:r w:rsidRPr="009C33C9">
        <w:t>in</w:t>
      </w:r>
      <w:r w:rsidR="003444C4">
        <w:t xml:space="preserve"> </w:t>
      </w:r>
      <w:r w:rsidRPr="009C33C9">
        <w:t>the</w:t>
      </w:r>
      <w:r w:rsidR="003444C4">
        <w:t xml:space="preserve"> </w:t>
      </w:r>
      <w:r w:rsidRPr="009C33C9">
        <w:t>light</w:t>
      </w:r>
      <w:r w:rsidR="003444C4">
        <w:t xml:space="preserve"> </w:t>
      </w:r>
      <w:r w:rsidRPr="009C33C9">
        <w:t>of</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response.</w:t>
      </w:r>
      <w:r w:rsidR="003444C4">
        <w:t xml:space="preserve"> </w:t>
      </w:r>
    </w:p>
    <w:p w:rsidR="00024700" w:rsidRPr="009C33C9" w:rsidRDefault="00876F4B" w:rsidP="00A3337E">
      <w:pPr>
        <w:pStyle w:val="H1G"/>
      </w:pPr>
      <w:r>
        <w:lastRenderedPageBreak/>
        <w:tab/>
      </w:r>
      <w:r w:rsidR="00024700" w:rsidRPr="009C33C9">
        <w:t>G.</w:t>
      </w:r>
      <w:r w:rsidR="003444C4">
        <w:t xml:space="preserve"> </w:t>
      </w:r>
      <w:r w:rsidR="00024700" w:rsidRPr="009C33C9">
        <w:tab/>
        <w:t>Communication</w:t>
      </w:r>
      <w:r w:rsidR="003444C4">
        <w:t xml:space="preserve"> </w:t>
      </w:r>
      <w:r w:rsidR="00024700" w:rsidRPr="009C33C9">
        <w:t>No.</w:t>
      </w:r>
      <w:r w:rsidR="003444C4">
        <w:t xml:space="preserve"> </w:t>
      </w:r>
      <w:r w:rsidR="00024700" w:rsidRPr="009C33C9">
        <w:t>682/2015</w:t>
      </w:r>
      <w:r w:rsidR="00024700" w:rsidRPr="009F0F1E">
        <w:rPr>
          <w:rStyle w:val="FootnoteReference"/>
          <w:b w:val="0"/>
          <w:bCs/>
        </w:rPr>
        <w:footnoteReference w:id="11"/>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5102"/>
      </w:tblGrid>
      <w:tr w:rsidR="00876F4B" w:rsidRPr="00876F4B" w:rsidTr="00876F4B">
        <w:trPr>
          <w:tblHeader/>
        </w:trPr>
        <w:tc>
          <w:tcPr>
            <w:tcW w:w="7371" w:type="dxa"/>
            <w:gridSpan w:val="2"/>
            <w:tcBorders>
              <w:top w:val="single" w:sz="4" w:space="0" w:color="auto"/>
              <w:bottom w:val="single" w:sz="12" w:space="0" w:color="auto"/>
            </w:tcBorders>
            <w:shd w:val="clear" w:color="auto" w:fill="auto"/>
            <w:vAlign w:val="bottom"/>
          </w:tcPr>
          <w:p w:rsidR="00024700" w:rsidRPr="00876F4B" w:rsidRDefault="00024700" w:rsidP="00A3337E">
            <w:pPr>
              <w:pStyle w:val="SingleTxtG"/>
              <w:keepNext/>
              <w:keepLines/>
              <w:suppressAutoHyphens w:val="0"/>
              <w:spacing w:before="80" w:after="80" w:line="200" w:lineRule="exact"/>
              <w:ind w:left="0" w:right="113"/>
              <w:jc w:val="left"/>
              <w:rPr>
                <w:i/>
                <w:sz w:val="16"/>
              </w:rPr>
            </w:pPr>
            <w:proofErr w:type="spellStart"/>
            <w:r w:rsidRPr="00876F4B">
              <w:rPr>
                <w:i/>
                <w:sz w:val="16"/>
              </w:rPr>
              <w:t>Alhaj</w:t>
            </w:r>
            <w:proofErr w:type="spellEnd"/>
            <w:r w:rsidR="003444C4">
              <w:rPr>
                <w:i/>
                <w:sz w:val="16"/>
              </w:rPr>
              <w:t xml:space="preserve"> </w:t>
            </w:r>
            <w:r w:rsidRPr="00876F4B">
              <w:rPr>
                <w:i/>
                <w:sz w:val="16"/>
              </w:rPr>
              <w:t>Ali</w:t>
            </w:r>
            <w:r w:rsidR="003444C4">
              <w:rPr>
                <w:i/>
                <w:sz w:val="16"/>
              </w:rPr>
              <w:t xml:space="preserve"> </w:t>
            </w:r>
            <w:r w:rsidRPr="00876F4B">
              <w:rPr>
                <w:i/>
                <w:sz w:val="16"/>
              </w:rPr>
              <w:t>v.</w:t>
            </w:r>
            <w:r w:rsidR="003444C4">
              <w:rPr>
                <w:i/>
                <w:sz w:val="16"/>
              </w:rPr>
              <w:t xml:space="preserve"> </w:t>
            </w:r>
            <w:r w:rsidRPr="00876F4B">
              <w:rPr>
                <w:i/>
                <w:sz w:val="16"/>
              </w:rPr>
              <w:t>Morocco</w:t>
            </w:r>
          </w:p>
        </w:tc>
      </w:tr>
      <w:tr w:rsidR="00024700" w:rsidRPr="00876F4B" w:rsidTr="00F440D0">
        <w:tc>
          <w:tcPr>
            <w:tcW w:w="2268" w:type="dxa"/>
            <w:tcBorders>
              <w:top w:val="single" w:sz="12" w:space="0" w:color="auto"/>
              <w:bottom w:val="nil"/>
            </w:tcBorders>
            <w:shd w:val="clear" w:color="auto" w:fill="auto"/>
          </w:tcPr>
          <w:p w:rsidR="00024700" w:rsidRPr="00876F4B" w:rsidRDefault="00024700" w:rsidP="00A3337E">
            <w:pPr>
              <w:pStyle w:val="SingleTxtG"/>
              <w:keepNext/>
              <w:keepLines/>
              <w:suppressAutoHyphens w:val="0"/>
              <w:spacing w:before="40" w:line="220" w:lineRule="exact"/>
              <w:ind w:left="0" w:right="113"/>
              <w:jc w:val="left"/>
            </w:pPr>
            <w:r w:rsidRPr="00876F4B">
              <w:t>Decision</w:t>
            </w:r>
            <w:r w:rsidR="003444C4">
              <w:t xml:space="preserve"> </w:t>
            </w:r>
            <w:r w:rsidRPr="00876F4B">
              <w:t>adopted</w:t>
            </w:r>
            <w:r w:rsidR="003444C4">
              <w:t xml:space="preserve"> </w:t>
            </w:r>
            <w:r w:rsidRPr="00876F4B">
              <w:t>on:</w:t>
            </w:r>
          </w:p>
        </w:tc>
        <w:tc>
          <w:tcPr>
            <w:tcW w:w="5103" w:type="dxa"/>
            <w:tcBorders>
              <w:top w:val="single" w:sz="12" w:space="0" w:color="auto"/>
              <w:bottom w:val="nil"/>
            </w:tcBorders>
            <w:shd w:val="clear" w:color="auto" w:fill="auto"/>
          </w:tcPr>
          <w:p w:rsidR="00024700" w:rsidRPr="00876F4B" w:rsidRDefault="00024700" w:rsidP="00A3337E">
            <w:pPr>
              <w:pStyle w:val="SingleTxtG"/>
              <w:keepNext/>
              <w:keepLines/>
              <w:suppressAutoHyphens w:val="0"/>
              <w:spacing w:before="40" w:line="220" w:lineRule="exact"/>
              <w:ind w:left="0" w:right="113"/>
              <w:jc w:val="left"/>
            </w:pPr>
            <w:r w:rsidRPr="00876F4B">
              <w:t>3</w:t>
            </w:r>
            <w:r w:rsidR="003444C4">
              <w:t xml:space="preserve"> </w:t>
            </w:r>
            <w:r w:rsidRPr="00876F4B">
              <w:t>August</w:t>
            </w:r>
            <w:r w:rsidR="003444C4">
              <w:t xml:space="preserve"> </w:t>
            </w:r>
            <w:r w:rsidRPr="00876F4B">
              <w:t>2016</w:t>
            </w:r>
          </w:p>
        </w:tc>
      </w:tr>
      <w:tr w:rsidR="00024700" w:rsidRPr="00876F4B" w:rsidTr="00F440D0">
        <w:tc>
          <w:tcPr>
            <w:tcW w:w="2268" w:type="dxa"/>
            <w:tcBorders>
              <w:top w:val="nil"/>
              <w:bottom w:val="nil"/>
            </w:tcBorders>
            <w:shd w:val="clear" w:color="auto" w:fill="auto"/>
          </w:tcPr>
          <w:p w:rsidR="00024700" w:rsidRPr="00876F4B" w:rsidRDefault="00024700" w:rsidP="00A3337E">
            <w:pPr>
              <w:pStyle w:val="SingleTxtG"/>
              <w:keepNext/>
              <w:keepLines/>
              <w:suppressAutoHyphens w:val="0"/>
              <w:spacing w:before="40" w:line="220" w:lineRule="exact"/>
              <w:ind w:left="0" w:right="113"/>
              <w:jc w:val="left"/>
            </w:pPr>
            <w:r w:rsidRPr="00876F4B">
              <w:t>Violation:</w:t>
            </w:r>
          </w:p>
        </w:tc>
        <w:tc>
          <w:tcPr>
            <w:tcW w:w="5103" w:type="dxa"/>
            <w:tcBorders>
              <w:top w:val="nil"/>
              <w:bottom w:val="nil"/>
            </w:tcBorders>
            <w:shd w:val="clear" w:color="auto" w:fill="auto"/>
          </w:tcPr>
          <w:p w:rsidR="00024700" w:rsidRPr="00876F4B" w:rsidRDefault="00024700" w:rsidP="00A3337E">
            <w:pPr>
              <w:pStyle w:val="SingleTxtG"/>
              <w:keepNext/>
              <w:keepLines/>
              <w:suppressAutoHyphens w:val="0"/>
              <w:spacing w:before="40" w:line="220" w:lineRule="exact"/>
              <w:ind w:left="0" w:right="113"/>
              <w:jc w:val="left"/>
            </w:pPr>
            <w:r w:rsidRPr="00876F4B">
              <w:t>Article</w:t>
            </w:r>
            <w:r w:rsidR="003444C4">
              <w:t xml:space="preserve"> </w:t>
            </w:r>
            <w:r w:rsidRPr="00876F4B">
              <w:t>3</w:t>
            </w:r>
          </w:p>
        </w:tc>
      </w:tr>
      <w:tr w:rsidR="00F440D0" w:rsidRPr="00876F4B" w:rsidTr="00F440D0">
        <w:trPr>
          <w:trHeight w:val="1599"/>
        </w:trPr>
        <w:tc>
          <w:tcPr>
            <w:tcW w:w="2268" w:type="dxa"/>
            <w:tcBorders>
              <w:top w:val="nil"/>
            </w:tcBorders>
            <w:shd w:val="clear" w:color="auto" w:fill="auto"/>
          </w:tcPr>
          <w:p w:rsidR="00024700" w:rsidRPr="00876F4B" w:rsidRDefault="00024700" w:rsidP="00A3337E">
            <w:pPr>
              <w:pStyle w:val="SingleTxtG"/>
              <w:keepNext/>
              <w:keepLines/>
              <w:suppressAutoHyphens w:val="0"/>
              <w:spacing w:before="40" w:line="220" w:lineRule="exact"/>
              <w:ind w:left="0" w:right="113"/>
              <w:jc w:val="left"/>
            </w:pPr>
            <w:r w:rsidRPr="00876F4B">
              <w:t>Remedy:</w:t>
            </w:r>
          </w:p>
        </w:tc>
        <w:tc>
          <w:tcPr>
            <w:tcW w:w="5103" w:type="dxa"/>
            <w:tcBorders>
              <w:top w:val="nil"/>
            </w:tcBorders>
            <w:shd w:val="clear" w:color="auto" w:fill="auto"/>
          </w:tcPr>
          <w:p w:rsidR="00024700" w:rsidRPr="00876F4B" w:rsidRDefault="00024700" w:rsidP="00A3337E">
            <w:pPr>
              <w:pStyle w:val="SingleTxtG"/>
              <w:keepNext/>
              <w:keepLines/>
              <w:suppressAutoHyphens w:val="0"/>
              <w:spacing w:before="40" w:line="220" w:lineRule="exact"/>
              <w:ind w:left="0" w:right="113"/>
              <w:jc w:val="left"/>
              <w:rPr>
                <w:highlight w:val="yellow"/>
              </w:rPr>
            </w:pPr>
            <w:r w:rsidRPr="00876F4B">
              <w:t>The</w:t>
            </w:r>
            <w:r w:rsidR="003444C4">
              <w:t xml:space="preserve"> </w:t>
            </w:r>
            <w:r w:rsidRPr="00876F4B">
              <w:t>Committee</w:t>
            </w:r>
            <w:r w:rsidR="003444C4">
              <w:t xml:space="preserve"> </w:t>
            </w:r>
            <w:r w:rsidRPr="00876F4B">
              <w:t>concluded</w:t>
            </w:r>
            <w:r w:rsidR="003444C4">
              <w:t xml:space="preserve"> </w:t>
            </w:r>
            <w:r w:rsidRPr="00876F4B">
              <w:t>that</w:t>
            </w:r>
            <w:r w:rsidR="003444C4">
              <w:t xml:space="preserve"> </w:t>
            </w:r>
            <w:r w:rsidRPr="00876F4B">
              <w:t>the</w:t>
            </w:r>
            <w:r w:rsidR="003444C4">
              <w:t xml:space="preserve"> </w:t>
            </w:r>
            <w:r w:rsidRPr="00876F4B">
              <w:t>complainant</w:t>
            </w:r>
            <w:r w:rsidR="003444C4">
              <w:t xml:space="preserve"> </w:t>
            </w:r>
            <w:r w:rsidRPr="00876F4B">
              <w:t>had</w:t>
            </w:r>
            <w:r w:rsidR="003444C4">
              <w:t xml:space="preserve"> </w:t>
            </w:r>
            <w:r w:rsidRPr="00876F4B">
              <w:t>sufficiently</w:t>
            </w:r>
            <w:r w:rsidR="003444C4">
              <w:t xml:space="preserve"> </w:t>
            </w:r>
            <w:r w:rsidRPr="00876F4B">
              <w:t>demonstrated</w:t>
            </w:r>
            <w:r w:rsidR="003444C4">
              <w:t xml:space="preserve"> </w:t>
            </w:r>
            <w:r w:rsidRPr="00876F4B">
              <w:t>that</w:t>
            </w:r>
            <w:r w:rsidR="003444C4">
              <w:t xml:space="preserve"> </w:t>
            </w:r>
            <w:r w:rsidRPr="00876F4B">
              <w:t>he</w:t>
            </w:r>
            <w:r w:rsidR="003444C4">
              <w:t xml:space="preserve"> </w:t>
            </w:r>
            <w:r w:rsidRPr="00876F4B">
              <w:t>faced</w:t>
            </w:r>
            <w:r w:rsidR="003444C4">
              <w:t xml:space="preserve"> </w:t>
            </w:r>
            <w:r w:rsidRPr="00876F4B">
              <w:t>a</w:t>
            </w:r>
            <w:r w:rsidR="003444C4">
              <w:t xml:space="preserve"> </w:t>
            </w:r>
            <w:r w:rsidRPr="00876F4B">
              <w:t>foreseeable,</w:t>
            </w:r>
            <w:r w:rsidR="003444C4">
              <w:t xml:space="preserve"> </w:t>
            </w:r>
            <w:r w:rsidRPr="00876F4B">
              <w:t>real</w:t>
            </w:r>
            <w:r w:rsidR="003444C4">
              <w:t xml:space="preserve"> </w:t>
            </w:r>
            <w:r w:rsidRPr="00876F4B">
              <w:t>and</w:t>
            </w:r>
            <w:r w:rsidR="003444C4">
              <w:t xml:space="preserve"> </w:t>
            </w:r>
            <w:r w:rsidRPr="00876F4B">
              <w:t>personal</w:t>
            </w:r>
            <w:r w:rsidR="003444C4">
              <w:t xml:space="preserve"> </w:t>
            </w:r>
            <w:r w:rsidRPr="00876F4B">
              <w:t>risk</w:t>
            </w:r>
            <w:r w:rsidR="003444C4">
              <w:t xml:space="preserve"> </w:t>
            </w:r>
            <w:r w:rsidRPr="00876F4B">
              <w:t>of</w:t>
            </w:r>
            <w:r w:rsidR="003444C4">
              <w:t xml:space="preserve"> </w:t>
            </w:r>
            <w:r w:rsidRPr="00876F4B">
              <w:t>torture</w:t>
            </w:r>
            <w:r w:rsidR="003444C4">
              <w:t xml:space="preserve"> </w:t>
            </w:r>
            <w:r w:rsidRPr="00876F4B">
              <w:t>if</w:t>
            </w:r>
            <w:r w:rsidR="003444C4">
              <w:t xml:space="preserve"> </w:t>
            </w:r>
            <w:r w:rsidRPr="00876F4B">
              <w:t>extradited</w:t>
            </w:r>
            <w:r w:rsidR="003444C4">
              <w:t xml:space="preserve"> </w:t>
            </w:r>
            <w:r w:rsidRPr="00876F4B">
              <w:t>to</w:t>
            </w:r>
            <w:r w:rsidR="003444C4">
              <w:t xml:space="preserve"> </w:t>
            </w:r>
            <w:r w:rsidRPr="00876F4B">
              <w:t>Saudi</w:t>
            </w:r>
            <w:r w:rsidR="003444C4">
              <w:t xml:space="preserve"> </w:t>
            </w:r>
            <w:r w:rsidRPr="00876F4B">
              <w:t>Arabia,</w:t>
            </w:r>
            <w:r w:rsidR="003444C4">
              <w:t xml:space="preserve"> </w:t>
            </w:r>
            <w:r w:rsidRPr="00876F4B">
              <w:t>in</w:t>
            </w:r>
            <w:r w:rsidR="003444C4">
              <w:t xml:space="preserve"> </w:t>
            </w:r>
            <w:r w:rsidRPr="00876F4B">
              <w:t>violation</w:t>
            </w:r>
            <w:r w:rsidR="003444C4">
              <w:t xml:space="preserve"> </w:t>
            </w:r>
            <w:r w:rsidRPr="00876F4B">
              <w:t>of</w:t>
            </w:r>
            <w:r w:rsidR="003444C4">
              <w:t xml:space="preserve"> </w:t>
            </w:r>
            <w:r w:rsidRPr="00876F4B">
              <w:t>article</w:t>
            </w:r>
            <w:r w:rsidR="003444C4">
              <w:t xml:space="preserve"> </w:t>
            </w:r>
            <w:r w:rsidRPr="00876F4B">
              <w:t>3</w:t>
            </w:r>
            <w:r w:rsidR="003444C4">
              <w:t xml:space="preserve"> </w:t>
            </w:r>
            <w:r w:rsidRPr="00876F4B">
              <w:t>of</w:t>
            </w:r>
            <w:r w:rsidR="003444C4">
              <w:t xml:space="preserve"> </w:t>
            </w:r>
            <w:r w:rsidRPr="00876F4B">
              <w:t>the</w:t>
            </w:r>
            <w:r w:rsidR="003444C4">
              <w:t xml:space="preserve"> </w:t>
            </w:r>
            <w:r w:rsidRPr="00876F4B">
              <w:t>Convention.</w:t>
            </w:r>
            <w:r w:rsidR="003444C4">
              <w:t xml:space="preserve"> </w:t>
            </w:r>
            <w:r w:rsidRPr="00876F4B">
              <w:t>Since</w:t>
            </w:r>
            <w:r w:rsidR="003444C4">
              <w:t xml:space="preserve"> </w:t>
            </w:r>
            <w:r w:rsidRPr="00876F4B">
              <w:t>the</w:t>
            </w:r>
            <w:r w:rsidR="003444C4">
              <w:t xml:space="preserve"> </w:t>
            </w:r>
            <w:r w:rsidRPr="00876F4B">
              <w:t>complainant</w:t>
            </w:r>
            <w:r w:rsidR="003444C4">
              <w:t xml:space="preserve"> </w:t>
            </w:r>
            <w:r w:rsidRPr="00876F4B">
              <w:t>had</w:t>
            </w:r>
            <w:r w:rsidR="003444C4">
              <w:t xml:space="preserve"> </w:t>
            </w:r>
            <w:r w:rsidRPr="00876F4B">
              <w:t>been</w:t>
            </w:r>
            <w:r w:rsidR="003444C4">
              <w:t xml:space="preserve"> </w:t>
            </w:r>
            <w:r w:rsidRPr="00876F4B">
              <w:t>in</w:t>
            </w:r>
            <w:r w:rsidR="003444C4">
              <w:t xml:space="preserve"> </w:t>
            </w:r>
            <w:proofErr w:type="spellStart"/>
            <w:r w:rsidRPr="00876F4B">
              <w:t>pretrial</w:t>
            </w:r>
            <w:proofErr w:type="spellEnd"/>
            <w:r w:rsidR="003444C4">
              <w:t xml:space="preserve"> </w:t>
            </w:r>
            <w:r w:rsidRPr="00876F4B">
              <w:t>detention</w:t>
            </w:r>
            <w:r w:rsidR="003444C4">
              <w:t xml:space="preserve"> </w:t>
            </w:r>
            <w:r w:rsidRPr="00876F4B">
              <w:t>for</w:t>
            </w:r>
            <w:r w:rsidR="003444C4">
              <w:t xml:space="preserve"> </w:t>
            </w:r>
            <w:r w:rsidRPr="00876F4B">
              <w:t>almost</w:t>
            </w:r>
            <w:r w:rsidR="003444C4">
              <w:t xml:space="preserve"> </w:t>
            </w:r>
            <w:r w:rsidRPr="00876F4B">
              <w:t>two</w:t>
            </w:r>
            <w:r w:rsidR="003444C4">
              <w:t xml:space="preserve"> </w:t>
            </w:r>
            <w:r w:rsidRPr="00876F4B">
              <w:t>years,</w:t>
            </w:r>
            <w:r w:rsidR="003444C4">
              <w:t xml:space="preserve"> </w:t>
            </w:r>
            <w:r w:rsidRPr="00876F4B">
              <w:t>the</w:t>
            </w:r>
            <w:r w:rsidR="003444C4">
              <w:t xml:space="preserve"> </w:t>
            </w:r>
            <w:r w:rsidRPr="00876F4B">
              <w:t>Committee</w:t>
            </w:r>
            <w:r w:rsidR="003444C4">
              <w:t xml:space="preserve"> </w:t>
            </w:r>
            <w:r w:rsidRPr="00876F4B">
              <w:t>urged</w:t>
            </w:r>
            <w:r w:rsidR="003444C4">
              <w:t xml:space="preserve"> </w:t>
            </w:r>
            <w:r w:rsidRPr="00876F4B">
              <w:t>the</w:t>
            </w:r>
            <w:r w:rsidR="003444C4">
              <w:t xml:space="preserve"> </w:t>
            </w:r>
            <w:r w:rsidRPr="00876F4B">
              <w:t>State</w:t>
            </w:r>
            <w:r w:rsidR="003444C4">
              <w:t xml:space="preserve"> </w:t>
            </w:r>
            <w:r w:rsidRPr="00876F4B">
              <w:t>party</w:t>
            </w:r>
            <w:r w:rsidR="003444C4">
              <w:t xml:space="preserve"> </w:t>
            </w:r>
            <w:r w:rsidRPr="00876F4B">
              <w:t>to</w:t>
            </w:r>
            <w:r w:rsidR="003444C4">
              <w:t xml:space="preserve"> </w:t>
            </w:r>
            <w:r w:rsidRPr="00876F4B">
              <w:t>release</w:t>
            </w:r>
            <w:r w:rsidR="003444C4">
              <w:t xml:space="preserve"> </w:t>
            </w:r>
            <w:r w:rsidRPr="00876F4B">
              <w:t>him</w:t>
            </w:r>
            <w:r w:rsidR="003444C4">
              <w:t xml:space="preserve"> </w:t>
            </w:r>
            <w:r w:rsidRPr="00876F4B">
              <w:t>or</w:t>
            </w:r>
            <w:r w:rsidR="003444C4">
              <w:t xml:space="preserve"> </w:t>
            </w:r>
            <w:r w:rsidRPr="00876F4B">
              <w:t>to</w:t>
            </w:r>
            <w:r w:rsidR="003444C4">
              <w:t xml:space="preserve"> </w:t>
            </w:r>
            <w:r w:rsidRPr="00876F4B">
              <w:t>try</w:t>
            </w:r>
            <w:r w:rsidR="003444C4">
              <w:t xml:space="preserve"> </w:t>
            </w:r>
            <w:r w:rsidRPr="00876F4B">
              <w:t>him</w:t>
            </w:r>
            <w:r w:rsidR="003444C4">
              <w:t xml:space="preserve"> </w:t>
            </w:r>
            <w:r w:rsidRPr="00876F4B">
              <w:t>if</w:t>
            </w:r>
            <w:r w:rsidR="003444C4">
              <w:t xml:space="preserve"> </w:t>
            </w:r>
            <w:r w:rsidRPr="00876F4B">
              <w:t>charges</w:t>
            </w:r>
            <w:r w:rsidR="003444C4">
              <w:t xml:space="preserve"> </w:t>
            </w:r>
            <w:r w:rsidRPr="00876F4B">
              <w:t>were</w:t>
            </w:r>
            <w:r w:rsidR="003444C4">
              <w:t xml:space="preserve"> </w:t>
            </w:r>
            <w:r w:rsidRPr="00876F4B">
              <w:t>brought</w:t>
            </w:r>
            <w:r w:rsidR="003444C4">
              <w:t xml:space="preserve"> </w:t>
            </w:r>
            <w:r w:rsidRPr="00876F4B">
              <w:t>against</w:t>
            </w:r>
            <w:r w:rsidR="003444C4">
              <w:t xml:space="preserve"> </w:t>
            </w:r>
            <w:r w:rsidRPr="00876F4B">
              <w:t>him</w:t>
            </w:r>
            <w:r w:rsidR="003444C4">
              <w:t xml:space="preserve"> </w:t>
            </w:r>
            <w:r w:rsidRPr="00876F4B">
              <w:t>in</w:t>
            </w:r>
            <w:r w:rsidR="003444C4">
              <w:t xml:space="preserve"> </w:t>
            </w:r>
            <w:r w:rsidRPr="00876F4B">
              <w:t>Morocco.</w:t>
            </w:r>
            <w:r w:rsidR="003444C4">
              <w:t xml:space="preserve"> </w:t>
            </w:r>
          </w:p>
        </w:tc>
      </w:tr>
    </w:tbl>
    <w:p w:rsidR="00024700" w:rsidRPr="009C33C9" w:rsidRDefault="00024700" w:rsidP="00A3337E">
      <w:pPr>
        <w:pStyle w:val="SingleTxtG"/>
        <w:spacing w:before="240"/>
      </w:pPr>
      <w:r w:rsidRPr="009C33C9">
        <w:t>25.</w:t>
      </w:r>
      <w:r w:rsidR="003444C4">
        <w:t xml:space="preserve"> </w:t>
      </w:r>
      <w:r w:rsidRPr="009C33C9">
        <w:tab/>
        <w:t>On</w:t>
      </w:r>
      <w:r w:rsidR="003444C4">
        <w:t xml:space="preserve"> </w:t>
      </w:r>
      <w:r w:rsidRPr="009C33C9">
        <w:t>21</w:t>
      </w:r>
      <w:r w:rsidR="003444C4">
        <w:t xml:space="preserve"> </w:t>
      </w:r>
      <w:r w:rsidRPr="009C33C9">
        <w:t>May</w:t>
      </w:r>
      <w:r w:rsidR="003444C4">
        <w:t xml:space="preserve"> </w:t>
      </w:r>
      <w:r w:rsidRPr="009C33C9">
        <w:t>2018,</w:t>
      </w:r>
      <w:r w:rsidR="003444C4">
        <w:t xml:space="preserve"> </w:t>
      </w:r>
      <w:r w:rsidRPr="009C33C9">
        <w:t>the</w:t>
      </w:r>
      <w:r w:rsidR="003444C4">
        <w:t xml:space="preserve"> </w:t>
      </w:r>
      <w:r w:rsidRPr="009C33C9">
        <w:t>complainant’s</w:t>
      </w:r>
      <w:r w:rsidR="003444C4">
        <w:t xml:space="preserve"> </w:t>
      </w:r>
      <w:r w:rsidRPr="009C33C9">
        <w:t>counsel</w:t>
      </w:r>
      <w:r w:rsidR="003444C4">
        <w:t xml:space="preserve"> </w:t>
      </w:r>
      <w:r w:rsidRPr="009C33C9">
        <w:t>submitted</w:t>
      </w:r>
      <w:r w:rsidR="003444C4">
        <w:t xml:space="preserve"> </w:t>
      </w:r>
      <w:r w:rsidRPr="009C33C9">
        <w:t>that,</w:t>
      </w:r>
      <w:r w:rsidR="003444C4">
        <w:t xml:space="preserve"> </w:t>
      </w:r>
      <w:r w:rsidRPr="009C33C9">
        <w:t>according</w:t>
      </w:r>
      <w:r w:rsidR="003444C4">
        <w:t xml:space="preserve"> </w:t>
      </w:r>
      <w:r w:rsidRPr="009C33C9">
        <w:t>to</w:t>
      </w:r>
      <w:r w:rsidR="003444C4">
        <w:t xml:space="preserve"> </w:t>
      </w:r>
      <w:r w:rsidRPr="009C33C9">
        <w:t>information</w:t>
      </w:r>
      <w:r w:rsidR="003444C4">
        <w:t xml:space="preserve"> </w:t>
      </w:r>
      <w:r w:rsidRPr="009C33C9">
        <w:t>provided</w:t>
      </w:r>
      <w:r w:rsidR="003444C4">
        <w:t xml:space="preserve"> </w:t>
      </w:r>
      <w:r w:rsidRPr="009C33C9">
        <w:t>by</w:t>
      </w:r>
      <w:r w:rsidR="003444C4">
        <w:t xml:space="preserve"> </w:t>
      </w:r>
      <w:r w:rsidRPr="009C33C9">
        <w:t>the</w:t>
      </w:r>
      <w:r w:rsidR="003444C4">
        <w:t xml:space="preserve"> </w:t>
      </w:r>
      <w:r w:rsidRPr="009C33C9">
        <w:t>complainant</w:t>
      </w:r>
      <w:r w:rsidR="003444C4">
        <w:t xml:space="preserve"> </w:t>
      </w:r>
      <w:r w:rsidRPr="009C33C9">
        <w:t>dated</w:t>
      </w:r>
      <w:r w:rsidR="003444C4">
        <w:t xml:space="preserve"> </w:t>
      </w:r>
      <w:r w:rsidRPr="009C33C9">
        <w:t>17</w:t>
      </w:r>
      <w:r w:rsidR="003444C4">
        <w:t xml:space="preserve"> </w:t>
      </w:r>
      <w:r w:rsidRPr="009C33C9">
        <w:t>May</w:t>
      </w:r>
      <w:r w:rsidR="003444C4">
        <w:t xml:space="preserve"> </w:t>
      </w:r>
      <w:r w:rsidRPr="009C33C9">
        <w:t>2018,</w:t>
      </w:r>
      <w:r w:rsidR="003444C4">
        <w:t xml:space="preserve"> </w:t>
      </w:r>
      <w:r w:rsidRPr="009C33C9">
        <w:t>he</w:t>
      </w:r>
      <w:r w:rsidR="003444C4">
        <w:t xml:space="preserve"> </w:t>
      </w:r>
      <w:r w:rsidRPr="009C33C9">
        <w:t>had</w:t>
      </w:r>
      <w:r w:rsidR="003444C4">
        <w:t xml:space="preserve"> </w:t>
      </w:r>
      <w:r w:rsidRPr="009C33C9">
        <w:t>been</w:t>
      </w:r>
      <w:r w:rsidR="003444C4">
        <w:t xml:space="preserve"> </w:t>
      </w:r>
      <w:r w:rsidRPr="009C33C9">
        <w:t>released</w:t>
      </w:r>
      <w:r w:rsidR="003444C4">
        <w:t xml:space="preserve"> </w:t>
      </w:r>
      <w:r w:rsidRPr="009C33C9">
        <w:t>from</w:t>
      </w:r>
      <w:r w:rsidR="003444C4">
        <w:t xml:space="preserve"> </w:t>
      </w:r>
      <w:r w:rsidRPr="009C33C9">
        <w:t>extradition</w:t>
      </w:r>
      <w:r w:rsidR="003444C4">
        <w:t xml:space="preserve"> </w:t>
      </w:r>
      <w:r w:rsidRPr="009C33C9">
        <w:t>detention</w:t>
      </w:r>
      <w:r w:rsidR="003444C4">
        <w:t xml:space="preserve"> </w:t>
      </w:r>
      <w:r w:rsidRPr="009C33C9">
        <w:t>on</w:t>
      </w:r>
      <w:r w:rsidR="003444C4">
        <w:t xml:space="preserve"> </w:t>
      </w:r>
      <w:r w:rsidRPr="009C33C9">
        <w:t>16</w:t>
      </w:r>
      <w:r w:rsidR="003444C4">
        <w:t xml:space="preserve"> </w:t>
      </w:r>
      <w:r w:rsidRPr="009C33C9">
        <w:t>May</w:t>
      </w:r>
      <w:r w:rsidR="003444C4">
        <w:t xml:space="preserve"> </w:t>
      </w:r>
      <w:r w:rsidRPr="009C33C9">
        <w:t>2018.</w:t>
      </w:r>
      <w:r w:rsidRPr="003444C4">
        <w:rPr>
          <w:rStyle w:val="FootnoteReference"/>
        </w:rPr>
        <w:footnoteReference w:id="12"/>
      </w:r>
      <w:r w:rsidR="003444C4">
        <w:t xml:space="preserve"> </w:t>
      </w:r>
    </w:p>
    <w:p w:rsidR="00024700" w:rsidRPr="009C33C9" w:rsidRDefault="00024700" w:rsidP="00E202E0">
      <w:pPr>
        <w:pStyle w:val="SingleTxtG"/>
      </w:pPr>
      <w:r w:rsidRPr="009C33C9">
        <w:t>26.</w:t>
      </w:r>
      <w:r w:rsidR="003444C4">
        <w:t xml:space="preserve"> </w:t>
      </w:r>
      <w:r w:rsidRPr="009C33C9">
        <w:tab/>
        <w:t>The</w:t>
      </w:r>
      <w:r w:rsidR="003444C4">
        <w:t xml:space="preserve"> </w:t>
      </w:r>
      <w:r w:rsidRPr="009C33C9">
        <w:t>complainant’s</w:t>
      </w:r>
      <w:r w:rsidR="003444C4">
        <w:t xml:space="preserve"> </w:t>
      </w:r>
      <w:r w:rsidRPr="009C33C9">
        <w:t>counsel</w:t>
      </w:r>
      <w:r w:rsidR="003444C4">
        <w:t xml:space="preserve"> </w:t>
      </w:r>
      <w:r w:rsidRPr="009C33C9">
        <w:t>deplored</w:t>
      </w:r>
      <w:r w:rsidR="003444C4">
        <w:t xml:space="preserve"> </w:t>
      </w:r>
      <w:r w:rsidRPr="009C33C9">
        <w:t>the</w:t>
      </w:r>
      <w:r w:rsidR="003444C4">
        <w:t xml:space="preserve"> </w:t>
      </w:r>
      <w:r w:rsidRPr="009C33C9">
        <w:t>particularly</w:t>
      </w:r>
      <w:r w:rsidR="003444C4">
        <w:t xml:space="preserve"> </w:t>
      </w:r>
      <w:r w:rsidRPr="009C33C9">
        <w:t>serious</w:t>
      </w:r>
      <w:r w:rsidR="003444C4">
        <w:t xml:space="preserve"> </w:t>
      </w:r>
      <w:r w:rsidRPr="009C33C9">
        <w:t>harm</w:t>
      </w:r>
      <w:r w:rsidR="003444C4">
        <w:t xml:space="preserve"> </w:t>
      </w:r>
      <w:r w:rsidRPr="009C33C9">
        <w:t>suffered</w:t>
      </w:r>
      <w:r w:rsidR="003444C4">
        <w:t xml:space="preserve"> </w:t>
      </w:r>
      <w:r w:rsidRPr="009C33C9">
        <w:t>by</w:t>
      </w:r>
      <w:r w:rsidR="003444C4">
        <w:t xml:space="preserve"> </w:t>
      </w:r>
      <w:r w:rsidRPr="009C33C9">
        <w:t>the</w:t>
      </w:r>
      <w:r w:rsidR="003444C4">
        <w:t xml:space="preserve"> </w:t>
      </w:r>
      <w:r w:rsidRPr="009C33C9">
        <w:t>complainant</w:t>
      </w:r>
      <w:r w:rsidR="003444C4">
        <w:t xml:space="preserve"> </w:t>
      </w:r>
      <w:r w:rsidRPr="009C33C9">
        <w:t>as</w:t>
      </w:r>
      <w:r w:rsidR="003444C4">
        <w:t xml:space="preserve"> </w:t>
      </w:r>
      <w:r w:rsidRPr="009C33C9">
        <w:t>a</w:t>
      </w:r>
      <w:r w:rsidR="003444C4">
        <w:t xml:space="preserve"> </w:t>
      </w:r>
      <w:r w:rsidRPr="009C33C9">
        <w:t>result</w:t>
      </w:r>
      <w:r w:rsidR="003444C4">
        <w:t xml:space="preserve"> </w:t>
      </w:r>
      <w:r w:rsidRPr="009C33C9">
        <w:t>of</w:t>
      </w:r>
      <w:r w:rsidR="003444C4">
        <w:t xml:space="preserve"> </w:t>
      </w:r>
      <w:r w:rsidRPr="009C33C9">
        <w:t>his</w:t>
      </w:r>
      <w:r w:rsidR="003444C4">
        <w:t xml:space="preserve"> </w:t>
      </w:r>
      <w:r w:rsidRPr="009C33C9">
        <w:t>arbitrary</w:t>
      </w:r>
      <w:r w:rsidR="003444C4">
        <w:t xml:space="preserve"> </w:t>
      </w:r>
      <w:r w:rsidRPr="009C33C9">
        <w:t>detention,</w:t>
      </w:r>
      <w:r w:rsidR="003444C4">
        <w:t xml:space="preserve"> </w:t>
      </w:r>
      <w:r w:rsidRPr="009C33C9">
        <w:t>which</w:t>
      </w:r>
      <w:r w:rsidR="003444C4">
        <w:t xml:space="preserve"> </w:t>
      </w:r>
      <w:r w:rsidRPr="009C33C9">
        <w:t>should</w:t>
      </w:r>
      <w:r w:rsidR="003444C4">
        <w:t xml:space="preserve"> </w:t>
      </w:r>
      <w:r w:rsidRPr="009C33C9">
        <w:t>be</w:t>
      </w:r>
      <w:r w:rsidR="003444C4">
        <w:t xml:space="preserve"> </w:t>
      </w:r>
      <w:r w:rsidRPr="009C33C9">
        <w:t>redressed</w:t>
      </w:r>
      <w:r w:rsidR="003444C4">
        <w:t xml:space="preserve"> </w:t>
      </w:r>
      <w:r w:rsidRPr="009C33C9">
        <w:t>in</w:t>
      </w:r>
      <w:r w:rsidR="003444C4">
        <w:t xml:space="preserve"> </w:t>
      </w:r>
      <w:r w:rsidRPr="009C33C9">
        <w:t>accordance</w:t>
      </w:r>
      <w:r w:rsidR="003444C4">
        <w:t xml:space="preserve"> </w:t>
      </w:r>
      <w:r w:rsidRPr="009C33C9">
        <w:t>with</w:t>
      </w:r>
      <w:r w:rsidR="003444C4">
        <w:t xml:space="preserve"> </w:t>
      </w:r>
      <w:r w:rsidRPr="009C33C9">
        <w:t>chapter</w:t>
      </w:r>
      <w:r w:rsidR="003444C4">
        <w:t xml:space="preserve"> </w:t>
      </w:r>
      <w:r w:rsidRPr="009C33C9">
        <w:t>IX</w:t>
      </w:r>
      <w:r w:rsidR="003444C4">
        <w:t xml:space="preserve"> </w:t>
      </w:r>
      <w:r w:rsidRPr="009C33C9">
        <w:t>of</w:t>
      </w:r>
      <w:r w:rsidR="003444C4">
        <w:t xml:space="preserve"> </w:t>
      </w:r>
      <w:r w:rsidRPr="009C33C9">
        <w:t>the</w:t>
      </w:r>
      <w:r w:rsidR="003444C4">
        <w:t xml:space="preserve"> </w:t>
      </w:r>
      <w:r w:rsidRPr="009C33C9">
        <w:t>Basic</w:t>
      </w:r>
      <w:r w:rsidR="003444C4">
        <w:t xml:space="preserve"> </w:t>
      </w:r>
      <w:r w:rsidRPr="009C33C9">
        <w:t>Principles</w:t>
      </w:r>
      <w:r w:rsidR="003444C4">
        <w:t xml:space="preserve"> </w:t>
      </w:r>
      <w:r w:rsidRPr="009C33C9">
        <w:t>and</w:t>
      </w:r>
      <w:r w:rsidR="003444C4">
        <w:t xml:space="preserve"> </w:t>
      </w:r>
      <w:r w:rsidRPr="009C33C9">
        <w:t>Guidelines</w:t>
      </w:r>
      <w:r w:rsidR="003444C4">
        <w:t xml:space="preserve"> </w:t>
      </w:r>
      <w:r w:rsidRPr="009C33C9">
        <w:t>on</w:t>
      </w:r>
      <w:r w:rsidR="003444C4">
        <w:t xml:space="preserve"> </w:t>
      </w:r>
      <w:r w:rsidRPr="009C33C9">
        <w:t>the</w:t>
      </w:r>
      <w:r w:rsidR="003444C4">
        <w:t xml:space="preserve"> </w:t>
      </w:r>
      <w:r w:rsidRPr="009C33C9">
        <w:t>Right</w:t>
      </w:r>
      <w:r w:rsidR="003444C4">
        <w:t xml:space="preserve"> </w:t>
      </w:r>
      <w:r w:rsidRPr="009C33C9">
        <w:t>to</w:t>
      </w:r>
      <w:r w:rsidR="003444C4">
        <w:t xml:space="preserve"> </w:t>
      </w:r>
      <w:r w:rsidRPr="009C33C9">
        <w:t>a</w:t>
      </w:r>
      <w:r w:rsidR="003444C4">
        <w:t xml:space="preserve"> </w:t>
      </w:r>
      <w:r w:rsidRPr="009C33C9">
        <w:t>Remedy</w:t>
      </w:r>
      <w:r w:rsidR="003444C4">
        <w:t xml:space="preserve"> </w:t>
      </w:r>
      <w:r w:rsidRPr="009C33C9">
        <w:t>and</w:t>
      </w:r>
      <w:r w:rsidR="003444C4">
        <w:t xml:space="preserve"> </w:t>
      </w:r>
      <w:r w:rsidRPr="009C33C9">
        <w:t>Reparation</w:t>
      </w:r>
      <w:r w:rsidR="003444C4">
        <w:t xml:space="preserve"> </w:t>
      </w:r>
      <w:r w:rsidRPr="009C33C9">
        <w:t>for</w:t>
      </w:r>
      <w:r w:rsidR="003444C4">
        <w:t xml:space="preserve"> </w:t>
      </w:r>
      <w:r w:rsidRPr="009C33C9">
        <w:t>Victims</w:t>
      </w:r>
      <w:r w:rsidR="003444C4">
        <w:t xml:space="preserve"> </w:t>
      </w:r>
      <w:r w:rsidRPr="009C33C9">
        <w:t>of</w:t>
      </w:r>
      <w:r w:rsidR="003444C4">
        <w:t xml:space="preserve"> </w:t>
      </w:r>
      <w:r w:rsidRPr="009C33C9">
        <w:t>Gross</w:t>
      </w:r>
      <w:r w:rsidR="003444C4">
        <w:t xml:space="preserve"> </w:t>
      </w:r>
      <w:r w:rsidRPr="009C33C9">
        <w:t>Violations</w:t>
      </w:r>
      <w:r w:rsidR="003444C4">
        <w:t xml:space="preserve"> </w:t>
      </w:r>
      <w:r w:rsidRPr="009C33C9">
        <w:t>of</w:t>
      </w:r>
      <w:r w:rsidR="003444C4">
        <w:t xml:space="preserve"> </w:t>
      </w:r>
      <w:r w:rsidRPr="009C33C9">
        <w:t>International</w:t>
      </w:r>
      <w:r w:rsidR="003444C4">
        <w:t xml:space="preserve"> </w:t>
      </w:r>
      <w:r w:rsidRPr="009C33C9">
        <w:t>Human</w:t>
      </w:r>
      <w:r w:rsidR="003444C4">
        <w:t xml:space="preserve"> </w:t>
      </w:r>
      <w:r w:rsidRPr="009C33C9">
        <w:t>Rights</w:t>
      </w:r>
      <w:r w:rsidR="003444C4">
        <w:t xml:space="preserve"> </w:t>
      </w:r>
      <w:r w:rsidRPr="009C33C9">
        <w:t>Law</w:t>
      </w:r>
      <w:r w:rsidR="003444C4">
        <w:t xml:space="preserve"> </w:t>
      </w:r>
      <w:r w:rsidRPr="009C33C9">
        <w:t>and</w:t>
      </w:r>
      <w:r w:rsidR="003444C4">
        <w:t xml:space="preserve"> </w:t>
      </w:r>
      <w:r w:rsidRPr="009C33C9">
        <w:t>Serious</w:t>
      </w:r>
      <w:r w:rsidR="003444C4">
        <w:t xml:space="preserve"> </w:t>
      </w:r>
      <w:r w:rsidRPr="009C33C9">
        <w:t>Violations</w:t>
      </w:r>
      <w:r w:rsidR="003444C4">
        <w:t xml:space="preserve"> </w:t>
      </w:r>
      <w:r w:rsidRPr="009C33C9">
        <w:t>of</w:t>
      </w:r>
      <w:r w:rsidR="003444C4">
        <w:t xml:space="preserve"> </w:t>
      </w:r>
      <w:r w:rsidRPr="009C33C9">
        <w:t>International</w:t>
      </w:r>
      <w:r w:rsidR="003444C4">
        <w:t xml:space="preserve"> </w:t>
      </w:r>
      <w:r w:rsidRPr="009C33C9">
        <w:t>Humanitarian</w:t>
      </w:r>
      <w:r w:rsidR="003444C4">
        <w:t xml:space="preserve"> </w:t>
      </w:r>
      <w:r w:rsidRPr="009C33C9">
        <w:t>Law.</w:t>
      </w:r>
      <w:r w:rsidR="003444C4">
        <w:t xml:space="preserve"> </w:t>
      </w:r>
      <w:r w:rsidRPr="009C33C9">
        <w:t>The</w:t>
      </w:r>
      <w:r w:rsidR="003444C4">
        <w:t xml:space="preserve"> </w:t>
      </w:r>
      <w:r w:rsidRPr="009C33C9">
        <w:t>counsel</w:t>
      </w:r>
      <w:r w:rsidR="003444C4">
        <w:t xml:space="preserve"> </w:t>
      </w:r>
      <w:r w:rsidRPr="009C33C9">
        <w:t>invited</w:t>
      </w:r>
      <w:r w:rsidR="003444C4">
        <w:t xml:space="preserve"> </w:t>
      </w:r>
      <w:r w:rsidRPr="009C33C9">
        <w:t>the</w:t>
      </w:r>
      <w:r w:rsidR="003444C4">
        <w:t xml:space="preserve"> </w:t>
      </w:r>
      <w:r w:rsidRPr="009C33C9">
        <w:t>Committee</w:t>
      </w:r>
      <w:r w:rsidR="003444C4">
        <w:t xml:space="preserve"> </w:t>
      </w:r>
      <w:r w:rsidRPr="009C33C9">
        <w:t>to</w:t>
      </w:r>
      <w:r w:rsidR="003444C4">
        <w:t xml:space="preserve"> </w:t>
      </w:r>
      <w:r w:rsidRPr="009C33C9">
        <w:t>remind</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authorities</w:t>
      </w:r>
      <w:r w:rsidR="003444C4">
        <w:t xml:space="preserve"> </w:t>
      </w:r>
      <w:r w:rsidRPr="009C33C9">
        <w:t>of</w:t>
      </w:r>
      <w:r w:rsidR="003444C4">
        <w:t xml:space="preserve"> </w:t>
      </w:r>
      <w:r w:rsidRPr="009C33C9">
        <w:t>their</w:t>
      </w:r>
      <w:r w:rsidR="003444C4">
        <w:t xml:space="preserve"> </w:t>
      </w:r>
      <w:r w:rsidRPr="009C33C9">
        <w:t>obligation</w:t>
      </w:r>
      <w:r w:rsidR="003444C4">
        <w:t xml:space="preserve"> </w:t>
      </w:r>
      <w:r w:rsidRPr="009C33C9">
        <w:t>to</w:t>
      </w:r>
      <w:r w:rsidR="003444C4">
        <w:t xml:space="preserve"> </w:t>
      </w:r>
      <w:r w:rsidRPr="009C33C9">
        <w:t>guarantee</w:t>
      </w:r>
      <w:r w:rsidR="003444C4">
        <w:t xml:space="preserve"> </w:t>
      </w:r>
      <w:r w:rsidRPr="009C33C9">
        <w:t>to</w:t>
      </w:r>
      <w:r w:rsidR="003444C4">
        <w:t xml:space="preserve"> </w:t>
      </w:r>
      <w:r w:rsidRPr="009C33C9">
        <w:t>the</w:t>
      </w:r>
      <w:r w:rsidR="003444C4">
        <w:t xml:space="preserve"> </w:t>
      </w:r>
      <w:r w:rsidRPr="009C33C9">
        <w:t>complainant</w:t>
      </w:r>
      <w:r w:rsidR="003444C4">
        <w:t xml:space="preserve"> </w:t>
      </w:r>
      <w:r w:rsidRPr="009C33C9">
        <w:t>the</w:t>
      </w:r>
      <w:r w:rsidR="003444C4">
        <w:t xml:space="preserve"> </w:t>
      </w:r>
      <w:r w:rsidRPr="009C33C9">
        <w:t>right</w:t>
      </w:r>
      <w:r w:rsidR="003444C4">
        <w:t xml:space="preserve"> </w:t>
      </w:r>
      <w:r w:rsidRPr="009C33C9">
        <w:t>to</w:t>
      </w:r>
      <w:r w:rsidR="003444C4">
        <w:t xml:space="preserve"> </w:t>
      </w:r>
      <w:r w:rsidRPr="009C33C9">
        <w:t>obtain</w:t>
      </w:r>
      <w:r w:rsidR="003444C4">
        <w:t xml:space="preserve"> </w:t>
      </w:r>
      <w:r w:rsidRPr="009C33C9">
        <w:t>reparation</w:t>
      </w:r>
      <w:r w:rsidR="003444C4">
        <w:t xml:space="preserve"> </w:t>
      </w:r>
      <w:r w:rsidRPr="009C33C9">
        <w:t>and</w:t>
      </w:r>
      <w:r w:rsidR="003444C4">
        <w:t xml:space="preserve"> </w:t>
      </w:r>
      <w:r w:rsidRPr="009C33C9">
        <w:t>to</w:t>
      </w:r>
      <w:r w:rsidR="003444C4">
        <w:t xml:space="preserve"> </w:t>
      </w:r>
      <w:r w:rsidRPr="009C33C9">
        <w:t>be</w:t>
      </w:r>
      <w:r w:rsidR="003444C4">
        <w:t xml:space="preserve"> </w:t>
      </w:r>
      <w:r w:rsidRPr="009C33C9">
        <w:t>fairly</w:t>
      </w:r>
      <w:r w:rsidR="003444C4">
        <w:t xml:space="preserve"> </w:t>
      </w:r>
      <w:r w:rsidRPr="009C33C9">
        <w:t>and</w:t>
      </w:r>
      <w:r w:rsidR="003444C4">
        <w:t xml:space="preserve"> </w:t>
      </w:r>
      <w:r w:rsidRPr="009C33C9">
        <w:t>adequately</w:t>
      </w:r>
      <w:r w:rsidR="003444C4">
        <w:t xml:space="preserve"> </w:t>
      </w:r>
      <w:r w:rsidRPr="009C33C9">
        <w:t>compensated.</w:t>
      </w:r>
    </w:p>
    <w:p w:rsidR="00024700" w:rsidRPr="009C33C9" w:rsidRDefault="00024700" w:rsidP="00E202E0">
      <w:pPr>
        <w:pStyle w:val="SingleTxtG"/>
      </w:pPr>
      <w:r w:rsidRPr="009C33C9">
        <w:t>27.</w:t>
      </w:r>
      <w:r w:rsidR="003444C4">
        <w:t xml:space="preserve"> </w:t>
      </w:r>
      <w:r w:rsidRPr="009C33C9">
        <w:tab/>
        <w:t>On</w:t>
      </w:r>
      <w:r w:rsidR="003444C4">
        <w:t xml:space="preserve"> </w:t>
      </w:r>
      <w:r w:rsidRPr="009C33C9">
        <w:t>28</w:t>
      </w:r>
      <w:r w:rsidR="003444C4">
        <w:t xml:space="preserve"> </w:t>
      </w:r>
      <w:r w:rsidRPr="009C33C9">
        <w:t>May</w:t>
      </w:r>
      <w:r w:rsidR="003444C4">
        <w:t xml:space="preserve"> </w:t>
      </w:r>
      <w:r w:rsidRPr="009C33C9">
        <w:t>2018,</w:t>
      </w:r>
      <w:r w:rsidR="003444C4">
        <w:t xml:space="preserve"> </w:t>
      </w:r>
      <w:r w:rsidRPr="009C33C9">
        <w:t>the</w:t>
      </w:r>
      <w:r w:rsidR="003444C4">
        <w:t xml:space="preserve"> </w:t>
      </w:r>
      <w:r w:rsidRPr="009C33C9">
        <w:t>counsel’s</w:t>
      </w:r>
      <w:r w:rsidR="003444C4">
        <w:t xml:space="preserve"> </w:t>
      </w:r>
      <w:r w:rsidRPr="009C33C9">
        <w:t>comments</w:t>
      </w:r>
      <w:r w:rsidR="003444C4">
        <w:t xml:space="preserve"> </w:t>
      </w:r>
      <w:r w:rsidRPr="009C33C9">
        <w:t>were</w:t>
      </w:r>
      <w:r w:rsidR="003444C4">
        <w:t xml:space="preserve"> </w:t>
      </w:r>
      <w:r w:rsidRPr="009C33C9">
        <w:t>transmitted</w:t>
      </w:r>
      <w:r w:rsidR="003444C4">
        <w:t xml:space="preserve"> </w:t>
      </w:r>
      <w:r w:rsidRPr="009C33C9">
        <w:t>to</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for</w:t>
      </w:r>
      <w:r w:rsidR="003444C4">
        <w:t xml:space="preserve"> </w:t>
      </w:r>
      <w:r w:rsidRPr="009C33C9">
        <w:t>observations,</w:t>
      </w:r>
      <w:r w:rsidR="003444C4">
        <w:t xml:space="preserve"> </w:t>
      </w:r>
      <w:r w:rsidRPr="009C33C9">
        <w:t>by</w:t>
      </w:r>
      <w:r w:rsidR="003444C4">
        <w:t xml:space="preserve"> </w:t>
      </w:r>
      <w:r w:rsidRPr="009C33C9">
        <w:t>6</w:t>
      </w:r>
      <w:r w:rsidR="003444C4">
        <w:t xml:space="preserve"> </w:t>
      </w:r>
      <w:r w:rsidRPr="009C33C9">
        <w:t>August</w:t>
      </w:r>
      <w:r w:rsidR="003444C4">
        <w:t xml:space="preserve"> </w:t>
      </w:r>
      <w:r w:rsidRPr="009C33C9">
        <w:t>2018.</w:t>
      </w:r>
      <w:r w:rsidR="003444C4">
        <w:t xml:space="preserve"> </w:t>
      </w:r>
    </w:p>
    <w:p w:rsidR="00024700" w:rsidRPr="009C33C9" w:rsidRDefault="00024700" w:rsidP="00E202E0">
      <w:pPr>
        <w:pStyle w:val="SingleTxtG"/>
      </w:pPr>
      <w:r w:rsidRPr="009C33C9">
        <w:t>28.</w:t>
      </w:r>
      <w:r w:rsidR="003444C4">
        <w:t xml:space="preserve"> </w:t>
      </w:r>
      <w:r w:rsidRPr="009C33C9">
        <w:tab/>
        <w:t>On</w:t>
      </w:r>
      <w:r w:rsidR="003444C4">
        <w:t xml:space="preserve"> </w:t>
      </w:r>
      <w:r w:rsidRPr="009C33C9">
        <w:t>6</w:t>
      </w:r>
      <w:r w:rsidR="003444C4">
        <w:t xml:space="preserve"> </w:t>
      </w:r>
      <w:r w:rsidRPr="009C33C9">
        <w:t>June</w:t>
      </w:r>
      <w:r w:rsidR="003444C4">
        <w:t xml:space="preserve"> </w:t>
      </w:r>
      <w:r w:rsidRPr="009C33C9">
        <w:t>2018,</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submitted</w:t>
      </w:r>
      <w:r w:rsidR="003444C4">
        <w:t xml:space="preserve"> </w:t>
      </w:r>
      <w:r w:rsidRPr="009C33C9">
        <w:t>that</w:t>
      </w:r>
      <w:r w:rsidR="003444C4">
        <w:t xml:space="preserve"> </w:t>
      </w:r>
      <w:r w:rsidRPr="009C33C9">
        <w:t>Mr.</w:t>
      </w:r>
      <w:r w:rsidR="003444C4">
        <w:t xml:space="preserve"> </w:t>
      </w:r>
      <w:proofErr w:type="spellStart"/>
      <w:r w:rsidRPr="009C33C9">
        <w:t>Alhaj</w:t>
      </w:r>
      <w:proofErr w:type="spellEnd"/>
      <w:r w:rsidR="003444C4">
        <w:t xml:space="preserve"> </w:t>
      </w:r>
      <w:r w:rsidRPr="009C33C9">
        <w:t>Ali</w:t>
      </w:r>
      <w:r w:rsidR="003444C4">
        <w:t xml:space="preserve"> </w:t>
      </w:r>
      <w:r w:rsidRPr="009C33C9">
        <w:t>had</w:t>
      </w:r>
      <w:r w:rsidR="003444C4">
        <w:t xml:space="preserve"> </w:t>
      </w:r>
      <w:r w:rsidRPr="009C33C9">
        <w:t>been</w:t>
      </w:r>
      <w:r w:rsidR="003444C4">
        <w:t xml:space="preserve"> </w:t>
      </w:r>
      <w:r w:rsidRPr="009C33C9">
        <w:t>released</w:t>
      </w:r>
      <w:r w:rsidR="003444C4">
        <w:t xml:space="preserve"> </w:t>
      </w:r>
      <w:r w:rsidRPr="009C33C9">
        <w:t>from</w:t>
      </w:r>
      <w:r w:rsidR="003444C4">
        <w:t xml:space="preserve"> </w:t>
      </w:r>
      <w:r w:rsidRPr="009C33C9">
        <w:t>detention</w:t>
      </w:r>
      <w:r w:rsidR="003444C4">
        <w:t xml:space="preserve"> </w:t>
      </w:r>
      <w:r w:rsidRPr="009C33C9">
        <w:t>on</w:t>
      </w:r>
      <w:r w:rsidR="003444C4">
        <w:t xml:space="preserve"> </w:t>
      </w:r>
      <w:r w:rsidRPr="009C33C9">
        <w:t>16</w:t>
      </w:r>
      <w:r w:rsidR="003444C4">
        <w:t xml:space="preserve"> </w:t>
      </w:r>
      <w:r w:rsidRPr="009C33C9">
        <w:t>May</w:t>
      </w:r>
      <w:r w:rsidR="003444C4">
        <w:t xml:space="preserve"> </w:t>
      </w:r>
      <w:r w:rsidRPr="009C33C9">
        <w:t>2018,</w:t>
      </w:r>
      <w:r w:rsidR="003444C4">
        <w:t xml:space="preserve"> </w:t>
      </w:r>
      <w:r w:rsidRPr="009C33C9">
        <w:t>pursuant</w:t>
      </w:r>
      <w:r w:rsidR="003444C4">
        <w:t xml:space="preserve"> </w:t>
      </w:r>
      <w:r w:rsidRPr="009C33C9">
        <w:t>to</w:t>
      </w:r>
      <w:r w:rsidR="003444C4">
        <w:t xml:space="preserve"> </w:t>
      </w:r>
      <w:r w:rsidRPr="009C33C9">
        <w:t>decree</w:t>
      </w:r>
      <w:r w:rsidR="003444C4">
        <w:t xml:space="preserve"> </w:t>
      </w:r>
      <w:r w:rsidRPr="009C33C9">
        <w:t>No.</w:t>
      </w:r>
      <w:r w:rsidR="003444C4">
        <w:t xml:space="preserve"> </w:t>
      </w:r>
      <w:r w:rsidRPr="009C33C9">
        <w:t>2.18.379,</w:t>
      </w:r>
      <w:r w:rsidR="003444C4">
        <w:t xml:space="preserve"> </w:t>
      </w:r>
      <w:r w:rsidRPr="009C33C9">
        <w:t>which</w:t>
      </w:r>
      <w:r w:rsidR="003444C4">
        <w:t xml:space="preserve"> </w:t>
      </w:r>
      <w:r w:rsidRPr="009C33C9">
        <w:t>annulled</w:t>
      </w:r>
      <w:r w:rsidR="003444C4">
        <w:t xml:space="preserve"> </w:t>
      </w:r>
      <w:r w:rsidRPr="009C33C9">
        <w:t>the</w:t>
      </w:r>
      <w:r w:rsidR="003444C4">
        <w:t xml:space="preserve"> </w:t>
      </w:r>
      <w:r w:rsidRPr="009C33C9">
        <w:t>previous</w:t>
      </w:r>
      <w:r w:rsidR="003444C4">
        <w:t xml:space="preserve"> </w:t>
      </w:r>
      <w:r w:rsidRPr="009C33C9">
        <w:t>extradition</w:t>
      </w:r>
      <w:r w:rsidR="003444C4">
        <w:t xml:space="preserve"> </w:t>
      </w:r>
      <w:r w:rsidRPr="009C33C9">
        <w:t>decision.</w:t>
      </w:r>
      <w:r w:rsidR="003444C4">
        <w:t xml:space="preserve"> </w:t>
      </w:r>
      <w:r w:rsidRPr="009C33C9">
        <w:t>The</w:t>
      </w:r>
      <w:r w:rsidR="003444C4">
        <w:t xml:space="preserve"> </w:t>
      </w:r>
      <w:r w:rsidRPr="009C33C9">
        <w:t>State</w:t>
      </w:r>
      <w:r w:rsidR="003444C4">
        <w:t xml:space="preserve"> </w:t>
      </w:r>
      <w:r w:rsidRPr="009C33C9">
        <w:t>party</w:t>
      </w:r>
      <w:r w:rsidR="003444C4">
        <w:t xml:space="preserve"> </w:t>
      </w:r>
      <w:r w:rsidRPr="009C33C9">
        <w:t>did</w:t>
      </w:r>
      <w:r w:rsidR="003444C4">
        <w:t xml:space="preserve"> </w:t>
      </w:r>
      <w:r w:rsidRPr="009C33C9">
        <w:t>not</w:t>
      </w:r>
      <w:r w:rsidR="003444C4">
        <w:t xml:space="preserve"> </w:t>
      </w:r>
      <w:r w:rsidRPr="009C33C9">
        <w:t>further</w:t>
      </w:r>
      <w:r w:rsidR="003444C4">
        <w:t xml:space="preserve"> </w:t>
      </w:r>
      <w:r w:rsidRPr="009C33C9">
        <w:t>elaborate</w:t>
      </w:r>
      <w:r w:rsidR="003444C4">
        <w:t xml:space="preserve"> </w:t>
      </w:r>
      <w:r w:rsidRPr="009C33C9">
        <w:t>on</w:t>
      </w:r>
      <w:r w:rsidR="003444C4">
        <w:t xml:space="preserve"> </w:t>
      </w:r>
      <w:r w:rsidRPr="009C33C9">
        <w:t>the</w:t>
      </w:r>
      <w:r w:rsidR="003444C4">
        <w:t xml:space="preserve"> </w:t>
      </w:r>
      <w:r w:rsidRPr="009C33C9">
        <w:t>complainant’s</w:t>
      </w:r>
      <w:r w:rsidR="003444C4">
        <w:t xml:space="preserve"> </w:t>
      </w:r>
      <w:r w:rsidRPr="009C33C9">
        <w:t>circumstances,</w:t>
      </w:r>
      <w:r w:rsidR="003444C4">
        <w:t xml:space="preserve"> </w:t>
      </w:r>
      <w:r w:rsidRPr="009C33C9">
        <w:t>nor</w:t>
      </w:r>
      <w:r w:rsidR="003444C4">
        <w:t xml:space="preserve"> </w:t>
      </w:r>
      <w:r w:rsidRPr="009C33C9">
        <w:t>did</w:t>
      </w:r>
      <w:r w:rsidR="003444C4">
        <w:t xml:space="preserve"> </w:t>
      </w:r>
      <w:r w:rsidRPr="009C33C9">
        <w:t>it</w:t>
      </w:r>
      <w:r w:rsidR="003444C4">
        <w:t xml:space="preserve"> </w:t>
      </w:r>
      <w:r w:rsidRPr="009C33C9">
        <w:t>provide</w:t>
      </w:r>
      <w:r w:rsidR="003444C4">
        <w:t xml:space="preserve"> </w:t>
      </w:r>
      <w:r w:rsidRPr="009C33C9">
        <w:t>information</w:t>
      </w:r>
      <w:r w:rsidR="003444C4">
        <w:t xml:space="preserve"> </w:t>
      </w:r>
      <w:r w:rsidRPr="009C33C9">
        <w:t>on</w:t>
      </w:r>
      <w:r w:rsidR="003444C4">
        <w:t xml:space="preserve"> </w:t>
      </w:r>
      <w:r w:rsidRPr="009C33C9">
        <w:t>whether</w:t>
      </w:r>
      <w:r w:rsidR="003444C4">
        <w:t xml:space="preserve"> </w:t>
      </w:r>
      <w:r w:rsidRPr="009C33C9">
        <w:t>he</w:t>
      </w:r>
      <w:r w:rsidR="003444C4">
        <w:t xml:space="preserve"> </w:t>
      </w:r>
      <w:r w:rsidRPr="009C33C9">
        <w:t>would</w:t>
      </w:r>
      <w:r w:rsidR="003444C4">
        <w:t xml:space="preserve"> </w:t>
      </w:r>
      <w:r w:rsidRPr="009C33C9">
        <w:t>receive</w:t>
      </w:r>
      <w:r w:rsidR="003444C4">
        <w:t xml:space="preserve"> </w:t>
      </w:r>
      <w:r w:rsidRPr="009C33C9">
        <w:t>any</w:t>
      </w:r>
      <w:r w:rsidR="003444C4">
        <w:t xml:space="preserve"> </w:t>
      </w:r>
      <w:r w:rsidRPr="009C33C9">
        <w:t>compensation,</w:t>
      </w:r>
      <w:r w:rsidR="003444C4">
        <w:t xml:space="preserve"> </w:t>
      </w:r>
      <w:r w:rsidRPr="009C33C9">
        <w:t>as</w:t>
      </w:r>
      <w:r w:rsidR="003444C4">
        <w:t xml:space="preserve"> </w:t>
      </w:r>
      <w:r w:rsidRPr="009C33C9">
        <w:t>requested.</w:t>
      </w:r>
      <w:r w:rsidR="003444C4">
        <w:t xml:space="preserve"> </w:t>
      </w:r>
    </w:p>
    <w:p w:rsidR="00024700" w:rsidRPr="009C33C9" w:rsidRDefault="00024700" w:rsidP="00E202E0">
      <w:pPr>
        <w:pStyle w:val="SingleTxtG"/>
      </w:pPr>
      <w:r w:rsidRPr="009C33C9">
        <w:t>29.</w:t>
      </w:r>
      <w:r w:rsidR="003444C4">
        <w:t xml:space="preserve"> </w:t>
      </w:r>
      <w:r w:rsidRPr="009C33C9">
        <w:tab/>
        <w:t>On</w:t>
      </w:r>
      <w:r w:rsidR="003444C4">
        <w:t xml:space="preserve"> </w:t>
      </w:r>
      <w:r w:rsidRPr="009C33C9">
        <w:t>26</w:t>
      </w:r>
      <w:r w:rsidR="003444C4">
        <w:t xml:space="preserve"> </w:t>
      </w:r>
      <w:r w:rsidRPr="009C33C9">
        <w:t>June</w:t>
      </w:r>
      <w:r w:rsidR="003444C4">
        <w:t xml:space="preserve"> </w:t>
      </w:r>
      <w:r w:rsidRPr="009C33C9">
        <w:t>2018,</w:t>
      </w:r>
      <w:r w:rsidR="003444C4">
        <w:t xml:space="preserve"> </w:t>
      </w:r>
      <w:r w:rsidRPr="009C33C9">
        <w:t>the</w:t>
      </w:r>
      <w:r w:rsidR="003444C4">
        <w:t xml:space="preserve"> </w:t>
      </w:r>
      <w:r w:rsidRPr="009C33C9">
        <w:t>State</w:t>
      </w:r>
      <w:r w:rsidR="003444C4">
        <w:t xml:space="preserve"> </w:t>
      </w:r>
      <w:r w:rsidRPr="009C33C9">
        <w:t>party’s</w:t>
      </w:r>
      <w:r w:rsidR="003444C4">
        <w:t xml:space="preserve"> </w:t>
      </w:r>
      <w:r w:rsidRPr="009C33C9">
        <w:t>observations</w:t>
      </w:r>
      <w:r w:rsidR="003444C4">
        <w:t xml:space="preserve"> </w:t>
      </w:r>
      <w:r w:rsidRPr="009C33C9">
        <w:t>were</w:t>
      </w:r>
      <w:r w:rsidR="003444C4">
        <w:t xml:space="preserve"> </w:t>
      </w:r>
      <w:r w:rsidRPr="009C33C9">
        <w:t>transmitted</w:t>
      </w:r>
      <w:r w:rsidR="003444C4">
        <w:t xml:space="preserve"> </w:t>
      </w:r>
      <w:r w:rsidRPr="009C33C9">
        <w:t>to</w:t>
      </w:r>
      <w:r w:rsidR="003444C4">
        <w:t xml:space="preserve"> </w:t>
      </w:r>
      <w:r w:rsidRPr="009C33C9">
        <w:t>the</w:t>
      </w:r>
      <w:r w:rsidR="003444C4">
        <w:t xml:space="preserve"> </w:t>
      </w:r>
      <w:r w:rsidRPr="009C33C9">
        <w:t>complainant’s</w:t>
      </w:r>
      <w:r w:rsidR="003444C4">
        <w:t xml:space="preserve"> </w:t>
      </w:r>
      <w:r w:rsidRPr="009C33C9">
        <w:t>counsel,</w:t>
      </w:r>
      <w:r w:rsidR="003444C4">
        <w:t xml:space="preserve"> </w:t>
      </w:r>
      <w:r w:rsidRPr="009C33C9">
        <w:t>for</w:t>
      </w:r>
      <w:r w:rsidR="003444C4">
        <w:t xml:space="preserve"> </w:t>
      </w:r>
      <w:r w:rsidRPr="009C33C9">
        <w:t>information.</w:t>
      </w:r>
      <w:r w:rsidR="003444C4">
        <w:t xml:space="preserve">  </w:t>
      </w:r>
    </w:p>
    <w:p w:rsidR="00024700" w:rsidRDefault="00024700" w:rsidP="00E202E0">
      <w:pPr>
        <w:pStyle w:val="SingleTxtG"/>
      </w:pPr>
      <w:r w:rsidRPr="009C33C9">
        <w:t>30.</w:t>
      </w:r>
      <w:r w:rsidR="003444C4">
        <w:t xml:space="preserve"> </w:t>
      </w:r>
      <w:r w:rsidRPr="009C33C9">
        <w:tab/>
        <w:t>The</w:t>
      </w:r>
      <w:r w:rsidR="003444C4">
        <w:t xml:space="preserve"> </w:t>
      </w:r>
      <w:r w:rsidRPr="009C33C9">
        <w:t>Committee</w:t>
      </w:r>
      <w:r w:rsidR="003444C4">
        <w:t xml:space="preserve"> </w:t>
      </w:r>
      <w:r w:rsidRPr="009C33C9">
        <w:t>decided</w:t>
      </w:r>
      <w:r w:rsidR="003444C4">
        <w:t xml:space="preserve"> </w:t>
      </w:r>
      <w:r w:rsidRPr="009C33C9">
        <w:t>to</w:t>
      </w:r>
      <w:r w:rsidR="003444C4">
        <w:t xml:space="preserve"> </w:t>
      </w:r>
      <w:r w:rsidRPr="009C33C9">
        <w:t>close</w:t>
      </w:r>
      <w:r w:rsidR="003444C4">
        <w:t xml:space="preserve"> </w:t>
      </w:r>
      <w:r w:rsidRPr="009C33C9">
        <w:t>the</w:t>
      </w:r>
      <w:r w:rsidR="003444C4">
        <w:t xml:space="preserve"> </w:t>
      </w:r>
      <w:r w:rsidRPr="009C33C9">
        <w:t>follow-up</w:t>
      </w:r>
      <w:r w:rsidR="003444C4">
        <w:t xml:space="preserve"> </w:t>
      </w:r>
      <w:r w:rsidRPr="009C33C9">
        <w:t>dialogue,</w:t>
      </w:r>
      <w:r w:rsidR="003444C4">
        <w:t xml:space="preserve"> </w:t>
      </w:r>
      <w:r w:rsidRPr="009C33C9">
        <w:t>with</w:t>
      </w:r>
      <w:r w:rsidR="003444C4">
        <w:t xml:space="preserve"> </w:t>
      </w:r>
      <w:r w:rsidRPr="009C33C9">
        <w:t>a</w:t>
      </w:r>
      <w:r w:rsidR="003444C4">
        <w:t xml:space="preserve"> </w:t>
      </w:r>
      <w:r w:rsidRPr="009C33C9">
        <w:t>note</w:t>
      </w:r>
      <w:r w:rsidR="003444C4">
        <w:t xml:space="preserve"> </w:t>
      </w:r>
      <w:r w:rsidRPr="009C33C9">
        <w:t>of</w:t>
      </w:r>
      <w:r w:rsidR="003444C4">
        <w:t xml:space="preserve"> </w:t>
      </w:r>
      <w:r w:rsidRPr="009C33C9">
        <w:t>satisfactory</w:t>
      </w:r>
      <w:r w:rsidR="003444C4">
        <w:t xml:space="preserve"> </w:t>
      </w:r>
      <w:r w:rsidRPr="009C33C9">
        <w:t>resolution.</w:t>
      </w:r>
      <w:r w:rsidR="003444C4">
        <w:t xml:space="preserve"> </w:t>
      </w:r>
    </w:p>
    <w:p w:rsidR="00A3337E" w:rsidRPr="009C33C9" w:rsidRDefault="00A3337E" w:rsidP="00A3337E">
      <w:pPr>
        <w:pStyle w:val="SingleTxtG"/>
        <w:spacing w:before="240"/>
        <w:jc w:val="center"/>
      </w:pPr>
      <w:r>
        <w:rPr>
          <w:u w:val="single"/>
        </w:rPr>
        <w:tab/>
      </w:r>
      <w:r>
        <w:rPr>
          <w:u w:val="single"/>
        </w:rPr>
        <w:tab/>
      </w:r>
      <w:r>
        <w:rPr>
          <w:u w:val="single"/>
        </w:rPr>
        <w:tab/>
      </w:r>
    </w:p>
    <w:sectPr w:rsidR="00A3337E" w:rsidRPr="009C33C9"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44C4" w:rsidRPr="008779DC" w:rsidRDefault="003444C4" w:rsidP="008779DC">
      <w:pPr>
        <w:pStyle w:val="Footer"/>
      </w:pPr>
    </w:p>
  </w:endnote>
  <w:endnote w:type="continuationSeparator" w:id="0">
    <w:p w:rsidR="003444C4" w:rsidRPr="008779DC" w:rsidRDefault="003444C4"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4C4" w:rsidRDefault="003444C4" w:rsidP="00024700">
    <w:pPr>
      <w:pStyle w:val="Footer"/>
      <w:tabs>
        <w:tab w:val="right" w:pos="9638"/>
      </w:tabs>
    </w:pPr>
    <w:r w:rsidRPr="00C26AE5">
      <w:rPr>
        <w:b/>
        <w:bCs/>
        <w:sz w:val="18"/>
      </w:rPr>
      <w:fldChar w:fldCharType="begin"/>
    </w:r>
    <w:r w:rsidRPr="00C26AE5">
      <w:rPr>
        <w:b/>
        <w:bCs/>
        <w:sz w:val="18"/>
      </w:rPr>
      <w:instrText xml:space="preserve"> PAGE  \* MERGEFORMAT </w:instrText>
    </w:r>
    <w:r w:rsidRPr="00C26AE5">
      <w:rPr>
        <w:b/>
        <w:bCs/>
        <w:sz w:val="18"/>
      </w:rPr>
      <w:fldChar w:fldCharType="separate"/>
    </w:r>
    <w:r w:rsidR="00812C8C">
      <w:rPr>
        <w:b/>
        <w:bCs/>
        <w:noProof/>
        <w:sz w:val="18"/>
      </w:rPr>
      <w:t>6</w:t>
    </w:r>
    <w:r w:rsidRPr="00C26AE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4C4" w:rsidRDefault="003444C4" w:rsidP="00C26AE5">
    <w:pPr>
      <w:pStyle w:val="Footer"/>
      <w:tabs>
        <w:tab w:val="right" w:pos="9638"/>
      </w:tabs>
    </w:pPr>
    <w:r>
      <w:tab/>
    </w:r>
    <w:r w:rsidRPr="00C26AE5">
      <w:rPr>
        <w:b/>
        <w:bCs/>
        <w:sz w:val="18"/>
      </w:rPr>
      <w:fldChar w:fldCharType="begin"/>
    </w:r>
    <w:r w:rsidRPr="00C26AE5">
      <w:rPr>
        <w:b/>
        <w:bCs/>
        <w:sz w:val="18"/>
      </w:rPr>
      <w:instrText xml:space="preserve"> PAGE  \* MERGEFORMAT </w:instrText>
    </w:r>
    <w:r w:rsidRPr="00C26AE5">
      <w:rPr>
        <w:b/>
        <w:bCs/>
        <w:sz w:val="18"/>
      </w:rPr>
      <w:fldChar w:fldCharType="separate"/>
    </w:r>
    <w:r w:rsidR="00812C8C">
      <w:rPr>
        <w:b/>
        <w:bCs/>
        <w:noProof/>
        <w:sz w:val="18"/>
      </w:rPr>
      <w:t>7</w:t>
    </w:r>
    <w:r w:rsidRPr="00C26AE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C8C" w:rsidRDefault="00812C8C" w:rsidP="00812C8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12C8C" w:rsidRDefault="00812C8C" w:rsidP="00812C8C">
    <w:pPr>
      <w:pStyle w:val="Footer"/>
      <w:ind w:right="1134"/>
      <w:rPr>
        <w:sz w:val="20"/>
      </w:rPr>
    </w:pPr>
    <w:r>
      <w:rPr>
        <w:sz w:val="20"/>
      </w:rPr>
      <w:t>GE.18-20974(E)</w:t>
    </w:r>
  </w:p>
  <w:p w:rsidR="00812C8C" w:rsidRPr="00812C8C" w:rsidRDefault="00812C8C" w:rsidP="00812C8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64/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4/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44C4" w:rsidRPr="008779DC" w:rsidRDefault="003444C4" w:rsidP="008779DC">
      <w:pPr>
        <w:tabs>
          <w:tab w:val="right" w:pos="2155"/>
        </w:tabs>
        <w:spacing w:after="80" w:line="240" w:lineRule="auto"/>
        <w:ind w:left="680"/>
      </w:pPr>
      <w:r>
        <w:rPr>
          <w:u w:val="single"/>
        </w:rPr>
        <w:tab/>
      </w:r>
    </w:p>
  </w:footnote>
  <w:footnote w:type="continuationSeparator" w:id="0">
    <w:p w:rsidR="003444C4" w:rsidRPr="008779DC" w:rsidRDefault="003444C4" w:rsidP="008779DC">
      <w:pPr>
        <w:tabs>
          <w:tab w:val="right" w:pos="2155"/>
        </w:tabs>
        <w:spacing w:after="80" w:line="240" w:lineRule="auto"/>
        <w:ind w:left="680"/>
      </w:pPr>
      <w:r>
        <w:rPr>
          <w:u w:val="single"/>
        </w:rPr>
        <w:tab/>
      </w:r>
    </w:p>
  </w:footnote>
  <w:footnote w:id="1">
    <w:p w:rsidR="003444C4" w:rsidRPr="00D07970" w:rsidRDefault="003444C4" w:rsidP="00D07970">
      <w:pPr>
        <w:pStyle w:val="FootnoteText"/>
      </w:pPr>
      <w:r w:rsidRPr="00D07970">
        <w:rPr>
          <w:rStyle w:val="FootnoteReference"/>
          <w:vertAlign w:val="baseline"/>
        </w:rPr>
        <w:tab/>
        <w:t>*</w:t>
      </w:r>
      <w:r w:rsidRPr="00D07970">
        <w:rPr>
          <w:rStyle w:val="FootnoteReference"/>
          <w:vertAlign w:val="baseline"/>
        </w:rPr>
        <w:tab/>
      </w:r>
      <w:r w:rsidRPr="00D07970">
        <w:t>Adopted by the Committee at its sixty-fourth session (23 July–10 August 2018) on 7 August 2018.</w:t>
      </w:r>
    </w:p>
  </w:footnote>
  <w:footnote w:id="2">
    <w:p w:rsidR="003444C4" w:rsidRPr="00D07970" w:rsidRDefault="003444C4" w:rsidP="00D07970">
      <w:pPr>
        <w:pStyle w:val="FootnoteText"/>
      </w:pPr>
      <w:r w:rsidRPr="00D07970">
        <w:tab/>
      </w:r>
      <w:r w:rsidRPr="003444C4">
        <w:rPr>
          <w:rStyle w:val="FootnoteReference"/>
        </w:rPr>
        <w:footnoteRef/>
      </w:r>
      <w:r w:rsidRPr="00D07970">
        <w:tab/>
        <w:t>The preceding follow-up report on decisions relating to communications submitted under article 22 of the Convention (CAT/C/63/3) was adopted by the Committee at its sixty-third</w:t>
      </w:r>
      <w:r>
        <w:t xml:space="preserve"> </w:t>
      </w:r>
      <w:r w:rsidRPr="00D07970">
        <w:t xml:space="preserve">session, on 15 May 2018, as amended. </w:t>
      </w:r>
    </w:p>
  </w:footnote>
  <w:footnote w:id="3">
    <w:p w:rsidR="003444C4" w:rsidRPr="00D07970" w:rsidRDefault="003444C4" w:rsidP="00D07970">
      <w:pPr>
        <w:pStyle w:val="FootnoteText"/>
      </w:pPr>
      <w:r w:rsidRPr="00D07970">
        <w:tab/>
      </w:r>
      <w:r w:rsidRPr="003444C4">
        <w:rPr>
          <w:rStyle w:val="FootnoteReference"/>
        </w:rPr>
        <w:footnoteRef/>
      </w:r>
      <w:r w:rsidRPr="00D07970">
        <w:t xml:space="preserve"> </w:t>
      </w:r>
      <w:r w:rsidRPr="00D07970">
        <w:tab/>
        <w:t>CAT/C/60/4, paras. 5–9.</w:t>
      </w:r>
      <w:r>
        <w:t xml:space="preserve">  </w:t>
      </w:r>
    </w:p>
  </w:footnote>
  <w:footnote w:id="4">
    <w:p w:rsidR="003444C4" w:rsidRPr="00D07970" w:rsidRDefault="003444C4" w:rsidP="00D07970">
      <w:pPr>
        <w:pStyle w:val="FootnoteText"/>
      </w:pPr>
      <w:r w:rsidRPr="00D07970">
        <w:tab/>
      </w:r>
      <w:r w:rsidRPr="003444C4">
        <w:rPr>
          <w:rStyle w:val="FootnoteReference"/>
        </w:rPr>
        <w:footnoteRef/>
      </w:r>
      <w:r w:rsidRPr="00D07970">
        <w:tab/>
        <w:t>On 27 September 2016, the complainant</w:t>
      </w:r>
      <w:r>
        <w:t>’</w:t>
      </w:r>
      <w:r w:rsidRPr="00D07970">
        <w:t xml:space="preserve">s counsel requested an immediate transfer of the complainant back to Canada, given the rapidly deteriorating state of health of the complainant, to serve the remainder of his sentence there. The complainant also submitted that Mexico had consented to his transfer back to Canada as of 31 May 2016 but that, despite the urgency of the situation, the State party had failed to repatriate him because the Minister of Public Safety was waiting for the </w:t>
      </w:r>
      <w:r>
        <w:t>“</w:t>
      </w:r>
      <w:r w:rsidRPr="00D07970">
        <w:t>necessary paperwork</w:t>
      </w:r>
      <w:r>
        <w:t>”</w:t>
      </w:r>
      <w:r w:rsidRPr="00D07970">
        <w:t>. In the light of the foregoing, the complainant urged the Committee to find out whether Canada intended to abide by its decision and, if so, when he would be repatriated. On 6 April 2017, the State party submitted that it had actively cooperated in reviewing the request for the complainant</w:t>
      </w:r>
      <w:r>
        <w:t>’</w:t>
      </w:r>
      <w:r w:rsidRPr="00D07970">
        <w:t>s transfer back to Canada. On 21 March 2017, Canada reportedly approved the complainant</w:t>
      </w:r>
      <w:r>
        <w:t>’</w:t>
      </w:r>
      <w:r w:rsidRPr="00D07970">
        <w:t xml:space="preserve">s request by way of adopting the International Transfer of Offenders Act, which was intended to facilitate the administration of justice, rehabilitation and social reintegration of offenders. </w:t>
      </w:r>
    </w:p>
  </w:footnote>
  <w:footnote w:id="5">
    <w:p w:rsidR="003444C4" w:rsidRPr="00D07970" w:rsidRDefault="003444C4" w:rsidP="004619BB">
      <w:pPr>
        <w:pStyle w:val="FootnoteText"/>
      </w:pPr>
      <w:r w:rsidRPr="00D07970">
        <w:tab/>
      </w:r>
      <w:r w:rsidRPr="003444C4">
        <w:rPr>
          <w:rStyle w:val="FootnoteReference"/>
        </w:rPr>
        <w:footnoteRef/>
      </w:r>
      <w:r w:rsidRPr="00D07970">
        <w:t xml:space="preserve"> </w:t>
      </w:r>
      <w:r>
        <w:tab/>
      </w:r>
      <w:r w:rsidRPr="00D07970">
        <w:t>CAT/C/63/3, paras. 5–6.</w:t>
      </w:r>
      <w:r>
        <w:t xml:space="preserve"> </w:t>
      </w:r>
      <w:r w:rsidRPr="00D07970">
        <w:t xml:space="preserve"> </w:t>
      </w:r>
    </w:p>
  </w:footnote>
  <w:footnote w:id="6">
    <w:p w:rsidR="003444C4" w:rsidRPr="00D07970" w:rsidRDefault="003444C4" w:rsidP="00D07970">
      <w:pPr>
        <w:pStyle w:val="FootnoteText"/>
      </w:pPr>
      <w:r>
        <w:tab/>
      </w:r>
      <w:r w:rsidRPr="003444C4">
        <w:rPr>
          <w:rStyle w:val="FootnoteReference"/>
        </w:rPr>
        <w:footnoteRef/>
      </w:r>
      <w:r>
        <w:tab/>
      </w:r>
      <w:r w:rsidRPr="00D07970">
        <w:t xml:space="preserve">Ibid, paras. 7–9. </w:t>
      </w:r>
    </w:p>
  </w:footnote>
  <w:footnote w:id="7">
    <w:p w:rsidR="003444C4" w:rsidRPr="00D07970" w:rsidRDefault="009F0F1E" w:rsidP="009F0F1E">
      <w:pPr>
        <w:pStyle w:val="FootnoteText"/>
      </w:pPr>
      <w:r>
        <w:tab/>
      </w:r>
      <w:r w:rsidR="003444C4" w:rsidRPr="003444C4">
        <w:rPr>
          <w:rStyle w:val="FootnoteReference"/>
        </w:rPr>
        <w:footnoteRef/>
      </w:r>
      <w:r w:rsidR="003444C4" w:rsidRPr="00D07970">
        <w:t xml:space="preserve"> </w:t>
      </w:r>
      <w:r>
        <w:tab/>
      </w:r>
      <w:r w:rsidR="003444C4" w:rsidRPr="00D07970">
        <w:t>Ibid., paras. 13–14.</w:t>
      </w:r>
    </w:p>
  </w:footnote>
  <w:footnote w:id="8">
    <w:p w:rsidR="003444C4" w:rsidRPr="00D07970" w:rsidRDefault="003444C4" w:rsidP="00D07970">
      <w:pPr>
        <w:pStyle w:val="FootnoteText"/>
      </w:pPr>
      <w:r w:rsidRPr="00D07970">
        <w:tab/>
      </w:r>
      <w:r w:rsidRPr="003444C4">
        <w:rPr>
          <w:rStyle w:val="FootnoteReference"/>
        </w:rPr>
        <w:footnoteRef/>
      </w:r>
      <w:r w:rsidRPr="00D07970">
        <w:tab/>
        <w:t xml:space="preserve"> The visits took place on 20 March, 14 May, 19 June, 21 June, 29 June, 5 July, 13 July and 20 July 2018. </w:t>
      </w:r>
    </w:p>
  </w:footnote>
  <w:footnote w:id="9">
    <w:p w:rsidR="003444C4" w:rsidRPr="00D07970" w:rsidRDefault="003444C4" w:rsidP="00D07970">
      <w:pPr>
        <w:pStyle w:val="FootnoteText"/>
      </w:pPr>
      <w:r>
        <w:tab/>
      </w:r>
      <w:r w:rsidRPr="003444C4">
        <w:rPr>
          <w:rStyle w:val="FootnoteReference"/>
        </w:rPr>
        <w:footnoteRef/>
      </w:r>
      <w:r w:rsidRPr="00D07970">
        <w:t xml:space="preserve"> </w:t>
      </w:r>
      <w:r w:rsidRPr="00D07970">
        <w:tab/>
        <w:t xml:space="preserve">CAT/C/63/3, paras. 15–21. </w:t>
      </w:r>
    </w:p>
  </w:footnote>
  <w:footnote w:id="10">
    <w:p w:rsidR="003444C4" w:rsidRPr="00D07970" w:rsidRDefault="003444C4" w:rsidP="00D07970">
      <w:pPr>
        <w:pStyle w:val="FootnoteText"/>
      </w:pPr>
      <w:r w:rsidRPr="00D07970">
        <w:tab/>
      </w:r>
      <w:r w:rsidRPr="003444C4">
        <w:rPr>
          <w:rStyle w:val="FootnoteReference"/>
        </w:rPr>
        <w:footnoteRef/>
      </w:r>
      <w:r w:rsidRPr="00D07970">
        <w:t xml:space="preserve"> </w:t>
      </w:r>
      <w:r w:rsidRPr="00D07970">
        <w:tab/>
        <w:t>On 28 August 2017, the State party expressed its disagreement with the Committee</w:t>
      </w:r>
      <w:r>
        <w:t>’</w:t>
      </w:r>
      <w:r w:rsidRPr="00D07970">
        <w:t>s finding that the return of the complainant to Afghanistan would constitute a violation of article 3 of the Convention, not accepting the Committee</w:t>
      </w:r>
      <w:r>
        <w:t>’</w:t>
      </w:r>
      <w:r w:rsidRPr="00D07970">
        <w:t>s view that Australia was obliged to refrain from returning the author to Afghanistan or to any other country where the author ran a real risk of being returned to Afghanistan. It asserted that the complainant had been subject to the domestic migration processes of Australia and could be removed to Afghanistan. The State party expressed the following concerns relating to the Committee</w:t>
      </w:r>
      <w:r>
        <w:t>’</w:t>
      </w:r>
      <w:r w:rsidRPr="00D07970">
        <w:t>s consideration of the communication: the Committee had not consistently applied the test, as provided for in article 3 of the Convention, to its consideration of the complainant</w:t>
      </w:r>
      <w:r>
        <w:t>’</w:t>
      </w:r>
      <w:r w:rsidRPr="00D07970">
        <w:t>s communication; the decision demonstrated a limited application of the legal principles articulated by the Committee to the author</w:t>
      </w:r>
      <w:r>
        <w:t>’</w:t>
      </w:r>
      <w:r w:rsidRPr="00D07970">
        <w:t>s particular circumstances and a limited and selected consideration of country information;</w:t>
      </w:r>
      <w:r>
        <w:t xml:space="preserve"> </w:t>
      </w:r>
      <w:r w:rsidRPr="00D07970">
        <w:t>the Committee had, erroneously in the view of Australia, stated that the domestic decision makers in Australia had failed to adequately assess, or contest, particular aspects of the author</w:t>
      </w:r>
      <w:r>
        <w:t>’</w:t>
      </w:r>
      <w:r w:rsidRPr="00D07970">
        <w:t>s claims; the Committee had extended the scope of the non-</w:t>
      </w:r>
      <w:proofErr w:type="spellStart"/>
      <w:r w:rsidRPr="00D07970">
        <w:t>refoulement</w:t>
      </w:r>
      <w:proofErr w:type="spellEnd"/>
      <w:r w:rsidRPr="00D07970">
        <w:t xml:space="preserve"> obligation in article 3 of the Convention to encompass mental health treatment; the Committee had found, without sufficient evidence, that article 1 of the Convention applied in that particular case, including in respect of the alleged conduct of non-State actors; and the Committee had espoused a position on the well-established principle of international law on internal relocation that differed fundamentally from that of other human rights treaty bodies and of Australia.</w:t>
      </w:r>
    </w:p>
  </w:footnote>
  <w:footnote w:id="11">
    <w:p w:rsidR="003444C4" w:rsidRPr="00D07970" w:rsidRDefault="003444C4" w:rsidP="004619BB">
      <w:pPr>
        <w:pStyle w:val="FootnoteText"/>
      </w:pPr>
      <w:r>
        <w:tab/>
      </w:r>
      <w:r w:rsidRPr="003444C4">
        <w:rPr>
          <w:rStyle w:val="FootnoteReference"/>
        </w:rPr>
        <w:footnoteRef/>
      </w:r>
      <w:r>
        <w:tab/>
      </w:r>
      <w:r w:rsidRPr="00D07970">
        <w:t>CAT/C/63/3, paras. 22–29.</w:t>
      </w:r>
    </w:p>
  </w:footnote>
  <w:footnote w:id="12">
    <w:p w:rsidR="003444C4" w:rsidRPr="00D07970" w:rsidRDefault="003444C4" w:rsidP="00D07970">
      <w:pPr>
        <w:pStyle w:val="FootnoteText"/>
      </w:pPr>
      <w:r>
        <w:tab/>
      </w:r>
      <w:r w:rsidRPr="003444C4">
        <w:rPr>
          <w:rStyle w:val="FootnoteReference"/>
        </w:rPr>
        <w:footnoteRef/>
      </w:r>
      <w:r w:rsidRPr="00D07970">
        <w:t xml:space="preserve"> </w:t>
      </w:r>
      <w:r>
        <w:tab/>
      </w:r>
      <w:r w:rsidRPr="00D07970">
        <w:t xml:space="preserve">The complainant had been kept in extradition detention since 30 October 2014.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4C4" w:rsidRDefault="003444C4" w:rsidP="00C26AE5">
    <w:pPr>
      <w:pStyle w:val="Header"/>
    </w:pPr>
    <w:r>
      <w:t>CAT/C/64/2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44C4" w:rsidRDefault="003444C4" w:rsidP="00C26AE5">
    <w:pPr>
      <w:pStyle w:val="Header"/>
      <w:jc w:val="right"/>
    </w:pPr>
    <w:r>
      <w:t>CAT/C/64/2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F64C6"/>
    <w:rsid w:val="00006921"/>
    <w:rsid w:val="00024700"/>
    <w:rsid w:val="00046E92"/>
    <w:rsid w:val="00062024"/>
    <w:rsid w:val="000B2AC5"/>
    <w:rsid w:val="00113E7B"/>
    <w:rsid w:val="00147940"/>
    <w:rsid w:val="00247E2C"/>
    <w:rsid w:val="00254A4D"/>
    <w:rsid w:val="002D6C53"/>
    <w:rsid w:val="002F5595"/>
    <w:rsid w:val="00334F6A"/>
    <w:rsid w:val="003355DF"/>
    <w:rsid w:val="00342AC8"/>
    <w:rsid w:val="003444C4"/>
    <w:rsid w:val="003B4550"/>
    <w:rsid w:val="00461253"/>
    <w:rsid w:val="004619BB"/>
    <w:rsid w:val="004A6B08"/>
    <w:rsid w:val="005042C2"/>
    <w:rsid w:val="006365DF"/>
    <w:rsid w:val="00642821"/>
    <w:rsid w:val="00671529"/>
    <w:rsid w:val="006E1B45"/>
    <w:rsid w:val="007268F9"/>
    <w:rsid w:val="007309C0"/>
    <w:rsid w:val="0075741A"/>
    <w:rsid w:val="007A159D"/>
    <w:rsid w:val="007A7C5F"/>
    <w:rsid w:val="007C52B0"/>
    <w:rsid w:val="00812C8C"/>
    <w:rsid w:val="0086086A"/>
    <w:rsid w:val="00876F4B"/>
    <w:rsid w:val="008779DC"/>
    <w:rsid w:val="008B5F85"/>
    <w:rsid w:val="0093545A"/>
    <w:rsid w:val="009411B4"/>
    <w:rsid w:val="009D0139"/>
    <w:rsid w:val="009F0F1E"/>
    <w:rsid w:val="009F5CDC"/>
    <w:rsid w:val="00A3337E"/>
    <w:rsid w:val="00A43F01"/>
    <w:rsid w:val="00A775CF"/>
    <w:rsid w:val="00AE3102"/>
    <w:rsid w:val="00B06045"/>
    <w:rsid w:val="00B57AA3"/>
    <w:rsid w:val="00C15824"/>
    <w:rsid w:val="00C26AE5"/>
    <w:rsid w:val="00C27CE2"/>
    <w:rsid w:val="00C30A03"/>
    <w:rsid w:val="00C35A27"/>
    <w:rsid w:val="00C70786"/>
    <w:rsid w:val="00C77619"/>
    <w:rsid w:val="00C9269A"/>
    <w:rsid w:val="00D0162E"/>
    <w:rsid w:val="00D07970"/>
    <w:rsid w:val="00E02C2B"/>
    <w:rsid w:val="00E202E0"/>
    <w:rsid w:val="00E67FFB"/>
    <w:rsid w:val="00ED6C48"/>
    <w:rsid w:val="00EF3559"/>
    <w:rsid w:val="00F022BB"/>
    <w:rsid w:val="00F04DB0"/>
    <w:rsid w:val="00F440D0"/>
    <w:rsid w:val="00F52D40"/>
    <w:rsid w:val="00F65F5D"/>
    <w:rsid w:val="00F86A3A"/>
    <w:rsid w:val="00FA6B47"/>
    <w:rsid w:val="00FC1527"/>
    <w:rsid w:val="00FE54F8"/>
    <w:rsid w:val="00FF64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A3FD1F3-8627-4268-AD9D-0E26BE3EB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93E61-848C-4A69-8018-554927056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7</Pages>
  <Words>2898</Words>
  <Characters>15518</Characters>
  <Application>Microsoft Office Word</Application>
  <DocSecurity>0</DocSecurity>
  <Lines>301</Lines>
  <Paragraphs>95</Paragraphs>
  <ScaleCrop>false</ScaleCrop>
  <HeadingPairs>
    <vt:vector size="2" baseType="variant">
      <vt:variant>
        <vt:lpstr>Title</vt:lpstr>
      </vt:variant>
      <vt:variant>
        <vt:i4>1</vt:i4>
      </vt:variant>
    </vt:vector>
  </HeadingPairs>
  <TitlesOfParts>
    <vt:vector size="1" baseType="lpstr">
      <vt:lpstr>CAT/C/64/2</vt:lpstr>
    </vt:vector>
  </TitlesOfParts>
  <Company>DCM</Company>
  <LinksUpToDate>false</LinksUpToDate>
  <CharactersWithSpaces>18396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CAT/C/64/2</dc:title>
  <dc:subject>1820974</dc:subject>
  <dc:creator>Brigoli</dc:creator>
  <cp:keywords/>
  <dc:description/>
  <cp:lastModifiedBy>Generic Desk Anglais</cp:lastModifiedBy>
  <cp:revision>2</cp:revision>
  <cp:lastPrinted>2018-12-04T16:47:00Z</cp:lastPrinted>
  <dcterms:created xsi:type="dcterms:W3CDTF">2018-12-05T16:07:00Z</dcterms:created>
  <dcterms:modified xsi:type="dcterms:W3CDTF">2018-12-05T16:07:00Z</dcterms:modified>
</cp:coreProperties>
</file>