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Tr="002B5C74">
        <w:trPr>
          <w:trHeight w:val="851"/>
        </w:trPr>
        <w:tc>
          <w:tcPr>
            <w:tcW w:w="1259" w:type="dxa"/>
            <w:tcBorders>
              <w:top w:val="nil"/>
              <w:left w:val="nil"/>
              <w:bottom w:val="single" w:sz="4" w:space="0" w:color="auto"/>
              <w:right w:val="nil"/>
            </w:tcBorders>
            <w:shd w:val="clear" w:color="auto" w:fill="auto"/>
          </w:tcPr>
          <w:p w:rsidR="0071724F" w:rsidRDefault="0071724F" w:rsidP="002B5C74">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2B5C74" w:rsidRDefault="0071724F" w:rsidP="002B5C74">
            <w:pPr>
              <w:spacing w:after="80" w:line="340" w:lineRule="exact"/>
              <w:rPr>
                <w:sz w:val="28"/>
                <w:szCs w:val="28"/>
              </w:rPr>
            </w:pPr>
            <w:r w:rsidRPr="002B5C74">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Default="004E3B95" w:rsidP="004E3B95">
            <w:pPr>
              <w:suppressAutoHyphens w:val="0"/>
              <w:jc w:val="right"/>
            </w:pPr>
            <w:r w:rsidRPr="004E3B95">
              <w:rPr>
                <w:sz w:val="40"/>
              </w:rPr>
              <w:t>CRC</w:t>
            </w:r>
            <w:r w:rsidRPr="004E3B95">
              <w:t>/C/BRA/Q/2-4</w:t>
            </w:r>
          </w:p>
        </w:tc>
      </w:tr>
      <w:tr w:rsidR="0071724F" w:rsidTr="002B5C74">
        <w:trPr>
          <w:trHeight w:val="2835"/>
        </w:trPr>
        <w:tc>
          <w:tcPr>
            <w:tcW w:w="1259" w:type="dxa"/>
            <w:tcBorders>
              <w:top w:val="single" w:sz="4" w:space="0" w:color="auto"/>
              <w:left w:val="nil"/>
              <w:bottom w:val="single" w:sz="12" w:space="0" w:color="auto"/>
              <w:right w:val="nil"/>
            </w:tcBorders>
            <w:shd w:val="clear" w:color="auto" w:fill="auto"/>
          </w:tcPr>
          <w:p w:rsidR="0071724F" w:rsidRDefault="0071724F" w:rsidP="002B5C7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2B5C74" w:rsidRDefault="0071724F" w:rsidP="002B5C74">
            <w:pPr>
              <w:spacing w:before="120" w:line="420" w:lineRule="exact"/>
              <w:rPr>
                <w:b/>
                <w:sz w:val="40"/>
                <w:szCs w:val="40"/>
              </w:rPr>
            </w:pPr>
            <w:r w:rsidRPr="002B5C74">
              <w:rPr>
                <w:b/>
                <w:sz w:val="40"/>
                <w:szCs w:val="40"/>
              </w:rPr>
              <w:t>Convention on the</w:t>
            </w:r>
            <w:r w:rsidRPr="002B5C74">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71724F" w:rsidRDefault="004E3B95" w:rsidP="004E3B95">
            <w:pPr>
              <w:suppressAutoHyphens w:val="0"/>
              <w:spacing w:before="240" w:line="240" w:lineRule="exact"/>
            </w:pPr>
            <w:r>
              <w:t>Distr.:</w:t>
            </w:r>
            <w:r w:rsidR="003E688A">
              <w:t xml:space="preserve"> General</w:t>
            </w:r>
          </w:p>
          <w:p w:rsidR="004E3B95" w:rsidRDefault="00490F28" w:rsidP="00490F28">
            <w:pPr>
              <w:suppressAutoHyphens w:val="0"/>
              <w:spacing w:line="240" w:lineRule="exact"/>
            </w:pPr>
            <w:r>
              <w:t>10</w:t>
            </w:r>
            <w:r w:rsidR="0071048D">
              <w:t xml:space="preserve"> March</w:t>
            </w:r>
            <w:r w:rsidR="004E3B95">
              <w:t xml:space="preserve"> 2015</w:t>
            </w:r>
          </w:p>
          <w:p w:rsidR="004E3B95" w:rsidRDefault="004E3B95" w:rsidP="004E3B95">
            <w:pPr>
              <w:suppressAutoHyphens w:val="0"/>
              <w:spacing w:line="240" w:lineRule="exact"/>
            </w:pPr>
          </w:p>
          <w:p w:rsidR="00D34706" w:rsidRDefault="004B068F" w:rsidP="00D34706">
            <w:pPr>
              <w:suppressAutoHyphens w:val="0"/>
              <w:spacing w:line="240" w:lineRule="exact"/>
            </w:pPr>
            <w:r>
              <w:t>Original: English</w:t>
            </w:r>
          </w:p>
          <w:p w:rsidR="002B5473" w:rsidRDefault="002B5473" w:rsidP="00D34706">
            <w:pPr>
              <w:suppressAutoHyphens w:val="0"/>
              <w:spacing w:line="240" w:lineRule="exact"/>
            </w:pPr>
            <w:r>
              <w:t>English, Fre</w:t>
            </w:r>
            <w:r w:rsidR="004718D9">
              <w:rPr>
                <w:noProof/>
                <w:lang w:eastAsia="zh-CN"/>
              </w:rPr>
              <w:pict>
                <v:shape id="_x0000_s1026" type="#_x0000_t75" style="position:absolute;margin-left:432.25pt;margin-top:632.1pt;width:50.25pt;height:50.25pt;z-index:1;mso-position-horizontal-relative:margin;mso-position-vertical-relative:margin" o:allowoverlap="f">
                  <v:imagedata r:id="rId8" o:title="2-4&amp;Size=2 &amp;Lang=E"/>
                  <w10:wrap anchorx="margin" anchory="margin"/>
                </v:shape>
              </w:pict>
            </w:r>
            <w:r>
              <w:t>nch and Spanish only</w:t>
            </w:r>
          </w:p>
        </w:tc>
      </w:tr>
    </w:tbl>
    <w:p w:rsidR="00C22BB5" w:rsidRDefault="00C22BB5" w:rsidP="00C22BB5">
      <w:pPr>
        <w:spacing w:before="120"/>
        <w:rPr>
          <w:b/>
          <w:sz w:val="24"/>
          <w:szCs w:val="24"/>
        </w:rPr>
      </w:pPr>
      <w:r w:rsidRPr="00C22BB5">
        <w:rPr>
          <w:b/>
          <w:sz w:val="24"/>
          <w:szCs w:val="24"/>
        </w:rPr>
        <w:t>Committee on the Rights of the Child</w:t>
      </w:r>
    </w:p>
    <w:p w:rsidR="00DB3D18" w:rsidRPr="00D27F45" w:rsidRDefault="00DB3D18" w:rsidP="00DB3D18">
      <w:pPr>
        <w:rPr>
          <w:b/>
        </w:rPr>
      </w:pPr>
      <w:r w:rsidRPr="00D27F45">
        <w:rPr>
          <w:b/>
        </w:rPr>
        <w:t>Seventieth session</w:t>
      </w:r>
    </w:p>
    <w:p w:rsidR="00DB3D18" w:rsidRPr="00D27F45" w:rsidRDefault="00F31014" w:rsidP="00DB3D18">
      <w:r>
        <w:t>14 September–</w:t>
      </w:r>
      <w:r w:rsidR="00DB3D18" w:rsidRPr="00D27F45">
        <w:t>2 October 2015</w:t>
      </w:r>
    </w:p>
    <w:p w:rsidR="00DB3D18" w:rsidRPr="00D27F45" w:rsidRDefault="00DB3D18" w:rsidP="00DB3D18">
      <w:r w:rsidRPr="00D27F45">
        <w:t>Item 4 of the provisional agenda</w:t>
      </w:r>
    </w:p>
    <w:p w:rsidR="00794CF3" w:rsidRPr="00BD252B" w:rsidRDefault="00DB3D18" w:rsidP="00DB3D18">
      <w:pPr>
        <w:rPr>
          <w:b/>
        </w:rPr>
      </w:pPr>
      <w:r w:rsidRPr="00D27F45">
        <w:rPr>
          <w:b/>
        </w:rPr>
        <w:t>Consideration of reports of States parties</w:t>
      </w:r>
    </w:p>
    <w:p w:rsidR="00C22BB5" w:rsidRPr="00420DF6" w:rsidRDefault="00C22BB5" w:rsidP="0071048D">
      <w:pPr>
        <w:pStyle w:val="HChG"/>
      </w:pPr>
      <w:r w:rsidRPr="00420DF6">
        <w:tab/>
      </w:r>
      <w:r w:rsidRPr="00420DF6">
        <w:tab/>
      </w:r>
      <w:r w:rsidR="004E3B95" w:rsidRPr="00B10DD7">
        <w:t>List of issues</w:t>
      </w:r>
      <w:r w:rsidR="004E3B95">
        <w:t xml:space="preserve"> </w:t>
      </w:r>
      <w:r w:rsidR="0071048D">
        <w:t xml:space="preserve">in </w:t>
      </w:r>
      <w:r w:rsidR="004E3B95" w:rsidRPr="00B10DD7">
        <w:t>relati</w:t>
      </w:r>
      <w:r w:rsidR="0071048D">
        <w:t>o</w:t>
      </w:r>
      <w:r w:rsidR="004E3B95" w:rsidRPr="00B10DD7">
        <w:t xml:space="preserve">n to the combined </w:t>
      </w:r>
      <w:r w:rsidR="004E3B95">
        <w:t xml:space="preserve">second to </w:t>
      </w:r>
      <w:r w:rsidR="004E3B95" w:rsidRPr="00B10DD7">
        <w:t xml:space="preserve">fourth </w:t>
      </w:r>
      <w:r w:rsidR="004E3B95">
        <w:t>periodic reports of Brazil</w:t>
      </w:r>
    </w:p>
    <w:p w:rsidR="003D703B" w:rsidRDefault="00F31014" w:rsidP="00F31014">
      <w:pPr>
        <w:pStyle w:val="H23G"/>
      </w:pPr>
      <w:r>
        <w:tab/>
      </w:r>
      <w:r>
        <w:tab/>
      </w:r>
      <w:r w:rsidR="003D703B">
        <w:t>The State party is requested to submit in writing additional, updated information (10,700 words maximum), if possible before 15 June 2015.</w:t>
      </w:r>
    </w:p>
    <w:p w:rsidR="0021155C" w:rsidRDefault="00F31014" w:rsidP="0071048D">
      <w:pPr>
        <w:pStyle w:val="H4G"/>
      </w:pPr>
      <w:r>
        <w:tab/>
      </w:r>
      <w:r>
        <w:tab/>
      </w:r>
      <w:r w:rsidR="0021155C">
        <w:t>The Committee may take up a</w:t>
      </w:r>
      <w:r w:rsidR="0071048D">
        <w:t>ny</w:t>
      </w:r>
      <w:r w:rsidR="0021155C">
        <w:t xml:space="preserve"> aspect of </w:t>
      </w:r>
      <w:r w:rsidR="0071048D">
        <w:t xml:space="preserve">the </w:t>
      </w:r>
      <w:r w:rsidR="0021155C">
        <w:t xml:space="preserve">children’s rights set out in the </w:t>
      </w:r>
      <w:r w:rsidR="0071048D">
        <w:t>Convention</w:t>
      </w:r>
      <w:r w:rsidR="0021155C">
        <w:t xml:space="preserve"> during the dialogue with the State party.</w:t>
      </w:r>
    </w:p>
    <w:p w:rsidR="00F1793E" w:rsidRPr="004E3B95" w:rsidRDefault="004E3B95" w:rsidP="004E3B95">
      <w:pPr>
        <w:pStyle w:val="HChG"/>
      </w:pPr>
      <w:r>
        <w:tab/>
      </w:r>
      <w:r w:rsidR="00F1793E" w:rsidRPr="004E3B95">
        <w:tab/>
        <w:t>Part I</w:t>
      </w:r>
    </w:p>
    <w:p w:rsidR="00F1793E" w:rsidRPr="004E3B95" w:rsidRDefault="004E3B95" w:rsidP="0071048D">
      <w:pPr>
        <w:pStyle w:val="H23G"/>
      </w:pPr>
      <w:r>
        <w:tab/>
      </w:r>
      <w:r>
        <w:tab/>
      </w:r>
      <w:r w:rsidR="00F1793E" w:rsidRPr="004E3B95">
        <w:t xml:space="preserve">In this section, the State party is requested to </w:t>
      </w:r>
      <w:r w:rsidR="0071048D">
        <w:t>respond</w:t>
      </w:r>
      <w:r w:rsidR="00F1793E" w:rsidRPr="004E3B95">
        <w:t xml:space="preserve"> to the following questions. </w:t>
      </w:r>
    </w:p>
    <w:p w:rsidR="00F1793E" w:rsidRPr="004E3B95" w:rsidRDefault="00F1793E" w:rsidP="00B8676B">
      <w:pPr>
        <w:pStyle w:val="SingleTxtG"/>
        <w:numPr>
          <w:ilvl w:val="0"/>
          <w:numId w:val="18"/>
        </w:numPr>
        <w:ind w:left="1134" w:firstLine="0"/>
      </w:pPr>
      <w:r w:rsidRPr="004E3B95">
        <w:t xml:space="preserve">Please provide information on any initiatives taken to concretely implement the </w:t>
      </w:r>
      <w:r w:rsidR="0071048D">
        <w:t>10-</w:t>
      </w:r>
      <w:r w:rsidRPr="004E3B95">
        <w:t>Year National Plan of Action for the Promotion of Children’s Rights (2011</w:t>
      </w:r>
      <w:r w:rsidR="00B8676B">
        <w:t>–</w:t>
      </w:r>
      <w:r w:rsidRPr="004E3B95">
        <w:t>2020)</w:t>
      </w:r>
      <w:r w:rsidR="00B8676B">
        <w:t xml:space="preserve"> </w:t>
      </w:r>
      <w:r w:rsidRPr="004E3B95">
        <w:t>at</w:t>
      </w:r>
      <w:r w:rsidR="00B8676B">
        <w:t xml:space="preserve"> the</w:t>
      </w:r>
      <w:r w:rsidRPr="004E3B95">
        <w:t xml:space="preserve"> municipal and local level</w:t>
      </w:r>
      <w:r w:rsidR="00B8676B">
        <w:t>s</w:t>
      </w:r>
      <w:r w:rsidRPr="004E3B95">
        <w:t>. In doing so, please include information on the timelines as well as</w:t>
      </w:r>
      <w:r w:rsidR="00B8676B">
        <w:t xml:space="preserve"> the</w:t>
      </w:r>
      <w:r w:rsidRPr="004E3B95">
        <w:t xml:space="preserve"> human, technical and financial resources allocated for its implementation.</w:t>
      </w:r>
    </w:p>
    <w:p w:rsidR="00F1793E" w:rsidRPr="004E3B95" w:rsidRDefault="00F1793E" w:rsidP="00B8676B">
      <w:pPr>
        <w:pStyle w:val="SingleTxtG"/>
        <w:numPr>
          <w:ilvl w:val="0"/>
          <w:numId w:val="18"/>
        </w:numPr>
        <w:ind w:left="1134" w:firstLine="0"/>
      </w:pPr>
      <w:r w:rsidRPr="004E3B95">
        <w:t>Please provide information on</w:t>
      </w:r>
      <w:r w:rsidR="00B8676B">
        <w:t xml:space="preserve"> the</w:t>
      </w:r>
      <w:r w:rsidRPr="004E3B95">
        <w:t xml:space="preserve"> cross-</w:t>
      </w:r>
      <w:proofErr w:type="spellStart"/>
      <w:r w:rsidRPr="004E3B95">
        <w:t>sectoral</w:t>
      </w:r>
      <w:proofErr w:type="spellEnd"/>
      <w:r w:rsidRPr="004E3B95">
        <w:t xml:space="preserve"> coordination mechanisms, if any, for the implementation of children’s rights at all three federal levels of the State party. In doing so, please also provide details on the mandate</w:t>
      </w:r>
      <w:r w:rsidR="00B8676B">
        <w:t>s of and the</w:t>
      </w:r>
      <w:r w:rsidRPr="004E3B95">
        <w:t xml:space="preserve"> human, technical and financial resources allocated to such mechanisms.</w:t>
      </w:r>
    </w:p>
    <w:p w:rsidR="00F1793E" w:rsidRPr="004E3B95" w:rsidRDefault="00F1793E" w:rsidP="00B8676B">
      <w:pPr>
        <w:pStyle w:val="SingleTxtG"/>
        <w:numPr>
          <w:ilvl w:val="0"/>
          <w:numId w:val="18"/>
        </w:numPr>
        <w:ind w:left="1134" w:firstLine="0"/>
      </w:pPr>
      <w:r w:rsidRPr="004E3B95">
        <w:t xml:space="preserve">Please provide information on the status of the National System of Social Participation </w:t>
      </w:r>
      <w:r w:rsidR="00B8676B">
        <w:t xml:space="preserve">that was </w:t>
      </w:r>
      <w:r w:rsidRPr="004E3B95">
        <w:t>proposed to the National Congress in October 2014.</w:t>
      </w:r>
    </w:p>
    <w:p w:rsidR="00F1793E" w:rsidRPr="004E3B95" w:rsidRDefault="00F1793E" w:rsidP="00740939">
      <w:pPr>
        <w:pStyle w:val="SingleTxtG"/>
        <w:numPr>
          <w:ilvl w:val="0"/>
          <w:numId w:val="18"/>
        </w:numPr>
        <w:ind w:left="1134" w:firstLine="0"/>
      </w:pPr>
      <w:r w:rsidRPr="004E3B95">
        <w:t xml:space="preserve">Please provide information on </w:t>
      </w:r>
      <w:r w:rsidR="00B8676B">
        <w:t xml:space="preserve">the </w:t>
      </w:r>
      <w:r w:rsidRPr="004E3B95">
        <w:t xml:space="preserve">measures taken, if any, to ensure that mega sporting events, including the recent </w:t>
      </w:r>
      <w:r w:rsidR="00B8676B">
        <w:t xml:space="preserve">FIFA </w:t>
      </w:r>
      <w:r w:rsidRPr="004E3B95">
        <w:t xml:space="preserve">World Cup and forthcoming Olympic Games, do not negatively impact children’s rights. In doing so, please include </w:t>
      </w:r>
      <w:r w:rsidR="00740939">
        <w:t xml:space="preserve">specific </w:t>
      </w:r>
      <w:r w:rsidRPr="004E3B95">
        <w:t>information on the construction industry in the State party and its impact on children’s rights.</w:t>
      </w:r>
    </w:p>
    <w:p w:rsidR="00F1793E" w:rsidRPr="004E3B95" w:rsidRDefault="004718D9" w:rsidP="00740939">
      <w:pPr>
        <w:pStyle w:val="SingleTxtG"/>
        <w:numPr>
          <w:ilvl w:val="0"/>
          <w:numId w:val="18"/>
        </w:numPr>
        <w:ind w:left="1134" w:firstLine="0"/>
      </w:pPr>
      <w:r>
        <w:rPr>
          <w:noProof/>
        </w:rPr>
        <w:pict>
          <v:shape id="Picture 2" o:spid="_x0000_s1027" type="#_x0000_t75" alt="http://undocs.org/m2/QRCode.ashx?DS=CRC/C/BRA/Q/2-4&amp;Size=2 &amp;Lang=E" style="position:absolute;left:0;text-align:left;margin-left:431.65pt;margin-top:632.45pt;width:50.25pt;height:50.25pt;z-index:2;visibility:visible;mso-position-horizontal-relative:margin;mso-position-vertical-relative:margin" o:allowoverlap="f">
            <v:imagedata r:id="rId8" o:title="2-4&amp;Size=2 &amp;Lang=E"/>
            <w10:wrap anchorx="margin" anchory="margin"/>
          </v:shape>
        </w:pict>
      </w:r>
      <w:r w:rsidR="00F1793E" w:rsidRPr="004E3B95">
        <w:t xml:space="preserve">Please provide details on </w:t>
      </w:r>
      <w:r w:rsidR="00740939">
        <w:t xml:space="preserve">the </w:t>
      </w:r>
      <w:r w:rsidR="00F1793E" w:rsidRPr="004E3B95">
        <w:t xml:space="preserve">legislative, programmatic and/or training measures </w:t>
      </w:r>
      <w:r w:rsidR="00740939">
        <w:t xml:space="preserve">taken </w:t>
      </w:r>
      <w:r w:rsidR="00F1793E" w:rsidRPr="004E3B95">
        <w:t xml:space="preserve">to ensure the adequate enforcement of the Penal Code </w:t>
      </w:r>
      <w:r w:rsidR="00740939">
        <w:t>with regard to</w:t>
      </w:r>
      <w:r w:rsidR="00F1793E" w:rsidRPr="004E3B95">
        <w:t xml:space="preserve"> injuries or </w:t>
      </w:r>
      <w:r w:rsidR="00740939">
        <w:t xml:space="preserve">the </w:t>
      </w:r>
      <w:r w:rsidR="00F1793E" w:rsidRPr="004E3B95">
        <w:t>death</w:t>
      </w:r>
      <w:r w:rsidR="00740939">
        <w:t xml:space="preserve"> of children</w:t>
      </w:r>
      <w:r w:rsidR="00F1793E" w:rsidRPr="004E3B95">
        <w:t xml:space="preserve"> </w:t>
      </w:r>
      <w:r w:rsidR="00740939">
        <w:t>resulting</w:t>
      </w:r>
      <w:r w:rsidR="00F553A0">
        <w:t xml:space="preserve"> from the use of force by S</w:t>
      </w:r>
      <w:r w:rsidR="00F1793E" w:rsidRPr="004E3B95">
        <w:t>tate agents.</w:t>
      </w:r>
    </w:p>
    <w:p w:rsidR="00F1793E" w:rsidRPr="004E3B95" w:rsidRDefault="00F1793E" w:rsidP="00740939">
      <w:pPr>
        <w:pStyle w:val="SingleTxtG"/>
        <w:numPr>
          <w:ilvl w:val="0"/>
          <w:numId w:val="18"/>
        </w:numPr>
        <w:ind w:left="1134" w:firstLine="0"/>
      </w:pPr>
      <w:r w:rsidRPr="004E3B95">
        <w:t xml:space="preserve">Please provide details on </w:t>
      </w:r>
      <w:r w:rsidR="00740939">
        <w:t xml:space="preserve">the </w:t>
      </w:r>
      <w:r w:rsidRPr="004E3B95">
        <w:t>legislative, programmatic and/or training measures taken to enforce Act 13.010</w:t>
      </w:r>
      <w:r w:rsidR="00740939">
        <w:t xml:space="preserve"> </w:t>
      </w:r>
      <w:r w:rsidRPr="004E3B95">
        <w:t>(</w:t>
      </w:r>
      <w:r w:rsidR="00740939">
        <w:t>t</w:t>
      </w:r>
      <w:r w:rsidRPr="004E3B95">
        <w:t xml:space="preserve">he Boy Bernardo Act) </w:t>
      </w:r>
      <w:r w:rsidR="00740939">
        <w:t xml:space="preserve">of 2014 </w:t>
      </w:r>
      <w:r w:rsidRPr="004E3B95">
        <w:t>on the prohibition of corporal punishment.</w:t>
      </w:r>
    </w:p>
    <w:p w:rsidR="00F1793E" w:rsidRPr="004E3B95" w:rsidRDefault="00F1793E" w:rsidP="00F30028">
      <w:pPr>
        <w:pStyle w:val="SingleTxtG"/>
        <w:numPr>
          <w:ilvl w:val="0"/>
          <w:numId w:val="18"/>
        </w:numPr>
        <w:ind w:left="1134" w:firstLine="0"/>
      </w:pPr>
      <w:r w:rsidRPr="004E3B95">
        <w:t xml:space="preserve">Please provide information on </w:t>
      </w:r>
      <w:r w:rsidR="00BA3384">
        <w:t xml:space="preserve">the </w:t>
      </w:r>
      <w:r w:rsidRPr="004E3B95">
        <w:t>measures taken to improve the accessibility of civil registration and birth registration services in the Amazonia region. In doing so, please also include information on</w:t>
      </w:r>
      <w:r w:rsidR="00BA3384">
        <w:t xml:space="preserve"> the</w:t>
      </w:r>
      <w:r w:rsidRPr="004E3B95">
        <w:t xml:space="preserve"> measures</w:t>
      </w:r>
      <w:r w:rsidR="00BA3384">
        <w:t xml:space="preserve"> taken</w:t>
      </w:r>
      <w:r w:rsidRPr="004E3B95">
        <w:t xml:space="preserve">, if any, to ensure </w:t>
      </w:r>
      <w:r w:rsidR="00BA3384">
        <w:t xml:space="preserve">that the </w:t>
      </w:r>
      <w:r w:rsidRPr="004E3B95">
        <w:t xml:space="preserve">personnel providing such services have been provided </w:t>
      </w:r>
      <w:r w:rsidR="00BA3384">
        <w:t xml:space="preserve">with </w:t>
      </w:r>
      <w:r w:rsidRPr="004E3B95">
        <w:t>training on the sociocultural traditions regarding birth registration for indigenous people. Please also provide information on</w:t>
      </w:r>
      <w:r w:rsidR="00BA3384">
        <w:t xml:space="preserve"> the</w:t>
      </w:r>
      <w:r w:rsidRPr="004E3B95">
        <w:t xml:space="preserve"> </w:t>
      </w:r>
      <w:r w:rsidR="00BA3384">
        <w:t>measures taken, i</w:t>
      </w:r>
      <w:r w:rsidR="00F30028">
        <w:t>f</w:t>
      </w:r>
      <w:r w:rsidR="00BA3384">
        <w:t xml:space="preserve"> any, with regard to </w:t>
      </w:r>
      <w:r w:rsidRPr="004E3B95">
        <w:t>coordination and/or information exchange between the birth registration services</w:t>
      </w:r>
      <w:r w:rsidR="00BA3384">
        <w:t xml:space="preserve"> in the State party</w:t>
      </w:r>
      <w:r w:rsidRPr="004E3B95">
        <w:t xml:space="preserve"> and </w:t>
      </w:r>
      <w:r w:rsidR="00BA3384">
        <w:t xml:space="preserve">the </w:t>
      </w:r>
      <w:r w:rsidRPr="004E3B95">
        <w:t>Special Secretariat on Indigenous Health.</w:t>
      </w:r>
    </w:p>
    <w:p w:rsidR="00F1793E" w:rsidRPr="004E3B95" w:rsidRDefault="00F1793E" w:rsidP="00BA3384">
      <w:pPr>
        <w:pStyle w:val="SingleTxtG"/>
        <w:numPr>
          <w:ilvl w:val="0"/>
          <w:numId w:val="18"/>
        </w:numPr>
        <w:ind w:left="1134" w:firstLine="0"/>
      </w:pPr>
      <w:r w:rsidRPr="004E3B95">
        <w:t xml:space="preserve">Please provide information on </w:t>
      </w:r>
      <w:r w:rsidR="00BA3384">
        <w:t xml:space="preserve">the </w:t>
      </w:r>
      <w:r w:rsidRPr="004E3B95">
        <w:t xml:space="preserve">reporting mechanisms for </w:t>
      </w:r>
      <w:r w:rsidR="00BA3384">
        <w:t xml:space="preserve">complaints about </w:t>
      </w:r>
      <w:r w:rsidRPr="004E3B95">
        <w:t xml:space="preserve">acts of violence against children living in institutions and </w:t>
      </w:r>
      <w:r w:rsidR="00BA3384">
        <w:t xml:space="preserve">in </w:t>
      </w:r>
      <w:r w:rsidRPr="004E3B95">
        <w:t xml:space="preserve">government care, including </w:t>
      </w:r>
      <w:r w:rsidR="00BA3384">
        <w:t>children</w:t>
      </w:r>
      <w:r w:rsidRPr="004E3B95">
        <w:t xml:space="preserve"> deprived of </w:t>
      </w:r>
      <w:r w:rsidR="00BA3384">
        <w:t xml:space="preserve">their </w:t>
      </w:r>
      <w:r w:rsidRPr="004E3B95">
        <w:t>liberty.</w:t>
      </w:r>
    </w:p>
    <w:p w:rsidR="00F1793E" w:rsidRPr="004E3B95" w:rsidRDefault="00F1793E" w:rsidP="00BA3384">
      <w:pPr>
        <w:pStyle w:val="SingleTxtG"/>
        <w:numPr>
          <w:ilvl w:val="0"/>
          <w:numId w:val="18"/>
        </w:numPr>
        <w:ind w:left="1134" w:firstLine="0"/>
      </w:pPr>
      <w:r w:rsidRPr="004E3B95">
        <w:t xml:space="preserve">Please provide information on </w:t>
      </w:r>
      <w:r w:rsidR="00BA3384">
        <w:t xml:space="preserve">the </w:t>
      </w:r>
      <w:r w:rsidRPr="004E3B95">
        <w:t xml:space="preserve">measures taken to address violence against children which </w:t>
      </w:r>
      <w:r w:rsidR="00BA3384">
        <w:t>is</w:t>
      </w:r>
      <w:r w:rsidRPr="004E3B95">
        <w:t xml:space="preserve"> linked to firearms and drugs. In doing so, please disaggregate the information according to </w:t>
      </w:r>
      <w:r w:rsidR="00BA3384">
        <w:t xml:space="preserve">the </w:t>
      </w:r>
      <w:r w:rsidRPr="004E3B95">
        <w:t xml:space="preserve">measures taken at </w:t>
      </w:r>
      <w:r w:rsidR="00BA3384">
        <w:t xml:space="preserve">the </w:t>
      </w:r>
      <w:r w:rsidRPr="004E3B95">
        <w:t>municipal, regional and national levels.</w:t>
      </w:r>
    </w:p>
    <w:p w:rsidR="00F1793E" w:rsidRPr="004E3B95" w:rsidRDefault="00F1793E" w:rsidP="00BA3384">
      <w:pPr>
        <w:pStyle w:val="SingleTxtG"/>
        <w:numPr>
          <w:ilvl w:val="0"/>
          <w:numId w:val="18"/>
        </w:numPr>
        <w:ind w:left="1134" w:firstLine="0"/>
      </w:pPr>
      <w:r w:rsidRPr="004E3B95">
        <w:t xml:space="preserve">Please provide information on </w:t>
      </w:r>
      <w:r w:rsidR="00BA3384">
        <w:t xml:space="preserve">the </w:t>
      </w:r>
      <w:r w:rsidRPr="004E3B95">
        <w:t>measures, including family support measures, taken to avoid plac</w:t>
      </w:r>
      <w:r w:rsidR="00BA3384">
        <w:t>ing</w:t>
      </w:r>
      <w:r w:rsidRPr="004E3B95">
        <w:t xml:space="preserve"> children in institutional care. Please provide information on the standards of care and </w:t>
      </w:r>
      <w:r w:rsidR="00BA3384">
        <w:t xml:space="preserve">the </w:t>
      </w:r>
      <w:r w:rsidRPr="004E3B95">
        <w:t xml:space="preserve">monitoring mechanisms for children in institutional and/or alternative care. </w:t>
      </w:r>
      <w:r w:rsidR="00BA3384">
        <w:t>P</w:t>
      </w:r>
      <w:r w:rsidRPr="004E3B95">
        <w:t>lease</w:t>
      </w:r>
      <w:r w:rsidR="00BA3384">
        <w:t xml:space="preserve"> also</w:t>
      </w:r>
      <w:r w:rsidRPr="004E3B95">
        <w:t xml:space="preserve"> provide information on </w:t>
      </w:r>
      <w:r w:rsidR="00BA3384">
        <w:t xml:space="preserve">the </w:t>
      </w:r>
      <w:r w:rsidRPr="004E3B95">
        <w:t>measures</w:t>
      </w:r>
      <w:r w:rsidR="00BA3384">
        <w:t xml:space="preserve"> taken</w:t>
      </w:r>
      <w:r w:rsidRPr="004E3B95">
        <w:t xml:space="preserve"> to support the reintegration of children in such care with their families. </w:t>
      </w:r>
    </w:p>
    <w:p w:rsidR="00F1793E" w:rsidRPr="004E3B95" w:rsidRDefault="00F1793E" w:rsidP="00F31014">
      <w:pPr>
        <w:pStyle w:val="SingleTxtG"/>
        <w:numPr>
          <w:ilvl w:val="0"/>
          <w:numId w:val="18"/>
        </w:numPr>
        <w:ind w:left="1134" w:firstLine="0"/>
      </w:pPr>
      <w:r w:rsidRPr="004E3B95">
        <w:t>Please report on legislation, guidelines or standards governing the minimum standard of care for incarcerated parents and their children. Please include specific information on access to basic services for incarcerated mothers, including prenatal and postnatal care and support for births which may take place during incarceration.</w:t>
      </w:r>
    </w:p>
    <w:p w:rsidR="00F1793E" w:rsidRPr="004E3B95" w:rsidRDefault="00F1793E" w:rsidP="00BA3384">
      <w:pPr>
        <w:pStyle w:val="SingleTxtG"/>
        <w:numPr>
          <w:ilvl w:val="0"/>
          <w:numId w:val="18"/>
        </w:numPr>
        <w:ind w:left="1134" w:firstLine="0"/>
      </w:pPr>
      <w:r w:rsidRPr="004E3B95">
        <w:t xml:space="preserve">Please provide information on </w:t>
      </w:r>
      <w:r w:rsidR="00BA3384">
        <w:t xml:space="preserve">the </w:t>
      </w:r>
      <w:r w:rsidRPr="004E3B95">
        <w:t xml:space="preserve">measures taken to implement the “Live without Limits” programme at </w:t>
      </w:r>
      <w:r w:rsidR="00BA3384">
        <w:t xml:space="preserve">the </w:t>
      </w:r>
      <w:r w:rsidRPr="004E3B95">
        <w:t>municipal and local levels. Please also report on any awareness-raising or training initiatives to address social prejudice towards children with disabilities.</w:t>
      </w:r>
      <w:r w:rsidR="00AB5042">
        <w:t xml:space="preserve"> </w:t>
      </w:r>
    </w:p>
    <w:p w:rsidR="00F1793E" w:rsidRPr="004E3B95" w:rsidRDefault="00F1793E" w:rsidP="00F30028">
      <w:pPr>
        <w:pStyle w:val="SingleTxtG"/>
        <w:numPr>
          <w:ilvl w:val="0"/>
          <w:numId w:val="18"/>
        </w:numPr>
        <w:ind w:left="1134" w:firstLine="0"/>
      </w:pPr>
      <w:r w:rsidRPr="004E3B95">
        <w:t xml:space="preserve">Please report on any measures taken to address deaths  </w:t>
      </w:r>
      <w:r w:rsidR="00F30028">
        <w:t>of</w:t>
      </w:r>
      <w:r w:rsidRPr="004E3B95">
        <w:t xml:space="preserve"> children under </w:t>
      </w:r>
      <w:r w:rsidR="00F30028">
        <w:t xml:space="preserve">1 </w:t>
      </w:r>
      <w:r w:rsidRPr="004E3B95">
        <w:t>year of age</w:t>
      </w:r>
      <w:r w:rsidR="00F30028">
        <w:t xml:space="preserve"> </w:t>
      </w:r>
      <w:r w:rsidR="00F30028" w:rsidRPr="004E3B95">
        <w:t>caused by preventable diseases</w:t>
      </w:r>
      <w:r w:rsidRPr="004E3B95">
        <w:t>. In doing so, please include specific information on indigenous children.</w:t>
      </w:r>
    </w:p>
    <w:p w:rsidR="00F1793E" w:rsidRPr="004E3B95" w:rsidRDefault="00F1793E" w:rsidP="00F30028">
      <w:pPr>
        <w:pStyle w:val="SingleTxtG"/>
        <w:numPr>
          <w:ilvl w:val="0"/>
          <w:numId w:val="18"/>
        </w:numPr>
        <w:ind w:left="1134" w:firstLine="0"/>
      </w:pPr>
      <w:r w:rsidRPr="004E3B95">
        <w:t xml:space="preserve">Please provide information on </w:t>
      </w:r>
      <w:r w:rsidR="00F30028">
        <w:t xml:space="preserve">the </w:t>
      </w:r>
      <w:r w:rsidRPr="004E3B95">
        <w:t xml:space="preserve">measures taken to specifically address childhood malnutrition and its related diseases among indigenous children. In doing so, please provide information on </w:t>
      </w:r>
      <w:r w:rsidR="00F30028">
        <w:t xml:space="preserve">the measures taken with regard to </w:t>
      </w:r>
      <w:r w:rsidRPr="004E3B95">
        <w:t>coordination and exchange</w:t>
      </w:r>
      <w:r w:rsidR="00F30028">
        <w:t xml:space="preserve"> of information</w:t>
      </w:r>
      <w:r w:rsidRPr="004E3B95">
        <w:t xml:space="preserve"> between the Special Secretariat for Indigenous Health and </w:t>
      </w:r>
      <w:r w:rsidR="00F30028">
        <w:t>the u</w:t>
      </w:r>
      <w:r w:rsidRPr="004E3B95">
        <w:t xml:space="preserve">nified </w:t>
      </w:r>
      <w:r w:rsidR="00F30028">
        <w:t>h</w:t>
      </w:r>
      <w:r w:rsidRPr="004E3B95">
        <w:t xml:space="preserve">ealth </w:t>
      </w:r>
      <w:r w:rsidR="00F30028">
        <w:t>s</w:t>
      </w:r>
      <w:r w:rsidRPr="004E3B95">
        <w:t>ystem.</w:t>
      </w:r>
    </w:p>
    <w:p w:rsidR="00F1793E" w:rsidRPr="004E3B95" w:rsidRDefault="00F1793E" w:rsidP="00F30028">
      <w:pPr>
        <w:pStyle w:val="SingleTxtG"/>
        <w:numPr>
          <w:ilvl w:val="0"/>
          <w:numId w:val="18"/>
        </w:numPr>
        <w:ind w:left="1134" w:firstLine="0"/>
      </w:pPr>
      <w:r w:rsidRPr="004E3B95">
        <w:t xml:space="preserve">Please provide information on the status of the Guidelines on Sexual and Reproductive Health developed by the Ministry of Health. In doing so, please include information on </w:t>
      </w:r>
      <w:r w:rsidR="00F30028">
        <w:t xml:space="preserve">the </w:t>
      </w:r>
      <w:r w:rsidRPr="004E3B95">
        <w:t xml:space="preserve">measures taken to implement the </w:t>
      </w:r>
      <w:r w:rsidR="00F30028">
        <w:t>g</w:t>
      </w:r>
      <w:r w:rsidRPr="004E3B95">
        <w:t>uidelines in education programmes in schools.</w:t>
      </w:r>
    </w:p>
    <w:p w:rsidR="00F1793E" w:rsidRPr="004E3B95" w:rsidRDefault="00F1793E" w:rsidP="00F30028">
      <w:pPr>
        <w:pStyle w:val="SingleTxtG"/>
        <w:numPr>
          <w:ilvl w:val="0"/>
          <w:numId w:val="18"/>
        </w:numPr>
        <w:ind w:left="1134" w:firstLine="0"/>
      </w:pPr>
      <w:r w:rsidRPr="004E3B95">
        <w:t xml:space="preserve">Please provide details on </w:t>
      </w:r>
      <w:r w:rsidR="00F30028">
        <w:t xml:space="preserve">the </w:t>
      </w:r>
      <w:r w:rsidRPr="004E3B95">
        <w:t xml:space="preserve">measures taken to improve the quality of education in the State party. In doing so, please include details on indicators, if any, for measuring progress, particularly for </w:t>
      </w:r>
      <w:r w:rsidR="00F30028">
        <w:t xml:space="preserve">the </w:t>
      </w:r>
      <w:r w:rsidRPr="004E3B95">
        <w:t xml:space="preserve">education </w:t>
      </w:r>
      <w:r w:rsidR="00F30028">
        <w:t>of</w:t>
      </w:r>
      <w:r w:rsidRPr="004E3B95">
        <w:t xml:space="preserve"> adolescents. Please also provide details on resource allocation </w:t>
      </w:r>
      <w:r w:rsidR="00F30028">
        <w:t>and</w:t>
      </w:r>
      <w:r w:rsidRPr="004E3B95">
        <w:t xml:space="preserve"> corresponding timelines for the implementation of initiatives </w:t>
      </w:r>
      <w:r w:rsidR="00F30028">
        <w:t xml:space="preserve">aimed at </w:t>
      </w:r>
      <w:r w:rsidRPr="004E3B95">
        <w:t>improv</w:t>
      </w:r>
      <w:r w:rsidR="00F30028">
        <w:t>ing</w:t>
      </w:r>
      <w:r w:rsidRPr="004E3B95">
        <w:t xml:space="preserve"> education.</w:t>
      </w:r>
    </w:p>
    <w:p w:rsidR="00F1793E" w:rsidRPr="004E3B95" w:rsidRDefault="00F1793E" w:rsidP="00F30028">
      <w:pPr>
        <w:pStyle w:val="SingleTxtG"/>
        <w:numPr>
          <w:ilvl w:val="0"/>
          <w:numId w:val="18"/>
        </w:numPr>
        <w:ind w:left="1134" w:firstLine="0"/>
      </w:pPr>
      <w:r w:rsidRPr="004E3B95">
        <w:t xml:space="preserve">Please provide information on </w:t>
      </w:r>
      <w:r w:rsidR="00F30028">
        <w:t xml:space="preserve">the </w:t>
      </w:r>
      <w:r w:rsidRPr="004E3B95">
        <w:t>measures</w:t>
      </w:r>
      <w:r w:rsidR="00F30028">
        <w:t xml:space="preserve"> taken</w:t>
      </w:r>
      <w:r w:rsidRPr="004E3B95">
        <w:t xml:space="preserve">, if any, to ensure the right to education for pregnant </w:t>
      </w:r>
      <w:r w:rsidR="006E1F50">
        <w:t xml:space="preserve">girls </w:t>
      </w:r>
      <w:r w:rsidRPr="004E3B95">
        <w:t xml:space="preserve">and adolescent mothers. </w:t>
      </w:r>
    </w:p>
    <w:p w:rsidR="00F1793E" w:rsidRPr="004E3B95" w:rsidRDefault="00F1793E" w:rsidP="00F30028">
      <w:pPr>
        <w:pStyle w:val="SingleTxtG"/>
        <w:numPr>
          <w:ilvl w:val="0"/>
          <w:numId w:val="18"/>
        </w:numPr>
        <w:ind w:left="1134" w:firstLine="0"/>
      </w:pPr>
      <w:r w:rsidRPr="004E3B95">
        <w:t xml:space="preserve">Please provide disaggregated information on suicide rates among children and adolescents in the State party. In doing so, please include specific information on suicide among indigenous adolescents in the border areas. </w:t>
      </w:r>
    </w:p>
    <w:p w:rsidR="00F1793E" w:rsidRPr="004E3B95" w:rsidRDefault="00F1793E" w:rsidP="00F30028">
      <w:pPr>
        <w:pStyle w:val="SingleTxtG"/>
        <w:numPr>
          <w:ilvl w:val="0"/>
          <w:numId w:val="18"/>
        </w:numPr>
        <w:ind w:left="1134" w:firstLine="0"/>
      </w:pPr>
      <w:r w:rsidRPr="004E3B95">
        <w:t xml:space="preserve">Please provide information on </w:t>
      </w:r>
      <w:r w:rsidR="00F30028">
        <w:t xml:space="preserve">the </w:t>
      </w:r>
      <w:r w:rsidRPr="004E3B95">
        <w:t xml:space="preserve">measures taken by the State party to ensure that its immigration laws </w:t>
      </w:r>
      <w:r w:rsidR="00F30028">
        <w:t>uphold</w:t>
      </w:r>
      <w:r w:rsidRPr="004E3B95">
        <w:t xml:space="preserve"> the principle of the best interests of the child. Please also provide information on bilateral and multilateral agreements with neighbouring countries to ensure the rights of migrant children and their families, as well as </w:t>
      </w:r>
      <w:r w:rsidR="00F30028">
        <w:t xml:space="preserve">of </w:t>
      </w:r>
      <w:r w:rsidRPr="004E3B95">
        <w:t>victims of human trafficking.</w:t>
      </w:r>
    </w:p>
    <w:p w:rsidR="00F1793E" w:rsidRPr="004E3B95" w:rsidRDefault="00F1793E" w:rsidP="004E3B95">
      <w:pPr>
        <w:pStyle w:val="HChG"/>
      </w:pPr>
      <w:r w:rsidRPr="004E3B95">
        <w:tab/>
      </w:r>
      <w:r w:rsidR="004E3B95">
        <w:tab/>
      </w:r>
      <w:r w:rsidRPr="004E3B95">
        <w:t>Part II</w:t>
      </w:r>
    </w:p>
    <w:p w:rsidR="00F1793E" w:rsidRPr="004E3B95" w:rsidRDefault="004E3B95" w:rsidP="00490F28">
      <w:pPr>
        <w:pStyle w:val="H23G"/>
      </w:pPr>
      <w:r>
        <w:tab/>
      </w:r>
      <w:r>
        <w:tab/>
      </w:r>
      <w:r w:rsidR="00F1793E" w:rsidRPr="004E3B95">
        <w:t xml:space="preserve">In this section, the State party </w:t>
      </w:r>
      <w:r w:rsidR="00F30028">
        <w:t xml:space="preserve">is requested to </w:t>
      </w:r>
      <w:r w:rsidR="00F1793E" w:rsidRPr="004E3B95">
        <w:t>brief</w:t>
      </w:r>
      <w:r w:rsidR="00F30028">
        <w:t>ly</w:t>
      </w:r>
      <w:r w:rsidR="00F1793E" w:rsidRPr="004E3B95">
        <w:t xml:space="preserve"> (three pages </w:t>
      </w:r>
      <w:r w:rsidR="00F30028">
        <w:t>maximum</w:t>
      </w:r>
      <w:r w:rsidR="00F1793E" w:rsidRPr="004E3B95">
        <w:t xml:space="preserve">) </w:t>
      </w:r>
      <w:r w:rsidR="00F30028">
        <w:t xml:space="preserve">update </w:t>
      </w:r>
      <w:r w:rsidR="00F1793E" w:rsidRPr="004E3B95">
        <w:t>the information pr</w:t>
      </w:r>
      <w:r w:rsidR="00F30028">
        <w:t>ovided</w:t>
      </w:r>
      <w:r w:rsidR="00F1793E" w:rsidRPr="004E3B95">
        <w:t xml:space="preserve"> in its report </w:t>
      </w:r>
      <w:r w:rsidR="00F30028">
        <w:t xml:space="preserve">with </w:t>
      </w:r>
      <w:r w:rsidR="00F1793E" w:rsidRPr="004E3B95">
        <w:t>regard</w:t>
      </w:r>
      <w:r w:rsidR="00F30028">
        <w:t xml:space="preserve"> to</w:t>
      </w:r>
      <w:r w:rsidR="00F1793E" w:rsidRPr="004E3B95">
        <w:t>:</w:t>
      </w:r>
    </w:p>
    <w:p w:rsidR="00F1793E" w:rsidRPr="004E3B95" w:rsidRDefault="00F1793E" w:rsidP="00F30028">
      <w:pPr>
        <w:pStyle w:val="SingleTxtG"/>
        <w:ind w:firstLine="567"/>
      </w:pPr>
      <w:r w:rsidRPr="004E3B95">
        <w:t>(a)</w:t>
      </w:r>
      <w:r w:rsidRPr="004E3B95">
        <w:tab/>
        <w:t xml:space="preserve">New bills or legislation and </w:t>
      </w:r>
      <w:r w:rsidR="00F30028">
        <w:t xml:space="preserve">their respective </w:t>
      </w:r>
      <w:r w:rsidRPr="004E3B95">
        <w:t>regulations;</w:t>
      </w:r>
    </w:p>
    <w:p w:rsidR="00F1793E" w:rsidRPr="004E3B95" w:rsidRDefault="00F1793E" w:rsidP="00AB5042">
      <w:pPr>
        <w:pStyle w:val="SingleTxtG"/>
        <w:ind w:firstLine="567"/>
      </w:pPr>
      <w:r w:rsidRPr="004E3B95">
        <w:t>(b)</w:t>
      </w:r>
      <w:r w:rsidRPr="004E3B95">
        <w:tab/>
        <w:t>New institutions, their mandates and funding;</w:t>
      </w:r>
    </w:p>
    <w:p w:rsidR="00F1793E" w:rsidRPr="004E3B95" w:rsidRDefault="00F1793E" w:rsidP="00AB5042">
      <w:pPr>
        <w:pStyle w:val="SingleTxtG"/>
        <w:ind w:firstLine="567"/>
      </w:pPr>
      <w:r w:rsidRPr="004E3B95">
        <w:t>(c)</w:t>
      </w:r>
      <w:r w:rsidRPr="004E3B95">
        <w:tab/>
        <w:t>Newly adopted and implemented policies and programmes and their scope;</w:t>
      </w:r>
    </w:p>
    <w:p w:rsidR="00F1793E" w:rsidRPr="004E3B95" w:rsidRDefault="00F1793E" w:rsidP="00720AF1">
      <w:pPr>
        <w:pStyle w:val="SingleTxtG"/>
        <w:ind w:firstLine="567"/>
      </w:pPr>
      <w:r w:rsidRPr="004E3B95">
        <w:t>(d)</w:t>
      </w:r>
      <w:r w:rsidRPr="004E3B95">
        <w:tab/>
      </w:r>
      <w:r w:rsidR="00720AF1">
        <w:t xml:space="preserve">Recent </w:t>
      </w:r>
      <w:r w:rsidRPr="004E3B95">
        <w:t>ratifi</w:t>
      </w:r>
      <w:r w:rsidR="00720AF1">
        <w:t xml:space="preserve">cations of </w:t>
      </w:r>
      <w:r w:rsidRPr="004E3B95">
        <w:t>human rights instruments.</w:t>
      </w:r>
    </w:p>
    <w:p w:rsidR="00F1793E" w:rsidRPr="004E3B95" w:rsidRDefault="00F1793E" w:rsidP="004E3B95">
      <w:pPr>
        <w:pStyle w:val="HChG"/>
      </w:pPr>
      <w:r w:rsidRPr="004E3B95">
        <w:tab/>
      </w:r>
      <w:r w:rsidRPr="004E3B95">
        <w:tab/>
        <w:t>Part III</w:t>
      </w:r>
    </w:p>
    <w:p w:rsidR="00F1793E" w:rsidRPr="004E3B95" w:rsidRDefault="004E3B95" w:rsidP="00720AF1">
      <w:pPr>
        <w:pStyle w:val="H23G"/>
      </w:pPr>
      <w:r>
        <w:tab/>
      </w:r>
      <w:r>
        <w:tab/>
      </w:r>
      <w:r w:rsidR="00720AF1">
        <w:t>In this section, the State party is requested to provide s</w:t>
      </w:r>
      <w:r w:rsidR="00F1793E" w:rsidRPr="004E3B95">
        <w:t>tatistical and other information, if available</w:t>
      </w:r>
    </w:p>
    <w:p w:rsidR="00F1793E" w:rsidRPr="004E3B95" w:rsidRDefault="00F1793E" w:rsidP="00720AF1">
      <w:pPr>
        <w:pStyle w:val="SingleTxtG"/>
        <w:numPr>
          <w:ilvl w:val="0"/>
          <w:numId w:val="18"/>
        </w:numPr>
        <w:ind w:left="1134" w:firstLine="0"/>
      </w:pPr>
      <w:r w:rsidRPr="004E3B95">
        <w:t xml:space="preserve">Please provide information </w:t>
      </w:r>
      <w:r w:rsidR="00720AF1">
        <w:t xml:space="preserve">about </w:t>
      </w:r>
      <w:r w:rsidRPr="004E3B95">
        <w:t xml:space="preserve">each line of the consolidated budget for the past three years </w:t>
      </w:r>
      <w:r w:rsidR="00720AF1">
        <w:t>with</w:t>
      </w:r>
      <w:r w:rsidRPr="004E3B95">
        <w:t xml:space="preserve"> regard</w:t>
      </w:r>
      <w:r w:rsidR="00720AF1">
        <w:t xml:space="preserve"> to</w:t>
      </w:r>
      <w:r w:rsidRPr="004E3B95">
        <w:t xml:space="preserve"> resources allocated </w:t>
      </w:r>
      <w:r w:rsidR="00720AF1">
        <w:t>for</w:t>
      </w:r>
      <w:r w:rsidRPr="004E3B95">
        <w:t xml:space="preserve"> children and adolescents. </w:t>
      </w:r>
      <w:r w:rsidR="00720AF1">
        <w:t>P</w:t>
      </w:r>
      <w:r w:rsidRPr="004E3B95">
        <w:t>lease</w:t>
      </w:r>
      <w:r w:rsidR="00720AF1">
        <w:t xml:space="preserve"> also</w:t>
      </w:r>
      <w:r w:rsidRPr="004E3B95">
        <w:t xml:space="preserve"> indicate the percentage of each budget line in terms of the total national budget and the State party’s gross domestic product. If possible, please provide budgetary information</w:t>
      </w:r>
      <w:r w:rsidR="00720AF1">
        <w:t>,</w:t>
      </w:r>
      <w:r w:rsidRPr="004E3B95">
        <w:t xml:space="preserve"> disaggregated by age, sex, disability, ethnic origin, rural/urban population and geographical location.</w:t>
      </w:r>
    </w:p>
    <w:p w:rsidR="00F1793E" w:rsidRPr="004E3B95" w:rsidRDefault="00F1793E" w:rsidP="00720AF1">
      <w:pPr>
        <w:pStyle w:val="SingleTxtG"/>
        <w:numPr>
          <w:ilvl w:val="0"/>
          <w:numId w:val="18"/>
        </w:numPr>
        <w:ind w:left="1134" w:firstLine="0"/>
      </w:pPr>
      <w:r w:rsidRPr="004E3B95">
        <w:t>Please provide data</w:t>
      </w:r>
      <w:r w:rsidR="00720AF1">
        <w:t>,</w:t>
      </w:r>
      <w:r w:rsidRPr="004E3B95">
        <w:t xml:space="preserve"> disaggregated by age, sex, disability, socioeconomic status, ethnic origin, rural/urban population and geographical location, </w:t>
      </w:r>
      <w:r w:rsidR="00720AF1">
        <w:t>for</w:t>
      </w:r>
      <w:r w:rsidR="00720AF1" w:rsidRPr="004E3B95">
        <w:t xml:space="preserve"> </w:t>
      </w:r>
      <w:r w:rsidRPr="004E3B95">
        <w:t xml:space="preserve">the past three years, on the number of deaths of children and adolescents resulting from the use of force by </w:t>
      </w:r>
      <w:r w:rsidR="00720AF1">
        <w:t>S</w:t>
      </w:r>
      <w:r w:rsidRPr="004E3B95">
        <w:t xml:space="preserve">tate agents, domestic violence, ordinary crime, easily preventable diseases and occupational accidents. Please also indicate the number of legal proceedings brought for each of the </w:t>
      </w:r>
      <w:r w:rsidR="00720AF1">
        <w:t xml:space="preserve">above-mentioned </w:t>
      </w:r>
      <w:r w:rsidRPr="004E3B95">
        <w:t xml:space="preserve">categories, final convictions and </w:t>
      </w:r>
      <w:r w:rsidR="00720AF1">
        <w:t>whether</w:t>
      </w:r>
      <w:r w:rsidRPr="004E3B95">
        <w:t xml:space="preserve"> compensation </w:t>
      </w:r>
      <w:r w:rsidR="00720AF1">
        <w:t>was</w:t>
      </w:r>
      <w:r w:rsidRPr="004E3B95">
        <w:t xml:space="preserve"> granted. Wherever possible, please provide data on the perpetrators, specifying whether they were members of law enforcemen</w:t>
      </w:r>
      <w:r w:rsidR="00AB5042">
        <w:t>t agencies, relatives or others.</w:t>
      </w:r>
    </w:p>
    <w:p w:rsidR="00F1793E" w:rsidRPr="004E3B95" w:rsidRDefault="00F1793E" w:rsidP="00F31014">
      <w:pPr>
        <w:pStyle w:val="SingleTxtG"/>
        <w:numPr>
          <w:ilvl w:val="0"/>
          <w:numId w:val="18"/>
        </w:numPr>
        <w:ind w:left="1134" w:firstLine="0"/>
      </w:pPr>
      <w:r w:rsidRPr="004E3B95">
        <w:t>Please provide data</w:t>
      </w:r>
      <w:r w:rsidR="00720AF1">
        <w:t>,</w:t>
      </w:r>
      <w:r w:rsidRPr="004E3B95">
        <w:t xml:space="preserve"> disaggregated by age, sex, disability, socioeconomic status, ethnic origin, rural/urban population and geographical loca</w:t>
      </w:r>
      <w:r w:rsidR="00AB5042">
        <w:t>tion, for the past three years, </w:t>
      </w:r>
      <w:r w:rsidRPr="004E3B95">
        <w:t>on:</w:t>
      </w:r>
    </w:p>
    <w:p w:rsidR="00F1793E" w:rsidRPr="004E3B95" w:rsidRDefault="00F1793E" w:rsidP="00AB5042">
      <w:pPr>
        <w:pStyle w:val="SingleTxtG"/>
        <w:ind w:firstLine="567"/>
      </w:pPr>
      <w:r w:rsidRPr="004E3B95">
        <w:t>(a)</w:t>
      </w:r>
      <w:r w:rsidRPr="004E3B95">
        <w:tab/>
        <w:t>Infant mortality;</w:t>
      </w:r>
    </w:p>
    <w:p w:rsidR="00F1793E" w:rsidRPr="004E3B95" w:rsidRDefault="00F1793E" w:rsidP="00AB5042">
      <w:pPr>
        <w:pStyle w:val="SingleTxtG"/>
        <w:ind w:firstLine="567"/>
      </w:pPr>
      <w:r w:rsidRPr="004E3B95">
        <w:t>(b)</w:t>
      </w:r>
      <w:r w:rsidRPr="004E3B95">
        <w:tab/>
        <w:t>Maternal mortality;</w:t>
      </w:r>
    </w:p>
    <w:p w:rsidR="00F1793E" w:rsidRPr="004E3B95" w:rsidRDefault="00F1793E" w:rsidP="00AB5042">
      <w:pPr>
        <w:pStyle w:val="SingleTxtG"/>
        <w:ind w:firstLine="567"/>
      </w:pPr>
      <w:r w:rsidRPr="004E3B95">
        <w:t>(c)</w:t>
      </w:r>
      <w:r w:rsidRPr="004E3B95">
        <w:tab/>
        <w:t>Malnutrition;</w:t>
      </w:r>
    </w:p>
    <w:p w:rsidR="00F1793E" w:rsidRPr="004E3B95" w:rsidRDefault="00F1793E" w:rsidP="00AB5042">
      <w:pPr>
        <w:pStyle w:val="SingleTxtG"/>
        <w:ind w:firstLine="567"/>
      </w:pPr>
      <w:r w:rsidRPr="004E3B95">
        <w:t>(d)</w:t>
      </w:r>
      <w:r w:rsidRPr="004E3B95">
        <w:tab/>
        <w:t xml:space="preserve">Children and adolescents infected or affected by HIV/AIDS (and </w:t>
      </w:r>
      <w:r w:rsidR="00720AF1">
        <w:t xml:space="preserve">more </w:t>
      </w:r>
      <w:r w:rsidRPr="004E3B95">
        <w:t>specifically cases of mother-to-child transmission);</w:t>
      </w:r>
    </w:p>
    <w:p w:rsidR="00F1793E" w:rsidRPr="004E3B95" w:rsidRDefault="00F1793E" w:rsidP="00AB5042">
      <w:pPr>
        <w:pStyle w:val="SingleTxtG"/>
        <w:ind w:firstLine="567"/>
      </w:pPr>
      <w:r w:rsidRPr="004E3B95">
        <w:t>(e)</w:t>
      </w:r>
      <w:r w:rsidRPr="004E3B95">
        <w:tab/>
        <w:t>Birth weight;</w:t>
      </w:r>
    </w:p>
    <w:p w:rsidR="00F1793E" w:rsidRPr="004E3B95" w:rsidRDefault="00F1793E" w:rsidP="00AB5042">
      <w:pPr>
        <w:pStyle w:val="SingleTxtG"/>
        <w:ind w:firstLine="567"/>
      </w:pPr>
      <w:r w:rsidRPr="004E3B95">
        <w:t>(f)</w:t>
      </w:r>
      <w:r w:rsidRPr="004E3B95">
        <w:tab/>
        <w:t>Mental illnesses;</w:t>
      </w:r>
    </w:p>
    <w:p w:rsidR="00F1793E" w:rsidRPr="004E3B95" w:rsidRDefault="00F1793E" w:rsidP="00AB5042">
      <w:pPr>
        <w:pStyle w:val="SingleTxtG"/>
        <w:ind w:firstLine="567"/>
      </w:pPr>
      <w:r w:rsidRPr="004E3B95">
        <w:t>(g)</w:t>
      </w:r>
      <w:r w:rsidRPr="004E3B95">
        <w:tab/>
        <w:t>Vaccination cover;</w:t>
      </w:r>
    </w:p>
    <w:p w:rsidR="00F1793E" w:rsidRPr="004E3B95" w:rsidRDefault="00F1793E" w:rsidP="00AB5042">
      <w:pPr>
        <w:pStyle w:val="SingleTxtG"/>
        <w:ind w:firstLine="567"/>
      </w:pPr>
      <w:r w:rsidRPr="004E3B95">
        <w:t>(h)</w:t>
      </w:r>
      <w:r w:rsidRPr="004E3B95">
        <w:tab/>
        <w:t>Child and adolescent pregnancies;</w:t>
      </w:r>
    </w:p>
    <w:p w:rsidR="00F1793E" w:rsidRPr="004E3B95" w:rsidRDefault="00F1793E" w:rsidP="00AB5042">
      <w:pPr>
        <w:pStyle w:val="SingleTxtG"/>
        <w:ind w:firstLine="567"/>
      </w:pPr>
      <w:r w:rsidRPr="004E3B95">
        <w:t>(</w:t>
      </w:r>
      <w:proofErr w:type="spellStart"/>
      <w:r w:rsidRPr="004E3B95">
        <w:t>i</w:t>
      </w:r>
      <w:proofErr w:type="spellEnd"/>
      <w:r w:rsidRPr="004E3B95">
        <w:t>)</w:t>
      </w:r>
      <w:r w:rsidRPr="004E3B95">
        <w:tab/>
        <w:t>Child and adolescent suicides;</w:t>
      </w:r>
    </w:p>
    <w:p w:rsidR="00F1793E" w:rsidRPr="004E3B95" w:rsidRDefault="00F1793E" w:rsidP="00AB5042">
      <w:pPr>
        <w:pStyle w:val="SingleTxtG"/>
        <w:ind w:firstLine="567"/>
      </w:pPr>
      <w:r w:rsidRPr="004E3B95">
        <w:t>(j)</w:t>
      </w:r>
      <w:r w:rsidRPr="004E3B95">
        <w:tab/>
        <w:t>Number of children and adolescents using narcotic drugs;</w:t>
      </w:r>
    </w:p>
    <w:p w:rsidR="00F1793E" w:rsidRPr="004E3B95" w:rsidRDefault="00F1793E" w:rsidP="00AB5042">
      <w:pPr>
        <w:pStyle w:val="SingleTxtG"/>
        <w:ind w:firstLine="567"/>
      </w:pPr>
      <w:r w:rsidRPr="004E3B95">
        <w:t>(k)</w:t>
      </w:r>
      <w:r w:rsidRPr="004E3B95">
        <w:tab/>
        <w:t>Actual availability of drinking water and sanitary facilities.</w:t>
      </w:r>
    </w:p>
    <w:p w:rsidR="00F1793E" w:rsidRPr="004E3B95" w:rsidRDefault="00F1793E" w:rsidP="00F31014">
      <w:pPr>
        <w:pStyle w:val="SingleTxtG"/>
        <w:numPr>
          <w:ilvl w:val="0"/>
          <w:numId w:val="18"/>
        </w:numPr>
        <w:ind w:left="1134" w:firstLine="0"/>
      </w:pPr>
      <w:r w:rsidRPr="004E3B95">
        <w:t>Please provide data</w:t>
      </w:r>
      <w:r w:rsidR="003B6A4B">
        <w:t>,</w:t>
      </w:r>
      <w:r w:rsidRPr="004E3B95">
        <w:t xml:space="preserve"> disaggregated by age, sex, disability, socioeconomic status, ethnic origin, rural/urban population and geographical location, for the past three years, on the number of children and adolescents:</w:t>
      </w:r>
    </w:p>
    <w:p w:rsidR="00F1793E" w:rsidRPr="004E3B95" w:rsidRDefault="00F1793E" w:rsidP="00AB5042">
      <w:pPr>
        <w:pStyle w:val="SingleTxtG"/>
        <w:ind w:firstLine="567"/>
      </w:pPr>
      <w:r w:rsidRPr="004E3B95">
        <w:t>(a)</w:t>
      </w:r>
      <w:r w:rsidRPr="004E3B95">
        <w:tab/>
        <w:t>Abandoned;</w:t>
      </w:r>
    </w:p>
    <w:p w:rsidR="00F1793E" w:rsidRPr="004E3B95" w:rsidRDefault="00F1793E" w:rsidP="00AB5042">
      <w:pPr>
        <w:pStyle w:val="SingleTxtG"/>
        <w:ind w:firstLine="567"/>
      </w:pPr>
      <w:r w:rsidRPr="004E3B95">
        <w:t>(b)</w:t>
      </w:r>
      <w:r w:rsidRPr="004E3B95">
        <w:tab/>
        <w:t>Separated from their parents;</w:t>
      </w:r>
    </w:p>
    <w:p w:rsidR="00F1793E" w:rsidRPr="004E3B95" w:rsidRDefault="00F1793E" w:rsidP="00AB5042">
      <w:pPr>
        <w:pStyle w:val="SingleTxtG"/>
        <w:ind w:firstLine="567"/>
      </w:pPr>
      <w:r w:rsidRPr="004E3B95">
        <w:t>(c)</w:t>
      </w:r>
      <w:r w:rsidRPr="004E3B95">
        <w:tab/>
        <w:t>Living in institutions;</w:t>
      </w:r>
    </w:p>
    <w:p w:rsidR="00F1793E" w:rsidRPr="004E3B95" w:rsidRDefault="00F1793E" w:rsidP="00AB5042">
      <w:pPr>
        <w:pStyle w:val="SingleTxtG"/>
        <w:ind w:firstLine="567"/>
      </w:pPr>
      <w:r w:rsidRPr="004E3B95">
        <w:t>(d)</w:t>
      </w:r>
      <w:r w:rsidRPr="004E3B95">
        <w:tab/>
        <w:t xml:space="preserve">Living with foster families; </w:t>
      </w:r>
    </w:p>
    <w:p w:rsidR="00F1793E" w:rsidRPr="004E3B95" w:rsidRDefault="00F1793E" w:rsidP="00AB5042">
      <w:pPr>
        <w:pStyle w:val="SingleTxtG"/>
        <w:ind w:firstLine="567"/>
      </w:pPr>
      <w:r w:rsidRPr="004E3B95">
        <w:t>(e)</w:t>
      </w:r>
      <w:r w:rsidRPr="004E3B95">
        <w:tab/>
        <w:t xml:space="preserve">Adopted </w:t>
      </w:r>
      <w:r w:rsidR="003B6A4B">
        <w:t>(</w:t>
      </w:r>
      <w:r w:rsidRPr="004E3B95">
        <w:t xml:space="preserve">in Brazil or through </w:t>
      </w:r>
      <w:proofErr w:type="spellStart"/>
      <w:r w:rsidRPr="004E3B95">
        <w:t>intercountry</w:t>
      </w:r>
      <w:proofErr w:type="spellEnd"/>
      <w:r w:rsidRPr="004E3B95">
        <w:t xml:space="preserve"> adoption</w:t>
      </w:r>
      <w:r w:rsidR="003B6A4B">
        <w:t>)</w:t>
      </w:r>
      <w:r w:rsidRPr="004E3B95">
        <w:t>;</w:t>
      </w:r>
    </w:p>
    <w:p w:rsidR="00F1793E" w:rsidRPr="004E3B95" w:rsidRDefault="00F1793E" w:rsidP="00AB5042">
      <w:pPr>
        <w:pStyle w:val="SingleTxtG"/>
        <w:ind w:firstLine="567"/>
      </w:pPr>
      <w:r w:rsidRPr="004E3B95">
        <w:t>(f)</w:t>
      </w:r>
      <w:r w:rsidRPr="004E3B95">
        <w:tab/>
        <w:t>Adopted as children or adolescents with “special needs” (please describe the criteria employed to define that category).</w:t>
      </w:r>
    </w:p>
    <w:p w:rsidR="00F1793E" w:rsidRPr="004E3B95" w:rsidRDefault="00F1793E" w:rsidP="00F31014">
      <w:pPr>
        <w:pStyle w:val="SingleTxtG"/>
        <w:numPr>
          <w:ilvl w:val="0"/>
          <w:numId w:val="18"/>
        </w:numPr>
        <w:ind w:left="1134" w:firstLine="0"/>
      </w:pPr>
      <w:r w:rsidRPr="004E3B95">
        <w:t>Please provide information</w:t>
      </w:r>
      <w:r w:rsidR="003B6A4B">
        <w:t>,</w:t>
      </w:r>
      <w:r w:rsidRPr="004E3B95">
        <w:t xml:space="preserve"> disaggregated by age, sex, socioeconomic status, ethnic origin, rural/urban population and geographical location, for the past three years, on the number of children and adolescents:</w:t>
      </w:r>
    </w:p>
    <w:p w:rsidR="00F1793E" w:rsidRPr="004E3B95" w:rsidRDefault="00F1793E" w:rsidP="00AB5042">
      <w:pPr>
        <w:pStyle w:val="SingleTxtG"/>
        <w:ind w:firstLine="567"/>
      </w:pPr>
      <w:r w:rsidRPr="004E3B95">
        <w:t>(a)</w:t>
      </w:r>
      <w:r w:rsidRPr="004E3B95">
        <w:tab/>
        <w:t>Living with their families;</w:t>
      </w:r>
    </w:p>
    <w:p w:rsidR="00F1793E" w:rsidRPr="004E3B95" w:rsidRDefault="00F1793E" w:rsidP="00AB5042">
      <w:pPr>
        <w:pStyle w:val="SingleTxtG"/>
        <w:ind w:firstLine="567"/>
      </w:pPr>
      <w:r w:rsidRPr="004E3B95">
        <w:t>(b)</w:t>
      </w:r>
      <w:r w:rsidRPr="004E3B95">
        <w:tab/>
        <w:t>Living in institutions;</w:t>
      </w:r>
    </w:p>
    <w:p w:rsidR="00F1793E" w:rsidRPr="004E3B95" w:rsidRDefault="00F1793E" w:rsidP="003B6A4B">
      <w:pPr>
        <w:pStyle w:val="SingleTxtG"/>
        <w:ind w:firstLine="567"/>
      </w:pPr>
      <w:r w:rsidRPr="004E3B95">
        <w:t>(c)</w:t>
      </w:r>
      <w:r w:rsidRPr="004E3B95">
        <w:tab/>
        <w:t xml:space="preserve">Attending </w:t>
      </w:r>
      <w:r w:rsidR="003B6A4B">
        <w:t>regular</w:t>
      </w:r>
      <w:r w:rsidRPr="004E3B95">
        <w:t xml:space="preserve"> primary schools;</w:t>
      </w:r>
    </w:p>
    <w:p w:rsidR="00F1793E" w:rsidRPr="004E3B95" w:rsidRDefault="00F1793E" w:rsidP="003B6A4B">
      <w:pPr>
        <w:pStyle w:val="SingleTxtG"/>
        <w:ind w:firstLine="567"/>
      </w:pPr>
      <w:r w:rsidRPr="004E3B95">
        <w:t>(d)</w:t>
      </w:r>
      <w:r w:rsidRPr="004E3B95">
        <w:tab/>
        <w:t xml:space="preserve">Attending </w:t>
      </w:r>
      <w:r w:rsidR="003B6A4B">
        <w:t>regular</w:t>
      </w:r>
      <w:r w:rsidRPr="004E3B95">
        <w:t xml:space="preserve"> secondary schools;</w:t>
      </w:r>
    </w:p>
    <w:p w:rsidR="00F1793E" w:rsidRPr="004E3B95" w:rsidRDefault="00F1793E" w:rsidP="00AB5042">
      <w:pPr>
        <w:pStyle w:val="SingleTxtG"/>
        <w:ind w:firstLine="567"/>
      </w:pPr>
      <w:r w:rsidRPr="004E3B95">
        <w:t>(e)</w:t>
      </w:r>
      <w:r w:rsidRPr="004E3B95">
        <w:tab/>
        <w:t>Attending special schools;</w:t>
      </w:r>
    </w:p>
    <w:p w:rsidR="00F1793E" w:rsidRPr="004E3B95" w:rsidRDefault="00F1793E" w:rsidP="00AB5042">
      <w:pPr>
        <w:pStyle w:val="SingleTxtG"/>
        <w:ind w:firstLine="567"/>
      </w:pPr>
      <w:r w:rsidRPr="004E3B95">
        <w:t>(f)</w:t>
      </w:r>
      <w:r w:rsidRPr="004E3B95">
        <w:tab/>
        <w:t>Not attending school;</w:t>
      </w:r>
    </w:p>
    <w:p w:rsidR="00F1793E" w:rsidRPr="004E3B95" w:rsidRDefault="00F1793E" w:rsidP="00AB5042">
      <w:pPr>
        <w:pStyle w:val="SingleTxtG"/>
        <w:ind w:firstLine="567"/>
      </w:pPr>
      <w:r w:rsidRPr="004E3B95">
        <w:t>(g)</w:t>
      </w:r>
      <w:r w:rsidRPr="004E3B95">
        <w:tab/>
        <w:t>With disabilities (disaggregated by type of disability);</w:t>
      </w:r>
    </w:p>
    <w:p w:rsidR="00F1793E" w:rsidRPr="004E3B95" w:rsidRDefault="00F1793E" w:rsidP="00AB5042">
      <w:pPr>
        <w:pStyle w:val="SingleTxtG"/>
        <w:ind w:firstLine="567"/>
      </w:pPr>
      <w:r w:rsidRPr="004E3B95">
        <w:t>(h)</w:t>
      </w:r>
      <w:r w:rsidRPr="004E3B95">
        <w:tab/>
        <w:t>With disabilities who have been abandoned;</w:t>
      </w:r>
    </w:p>
    <w:p w:rsidR="00F1793E" w:rsidRPr="004E3B95" w:rsidRDefault="00F1793E" w:rsidP="003B6A4B">
      <w:pPr>
        <w:pStyle w:val="SingleTxtG"/>
        <w:ind w:firstLine="567"/>
      </w:pPr>
      <w:r w:rsidRPr="004E3B95">
        <w:t>(</w:t>
      </w:r>
      <w:proofErr w:type="spellStart"/>
      <w:r w:rsidRPr="004E3B95">
        <w:t>i</w:t>
      </w:r>
      <w:proofErr w:type="spellEnd"/>
      <w:r w:rsidRPr="004E3B95">
        <w:t>)</w:t>
      </w:r>
      <w:r w:rsidRPr="004E3B95">
        <w:tab/>
        <w:t>Receiving treatment as part of a special physical or mental health rehabilitation programme.</w:t>
      </w:r>
    </w:p>
    <w:p w:rsidR="00F1793E" w:rsidRPr="004E3B95" w:rsidRDefault="00F1793E" w:rsidP="00F31014">
      <w:pPr>
        <w:pStyle w:val="SingleTxtG"/>
        <w:numPr>
          <w:ilvl w:val="0"/>
          <w:numId w:val="18"/>
        </w:numPr>
        <w:ind w:left="1134" w:firstLine="0"/>
      </w:pPr>
      <w:r w:rsidRPr="004E3B95">
        <w:t>Please provide data</w:t>
      </w:r>
      <w:r w:rsidR="003B6A4B">
        <w:t>,</w:t>
      </w:r>
      <w:r w:rsidRPr="004E3B95">
        <w:t xml:space="preserve"> disaggregated by age, sex, socioeconomic status, ethnic origin, rural/urban population and geographical loca</w:t>
      </w:r>
      <w:r w:rsidR="00AB5042">
        <w:t>tion, for the past three years, </w:t>
      </w:r>
      <w:r w:rsidRPr="004E3B95">
        <w:t xml:space="preserve">on: </w:t>
      </w:r>
    </w:p>
    <w:p w:rsidR="00F1793E" w:rsidRPr="004E3B95" w:rsidRDefault="00F1793E" w:rsidP="003B6A4B">
      <w:pPr>
        <w:pStyle w:val="SingleTxtG"/>
        <w:ind w:firstLine="567"/>
      </w:pPr>
      <w:r w:rsidRPr="004E3B95">
        <w:t>(a)</w:t>
      </w:r>
      <w:r w:rsidRPr="004E3B95">
        <w:tab/>
        <w:t xml:space="preserve">Enrolment and completion rates in </w:t>
      </w:r>
      <w:r w:rsidR="003B6A4B">
        <w:t xml:space="preserve">terms of </w:t>
      </w:r>
      <w:r w:rsidRPr="004E3B95">
        <w:t xml:space="preserve">percentage for each relevant age group in preschool establishments and </w:t>
      </w:r>
      <w:r w:rsidR="003B6A4B">
        <w:t xml:space="preserve">in </w:t>
      </w:r>
      <w:r w:rsidRPr="004E3B95">
        <w:t>primary and secondary schools;</w:t>
      </w:r>
    </w:p>
    <w:p w:rsidR="00F1793E" w:rsidRPr="004E3B95" w:rsidRDefault="00F1793E" w:rsidP="00AB5042">
      <w:pPr>
        <w:pStyle w:val="SingleTxtG"/>
        <w:ind w:firstLine="567"/>
      </w:pPr>
      <w:r w:rsidRPr="004E3B95">
        <w:t>(b)</w:t>
      </w:r>
      <w:r w:rsidRPr="004E3B95">
        <w:tab/>
        <w:t xml:space="preserve">The number and percentage of dropouts and repetitions; </w:t>
      </w:r>
    </w:p>
    <w:p w:rsidR="00F1793E" w:rsidRPr="004E3B95" w:rsidRDefault="00F1793E" w:rsidP="00AB5042">
      <w:pPr>
        <w:pStyle w:val="SingleTxtG"/>
        <w:ind w:firstLine="567"/>
      </w:pPr>
      <w:r w:rsidRPr="004E3B95">
        <w:t>(c)</w:t>
      </w:r>
      <w:r w:rsidRPr="004E3B95">
        <w:tab/>
        <w:t>The teacher-pupil ratio.</w:t>
      </w:r>
    </w:p>
    <w:p w:rsidR="00F1793E" w:rsidRPr="004E3B95" w:rsidRDefault="00F1793E" w:rsidP="00F31014">
      <w:pPr>
        <w:pStyle w:val="SingleTxtG"/>
        <w:numPr>
          <w:ilvl w:val="0"/>
          <w:numId w:val="18"/>
        </w:numPr>
        <w:ind w:left="1134" w:firstLine="0"/>
      </w:pPr>
      <w:r w:rsidRPr="004E3B95">
        <w:t>Please provide data</w:t>
      </w:r>
      <w:r w:rsidR="003B6A4B">
        <w:t>,</w:t>
      </w:r>
      <w:r w:rsidRPr="004E3B95">
        <w:t xml:space="preserve"> disaggregated by age, sex, disability, ethnic origin, rural/urban population, geographical location and type of offence, for the </w:t>
      </w:r>
      <w:r w:rsidR="00AB5042">
        <w:t>past three years, on the number </w:t>
      </w:r>
      <w:r w:rsidRPr="004E3B95">
        <w:t>of:</w:t>
      </w:r>
    </w:p>
    <w:p w:rsidR="00F1793E" w:rsidRPr="004E3B95" w:rsidRDefault="00F1793E" w:rsidP="00AB5042">
      <w:pPr>
        <w:pStyle w:val="SingleTxtG"/>
        <w:ind w:firstLine="567"/>
      </w:pPr>
      <w:r w:rsidRPr="004E3B95">
        <w:t>(a)</w:t>
      </w:r>
      <w:r w:rsidRPr="004E3B95">
        <w:tab/>
        <w:t xml:space="preserve">Children and adolescents alleged to have committed an offence reported to the police; </w:t>
      </w:r>
    </w:p>
    <w:p w:rsidR="00F1793E" w:rsidRPr="004E3B95" w:rsidRDefault="00F1793E" w:rsidP="00AB5042">
      <w:pPr>
        <w:pStyle w:val="SingleTxtG"/>
        <w:ind w:firstLine="567"/>
      </w:pPr>
      <w:r w:rsidRPr="004E3B95">
        <w:t>(b)</w:t>
      </w:r>
      <w:r w:rsidRPr="004E3B95">
        <w:tab/>
        <w:t xml:space="preserve">Adolescents sentenced and the type of penalty or sanction imposed, including the length of deprivation of liberty; </w:t>
      </w:r>
    </w:p>
    <w:p w:rsidR="00F1793E" w:rsidRPr="004E3B95" w:rsidRDefault="00F1793E" w:rsidP="00AB5042">
      <w:pPr>
        <w:pStyle w:val="SingleTxtG"/>
        <w:ind w:firstLine="567"/>
      </w:pPr>
      <w:r w:rsidRPr="004E3B95">
        <w:t>(c)</w:t>
      </w:r>
      <w:r w:rsidRPr="004E3B95">
        <w:tab/>
        <w:t xml:space="preserve">Detention facilities for minors in conflict with the law, and their capacity; </w:t>
      </w:r>
    </w:p>
    <w:p w:rsidR="00F1793E" w:rsidRPr="004E3B95" w:rsidRDefault="00F1793E" w:rsidP="00AB5042">
      <w:pPr>
        <w:pStyle w:val="SingleTxtG"/>
        <w:ind w:firstLine="567"/>
      </w:pPr>
      <w:r w:rsidRPr="004E3B95">
        <w:t>(d)</w:t>
      </w:r>
      <w:r w:rsidRPr="004E3B95">
        <w:tab/>
        <w:t xml:space="preserve">Adolescents and young adults held in such facilities and those held in adult detention facilities; </w:t>
      </w:r>
    </w:p>
    <w:p w:rsidR="00F1793E" w:rsidRPr="004E3B95" w:rsidRDefault="00F1793E" w:rsidP="00AB5042">
      <w:pPr>
        <w:pStyle w:val="SingleTxtG"/>
        <w:ind w:firstLine="567"/>
      </w:pPr>
      <w:r w:rsidRPr="004E3B95">
        <w:t>(e)</w:t>
      </w:r>
      <w:r w:rsidRPr="004E3B95">
        <w:tab/>
        <w:t xml:space="preserve">Children in </w:t>
      </w:r>
      <w:proofErr w:type="spellStart"/>
      <w:r w:rsidRPr="004E3B95">
        <w:t>pretrial</w:t>
      </w:r>
      <w:proofErr w:type="spellEnd"/>
      <w:r w:rsidRPr="004E3B95">
        <w:t xml:space="preserve"> detention and the average length of such detention; </w:t>
      </w:r>
    </w:p>
    <w:p w:rsidR="00F1793E" w:rsidRPr="004E3B95" w:rsidRDefault="00F1793E" w:rsidP="00AB5042">
      <w:pPr>
        <w:pStyle w:val="SingleTxtG"/>
        <w:ind w:firstLine="567"/>
      </w:pPr>
      <w:r w:rsidRPr="004E3B95">
        <w:t>(f)</w:t>
      </w:r>
      <w:r w:rsidRPr="004E3B95">
        <w:tab/>
        <w:t xml:space="preserve">Cases of abuse and ill-treatment of children and adolescents occurring during arrest and detention. </w:t>
      </w:r>
    </w:p>
    <w:p w:rsidR="00F1793E" w:rsidRPr="004E3B95" w:rsidRDefault="00F1793E" w:rsidP="003B6A4B">
      <w:pPr>
        <w:pStyle w:val="SingleTxtG"/>
        <w:numPr>
          <w:ilvl w:val="0"/>
          <w:numId w:val="18"/>
        </w:numPr>
        <w:ind w:left="1134" w:firstLine="0"/>
      </w:pPr>
      <w:r w:rsidRPr="004E3B95">
        <w:t xml:space="preserve">Please provide the Committee with an update of </w:t>
      </w:r>
      <w:r w:rsidR="003B6A4B">
        <w:t xml:space="preserve">any </w:t>
      </w:r>
      <w:r w:rsidRPr="004E3B95">
        <w:t xml:space="preserve">data in the report </w:t>
      </w:r>
      <w:r w:rsidR="003B6A4B">
        <w:t xml:space="preserve">which </w:t>
      </w:r>
      <w:r w:rsidRPr="004E3B95">
        <w:t>may</w:t>
      </w:r>
      <w:r w:rsidR="003B6A4B">
        <w:t xml:space="preserve"> have </w:t>
      </w:r>
      <w:r w:rsidRPr="004E3B95">
        <w:t>be</w:t>
      </w:r>
      <w:r w:rsidR="003B6A4B">
        <w:t>come</w:t>
      </w:r>
      <w:r w:rsidRPr="004E3B95">
        <w:t xml:space="preserve"> outdate</w:t>
      </w:r>
      <w:r w:rsidR="003B6A4B">
        <w:t>d</w:t>
      </w:r>
      <w:r w:rsidRPr="004E3B95">
        <w:t xml:space="preserve"> </w:t>
      </w:r>
      <w:r w:rsidR="003B6A4B">
        <w:t>by</w:t>
      </w:r>
      <w:r w:rsidRPr="004E3B95">
        <w:t xml:space="preserve"> more recent data </w:t>
      </w:r>
      <w:r w:rsidR="003B6A4B">
        <w:t xml:space="preserve">collected </w:t>
      </w:r>
      <w:r w:rsidRPr="004E3B95">
        <w:t>or other new developments.</w:t>
      </w:r>
    </w:p>
    <w:p w:rsidR="00F1793E" w:rsidRPr="004E3B95" w:rsidRDefault="003B6A4B" w:rsidP="003B6A4B">
      <w:pPr>
        <w:pStyle w:val="SingleTxtG"/>
        <w:numPr>
          <w:ilvl w:val="0"/>
          <w:numId w:val="18"/>
        </w:numPr>
        <w:ind w:left="1134" w:firstLine="0"/>
      </w:pPr>
      <w:r>
        <w:t>In addition</w:t>
      </w:r>
      <w:r w:rsidR="00F1793E" w:rsidRPr="004E3B95">
        <w:t xml:space="preserve">, the State party may provide the Committee with a list of issues relating to children and adolescents that it considers </w:t>
      </w:r>
      <w:r>
        <w:t xml:space="preserve">to be of </w:t>
      </w:r>
      <w:r w:rsidR="00F1793E" w:rsidRPr="004E3B95">
        <w:t>priorit</w:t>
      </w:r>
      <w:r>
        <w:t>y with regard to</w:t>
      </w:r>
      <w:r w:rsidR="00F1793E" w:rsidRPr="004E3B95">
        <w:t xml:space="preserve"> the implementation of the Convention. </w:t>
      </w:r>
    </w:p>
    <w:p w:rsidR="00B132C3" w:rsidRPr="004E3B95" w:rsidRDefault="004E3B95" w:rsidP="004E3B95">
      <w:pPr>
        <w:pStyle w:val="SingleTxtG"/>
        <w:spacing w:before="240" w:after="0"/>
        <w:jc w:val="center"/>
        <w:rPr>
          <w:u w:val="single"/>
        </w:rPr>
      </w:pPr>
      <w:r>
        <w:rPr>
          <w:u w:val="single"/>
        </w:rPr>
        <w:tab/>
      </w:r>
      <w:r>
        <w:rPr>
          <w:u w:val="single"/>
        </w:rPr>
        <w:tab/>
      </w:r>
      <w:r>
        <w:rPr>
          <w:u w:val="single"/>
        </w:rPr>
        <w:tab/>
      </w:r>
    </w:p>
    <w:sectPr w:rsidR="00B132C3" w:rsidRPr="004E3B95" w:rsidSect="00F31014">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5F7D" w:rsidRDefault="00525F7D"/>
  </w:endnote>
  <w:endnote w:type="continuationSeparator" w:id="0">
    <w:p w:rsidR="00525F7D" w:rsidRDefault="00525F7D"/>
  </w:endnote>
  <w:endnote w:type="continuationNotice" w:id="1">
    <w:p w:rsidR="00525F7D" w:rsidRDefault="00525F7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CF3" w:rsidRPr="00F31014" w:rsidRDefault="004E3B95" w:rsidP="004E3B95">
    <w:pPr>
      <w:pStyle w:val="Footer"/>
      <w:tabs>
        <w:tab w:val="right" w:pos="9598"/>
        <w:tab w:val="right" w:pos="9638"/>
      </w:tabs>
      <w:rPr>
        <w:b/>
        <w:bCs/>
      </w:rPr>
    </w:pPr>
    <w:r w:rsidRPr="00F31014">
      <w:rPr>
        <w:b/>
        <w:bCs/>
        <w:sz w:val="18"/>
      </w:rPr>
      <w:fldChar w:fldCharType="begin"/>
    </w:r>
    <w:r w:rsidRPr="00F31014">
      <w:rPr>
        <w:b/>
        <w:bCs/>
        <w:sz w:val="18"/>
      </w:rPr>
      <w:instrText xml:space="preserve"> PAGE  \* MERGEFORMAT </w:instrText>
    </w:r>
    <w:r w:rsidRPr="00F31014">
      <w:rPr>
        <w:b/>
        <w:bCs/>
        <w:sz w:val="18"/>
      </w:rPr>
      <w:fldChar w:fldCharType="separate"/>
    </w:r>
    <w:r w:rsidR="00540243">
      <w:rPr>
        <w:b/>
        <w:bCs/>
        <w:noProof/>
        <w:sz w:val="18"/>
      </w:rPr>
      <w:t>4</w:t>
    </w:r>
    <w:r w:rsidRPr="00F31014">
      <w:rPr>
        <w:b/>
        <w:bCs/>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CF3" w:rsidRPr="00F31014" w:rsidRDefault="004E3B95" w:rsidP="004E3B95">
    <w:pPr>
      <w:pStyle w:val="Footer"/>
      <w:tabs>
        <w:tab w:val="right" w:pos="9598"/>
        <w:tab w:val="right" w:pos="9638"/>
      </w:tabs>
      <w:jc w:val="right"/>
      <w:rPr>
        <w:b/>
        <w:bCs/>
        <w:sz w:val="18"/>
      </w:rPr>
    </w:pPr>
    <w:r w:rsidRPr="00F31014">
      <w:rPr>
        <w:b/>
        <w:bCs/>
        <w:sz w:val="18"/>
      </w:rPr>
      <w:fldChar w:fldCharType="begin"/>
    </w:r>
    <w:r w:rsidRPr="00F31014">
      <w:rPr>
        <w:b/>
        <w:bCs/>
        <w:sz w:val="18"/>
      </w:rPr>
      <w:instrText xml:space="preserve"> PAGE  \* MERGEFORMAT </w:instrText>
    </w:r>
    <w:r w:rsidRPr="00F31014">
      <w:rPr>
        <w:b/>
        <w:bCs/>
        <w:sz w:val="18"/>
      </w:rPr>
      <w:fldChar w:fldCharType="separate"/>
    </w:r>
    <w:r w:rsidR="00540243">
      <w:rPr>
        <w:b/>
        <w:bCs/>
        <w:noProof/>
        <w:sz w:val="18"/>
      </w:rPr>
      <w:t>5</w:t>
    </w:r>
    <w:r w:rsidRPr="00F31014">
      <w:rPr>
        <w:b/>
        <w:bCs/>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CF3" w:rsidRDefault="004718D9">
    <w:pPr>
      <w:pStyle w:val="Footer"/>
      <w:rPr>
        <w:sz w:val="20"/>
      </w:rP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sidR="00794CF3" w:rsidRPr="00C22BB5">
      <w:rPr>
        <w:sz w:val="20"/>
      </w:rPr>
      <w:t>G</w:t>
    </w:r>
    <w:r w:rsidR="00794CF3">
      <w:rPr>
        <w:sz w:val="20"/>
      </w:rPr>
      <w:t>E.</w:t>
    </w:r>
    <w:r w:rsidR="002B5473">
      <w:rPr>
        <w:sz w:val="20"/>
      </w:rPr>
      <w:t>15</w:t>
    </w:r>
    <w:r w:rsidR="00F31014">
      <w:rPr>
        <w:sz w:val="20"/>
      </w:rPr>
      <w:t>-</w:t>
    </w:r>
    <w:r w:rsidR="00D7774B">
      <w:rPr>
        <w:sz w:val="20"/>
      </w:rPr>
      <w:t>04684</w:t>
    </w:r>
    <w:r>
      <w:rPr>
        <w:sz w:val="20"/>
      </w:rPr>
      <w:t xml:space="preserve">  (E)</w:t>
    </w:r>
    <w:r>
      <w:rPr>
        <w:sz w:val="20"/>
      </w:rPr>
      <w:br/>
    </w:r>
    <w:r w:rsidRPr="004718D9">
      <w:rPr>
        <w:rFonts w:ascii="C39T30Lfz" w:hAnsi="C39T30Lfz"/>
        <w:sz w:val="56"/>
      </w:rPr>
      <w:t></w:t>
    </w:r>
    <w:r w:rsidRPr="004718D9">
      <w:rPr>
        <w:rFonts w:ascii="C39T30Lfz" w:hAnsi="C39T30Lfz"/>
        <w:sz w:val="56"/>
      </w:rPr>
      <w:t></w:t>
    </w:r>
    <w:r w:rsidRPr="004718D9">
      <w:rPr>
        <w:rFonts w:ascii="C39T30Lfz" w:hAnsi="C39T30Lfz"/>
        <w:sz w:val="56"/>
      </w:rPr>
      <w:t></w:t>
    </w:r>
    <w:r w:rsidRPr="004718D9">
      <w:rPr>
        <w:rFonts w:ascii="C39T30Lfz" w:hAnsi="C39T30Lfz"/>
        <w:sz w:val="56"/>
      </w:rPr>
      <w:t></w:t>
    </w:r>
    <w:r w:rsidRPr="004718D9">
      <w:rPr>
        <w:rFonts w:ascii="C39T30Lfz" w:hAnsi="C39T30Lfz"/>
        <w:sz w:val="56"/>
      </w:rPr>
      <w:t></w:t>
    </w:r>
    <w:r w:rsidRPr="004718D9">
      <w:rPr>
        <w:rFonts w:ascii="C39T30Lfz" w:hAnsi="C39T30Lfz"/>
        <w:sz w:val="56"/>
      </w:rPr>
      <w:t></w:t>
    </w:r>
    <w:r w:rsidRPr="004718D9">
      <w:rPr>
        <w:rFonts w:ascii="C39T30Lfz" w:hAnsi="C39T30Lfz"/>
        <w:sz w:val="56"/>
      </w:rPr>
      <w:t></w:t>
    </w:r>
    <w:r w:rsidRPr="004718D9">
      <w:rPr>
        <w:rFonts w:ascii="C39T30Lfz" w:hAnsi="C39T30Lfz"/>
        <w:sz w:val="56"/>
      </w:rPr>
      <w:t></w:t>
    </w:r>
    <w:r w:rsidRPr="004718D9">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5F7D" w:rsidRDefault="00525F7D">
      <w:pPr>
        <w:tabs>
          <w:tab w:val="right" w:pos="2155"/>
        </w:tabs>
        <w:spacing w:after="80"/>
        <w:ind w:left="680"/>
        <w:rPr>
          <w:u w:val="single"/>
        </w:rPr>
      </w:pPr>
      <w:r>
        <w:rPr>
          <w:u w:val="single"/>
        </w:rPr>
        <w:tab/>
      </w:r>
    </w:p>
  </w:footnote>
  <w:footnote w:type="continuationSeparator" w:id="0">
    <w:p w:rsidR="00525F7D" w:rsidRDefault="00525F7D">
      <w:pPr>
        <w:tabs>
          <w:tab w:val="left" w:pos="2155"/>
        </w:tabs>
        <w:spacing w:after="80"/>
        <w:ind w:left="680"/>
        <w:rPr>
          <w:u w:val="single"/>
        </w:rPr>
      </w:pPr>
      <w:r>
        <w:rPr>
          <w:u w:val="single"/>
        </w:rPr>
        <w:tab/>
      </w:r>
    </w:p>
  </w:footnote>
  <w:footnote w:type="continuationNotice" w:id="1">
    <w:p w:rsidR="00525F7D" w:rsidRDefault="00525F7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CF3" w:rsidRPr="00C22BB5" w:rsidRDefault="004E3B95" w:rsidP="00C22BB5">
    <w:pPr>
      <w:pStyle w:val="Header"/>
    </w:pPr>
    <w:r>
      <w:t>CRC/C/BRA/Q/2-4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CF3" w:rsidRPr="00C22BB5" w:rsidRDefault="004E3B95" w:rsidP="004E3B95">
    <w:pPr>
      <w:pStyle w:val="Header"/>
      <w:jc w:val="right"/>
    </w:pPr>
    <w:r>
      <w:t>CRC/C/BRA/Q/2-4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5EF196A"/>
    <w:multiLevelType w:val="hybridMultilevel"/>
    <w:tmpl w:val="644C0FD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71F92CF0"/>
    <w:multiLevelType w:val="hybridMultilevel"/>
    <w:tmpl w:val="8A709514"/>
    <w:lvl w:ilvl="0" w:tplc="950C525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 w:numId="18">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42EE3"/>
    <w:rsid w:val="00012BD0"/>
    <w:rsid w:val="001726F2"/>
    <w:rsid w:val="00180756"/>
    <w:rsid w:val="001D57BB"/>
    <w:rsid w:val="0021155C"/>
    <w:rsid w:val="00240EB9"/>
    <w:rsid w:val="0024250F"/>
    <w:rsid w:val="002B5473"/>
    <w:rsid w:val="002B5C74"/>
    <w:rsid w:val="00324D95"/>
    <w:rsid w:val="00342D5D"/>
    <w:rsid w:val="0039474A"/>
    <w:rsid w:val="00394777"/>
    <w:rsid w:val="003B6A4B"/>
    <w:rsid w:val="003D703B"/>
    <w:rsid w:val="003E688A"/>
    <w:rsid w:val="00414BCF"/>
    <w:rsid w:val="004718D9"/>
    <w:rsid w:val="00483655"/>
    <w:rsid w:val="00486159"/>
    <w:rsid w:val="00490F28"/>
    <w:rsid w:val="004B068F"/>
    <w:rsid w:val="004C6EA0"/>
    <w:rsid w:val="004E3B95"/>
    <w:rsid w:val="005038FE"/>
    <w:rsid w:val="00507394"/>
    <w:rsid w:val="00517C56"/>
    <w:rsid w:val="00525F7D"/>
    <w:rsid w:val="00540243"/>
    <w:rsid w:val="00596497"/>
    <w:rsid w:val="00615758"/>
    <w:rsid w:val="006560AC"/>
    <w:rsid w:val="006E1F50"/>
    <w:rsid w:val="0071048D"/>
    <w:rsid w:val="0071724F"/>
    <w:rsid w:val="00720AF1"/>
    <w:rsid w:val="00725A9C"/>
    <w:rsid w:val="00740939"/>
    <w:rsid w:val="0074271B"/>
    <w:rsid w:val="00742EE3"/>
    <w:rsid w:val="00753861"/>
    <w:rsid w:val="00777B9D"/>
    <w:rsid w:val="00794CF3"/>
    <w:rsid w:val="00795860"/>
    <w:rsid w:val="007B4D16"/>
    <w:rsid w:val="0080543C"/>
    <w:rsid w:val="008A59AC"/>
    <w:rsid w:val="008B6608"/>
    <w:rsid w:val="00946897"/>
    <w:rsid w:val="009802B8"/>
    <w:rsid w:val="00A65D7D"/>
    <w:rsid w:val="00AB5042"/>
    <w:rsid w:val="00AE44B8"/>
    <w:rsid w:val="00B132C3"/>
    <w:rsid w:val="00B74661"/>
    <w:rsid w:val="00B815C8"/>
    <w:rsid w:val="00B8676B"/>
    <w:rsid w:val="00BA3384"/>
    <w:rsid w:val="00BC68ED"/>
    <w:rsid w:val="00BD1087"/>
    <w:rsid w:val="00BD252B"/>
    <w:rsid w:val="00C221E2"/>
    <w:rsid w:val="00C22BB5"/>
    <w:rsid w:val="00C250A7"/>
    <w:rsid w:val="00CF1E49"/>
    <w:rsid w:val="00D13167"/>
    <w:rsid w:val="00D34706"/>
    <w:rsid w:val="00D451AE"/>
    <w:rsid w:val="00D7774B"/>
    <w:rsid w:val="00DB3D18"/>
    <w:rsid w:val="00DE684C"/>
    <w:rsid w:val="00ED6A05"/>
    <w:rsid w:val="00F07DB8"/>
    <w:rsid w:val="00F1793E"/>
    <w:rsid w:val="00F30028"/>
    <w:rsid w:val="00F31014"/>
    <w:rsid w:val="00F3761D"/>
    <w:rsid w:val="00F553A0"/>
    <w:rsid w:val="00FC0DEC"/>
    <w:rsid w:val="00FD4340"/>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rPr>
      <w:lang/>
    </w:r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link w:val="SingleTxtG"/>
    <w:locked/>
    <w:rsid w:val="003D703B"/>
    <w:rPr>
      <w:lang w:eastAsia="en-US"/>
    </w:rPr>
  </w:style>
  <w:style w:type="paragraph" w:styleId="BalloonText">
    <w:name w:val="Balloon Text"/>
    <w:basedOn w:val="Normal"/>
    <w:link w:val="BalloonTextChar"/>
    <w:rsid w:val="0071048D"/>
    <w:pPr>
      <w:spacing w:line="240" w:lineRule="auto"/>
    </w:pPr>
    <w:rPr>
      <w:rFonts w:ascii="Tahoma" w:hAnsi="Tahoma"/>
      <w:sz w:val="16"/>
      <w:szCs w:val="16"/>
    </w:rPr>
  </w:style>
  <w:style w:type="character" w:customStyle="1" w:styleId="BalloonTextChar">
    <w:name w:val="Balloon Text Char"/>
    <w:link w:val="BalloonText"/>
    <w:rsid w:val="0071048D"/>
    <w:rPr>
      <w:rFonts w:ascii="Tahoma" w:hAnsi="Tahoma" w:cs="Tahoma"/>
      <w:sz w:val="16"/>
      <w:szCs w:val="16"/>
      <w:lang w:val="en-GB" w:eastAsia="en-US"/>
    </w:rPr>
  </w:style>
</w:styles>
</file>

<file path=word/webSettings.xml><?xml version="1.0" encoding="utf-8"?>
<w:webSettings xmlns:r="http://schemas.openxmlformats.org/officeDocument/2006/relationships" xmlns:w="http://schemas.openxmlformats.org/wordprocessingml/2006/main">
  <w:divs>
    <w:div w:id="1827897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5</Pages>
  <Words>1668</Words>
  <Characters>9595</Characters>
  <Application>Microsoft Office Outlook</Application>
  <DocSecurity>4</DocSecurity>
  <Lines>181</Lines>
  <Paragraphs>102</Paragraphs>
  <ScaleCrop>false</ScaleCrop>
  <HeadingPairs>
    <vt:vector size="2" baseType="variant">
      <vt:variant>
        <vt:lpstr>Title</vt:lpstr>
      </vt:variant>
      <vt:variant>
        <vt:i4>1</vt:i4>
      </vt:variant>
    </vt:vector>
  </HeadingPairs>
  <TitlesOfParts>
    <vt:vector size="1" baseType="lpstr">
      <vt:lpstr>1363936</vt:lpstr>
    </vt:vector>
  </TitlesOfParts>
  <Company>CSD</Company>
  <LinksUpToDate>false</LinksUpToDate>
  <CharactersWithSpaces>11161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1363936</dc:title>
  <dc:subject/>
  <dc:creator>PAE</dc:creator>
  <cp:keywords>CRC/C/XXX/Q/Y</cp:keywords>
  <dc:description>final</dc:description>
  <cp:lastModifiedBy>Pdfeng</cp:lastModifiedBy>
  <cp:revision>3</cp:revision>
  <cp:lastPrinted>2015-03-10T10:58:00Z</cp:lastPrinted>
  <dcterms:created xsi:type="dcterms:W3CDTF">2015-03-10T10:58:00Z</dcterms:created>
  <dcterms:modified xsi:type="dcterms:W3CDTF">2015-03-10T10:59:00Z</dcterms:modified>
</cp:coreProperties>
</file>