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170960E" w14:textId="77777777" w:rsidTr="00CA1AEA">
        <w:trPr>
          <w:cantSplit/>
          <w:trHeight w:hRule="exact" w:val="851"/>
        </w:trPr>
        <w:tc>
          <w:tcPr>
            <w:tcW w:w="1276" w:type="dxa"/>
            <w:tcBorders>
              <w:bottom w:val="single" w:sz="4" w:space="0" w:color="auto"/>
            </w:tcBorders>
            <w:vAlign w:val="bottom"/>
          </w:tcPr>
          <w:p w14:paraId="65C1B6C4"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538D6DF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3C0AB17" w14:textId="77777777" w:rsidR="00165C15" w:rsidRPr="00D47EEA" w:rsidRDefault="002F4B89" w:rsidP="002F4B89">
            <w:pPr>
              <w:suppressAutoHyphens w:val="0"/>
              <w:spacing w:after="20"/>
              <w:jc w:val="right"/>
            </w:pPr>
            <w:r w:rsidRPr="002F4B89">
              <w:rPr>
                <w:sz w:val="40"/>
              </w:rPr>
              <w:t>CCPR</w:t>
            </w:r>
            <w:r>
              <w:t>/C/GC/37</w:t>
            </w:r>
          </w:p>
        </w:tc>
      </w:tr>
      <w:tr w:rsidR="00165C15" w14:paraId="365886AE" w14:textId="77777777" w:rsidTr="00CA1AEA">
        <w:trPr>
          <w:cantSplit/>
          <w:trHeight w:hRule="exact" w:val="2835"/>
        </w:trPr>
        <w:tc>
          <w:tcPr>
            <w:tcW w:w="1276" w:type="dxa"/>
            <w:tcBorders>
              <w:top w:val="single" w:sz="4" w:space="0" w:color="auto"/>
              <w:bottom w:val="single" w:sz="12" w:space="0" w:color="auto"/>
            </w:tcBorders>
          </w:tcPr>
          <w:p w14:paraId="173964F0" w14:textId="77777777" w:rsidR="00165C15" w:rsidRDefault="00165C15" w:rsidP="00CA1AEA">
            <w:pPr>
              <w:spacing w:before="120"/>
            </w:pPr>
            <w:r>
              <w:rPr>
                <w:noProof/>
                <w:lang w:eastAsia="en-GB"/>
              </w:rPr>
              <w:drawing>
                <wp:inline distT="0" distB="0" distL="0" distR="0" wp14:anchorId="5DB083BB" wp14:editId="57BA88D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E21A7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B6FCBDF" w14:textId="77777777" w:rsidR="002F4B89" w:rsidRPr="00A41ACD" w:rsidRDefault="002F4B89" w:rsidP="002F4B89">
            <w:pPr>
              <w:spacing w:before="240" w:line="240" w:lineRule="exact"/>
            </w:pPr>
            <w:r w:rsidRPr="00A41ACD">
              <w:t xml:space="preserve">Distr.: </w:t>
            </w:r>
            <w:r>
              <w:t>General</w:t>
            </w:r>
          </w:p>
          <w:p w14:paraId="7AECF011" w14:textId="7659D779" w:rsidR="002F4B89" w:rsidRPr="00A41ACD" w:rsidRDefault="002F4B89" w:rsidP="002F4B89">
            <w:pPr>
              <w:spacing w:line="240" w:lineRule="exact"/>
            </w:pPr>
            <w:r>
              <w:t>1</w:t>
            </w:r>
            <w:r w:rsidR="00D307EA">
              <w:t>7</w:t>
            </w:r>
            <w:r>
              <w:t xml:space="preserve"> September 2020</w:t>
            </w:r>
          </w:p>
          <w:p w14:paraId="6EC2B602" w14:textId="77777777" w:rsidR="002F4B89" w:rsidRPr="00A41ACD" w:rsidRDefault="002F4B89" w:rsidP="002F4B89">
            <w:pPr>
              <w:spacing w:line="240" w:lineRule="exact"/>
            </w:pPr>
          </w:p>
          <w:p w14:paraId="3AA3BB63" w14:textId="7D32A8D1" w:rsidR="002F4B89" w:rsidRDefault="002F4B89" w:rsidP="002F4B89">
            <w:pPr>
              <w:spacing w:line="240" w:lineRule="exact"/>
            </w:pPr>
            <w:r w:rsidRPr="00A41ACD">
              <w:t>Original: English</w:t>
            </w:r>
          </w:p>
        </w:tc>
      </w:tr>
    </w:tbl>
    <w:p w14:paraId="45044C01" w14:textId="77777777" w:rsidR="002F4791" w:rsidRPr="00A41ACD" w:rsidRDefault="002F4791" w:rsidP="002F4791">
      <w:pPr>
        <w:autoSpaceDE w:val="0"/>
        <w:autoSpaceDN w:val="0"/>
        <w:adjustRightInd w:val="0"/>
        <w:spacing w:before="120"/>
        <w:rPr>
          <w:b/>
          <w:bCs/>
          <w:sz w:val="24"/>
          <w:szCs w:val="24"/>
        </w:rPr>
      </w:pPr>
      <w:r w:rsidRPr="00A41ACD">
        <w:rPr>
          <w:b/>
          <w:bCs/>
          <w:sz w:val="24"/>
          <w:szCs w:val="24"/>
        </w:rPr>
        <w:t>Human Rights Committee</w:t>
      </w:r>
    </w:p>
    <w:p w14:paraId="50E49562" w14:textId="77777777" w:rsidR="002F4791" w:rsidRPr="00A41ACD" w:rsidRDefault="002F4791" w:rsidP="002F4791">
      <w:pPr>
        <w:pStyle w:val="HChG"/>
        <w:outlineLvl w:val="0"/>
      </w:pPr>
      <w:r w:rsidRPr="00A41ACD">
        <w:tab/>
      </w:r>
      <w:r w:rsidRPr="00A41ACD">
        <w:tab/>
      </w:r>
      <w:r w:rsidRPr="00A41ACD">
        <w:rPr>
          <w:w w:val="103"/>
        </w:rPr>
        <w:t>General comment No. 37</w:t>
      </w:r>
      <w:r>
        <w:rPr>
          <w:w w:val="103"/>
        </w:rPr>
        <w:t xml:space="preserve"> (2020) on the</w:t>
      </w:r>
      <w:r w:rsidRPr="00A41ACD">
        <w:rPr>
          <w:w w:val="103"/>
        </w:rPr>
        <w:t xml:space="preserve"> right of peaceful assembly</w:t>
      </w:r>
      <w:r>
        <w:rPr>
          <w:w w:val="103"/>
        </w:rPr>
        <w:t xml:space="preserve"> (article 21)</w:t>
      </w:r>
      <w:r w:rsidRPr="00E72C63">
        <w:rPr>
          <w:rStyle w:val="FootnoteReference"/>
          <w:b w:val="0"/>
          <w:bCs/>
          <w:sz w:val="20"/>
          <w:szCs w:val="22"/>
          <w:vertAlign w:val="baseline"/>
        </w:rPr>
        <w:footnoteReference w:customMarkFollows="1" w:id="1"/>
        <w:t>*</w:t>
      </w:r>
    </w:p>
    <w:p w14:paraId="6C43B454" w14:textId="77777777" w:rsidR="002F4791" w:rsidRPr="00C77002" w:rsidRDefault="002F4791" w:rsidP="00E46044">
      <w:pPr>
        <w:pStyle w:val="H1G"/>
      </w:pPr>
      <w:r w:rsidRPr="00A41ACD">
        <w:rPr>
          <w:rFonts w:eastAsia="Calibri"/>
        </w:rPr>
        <w:tab/>
      </w:r>
      <w:r>
        <w:rPr>
          <w:rFonts w:eastAsia="Calibri"/>
        </w:rPr>
        <w:t>I</w:t>
      </w:r>
      <w:r w:rsidRPr="00C77002">
        <w:t>.</w:t>
      </w:r>
      <w:r w:rsidRPr="00C77002">
        <w:tab/>
      </w:r>
      <w:r>
        <w:t>Introduction</w:t>
      </w:r>
    </w:p>
    <w:p w14:paraId="7C69F1A6" w14:textId="77777777" w:rsidR="002F4791" w:rsidRPr="00C77002" w:rsidRDefault="002F4791" w:rsidP="002F4791">
      <w:pPr>
        <w:pStyle w:val="SingleTxtG"/>
      </w:pPr>
      <w:r w:rsidRPr="00C77002">
        <w:t>1.</w:t>
      </w:r>
      <w:r w:rsidRPr="00C77002">
        <w:tab/>
        <w:t xml:space="preserve">The fundamental human right of peaceful assembly enables individuals to express themselves collectively and to participate in shaping their societies. The right of peaceful assembly is important in its own right, as it protects the ability of people to exercise individual autonomy in solidarity with others. Together with other </w:t>
      </w:r>
      <w:r w:rsidRPr="00311EA0">
        <w:t>related rights</w:t>
      </w:r>
      <w:r w:rsidRPr="00C77002">
        <w:t>, it also constitutes the very foundation of a system of participatory govern</w:t>
      </w:r>
      <w:r>
        <w:t>ance</w:t>
      </w:r>
      <w:r w:rsidRPr="00C77002">
        <w:t xml:space="preserve"> based on democracy, human rights, the rule of law and pluralism. Peaceful assemblies can play a critical role in allowing participants to advance ideas and aspirational goals in the public domain and to establish the extent of support for or opposition to those ideas and goals. Where they are used to air grievances, peaceful assemblies may create opportunities for </w:t>
      </w:r>
      <w:r>
        <w:rPr>
          <w:lang w:val="en-US"/>
        </w:rPr>
        <w:t xml:space="preserve">the </w:t>
      </w:r>
      <w:r w:rsidRPr="00C77002">
        <w:t>inclusive</w:t>
      </w:r>
      <w:r>
        <w:t>,</w:t>
      </w:r>
      <w:r w:rsidRPr="00C77002">
        <w:t xml:space="preserve"> participatory and peaceful resolution of difference</w:t>
      </w:r>
      <w:r w:rsidRPr="00C77002">
        <w:rPr>
          <w:lang w:val="en-US"/>
        </w:rPr>
        <w:t>s.</w:t>
      </w:r>
    </w:p>
    <w:p w14:paraId="07686651" w14:textId="77777777" w:rsidR="002F4791" w:rsidRPr="00C77002" w:rsidRDefault="002F4791" w:rsidP="002F4791">
      <w:pPr>
        <w:pStyle w:val="SingleTxtG"/>
      </w:pPr>
      <w:r w:rsidRPr="00C77002">
        <w:t>2.</w:t>
      </w:r>
      <w:r w:rsidRPr="00C77002">
        <w:tab/>
        <w:t xml:space="preserve">The right of peaceful assembly is, moreover, a valuable tool that can and has been used </w:t>
      </w:r>
      <w:r>
        <w:t>to recognize and</w:t>
      </w:r>
      <w:r w:rsidRPr="00C77002">
        <w:t xml:space="preserve"> reali</w:t>
      </w:r>
      <w:r>
        <w:t xml:space="preserve">ze </w:t>
      </w:r>
      <w:r w:rsidRPr="00C77002">
        <w:t>a wide range of other rights, including economic</w:t>
      </w:r>
      <w:r>
        <w:t>, social and cultural</w:t>
      </w:r>
      <w:r w:rsidRPr="00C77002">
        <w:t xml:space="preserve"> rights. It </w:t>
      </w:r>
      <w:r>
        <w:t>is</w:t>
      </w:r>
      <w:r w:rsidRPr="00C77002">
        <w:t xml:space="preserve"> of particular importance to marginali</w:t>
      </w:r>
      <w:r>
        <w:t>z</w:t>
      </w:r>
      <w:r w:rsidRPr="00C77002">
        <w:t xml:space="preserve">ed </w:t>
      </w:r>
      <w:r>
        <w:t>individuals and groups</w:t>
      </w:r>
      <w:r w:rsidRPr="00C77002">
        <w:t xml:space="preserve">. </w:t>
      </w:r>
      <w:r w:rsidRPr="0041330F">
        <w:t>Fai</w:t>
      </w:r>
      <w:r w:rsidRPr="00C77002">
        <w:t xml:space="preserve">lure to </w:t>
      </w:r>
      <w:r>
        <w:t>respect and ensure</w:t>
      </w:r>
      <w:r w:rsidRPr="00C77002">
        <w:t xml:space="preserve"> the right </w:t>
      </w:r>
      <w:r>
        <w:t>of</w:t>
      </w:r>
      <w:r w:rsidRPr="00C77002">
        <w:t xml:space="preserve"> peaceful assembl</w:t>
      </w:r>
      <w:r>
        <w:t>y</w:t>
      </w:r>
      <w:r w:rsidRPr="00C77002">
        <w:t xml:space="preserve"> is </w:t>
      </w:r>
      <w:r w:rsidRPr="00311EA0">
        <w:t>typically</w:t>
      </w:r>
      <w:r>
        <w:t xml:space="preserve"> </w:t>
      </w:r>
      <w:r w:rsidRPr="00C77002">
        <w:t>a marker of repression.</w:t>
      </w:r>
    </w:p>
    <w:p w14:paraId="4B29F263" w14:textId="453FA532" w:rsidR="002F4791" w:rsidRPr="00C77002" w:rsidRDefault="002F4791" w:rsidP="002F4791">
      <w:pPr>
        <w:pStyle w:val="SingleTxtG"/>
      </w:pPr>
      <w:r w:rsidRPr="00C77002">
        <w:t>3.</w:t>
      </w:r>
      <w:r w:rsidRPr="00C77002">
        <w:tab/>
        <w:t xml:space="preserve">The first sentence of article 21 of the International Covenant on Civil and Political Rights provides that: </w:t>
      </w:r>
      <w:r>
        <w:t>“</w:t>
      </w:r>
      <w:r w:rsidRPr="00C77002">
        <w:rPr>
          <w:color w:val="000000"/>
        </w:rPr>
        <w:t>The right of peaceful assembly shall be recognized</w:t>
      </w:r>
      <w:r>
        <w:rPr>
          <w:color w:val="000000"/>
        </w:rPr>
        <w:t>.”</w:t>
      </w:r>
      <w:r w:rsidRPr="00C77002">
        <w:rPr>
          <w:color w:val="000000"/>
        </w:rPr>
        <w:t xml:space="preserve"> </w:t>
      </w:r>
      <w:r w:rsidRPr="00C77002">
        <w:t xml:space="preserve">The right is articulated in similar terms in other international </w:t>
      </w:r>
      <w:r>
        <w:t xml:space="preserve">and regional </w:t>
      </w:r>
      <w:r w:rsidRPr="00C77002">
        <w:t>instruments</w:t>
      </w:r>
      <w:r>
        <w:t>,</w:t>
      </w:r>
      <w:r w:rsidRPr="002F4791">
        <w:rPr>
          <w:rStyle w:val="FootnoteReference"/>
        </w:rPr>
        <w:footnoteReference w:id="2"/>
      </w:r>
      <w:r w:rsidRPr="00C77002">
        <w:t xml:space="preserve"> </w:t>
      </w:r>
      <w:r>
        <w:t>and its</w:t>
      </w:r>
      <w:r w:rsidRPr="00C77002">
        <w:t xml:space="preserve"> content has been elaborated upon by </w:t>
      </w:r>
      <w:r w:rsidRPr="00ED48C8">
        <w:t>monitoring bodies, for example in their views, concluding observations, resolutions, interpretive guidelines</w:t>
      </w:r>
      <w:r w:rsidRPr="00C77002">
        <w:t xml:space="preserve"> and judicial decisions.</w:t>
      </w:r>
      <w:r w:rsidRPr="002F4791">
        <w:rPr>
          <w:rStyle w:val="FootnoteReference"/>
        </w:rPr>
        <w:footnoteReference w:id="3"/>
      </w:r>
      <w:r w:rsidRPr="00C77002">
        <w:t xml:space="preserve"> </w:t>
      </w:r>
      <w:r w:rsidRPr="00C77002">
        <w:rPr>
          <w:color w:val="000000"/>
        </w:rPr>
        <w:t>In</w:t>
      </w:r>
      <w:r>
        <w:rPr>
          <w:color w:val="000000"/>
        </w:rPr>
        <w:t xml:space="preserve"> </w:t>
      </w:r>
      <w:r w:rsidRPr="00C77002">
        <w:rPr>
          <w:color w:val="000000"/>
        </w:rPr>
        <w:t xml:space="preserve">addition to being </w:t>
      </w:r>
      <w:r w:rsidRPr="00C77002">
        <w:rPr>
          <w:color w:val="000000"/>
        </w:rPr>
        <w:lastRenderedPageBreak/>
        <w:t>bound by international law to recognize the right of peaceful assembly, t</w:t>
      </w:r>
      <w:r w:rsidRPr="00C77002">
        <w:t>he vast majority of States also recognize the right in their national constitutions.</w:t>
      </w:r>
      <w:r w:rsidRPr="002F4791">
        <w:rPr>
          <w:rStyle w:val="FootnoteReference"/>
        </w:rPr>
        <w:footnoteReference w:id="4"/>
      </w:r>
    </w:p>
    <w:p w14:paraId="2344AC50" w14:textId="77777777" w:rsidR="002F4791" w:rsidRPr="00C77002" w:rsidRDefault="002F4791" w:rsidP="002F4791">
      <w:pPr>
        <w:pStyle w:val="SingleTxtG"/>
      </w:pPr>
      <w:r w:rsidRPr="00C77002">
        <w:t>4.</w:t>
      </w:r>
      <w:r w:rsidRPr="00C77002">
        <w:tab/>
        <w:t xml:space="preserve">The right of peaceful assembly protects the non-violent gathering </w:t>
      </w:r>
      <w:r>
        <w:t>by</w:t>
      </w:r>
      <w:r w:rsidRPr="00C77002">
        <w:t xml:space="preserve"> persons</w:t>
      </w:r>
      <w:r>
        <w:t xml:space="preserve"> for specific purposes, principally</w:t>
      </w:r>
      <w:r w:rsidRPr="00C77002">
        <w:t xml:space="preserve"> expressive </w:t>
      </w:r>
      <w:r>
        <w:t>ones</w:t>
      </w:r>
      <w:r w:rsidRPr="00C77002">
        <w:t>.</w:t>
      </w:r>
      <w:r w:rsidRPr="002F4791">
        <w:rPr>
          <w:rStyle w:val="FootnoteReference"/>
        </w:rPr>
        <w:footnoteReference w:id="5"/>
      </w:r>
      <w:r w:rsidRPr="00C77002">
        <w:t xml:space="preserve"> </w:t>
      </w:r>
      <w:r>
        <w:t>It</w:t>
      </w:r>
      <w:r w:rsidRPr="00C77002">
        <w:t xml:space="preserve"> constitutes an individual right that is exercised collectively.</w:t>
      </w:r>
      <w:r w:rsidRPr="002F4791">
        <w:rPr>
          <w:rStyle w:val="FootnoteReference"/>
        </w:rPr>
        <w:footnoteReference w:id="6"/>
      </w:r>
      <w:r w:rsidRPr="00C77002">
        <w:t xml:space="preserve"> Inherent to the right is thus an associative element.</w:t>
      </w:r>
    </w:p>
    <w:p w14:paraId="1C934591" w14:textId="77777777" w:rsidR="002F4791" w:rsidRPr="00C77002" w:rsidRDefault="002F4791" w:rsidP="002F4791">
      <w:pPr>
        <w:pStyle w:val="SingleTxtG"/>
      </w:pPr>
      <w:r w:rsidRPr="00C77002">
        <w:t>5.</w:t>
      </w:r>
      <w:r w:rsidRPr="00C77002">
        <w:tab/>
        <w:t xml:space="preserve">Everyone </w:t>
      </w:r>
      <w:r>
        <w:t>has</w:t>
      </w:r>
      <w:r w:rsidRPr="00C77002">
        <w:t xml:space="preserve"> the right of peaceful assembly</w:t>
      </w:r>
      <w:r>
        <w:t>: citizens and non-citizens alike</w:t>
      </w:r>
      <w:r w:rsidRPr="00C77002">
        <w:t xml:space="preserve">. </w:t>
      </w:r>
      <w:r>
        <w:t xml:space="preserve">It </w:t>
      </w:r>
      <w:r w:rsidRPr="00C77002">
        <w:t>may be exercised by, for example, foreign nationals,</w:t>
      </w:r>
      <w:r w:rsidRPr="002F4791">
        <w:rPr>
          <w:rStyle w:val="FootnoteReference"/>
        </w:rPr>
        <w:footnoteReference w:id="7"/>
      </w:r>
      <w:r w:rsidRPr="00C77002">
        <w:t xml:space="preserve"> migrant</w:t>
      </w:r>
      <w:r>
        <w:t>s (documented or undocumented)</w:t>
      </w:r>
      <w:r w:rsidRPr="00C77002">
        <w:t>,</w:t>
      </w:r>
      <w:r w:rsidRPr="002F4791">
        <w:rPr>
          <w:rStyle w:val="FootnoteReference"/>
        </w:rPr>
        <w:footnoteReference w:id="8"/>
      </w:r>
      <w:r w:rsidRPr="00C77002">
        <w:t xml:space="preserve"> asylum seekers</w:t>
      </w:r>
      <w:r>
        <w:t>,</w:t>
      </w:r>
      <w:r w:rsidRPr="00C77002">
        <w:t xml:space="preserve"> refugees</w:t>
      </w:r>
      <w:r w:rsidRPr="002F4791">
        <w:rPr>
          <w:rStyle w:val="FootnoteReference"/>
        </w:rPr>
        <w:footnoteReference w:id="9"/>
      </w:r>
      <w:r w:rsidRPr="00C77002">
        <w:t xml:space="preserve"> a</w:t>
      </w:r>
      <w:r>
        <w:t>nd</w:t>
      </w:r>
      <w:r w:rsidRPr="00C77002">
        <w:t xml:space="preserve"> stateless persons.</w:t>
      </w:r>
    </w:p>
    <w:p w14:paraId="58E0909C" w14:textId="77777777" w:rsidR="002F4791" w:rsidRPr="00C77002" w:rsidRDefault="002F4791" w:rsidP="002F4791">
      <w:pPr>
        <w:pStyle w:val="SingleTxtG"/>
      </w:pPr>
      <w:r w:rsidRPr="00C77002">
        <w:t>6.</w:t>
      </w:r>
      <w:r w:rsidRPr="00C77002">
        <w:tab/>
      </w:r>
      <w:r w:rsidRPr="00F01130">
        <w:t>Article 21</w:t>
      </w:r>
      <w:r>
        <w:rPr>
          <w:lang w:val="en-US"/>
        </w:rPr>
        <w:t xml:space="preserve"> of the Covenant</w:t>
      </w:r>
      <w:r w:rsidRPr="00F01130">
        <w:t xml:space="preserve"> protects p</w:t>
      </w:r>
      <w:r w:rsidRPr="00830AF5">
        <w:t>eaceful assemblies</w:t>
      </w:r>
      <w:r w:rsidRPr="00331FC5">
        <w:t xml:space="preserve"> wherever they take place: outdoors, indoors and online; in</w:t>
      </w:r>
      <w:r w:rsidRPr="00F01130">
        <w:t xml:space="preserve"> public and private spaces; or a combination thereof. Such assemblies may take many forms, including demonstrations, protests, meetings, processions, rallies, sit-ins, candlelit vigils and flash</w:t>
      </w:r>
      <w:r>
        <w:t xml:space="preserve"> </w:t>
      </w:r>
      <w:r w:rsidRPr="00830AF5">
        <w:t xml:space="preserve">mobs. </w:t>
      </w:r>
      <w:r w:rsidRPr="00331FC5">
        <w:t>They are protected under article 21 whether they are st</w:t>
      </w:r>
      <w:r w:rsidRPr="00F01130">
        <w:t>ationary, such as pickets, or mobile, such as processions or marches.</w:t>
      </w:r>
    </w:p>
    <w:p w14:paraId="3A188EB5" w14:textId="77777777" w:rsidR="002F4791" w:rsidRDefault="002F4791" w:rsidP="002F4791">
      <w:pPr>
        <w:pStyle w:val="SingleTxtG"/>
      </w:pPr>
      <w:r w:rsidRPr="00311EA0">
        <w:t>7.</w:t>
      </w:r>
      <w:r w:rsidRPr="00311EA0">
        <w:tab/>
        <w:t>In many cases, peaceful assemblies do not pursue controversial goals and cause little or no disruption. The aim might indeed be, for example, to commemorate a national day or celebrate the outcome of a sporting event. However, peaceful assemblies can sometimes be used to pursue contentious ideas or goals.</w:t>
      </w:r>
      <w:r w:rsidRPr="00311EA0" w:rsidDel="00036231">
        <w:t xml:space="preserve"> </w:t>
      </w:r>
      <w:r w:rsidRPr="00311EA0">
        <w:t>Their scale or nature can cause disruption, for example of vehicular or pedestrian movement or economic activity.</w:t>
      </w:r>
      <w:r w:rsidRPr="002F4791">
        <w:rPr>
          <w:rStyle w:val="FootnoteReference"/>
        </w:rPr>
        <w:footnoteReference w:id="10"/>
      </w:r>
      <w:r w:rsidRPr="00311EA0">
        <w:t xml:space="preserve"> These consequences, whether intended or unintended, do not call into question the protection such assemblies enjoy. To the extent </w:t>
      </w:r>
      <w:r>
        <w:t>that an</w:t>
      </w:r>
      <w:r w:rsidRPr="00311EA0">
        <w:t xml:space="preserve"> event may create </w:t>
      </w:r>
      <w:r>
        <w:t xml:space="preserve">such disruptions or </w:t>
      </w:r>
      <w:r w:rsidRPr="00311EA0">
        <w:t xml:space="preserve">risks, </w:t>
      </w:r>
      <w:r>
        <w:t>these</w:t>
      </w:r>
      <w:r w:rsidRPr="00311EA0">
        <w:t xml:space="preserve"> </w:t>
      </w:r>
      <w:r>
        <w:t>must</w:t>
      </w:r>
      <w:r w:rsidRPr="00311EA0">
        <w:t xml:space="preserve"> be managed within the framework of </w:t>
      </w:r>
      <w:r>
        <w:t>the Covenant</w:t>
      </w:r>
      <w:r w:rsidRPr="00311EA0">
        <w:t>.</w:t>
      </w:r>
    </w:p>
    <w:p w14:paraId="5B278E05" w14:textId="77777777" w:rsidR="002F4791" w:rsidRDefault="002F4791" w:rsidP="002F4791">
      <w:pPr>
        <w:pStyle w:val="SingleTxtG"/>
      </w:pPr>
      <w:r w:rsidRPr="00C77002">
        <w:t>8.</w:t>
      </w:r>
      <w:r w:rsidRPr="00C77002">
        <w:tab/>
        <w:t xml:space="preserve">The recognition of the right of peaceful assembly imposes a corresponding obligation on States parties to respect and ensure </w:t>
      </w:r>
      <w:r>
        <w:t xml:space="preserve">its </w:t>
      </w:r>
      <w:r w:rsidRPr="00C77002">
        <w:t xml:space="preserve">exercise </w:t>
      </w:r>
      <w:r>
        <w:t>without discrimination</w:t>
      </w:r>
      <w:r w:rsidRPr="00C77002">
        <w:t>.</w:t>
      </w:r>
      <w:r w:rsidRPr="002F4791">
        <w:rPr>
          <w:rStyle w:val="FootnoteReference"/>
        </w:rPr>
        <w:footnoteReference w:id="11"/>
      </w:r>
      <w:r w:rsidRPr="00C77002">
        <w:t xml:space="preserve"> This requires States to allow such assemblies to take place with</w:t>
      </w:r>
      <w:r>
        <w:t>out</w:t>
      </w:r>
      <w:r w:rsidRPr="00C77002">
        <w:t xml:space="preserve"> unwarranted interference and to facilitate the exercise of the right and to protect the participants. The </w:t>
      </w:r>
      <w:r>
        <w:t xml:space="preserve">second sentence of article 21 provides grounds for potential restrictions, </w:t>
      </w:r>
      <w:r w:rsidRPr="00C77002">
        <w:t xml:space="preserve">but any </w:t>
      </w:r>
      <w:r>
        <w:t xml:space="preserve">such </w:t>
      </w:r>
      <w:r w:rsidRPr="00C77002">
        <w:t xml:space="preserve">restrictions must be narrowly drawn. </w:t>
      </w:r>
      <w:r w:rsidRPr="001438A2">
        <w:t xml:space="preserve">There are, in effect, </w:t>
      </w:r>
      <w:r>
        <w:t>limits</w:t>
      </w:r>
      <w:r w:rsidRPr="001438A2">
        <w:t xml:space="preserve"> on the restrictions that may be imposed.</w:t>
      </w:r>
    </w:p>
    <w:p w14:paraId="17802E9C" w14:textId="00970341" w:rsidR="002F4791" w:rsidRPr="00C77002" w:rsidRDefault="002F4791" w:rsidP="002F4791">
      <w:pPr>
        <w:pStyle w:val="SingleTxtG"/>
      </w:pPr>
      <w:r w:rsidRPr="00C77002">
        <w:t>9.</w:t>
      </w:r>
      <w:r w:rsidRPr="00C77002">
        <w:tab/>
        <w:t>The full protection of the right of peaceful assembly is possible only when other, often overlapping, rights are also protected, notably freedom of expression, freedom of association and political participation</w:t>
      </w:r>
      <w:r w:rsidRPr="00C77002">
        <w:rPr>
          <w:lang w:val="en-US"/>
        </w:rPr>
        <w:t>.</w:t>
      </w:r>
      <w:r w:rsidRPr="002F4791">
        <w:rPr>
          <w:rStyle w:val="FootnoteReference"/>
        </w:rPr>
        <w:footnoteReference w:id="12"/>
      </w:r>
      <w:r w:rsidRPr="00C77002">
        <w:rPr>
          <w:lang w:val="en-US"/>
        </w:rPr>
        <w:t xml:space="preserve"> </w:t>
      </w:r>
      <w:r w:rsidRPr="00C77002">
        <w:t xml:space="preserve">Protection of the right of peaceful assembly is </w:t>
      </w:r>
      <w:r>
        <w:t xml:space="preserve">often </w:t>
      </w:r>
      <w:r w:rsidRPr="00C77002">
        <w:t xml:space="preserve">also dependent on the realization of a broader range of </w:t>
      </w:r>
      <w:r>
        <w:t>civil and political</w:t>
      </w:r>
      <w:r>
        <w:rPr>
          <w:lang w:val="en-US"/>
        </w:rPr>
        <w:t xml:space="preserve"> rights</w:t>
      </w:r>
      <w:r>
        <w:t>, and</w:t>
      </w:r>
      <w:r w:rsidRPr="001438A2">
        <w:t xml:space="preserve"> economic, social and cultural rights</w:t>
      </w:r>
      <w:r w:rsidRPr="00C77002">
        <w:t>.</w:t>
      </w:r>
      <w:r>
        <w:t xml:space="preserve"> Where individuals’ conduct places them outside the scope of the protection of article 21, for example because they are behaving violently, </w:t>
      </w:r>
      <w:r w:rsidRPr="001438A2">
        <w:t>they retain their other rights under the Covenant, subject to the applicable limitations and restrictions.</w:t>
      </w:r>
    </w:p>
    <w:p w14:paraId="2B88D384" w14:textId="77777777" w:rsidR="002F4791" w:rsidRPr="00C77002" w:rsidRDefault="002F4791" w:rsidP="00BD1159">
      <w:pPr>
        <w:pStyle w:val="SingleTxtG"/>
      </w:pPr>
      <w:r w:rsidRPr="00C77002">
        <w:t>1</w:t>
      </w:r>
      <w:r>
        <w:t>0</w:t>
      </w:r>
      <w:r w:rsidRPr="00C77002">
        <w:t>.</w:t>
      </w:r>
      <w:r w:rsidRPr="00C77002">
        <w:tab/>
        <w:t>The way in which assemblies are conducted</w:t>
      </w:r>
      <w:r>
        <w:t xml:space="preserve"> and their context</w:t>
      </w:r>
      <w:r w:rsidRPr="00C77002">
        <w:t xml:space="preserve"> changes over time. This may in turn affect </w:t>
      </w:r>
      <w:r>
        <w:t>how they are</w:t>
      </w:r>
      <w:r w:rsidRPr="00C77002">
        <w:t xml:space="preserve"> approached by the authorities. For example, </w:t>
      </w:r>
      <w:r>
        <w:t xml:space="preserve">given that </w:t>
      </w:r>
      <w:r w:rsidRPr="00C77002">
        <w:t xml:space="preserve">emerging </w:t>
      </w:r>
      <w:r>
        <w:t xml:space="preserve">communications </w:t>
      </w:r>
      <w:r w:rsidRPr="00C77002">
        <w:t xml:space="preserve">technologies </w:t>
      </w:r>
      <w:r>
        <w:t xml:space="preserve">offer the opportunity to assemble either wholly or partly online and </w:t>
      </w:r>
      <w:r w:rsidRPr="00C77002">
        <w:t>often play an integral role in organizing</w:t>
      </w:r>
      <w:r>
        <w:t>, participating in</w:t>
      </w:r>
      <w:r w:rsidRPr="00C77002">
        <w:t xml:space="preserve"> and monitoring</w:t>
      </w:r>
      <w:r>
        <w:t xml:space="preserve"> physical gatherings</w:t>
      </w:r>
      <w:r w:rsidRPr="00C77002">
        <w:t xml:space="preserve">, </w:t>
      </w:r>
      <w:r>
        <w:t xml:space="preserve">interference with such communications can </w:t>
      </w:r>
      <w:r w:rsidRPr="00C77002">
        <w:t>imped</w:t>
      </w:r>
      <w:r>
        <w:t>e</w:t>
      </w:r>
      <w:r w:rsidRPr="00C77002">
        <w:t xml:space="preserve"> assemblies. </w:t>
      </w:r>
      <w:r>
        <w:t>While s</w:t>
      </w:r>
      <w:r w:rsidRPr="00C77002">
        <w:t xml:space="preserve">urveillance technologies can be used to detect threats of violence and thus to protect the public, they </w:t>
      </w:r>
      <w:r>
        <w:t>can</w:t>
      </w:r>
      <w:r w:rsidRPr="00C77002">
        <w:t xml:space="preserve"> also infringe on the </w:t>
      </w:r>
      <w:r>
        <w:t xml:space="preserve">right to </w:t>
      </w:r>
      <w:r w:rsidRPr="00C77002">
        <w:t xml:space="preserve">privacy and other rights of participants and </w:t>
      </w:r>
      <w:r w:rsidRPr="00C77002">
        <w:lastRenderedPageBreak/>
        <w:t>bystanders</w:t>
      </w:r>
      <w:r>
        <w:t xml:space="preserve"> and have a chilling effect</w:t>
      </w:r>
      <w:r w:rsidRPr="00C77002">
        <w:t xml:space="preserve">. Moreover, there is increased private ownership </w:t>
      </w:r>
      <w:r>
        <w:t xml:space="preserve">and other forms of control </w:t>
      </w:r>
      <w:r w:rsidRPr="00C77002">
        <w:t>of public</w:t>
      </w:r>
      <w:r>
        <w:t>ly accessible</w:t>
      </w:r>
      <w:r w:rsidRPr="00C77002">
        <w:t xml:space="preserve"> spaces</w:t>
      </w:r>
      <w:r>
        <w:t xml:space="preserve"> and communication platforms</w:t>
      </w:r>
      <w:r w:rsidRPr="00C77002">
        <w:t xml:space="preserve">. Considerations such as these need to inform a contemporary understanding of the legal framework </w:t>
      </w:r>
      <w:r>
        <w:t xml:space="preserve">that </w:t>
      </w:r>
      <w:r w:rsidRPr="00C77002">
        <w:t>article 21</w:t>
      </w:r>
      <w:r>
        <w:t xml:space="preserve"> </w:t>
      </w:r>
      <w:r w:rsidRPr="00C77002">
        <w:t>require</w:t>
      </w:r>
      <w:r>
        <w:t>s</w:t>
      </w:r>
      <w:r w:rsidRPr="00C77002">
        <w:t>.</w:t>
      </w:r>
    </w:p>
    <w:p w14:paraId="3B273550" w14:textId="77777777" w:rsidR="002F4791" w:rsidRPr="00C77002" w:rsidRDefault="002F4791" w:rsidP="00E46044">
      <w:pPr>
        <w:pStyle w:val="H1G"/>
      </w:pPr>
      <w:r>
        <w:tab/>
        <w:t>II</w:t>
      </w:r>
      <w:r w:rsidRPr="00C77002">
        <w:t>.</w:t>
      </w:r>
      <w:r w:rsidRPr="00C77002">
        <w:tab/>
        <w:t>Scope of the right of peaceful assembly</w:t>
      </w:r>
    </w:p>
    <w:p w14:paraId="6A35070A" w14:textId="61EF7799" w:rsidR="002F4791" w:rsidRDefault="002F4791" w:rsidP="002F4791">
      <w:pPr>
        <w:pStyle w:val="SingleTxtG"/>
      </w:pPr>
      <w:r w:rsidRPr="00C77002">
        <w:t>1</w:t>
      </w:r>
      <w:r>
        <w:t>1</w:t>
      </w:r>
      <w:r w:rsidRPr="00C77002">
        <w:t>.</w:t>
      </w:r>
      <w:r w:rsidRPr="00C77002">
        <w:tab/>
        <w:t>Establishing whether</w:t>
      </w:r>
      <w:r>
        <w:t xml:space="preserve"> or not</w:t>
      </w:r>
      <w:r w:rsidRPr="00C77002">
        <w:t xml:space="preserve"> someone</w:t>
      </w:r>
      <w:r>
        <w:t>’</w:t>
      </w:r>
      <w:r w:rsidRPr="00C77002">
        <w:t xml:space="preserve">s </w:t>
      </w:r>
      <w:r>
        <w:t>participation in an</w:t>
      </w:r>
      <w:r w:rsidRPr="00C77002">
        <w:t xml:space="preserve"> assembly is protected </w:t>
      </w:r>
      <w:r>
        <w:t>under</w:t>
      </w:r>
      <w:r w:rsidRPr="00C77002">
        <w:t xml:space="preserve"> article 21 entails a two-stage process. It must first be established whether </w:t>
      </w:r>
      <w:r>
        <w:t xml:space="preserve">or not </w:t>
      </w:r>
      <w:r w:rsidRPr="00C77002">
        <w:t xml:space="preserve">the conduct </w:t>
      </w:r>
      <w:r>
        <w:t xml:space="preserve">of the person </w:t>
      </w:r>
      <w:r w:rsidRPr="00C77002">
        <w:t xml:space="preserve">in question falls within the </w:t>
      </w:r>
      <w:r w:rsidRPr="00291EE0">
        <w:t>scope</w:t>
      </w:r>
      <w:r w:rsidRPr="00C77002">
        <w:rPr>
          <w:i/>
          <w:iCs/>
        </w:rPr>
        <w:t xml:space="preserve"> </w:t>
      </w:r>
      <w:r w:rsidRPr="00C77002">
        <w:t>of the protection offered by the right</w:t>
      </w:r>
      <w:r>
        <w:t>, in that it</w:t>
      </w:r>
      <w:r w:rsidRPr="00C77002">
        <w:t xml:space="preserve"> amounts to participation in a </w:t>
      </w:r>
      <w:r>
        <w:t>“</w:t>
      </w:r>
      <w:r w:rsidRPr="00C77002">
        <w:t>peaceful assembly</w:t>
      </w:r>
      <w:r>
        <w:t>”</w:t>
      </w:r>
      <w:r w:rsidRPr="00C77002">
        <w:t xml:space="preserve"> </w:t>
      </w:r>
      <w:r>
        <w:t>(as described in the present section)</w:t>
      </w:r>
      <w:r w:rsidRPr="00C77002">
        <w:t xml:space="preserve">. </w:t>
      </w:r>
      <w:r>
        <w:t>If so, the State must respect and ensure the rights of the participants (as described in section III</w:t>
      </w:r>
      <w:r>
        <w:rPr>
          <w:lang w:val="en-US"/>
        </w:rPr>
        <w:t xml:space="preserve"> below</w:t>
      </w:r>
      <w:r>
        <w:t xml:space="preserve">). </w:t>
      </w:r>
      <w:r w:rsidRPr="00C77002">
        <w:t xml:space="preserve">Second, it must be established whether or not </w:t>
      </w:r>
      <w:r>
        <w:t>any</w:t>
      </w:r>
      <w:r w:rsidRPr="00C77002">
        <w:t xml:space="preserve"> </w:t>
      </w:r>
      <w:r w:rsidRPr="00291EE0">
        <w:t>restrictions</w:t>
      </w:r>
      <w:r w:rsidRPr="00BE7B9F">
        <w:t xml:space="preserve"> </w:t>
      </w:r>
      <w:r w:rsidRPr="00C77002">
        <w:t>appl</w:t>
      </w:r>
      <w:r>
        <w:t>ied</w:t>
      </w:r>
      <w:r w:rsidRPr="00C77002">
        <w:t xml:space="preserve"> to the exercise of the right </w:t>
      </w:r>
      <w:r>
        <w:t xml:space="preserve">are legitimate </w:t>
      </w:r>
      <w:r w:rsidRPr="00C77002">
        <w:t>in that context</w:t>
      </w:r>
      <w:r>
        <w:t xml:space="preserve"> (as described in section IV</w:t>
      </w:r>
      <w:r>
        <w:rPr>
          <w:lang w:val="en-US"/>
        </w:rPr>
        <w:t xml:space="preserve"> below</w:t>
      </w:r>
      <w:r>
        <w:t>)</w:t>
      </w:r>
      <w:r w:rsidRPr="00C77002">
        <w:t>.</w:t>
      </w:r>
    </w:p>
    <w:p w14:paraId="0F5C07B1" w14:textId="4BC51501" w:rsidR="002F4791" w:rsidRPr="00C77002" w:rsidRDefault="002F4791" w:rsidP="002F4791">
      <w:pPr>
        <w:pStyle w:val="SingleTxtG"/>
      </w:pPr>
      <w:r w:rsidRPr="00EB7B01">
        <w:t>1</w:t>
      </w:r>
      <w:r>
        <w:t>2</w:t>
      </w:r>
      <w:r w:rsidRPr="00EB7B01">
        <w:t>.</w:t>
      </w:r>
      <w:r w:rsidRPr="00EB7B01">
        <w:tab/>
        <w:t xml:space="preserve">Participating in an </w:t>
      </w:r>
      <w:r>
        <w:t>“</w:t>
      </w:r>
      <w:r w:rsidRPr="00EB7B01">
        <w:t>assembly</w:t>
      </w:r>
      <w:r>
        <w:t>”</w:t>
      </w:r>
      <w:r w:rsidRPr="00EB7B01">
        <w:t xml:space="preserve"> entails </w:t>
      </w:r>
      <w:r>
        <w:t>organiz</w:t>
      </w:r>
      <w:r w:rsidRPr="00EB7B01">
        <w:t>ing or taking part in a gathering of persons for a purpose such as expressing oneself, conveying a position on a particular issue or exchanging ideas. The gathering can also be intended to assert or affirm group solidarity or identity. Assemblies may, in addition to having such aims, serve other goals, such as an entertainment, cultural</w:t>
      </w:r>
      <w:r>
        <w:t>, religious</w:t>
      </w:r>
      <w:r w:rsidRPr="00EB7B01">
        <w:t xml:space="preserve"> or commercial objective, and still be protected </w:t>
      </w:r>
      <w:r>
        <w:t>under</w:t>
      </w:r>
      <w:r w:rsidRPr="00EB7B01">
        <w:t xml:space="preserve"> article</w:t>
      </w:r>
      <w:r>
        <w:rPr>
          <w:lang w:val="en-US"/>
        </w:rPr>
        <w:t xml:space="preserve"> </w:t>
      </w:r>
      <w:r w:rsidRPr="00EB7B01">
        <w:t>21.</w:t>
      </w:r>
    </w:p>
    <w:p w14:paraId="589FCAD8" w14:textId="77777777" w:rsidR="002F4791" w:rsidRDefault="002F4791" w:rsidP="002F4791">
      <w:pPr>
        <w:pStyle w:val="SingleTxtG"/>
      </w:pPr>
      <w:r w:rsidRPr="00C77002">
        <w:t>1</w:t>
      </w:r>
      <w:r>
        <w:t>3</w:t>
      </w:r>
      <w:r w:rsidRPr="00C77002">
        <w:t>.</w:t>
      </w:r>
      <w:r w:rsidRPr="00C77002">
        <w:tab/>
        <w:t xml:space="preserve">While the notion of an assembly implies </w:t>
      </w:r>
      <w:r>
        <w:t xml:space="preserve">that </w:t>
      </w:r>
      <w:r w:rsidRPr="00C77002">
        <w:t>there will be more than one participant in the gathering,</w:t>
      </w:r>
      <w:r w:rsidRPr="002F4791">
        <w:rPr>
          <w:rStyle w:val="FootnoteReference"/>
        </w:rPr>
        <w:footnoteReference w:id="13"/>
      </w:r>
      <w:r w:rsidRPr="00C77002">
        <w:t xml:space="preserve"> a single protester enjoys comparable protections under the Covenant, for example under article 19. </w:t>
      </w:r>
      <w:r>
        <w:t>A</w:t>
      </w:r>
      <w:r w:rsidRPr="00C77002">
        <w:t xml:space="preserve">lthough the exercise of the right of peaceful assembly is normally understood to pertain to the physical gathering of persons, </w:t>
      </w:r>
      <w:r>
        <w:t>article 21</w:t>
      </w:r>
      <w:r w:rsidRPr="00C77002">
        <w:t xml:space="preserve"> protection also </w:t>
      </w:r>
      <w:r>
        <w:t>extends</w:t>
      </w:r>
      <w:r w:rsidRPr="00C77002">
        <w:t xml:space="preserve"> to </w:t>
      </w:r>
      <w:r>
        <w:t>remote participation in, and organization of, assemblies</w:t>
      </w:r>
      <w:r w:rsidRPr="00C77002">
        <w:t>, for example online.</w:t>
      </w:r>
      <w:r w:rsidRPr="002F4791">
        <w:rPr>
          <w:rStyle w:val="FootnoteReference"/>
        </w:rPr>
        <w:footnoteReference w:id="14"/>
      </w:r>
    </w:p>
    <w:p w14:paraId="0535AD7E" w14:textId="77777777" w:rsidR="002F4791" w:rsidRPr="00C77002" w:rsidRDefault="002F4791" w:rsidP="00BD1159">
      <w:pPr>
        <w:pStyle w:val="SingleTxtG"/>
      </w:pPr>
      <w:r w:rsidRPr="00C77002">
        <w:t>1</w:t>
      </w:r>
      <w:r>
        <w:t>4</w:t>
      </w:r>
      <w:r w:rsidRPr="00C77002">
        <w:t>.</w:t>
      </w:r>
      <w:r w:rsidRPr="00C77002">
        <w:tab/>
        <w:t>Peaceful assemblies are often organized in advance, allowing time for the organi</w:t>
      </w:r>
      <w:r>
        <w:t>z</w:t>
      </w:r>
      <w:r w:rsidRPr="00C77002">
        <w:t xml:space="preserve">ers to notify the authorities to make the necessary preparations. However, spontaneous assemblies, </w:t>
      </w:r>
      <w:r>
        <w:t>which are typically</w:t>
      </w:r>
      <w:r w:rsidRPr="00C77002">
        <w:t xml:space="preserve"> direct responses to current events, whether coordinated or not, are </w:t>
      </w:r>
      <w:r>
        <w:t>equally</w:t>
      </w:r>
      <w:r w:rsidRPr="00C77002">
        <w:t xml:space="preserve"> protected </w:t>
      </w:r>
      <w:r>
        <w:t>under</w:t>
      </w:r>
      <w:r w:rsidRPr="00C77002">
        <w:t xml:space="preserve"> article 21. </w:t>
      </w:r>
      <w:r w:rsidRPr="009E4692">
        <w:t>Counter</w:t>
      </w:r>
      <w:r w:rsidRPr="00291EE0">
        <w:t>demonstrations</w:t>
      </w:r>
      <w:r w:rsidRPr="00C77002">
        <w:t xml:space="preserve"> occur when one assembly takes place to express opposition to another. Both assemblies </w:t>
      </w:r>
      <w:r>
        <w:t xml:space="preserve">can </w:t>
      </w:r>
      <w:r w:rsidRPr="00C77002">
        <w:t>fall within the scope of the protection of article 21.</w:t>
      </w:r>
    </w:p>
    <w:p w14:paraId="774D7943" w14:textId="1493DD14" w:rsidR="002F4791" w:rsidRPr="00C77002" w:rsidRDefault="002F4791" w:rsidP="00BD1159">
      <w:pPr>
        <w:pStyle w:val="SingleTxtG"/>
      </w:pPr>
      <w:r w:rsidRPr="00C77002">
        <w:t>1</w:t>
      </w:r>
      <w:r>
        <w:t>5</w:t>
      </w:r>
      <w:r w:rsidRPr="00C77002">
        <w:t>.</w:t>
      </w:r>
      <w:r w:rsidRPr="00C77002">
        <w:tab/>
        <w:t xml:space="preserve">A </w:t>
      </w:r>
      <w:r>
        <w:t>“</w:t>
      </w:r>
      <w:r w:rsidRPr="00C77002">
        <w:t>peaceful</w:t>
      </w:r>
      <w:r>
        <w:t>”</w:t>
      </w:r>
      <w:r w:rsidRPr="00C77002">
        <w:t xml:space="preserve"> assembly stands in contradistinction to one </w:t>
      </w:r>
      <w:r>
        <w:t xml:space="preserve">characterized by widespread and serious </w:t>
      </w:r>
      <w:r w:rsidRPr="00C77002">
        <w:t>violen</w:t>
      </w:r>
      <w:r>
        <w:t>ce</w:t>
      </w:r>
      <w:r w:rsidRPr="00C77002">
        <w:t xml:space="preserve">. The terms </w:t>
      </w:r>
      <w:r>
        <w:t>“</w:t>
      </w:r>
      <w:r w:rsidRPr="00C77002">
        <w:t>peaceful</w:t>
      </w:r>
      <w:r>
        <w:t>”</w:t>
      </w:r>
      <w:r w:rsidRPr="00C77002">
        <w:t xml:space="preserve"> and </w:t>
      </w:r>
      <w:r>
        <w:t>“</w:t>
      </w:r>
      <w:r w:rsidRPr="00C77002">
        <w:t>non-violent</w:t>
      </w:r>
      <w:r>
        <w:t>”</w:t>
      </w:r>
      <w:r w:rsidRPr="00C77002">
        <w:t xml:space="preserve"> are thus used interchangeably in this context. The right of peaceful assembly may</w:t>
      </w:r>
      <w:r>
        <w:t>,</w:t>
      </w:r>
      <w:r w:rsidRPr="00C77002">
        <w:t xml:space="preserve"> by definition</w:t>
      </w:r>
      <w:r>
        <w:t>,</w:t>
      </w:r>
      <w:r w:rsidRPr="00C77002">
        <w:t xml:space="preserve"> not be exercised </w:t>
      </w:r>
      <w:r>
        <w:t xml:space="preserve">using </w:t>
      </w:r>
      <w:r w:rsidRPr="00C77002">
        <w:t>violen</w:t>
      </w:r>
      <w:r>
        <w:t>ce</w:t>
      </w:r>
      <w:r w:rsidRPr="00C77002">
        <w:t xml:space="preserve">. </w:t>
      </w:r>
      <w:r>
        <w:t>“</w:t>
      </w:r>
      <w:r w:rsidRPr="00C77002">
        <w:t>Violence</w:t>
      </w:r>
      <w:r>
        <w:t>”</w:t>
      </w:r>
      <w:r w:rsidRPr="00C77002">
        <w:t xml:space="preserve"> in th</w:t>
      </w:r>
      <w:r>
        <w:t>e</w:t>
      </w:r>
      <w:r w:rsidRPr="00C77002">
        <w:t xml:space="preserve"> context </w:t>
      </w:r>
      <w:r>
        <w:t xml:space="preserve">of article 21 </w:t>
      </w:r>
      <w:r w:rsidRPr="00C77002">
        <w:t xml:space="preserve">typically entails the use by participants of physical force </w:t>
      </w:r>
      <w:r>
        <w:t xml:space="preserve">against others </w:t>
      </w:r>
      <w:r w:rsidRPr="00C77002">
        <w:t>that is likely to result in injury or death, or serious damage to property.</w:t>
      </w:r>
      <w:r w:rsidRPr="002F4791">
        <w:rPr>
          <w:rStyle w:val="FootnoteReference"/>
        </w:rPr>
        <w:footnoteReference w:id="15"/>
      </w:r>
      <w:r w:rsidRPr="00C77002">
        <w:t xml:space="preserve"> </w:t>
      </w:r>
      <w:r>
        <w:t>Mere pushing and shoving or</w:t>
      </w:r>
      <w:r w:rsidRPr="00C77002">
        <w:t xml:space="preserve"> disruption of vehicular or pedestrian movement or daily activities do not amount to </w:t>
      </w:r>
      <w:r>
        <w:t>“</w:t>
      </w:r>
      <w:r w:rsidRPr="00C77002">
        <w:t>violence</w:t>
      </w:r>
      <w:r>
        <w:t>”</w:t>
      </w:r>
      <w:r w:rsidRPr="00C77002">
        <w:t>.</w:t>
      </w:r>
    </w:p>
    <w:p w14:paraId="7231EBE9" w14:textId="0895BC57" w:rsidR="002F4791" w:rsidRPr="00C77002" w:rsidRDefault="002F4791" w:rsidP="00BA7E70">
      <w:pPr>
        <w:pStyle w:val="SingleTxtG"/>
      </w:pPr>
      <w:r w:rsidRPr="00C77002">
        <w:t>1</w:t>
      </w:r>
      <w:r>
        <w:t>6</w:t>
      </w:r>
      <w:r w:rsidRPr="00C77002">
        <w:t xml:space="preserve">. </w:t>
      </w:r>
      <w:r>
        <w:tab/>
      </w:r>
      <w:r w:rsidRPr="00C77002">
        <w:t xml:space="preserve">If </w:t>
      </w:r>
      <w:r>
        <w:t xml:space="preserve">the conduct of participants in </w:t>
      </w:r>
      <w:r w:rsidRPr="00C77002">
        <w:t xml:space="preserve">an assembly is peaceful, the fact that </w:t>
      </w:r>
      <w:r>
        <w:t>certain</w:t>
      </w:r>
      <w:r w:rsidRPr="00C77002">
        <w:t xml:space="preserve"> domestic legal requirements pertaining to </w:t>
      </w:r>
      <w:r>
        <w:t>an</w:t>
      </w:r>
      <w:r w:rsidRPr="00C77002">
        <w:t xml:space="preserve"> assembly have </w:t>
      </w:r>
      <w:r>
        <w:t xml:space="preserve">not </w:t>
      </w:r>
      <w:r w:rsidRPr="00C77002">
        <w:t xml:space="preserve">been met by </w:t>
      </w:r>
      <w:r>
        <w:t>its</w:t>
      </w:r>
      <w:r w:rsidRPr="00C77002">
        <w:t xml:space="preserve"> </w:t>
      </w:r>
      <w:r>
        <w:t>organiz</w:t>
      </w:r>
      <w:r w:rsidRPr="00C77002">
        <w:t>ers or participants does not, on its own, place the participants outside the scope of the protection of article 21.</w:t>
      </w:r>
      <w:r w:rsidRPr="002F4791">
        <w:rPr>
          <w:rStyle w:val="FootnoteReference"/>
        </w:rPr>
        <w:footnoteReference w:id="16"/>
      </w:r>
      <w:r w:rsidRPr="00C77002">
        <w:t xml:space="preserve"> </w:t>
      </w:r>
      <w:r>
        <w:t>Collective c</w:t>
      </w:r>
      <w:r w:rsidRPr="00C77002">
        <w:t>ivil disobedience or direct</w:t>
      </w:r>
      <w:r>
        <w:t xml:space="preserve"> </w:t>
      </w:r>
      <w:r w:rsidRPr="00C77002">
        <w:t xml:space="preserve">action campaigns </w:t>
      </w:r>
      <w:r>
        <w:t>can be</w:t>
      </w:r>
      <w:r w:rsidRPr="00C77002">
        <w:t xml:space="preserve"> covered by article</w:t>
      </w:r>
      <w:r>
        <w:t xml:space="preserve"> </w:t>
      </w:r>
      <w:r w:rsidRPr="00C77002">
        <w:t xml:space="preserve">21, provided </w:t>
      </w:r>
      <w:r>
        <w:t xml:space="preserve">that </w:t>
      </w:r>
      <w:r w:rsidRPr="00C77002">
        <w:t>they are non-violent.</w:t>
      </w:r>
      <w:r w:rsidRPr="002F4791">
        <w:rPr>
          <w:rStyle w:val="FootnoteReference"/>
        </w:rPr>
        <w:footnoteReference w:id="17"/>
      </w:r>
    </w:p>
    <w:p w14:paraId="00342B21" w14:textId="77777777" w:rsidR="002F4791" w:rsidRPr="00C77002" w:rsidRDefault="002F4791" w:rsidP="00BD1159">
      <w:pPr>
        <w:pStyle w:val="SingleTxtG"/>
      </w:pPr>
      <w:r w:rsidRPr="00C77002">
        <w:t>1</w:t>
      </w:r>
      <w:r>
        <w:t>7</w:t>
      </w:r>
      <w:r w:rsidRPr="00C77002">
        <w:t>.</w:t>
      </w:r>
      <w:r>
        <w:tab/>
      </w:r>
      <w:r w:rsidRPr="00C77002">
        <w:t xml:space="preserve">There is not always a clear dividing line between assemblies that are peaceful and those that are </w:t>
      </w:r>
      <w:r>
        <w:t>not</w:t>
      </w:r>
      <w:r w:rsidRPr="00C77002">
        <w:t>, but there is a presumption in favour of considering assemblies to be peaceful.</w:t>
      </w:r>
      <w:r w:rsidRPr="002F4791">
        <w:rPr>
          <w:rStyle w:val="FootnoteReference"/>
        </w:rPr>
        <w:footnoteReference w:id="18"/>
      </w:r>
      <w:r w:rsidRPr="00C77002">
        <w:t xml:space="preserve"> Moreover, isolated acts of violence by some participants should not be attributed </w:t>
      </w:r>
      <w:r w:rsidRPr="00C77002">
        <w:lastRenderedPageBreak/>
        <w:t>to other</w:t>
      </w:r>
      <w:r>
        <w:t xml:space="preserve">s, to the organizers or to the assembly as </w:t>
      </w:r>
      <w:r w:rsidRPr="002F79E4">
        <w:t>such.</w:t>
      </w:r>
      <w:r w:rsidRPr="002F4791">
        <w:rPr>
          <w:rStyle w:val="FootnoteReference"/>
        </w:rPr>
        <w:footnoteReference w:id="19"/>
      </w:r>
      <w:r w:rsidRPr="00C77002">
        <w:t xml:space="preserve"> </w:t>
      </w:r>
      <w:r>
        <w:t>Thus, s</w:t>
      </w:r>
      <w:r w:rsidRPr="00C77002">
        <w:t xml:space="preserve">ome participants </w:t>
      </w:r>
      <w:r>
        <w:t>in</w:t>
      </w:r>
      <w:r w:rsidRPr="00C77002">
        <w:t xml:space="preserve"> an assembly may be covered by article 21, while others in the same assembly are not.</w:t>
      </w:r>
    </w:p>
    <w:p w14:paraId="6C67509A" w14:textId="77777777" w:rsidR="002F4791" w:rsidRPr="00C77002" w:rsidRDefault="002F4791" w:rsidP="00BD1159">
      <w:pPr>
        <w:pStyle w:val="SingleTxtG"/>
      </w:pPr>
      <w:r>
        <w:t>18</w:t>
      </w:r>
      <w:r w:rsidRPr="00C77002">
        <w:t xml:space="preserve">. </w:t>
      </w:r>
      <w:r>
        <w:tab/>
      </w:r>
      <w:r w:rsidRPr="002F79E4">
        <w:t>The question of whether</w:t>
      </w:r>
      <w:r>
        <w:t xml:space="preserve"> or not</w:t>
      </w:r>
      <w:r w:rsidRPr="00C77002">
        <w:t xml:space="preserve"> an assembly </w:t>
      </w:r>
      <w:r>
        <w:t xml:space="preserve">is </w:t>
      </w:r>
      <w:r w:rsidRPr="00C77002">
        <w:t xml:space="preserve">peaceful must be answered with reference to violence that originates from the participants. Violence against participants in a peaceful assembly </w:t>
      </w:r>
      <w:r>
        <w:t xml:space="preserve">by the authorities, or by </w:t>
      </w:r>
      <w:r w:rsidRPr="00291EE0">
        <w:rPr>
          <w:iCs/>
        </w:rPr>
        <w:t>agents provocateurs</w:t>
      </w:r>
      <w:r>
        <w:t xml:space="preserve"> acting on their behalf, </w:t>
      </w:r>
      <w:r w:rsidRPr="00C77002">
        <w:t xml:space="preserve">does not render the assembly </w:t>
      </w:r>
      <w:r>
        <w:t>non-peaceful</w:t>
      </w:r>
      <w:r w:rsidRPr="00C77002">
        <w:t>. The same applies to violence by members of the public aimed at the assembly, or by participants in counter</w:t>
      </w:r>
      <w:r>
        <w:t>demonstrations</w:t>
      </w:r>
      <w:r w:rsidRPr="00C77002">
        <w:t>.</w:t>
      </w:r>
    </w:p>
    <w:p w14:paraId="528C05F4" w14:textId="77777777" w:rsidR="002F4791" w:rsidRPr="00C77002" w:rsidRDefault="002F4791" w:rsidP="00735E01">
      <w:pPr>
        <w:pStyle w:val="SingleTxtG"/>
      </w:pPr>
      <w:r>
        <w:t>19</w:t>
      </w:r>
      <w:r w:rsidRPr="00C77002">
        <w:t>.</w:t>
      </w:r>
      <w:r w:rsidRPr="00C77002">
        <w:tab/>
      </w:r>
      <w:r>
        <w:t>The conduct of specific p</w:t>
      </w:r>
      <w:r w:rsidRPr="00C77002">
        <w:t xml:space="preserve">articipants </w:t>
      </w:r>
      <w:r>
        <w:t>in an assembly</w:t>
      </w:r>
      <w:r w:rsidRPr="00C77002">
        <w:t xml:space="preserve"> may be deemed violent if</w:t>
      </w:r>
      <w:r>
        <w:t xml:space="preserve"> authorities can present credible evidence that</w:t>
      </w:r>
      <w:r w:rsidRPr="00C77002">
        <w:t>, before or during the event, th</w:t>
      </w:r>
      <w:r>
        <w:t>os</w:t>
      </w:r>
      <w:r w:rsidRPr="00C77002">
        <w:t xml:space="preserve">e participants are inciting others to use </w:t>
      </w:r>
      <w:r>
        <w:t>violence</w:t>
      </w:r>
      <w:r w:rsidRPr="00C77002">
        <w:t xml:space="preserve">, </w:t>
      </w:r>
      <w:r w:rsidRPr="0081426C">
        <w:t>and such actions are likely to cause violence</w:t>
      </w:r>
      <w:r>
        <w:t xml:space="preserve">; that </w:t>
      </w:r>
      <w:r w:rsidRPr="00C77002">
        <w:t>the participants have violent intentions and plan to act on them</w:t>
      </w:r>
      <w:r>
        <w:t>;</w:t>
      </w:r>
      <w:r w:rsidRPr="00C77002">
        <w:t xml:space="preserve"> or </w:t>
      </w:r>
      <w:r>
        <w:t xml:space="preserve">that </w:t>
      </w:r>
      <w:r w:rsidRPr="00C77002">
        <w:t xml:space="preserve">violence </w:t>
      </w:r>
      <w:r>
        <w:t xml:space="preserve">on their part </w:t>
      </w:r>
      <w:r w:rsidRPr="00C77002">
        <w:t>is imminent.</w:t>
      </w:r>
      <w:r w:rsidRPr="002F4791">
        <w:rPr>
          <w:rStyle w:val="FootnoteReference"/>
        </w:rPr>
        <w:footnoteReference w:id="20"/>
      </w:r>
      <w:r w:rsidRPr="00C77002">
        <w:t xml:space="preserve"> Isolated instances </w:t>
      </w:r>
      <w:r>
        <w:t>of such conduct</w:t>
      </w:r>
      <w:r w:rsidRPr="00C77002">
        <w:t xml:space="preserve"> will not suffice to taint an entire assembly as no</w:t>
      </w:r>
      <w:r>
        <w:t>n-</w:t>
      </w:r>
      <w:r w:rsidRPr="00C77002">
        <w:t xml:space="preserve">peaceful, but where </w:t>
      </w:r>
      <w:r>
        <w:t>it</w:t>
      </w:r>
      <w:r w:rsidRPr="0081426C">
        <w:t xml:space="preserve"> is </w:t>
      </w:r>
      <w:r w:rsidRPr="00B65764">
        <w:t>manifestly</w:t>
      </w:r>
      <w:r>
        <w:t xml:space="preserve"> widespread</w:t>
      </w:r>
      <w:r w:rsidRPr="00B65764">
        <w:t xml:space="preserve"> within</w:t>
      </w:r>
      <w:r w:rsidRPr="0081426C">
        <w:t xml:space="preserve"> the assembly</w:t>
      </w:r>
      <w:r>
        <w:t xml:space="preserve">, </w:t>
      </w:r>
      <w:r w:rsidRPr="00C77002">
        <w:t>participation in the gathering as such is no longer protected under article 21.</w:t>
      </w:r>
    </w:p>
    <w:p w14:paraId="60CD39FB" w14:textId="5BDEE9E7" w:rsidR="002F4791" w:rsidRPr="00C77002" w:rsidRDefault="002F4791" w:rsidP="00735E01">
      <w:pPr>
        <w:pStyle w:val="SingleTxtG"/>
      </w:pPr>
      <w:r>
        <w:t>20</w:t>
      </w:r>
      <w:r w:rsidRPr="00C77002">
        <w:t xml:space="preserve">. </w:t>
      </w:r>
      <w:r>
        <w:tab/>
        <w:t>T</w:t>
      </w:r>
      <w:r w:rsidRPr="00C77002">
        <w:t xml:space="preserve">he carrying by participants of objects that are or could be viewed as weapons </w:t>
      </w:r>
      <w:r>
        <w:t>or of protective equipment such as gas masks or helmets is</w:t>
      </w:r>
      <w:r w:rsidRPr="00C77002">
        <w:t xml:space="preserve"> </w:t>
      </w:r>
      <w:r>
        <w:t xml:space="preserve">not </w:t>
      </w:r>
      <w:r w:rsidRPr="00C77002">
        <w:t xml:space="preserve">necessarily sufficient to </w:t>
      </w:r>
      <w:r>
        <w:t>deem those participants’ conduct</w:t>
      </w:r>
      <w:r w:rsidRPr="00C77002">
        <w:t xml:space="preserve"> violent. That has to be determined on a case-by-case basis, dependent on, among other considerations, </w:t>
      </w:r>
      <w:r>
        <w:t xml:space="preserve">domestic regulation on the carrying of weapons (especially firearms), </w:t>
      </w:r>
      <w:r w:rsidRPr="00C77002">
        <w:t xml:space="preserve">local cultural practices, whether there is </w:t>
      </w:r>
      <w:r>
        <w:t xml:space="preserve">evidence </w:t>
      </w:r>
      <w:r w:rsidRPr="00C77002">
        <w:t>of violent intent, and the risk of violence presented by the presence of such objects.</w:t>
      </w:r>
    </w:p>
    <w:p w14:paraId="3C3631F1" w14:textId="77777777" w:rsidR="002F4791" w:rsidRPr="00C77002" w:rsidRDefault="002F4791" w:rsidP="00E46044">
      <w:pPr>
        <w:pStyle w:val="H1G"/>
      </w:pPr>
      <w:r>
        <w:tab/>
        <w:t>III</w:t>
      </w:r>
      <w:r w:rsidRPr="00C77002">
        <w:t>.</w:t>
      </w:r>
      <w:r w:rsidRPr="00C77002">
        <w:tab/>
      </w:r>
      <w:r>
        <w:t>O</w:t>
      </w:r>
      <w:r w:rsidRPr="00C77002">
        <w:t xml:space="preserve">bligation of States parties </w:t>
      </w:r>
      <w:r>
        <w:t>regarding</w:t>
      </w:r>
      <w:r w:rsidRPr="00C77002">
        <w:t xml:space="preserve"> the right of peaceful assembly</w:t>
      </w:r>
    </w:p>
    <w:p w14:paraId="0626C9A3" w14:textId="6F058FF8" w:rsidR="002F4791" w:rsidRPr="00C77002" w:rsidRDefault="002F4791" w:rsidP="00735E01">
      <w:pPr>
        <w:pStyle w:val="SingleTxtG"/>
      </w:pPr>
      <w:r w:rsidRPr="00C77002">
        <w:t>2</w:t>
      </w:r>
      <w:r>
        <w:t>1</w:t>
      </w:r>
      <w:r w:rsidRPr="00C77002">
        <w:t xml:space="preserve">. </w:t>
      </w:r>
      <w:r>
        <w:tab/>
      </w:r>
      <w:r w:rsidRPr="00C77002">
        <w:t xml:space="preserve">The Covenant imposes the obligation on States parties </w:t>
      </w:r>
      <w:r>
        <w:t>“</w:t>
      </w:r>
      <w:r w:rsidRPr="00C77002">
        <w:t xml:space="preserve">to respect and </w:t>
      </w:r>
      <w:r>
        <w:t xml:space="preserve">to </w:t>
      </w:r>
      <w:r w:rsidRPr="00C77002">
        <w:t>ensure</w:t>
      </w:r>
      <w:r>
        <w:t>”</w:t>
      </w:r>
      <w:r w:rsidRPr="00C77002">
        <w:t xml:space="preserve"> all the rights in the Covenant (art</w:t>
      </w:r>
      <w:r>
        <w:t>.</w:t>
      </w:r>
      <w:r w:rsidRPr="00C77002">
        <w:t xml:space="preserve"> 2 (1)); to take legal and other measures to achieve this purpose (art</w:t>
      </w:r>
      <w:r>
        <w:t>.</w:t>
      </w:r>
      <w:r w:rsidRPr="00C77002">
        <w:t xml:space="preserve"> 2 (2)); and to pursue accountability, and provide effective remedies for violations of Covenant rights (art</w:t>
      </w:r>
      <w:r>
        <w:t>.</w:t>
      </w:r>
      <w:r w:rsidRPr="00C77002">
        <w:t xml:space="preserve"> 2 (3)).</w:t>
      </w:r>
      <w:r w:rsidRPr="002F4791">
        <w:rPr>
          <w:rStyle w:val="FootnoteReference"/>
        </w:rPr>
        <w:footnoteReference w:id="21"/>
      </w:r>
      <w:r w:rsidRPr="00C77002">
        <w:t xml:space="preserve"> The obligation of States parties </w:t>
      </w:r>
      <w:r>
        <w:t>regarding</w:t>
      </w:r>
      <w:r w:rsidRPr="00C77002">
        <w:t xml:space="preserve"> the right of peaceful assembly thus comprises these various elements</w:t>
      </w:r>
      <w:r>
        <w:t>, although the right</w:t>
      </w:r>
      <w:r w:rsidRPr="00C77002">
        <w:t xml:space="preserve"> may in some cases be </w:t>
      </w:r>
      <w:r>
        <w:t>restricted</w:t>
      </w:r>
      <w:r w:rsidRPr="00C77002">
        <w:t xml:space="preserve"> according</w:t>
      </w:r>
      <w:r>
        <w:t xml:space="preserve"> to the criteria listed in article 21</w:t>
      </w:r>
      <w:r w:rsidRPr="00C77002">
        <w:t>.</w:t>
      </w:r>
    </w:p>
    <w:p w14:paraId="191238F3" w14:textId="77777777" w:rsidR="002F4791" w:rsidRPr="00C77002" w:rsidRDefault="002F4791" w:rsidP="00735E01">
      <w:pPr>
        <w:pStyle w:val="SingleTxtG"/>
      </w:pPr>
      <w:r w:rsidRPr="00C77002">
        <w:t>2</w:t>
      </w:r>
      <w:r>
        <w:t>2</w:t>
      </w:r>
      <w:r w:rsidRPr="00C77002">
        <w:t>.</w:t>
      </w:r>
      <w:r>
        <w:tab/>
      </w:r>
      <w:r w:rsidRPr="003A34E1">
        <w:t xml:space="preserve">States must leave it to the participants to determine freely the purpose or any </w:t>
      </w:r>
      <w:r w:rsidRPr="00A82E54">
        <w:t>expressive content of an</w:t>
      </w:r>
      <w:r w:rsidRPr="003A34E1">
        <w:t xml:space="preserve"> assembly.</w:t>
      </w:r>
      <w:r w:rsidRPr="00C77002">
        <w:t xml:space="preserve"> The approach of the authorities to peaceful assemblies and any restrictions imposed must thus in principle be content neutral</w:t>
      </w:r>
      <w:r>
        <w:t>,</w:t>
      </w:r>
      <w:r w:rsidRPr="002F4791">
        <w:rPr>
          <w:rStyle w:val="FootnoteReference"/>
        </w:rPr>
        <w:footnoteReference w:id="22"/>
      </w:r>
      <w:r>
        <w:t xml:space="preserve"> and must not be based on the identity of the participants or their relationship with the authorities.</w:t>
      </w:r>
      <w:r w:rsidRPr="00C77002">
        <w:t xml:space="preserve"> </w:t>
      </w:r>
      <w:r>
        <w:t>Moreover, w</w:t>
      </w:r>
      <w:r w:rsidRPr="00C77002">
        <w:t xml:space="preserve">hile the time, place and manner of assemblies may under some circumstances be the subject of legitimate restrictions under article 21, given the </w:t>
      </w:r>
      <w:r>
        <w:t xml:space="preserve">typically </w:t>
      </w:r>
      <w:r w:rsidRPr="00C77002">
        <w:t xml:space="preserve">expressive nature of assemblies, participants must as far as possible be </w:t>
      </w:r>
      <w:r>
        <w:t>en</w:t>
      </w:r>
      <w:r w:rsidRPr="00C77002">
        <w:t>able</w:t>
      </w:r>
      <w:r>
        <w:t>d</w:t>
      </w:r>
      <w:r w:rsidRPr="00C77002">
        <w:t xml:space="preserve"> to conduct assemblies within sight and sound of the</w:t>
      </w:r>
      <w:r>
        <w:t>ir</w:t>
      </w:r>
      <w:r w:rsidRPr="00C77002">
        <w:t xml:space="preserve"> target audience.</w:t>
      </w:r>
      <w:r w:rsidRPr="002F4791">
        <w:rPr>
          <w:rStyle w:val="FootnoteReference"/>
        </w:rPr>
        <w:footnoteReference w:id="23"/>
      </w:r>
    </w:p>
    <w:p w14:paraId="6B1F87BC" w14:textId="77777777" w:rsidR="002F4791" w:rsidRDefault="002F4791" w:rsidP="00735E01">
      <w:pPr>
        <w:pStyle w:val="SingleTxtG"/>
      </w:pPr>
      <w:r w:rsidRPr="00C77002">
        <w:t>2</w:t>
      </w:r>
      <w:r>
        <w:t>3</w:t>
      </w:r>
      <w:r w:rsidRPr="00C77002">
        <w:t xml:space="preserve">. </w:t>
      </w:r>
      <w:r>
        <w:tab/>
      </w:r>
      <w:r w:rsidRPr="00C77002">
        <w:t>The obligation to respect and ensure peaceful assemblies imposes negative a</w:t>
      </w:r>
      <w:r>
        <w:t>nd</w:t>
      </w:r>
      <w:r w:rsidRPr="00C77002">
        <w:t xml:space="preserve"> positive duties on States</w:t>
      </w:r>
      <w:r>
        <w:t xml:space="preserve"> </w:t>
      </w:r>
      <w:r w:rsidRPr="0081426C">
        <w:t>before, during and after assemblies</w:t>
      </w:r>
      <w:r w:rsidRPr="00C77002">
        <w:t xml:space="preserve">. The negative duty </w:t>
      </w:r>
      <w:r>
        <w:t>entails</w:t>
      </w:r>
      <w:r w:rsidRPr="00C77002">
        <w:t xml:space="preserve"> </w:t>
      </w:r>
      <w:r>
        <w:t xml:space="preserve">that there be </w:t>
      </w:r>
      <w:r w:rsidRPr="00291EE0">
        <w:t>no</w:t>
      </w:r>
      <w:r w:rsidRPr="002D769A">
        <w:t xml:space="preserve"> </w:t>
      </w:r>
      <w:r w:rsidRPr="00291EE0">
        <w:t>unwarranted interference</w:t>
      </w:r>
      <w:r w:rsidRPr="002D769A">
        <w:t xml:space="preserve"> </w:t>
      </w:r>
      <w:r w:rsidRPr="00C77002">
        <w:t>with peaceful assemblies. States are obliged, for example, not to prohibit, restrict, block</w:t>
      </w:r>
      <w:r>
        <w:t>, disperse</w:t>
      </w:r>
      <w:r w:rsidRPr="00C77002">
        <w:t xml:space="preserve"> or disrupt </w:t>
      </w:r>
      <w:r>
        <w:t xml:space="preserve">peaceful </w:t>
      </w:r>
      <w:r w:rsidRPr="00C77002">
        <w:t xml:space="preserve">assemblies without compelling justification, </w:t>
      </w:r>
      <w:r>
        <w:t>nor</w:t>
      </w:r>
      <w:r w:rsidRPr="00C77002">
        <w:t xml:space="preserve"> to sanction participants </w:t>
      </w:r>
      <w:r>
        <w:t xml:space="preserve">or organizers </w:t>
      </w:r>
      <w:r w:rsidRPr="00C77002">
        <w:t>without legitimate cause.</w:t>
      </w:r>
    </w:p>
    <w:p w14:paraId="33A71FBF" w14:textId="77777777" w:rsidR="002F4791" w:rsidRDefault="002F4791" w:rsidP="00735E01">
      <w:pPr>
        <w:pStyle w:val="SingleTxtG"/>
      </w:pPr>
      <w:r w:rsidRPr="00C77002">
        <w:lastRenderedPageBreak/>
        <w:t>2</w:t>
      </w:r>
      <w:r>
        <w:t>4</w:t>
      </w:r>
      <w:r w:rsidRPr="00C77002">
        <w:t xml:space="preserve">. </w:t>
      </w:r>
      <w:r>
        <w:tab/>
        <w:t>M</w:t>
      </w:r>
      <w:r w:rsidRPr="00C77002">
        <w:t>oreover</w:t>
      </w:r>
      <w:r>
        <w:t>,</w:t>
      </w:r>
      <w:r w:rsidRPr="00C77002">
        <w:t xml:space="preserve"> States parties have </w:t>
      </w:r>
      <w:r w:rsidRPr="005348BD">
        <w:t>certain positive duties</w:t>
      </w:r>
      <w:r w:rsidRPr="00C77002">
        <w:t xml:space="preserve"> to </w:t>
      </w:r>
      <w:r w:rsidRPr="00291EE0">
        <w:t>facilitate</w:t>
      </w:r>
      <w:r w:rsidRPr="00BE7B9F">
        <w:t xml:space="preserve"> </w:t>
      </w:r>
      <w:r w:rsidRPr="00C77002">
        <w:t>peaceful assemblies and to make it possible for participants to achieve their objectives</w:t>
      </w:r>
      <w:r w:rsidRPr="00B65764">
        <w:t>.</w:t>
      </w:r>
      <w:r w:rsidRPr="002F4791">
        <w:rPr>
          <w:rStyle w:val="FootnoteReference"/>
        </w:rPr>
        <w:footnoteReference w:id="24"/>
      </w:r>
      <w:r w:rsidRPr="00C77002">
        <w:t xml:space="preserve"> States must thus promote an enabling environment for the exercise of the right of peaceful assembly</w:t>
      </w:r>
      <w:r>
        <w:t xml:space="preserve"> </w:t>
      </w:r>
      <w:r w:rsidRPr="005348BD">
        <w:t>without discrimination</w:t>
      </w:r>
      <w:r>
        <w:t>,</w:t>
      </w:r>
      <w:r w:rsidRPr="00C77002">
        <w:t xml:space="preserve"> and put in place a legal and institutional framework within which the right can be exercised effectively. </w:t>
      </w:r>
      <w:r>
        <w:t>S</w:t>
      </w:r>
      <w:r w:rsidRPr="00C77002">
        <w:t xml:space="preserve">pecific </w:t>
      </w:r>
      <w:r w:rsidRPr="00B65764">
        <w:t>measures</w:t>
      </w:r>
      <w:r w:rsidRPr="00C77002">
        <w:t xml:space="preserve"> may </w:t>
      </w:r>
      <w:r>
        <w:t xml:space="preserve">sometimes </w:t>
      </w:r>
      <w:r w:rsidRPr="00C77002">
        <w:t xml:space="preserve">be required on the part of the authorities. For example, they may need to block off streets, redirect traffic </w:t>
      </w:r>
      <w:r>
        <w:t xml:space="preserve">or </w:t>
      </w:r>
      <w:r w:rsidRPr="00C77002">
        <w:t xml:space="preserve">provide security. Where needed, States must also </w:t>
      </w:r>
      <w:r w:rsidRPr="00291EE0">
        <w:t>protect</w:t>
      </w:r>
      <w:r w:rsidRPr="00162373">
        <w:t xml:space="preserve"> </w:t>
      </w:r>
      <w:r w:rsidRPr="00C77002">
        <w:t>participants against possible abuse by non-State actors, such as interference or violence by other members of the public,</w:t>
      </w:r>
      <w:r w:rsidRPr="002F4791">
        <w:rPr>
          <w:rStyle w:val="FootnoteReference"/>
        </w:rPr>
        <w:footnoteReference w:id="25"/>
      </w:r>
      <w:r w:rsidRPr="00C77002">
        <w:t xml:space="preserve"> </w:t>
      </w:r>
      <w:r w:rsidRPr="00113501">
        <w:t>counterdemonstrators</w:t>
      </w:r>
      <w:r w:rsidRPr="00C77002">
        <w:t xml:space="preserve"> and private security providers.</w:t>
      </w:r>
    </w:p>
    <w:p w14:paraId="2D79C452" w14:textId="77777777" w:rsidR="002F4791" w:rsidRPr="00C77002" w:rsidRDefault="002F4791" w:rsidP="00735E01">
      <w:pPr>
        <w:pStyle w:val="SingleTxtG"/>
      </w:pPr>
      <w:r w:rsidRPr="00C77002">
        <w:t>2</w:t>
      </w:r>
      <w:r>
        <w:t>5</w:t>
      </w:r>
      <w:r w:rsidRPr="00C77002">
        <w:t xml:space="preserve">. </w:t>
      </w:r>
      <w:r>
        <w:tab/>
      </w:r>
      <w:r w:rsidRPr="00C77002">
        <w:t xml:space="preserve">States must </w:t>
      </w:r>
      <w:r>
        <w:t>ensure that laws and their interpretation and application do not result in discrimination in the enjoyment of the right of peaceful assembly</w:t>
      </w:r>
      <w:r w:rsidRPr="00C77002">
        <w:t>, for example on the basis of race,</w:t>
      </w:r>
      <w:r>
        <w:t xml:space="preserve"> colour,</w:t>
      </w:r>
      <w:r w:rsidRPr="00C77002">
        <w:t xml:space="preserve"> ethnicity, age,</w:t>
      </w:r>
      <w:r>
        <w:t xml:space="preserve"> sex, language, property, religion or belief,</w:t>
      </w:r>
      <w:r w:rsidRPr="00C77002">
        <w:t xml:space="preserve"> political </w:t>
      </w:r>
      <w:r>
        <w:t xml:space="preserve">or other </w:t>
      </w:r>
      <w:r w:rsidRPr="00C77002">
        <w:t xml:space="preserve">opinion, </w:t>
      </w:r>
      <w:r>
        <w:t>national or social origin, birth</w:t>
      </w:r>
      <w:r w:rsidRPr="00C77002">
        <w:t xml:space="preserve">, </w:t>
      </w:r>
      <w:r>
        <w:t>minority, indigenous or other status,</w:t>
      </w:r>
      <w:r w:rsidRPr="00C77002">
        <w:t xml:space="preserve"> disability, sexual orientation or gender identity</w:t>
      </w:r>
      <w:r>
        <w:t>, or other status</w:t>
      </w:r>
      <w:r w:rsidRPr="00C77002">
        <w:t>.</w:t>
      </w:r>
      <w:r w:rsidRPr="002F4791">
        <w:rPr>
          <w:rStyle w:val="FootnoteReference"/>
        </w:rPr>
        <w:footnoteReference w:id="26"/>
      </w:r>
      <w:r w:rsidRPr="00C77002">
        <w:t xml:space="preserve"> Particular efforts </w:t>
      </w:r>
      <w:r>
        <w:t>must</w:t>
      </w:r>
      <w:r w:rsidRPr="00C77002">
        <w:t xml:space="preserve"> be made to ensure </w:t>
      </w:r>
      <w:r>
        <w:t xml:space="preserve">the </w:t>
      </w:r>
      <w:r w:rsidRPr="00C77002">
        <w:t>equal and effective</w:t>
      </w:r>
      <w:r>
        <w:t xml:space="preserve"> facilitation and</w:t>
      </w:r>
      <w:r w:rsidRPr="00C77002">
        <w:t xml:space="preserve"> protection of the right of peaceful assembly of individuals who are members of groups </w:t>
      </w:r>
      <w:r>
        <w:t>that</w:t>
      </w:r>
      <w:r w:rsidRPr="00C77002">
        <w:t xml:space="preserve"> are or have been subjected to discrimination</w:t>
      </w:r>
      <w:r>
        <w:t>, or that may face particular challenges in participating in assemblies</w:t>
      </w:r>
      <w:r w:rsidRPr="00C77002">
        <w:t>.</w:t>
      </w:r>
      <w:r w:rsidRPr="002F4791">
        <w:rPr>
          <w:rStyle w:val="FootnoteReference"/>
        </w:rPr>
        <w:footnoteReference w:id="27"/>
      </w:r>
      <w:r w:rsidRPr="00C77002">
        <w:t xml:space="preserve"> </w:t>
      </w:r>
      <w:r>
        <w:t>Moreover, States have a</w:t>
      </w:r>
      <w:r w:rsidRPr="00C77002">
        <w:t xml:space="preserve"> duty to protect participants from </w:t>
      </w:r>
      <w:r>
        <w:t>all forms of discriminatory abuse and</w:t>
      </w:r>
      <w:r w:rsidRPr="00C77002">
        <w:t xml:space="preserve"> attacks.</w:t>
      </w:r>
      <w:r w:rsidRPr="002F4791">
        <w:rPr>
          <w:rStyle w:val="FootnoteReference"/>
        </w:rPr>
        <w:footnoteReference w:id="28"/>
      </w:r>
    </w:p>
    <w:p w14:paraId="336D40C7" w14:textId="77777777" w:rsidR="002F4791" w:rsidRPr="00C77002" w:rsidRDefault="002F4791" w:rsidP="00735E01">
      <w:pPr>
        <w:pStyle w:val="SingleTxtG"/>
      </w:pPr>
      <w:r>
        <w:t>26</w:t>
      </w:r>
      <w:r w:rsidRPr="00C77002">
        <w:t xml:space="preserve">. </w:t>
      </w:r>
      <w:r>
        <w:tab/>
      </w:r>
      <w:r w:rsidRPr="00C77002">
        <w:t>The right of peaceful assembly does not exempt participants from challenges by other members of society. States must respect and ensure counter</w:t>
      </w:r>
      <w:r>
        <w:t>demonstrations</w:t>
      </w:r>
      <w:r w:rsidRPr="00C77002">
        <w:t xml:space="preserve"> as assemblies in their own right, while preventing undue disruption of the assemblies to which they are opposed.</w:t>
      </w:r>
      <w:r w:rsidRPr="002F4791">
        <w:rPr>
          <w:rStyle w:val="FootnoteReference"/>
        </w:rPr>
        <w:footnoteReference w:id="29"/>
      </w:r>
      <w:r w:rsidRPr="00C77002">
        <w:t xml:space="preserve"> </w:t>
      </w:r>
      <w:r>
        <w:t>States must in principle take a content-neutral approach to c</w:t>
      </w:r>
      <w:r w:rsidRPr="00C77002">
        <w:t>ounter</w:t>
      </w:r>
      <w:r>
        <w:t xml:space="preserve">demonstrations, which must </w:t>
      </w:r>
      <w:r w:rsidRPr="00C77002">
        <w:t xml:space="preserve">be allowed to take place, </w:t>
      </w:r>
      <w:r>
        <w:t>as far as</w:t>
      </w:r>
      <w:r w:rsidRPr="00C77002">
        <w:t xml:space="preserve"> possible, within sight and sound of the assemblies against which they are directed.</w:t>
      </w:r>
    </w:p>
    <w:p w14:paraId="015AD49C" w14:textId="77777777" w:rsidR="002F4791" w:rsidRPr="00C77002" w:rsidRDefault="002F4791" w:rsidP="00735E01">
      <w:pPr>
        <w:pStyle w:val="SingleTxtG"/>
      </w:pPr>
      <w:r>
        <w:t>27</w:t>
      </w:r>
      <w:r w:rsidRPr="00C77002">
        <w:t xml:space="preserve">. </w:t>
      </w:r>
      <w:r>
        <w:tab/>
      </w:r>
      <w:r w:rsidRPr="00C77002">
        <w:t xml:space="preserve">The possibility that a peaceful assembly may provoke </w:t>
      </w:r>
      <w:r>
        <w:t xml:space="preserve">adverse or even </w:t>
      </w:r>
      <w:r w:rsidRPr="00C77002">
        <w:t xml:space="preserve">violent reactions from some members of the public is not </w:t>
      </w:r>
      <w:r>
        <w:t>sufficient grounds</w:t>
      </w:r>
      <w:r w:rsidRPr="00C77002">
        <w:t xml:space="preserve"> to prohibit or restrict the assembly.</w:t>
      </w:r>
      <w:r w:rsidRPr="002F4791">
        <w:rPr>
          <w:rStyle w:val="FootnoteReference"/>
        </w:rPr>
        <w:footnoteReference w:id="30"/>
      </w:r>
      <w:r w:rsidRPr="00C77002">
        <w:t xml:space="preserve"> State</w:t>
      </w:r>
      <w:r>
        <w:t>s</w:t>
      </w:r>
      <w:r w:rsidRPr="00C77002">
        <w:t xml:space="preserve"> </w:t>
      </w:r>
      <w:r>
        <w:t>are</w:t>
      </w:r>
      <w:r w:rsidRPr="00C77002">
        <w:t xml:space="preserve"> obliged to take all </w:t>
      </w:r>
      <w:r>
        <w:t>reasonable</w:t>
      </w:r>
      <w:r w:rsidRPr="00C77002">
        <w:t xml:space="preserve"> measures </w:t>
      </w:r>
      <w:r>
        <w:t xml:space="preserve">that do not impose disproportionate burdens upon them </w:t>
      </w:r>
      <w:r w:rsidRPr="00C77002">
        <w:t xml:space="preserve">to protect </w:t>
      </w:r>
      <w:r>
        <w:t>all</w:t>
      </w:r>
      <w:r w:rsidRPr="00C77002">
        <w:t xml:space="preserve"> participants and to allow </w:t>
      </w:r>
      <w:r>
        <w:t>such</w:t>
      </w:r>
      <w:r w:rsidRPr="00C77002">
        <w:t xml:space="preserve"> assembl</w:t>
      </w:r>
      <w:r>
        <w:t>ies</w:t>
      </w:r>
      <w:r w:rsidRPr="00C77002">
        <w:t xml:space="preserve"> to take place in an uninterrupted manner</w:t>
      </w:r>
      <w:r>
        <w:t xml:space="preserve"> (s</w:t>
      </w:r>
      <w:r w:rsidRPr="00037AFF">
        <w:t>ee also para</w:t>
      </w:r>
      <w:r>
        <w:t>.</w:t>
      </w:r>
      <w:r w:rsidRPr="00037AFF">
        <w:t xml:space="preserve"> 52 below</w:t>
      </w:r>
      <w:r>
        <w:t>)</w:t>
      </w:r>
      <w:r w:rsidRPr="00C77002">
        <w:t>.</w:t>
      </w:r>
    </w:p>
    <w:p w14:paraId="149B0EA2" w14:textId="77777777" w:rsidR="002F4791" w:rsidRDefault="002F4791" w:rsidP="002F4791">
      <w:pPr>
        <w:pStyle w:val="SingleTxtG"/>
      </w:pPr>
      <w:r>
        <w:t>28</w:t>
      </w:r>
      <w:r w:rsidRPr="00C77002">
        <w:t xml:space="preserve">. </w:t>
      </w:r>
      <w:r>
        <w:tab/>
      </w:r>
      <w:r w:rsidRPr="00C77002">
        <w:t xml:space="preserve">A functioning and transparent legal and decision-making system lies at the core of the duty to respect and ensure peaceful assemblies. Domestic law must </w:t>
      </w:r>
      <w:r>
        <w:t xml:space="preserve">recognize the right of peaceful assembly, </w:t>
      </w:r>
      <w:r w:rsidRPr="00C77002">
        <w:t xml:space="preserve">clearly set out the duties and responsibilities of all </w:t>
      </w:r>
      <w:r>
        <w:t>public officials</w:t>
      </w:r>
      <w:r w:rsidRPr="00C77002">
        <w:t xml:space="preserve"> involved, be aligned with the relevant international standards</w:t>
      </w:r>
      <w:r>
        <w:t xml:space="preserve"> and be publicly accessible</w:t>
      </w:r>
      <w:r w:rsidRPr="00C77002">
        <w:t xml:space="preserve">. States must ensure public awareness about the law </w:t>
      </w:r>
      <w:r>
        <w:t>and relevant regulations, including</w:t>
      </w:r>
      <w:r w:rsidRPr="00C77002">
        <w:t xml:space="preserve"> any procedures </w:t>
      </w:r>
      <w:r>
        <w:t xml:space="preserve">to be followed by </w:t>
      </w:r>
      <w:r w:rsidRPr="00C77002">
        <w:t xml:space="preserve">those </w:t>
      </w:r>
      <w:r>
        <w:t xml:space="preserve">wishing </w:t>
      </w:r>
      <w:r w:rsidRPr="00C77002">
        <w:t>to exercise the right</w:t>
      </w:r>
      <w:r>
        <w:t>,</w:t>
      </w:r>
      <w:r w:rsidRPr="00C77002">
        <w:t xml:space="preserve"> who the responsible authorities are</w:t>
      </w:r>
      <w:r>
        <w:t>,</w:t>
      </w:r>
      <w:r w:rsidRPr="00C77002">
        <w:t xml:space="preserve"> the rules applicable to those officials</w:t>
      </w:r>
      <w:r>
        <w:t>,</w:t>
      </w:r>
      <w:r w:rsidRPr="00C77002">
        <w:t xml:space="preserve"> and the remedies available </w:t>
      </w:r>
      <w:r>
        <w:t xml:space="preserve">for </w:t>
      </w:r>
      <w:r w:rsidRPr="00C77002">
        <w:t>alleged violations of rights.</w:t>
      </w:r>
    </w:p>
    <w:p w14:paraId="1B8D2BE8" w14:textId="77777777" w:rsidR="002F4791" w:rsidRDefault="002F4791" w:rsidP="00735E01">
      <w:pPr>
        <w:pStyle w:val="SingleTxtG"/>
      </w:pPr>
      <w:r>
        <w:t>29</w:t>
      </w:r>
      <w:r w:rsidRPr="00C77002">
        <w:t xml:space="preserve">. </w:t>
      </w:r>
      <w:r>
        <w:tab/>
      </w:r>
      <w:r w:rsidRPr="00872945">
        <w:t>States parties must ensure independent and transparent oversight of all bodies</w:t>
      </w:r>
      <w:r w:rsidRPr="00C77002">
        <w:t xml:space="preserve"> involved </w:t>
      </w:r>
      <w:r>
        <w:t>with</w:t>
      </w:r>
      <w:r w:rsidRPr="00C77002">
        <w:t xml:space="preserve"> peaceful assemblies, including through timely access to </w:t>
      </w:r>
      <w:r w:rsidRPr="005E3DAC">
        <w:t>effective remedies, including judicial remedies</w:t>
      </w:r>
      <w:r>
        <w:t>,</w:t>
      </w:r>
      <w:r w:rsidRPr="005E3DAC">
        <w:t xml:space="preserve"> or </w:t>
      </w:r>
      <w:r>
        <w:t xml:space="preserve">to </w:t>
      </w:r>
      <w:r w:rsidRPr="005E3DAC">
        <w:t>national human rights institutions</w:t>
      </w:r>
      <w:r>
        <w:t>,</w:t>
      </w:r>
      <w:r w:rsidRPr="00C77002">
        <w:t xml:space="preserve"> </w:t>
      </w:r>
      <w:r>
        <w:t>with a view to upholding</w:t>
      </w:r>
      <w:r w:rsidRPr="00C77002">
        <w:t xml:space="preserve"> the right</w:t>
      </w:r>
      <w:r>
        <w:t xml:space="preserve"> before, during and after an assembly</w:t>
      </w:r>
      <w:r w:rsidRPr="00C77002">
        <w:t>.</w:t>
      </w:r>
    </w:p>
    <w:p w14:paraId="11DA141A" w14:textId="77777777" w:rsidR="002F4791" w:rsidRPr="00C77002" w:rsidRDefault="002F4791" w:rsidP="00735E01">
      <w:pPr>
        <w:pStyle w:val="SingleTxtG"/>
      </w:pPr>
      <w:r>
        <w:lastRenderedPageBreak/>
        <w:t>30</w:t>
      </w:r>
      <w:r w:rsidRPr="00C77002">
        <w:t xml:space="preserve">. </w:t>
      </w:r>
      <w:r>
        <w:tab/>
      </w:r>
      <w:r w:rsidRPr="00027A61">
        <w:t>The role of journalists, human rights defenders, election monitors and others involved in monitoring or reporting on assemblies is of particular importance for the full enjoyment of the right of peaceful assembly</w:t>
      </w:r>
      <w:r>
        <w:t>.</w:t>
      </w:r>
      <w:r w:rsidRPr="00027A61">
        <w:t xml:space="preserve"> </w:t>
      </w:r>
      <w:r>
        <w:t>T</w:t>
      </w:r>
      <w:r w:rsidRPr="00027A61">
        <w:t>h</w:t>
      </w:r>
      <w:r>
        <w:t>ose persons</w:t>
      </w:r>
      <w:r w:rsidRPr="00027A61">
        <w:t xml:space="preserve"> are entitled to protection under the Covenant.</w:t>
      </w:r>
      <w:r w:rsidRPr="002F4791">
        <w:rPr>
          <w:rStyle w:val="FootnoteReference"/>
        </w:rPr>
        <w:footnoteReference w:id="31"/>
      </w:r>
      <w:r w:rsidRPr="00C77002">
        <w:t xml:space="preserve"> They may not be prohibited from</w:t>
      </w:r>
      <w:r>
        <w:t>,</w:t>
      </w:r>
      <w:r w:rsidRPr="00C77002">
        <w:t xml:space="preserve"> </w:t>
      </w:r>
      <w:r>
        <w:t xml:space="preserve">or unduly limited in, </w:t>
      </w:r>
      <w:r w:rsidRPr="00C77002">
        <w:t xml:space="preserve">exercising these functions, </w:t>
      </w:r>
      <w:r>
        <w:t>including with</w:t>
      </w:r>
      <w:r w:rsidRPr="00C77002">
        <w:t xml:space="preserve"> respect </w:t>
      </w:r>
      <w:r>
        <w:t>to monitoring</w:t>
      </w:r>
      <w:r w:rsidRPr="00C77002">
        <w:t xml:space="preserve"> the actions of law enforcement officials. </w:t>
      </w:r>
      <w:r>
        <w:t>They must not face reprisals or other harassment, and t</w:t>
      </w:r>
      <w:r w:rsidRPr="00C77002">
        <w:t>he</w:t>
      </w:r>
      <w:r>
        <w:t>ir</w:t>
      </w:r>
      <w:r w:rsidRPr="00C77002">
        <w:t xml:space="preserve"> equipment must not be confiscated or damaged.</w:t>
      </w:r>
      <w:r w:rsidRPr="002F4791">
        <w:rPr>
          <w:rStyle w:val="FootnoteReference"/>
        </w:rPr>
        <w:footnoteReference w:id="32"/>
      </w:r>
      <w:r w:rsidRPr="00C77002">
        <w:t xml:space="preserve"> Even if </w:t>
      </w:r>
      <w:r>
        <w:t>an</w:t>
      </w:r>
      <w:r w:rsidRPr="00C77002">
        <w:t xml:space="preserve"> assembly is declared unlawful or is dispersed, that does not terminate the right to monitor. It is a good practice for independent national human rights institutions and non-governmental organizations to monitor assemblies.</w:t>
      </w:r>
    </w:p>
    <w:p w14:paraId="7641D6BD" w14:textId="77777777" w:rsidR="002F4791" w:rsidRPr="00C77002" w:rsidRDefault="002F4791" w:rsidP="00735E01">
      <w:pPr>
        <w:pStyle w:val="SingleTxtG"/>
      </w:pPr>
      <w:r w:rsidRPr="00C77002">
        <w:t>3</w:t>
      </w:r>
      <w:r>
        <w:t>1</w:t>
      </w:r>
      <w:r w:rsidRPr="00C77002">
        <w:t xml:space="preserve">. </w:t>
      </w:r>
      <w:r>
        <w:tab/>
      </w:r>
      <w:r w:rsidRPr="00C77002">
        <w:t xml:space="preserve">States parties hold the primary responsibility </w:t>
      </w:r>
      <w:r>
        <w:t xml:space="preserve">for </w:t>
      </w:r>
      <w:r w:rsidRPr="00C77002">
        <w:t xml:space="preserve">the realization of the right of peaceful assembly. </w:t>
      </w:r>
      <w:r>
        <w:t>However, b</w:t>
      </w:r>
      <w:r w:rsidRPr="00C77002">
        <w:t>usiness enterprises have a responsibility to respect human rights, including the right of peaceful assembly</w:t>
      </w:r>
      <w:r>
        <w:t xml:space="preserve"> of, for example, communities affected by their activities and of their employees</w:t>
      </w:r>
      <w:r w:rsidRPr="00C77002">
        <w:t>.</w:t>
      </w:r>
      <w:r w:rsidRPr="002F4791">
        <w:rPr>
          <w:rStyle w:val="FootnoteReference"/>
        </w:rPr>
        <w:footnoteReference w:id="33"/>
      </w:r>
      <w:r>
        <w:t xml:space="preserve"> </w:t>
      </w:r>
      <w:r w:rsidRPr="00C77002">
        <w:t xml:space="preserve">Private entities and broader society may be expected to accept some level of disruption </w:t>
      </w:r>
      <w:r>
        <w:t>as a result of</w:t>
      </w:r>
      <w:r w:rsidRPr="00C77002">
        <w:t xml:space="preserve"> the exercise of the right.</w:t>
      </w:r>
    </w:p>
    <w:p w14:paraId="56D7F613" w14:textId="77777777" w:rsidR="002F4791" w:rsidRPr="00C77002" w:rsidRDefault="002F4791" w:rsidP="00735E01">
      <w:pPr>
        <w:pStyle w:val="SingleTxtG"/>
      </w:pPr>
      <w:r w:rsidRPr="00C77002">
        <w:t>3</w:t>
      </w:r>
      <w:r>
        <w:t>2</w:t>
      </w:r>
      <w:r w:rsidRPr="00C77002">
        <w:t xml:space="preserve">. </w:t>
      </w:r>
      <w:r>
        <w:tab/>
      </w:r>
      <w:r w:rsidRPr="00C77002">
        <w:t xml:space="preserve">Given that peaceful assemblies </w:t>
      </w:r>
      <w:r>
        <w:t xml:space="preserve">often </w:t>
      </w:r>
      <w:r w:rsidRPr="00C77002">
        <w:t>have expressive function</w:t>
      </w:r>
      <w:r>
        <w:t>s</w:t>
      </w:r>
      <w:r w:rsidRPr="00C77002">
        <w:t xml:space="preserve">, and </w:t>
      </w:r>
      <w:r>
        <w:t xml:space="preserve">that </w:t>
      </w:r>
      <w:r w:rsidRPr="00C77002">
        <w:t>political speech enjoys particular protection as a form of expression, it follows that assemblies with a political message should enjoy a heightened level of accommodation and protection.</w:t>
      </w:r>
      <w:r w:rsidRPr="002F4791">
        <w:rPr>
          <w:rStyle w:val="FootnoteReference"/>
        </w:rPr>
        <w:footnoteReference w:id="34"/>
      </w:r>
    </w:p>
    <w:p w14:paraId="36081E3B" w14:textId="356794F5" w:rsidR="002F4791" w:rsidRPr="00C77002" w:rsidRDefault="002F4791" w:rsidP="00735E01">
      <w:pPr>
        <w:pStyle w:val="SingleTxtG"/>
      </w:pPr>
      <w:r w:rsidRPr="00C77002">
        <w:t>3</w:t>
      </w:r>
      <w:r>
        <w:t>3</w:t>
      </w:r>
      <w:r w:rsidRPr="00C77002">
        <w:t xml:space="preserve">. </w:t>
      </w:r>
      <w:r>
        <w:tab/>
      </w:r>
      <w:r w:rsidRPr="00C77002">
        <w:t xml:space="preserve">Article 21 and its related rights do not only protect </w:t>
      </w:r>
      <w:r>
        <w:t>participants</w:t>
      </w:r>
      <w:r w:rsidRPr="00C77002">
        <w:t xml:space="preserve"> while and where </w:t>
      </w:r>
      <w:r>
        <w:t xml:space="preserve">an assembly is </w:t>
      </w:r>
      <w:r w:rsidRPr="00C77002">
        <w:t>ongoing. A</w:t>
      </w:r>
      <w:r>
        <w:t>ssociated a</w:t>
      </w:r>
      <w:r w:rsidRPr="00C77002">
        <w:t>ctivities conducted</w:t>
      </w:r>
      <w:r>
        <w:t xml:space="preserve"> by an individual or by a group,</w:t>
      </w:r>
      <w:r w:rsidRPr="00C77002">
        <w:t xml:space="preserve"> outside the immediate </w:t>
      </w:r>
      <w:r>
        <w:t>context</w:t>
      </w:r>
      <w:r w:rsidRPr="00C77002">
        <w:t xml:space="preserve"> of the gathering but </w:t>
      </w:r>
      <w:r>
        <w:t>which</w:t>
      </w:r>
      <w:r w:rsidRPr="00C77002">
        <w:t xml:space="preserve"> are integral to making the exercise meaningful</w:t>
      </w:r>
      <w:r>
        <w:t>,</w:t>
      </w:r>
      <w:r w:rsidRPr="00C77002">
        <w:t xml:space="preserve"> are also covered. The obligations of States parties thus extend to actions such as participants</w:t>
      </w:r>
      <w:r>
        <w:t>’</w:t>
      </w:r>
      <w:r w:rsidRPr="00C77002">
        <w:t xml:space="preserve"> or </w:t>
      </w:r>
      <w:r>
        <w:t>organiz</w:t>
      </w:r>
      <w:r w:rsidRPr="00C77002">
        <w:t>ers</w:t>
      </w:r>
      <w:r>
        <w:t>’</w:t>
      </w:r>
      <w:r w:rsidRPr="00C77002">
        <w:t xml:space="preserve"> </w:t>
      </w:r>
      <w:r>
        <w:t xml:space="preserve">mobilization of resources; planning; </w:t>
      </w:r>
      <w:r w:rsidRPr="00C77002">
        <w:t>dissemination of information about an upcoming event;</w:t>
      </w:r>
      <w:r w:rsidRPr="002F4791">
        <w:rPr>
          <w:rStyle w:val="FootnoteReference"/>
        </w:rPr>
        <w:footnoteReference w:id="35"/>
      </w:r>
      <w:r w:rsidRPr="00C77002">
        <w:t xml:space="preserve"> </w:t>
      </w:r>
      <w:r>
        <w:t xml:space="preserve">preparation for and </w:t>
      </w:r>
      <w:r w:rsidRPr="00C77002">
        <w:t>travelling to the event;</w:t>
      </w:r>
      <w:r w:rsidRPr="002F4791">
        <w:rPr>
          <w:rStyle w:val="FootnoteReference"/>
        </w:rPr>
        <w:footnoteReference w:id="36"/>
      </w:r>
      <w:r w:rsidRPr="00C77002">
        <w:t xml:space="preserve"> communication between participants leading up to and during the assembly; </w:t>
      </w:r>
      <w:r>
        <w:t>broadcasting of or from the assembly</w:t>
      </w:r>
      <w:r w:rsidRPr="00C77002">
        <w:t xml:space="preserve">; and leaving the assembly afterwards. These activities may, like </w:t>
      </w:r>
      <w:r>
        <w:t xml:space="preserve">participation in </w:t>
      </w:r>
      <w:r w:rsidRPr="00C77002">
        <w:t xml:space="preserve">the assembly itself, be subject to restrictions, but </w:t>
      </w:r>
      <w:r>
        <w:t xml:space="preserve">these must </w:t>
      </w:r>
      <w:r w:rsidRPr="00C77002">
        <w:t xml:space="preserve">be narrowly </w:t>
      </w:r>
      <w:r>
        <w:t>drawn</w:t>
      </w:r>
      <w:r w:rsidRPr="00C77002">
        <w:t>.</w:t>
      </w:r>
      <w:r>
        <w:t xml:space="preserve"> Moreover, no one should be harassed or face other reprisals as a result of their presence at or affiliation with a peaceful assembly.</w:t>
      </w:r>
    </w:p>
    <w:p w14:paraId="707C836A" w14:textId="77777777" w:rsidR="002F4791" w:rsidRPr="00C77002" w:rsidRDefault="002F4791" w:rsidP="00735E01">
      <w:pPr>
        <w:pStyle w:val="SingleTxtG"/>
      </w:pPr>
      <w:r w:rsidRPr="00C77002">
        <w:t>3</w:t>
      </w:r>
      <w:r>
        <w:t>4</w:t>
      </w:r>
      <w:r w:rsidRPr="00C77002">
        <w:t xml:space="preserve">. </w:t>
      </w:r>
      <w:r>
        <w:tab/>
        <w:t>M</w:t>
      </w:r>
      <w:r w:rsidRPr="00C77002">
        <w:t xml:space="preserve">any associated activities happen online or otherwise rely upon digital services. Such activities are also protected under article 21. States parties </w:t>
      </w:r>
      <w:r>
        <w:t>must not</w:t>
      </w:r>
      <w:r w:rsidRPr="00C77002">
        <w:t>, for example, block</w:t>
      </w:r>
      <w:r>
        <w:t xml:space="preserve"> or hinder</w:t>
      </w:r>
      <w:r w:rsidRPr="00C77002">
        <w:t xml:space="preserve"> Internet connectivity in relation to </w:t>
      </w:r>
      <w:r>
        <w:t>peaceful assemblies</w:t>
      </w:r>
      <w:r w:rsidRPr="00C77002">
        <w:t>.</w:t>
      </w:r>
      <w:r w:rsidRPr="002F4791">
        <w:rPr>
          <w:rStyle w:val="FootnoteReference"/>
        </w:rPr>
        <w:footnoteReference w:id="37"/>
      </w:r>
      <w:r w:rsidRPr="00C77002">
        <w:t xml:space="preserve"> The same applies to </w:t>
      </w:r>
      <w:r w:rsidRPr="00C77002">
        <w:rPr>
          <w:color w:val="000000"/>
          <w:spacing w:val="-3"/>
          <w:w w:val="105"/>
        </w:rPr>
        <w:t>geotargete</w:t>
      </w:r>
      <w:r w:rsidRPr="00C77002">
        <w:rPr>
          <w:color w:val="000000"/>
          <w:w w:val="105"/>
        </w:rPr>
        <w:t>d</w:t>
      </w:r>
      <w:r w:rsidRPr="00C77002">
        <w:rPr>
          <w:color w:val="000000"/>
          <w:spacing w:val="11"/>
          <w:w w:val="105"/>
        </w:rPr>
        <w:t xml:space="preserve"> </w:t>
      </w:r>
      <w:r w:rsidRPr="00C77002">
        <w:rPr>
          <w:color w:val="000000"/>
          <w:spacing w:val="-4"/>
          <w:w w:val="105"/>
        </w:rPr>
        <w:t>o</w:t>
      </w:r>
      <w:r w:rsidRPr="00C77002">
        <w:rPr>
          <w:color w:val="000000"/>
          <w:w w:val="105"/>
        </w:rPr>
        <w:t>r</w:t>
      </w:r>
      <w:r w:rsidRPr="00C77002">
        <w:rPr>
          <w:color w:val="000000"/>
          <w:spacing w:val="10"/>
          <w:w w:val="105"/>
        </w:rPr>
        <w:t xml:space="preserve"> </w:t>
      </w:r>
      <w:r w:rsidRPr="00C77002">
        <w:rPr>
          <w:color w:val="000000"/>
          <w:spacing w:val="-3"/>
          <w:w w:val="105"/>
        </w:rPr>
        <w:t>technology-specifi</w:t>
      </w:r>
      <w:r w:rsidRPr="00C77002">
        <w:rPr>
          <w:color w:val="000000"/>
          <w:w w:val="105"/>
        </w:rPr>
        <w:t>c</w:t>
      </w:r>
      <w:r w:rsidRPr="00C77002">
        <w:rPr>
          <w:color w:val="000000"/>
          <w:spacing w:val="11"/>
          <w:w w:val="105"/>
        </w:rPr>
        <w:t xml:space="preserve"> </w:t>
      </w:r>
      <w:r w:rsidRPr="00C77002">
        <w:rPr>
          <w:color w:val="000000"/>
          <w:spacing w:val="-3"/>
          <w:w w:val="105"/>
        </w:rPr>
        <w:t>interferenc</w:t>
      </w:r>
      <w:r w:rsidRPr="00C77002">
        <w:rPr>
          <w:color w:val="000000"/>
          <w:w w:val="105"/>
        </w:rPr>
        <w:t>e</w:t>
      </w:r>
      <w:r w:rsidRPr="00C77002">
        <w:rPr>
          <w:color w:val="000000"/>
          <w:spacing w:val="10"/>
          <w:w w:val="105"/>
        </w:rPr>
        <w:t xml:space="preserve"> </w:t>
      </w:r>
      <w:r>
        <w:rPr>
          <w:color w:val="000000"/>
          <w:spacing w:val="10"/>
          <w:w w:val="105"/>
        </w:rPr>
        <w:t>with</w:t>
      </w:r>
      <w:r w:rsidRPr="00C77002">
        <w:rPr>
          <w:color w:val="000000"/>
          <w:spacing w:val="15"/>
          <w:w w:val="105"/>
        </w:rPr>
        <w:t xml:space="preserve"> </w:t>
      </w:r>
      <w:r w:rsidRPr="00C77002">
        <w:rPr>
          <w:color w:val="000000"/>
          <w:spacing w:val="-3"/>
          <w:w w:val="105"/>
        </w:rPr>
        <w:t>connectivit</w:t>
      </w:r>
      <w:r w:rsidRPr="00C77002">
        <w:rPr>
          <w:color w:val="000000"/>
          <w:spacing w:val="-15"/>
          <w:w w:val="105"/>
        </w:rPr>
        <w:t>y</w:t>
      </w:r>
      <w:r>
        <w:rPr>
          <w:color w:val="000000"/>
          <w:spacing w:val="-15"/>
          <w:w w:val="105"/>
        </w:rPr>
        <w:t xml:space="preserve"> or </w:t>
      </w:r>
      <w:r w:rsidRPr="009532B5">
        <w:rPr>
          <w:color w:val="000000"/>
          <w:w w:val="105"/>
        </w:rPr>
        <w:t>access to content</w:t>
      </w:r>
      <w:r w:rsidRPr="00C77002">
        <w:rPr>
          <w:color w:val="000000"/>
          <w:spacing w:val="-15"/>
          <w:w w:val="105"/>
        </w:rPr>
        <w:t xml:space="preserve">. </w:t>
      </w:r>
      <w:r w:rsidRPr="00C77002">
        <w:t xml:space="preserve">States should ensure that </w:t>
      </w:r>
      <w:r>
        <w:t xml:space="preserve">the activities of </w:t>
      </w:r>
      <w:r w:rsidRPr="00C77002">
        <w:t xml:space="preserve">Internet service providers </w:t>
      </w:r>
      <w:r>
        <w:t xml:space="preserve">and intermediaries </w:t>
      </w:r>
      <w:r w:rsidRPr="00C77002">
        <w:t xml:space="preserve">do not unduly </w:t>
      </w:r>
      <w:r>
        <w:t xml:space="preserve">restrict </w:t>
      </w:r>
      <w:r w:rsidRPr="00C77002">
        <w:t xml:space="preserve">assemblies </w:t>
      </w:r>
      <w:r>
        <w:t xml:space="preserve">or </w:t>
      </w:r>
      <w:r w:rsidRPr="00C77002">
        <w:t>the privacy of assembly participants. Any restrictions on the operation of information dissemination systems must conform with the tests for restrictions on freedom of expression.</w:t>
      </w:r>
      <w:r w:rsidRPr="002F4791">
        <w:rPr>
          <w:rStyle w:val="FootnoteReference"/>
        </w:rPr>
        <w:footnoteReference w:id="38"/>
      </w:r>
    </w:p>
    <w:p w14:paraId="73CA6C5F" w14:textId="77777777" w:rsidR="002F4791" w:rsidRDefault="002F4791" w:rsidP="00735E01">
      <w:pPr>
        <w:pStyle w:val="SingleTxtG"/>
      </w:pPr>
      <w:r w:rsidRPr="00C77002">
        <w:t>3</w:t>
      </w:r>
      <w:r>
        <w:t>5</w:t>
      </w:r>
      <w:r w:rsidRPr="00C77002">
        <w:t xml:space="preserve">. </w:t>
      </w:r>
      <w:r>
        <w:tab/>
      </w:r>
      <w:r w:rsidRPr="00C77002">
        <w:t xml:space="preserve">While all organs of State carry the obligation to respect and ensure the right of peaceful assembly, decisions on assemblies are often taken at </w:t>
      </w:r>
      <w:r>
        <w:t xml:space="preserve">the </w:t>
      </w:r>
      <w:r w:rsidRPr="00C77002">
        <w:t xml:space="preserve">local level. </w:t>
      </w:r>
      <w:r>
        <w:t>States must therefore ensure adequate training and resources for officials involved in these decisions at all levels of government.</w:t>
      </w:r>
    </w:p>
    <w:p w14:paraId="37AC63E3" w14:textId="77777777" w:rsidR="002F4791" w:rsidRPr="00C77002" w:rsidRDefault="002F4791" w:rsidP="00E46044">
      <w:pPr>
        <w:pStyle w:val="H1G"/>
      </w:pPr>
      <w:r>
        <w:lastRenderedPageBreak/>
        <w:tab/>
      </w:r>
      <w:r w:rsidRPr="003268DA">
        <w:t>IV.</w:t>
      </w:r>
      <w:r w:rsidRPr="00C77002">
        <w:tab/>
        <w:t>Restrictions on the right of peaceful assembly</w:t>
      </w:r>
    </w:p>
    <w:p w14:paraId="6B80BA2D" w14:textId="512ACF71" w:rsidR="002F4791" w:rsidRPr="00C77002" w:rsidRDefault="002F4791" w:rsidP="006D790A">
      <w:pPr>
        <w:pStyle w:val="SingleTxtG"/>
        <w:jc w:val="lowKashida"/>
      </w:pPr>
      <w:r>
        <w:t>36</w:t>
      </w:r>
      <w:r w:rsidRPr="00C77002">
        <w:t xml:space="preserve">. </w:t>
      </w:r>
      <w:r>
        <w:tab/>
        <w:t>While t</w:t>
      </w:r>
      <w:r w:rsidRPr="00C77002">
        <w:t xml:space="preserve">he right of peaceful assembly may </w:t>
      </w:r>
      <w:r>
        <w:t xml:space="preserve">in certain cases </w:t>
      </w:r>
      <w:r w:rsidRPr="00C77002">
        <w:t>be limited, the onus is on the authorities to justify any restrictions</w:t>
      </w:r>
      <w:r>
        <w:t>.</w:t>
      </w:r>
      <w:r w:rsidRPr="002F4791">
        <w:rPr>
          <w:rStyle w:val="FootnoteReference"/>
        </w:rPr>
        <w:footnoteReference w:id="39"/>
      </w:r>
      <w:r w:rsidRPr="00C77002">
        <w:t xml:space="preserve"> </w:t>
      </w:r>
      <w:r>
        <w:t xml:space="preserve">Authorities must </w:t>
      </w:r>
      <w:r w:rsidRPr="00C546BE">
        <w:t>be able to</w:t>
      </w:r>
      <w:r>
        <w:t xml:space="preserve"> show that any r</w:t>
      </w:r>
      <w:r w:rsidRPr="00C77002">
        <w:t xml:space="preserve">estrictions </w:t>
      </w:r>
      <w:r w:rsidRPr="00C546BE">
        <w:t>meet the requirement of legality</w:t>
      </w:r>
      <w:r w:rsidRPr="00C77002">
        <w:t xml:space="preserve">, and are </w:t>
      </w:r>
      <w:r w:rsidRPr="00C546BE">
        <w:t>also</w:t>
      </w:r>
      <w:r>
        <w:t xml:space="preserve"> both </w:t>
      </w:r>
      <w:r w:rsidRPr="00C77002">
        <w:t xml:space="preserve">necessary </w:t>
      </w:r>
      <w:r>
        <w:t xml:space="preserve">for </w:t>
      </w:r>
      <w:r w:rsidRPr="00C77002">
        <w:t xml:space="preserve">and proportionate to </w:t>
      </w:r>
      <w:r>
        <w:t xml:space="preserve">at least one of </w:t>
      </w:r>
      <w:r w:rsidRPr="00C77002">
        <w:t>the permissible grounds for restrictions enumerated in article</w:t>
      </w:r>
      <w:r>
        <w:t xml:space="preserve"> </w:t>
      </w:r>
      <w:r w:rsidRPr="00C77002">
        <w:t>21, a</w:t>
      </w:r>
      <w:r>
        <w:t>s</w:t>
      </w:r>
      <w:r w:rsidRPr="00C77002">
        <w:t xml:space="preserve"> discussed below.</w:t>
      </w:r>
      <w:r>
        <w:t xml:space="preserve"> Where this onus is not met, article 21 is violated.</w:t>
      </w:r>
      <w:r w:rsidRPr="002F4791">
        <w:rPr>
          <w:rStyle w:val="FootnoteReference"/>
        </w:rPr>
        <w:footnoteReference w:id="40"/>
      </w:r>
      <w:r w:rsidRPr="00C77002">
        <w:t xml:space="preserve"> The imposition of any restrictions should be guided by the objective of facilitating the right, rather than seeking unnecessary and disproportionate limitations o</w:t>
      </w:r>
      <w:r>
        <w:t>n</w:t>
      </w:r>
      <w:r w:rsidRPr="00C77002">
        <w:t xml:space="preserve"> it.</w:t>
      </w:r>
      <w:r w:rsidRPr="002F4791">
        <w:rPr>
          <w:rStyle w:val="FootnoteReference"/>
        </w:rPr>
        <w:footnoteReference w:id="41"/>
      </w:r>
      <w:r w:rsidRPr="00C77002">
        <w:t xml:space="preserve"> Restrictions</w:t>
      </w:r>
      <w:r>
        <w:t xml:space="preserve"> must not be discriminatory, impair the essence of the right, or</w:t>
      </w:r>
      <w:r w:rsidRPr="00C77002">
        <w:t xml:space="preserve"> be aimed at discouraging participation in assemblies </w:t>
      </w:r>
      <w:r>
        <w:t>or</w:t>
      </w:r>
      <w:r w:rsidRPr="00C77002">
        <w:t xml:space="preserve"> causing a chilling effect.</w:t>
      </w:r>
    </w:p>
    <w:p w14:paraId="447351D3" w14:textId="77777777" w:rsidR="002F4791" w:rsidRPr="00C77002" w:rsidRDefault="002F4791" w:rsidP="00735E01">
      <w:pPr>
        <w:pStyle w:val="SingleTxtG"/>
      </w:pPr>
      <w:r>
        <w:t>37</w:t>
      </w:r>
      <w:r w:rsidRPr="00C77002">
        <w:t xml:space="preserve">. </w:t>
      </w:r>
      <w:r>
        <w:tab/>
        <w:t xml:space="preserve">The prohibition of a specific assembly can be considered only as a measure of last resort. </w:t>
      </w:r>
      <w:r w:rsidRPr="00C77002">
        <w:t xml:space="preserve">Where the imposition of restrictions on an assembly is </w:t>
      </w:r>
      <w:r>
        <w:t>deemed necessary</w:t>
      </w:r>
      <w:r w:rsidRPr="00C77002">
        <w:t>, the authorities should</w:t>
      </w:r>
      <w:r>
        <w:t xml:space="preserve"> first</w:t>
      </w:r>
      <w:r w:rsidRPr="00C77002">
        <w:t xml:space="preserve"> </w:t>
      </w:r>
      <w:r>
        <w:t>seek to apply the least intrusive measures</w:t>
      </w:r>
      <w:r w:rsidRPr="00C77002">
        <w:t xml:space="preserve">. </w:t>
      </w:r>
      <w:r w:rsidRPr="002170B0">
        <w:t>States should also consider</w:t>
      </w:r>
      <w:r w:rsidRPr="00C77002">
        <w:t xml:space="preserve"> allow</w:t>
      </w:r>
      <w:r>
        <w:t>ing</w:t>
      </w:r>
      <w:r w:rsidRPr="00C77002">
        <w:t xml:space="preserve"> an assembly to take place and decid</w:t>
      </w:r>
      <w:r>
        <w:t>ing</w:t>
      </w:r>
      <w:r w:rsidRPr="00C77002">
        <w:t xml:space="preserve"> afterwards whether measures should be taken regarding </w:t>
      </w:r>
      <w:r>
        <w:t xml:space="preserve">possible </w:t>
      </w:r>
      <w:r w:rsidRPr="00C77002">
        <w:t>transgressions during the event, rather than impos</w:t>
      </w:r>
      <w:r>
        <w:t>ing</w:t>
      </w:r>
      <w:r w:rsidRPr="00C77002">
        <w:t xml:space="preserve"> prior restraints in an attempt to eliminate all risks.</w:t>
      </w:r>
      <w:r w:rsidRPr="002F4791">
        <w:rPr>
          <w:rStyle w:val="FootnoteReference"/>
        </w:rPr>
        <w:footnoteReference w:id="42"/>
      </w:r>
    </w:p>
    <w:p w14:paraId="1716E0B3" w14:textId="77777777" w:rsidR="002F4791" w:rsidRPr="00C77002" w:rsidRDefault="002F4791" w:rsidP="00735E01">
      <w:pPr>
        <w:pStyle w:val="SingleTxtG"/>
      </w:pPr>
      <w:r>
        <w:t>38</w:t>
      </w:r>
      <w:r w:rsidRPr="00C77002">
        <w:t xml:space="preserve">. </w:t>
      </w:r>
      <w:r>
        <w:tab/>
      </w:r>
      <w:r w:rsidRPr="00C77002">
        <w:t xml:space="preserve">Any restrictions on participation in peaceful assemblies should be based on a differentiated or individualized assessment of the conduct of the </w:t>
      </w:r>
      <w:r>
        <w:t>participants</w:t>
      </w:r>
      <w:r w:rsidRPr="00C77002">
        <w:t xml:space="preserve"> and the assembly concerned. Blanket restrictions on peaceful assemblies are presumptively disproportionate.</w:t>
      </w:r>
    </w:p>
    <w:p w14:paraId="63B6ECB8" w14:textId="0BDD2387" w:rsidR="002F4791" w:rsidRPr="001B1DED" w:rsidRDefault="002F4791" w:rsidP="00735E01">
      <w:pPr>
        <w:pStyle w:val="SingleTxtG"/>
        <w:rPr>
          <w:color w:val="000000"/>
        </w:rPr>
      </w:pPr>
      <w:r>
        <w:rPr>
          <w:color w:val="000000"/>
        </w:rPr>
        <w:t>39</w:t>
      </w:r>
      <w:r w:rsidRPr="00C77002">
        <w:rPr>
          <w:color w:val="000000"/>
        </w:rPr>
        <w:t xml:space="preserve">. </w:t>
      </w:r>
      <w:r>
        <w:rPr>
          <w:color w:val="000000"/>
        </w:rPr>
        <w:tab/>
      </w:r>
      <w:r w:rsidRPr="00C77002">
        <w:rPr>
          <w:color w:val="000000"/>
        </w:rPr>
        <w:t>The second sentence of article 21 provides that no restrictions may be placed on the exercise of th</w:t>
      </w:r>
      <w:r>
        <w:rPr>
          <w:color w:val="000000"/>
        </w:rPr>
        <w:t>e right of peaceful assembly</w:t>
      </w:r>
      <w:r w:rsidRPr="00C77002">
        <w:rPr>
          <w:color w:val="000000"/>
        </w:rPr>
        <w:t xml:space="preserve"> other than those imposed in conformity with the law. This poses the formal requirement of </w:t>
      </w:r>
      <w:r w:rsidRPr="00291EE0">
        <w:rPr>
          <w:color w:val="000000"/>
        </w:rPr>
        <w:t>legality</w:t>
      </w:r>
      <w:r w:rsidRPr="00C77002">
        <w:rPr>
          <w:color w:val="000000"/>
        </w:rPr>
        <w:t xml:space="preserve">, akin to the </w:t>
      </w:r>
      <w:r w:rsidRPr="00735E01">
        <w:t>requirement</w:t>
      </w:r>
      <w:r w:rsidRPr="00C77002">
        <w:rPr>
          <w:color w:val="000000"/>
        </w:rPr>
        <w:t xml:space="preserve"> that limitations must be </w:t>
      </w:r>
      <w:r>
        <w:rPr>
          <w:color w:val="000000"/>
        </w:rPr>
        <w:t>“</w:t>
      </w:r>
      <w:r w:rsidRPr="00C77002">
        <w:rPr>
          <w:color w:val="000000"/>
        </w:rPr>
        <w:t>provided by law</w:t>
      </w:r>
      <w:r>
        <w:rPr>
          <w:color w:val="000000"/>
        </w:rPr>
        <w:t>”</w:t>
      </w:r>
      <w:r w:rsidRPr="00C77002">
        <w:rPr>
          <w:color w:val="000000"/>
        </w:rPr>
        <w:t xml:space="preserve"> in other articles of the Covenant. Restrictions must thus be imposed through law or administrative </w:t>
      </w:r>
      <w:r>
        <w:rPr>
          <w:color w:val="000000"/>
        </w:rPr>
        <w:t>decisions</w:t>
      </w:r>
      <w:r w:rsidRPr="00C77002">
        <w:rPr>
          <w:color w:val="000000"/>
        </w:rPr>
        <w:t xml:space="preserve"> based on law. The laws in question must be sufficiently precise to allow members of society to decide how to regulate their conduct and may not confer unfettered or sweeping discretion on those charged with </w:t>
      </w:r>
      <w:r>
        <w:rPr>
          <w:color w:val="000000"/>
        </w:rPr>
        <w:t>their enforcement</w:t>
      </w:r>
      <w:r w:rsidRPr="00C77002">
        <w:rPr>
          <w:color w:val="000000"/>
        </w:rPr>
        <w:t>.</w:t>
      </w:r>
      <w:r w:rsidRPr="002F4791">
        <w:rPr>
          <w:rStyle w:val="FootnoteReference"/>
        </w:rPr>
        <w:footnoteReference w:id="43"/>
      </w:r>
    </w:p>
    <w:p w14:paraId="7BA449CC" w14:textId="333C8BB7" w:rsidR="002F4791" w:rsidRPr="00C77002" w:rsidRDefault="002F4791" w:rsidP="00735E01">
      <w:pPr>
        <w:pStyle w:val="SingleTxtG"/>
      </w:pPr>
      <w:r w:rsidRPr="00C77002">
        <w:t>4</w:t>
      </w:r>
      <w:r>
        <w:t>0</w:t>
      </w:r>
      <w:r w:rsidRPr="00C77002">
        <w:t xml:space="preserve">. </w:t>
      </w:r>
      <w:r>
        <w:tab/>
      </w:r>
      <w:r w:rsidRPr="00C77002">
        <w:t xml:space="preserve">Article 21 provides that any restrictions must be </w:t>
      </w:r>
      <w:r>
        <w:t>“</w:t>
      </w:r>
      <w:r w:rsidRPr="00580A19">
        <w:rPr>
          <w:iCs/>
          <w:color w:val="000000"/>
        </w:rPr>
        <w:t>necessary</w:t>
      </w:r>
      <w:r w:rsidRPr="00C77002">
        <w:rPr>
          <w:color w:val="000000"/>
        </w:rPr>
        <w:t xml:space="preserve"> in a democratic society</w:t>
      </w:r>
      <w:r>
        <w:rPr>
          <w:color w:val="000000"/>
        </w:rPr>
        <w:t>”</w:t>
      </w:r>
      <w:r w:rsidRPr="00C77002">
        <w:rPr>
          <w:color w:val="000000"/>
        </w:rPr>
        <w:t xml:space="preserve">. </w:t>
      </w:r>
      <w:r>
        <w:t>R</w:t>
      </w:r>
      <w:r w:rsidRPr="00C77002">
        <w:t xml:space="preserve">estrictions </w:t>
      </w:r>
      <w:r>
        <w:t xml:space="preserve">must therefore be </w:t>
      </w:r>
      <w:r w:rsidRPr="00291EE0">
        <w:rPr>
          <w:iCs/>
        </w:rPr>
        <w:t xml:space="preserve">necessary </w:t>
      </w:r>
      <w:r w:rsidRPr="003D5EF2">
        <w:rPr>
          <w:iCs/>
        </w:rPr>
        <w:t xml:space="preserve">and </w:t>
      </w:r>
      <w:r w:rsidRPr="00291EE0">
        <w:rPr>
          <w:iCs/>
        </w:rPr>
        <w:t>proportionate</w:t>
      </w:r>
      <w:r w:rsidRPr="00C77002">
        <w:t xml:space="preserve"> in the context of a society based on democracy, </w:t>
      </w:r>
      <w:r>
        <w:t xml:space="preserve">the rule of law, </w:t>
      </w:r>
      <w:r w:rsidRPr="00C77002">
        <w:t>political pluralism and human rights, as opposed to being merely reasonable or expedient.</w:t>
      </w:r>
      <w:r w:rsidRPr="002F4791">
        <w:rPr>
          <w:rStyle w:val="FootnoteReference"/>
        </w:rPr>
        <w:footnoteReference w:id="44"/>
      </w:r>
      <w:r>
        <w:t xml:space="preserve"> </w:t>
      </w:r>
      <w:r>
        <w:rPr>
          <w:color w:val="000000"/>
        </w:rPr>
        <w:t>Such r</w:t>
      </w:r>
      <w:r w:rsidRPr="00C77002">
        <w:rPr>
          <w:color w:val="000000"/>
        </w:rPr>
        <w:t>estriction</w:t>
      </w:r>
      <w:r>
        <w:rPr>
          <w:color w:val="000000"/>
        </w:rPr>
        <w:t>s must be appropriate</w:t>
      </w:r>
      <w:r w:rsidRPr="00C77002">
        <w:rPr>
          <w:color w:val="000000"/>
        </w:rPr>
        <w:t xml:space="preserve"> </w:t>
      </w:r>
      <w:r w:rsidRPr="00C77002">
        <w:t>respons</w:t>
      </w:r>
      <w:r>
        <w:t>es</w:t>
      </w:r>
      <w:r w:rsidRPr="00C77002">
        <w:t xml:space="preserve"> to a pressing social need</w:t>
      </w:r>
      <w:r>
        <w:t>,</w:t>
      </w:r>
      <w:r w:rsidRPr="00C77002">
        <w:t xml:space="preserve"> relat</w:t>
      </w:r>
      <w:r>
        <w:t>ing</w:t>
      </w:r>
      <w:r w:rsidRPr="00C77002">
        <w:t xml:space="preserve"> to one of the permissible grounds </w:t>
      </w:r>
      <w:r>
        <w:t>listed in</w:t>
      </w:r>
      <w:r w:rsidRPr="00C77002">
        <w:t xml:space="preserve"> article 21. They must also be the least intrusive among the measures that might serve the relevant protective function.</w:t>
      </w:r>
      <w:r w:rsidRPr="002F4791">
        <w:rPr>
          <w:rStyle w:val="FootnoteReference"/>
        </w:rPr>
        <w:footnoteReference w:id="45"/>
      </w:r>
      <w:r w:rsidRPr="00C77002">
        <w:t xml:space="preserve"> </w:t>
      </w:r>
      <w:r>
        <w:t>M</w:t>
      </w:r>
      <w:r w:rsidRPr="00C77002">
        <w:t xml:space="preserve">oreover, </w:t>
      </w:r>
      <w:r>
        <w:t>they must</w:t>
      </w:r>
      <w:r w:rsidRPr="00C77002">
        <w:t xml:space="preserve"> be </w:t>
      </w:r>
      <w:r w:rsidRPr="001B1DED">
        <w:rPr>
          <w:iCs/>
        </w:rPr>
        <w:t>proportionate</w:t>
      </w:r>
      <w:r w:rsidRPr="00C77002">
        <w:t xml:space="preserve">, which requires a value assessment, </w:t>
      </w:r>
      <w:r>
        <w:t>weighing</w:t>
      </w:r>
      <w:r w:rsidRPr="00C77002">
        <w:t xml:space="preserve"> the nature and </w:t>
      </w:r>
      <w:r w:rsidRPr="00E61CC8">
        <w:t>detrimental impact</w:t>
      </w:r>
      <w:r w:rsidRPr="00C77002">
        <w:t xml:space="preserve"> of the interference</w:t>
      </w:r>
      <w:r>
        <w:t xml:space="preserve"> on the exercise of the right</w:t>
      </w:r>
      <w:r w:rsidRPr="00C77002">
        <w:t xml:space="preserve"> against the </w:t>
      </w:r>
      <w:r>
        <w:t>resultant benefit to one of the grounds</w:t>
      </w:r>
      <w:r w:rsidRPr="00C77002">
        <w:t xml:space="preserve"> for interfering.</w:t>
      </w:r>
      <w:r w:rsidRPr="002F4791">
        <w:rPr>
          <w:rStyle w:val="FootnoteReference"/>
        </w:rPr>
        <w:footnoteReference w:id="46"/>
      </w:r>
      <w:r w:rsidRPr="00C77002">
        <w:t xml:space="preserve"> If the </w:t>
      </w:r>
      <w:r w:rsidRPr="00E61CC8">
        <w:t>detriment</w:t>
      </w:r>
      <w:r w:rsidRPr="00C77002">
        <w:t xml:space="preserve"> outweighs the </w:t>
      </w:r>
      <w:r w:rsidRPr="00E61CC8">
        <w:t>benefit</w:t>
      </w:r>
      <w:r w:rsidRPr="00C77002">
        <w:t>, the restriction is disproportionate and thus not permissible.</w:t>
      </w:r>
    </w:p>
    <w:p w14:paraId="68B01A15" w14:textId="77777777" w:rsidR="002F4791" w:rsidRPr="00C77002" w:rsidRDefault="002F4791" w:rsidP="00735E01">
      <w:pPr>
        <w:pStyle w:val="SingleTxtG"/>
      </w:pPr>
      <w:r w:rsidRPr="00C77002">
        <w:rPr>
          <w:color w:val="000000"/>
        </w:rPr>
        <w:t>4</w:t>
      </w:r>
      <w:r>
        <w:rPr>
          <w:color w:val="000000"/>
        </w:rPr>
        <w:t>1</w:t>
      </w:r>
      <w:r w:rsidRPr="00C77002">
        <w:rPr>
          <w:color w:val="000000"/>
        </w:rPr>
        <w:t xml:space="preserve">. </w:t>
      </w:r>
      <w:r>
        <w:rPr>
          <w:color w:val="000000"/>
        </w:rPr>
        <w:tab/>
      </w:r>
      <w:r w:rsidRPr="00C77002">
        <w:rPr>
          <w:color w:val="000000"/>
        </w:rPr>
        <w:t>The last part of the second sentence of article 21 sets out the legitimate grounds on which the right of peaceful assembly may be restricted. This is an exhaustive list, consisting of the following grounds: the interests of national security; public safety; public order (</w:t>
      </w:r>
      <w:r w:rsidRPr="00C77002">
        <w:rPr>
          <w:i/>
          <w:color w:val="000000"/>
        </w:rPr>
        <w:t>ordre public</w:t>
      </w:r>
      <w:r w:rsidRPr="00C77002">
        <w:rPr>
          <w:color w:val="000000"/>
        </w:rPr>
        <w:t>); the protection of public health o</w:t>
      </w:r>
      <w:r>
        <w:rPr>
          <w:color w:val="000000"/>
        </w:rPr>
        <w:t>r</w:t>
      </w:r>
      <w:r w:rsidRPr="00C77002">
        <w:rPr>
          <w:color w:val="000000"/>
        </w:rPr>
        <w:t xml:space="preserve"> morals; or the protection of the rights and freedoms of others.</w:t>
      </w:r>
    </w:p>
    <w:p w14:paraId="46E584F3" w14:textId="4D774561" w:rsidR="002F4791" w:rsidRPr="00C77002" w:rsidRDefault="002F4791" w:rsidP="00735E01">
      <w:pPr>
        <w:pStyle w:val="SingleTxtG"/>
        <w:rPr>
          <w:color w:val="000000"/>
        </w:rPr>
      </w:pPr>
      <w:r w:rsidRPr="00C77002">
        <w:rPr>
          <w:color w:val="000000"/>
        </w:rPr>
        <w:t>4</w:t>
      </w:r>
      <w:r>
        <w:rPr>
          <w:color w:val="000000"/>
        </w:rPr>
        <w:t>2</w:t>
      </w:r>
      <w:r w:rsidRPr="00C77002">
        <w:rPr>
          <w:color w:val="000000"/>
        </w:rPr>
        <w:t xml:space="preserve">. </w:t>
      </w:r>
      <w:r>
        <w:rPr>
          <w:color w:val="000000"/>
        </w:rPr>
        <w:tab/>
      </w:r>
      <w:r w:rsidRPr="00C77002">
        <w:rPr>
          <w:color w:val="000000"/>
        </w:rPr>
        <w:t xml:space="preserve">The </w:t>
      </w:r>
      <w:r>
        <w:rPr>
          <w:color w:val="000000"/>
        </w:rPr>
        <w:t>“</w:t>
      </w:r>
      <w:r w:rsidRPr="00C77002">
        <w:rPr>
          <w:color w:val="000000"/>
        </w:rPr>
        <w:t>interests of national security</w:t>
      </w:r>
      <w:r>
        <w:rPr>
          <w:color w:val="000000"/>
        </w:rPr>
        <w:t>”</w:t>
      </w:r>
      <w:r w:rsidRPr="00C77002">
        <w:rPr>
          <w:color w:val="000000"/>
        </w:rPr>
        <w:t xml:space="preserve"> may serve as a ground for restrictions if such restrictions are necessary to</w:t>
      </w:r>
      <w:r>
        <w:rPr>
          <w:color w:val="000000"/>
        </w:rPr>
        <w:t xml:space="preserve"> preserve the State’s capacity to</w:t>
      </w:r>
      <w:r w:rsidRPr="00C77002">
        <w:rPr>
          <w:color w:val="000000"/>
        </w:rPr>
        <w:t xml:space="preserve"> protect </w:t>
      </w:r>
      <w:r w:rsidRPr="00735E01">
        <w:t>the</w:t>
      </w:r>
      <w:r w:rsidRPr="00C77002">
        <w:rPr>
          <w:color w:val="000000"/>
        </w:rPr>
        <w:t xml:space="preserve"> existence of the nation, </w:t>
      </w:r>
      <w:r w:rsidRPr="00C77002">
        <w:rPr>
          <w:color w:val="000000"/>
        </w:rPr>
        <w:lastRenderedPageBreak/>
        <w:t xml:space="preserve">its territorial integrity or political independence against a </w:t>
      </w:r>
      <w:r w:rsidRPr="00E61CC8">
        <w:rPr>
          <w:color w:val="000000"/>
        </w:rPr>
        <w:t>credible</w:t>
      </w:r>
      <w:r>
        <w:rPr>
          <w:color w:val="000000"/>
        </w:rPr>
        <w:t xml:space="preserve"> </w:t>
      </w:r>
      <w:r w:rsidRPr="00C77002">
        <w:rPr>
          <w:color w:val="000000"/>
        </w:rPr>
        <w:t xml:space="preserve">threat </w:t>
      </w:r>
      <w:r>
        <w:rPr>
          <w:color w:val="000000"/>
        </w:rPr>
        <w:t xml:space="preserve">or use </w:t>
      </w:r>
      <w:r w:rsidRPr="00C77002">
        <w:rPr>
          <w:color w:val="000000"/>
        </w:rPr>
        <w:t>of force.</w:t>
      </w:r>
      <w:r w:rsidRPr="002F4791">
        <w:rPr>
          <w:rStyle w:val="FootnoteReference"/>
        </w:rPr>
        <w:footnoteReference w:id="47"/>
      </w:r>
      <w:r w:rsidRPr="00C77002">
        <w:rPr>
          <w:color w:val="000000"/>
        </w:rPr>
        <w:t xml:space="preserve"> This threshold will only exceptionally be met by assemblies that </w:t>
      </w:r>
      <w:r>
        <w:rPr>
          <w:color w:val="000000"/>
        </w:rPr>
        <w:t>are</w:t>
      </w:r>
      <w:r w:rsidRPr="00C77002">
        <w:rPr>
          <w:color w:val="000000"/>
        </w:rPr>
        <w:t xml:space="preserve"> </w:t>
      </w:r>
      <w:r>
        <w:rPr>
          <w:color w:val="000000"/>
        </w:rPr>
        <w:t>“</w:t>
      </w:r>
      <w:r w:rsidRPr="00C77002">
        <w:rPr>
          <w:color w:val="000000"/>
        </w:rPr>
        <w:t>peaceful</w:t>
      </w:r>
      <w:r>
        <w:rPr>
          <w:color w:val="000000"/>
        </w:rPr>
        <w:t>”</w:t>
      </w:r>
      <w:r w:rsidRPr="00C77002">
        <w:rPr>
          <w:color w:val="000000"/>
        </w:rPr>
        <w:t xml:space="preserve">. Moreover, where the very reason that national security has deteriorated is the suppression of human rights, </w:t>
      </w:r>
      <w:r>
        <w:rPr>
          <w:color w:val="000000"/>
        </w:rPr>
        <w:t xml:space="preserve">this </w:t>
      </w:r>
      <w:r w:rsidRPr="00C77002">
        <w:rPr>
          <w:color w:val="000000"/>
        </w:rPr>
        <w:t xml:space="preserve">cannot be used to justify further restrictions, including </w:t>
      </w:r>
      <w:r>
        <w:rPr>
          <w:color w:val="000000"/>
        </w:rPr>
        <w:t xml:space="preserve">on the right of peaceful </w:t>
      </w:r>
      <w:r w:rsidRPr="00C77002">
        <w:rPr>
          <w:color w:val="000000"/>
        </w:rPr>
        <w:t>assembly.</w:t>
      </w:r>
      <w:r w:rsidRPr="002F4791">
        <w:rPr>
          <w:rStyle w:val="FootnoteReference"/>
        </w:rPr>
        <w:footnoteReference w:id="48"/>
      </w:r>
    </w:p>
    <w:p w14:paraId="6E2A38A3" w14:textId="12AEFCEF" w:rsidR="002F4791" w:rsidRPr="00C77002" w:rsidRDefault="002F4791" w:rsidP="00735E01">
      <w:pPr>
        <w:pStyle w:val="SingleTxtG"/>
        <w:rPr>
          <w:color w:val="000000"/>
        </w:rPr>
      </w:pPr>
      <w:r w:rsidRPr="00C77002">
        <w:rPr>
          <w:color w:val="000000"/>
        </w:rPr>
        <w:t>4</w:t>
      </w:r>
      <w:r>
        <w:rPr>
          <w:color w:val="000000"/>
        </w:rPr>
        <w:t>3</w:t>
      </w:r>
      <w:r w:rsidRPr="00C77002">
        <w:rPr>
          <w:color w:val="000000"/>
        </w:rPr>
        <w:t xml:space="preserve">. </w:t>
      </w:r>
      <w:r>
        <w:rPr>
          <w:color w:val="000000"/>
        </w:rPr>
        <w:tab/>
      </w:r>
      <w:r w:rsidRPr="00C77002">
        <w:rPr>
          <w:color w:val="000000"/>
        </w:rPr>
        <w:t xml:space="preserve">For the protection of </w:t>
      </w:r>
      <w:r>
        <w:rPr>
          <w:color w:val="000000"/>
        </w:rPr>
        <w:t>“</w:t>
      </w:r>
      <w:r w:rsidRPr="00C77002">
        <w:rPr>
          <w:color w:val="000000"/>
        </w:rPr>
        <w:t>public safety</w:t>
      </w:r>
      <w:r>
        <w:rPr>
          <w:color w:val="000000"/>
        </w:rPr>
        <w:t>”</w:t>
      </w:r>
      <w:r w:rsidRPr="00C77002">
        <w:rPr>
          <w:color w:val="000000"/>
        </w:rPr>
        <w:t xml:space="preserve"> to be invoked as a ground for restrictions on the right of peaceful assembly,</w:t>
      </w:r>
      <w:r w:rsidRPr="002F4791">
        <w:rPr>
          <w:rStyle w:val="FootnoteReference"/>
        </w:rPr>
        <w:footnoteReference w:id="49"/>
      </w:r>
      <w:r w:rsidRPr="00C77002">
        <w:rPr>
          <w:color w:val="000000"/>
        </w:rPr>
        <w:t xml:space="preserve"> it must be established that the assembly creates a </w:t>
      </w:r>
      <w:r w:rsidRPr="00E61CC8">
        <w:rPr>
          <w:color w:val="000000"/>
        </w:rPr>
        <w:t>real and significant</w:t>
      </w:r>
      <w:r w:rsidRPr="00C77002">
        <w:rPr>
          <w:color w:val="000000"/>
        </w:rPr>
        <w:t xml:space="preserve"> risk to the</w:t>
      </w:r>
      <w:r w:rsidRPr="00C77002">
        <w:t xml:space="preserve"> safety of persons (to life or </w:t>
      </w:r>
      <w:r w:rsidRPr="0030508E">
        <w:t>security of person</w:t>
      </w:r>
      <w:r w:rsidRPr="00C77002">
        <w:t>) or a similar risk of serious damage to property.</w:t>
      </w:r>
      <w:r w:rsidRPr="002F4791">
        <w:rPr>
          <w:rStyle w:val="FootnoteReference"/>
        </w:rPr>
        <w:footnoteReference w:id="50"/>
      </w:r>
    </w:p>
    <w:p w14:paraId="64CBC7AA" w14:textId="6123D716" w:rsidR="002F4791" w:rsidRPr="00C77002" w:rsidRDefault="002F4791" w:rsidP="00735E01">
      <w:pPr>
        <w:pStyle w:val="SingleTxtG"/>
        <w:rPr>
          <w:color w:val="000000"/>
          <w:spacing w:val="-3"/>
          <w:w w:val="105"/>
        </w:rPr>
      </w:pPr>
      <w:r>
        <w:rPr>
          <w:color w:val="000000"/>
        </w:rPr>
        <w:t>44</w:t>
      </w:r>
      <w:r w:rsidRPr="00C77002">
        <w:rPr>
          <w:color w:val="000000"/>
        </w:rPr>
        <w:t xml:space="preserve">. </w:t>
      </w:r>
      <w:r>
        <w:rPr>
          <w:color w:val="000000"/>
        </w:rPr>
        <w:tab/>
        <w:t>“</w:t>
      </w:r>
      <w:r w:rsidRPr="00C77002">
        <w:rPr>
          <w:color w:val="000000"/>
        </w:rPr>
        <w:t>Public order</w:t>
      </w:r>
      <w:r>
        <w:rPr>
          <w:color w:val="000000"/>
        </w:rPr>
        <w:t>”</w:t>
      </w:r>
      <w:r w:rsidRPr="00C77002">
        <w:rPr>
          <w:color w:val="000000"/>
        </w:rPr>
        <w:t xml:space="preserve"> refers to the sum of the rules that ensure the</w:t>
      </w:r>
      <w:r>
        <w:rPr>
          <w:color w:val="000000"/>
        </w:rPr>
        <w:t xml:space="preserve"> proper</w:t>
      </w:r>
      <w:r w:rsidRPr="00C77002">
        <w:rPr>
          <w:color w:val="000000"/>
        </w:rPr>
        <w:t xml:space="preserve"> functioning of society, or the set of fundamental principles</w:t>
      </w:r>
      <w:r w:rsidRPr="00C77002">
        <w:rPr>
          <w:color w:val="000000"/>
          <w:spacing w:val="14"/>
          <w:w w:val="105"/>
        </w:rPr>
        <w:t xml:space="preserve"> </w:t>
      </w:r>
      <w:r w:rsidRPr="00C77002">
        <w:rPr>
          <w:color w:val="000000"/>
          <w:spacing w:val="-3"/>
          <w:w w:val="105"/>
        </w:rPr>
        <w:t>o</w:t>
      </w:r>
      <w:r w:rsidRPr="00C77002">
        <w:rPr>
          <w:color w:val="000000"/>
          <w:w w:val="105"/>
        </w:rPr>
        <w:t>n</w:t>
      </w:r>
      <w:r w:rsidRPr="00C77002">
        <w:rPr>
          <w:color w:val="000000"/>
          <w:spacing w:val="13"/>
          <w:w w:val="105"/>
        </w:rPr>
        <w:t xml:space="preserve"> </w:t>
      </w:r>
      <w:r w:rsidRPr="00C77002">
        <w:rPr>
          <w:color w:val="000000"/>
          <w:spacing w:val="-3"/>
          <w:w w:val="105"/>
        </w:rPr>
        <w:t>whic</w:t>
      </w:r>
      <w:r w:rsidRPr="00C77002">
        <w:rPr>
          <w:color w:val="000000"/>
          <w:w w:val="105"/>
        </w:rPr>
        <w:t>h</w:t>
      </w:r>
      <w:r w:rsidRPr="00C77002">
        <w:rPr>
          <w:color w:val="000000"/>
          <w:spacing w:val="13"/>
          <w:w w:val="105"/>
        </w:rPr>
        <w:t xml:space="preserve"> </w:t>
      </w:r>
      <w:r w:rsidRPr="00C77002">
        <w:rPr>
          <w:color w:val="000000"/>
          <w:spacing w:val="-3"/>
          <w:w w:val="105"/>
        </w:rPr>
        <w:t>societ</w:t>
      </w:r>
      <w:r w:rsidRPr="00C77002">
        <w:rPr>
          <w:color w:val="000000"/>
          <w:w w:val="105"/>
        </w:rPr>
        <w:t>y</w:t>
      </w:r>
      <w:r w:rsidRPr="00C77002">
        <w:rPr>
          <w:color w:val="000000"/>
          <w:spacing w:val="14"/>
          <w:w w:val="105"/>
        </w:rPr>
        <w:t xml:space="preserve"> </w:t>
      </w:r>
      <w:r w:rsidRPr="00C77002">
        <w:rPr>
          <w:color w:val="000000"/>
          <w:spacing w:val="-3"/>
          <w:w w:val="105"/>
        </w:rPr>
        <w:t>i</w:t>
      </w:r>
      <w:r w:rsidRPr="00C77002">
        <w:rPr>
          <w:color w:val="000000"/>
          <w:w w:val="105"/>
        </w:rPr>
        <w:t>s</w:t>
      </w:r>
      <w:r w:rsidRPr="00C77002">
        <w:rPr>
          <w:color w:val="000000"/>
          <w:spacing w:val="13"/>
          <w:w w:val="105"/>
        </w:rPr>
        <w:t xml:space="preserve"> </w:t>
      </w:r>
      <w:r w:rsidRPr="00C77002">
        <w:rPr>
          <w:color w:val="000000"/>
          <w:spacing w:val="-3"/>
          <w:w w:val="105"/>
        </w:rPr>
        <w:t>founded, which</w:t>
      </w:r>
      <w:r w:rsidRPr="00C77002">
        <w:rPr>
          <w:color w:val="000000"/>
        </w:rPr>
        <w:t xml:space="preserve"> also </w:t>
      </w:r>
      <w:r w:rsidRPr="00C77002">
        <w:rPr>
          <w:color w:val="000000"/>
          <w:spacing w:val="-3"/>
          <w:w w:val="105"/>
        </w:rPr>
        <w:t>entails respec</w:t>
      </w:r>
      <w:r w:rsidRPr="00C77002">
        <w:rPr>
          <w:color w:val="000000"/>
          <w:w w:val="105"/>
        </w:rPr>
        <w:t>t</w:t>
      </w:r>
      <w:r w:rsidRPr="00C77002">
        <w:rPr>
          <w:color w:val="000000"/>
          <w:spacing w:val="18"/>
          <w:w w:val="105"/>
        </w:rPr>
        <w:t xml:space="preserve"> </w:t>
      </w:r>
      <w:r w:rsidRPr="00C77002">
        <w:rPr>
          <w:color w:val="000000"/>
          <w:spacing w:val="-4"/>
          <w:w w:val="105"/>
        </w:rPr>
        <w:t>fo</w:t>
      </w:r>
      <w:r w:rsidRPr="00C77002">
        <w:rPr>
          <w:color w:val="000000"/>
          <w:w w:val="105"/>
        </w:rPr>
        <w:t>r</w:t>
      </w:r>
      <w:r w:rsidRPr="00C77002">
        <w:rPr>
          <w:color w:val="000000"/>
          <w:spacing w:val="18"/>
          <w:w w:val="105"/>
        </w:rPr>
        <w:t xml:space="preserve"> </w:t>
      </w:r>
      <w:r w:rsidRPr="00C77002">
        <w:rPr>
          <w:color w:val="000000"/>
          <w:spacing w:val="-3"/>
          <w:w w:val="105"/>
        </w:rPr>
        <w:t>huma</w:t>
      </w:r>
      <w:r w:rsidRPr="00C77002">
        <w:rPr>
          <w:color w:val="000000"/>
          <w:w w:val="105"/>
        </w:rPr>
        <w:t>n</w:t>
      </w:r>
      <w:r w:rsidRPr="00C77002">
        <w:rPr>
          <w:color w:val="000000"/>
          <w:spacing w:val="19"/>
          <w:w w:val="105"/>
        </w:rPr>
        <w:t xml:space="preserve"> </w:t>
      </w:r>
      <w:r w:rsidRPr="00C77002">
        <w:rPr>
          <w:color w:val="000000"/>
          <w:spacing w:val="-3"/>
          <w:w w:val="105"/>
        </w:rPr>
        <w:t>rights, including the right of peaceful assembly.</w:t>
      </w:r>
      <w:r w:rsidRPr="002F4791">
        <w:rPr>
          <w:rStyle w:val="FootnoteReference"/>
        </w:rPr>
        <w:footnoteReference w:id="51"/>
      </w:r>
      <w:r w:rsidRPr="00C77002">
        <w:rPr>
          <w:color w:val="000000"/>
          <w:spacing w:val="-3"/>
          <w:w w:val="105"/>
        </w:rPr>
        <w:t xml:space="preserve"> States parties should not rely on </w:t>
      </w:r>
      <w:r>
        <w:rPr>
          <w:color w:val="000000"/>
          <w:spacing w:val="-3"/>
          <w:w w:val="105"/>
        </w:rPr>
        <w:t>a</w:t>
      </w:r>
      <w:r w:rsidRPr="00C77002">
        <w:rPr>
          <w:color w:val="000000"/>
          <w:spacing w:val="-3"/>
          <w:w w:val="105"/>
        </w:rPr>
        <w:t xml:space="preserve"> vague </w:t>
      </w:r>
      <w:r>
        <w:rPr>
          <w:color w:val="000000"/>
          <w:spacing w:val="-3"/>
          <w:w w:val="105"/>
        </w:rPr>
        <w:t>definition</w:t>
      </w:r>
      <w:r w:rsidRPr="00C77002">
        <w:rPr>
          <w:color w:val="000000"/>
          <w:spacing w:val="-3"/>
          <w:w w:val="105"/>
        </w:rPr>
        <w:t xml:space="preserve"> of </w:t>
      </w:r>
      <w:r>
        <w:rPr>
          <w:color w:val="000000"/>
        </w:rPr>
        <w:t>“</w:t>
      </w:r>
      <w:r w:rsidRPr="00C77002">
        <w:rPr>
          <w:color w:val="000000"/>
        </w:rPr>
        <w:t>public order</w:t>
      </w:r>
      <w:r>
        <w:rPr>
          <w:color w:val="000000"/>
        </w:rPr>
        <w:t>”</w:t>
      </w:r>
      <w:r w:rsidRPr="00C77002">
        <w:rPr>
          <w:color w:val="000000"/>
        </w:rPr>
        <w:t xml:space="preserve"> </w:t>
      </w:r>
      <w:r w:rsidRPr="00C77002">
        <w:rPr>
          <w:color w:val="000000"/>
          <w:spacing w:val="-3"/>
          <w:w w:val="105"/>
        </w:rPr>
        <w:t xml:space="preserve">to justify overbroad </w:t>
      </w:r>
      <w:r w:rsidRPr="00735E01">
        <w:t>restrictions</w:t>
      </w:r>
      <w:r w:rsidRPr="00C77002">
        <w:rPr>
          <w:color w:val="000000"/>
          <w:spacing w:val="-3"/>
          <w:w w:val="105"/>
        </w:rPr>
        <w:t xml:space="preserve"> on the right of peaceful assembly.</w:t>
      </w:r>
      <w:r w:rsidRPr="002F4791">
        <w:rPr>
          <w:rStyle w:val="FootnoteReference"/>
        </w:rPr>
        <w:footnoteReference w:id="52"/>
      </w:r>
      <w:r w:rsidRPr="00C77002">
        <w:rPr>
          <w:color w:val="000000"/>
          <w:spacing w:val="-3"/>
          <w:w w:val="105"/>
        </w:rPr>
        <w:t xml:space="preserve"> </w:t>
      </w:r>
      <w:r w:rsidRPr="00C77002">
        <w:rPr>
          <w:color w:val="000000"/>
        </w:rPr>
        <w:t xml:space="preserve">Peaceful assemblies </w:t>
      </w:r>
      <w:r>
        <w:rPr>
          <w:color w:val="000000"/>
        </w:rPr>
        <w:t>can</w:t>
      </w:r>
      <w:r w:rsidRPr="00C77002">
        <w:rPr>
          <w:color w:val="000000"/>
        </w:rPr>
        <w:t xml:space="preserve"> in some cases </w:t>
      </w:r>
      <w:r>
        <w:rPr>
          <w:color w:val="000000"/>
        </w:rPr>
        <w:t xml:space="preserve">be </w:t>
      </w:r>
      <w:r w:rsidRPr="00C77002">
        <w:rPr>
          <w:color w:val="000000"/>
        </w:rPr>
        <w:t xml:space="preserve">inherently </w:t>
      </w:r>
      <w:r>
        <w:rPr>
          <w:color w:val="000000"/>
        </w:rPr>
        <w:t xml:space="preserve">or deliberately </w:t>
      </w:r>
      <w:r w:rsidRPr="00C77002">
        <w:rPr>
          <w:color w:val="000000"/>
        </w:rPr>
        <w:t>disruptive</w:t>
      </w:r>
      <w:r>
        <w:rPr>
          <w:color w:val="000000"/>
        </w:rPr>
        <w:t xml:space="preserve"> and require a significant degree of toleration</w:t>
      </w:r>
      <w:r w:rsidRPr="00C77002">
        <w:rPr>
          <w:color w:val="000000"/>
        </w:rPr>
        <w:t xml:space="preserve">. </w:t>
      </w:r>
      <w:r>
        <w:rPr>
          <w:color w:val="000000"/>
        </w:rPr>
        <w:t>“</w:t>
      </w:r>
      <w:r w:rsidRPr="00C77002">
        <w:rPr>
          <w:color w:val="000000"/>
        </w:rPr>
        <w:t>Public order</w:t>
      </w:r>
      <w:r>
        <w:rPr>
          <w:color w:val="000000"/>
        </w:rPr>
        <w:t>”</w:t>
      </w:r>
      <w:r w:rsidRPr="00C77002">
        <w:rPr>
          <w:color w:val="000000"/>
        </w:rPr>
        <w:t xml:space="preserve"> and </w:t>
      </w:r>
      <w:r>
        <w:rPr>
          <w:color w:val="000000"/>
        </w:rPr>
        <w:t>“</w:t>
      </w:r>
      <w:r w:rsidRPr="00C77002">
        <w:rPr>
          <w:color w:val="000000"/>
        </w:rPr>
        <w:t>law and order</w:t>
      </w:r>
      <w:r>
        <w:rPr>
          <w:color w:val="000000"/>
        </w:rPr>
        <w:t>”</w:t>
      </w:r>
      <w:r w:rsidRPr="00C77002">
        <w:rPr>
          <w:color w:val="000000"/>
        </w:rPr>
        <w:t xml:space="preserve"> are not synonyms, and the prohibition of </w:t>
      </w:r>
      <w:r>
        <w:rPr>
          <w:color w:val="000000"/>
        </w:rPr>
        <w:t>“</w:t>
      </w:r>
      <w:r w:rsidRPr="00C77002">
        <w:rPr>
          <w:color w:val="000000"/>
        </w:rPr>
        <w:t>public disorder</w:t>
      </w:r>
      <w:r>
        <w:rPr>
          <w:color w:val="000000"/>
        </w:rPr>
        <w:t>”</w:t>
      </w:r>
      <w:r w:rsidRPr="00C77002">
        <w:rPr>
          <w:color w:val="000000"/>
        </w:rPr>
        <w:t xml:space="preserve"> in domestic law should not be used </w:t>
      </w:r>
      <w:r>
        <w:rPr>
          <w:color w:val="000000"/>
        </w:rPr>
        <w:t xml:space="preserve">unduly to restrict </w:t>
      </w:r>
      <w:r w:rsidRPr="00C77002">
        <w:rPr>
          <w:color w:val="000000"/>
        </w:rPr>
        <w:t>peaceful assemblies.</w:t>
      </w:r>
    </w:p>
    <w:p w14:paraId="78B7A7BC" w14:textId="11074C56" w:rsidR="002F4791" w:rsidRPr="00C77002" w:rsidRDefault="002F4791" w:rsidP="00735E01">
      <w:pPr>
        <w:pStyle w:val="SingleTxtG"/>
        <w:rPr>
          <w:color w:val="000000"/>
        </w:rPr>
      </w:pPr>
      <w:r>
        <w:rPr>
          <w:color w:val="000000"/>
        </w:rPr>
        <w:t>4</w:t>
      </w:r>
      <w:r w:rsidRPr="00C77002">
        <w:rPr>
          <w:color w:val="000000"/>
        </w:rPr>
        <w:t xml:space="preserve">5. </w:t>
      </w:r>
      <w:r>
        <w:rPr>
          <w:color w:val="000000"/>
        </w:rPr>
        <w:tab/>
      </w:r>
      <w:r w:rsidRPr="00C77002">
        <w:rPr>
          <w:color w:val="000000"/>
        </w:rPr>
        <w:t xml:space="preserve">The protection of </w:t>
      </w:r>
      <w:r>
        <w:rPr>
          <w:color w:val="000000"/>
        </w:rPr>
        <w:t>“</w:t>
      </w:r>
      <w:r w:rsidRPr="00C77002">
        <w:rPr>
          <w:color w:val="000000"/>
        </w:rPr>
        <w:t>public health</w:t>
      </w:r>
      <w:r>
        <w:rPr>
          <w:color w:val="000000"/>
        </w:rPr>
        <w:t>”</w:t>
      </w:r>
      <w:r w:rsidRPr="00C77002">
        <w:rPr>
          <w:color w:val="000000"/>
        </w:rPr>
        <w:t xml:space="preserve"> may exceptionally permit restrictions to be imposed, for example where there is an outbreak of an infectious disease and gatherings are dangerous. This may in extreme cases also be applicable where the sanitary situation during </w:t>
      </w:r>
      <w:r>
        <w:rPr>
          <w:color w:val="000000"/>
        </w:rPr>
        <w:t>an</w:t>
      </w:r>
      <w:r w:rsidRPr="00C77002">
        <w:rPr>
          <w:color w:val="000000"/>
        </w:rPr>
        <w:t xml:space="preserve"> assembly presents a substantial health risk to the general public or to the participants themselves.</w:t>
      </w:r>
      <w:r w:rsidRPr="002F4791">
        <w:rPr>
          <w:rStyle w:val="FootnoteReference"/>
        </w:rPr>
        <w:footnoteReference w:id="53"/>
      </w:r>
    </w:p>
    <w:p w14:paraId="38AAD57A" w14:textId="7708A767" w:rsidR="002F4791" w:rsidRDefault="002F4791" w:rsidP="00735E01">
      <w:pPr>
        <w:pStyle w:val="SingleTxtG"/>
        <w:rPr>
          <w:color w:val="000000"/>
        </w:rPr>
      </w:pPr>
      <w:r>
        <w:rPr>
          <w:color w:val="000000"/>
        </w:rPr>
        <w:t>46</w:t>
      </w:r>
      <w:r w:rsidRPr="00C77002">
        <w:rPr>
          <w:color w:val="000000"/>
        </w:rPr>
        <w:t xml:space="preserve">. </w:t>
      </w:r>
      <w:r>
        <w:rPr>
          <w:color w:val="000000"/>
        </w:rPr>
        <w:tab/>
      </w:r>
      <w:r w:rsidRPr="00C77002">
        <w:rPr>
          <w:color w:val="000000"/>
        </w:rPr>
        <w:t xml:space="preserve">Restrictions on peaceful assemblies should only exceptionally be imposed for the protection of </w:t>
      </w:r>
      <w:r>
        <w:rPr>
          <w:color w:val="000000"/>
        </w:rPr>
        <w:t>“</w:t>
      </w:r>
      <w:r w:rsidRPr="00C77002">
        <w:rPr>
          <w:color w:val="000000"/>
        </w:rPr>
        <w:t>morals</w:t>
      </w:r>
      <w:r>
        <w:rPr>
          <w:color w:val="000000"/>
        </w:rPr>
        <w:t>”</w:t>
      </w:r>
      <w:r w:rsidRPr="00C77002">
        <w:rPr>
          <w:color w:val="000000"/>
        </w:rPr>
        <w:t xml:space="preserve">. If used at all, this ground should not be used to </w:t>
      </w:r>
      <w:r w:rsidRPr="00E61CC8">
        <w:rPr>
          <w:color w:val="000000"/>
        </w:rPr>
        <w:t>protect understandings of morality deriving</w:t>
      </w:r>
      <w:r w:rsidRPr="00C77002">
        <w:rPr>
          <w:color w:val="000000"/>
        </w:rPr>
        <w:t xml:space="preserve"> exclusively from a single social, philosophical or religious tradition</w:t>
      </w:r>
      <w:r>
        <w:rPr>
          <w:color w:val="000000"/>
        </w:rPr>
        <w:t>,</w:t>
      </w:r>
      <w:r w:rsidRPr="002F4791">
        <w:rPr>
          <w:rStyle w:val="FootnoteReference"/>
        </w:rPr>
        <w:footnoteReference w:id="54"/>
      </w:r>
      <w:r w:rsidRPr="00C77002">
        <w:rPr>
          <w:color w:val="000000"/>
        </w:rPr>
        <w:t xml:space="preserve"> </w:t>
      </w:r>
      <w:r w:rsidRPr="00C77002">
        <w:rPr>
          <w:color w:val="000000"/>
          <w:lang w:val="x-none"/>
        </w:rPr>
        <w:t xml:space="preserve">and any </w:t>
      </w:r>
      <w:r w:rsidRPr="00C77002">
        <w:rPr>
          <w:color w:val="000000"/>
          <w:lang w:val="en-US"/>
        </w:rPr>
        <w:t>such restrictions</w:t>
      </w:r>
      <w:r w:rsidRPr="00C77002">
        <w:rPr>
          <w:color w:val="000000"/>
          <w:lang w:val="x-none"/>
        </w:rPr>
        <w:t xml:space="preserve"> must be understood in the light of </w:t>
      </w:r>
      <w:r w:rsidRPr="00C77002">
        <w:rPr>
          <w:color w:val="000000"/>
          <w:lang w:val="en-US"/>
        </w:rPr>
        <w:t xml:space="preserve">the </w:t>
      </w:r>
      <w:r w:rsidRPr="00C77002">
        <w:rPr>
          <w:color w:val="000000"/>
          <w:lang w:val="x-none"/>
        </w:rPr>
        <w:t>universality of human rights</w:t>
      </w:r>
      <w:r>
        <w:rPr>
          <w:color w:val="000000"/>
        </w:rPr>
        <w:t>, pluralism</w:t>
      </w:r>
      <w:r w:rsidRPr="00C77002">
        <w:rPr>
          <w:color w:val="000000"/>
          <w:lang w:val="x-none"/>
        </w:rPr>
        <w:t xml:space="preserve"> and the principle of non-discrimination</w:t>
      </w:r>
      <w:r w:rsidRPr="00C77002">
        <w:rPr>
          <w:color w:val="000000"/>
        </w:rPr>
        <w:t>.</w:t>
      </w:r>
      <w:r w:rsidRPr="002F4791">
        <w:rPr>
          <w:rStyle w:val="FootnoteReference"/>
        </w:rPr>
        <w:footnoteReference w:id="55"/>
      </w:r>
      <w:r w:rsidRPr="00C77002">
        <w:rPr>
          <w:color w:val="000000"/>
        </w:rPr>
        <w:t xml:space="preserve"> Restrictions based on </w:t>
      </w:r>
      <w:r w:rsidRPr="00735E01">
        <w:t>this</w:t>
      </w:r>
      <w:r w:rsidRPr="00C77002">
        <w:rPr>
          <w:color w:val="000000"/>
        </w:rPr>
        <w:t xml:space="preserve"> ground may not</w:t>
      </w:r>
      <w:r>
        <w:rPr>
          <w:color w:val="000000"/>
        </w:rPr>
        <w:t>,</w:t>
      </w:r>
      <w:r w:rsidRPr="00C77002">
        <w:rPr>
          <w:color w:val="000000"/>
        </w:rPr>
        <w:t xml:space="preserve"> for instance</w:t>
      </w:r>
      <w:r>
        <w:rPr>
          <w:color w:val="000000"/>
        </w:rPr>
        <w:t>,</w:t>
      </w:r>
      <w:r w:rsidRPr="00C77002">
        <w:rPr>
          <w:color w:val="000000"/>
        </w:rPr>
        <w:t xml:space="preserve"> </w:t>
      </w:r>
      <w:r>
        <w:rPr>
          <w:color w:val="000000"/>
        </w:rPr>
        <w:t>be imposed because of</w:t>
      </w:r>
      <w:r w:rsidRPr="00C77002">
        <w:rPr>
          <w:color w:val="000000"/>
        </w:rPr>
        <w:t xml:space="preserve"> opposition to expressions of sexual orientation</w:t>
      </w:r>
      <w:r>
        <w:rPr>
          <w:color w:val="000000"/>
        </w:rPr>
        <w:t xml:space="preserve"> or gender identity</w:t>
      </w:r>
      <w:r w:rsidRPr="00C77002">
        <w:rPr>
          <w:color w:val="000000"/>
        </w:rPr>
        <w:t>.</w:t>
      </w:r>
      <w:r w:rsidRPr="002F4791">
        <w:rPr>
          <w:rStyle w:val="FootnoteReference"/>
        </w:rPr>
        <w:footnoteReference w:id="56"/>
      </w:r>
    </w:p>
    <w:p w14:paraId="0CCC7EAB" w14:textId="2B3503E3" w:rsidR="002F4791" w:rsidRPr="00C77002" w:rsidRDefault="002F4791" w:rsidP="00735E01">
      <w:pPr>
        <w:pStyle w:val="SingleTxtG"/>
        <w:rPr>
          <w:color w:val="000000"/>
        </w:rPr>
      </w:pPr>
      <w:r>
        <w:rPr>
          <w:color w:val="000000"/>
        </w:rPr>
        <w:t>47</w:t>
      </w:r>
      <w:r w:rsidRPr="00C77002">
        <w:rPr>
          <w:color w:val="000000"/>
        </w:rPr>
        <w:t xml:space="preserve">. </w:t>
      </w:r>
      <w:r>
        <w:rPr>
          <w:color w:val="000000"/>
        </w:rPr>
        <w:tab/>
      </w:r>
      <w:r w:rsidRPr="00C77002">
        <w:rPr>
          <w:color w:val="000000"/>
        </w:rPr>
        <w:t xml:space="preserve">Restrictions imposed for the protection of </w:t>
      </w:r>
      <w:r>
        <w:rPr>
          <w:color w:val="000000"/>
        </w:rPr>
        <w:t>“</w:t>
      </w:r>
      <w:r w:rsidRPr="00C77002">
        <w:rPr>
          <w:color w:val="000000"/>
        </w:rPr>
        <w:t>the rights and freedoms of others</w:t>
      </w:r>
      <w:r>
        <w:rPr>
          <w:color w:val="000000"/>
        </w:rPr>
        <w:t>”</w:t>
      </w:r>
      <w:r w:rsidRPr="00C77002">
        <w:rPr>
          <w:color w:val="000000"/>
        </w:rPr>
        <w:t xml:space="preserve"> may relate to the protection</w:t>
      </w:r>
      <w:r>
        <w:rPr>
          <w:color w:val="000000"/>
        </w:rPr>
        <w:t>s</w:t>
      </w:r>
      <w:r w:rsidRPr="00C77002">
        <w:rPr>
          <w:color w:val="000000"/>
        </w:rPr>
        <w:t xml:space="preserve"> </w:t>
      </w:r>
      <w:r>
        <w:rPr>
          <w:color w:val="000000"/>
        </w:rPr>
        <w:t xml:space="preserve">under </w:t>
      </w:r>
      <w:r w:rsidR="006D790A">
        <w:rPr>
          <w:color w:val="000000"/>
        </w:rPr>
        <w:t xml:space="preserve">the </w:t>
      </w:r>
      <w:r w:rsidRPr="00C77002">
        <w:rPr>
          <w:color w:val="000000"/>
        </w:rPr>
        <w:t xml:space="preserve">Covenant or other </w:t>
      </w:r>
      <w:r>
        <w:rPr>
          <w:color w:val="000000"/>
        </w:rPr>
        <w:t>human</w:t>
      </w:r>
      <w:r w:rsidRPr="00C77002">
        <w:rPr>
          <w:color w:val="000000"/>
        </w:rPr>
        <w:t xml:space="preserve"> rights of people not participating in the assembly. At the same time, </w:t>
      </w:r>
      <w:r>
        <w:rPr>
          <w:color w:val="000000"/>
        </w:rPr>
        <w:t xml:space="preserve">assemblies are a legitimate use of public and other spaces, and </w:t>
      </w:r>
      <w:r w:rsidRPr="00C77002">
        <w:rPr>
          <w:color w:val="000000"/>
        </w:rPr>
        <w:t xml:space="preserve">since </w:t>
      </w:r>
      <w:r>
        <w:rPr>
          <w:color w:val="000000"/>
        </w:rPr>
        <w:t>they</w:t>
      </w:r>
      <w:r w:rsidRPr="00C77002">
        <w:rPr>
          <w:color w:val="000000"/>
        </w:rPr>
        <w:t xml:space="preserve"> may entail by their very nature a certain level of disruption to ordinary life, such disruptions </w:t>
      </w:r>
      <w:r>
        <w:rPr>
          <w:color w:val="000000"/>
        </w:rPr>
        <w:t>must</w:t>
      </w:r>
      <w:r w:rsidRPr="00C77002">
        <w:rPr>
          <w:color w:val="000000"/>
        </w:rPr>
        <w:t xml:space="preserve"> be accommodated, unless they impose a disproportionate burden, in which case the authorities must be able to provide detailed justification for any restrictions.</w:t>
      </w:r>
      <w:r w:rsidRPr="002F4791">
        <w:rPr>
          <w:rStyle w:val="FootnoteReference"/>
        </w:rPr>
        <w:footnoteReference w:id="57"/>
      </w:r>
    </w:p>
    <w:p w14:paraId="1C241554" w14:textId="77777777" w:rsidR="002F4791" w:rsidRPr="00C77002" w:rsidRDefault="002F4791" w:rsidP="00735E01">
      <w:pPr>
        <w:pStyle w:val="SingleTxtG"/>
        <w:rPr>
          <w:color w:val="000000"/>
        </w:rPr>
      </w:pPr>
      <w:r>
        <w:t>48</w:t>
      </w:r>
      <w:r w:rsidRPr="00C77002">
        <w:t xml:space="preserve">. </w:t>
      </w:r>
      <w:r>
        <w:tab/>
      </w:r>
      <w:r w:rsidRPr="00C77002">
        <w:t>In addition to the general framework for restrictions provided for in article 21</w:t>
      </w:r>
      <w:r>
        <w:t>,</w:t>
      </w:r>
      <w:r w:rsidRPr="00C77002">
        <w:t xml:space="preserve"> as discussed above, </w:t>
      </w:r>
      <w:r w:rsidRPr="00C8352F">
        <w:rPr>
          <w:iCs/>
        </w:rPr>
        <w:t>additional considerations</w:t>
      </w:r>
      <w:r w:rsidRPr="00C77002">
        <w:t xml:space="preserve"> are relevant to restrictions on the right of peaceful assembly.</w:t>
      </w:r>
      <w:r w:rsidRPr="00C77002">
        <w:rPr>
          <w:color w:val="000000"/>
        </w:rPr>
        <w:t xml:space="preserve"> </w:t>
      </w:r>
      <w:r w:rsidRPr="00C77002">
        <w:t>Central to the reali</w:t>
      </w:r>
      <w:r>
        <w:t>z</w:t>
      </w:r>
      <w:r w:rsidRPr="00C77002">
        <w:t>ation of the right is the requirement that any restrictions</w:t>
      </w:r>
      <w:r>
        <w:t>,</w:t>
      </w:r>
      <w:r w:rsidRPr="00C77002">
        <w:t xml:space="preserve"> in principle</w:t>
      </w:r>
      <w:r>
        <w:t>,</w:t>
      </w:r>
      <w:r w:rsidRPr="00C77002">
        <w:t xml:space="preserve"> be content neutral, and thus not be related to the message conveyed by the assembly</w:t>
      </w:r>
      <w:r w:rsidRPr="004C2824">
        <w:t>.</w:t>
      </w:r>
      <w:r w:rsidRPr="002F4791">
        <w:rPr>
          <w:rStyle w:val="FootnoteReference"/>
        </w:rPr>
        <w:footnoteReference w:id="58"/>
      </w:r>
      <w:r w:rsidRPr="004C2824">
        <w:t xml:space="preserve"> A contrary approach defeats the very purpose of peaceful assemblies as a </w:t>
      </w:r>
      <w:r w:rsidRPr="004C2824">
        <w:lastRenderedPageBreak/>
        <w:t xml:space="preserve">potential tool of political and social participation that allows people to advance ideas and establish the extent of </w:t>
      </w:r>
      <w:r>
        <w:t xml:space="preserve">the </w:t>
      </w:r>
      <w:r w:rsidRPr="004C2824">
        <w:t xml:space="preserve">support </w:t>
      </w:r>
      <w:r>
        <w:t xml:space="preserve">that </w:t>
      </w:r>
      <w:r w:rsidRPr="004C2824">
        <w:t>they enjoy.</w:t>
      </w:r>
    </w:p>
    <w:p w14:paraId="2F52FBA0" w14:textId="77777777" w:rsidR="002F4791" w:rsidRPr="00C77002" w:rsidRDefault="002F4791" w:rsidP="00735E01">
      <w:pPr>
        <w:pStyle w:val="SingleTxtG"/>
      </w:pPr>
      <w:r>
        <w:t>49</w:t>
      </w:r>
      <w:r w:rsidRPr="00C77002">
        <w:t xml:space="preserve">. </w:t>
      </w:r>
      <w:r>
        <w:tab/>
      </w:r>
      <w:r w:rsidRPr="00C77002">
        <w:t xml:space="preserve">The rules applicable to freedom of expression should be followed when dealing with </w:t>
      </w:r>
      <w:r>
        <w:t>any</w:t>
      </w:r>
      <w:r w:rsidRPr="00C77002">
        <w:t xml:space="preserve"> expressive element</w:t>
      </w:r>
      <w:r>
        <w:t>s</w:t>
      </w:r>
      <w:r w:rsidRPr="00C77002">
        <w:t xml:space="preserve"> of assemblies</w:t>
      </w:r>
      <w:r>
        <w:t>.</w:t>
      </w:r>
      <w:r w:rsidRPr="00C77002">
        <w:t xml:space="preserve"> Restrictions on peaceful assemblies must thus not be used, explicitly or implicitly, to stifle expression of political opposition to a government,</w:t>
      </w:r>
      <w:r w:rsidRPr="002F4791">
        <w:rPr>
          <w:rStyle w:val="FootnoteReference"/>
        </w:rPr>
        <w:footnoteReference w:id="59"/>
      </w:r>
      <w:r w:rsidRPr="00C77002">
        <w:t xml:space="preserve"> </w:t>
      </w:r>
      <w:r>
        <w:t xml:space="preserve">challenges to authority, </w:t>
      </w:r>
      <w:r w:rsidRPr="00C77002">
        <w:t xml:space="preserve">including calls for </w:t>
      </w:r>
      <w:r>
        <w:t xml:space="preserve">democratic </w:t>
      </w:r>
      <w:r w:rsidRPr="00C77002">
        <w:t xml:space="preserve">changes of government, the constitution </w:t>
      </w:r>
      <w:r>
        <w:t xml:space="preserve">or </w:t>
      </w:r>
      <w:r w:rsidRPr="00C77002">
        <w:t xml:space="preserve">the political system, or </w:t>
      </w:r>
      <w:r>
        <w:t>the pursuit of self-determination</w:t>
      </w:r>
      <w:r w:rsidRPr="00C77002">
        <w:t xml:space="preserve">. They should not be used to prohibit insults to the honour and </w:t>
      </w:r>
      <w:r>
        <w:t>reputation</w:t>
      </w:r>
      <w:r w:rsidRPr="00C77002">
        <w:t xml:space="preserve"> of officials or State organs</w:t>
      </w:r>
      <w:r>
        <w:t>.</w:t>
      </w:r>
      <w:r w:rsidRPr="002F4791">
        <w:rPr>
          <w:rStyle w:val="FootnoteReference"/>
        </w:rPr>
        <w:footnoteReference w:id="60"/>
      </w:r>
    </w:p>
    <w:p w14:paraId="1D8C073D" w14:textId="77777777" w:rsidR="002F4791" w:rsidRDefault="002F4791" w:rsidP="00735E01">
      <w:pPr>
        <w:pStyle w:val="SingleTxtG"/>
      </w:pPr>
      <w:r>
        <w:t>50</w:t>
      </w:r>
      <w:r w:rsidRPr="00C77002">
        <w:t xml:space="preserve">. </w:t>
      </w:r>
      <w:r>
        <w:tab/>
      </w:r>
      <w:r w:rsidRPr="00C77002">
        <w:t>In accordance with article 20 of the Covenant, peaceful assemblies may not be used for propaganda for war (</w:t>
      </w:r>
      <w:r>
        <w:t>art. 20 (</w:t>
      </w:r>
      <w:r w:rsidRPr="00C77002">
        <w:t>1</w:t>
      </w:r>
      <w:r>
        <w:t>)</w:t>
      </w:r>
      <w:r w:rsidRPr="00C77002">
        <w:t xml:space="preserve">), or </w:t>
      </w:r>
      <w:r>
        <w:t xml:space="preserve">for </w:t>
      </w:r>
      <w:r w:rsidRPr="00C77002">
        <w:t>advocacy of national, racial or religious hatred that constitutes incitement to discrimination, hostility or violence (</w:t>
      </w:r>
      <w:r>
        <w:t>art. 20 (</w:t>
      </w:r>
      <w:r w:rsidRPr="00C77002">
        <w:t>2</w:t>
      </w:r>
      <w:r>
        <w:t>)</w:t>
      </w:r>
      <w:r w:rsidRPr="00C77002">
        <w:t>). As far as possible, action should be taken in such cases against the individual perpetrators, rather than against the assembly as a whole.</w:t>
      </w:r>
      <w:r>
        <w:t xml:space="preserve"> Participation in a</w:t>
      </w:r>
      <w:r w:rsidRPr="00C77002">
        <w:t xml:space="preserve">ssemblies </w:t>
      </w:r>
      <w:r>
        <w:t xml:space="preserve">whose dominant message falls </w:t>
      </w:r>
      <w:r w:rsidRPr="00C77002">
        <w:t xml:space="preserve">within the scope of article 20 must be </w:t>
      </w:r>
      <w:r>
        <w:t>addressed in conformity with the requirements for restrictions set out in articles 19 and 21</w:t>
      </w:r>
      <w:r w:rsidRPr="00C77002">
        <w:t>.</w:t>
      </w:r>
      <w:r w:rsidRPr="002F4791">
        <w:rPr>
          <w:rStyle w:val="FootnoteReference"/>
        </w:rPr>
        <w:footnoteReference w:id="61"/>
      </w:r>
    </w:p>
    <w:p w14:paraId="1FFE6808" w14:textId="77777777" w:rsidR="002F4791" w:rsidRPr="00C77002" w:rsidRDefault="002F4791" w:rsidP="00735E01">
      <w:pPr>
        <w:pStyle w:val="SingleTxtG"/>
      </w:pPr>
      <w:r>
        <w:t xml:space="preserve">51. </w:t>
      </w:r>
      <w:r>
        <w:tab/>
      </w:r>
      <w:r w:rsidRPr="00C77002">
        <w:t>Generally, the use of flags, uniforms, signs and banners is to be regarded as a legitimate form of expression that should not be restricted, even if such symbols are reminders of a painful past. In exceptional cases, where such symbols are directly</w:t>
      </w:r>
      <w:r>
        <w:t xml:space="preserve"> and predominantly</w:t>
      </w:r>
      <w:r w:rsidRPr="00C77002">
        <w:t xml:space="preserve"> associated with incitement to discrimination, hostility or violence, </w:t>
      </w:r>
      <w:r>
        <w:t xml:space="preserve">appropriate </w:t>
      </w:r>
      <w:r w:rsidRPr="00C77002">
        <w:t xml:space="preserve">restrictions </w:t>
      </w:r>
      <w:r>
        <w:t>should apply</w:t>
      </w:r>
      <w:r w:rsidRPr="00C77002">
        <w:t>.</w:t>
      </w:r>
      <w:r w:rsidRPr="002F4791">
        <w:rPr>
          <w:rStyle w:val="FootnoteReference"/>
        </w:rPr>
        <w:footnoteReference w:id="62"/>
      </w:r>
    </w:p>
    <w:p w14:paraId="7DE9CF92" w14:textId="77777777" w:rsidR="002F4791" w:rsidRDefault="002F4791" w:rsidP="00735E01">
      <w:pPr>
        <w:pStyle w:val="SingleTxtG"/>
        <w:rPr>
          <w:lang w:val="en-US"/>
        </w:rPr>
      </w:pPr>
      <w:r w:rsidRPr="00C77002">
        <w:t>5</w:t>
      </w:r>
      <w:r>
        <w:t>2</w:t>
      </w:r>
      <w:r w:rsidRPr="00C77002">
        <w:t xml:space="preserve">. </w:t>
      </w:r>
      <w:r>
        <w:tab/>
      </w:r>
      <w:r w:rsidRPr="00C77002">
        <w:t xml:space="preserve">The fact that an assembly provokes or may provoke a hostile reaction from members of the public against participants, as a general rule, does not justify </w:t>
      </w:r>
      <w:r>
        <w:t>restriction</w:t>
      </w:r>
      <w:r w:rsidRPr="00C77002">
        <w:t>; the assembly must be allowed to go ahead</w:t>
      </w:r>
      <w:r>
        <w:t>,</w:t>
      </w:r>
      <w:r w:rsidRPr="00C77002">
        <w:t xml:space="preserve"> and its participants must be protected</w:t>
      </w:r>
      <w:r>
        <w:t xml:space="preserve"> (see para. 18 above)</w:t>
      </w:r>
      <w:r w:rsidRPr="00C77002">
        <w:t xml:space="preserve">. </w:t>
      </w:r>
      <w:r w:rsidRPr="00C77002">
        <w:rPr>
          <w:lang w:val="en-US"/>
        </w:rPr>
        <w:t xml:space="preserve">However, in the exceptional case where the State is manifestly unable to protect the participants from </w:t>
      </w:r>
      <w:r>
        <w:rPr>
          <w:lang w:val="en-US"/>
        </w:rPr>
        <w:t>a severe</w:t>
      </w:r>
      <w:r w:rsidRPr="00C77002">
        <w:rPr>
          <w:lang w:val="en-US"/>
        </w:rPr>
        <w:t xml:space="preserve"> threat</w:t>
      </w:r>
      <w:r>
        <w:rPr>
          <w:lang w:val="en-US"/>
        </w:rPr>
        <w:t xml:space="preserve"> to their safety</w:t>
      </w:r>
      <w:r w:rsidRPr="00C77002">
        <w:rPr>
          <w:lang w:val="en-US"/>
        </w:rPr>
        <w:t xml:space="preserve">, restrictions on </w:t>
      </w:r>
      <w:r>
        <w:rPr>
          <w:lang w:val="en-US"/>
        </w:rPr>
        <w:t xml:space="preserve">participation in </w:t>
      </w:r>
      <w:r w:rsidRPr="00C77002">
        <w:rPr>
          <w:lang w:val="en-US"/>
        </w:rPr>
        <w:t>the assembly may be imposed.</w:t>
      </w:r>
      <w:r w:rsidRPr="00C77002">
        <w:t xml:space="preserve"> Any such restrictions must be able to withstand strict scrutiny. An unspecified risk of violence, or the mere possibility that the authorities will not have the capacity to prevent or neutralize the violence emanating from those opposed to the assembly, is not enough; the State must be able to show, based on a concrete risk assessment, that it would not be able to contain the situation, even if significant law enforcement capability were to be deployed.</w:t>
      </w:r>
      <w:r w:rsidRPr="002F4791">
        <w:rPr>
          <w:rStyle w:val="FootnoteReference"/>
        </w:rPr>
        <w:footnoteReference w:id="63"/>
      </w:r>
      <w:r w:rsidRPr="00C77002" w:rsidDel="005E49F1">
        <w:t xml:space="preserve"> </w:t>
      </w:r>
      <w:r>
        <w:t>Less intrusive restrictions,</w:t>
      </w:r>
      <w:r w:rsidRPr="00C77002">
        <w:t xml:space="preserve"> such as postponement or relocation of the assembly</w:t>
      </w:r>
      <w:r>
        <w:t>,</w:t>
      </w:r>
      <w:r w:rsidRPr="00C77002">
        <w:rPr>
          <w:lang w:val="en-US"/>
        </w:rPr>
        <w:t xml:space="preserve"> must be considered before resort to prohibition.</w:t>
      </w:r>
    </w:p>
    <w:p w14:paraId="0DCD1DFC" w14:textId="77777777" w:rsidR="002F4791" w:rsidRPr="00C77002" w:rsidRDefault="002F4791" w:rsidP="00735E01">
      <w:pPr>
        <w:pStyle w:val="SingleTxtG"/>
      </w:pPr>
      <w:r>
        <w:t>53</w:t>
      </w:r>
      <w:r w:rsidRPr="00C77002">
        <w:t xml:space="preserve">. </w:t>
      </w:r>
      <w:r>
        <w:tab/>
      </w:r>
      <w:r w:rsidRPr="00C77002">
        <w:t xml:space="preserve">The regulation of the </w:t>
      </w:r>
      <w:r w:rsidRPr="00E647D0">
        <w:t>time, place and manner</w:t>
      </w:r>
      <w:r w:rsidRPr="00C77002">
        <w:t xml:space="preserve"> of assemblies is generally content neutral, and while there is some scope for restrictions that regulate these elements, the onus remains on the authorities to justify any such restriction on a case-by-case basis.</w:t>
      </w:r>
      <w:r w:rsidRPr="002F4791">
        <w:rPr>
          <w:rStyle w:val="FootnoteReference"/>
        </w:rPr>
        <w:footnoteReference w:id="64"/>
      </w:r>
      <w:r w:rsidRPr="00C77002">
        <w:t xml:space="preserve"> Any such restrictions should still, as far as possible, allow participants to assemble within sight and sound of their target audience</w:t>
      </w:r>
      <w:r>
        <w:t>, or at whatever site is otherwise important to their purpose</w:t>
      </w:r>
      <w:r w:rsidRPr="00C77002">
        <w:t>.</w:t>
      </w:r>
      <w:r w:rsidRPr="002F4791">
        <w:rPr>
          <w:rStyle w:val="FootnoteReference"/>
        </w:rPr>
        <w:footnoteReference w:id="65"/>
      </w:r>
    </w:p>
    <w:p w14:paraId="11040F76" w14:textId="77777777" w:rsidR="002F4791" w:rsidRPr="00C77002" w:rsidRDefault="002F4791" w:rsidP="00735E01">
      <w:pPr>
        <w:pStyle w:val="SingleTxtG"/>
      </w:pPr>
      <w:r>
        <w:t>54</w:t>
      </w:r>
      <w:r w:rsidRPr="00C77002">
        <w:t xml:space="preserve">. </w:t>
      </w:r>
      <w:r>
        <w:tab/>
      </w:r>
      <w:r w:rsidRPr="00C77002">
        <w:t xml:space="preserve">Concerning restrictions on the </w:t>
      </w:r>
      <w:r w:rsidRPr="00291EE0">
        <w:t>time</w:t>
      </w:r>
      <w:r w:rsidRPr="00C77002">
        <w:t xml:space="preserve"> of assemblies</w:t>
      </w:r>
      <w:r>
        <w:t>,</w:t>
      </w:r>
      <w:r w:rsidRPr="00C77002">
        <w:t xml:space="preserve"> participants must have sufficient opportunity </w:t>
      </w:r>
      <w:r>
        <w:t xml:space="preserve">to </w:t>
      </w:r>
      <w:r w:rsidRPr="00C77002">
        <w:t>manifest their views</w:t>
      </w:r>
      <w:r>
        <w:t xml:space="preserve"> or to pursue their other purposes</w:t>
      </w:r>
      <w:r w:rsidRPr="00F738D8">
        <w:t xml:space="preserve"> </w:t>
      </w:r>
      <w:r w:rsidRPr="00C77002">
        <w:t>effectively.</w:t>
      </w:r>
      <w:r w:rsidRPr="002F4791">
        <w:rPr>
          <w:rStyle w:val="FootnoteReference"/>
        </w:rPr>
        <w:footnoteReference w:id="66"/>
      </w:r>
      <w:r w:rsidRPr="00C77002">
        <w:t xml:space="preserve"> Peaceful assemblies </w:t>
      </w:r>
      <w:r>
        <w:t>should generally</w:t>
      </w:r>
      <w:r w:rsidRPr="00C77002">
        <w:t xml:space="preserve"> be left to end by themselves. Restrictions on the precise time of day or date when assemblies can or cannot be held raise concerns about their compatibility </w:t>
      </w:r>
      <w:r w:rsidRPr="00C77002">
        <w:lastRenderedPageBreak/>
        <w:t>with the Covenant.</w:t>
      </w:r>
      <w:r w:rsidRPr="002F4791">
        <w:rPr>
          <w:rStyle w:val="FootnoteReference"/>
        </w:rPr>
        <w:footnoteReference w:id="67"/>
      </w:r>
      <w:r w:rsidRPr="00C77002">
        <w:t xml:space="preserve"> Assemblies should not be limited solely because of their frequency. The </w:t>
      </w:r>
      <w:r>
        <w:t xml:space="preserve">timing, </w:t>
      </w:r>
      <w:r w:rsidRPr="00C77002">
        <w:t xml:space="preserve">duration </w:t>
      </w:r>
      <w:r>
        <w:t>or</w:t>
      </w:r>
      <w:r w:rsidRPr="00C77002">
        <w:t xml:space="preserve"> frequency of a demonstration may</w:t>
      </w:r>
      <w:r>
        <w:t>, for example,</w:t>
      </w:r>
      <w:r w:rsidRPr="00C77002">
        <w:t xml:space="preserve"> play a central role in </w:t>
      </w:r>
      <w:r>
        <w:t>achieving its objective</w:t>
      </w:r>
      <w:r w:rsidRPr="00C77002">
        <w:rPr>
          <w:lang w:val="en-US"/>
        </w:rPr>
        <w:t xml:space="preserve">. </w:t>
      </w:r>
      <w:r w:rsidRPr="00C77002">
        <w:t xml:space="preserve">However, the cumulative impact of sustained gatherings </w:t>
      </w:r>
      <w:r>
        <w:t>may be weighed in a proportionality assessment of a restriction</w:t>
      </w:r>
      <w:r w:rsidRPr="00C77002">
        <w:t xml:space="preserve">. </w:t>
      </w:r>
      <w:r>
        <w:t xml:space="preserve">For example, certain </w:t>
      </w:r>
      <w:r w:rsidRPr="00C77002">
        <w:t xml:space="preserve">assemblies held </w:t>
      </w:r>
      <w:r>
        <w:t xml:space="preserve">regularly </w:t>
      </w:r>
      <w:r w:rsidRPr="00C77002">
        <w:t xml:space="preserve">at night in residential areas might have </w:t>
      </w:r>
      <w:r>
        <w:t>a significant</w:t>
      </w:r>
      <w:r w:rsidRPr="00C77002">
        <w:t xml:space="preserve"> impact on those liv</w:t>
      </w:r>
      <w:r>
        <w:t>ing</w:t>
      </w:r>
      <w:r w:rsidRPr="00C77002">
        <w:t xml:space="preserve"> nearby.</w:t>
      </w:r>
    </w:p>
    <w:p w14:paraId="63D1DD35" w14:textId="267F32BE" w:rsidR="002F4791" w:rsidRDefault="002F4791" w:rsidP="00735E01">
      <w:pPr>
        <w:pStyle w:val="SingleTxtG"/>
      </w:pPr>
      <w:r>
        <w:t>55</w:t>
      </w:r>
      <w:r w:rsidRPr="00C77002">
        <w:t xml:space="preserve">. </w:t>
      </w:r>
      <w:r>
        <w:tab/>
      </w:r>
      <w:r w:rsidRPr="00C77002">
        <w:t>As for restriction</w:t>
      </w:r>
      <w:r>
        <w:t>s</w:t>
      </w:r>
      <w:r w:rsidRPr="00C77002">
        <w:t xml:space="preserve"> on the element of </w:t>
      </w:r>
      <w:r w:rsidRPr="00291EE0">
        <w:t>place</w:t>
      </w:r>
      <w:r>
        <w:t>,</w:t>
      </w:r>
      <w:r w:rsidRPr="00C77002">
        <w:t xml:space="preserve"> peaceful assemblies may in principle be conducted in all </w:t>
      </w:r>
      <w:r>
        <w:t>sp</w:t>
      </w:r>
      <w:r w:rsidRPr="00C77002">
        <w:t>aces to which the public has access or should have access, such as public squares and streets.</w:t>
      </w:r>
      <w:r w:rsidRPr="002F4791">
        <w:rPr>
          <w:rStyle w:val="FootnoteReference"/>
        </w:rPr>
        <w:footnoteReference w:id="68"/>
      </w:r>
      <w:r w:rsidRPr="00C77002">
        <w:t xml:space="preserve"> </w:t>
      </w:r>
      <w:r>
        <w:t>While</w:t>
      </w:r>
      <w:r w:rsidRPr="0030508E">
        <w:t xml:space="preserve"> rules</w:t>
      </w:r>
      <w:r>
        <w:t xml:space="preserve"> concerning </w:t>
      </w:r>
      <w:r w:rsidRPr="00A1530A">
        <w:t>public</w:t>
      </w:r>
      <w:r w:rsidRPr="00C77002">
        <w:t xml:space="preserve"> access to some spaces, such as buildings and parks, may </w:t>
      </w:r>
      <w:r w:rsidRPr="00A1530A">
        <w:t>also</w:t>
      </w:r>
      <w:r>
        <w:t xml:space="preserve"> </w:t>
      </w:r>
      <w:r w:rsidRPr="00C77002">
        <w:t>limit the right to assemble in such places</w:t>
      </w:r>
      <w:r>
        <w:t xml:space="preserve">, </w:t>
      </w:r>
      <w:r w:rsidRPr="00A1530A">
        <w:t>the application of</w:t>
      </w:r>
      <w:r>
        <w:t xml:space="preserve"> such restrictions </w:t>
      </w:r>
      <w:r w:rsidRPr="00A1530A">
        <w:t>to peaceful assemblies</w:t>
      </w:r>
      <w:r>
        <w:t xml:space="preserve"> must be justifiable in terms of article 21</w:t>
      </w:r>
      <w:r w:rsidRPr="00C77002">
        <w:t>.</w:t>
      </w:r>
      <w:r w:rsidRPr="00C77002" w:rsidDel="005508C4">
        <w:t xml:space="preserve"> </w:t>
      </w:r>
      <w:r>
        <w:t>Peaceful</w:t>
      </w:r>
      <w:r w:rsidRPr="00C77002">
        <w:t xml:space="preserve"> assemblies </w:t>
      </w:r>
      <w:r>
        <w:t>should</w:t>
      </w:r>
      <w:r w:rsidRPr="00C77002">
        <w:t xml:space="preserve"> not be relegated to remote areas where they cannot effectively capture the attention of those who are being addressed, or the general public.</w:t>
      </w:r>
      <w:r w:rsidRPr="002F4791">
        <w:rPr>
          <w:rStyle w:val="FootnoteReference"/>
        </w:rPr>
        <w:footnoteReference w:id="69"/>
      </w:r>
      <w:r w:rsidRPr="00C77002">
        <w:t xml:space="preserve"> As a general rule, </w:t>
      </w:r>
      <w:r w:rsidRPr="002762E1">
        <w:t>there can be no blanket ban</w:t>
      </w:r>
      <w:r w:rsidRPr="00C77002">
        <w:t xml:space="preserve"> on all assemblies in the capital</w:t>
      </w:r>
      <w:r>
        <w:t xml:space="preserve"> city,</w:t>
      </w:r>
      <w:r w:rsidRPr="002F4791">
        <w:rPr>
          <w:rStyle w:val="FootnoteReference"/>
        </w:rPr>
        <w:footnoteReference w:id="70"/>
      </w:r>
      <w:r w:rsidRPr="00C77002">
        <w:t xml:space="preserve"> in a</w:t>
      </w:r>
      <w:r>
        <w:t>ll</w:t>
      </w:r>
      <w:r w:rsidRPr="00C77002">
        <w:t xml:space="preserve"> public </w:t>
      </w:r>
      <w:r>
        <w:t>places</w:t>
      </w:r>
      <w:r w:rsidRPr="00C77002">
        <w:t xml:space="preserve"> except </w:t>
      </w:r>
      <w:r>
        <w:t xml:space="preserve">one </w:t>
      </w:r>
      <w:r w:rsidRPr="00C77002">
        <w:t>specifi</w:t>
      </w:r>
      <w:r>
        <w:t>c</w:t>
      </w:r>
      <w:r w:rsidRPr="00C77002">
        <w:t xml:space="preserve"> </w:t>
      </w:r>
      <w:r>
        <w:t>location within</w:t>
      </w:r>
      <w:r w:rsidRPr="00C77002">
        <w:t xml:space="preserve"> a city</w:t>
      </w:r>
      <w:r w:rsidRPr="002F4791">
        <w:rPr>
          <w:rStyle w:val="FootnoteReference"/>
        </w:rPr>
        <w:footnoteReference w:id="71"/>
      </w:r>
      <w:r w:rsidRPr="00C77002">
        <w:t xml:space="preserve"> or outside the city centre</w:t>
      </w:r>
      <w:r>
        <w:t>,</w:t>
      </w:r>
      <w:r w:rsidRPr="002F4791">
        <w:rPr>
          <w:rStyle w:val="FootnoteReference"/>
        </w:rPr>
        <w:footnoteReference w:id="72"/>
      </w:r>
      <w:r w:rsidRPr="00C77002">
        <w:t xml:space="preserve"> or </w:t>
      </w:r>
      <w:r>
        <w:t>o</w:t>
      </w:r>
      <w:r w:rsidRPr="00C77002">
        <w:t xml:space="preserve">n all the streets in </w:t>
      </w:r>
      <w:r>
        <w:t>a</w:t>
      </w:r>
      <w:r w:rsidRPr="00C77002">
        <w:t xml:space="preserve"> city.</w:t>
      </w:r>
    </w:p>
    <w:p w14:paraId="05203511" w14:textId="77777777" w:rsidR="002F4791" w:rsidRDefault="002F4791" w:rsidP="00735E01">
      <w:pPr>
        <w:pStyle w:val="SingleTxtG"/>
      </w:pPr>
      <w:r>
        <w:t>5</w:t>
      </w:r>
      <w:r w:rsidRPr="00C77002">
        <w:t xml:space="preserve">6. </w:t>
      </w:r>
      <w:r>
        <w:tab/>
      </w:r>
      <w:r w:rsidRPr="000C1D67">
        <w:t>The designation of the perimeters of places such as courts, parliament</w:t>
      </w:r>
      <w:r>
        <w:t>s</w:t>
      </w:r>
      <w:r w:rsidRPr="000C1D67">
        <w:t>, sites of historical sig</w:t>
      </w:r>
      <w:r w:rsidRPr="00867A46">
        <w:t xml:space="preserve">nificance or other official buildings as areas where assemblies may not take place should generally be avoided, </w:t>
      </w:r>
      <w:r w:rsidRPr="00291EE0">
        <w:rPr>
          <w:iCs/>
        </w:rPr>
        <w:t>inter alia</w:t>
      </w:r>
      <w:r>
        <w:rPr>
          <w:iCs/>
        </w:rPr>
        <w:t>,</w:t>
      </w:r>
      <w:r w:rsidRPr="000C1D67">
        <w:rPr>
          <w:i/>
        </w:rPr>
        <w:t xml:space="preserve"> </w:t>
      </w:r>
      <w:r w:rsidRPr="000C1D67">
        <w:t xml:space="preserve">because these are public spaces. </w:t>
      </w:r>
      <w:r>
        <w:t xml:space="preserve">Any restrictions on </w:t>
      </w:r>
      <w:r w:rsidRPr="000C1D67">
        <w:t>assemblies in and around such places must be specifically justified and narrowly circumscribed</w:t>
      </w:r>
      <w:r w:rsidRPr="00C77002">
        <w:t>.</w:t>
      </w:r>
      <w:r w:rsidRPr="002F4791">
        <w:rPr>
          <w:rStyle w:val="FootnoteReference"/>
        </w:rPr>
        <w:footnoteReference w:id="73"/>
      </w:r>
    </w:p>
    <w:p w14:paraId="3FA0757D" w14:textId="77777777" w:rsidR="002F4791" w:rsidRPr="00C77002" w:rsidRDefault="002F4791" w:rsidP="00735E01">
      <w:pPr>
        <w:pStyle w:val="SingleTxtG"/>
      </w:pPr>
      <w:r>
        <w:t>5</w:t>
      </w:r>
      <w:r w:rsidRPr="00C77002">
        <w:t xml:space="preserve">7. </w:t>
      </w:r>
      <w:r>
        <w:tab/>
      </w:r>
      <w:r w:rsidRPr="00441F13">
        <w:t>While gatherings in private spaces fall within the scope of</w:t>
      </w:r>
      <w:r>
        <w:t xml:space="preserve"> the right of peaceful assembly,</w:t>
      </w:r>
      <w:r w:rsidRPr="002F4791">
        <w:rPr>
          <w:rStyle w:val="FootnoteReference"/>
        </w:rPr>
        <w:footnoteReference w:id="74"/>
      </w:r>
      <w:r>
        <w:t xml:space="preserve"> </w:t>
      </w:r>
      <w:r w:rsidRPr="004245B6">
        <w:t>the interests of others with rights in the property</w:t>
      </w:r>
      <w:r w:rsidRPr="00C77002">
        <w:t xml:space="preserve"> </w:t>
      </w:r>
      <w:r>
        <w:t>must</w:t>
      </w:r>
      <w:r w:rsidRPr="00C77002">
        <w:t xml:space="preserve"> be given due weight</w:t>
      </w:r>
      <w:r>
        <w:t xml:space="preserve">. The extent to which restrictions may be imposed on such a gathering depends on considerations such as whether the space is routinely publicly accessible, the nature and extent of the potential interference caused by the gathering with the interests of others with rights in the property, </w:t>
      </w:r>
      <w:r w:rsidRPr="00A1530A">
        <w:t>whether those holding rights in the property approve of such use, whether the ownership of the space is contested through the gathering</w:t>
      </w:r>
      <w:r>
        <w:t xml:space="preserve"> and whether</w:t>
      </w:r>
      <w:r w:rsidRPr="00C77002">
        <w:t xml:space="preserve"> participants have other reasonable </w:t>
      </w:r>
      <w:r>
        <w:t>means to achieve the purpose of the assembly, in accordance with the sight and sound principle</w:t>
      </w:r>
      <w:r w:rsidRPr="00C77002">
        <w:t>.</w:t>
      </w:r>
      <w:r w:rsidRPr="002F4791">
        <w:rPr>
          <w:rStyle w:val="FootnoteReference"/>
        </w:rPr>
        <w:footnoteReference w:id="75"/>
      </w:r>
      <w:r w:rsidRPr="00C77002">
        <w:t xml:space="preserve"> </w:t>
      </w:r>
      <w:r w:rsidRPr="00A1530A">
        <w:t>Access to private property may not be denied on a discriminatory basis.</w:t>
      </w:r>
    </w:p>
    <w:p w14:paraId="09C80B9D" w14:textId="77777777" w:rsidR="002F4791" w:rsidRPr="00C77002" w:rsidRDefault="002F4791" w:rsidP="00735E01">
      <w:pPr>
        <w:pStyle w:val="SingleTxtG"/>
      </w:pPr>
      <w:r>
        <w:t>5</w:t>
      </w:r>
      <w:r w:rsidRPr="00C77002">
        <w:t xml:space="preserve">8. </w:t>
      </w:r>
      <w:r>
        <w:tab/>
      </w:r>
      <w:r w:rsidRPr="00C77002">
        <w:t xml:space="preserve">As far as restrictions on the </w:t>
      </w:r>
      <w:r w:rsidRPr="00291EE0">
        <w:t>manner</w:t>
      </w:r>
      <w:r w:rsidRPr="00C77002">
        <w:t xml:space="preserve"> of peaceful assemblies are concerned</w:t>
      </w:r>
      <w:r>
        <w:t>,</w:t>
      </w:r>
      <w:r w:rsidRPr="00C77002">
        <w:t xml:space="preserve"> participants should be left to determine whether they want to use equipment such as posters</w:t>
      </w:r>
      <w:r>
        <w:t>,</w:t>
      </w:r>
      <w:r w:rsidRPr="00C77002">
        <w:t xml:space="preserve"> megaphones</w:t>
      </w:r>
      <w:r>
        <w:t>,</w:t>
      </w:r>
      <w:r w:rsidRPr="00C77002">
        <w:t xml:space="preserve"> musical instruments </w:t>
      </w:r>
      <w:r>
        <w:t xml:space="preserve">or other technical means, such as projection equipment, </w:t>
      </w:r>
      <w:r w:rsidRPr="00C77002">
        <w:t xml:space="preserve">to convey their message. Assemblies may entail the </w:t>
      </w:r>
      <w:r>
        <w:t xml:space="preserve">temporary </w:t>
      </w:r>
      <w:r w:rsidRPr="00C77002">
        <w:t xml:space="preserve">erection of structures, </w:t>
      </w:r>
      <w:r>
        <w:t>including</w:t>
      </w:r>
      <w:r w:rsidRPr="00C77002">
        <w:t xml:space="preserve"> sound systems, to reach their audience</w:t>
      </w:r>
      <w:r>
        <w:t xml:space="preserve"> or otherwise achieve their purpose</w:t>
      </w:r>
      <w:r w:rsidRPr="00C77002">
        <w:t>.</w:t>
      </w:r>
      <w:r w:rsidRPr="002F4791">
        <w:rPr>
          <w:rStyle w:val="FootnoteReference"/>
        </w:rPr>
        <w:footnoteReference w:id="76"/>
      </w:r>
    </w:p>
    <w:p w14:paraId="5A723949" w14:textId="77777777" w:rsidR="002F4791" w:rsidRPr="00C77002" w:rsidRDefault="002F4791" w:rsidP="00735E01">
      <w:pPr>
        <w:pStyle w:val="SingleTxtG"/>
      </w:pPr>
      <w:r>
        <w:t>5</w:t>
      </w:r>
      <w:r w:rsidRPr="00C77002">
        <w:t xml:space="preserve">9. </w:t>
      </w:r>
      <w:r>
        <w:tab/>
      </w:r>
      <w:r w:rsidRPr="00C77002">
        <w:t>In general, States parties should not limit the number of participants in assemblies.</w:t>
      </w:r>
      <w:r w:rsidRPr="002F4791">
        <w:rPr>
          <w:rStyle w:val="FootnoteReference"/>
        </w:rPr>
        <w:footnoteReference w:id="77"/>
      </w:r>
      <w:r w:rsidRPr="00C77002">
        <w:t xml:space="preserve"> Any such restriction can be accepted only if there is a clear connection with a legitimate ground for restrictions as set out in article 21, for example where public safety considerations dictate a maximum crowd capacity for a stadium or a bridge</w:t>
      </w:r>
      <w:r>
        <w:t>, or where public health considerations dictate physical distancing</w:t>
      </w:r>
      <w:r w:rsidRPr="00C77002">
        <w:t>.</w:t>
      </w:r>
    </w:p>
    <w:p w14:paraId="6B0C88A6" w14:textId="77777777" w:rsidR="002F4791" w:rsidRPr="00291EE0" w:rsidRDefault="002F4791" w:rsidP="00735E01">
      <w:pPr>
        <w:pStyle w:val="SingleTxtG"/>
        <w:rPr>
          <w:sz w:val="18"/>
          <w:szCs w:val="18"/>
        </w:rPr>
      </w:pPr>
      <w:r>
        <w:t>6</w:t>
      </w:r>
      <w:r w:rsidRPr="00C77002">
        <w:t xml:space="preserve">0. </w:t>
      </w:r>
      <w:r>
        <w:tab/>
        <w:t>T</w:t>
      </w:r>
      <w:r w:rsidRPr="00C77002">
        <w:rPr>
          <w:lang w:val="x-none"/>
        </w:rPr>
        <w:t>he wearing of face</w:t>
      </w:r>
      <w:r>
        <w:t xml:space="preserve"> </w:t>
      </w:r>
      <w:r w:rsidRPr="00C77002">
        <w:rPr>
          <w:lang w:val="x-none"/>
        </w:rPr>
        <w:t xml:space="preserve">coverings </w:t>
      </w:r>
      <w:r w:rsidRPr="00C77002">
        <w:rPr>
          <w:lang w:val="en-US"/>
        </w:rPr>
        <w:t xml:space="preserve">or other disguises </w:t>
      </w:r>
      <w:r w:rsidRPr="00C77002">
        <w:rPr>
          <w:lang w:val="x-none"/>
        </w:rPr>
        <w:t>by assembly participants, such as hoods or masks,</w:t>
      </w:r>
      <w:r>
        <w:t xml:space="preserve"> or taking other steps to participate anonymously</w:t>
      </w:r>
      <w:r w:rsidRPr="00C77002">
        <w:rPr>
          <w:lang w:val="x-none"/>
        </w:rPr>
        <w:t xml:space="preserve"> </w:t>
      </w:r>
      <w:r w:rsidRPr="00C77002">
        <w:t xml:space="preserve">may form part of the expressive element of a peaceful assembly </w:t>
      </w:r>
      <w:r>
        <w:t xml:space="preserve">or </w:t>
      </w:r>
      <w:r w:rsidRPr="00C77002">
        <w:t xml:space="preserve">serve to counter reprisals </w:t>
      </w:r>
      <w:r>
        <w:t>or to</w:t>
      </w:r>
      <w:r w:rsidRPr="00C77002">
        <w:t xml:space="preserve"> protect privacy</w:t>
      </w:r>
      <w:r>
        <w:t>, including</w:t>
      </w:r>
      <w:r w:rsidRPr="0030508E">
        <w:t xml:space="preserve"> </w:t>
      </w:r>
      <w:r w:rsidRPr="00C77002">
        <w:t xml:space="preserve">in the context of new surveillance technologies. </w:t>
      </w:r>
      <w:r w:rsidRPr="006168C5">
        <w:t>The anonymity of</w:t>
      </w:r>
      <w:r w:rsidRPr="00A01F2D">
        <w:t xml:space="preserve"> participants </w:t>
      </w:r>
      <w:r w:rsidRPr="00A01F2D">
        <w:lastRenderedPageBreak/>
        <w:t>should be allowed unless their conduct presents reasonable grounds for arrest,</w:t>
      </w:r>
      <w:r w:rsidRPr="002F4791">
        <w:rPr>
          <w:rStyle w:val="FootnoteReference"/>
        </w:rPr>
        <w:footnoteReference w:id="78"/>
      </w:r>
      <w:r w:rsidRPr="006168C5">
        <w:t xml:space="preserve"> or there are other similarly compelling reasons</w:t>
      </w:r>
      <w:r>
        <w:t xml:space="preserve">, </w:t>
      </w:r>
      <w:r w:rsidRPr="00560336">
        <w:t>such as</w:t>
      </w:r>
      <w:r>
        <w:t xml:space="preserve"> the fact</w:t>
      </w:r>
      <w:r w:rsidRPr="00560336">
        <w:t xml:space="preserve"> that the face</w:t>
      </w:r>
      <w:r>
        <w:t xml:space="preserve"> </w:t>
      </w:r>
      <w:r w:rsidRPr="00560336">
        <w:t xml:space="preserve">covering forms part of a symbol that is, exceptionally, restricted for the reasons </w:t>
      </w:r>
      <w:r>
        <w:t>referred to</w:t>
      </w:r>
      <w:r w:rsidRPr="00560336">
        <w:t xml:space="preserve"> </w:t>
      </w:r>
      <w:r>
        <w:t>above</w:t>
      </w:r>
      <w:r w:rsidRPr="00560336">
        <w:t xml:space="preserve"> </w:t>
      </w:r>
      <w:r>
        <w:t>(see</w:t>
      </w:r>
      <w:r w:rsidRPr="00560336">
        <w:t xml:space="preserve"> para</w:t>
      </w:r>
      <w:r>
        <w:t>.</w:t>
      </w:r>
      <w:r w:rsidRPr="00560336">
        <w:t xml:space="preserve"> 51</w:t>
      </w:r>
      <w:r>
        <w:t>)</w:t>
      </w:r>
      <w:r w:rsidRPr="006168C5">
        <w:t xml:space="preserve">. </w:t>
      </w:r>
      <w:r w:rsidRPr="002E4CA5">
        <w:t>The use of disguises should not in itself be deemed to signify violent intent.</w:t>
      </w:r>
    </w:p>
    <w:p w14:paraId="5AE32E0E" w14:textId="77777777" w:rsidR="002F4791" w:rsidRPr="00847D6B" w:rsidRDefault="002F4791" w:rsidP="00735E01">
      <w:pPr>
        <w:pStyle w:val="SingleTxtG"/>
      </w:pPr>
      <w:r>
        <w:t>6</w:t>
      </w:r>
      <w:r w:rsidRPr="00C77002">
        <w:t xml:space="preserve">1. </w:t>
      </w:r>
      <w:r>
        <w:tab/>
        <w:t>While t</w:t>
      </w:r>
      <w:r w:rsidRPr="00C77002">
        <w:t xml:space="preserve">he collection of relevant information and data by authorities may under certain circumstances assist the </w:t>
      </w:r>
      <w:r>
        <w:t>facilitation</w:t>
      </w:r>
      <w:r w:rsidRPr="00C77002">
        <w:t xml:space="preserve"> of assemblies,</w:t>
      </w:r>
      <w:r>
        <w:t xml:space="preserve"> it must not result in suppressing rights or creating a chilling effect</w:t>
      </w:r>
      <w:r w:rsidRPr="00C77002">
        <w:t xml:space="preserve">. </w:t>
      </w:r>
      <w:r>
        <w:t>A</w:t>
      </w:r>
      <w:r w:rsidRPr="00C77002">
        <w:t>ny information</w:t>
      </w:r>
      <w:r>
        <w:t xml:space="preserve"> </w:t>
      </w:r>
      <w:r w:rsidRPr="00C77002">
        <w:t>gathering,</w:t>
      </w:r>
      <w:r>
        <w:t xml:space="preserve"> whether by public or private entities,</w:t>
      </w:r>
      <w:r w:rsidRPr="00C77002">
        <w:t xml:space="preserve"> including through surveillance or the interception of communications, </w:t>
      </w:r>
      <w:r>
        <w:t>and</w:t>
      </w:r>
      <w:r w:rsidRPr="00C77002">
        <w:t xml:space="preserve"> the way in which data are </w:t>
      </w:r>
      <w:r>
        <w:t xml:space="preserve">collected, shared, </w:t>
      </w:r>
      <w:r w:rsidRPr="00C77002">
        <w:t>retained and accessed, must strictly conform to applicable international standards, including on the right to privacy, and may never be aimed at intimidating or harassing participants</w:t>
      </w:r>
      <w:r>
        <w:t xml:space="preserve"> or would-be participants</w:t>
      </w:r>
      <w:r w:rsidRPr="00C77002">
        <w:t xml:space="preserve"> in assemblies.</w:t>
      </w:r>
      <w:r w:rsidRPr="002F4791">
        <w:rPr>
          <w:rStyle w:val="FootnoteReference"/>
        </w:rPr>
        <w:footnoteReference w:id="79"/>
      </w:r>
      <w:r w:rsidRPr="00C77002">
        <w:t xml:space="preserve"> Such practices should be regulated by appropriate and publicly accessible domestic legal frameworks </w:t>
      </w:r>
      <w:r>
        <w:t xml:space="preserve">that are </w:t>
      </w:r>
      <w:r w:rsidRPr="00C77002">
        <w:t>compatible with international standards and subject to scrutiny by the courts.</w:t>
      </w:r>
      <w:r w:rsidRPr="002F4791">
        <w:rPr>
          <w:rStyle w:val="FootnoteReference"/>
        </w:rPr>
        <w:footnoteReference w:id="80"/>
      </w:r>
    </w:p>
    <w:p w14:paraId="586AC2B3" w14:textId="261FE08F" w:rsidR="002F4791" w:rsidRPr="00C77002" w:rsidRDefault="002F4791" w:rsidP="00735E01">
      <w:pPr>
        <w:pStyle w:val="SingleTxtG"/>
      </w:pPr>
      <w:r>
        <w:t>6</w:t>
      </w:r>
      <w:r w:rsidRPr="00C77002">
        <w:t xml:space="preserve">2. </w:t>
      </w:r>
      <w:r>
        <w:tab/>
      </w:r>
      <w:r w:rsidRPr="00C77002">
        <w:t xml:space="preserve">The mere fact that </w:t>
      </w:r>
      <w:r>
        <w:t xml:space="preserve">a particular </w:t>
      </w:r>
      <w:r w:rsidRPr="00C77002">
        <w:t>assembl</w:t>
      </w:r>
      <w:r>
        <w:t>y</w:t>
      </w:r>
      <w:r w:rsidRPr="00C77002">
        <w:t xml:space="preserve"> take</w:t>
      </w:r>
      <w:r>
        <w:t>s</w:t>
      </w:r>
      <w:r w:rsidRPr="00C77002">
        <w:t xml:space="preserve"> place in public does not mean that participants</w:t>
      </w:r>
      <w:r>
        <w:t>’</w:t>
      </w:r>
      <w:r w:rsidRPr="00C77002">
        <w:t xml:space="preserve"> privacy </w:t>
      </w:r>
      <w:r>
        <w:t>cannot be violated. The right to privacy may be</w:t>
      </w:r>
      <w:r w:rsidRPr="00C77002">
        <w:t xml:space="preserve"> infringed, for example, by facial recognition and other technologies that can identify individual participants in a crowd.</w:t>
      </w:r>
      <w:r w:rsidRPr="002F4791">
        <w:rPr>
          <w:rStyle w:val="FootnoteReference"/>
        </w:rPr>
        <w:footnoteReference w:id="81"/>
      </w:r>
      <w:r w:rsidRPr="00C77002">
        <w:t xml:space="preserve"> The same applies to the monitoring of social media to glean information about participation in peaceful assemblies. Independent </w:t>
      </w:r>
      <w:r>
        <w:t xml:space="preserve">and transparent </w:t>
      </w:r>
      <w:r w:rsidRPr="00C77002">
        <w:t xml:space="preserve">scrutiny and oversight must be exercised over the </w:t>
      </w:r>
      <w:r>
        <w:t xml:space="preserve">decision to </w:t>
      </w:r>
      <w:r w:rsidRPr="00C77002">
        <w:t xml:space="preserve">collect </w:t>
      </w:r>
      <w:r>
        <w:t xml:space="preserve">the </w:t>
      </w:r>
      <w:r w:rsidRPr="00C77002">
        <w:t>personal information and data of those engaged in peaceful assemblies</w:t>
      </w:r>
      <w:r>
        <w:t xml:space="preserve"> and over its sharing or retention, with a view to ensuring the compatibility of such actions with the Covenant</w:t>
      </w:r>
      <w:r w:rsidRPr="00C77002">
        <w:t>.</w:t>
      </w:r>
    </w:p>
    <w:p w14:paraId="12BC3149" w14:textId="77777777" w:rsidR="002F4791" w:rsidRPr="00C77002" w:rsidRDefault="002F4791" w:rsidP="00735E01">
      <w:pPr>
        <w:pStyle w:val="SingleTxtG"/>
      </w:pPr>
      <w:r>
        <w:t>6</w:t>
      </w:r>
      <w:r w:rsidRPr="00C77002">
        <w:t xml:space="preserve">3. </w:t>
      </w:r>
      <w:r>
        <w:tab/>
      </w:r>
      <w:r w:rsidRPr="00C77002">
        <w:t xml:space="preserve">The freedom of </w:t>
      </w:r>
      <w:r>
        <w:t>public</w:t>
      </w:r>
      <w:r w:rsidRPr="00C77002">
        <w:t xml:space="preserve"> officials to participate in peaceful assemblies </w:t>
      </w:r>
      <w:r>
        <w:t>should</w:t>
      </w:r>
      <w:r w:rsidRPr="00C77002">
        <w:t xml:space="preserve"> not be limited more than is strictly required by the need to ensure public confidence in their impartiality, and thus their ability to perform their service duties</w:t>
      </w:r>
      <w:r>
        <w:t>,</w:t>
      </w:r>
      <w:r w:rsidRPr="002F4791">
        <w:rPr>
          <w:rStyle w:val="FootnoteReference"/>
        </w:rPr>
        <w:footnoteReference w:id="82"/>
      </w:r>
      <w:r>
        <w:t xml:space="preserve"> and any such restrictions must comply with article 21.</w:t>
      </w:r>
    </w:p>
    <w:p w14:paraId="58BB7258" w14:textId="77777777" w:rsidR="002F4791" w:rsidRDefault="002F4791" w:rsidP="00735E01">
      <w:pPr>
        <w:pStyle w:val="SingleTxtG"/>
      </w:pPr>
      <w:r>
        <w:t>6</w:t>
      </w:r>
      <w:r w:rsidRPr="00C77002">
        <w:t xml:space="preserve">4. </w:t>
      </w:r>
      <w:r>
        <w:tab/>
      </w:r>
      <w:r w:rsidRPr="00C77002">
        <w:t xml:space="preserve">Requirements for participants </w:t>
      </w:r>
      <w:r>
        <w:t xml:space="preserve">or organizers either to arrange for or to contribute towards </w:t>
      </w:r>
      <w:r w:rsidRPr="00C77002">
        <w:t>the costs of policing or security</w:t>
      </w:r>
      <w:r>
        <w:t>,</w:t>
      </w:r>
      <w:r w:rsidRPr="002F4791">
        <w:rPr>
          <w:rStyle w:val="FootnoteReference"/>
        </w:rPr>
        <w:footnoteReference w:id="83"/>
      </w:r>
      <w:r w:rsidRPr="00C77002">
        <w:t xml:space="preserve"> medical assistance or cleaning</w:t>
      </w:r>
      <w:r>
        <w:t>,</w:t>
      </w:r>
      <w:r w:rsidRPr="002F4791">
        <w:rPr>
          <w:rStyle w:val="FootnoteReference"/>
        </w:rPr>
        <w:footnoteReference w:id="84"/>
      </w:r>
      <w:r w:rsidRPr="00C77002">
        <w:t xml:space="preserve"> </w:t>
      </w:r>
      <w:r>
        <w:t xml:space="preserve">or other public services </w:t>
      </w:r>
      <w:r w:rsidRPr="00C77002">
        <w:t>associated with peaceful assemblies are generally not compatible with article 21.</w:t>
      </w:r>
      <w:r w:rsidRPr="002F4791">
        <w:rPr>
          <w:rStyle w:val="FootnoteReference"/>
        </w:rPr>
        <w:footnoteReference w:id="85"/>
      </w:r>
    </w:p>
    <w:p w14:paraId="2A1E75FB" w14:textId="77777777" w:rsidR="002F4791" w:rsidRDefault="002F4791" w:rsidP="00735E01">
      <w:pPr>
        <w:pStyle w:val="SingleTxtG"/>
      </w:pPr>
      <w:r>
        <w:t>6</w:t>
      </w:r>
      <w:r w:rsidRPr="00C77002">
        <w:t xml:space="preserve">5. </w:t>
      </w:r>
      <w:r>
        <w:tab/>
        <w:t>O</w:t>
      </w:r>
      <w:r w:rsidRPr="00C77002">
        <w:t>rgani</w:t>
      </w:r>
      <w:r>
        <w:t>z</w:t>
      </w:r>
      <w:r w:rsidRPr="00C77002">
        <w:t xml:space="preserve">ers and participants are </w:t>
      </w:r>
      <w:r>
        <w:t>expected</w:t>
      </w:r>
      <w:r w:rsidRPr="00C77002">
        <w:t xml:space="preserve"> to comply with </w:t>
      </w:r>
      <w:r>
        <w:t xml:space="preserve">the </w:t>
      </w:r>
      <w:r w:rsidRPr="00C77002">
        <w:t>legal requirements</w:t>
      </w:r>
      <w:r>
        <w:t xml:space="preserve"> made of an assembly</w:t>
      </w:r>
      <w:r w:rsidRPr="00C77002">
        <w:t xml:space="preserve">, </w:t>
      </w:r>
      <w:r w:rsidRPr="00637629">
        <w:t>and</w:t>
      </w:r>
      <w:r>
        <w:t xml:space="preserve"> </w:t>
      </w:r>
      <w:r w:rsidRPr="00C77002">
        <w:t xml:space="preserve">they </w:t>
      </w:r>
      <w:r>
        <w:t>may</w:t>
      </w:r>
      <w:r w:rsidRPr="00C77002">
        <w:t xml:space="preserve"> be held accountable for their own</w:t>
      </w:r>
      <w:r>
        <w:t xml:space="preserve"> unlawful</w:t>
      </w:r>
      <w:r w:rsidRPr="00C77002">
        <w:t xml:space="preserve"> conduct</w:t>
      </w:r>
      <w:r>
        <w:t>, including the incitement of others</w:t>
      </w:r>
      <w:r w:rsidRPr="00C77002">
        <w:t>.</w:t>
      </w:r>
      <w:r w:rsidRPr="002F4791">
        <w:rPr>
          <w:rStyle w:val="FootnoteReference"/>
        </w:rPr>
        <w:footnoteReference w:id="86"/>
      </w:r>
      <w:r w:rsidRPr="00C77002">
        <w:t xml:space="preserve"> </w:t>
      </w:r>
      <w:r w:rsidRPr="00637629">
        <w:t xml:space="preserve">If, in exceptional circumstances, </w:t>
      </w:r>
      <w:r>
        <w:t>organiz</w:t>
      </w:r>
      <w:r w:rsidRPr="00637629">
        <w:t xml:space="preserve">ers are held accountable for damage or injuries for which they were not directly responsible, it must be confined to cases </w:t>
      </w:r>
      <w:r>
        <w:t xml:space="preserve">in </w:t>
      </w:r>
      <w:r w:rsidRPr="00637629">
        <w:t>wh</w:t>
      </w:r>
      <w:r>
        <w:t>ich</w:t>
      </w:r>
      <w:r w:rsidRPr="00637629">
        <w:t xml:space="preserve"> evidence shows that the</w:t>
      </w:r>
      <w:r>
        <w:t xml:space="preserve"> organizers</w:t>
      </w:r>
      <w:r w:rsidRPr="00637629">
        <w:t xml:space="preserve"> could reasonably have foreseen and prevented </w:t>
      </w:r>
      <w:r>
        <w:t xml:space="preserve">the </w:t>
      </w:r>
      <w:r w:rsidRPr="00637629">
        <w:t>damage or injuries</w:t>
      </w:r>
      <w:r w:rsidRPr="00C77002">
        <w:t>.</w:t>
      </w:r>
      <w:r w:rsidRPr="002F4791">
        <w:rPr>
          <w:rStyle w:val="FootnoteReference"/>
        </w:rPr>
        <w:footnoteReference w:id="87"/>
      </w:r>
      <w:r w:rsidRPr="00C77002">
        <w:t xml:space="preserve"> It is good practice for </w:t>
      </w:r>
      <w:r>
        <w:t>organiz</w:t>
      </w:r>
      <w:r w:rsidRPr="00C77002">
        <w:t xml:space="preserve">ers to appoint </w:t>
      </w:r>
      <w:r>
        <w:t xml:space="preserve">stewards or </w:t>
      </w:r>
      <w:r w:rsidRPr="00C77002">
        <w:t xml:space="preserve">marshals where necessary, but </w:t>
      </w:r>
      <w:r>
        <w:t>this should not be a legal requirement</w:t>
      </w:r>
      <w:r w:rsidRPr="00C77002">
        <w:t>.</w:t>
      </w:r>
    </w:p>
    <w:p w14:paraId="6DA0FA1E" w14:textId="77777777" w:rsidR="002F4791" w:rsidRPr="00C77002" w:rsidRDefault="002F4791" w:rsidP="00735E01">
      <w:pPr>
        <w:pStyle w:val="SingleTxtG"/>
      </w:pPr>
      <w:r>
        <w:t>66.</w:t>
      </w:r>
      <w:r>
        <w:tab/>
        <w:t>Authorities</w:t>
      </w:r>
      <w:r w:rsidRPr="00C77002">
        <w:t xml:space="preserve"> may not require pledges</w:t>
      </w:r>
      <w:r>
        <w:t xml:space="preserve"> or undertakings</w:t>
      </w:r>
      <w:r w:rsidRPr="00C77002">
        <w:t xml:space="preserve"> from individuals not to</w:t>
      </w:r>
      <w:r>
        <w:t xml:space="preserve"> organize or</w:t>
      </w:r>
      <w:r w:rsidRPr="00C77002">
        <w:t xml:space="preserve"> participate in future assemblies.</w:t>
      </w:r>
      <w:r w:rsidRPr="002F4791">
        <w:rPr>
          <w:rStyle w:val="FootnoteReference"/>
        </w:rPr>
        <w:footnoteReference w:id="88"/>
      </w:r>
      <w:r w:rsidRPr="00C77002">
        <w:t xml:space="preserve"> Conversely, no one may be forced to participate in an assembly.</w:t>
      </w:r>
      <w:r w:rsidRPr="002F4791">
        <w:rPr>
          <w:rStyle w:val="FootnoteReference"/>
        </w:rPr>
        <w:footnoteReference w:id="89"/>
      </w:r>
    </w:p>
    <w:p w14:paraId="53A84C3B" w14:textId="77777777" w:rsidR="002F4791" w:rsidRDefault="002F4791" w:rsidP="00735E01">
      <w:pPr>
        <w:pStyle w:val="SingleTxtG"/>
      </w:pPr>
      <w:r>
        <w:lastRenderedPageBreak/>
        <w:t>6</w:t>
      </w:r>
      <w:r w:rsidRPr="00C77002">
        <w:t>7.</w:t>
      </w:r>
      <w:r w:rsidRPr="00C77002">
        <w:tab/>
      </w:r>
      <w:r w:rsidRPr="00C53536">
        <w:t>Where criminal or administrative sanctions</w:t>
      </w:r>
      <w:r w:rsidRPr="00C77002">
        <w:t xml:space="preserve"> are </w:t>
      </w:r>
      <w:r>
        <w:t xml:space="preserve">imposed on organizers of or </w:t>
      </w:r>
      <w:r w:rsidRPr="00C77002">
        <w:t>participants in a peaceful assembly</w:t>
      </w:r>
      <w:r>
        <w:t xml:space="preserve"> for their unlawful conduct</w:t>
      </w:r>
      <w:r w:rsidRPr="00C77002">
        <w:t>, such sanctions must be proportionate</w:t>
      </w:r>
      <w:r>
        <w:t>, non-discriminatory in nature</w:t>
      </w:r>
      <w:r w:rsidRPr="00C77002">
        <w:t xml:space="preserve"> and </w:t>
      </w:r>
      <w:r>
        <w:t>must not</w:t>
      </w:r>
      <w:r w:rsidRPr="00C77002">
        <w:t xml:space="preserve"> </w:t>
      </w:r>
      <w:r>
        <w:t>be based on ambiguous or overbroadly defined offences, or suppress</w:t>
      </w:r>
      <w:r w:rsidRPr="00C77002">
        <w:t xml:space="preserve"> conduct protected </w:t>
      </w:r>
      <w:r>
        <w:t>under</w:t>
      </w:r>
      <w:r w:rsidRPr="00C77002">
        <w:t xml:space="preserve"> the </w:t>
      </w:r>
      <w:r>
        <w:t>Covenant</w:t>
      </w:r>
      <w:r w:rsidRPr="00C77002">
        <w:t>.</w:t>
      </w:r>
    </w:p>
    <w:p w14:paraId="7A814CAC" w14:textId="77777777" w:rsidR="002F4791" w:rsidRPr="00C77002" w:rsidRDefault="002F4791" w:rsidP="00735E01">
      <w:pPr>
        <w:pStyle w:val="SingleTxtG"/>
      </w:pPr>
      <w:r>
        <w:t>68.</w:t>
      </w:r>
      <w:r>
        <w:tab/>
      </w:r>
      <w:r w:rsidRPr="00A24290">
        <w:t>While acts of terrorism must be criminali</w:t>
      </w:r>
      <w:r>
        <w:t>z</w:t>
      </w:r>
      <w:r w:rsidRPr="00A24290">
        <w:t xml:space="preserve">ed in conformity with international law, the definition of such crimes must not be overbroad or discriminatory and must not be applied </w:t>
      </w:r>
      <w:r>
        <w:t>so</w:t>
      </w:r>
      <w:r w:rsidRPr="00A24290">
        <w:t xml:space="preserve"> as to curtail or discourage the exercise of the right of peaceful assembly.</w:t>
      </w:r>
      <w:r w:rsidRPr="002F4791">
        <w:rPr>
          <w:rStyle w:val="FootnoteReference"/>
        </w:rPr>
        <w:footnoteReference w:id="90"/>
      </w:r>
      <w:r w:rsidRPr="00A24290">
        <w:t xml:space="preserve"> The mere act of </w:t>
      </w:r>
      <w:r>
        <w:t>organiz</w:t>
      </w:r>
      <w:r w:rsidRPr="00A24290">
        <w:t>ing or participating in a peaceful assembly cannot be criminali</w:t>
      </w:r>
      <w:r>
        <w:t>z</w:t>
      </w:r>
      <w:r w:rsidRPr="00A24290">
        <w:t xml:space="preserve">ed under </w:t>
      </w:r>
      <w:r>
        <w:t>counter</w:t>
      </w:r>
      <w:r w:rsidRPr="00A24290">
        <w:t>-terrorism laws.</w:t>
      </w:r>
    </w:p>
    <w:p w14:paraId="4D674923" w14:textId="77777777" w:rsidR="002F4791" w:rsidRPr="00C77002" w:rsidRDefault="002F4791" w:rsidP="00735E01">
      <w:pPr>
        <w:pStyle w:val="SingleTxtG"/>
      </w:pPr>
      <w:r>
        <w:t>69</w:t>
      </w:r>
      <w:r w:rsidRPr="00C77002">
        <w:t xml:space="preserve">. </w:t>
      </w:r>
      <w:r>
        <w:tab/>
      </w:r>
      <w:r w:rsidRPr="00C77002">
        <w:t>Recourse to courts or other tribunals</w:t>
      </w:r>
      <w:r>
        <w:t xml:space="preserve"> to seek a remedy</w:t>
      </w:r>
      <w:r w:rsidRPr="00C77002">
        <w:t xml:space="preserve"> concerning restrictions must be readily available</w:t>
      </w:r>
      <w:r>
        <w:t>, including the possibility of appeal or review</w:t>
      </w:r>
      <w:r w:rsidRPr="00C77002">
        <w:t xml:space="preserve">. The </w:t>
      </w:r>
      <w:r>
        <w:t>timeliness and duration of such proceedings</w:t>
      </w:r>
      <w:r w:rsidRPr="00C77002">
        <w:t xml:space="preserve"> against restrictions on an assembly must not jeopardize the exercise of the right.</w:t>
      </w:r>
      <w:r w:rsidRPr="002F4791">
        <w:rPr>
          <w:rStyle w:val="FootnoteReference"/>
        </w:rPr>
        <w:footnoteReference w:id="91"/>
      </w:r>
      <w:r w:rsidRPr="00C77002">
        <w:t xml:space="preserve"> The procedural guarantees of the Covenant apply in all such cases, and also to issues such as </w:t>
      </w:r>
      <w:r>
        <w:t>detention</w:t>
      </w:r>
      <w:r w:rsidRPr="00C77002">
        <w:t xml:space="preserve"> </w:t>
      </w:r>
      <w:r>
        <w:t>or</w:t>
      </w:r>
      <w:r w:rsidRPr="00C77002">
        <w:t xml:space="preserve"> the imposition of sanctions, </w:t>
      </w:r>
      <w:r>
        <w:t>including</w:t>
      </w:r>
      <w:r w:rsidRPr="00C77002">
        <w:t xml:space="preserve"> fines, in connection with peaceful assemblies.</w:t>
      </w:r>
      <w:r w:rsidRPr="002F4791">
        <w:rPr>
          <w:rStyle w:val="FootnoteReference"/>
        </w:rPr>
        <w:footnoteReference w:id="92"/>
      </w:r>
    </w:p>
    <w:p w14:paraId="0E6D97DD" w14:textId="77777777" w:rsidR="002F4791" w:rsidRPr="00C77002" w:rsidRDefault="002F4791" w:rsidP="00E46044">
      <w:pPr>
        <w:pStyle w:val="H1G"/>
      </w:pPr>
      <w:r>
        <w:tab/>
        <w:t>V</w:t>
      </w:r>
      <w:r w:rsidRPr="00C77002">
        <w:t>.</w:t>
      </w:r>
      <w:r w:rsidRPr="00C77002">
        <w:tab/>
        <w:t>Notification regimes</w:t>
      </w:r>
    </w:p>
    <w:p w14:paraId="1D67AC17" w14:textId="7D18B347" w:rsidR="002F4791" w:rsidRPr="00C77002" w:rsidRDefault="002F4791" w:rsidP="00735E01">
      <w:pPr>
        <w:pStyle w:val="SingleTxtG"/>
      </w:pPr>
      <w:r>
        <w:t>7</w:t>
      </w:r>
      <w:r w:rsidRPr="00C77002">
        <w:t>0.</w:t>
      </w:r>
      <w:r w:rsidRPr="00C77002">
        <w:tab/>
      </w:r>
      <w:r>
        <w:rPr>
          <w:color w:val="000000"/>
          <w:lang w:eastAsia="en-GB"/>
        </w:rPr>
        <w:t>H</w:t>
      </w:r>
      <w:r w:rsidRPr="00C77002">
        <w:rPr>
          <w:color w:val="000000"/>
          <w:lang w:eastAsia="en-GB"/>
        </w:rPr>
        <w:t>av</w:t>
      </w:r>
      <w:r>
        <w:rPr>
          <w:color w:val="000000"/>
          <w:lang w:eastAsia="en-GB"/>
        </w:rPr>
        <w:t>ing</w:t>
      </w:r>
      <w:r w:rsidRPr="00C77002">
        <w:rPr>
          <w:color w:val="000000"/>
          <w:lang w:eastAsia="en-GB"/>
        </w:rPr>
        <w:t xml:space="preserve"> to apply for permission from the authorities undercut</w:t>
      </w:r>
      <w:r>
        <w:rPr>
          <w:color w:val="000000"/>
          <w:lang w:eastAsia="en-GB"/>
        </w:rPr>
        <w:t>s</w:t>
      </w:r>
      <w:r w:rsidRPr="00C77002">
        <w:rPr>
          <w:color w:val="000000"/>
          <w:lang w:eastAsia="en-GB"/>
        </w:rPr>
        <w:t xml:space="preserve"> the idea that peaceful assembly is a basic right.</w:t>
      </w:r>
      <w:r w:rsidRPr="002F4791">
        <w:rPr>
          <w:rStyle w:val="FootnoteReference"/>
        </w:rPr>
        <w:footnoteReference w:id="93"/>
      </w:r>
      <w:r>
        <w:rPr>
          <w:color w:val="000000"/>
          <w:lang w:eastAsia="en-GB"/>
        </w:rPr>
        <w:t xml:space="preserve"> </w:t>
      </w:r>
      <w:r w:rsidRPr="00C77002">
        <w:t xml:space="preserve">Notification systems </w:t>
      </w:r>
      <w:r>
        <w:t>requiring</w:t>
      </w:r>
      <w:r w:rsidRPr="00C77002">
        <w:t xml:space="preserve"> that those </w:t>
      </w:r>
      <w:r>
        <w:t xml:space="preserve">who </w:t>
      </w:r>
      <w:r w:rsidRPr="00C77002">
        <w:t xml:space="preserve">intend to organize a peaceful assembly </w:t>
      </w:r>
      <w:r>
        <w:t>must</w:t>
      </w:r>
      <w:r w:rsidRPr="00C77002">
        <w:t xml:space="preserve"> inform the authorities in advance and provide certain salient details</w:t>
      </w:r>
      <w:r>
        <w:t xml:space="preserve"> are</w:t>
      </w:r>
      <w:r w:rsidRPr="00C77002">
        <w:t xml:space="preserve"> permissible to the extent necessary to assist the authorities in facilitating the smooth conduct of peaceful assemblies and protecting the rights of others.</w:t>
      </w:r>
      <w:r w:rsidRPr="002F4791">
        <w:rPr>
          <w:rStyle w:val="FootnoteReference"/>
        </w:rPr>
        <w:footnoteReference w:id="94"/>
      </w:r>
      <w:r w:rsidRPr="00C77002">
        <w:t xml:space="preserve"> </w:t>
      </w:r>
      <w:r w:rsidRPr="00A2625C">
        <w:t>At the same time, this requirement must not be misused to stifle peaceful assemblies and, as in the case of other interferences with the right, must be justifiable on the grounds listed in article 21.</w:t>
      </w:r>
      <w:r w:rsidRPr="002F4791">
        <w:rPr>
          <w:rStyle w:val="FootnoteReference"/>
        </w:rPr>
        <w:footnoteReference w:id="95"/>
      </w:r>
      <w:r w:rsidRPr="00A2625C">
        <w:t xml:space="preserve"> </w:t>
      </w:r>
      <w:r w:rsidRPr="00F739B6">
        <w:t>The enforcement of notification requirements must not become an end in itself.</w:t>
      </w:r>
      <w:r w:rsidRPr="002F4791">
        <w:rPr>
          <w:rStyle w:val="FootnoteReference"/>
        </w:rPr>
        <w:footnoteReference w:id="96"/>
      </w:r>
      <w:r w:rsidRPr="00F739B6">
        <w:t xml:space="preserve"> Notification procedures should be transparent, not unduly bureaucratic,</w:t>
      </w:r>
      <w:r w:rsidRPr="002F4791">
        <w:rPr>
          <w:rStyle w:val="FootnoteReference"/>
        </w:rPr>
        <w:footnoteReference w:id="97"/>
      </w:r>
      <w:r w:rsidRPr="00F739B6">
        <w:t xml:space="preserve"> their demands on organizers must be proportionate to the potential public impact of the assembly concerned, and they should be free of charge.</w:t>
      </w:r>
    </w:p>
    <w:p w14:paraId="2D41A7AD" w14:textId="39F07EFD" w:rsidR="002F4791" w:rsidRPr="00C77002" w:rsidRDefault="002F4791" w:rsidP="00735E01">
      <w:pPr>
        <w:pStyle w:val="SingleTxtG"/>
      </w:pPr>
      <w:r>
        <w:t>7</w:t>
      </w:r>
      <w:r w:rsidRPr="00C77002">
        <w:t>1.</w:t>
      </w:r>
      <w:r w:rsidRPr="00C77002">
        <w:tab/>
        <w:t xml:space="preserve">A failure to notify the authorities of an </w:t>
      </w:r>
      <w:r>
        <w:t xml:space="preserve">upcoming </w:t>
      </w:r>
      <w:r w:rsidRPr="00C77002">
        <w:t>assembly</w:t>
      </w:r>
      <w:r>
        <w:t>, where required,</w:t>
      </w:r>
      <w:r w:rsidRPr="00C77002">
        <w:t xml:space="preserve"> </w:t>
      </w:r>
      <w:r>
        <w:t>does</w:t>
      </w:r>
      <w:r w:rsidRPr="00C77002">
        <w:t xml:space="preserve"> not render </w:t>
      </w:r>
      <w:r>
        <w:t xml:space="preserve">the act of </w:t>
      </w:r>
      <w:r w:rsidRPr="00C77002">
        <w:t xml:space="preserve">participation in the assembly unlawful, and </w:t>
      </w:r>
      <w:r w:rsidRPr="00637629">
        <w:t>must</w:t>
      </w:r>
      <w:r w:rsidRPr="00C77002">
        <w:t xml:space="preserve"> not in itself be used as a basis for dispersing the assembly or arresting the participants or </w:t>
      </w:r>
      <w:r>
        <w:t>organiz</w:t>
      </w:r>
      <w:r w:rsidRPr="00C77002">
        <w:t xml:space="preserve">ers, or </w:t>
      </w:r>
      <w:r>
        <w:t>for</w:t>
      </w:r>
      <w:r w:rsidRPr="00C77002">
        <w:t xml:space="preserve"> imposin</w:t>
      </w:r>
      <w:r>
        <w:t>g</w:t>
      </w:r>
      <w:r w:rsidRPr="00C77002">
        <w:t xml:space="preserve"> undue sanctions</w:t>
      </w:r>
      <w:r>
        <w:t>,</w:t>
      </w:r>
      <w:r w:rsidRPr="00C77002">
        <w:t xml:space="preserve"> such as charging the</w:t>
      </w:r>
      <w:r w:rsidRPr="00CA6FB0">
        <w:t xml:space="preserve"> </w:t>
      </w:r>
      <w:r w:rsidRPr="00C77002">
        <w:t xml:space="preserve">participants or </w:t>
      </w:r>
      <w:r>
        <w:t>organiz</w:t>
      </w:r>
      <w:r w:rsidRPr="00C77002">
        <w:t>ers with criminal offences</w:t>
      </w:r>
      <w:r>
        <w:t xml:space="preserve">. </w:t>
      </w:r>
      <w:r w:rsidRPr="00531C92">
        <w:rPr>
          <w:szCs w:val="18"/>
        </w:rPr>
        <w:t xml:space="preserve">Where administrative sanctions are imposed </w:t>
      </w:r>
      <w:r>
        <w:rPr>
          <w:szCs w:val="18"/>
        </w:rPr>
        <w:t xml:space="preserve">on organizers </w:t>
      </w:r>
      <w:r w:rsidRPr="00531C92">
        <w:rPr>
          <w:szCs w:val="18"/>
        </w:rPr>
        <w:t>for failure to notify, this must be justified by the authorities</w:t>
      </w:r>
      <w:r w:rsidRPr="00C77002">
        <w:t>.</w:t>
      </w:r>
      <w:r w:rsidRPr="002F4791">
        <w:rPr>
          <w:rStyle w:val="FootnoteReference"/>
        </w:rPr>
        <w:footnoteReference w:id="98"/>
      </w:r>
      <w:r w:rsidRPr="00C77002">
        <w:t xml:space="preserve"> </w:t>
      </w:r>
      <w:r>
        <w:t>Lack of notification</w:t>
      </w:r>
      <w:r w:rsidRPr="00C77002">
        <w:t xml:space="preserve"> does not absolve the authorities from the obligation, within their abilities, to facilitate the assembly and to protect the participants.</w:t>
      </w:r>
    </w:p>
    <w:p w14:paraId="4ACA6FF7" w14:textId="738EAD07" w:rsidR="002F4791" w:rsidRDefault="002F4791" w:rsidP="00735E01">
      <w:pPr>
        <w:pStyle w:val="SingleTxtG"/>
      </w:pPr>
      <w:r>
        <w:t>7</w:t>
      </w:r>
      <w:r w:rsidRPr="00C77002">
        <w:t>2.</w:t>
      </w:r>
      <w:r w:rsidRPr="00C77002">
        <w:tab/>
      </w:r>
      <w:r w:rsidRPr="00637629">
        <w:t>Any notification requirements for pre-planned assemblies must be provided for in domestic law.</w:t>
      </w:r>
      <w:r>
        <w:t xml:space="preserve"> </w:t>
      </w:r>
      <w:r w:rsidRPr="00637629">
        <w:t>The minimum period of advance notification might vary according to the context and level of facilitation required, but it should not be excessively long.</w:t>
      </w:r>
      <w:r w:rsidRPr="002F4791">
        <w:rPr>
          <w:rStyle w:val="FootnoteReference"/>
        </w:rPr>
        <w:footnoteReference w:id="99"/>
      </w:r>
      <w:r w:rsidRPr="00637629">
        <w:t xml:space="preserve"> If restrictions are imposed following a notification, they should be communicated early enough to allow time for access to the courts or other mechanisms to challenge them.</w:t>
      </w:r>
      <w:r>
        <w:t xml:space="preserve"> Any </w:t>
      </w:r>
      <w:r w:rsidRPr="00C77002">
        <w:t xml:space="preserve">notification regime </w:t>
      </w:r>
      <w:r>
        <w:t xml:space="preserve">should exclude assemblies for </w:t>
      </w:r>
      <w:r w:rsidRPr="00C77002">
        <w:t>wh</w:t>
      </w:r>
      <w:r>
        <w:t>ich</w:t>
      </w:r>
      <w:r w:rsidRPr="00C77002">
        <w:t xml:space="preserve"> the impact of </w:t>
      </w:r>
      <w:r>
        <w:t>a gathering</w:t>
      </w:r>
      <w:r w:rsidRPr="00C77002">
        <w:t xml:space="preserve"> on others can reasonably be expected to be minimal, for example because of </w:t>
      </w:r>
      <w:r>
        <w:t>its</w:t>
      </w:r>
      <w:r w:rsidRPr="00C77002">
        <w:t xml:space="preserve"> nature, location or limited size or duration. </w:t>
      </w:r>
      <w:r w:rsidRPr="00C77002">
        <w:lastRenderedPageBreak/>
        <w:t xml:space="preserve">Notification must not be required for spontaneous assemblies </w:t>
      </w:r>
      <w:r>
        <w:t>for which</w:t>
      </w:r>
      <w:r w:rsidRPr="00C77002">
        <w:t xml:space="preserve"> the</w:t>
      </w:r>
      <w:r>
        <w:t>re</w:t>
      </w:r>
      <w:r w:rsidRPr="00C77002">
        <w:t xml:space="preserve"> </w:t>
      </w:r>
      <w:r>
        <w:t xml:space="preserve">is </w:t>
      </w:r>
      <w:r w:rsidRPr="00C77002">
        <w:t>not enough time to provide notice.</w:t>
      </w:r>
      <w:r w:rsidRPr="002F4791">
        <w:rPr>
          <w:rStyle w:val="FootnoteReference"/>
        </w:rPr>
        <w:footnoteReference w:id="100"/>
      </w:r>
    </w:p>
    <w:p w14:paraId="53362195" w14:textId="77777777" w:rsidR="002F4791" w:rsidRPr="00C77002" w:rsidRDefault="002F4791" w:rsidP="00735E01">
      <w:pPr>
        <w:pStyle w:val="SingleTxtG"/>
      </w:pPr>
      <w:r>
        <w:rPr>
          <w:color w:val="000000"/>
          <w:lang w:eastAsia="en-GB"/>
        </w:rPr>
        <w:t>73.</w:t>
      </w:r>
      <w:r>
        <w:rPr>
          <w:color w:val="000000"/>
          <w:lang w:eastAsia="en-GB"/>
        </w:rPr>
        <w:tab/>
        <w:t>Where a</w:t>
      </w:r>
      <w:r w:rsidRPr="00C77002">
        <w:rPr>
          <w:color w:val="000000"/>
          <w:lang w:eastAsia="en-GB"/>
        </w:rPr>
        <w:t>uthorization regimes persist</w:t>
      </w:r>
      <w:r>
        <w:rPr>
          <w:color w:val="000000"/>
          <w:lang w:eastAsia="en-GB"/>
        </w:rPr>
        <w:t xml:space="preserve"> in domestic law</w:t>
      </w:r>
      <w:r w:rsidRPr="00C77002">
        <w:rPr>
          <w:color w:val="000000"/>
          <w:lang w:eastAsia="en-GB"/>
        </w:rPr>
        <w:t xml:space="preserve">, they must in practice function as a system of notification, with authorization being granted as a </w:t>
      </w:r>
      <w:r w:rsidRPr="00735E01">
        <w:t>matter</w:t>
      </w:r>
      <w:r w:rsidRPr="00C77002">
        <w:rPr>
          <w:color w:val="000000"/>
          <w:lang w:eastAsia="en-GB"/>
        </w:rPr>
        <w:t xml:space="preserve"> of course, in the absence of compelling reasons to do otherwise. </w:t>
      </w:r>
      <w:r w:rsidRPr="00C77002">
        <w:t>Notification regimes, for their part, must not in practice function as authorization systems.</w:t>
      </w:r>
      <w:r w:rsidRPr="002F4791">
        <w:rPr>
          <w:rStyle w:val="FootnoteReference"/>
        </w:rPr>
        <w:footnoteReference w:id="101"/>
      </w:r>
    </w:p>
    <w:p w14:paraId="5EB33C93" w14:textId="77777777" w:rsidR="002F4791" w:rsidRPr="00C77002" w:rsidRDefault="002F4791" w:rsidP="00E46044">
      <w:pPr>
        <w:pStyle w:val="H1G"/>
      </w:pPr>
      <w:r>
        <w:tab/>
        <w:t>VI</w:t>
      </w:r>
      <w:r w:rsidRPr="00C77002">
        <w:t>.</w:t>
      </w:r>
      <w:r w:rsidRPr="00C77002">
        <w:tab/>
        <w:t>Duties and powers of law enforcement agencies</w:t>
      </w:r>
    </w:p>
    <w:p w14:paraId="1D27BF60" w14:textId="4390D962" w:rsidR="002F4791" w:rsidRPr="00C77002" w:rsidRDefault="002F4791" w:rsidP="00735E01">
      <w:pPr>
        <w:pStyle w:val="SingleTxtG"/>
      </w:pPr>
      <w:r>
        <w:t>74</w:t>
      </w:r>
      <w:r w:rsidRPr="00C77002">
        <w:t>.</w:t>
      </w:r>
      <w:r w:rsidRPr="00C77002">
        <w:tab/>
      </w:r>
      <w:r>
        <w:t>L</w:t>
      </w:r>
      <w:r w:rsidRPr="00C77002">
        <w:t xml:space="preserve">aw enforcement </w:t>
      </w:r>
      <w:r>
        <w:t>officials</w:t>
      </w:r>
      <w:r w:rsidRPr="00C77002">
        <w:t xml:space="preserve"> involved in policing assembl</w:t>
      </w:r>
      <w:r>
        <w:t>ies must</w:t>
      </w:r>
      <w:r w:rsidRPr="00C77002">
        <w:t xml:space="preserve"> respect and ensure the exercise of the fundamental rights of </w:t>
      </w:r>
      <w:r>
        <w:t>organizers and</w:t>
      </w:r>
      <w:r w:rsidRPr="00C77002">
        <w:t xml:space="preserve"> participants, while also protect</w:t>
      </w:r>
      <w:r>
        <w:t>ing</w:t>
      </w:r>
      <w:r w:rsidRPr="00C77002">
        <w:t xml:space="preserve"> journalists,</w:t>
      </w:r>
      <w:r w:rsidRPr="002F4791">
        <w:rPr>
          <w:rStyle w:val="FootnoteReference"/>
        </w:rPr>
        <w:footnoteReference w:id="102"/>
      </w:r>
      <w:r w:rsidRPr="00C77002">
        <w:t xml:space="preserve"> monitors and observers, </w:t>
      </w:r>
      <w:r>
        <w:t xml:space="preserve">medical personnel and </w:t>
      </w:r>
      <w:r w:rsidRPr="00C77002">
        <w:t>other members of the public, as well as public and private property, from harm.</w:t>
      </w:r>
      <w:r w:rsidRPr="002F4791">
        <w:rPr>
          <w:rStyle w:val="FootnoteReference"/>
        </w:rPr>
        <w:footnoteReference w:id="103"/>
      </w:r>
      <w:r w:rsidRPr="00C77002">
        <w:t xml:space="preserve"> </w:t>
      </w:r>
      <w:r>
        <w:t>The basic approach of the authorities should be, where necessary, to seek to facilitate peaceful assemblies.</w:t>
      </w:r>
    </w:p>
    <w:p w14:paraId="18E595E7" w14:textId="26F0578D" w:rsidR="002F4791" w:rsidRPr="00C77002" w:rsidRDefault="002F4791" w:rsidP="00735E01">
      <w:pPr>
        <w:pStyle w:val="SingleTxtG"/>
      </w:pPr>
      <w:r>
        <w:t>75</w:t>
      </w:r>
      <w:r w:rsidRPr="00C77002">
        <w:t>.</w:t>
      </w:r>
      <w:r w:rsidRPr="00C77002">
        <w:tab/>
      </w:r>
      <w:r>
        <w:t>Relevant l</w:t>
      </w:r>
      <w:r w:rsidRPr="00C77002">
        <w:t xml:space="preserve">aw enforcement agencies should as far as possible work towards establishing channels for communication and dialogue between the various parties involved in assemblies, before and during the assembly, aimed at </w:t>
      </w:r>
      <w:r>
        <w:t>promoting preparedness</w:t>
      </w:r>
      <w:r w:rsidRPr="00C77002">
        <w:t>, de-escalating tensions and resolving disputes.</w:t>
      </w:r>
      <w:r w:rsidRPr="002F4791">
        <w:rPr>
          <w:rStyle w:val="FootnoteReference"/>
        </w:rPr>
        <w:footnoteReference w:id="104"/>
      </w:r>
      <w:r w:rsidRPr="00C77002">
        <w:t xml:space="preserve"> While</w:t>
      </w:r>
      <w:r>
        <w:t xml:space="preserve"> it is good practice for organizers and participants to</w:t>
      </w:r>
      <w:r w:rsidRPr="00C77002">
        <w:t xml:space="preserve"> engag</w:t>
      </w:r>
      <w:r>
        <w:t>e</w:t>
      </w:r>
      <w:r w:rsidRPr="00C77002">
        <w:t xml:space="preserve"> in such contact, </w:t>
      </w:r>
      <w:r>
        <w:t>they</w:t>
      </w:r>
      <w:r w:rsidRPr="00C77002">
        <w:t xml:space="preserve"> cannot be required to do so.</w:t>
      </w:r>
    </w:p>
    <w:p w14:paraId="3AB47218" w14:textId="6D5B729E" w:rsidR="002F4791" w:rsidRPr="00C77002" w:rsidRDefault="002F4791" w:rsidP="00735E01">
      <w:pPr>
        <w:pStyle w:val="SingleTxtG"/>
      </w:pPr>
      <w:r>
        <w:t>76</w:t>
      </w:r>
      <w:r w:rsidRPr="00C77002">
        <w:t>.</w:t>
      </w:r>
      <w:r w:rsidRPr="00C77002">
        <w:tab/>
        <w:t xml:space="preserve">Where the presence of law enforcement officials is required, the policing of an assembly should be planned and conducted with the </w:t>
      </w:r>
      <w:r>
        <w:t>objective</w:t>
      </w:r>
      <w:r w:rsidRPr="00C77002">
        <w:t xml:space="preserve"> of enabling the assembly to take place as </w:t>
      </w:r>
      <w:r>
        <w:t>intended</w:t>
      </w:r>
      <w:r w:rsidRPr="00C77002">
        <w:t>, and with a view to minimizing the potential for injury to any person and damage to property.</w:t>
      </w:r>
      <w:r w:rsidRPr="002F4791">
        <w:rPr>
          <w:rStyle w:val="FootnoteReference"/>
        </w:rPr>
        <w:footnoteReference w:id="105"/>
      </w:r>
      <w:r w:rsidRPr="00C77002">
        <w:t xml:space="preserve"> The plan should detail the instruction</w:t>
      </w:r>
      <w:r>
        <w:t>s and</w:t>
      </w:r>
      <w:r w:rsidRPr="00C77002">
        <w:t xml:space="preserve"> equip</w:t>
      </w:r>
      <w:r>
        <w:t>ment</w:t>
      </w:r>
      <w:r w:rsidRPr="00C77002">
        <w:t xml:space="preserve"> </w:t>
      </w:r>
      <w:r>
        <w:t xml:space="preserve">for </w:t>
      </w:r>
      <w:r w:rsidRPr="00C77002">
        <w:t>and</w:t>
      </w:r>
      <w:r>
        <w:t xml:space="preserve"> the </w:t>
      </w:r>
      <w:r w:rsidRPr="00C77002">
        <w:t xml:space="preserve">deployment of </w:t>
      </w:r>
      <w:r w:rsidRPr="00C77002">
        <w:rPr>
          <w:lang w:val="x-none"/>
        </w:rPr>
        <w:t xml:space="preserve">all </w:t>
      </w:r>
      <w:r w:rsidRPr="00C77002">
        <w:rPr>
          <w:lang w:val="en-US"/>
        </w:rPr>
        <w:t>relevant</w:t>
      </w:r>
      <w:r w:rsidRPr="00C77002">
        <w:rPr>
          <w:lang w:val="x-none"/>
        </w:rPr>
        <w:t xml:space="preserve"> officials and units</w:t>
      </w:r>
      <w:r w:rsidRPr="00C77002">
        <w:t>.</w:t>
      </w:r>
    </w:p>
    <w:p w14:paraId="3789DEE2" w14:textId="77777777" w:rsidR="002F4791" w:rsidRDefault="002F4791" w:rsidP="00735E01">
      <w:pPr>
        <w:pStyle w:val="SingleTxtG"/>
      </w:pPr>
      <w:r>
        <w:t>77</w:t>
      </w:r>
      <w:r w:rsidRPr="00C77002">
        <w:t xml:space="preserve">. </w:t>
      </w:r>
      <w:r>
        <w:tab/>
        <w:t>G</w:t>
      </w:r>
      <w:r w:rsidRPr="00C77002">
        <w:t xml:space="preserve">eneric contingency plans and training protocols should also be </w:t>
      </w:r>
      <w:r>
        <w:t>developed</w:t>
      </w:r>
      <w:r w:rsidRPr="00C77002">
        <w:t xml:space="preserve"> by relevant law enforcement agencies, in particular for policing assemblies </w:t>
      </w:r>
      <w:r>
        <w:t>of</w:t>
      </w:r>
      <w:r w:rsidRPr="00C77002">
        <w:t xml:space="preserve"> which the authorities are not notified in advance and which may affect public order.</w:t>
      </w:r>
      <w:r w:rsidRPr="002F4791">
        <w:rPr>
          <w:rStyle w:val="FootnoteReference"/>
        </w:rPr>
        <w:footnoteReference w:id="106"/>
      </w:r>
      <w:r w:rsidRPr="00C77002">
        <w:t xml:space="preserve"> Clear command structures must exist to underpin accountability, as </w:t>
      </w:r>
      <w:r>
        <w:t>must</w:t>
      </w:r>
      <w:r w:rsidRPr="00C77002">
        <w:t xml:space="preserve"> protocols for recording and documenting events, ensuring the identification of officers and reporting any use of force.</w:t>
      </w:r>
    </w:p>
    <w:p w14:paraId="3F38479D" w14:textId="684912A7" w:rsidR="002F4791" w:rsidRPr="00C77002" w:rsidRDefault="002F4791" w:rsidP="00735E01">
      <w:pPr>
        <w:pStyle w:val="SingleTxtG"/>
      </w:pPr>
      <w:r>
        <w:t>78</w:t>
      </w:r>
      <w:r w:rsidRPr="00C77002">
        <w:t>.</w:t>
      </w:r>
      <w:r w:rsidRPr="00C77002">
        <w:tab/>
        <w:t xml:space="preserve">Law enforcement officials </w:t>
      </w:r>
      <w:r>
        <w:t xml:space="preserve">should seek to de-escalate situations that might result in violence. </w:t>
      </w:r>
      <w:r w:rsidRPr="00FF6C6E">
        <w:t xml:space="preserve">They are obliged to exhaust non-violent means and to give </w:t>
      </w:r>
      <w:r>
        <w:t>prior</w:t>
      </w:r>
      <w:r w:rsidRPr="00FF6C6E">
        <w:t xml:space="preserve"> warning if it </w:t>
      </w:r>
      <w:r>
        <w:t>becomes</w:t>
      </w:r>
      <w:r w:rsidRPr="00FF6C6E">
        <w:t xml:space="preserve"> absolutely necessary to use force, unless doing either would be manifestly ineffective.</w:t>
      </w:r>
      <w:r w:rsidRPr="00C77002">
        <w:t xml:space="preserve"> </w:t>
      </w:r>
      <w:r>
        <w:t>Any</w:t>
      </w:r>
      <w:r w:rsidRPr="00C77002">
        <w:t xml:space="preserve"> use of force must comply with the fundamental principles of legality, necessity, proportionality, precaution and non-discrimination applicable to articles 6 and 7 of the Covenant, and those using force must be accountable for each use of force.</w:t>
      </w:r>
      <w:r w:rsidRPr="002F4791">
        <w:rPr>
          <w:rStyle w:val="FootnoteReference"/>
        </w:rPr>
        <w:footnoteReference w:id="107"/>
      </w:r>
      <w:r w:rsidRPr="00C77002">
        <w:t xml:space="preserve"> </w:t>
      </w:r>
      <w:r w:rsidRPr="00847D6B">
        <w:t>Domestic legal regimes on the use of force by law enforcement officials must be brought in</w:t>
      </w:r>
      <w:r>
        <w:t>to</w:t>
      </w:r>
      <w:r w:rsidRPr="00847D6B">
        <w:t xml:space="preserve"> line with the requirements </w:t>
      </w:r>
      <w:r>
        <w:t>enshrined in</w:t>
      </w:r>
      <w:r w:rsidRPr="00847D6B">
        <w:t xml:space="preserve"> international law, </w:t>
      </w:r>
      <w:r w:rsidRPr="00FF6C6E">
        <w:t>guided by standards such as</w:t>
      </w:r>
      <w:r w:rsidRPr="00847D6B">
        <w:t xml:space="preserve"> the </w:t>
      </w:r>
      <w:r w:rsidRPr="00291EE0">
        <w:rPr>
          <w:iCs/>
        </w:rPr>
        <w:t>Basic Principles on the Use of Force and Firearms by Law Enforcement Officials</w:t>
      </w:r>
      <w:r w:rsidRPr="00772323">
        <w:t xml:space="preserve"> and the </w:t>
      </w:r>
      <w:r w:rsidRPr="00254A77">
        <w:rPr>
          <w:i/>
        </w:rPr>
        <w:t>U</w:t>
      </w:r>
      <w:r w:rsidRPr="00291EE0">
        <w:rPr>
          <w:i/>
        </w:rPr>
        <w:t>nited</w:t>
      </w:r>
      <w:r w:rsidRPr="00916615">
        <w:rPr>
          <w:iCs/>
        </w:rPr>
        <w:t xml:space="preserve"> </w:t>
      </w:r>
      <w:r w:rsidRPr="00254A77">
        <w:rPr>
          <w:i/>
        </w:rPr>
        <w:t>N</w:t>
      </w:r>
      <w:r w:rsidRPr="00291EE0">
        <w:rPr>
          <w:i/>
        </w:rPr>
        <w:t>ations</w:t>
      </w:r>
      <w:r w:rsidRPr="00254A77">
        <w:rPr>
          <w:i/>
        </w:rPr>
        <w:t xml:space="preserve"> Human Rights Guidance on Less-Lethal Weapons in Law Enforcement</w:t>
      </w:r>
      <w:r w:rsidRPr="003D5EF2">
        <w:rPr>
          <w:iCs/>
        </w:rPr>
        <w:t>.</w:t>
      </w:r>
      <w:r w:rsidRPr="002F4791">
        <w:rPr>
          <w:rStyle w:val="FootnoteReference"/>
        </w:rPr>
        <w:footnoteReference w:id="108"/>
      </w:r>
    </w:p>
    <w:p w14:paraId="6D201EC2" w14:textId="565D893A" w:rsidR="002F4791" w:rsidRPr="00C77002" w:rsidRDefault="002F4791" w:rsidP="00735E01">
      <w:pPr>
        <w:pStyle w:val="SingleTxtG"/>
      </w:pPr>
      <w:r>
        <w:t>79</w:t>
      </w:r>
      <w:r w:rsidRPr="00C77002">
        <w:t>.</w:t>
      </w:r>
      <w:r w:rsidRPr="00C77002">
        <w:tab/>
        <w:t xml:space="preserve">Only the minimum force necessary may be used where </w:t>
      </w:r>
      <w:r>
        <w:t>i</w:t>
      </w:r>
      <w:r w:rsidRPr="00C77002">
        <w:t>t is required for a legitimate law enforcement purpose</w:t>
      </w:r>
      <w:r>
        <w:t xml:space="preserve"> during an assembly</w:t>
      </w:r>
      <w:r w:rsidRPr="00C77002">
        <w:t>. Once the need for any use of force has passed, such as when a violent individual is safely apprehended, no further resort to force is permissible.</w:t>
      </w:r>
      <w:r w:rsidRPr="002F4791">
        <w:rPr>
          <w:rStyle w:val="FootnoteReference"/>
        </w:rPr>
        <w:footnoteReference w:id="109"/>
      </w:r>
      <w:r w:rsidRPr="00C77002">
        <w:t xml:space="preserve"> Law enforcement officials may not use greater force than is </w:t>
      </w:r>
      <w:r>
        <w:t>proportionate</w:t>
      </w:r>
      <w:r w:rsidRPr="00C77002">
        <w:t xml:space="preserve"> </w:t>
      </w:r>
      <w:r>
        <w:t xml:space="preserve">to </w:t>
      </w:r>
      <w:r>
        <w:lastRenderedPageBreak/>
        <w:t>the legitimate objective of</w:t>
      </w:r>
      <w:r w:rsidRPr="00C77002">
        <w:t xml:space="preserve"> </w:t>
      </w:r>
      <w:r>
        <w:t xml:space="preserve">either </w:t>
      </w:r>
      <w:r w:rsidRPr="00C77002">
        <w:t>dispers</w:t>
      </w:r>
      <w:r>
        <w:t>ing</w:t>
      </w:r>
      <w:r w:rsidRPr="00C77002">
        <w:t xml:space="preserve"> an assembly, preventin</w:t>
      </w:r>
      <w:r>
        <w:t>g</w:t>
      </w:r>
      <w:r w:rsidRPr="00C77002">
        <w:t xml:space="preserve"> </w:t>
      </w:r>
      <w:r>
        <w:t>a</w:t>
      </w:r>
      <w:r w:rsidRPr="00C77002">
        <w:t xml:space="preserve"> crime or effecting or assisting in the lawful arrest of offenders or suspected offenders.</w:t>
      </w:r>
      <w:r w:rsidRPr="002F4791">
        <w:rPr>
          <w:rStyle w:val="FootnoteReference"/>
        </w:rPr>
        <w:footnoteReference w:id="110"/>
      </w:r>
      <w:r w:rsidRPr="00442093">
        <w:rPr>
          <w:lang w:val="en-US"/>
        </w:rPr>
        <w:t xml:space="preserve"> </w:t>
      </w:r>
      <w:r w:rsidRPr="00C77002">
        <w:rPr>
          <w:lang w:val="en-US"/>
        </w:rPr>
        <w:t>Domestic law must</w:t>
      </w:r>
      <w:r w:rsidRPr="00C77002">
        <w:rPr>
          <w:lang w:val="x-none"/>
        </w:rPr>
        <w:t xml:space="preserve"> not grant officials largely unrestricted powers, for example to use</w:t>
      </w:r>
      <w:r>
        <w:rPr>
          <w:lang w:val="x-none"/>
        </w:rPr>
        <w:t xml:space="preserve"> ”</w:t>
      </w:r>
      <w:r w:rsidRPr="00C77002">
        <w:rPr>
          <w:lang w:val="x-none"/>
        </w:rPr>
        <w:t>force</w:t>
      </w:r>
      <w:r>
        <w:rPr>
          <w:lang w:val="x-none"/>
        </w:rPr>
        <w:t>”</w:t>
      </w:r>
      <w:r w:rsidRPr="00C77002">
        <w:rPr>
          <w:lang w:val="x-none"/>
        </w:rPr>
        <w:t xml:space="preserve"> or</w:t>
      </w:r>
      <w:r>
        <w:rPr>
          <w:lang w:val="x-none"/>
        </w:rPr>
        <w:t xml:space="preserve"> ”</w:t>
      </w:r>
      <w:r w:rsidRPr="00C77002">
        <w:rPr>
          <w:lang w:val="x-none"/>
        </w:rPr>
        <w:t>all necessary force</w:t>
      </w:r>
      <w:r>
        <w:rPr>
          <w:lang w:val="x-none"/>
        </w:rPr>
        <w:t>”</w:t>
      </w:r>
      <w:r w:rsidRPr="00C77002">
        <w:rPr>
          <w:lang w:val="x-none"/>
        </w:rPr>
        <w:t xml:space="preserve"> to disperse assemblies, or</w:t>
      </w:r>
      <w:r>
        <w:t xml:space="preserve"> simply </w:t>
      </w:r>
      <w:r w:rsidRPr="00C77002">
        <w:rPr>
          <w:lang w:val="x-none"/>
        </w:rPr>
        <w:t>to</w:t>
      </w:r>
      <w:r>
        <w:rPr>
          <w:lang w:val="x-none"/>
        </w:rPr>
        <w:t xml:space="preserve"> ”</w:t>
      </w:r>
      <w:r w:rsidRPr="00C77002">
        <w:rPr>
          <w:lang w:val="x-none"/>
        </w:rPr>
        <w:t>shoot for the legs</w:t>
      </w:r>
      <w:r>
        <w:t>”</w:t>
      </w:r>
      <w:r w:rsidRPr="00C77002">
        <w:rPr>
          <w:lang w:val="x-none"/>
        </w:rPr>
        <w:t xml:space="preserve">. In </w:t>
      </w:r>
      <w:r w:rsidRPr="00735E01">
        <w:t>particular</w:t>
      </w:r>
      <w:r w:rsidRPr="00C77002">
        <w:rPr>
          <w:lang w:val="x-none"/>
        </w:rPr>
        <w:t>, domestic law must not allow use of force against participants in an assembly on a</w:t>
      </w:r>
      <w:r>
        <w:rPr>
          <w:lang w:val="en-US"/>
        </w:rPr>
        <w:t xml:space="preserve"> </w:t>
      </w:r>
      <w:r w:rsidRPr="00C77002">
        <w:rPr>
          <w:lang w:val="x-none"/>
        </w:rPr>
        <w:t>wanton, excessive or discriminatory basis.</w:t>
      </w:r>
      <w:r w:rsidRPr="002F4791">
        <w:rPr>
          <w:rStyle w:val="FootnoteReference"/>
        </w:rPr>
        <w:footnoteReference w:id="111"/>
      </w:r>
    </w:p>
    <w:p w14:paraId="0448F8AF" w14:textId="77777777" w:rsidR="002F4791" w:rsidRDefault="002F4791" w:rsidP="00735E01">
      <w:pPr>
        <w:pStyle w:val="SingleTxtG"/>
      </w:pPr>
      <w:r>
        <w:t>80</w:t>
      </w:r>
      <w:r w:rsidRPr="00C77002">
        <w:t>.</w:t>
      </w:r>
      <w:r w:rsidRPr="00C77002">
        <w:tab/>
      </w:r>
      <w:r>
        <w:t>O</w:t>
      </w:r>
      <w:r w:rsidRPr="00C77002">
        <w:t>nly law enforcement officials trained in the policing of assemblies</w:t>
      </w:r>
      <w:r>
        <w:t>, including on the relevant human rights standards,</w:t>
      </w:r>
      <w:r w:rsidRPr="00C77002">
        <w:t xml:space="preserve"> should be deployed for that purpose.</w:t>
      </w:r>
      <w:r w:rsidRPr="002F4791">
        <w:rPr>
          <w:rStyle w:val="FootnoteReference"/>
        </w:rPr>
        <w:footnoteReference w:id="112"/>
      </w:r>
      <w:r w:rsidRPr="00C77002">
        <w:t xml:space="preserve"> </w:t>
      </w:r>
      <w:r>
        <w:t xml:space="preserve">Training should sensitize officials to the </w:t>
      </w:r>
      <w:r w:rsidRPr="00FF6C6E">
        <w:t>specific</w:t>
      </w:r>
      <w:r>
        <w:t xml:space="preserve"> needs of </w:t>
      </w:r>
      <w:r w:rsidRPr="00FF6C6E">
        <w:t>individuals or groups in situations of vulnerability</w:t>
      </w:r>
      <w:r>
        <w:t>, which may in some cases include women, children and persons with disabilities, when participating in peaceful assemblies. T</w:t>
      </w:r>
      <w:r w:rsidRPr="00C77002">
        <w:t>he military should not be used to police assemblies</w:t>
      </w:r>
      <w:r>
        <w:t>,</w:t>
      </w:r>
      <w:r w:rsidRPr="002F4791">
        <w:rPr>
          <w:rStyle w:val="FootnoteReference"/>
        </w:rPr>
        <w:footnoteReference w:id="113"/>
      </w:r>
      <w:r>
        <w:t xml:space="preserve"> but if in exceptional circumstances and on a temporary basis they are deployed in support, they must have received appropriate human rights training and must comply with the same international rules and standards as law enforcement officials.</w:t>
      </w:r>
      <w:r w:rsidRPr="002F4791">
        <w:rPr>
          <w:rStyle w:val="FootnoteReference"/>
        </w:rPr>
        <w:footnoteReference w:id="114"/>
      </w:r>
    </w:p>
    <w:p w14:paraId="7E78FCF4" w14:textId="77777777" w:rsidR="002F4791" w:rsidRPr="00C77002" w:rsidRDefault="002F4791" w:rsidP="00735E01">
      <w:pPr>
        <w:pStyle w:val="SingleTxtG"/>
      </w:pPr>
      <w:r>
        <w:t>81.</w:t>
      </w:r>
      <w:r>
        <w:tab/>
        <w:t>All</w:t>
      </w:r>
      <w:r w:rsidRPr="00C77002">
        <w:t xml:space="preserve"> law enforcement officials responsible for policing assemblies </w:t>
      </w:r>
      <w:r>
        <w:t>must</w:t>
      </w:r>
      <w:r w:rsidRPr="00C77002">
        <w:t xml:space="preserve"> be suitably equipped, including where needed with appropriate </w:t>
      </w:r>
      <w:r>
        <w:t xml:space="preserve">and fit-for-purpose </w:t>
      </w:r>
      <w:r w:rsidRPr="00C77002">
        <w:t xml:space="preserve">less-lethal weapons and protective equipment. States parties </w:t>
      </w:r>
      <w:r>
        <w:t>must</w:t>
      </w:r>
      <w:r w:rsidRPr="00C77002">
        <w:t xml:space="preserve"> ensure that all weapons, including less-lethal weapons, are subject to strict independent testing</w:t>
      </w:r>
      <w:r>
        <w:t>, and that officers deployed with them receive specific training,</w:t>
      </w:r>
      <w:r w:rsidRPr="00C77002">
        <w:t xml:space="preserve"> and </w:t>
      </w:r>
      <w:r>
        <w:t xml:space="preserve">must </w:t>
      </w:r>
      <w:r w:rsidRPr="00C77002">
        <w:t xml:space="preserve">evaluate and monitor the impact </w:t>
      </w:r>
      <w:r>
        <w:t xml:space="preserve">of weapons </w:t>
      </w:r>
      <w:r w:rsidRPr="00C77002">
        <w:t>on the rights of those affected.</w:t>
      </w:r>
      <w:r w:rsidRPr="002F4791">
        <w:rPr>
          <w:rStyle w:val="FootnoteReference"/>
        </w:rPr>
        <w:footnoteReference w:id="115"/>
      </w:r>
      <w:r>
        <w:t xml:space="preserve"> Law enforcement agencies must be alert to the potentially discriminatory impacts of certain policing tactics, including in the context of new technologies, and must </w:t>
      </w:r>
      <w:r w:rsidRPr="00FF6C6E">
        <w:t>address</w:t>
      </w:r>
      <w:r>
        <w:t xml:space="preserve"> them.</w:t>
      </w:r>
      <w:r w:rsidRPr="002F4791">
        <w:rPr>
          <w:rStyle w:val="FootnoteReference"/>
        </w:rPr>
        <w:footnoteReference w:id="116"/>
      </w:r>
    </w:p>
    <w:p w14:paraId="028D235E" w14:textId="77777777" w:rsidR="002F4791" w:rsidRPr="00C77002" w:rsidRDefault="002F4791" w:rsidP="00735E01">
      <w:pPr>
        <w:pStyle w:val="SingleTxtG"/>
      </w:pPr>
      <w:r>
        <w:t>82</w:t>
      </w:r>
      <w:r w:rsidRPr="00C77002">
        <w:t>.</w:t>
      </w:r>
      <w:r w:rsidRPr="00C77002">
        <w:tab/>
      </w:r>
      <w:r w:rsidRPr="0018393C">
        <w:t>Preventive detention of targeted individuals to keep them from participating in assemblies may constitute arbitrary deprivation of liberty, which is incompatible with the right of peaceful assembly</w:t>
      </w:r>
      <w:r w:rsidRPr="00C77002">
        <w:t>.</w:t>
      </w:r>
      <w:r w:rsidRPr="002F4791">
        <w:rPr>
          <w:rStyle w:val="FootnoteReference"/>
        </w:rPr>
        <w:footnoteReference w:id="117"/>
      </w:r>
      <w:r w:rsidRPr="00C77002">
        <w:t xml:space="preserve"> </w:t>
      </w:r>
      <w:r>
        <w:t xml:space="preserve">This is especially the case if detention lasts more than a few hours. Where domestic law </w:t>
      </w:r>
      <w:r w:rsidRPr="00FF6C6E">
        <w:t>permits</w:t>
      </w:r>
      <w:r>
        <w:t xml:space="preserve"> such detention, i</w:t>
      </w:r>
      <w:r w:rsidRPr="00C77002">
        <w:t xml:space="preserve">t may be </w:t>
      </w:r>
      <w:r>
        <w:t>used</w:t>
      </w:r>
      <w:r w:rsidRPr="00C77002">
        <w:t xml:space="preserve"> only in </w:t>
      </w:r>
      <w:r>
        <w:t xml:space="preserve">the most </w:t>
      </w:r>
      <w:r w:rsidRPr="00C77002">
        <w:t>exceptional cases</w:t>
      </w:r>
      <w:r>
        <w:t>,</w:t>
      </w:r>
      <w:r w:rsidRPr="002F4791">
        <w:rPr>
          <w:rStyle w:val="FootnoteReference"/>
        </w:rPr>
        <w:footnoteReference w:id="118"/>
      </w:r>
      <w:r w:rsidRPr="00C77002">
        <w:t xml:space="preserve"> </w:t>
      </w:r>
      <w:r w:rsidRPr="00FF6C6E">
        <w:t xml:space="preserve">for no longer than absolutely necessary </w:t>
      </w:r>
      <w:r w:rsidRPr="00C77002">
        <w:t xml:space="preserve">and </w:t>
      </w:r>
      <w:r>
        <w:t xml:space="preserve">only </w:t>
      </w:r>
      <w:r w:rsidRPr="00C77002">
        <w:t xml:space="preserve">where the authorities have </w:t>
      </w:r>
      <w:r>
        <w:t>proof</w:t>
      </w:r>
      <w:r w:rsidRPr="00C77002">
        <w:t xml:space="preserve"> of the </w:t>
      </w:r>
      <w:r w:rsidRPr="00FF6C6E">
        <w:t>intention</w:t>
      </w:r>
      <w:r w:rsidRPr="00C77002">
        <w:t xml:space="preserve"> of the individuals involved to engage in or incite acts of violence during a particular assembly, and where other measures to prevent violence from occurring will clearly be inadequate.</w:t>
      </w:r>
      <w:r w:rsidRPr="002F4791">
        <w:rPr>
          <w:rStyle w:val="FootnoteReference"/>
        </w:rPr>
        <w:footnoteReference w:id="119"/>
      </w:r>
      <w:r w:rsidRPr="00C77002">
        <w:t xml:space="preserve"> Practices of indiscriminate mass arrest prior to, during or following an assembly are arbitrary</w:t>
      </w:r>
      <w:r>
        <w:t xml:space="preserve"> and thus unlawful</w:t>
      </w:r>
      <w:r w:rsidRPr="00C77002">
        <w:t>.</w:t>
      </w:r>
      <w:r w:rsidRPr="002F4791">
        <w:rPr>
          <w:rStyle w:val="FootnoteReference"/>
        </w:rPr>
        <w:footnoteReference w:id="120"/>
      </w:r>
    </w:p>
    <w:p w14:paraId="7B927109" w14:textId="65CCA3A1" w:rsidR="002F4791" w:rsidRPr="00C77002" w:rsidRDefault="002F4791" w:rsidP="00735E01">
      <w:pPr>
        <w:pStyle w:val="SingleTxtG"/>
      </w:pPr>
      <w:r>
        <w:t>83</w:t>
      </w:r>
      <w:r w:rsidRPr="00C77002">
        <w:t>.</w:t>
      </w:r>
      <w:r w:rsidRPr="00C77002">
        <w:tab/>
        <w:t xml:space="preserve">Powers of </w:t>
      </w:r>
      <w:r>
        <w:t>“</w:t>
      </w:r>
      <w:r w:rsidRPr="00C77002">
        <w:t>stop and search</w:t>
      </w:r>
      <w:r>
        <w:t>”</w:t>
      </w:r>
      <w:r w:rsidRPr="00C77002">
        <w:t xml:space="preserve"> or </w:t>
      </w:r>
      <w:r>
        <w:t>“</w:t>
      </w:r>
      <w:r w:rsidRPr="00C77002">
        <w:t>stop and frisk</w:t>
      </w:r>
      <w:r>
        <w:t>”</w:t>
      </w:r>
      <w:r w:rsidRPr="00C77002">
        <w:t xml:space="preserve">, applied to those who participate in assemblies, or are about to do so, must be exercised based on </w:t>
      </w:r>
      <w:r>
        <w:t xml:space="preserve">reasonable suspicion of </w:t>
      </w:r>
      <w:r w:rsidRPr="00FF6C6E">
        <w:t>the commission or threat of</w:t>
      </w:r>
      <w:r>
        <w:t xml:space="preserve"> a serious offence, and must</w:t>
      </w:r>
      <w:r w:rsidRPr="00C77002">
        <w:t xml:space="preserve"> not be used in a discriminatory manner.</w:t>
      </w:r>
      <w:r w:rsidRPr="002F4791">
        <w:rPr>
          <w:rStyle w:val="FootnoteReference"/>
        </w:rPr>
        <w:footnoteReference w:id="121"/>
      </w:r>
      <w:r w:rsidRPr="00C77002">
        <w:t xml:space="preserve"> The mere fact that </w:t>
      </w:r>
      <w:r>
        <w:t xml:space="preserve">authorities associate </w:t>
      </w:r>
      <w:r w:rsidRPr="00C77002">
        <w:t xml:space="preserve">an individual </w:t>
      </w:r>
      <w:r>
        <w:t>with</w:t>
      </w:r>
      <w:r w:rsidRPr="00C77002">
        <w:t xml:space="preserve"> a peaceful assembly does not constitute reasonable grounds for stopping and searching them.</w:t>
      </w:r>
      <w:r w:rsidRPr="002F4791">
        <w:rPr>
          <w:rStyle w:val="FootnoteReference"/>
        </w:rPr>
        <w:footnoteReference w:id="122"/>
      </w:r>
    </w:p>
    <w:p w14:paraId="3C0766B3" w14:textId="2530A586" w:rsidR="002F4791" w:rsidRPr="00C77002" w:rsidRDefault="002F4791" w:rsidP="00735E01">
      <w:pPr>
        <w:pStyle w:val="SingleTxtG"/>
      </w:pPr>
      <w:r>
        <w:t>84</w:t>
      </w:r>
      <w:r w:rsidRPr="00C77002">
        <w:t>.</w:t>
      </w:r>
      <w:r w:rsidRPr="00C77002">
        <w:tab/>
        <w:t>Containment</w:t>
      </w:r>
      <w:r>
        <w:t xml:space="preserve"> (“</w:t>
      </w:r>
      <w:r w:rsidRPr="00C77002">
        <w:t>kettling</w:t>
      </w:r>
      <w:r>
        <w:t>”)</w:t>
      </w:r>
      <w:r w:rsidRPr="00C77002">
        <w:t xml:space="preserve">, where law enforcement officials encircle and close in a section of the </w:t>
      </w:r>
      <w:r>
        <w:t>participants</w:t>
      </w:r>
      <w:r w:rsidRPr="00C77002">
        <w:t xml:space="preserve">, may be used only where it is necessary and proportionate to do so, in order to </w:t>
      </w:r>
      <w:r>
        <w:t>address actual violence or an imminent threat emanating from that section</w:t>
      </w:r>
      <w:r w:rsidRPr="00C77002">
        <w:t>. Necessary law enforcement measures ta</w:t>
      </w:r>
      <w:r>
        <w:t xml:space="preserve">rgeted </w:t>
      </w:r>
      <w:r w:rsidRPr="00C77002">
        <w:t xml:space="preserve">against specific individuals are often </w:t>
      </w:r>
      <w:r w:rsidRPr="00C77002">
        <w:lastRenderedPageBreak/>
        <w:t>preferable to containment. Particular care must be taken to contain, as far as possible, only people linked directly to violence and to limit the duration of the containment to the minimum necessary. Where containment is used indiscriminately or punitively, it violates the right of peaceful assembly, and may also violate other rights such as freedom from arbitrary detention and freedom of movement.</w:t>
      </w:r>
      <w:r w:rsidRPr="002F4791">
        <w:rPr>
          <w:rStyle w:val="FootnoteReference"/>
        </w:rPr>
        <w:footnoteReference w:id="123"/>
      </w:r>
    </w:p>
    <w:p w14:paraId="02FBB853" w14:textId="5379F76D" w:rsidR="002F4791" w:rsidRPr="00C77002" w:rsidRDefault="002F4791" w:rsidP="00735E01">
      <w:pPr>
        <w:pStyle w:val="SingleTxtG"/>
      </w:pPr>
      <w:r>
        <w:t>85</w:t>
      </w:r>
      <w:r w:rsidRPr="00C77002">
        <w:t>.</w:t>
      </w:r>
      <w:r w:rsidRPr="00C77002">
        <w:tab/>
        <w:t xml:space="preserve">Only in exceptional cases may an assembly be dispersed. </w:t>
      </w:r>
      <w:r>
        <w:t>Dispersal</w:t>
      </w:r>
      <w:r w:rsidRPr="00C77002">
        <w:t xml:space="preserve"> may be </w:t>
      </w:r>
      <w:r>
        <w:t>resorted to</w:t>
      </w:r>
      <w:r w:rsidRPr="00C77002">
        <w:t xml:space="preserve"> if the assembly as such is no longer peaceful, or if there is clear evidence of an imminent threat of serious violence</w:t>
      </w:r>
      <w:r>
        <w:t xml:space="preserve"> that cannot be reasonably addressed by more proportionate measures, such as targeted arrests. I</w:t>
      </w:r>
      <w:r w:rsidRPr="00C77002">
        <w:t>n all cases</w:t>
      </w:r>
      <w:r>
        <w:t>,</w:t>
      </w:r>
      <w:r w:rsidRPr="00C77002">
        <w:t xml:space="preserve"> the </w:t>
      </w:r>
      <w:r>
        <w:t xml:space="preserve">law enforcement </w:t>
      </w:r>
      <w:r w:rsidRPr="00C77002">
        <w:t xml:space="preserve">rules on use of force must be strictly followed. </w:t>
      </w:r>
      <w:r w:rsidRPr="00FF6C6E">
        <w:t>Conditions for ordering the dispersal of an assembly should be set out in domestic law, and only a duly authori</w:t>
      </w:r>
      <w:r>
        <w:t>z</w:t>
      </w:r>
      <w:r w:rsidRPr="00FF6C6E">
        <w:t>ed official may order the dispersal of a peaceful assembly.</w:t>
      </w:r>
      <w:r>
        <w:t xml:space="preserve"> </w:t>
      </w:r>
      <w:r w:rsidRPr="00C77002">
        <w:t xml:space="preserve">An assembly that remains peaceful </w:t>
      </w:r>
      <w:r>
        <w:t xml:space="preserve">while </w:t>
      </w:r>
      <w:r w:rsidRPr="00C77002">
        <w:t>nevertheless caus</w:t>
      </w:r>
      <w:r>
        <w:t>ing</w:t>
      </w:r>
      <w:r w:rsidRPr="00C77002">
        <w:t xml:space="preserve"> a high level of disruption, such as the extended blocking of traffic, may be dispersed, as a rule, only if the disruption is </w:t>
      </w:r>
      <w:r>
        <w:t>“</w:t>
      </w:r>
      <w:r w:rsidRPr="00C77002">
        <w:t>serious and sustained</w:t>
      </w:r>
      <w:r>
        <w:t>”</w:t>
      </w:r>
      <w:r w:rsidRPr="00C77002">
        <w:t>.</w:t>
      </w:r>
      <w:r w:rsidRPr="002F4791">
        <w:rPr>
          <w:rStyle w:val="FootnoteReference"/>
        </w:rPr>
        <w:footnoteReference w:id="124"/>
      </w:r>
    </w:p>
    <w:p w14:paraId="0DDAECB9" w14:textId="77777777" w:rsidR="002F4791" w:rsidRDefault="002F4791" w:rsidP="00735E01">
      <w:pPr>
        <w:pStyle w:val="SingleTxtG"/>
      </w:pPr>
      <w:r>
        <w:t>86</w:t>
      </w:r>
      <w:r w:rsidRPr="00C77002">
        <w:t>.</w:t>
      </w:r>
      <w:r w:rsidRPr="00C77002">
        <w:tab/>
        <w:t xml:space="preserve">Where a decision to disperse is taken </w:t>
      </w:r>
      <w:r>
        <w:t>in conformity with domestic and international law</w:t>
      </w:r>
      <w:r w:rsidRPr="00C77002">
        <w:t xml:space="preserve">, force should be avoided. Where that is not possible in the circumstances, only the minimum force necessary </w:t>
      </w:r>
      <w:r w:rsidRPr="00FF6C6E">
        <w:t>may</w:t>
      </w:r>
      <w:r w:rsidRPr="00C77002">
        <w:t xml:space="preserve"> be used.</w:t>
      </w:r>
      <w:r w:rsidRPr="002F4791">
        <w:rPr>
          <w:rStyle w:val="FootnoteReference"/>
        </w:rPr>
        <w:footnoteReference w:id="125"/>
      </w:r>
      <w:r w:rsidRPr="00C77002">
        <w:t xml:space="preserve"> As far as possible, any force used should be directed against a specific individual or group </w:t>
      </w:r>
      <w:r>
        <w:t>engaged in or threatening violence</w:t>
      </w:r>
      <w:r w:rsidRPr="00C77002">
        <w:t xml:space="preserve">. </w:t>
      </w:r>
      <w:r>
        <w:t>Force that is likely to cause more than negligible injury should not be used against individuals or groups who are passively resisting.</w:t>
      </w:r>
      <w:r w:rsidRPr="002F4791">
        <w:rPr>
          <w:rStyle w:val="FootnoteReference"/>
        </w:rPr>
        <w:footnoteReference w:id="126"/>
      </w:r>
    </w:p>
    <w:p w14:paraId="22B81AE7" w14:textId="77777777" w:rsidR="002F4791" w:rsidRPr="00C77002" w:rsidRDefault="002F4791" w:rsidP="00735E01">
      <w:pPr>
        <w:pStyle w:val="SingleTxtG"/>
      </w:pPr>
      <w:r>
        <w:t xml:space="preserve">87. </w:t>
      </w:r>
      <w:r>
        <w:tab/>
        <w:t>Less-lethal</w:t>
      </w:r>
      <w:r w:rsidRPr="00C77002">
        <w:t xml:space="preserve"> weapons </w:t>
      </w:r>
      <w:r>
        <w:t xml:space="preserve">with wide-area effects, </w:t>
      </w:r>
      <w:r w:rsidRPr="00C77002">
        <w:t>such as tear gas and water cannon</w:t>
      </w:r>
      <w:r>
        <w:t>s,</w:t>
      </w:r>
      <w:r w:rsidRPr="00C77002">
        <w:t xml:space="preserve"> tend to have indiscriminate effects. When such weapons are used, all reasonable efforts should be </w:t>
      </w:r>
      <w:r>
        <w:t>made</w:t>
      </w:r>
      <w:r w:rsidRPr="00C77002">
        <w:t xml:space="preserve"> to limit risks</w:t>
      </w:r>
      <w:r>
        <w:t>,</w:t>
      </w:r>
      <w:r w:rsidRPr="00C77002">
        <w:t xml:space="preserve"> such as causing </w:t>
      </w:r>
      <w:r w:rsidRPr="00C77002">
        <w:rPr>
          <w:noProof/>
        </w:rPr>
        <w:t>a stampede</w:t>
      </w:r>
      <w:r w:rsidRPr="00C77002">
        <w:t xml:space="preserve"> </w:t>
      </w:r>
      <w:r>
        <w:t xml:space="preserve">or </w:t>
      </w:r>
      <w:r w:rsidRPr="00C77002">
        <w:t>harm</w:t>
      </w:r>
      <w:r>
        <w:t>ing</w:t>
      </w:r>
      <w:r w:rsidRPr="00C77002">
        <w:t xml:space="preserve"> </w:t>
      </w:r>
      <w:r w:rsidRPr="00C77002">
        <w:rPr>
          <w:noProof/>
        </w:rPr>
        <w:t xml:space="preserve">bystanders. </w:t>
      </w:r>
      <w:r>
        <w:rPr>
          <w:noProof/>
        </w:rPr>
        <w:t>Such</w:t>
      </w:r>
      <w:r w:rsidRPr="00C77002">
        <w:t xml:space="preserve"> weapons</w:t>
      </w:r>
      <w:r>
        <w:t xml:space="preserve"> should be used only as a measure of last resort, following a verbal warning, and with adequate opportunity given for assembly participants to disperse.</w:t>
      </w:r>
      <w:r w:rsidRPr="003674F7">
        <w:t xml:space="preserve"> </w:t>
      </w:r>
      <w:r w:rsidRPr="00C77002">
        <w:t>Tear gas should not be used in confined spaces.</w:t>
      </w:r>
      <w:r w:rsidRPr="002F4791">
        <w:rPr>
          <w:rStyle w:val="FootnoteReference"/>
        </w:rPr>
        <w:footnoteReference w:id="127"/>
      </w:r>
    </w:p>
    <w:p w14:paraId="0BECC20C" w14:textId="77777777" w:rsidR="002F4791" w:rsidRPr="00C77002" w:rsidRDefault="002F4791" w:rsidP="00735E01">
      <w:pPr>
        <w:pStyle w:val="SingleTxtG"/>
      </w:pPr>
      <w:r>
        <w:t>8</w:t>
      </w:r>
      <w:r w:rsidRPr="00C77002">
        <w:t>8.</w:t>
      </w:r>
      <w:r w:rsidRPr="00C77002">
        <w:tab/>
        <w:t>Firearms are not an appropriate tool for the policing of assemblies</w:t>
      </w:r>
      <w:r>
        <w:t>.</w:t>
      </w:r>
      <w:r w:rsidRPr="002F4791">
        <w:rPr>
          <w:rStyle w:val="FootnoteReference"/>
        </w:rPr>
        <w:footnoteReference w:id="128"/>
      </w:r>
      <w:r w:rsidRPr="00C77002">
        <w:t xml:space="preserve"> </w:t>
      </w:r>
      <w:r>
        <w:t>They</w:t>
      </w:r>
      <w:r w:rsidRPr="00C77002">
        <w:t xml:space="preserve"> must never be used simply to disperse an assembly.</w:t>
      </w:r>
      <w:r w:rsidRPr="002F4791">
        <w:rPr>
          <w:rStyle w:val="FootnoteReference"/>
        </w:rPr>
        <w:footnoteReference w:id="129"/>
      </w:r>
      <w:r w:rsidRPr="00C77002">
        <w:t xml:space="preserve"> In order to comply with international law, any use of firearms by law enforcement officials</w:t>
      </w:r>
      <w:r>
        <w:t xml:space="preserve"> in the context of assemblies</w:t>
      </w:r>
      <w:r w:rsidRPr="00C77002">
        <w:t xml:space="preserve"> must be limited to targeted individuals in circumstances in which it is strictly necessary to confront an imminent threat of death or serious injury.</w:t>
      </w:r>
      <w:r w:rsidRPr="002F4791">
        <w:rPr>
          <w:rStyle w:val="FootnoteReference"/>
        </w:rPr>
        <w:footnoteReference w:id="130"/>
      </w:r>
      <w:r w:rsidRPr="00C77002">
        <w:t xml:space="preserve"> Given the threat</w:t>
      </w:r>
      <w:r>
        <w:t xml:space="preserve"> that</w:t>
      </w:r>
      <w:r w:rsidRPr="00C77002">
        <w:t xml:space="preserve"> such weapons pose to life, this minimum threshold should also be applied to the firing of rubber-coated </w:t>
      </w:r>
      <w:r>
        <w:t>metal</w:t>
      </w:r>
      <w:r w:rsidRPr="00C77002">
        <w:t xml:space="preserve"> bullets.</w:t>
      </w:r>
      <w:r w:rsidRPr="002F4791">
        <w:rPr>
          <w:rStyle w:val="FootnoteReference"/>
        </w:rPr>
        <w:footnoteReference w:id="131"/>
      </w:r>
      <w:r w:rsidRPr="00C77002">
        <w:t xml:space="preserve"> Where law enforcement officials are prepared for the use of force, or violence is considered likely, the authorities must also ensure </w:t>
      </w:r>
      <w:r>
        <w:t xml:space="preserve">that </w:t>
      </w:r>
      <w:r w:rsidRPr="00C77002">
        <w:t>adequate medical facilities</w:t>
      </w:r>
      <w:r>
        <w:t xml:space="preserve"> are available</w:t>
      </w:r>
      <w:r w:rsidRPr="00C77002">
        <w:t xml:space="preserve">. It is never </w:t>
      </w:r>
      <w:r>
        <w:t>lawful</w:t>
      </w:r>
      <w:r w:rsidRPr="00C77002">
        <w:t xml:space="preserve"> to fire indiscriminately</w:t>
      </w:r>
      <w:r>
        <w:t xml:space="preserve"> </w:t>
      </w:r>
      <w:r w:rsidRPr="00FF6C6E">
        <w:t>or to use firearms in fully</w:t>
      </w:r>
      <w:r>
        <w:t xml:space="preserve"> </w:t>
      </w:r>
      <w:r w:rsidRPr="00FF6C6E">
        <w:t>automatic mode</w:t>
      </w:r>
      <w:r>
        <w:t xml:space="preserve"> when policing an assembly</w:t>
      </w:r>
      <w:r w:rsidRPr="00C77002">
        <w:t>.</w:t>
      </w:r>
      <w:r w:rsidRPr="002F4791">
        <w:rPr>
          <w:rStyle w:val="FootnoteReference"/>
        </w:rPr>
        <w:footnoteReference w:id="132"/>
      </w:r>
    </w:p>
    <w:p w14:paraId="14DD0DB2" w14:textId="77777777" w:rsidR="002F4791" w:rsidRDefault="002F4791" w:rsidP="00735E01">
      <w:pPr>
        <w:pStyle w:val="SingleTxtG"/>
      </w:pPr>
      <w:r>
        <w:t>89</w:t>
      </w:r>
      <w:r w:rsidRPr="00C77002">
        <w:t xml:space="preserve">. </w:t>
      </w:r>
      <w:r>
        <w:tab/>
      </w:r>
      <w:r w:rsidRPr="00C77002">
        <w:t>The State is responsible under international law for the actions and omissions of its law enforcement agencies</w:t>
      </w:r>
      <w:r>
        <w:t>. With a view to preventing violations, States</w:t>
      </w:r>
      <w:r w:rsidRPr="00C77002">
        <w:t xml:space="preserve"> should </w:t>
      </w:r>
      <w:r>
        <w:t xml:space="preserve">consistently </w:t>
      </w:r>
      <w:r w:rsidRPr="00C77002">
        <w:t xml:space="preserve">promote a culture of accountability for law enforcement officials during assemblies. To </w:t>
      </w:r>
      <w:r w:rsidRPr="00C77002">
        <w:lastRenderedPageBreak/>
        <w:t xml:space="preserve">enhance effective accountability, uniformed law enforcement </w:t>
      </w:r>
      <w:r>
        <w:t>officials</w:t>
      </w:r>
      <w:r w:rsidRPr="00C77002">
        <w:t xml:space="preserve"> should always display a</w:t>
      </w:r>
      <w:r>
        <w:t>n easily recognizable</w:t>
      </w:r>
      <w:r w:rsidRPr="00C77002">
        <w:t xml:space="preserve"> form of identification during assemblies.</w:t>
      </w:r>
      <w:r w:rsidRPr="002F4791">
        <w:rPr>
          <w:rStyle w:val="FootnoteReference"/>
        </w:rPr>
        <w:footnoteReference w:id="133"/>
      </w:r>
    </w:p>
    <w:p w14:paraId="7F631624" w14:textId="77777777" w:rsidR="002F4791" w:rsidRPr="00C77002" w:rsidRDefault="002F4791" w:rsidP="00735E01">
      <w:pPr>
        <w:pStyle w:val="SingleTxtG"/>
      </w:pPr>
      <w:r>
        <w:t>90</w:t>
      </w:r>
      <w:r w:rsidRPr="00C77002">
        <w:t xml:space="preserve">. </w:t>
      </w:r>
      <w:r>
        <w:tab/>
        <w:t>States have an obligation</w:t>
      </w:r>
      <w:r w:rsidRPr="00C77002">
        <w:t xml:space="preserve"> to investigate effectively, impartially and in a timely manner any allegation </w:t>
      </w:r>
      <w:r>
        <w:t xml:space="preserve">or reasonable suspicion </w:t>
      </w:r>
      <w:r w:rsidRPr="00C77002">
        <w:t xml:space="preserve">of unlawful use of force </w:t>
      </w:r>
      <w:r>
        <w:t>or other violations</w:t>
      </w:r>
      <w:r w:rsidRPr="00BB3C88">
        <w:t xml:space="preserve"> </w:t>
      </w:r>
      <w:r w:rsidRPr="00C77002">
        <w:t>by law enforcement officials</w:t>
      </w:r>
      <w:r>
        <w:t xml:space="preserve">, including sexual or gender-based violence, </w:t>
      </w:r>
      <w:r w:rsidRPr="00C77002">
        <w:t xml:space="preserve">in </w:t>
      </w:r>
      <w:r>
        <w:t>the context of</w:t>
      </w:r>
      <w:r w:rsidRPr="00C77002">
        <w:t xml:space="preserve"> assemblies.</w:t>
      </w:r>
      <w:r w:rsidRPr="002F4791">
        <w:rPr>
          <w:rStyle w:val="FootnoteReference"/>
        </w:rPr>
        <w:footnoteReference w:id="134"/>
      </w:r>
      <w:r w:rsidRPr="00C77002">
        <w:t xml:space="preserve"> Both intentional and negligent action or inaction can amount to a violation of human rights. </w:t>
      </w:r>
      <w:r>
        <w:t>I</w:t>
      </w:r>
      <w:r w:rsidRPr="00C77002">
        <w:t xml:space="preserve">ndividual officials </w:t>
      </w:r>
      <w:r>
        <w:t xml:space="preserve">responsible for violations </w:t>
      </w:r>
      <w:r w:rsidRPr="00C77002">
        <w:t>must be held accountable under domestic and, where relevant, international law</w:t>
      </w:r>
      <w:r>
        <w:t>,</w:t>
      </w:r>
      <w:r w:rsidRPr="00C77002">
        <w:t xml:space="preserve"> and effective remedies must be </w:t>
      </w:r>
      <w:r>
        <w:t>available</w:t>
      </w:r>
      <w:r w:rsidRPr="00C77002">
        <w:t xml:space="preserve"> to victims.</w:t>
      </w:r>
      <w:r w:rsidRPr="002F4791">
        <w:rPr>
          <w:rStyle w:val="FootnoteReference"/>
        </w:rPr>
        <w:footnoteReference w:id="135"/>
      </w:r>
    </w:p>
    <w:p w14:paraId="175550ED" w14:textId="33EA2C96" w:rsidR="002F4791" w:rsidRPr="00C77002" w:rsidRDefault="002F4791" w:rsidP="00735E01">
      <w:pPr>
        <w:pStyle w:val="SingleTxtG"/>
      </w:pPr>
      <w:r>
        <w:t>91</w:t>
      </w:r>
      <w:r w:rsidRPr="00C77002">
        <w:t>.</w:t>
      </w:r>
      <w:r>
        <w:tab/>
      </w:r>
      <w:r w:rsidRPr="00C77002">
        <w:t xml:space="preserve">All use of force by law enforcement officials should be recorded and reflected </w:t>
      </w:r>
      <w:r>
        <w:t xml:space="preserve">promptly </w:t>
      </w:r>
      <w:r w:rsidRPr="00C77002">
        <w:t xml:space="preserve">in a transparent report. Where injury </w:t>
      </w:r>
      <w:r>
        <w:t xml:space="preserve">or damage </w:t>
      </w:r>
      <w:r w:rsidRPr="00C77002">
        <w:t xml:space="preserve">occurs, the report should contain sufficient information to establish whether the use of force was necessary and </w:t>
      </w:r>
      <w:r w:rsidRPr="00F324E2">
        <w:t>proportionate</w:t>
      </w:r>
      <w:r w:rsidRPr="00C77002">
        <w:t xml:space="preserve"> </w:t>
      </w:r>
      <w:r>
        <w:t xml:space="preserve">by setting out the </w:t>
      </w:r>
      <w:r w:rsidRPr="00C77002">
        <w:t>detail</w:t>
      </w:r>
      <w:r>
        <w:t xml:space="preserve">s of </w:t>
      </w:r>
      <w:r w:rsidRPr="00C77002">
        <w:t>the incident, including the reasons for the use of force</w:t>
      </w:r>
      <w:r>
        <w:t>,</w:t>
      </w:r>
      <w:r w:rsidRPr="00C77002">
        <w:t xml:space="preserve"> its effectiveness and the consequences</w:t>
      </w:r>
      <w:r>
        <w:t xml:space="preserve"> of it</w:t>
      </w:r>
      <w:r w:rsidRPr="00C77002">
        <w:t>.</w:t>
      </w:r>
      <w:r w:rsidRPr="002F4791">
        <w:rPr>
          <w:rStyle w:val="FootnoteReference"/>
        </w:rPr>
        <w:footnoteReference w:id="136"/>
      </w:r>
    </w:p>
    <w:p w14:paraId="3F0E52AA" w14:textId="77777777" w:rsidR="002F4791" w:rsidRPr="00C77002" w:rsidRDefault="002F4791" w:rsidP="00735E01">
      <w:pPr>
        <w:pStyle w:val="SingleTxtG"/>
      </w:pPr>
      <w:r>
        <w:t>92</w:t>
      </w:r>
      <w:r w:rsidRPr="00C77002">
        <w:t xml:space="preserve">. </w:t>
      </w:r>
      <w:r>
        <w:tab/>
      </w:r>
      <w:r w:rsidRPr="00C77002">
        <w:t>Any deployment of plain</w:t>
      </w:r>
      <w:r>
        <w:t>-</w:t>
      </w:r>
      <w:r w:rsidRPr="00C77002">
        <w:t>clothe</w:t>
      </w:r>
      <w:r>
        <w:t>d</w:t>
      </w:r>
      <w:r w:rsidRPr="00C77002">
        <w:t xml:space="preserve"> officers in assemblies must be </w:t>
      </w:r>
      <w:r>
        <w:t>strictly</w:t>
      </w:r>
      <w:r w:rsidRPr="00C77002">
        <w:t xml:space="preserve"> necessary in the circumstances and such officers must never incite violence</w:t>
      </w:r>
      <w:r>
        <w:t xml:space="preserve">. Before conducting a search, making an arrest </w:t>
      </w:r>
      <w:r w:rsidRPr="00B636C7">
        <w:t>or resorting to any use of force</w:t>
      </w:r>
      <w:r>
        <w:t>, plain-clothed officers must identify themselves to the persons concerned.</w:t>
      </w:r>
    </w:p>
    <w:p w14:paraId="238610F0" w14:textId="77777777" w:rsidR="002F4791" w:rsidRPr="00C77002" w:rsidRDefault="002F4791" w:rsidP="00735E01">
      <w:pPr>
        <w:pStyle w:val="SingleTxtG"/>
      </w:pPr>
      <w:r>
        <w:t>93</w:t>
      </w:r>
      <w:r w:rsidRPr="00C77002">
        <w:t xml:space="preserve">. </w:t>
      </w:r>
      <w:r>
        <w:tab/>
      </w:r>
      <w:r w:rsidRPr="00B636C7">
        <w:t xml:space="preserve">The State is ultimately responsible for law enforcement during an assembly </w:t>
      </w:r>
      <w:r w:rsidRPr="00411B5D">
        <w:t xml:space="preserve">and may delegate tasks to private security </w:t>
      </w:r>
      <w:r>
        <w:t xml:space="preserve">service </w:t>
      </w:r>
      <w:r w:rsidRPr="00411B5D">
        <w:t xml:space="preserve">providers only in exceptional circumstances. In such cases, the </w:t>
      </w:r>
      <w:r>
        <w:t>S</w:t>
      </w:r>
      <w:r w:rsidRPr="00411B5D">
        <w:t>tate remains responsible for the conduct</w:t>
      </w:r>
      <w:r w:rsidRPr="00936CE9">
        <w:t xml:space="preserve"> </w:t>
      </w:r>
      <w:r>
        <w:t xml:space="preserve">of those </w:t>
      </w:r>
      <w:r w:rsidRPr="00411B5D">
        <w:t>se</w:t>
      </w:r>
      <w:r>
        <w:t>rvice</w:t>
      </w:r>
      <w:r w:rsidRPr="00411B5D">
        <w:t xml:space="preserve"> providers</w:t>
      </w:r>
      <w:r w:rsidRPr="00C77002">
        <w:t>.</w:t>
      </w:r>
      <w:r w:rsidRPr="002F4791">
        <w:rPr>
          <w:rStyle w:val="FootnoteReference"/>
        </w:rPr>
        <w:footnoteReference w:id="137"/>
      </w:r>
      <w:r w:rsidRPr="00C77002">
        <w:t xml:space="preserve"> This is in addition to the accountability of the private security service providers under domestic and, where relevant, international law.</w:t>
      </w:r>
      <w:r w:rsidRPr="002F4791">
        <w:rPr>
          <w:rStyle w:val="FootnoteReference"/>
        </w:rPr>
        <w:footnoteReference w:id="138"/>
      </w:r>
      <w:r w:rsidRPr="00C77002">
        <w:t xml:space="preserve"> </w:t>
      </w:r>
      <w:r>
        <w:t>T</w:t>
      </w:r>
      <w:r w:rsidRPr="00C77002">
        <w:t>he authorities</w:t>
      </w:r>
      <w:r>
        <w:t xml:space="preserve"> </w:t>
      </w:r>
      <w:r w:rsidRPr="00C77002">
        <w:t xml:space="preserve">should </w:t>
      </w:r>
      <w:r>
        <w:t>set out</w:t>
      </w:r>
      <w:r w:rsidRPr="00C77002">
        <w:t xml:space="preserve"> in national legislation </w:t>
      </w:r>
      <w:r>
        <w:t>the role and powers</w:t>
      </w:r>
      <w:r w:rsidRPr="00C77002">
        <w:t xml:space="preserve"> of private security service providers in law enforcement</w:t>
      </w:r>
      <w:r>
        <w:t>,</w:t>
      </w:r>
      <w:r w:rsidRPr="00C77002">
        <w:t xml:space="preserve"> and their use of force</w:t>
      </w:r>
      <w:r>
        <w:t xml:space="preserve"> and training</w:t>
      </w:r>
      <w:r w:rsidRPr="00C77002">
        <w:t xml:space="preserve"> </w:t>
      </w:r>
      <w:r>
        <w:t xml:space="preserve">should be </w:t>
      </w:r>
      <w:r w:rsidRPr="00C77002">
        <w:t>strictly regulated.</w:t>
      </w:r>
      <w:r w:rsidRPr="002F4791">
        <w:rPr>
          <w:rStyle w:val="FootnoteReference"/>
        </w:rPr>
        <w:footnoteReference w:id="139"/>
      </w:r>
    </w:p>
    <w:p w14:paraId="69447E1C" w14:textId="77777777" w:rsidR="002F4791" w:rsidRPr="00C77002" w:rsidRDefault="002F4791" w:rsidP="00735E01">
      <w:pPr>
        <w:pStyle w:val="SingleTxtG"/>
      </w:pPr>
      <w:r>
        <w:t>94</w:t>
      </w:r>
      <w:r w:rsidRPr="00C77002">
        <w:t xml:space="preserve">. </w:t>
      </w:r>
      <w:r>
        <w:tab/>
      </w:r>
      <w:r w:rsidRPr="00C77002">
        <w:t>The use of recording devices by law enforcement officials during assemblies, including body-worn cameras, may play a</w:t>
      </w:r>
      <w:r>
        <w:t xml:space="preserve"> positive</w:t>
      </w:r>
      <w:r w:rsidRPr="00C77002">
        <w:t xml:space="preserve"> role in securing accountability</w:t>
      </w:r>
      <w:r>
        <w:t>, if used judiciously</w:t>
      </w:r>
      <w:r w:rsidRPr="00C77002">
        <w:t>. However, the authorities should have clear and publicly available guidelines to ensure that their use is consistent with international standards on privacy and does not have a chilling effect on participation in assemblies.</w:t>
      </w:r>
      <w:r w:rsidRPr="002F4791">
        <w:rPr>
          <w:rStyle w:val="FootnoteReference"/>
        </w:rPr>
        <w:footnoteReference w:id="140"/>
      </w:r>
      <w:r w:rsidRPr="00C77002">
        <w:t xml:space="preserve"> </w:t>
      </w:r>
      <w:r>
        <w:t>Participants, journalists and monitors also have the right to record law enforcement officials.</w:t>
      </w:r>
      <w:r w:rsidRPr="002F4791">
        <w:rPr>
          <w:rStyle w:val="FootnoteReference"/>
        </w:rPr>
        <w:footnoteReference w:id="141"/>
      </w:r>
    </w:p>
    <w:p w14:paraId="03A6D77C" w14:textId="77777777" w:rsidR="002F4791" w:rsidRPr="00C77002" w:rsidRDefault="002F4791" w:rsidP="00735E01">
      <w:pPr>
        <w:pStyle w:val="SingleTxtG"/>
      </w:pPr>
      <w:r>
        <w:t>95</w:t>
      </w:r>
      <w:r w:rsidRPr="00C77002">
        <w:t xml:space="preserve">. </w:t>
      </w:r>
      <w:r>
        <w:tab/>
      </w:r>
      <w:r w:rsidRPr="00C77002">
        <w:t xml:space="preserve">The State is fully responsible for any remotely controlled weapons systems it uses during an assembly. Such methods of force delivery may escalate tensions and should be used only with great caution. Fully autonomous weapons systems, where lethal force can be used against assembly participants without meaningful human intervention once a system has been deployed, </w:t>
      </w:r>
      <w:r>
        <w:t>must</w:t>
      </w:r>
      <w:r w:rsidRPr="00C77002">
        <w:t xml:space="preserve"> never be used for law enforcement during an assembly.</w:t>
      </w:r>
      <w:r w:rsidRPr="002F4791">
        <w:rPr>
          <w:rStyle w:val="FootnoteReference"/>
        </w:rPr>
        <w:footnoteReference w:id="142"/>
      </w:r>
    </w:p>
    <w:p w14:paraId="32A56552" w14:textId="77777777" w:rsidR="002F4791" w:rsidRPr="00C77002" w:rsidRDefault="002F4791" w:rsidP="00E46044">
      <w:pPr>
        <w:pStyle w:val="H1G"/>
      </w:pPr>
      <w:r>
        <w:tab/>
      </w:r>
      <w:r w:rsidRPr="003268DA">
        <w:t>VII.</w:t>
      </w:r>
      <w:r w:rsidRPr="00C77002">
        <w:tab/>
        <w:t>Assembly during states of emergency and armed conflict</w:t>
      </w:r>
    </w:p>
    <w:p w14:paraId="0E2CDA40" w14:textId="40F3D013" w:rsidR="002F4791" w:rsidRPr="00C77002" w:rsidRDefault="002F4791" w:rsidP="00735E01">
      <w:pPr>
        <w:pStyle w:val="SingleTxtG"/>
      </w:pPr>
      <w:r>
        <w:t>96</w:t>
      </w:r>
      <w:r w:rsidRPr="00C77002">
        <w:t xml:space="preserve">. </w:t>
      </w:r>
      <w:r>
        <w:tab/>
        <w:t>While t</w:t>
      </w:r>
      <w:r w:rsidRPr="00C77002">
        <w:t xml:space="preserve">he right of peaceful assembly is not listed as non-derogable in article 4 (2) of the Covenant, other rights potentially applicable to assemblies, such as those </w:t>
      </w:r>
      <w:r>
        <w:t>enshrined</w:t>
      </w:r>
      <w:r w:rsidRPr="00C77002">
        <w:t xml:space="preserve"> in </w:t>
      </w:r>
      <w:r w:rsidRPr="00C77002">
        <w:lastRenderedPageBreak/>
        <w:t>articles 6, 7</w:t>
      </w:r>
      <w:r>
        <w:t xml:space="preserve"> </w:t>
      </w:r>
      <w:r w:rsidRPr="00C77002">
        <w:t xml:space="preserve">and 18, are non-derogable. </w:t>
      </w:r>
      <w:r w:rsidRPr="00B636C7">
        <w:t>State</w:t>
      </w:r>
      <w:r>
        <w:t>s</w:t>
      </w:r>
      <w:r w:rsidRPr="00B636C7">
        <w:t xml:space="preserve"> parties must not rely on derogation from the right of peaceful assembly if they </w:t>
      </w:r>
      <w:r>
        <w:t>can</w:t>
      </w:r>
      <w:r w:rsidRPr="00B636C7">
        <w:t xml:space="preserve"> attain their objectives by imposing restrictions in terms of article 21.</w:t>
      </w:r>
      <w:r w:rsidRPr="002F4791">
        <w:rPr>
          <w:rStyle w:val="FootnoteReference"/>
        </w:rPr>
        <w:footnoteReference w:id="143"/>
      </w:r>
      <w:r>
        <w:t xml:space="preserve"> </w:t>
      </w:r>
      <w:r w:rsidRPr="00B636C7">
        <w:t>If States</w:t>
      </w:r>
      <w:r w:rsidRPr="00B636C7">
        <w:rPr>
          <w:spacing w:val="17"/>
        </w:rPr>
        <w:t xml:space="preserve"> </w:t>
      </w:r>
      <w:r w:rsidRPr="00B636C7">
        <w:t>derogate</w:t>
      </w:r>
      <w:r w:rsidRPr="00B636C7">
        <w:rPr>
          <w:spacing w:val="16"/>
        </w:rPr>
        <w:t xml:space="preserve"> </w:t>
      </w:r>
      <w:r w:rsidRPr="00B636C7">
        <w:t>from the</w:t>
      </w:r>
      <w:r w:rsidRPr="00B636C7">
        <w:rPr>
          <w:spacing w:val="20"/>
        </w:rPr>
        <w:t xml:space="preserve"> </w:t>
      </w:r>
      <w:r w:rsidRPr="00B636C7">
        <w:t>Covenant</w:t>
      </w:r>
      <w:r w:rsidRPr="00B636C7">
        <w:rPr>
          <w:spacing w:val="21"/>
        </w:rPr>
        <w:t xml:space="preserve"> </w:t>
      </w:r>
      <w:r w:rsidRPr="00B636C7">
        <w:t>in response,</w:t>
      </w:r>
      <w:r w:rsidRPr="00B636C7">
        <w:rPr>
          <w:spacing w:val="20"/>
        </w:rPr>
        <w:t xml:space="preserve"> </w:t>
      </w:r>
      <w:r w:rsidRPr="00B636C7">
        <w:t>for</w:t>
      </w:r>
      <w:r w:rsidRPr="00B636C7">
        <w:rPr>
          <w:spacing w:val="20"/>
        </w:rPr>
        <w:t xml:space="preserve"> </w:t>
      </w:r>
      <w:r w:rsidRPr="00B636C7">
        <w:t xml:space="preserve">instance, to </w:t>
      </w:r>
      <w:r w:rsidRPr="00B636C7">
        <w:rPr>
          <w:spacing w:val="-2"/>
        </w:rPr>
        <w:t>m</w:t>
      </w:r>
      <w:r w:rsidRPr="00B636C7">
        <w:t>ass</w:t>
      </w:r>
      <w:r w:rsidRPr="00B636C7">
        <w:rPr>
          <w:spacing w:val="20"/>
        </w:rPr>
        <w:t xml:space="preserve"> </w:t>
      </w:r>
      <w:r w:rsidRPr="00B636C7">
        <w:t>de</w:t>
      </w:r>
      <w:r w:rsidRPr="00B636C7">
        <w:rPr>
          <w:spacing w:val="-2"/>
        </w:rPr>
        <w:t>m</w:t>
      </w:r>
      <w:r w:rsidRPr="00B636C7">
        <w:t>onstration</w:t>
      </w:r>
      <w:r>
        <w:t>s</w:t>
      </w:r>
      <w:r w:rsidRPr="00B636C7">
        <w:t xml:space="preserve"> </w:t>
      </w:r>
      <w:r w:rsidRPr="00411B5D">
        <w:t>that include</w:t>
      </w:r>
      <w:r w:rsidRPr="00411B5D">
        <w:rPr>
          <w:spacing w:val="27"/>
        </w:rPr>
        <w:t xml:space="preserve"> </w:t>
      </w:r>
      <w:r w:rsidRPr="00411B5D">
        <w:t>acts of violence</w:t>
      </w:r>
      <w:r w:rsidRPr="00B636C7">
        <w:rPr>
          <w:spacing w:val="1"/>
        </w:rPr>
        <w:t>,</w:t>
      </w:r>
      <w:r w:rsidRPr="00B636C7">
        <w:t xml:space="preserve"> they</w:t>
      </w:r>
      <w:r w:rsidRPr="00B636C7">
        <w:rPr>
          <w:spacing w:val="26"/>
        </w:rPr>
        <w:t xml:space="preserve"> </w:t>
      </w:r>
      <w:r w:rsidRPr="00B636C7">
        <w:t>must</w:t>
      </w:r>
      <w:r w:rsidRPr="00B636C7">
        <w:rPr>
          <w:spacing w:val="26"/>
        </w:rPr>
        <w:t xml:space="preserve"> </w:t>
      </w:r>
      <w:r w:rsidRPr="00B636C7">
        <w:t>be</w:t>
      </w:r>
      <w:r w:rsidRPr="00B636C7">
        <w:rPr>
          <w:spacing w:val="26"/>
        </w:rPr>
        <w:t xml:space="preserve"> </w:t>
      </w:r>
      <w:r w:rsidRPr="00B636C7">
        <w:t>able</w:t>
      </w:r>
      <w:r w:rsidRPr="00B636C7">
        <w:rPr>
          <w:spacing w:val="27"/>
        </w:rPr>
        <w:t xml:space="preserve"> </w:t>
      </w:r>
      <w:r w:rsidRPr="00B636C7">
        <w:t>to justify</w:t>
      </w:r>
      <w:r w:rsidRPr="00B636C7">
        <w:rPr>
          <w:spacing w:val="21"/>
        </w:rPr>
        <w:t xml:space="preserve"> </w:t>
      </w:r>
      <w:r w:rsidRPr="00B636C7">
        <w:t>not</w:t>
      </w:r>
      <w:r w:rsidRPr="00B636C7">
        <w:rPr>
          <w:spacing w:val="20"/>
        </w:rPr>
        <w:t xml:space="preserve"> </w:t>
      </w:r>
      <w:r w:rsidRPr="00B636C7">
        <w:t>only</w:t>
      </w:r>
      <w:r w:rsidRPr="00B636C7">
        <w:rPr>
          <w:spacing w:val="20"/>
        </w:rPr>
        <w:t xml:space="preserve"> </w:t>
      </w:r>
      <w:r w:rsidRPr="00B636C7">
        <w:t>that</w:t>
      </w:r>
      <w:r w:rsidRPr="00B636C7">
        <w:rPr>
          <w:spacing w:val="21"/>
        </w:rPr>
        <w:t xml:space="preserve"> </w:t>
      </w:r>
      <w:r w:rsidRPr="00B636C7">
        <w:t>such</w:t>
      </w:r>
      <w:r w:rsidRPr="00B636C7">
        <w:rPr>
          <w:spacing w:val="20"/>
        </w:rPr>
        <w:t xml:space="preserve"> </w:t>
      </w:r>
      <w:r w:rsidRPr="00B636C7">
        <w:t>a</w:t>
      </w:r>
      <w:r w:rsidRPr="00B636C7">
        <w:rPr>
          <w:spacing w:val="20"/>
        </w:rPr>
        <w:t xml:space="preserve"> </w:t>
      </w:r>
      <w:r w:rsidRPr="00B636C7">
        <w:t>situation</w:t>
      </w:r>
      <w:r w:rsidRPr="00B636C7">
        <w:rPr>
          <w:spacing w:val="20"/>
        </w:rPr>
        <w:t xml:space="preserve"> </w:t>
      </w:r>
      <w:r w:rsidRPr="00B636C7">
        <w:t>constit</w:t>
      </w:r>
      <w:r w:rsidRPr="00B636C7">
        <w:rPr>
          <w:spacing w:val="-1"/>
        </w:rPr>
        <w:t>u</w:t>
      </w:r>
      <w:r w:rsidRPr="00B636C7">
        <w:t>tes</w:t>
      </w:r>
      <w:r w:rsidRPr="00B636C7">
        <w:rPr>
          <w:spacing w:val="20"/>
        </w:rPr>
        <w:t xml:space="preserve"> </w:t>
      </w:r>
      <w:r w:rsidRPr="00B636C7">
        <w:t>a</w:t>
      </w:r>
      <w:r w:rsidRPr="00B636C7">
        <w:rPr>
          <w:spacing w:val="20"/>
        </w:rPr>
        <w:t xml:space="preserve"> </w:t>
      </w:r>
      <w:r w:rsidRPr="00B636C7">
        <w:t>threat</w:t>
      </w:r>
      <w:r w:rsidRPr="00B636C7">
        <w:rPr>
          <w:spacing w:val="21"/>
        </w:rPr>
        <w:t xml:space="preserve"> </w:t>
      </w:r>
      <w:r w:rsidRPr="00B636C7">
        <w:t>to</w:t>
      </w:r>
      <w:r w:rsidRPr="00B636C7">
        <w:rPr>
          <w:spacing w:val="20"/>
        </w:rPr>
        <w:t xml:space="preserve"> </w:t>
      </w:r>
      <w:r w:rsidRPr="00B636C7">
        <w:t>the</w:t>
      </w:r>
      <w:r w:rsidRPr="00B636C7">
        <w:rPr>
          <w:spacing w:val="20"/>
        </w:rPr>
        <w:t xml:space="preserve"> </w:t>
      </w:r>
      <w:r w:rsidRPr="00B636C7">
        <w:t>life</w:t>
      </w:r>
      <w:r w:rsidRPr="00B636C7">
        <w:rPr>
          <w:spacing w:val="21"/>
        </w:rPr>
        <w:t xml:space="preserve"> </w:t>
      </w:r>
      <w:r w:rsidRPr="00B636C7">
        <w:t>of</w:t>
      </w:r>
      <w:r w:rsidRPr="00B636C7">
        <w:rPr>
          <w:spacing w:val="20"/>
        </w:rPr>
        <w:t xml:space="preserve"> </w:t>
      </w:r>
      <w:r w:rsidRPr="00B636C7">
        <w:t>the</w:t>
      </w:r>
      <w:r w:rsidRPr="00B636C7">
        <w:rPr>
          <w:spacing w:val="20"/>
        </w:rPr>
        <w:t xml:space="preserve"> </w:t>
      </w:r>
      <w:r w:rsidRPr="00B636C7">
        <w:t>nation,</w:t>
      </w:r>
      <w:r w:rsidRPr="00B636C7">
        <w:rPr>
          <w:spacing w:val="21"/>
        </w:rPr>
        <w:t xml:space="preserve"> </w:t>
      </w:r>
      <w:r w:rsidRPr="00B636C7">
        <w:t>b</w:t>
      </w:r>
      <w:r w:rsidRPr="00B636C7">
        <w:rPr>
          <w:spacing w:val="-2"/>
        </w:rPr>
        <w:t>u</w:t>
      </w:r>
      <w:r w:rsidRPr="00B636C7">
        <w:t>t also</w:t>
      </w:r>
      <w:r w:rsidRPr="00B636C7">
        <w:rPr>
          <w:spacing w:val="17"/>
        </w:rPr>
        <w:t xml:space="preserve"> </w:t>
      </w:r>
      <w:r w:rsidRPr="00B636C7">
        <w:t>t</w:t>
      </w:r>
      <w:r w:rsidRPr="00B636C7">
        <w:rPr>
          <w:spacing w:val="-1"/>
        </w:rPr>
        <w:t>h</w:t>
      </w:r>
      <w:r w:rsidRPr="00B636C7">
        <w:t>at</w:t>
      </w:r>
      <w:r w:rsidRPr="00B636C7">
        <w:rPr>
          <w:spacing w:val="17"/>
        </w:rPr>
        <w:t xml:space="preserve"> </w:t>
      </w:r>
      <w:r w:rsidRPr="00B636C7">
        <w:t>all</w:t>
      </w:r>
      <w:r w:rsidRPr="00B636C7">
        <w:rPr>
          <w:spacing w:val="17"/>
        </w:rPr>
        <w:t xml:space="preserve"> </w:t>
      </w:r>
      <w:r w:rsidRPr="00B636C7">
        <w:rPr>
          <w:spacing w:val="-2"/>
        </w:rPr>
        <w:t>m</w:t>
      </w:r>
      <w:r w:rsidRPr="00B636C7">
        <w:t>easures</w:t>
      </w:r>
      <w:r w:rsidRPr="00B636C7">
        <w:rPr>
          <w:spacing w:val="17"/>
        </w:rPr>
        <w:t xml:space="preserve"> </w:t>
      </w:r>
      <w:r w:rsidRPr="00B636C7">
        <w:t>derogati</w:t>
      </w:r>
      <w:r w:rsidRPr="00B636C7">
        <w:rPr>
          <w:spacing w:val="-1"/>
        </w:rPr>
        <w:t>n</w:t>
      </w:r>
      <w:r w:rsidRPr="00B636C7">
        <w:t>g</w:t>
      </w:r>
      <w:r w:rsidRPr="00B636C7">
        <w:rPr>
          <w:spacing w:val="16"/>
        </w:rPr>
        <w:t xml:space="preserve"> </w:t>
      </w:r>
      <w:r w:rsidRPr="00B636C7">
        <w:t>from their obligations under</w:t>
      </w:r>
      <w:r w:rsidRPr="00B636C7">
        <w:rPr>
          <w:spacing w:val="13"/>
        </w:rPr>
        <w:t xml:space="preserve"> </w:t>
      </w:r>
      <w:r w:rsidRPr="00B636C7">
        <w:t>the</w:t>
      </w:r>
      <w:r w:rsidRPr="00B636C7">
        <w:rPr>
          <w:spacing w:val="17"/>
        </w:rPr>
        <w:t xml:space="preserve"> </w:t>
      </w:r>
      <w:r w:rsidRPr="00B636C7">
        <w:t>Covenant</w:t>
      </w:r>
      <w:r w:rsidRPr="00B636C7">
        <w:rPr>
          <w:spacing w:val="17"/>
        </w:rPr>
        <w:t xml:space="preserve"> </w:t>
      </w:r>
      <w:r w:rsidRPr="00B636C7">
        <w:t>are</w:t>
      </w:r>
      <w:r w:rsidRPr="00B636C7">
        <w:rPr>
          <w:spacing w:val="17"/>
        </w:rPr>
        <w:t xml:space="preserve"> </w:t>
      </w:r>
      <w:r w:rsidRPr="00B636C7">
        <w:t>st</w:t>
      </w:r>
      <w:r w:rsidRPr="00B636C7">
        <w:rPr>
          <w:spacing w:val="-1"/>
        </w:rPr>
        <w:t>rictl</w:t>
      </w:r>
      <w:r w:rsidRPr="00B636C7">
        <w:t>y</w:t>
      </w:r>
      <w:r w:rsidRPr="00B636C7">
        <w:rPr>
          <w:spacing w:val="16"/>
        </w:rPr>
        <w:t xml:space="preserve"> </w:t>
      </w:r>
      <w:r w:rsidRPr="00B636C7">
        <w:rPr>
          <w:spacing w:val="-1"/>
        </w:rPr>
        <w:t>require</w:t>
      </w:r>
      <w:r w:rsidRPr="00B636C7">
        <w:t>d</w:t>
      </w:r>
      <w:r w:rsidRPr="00B636C7">
        <w:rPr>
          <w:spacing w:val="16"/>
        </w:rPr>
        <w:t xml:space="preserve"> </w:t>
      </w:r>
      <w:r w:rsidRPr="00B636C7">
        <w:rPr>
          <w:spacing w:val="-1"/>
        </w:rPr>
        <w:t>b</w:t>
      </w:r>
      <w:r w:rsidRPr="00B636C7">
        <w:t>y</w:t>
      </w:r>
      <w:r w:rsidRPr="00B636C7">
        <w:rPr>
          <w:spacing w:val="15"/>
        </w:rPr>
        <w:t xml:space="preserve"> </w:t>
      </w:r>
      <w:r w:rsidRPr="00B636C7">
        <w:rPr>
          <w:spacing w:val="-1"/>
        </w:rPr>
        <w:t xml:space="preserve">the </w:t>
      </w:r>
      <w:r w:rsidRPr="00B636C7">
        <w:t>exigencies</w:t>
      </w:r>
      <w:r w:rsidRPr="00B636C7">
        <w:rPr>
          <w:spacing w:val="2"/>
        </w:rPr>
        <w:t xml:space="preserve"> </w:t>
      </w:r>
      <w:r w:rsidRPr="00B636C7">
        <w:t>of</w:t>
      </w:r>
      <w:r w:rsidRPr="00B636C7">
        <w:rPr>
          <w:spacing w:val="1"/>
        </w:rPr>
        <w:t xml:space="preserve"> </w:t>
      </w:r>
      <w:r w:rsidRPr="00B636C7">
        <w:t>the</w:t>
      </w:r>
      <w:r w:rsidRPr="00B636C7">
        <w:rPr>
          <w:spacing w:val="1"/>
        </w:rPr>
        <w:t xml:space="preserve"> </w:t>
      </w:r>
      <w:r w:rsidRPr="00B636C7">
        <w:t>situation and comply with the conditions in article 4.</w:t>
      </w:r>
      <w:r w:rsidRPr="002F4791">
        <w:rPr>
          <w:rStyle w:val="FootnoteReference"/>
        </w:rPr>
        <w:footnoteReference w:id="144"/>
      </w:r>
    </w:p>
    <w:p w14:paraId="69BD8C75" w14:textId="77777777" w:rsidR="002F4791" w:rsidRDefault="002F4791" w:rsidP="00735E01">
      <w:pPr>
        <w:pStyle w:val="SingleTxtG"/>
      </w:pPr>
      <w:r>
        <w:t xml:space="preserve">97. </w:t>
      </w:r>
      <w:r>
        <w:tab/>
      </w:r>
      <w:r w:rsidRPr="00FF6C6E">
        <w:t>In a situation of armed conflict, the use of force during peaceful assemblies remains regulated by the rules governing law enforcement</w:t>
      </w:r>
      <w:r>
        <w:t>, and the Covenant continues to apply</w:t>
      </w:r>
      <w:r w:rsidRPr="00FF6C6E">
        <w:t>.</w:t>
      </w:r>
      <w:r w:rsidRPr="002F4791">
        <w:rPr>
          <w:rStyle w:val="FootnoteReference"/>
        </w:rPr>
        <w:footnoteReference w:id="145"/>
      </w:r>
      <w:r w:rsidRPr="00FF6C6E">
        <w:t xml:space="preserve"> </w:t>
      </w:r>
      <w:r w:rsidRPr="00B636C7">
        <w:t xml:space="preserve">Civilians in an assembly are protected from being targeted </w:t>
      </w:r>
      <w:r>
        <w:t>with</w:t>
      </w:r>
      <w:r w:rsidRPr="00B636C7">
        <w:t xml:space="preserve"> lethal force unless and for such time as they take a direct part in hostilities, as that term is understood under international humanitarian law.</w:t>
      </w:r>
      <w:r w:rsidRPr="00FF6C6E">
        <w:t xml:space="preserve"> </w:t>
      </w:r>
      <w:r w:rsidRPr="00411B5D">
        <w:t xml:space="preserve">In such a circumstance, they may be targeted only to the extent </w:t>
      </w:r>
      <w:r>
        <w:t xml:space="preserve">that </w:t>
      </w:r>
      <w:r w:rsidRPr="00411B5D">
        <w:t>they are not otherwise protected under international law from attack</w:t>
      </w:r>
      <w:r w:rsidRPr="00FF6C6E">
        <w:t xml:space="preserve">. Any use of force under applicable </w:t>
      </w:r>
      <w:r w:rsidRPr="00B636C7">
        <w:t>international humanitarian law</w:t>
      </w:r>
      <w:r w:rsidRPr="00FF6C6E">
        <w:t xml:space="preserve"> is subject to the </w:t>
      </w:r>
      <w:r>
        <w:t xml:space="preserve">rules and </w:t>
      </w:r>
      <w:r w:rsidRPr="00FF6C6E">
        <w:t xml:space="preserve">principles of distinction, precautions in attack, </w:t>
      </w:r>
      <w:r>
        <w:t xml:space="preserve">proportionality, </w:t>
      </w:r>
      <w:r w:rsidRPr="00FF6C6E">
        <w:t>military necessity and humanity.</w:t>
      </w:r>
      <w:r>
        <w:t xml:space="preserve"> </w:t>
      </w:r>
      <w:r w:rsidRPr="00FF6C6E">
        <w:t xml:space="preserve">In all decisions on the use of force, the safety and protection of assembly participants and the broader public should be </w:t>
      </w:r>
      <w:r w:rsidRPr="00411B5D">
        <w:t>an important consideration</w:t>
      </w:r>
      <w:r w:rsidRPr="00FF6C6E">
        <w:t>.</w:t>
      </w:r>
    </w:p>
    <w:p w14:paraId="27C26216" w14:textId="77777777" w:rsidR="002F4791" w:rsidRPr="00C77002" w:rsidRDefault="002F4791" w:rsidP="00E46044">
      <w:pPr>
        <w:pStyle w:val="H1G"/>
      </w:pPr>
      <w:r>
        <w:tab/>
        <w:t>VIII</w:t>
      </w:r>
      <w:r w:rsidRPr="00C77002">
        <w:t>.</w:t>
      </w:r>
      <w:r w:rsidRPr="00C77002">
        <w:tab/>
        <w:t>Relationship between article 21 and other provisions of the Covenant and other legal regimes</w:t>
      </w:r>
    </w:p>
    <w:p w14:paraId="6739A9F3" w14:textId="77777777" w:rsidR="002F4791" w:rsidRDefault="002F4791" w:rsidP="00735E01">
      <w:pPr>
        <w:pStyle w:val="SingleTxtG"/>
      </w:pPr>
      <w:r>
        <w:t>98</w:t>
      </w:r>
      <w:r w:rsidRPr="00C77002">
        <w:t xml:space="preserve">. </w:t>
      </w:r>
      <w:r>
        <w:tab/>
      </w:r>
      <w:r w:rsidRPr="00C77002">
        <w:t xml:space="preserve">The full protection of the right of peaceful assembly depends on the protection of a range of rights. </w:t>
      </w:r>
      <w:r>
        <w:t>U</w:t>
      </w:r>
      <w:r w:rsidRPr="00C77002">
        <w:t xml:space="preserve">se of unnecessary or disproportionate force </w:t>
      </w:r>
      <w:r>
        <w:t xml:space="preserve">or other unlawful conduct by State officials during an assembly </w:t>
      </w:r>
      <w:r w:rsidRPr="00C77002">
        <w:t xml:space="preserve">may breach articles </w:t>
      </w:r>
      <w:r>
        <w:t xml:space="preserve">6, </w:t>
      </w:r>
      <w:r w:rsidRPr="00C77002">
        <w:t>7 and 9 of the Covenant.</w:t>
      </w:r>
      <w:r w:rsidRPr="002F4791">
        <w:rPr>
          <w:rStyle w:val="FootnoteReference"/>
        </w:rPr>
        <w:footnoteReference w:id="146"/>
      </w:r>
      <w:r w:rsidRPr="00C77002">
        <w:t xml:space="preserve"> </w:t>
      </w:r>
      <w:r>
        <w:t>A</w:t>
      </w:r>
      <w:r w:rsidRPr="00411B5D">
        <w:t xml:space="preserve">n extreme case, </w:t>
      </w:r>
      <w:r>
        <w:t xml:space="preserve">in </w:t>
      </w:r>
      <w:r w:rsidRPr="00411B5D">
        <w:t>wh</w:t>
      </w:r>
      <w:r>
        <w:t>ich</w:t>
      </w:r>
      <w:r w:rsidRPr="00411B5D">
        <w:t xml:space="preserve"> </w:t>
      </w:r>
      <w:r>
        <w:t>participants in peaceful assemblies are subjected to unlawful force or conduct</w:t>
      </w:r>
      <w:r w:rsidRPr="00411B5D">
        <w:t xml:space="preserve"> as part of a widespread or systematic attack </w:t>
      </w:r>
      <w:r>
        <w:t xml:space="preserve">directed against any civilian population, </w:t>
      </w:r>
      <w:r w:rsidRPr="00411B5D">
        <w:t>may also constitute</w:t>
      </w:r>
      <w:r>
        <w:t>,</w:t>
      </w:r>
      <w:r w:rsidRPr="008160FC">
        <w:t xml:space="preserve"> </w:t>
      </w:r>
      <w:r w:rsidRPr="00411B5D">
        <w:t xml:space="preserve">where </w:t>
      </w:r>
      <w:r>
        <w:t xml:space="preserve">the </w:t>
      </w:r>
      <w:r w:rsidRPr="00411B5D">
        <w:t>other relevant criteria are met, a crime against humanity.</w:t>
      </w:r>
      <w:r w:rsidRPr="002F4791">
        <w:rPr>
          <w:rStyle w:val="FootnoteReference"/>
        </w:rPr>
        <w:footnoteReference w:id="147"/>
      </w:r>
    </w:p>
    <w:p w14:paraId="2A39C5D1" w14:textId="364BCF83" w:rsidR="002F4791" w:rsidRDefault="002F4791" w:rsidP="00735E01">
      <w:pPr>
        <w:pStyle w:val="SingleTxtG"/>
      </w:pPr>
      <w:r>
        <w:t xml:space="preserve">99. </w:t>
      </w:r>
      <w:r>
        <w:tab/>
      </w:r>
      <w:r w:rsidRPr="00C77002">
        <w:t>Restrictions on people</w:t>
      </w:r>
      <w:r>
        <w:t>’</w:t>
      </w:r>
      <w:r w:rsidRPr="00C77002">
        <w:t>s ability to travel</w:t>
      </w:r>
      <w:r>
        <w:t>,</w:t>
      </w:r>
      <w:r w:rsidRPr="00BC7B90">
        <w:t xml:space="preserve"> </w:t>
      </w:r>
      <w:r w:rsidRPr="00C77002">
        <w:t>including abroad (art.</w:t>
      </w:r>
      <w:r>
        <w:t xml:space="preserve"> </w:t>
      </w:r>
      <w:r w:rsidRPr="00C77002">
        <w:t>12 (2))</w:t>
      </w:r>
      <w:r>
        <w:t>,</w:t>
      </w:r>
      <w:r w:rsidRPr="00C77002">
        <w:t xml:space="preserve"> in order to participate in assemblies</w:t>
      </w:r>
      <w:r>
        <w:t>,</w:t>
      </w:r>
      <w:r w:rsidRPr="00C77002">
        <w:t xml:space="preserve"> marches and other moving assemblies may violate their freedom of movement (art.</w:t>
      </w:r>
      <w:r>
        <w:t xml:space="preserve"> </w:t>
      </w:r>
      <w:r w:rsidRPr="00C77002">
        <w:t xml:space="preserve">12 (1)). </w:t>
      </w:r>
      <w:r>
        <w:t>Official d</w:t>
      </w:r>
      <w:r w:rsidRPr="00C77002">
        <w:t xml:space="preserve">ecisions restricting the exercise of assembly rights </w:t>
      </w:r>
      <w:r w:rsidRPr="00411B5D">
        <w:t xml:space="preserve">must be open to legal challenge in a process </w:t>
      </w:r>
      <w:r>
        <w:t xml:space="preserve">that </w:t>
      </w:r>
      <w:r w:rsidRPr="00411B5D">
        <w:t>meet</w:t>
      </w:r>
      <w:r>
        <w:t>s</w:t>
      </w:r>
      <w:r w:rsidRPr="00411B5D">
        <w:t xml:space="preserve"> fair and public hearing requirements</w:t>
      </w:r>
      <w:r w:rsidRPr="00C77002">
        <w:t xml:space="preserve"> (art.</w:t>
      </w:r>
      <w:r>
        <w:t xml:space="preserve"> </w:t>
      </w:r>
      <w:r w:rsidRPr="00C77002">
        <w:t>14 (1)).</w:t>
      </w:r>
      <w:r w:rsidRPr="002F4791">
        <w:rPr>
          <w:rStyle w:val="FootnoteReference"/>
        </w:rPr>
        <w:footnoteReference w:id="148"/>
      </w:r>
      <w:r w:rsidRPr="00C77002">
        <w:t xml:space="preserve"> </w:t>
      </w:r>
      <w:r>
        <w:t>S</w:t>
      </w:r>
      <w:r w:rsidRPr="00C77002">
        <w:t xml:space="preserve">urveillance of those involved in assemblies and other data-gathering </w:t>
      </w:r>
      <w:r>
        <w:t xml:space="preserve">activities </w:t>
      </w:r>
      <w:r w:rsidRPr="00C77002">
        <w:t>may violate their right to privacy (art.</w:t>
      </w:r>
      <w:r>
        <w:t xml:space="preserve"> </w:t>
      </w:r>
      <w:r w:rsidRPr="00C77002">
        <w:t>17). Religious assemblies may also be protected under the freedom to manifest one</w:t>
      </w:r>
      <w:r>
        <w:t>’</w:t>
      </w:r>
      <w:r w:rsidRPr="00C77002">
        <w:t>s religion or beliefs (art. 18).</w:t>
      </w:r>
      <w:r w:rsidRPr="002F4791">
        <w:rPr>
          <w:rStyle w:val="FootnoteReference"/>
        </w:rPr>
        <w:footnoteReference w:id="149"/>
      </w:r>
      <w:r w:rsidRPr="00C77002">
        <w:t xml:space="preserve"> </w:t>
      </w:r>
      <w:r>
        <w:t>The right of peaceful</w:t>
      </w:r>
      <w:r w:rsidRPr="00C77002">
        <w:t xml:space="preserve"> assembly is more than </w:t>
      </w:r>
      <w:r>
        <w:t xml:space="preserve">just </w:t>
      </w:r>
      <w:r w:rsidRPr="00C77002">
        <w:t>a manifestation of freedom of expression (art.</w:t>
      </w:r>
      <w:r>
        <w:t xml:space="preserve"> </w:t>
      </w:r>
      <w:r w:rsidRPr="00C77002">
        <w:t>19 (2))</w:t>
      </w:r>
      <w:r>
        <w:t>;</w:t>
      </w:r>
      <w:r w:rsidRPr="00C77002">
        <w:t xml:space="preserve"> it</w:t>
      </w:r>
      <w:r>
        <w:t xml:space="preserve"> often</w:t>
      </w:r>
      <w:r w:rsidRPr="00C77002">
        <w:t xml:space="preserve"> has an expressive element</w:t>
      </w:r>
      <w:r>
        <w:t>,</w:t>
      </w:r>
      <w:r w:rsidRPr="00C77002">
        <w:t xml:space="preserve"> and the rationale for the recognition of these two rights and the acceptable restrictions overlap in many ways. Freedom of </w:t>
      </w:r>
      <w:r>
        <w:t xml:space="preserve">access to </w:t>
      </w:r>
      <w:r w:rsidRPr="00C77002">
        <w:t xml:space="preserve">information </w:t>
      </w:r>
      <w:r>
        <w:t xml:space="preserve">held by public bodies </w:t>
      </w:r>
      <w:r w:rsidRPr="00C77002">
        <w:t>(art.</w:t>
      </w:r>
      <w:r>
        <w:t xml:space="preserve"> </w:t>
      </w:r>
      <w:r w:rsidRPr="00C77002">
        <w:t xml:space="preserve">19 (2)) underlies the ability of the public to know about the legal and administrative framework </w:t>
      </w:r>
      <w:r>
        <w:t>applicable to</w:t>
      </w:r>
      <w:r w:rsidRPr="00C77002">
        <w:t xml:space="preserve"> assemblies and enables them to hold public officials accountable.</w:t>
      </w:r>
    </w:p>
    <w:p w14:paraId="0566A40B" w14:textId="2DB307B9" w:rsidR="002F4791" w:rsidRPr="00C77002" w:rsidRDefault="002F4791" w:rsidP="00735E01">
      <w:pPr>
        <w:pStyle w:val="SingleTxtG"/>
      </w:pPr>
      <w:r>
        <w:t xml:space="preserve">100. </w:t>
      </w:r>
      <w:r>
        <w:tab/>
      </w:r>
      <w:r w:rsidRPr="00C77002">
        <w:t>Freedom of association (art.</w:t>
      </w:r>
      <w:r>
        <w:t xml:space="preserve"> </w:t>
      </w:r>
      <w:r w:rsidRPr="00C77002">
        <w:t xml:space="preserve">22) also protects collective action, and restrictions on this right often affect </w:t>
      </w:r>
      <w:r>
        <w:t>the right</w:t>
      </w:r>
      <w:r w:rsidRPr="00C77002">
        <w:t xml:space="preserve"> of</w:t>
      </w:r>
      <w:r>
        <w:t xml:space="preserve"> peaceful</w:t>
      </w:r>
      <w:r w:rsidRPr="00C77002">
        <w:t xml:space="preserve"> assembly. </w:t>
      </w:r>
      <w:r>
        <w:t>T</w:t>
      </w:r>
      <w:r w:rsidRPr="00C77002">
        <w:t>he right of political participation (art.</w:t>
      </w:r>
      <w:r>
        <w:t xml:space="preserve"> </w:t>
      </w:r>
      <w:r w:rsidRPr="00C77002">
        <w:t xml:space="preserve">25) is closely linked to </w:t>
      </w:r>
      <w:r>
        <w:t xml:space="preserve">the right of </w:t>
      </w:r>
      <w:r w:rsidRPr="00C77002">
        <w:t>peaceful assembly</w:t>
      </w:r>
      <w:r>
        <w:t>,</w:t>
      </w:r>
      <w:r w:rsidRPr="00B636C7">
        <w:t xml:space="preserve"> and</w:t>
      </w:r>
      <w:r>
        <w:t xml:space="preserve"> in relevant cases,</w:t>
      </w:r>
      <w:r w:rsidRPr="00B636C7">
        <w:t xml:space="preserve"> restrictions </w:t>
      </w:r>
      <w:r>
        <w:t>must</w:t>
      </w:r>
      <w:r w:rsidRPr="00B636C7">
        <w:t xml:space="preserve"> be justified under the conditions set out in both article 21 and </w:t>
      </w:r>
      <w:r>
        <w:t xml:space="preserve">article </w:t>
      </w:r>
      <w:r w:rsidRPr="00B636C7">
        <w:t>25</w:t>
      </w:r>
      <w:r w:rsidRPr="00C77002">
        <w:t>.</w:t>
      </w:r>
      <w:r w:rsidRPr="002F4791">
        <w:rPr>
          <w:rStyle w:val="FootnoteReference"/>
        </w:rPr>
        <w:footnoteReference w:id="150"/>
      </w:r>
      <w:r w:rsidRPr="00C77002">
        <w:t xml:space="preserve"> The right to non-</w:t>
      </w:r>
      <w:r w:rsidRPr="00C77002">
        <w:lastRenderedPageBreak/>
        <w:t>discrimination protects participants against discriminatory practices in the context of assemblies (art</w:t>
      </w:r>
      <w:r>
        <w:t xml:space="preserve">s. 2 (1), 24 and </w:t>
      </w:r>
      <w:r w:rsidRPr="00C77002">
        <w:t>26).</w:t>
      </w:r>
    </w:p>
    <w:p w14:paraId="4DAFE78D" w14:textId="77777777" w:rsidR="002F4791" w:rsidRPr="00C77002" w:rsidRDefault="002F4791" w:rsidP="00735E01">
      <w:pPr>
        <w:pStyle w:val="SingleTxtG"/>
      </w:pPr>
      <w:r w:rsidRPr="00C77002">
        <w:t>1</w:t>
      </w:r>
      <w:r>
        <w:t>0</w:t>
      </w:r>
      <w:r w:rsidRPr="00C77002">
        <w:t xml:space="preserve">1. </w:t>
      </w:r>
      <w:r>
        <w:tab/>
        <w:t>P</w:t>
      </w:r>
      <w:r w:rsidRPr="00C77002">
        <w:t>articipat</w:t>
      </w:r>
      <w:r>
        <w:t>ion</w:t>
      </w:r>
      <w:r w:rsidRPr="00C77002">
        <w:t xml:space="preserve"> in peaceful assemblies </w:t>
      </w:r>
      <w:r>
        <w:t xml:space="preserve">may be restricted </w:t>
      </w:r>
      <w:r w:rsidRPr="00411B5D">
        <w:t>in accordance with article 21</w:t>
      </w:r>
      <w:r>
        <w:t>, however,</w:t>
      </w:r>
      <w:r w:rsidRPr="00411B5D">
        <w:t xml:space="preserve"> in order to protect</w:t>
      </w:r>
      <w:r w:rsidRPr="00C77002">
        <w:t xml:space="preserve"> the rights</w:t>
      </w:r>
      <w:r>
        <w:t xml:space="preserve"> and freedoms</w:t>
      </w:r>
      <w:r w:rsidRPr="00C77002">
        <w:t xml:space="preserve"> of others.</w:t>
      </w:r>
    </w:p>
    <w:p w14:paraId="7052F6D8" w14:textId="77777777" w:rsidR="002F4791" w:rsidRPr="00B100C9" w:rsidRDefault="002F4791" w:rsidP="00BD1159">
      <w:pPr>
        <w:pStyle w:val="SingleTxtG"/>
        <w:rPr>
          <w:rFonts w:eastAsia="Calibri"/>
        </w:rPr>
      </w:pPr>
      <w:r w:rsidRPr="00C77002">
        <w:t>1</w:t>
      </w:r>
      <w:r>
        <w:t>02</w:t>
      </w:r>
      <w:r w:rsidRPr="00C77002">
        <w:t xml:space="preserve">. </w:t>
      </w:r>
      <w:r>
        <w:tab/>
      </w:r>
      <w:r w:rsidRPr="00C77002">
        <w:t xml:space="preserve">The right of peaceful assembly </w:t>
      </w:r>
      <w:r>
        <w:rPr>
          <w:lang w:val="en-US"/>
        </w:rPr>
        <w:t xml:space="preserve">has an intrinsic value. It </w:t>
      </w:r>
      <w:r w:rsidRPr="00C77002">
        <w:t>is</w:t>
      </w:r>
      <w:r>
        <w:t>, moreover,</w:t>
      </w:r>
      <w:r w:rsidRPr="00C77002">
        <w:t xml:space="preserve"> often exercised with the aim of advancing the implementation of other human rights</w:t>
      </w:r>
      <w:r>
        <w:t xml:space="preserve"> and</w:t>
      </w:r>
      <w:r w:rsidRPr="00C77002">
        <w:t xml:space="preserve"> other </w:t>
      </w:r>
      <w:r w:rsidRPr="00C77002">
        <w:rPr>
          <w:lang w:val="en-US"/>
        </w:rPr>
        <w:t xml:space="preserve">norms </w:t>
      </w:r>
      <w:r w:rsidRPr="00C77002">
        <w:t xml:space="preserve">and principles of international law. In such cases, the duty to respect and ensure the right of peaceful assembly derives its legal justification also from the importance of the </w:t>
      </w:r>
      <w:r>
        <w:t xml:space="preserve">broader range of </w:t>
      </w:r>
      <w:r w:rsidRPr="00C77002">
        <w:rPr>
          <w:lang w:val="en-US"/>
        </w:rPr>
        <w:t>other rights,</w:t>
      </w:r>
      <w:r w:rsidRPr="00C77002">
        <w:t xml:space="preserve"> </w:t>
      </w:r>
      <w:r w:rsidRPr="00C77002">
        <w:rPr>
          <w:lang w:val="en-US"/>
        </w:rPr>
        <w:t>norms</w:t>
      </w:r>
      <w:r w:rsidRPr="00C77002">
        <w:t xml:space="preserve"> and principles whose implementation it advances.</w:t>
      </w:r>
    </w:p>
    <w:p w14:paraId="39D4A884" w14:textId="77777777" w:rsidR="002F4791" w:rsidRPr="00A41ACD" w:rsidRDefault="002F4791" w:rsidP="002F4791">
      <w:pPr>
        <w:pStyle w:val="SingleTxtG"/>
        <w:keepNext/>
        <w:keepLines/>
        <w:spacing w:before="240" w:after="0"/>
        <w:jc w:val="center"/>
        <w:rPr>
          <w:rFonts w:eastAsia="Calibri"/>
          <w:u w:val="single"/>
        </w:rPr>
      </w:pPr>
      <w:r w:rsidRPr="00A41ACD">
        <w:rPr>
          <w:rFonts w:eastAsia="Calibri"/>
          <w:u w:val="single"/>
        </w:rPr>
        <w:tab/>
      </w:r>
      <w:r w:rsidRPr="00A41ACD">
        <w:rPr>
          <w:rFonts w:eastAsia="Calibri"/>
          <w:u w:val="single"/>
        </w:rPr>
        <w:tab/>
      </w:r>
      <w:r>
        <w:rPr>
          <w:rFonts w:eastAsia="Calibri"/>
          <w:u w:val="single"/>
        </w:rPr>
        <w:tab/>
      </w:r>
      <w:r w:rsidRPr="00A41ACD">
        <w:rPr>
          <w:rFonts w:eastAsia="Calibri"/>
          <w:u w:val="single"/>
        </w:rPr>
        <w:tab/>
      </w:r>
    </w:p>
    <w:sectPr w:rsidR="002F4791" w:rsidRPr="00A41AC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262F4" w14:textId="77777777" w:rsidR="00BD1159" w:rsidRPr="00B903E5" w:rsidRDefault="00BD1159" w:rsidP="00B903E5">
      <w:pPr>
        <w:pStyle w:val="Footer"/>
      </w:pPr>
    </w:p>
  </w:endnote>
  <w:endnote w:type="continuationSeparator" w:id="0">
    <w:p w14:paraId="45F514E0" w14:textId="77777777" w:rsidR="00BD1159" w:rsidRPr="00B903E5" w:rsidRDefault="00BD115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554CC" w14:textId="55181C2A" w:rsidR="00BD1159" w:rsidRDefault="00BD1159" w:rsidP="002F4B89">
    <w:pPr>
      <w:pStyle w:val="Footer"/>
      <w:tabs>
        <w:tab w:val="right" w:pos="9638"/>
      </w:tabs>
    </w:pPr>
    <w:r w:rsidRPr="002F4B89">
      <w:rPr>
        <w:b/>
        <w:bCs/>
        <w:sz w:val="18"/>
      </w:rPr>
      <w:fldChar w:fldCharType="begin"/>
    </w:r>
    <w:r w:rsidRPr="002F4B89">
      <w:rPr>
        <w:b/>
        <w:bCs/>
        <w:sz w:val="18"/>
      </w:rPr>
      <w:instrText xml:space="preserve"> PAGE  \* MERGEFORMAT </w:instrText>
    </w:r>
    <w:r w:rsidRPr="002F4B89">
      <w:rPr>
        <w:b/>
        <w:bCs/>
        <w:sz w:val="18"/>
      </w:rPr>
      <w:fldChar w:fldCharType="separate"/>
    </w:r>
    <w:r w:rsidR="001778A8">
      <w:rPr>
        <w:b/>
        <w:bCs/>
        <w:noProof/>
        <w:sz w:val="18"/>
      </w:rPr>
      <w:t>12</w:t>
    </w:r>
    <w:r w:rsidRPr="002F4B8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2C333" w14:textId="499E57EF" w:rsidR="00BD1159" w:rsidRDefault="00BD1159" w:rsidP="002F4B89">
    <w:pPr>
      <w:pStyle w:val="Footer"/>
      <w:tabs>
        <w:tab w:val="right" w:pos="9638"/>
      </w:tabs>
    </w:pPr>
    <w:r>
      <w:tab/>
    </w:r>
    <w:r w:rsidRPr="002F4B89">
      <w:rPr>
        <w:b/>
        <w:bCs/>
        <w:sz w:val="18"/>
      </w:rPr>
      <w:fldChar w:fldCharType="begin"/>
    </w:r>
    <w:r w:rsidRPr="002F4B89">
      <w:rPr>
        <w:b/>
        <w:bCs/>
        <w:sz w:val="18"/>
      </w:rPr>
      <w:instrText xml:space="preserve"> PAGE  \* MERGEFORMAT </w:instrText>
    </w:r>
    <w:r w:rsidRPr="002F4B89">
      <w:rPr>
        <w:b/>
        <w:bCs/>
        <w:sz w:val="18"/>
      </w:rPr>
      <w:fldChar w:fldCharType="separate"/>
    </w:r>
    <w:r w:rsidR="001778A8">
      <w:rPr>
        <w:b/>
        <w:bCs/>
        <w:noProof/>
        <w:sz w:val="18"/>
      </w:rPr>
      <w:t>13</w:t>
    </w:r>
    <w:r w:rsidRPr="002F4B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F53E8" w14:textId="17892634" w:rsidR="009E44CC" w:rsidRDefault="009E44CC" w:rsidP="009E44CC">
    <w:pPr>
      <w:pStyle w:val="Footer"/>
    </w:pPr>
    <w:r>
      <w:rPr>
        <w:noProof/>
      </w:rPr>
      <w:drawing>
        <wp:anchor distT="0" distB="0" distL="114300" distR="114300" simplePos="0" relativeHeight="251659264" behindDoc="1" locked="1" layoutInCell="1" allowOverlap="1" wp14:anchorId="5C4CC9A1" wp14:editId="08E014C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8B5690" w14:textId="111D300D" w:rsidR="009E44CC" w:rsidRDefault="009E44CC" w:rsidP="009E44CC">
    <w:pPr>
      <w:pStyle w:val="Footer"/>
      <w:ind w:right="1134"/>
      <w:rPr>
        <w:sz w:val="20"/>
      </w:rPr>
    </w:pPr>
    <w:r>
      <w:rPr>
        <w:sz w:val="20"/>
      </w:rPr>
      <w:t>GE.20-12048(E)</w:t>
    </w:r>
  </w:p>
  <w:p w14:paraId="27C90F3B" w14:textId="73D0792E" w:rsidR="009E44CC" w:rsidRPr="009E44CC" w:rsidRDefault="009E44CC" w:rsidP="009E44CC">
    <w:pPr>
      <w:pStyle w:val="Footer"/>
      <w:ind w:right="1134"/>
      <w:rPr>
        <w:rFonts w:ascii="C39T30Lfz" w:hAnsi="C39T30Lfz"/>
        <w:sz w:val="56"/>
      </w:rPr>
    </w:pPr>
    <w:r>
      <w:rPr>
        <w:rFonts w:ascii="C39T30Lfz" w:hAnsi="C39T30Lfz" w:hint="eastAsia"/>
        <w:sz w:val="56"/>
      </w:rPr>
      <w:t>*2012048*</w:t>
    </w:r>
    <w:r>
      <w:rPr>
        <w:rFonts w:ascii="C39T30Lfz" w:hAnsi="C39T30Lfz"/>
        <w:noProof/>
        <w:sz w:val="56"/>
      </w:rPr>
      <w:drawing>
        <wp:anchor distT="0" distB="0" distL="114300" distR="114300" simplePos="0" relativeHeight="251660288" behindDoc="0" locked="0" layoutInCell="1" allowOverlap="1" wp14:anchorId="1B56A7EC" wp14:editId="12B26FC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6B8F8" w14:textId="77777777" w:rsidR="00BD1159" w:rsidRPr="00B903E5" w:rsidRDefault="00BD1159" w:rsidP="00B903E5">
      <w:pPr>
        <w:tabs>
          <w:tab w:val="right" w:pos="2155"/>
        </w:tabs>
        <w:spacing w:after="80" w:line="240" w:lineRule="auto"/>
        <w:ind w:left="680"/>
      </w:pPr>
      <w:r>
        <w:rPr>
          <w:u w:val="single"/>
        </w:rPr>
        <w:tab/>
      </w:r>
    </w:p>
  </w:footnote>
  <w:footnote w:type="continuationSeparator" w:id="0">
    <w:p w14:paraId="16661ABD" w14:textId="77777777" w:rsidR="00BD1159" w:rsidRPr="00B903E5" w:rsidRDefault="00BD1159" w:rsidP="00B903E5">
      <w:pPr>
        <w:tabs>
          <w:tab w:val="right" w:pos="2155"/>
        </w:tabs>
        <w:spacing w:after="80" w:line="240" w:lineRule="auto"/>
        <w:ind w:left="680"/>
      </w:pPr>
      <w:r>
        <w:rPr>
          <w:u w:val="single"/>
        </w:rPr>
        <w:tab/>
      </w:r>
    </w:p>
  </w:footnote>
  <w:footnote w:id="1">
    <w:p w14:paraId="2E51A719" w14:textId="77777777" w:rsidR="00BD1159" w:rsidRPr="00BE6133" w:rsidRDefault="00BD1159" w:rsidP="002F4791">
      <w:pPr>
        <w:pStyle w:val="FootnoteText"/>
      </w:pPr>
      <w:r>
        <w:tab/>
      </w:r>
      <w:r w:rsidRPr="00291EE0">
        <w:rPr>
          <w:lang w:val="en-US"/>
        </w:rPr>
        <w:t xml:space="preserve">* </w:t>
      </w:r>
      <w:r w:rsidRPr="00291EE0">
        <w:rPr>
          <w:lang w:val="en-US"/>
        </w:rPr>
        <w:tab/>
      </w:r>
      <w:r>
        <w:t>Adopted by the Committee at its 129</w:t>
      </w:r>
      <w:r w:rsidRPr="00291EE0">
        <w:t>th</w:t>
      </w:r>
      <w:r>
        <w:t xml:space="preserve"> session (29 June–24 July 2020). </w:t>
      </w:r>
    </w:p>
  </w:footnote>
  <w:footnote w:id="2">
    <w:p w14:paraId="0D842714" w14:textId="39E96056" w:rsidR="00BD1159" w:rsidRPr="00037AFF" w:rsidRDefault="00BD1159" w:rsidP="002F4791">
      <w:pPr>
        <w:pStyle w:val="FootnoteText"/>
      </w:pPr>
      <w:r w:rsidRPr="00037AFF">
        <w:tab/>
      </w:r>
      <w:r w:rsidRPr="002F4791">
        <w:rPr>
          <w:rStyle w:val="FootnoteReference"/>
        </w:rPr>
        <w:footnoteRef/>
      </w:r>
      <w:r w:rsidRPr="00037AFF">
        <w:tab/>
      </w:r>
      <w:r>
        <w:t>For example,</w:t>
      </w:r>
      <w:r w:rsidRPr="00037AFF">
        <w:t xml:space="preserve"> the Universal Declaration of Human Rights (art.</w:t>
      </w:r>
      <w:r>
        <w:t xml:space="preserve"> </w:t>
      </w:r>
      <w:r w:rsidRPr="00037AFF">
        <w:t>20 (1)); the Convention for the Protection of Human Rights and Fundamental Freedoms (European Convention on Human Rights) (art.</w:t>
      </w:r>
      <w:r>
        <w:t xml:space="preserve"> </w:t>
      </w:r>
      <w:r w:rsidRPr="00037AFF">
        <w:t>11); the American Convention on Human Rights (art.</w:t>
      </w:r>
      <w:r>
        <w:t xml:space="preserve"> </w:t>
      </w:r>
      <w:r w:rsidRPr="00037AFF">
        <w:t>15); and the African Charter on Human and Peoples</w:t>
      </w:r>
      <w:r>
        <w:t>’</w:t>
      </w:r>
      <w:r w:rsidRPr="00037AFF">
        <w:t xml:space="preserve"> Rights (art.</w:t>
      </w:r>
      <w:r>
        <w:t xml:space="preserve"> </w:t>
      </w:r>
      <w:r w:rsidRPr="00037AFF">
        <w:t>11). The Arab Charter on Human Rights protects the right for citizens (art.</w:t>
      </w:r>
      <w:r>
        <w:t xml:space="preserve"> </w:t>
      </w:r>
      <w:r w:rsidRPr="00037AFF">
        <w:t>2</w:t>
      </w:r>
      <w:r>
        <w:t>4</w:t>
      </w:r>
      <w:r w:rsidRPr="00037AFF">
        <w:t xml:space="preserve">). Specific obligations relating to participation in peaceful assemblies can also be found in the Convention on the Rights of the Child (art. 15); the </w:t>
      </w:r>
      <w:r>
        <w:t xml:space="preserve">International </w:t>
      </w:r>
      <w:r w:rsidRPr="00037AFF">
        <w:t>Convention on the Elimination of All Forms of Racial Discrimination (art. 5 (d) (ix)); and the African Charter on the Rights and Welfare of the Child (art. 8).</w:t>
      </w:r>
    </w:p>
  </w:footnote>
  <w:footnote w:id="3">
    <w:p w14:paraId="21DBD833" w14:textId="18AEB16F" w:rsidR="00BD1159" w:rsidRPr="00037AFF" w:rsidRDefault="00BD1159" w:rsidP="002F4791">
      <w:pPr>
        <w:pStyle w:val="FootnoteText"/>
      </w:pPr>
      <w:r w:rsidRPr="00037AFF">
        <w:tab/>
      </w:r>
      <w:r w:rsidRPr="002F4791">
        <w:rPr>
          <w:rStyle w:val="FootnoteReference"/>
        </w:rPr>
        <w:footnoteRef/>
      </w:r>
      <w:r>
        <w:tab/>
      </w:r>
      <w:r w:rsidRPr="00037AFF">
        <w:t>For examples from the regional mechanisms, see Organization for Security and Cooperation in Europe (OSCE)</w:t>
      </w:r>
      <w:r>
        <w:t>,</w:t>
      </w:r>
      <w:r w:rsidRPr="00037AFF">
        <w:t xml:space="preserve"> Office for Democratic Institutions and Human Rights</w:t>
      </w:r>
      <w:r>
        <w:t>,</w:t>
      </w:r>
      <w:r w:rsidRPr="00037AFF">
        <w:t xml:space="preserve"> </w:t>
      </w:r>
      <w:r>
        <w:t>and</w:t>
      </w:r>
      <w:r w:rsidRPr="00037AFF">
        <w:t xml:space="preserve"> European Commission for Democracy </w:t>
      </w:r>
      <w:r>
        <w:t>t</w:t>
      </w:r>
      <w:r w:rsidRPr="00037AFF">
        <w:t>hrough Law (Venice Commission),</w:t>
      </w:r>
      <w:r w:rsidRPr="00037AFF" w:rsidDel="000D4249">
        <w:t xml:space="preserve"> </w:t>
      </w:r>
      <w:r w:rsidRPr="00037AFF">
        <w:rPr>
          <w:i/>
          <w:iCs/>
        </w:rPr>
        <w:t>Guidelines on Freedom of Peaceful Assembly</w:t>
      </w:r>
      <w:r>
        <w:t xml:space="preserve">, </w:t>
      </w:r>
      <w:r w:rsidRPr="00037AFF">
        <w:t>3</w:t>
      </w:r>
      <w:r w:rsidRPr="00291EE0">
        <w:t>rd</w:t>
      </w:r>
      <w:r w:rsidRPr="00037AFF">
        <w:t xml:space="preserve"> ed</w:t>
      </w:r>
      <w:r>
        <w:t>.</w:t>
      </w:r>
      <w:r w:rsidRPr="00037AFF">
        <w:t xml:space="preserve"> (</w:t>
      </w:r>
      <w:r>
        <w:t xml:space="preserve">Warsaw/Strasbourg, </w:t>
      </w:r>
      <w:r w:rsidRPr="00037AFF">
        <w:t>2019); African Commission on Human and Peoples</w:t>
      </w:r>
      <w:r>
        <w:t>’</w:t>
      </w:r>
      <w:r w:rsidRPr="00037AFF">
        <w:t xml:space="preserve"> Rights, </w:t>
      </w:r>
      <w:r w:rsidRPr="00037AFF">
        <w:rPr>
          <w:i/>
        </w:rPr>
        <w:t>Guidelines on Freedom of Association and Assembly in Africa</w:t>
      </w:r>
      <w:r w:rsidRPr="00037AFF">
        <w:t xml:space="preserve"> (</w:t>
      </w:r>
      <w:r>
        <w:t xml:space="preserve">Banjul, </w:t>
      </w:r>
      <w:r w:rsidRPr="00037AFF">
        <w:t>2017)</w:t>
      </w:r>
      <w:r>
        <w:t xml:space="preserve"> and</w:t>
      </w:r>
      <w:r w:rsidRPr="00037AFF">
        <w:t xml:space="preserve"> </w:t>
      </w:r>
      <w:r w:rsidRPr="00037AFF">
        <w:rPr>
          <w:i/>
        </w:rPr>
        <w:t>Guidelines for the Policing of Assemblies by Law Enforcement Officials in Africa</w:t>
      </w:r>
      <w:r w:rsidRPr="00037AFF">
        <w:t xml:space="preserve"> (</w:t>
      </w:r>
      <w:r>
        <w:t xml:space="preserve">Banjul, </w:t>
      </w:r>
      <w:r w:rsidRPr="00037AFF">
        <w:t xml:space="preserve">2017); </w:t>
      </w:r>
      <w:r>
        <w:t xml:space="preserve">and </w:t>
      </w:r>
      <w:r w:rsidRPr="00037AFF">
        <w:t>Inter-American Commission on Human Rights, Office of the Special Rapporteur for Freedom of Expression</w:t>
      </w:r>
      <w:r>
        <w:t xml:space="preserve">, </w:t>
      </w:r>
      <w:r w:rsidRPr="00037AFF">
        <w:rPr>
          <w:i/>
        </w:rPr>
        <w:t>Protest and Human Rights: Standards on the rights involved in social protest and the obligations to guide the response of the State</w:t>
      </w:r>
      <w:r w:rsidRPr="00037AFF">
        <w:t xml:space="preserve"> (2019).</w:t>
      </w:r>
    </w:p>
  </w:footnote>
  <w:footnote w:id="4">
    <w:p w14:paraId="0A01DD45" w14:textId="77777777" w:rsidR="00BD1159" w:rsidRPr="00291EE0" w:rsidRDefault="00BD1159" w:rsidP="002F4791">
      <w:pPr>
        <w:pStyle w:val="FootnoteText"/>
        <w:rPr>
          <w:szCs w:val="18"/>
          <w:lang w:val="es-ES"/>
        </w:rPr>
      </w:pPr>
      <w:r w:rsidRPr="00037AFF">
        <w:rPr>
          <w:szCs w:val="18"/>
        </w:rPr>
        <w:tab/>
      </w:r>
      <w:r w:rsidRPr="002F4791">
        <w:rPr>
          <w:rStyle w:val="FootnoteReference"/>
        </w:rPr>
        <w:footnoteRef/>
      </w:r>
      <w:r w:rsidRPr="00037AFF">
        <w:rPr>
          <w:szCs w:val="18"/>
        </w:rPr>
        <w:tab/>
        <w:t xml:space="preserve">A total of 184 of the 193 </w:t>
      </w:r>
      <w:r>
        <w:rPr>
          <w:szCs w:val="18"/>
        </w:rPr>
        <w:t xml:space="preserve">States </w:t>
      </w:r>
      <w:r w:rsidRPr="00037AFF">
        <w:rPr>
          <w:szCs w:val="18"/>
        </w:rPr>
        <w:t xml:space="preserve">Members of the United Nations recognize the right </w:t>
      </w:r>
      <w:r>
        <w:rPr>
          <w:szCs w:val="18"/>
        </w:rPr>
        <w:t>to</w:t>
      </w:r>
      <w:r w:rsidRPr="00037AFF">
        <w:rPr>
          <w:szCs w:val="18"/>
        </w:rPr>
        <w:t xml:space="preserve"> peaceful assembly in their constitutions</w:t>
      </w:r>
      <w:r>
        <w:rPr>
          <w:szCs w:val="18"/>
        </w:rPr>
        <w:t>.</w:t>
      </w:r>
      <w:r w:rsidRPr="00037AFF">
        <w:rPr>
          <w:szCs w:val="18"/>
        </w:rPr>
        <w:t xml:space="preserve"> </w:t>
      </w:r>
      <w:r w:rsidRPr="00291EE0">
        <w:rPr>
          <w:szCs w:val="18"/>
          <w:lang w:val="es-ES"/>
        </w:rPr>
        <w:t>See www.rightofassembly.info.</w:t>
      </w:r>
    </w:p>
  </w:footnote>
  <w:footnote w:id="5">
    <w:p w14:paraId="04925126" w14:textId="77777777" w:rsidR="00BD1159" w:rsidRPr="002D769A" w:rsidRDefault="00BD1159" w:rsidP="002F4791">
      <w:pPr>
        <w:pStyle w:val="FootnoteText"/>
        <w:rPr>
          <w:szCs w:val="18"/>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 xml:space="preserve">Kivenmaa v. Finland </w:t>
      </w:r>
      <w:r w:rsidRPr="00291EE0">
        <w:rPr>
          <w:szCs w:val="18"/>
          <w:lang w:val="es-ES"/>
        </w:rPr>
        <w:t xml:space="preserve">(CCPR/C/50/D/412/1990), para. 7.6; </w:t>
      </w:r>
      <w:r w:rsidRPr="00291EE0">
        <w:rPr>
          <w:i/>
          <w:szCs w:val="18"/>
          <w:lang w:val="es-ES"/>
        </w:rPr>
        <w:t>Sekerko v. Belarus</w:t>
      </w:r>
      <w:r w:rsidRPr="00291EE0">
        <w:rPr>
          <w:szCs w:val="18"/>
          <w:lang w:val="es-ES"/>
        </w:rPr>
        <w:t xml:space="preserve"> (CCPR/C/109/D/1851/2008), para. </w:t>
      </w:r>
      <w:r w:rsidRPr="002D769A">
        <w:rPr>
          <w:szCs w:val="18"/>
        </w:rPr>
        <w:t xml:space="preserve">9.3; and </w:t>
      </w:r>
      <w:r w:rsidRPr="002D769A">
        <w:rPr>
          <w:i/>
          <w:szCs w:val="18"/>
        </w:rPr>
        <w:t xml:space="preserve">Poplavny </w:t>
      </w:r>
      <w:r>
        <w:rPr>
          <w:i/>
          <w:szCs w:val="18"/>
        </w:rPr>
        <w:t xml:space="preserve">and Sudalenko </w:t>
      </w:r>
      <w:r w:rsidRPr="002D769A">
        <w:rPr>
          <w:i/>
          <w:szCs w:val="18"/>
        </w:rPr>
        <w:t>v. Belarus</w:t>
      </w:r>
      <w:r w:rsidRPr="002D769A">
        <w:rPr>
          <w:szCs w:val="18"/>
        </w:rPr>
        <w:t xml:space="preserve"> (CCPR/C/118/D/2139/2012), para. 8.5.</w:t>
      </w:r>
    </w:p>
  </w:footnote>
  <w:footnote w:id="6">
    <w:p w14:paraId="7C3FD14E" w14:textId="77777777" w:rsidR="00BD1159" w:rsidRPr="002D769A" w:rsidRDefault="00BD1159" w:rsidP="002F4791">
      <w:pPr>
        <w:pStyle w:val="FootnoteText"/>
        <w:rPr>
          <w:szCs w:val="18"/>
        </w:rPr>
      </w:pPr>
      <w:r w:rsidRPr="002D769A">
        <w:rPr>
          <w:szCs w:val="18"/>
        </w:rPr>
        <w:tab/>
      </w:r>
      <w:r w:rsidRPr="002F4791">
        <w:rPr>
          <w:rStyle w:val="FootnoteReference"/>
        </w:rPr>
        <w:footnoteRef/>
      </w:r>
      <w:r w:rsidRPr="002D769A">
        <w:rPr>
          <w:szCs w:val="18"/>
        </w:rPr>
        <w:tab/>
        <w:t>General comment No. 31 (2004)</w:t>
      </w:r>
      <w:r w:rsidRPr="00B57A77">
        <w:rPr>
          <w:szCs w:val="18"/>
        </w:rPr>
        <w:t xml:space="preserve"> on the nature of the general legal obligation imposed on States parties to the Covenant</w:t>
      </w:r>
      <w:r w:rsidRPr="002D769A">
        <w:rPr>
          <w:szCs w:val="18"/>
        </w:rPr>
        <w:t>, para. 9.</w:t>
      </w:r>
    </w:p>
  </w:footnote>
  <w:footnote w:id="7">
    <w:p w14:paraId="374D8783" w14:textId="77777777" w:rsidR="00BD1159" w:rsidRPr="009E4692" w:rsidRDefault="00BD1159" w:rsidP="002F4791">
      <w:pPr>
        <w:pStyle w:val="FootnoteText"/>
        <w:rPr>
          <w:szCs w:val="18"/>
          <w:lang w:val="pt-BR"/>
        </w:rPr>
      </w:pPr>
      <w:r w:rsidRPr="002D769A">
        <w:rPr>
          <w:szCs w:val="18"/>
        </w:rPr>
        <w:tab/>
      </w:r>
      <w:r w:rsidRPr="002F4791">
        <w:rPr>
          <w:rStyle w:val="FootnoteReference"/>
        </w:rPr>
        <w:footnoteRef/>
      </w:r>
      <w:r w:rsidRPr="002D769A">
        <w:rPr>
          <w:szCs w:val="18"/>
        </w:rPr>
        <w:tab/>
        <w:t>General comment No. 15 (1986)</w:t>
      </w:r>
      <w:r w:rsidRPr="00B57A77">
        <w:rPr>
          <w:szCs w:val="18"/>
        </w:rPr>
        <w:t xml:space="preserve"> on the position of aliens under the Covenant</w:t>
      </w:r>
      <w:r w:rsidRPr="002D769A">
        <w:rPr>
          <w:szCs w:val="18"/>
        </w:rPr>
        <w:t xml:space="preserve">, paras. </w:t>
      </w:r>
      <w:r w:rsidRPr="00291EE0">
        <w:rPr>
          <w:szCs w:val="18"/>
          <w:lang w:val="pt-BR"/>
        </w:rPr>
        <w:t xml:space="preserve">1–2; and CCPR/C/KWT/CO/3, para. </w:t>
      </w:r>
      <w:r w:rsidRPr="009E4692">
        <w:rPr>
          <w:szCs w:val="18"/>
          <w:lang w:val="pt-BR"/>
        </w:rPr>
        <w:t>42.</w:t>
      </w:r>
    </w:p>
  </w:footnote>
  <w:footnote w:id="8">
    <w:p w14:paraId="34546EE7" w14:textId="77777777" w:rsidR="00BD1159" w:rsidRPr="009E4692" w:rsidRDefault="00BD1159" w:rsidP="002F4791">
      <w:pPr>
        <w:pStyle w:val="FootnoteText"/>
        <w:rPr>
          <w:szCs w:val="18"/>
          <w:lang w:val="pt-BR"/>
        </w:rPr>
      </w:pPr>
      <w:r w:rsidRPr="009E4692">
        <w:rPr>
          <w:szCs w:val="18"/>
          <w:lang w:val="pt-BR"/>
        </w:rPr>
        <w:tab/>
      </w:r>
      <w:r w:rsidRPr="002F4791">
        <w:rPr>
          <w:rStyle w:val="FootnoteReference"/>
        </w:rPr>
        <w:footnoteRef/>
      </w:r>
      <w:r w:rsidRPr="009E4692">
        <w:rPr>
          <w:szCs w:val="18"/>
          <w:lang w:val="pt-BR"/>
        </w:rPr>
        <w:tab/>
        <w:t>CCPR/C/DOM/CO/6, para. 32.</w:t>
      </w:r>
    </w:p>
  </w:footnote>
  <w:footnote w:id="9">
    <w:p w14:paraId="262F643E" w14:textId="77777777" w:rsidR="00BD1159" w:rsidRPr="002D769A" w:rsidRDefault="00BD1159" w:rsidP="002F4791">
      <w:pPr>
        <w:pStyle w:val="FootnoteText"/>
        <w:rPr>
          <w:szCs w:val="18"/>
          <w:lang w:val="pt-BR"/>
        </w:rPr>
      </w:pPr>
      <w:r w:rsidRPr="009E4692">
        <w:rPr>
          <w:szCs w:val="18"/>
          <w:lang w:val="pt-BR"/>
        </w:rPr>
        <w:tab/>
      </w:r>
      <w:r w:rsidRPr="002F4791">
        <w:rPr>
          <w:rStyle w:val="FootnoteReference"/>
        </w:rPr>
        <w:footnoteRef/>
      </w:r>
      <w:r w:rsidRPr="009E4692">
        <w:rPr>
          <w:szCs w:val="18"/>
          <w:lang w:val="pt-BR"/>
        </w:rPr>
        <w:tab/>
        <w:t xml:space="preserve">CCPR/C/NPL/CO/2, para. </w:t>
      </w:r>
      <w:r w:rsidRPr="002D769A">
        <w:rPr>
          <w:szCs w:val="18"/>
          <w:lang w:val="pt-BR"/>
        </w:rPr>
        <w:t>14.</w:t>
      </w:r>
    </w:p>
  </w:footnote>
  <w:footnote w:id="10">
    <w:p w14:paraId="03256D94" w14:textId="77777777" w:rsidR="00BD1159" w:rsidRPr="00037AFF" w:rsidRDefault="00BD1159" w:rsidP="002F4791">
      <w:pPr>
        <w:pStyle w:val="FootnoteText"/>
        <w:rPr>
          <w:szCs w:val="18"/>
        </w:rPr>
      </w:pPr>
      <w:r w:rsidRPr="002D769A">
        <w:rPr>
          <w:lang w:val="pt-BR"/>
        </w:rPr>
        <w:tab/>
      </w:r>
      <w:r w:rsidRPr="002F4791">
        <w:rPr>
          <w:rStyle w:val="FootnoteReference"/>
        </w:rPr>
        <w:footnoteRef/>
      </w:r>
      <w:r w:rsidRPr="002D769A">
        <w:rPr>
          <w:lang w:val="pt-BR"/>
        </w:rPr>
        <w:t xml:space="preserve"> </w:t>
      </w:r>
      <w:r w:rsidRPr="002D769A">
        <w:rPr>
          <w:lang w:val="pt-BR"/>
        </w:rPr>
        <w:tab/>
      </w:r>
      <w:r w:rsidRPr="002D769A">
        <w:rPr>
          <w:szCs w:val="18"/>
          <w:lang w:val="pt-BR"/>
        </w:rPr>
        <w:t xml:space="preserve">CCPR/C/KOR/Q/4, para. </w:t>
      </w:r>
      <w:r w:rsidRPr="00037AFF">
        <w:rPr>
          <w:szCs w:val="18"/>
        </w:rPr>
        <w:t>26.</w:t>
      </w:r>
    </w:p>
  </w:footnote>
  <w:footnote w:id="11">
    <w:p w14:paraId="4DE96C14"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2D769A">
        <w:rPr>
          <w:szCs w:val="18"/>
        </w:rPr>
        <w:t>International Covenant on</w:t>
      </w:r>
      <w:r>
        <w:rPr>
          <w:szCs w:val="18"/>
        </w:rPr>
        <w:t xml:space="preserve"> </w:t>
      </w:r>
      <w:r w:rsidRPr="002D769A">
        <w:rPr>
          <w:szCs w:val="18"/>
        </w:rPr>
        <w:t>Civil and Political Rights</w:t>
      </w:r>
      <w:r>
        <w:rPr>
          <w:szCs w:val="18"/>
        </w:rPr>
        <w:t>,</w:t>
      </w:r>
      <w:r w:rsidRPr="00037AFF">
        <w:rPr>
          <w:szCs w:val="18"/>
        </w:rPr>
        <w:t xml:space="preserve"> art. 2 (1).</w:t>
      </w:r>
    </w:p>
  </w:footnote>
  <w:footnote w:id="12">
    <w:p w14:paraId="0EE426A5" w14:textId="77777777" w:rsidR="00BD1159" w:rsidRPr="00291EE0" w:rsidRDefault="00BD1159" w:rsidP="002F4791">
      <w:pPr>
        <w:pStyle w:val="FootnoteText"/>
        <w:rPr>
          <w:szCs w:val="18"/>
          <w:lang w:val="es-ES"/>
        </w:rPr>
      </w:pPr>
      <w:r>
        <w:rPr>
          <w:szCs w:val="18"/>
        </w:rPr>
        <w:tab/>
      </w:r>
      <w:r w:rsidRPr="002F4791">
        <w:rPr>
          <w:rStyle w:val="FootnoteReference"/>
        </w:rPr>
        <w:footnoteRef/>
      </w:r>
      <w:r w:rsidRPr="00291EE0">
        <w:rPr>
          <w:szCs w:val="18"/>
          <w:lang w:val="es-ES"/>
        </w:rPr>
        <w:tab/>
        <w:t xml:space="preserve">A/HRC/39/28, para. 14. </w:t>
      </w:r>
    </w:p>
  </w:footnote>
  <w:footnote w:id="13">
    <w:p w14:paraId="61AB3738" w14:textId="77777777" w:rsidR="00BD1159" w:rsidRPr="00037AFF" w:rsidRDefault="00BD1159" w:rsidP="002F4791">
      <w:pPr>
        <w:pStyle w:val="FootnoteText"/>
        <w:ind w:right="1082"/>
        <w:rPr>
          <w:szCs w:val="18"/>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Coleman v. Australia</w:t>
      </w:r>
      <w:r w:rsidRPr="00291EE0">
        <w:rPr>
          <w:szCs w:val="18"/>
          <w:lang w:val="es-ES"/>
        </w:rPr>
        <w:t xml:space="preserve"> (CCPR/C/87/D/1157/2003</w:t>
      </w:r>
      <w:r w:rsidRPr="00291EE0">
        <w:rPr>
          <w:iCs/>
          <w:szCs w:val="18"/>
          <w:lang w:val="es-ES"/>
        </w:rPr>
        <w:t>)</w:t>
      </w:r>
      <w:r w:rsidRPr="00291EE0">
        <w:rPr>
          <w:szCs w:val="18"/>
          <w:lang w:val="es-ES"/>
        </w:rPr>
        <w:t xml:space="preserve">, para. </w:t>
      </w:r>
      <w:r w:rsidRPr="00037AFF">
        <w:rPr>
          <w:szCs w:val="18"/>
        </w:rPr>
        <w:t>6.4.</w:t>
      </w:r>
    </w:p>
  </w:footnote>
  <w:footnote w:id="14">
    <w:p w14:paraId="007250CA" w14:textId="77777777" w:rsidR="00BD1159" w:rsidRPr="00291EE0" w:rsidRDefault="00BD1159" w:rsidP="002F4791">
      <w:pPr>
        <w:pStyle w:val="FootnoteText"/>
        <w:rPr>
          <w:lang w:val="en-US"/>
        </w:rPr>
      </w:pPr>
      <w:r w:rsidRPr="00291EE0">
        <w:rPr>
          <w:lang w:val="en-US"/>
        </w:rPr>
        <w:tab/>
      </w:r>
      <w:r w:rsidRPr="002F4791">
        <w:rPr>
          <w:rStyle w:val="FootnoteReference"/>
        </w:rPr>
        <w:footnoteRef/>
      </w:r>
      <w:r w:rsidRPr="00291EE0">
        <w:rPr>
          <w:lang w:val="en-US"/>
        </w:rPr>
        <w:tab/>
        <w:t>See A/HRC/41/41.</w:t>
      </w:r>
    </w:p>
  </w:footnote>
  <w:footnote w:id="15">
    <w:p w14:paraId="3C920902" w14:textId="77777777" w:rsidR="00BD1159" w:rsidRPr="00037AFF" w:rsidRDefault="00BD1159" w:rsidP="002F4791">
      <w:pPr>
        <w:pStyle w:val="FootnoteText"/>
        <w:ind w:right="1082"/>
        <w:rPr>
          <w:szCs w:val="18"/>
        </w:rPr>
      </w:pPr>
      <w:r w:rsidRPr="00037AFF">
        <w:rPr>
          <w:szCs w:val="18"/>
        </w:rPr>
        <w:tab/>
      </w:r>
      <w:r w:rsidRPr="002F4791">
        <w:rPr>
          <w:rStyle w:val="FootnoteReference"/>
        </w:rPr>
        <w:footnoteRef/>
      </w:r>
      <w:r w:rsidRPr="00037AFF">
        <w:rPr>
          <w:szCs w:val="18"/>
        </w:rPr>
        <w:tab/>
        <w:t>OSCE</w:t>
      </w:r>
      <w:r>
        <w:rPr>
          <w:szCs w:val="18"/>
        </w:rPr>
        <w:t xml:space="preserve"> and</w:t>
      </w:r>
      <w:r w:rsidRPr="00037AFF">
        <w:rPr>
          <w:szCs w:val="18"/>
        </w:rPr>
        <w:t xml:space="preserve"> Venice Commission, </w:t>
      </w:r>
      <w:r w:rsidRPr="00037AFF">
        <w:rPr>
          <w:i/>
          <w:szCs w:val="18"/>
        </w:rPr>
        <w:t>Guidelines on Freedom of Peaceful Assembly</w:t>
      </w:r>
      <w:r w:rsidRPr="00037AFF">
        <w:rPr>
          <w:szCs w:val="18"/>
        </w:rPr>
        <w:t>, para. 51.</w:t>
      </w:r>
    </w:p>
  </w:footnote>
  <w:footnote w:id="16">
    <w:p w14:paraId="49707156" w14:textId="77777777" w:rsidR="00BD1159" w:rsidRPr="00037AFF" w:rsidRDefault="00BD1159" w:rsidP="002F4791">
      <w:pPr>
        <w:pStyle w:val="FootnoteText"/>
      </w:pPr>
      <w:r w:rsidRPr="00037AFF">
        <w:tab/>
      </w:r>
      <w:r w:rsidRPr="002F4791">
        <w:rPr>
          <w:rStyle w:val="FootnoteReference"/>
        </w:rPr>
        <w:footnoteRef/>
      </w:r>
      <w:r w:rsidRPr="00037AFF">
        <w:tab/>
      </w:r>
      <w:r w:rsidRPr="00037AFF">
        <w:rPr>
          <w:szCs w:val="18"/>
        </w:rPr>
        <w:t xml:space="preserve">European Court of Human Rights, </w:t>
      </w:r>
      <w:r w:rsidRPr="00037AFF">
        <w:rPr>
          <w:i/>
          <w:szCs w:val="18"/>
        </w:rPr>
        <w:t>Frumkin v. Russia</w:t>
      </w:r>
      <w:r w:rsidRPr="00037AFF">
        <w:rPr>
          <w:szCs w:val="18"/>
        </w:rPr>
        <w:t xml:space="preserve"> (application No. 74568/12), judgment of 5 January 2016, para. 97.</w:t>
      </w:r>
    </w:p>
  </w:footnote>
  <w:footnote w:id="17">
    <w:p w14:paraId="79B8CCDA" w14:textId="77777777" w:rsidR="00BD1159" w:rsidRPr="00037AFF" w:rsidRDefault="00BD1159" w:rsidP="002F4791">
      <w:pPr>
        <w:pStyle w:val="FootnoteText"/>
        <w:ind w:right="1082"/>
        <w:rPr>
          <w:szCs w:val="18"/>
        </w:rPr>
      </w:pPr>
      <w:r>
        <w:rPr>
          <w:szCs w:val="18"/>
        </w:rPr>
        <w:tab/>
      </w:r>
      <w:r w:rsidRPr="002F4791">
        <w:rPr>
          <w:rStyle w:val="FootnoteReference"/>
        </w:rPr>
        <w:footnoteRef/>
      </w:r>
      <w:r>
        <w:rPr>
          <w:szCs w:val="18"/>
        </w:rPr>
        <w:tab/>
      </w:r>
      <w:r w:rsidRPr="00037AFF">
        <w:rPr>
          <w:szCs w:val="18"/>
        </w:rPr>
        <w:t>CCPR/C/CHN-MAC/CO/1, para. 16.</w:t>
      </w:r>
    </w:p>
  </w:footnote>
  <w:footnote w:id="18">
    <w:p w14:paraId="4197B484"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A/HRC/31/66, para. 18.</w:t>
      </w:r>
    </w:p>
  </w:footnote>
  <w:footnote w:id="19">
    <w:p w14:paraId="73F50664"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 xml:space="preserve">Inter-American Court of Human Rights, </w:t>
      </w:r>
      <w:r w:rsidRPr="00037AFF">
        <w:rPr>
          <w:i/>
          <w:szCs w:val="18"/>
        </w:rPr>
        <w:t>Women Victims of Sexual Torture in Atenco v. Mexico</w:t>
      </w:r>
      <w:r w:rsidRPr="00037AFF">
        <w:rPr>
          <w:szCs w:val="18"/>
        </w:rPr>
        <w:t xml:space="preserve">, </w:t>
      </w:r>
      <w:r>
        <w:rPr>
          <w:szCs w:val="18"/>
        </w:rPr>
        <w:t>j</w:t>
      </w:r>
      <w:r w:rsidRPr="00037AFF">
        <w:rPr>
          <w:szCs w:val="18"/>
        </w:rPr>
        <w:t xml:space="preserve">udgment of 28 November 2018, </w:t>
      </w:r>
      <w:r>
        <w:rPr>
          <w:szCs w:val="18"/>
        </w:rPr>
        <w:t>s</w:t>
      </w:r>
      <w:r w:rsidRPr="00037AFF">
        <w:rPr>
          <w:szCs w:val="18"/>
        </w:rPr>
        <w:t>eries C</w:t>
      </w:r>
      <w:r>
        <w:rPr>
          <w:szCs w:val="18"/>
        </w:rPr>
        <w:t>,</w:t>
      </w:r>
      <w:r w:rsidRPr="00037AFF">
        <w:rPr>
          <w:szCs w:val="18"/>
        </w:rPr>
        <w:t xml:space="preserve"> No. 371, para. 175; </w:t>
      </w:r>
      <w:r>
        <w:rPr>
          <w:szCs w:val="18"/>
        </w:rPr>
        <w:t xml:space="preserve">and </w:t>
      </w:r>
      <w:r w:rsidRPr="002F79E4">
        <w:rPr>
          <w:szCs w:val="18"/>
        </w:rPr>
        <w:t xml:space="preserve">European Court of Human Rights, </w:t>
      </w:r>
      <w:r w:rsidRPr="009E41AB">
        <w:rPr>
          <w:i/>
          <w:szCs w:val="18"/>
        </w:rPr>
        <w:t>Frumkin v. Russia</w:t>
      </w:r>
      <w:r w:rsidRPr="009E41AB">
        <w:rPr>
          <w:szCs w:val="18"/>
        </w:rPr>
        <w:t>, para. 99</w:t>
      </w:r>
      <w:r w:rsidRPr="00037AFF">
        <w:rPr>
          <w:szCs w:val="18"/>
        </w:rPr>
        <w:t>.</w:t>
      </w:r>
    </w:p>
  </w:footnote>
  <w:footnote w:id="20">
    <w:p w14:paraId="1A030D63" w14:textId="77777777"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t xml:space="preserve">Rabat Plan of Action </w:t>
      </w:r>
      <w:r w:rsidRPr="002F79E4">
        <w:t>on the prohibition of advocacy of national, racial or religious hatred that constitutes incitement to discrimination, hostility or violence</w:t>
      </w:r>
      <w:r w:rsidRPr="00037AFF">
        <w:t xml:space="preserve"> </w:t>
      </w:r>
      <w:r>
        <w:t>(</w:t>
      </w:r>
      <w:r w:rsidRPr="00037AFF">
        <w:t>A/HRC/22/17/Add.4, appendix</w:t>
      </w:r>
      <w:r>
        <w:t>)</w:t>
      </w:r>
      <w:r w:rsidRPr="00037AFF">
        <w:t>, para. 29</w:t>
      </w:r>
      <w:r>
        <w:t xml:space="preserve"> </w:t>
      </w:r>
      <w:r w:rsidRPr="00037AFF">
        <w:t>(f).</w:t>
      </w:r>
    </w:p>
  </w:footnote>
  <w:footnote w:id="21">
    <w:p w14:paraId="0225478A" w14:textId="77777777" w:rsidR="00BD1159" w:rsidRPr="00037AFF" w:rsidRDefault="00BD1159" w:rsidP="002F4791">
      <w:pPr>
        <w:pStyle w:val="FootnoteText"/>
        <w:rPr>
          <w:szCs w:val="18"/>
        </w:rPr>
      </w:pPr>
      <w:r>
        <w:rPr>
          <w:szCs w:val="18"/>
        </w:rPr>
        <w:tab/>
      </w:r>
      <w:r w:rsidRPr="002F4791">
        <w:rPr>
          <w:rStyle w:val="FootnoteReference"/>
        </w:rPr>
        <w:footnoteRef/>
      </w:r>
      <w:r>
        <w:rPr>
          <w:szCs w:val="18"/>
        </w:rPr>
        <w:tab/>
        <w:t>See also g</w:t>
      </w:r>
      <w:r w:rsidRPr="00F8799B">
        <w:rPr>
          <w:szCs w:val="18"/>
        </w:rPr>
        <w:t>eneral comment No. 31.</w:t>
      </w:r>
    </w:p>
  </w:footnote>
  <w:footnote w:id="22">
    <w:p w14:paraId="6B3631ED" w14:textId="77777777" w:rsidR="00BD1159" w:rsidRPr="00037AFF" w:rsidRDefault="00BD1159" w:rsidP="002F4791">
      <w:pPr>
        <w:pStyle w:val="FootnoteText"/>
        <w:rPr>
          <w:szCs w:val="18"/>
        </w:rPr>
      </w:pPr>
      <w:r>
        <w:rPr>
          <w:szCs w:val="18"/>
        </w:rPr>
        <w:tab/>
      </w:r>
      <w:r w:rsidRPr="002F4791">
        <w:rPr>
          <w:rStyle w:val="FootnoteReference"/>
        </w:rPr>
        <w:footnoteRef/>
      </w:r>
      <w:r>
        <w:rPr>
          <w:szCs w:val="18"/>
        </w:rPr>
        <w:tab/>
      </w:r>
      <w:r w:rsidRPr="00037AFF">
        <w:rPr>
          <w:i/>
          <w:iCs/>
          <w:szCs w:val="18"/>
        </w:rPr>
        <w:t>Alekseev v. Russian Federation</w:t>
      </w:r>
      <w:r w:rsidRPr="00037AFF">
        <w:rPr>
          <w:szCs w:val="18"/>
        </w:rPr>
        <w:t xml:space="preserve"> (CCPR/C/109/D/1873/2009), para. 9.6.</w:t>
      </w:r>
      <w:r w:rsidRPr="00037AFF" w:rsidDel="00D01E86">
        <w:rPr>
          <w:szCs w:val="18"/>
        </w:rPr>
        <w:t xml:space="preserve"> </w:t>
      </w:r>
      <w:r w:rsidRPr="00037AFF">
        <w:rPr>
          <w:szCs w:val="18"/>
        </w:rPr>
        <w:t xml:space="preserve">See also </w:t>
      </w:r>
      <w:r w:rsidRPr="00037AFF">
        <w:rPr>
          <w:i/>
          <w:szCs w:val="18"/>
        </w:rPr>
        <w:t>Amelkovich v. Belarus</w:t>
      </w:r>
      <w:r w:rsidRPr="00037AFF">
        <w:rPr>
          <w:szCs w:val="18"/>
        </w:rPr>
        <w:t xml:space="preserve"> (CCPR/C/125/D/2720/2016), para. 6.6; </w:t>
      </w:r>
      <w:r>
        <w:rPr>
          <w:szCs w:val="18"/>
        </w:rPr>
        <w:t xml:space="preserve">and </w:t>
      </w:r>
      <w:r w:rsidRPr="00037AFF">
        <w:rPr>
          <w:szCs w:val="18"/>
        </w:rPr>
        <w:t>CCPR/C/GNQ/CO/1, para</w:t>
      </w:r>
      <w:r>
        <w:rPr>
          <w:szCs w:val="18"/>
        </w:rPr>
        <w:t>s</w:t>
      </w:r>
      <w:r w:rsidRPr="00037AFF">
        <w:rPr>
          <w:szCs w:val="18"/>
        </w:rPr>
        <w:t>. 54</w:t>
      </w:r>
      <w:r w:rsidRPr="00291EE0">
        <w:rPr>
          <w:szCs w:val="18"/>
        </w:rPr>
        <w:t>–</w:t>
      </w:r>
      <w:r>
        <w:rPr>
          <w:szCs w:val="18"/>
        </w:rPr>
        <w:t>55</w:t>
      </w:r>
      <w:r w:rsidRPr="00037AFF">
        <w:rPr>
          <w:szCs w:val="18"/>
        </w:rPr>
        <w:t>.</w:t>
      </w:r>
    </w:p>
  </w:footnote>
  <w:footnote w:id="23">
    <w:p w14:paraId="1926452B" w14:textId="77777777" w:rsidR="00BD1159" w:rsidRPr="00037AFF" w:rsidRDefault="00BD1159" w:rsidP="002F4791">
      <w:pPr>
        <w:pStyle w:val="FootnoteText"/>
        <w:rPr>
          <w:szCs w:val="18"/>
        </w:rPr>
      </w:pPr>
      <w:r>
        <w:rPr>
          <w:szCs w:val="18"/>
        </w:rPr>
        <w:tab/>
      </w:r>
      <w:r w:rsidRPr="002F4791">
        <w:rPr>
          <w:rStyle w:val="FootnoteReference"/>
        </w:rPr>
        <w:footnoteRef/>
      </w:r>
      <w:r>
        <w:rPr>
          <w:szCs w:val="18"/>
        </w:rPr>
        <w:tab/>
      </w:r>
      <w:r w:rsidRPr="00037AFF">
        <w:rPr>
          <w:i/>
          <w:iCs/>
          <w:szCs w:val="18"/>
        </w:rPr>
        <w:t>Strizhak v. Belarus</w:t>
      </w:r>
      <w:r w:rsidRPr="00037AFF">
        <w:rPr>
          <w:iCs/>
          <w:szCs w:val="18"/>
        </w:rPr>
        <w:t xml:space="preserve"> (CCPR/C/124/D/2260/2013), para. 6.5</w:t>
      </w:r>
      <w:r w:rsidRPr="00037AFF">
        <w:rPr>
          <w:szCs w:val="18"/>
        </w:rPr>
        <w:t>.</w:t>
      </w:r>
      <w:r w:rsidRPr="00037AFF" w:rsidDel="00D01E86">
        <w:rPr>
          <w:szCs w:val="18"/>
        </w:rPr>
        <w:t xml:space="preserve"> </w:t>
      </w:r>
    </w:p>
  </w:footnote>
  <w:footnote w:id="24">
    <w:p w14:paraId="6C383499" w14:textId="1D3A1B11"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t xml:space="preserve">Since </w:t>
      </w:r>
      <w:r>
        <w:t xml:space="preserve">issuing </w:t>
      </w:r>
      <w:r w:rsidRPr="00037AFF">
        <w:t xml:space="preserve">its </w:t>
      </w:r>
      <w:r>
        <w:t>Views</w:t>
      </w:r>
      <w:r w:rsidRPr="00037AFF">
        <w:t xml:space="preserve"> in </w:t>
      </w:r>
      <w:r w:rsidRPr="00037AFF">
        <w:rPr>
          <w:i/>
        </w:rPr>
        <w:t xml:space="preserve">Turchenyak </w:t>
      </w:r>
      <w:r>
        <w:rPr>
          <w:i/>
        </w:rPr>
        <w:t xml:space="preserve">et al. </w:t>
      </w:r>
      <w:r w:rsidRPr="00037AFF">
        <w:rPr>
          <w:i/>
        </w:rPr>
        <w:t>v. Belarus</w:t>
      </w:r>
      <w:r w:rsidRPr="00037AFF">
        <w:t xml:space="preserve"> (CCPR/C/108/D/1948/2010</w:t>
      </w:r>
      <w:r>
        <w:t xml:space="preserve"> and Corr.1</w:t>
      </w:r>
      <w:r w:rsidRPr="00037AFF">
        <w:t xml:space="preserve">), the Committee has often repeated that steps taken by States in response to an assembly </w:t>
      </w:r>
      <w:r>
        <w:t>“</w:t>
      </w:r>
      <w:r w:rsidRPr="00037AFF">
        <w:t>should be guided by the objective to facilitate the right</w:t>
      </w:r>
      <w:r>
        <w:t>”</w:t>
      </w:r>
      <w:r w:rsidRPr="00037AFF">
        <w:t xml:space="preserve"> (para. 7.4). </w:t>
      </w:r>
      <w:r>
        <w:t>See a</w:t>
      </w:r>
      <w:r w:rsidRPr="00037AFF">
        <w:t xml:space="preserve">lso </w:t>
      </w:r>
      <w:r w:rsidRPr="003B51A8">
        <w:t>CCPR/C/BEN/CO/2, para. 33</w:t>
      </w:r>
      <w:r>
        <w:t xml:space="preserve">, </w:t>
      </w:r>
      <w:r w:rsidRPr="00037AFF">
        <w:t>A/HRC/20/27, para. 33</w:t>
      </w:r>
      <w:r>
        <w:t xml:space="preserve">, and </w:t>
      </w:r>
      <w:r w:rsidRPr="00037AFF">
        <w:t xml:space="preserve">Human Rights Council </w:t>
      </w:r>
      <w:r>
        <w:t>r</w:t>
      </w:r>
      <w:r w:rsidRPr="00037AFF">
        <w:t>esolution 38/11.</w:t>
      </w:r>
    </w:p>
  </w:footnote>
  <w:footnote w:id="25">
    <w:p w14:paraId="4346B157" w14:textId="77777777" w:rsidR="00BD1159" w:rsidRPr="002D769A" w:rsidRDefault="00BD1159" w:rsidP="002F4791">
      <w:pPr>
        <w:pStyle w:val="FootnoteText"/>
        <w:rPr>
          <w:szCs w:val="18"/>
          <w:lang w:val="pt-BR"/>
        </w:rPr>
      </w:pPr>
      <w:r w:rsidRPr="00037AFF">
        <w:rPr>
          <w:szCs w:val="18"/>
        </w:rPr>
        <w:tab/>
      </w:r>
      <w:r w:rsidRPr="002F4791">
        <w:rPr>
          <w:rStyle w:val="FootnoteReference"/>
        </w:rPr>
        <w:footnoteRef/>
      </w:r>
      <w:r w:rsidRPr="00037AFF">
        <w:rPr>
          <w:szCs w:val="18"/>
        </w:rPr>
        <w:tab/>
      </w:r>
      <w:r w:rsidRPr="003B51A8">
        <w:rPr>
          <w:i/>
          <w:szCs w:val="18"/>
        </w:rPr>
        <w:t>Alekseev v. Russian Federation</w:t>
      </w:r>
      <w:r w:rsidRPr="003B51A8">
        <w:rPr>
          <w:szCs w:val="18"/>
        </w:rPr>
        <w:t xml:space="preserve">, para. </w:t>
      </w:r>
      <w:r w:rsidRPr="003B51A8">
        <w:rPr>
          <w:szCs w:val="18"/>
          <w:lang w:val="pt-BR"/>
        </w:rPr>
        <w:t>9.6.</w:t>
      </w:r>
      <w:r w:rsidRPr="002D769A">
        <w:rPr>
          <w:szCs w:val="18"/>
          <w:lang w:val="pt-BR"/>
        </w:rPr>
        <w:t xml:space="preserve"> </w:t>
      </w:r>
    </w:p>
  </w:footnote>
  <w:footnote w:id="26">
    <w:p w14:paraId="0A0E35D8" w14:textId="77777777" w:rsidR="00BD1159" w:rsidRPr="00037AFF" w:rsidRDefault="00BD1159" w:rsidP="002F4791">
      <w:pPr>
        <w:pStyle w:val="FootnoteText"/>
        <w:rPr>
          <w:szCs w:val="18"/>
        </w:rPr>
      </w:pPr>
      <w:r w:rsidRPr="002D769A">
        <w:rPr>
          <w:szCs w:val="18"/>
          <w:lang w:val="pt-BR"/>
        </w:rPr>
        <w:tab/>
      </w:r>
      <w:r w:rsidRPr="002F4791">
        <w:rPr>
          <w:rStyle w:val="FootnoteReference"/>
        </w:rPr>
        <w:footnoteRef/>
      </w:r>
      <w:r w:rsidRPr="002D769A">
        <w:rPr>
          <w:szCs w:val="18"/>
          <w:lang w:val="pt-BR"/>
        </w:rPr>
        <w:tab/>
        <w:t>CCPR/C/GEO/CO/4, para. 8; CCPR/C/MNG/CO/6, para</w:t>
      </w:r>
      <w:r>
        <w:rPr>
          <w:szCs w:val="18"/>
          <w:lang w:val="pt-BR"/>
        </w:rPr>
        <w:t>s</w:t>
      </w:r>
      <w:r w:rsidRPr="002D769A">
        <w:rPr>
          <w:szCs w:val="18"/>
          <w:lang w:val="pt-BR"/>
        </w:rPr>
        <w:t>. 11</w:t>
      </w:r>
      <w:r w:rsidRPr="001A5E1E">
        <w:rPr>
          <w:szCs w:val="18"/>
          <w:lang w:val="pt-BR"/>
        </w:rPr>
        <w:t>–</w:t>
      </w:r>
      <w:r>
        <w:rPr>
          <w:szCs w:val="18"/>
          <w:lang w:val="pt-BR"/>
        </w:rPr>
        <w:t>12</w:t>
      </w:r>
      <w:r w:rsidRPr="002D769A">
        <w:rPr>
          <w:szCs w:val="18"/>
          <w:lang w:val="pt-BR"/>
        </w:rPr>
        <w:t>;</w:t>
      </w:r>
      <w:r w:rsidRPr="002D769A">
        <w:rPr>
          <w:rFonts w:cstheme="minorHAnsi"/>
          <w:lang w:val="pt-BR"/>
        </w:rPr>
        <w:t xml:space="preserve"> CCPR/C/RUS/CO/7, para. </w:t>
      </w:r>
      <w:r w:rsidRPr="002D769A">
        <w:rPr>
          <w:rFonts w:cstheme="minorHAnsi"/>
        </w:rPr>
        <w:t>10;</w:t>
      </w:r>
      <w:r>
        <w:rPr>
          <w:rFonts w:cstheme="minorHAnsi"/>
        </w:rPr>
        <w:t xml:space="preserve"> and</w:t>
      </w:r>
      <w:r w:rsidRPr="002D769A">
        <w:rPr>
          <w:rFonts w:cstheme="minorHAnsi"/>
        </w:rPr>
        <w:t xml:space="preserve"> CCPR/C/PRY/CO/3, para. </w:t>
      </w:r>
      <w:r w:rsidRPr="00037AFF">
        <w:rPr>
          <w:rFonts w:cstheme="minorHAnsi"/>
        </w:rPr>
        <w:t>9</w:t>
      </w:r>
      <w:r w:rsidRPr="00037AFF">
        <w:rPr>
          <w:szCs w:val="18"/>
        </w:rPr>
        <w:t xml:space="preserve">. </w:t>
      </w:r>
      <w:r>
        <w:rPr>
          <w:szCs w:val="18"/>
        </w:rPr>
        <w:t xml:space="preserve">See also </w:t>
      </w:r>
      <w:r w:rsidRPr="00037AFF">
        <w:rPr>
          <w:rFonts w:eastAsiaTheme="minorHAnsi"/>
          <w:szCs w:val="18"/>
        </w:rPr>
        <w:t>CRC/C/KEN/CO/3-5</w:t>
      </w:r>
      <w:r>
        <w:rPr>
          <w:rFonts w:eastAsiaTheme="minorHAnsi"/>
          <w:szCs w:val="18"/>
        </w:rPr>
        <w:t>,</w:t>
      </w:r>
      <w:r w:rsidRPr="00037AFF">
        <w:rPr>
          <w:rFonts w:eastAsiaTheme="minorHAnsi"/>
          <w:szCs w:val="18"/>
        </w:rPr>
        <w:t xml:space="preserve"> paras. 27–28; </w:t>
      </w:r>
      <w:r>
        <w:rPr>
          <w:rFonts w:eastAsiaTheme="minorHAnsi"/>
          <w:szCs w:val="18"/>
        </w:rPr>
        <w:t xml:space="preserve">and </w:t>
      </w:r>
      <w:r w:rsidRPr="00037AFF">
        <w:rPr>
          <w:rFonts w:eastAsiaTheme="minorHAnsi"/>
          <w:szCs w:val="18"/>
        </w:rPr>
        <w:t>United Nations Declaration on the Rights of Indigenous Peoples, art. 2.</w:t>
      </w:r>
    </w:p>
  </w:footnote>
  <w:footnote w:id="27">
    <w:p w14:paraId="5E344DC6" w14:textId="77777777" w:rsidR="00BD1159" w:rsidRPr="002D769A" w:rsidRDefault="00BD1159" w:rsidP="002F4791">
      <w:pPr>
        <w:pStyle w:val="FootnoteText"/>
        <w:rPr>
          <w:szCs w:val="18"/>
          <w:lang w:val="pt-BR"/>
        </w:rPr>
      </w:pPr>
      <w:r w:rsidRPr="00037AFF">
        <w:rPr>
          <w:szCs w:val="18"/>
        </w:rPr>
        <w:tab/>
      </w:r>
      <w:r w:rsidRPr="002F4791">
        <w:rPr>
          <w:rStyle w:val="FootnoteReference"/>
        </w:rPr>
        <w:footnoteRef/>
      </w:r>
      <w:r w:rsidRPr="002D769A">
        <w:rPr>
          <w:szCs w:val="18"/>
          <w:lang w:val="pt-BR"/>
        </w:rPr>
        <w:tab/>
        <w:t>A/HRC/31/66, para. 16.</w:t>
      </w:r>
    </w:p>
  </w:footnote>
  <w:footnote w:id="28">
    <w:p w14:paraId="17988883" w14:textId="77777777" w:rsidR="00BD1159" w:rsidRPr="00037AFF" w:rsidRDefault="00BD1159" w:rsidP="002F4791">
      <w:pPr>
        <w:pStyle w:val="FootnoteText"/>
        <w:rPr>
          <w:szCs w:val="18"/>
        </w:rPr>
      </w:pPr>
      <w:r w:rsidRPr="002D769A">
        <w:rPr>
          <w:szCs w:val="18"/>
          <w:lang w:val="pt-BR"/>
        </w:rPr>
        <w:tab/>
      </w:r>
      <w:r w:rsidRPr="002F4791">
        <w:rPr>
          <w:rStyle w:val="FootnoteReference"/>
        </w:rPr>
        <w:footnoteRef/>
      </w:r>
      <w:r w:rsidRPr="002D769A">
        <w:rPr>
          <w:szCs w:val="18"/>
          <w:lang w:val="pt-BR"/>
        </w:rPr>
        <w:tab/>
        <w:t xml:space="preserve">CCPR/C/CHL/CO/6, para. </w:t>
      </w:r>
      <w:r w:rsidRPr="00037AFF">
        <w:rPr>
          <w:szCs w:val="18"/>
        </w:rPr>
        <w:t xml:space="preserve">19. See also </w:t>
      </w:r>
      <w:r w:rsidRPr="00037AFF">
        <w:rPr>
          <w:i/>
          <w:szCs w:val="18"/>
        </w:rPr>
        <w:t>Fedotova v. Russian Federation</w:t>
      </w:r>
      <w:r w:rsidRPr="00037AFF">
        <w:rPr>
          <w:szCs w:val="18"/>
        </w:rPr>
        <w:t xml:space="preserve"> (CCPR/C/106/D/1932/2010), para. 10.4. </w:t>
      </w:r>
    </w:p>
  </w:footnote>
  <w:footnote w:id="29">
    <w:p w14:paraId="51B9CC6D" w14:textId="459BF660"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r>
      <w:r w:rsidRPr="00037AFF">
        <w:rPr>
          <w:szCs w:val="18"/>
        </w:rPr>
        <w:t xml:space="preserve">European Court of Human Rights, </w:t>
      </w:r>
      <w:r w:rsidRPr="00037AFF">
        <w:rPr>
          <w:i/>
          <w:szCs w:val="18"/>
          <w:lang w:val="de-AT"/>
        </w:rPr>
        <w:t xml:space="preserve">Plattform </w:t>
      </w:r>
      <w:r>
        <w:rPr>
          <w:i/>
          <w:szCs w:val="18"/>
          <w:lang w:val="de-AT"/>
        </w:rPr>
        <w:t>“</w:t>
      </w:r>
      <w:r w:rsidRPr="00037AFF">
        <w:rPr>
          <w:i/>
          <w:szCs w:val="18"/>
          <w:lang w:val="de-AT"/>
        </w:rPr>
        <w:t>Ärzte für das Leben</w:t>
      </w:r>
      <w:r>
        <w:rPr>
          <w:i/>
          <w:szCs w:val="18"/>
          <w:lang w:val="de-AT"/>
        </w:rPr>
        <w:t>”</w:t>
      </w:r>
      <w:r w:rsidRPr="00037AFF">
        <w:rPr>
          <w:i/>
          <w:szCs w:val="18"/>
          <w:lang w:val="de-AT"/>
        </w:rPr>
        <w:t xml:space="preserve"> v. Austria</w:t>
      </w:r>
      <w:r w:rsidRPr="00037AFF">
        <w:rPr>
          <w:szCs w:val="18"/>
        </w:rPr>
        <w:t xml:space="preserve"> (application No. 10126/82), judgment of 21 June 1988, para. 32.</w:t>
      </w:r>
    </w:p>
  </w:footnote>
  <w:footnote w:id="30">
    <w:p w14:paraId="5FE44C56" w14:textId="372AD0F3"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r>
      <w:r w:rsidRPr="002D769A">
        <w:t>African Commission on Human and Peoples</w:t>
      </w:r>
      <w:r>
        <w:t>’</w:t>
      </w:r>
      <w:r w:rsidRPr="002D769A">
        <w:t xml:space="preserve"> Rights</w:t>
      </w:r>
      <w:r w:rsidRPr="00037AFF">
        <w:t xml:space="preserve">, </w:t>
      </w:r>
      <w:r w:rsidRPr="00037AFF">
        <w:rPr>
          <w:i/>
        </w:rPr>
        <w:t>Guidelines on Freedom of Association and Assembly in Africa</w:t>
      </w:r>
      <w:r w:rsidRPr="00037AFF">
        <w:t>, para. 70 (a).</w:t>
      </w:r>
    </w:p>
  </w:footnote>
  <w:footnote w:id="31">
    <w:p w14:paraId="545157CE"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037AFF">
        <w:rPr>
          <w:i/>
          <w:szCs w:val="18"/>
        </w:rPr>
        <w:t>Zhagiparov v. Kazakhstan</w:t>
      </w:r>
      <w:r w:rsidRPr="00037AFF">
        <w:rPr>
          <w:szCs w:val="18"/>
        </w:rPr>
        <w:t xml:space="preserve"> (CCPR/C/124/D/2441/2014), paras. 13.2–13.5. </w:t>
      </w:r>
      <w:r>
        <w:rPr>
          <w:szCs w:val="18"/>
        </w:rPr>
        <w:t>See also</w:t>
      </w:r>
      <w:r w:rsidRPr="00291EE0">
        <w:rPr>
          <w:lang w:val="en-US"/>
        </w:rPr>
        <w:t xml:space="preserve"> </w:t>
      </w:r>
      <w:r>
        <w:rPr>
          <w:lang w:val="en-US"/>
        </w:rPr>
        <w:t xml:space="preserve">the </w:t>
      </w:r>
      <w:r w:rsidRPr="00291EE0">
        <w:rPr>
          <w:lang w:val="en-US"/>
        </w:rPr>
        <w:t>Declaration on the Right and Responsibility of Individuals, Groups and Organs of Society to Promote and Protect Universally Recognized Human Rights and Fundamental Freedoms</w:t>
      </w:r>
      <w:r w:rsidRPr="00037AFF">
        <w:rPr>
          <w:szCs w:val="18"/>
        </w:rPr>
        <w:t>.</w:t>
      </w:r>
    </w:p>
  </w:footnote>
  <w:footnote w:id="32">
    <w:p w14:paraId="4FA26E80" w14:textId="77777777" w:rsidR="00BD1159" w:rsidRPr="001128A9"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1128A9">
        <w:rPr>
          <w:szCs w:val="18"/>
        </w:rPr>
        <w:t>CCPR/C/MRT/CO/1, para. 22. See also General Assembly resolution 66/164.</w:t>
      </w:r>
    </w:p>
  </w:footnote>
  <w:footnote w:id="33">
    <w:p w14:paraId="2575F739" w14:textId="42B24C91" w:rsidR="00BD1159" w:rsidRPr="00BC3F39" w:rsidRDefault="00BD1159" w:rsidP="002F4791">
      <w:pPr>
        <w:pStyle w:val="FootnoteText"/>
        <w:rPr>
          <w:szCs w:val="18"/>
        </w:rPr>
      </w:pPr>
      <w:r w:rsidRPr="001128A9">
        <w:rPr>
          <w:szCs w:val="18"/>
        </w:rPr>
        <w:tab/>
      </w:r>
      <w:r w:rsidRPr="002F4791">
        <w:rPr>
          <w:rStyle w:val="FootnoteReference"/>
        </w:rPr>
        <w:footnoteRef/>
      </w:r>
      <w:r w:rsidRPr="001128A9">
        <w:rPr>
          <w:szCs w:val="18"/>
        </w:rPr>
        <w:tab/>
        <w:t xml:space="preserve">Guiding Principles on Business and Human Rights: Implementing the United Nations </w:t>
      </w:r>
      <w:r>
        <w:rPr>
          <w:szCs w:val="18"/>
        </w:rPr>
        <w:t>“</w:t>
      </w:r>
      <w:r w:rsidRPr="001128A9">
        <w:rPr>
          <w:szCs w:val="18"/>
        </w:rPr>
        <w:t>Protect, Respect and Remedy</w:t>
      </w:r>
      <w:r>
        <w:rPr>
          <w:szCs w:val="18"/>
        </w:rPr>
        <w:t>”</w:t>
      </w:r>
      <w:r w:rsidRPr="001128A9">
        <w:rPr>
          <w:szCs w:val="18"/>
        </w:rPr>
        <w:t xml:space="preserve"> Framework.</w:t>
      </w:r>
    </w:p>
  </w:footnote>
  <w:footnote w:id="34">
    <w:p w14:paraId="399A0D90" w14:textId="77777777" w:rsidR="00BD1159" w:rsidRPr="002C4EA4" w:rsidRDefault="00BD1159" w:rsidP="002F4791">
      <w:pPr>
        <w:pStyle w:val="FootnoteText"/>
        <w:rPr>
          <w:szCs w:val="18"/>
        </w:rPr>
      </w:pPr>
      <w:r w:rsidRPr="001128A9">
        <w:rPr>
          <w:szCs w:val="18"/>
        </w:rPr>
        <w:tab/>
      </w:r>
      <w:r w:rsidRPr="002F4791">
        <w:rPr>
          <w:rStyle w:val="FootnoteReference"/>
        </w:rPr>
        <w:footnoteRef/>
      </w:r>
      <w:r w:rsidRPr="001128A9">
        <w:rPr>
          <w:szCs w:val="18"/>
        </w:rPr>
        <w:tab/>
        <w:t xml:space="preserve">General comment No. 34 </w:t>
      </w:r>
      <w:r w:rsidRPr="002C4EA4">
        <w:rPr>
          <w:szCs w:val="18"/>
        </w:rPr>
        <w:t>(2011) on the freedoms of opinion and expression, paras. 34, 37–38 and 42–43. See also CCPR/C/LAO/CO/1, para. 33.</w:t>
      </w:r>
    </w:p>
  </w:footnote>
  <w:footnote w:id="35">
    <w:p w14:paraId="66072E91" w14:textId="77777777" w:rsidR="00BD1159" w:rsidRPr="00291EE0" w:rsidRDefault="00BD1159" w:rsidP="002F4791">
      <w:pPr>
        <w:pStyle w:val="FootnoteText"/>
        <w:rPr>
          <w:szCs w:val="18"/>
          <w:lang w:val="es-ES"/>
        </w:rPr>
      </w:pPr>
      <w:r w:rsidRPr="002C4EA4">
        <w:rPr>
          <w:szCs w:val="18"/>
        </w:rPr>
        <w:tab/>
      </w:r>
      <w:r w:rsidRPr="002F4791">
        <w:rPr>
          <w:rStyle w:val="FootnoteReference"/>
        </w:rPr>
        <w:footnoteRef/>
      </w:r>
      <w:r w:rsidRPr="002C4EA4">
        <w:rPr>
          <w:szCs w:val="18"/>
        </w:rPr>
        <w:tab/>
      </w:r>
      <w:r w:rsidRPr="002C4EA4">
        <w:rPr>
          <w:i/>
          <w:szCs w:val="18"/>
        </w:rPr>
        <w:t>Tulzhenkova v. Belarus</w:t>
      </w:r>
      <w:r w:rsidRPr="002C4EA4">
        <w:rPr>
          <w:szCs w:val="18"/>
        </w:rPr>
        <w:t xml:space="preserve"> (CCPR/C/103/D/1838/2008), para. </w:t>
      </w:r>
      <w:r w:rsidRPr="00291EE0">
        <w:rPr>
          <w:szCs w:val="18"/>
          <w:lang w:val="es-ES"/>
        </w:rPr>
        <w:t>9.3.</w:t>
      </w:r>
    </w:p>
  </w:footnote>
  <w:footnote w:id="36">
    <w:p w14:paraId="3C926809"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Evrezov et al. v. Belarus</w:t>
      </w:r>
      <w:r w:rsidRPr="00291EE0">
        <w:rPr>
          <w:szCs w:val="18"/>
          <w:lang w:val="es-ES"/>
        </w:rPr>
        <w:t xml:space="preserve"> (CCPR/C/112/D/1999/2010 and Corr.1), para. 8.5.</w:t>
      </w:r>
    </w:p>
  </w:footnote>
  <w:footnote w:id="37">
    <w:p w14:paraId="57AE08AB"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t>CCPR/C/CMR/CO/5, para. 41.</w:t>
      </w:r>
    </w:p>
  </w:footnote>
  <w:footnote w:id="38">
    <w:p w14:paraId="4A8F7B6F"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t>General comment No. 34, para. 34.</w:t>
      </w:r>
    </w:p>
  </w:footnote>
  <w:footnote w:id="39">
    <w:p w14:paraId="7D7F4011"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 xml:space="preserve">Gryb v. Belarus </w:t>
      </w:r>
      <w:r w:rsidRPr="00291EE0">
        <w:rPr>
          <w:iCs/>
          <w:szCs w:val="18"/>
          <w:lang w:val="es-ES"/>
        </w:rPr>
        <w:t>(</w:t>
      </w:r>
      <w:r w:rsidRPr="00291EE0">
        <w:rPr>
          <w:szCs w:val="18"/>
          <w:lang w:val="es-ES"/>
        </w:rPr>
        <w:t>CCPR/C/10</w:t>
      </w:r>
      <w:r w:rsidRPr="007C5781">
        <w:rPr>
          <w:szCs w:val="18"/>
          <w:lang w:val="es-ES"/>
        </w:rPr>
        <w:t>3</w:t>
      </w:r>
      <w:r w:rsidRPr="00291EE0">
        <w:rPr>
          <w:szCs w:val="18"/>
          <w:lang w:val="es-ES"/>
        </w:rPr>
        <w:t xml:space="preserve">/D/1316/2004), para. 13.4. </w:t>
      </w:r>
    </w:p>
  </w:footnote>
  <w:footnote w:id="40">
    <w:p w14:paraId="15C9B7DA"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Chebotareva v. Russian Federation</w:t>
      </w:r>
      <w:r w:rsidRPr="00291EE0">
        <w:rPr>
          <w:szCs w:val="18"/>
          <w:lang w:val="es-ES"/>
        </w:rPr>
        <w:t xml:space="preserve"> (CCPR/C/104/D/1866/2009), para. 9.3.</w:t>
      </w:r>
    </w:p>
  </w:footnote>
  <w:footnote w:id="41">
    <w:p w14:paraId="769EDA6B" w14:textId="77777777" w:rsidR="00BD1159" w:rsidRPr="00037AFF" w:rsidRDefault="00BD1159" w:rsidP="002F4791">
      <w:pPr>
        <w:pStyle w:val="FootnoteText"/>
        <w:rPr>
          <w:szCs w:val="18"/>
        </w:rPr>
      </w:pPr>
      <w:r w:rsidRPr="00291EE0">
        <w:rPr>
          <w:szCs w:val="18"/>
          <w:lang w:val="es-ES"/>
        </w:rPr>
        <w:tab/>
      </w:r>
      <w:r w:rsidRPr="002F4791">
        <w:rPr>
          <w:rStyle w:val="FootnoteReference"/>
        </w:rPr>
        <w:footnoteRef/>
      </w:r>
      <w:r w:rsidRPr="00291EE0">
        <w:rPr>
          <w:szCs w:val="18"/>
          <w:lang w:val="es-ES"/>
        </w:rPr>
        <w:tab/>
      </w:r>
      <w:r w:rsidRPr="00291EE0">
        <w:rPr>
          <w:i/>
          <w:szCs w:val="18"/>
          <w:lang w:val="es-ES"/>
        </w:rPr>
        <w:t>Turchenyak et al. v. Belarus</w:t>
      </w:r>
      <w:r w:rsidRPr="00291EE0">
        <w:rPr>
          <w:szCs w:val="18"/>
          <w:lang w:val="es-ES"/>
        </w:rPr>
        <w:t xml:space="preserve">, para. </w:t>
      </w:r>
      <w:r w:rsidRPr="009B7AC1">
        <w:rPr>
          <w:szCs w:val="18"/>
        </w:rPr>
        <w:t>7.4.</w:t>
      </w:r>
    </w:p>
  </w:footnote>
  <w:footnote w:id="42">
    <w:p w14:paraId="472E2BDD"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117063">
        <w:rPr>
          <w:szCs w:val="18"/>
        </w:rPr>
        <w:t>OSCE and</w:t>
      </w:r>
      <w:r w:rsidRPr="00DB7990">
        <w:rPr>
          <w:szCs w:val="18"/>
        </w:rPr>
        <w:t xml:space="preserve"> Venice Commission, </w:t>
      </w:r>
      <w:r w:rsidRPr="00DB7990">
        <w:rPr>
          <w:i/>
          <w:iCs/>
          <w:szCs w:val="18"/>
        </w:rPr>
        <w:t>Guidelines on</w:t>
      </w:r>
      <w:r w:rsidRPr="00DB7990">
        <w:rPr>
          <w:szCs w:val="18"/>
        </w:rPr>
        <w:t xml:space="preserve"> </w:t>
      </w:r>
      <w:r w:rsidRPr="00DB7990">
        <w:rPr>
          <w:i/>
          <w:iCs/>
          <w:szCs w:val="18"/>
        </w:rPr>
        <w:t>Freedom of Peaceful Assembly</w:t>
      </w:r>
      <w:r w:rsidRPr="00DB7990">
        <w:rPr>
          <w:szCs w:val="18"/>
        </w:rPr>
        <w:t>, paras. 132 and 220–</w:t>
      </w:r>
      <w:r w:rsidRPr="0072322F">
        <w:rPr>
          <w:szCs w:val="18"/>
        </w:rPr>
        <w:t>222.</w:t>
      </w:r>
    </w:p>
  </w:footnote>
  <w:footnote w:id="43">
    <w:p w14:paraId="515593D4" w14:textId="2929A516" w:rsidR="00BD1159" w:rsidRPr="00291EE0" w:rsidRDefault="00BD1159" w:rsidP="002F4791">
      <w:pPr>
        <w:pStyle w:val="FootnoteText"/>
        <w:rPr>
          <w:szCs w:val="18"/>
          <w:lang w:val="es-ES"/>
        </w:rPr>
      </w:pPr>
      <w:r w:rsidRPr="00037AFF">
        <w:rPr>
          <w:szCs w:val="18"/>
        </w:rPr>
        <w:tab/>
      </w:r>
      <w:r w:rsidRPr="002F4791">
        <w:rPr>
          <w:rStyle w:val="FootnoteReference"/>
        </w:rPr>
        <w:footnoteRef/>
      </w:r>
      <w:r w:rsidRPr="00037AFF">
        <w:rPr>
          <w:szCs w:val="18"/>
        </w:rPr>
        <w:tab/>
      </w:r>
      <w:r w:rsidRPr="00037AFF">
        <w:rPr>
          <w:i/>
          <w:szCs w:val="18"/>
        </w:rPr>
        <w:t>Nepomnyashchiy v. Russian Federation</w:t>
      </w:r>
      <w:r w:rsidRPr="00037AFF">
        <w:rPr>
          <w:szCs w:val="18"/>
        </w:rPr>
        <w:t xml:space="preserve"> (CCPR/C/123/D/2318/2013), para. 7.7; </w:t>
      </w:r>
      <w:r w:rsidRPr="00A250E4">
        <w:rPr>
          <w:szCs w:val="18"/>
        </w:rPr>
        <w:t>and g</w:t>
      </w:r>
      <w:r w:rsidRPr="00B30F78">
        <w:rPr>
          <w:szCs w:val="18"/>
        </w:rPr>
        <w:t>eneral comment No.</w:t>
      </w:r>
      <w:r>
        <w:rPr>
          <w:szCs w:val="18"/>
        </w:rPr>
        <w:t xml:space="preserve"> </w:t>
      </w:r>
      <w:r w:rsidRPr="00B30F78">
        <w:rPr>
          <w:szCs w:val="18"/>
        </w:rPr>
        <w:t xml:space="preserve">34, para. </w:t>
      </w:r>
      <w:r w:rsidRPr="00291EE0">
        <w:rPr>
          <w:szCs w:val="18"/>
          <w:lang w:val="es-ES"/>
        </w:rPr>
        <w:t>25.</w:t>
      </w:r>
    </w:p>
  </w:footnote>
  <w:footnote w:id="44">
    <w:p w14:paraId="5B14FDFC"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ab/>
        <w:t xml:space="preserve">General </w:t>
      </w:r>
      <w:r w:rsidRPr="004A4935">
        <w:rPr>
          <w:szCs w:val="18"/>
        </w:rPr>
        <w:t>comment</w:t>
      </w:r>
      <w:r w:rsidRPr="00291EE0">
        <w:rPr>
          <w:szCs w:val="18"/>
          <w:lang w:val="es-ES"/>
        </w:rPr>
        <w:t xml:space="preserve"> No. 34, para. 34.</w:t>
      </w:r>
    </w:p>
  </w:footnote>
  <w:footnote w:id="45">
    <w:p w14:paraId="4F60A1CF" w14:textId="77777777" w:rsidR="00BD1159" w:rsidRPr="00037AFF" w:rsidRDefault="00BD1159" w:rsidP="002F4791">
      <w:pPr>
        <w:pStyle w:val="FootnoteText"/>
      </w:pPr>
      <w:r w:rsidRPr="00291EE0">
        <w:rPr>
          <w:lang w:val="es-ES"/>
        </w:rPr>
        <w:tab/>
      </w:r>
      <w:r w:rsidRPr="002F4791">
        <w:rPr>
          <w:rStyle w:val="FootnoteReference"/>
        </w:rPr>
        <w:footnoteRef/>
      </w:r>
      <w:r w:rsidRPr="00291EE0">
        <w:rPr>
          <w:lang w:val="es-ES"/>
        </w:rPr>
        <w:t xml:space="preserve"> </w:t>
      </w:r>
      <w:r w:rsidRPr="00291EE0">
        <w:rPr>
          <w:lang w:val="es-ES"/>
        </w:rPr>
        <w:tab/>
      </w:r>
      <w:r w:rsidRPr="00291EE0">
        <w:rPr>
          <w:i/>
          <w:szCs w:val="18"/>
          <w:lang w:val="es-ES"/>
        </w:rPr>
        <w:t>Toregozhina v. Kazakhstan</w:t>
      </w:r>
      <w:r w:rsidRPr="00291EE0">
        <w:rPr>
          <w:szCs w:val="18"/>
          <w:lang w:val="es-ES"/>
        </w:rPr>
        <w:t xml:space="preserve"> (CCPR/C/112/D/2137/2012), para. </w:t>
      </w:r>
      <w:r w:rsidRPr="00037AFF">
        <w:rPr>
          <w:szCs w:val="18"/>
        </w:rPr>
        <w:t>7.4.</w:t>
      </w:r>
    </w:p>
  </w:footnote>
  <w:footnote w:id="46">
    <w:p w14:paraId="492C664E"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Ibid., paras. 7.4</w:t>
      </w:r>
      <w:r>
        <w:rPr>
          <w:szCs w:val="18"/>
        </w:rPr>
        <w:t xml:space="preserve"> and</w:t>
      </w:r>
      <w:r w:rsidRPr="00037AFF">
        <w:rPr>
          <w:szCs w:val="18"/>
        </w:rPr>
        <w:t xml:space="preserve"> 7.6. </w:t>
      </w:r>
      <w:r w:rsidRPr="002C640E">
        <w:rPr>
          <w:szCs w:val="18"/>
        </w:rPr>
        <w:t>See also OSCE</w:t>
      </w:r>
      <w:r w:rsidRPr="004D2643">
        <w:rPr>
          <w:szCs w:val="18"/>
        </w:rPr>
        <w:t xml:space="preserve"> and Venice Commission, </w:t>
      </w:r>
      <w:r w:rsidRPr="00974EB5">
        <w:rPr>
          <w:i/>
          <w:iCs/>
          <w:szCs w:val="18"/>
        </w:rPr>
        <w:t>Guidelines on</w:t>
      </w:r>
      <w:r w:rsidRPr="00974EB5">
        <w:rPr>
          <w:szCs w:val="18"/>
        </w:rPr>
        <w:t xml:space="preserve"> </w:t>
      </w:r>
      <w:r w:rsidRPr="00974EB5">
        <w:rPr>
          <w:i/>
          <w:iCs/>
          <w:szCs w:val="18"/>
        </w:rPr>
        <w:t>Freedom of Peaceful Assembly</w:t>
      </w:r>
      <w:r w:rsidRPr="0072322F">
        <w:rPr>
          <w:szCs w:val="18"/>
        </w:rPr>
        <w:t>, para. 131.</w:t>
      </w:r>
    </w:p>
  </w:footnote>
  <w:footnote w:id="47">
    <w:p w14:paraId="475D8B96" w14:textId="00D51D83" w:rsidR="00BD1159" w:rsidRPr="002D769A" w:rsidRDefault="00BD1159" w:rsidP="002F4791">
      <w:pPr>
        <w:pStyle w:val="FootnoteText"/>
        <w:rPr>
          <w:szCs w:val="18"/>
        </w:rPr>
      </w:pPr>
      <w:r w:rsidRPr="00037AFF">
        <w:rPr>
          <w:szCs w:val="18"/>
        </w:rPr>
        <w:tab/>
      </w:r>
      <w:r w:rsidRPr="002F4791">
        <w:rPr>
          <w:rStyle w:val="FootnoteReference"/>
        </w:rPr>
        <w:footnoteRef/>
      </w:r>
      <w:r w:rsidRPr="00037AFF">
        <w:rPr>
          <w:szCs w:val="18"/>
        </w:rPr>
        <w:tab/>
        <w:t>Siracusa Principles on the Limitation and Derogation of Provisions in the International Covenant on</w:t>
      </w:r>
      <w:r>
        <w:rPr>
          <w:szCs w:val="18"/>
        </w:rPr>
        <w:t xml:space="preserve"> </w:t>
      </w:r>
      <w:r w:rsidRPr="00037AFF">
        <w:rPr>
          <w:szCs w:val="18"/>
        </w:rPr>
        <w:t xml:space="preserve">Civil and Political Rights (E/CN.4/1985/4, annex), para. </w:t>
      </w:r>
      <w:r w:rsidRPr="002D769A">
        <w:rPr>
          <w:szCs w:val="18"/>
        </w:rPr>
        <w:t>29.</w:t>
      </w:r>
    </w:p>
  </w:footnote>
  <w:footnote w:id="48">
    <w:p w14:paraId="6AC0DDBE" w14:textId="77777777" w:rsidR="00BD1159" w:rsidRPr="002D769A" w:rsidRDefault="00BD1159" w:rsidP="002F4791">
      <w:pPr>
        <w:pStyle w:val="FootnoteText"/>
        <w:rPr>
          <w:szCs w:val="18"/>
        </w:rPr>
      </w:pPr>
      <w:r w:rsidRPr="002D769A">
        <w:rPr>
          <w:szCs w:val="18"/>
        </w:rPr>
        <w:tab/>
      </w:r>
      <w:r w:rsidRPr="002F4791">
        <w:rPr>
          <w:rStyle w:val="FootnoteReference"/>
        </w:rPr>
        <w:footnoteRef/>
      </w:r>
      <w:r w:rsidRPr="002D769A">
        <w:rPr>
          <w:szCs w:val="18"/>
        </w:rPr>
        <w:tab/>
        <w:t>Ibid., para. 32.</w:t>
      </w:r>
    </w:p>
  </w:footnote>
  <w:footnote w:id="49">
    <w:p w14:paraId="0407C394" w14:textId="77777777" w:rsidR="00BD1159" w:rsidRPr="00291EE0" w:rsidRDefault="00BD1159" w:rsidP="002F4791">
      <w:pPr>
        <w:pStyle w:val="FootnoteText"/>
        <w:rPr>
          <w:szCs w:val="18"/>
        </w:rPr>
      </w:pPr>
      <w:r w:rsidRPr="002D769A">
        <w:rPr>
          <w:szCs w:val="18"/>
        </w:rPr>
        <w:tab/>
      </w:r>
      <w:r w:rsidRPr="002F4791">
        <w:rPr>
          <w:rStyle w:val="FootnoteReference"/>
        </w:rPr>
        <w:footnoteRef/>
      </w:r>
      <w:r w:rsidRPr="002D769A">
        <w:rPr>
          <w:szCs w:val="18"/>
        </w:rPr>
        <w:tab/>
        <w:t>CCPR/C/MKD/CO/3, para. 19</w:t>
      </w:r>
      <w:r w:rsidRPr="00E47FE9">
        <w:rPr>
          <w:szCs w:val="18"/>
        </w:rPr>
        <w:t xml:space="preserve">; and </w:t>
      </w:r>
      <w:r w:rsidRPr="00E47FE9">
        <w:rPr>
          <w:i/>
          <w:szCs w:val="18"/>
        </w:rPr>
        <w:t>Alekseev v. Russian Federation</w:t>
      </w:r>
      <w:r w:rsidRPr="00E47FE9">
        <w:rPr>
          <w:szCs w:val="18"/>
        </w:rPr>
        <w:t xml:space="preserve">, para. </w:t>
      </w:r>
      <w:r w:rsidRPr="00291EE0">
        <w:rPr>
          <w:szCs w:val="18"/>
        </w:rPr>
        <w:t>9.5.</w:t>
      </w:r>
    </w:p>
  </w:footnote>
  <w:footnote w:id="50">
    <w:p w14:paraId="38E6BA6A" w14:textId="635421E8" w:rsidR="00BD1159" w:rsidRPr="00291EE0" w:rsidRDefault="00BD1159" w:rsidP="002F4791">
      <w:pPr>
        <w:pStyle w:val="FootnoteText"/>
        <w:rPr>
          <w:szCs w:val="18"/>
          <w:lang w:val="pt-BR"/>
        </w:rPr>
      </w:pPr>
      <w:r w:rsidRPr="00291EE0">
        <w:rPr>
          <w:szCs w:val="18"/>
        </w:rPr>
        <w:tab/>
      </w:r>
      <w:r w:rsidRPr="002F4791">
        <w:rPr>
          <w:rStyle w:val="FootnoteReference"/>
        </w:rPr>
        <w:footnoteRef/>
      </w:r>
      <w:r w:rsidRPr="00291EE0">
        <w:rPr>
          <w:szCs w:val="18"/>
          <w:lang w:val="en-US"/>
        </w:rPr>
        <w:tab/>
        <w:t>Siracusa Principles</w:t>
      </w:r>
      <w:r w:rsidRPr="005509B4">
        <w:rPr>
          <w:szCs w:val="18"/>
        </w:rPr>
        <w:t xml:space="preserve"> on the Limitation and Derogation of Provisions in the International Covenant on</w:t>
      </w:r>
      <w:r>
        <w:rPr>
          <w:szCs w:val="18"/>
        </w:rPr>
        <w:t xml:space="preserve"> </w:t>
      </w:r>
      <w:r w:rsidRPr="005509B4">
        <w:rPr>
          <w:szCs w:val="18"/>
        </w:rPr>
        <w:t>Civil and Political Rights</w:t>
      </w:r>
      <w:r w:rsidRPr="00291EE0">
        <w:rPr>
          <w:szCs w:val="18"/>
        </w:rPr>
        <w:t xml:space="preserve">, para. </w:t>
      </w:r>
      <w:r w:rsidRPr="00291EE0">
        <w:rPr>
          <w:szCs w:val="18"/>
          <w:lang w:val="pt-BR"/>
        </w:rPr>
        <w:t>33.</w:t>
      </w:r>
    </w:p>
  </w:footnote>
  <w:footnote w:id="51">
    <w:p w14:paraId="068A5073" w14:textId="77777777" w:rsidR="00BD1159" w:rsidRPr="00291EE0" w:rsidRDefault="00BD1159" w:rsidP="002F4791">
      <w:pPr>
        <w:pStyle w:val="FootnoteText"/>
        <w:rPr>
          <w:szCs w:val="18"/>
          <w:lang w:val="pt-BR"/>
        </w:rPr>
      </w:pPr>
      <w:r w:rsidRPr="00291EE0">
        <w:rPr>
          <w:szCs w:val="18"/>
          <w:lang w:val="pt-BR"/>
        </w:rPr>
        <w:tab/>
      </w:r>
      <w:r w:rsidRPr="002F4791">
        <w:rPr>
          <w:rStyle w:val="FootnoteReference"/>
        </w:rPr>
        <w:footnoteRef/>
      </w:r>
      <w:r w:rsidRPr="00291EE0">
        <w:rPr>
          <w:szCs w:val="18"/>
          <w:lang w:val="pt-BR"/>
        </w:rPr>
        <w:tab/>
        <w:t>Ibid., para. 22.</w:t>
      </w:r>
    </w:p>
  </w:footnote>
  <w:footnote w:id="52">
    <w:p w14:paraId="033CFA63" w14:textId="77777777" w:rsidR="00BD1159" w:rsidRPr="00037AFF" w:rsidRDefault="00BD1159" w:rsidP="002F4791">
      <w:pPr>
        <w:pStyle w:val="FootnoteText"/>
        <w:rPr>
          <w:szCs w:val="18"/>
        </w:rPr>
      </w:pPr>
      <w:r w:rsidRPr="00291EE0">
        <w:rPr>
          <w:szCs w:val="18"/>
          <w:lang w:val="pt-BR"/>
        </w:rPr>
        <w:tab/>
      </w:r>
      <w:r w:rsidRPr="002F4791">
        <w:rPr>
          <w:rStyle w:val="FootnoteReference"/>
        </w:rPr>
        <w:footnoteRef/>
      </w:r>
      <w:r w:rsidRPr="00291EE0">
        <w:rPr>
          <w:szCs w:val="18"/>
          <w:lang w:val="pt-BR"/>
        </w:rPr>
        <w:tab/>
        <w:t xml:space="preserve">CCPR/C/KAZ/CO/1, para. 26; </w:t>
      </w:r>
      <w:r w:rsidRPr="00291EE0">
        <w:rPr>
          <w:szCs w:val="18"/>
        </w:rPr>
        <w:t>and</w:t>
      </w:r>
      <w:r>
        <w:rPr>
          <w:szCs w:val="18"/>
          <w:lang w:val="pt-BR"/>
        </w:rPr>
        <w:t xml:space="preserve"> </w:t>
      </w:r>
      <w:r w:rsidRPr="00291EE0">
        <w:rPr>
          <w:szCs w:val="18"/>
          <w:lang w:val="pt-BR"/>
        </w:rPr>
        <w:t>CCPR/C/DZA/CO/4, para</w:t>
      </w:r>
      <w:r>
        <w:rPr>
          <w:szCs w:val="18"/>
          <w:lang w:val="pt-BR"/>
        </w:rPr>
        <w:t>s</w:t>
      </w:r>
      <w:r w:rsidRPr="00291EE0">
        <w:rPr>
          <w:szCs w:val="18"/>
          <w:lang w:val="pt-BR"/>
        </w:rPr>
        <w:t xml:space="preserve">. </w:t>
      </w:r>
      <w:r w:rsidRPr="00037AFF">
        <w:rPr>
          <w:szCs w:val="18"/>
        </w:rPr>
        <w:t>45</w:t>
      </w:r>
      <w:r w:rsidRPr="00DB7990">
        <w:rPr>
          <w:szCs w:val="18"/>
        </w:rPr>
        <w:t>–</w:t>
      </w:r>
      <w:r>
        <w:rPr>
          <w:szCs w:val="18"/>
        </w:rPr>
        <w:t>46</w:t>
      </w:r>
      <w:r w:rsidRPr="00037AFF">
        <w:rPr>
          <w:szCs w:val="18"/>
        </w:rPr>
        <w:t>.</w:t>
      </w:r>
    </w:p>
  </w:footnote>
  <w:footnote w:id="53">
    <w:p w14:paraId="555E5AB1"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 xml:space="preserve">European Court of Human Rights, </w:t>
      </w:r>
      <w:r w:rsidRPr="00037AFF">
        <w:rPr>
          <w:i/>
          <w:szCs w:val="18"/>
        </w:rPr>
        <w:t>Cisse v. France</w:t>
      </w:r>
      <w:r w:rsidRPr="00037AFF">
        <w:rPr>
          <w:szCs w:val="18"/>
        </w:rPr>
        <w:t xml:space="preserve"> (application No. 51346/99), judgment of 9 April 2002.</w:t>
      </w:r>
    </w:p>
  </w:footnote>
  <w:footnote w:id="54">
    <w:p w14:paraId="1FCA1105" w14:textId="77777777" w:rsidR="00BD1159" w:rsidRPr="004C2824" w:rsidRDefault="00BD1159" w:rsidP="002F4791">
      <w:pPr>
        <w:pStyle w:val="FootnoteText"/>
        <w:rPr>
          <w:szCs w:val="18"/>
        </w:rPr>
      </w:pPr>
      <w:r w:rsidRPr="00037AFF">
        <w:rPr>
          <w:szCs w:val="18"/>
        </w:rPr>
        <w:tab/>
      </w:r>
      <w:r w:rsidRPr="002F4791">
        <w:rPr>
          <w:rStyle w:val="FootnoteReference"/>
        </w:rPr>
        <w:footnoteRef/>
      </w:r>
      <w:r w:rsidRPr="000A76FB">
        <w:rPr>
          <w:szCs w:val="18"/>
        </w:rPr>
        <w:tab/>
        <w:t>General comment No. 22</w:t>
      </w:r>
      <w:r>
        <w:rPr>
          <w:szCs w:val="18"/>
          <w:lang w:val="en-US"/>
        </w:rPr>
        <w:t xml:space="preserve"> </w:t>
      </w:r>
      <w:r w:rsidRPr="00291EE0">
        <w:rPr>
          <w:szCs w:val="18"/>
        </w:rPr>
        <w:t>(1993) on the right to freedom of thought, conscience and religion</w:t>
      </w:r>
      <w:r w:rsidRPr="000A76FB">
        <w:rPr>
          <w:szCs w:val="18"/>
        </w:rPr>
        <w:t xml:space="preserve">, para. </w:t>
      </w:r>
      <w:r w:rsidRPr="009A29E2">
        <w:rPr>
          <w:szCs w:val="18"/>
        </w:rPr>
        <w:t>8.</w:t>
      </w:r>
    </w:p>
  </w:footnote>
  <w:footnote w:id="55">
    <w:p w14:paraId="25FBB9B2" w14:textId="77777777" w:rsidR="00BD1159" w:rsidRPr="00423B52" w:rsidRDefault="00BD1159" w:rsidP="002F4791">
      <w:pPr>
        <w:pStyle w:val="FootnoteText"/>
        <w:rPr>
          <w:szCs w:val="18"/>
        </w:rPr>
      </w:pPr>
      <w:r w:rsidRPr="009A29E2">
        <w:rPr>
          <w:szCs w:val="18"/>
        </w:rPr>
        <w:tab/>
      </w:r>
      <w:r w:rsidRPr="002F4791">
        <w:rPr>
          <w:rStyle w:val="FootnoteReference"/>
        </w:rPr>
        <w:footnoteRef/>
      </w:r>
      <w:r w:rsidRPr="009A29E2">
        <w:rPr>
          <w:szCs w:val="18"/>
        </w:rPr>
        <w:tab/>
        <w:t xml:space="preserve">General comment No. 34, para. </w:t>
      </w:r>
      <w:r w:rsidRPr="00423B52">
        <w:rPr>
          <w:szCs w:val="18"/>
        </w:rPr>
        <w:t>32.</w:t>
      </w:r>
    </w:p>
  </w:footnote>
  <w:footnote w:id="56">
    <w:p w14:paraId="450FA314" w14:textId="77777777" w:rsidR="00BD1159" w:rsidRPr="00291EE0" w:rsidRDefault="00BD1159" w:rsidP="002F4791">
      <w:pPr>
        <w:pStyle w:val="FootnoteText"/>
        <w:rPr>
          <w:szCs w:val="18"/>
          <w:lang w:val="es-ES"/>
        </w:rPr>
      </w:pPr>
      <w:r w:rsidRPr="00423B52">
        <w:rPr>
          <w:szCs w:val="18"/>
        </w:rPr>
        <w:tab/>
      </w:r>
      <w:r w:rsidRPr="002F4791">
        <w:rPr>
          <w:rStyle w:val="FootnoteReference"/>
        </w:rPr>
        <w:footnoteRef/>
      </w:r>
      <w:r w:rsidRPr="00423B52">
        <w:rPr>
          <w:szCs w:val="18"/>
        </w:rPr>
        <w:tab/>
      </w:r>
      <w:r w:rsidRPr="00423B52">
        <w:rPr>
          <w:i/>
          <w:szCs w:val="18"/>
        </w:rPr>
        <w:t>Fedotova v. Russian Federation</w:t>
      </w:r>
      <w:r w:rsidRPr="00423B52">
        <w:rPr>
          <w:szCs w:val="18"/>
        </w:rPr>
        <w:t>, paras. 10.5–10.6;</w:t>
      </w:r>
      <w:r w:rsidRPr="004E0306">
        <w:rPr>
          <w:szCs w:val="18"/>
        </w:rPr>
        <w:t xml:space="preserve"> and </w:t>
      </w:r>
      <w:r w:rsidRPr="004E0306">
        <w:rPr>
          <w:i/>
          <w:szCs w:val="18"/>
        </w:rPr>
        <w:t>Alekseev v. Russian Federation</w:t>
      </w:r>
      <w:r w:rsidRPr="004E0306">
        <w:rPr>
          <w:szCs w:val="18"/>
        </w:rPr>
        <w:t xml:space="preserve">, para. </w:t>
      </w:r>
      <w:r w:rsidRPr="00291EE0">
        <w:rPr>
          <w:szCs w:val="18"/>
          <w:lang w:val="es-ES"/>
        </w:rPr>
        <w:t>9.6.</w:t>
      </w:r>
    </w:p>
  </w:footnote>
  <w:footnote w:id="57">
    <w:p w14:paraId="03EFFFB3" w14:textId="77777777" w:rsidR="00BD1159" w:rsidRPr="00037AFF" w:rsidRDefault="00BD1159" w:rsidP="002F4791">
      <w:pPr>
        <w:pStyle w:val="FootnoteText"/>
        <w:rPr>
          <w:szCs w:val="18"/>
        </w:rPr>
      </w:pPr>
      <w:r w:rsidRPr="00291EE0">
        <w:rPr>
          <w:szCs w:val="18"/>
          <w:lang w:val="es-ES"/>
        </w:rPr>
        <w:tab/>
      </w:r>
      <w:r w:rsidRPr="002F4791">
        <w:rPr>
          <w:rStyle w:val="FootnoteReference"/>
        </w:rPr>
        <w:footnoteRef/>
      </w:r>
      <w:r w:rsidRPr="00291EE0">
        <w:rPr>
          <w:szCs w:val="18"/>
          <w:lang w:val="es-ES"/>
        </w:rPr>
        <w:t xml:space="preserve"> </w:t>
      </w:r>
      <w:r w:rsidRPr="00291EE0">
        <w:rPr>
          <w:szCs w:val="18"/>
          <w:lang w:val="es-ES"/>
        </w:rPr>
        <w:tab/>
      </w:r>
      <w:r w:rsidRPr="00291EE0">
        <w:rPr>
          <w:i/>
          <w:szCs w:val="18"/>
          <w:lang w:val="es-ES"/>
        </w:rPr>
        <w:t>Stambrovsky v. Belarus</w:t>
      </w:r>
      <w:r w:rsidRPr="00291EE0">
        <w:rPr>
          <w:szCs w:val="18"/>
          <w:lang w:val="es-ES"/>
        </w:rPr>
        <w:t xml:space="preserve"> (CCPR/C/112/D/1987/2010), para. 7.6; and </w:t>
      </w:r>
      <w:r w:rsidRPr="00291EE0">
        <w:rPr>
          <w:i/>
          <w:szCs w:val="18"/>
          <w:lang w:val="es-ES"/>
        </w:rPr>
        <w:t>Pugach v. Belarus</w:t>
      </w:r>
      <w:r w:rsidRPr="00291EE0">
        <w:rPr>
          <w:szCs w:val="18"/>
          <w:lang w:val="es-ES"/>
        </w:rPr>
        <w:t xml:space="preserve"> (CCPR/C/114/D/1984/2010), para. </w:t>
      </w:r>
      <w:r w:rsidRPr="00037AFF">
        <w:rPr>
          <w:szCs w:val="18"/>
        </w:rPr>
        <w:t>7.8.</w:t>
      </w:r>
    </w:p>
  </w:footnote>
  <w:footnote w:id="58">
    <w:p w14:paraId="293129CE" w14:textId="77777777" w:rsidR="00BD1159" w:rsidRPr="009A29E2"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A66167">
        <w:rPr>
          <w:i/>
          <w:szCs w:val="18"/>
        </w:rPr>
        <w:t>Alekseev v. Russian Federation</w:t>
      </w:r>
      <w:r w:rsidRPr="003017F3">
        <w:rPr>
          <w:szCs w:val="18"/>
        </w:rPr>
        <w:t>, para. 9.6.</w:t>
      </w:r>
    </w:p>
  </w:footnote>
  <w:footnote w:id="59">
    <w:p w14:paraId="5E1D8B04" w14:textId="77777777" w:rsidR="00BD1159" w:rsidRPr="00291EE0" w:rsidRDefault="00BD1159" w:rsidP="002F4791">
      <w:pPr>
        <w:pStyle w:val="FootnoteText"/>
        <w:rPr>
          <w:szCs w:val="18"/>
        </w:rPr>
      </w:pPr>
      <w:r w:rsidRPr="004C2824">
        <w:rPr>
          <w:szCs w:val="18"/>
        </w:rPr>
        <w:tab/>
      </w:r>
      <w:r w:rsidRPr="002F4791">
        <w:rPr>
          <w:rStyle w:val="FootnoteReference"/>
        </w:rPr>
        <w:footnoteRef/>
      </w:r>
      <w:r w:rsidRPr="009A29E2">
        <w:rPr>
          <w:szCs w:val="18"/>
        </w:rPr>
        <w:tab/>
        <w:t xml:space="preserve">CCPR/C/MDG/CO/4, para. </w:t>
      </w:r>
      <w:r w:rsidRPr="00291EE0">
        <w:rPr>
          <w:szCs w:val="18"/>
        </w:rPr>
        <w:t>51.</w:t>
      </w:r>
    </w:p>
  </w:footnote>
  <w:footnote w:id="60">
    <w:p w14:paraId="2E6B07B9" w14:textId="77777777" w:rsidR="00BD1159" w:rsidRPr="003017F3" w:rsidRDefault="00BD1159" w:rsidP="002F4791">
      <w:pPr>
        <w:pStyle w:val="FootnoteText"/>
        <w:rPr>
          <w:szCs w:val="18"/>
        </w:rPr>
      </w:pPr>
      <w:r w:rsidRPr="00291EE0">
        <w:rPr>
          <w:szCs w:val="18"/>
        </w:rPr>
        <w:tab/>
      </w:r>
      <w:r w:rsidRPr="002F4791">
        <w:rPr>
          <w:rStyle w:val="FootnoteReference"/>
        </w:rPr>
        <w:footnoteRef/>
      </w:r>
      <w:r w:rsidRPr="00291EE0">
        <w:rPr>
          <w:szCs w:val="18"/>
        </w:rPr>
        <w:tab/>
        <w:t>CCPR/C/79/Add. 86, para. 18;</w:t>
      </w:r>
      <w:r>
        <w:rPr>
          <w:szCs w:val="18"/>
        </w:rPr>
        <w:t xml:space="preserve"> </w:t>
      </w:r>
      <w:r w:rsidRPr="003017F3">
        <w:rPr>
          <w:szCs w:val="18"/>
        </w:rPr>
        <w:t>and</w:t>
      </w:r>
      <w:r w:rsidRPr="00291EE0">
        <w:rPr>
          <w:szCs w:val="18"/>
        </w:rPr>
        <w:t xml:space="preserve"> </w:t>
      </w:r>
      <w:r w:rsidRPr="003017F3">
        <w:rPr>
          <w:szCs w:val="18"/>
        </w:rPr>
        <w:t>g</w:t>
      </w:r>
      <w:r w:rsidRPr="00291EE0">
        <w:rPr>
          <w:szCs w:val="18"/>
        </w:rPr>
        <w:t xml:space="preserve">eneral comment No. 34, para. </w:t>
      </w:r>
      <w:r w:rsidRPr="003017F3">
        <w:rPr>
          <w:szCs w:val="18"/>
        </w:rPr>
        <w:t>38.</w:t>
      </w:r>
    </w:p>
  </w:footnote>
  <w:footnote w:id="61">
    <w:p w14:paraId="5B1413EE" w14:textId="77777777" w:rsidR="00BD1159" w:rsidRPr="00037AFF" w:rsidRDefault="00BD1159" w:rsidP="002F4791">
      <w:pPr>
        <w:pStyle w:val="FootnoteText"/>
        <w:rPr>
          <w:szCs w:val="18"/>
        </w:rPr>
      </w:pPr>
      <w:r w:rsidRPr="003017F3">
        <w:rPr>
          <w:szCs w:val="18"/>
        </w:rPr>
        <w:tab/>
      </w:r>
      <w:r w:rsidRPr="002F4791">
        <w:rPr>
          <w:rStyle w:val="FootnoteReference"/>
        </w:rPr>
        <w:footnoteRef/>
      </w:r>
      <w:r w:rsidRPr="003017F3">
        <w:rPr>
          <w:szCs w:val="18"/>
        </w:rPr>
        <w:tab/>
        <w:t>General comment No. 34, paras. 50–52;</w:t>
      </w:r>
      <w:r w:rsidRPr="00037AFF">
        <w:rPr>
          <w:szCs w:val="18"/>
        </w:rPr>
        <w:t xml:space="preserve"> </w:t>
      </w:r>
      <w:r>
        <w:rPr>
          <w:szCs w:val="18"/>
        </w:rPr>
        <w:t xml:space="preserve">International </w:t>
      </w:r>
      <w:r w:rsidRPr="00037AFF">
        <w:rPr>
          <w:szCs w:val="18"/>
        </w:rPr>
        <w:t xml:space="preserve">Convention on the Elimination of </w:t>
      </w:r>
      <w:r>
        <w:rPr>
          <w:szCs w:val="18"/>
        </w:rPr>
        <w:t xml:space="preserve">All Forms of </w:t>
      </w:r>
      <w:r w:rsidRPr="00037AFF">
        <w:rPr>
          <w:szCs w:val="18"/>
        </w:rPr>
        <w:t>Racial Discrimination</w:t>
      </w:r>
      <w:r>
        <w:rPr>
          <w:szCs w:val="18"/>
        </w:rPr>
        <w:t>, art. 4</w:t>
      </w:r>
      <w:r w:rsidRPr="00037AFF">
        <w:rPr>
          <w:szCs w:val="18"/>
        </w:rPr>
        <w:t xml:space="preserve">; and Committee on the Elimination of Racial Discrimination, </w:t>
      </w:r>
      <w:r>
        <w:rPr>
          <w:szCs w:val="18"/>
        </w:rPr>
        <w:t>g</w:t>
      </w:r>
      <w:r w:rsidRPr="00037AFF">
        <w:rPr>
          <w:szCs w:val="18"/>
        </w:rPr>
        <w:t>eneral recommendation No. 35</w:t>
      </w:r>
      <w:r w:rsidRPr="00291EE0">
        <w:rPr>
          <w:lang w:val="en-US"/>
        </w:rPr>
        <w:t xml:space="preserve"> </w:t>
      </w:r>
      <w:r w:rsidRPr="00CC7A30">
        <w:rPr>
          <w:szCs w:val="18"/>
        </w:rPr>
        <w:t>(2013) on combating racist hate speech</w:t>
      </w:r>
      <w:r w:rsidRPr="00037AFF">
        <w:rPr>
          <w:szCs w:val="18"/>
        </w:rPr>
        <w:t>. See also the Rabat Plan of Action, para. 29</w:t>
      </w:r>
      <w:r>
        <w:rPr>
          <w:szCs w:val="18"/>
        </w:rPr>
        <w:t>,</w:t>
      </w:r>
      <w:r w:rsidRPr="00037AFF">
        <w:rPr>
          <w:szCs w:val="18"/>
        </w:rPr>
        <w:t xml:space="preserve"> a</w:t>
      </w:r>
      <w:r>
        <w:rPr>
          <w:szCs w:val="18"/>
        </w:rPr>
        <w:t>nd</w:t>
      </w:r>
      <w:r w:rsidRPr="00037AFF">
        <w:rPr>
          <w:szCs w:val="18"/>
        </w:rPr>
        <w:t xml:space="preserve"> the Beirut Declaration on Faith for Rights (A/HRC/40/58, annexes I and II).</w:t>
      </w:r>
    </w:p>
  </w:footnote>
  <w:footnote w:id="62">
    <w:p w14:paraId="2C4D757E"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F738D8">
        <w:rPr>
          <w:szCs w:val="18"/>
        </w:rPr>
        <w:t xml:space="preserve">OSCE and Venice Commission, </w:t>
      </w:r>
      <w:r w:rsidRPr="00F738D8">
        <w:rPr>
          <w:i/>
          <w:iCs/>
          <w:szCs w:val="18"/>
        </w:rPr>
        <w:t>Guidelines on</w:t>
      </w:r>
      <w:r w:rsidRPr="00F738D8">
        <w:rPr>
          <w:szCs w:val="18"/>
        </w:rPr>
        <w:t xml:space="preserve"> </w:t>
      </w:r>
      <w:r w:rsidRPr="00F738D8">
        <w:rPr>
          <w:i/>
          <w:iCs/>
          <w:szCs w:val="18"/>
        </w:rPr>
        <w:t>Freedom of Peaceful Assembly</w:t>
      </w:r>
      <w:r w:rsidRPr="00F738D8">
        <w:rPr>
          <w:szCs w:val="18"/>
        </w:rPr>
        <w:t>, para. 152.</w:t>
      </w:r>
      <w:r w:rsidRPr="00037AFF">
        <w:rPr>
          <w:szCs w:val="18"/>
        </w:rPr>
        <w:t xml:space="preserve"> See also European Court of Human Rights, </w:t>
      </w:r>
      <w:r w:rsidRPr="00037AFF">
        <w:rPr>
          <w:i/>
          <w:szCs w:val="18"/>
        </w:rPr>
        <w:t>Fáber v. Hungary</w:t>
      </w:r>
      <w:r w:rsidRPr="00037AFF">
        <w:rPr>
          <w:szCs w:val="18"/>
        </w:rPr>
        <w:t xml:space="preserve"> (application No. 40721/08), judgment of 24 October 2012, paras. 56–58.</w:t>
      </w:r>
    </w:p>
  </w:footnote>
  <w:footnote w:id="63">
    <w:p w14:paraId="32A1290F" w14:textId="77777777" w:rsidR="00BD1159" w:rsidRPr="00037AFF" w:rsidRDefault="00BD1159" w:rsidP="002F4791">
      <w:pPr>
        <w:pStyle w:val="FootnoteText"/>
        <w:rPr>
          <w:szCs w:val="18"/>
        </w:rPr>
      </w:pPr>
      <w:r w:rsidRPr="00F738D8">
        <w:rPr>
          <w:szCs w:val="18"/>
        </w:rPr>
        <w:tab/>
      </w:r>
      <w:r w:rsidRPr="002F4791">
        <w:rPr>
          <w:rStyle w:val="FootnoteReference"/>
        </w:rPr>
        <w:footnoteRef/>
      </w:r>
      <w:r w:rsidRPr="00F738D8">
        <w:rPr>
          <w:szCs w:val="18"/>
        </w:rPr>
        <w:tab/>
      </w:r>
      <w:r w:rsidRPr="00F738D8">
        <w:rPr>
          <w:i/>
          <w:szCs w:val="18"/>
        </w:rPr>
        <w:t>Alekseev v. Russian Federation</w:t>
      </w:r>
      <w:r w:rsidRPr="00F738D8">
        <w:rPr>
          <w:szCs w:val="18"/>
        </w:rPr>
        <w:t>, para. 9.6.</w:t>
      </w:r>
      <w:r w:rsidRPr="00037AFF">
        <w:rPr>
          <w:szCs w:val="18"/>
        </w:rPr>
        <w:t xml:space="preserve"> </w:t>
      </w:r>
    </w:p>
  </w:footnote>
  <w:footnote w:id="64">
    <w:p w14:paraId="6BB0E675" w14:textId="77777777" w:rsidR="00BD1159" w:rsidRPr="00F738D8"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F738D8">
        <w:rPr>
          <w:szCs w:val="18"/>
        </w:rPr>
        <w:t xml:space="preserve">OSCE and Venice Commission, </w:t>
      </w:r>
      <w:r w:rsidRPr="00F738D8">
        <w:rPr>
          <w:i/>
          <w:iCs/>
          <w:szCs w:val="18"/>
        </w:rPr>
        <w:t>Guidelines on</w:t>
      </w:r>
      <w:r w:rsidRPr="00F738D8">
        <w:rPr>
          <w:szCs w:val="18"/>
        </w:rPr>
        <w:t xml:space="preserve"> </w:t>
      </w:r>
      <w:r w:rsidRPr="00F738D8">
        <w:rPr>
          <w:i/>
          <w:iCs/>
          <w:szCs w:val="18"/>
        </w:rPr>
        <w:t>Freedom of Peaceful Assembly</w:t>
      </w:r>
      <w:r w:rsidRPr="00F738D8">
        <w:rPr>
          <w:szCs w:val="18"/>
        </w:rPr>
        <w:t>, para. 132.</w:t>
      </w:r>
    </w:p>
  </w:footnote>
  <w:footnote w:id="65">
    <w:p w14:paraId="7C8617AD" w14:textId="77777777" w:rsidR="00BD1159" w:rsidRPr="00037AFF" w:rsidRDefault="00BD1159" w:rsidP="002F4791">
      <w:pPr>
        <w:pStyle w:val="FootnoteText"/>
        <w:rPr>
          <w:szCs w:val="18"/>
        </w:rPr>
      </w:pPr>
      <w:r w:rsidRPr="00F738D8">
        <w:rPr>
          <w:szCs w:val="18"/>
        </w:rPr>
        <w:tab/>
      </w:r>
      <w:r w:rsidRPr="002F4791">
        <w:rPr>
          <w:rStyle w:val="FootnoteReference"/>
        </w:rPr>
        <w:footnoteRef/>
      </w:r>
      <w:r w:rsidRPr="00F738D8">
        <w:rPr>
          <w:szCs w:val="18"/>
        </w:rPr>
        <w:tab/>
      </w:r>
      <w:r w:rsidRPr="00F738D8">
        <w:rPr>
          <w:i/>
          <w:szCs w:val="18"/>
        </w:rPr>
        <w:t>Turchenyak et al. v. Belarus</w:t>
      </w:r>
      <w:r w:rsidRPr="00F738D8">
        <w:rPr>
          <w:szCs w:val="18"/>
        </w:rPr>
        <w:t>, para. 7.4.</w:t>
      </w:r>
      <w:r w:rsidRPr="00037AFF">
        <w:rPr>
          <w:szCs w:val="18"/>
        </w:rPr>
        <w:t xml:space="preserve"> </w:t>
      </w:r>
    </w:p>
  </w:footnote>
  <w:footnote w:id="66">
    <w:p w14:paraId="3F474DBF" w14:textId="4920C916" w:rsidR="00BD1159" w:rsidRPr="00291EE0" w:rsidRDefault="00BD1159" w:rsidP="002F4791">
      <w:pPr>
        <w:pStyle w:val="FootnoteText"/>
        <w:rPr>
          <w:szCs w:val="18"/>
        </w:rPr>
      </w:pPr>
      <w:r w:rsidRPr="00037AFF">
        <w:rPr>
          <w:szCs w:val="18"/>
        </w:rPr>
        <w:tab/>
      </w:r>
      <w:r w:rsidRPr="002F4791">
        <w:rPr>
          <w:rStyle w:val="FootnoteReference"/>
        </w:rPr>
        <w:footnoteRef/>
      </w:r>
      <w:r w:rsidRPr="00037AFF">
        <w:rPr>
          <w:szCs w:val="18"/>
        </w:rPr>
        <w:tab/>
        <w:t xml:space="preserve">European Court of Human Rights, </w:t>
      </w:r>
      <w:r w:rsidRPr="00037AFF">
        <w:rPr>
          <w:i/>
          <w:szCs w:val="18"/>
        </w:rPr>
        <w:t>Éva Molnár v. Hungary</w:t>
      </w:r>
      <w:r w:rsidRPr="00037AFF">
        <w:rPr>
          <w:szCs w:val="18"/>
        </w:rPr>
        <w:t xml:space="preserve"> (application No. 10346/05), judgment of 7</w:t>
      </w:r>
      <w:r>
        <w:rPr>
          <w:szCs w:val="18"/>
        </w:rPr>
        <w:t xml:space="preserve"> </w:t>
      </w:r>
      <w:r w:rsidRPr="00037AFF">
        <w:rPr>
          <w:szCs w:val="18"/>
        </w:rPr>
        <w:t xml:space="preserve">October 2008, para. </w:t>
      </w:r>
      <w:r w:rsidRPr="00291EE0">
        <w:rPr>
          <w:szCs w:val="18"/>
        </w:rPr>
        <w:t>42.</w:t>
      </w:r>
    </w:p>
  </w:footnote>
  <w:footnote w:id="67">
    <w:p w14:paraId="2D7E62A4" w14:textId="77777777" w:rsidR="00BD1159" w:rsidRPr="00037AFF" w:rsidRDefault="00BD1159" w:rsidP="002F4791">
      <w:pPr>
        <w:pStyle w:val="FootnoteText"/>
        <w:rPr>
          <w:szCs w:val="18"/>
        </w:rPr>
      </w:pPr>
      <w:r w:rsidRPr="00291EE0">
        <w:rPr>
          <w:szCs w:val="18"/>
        </w:rPr>
        <w:tab/>
      </w:r>
      <w:r w:rsidRPr="002F4791">
        <w:rPr>
          <w:rStyle w:val="FootnoteReference"/>
        </w:rPr>
        <w:footnoteRef/>
      </w:r>
      <w:r w:rsidRPr="00291EE0">
        <w:rPr>
          <w:szCs w:val="18"/>
        </w:rPr>
        <w:tab/>
        <w:t xml:space="preserve">CCPR/C/KOR/CO/4, para. 52; and CCPR/C/TJK/CO/3, para. </w:t>
      </w:r>
      <w:r w:rsidRPr="00037AFF">
        <w:rPr>
          <w:szCs w:val="18"/>
        </w:rPr>
        <w:t>49.</w:t>
      </w:r>
    </w:p>
  </w:footnote>
  <w:footnote w:id="68">
    <w:p w14:paraId="649B07A4" w14:textId="77777777" w:rsidR="00BD1159" w:rsidRPr="002D769A" w:rsidRDefault="00BD1159" w:rsidP="002F4791">
      <w:pPr>
        <w:pStyle w:val="FootnoteText"/>
        <w:rPr>
          <w:i/>
          <w:lang w:val="pt-BR"/>
        </w:rPr>
      </w:pPr>
      <w:r w:rsidRPr="00037AFF">
        <w:tab/>
      </w:r>
      <w:r w:rsidRPr="002F4791">
        <w:rPr>
          <w:rStyle w:val="FootnoteReference"/>
        </w:rPr>
        <w:footnoteRef/>
      </w:r>
      <w:r w:rsidRPr="00037AFF">
        <w:t xml:space="preserve"> </w:t>
      </w:r>
      <w:r w:rsidRPr="00037AFF">
        <w:tab/>
        <w:t xml:space="preserve">Inter-American Commission on Human Rights, </w:t>
      </w:r>
      <w:r w:rsidRPr="00037AFF">
        <w:rPr>
          <w:i/>
        </w:rPr>
        <w:t>Protest and Human Rights</w:t>
      </w:r>
      <w:r w:rsidRPr="00037AFF">
        <w:t xml:space="preserve">, para. </w:t>
      </w:r>
      <w:r w:rsidRPr="002D769A">
        <w:rPr>
          <w:lang w:val="pt-BR"/>
        </w:rPr>
        <w:t>72.</w:t>
      </w:r>
    </w:p>
  </w:footnote>
  <w:footnote w:id="69">
    <w:p w14:paraId="2A810528" w14:textId="77777777" w:rsidR="00BD1159" w:rsidRPr="00867A46" w:rsidRDefault="00BD1159" w:rsidP="002F4791">
      <w:pPr>
        <w:pStyle w:val="FootnoteText"/>
        <w:rPr>
          <w:szCs w:val="18"/>
          <w:lang w:val="pt-BR"/>
        </w:rPr>
      </w:pPr>
      <w:r w:rsidRPr="002D769A">
        <w:rPr>
          <w:szCs w:val="18"/>
          <w:lang w:val="pt-BR"/>
        </w:rPr>
        <w:tab/>
      </w:r>
      <w:r w:rsidRPr="002F4791">
        <w:rPr>
          <w:rStyle w:val="FootnoteReference"/>
        </w:rPr>
        <w:footnoteRef/>
      </w:r>
      <w:r w:rsidRPr="002D769A">
        <w:rPr>
          <w:szCs w:val="18"/>
          <w:lang w:val="pt-BR"/>
        </w:rPr>
        <w:tab/>
      </w:r>
      <w:r w:rsidRPr="00867A46">
        <w:rPr>
          <w:szCs w:val="18"/>
          <w:lang w:val="pt-BR"/>
        </w:rPr>
        <w:t>CCPR/C/KAZ/CO/1, para. 26.</w:t>
      </w:r>
    </w:p>
  </w:footnote>
  <w:footnote w:id="70">
    <w:p w14:paraId="32AF9C8F" w14:textId="77777777" w:rsidR="00BD1159" w:rsidRPr="00867A46" w:rsidRDefault="00BD1159" w:rsidP="002F4791">
      <w:pPr>
        <w:pStyle w:val="FootnoteText"/>
        <w:rPr>
          <w:szCs w:val="18"/>
          <w:lang w:val="es-ES"/>
        </w:rPr>
      </w:pPr>
      <w:r w:rsidRPr="00867A46">
        <w:rPr>
          <w:szCs w:val="18"/>
          <w:lang w:val="pt-BR"/>
        </w:rPr>
        <w:tab/>
      </w:r>
      <w:r w:rsidRPr="002F4791">
        <w:rPr>
          <w:rStyle w:val="FootnoteReference"/>
        </w:rPr>
        <w:footnoteRef/>
      </w:r>
      <w:r w:rsidRPr="00867A46">
        <w:rPr>
          <w:szCs w:val="18"/>
          <w:lang w:val="pt-BR"/>
        </w:rPr>
        <w:tab/>
        <w:t xml:space="preserve">CCPR/C/DZA/CO/4, para. </w:t>
      </w:r>
      <w:r w:rsidRPr="00867A46">
        <w:rPr>
          <w:szCs w:val="18"/>
          <w:lang w:val="es-ES"/>
        </w:rPr>
        <w:t>45.</w:t>
      </w:r>
    </w:p>
  </w:footnote>
  <w:footnote w:id="71">
    <w:p w14:paraId="1615E94D" w14:textId="77777777" w:rsidR="00BD1159" w:rsidRPr="006D7793" w:rsidRDefault="00BD1159" w:rsidP="002F4791">
      <w:pPr>
        <w:pStyle w:val="FootnoteText"/>
        <w:rPr>
          <w:szCs w:val="18"/>
          <w:lang w:val="es-ES"/>
        </w:rPr>
      </w:pPr>
      <w:r w:rsidRPr="00867A46">
        <w:rPr>
          <w:szCs w:val="18"/>
          <w:lang w:val="es-ES"/>
        </w:rPr>
        <w:tab/>
      </w:r>
      <w:r w:rsidRPr="002F4791">
        <w:rPr>
          <w:rStyle w:val="FootnoteReference"/>
        </w:rPr>
        <w:footnoteRef/>
      </w:r>
      <w:r w:rsidRPr="00867A46">
        <w:rPr>
          <w:szCs w:val="18"/>
          <w:lang w:val="es-ES"/>
        </w:rPr>
        <w:tab/>
      </w:r>
      <w:r w:rsidRPr="00867A46">
        <w:rPr>
          <w:i/>
          <w:szCs w:val="18"/>
          <w:lang w:val="es-ES"/>
        </w:rPr>
        <w:t>Turchenyak et al. v. Belarus</w:t>
      </w:r>
      <w:r w:rsidRPr="00867A46">
        <w:rPr>
          <w:szCs w:val="18"/>
          <w:lang w:val="es-ES"/>
        </w:rPr>
        <w:t>, para. 7.5.</w:t>
      </w:r>
    </w:p>
  </w:footnote>
  <w:footnote w:id="72">
    <w:p w14:paraId="61A3F029" w14:textId="77777777" w:rsidR="00BD1159" w:rsidRPr="006D7793" w:rsidRDefault="00BD1159" w:rsidP="002F4791">
      <w:pPr>
        <w:pStyle w:val="FootnoteText"/>
        <w:rPr>
          <w:szCs w:val="18"/>
          <w:lang w:val="es-ES"/>
        </w:rPr>
      </w:pPr>
      <w:r w:rsidRPr="006D7793">
        <w:rPr>
          <w:szCs w:val="18"/>
          <w:lang w:val="es-ES"/>
        </w:rPr>
        <w:tab/>
      </w:r>
      <w:r w:rsidRPr="002F4791">
        <w:rPr>
          <w:rStyle w:val="FootnoteReference"/>
        </w:rPr>
        <w:footnoteRef/>
      </w:r>
      <w:r w:rsidRPr="006D7793">
        <w:rPr>
          <w:szCs w:val="18"/>
          <w:lang w:val="es-ES"/>
        </w:rPr>
        <w:tab/>
      </w:r>
      <w:r w:rsidRPr="006D7793">
        <w:rPr>
          <w:i/>
          <w:szCs w:val="18"/>
          <w:lang w:val="es-ES"/>
        </w:rPr>
        <w:t>Sudalenko v. Belarus</w:t>
      </w:r>
      <w:r w:rsidRPr="006D7793">
        <w:rPr>
          <w:szCs w:val="18"/>
          <w:lang w:val="es-ES"/>
        </w:rPr>
        <w:t xml:space="preserve"> (CCPR/C/113/D/1992/2010), para. 8.5.</w:t>
      </w:r>
    </w:p>
  </w:footnote>
  <w:footnote w:id="73">
    <w:p w14:paraId="69412FC8" w14:textId="69CDD484" w:rsidR="00BD1159" w:rsidRPr="006D7793" w:rsidRDefault="00BD1159" w:rsidP="002F4791">
      <w:pPr>
        <w:pStyle w:val="FootnoteText"/>
        <w:rPr>
          <w:szCs w:val="18"/>
          <w:lang w:val="es-ES"/>
        </w:rPr>
      </w:pPr>
      <w:r w:rsidRPr="006D7793">
        <w:rPr>
          <w:szCs w:val="18"/>
          <w:lang w:val="es-ES"/>
        </w:rPr>
        <w:tab/>
      </w:r>
      <w:r w:rsidRPr="002F4791">
        <w:rPr>
          <w:rStyle w:val="FootnoteReference"/>
        </w:rPr>
        <w:footnoteRef/>
      </w:r>
      <w:r w:rsidRPr="006D7793">
        <w:rPr>
          <w:szCs w:val="18"/>
          <w:lang w:val="es-ES"/>
        </w:rPr>
        <w:tab/>
      </w:r>
      <w:r w:rsidRPr="006D7793">
        <w:rPr>
          <w:i/>
          <w:iCs/>
          <w:szCs w:val="18"/>
          <w:lang w:val="es-ES"/>
        </w:rPr>
        <w:t>Zündel</w:t>
      </w:r>
      <w:r>
        <w:rPr>
          <w:i/>
          <w:iCs/>
          <w:szCs w:val="18"/>
          <w:lang w:val="es-ES"/>
        </w:rPr>
        <w:t xml:space="preserve"> </w:t>
      </w:r>
      <w:r w:rsidRPr="006D7793">
        <w:rPr>
          <w:i/>
          <w:iCs/>
          <w:szCs w:val="18"/>
          <w:lang w:val="es-ES"/>
        </w:rPr>
        <w:t>v. Canada</w:t>
      </w:r>
      <w:r w:rsidRPr="006D7793">
        <w:rPr>
          <w:szCs w:val="18"/>
          <w:lang w:val="es-ES"/>
        </w:rPr>
        <w:t xml:space="preserve"> (CCPR/C/78/D/953/2000), para. 8.5.</w:t>
      </w:r>
    </w:p>
  </w:footnote>
  <w:footnote w:id="74">
    <w:p w14:paraId="04D2F229" w14:textId="77777777" w:rsidR="00BD1159" w:rsidRPr="00037AFF" w:rsidRDefault="00BD1159" w:rsidP="002F4791">
      <w:pPr>
        <w:pStyle w:val="FootnoteText"/>
        <w:rPr>
          <w:szCs w:val="18"/>
        </w:rPr>
      </w:pPr>
      <w:r w:rsidRPr="006D7793">
        <w:rPr>
          <w:szCs w:val="18"/>
          <w:lang w:val="es-ES"/>
        </w:rPr>
        <w:tab/>
      </w:r>
      <w:r w:rsidRPr="002F4791">
        <w:rPr>
          <w:rStyle w:val="FootnoteReference"/>
        </w:rPr>
        <w:footnoteRef/>
      </w:r>
      <w:r w:rsidRPr="00291EE0">
        <w:rPr>
          <w:szCs w:val="18"/>
          <w:lang w:val="es-ES"/>
        </w:rPr>
        <w:tab/>
      </w:r>
      <w:r w:rsidRPr="00291EE0">
        <w:rPr>
          <w:i/>
          <w:szCs w:val="18"/>
          <w:lang w:val="es-ES"/>
        </w:rPr>
        <w:t>Giménez v. Paraguay</w:t>
      </w:r>
      <w:r w:rsidRPr="00291EE0">
        <w:rPr>
          <w:szCs w:val="18"/>
          <w:lang w:val="es-ES"/>
        </w:rPr>
        <w:t xml:space="preserve"> (CCPR/C/123/D/2372/2014), para. </w:t>
      </w:r>
      <w:r w:rsidRPr="00037AFF">
        <w:rPr>
          <w:szCs w:val="18"/>
        </w:rPr>
        <w:t xml:space="preserve">8.3; </w:t>
      </w:r>
      <w:r>
        <w:rPr>
          <w:szCs w:val="18"/>
        </w:rPr>
        <w:t xml:space="preserve">and </w:t>
      </w:r>
      <w:r w:rsidRPr="00037AFF">
        <w:rPr>
          <w:szCs w:val="18"/>
        </w:rPr>
        <w:t xml:space="preserve">European Court of Human Rights, </w:t>
      </w:r>
      <w:r w:rsidRPr="00037AFF">
        <w:rPr>
          <w:i/>
          <w:szCs w:val="18"/>
        </w:rPr>
        <w:t>Annenkov and others v. Russia</w:t>
      </w:r>
      <w:r w:rsidRPr="00037AFF">
        <w:rPr>
          <w:szCs w:val="18"/>
        </w:rPr>
        <w:t xml:space="preserve"> (application No. 31475/10), judgment of 25 July 2017, para. 122.</w:t>
      </w:r>
    </w:p>
  </w:footnote>
  <w:footnote w:id="75">
    <w:p w14:paraId="2BA0D4F4"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 xml:space="preserve">European Court of Human Rights, </w:t>
      </w:r>
      <w:r w:rsidRPr="00037AFF">
        <w:rPr>
          <w:i/>
          <w:szCs w:val="18"/>
        </w:rPr>
        <w:t>Appleby and others v. United Kingdom</w:t>
      </w:r>
      <w:r w:rsidRPr="00037AFF">
        <w:rPr>
          <w:szCs w:val="18"/>
        </w:rPr>
        <w:t xml:space="preserve"> (application No. 44306/98), judgment of 6 May 2003, para. 47.</w:t>
      </w:r>
      <w:r w:rsidRPr="00037AFF" w:rsidDel="004E52D9">
        <w:rPr>
          <w:szCs w:val="18"/>
        </w:rPr>
        <w:t xml:space="preserve"> </w:t>
      </w:r>
    </w:p>
  </w:footnote>
  <w:footnote w:id="76">
    <w:p w14:paraId="5416681C" w14:textId="77777777" w:rsidR="00BD1159" w:rsidRPr="00037AFF" w:rsidRDefault="00BD1159" w:rsidP="002F4791">
      <w:pPr>
        <w:pStyle w:val="FootnoteText"/>
        <w:rPr>
          <w:szCs w:val="18"/>
        </w:rPr>
      </w:pPr>
      <w:r>
        <w:rPr>
          <w:szCs w:val="18"/>
        </w:rPr>
        <w:tab/>
      </w:r>
      <w:r w:rsidRPr="002F4791">
        <w:rPr>
          <w:rStyle w:val="FootnoteReference"/>
        </w:rPr>
        <w:footnoteRef/>
      </w:r>
      <w:r w:rsidRPr="00037AFF">
        <w:rPr>
          <w:szCs w:val="18"/>
        </w:rPr>
        <w:t xml:space="preserve"> </w:t>
      </w:r>
      <w:r w:rsidRPr="00037AFF">
        <w:rPr>
          <w:szCs w:val="18"/>
        </w:rPr>
        <w:tab/>
      </w:r>
      <w:r w:rsidRPr="00B9426F">
        <w:rPr>
          <w:szCs w:val="18"/>
        </w:rPr>
        <w:t xml:space="preserve">European Court of Human Rights, </w:t>
      </w:r>
      <w:r w:rsidRPr="00B9426F">
        <w:rPr>
          <w:i/>
          <w:szCs w:val="18"/>
        </w:rPr>
        <w:t>Frumkin v. Russia</w:t>
      </w:r>
      <w:r w:rsidRPr="006168C5">
        <w:rPr>
          <w:szCs w:val="18"/>
        </w:rPr>
        <w:t>, para. 107.</w:t>
      </w:r>
    </w:p>
  </w:footnote>
  <w:footnote w:id="77">
    <w:p w14:paraId="7AA4E158"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CCPR/C/THA/CO/2, para. 39.</w:t>
      </w:r>
    </w:p>
  </w:footnote>
  <w:footnote w:id="78">
    <w:p w14:paraId="2265F1BE" w14:textId="661198FE" w:rsidR="00BD1159" w:rsidRPr="00291EE0" w:rsidRDefault="00BD1159" w:rsidP="002F4791">
      <w:pPr>
        <w:pStyle w:val="FootnoteText"/>
        <w:rPr>
          <w:lang w:val="pt-BR"/>
        </w:rPr>
      </w:pPr>
      <w:r w:rsidRPr="00037AFF">
        <w:tab/>
      </w:r>
      <w:r w:rsidRPr="002F4791">
        <w:rPr>
          <w:rStyle w:val="FootnoteReference"/>
        </w:rPr>
        <w:footnoteRef/>
      </w:r>
      <w:r w:rsidRPr="00037AFF">
        <w:t xml:space="preserve"> </w:t>
      </w:r>
      <w:r w:rsidRPr="00037AFF">
        <w:tab/>
      </w:r>
      <w:r w:rsidRPr="00037AFF">
        <w:rPr>
          <w:szCs w:val="18"/>
        </w:rPr>
        <w:t xml:space="preserve">OSCE </w:t>
      </w:r>
      <w:r>
        <w:rPr>
          <w:szCs w:val="18"/>
        </w:rPr>
        <w:t>and</w:t>
      </w:r>
      <w:r w:rsidRPr="00037AFF">
        <w:rPr>
          <w:szCs w:val="18"/>
        </w:rPr>
        <w:t xml:space="preserve"> Venice Commission</w:t>
      </w:r>
      <w:r>
        <w:rPr>
          <w:szCs w:val="18"/>
        </w:rPr>
        <w:t>,</w:t>
      </w:r>
      <w:r w:rsidRPr="00037AFF">
        <w:rPr>
          <w:szCs w:val="18"/>
        </w:rPr>
        <w:t xml:space="preserve"> </w:t>
      </w:r>
      <w:r w:rsidRPr="00037AFF">
        <w:rPr>
          <w:i/>
          <w:iCs/>
          <w:szCs w:val="18"/>
        </w:rPr>
        <w:t>Guidelines on Peaceful Assembly</w:t>
      </w:r>
      <w:r w:rsidRPr="00037AFF">
        <w:rPr>
          <w:szCs w:val="18"/>
        </w:rPr>
        <w:t xml:space="preserve">, para. 153; </w:t>
      </w:r>
      <w:r w:rsidRPr="00A01F2D">
        <w:rPr>
          <w:szCs w:val="18"/>
        </w:rPr>
        <w:t>and African Commission on Human and Peoples</w:t>
      </w:r>
      <w:r>
        <w:rPr>
          <w:szCs w:val="18"/>
        </w:rPr>
        <w:t>’</w:t>
      </w:r>
      <w:r w:rsidRPr="00A01F2D">
        <w:rPr>
          <w:szCs w:val="18"/>
        </w:rPr>
        <w:t xml:space="preserve"> Rights, </w:t>
      </w:r>
      <w:r w:rsidRPr="00A01F2D">
        <w:rPr>
          <w:i/>
          <w:iCs/>
          <w:szCs w:val="18"/>
        </w:rPr>
        <w:t>Guidelines on Freedom of Association and Assembly in Africa</w:t>
      </w:r>
      <w:r w:rsidRPr="00A01F2D">
        <w:rPr>
          <w:szCs w:val="18"/>
        </w:rPr>
        <w:t xml:space="preserve">, para. </w:t>
      </w:r>
      <w:r w:rsidRPr="00291EE0">
        <w:rPr>
          <w:szCs w:val="18"/>
          <w:lang w:val="pt-BR"/>
        </w:rPr>
        <w:t>81.</w:t>
      </w:r>
    </w:p>
  </w:footnote>
  <w:footnote w:id="79">
    <w:p w14:paraId="3BF7DAC5" w14:textId="77777777" w:rsidR="00BD1159" w:rsidRPr="00A01F2D" w:rsidRDefault="00BD1159" w:rsidP="002F4791">
      <w:pPr>
        <w:pStyle w:val="FootnoteText"/>
        <w:rPr>
          <w:szCs w:val="18"/>
          <w:lang w:val="pt-BR"/>
        </w:rPr>
      </w:pPr>
      <w:r w:rsidRPr="00291EE0">
        <w:rPr>
          <w:szCs w:val="18"/>
          <w:lang w:val="pt-BR"/>
        </w:rPr>
        <w:tab/>
      </w:r>
      <w:r w:rsidRPr="002F4791">
        <w:rPr>
          <w:rStyle w:val="FootnoteReference"/>
        </w:rPr>
        <w:footnoteRef/>
      </w:r>
      <w:r w:rsidRPr="00291EE0">
        <w:rPr>
          <w:szCs w:val="18"/>
          <w:lang w:val="pt-BR"/>
        </w:rPr>
        <w:tab/>
        <w:t xml:space="preserve">A/HRC/31/66, para. </w:t>
      </w:r>
      <w:r w:rsidRPr="00A01F2D">
        <w:rPr>
          <w:szCs w:val="18"/>
          <w:lang w:val="pt-BR"/>
        </w:rPr>
        <w:t>73.</w:t>
      </w:r>
    </w:p>
  </w:footnote>
  <w:footnote w:id="80">
    <w:p w14:paraId="2E907BC1" w14:textId="77777777" w:rsidR="00BD1159" w:rsidRPr="00291EE0" w:rsidRDefault="00BD1159" w:rsidP="002F4791">
      <w:pPr>
        <w:pStyle w:val="FootnoteText"/>
        <w:rPr>
          <w:szCs w:val="18"/>
          <w:lang w:val="pt-BR"/>
        </w:rPr>
      </w:pPr>
      <w:r w:rsidRPr="00A01F2D">
        <w:rPr>
          <w:szCs w:val="18"/>
          <w:lang w:val="pt-BR"/>
        </w:rPr>
        <w:tab/>
      </w:r>
      <w:r w:rsidRPr="002F4791">
        <w:rPr>
          <w:rStyle w:val="FootnoteReference"/>
        </w:rPr>
        <w:footnoteRef/>
      </w:r>
      <w:r w:rsidRPr="00A01F2D">
        <w:rPr>
          <w:szCs w:val="18"/>
          <w:lang w:val="pt-BR"/>
        </w:rPr>
        <w:tab/>
        <w:t xml:space="preserve">CCPR/C/KOR/CO/4, paras. </w:t>
      </w:r>
      <w:r w:rsidRPr="00291EE0">
        <w:rPr>
          <w:szCs w:val="18"/>
          <w:lang w:val="pt-BR"/>
        </w:rPr>
        <w:t>42–43.</w:t>
      </w:r>
    </w:p>
  </w:footnote>
  <w:footnote w:id="81">
    <w:p w14:paraId="77E859D3" w14:textId="77777777" w:rsidR="00BD1159" w:rsidRPr="00291EE0" w:rsidRDefault="00BD1159" w:rsidP="002F4791">
      <w:pPr>
        <w:pStyle w:val="FootnoteText"/>
        <w:rPr>
          <w:lang w:val="en-US"/>
        </w:rPr>
      </w:pPr>
      <w:r w:rsidRPr="00291EE0">
        <w:rPr>
          <w:lang w:val="pt-BR"/>
        </w:rPr>
        <w:tab/>
      </w:r>
      <w:r w:rsidRPr="002F4791">
        <w:rPr>
          <w:rStyle w:val="FootnoteReference"/>
        </w:rPr>
        <w:footnoteRef/>
      </w:r>
      <w:r w:rsidRPr="00291EE0">
        <w:rPr>
          <w:lang w:val="pt-BR"/>
        </w:rPr>
        <w:t xml:space="preserve"> </w:t>
      </w:r>
      <w:r w:rsidRPr="00291EE0">
        <w:rPr>
          <w:lang w:val="pt-BR"/>
        </w:rPr>
        <w:tab/>
        <w:t xml:space="preserve">A/HRC/44/24, paras. </w:t>
      </w:r>
      <w:r w:rsidRPr="00291EE0">
        <w:rPr>
          <w:lang w:val="en-US"/>
        </w:rPr>
        <w:t>33–34.</w:t>
      </w:r>
    </w:p>
  </w:footnote>
  <w:footnote w:id="82">
    <w:p w14:paraId="27CAF521" w14:textId="77777777" w:rsidR="00BD1159" w:rsidRPr="00291EE0" w:rsidRDefault="00BD1159" w:rsidP="002F4791">
      <w:pPr>
        <w:pStyle w:val="FootnoteText"/>
        <w:rPr>
          <w:szCs w:val="18"/>
          <w:lang w:val="pt-BR"/>
        </w:rPr>
      </w:pPr>
      <w:r w:rsidRPr="00291EE0">
        <w:rPr>
          <w:szCs w:val="18"/>
          <w:lang w:val="en-US"/>
        </w:rPr>
        <w:tab/>
      </w:r>
      <w:r w:rsidRPr="002F4791">
        <w:rPr>
          <w:rStyle w:val="FootnoteReference"/>
        </w:rPr>
        <w:footnoteRef/>
      </w:r>
      <w:r w:rsidRPr="00037AFF">
        <w:rPr>
          <w:szCs w:val="18"/>
        </w:rPr>
        <w:tab/>
      </w:r>
      <w:r w:rsidRPr="0091583C">
        <w:rPr>
          <w:szCs w:val="18"/>
        </w:rPr>
        <w:t xml:space="preserve">OSCE and Venice Commission, </w:t>
      </w:r>
      <w:r w:rsidRPr="0091583C">
        <w:rPr>
          <w:i/>
          <w:iCs/>
          <w:szCs w:val="18"/>
        </w:rPr>
        <w:t>Guidelines on</w:t>
      </w:r>
      <w:r w:rsidRPr="0091583C">
        <w:rPr>
          <w:szCs w:val="18"/>
        </w:rPr>
        <w:t xml:space="preserve"> </w:t>
      </w:r>
      <w:r w:rsidRPr="0091583C">
        <w:rPr>
          <w:i/>
          <w:iCs/>
          <w:szCs w:val="18"/>
        </w:rPr>
        <w:t>Freedom of Peaceful Assembly</w:t>
      </w:r>
      <w:r w:rsidRPr="0091583C">
        <w:rPr>
          <w:szCs w:val="18"/>
        </w:rPr>
        <w:t xml:space="preserve">, para. </w:t>
      </w:r>
      <w:r w:rsidRPr="00291EE0">
        <w:rPr>
          <w:szCs w:val="18"/>
          <w:lang w:val="pt-BR"/>
        </w:rPr>
        <w:t>110.</w:t>
      </w:r>
    </w:p>
  </w:footnote>
  <w:footnote w:id="83">
    <w:p w14:paraId="302AC808" w14:textId="77777777" w:rsidR="00BD1159" w:rsidRPr="00291EE0" w:rsidRDefault="00BD1159" w:rsidP="002F4791">
      <w:pPr>
        <w:pStyle w:val="FootnoteText"/>
        <w:rPr>
          <w:szCs w:val="18"/>
          <w:lang w:val="pt-BR"/>
        </w:rPr>
      </w:pPr>
      <w:r w:rsidRPr="00291EE0">
        <w:rPr>
          <w:szCs w:val="18"/>
          <w:lang w:val="pt-BR"/>
        </w:rPr>
        <w:tab/>
      </w:r>
      <w:r w:rsidRPr="002F4791">
        <w:rPr>
          <w:rStyle w:val="FootnoteReference"/>
        </w:rPr>
        <w:footnoteRef/>
      </w:r>
      <w:r w:rsidRPr="00291EE0">
        <w:rPr>
          <w:szCs w:val="18"/>
          <w:lang w:val="pt-BR"/>
        </w:rPr>
        <w:tab/>
        <w:t>CCPR/C/CHE/CO/4, para. 48.</w:t>
      </w:r>
    </w:p>
  </w:footnote>
  <w:footnote w:id="84">
    <w:p w14:paraId="7448BAF6" w14:textId="77777777" w:rsidR="00BD1159" w:rsidRPr="00291EE0" w:rsidRDefault="00BD1159" w:rsidP="002F4791">
      <w:pPr>
        <w:pStyle w:val="FootnoteText"/>
        <w:rPr>
          <w:szCs w:val="18"/>
        </w:rPr>
      </w:pPr>
      <w:r w:rsidRPr="00291EE0">
        <w:rPr>
          <w:szCs w:val="18"/>
          <w:lang w:val="pt-BR"/>
        </w:rPr>
        <w:tab/>
      </w:r>
      <w:r w:rsidRPr="002F4791">
        <w:rPr>
          <w:rStyle w:val="FootnoteReference"/>
        </w:rPr>
        <w:footnoteRef/>
      </w:r>
      <w:r w:rsidRPr="002D769A">
        <w:rPr>
          <w:szCs w:val="18"/>
          <w:lang w:val="pt-BR"/>
        </w:rPr>
        <w:tab/>
      </w:r>
      <w:r w:rsidRPr="002D769A">
        <w:rPr>
          <w:i/>
          <w:iCs/>
          <w:szCs w:val="18"/>
          <w:lang w:val="pt-BR"/>
        </w:rPr>
        <w:t>Poliakov v.</w:t>
      </w:r>
      <w:r w:rsidRPr="002D769A">
        <w:rPr>
          <w:i/>
          <w:szCs w:val="18"/>
          <w:lang w:val="pt-BR"/>
        </w:rPr>
        <w:t xml:space="preserve"> Belarus</w:t>
      </w:r>
      <w:r w:rsidRPr="002D769A">
        <w:rPr>
          <w:szCs w:val="18"/>
          <w:lang w:val="pt-BR"/>
        </w:rPr>
        <w:t xml:space="preserve"> (CCPR/C/111/D/2030/2011), paras. </w:t>
      </w:r>
      <w:r w:rsidRPr="00291EE0">
        <w:rPr>
          <w:szCs w:val="18"/>
        </w:rPr>
        <w:t>8.2–8.3; and CCPR/C/BLR/CO/5, para. 51 (a).</w:t>
      </w:r>
    </w:p>
  </w:footnote>
  <w:footnote w:id="85">
    <w:p w14:paraId="25396A54" w14:textId="1745ADCA" w:rsidR="00BD1159" w:rsidRPr="0091583C" w:rsidRDefault="00BD1159" w:rsidP="002F4791">
      <w:pPr>
        <w:pStyle w:val="FootnoteText"/>
        <w:rPr>
          <w:szCs w:val="18"/>
        </w:rPr>
      </w:pPr>
      <w:r w:rsidRPr="00291EE0">
        <w:rPr>
          <w:szCs w:val="18"/>
        </w:rPr>
        <w:tab/>
      </w:r>
      <w:r w:rsidRPr="002F4791">
        <w:rPr>
          <w:rStyle w:val="FootnoteReference"/>
        </w:rPr>
        <w:footnoteRef/>
      </w:r>
      <w:r w:rsidRPr="00037AFF">
        <w:rPr>
          <w:szCs w:val="18"/>
        </w:rPr>
        <w:tab/>
      </w:r>
      <w:r w:rsidRPr="0091583C">
        <w:rPr>
          <w:szCs w:val="18"/>
        </w:rPr>
        <w:t>African Commission on Human and Peoples</w:t>
      </w:r>
      <w:r>
        <w:rPr>
          <w:szCs w:val="18"/>
        </w:rPr>
        <w:t>’</w:t>
      </w:r>
      <w:r w:rsidRPr="0091583C">
        <w:rPr>
          <w:szCs w:val="18"/>
        </w:rPr>
        <w:t xml:space="preserve"> Rights, </w:t>
      </w:r>
      <w:r w:rsidRPr="0091583C">
        <w:rPr>
          <w:i/>
          <w:szCs w:val="18"/>
        </w:rPr>
        <w:t>Guidelines on Freedom of Association and Assembly in Africa</w:t>
      </w:r>
      <w:r w:rsidRPr="0091583C">
        <w:rPr>
          <w:szCs w:val="18"/>
        </w:rPr>
        <w:t>, para. 102 (b).</w:t>
      </w:r>
    </w:p>
  </w:footnote>
  <w:footnote w:id="86">
    <w:p w14:paraId="26B0CED7" w14:textId="77777777" w:rsidR="00BD1159" w:rsidRPr="0091583C" w:rsidRDefault="00BD1159" w:rsidP="002F4791">
      <w:pPr>
        <w:pStyle w:val="FootnoteText"/>
        <w:rPr>
          <w:szCs w:val="18"/>
        </w:rPr>
      </w:pPr>
      <w:r w:rsidRPr="0091583C">
        <w:rPr>
          <w:szCs w:val="18"/>
        </w:rPr>
        <w:tab/>
      </w:r>
      <w:r w:rsidRPr="002F4791">
        <w:rPr>
          <w:rStyle w:val="FootnoteReference"/>
        </w:rPr>
        <w:footnoteRef/>
      </w:r>
      <w:r w:rsidRPr="0091583C">
        <w:rPr>
          <w:szCs w:val="18"/>
        </w:rPr>
        <w:tab/>
        <w:t>A/HRC/31/66, para. 26.</w:t>
      </w:r>
    </w:p>
  </w:footnote>
  <w:footnote w:id="87">
    <w:p w14:paraId="67FBDC07" w14:textId="77777777" w:rsidR="00BD1159" w:rsidRPr="002D769A" w:rsidRDefault="00BD1159" w:rsidP="002F4791">
      <w:pPr>
        <w:pStyle w:val="FootnoteText"/>
        <w:rPr>
          <w:szCs w:val="18"/>
          <w:lang w:val="pt-BR"/>
        </w:rPr>
      </w:pPr>
      <w:r w:rsidRPr="0091583C">
        <w:rPr>
          <w:szCs w:val="18"/>
        </w:rPr>
        <w:tab/>
      </w:r>
      <w:r w:rsidRPr="002F4791">
        <w:rPr>
          <w:rStyle w:val="FootnoteReference"/>
        </w:rPr>
        <w:footnoteRef/>
      </w:r>
      <w:r w:rsidRPr="0091583C">
        <w:rPr>
          <w:szCs w:val="18"/>
        </w:rPr>
        <w:tab/>
        <w:t>OSCE and</w:t>
      </w:r>
      <w:r w:rsidRPr="00D06093">
        <w:rPr>
          <w:szCs w:val="18"/>
        </w:rPr>
        <w:t xml:space="preserve"> Venice Commission, </w:t>
      </w:r>
      <w:r w:rsidRPr="00D06093">
        <w:rPr>
          <w:i/>
          <w:iCs/>
          <w:szCs w:val="18"/>
        </w:rPr>
        <w:t>Guidelines on</w:t>
      </w:r>
      <w:r w:rsidRPr="00D06093">
        <w:rPr>
          <w:szCs w:val="18"/>
        </w:rPr>
        <w:t xml:space="preserve"> </w:t>
      </w:r>
      <w:r w:rsidRPr="00D06093">
        <w:rPr>
          <w:i/>
          <w:iCs/>
          <w:szCs w:val="18"/>
        </w:rPr>
        <w:t>Freedom of Peaceful Assembly</w:t>
      </w:r>
      <w:r w:rsidRPr="00D06093">
        <w:rPr>
          <w:szCs w:val="18"/>
        </w:rPr>
        <w:t xml:space="preserve">, para. </w:t>
      </w:r>
      <w:r w:rsidRPr="00D06093">
        <w:rPr>
          <w:szCs w:val="18"/>
          <w:lang w:val="pt-BR"/>
        </w:rPr>
        <w:t>224.</w:t>
      </w:r>
    </w:p>
  </w:footnote>
  <w:footnote w:id="88">
    <w:p w14:paraId="4434F526" w14:textId="77777777" w:rsidR="00BD1159" w:rsidRPr="002D769A" w:rsidRDefault="00BD1159" w:rsidP="002F4791">
      <w:pPr>
        <w:pStyle w:val="FootnoteText"/>
        <w:rPr>
          <w:szCs w:val="18"/>
          <w:lang w:val="pt-BR"/>
        </w:rPr>
      </w:pPr>
      <w:r w:rsidRPr="002D769A">
        <w:rPr>
          <w:szCs w:val="18"/>
          <w:lang w:val="pt-BR"/>
        </w:rPr>
        <w:tab/>
      </w:r>
      <w:r w:rsidRPr="002F4791">
        <w:rPr>
          <w:rStyle w:val="FootnoteReference"/>
        </w:rPr>
        <w:footnoteRef/>
      </w:r>
      <w:r w:rsidRPr="002D769A">
        <w:rPr>
          <w:szCs w:val="18"/>
          <w:lang w:val="pt-BR"/>
        </w:rPr>
        <w:tab/>
        <w:t xml:space="preserve">CCPR/C/KHM/CO/2, para. </w:t>
      </w:r>
      <w:r w:rsidRPr="009A29E2">
        <w:rPr>
          <w:szCs w:val="18"/>
          <w:lang w:val="pt-BR"/>
        </w:rPr>
        <w:t xml:space="preserve">22; </w:t>
      </w:r>
      <w:r w:rsidRPr="00291EE0">
        <w:rPr>
          <w:szCs w:val="18"/>
        </w:rPr>
        <w:t>and</w:t>
      </w:r>
      <w:r w:rsidRPr="004C2824">
        <w:rPr>
          <w:szCs w:val="18"/>
          <w:lang w:val="pt-BR"/>
        </w:rPr>
        <w:t xml:space="preserve"> CCPR/C/JOR/CO/5, para. </w:t>
      </w:r>
      <w:r w:rsidRPr="002D769A">
        <w:rPr>
          <w:szCs w:val="18"/>
          <w:lang w:val="pt-BR"/>
        </w:rPr>
        <w:t>32.</w:t>
      </w:r>
    </w:p>
  </w:footnote>
  <w:footnote w:id="89">
    <w:p w14:paraId="3EAD8F44" w14:textId="77777777" w:rsidR="00BD1159" w:rsidRPr="002D769A" w:rsidRDefault="00BD1159" w:rsidP="002F4791">
      <w:pPr>
        <w:pStyle w:val="FootnoteText"/>
        <w:rPr>
          <w:szCs w:val="18"/>
          <w:lang w:val="pt-BR"/>
        </w:rPr>
      </w:pPr>
      <w:r w:rsidRPr="002D769A">
        <w:rPr>
          <w:szCs w:val="18"/>
          <w:lang w:val="pt-BR"/>
        </w:rPr>
        <w:tab/>
      </w:r>
      <w:r w:rsidRPr="002F4791">
        <w:rPr>
          <w:rStyle w:val="FootnoteReference"/>
        </w:rPr>
        <w:footnoteRef/>
      </w:r>
      <w:r w:rsidRPr="002D769A">
        <w:rPr>
          <w:szCs w:val="18"/>
          <w:lang w:val="pt-BR"/>
        </w:rPr>
        <w:tab/>
        <w:t>CCPR/C/TKM/CO/2, para. 44.</w:t>
      </w:r>
    </w:p>
  </w:footnote>
  <w:footnote w:id="90">
    <w:p w14:paraId="235E0317" w14:textId="77777777" w:rsidR="00BD1159" w:rsidRPr="00037AFF" w:rsidRDefault="00BD1159" w:rsidP="002F4791">
      <w:pPr>
        <w:pStyle w:val="FootnoteText"/>
        <w:rPr>
          <w:szCs w:val="18"/>
        </w:rPr>
      </w:pPr>
      <w:r w:rsidRPr="002D769A">
        <w:rPr>
          <w:szCs w:val="18"/>
          <w:lang w:val="pt-BR"/>
        </w:rPr>
        <w:tab/>
      </w:r>
      <w:r w:rsidRPr="002F4791">
        <w:rPr>
          <w:rStyle w:val="FootnoteReference"/>
        </w:rPr>
        <w:footnoteRef/>
      </w:r>
      <w:r w:rsidRPr="002D769A">
        <w:rPr>
          <w:szCs w:val="18"/>
          <w:lang w:val="pt-BR"/>
        </w:rPr>
        <w:tab/>
        <w:t xml:space="preserve">CCPR/C/SWZ/CO/1, para. </w:t>
      </w:r>
      <w:r w:rsidRPr="00291EE0">
        <w:rPr>
          <w:szCs w:val="18"/>
        </w:rPr>
        <w:t xml:space="preserve">36; and CCPR/C/BHR/CO/1, para. </w:t>
      </w:r>
      <w:r w:rsidRPr="00037AFF">
        <w:rPr>
          <w:szCs w:val="18"/>
        </w:rPr>
        <w:t>29. See also A/HRC/40/52.</w:t>
      </w:r>
    </w:p>
  </w:footnote>
  <w:footnote w:id="91">
    <w:p w14:paraId="68A94598" w14:textId="77777777" w:rsidR="00BD1159" w:rsidRPr="002D769A" w:rsidRDefault="00BD1159" w:rsidP="002F4791">
      <w:pPr>
        <w:pStyle w:val="FootnoteText"/>
        <w:rPr>
          <w:szCs w:val="18"/>
          <w:lang w:val="pt-BR"/>
        </w:rPr>
      </w:pPr>
      <w:r w:rsidRPr="00037AFF">
        <w:rPr>
          <w:szCs w:val="18"/>
        </w:rPr>
        <w:tab/>
      </w:r>
      <w:r w:rsidRPr="002F4791">
        <w:rPr>
          <w:rStyle w:val="FootnoteReference"/>
        </w:rPr>
        <w:footnoteRef/>
      </w:r>
      <w:r w:rsidRPr="00037AFF">
        <w:rPr>
          <w:szCs w:val="18"/>
        </w:rPr>
        <w:tab/>
        <w:t xml:space="preserve">CCPR/C/POL/CO/6, para. </w:t>
      </w:r>
      <w:r w:rsidRPr="002D769A">
        <w:rPr>
          <w:szCs w:val="18"/>
          <w:lang w:val="pt-BR"/>
        </w:rPr>
        <w:t>23.</w:t>
      </w:r>
    </w:p>
  </w:footnote>
  <w:footnote w:id="92">
    <w:p w14:paraId="40DFD9EB" w14:textId="77777777" w:rsidR="00BD1159" w:rsidRPr="00291EE0" w:rsidRDefault="00BD1159" w:rsidP="002F4791">
      <w:pPr>
        <w:pStyle w:val="FootnoteText"/>
        <w:rPr>
          <w:szCs w:val="18"/>
          <w:lang w:val="pt-BR"/>
        </w:rPr>
      </w:pPr>
      <w:r w:rsidRPr="002D769A">
        <w:rPr>
          <w:szCs w:val="18"/>
          <w:lang w:val="pt-BR"/>
        </w:rPr>
        <w:tab/>
      </w:r>
      <w:r w:rsidRPr="002F4791">
        <w:rPr>
          <w:rStyle w:val="FootnoteReference"/>
        </w:rPr>
        <w:footnoteRef/>
      </w:r>
      <w:r w:rsidRPr="002D769A">
        <w:rPr>
          <w:szCs w:val="18"/>
          <w:lang w:val="pt-BR"/>
        </w:rPr>
        <w:tab/>
      </w:r>
      <w:r w:rsidRPr="002D769A">
        <w:rPr>
          <w:i/>
          <w:szCs w:val="18"/>
          <w:lang w:val="pt-BR"/>
        </w:rPr>
        <w:t>E.V. v. Belarus</w:t>
      </w:r>
      <w:r w:rsidRPr="002D769A">
        <w:rPr>
          <w:szCs w:val="18"/>
          <w:lang w:val="pt-BR"/>
        </w:rPr>
        <w:t xml:space="preserve"> (CCPR/C/112/D/1989/2010), para. </w:t>
      </w:r>
      <w:r w:rsidRPr="00291EE0">
        <w:rPr>
          <w:szCs w:val="18"/>
          <w:lang w:val="pt-BR"/>
        </w:rPr>
        <w:t>6.6.</w:t>
      </w:r>
    </w:p>
  </w:footnote>
  <w:footnote w:id="93">
    <w:p w14:paraId="66B7F651" w14:textId="27ADEC91" w:rsidR="00BD1159" w:rsidRPr="00037AFF" w:rsidRDefault="00BD1159" w:rsidP="002F4791">
      <w:pPr>
        <w:pStyle w:val="FootnoteText"/>
        <w:rPr>
          <w:szCs w:val="18"/>
        </w:rPr>
      </w:pPr>
      <w:r w:rsidRPr="00291EE0">
        <w:rPr>
          <w:szCs w:val="18"/>
          <w:lang w:val="pt-BR"/>
        </w:rPr>
        <w:tab/>
      </w:r>
      <w:r w:rsidRPr="002F4791">
        <w:rPr>
          <w:rStyle w:val="FootnoteReference"/>
        </w:rPr>
        <w:footnoteRef/>
      </w:r>
      <w:r w:rsidRPr="002D769A">
        <w:rPr>
          <w:szCs w:val="18"/>
          <w:lang w:val="pt-BR"/>
        </w:rPr>
        <w:tab/>
        <w:t xml:space="preserve">CCPR/C/MAR/CO/6, para. 45; CCPR/C/GMB/CO/2, para. </w:t>
      </w:r>
      <w:r w:rsidRPr="00037AFF">
        <w:rPr>
          <w:szCs w:val="18"/>
        </w:rPr>
        <w:t xml:space="preserve">41; </w:t>
      </w:r>
      <w:r w:rsidRPr="00563519">
        <w:rPr>
          <w:szCs w:val="18"/>
        </w:rPr>
        <w:t>and African Commission on Human and Peoples</w:t>
      </w:r>
      <w:r>
        <w:rPr>
          <w:szCs w:val="18"/>
        </w:rPr>
        <w:t>’</w:t>
      </w:r>
      <w:r w:rsidRPr="00563519">
        <w:rPr>
          <w:szCs w:val="18"/>
        </w:rPr>
        <w:t xml:space="preserve"> Rights, </w:t>
      </w:r>
      <w:r w:rsidRPr="00563519">
        <w:rPr>
          <w:i/>
          <w:szCs w:val="18"/>
        </w:rPr>
        <w:t>Guidelines on Freedom of Association and Assembly in Africa</w:t>
      </w:r>
      <w:r w:rsidRPr="00563519">
        <w:rPr>
          <w:szCs w:val="18"/>
        </w:rPr>
        <w:t>, para. 71.</w:t>
      </w:r>
    </w:p>
  </w:footnote>
  <w:footnote w:id="94">
    <w:p w14:paraId="3A717B7C" w14:textId="362306CC" w:rsidR="00BD1159" w:rsidRPr="00A2625C"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037AFF">
        <w:rPr>
          <w:i/>
          <w:szCs w:val="18"/>
        </w:rPr>
        <w:t>Kivenmaa v. Finland</w:t>
      </w:r>
      <w:r w:rsidRPr="00037AFF">
        <w:rPr>
          <w:szCs w:val="18"/>
        </w:rPr>
        <w:t xml:space="preserve">, para. 9.2. </w:t>
      </w:r>
      <w:r w:rsidRPr="00A2625C">
        <w:rPr>
          <w:szCs w:val="18"/>
        </w:rPr>
        <w:t>See also African Commission on Human and Peoples</w:t>
      </w:r>
      <w:r>
        <w:rPr>
          <w:szCs w:val="18"/>
        </w:rPr>
        <w:t>’</w:t>
      </w:r>
      <w:r w:rsidRPr="00A2625C">
        <w:rPr>
          <w:szCs w:val="18"/>
        </w:rPr>
        <w:t xml:space="preserve"> Rights, </w:t>
      </w:r>
      <w:r w:rsidRPr="00A2625C">
        <w:rPr>
          <w:i/>
          <w:szCs w:val="18"/>
        </w:rPr>
        <w:t>Guidelines on Freedom of Association and Assembly in Africa</w:t>
      </w:r>
      <w:r w:rsidRPr="00A2625C">
        <w:rPr>
          <w:szCs w:val="18"/>
        </w:rPr>
        <w:t>, para. 72.</w:t>
      </w:r>
    </w:p>
  </w:footnote>
  <w:footnote w:id="95">
    <w:p w14:paraId="2E9B19C4" w14:textId="77777777" w:rsidR="00BD1159" w:rsidRPr="00037AFF" w:rsidRDefault="00BD1159" w:rsidP="002F4791">
      <w:pPr>
        <w:pStyle w:val="FootnoteText"/>
        <w:rPr>
          <w:szCs w:val="18"/>
        </w:rPr>
      </w:pPr>
      <w:r w:rsidRPr="00A2625C">
        <w:rPr>
          <w:szCs w:val="18"/>
        </w:rPr>
        <w:tab/>
      </w:r>
      <w:r w:rsidRPr="002F4791">
        <w:rPr>
          <w:rStyle w:val="FootnoteReference"/>
        </w:rPr>
        <w:footnoteRef/>
      </w:r>
      <w:r w:rsidRPr="00A2625C">
        <w:rPr>
          <w:szCs w:val="18"/>
        </w:rPr>
        <w:tab/>
      </w:r>
      <w:r w:rsidRPr="00A2625C">
        <w:rPr>
          <w:i/>
          <w:szCs w:val="18"/>
        </w:rPr>
        <w:t>Kivenmaa v. Finland</w:t>
      </w:r>
      <w:r w:rsidRPr="00A2625C">
        <w:rPr>
          <w:szCs w:val="18"/>
        </w:rPr>
        <w:t xml:space="preserve">, para. 9.2. See also </w:t>
      </w:r>
      <w:r w:rsidRPr="00A2625C">
        <w:rPr>
          <w:i/>
          <w:szCs w:val="18"/>
        </w:rPr>
        <w:t>Sekerko v. Belarus</w:t>
      </w:r>
      <w:r w:rsidRPr="00A2625C">
        <w:rPr>
          <w:szCs w:val="18"/>
        </w:rPr>
        <w:t>, para. 9.4.</w:t>
      </w:r>
    </w:p>
  </w:footnote>
  <w:footnote w:id="96">
    <w:p w14:paraId="0F384641"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037AFF">
        <w:rPr>
          <w:i/>
          <w:szCs w:val="18"/>
        </w:rPr>
        <w:t>Popova v. Russian Federation</w:t>
      </w:r>
      <w:r w:rsidRPr="00DD2263">
        <w:rPr>
          <w:i/>
          <w:szCs w:val="18"/>
        </w:rPr>
        <w:t xml:space="preserve"> </w:t>
      </w:r>
      <w:r w:rsidRPr="00291EE0">
        <w:rPr>
          <w:iCs/>
          <w:szCs w:val="18"/>
        </w:rPr>
        <w:t>(CCPR/C/122/D/2217/2012)</w:t>
      </w:r>
      <w:r w:rsidRPr="00037AFF">
        <w:rPr>
          <w:szCs w:val="18"/>
        </w:rPr>
        <w:t>, para. 7.5.</w:t>
      </w:r>
    </w:p>
  </w:footnote>
  <w:footnote w:id="97">
    <w:p w14:paraId="7CEBDB1D"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037AFF">
        <w:rPr>
          <w:i/>
          <w:szCs w:val="18"/>
        </w:rPr>
        <w:t>Poliakov v. Belarus</w:t>
      </w:r>
      <w:r w:rsidRPr="00037AFF">
        <w:rPr>
          <w:szCs w:val="18"/>
        </w:rPr>
        <w:t>, para. 8.3.</w:t>
      </w:r>
    </w:p>
  </w:footnote>
  <w:footnote w:id="98">
    <w:p w14:paraId="7F41EDE1" w14:textId="77777777" w:rsidR="00BD1159" w:rsidRPr="002D769A"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D233D2">
        <w:rPr>
          <w:szCs w:val="18"/>
        </w:rPr>
        <w:t xml:space="preserve">See, e.g., </w:t>
      </w:r>
      <w:r w:rsidRPr="00D233D2">
        <w:rPr>
          <w:i/>
          <w:szCs w:val="18"/>
        </w:rPr>
        <w:t>Popova v. Russian Federation</w:t>
      </w:r>
      <w:r w:rsidRPr="00D233D2">
        <w:rPr>
          <w:szCs w:val="18"/>
        </w:rPr>
        <w:t>, paras. 7.4–7.5. See also A/HRC/31/66, para. 23.</w:t>
      </w:r>
      <w:r w:rsidRPr="002D769A">
        <w:rPr>
          <w:szCs w:val="18"/>
        </w:rPr>
        <w:t xml:space="preserve"> </w:t>
      </w:r>
    </w:p>
  </w:footnote>
  <w:footnote w:id="99">
    <w:p w14:paraId="1F4FC4CE" w14:textId="77777777" w:rsidR="00BD1159" w:rsidRPr="00E5144E" w:rsidRDefault="00BD1159" w:rsidP="002F4791">
      <w:pPr>
        <w:pStyle w:val="FootnoteText"/>
        <w:rPr>
          <w:szCs w:val="18"/>
        </w:rPr>
      </w:pPr>
      <w:r w:rsidRPr="002D769A">
        <w:rPr>
          <w:szCs w:val="18"/>
        </w:rPr>
        <w:tab/>
      </w:r>
      <w:r w:rsidRPr="002F4791">
        <w:rPr>
          <w:rStyle w:val="FootnoteReference"/>
        </w:rPr>
        <w:footnoteRef/>
      </w:r>
      <w:r w:rsidRPr="002D769A">
        <w:rPr>
          <w:szCs w:val="18"/>
        </w:rPr>
        <w:tab/>
        <w:t xml:space="preserve">CCPR/CO/83/KEN, para. 23; </w:t>
      </w:r>
      <w:r w:rsidRPr="00E5144E">
        <w:rPr>
          <w:szCs w:val="18"/>
        </w:rPr>
        <w:t>CCPR/C/CHE/CO/4, para. 48; and CCPR/C/DZA/CO/4, para. 45.</w:t>
      </w:r>
    </w:p>
  </w:footnote>
  <w:footnote w:id="100">
    <w:p w14:paraId="523DD43F" w14:textId="06C2781B" w:rsidR="00BD1159" w:rsidRPr="002D769A" w:rsidRDefault="00BD1159" w:rsidP="002F4791">
      <w:pPr>
        <w:pStyle w:val="FootnoteText"/>
        <w:rPr>
          <w:szCs w:val="18"/>
          <w:lang w:val="pt-BR"/>
        </w:rPr>
      </w:pPr>
      <w:r w:rsidRPr="00E5144E">
        <w:rPr>
          <w:szCs w:val="18"/>
        </w:rPr>
        <w:tab/>
      </w:r>
      <w:r w:rsidRPr="002F4791">
        <w:rPr>
          <w:rStyle w:val="FootnoteReference"/>
        </w:rPr>
        <w:footnoteRef/>
      </w:r>
      <w:r w:rsidRPr="00E5144E">
        <w:rPr>
          <w:szCs w:val="18"/>
        </w:rPr>
        <w:tab/>
      </w:r>
      <w:r w:rsidRPr="00E5144E">
        <w:rPr>
          <w:i/>
          <w:szCs w:val="18"/>
        </w:rPr>
        <w:t>Popova v. Russian Federation</w:t>
      </w:r>
      <w:r w:rsidRPr="00E5144E">
        <w:rPr>
          <w:szCs w:val="18"/>
        </w:rPr>
        <w:t xml:space="preserve">, para. 7.5. See also European Court of Human Rights, </w:t>
      </w:r>
      <w:r w:rsidRPr="00E5144E">
        <w:rPr>
          <w:i/>
          <w:szCs w:val="18"/>
        </w:rPr>
        <w:t>Éva Molnár v.</w:t>
      </w:r>
      <w:r>
        <w:rPr>
          <w:i/>
          <w:szCs w:val="18"/>
        </w:rPr>
        <w:t xml:space="preserve"> </w:t>
      </w:r>
      <w:r w:rsidRPr="00E5144E">
        <w:rPr>
          <w:i/>
          <w:szCs w:val="18"/>
        </w:rPr>
        <w:t>Hungary</w:t>
      </w:r>
      <w:r w:rsidRPr="00E5144E">
        <w:rPr>
          <w:szCs w:val="18"/>
        </w:rPr>
        <w:t xml:space="preserve">, para. </w:t>
      </w:r>
      <w:r w:rsidRPr="00E5144E">
        <w:rPr>
          <w:szCs w:val="18"/>
          <w:lang w:val="pt-BR"/>
        </w:rPr>
        <w:t>38.</w:t>
      </w:r>
      <w:r w:rsidRPr="002D769A">
        <w:rPr>
          <w:szCs w:val="18"/>
          <w:lang w:val="pt-BR"/>
        </w:rPr>
        <w:t xml:space="preserve"> </w:t>
      </w:r>
    </w:p>
  </w:footnote>
  <w:footnote w:id="101">
    <w:p w14:paraId="290464AE" w14:textId="77777777" w:rsidR="00BD1159" w:rsidRPr="00291EE0" w:rsidRDefault="00BD1159" w:rsidP="002F4791">
      <w:pPr>
        <w:pStyle w:val="FootnoteText"/>
        <w:rPr>
          <w:szCs w:val="18"/>
          <w:lang w:val="pt-BR"/>
        </w:rPr>
      </w:pPr>
      <w:r w:rsidRPr="002D769A">
        <w:rPr>
          <w:szCs w:val="18"/>
          <w:lang w:val="pt-BR"/>
        </w:rPr>
        <w:tab/>
      </w:r>
      <w:r w:rsidRPr="002F4791">
        <w:rPr>
          <w:rStyle w:val="FootnoteReference"/>
        </w:rPr>
        <w:footnoteRef/>
      </w:r>
      <w:r w:rsidRPr="002D769A">
        <w:rPr>
          <w:szCs w:val="18"/>
          <w:lang w:val="pt-BR"/>
        </w:rPr>
        <w:tab/>
        <w:t xml:space="preserve">CCPR/C/UZB/CO/5, paras. </w:t>
      </w:r>
      <w:r w:rsidRPr="009A29E2">
        <w:rPr>
          <w:szCs w:val="18"/>
          <w:lang w:val="pt-BR"/>
        </w:rPr>
        <w:t>46</w:t>
      </w:r>
      <w:r w:rsidRPr="004C2824">
        <w:rPr>
          <w:lang w:val="pt-BR"/>
        </w:rPr>
        <w:t>–</w:t>
      </w:r>
      <w:r w:rsidRPr="004C2824">
        <w:rPr>
          <w:szCs w:val="18"/>
          <w:lang w:val="pt-BR"/>
        </w:rPr>
        <w:t xml:space="preserve">47; </w:t>
      </w:r>
      <w:r w:rsidRPr="00693696">
        <w:rPr>
          <w:szCs w:val="18"/>
          <w:lang w:val="pt-BR"/>
        </w:rPr>
        <w:t xml:space="preserve">and CCPR/C/JOR/CO/5, para. </w:t>
      </w:r>
      <w:r w:rsidRPr="00291EE0">
        <w:rPr>
          <w:szCs w:val="18"/>
          <w:lang w:val="pt-BR"/>
        </w:rPr>
        <w:t>32.</w:t>
      </w:r>
    </w:p>
  </w:footnote>
  <w:footnote w:id="102">
    <w:p w14:paraId="2897415A" w14:textId="77777777" w:rsidR="00BD1159" w:rsidRPr="00030C74" w:rsidRDefault="00BD1159" w:rsidP="002F4791">
      <w:pPr>
        <w:pStyle w:val="FootnoteText"/>
        <w:rPr>
          <w:szCs w:val="18"/>
        </w:rPr>
      </w:pPr>
      <w:r w:rsidRPr="00291EE0">
        <w:rPr>
          <w:szCs w:val="18"/>
          <w:lang w:val="pt-BR"/>
        </w:rPr>
        <w:tab/>
      </w:r>
      <w:r w:rsidRPr="002F4791">
        <w:rPr>
          <w:rStyle w:val="FootnoteReference"/>
        </w:rPr>
        <w:footnoteRef/>
      </w:r>
      <w:r w:rsidRPr="002D769A">
        <w:rPr>
          <w:szCs w:val="18"/>
          <w:lang w:val="pt-BR"/>
        </w:rPr>
        <w:tab/>
        <w:t xml:space="preserve">CCPR/C/AGO/CO/1, para. 21; </w:t>
      </w:r>
      <w:r w:rsidRPr="00030C74">
        <w:rPr>
          <w:szCs w:val="18"/>
          <w:lang w:val="pt-BR"/>
        </w:rPr>
        <w:t xml:space="preserve">CCPR/C/GEO/CO/4, para. </w:t>
      </w:r>
      <w:r w:rsidRPr="00030C74">
        <w:rPr>
          <w:szCs w:val="18"/>
        </w:rPr>
        <w:t>12; and CCPR/C/KOR/CO/4, para. 52.</w:t>
      </w:r>
    </w:p>
  </w:footnote>
  <w:footnote w:id="103">
    <w:p w14:paraId="4DB2E0E0" w14:textId="77777777" w:rsidR="00BD1159" w:rsidRPr="00030C74" w:rsidRDefault="00BD1159" w:rsidP="002F4791">
      <w:pPr>
        <w:pStyle w:val="FootnoteText"/>
        <w:rPr>
          <w:szCs w:val="18"/>
        </w:rPr>
      </w:pPr>
      <w:r w:rsidRPr="00030C74">
        <w:rPr>
          <w:szCs w:val="18"/>
        </w:rPr>
        <w:tab/>
      </w:r>
      <w:r w:rsidRPr="002F4791">
        <w:rPr>
          <w:rStyle w:val="FootnoteReference"/>
        </w:rPr>
        <w:footnoteRef/>
      </w:r>
      <w:r w:rsidRPr="00030C74">
        <w:rPr>
          <w:szCs w:val="18"/>
        </w:rPr>
        <w:tab/>
        <w:t>A/HRC/31/66, para. 41.</w:t>
      </w:r>
    </w:p>
  </w:footnote>
  <w:footnote w:id="104">
    <w:p w14:paraId="6269E0A4" w14:textId="77777777" w:rsidR="00BD1159" w:rsidRPr="00037AFF" w:rsidRDefault="00BD1159" w:rsidP="002F4791">
      <w:pPr>
        <w:pStyle w:val="FootnoteText"/>
        <w:rPr>
          <w:szCs w:val="18"/>
        </w:rPr>
      </w:pPr>
      <w:r w:rsidRPr="00030C74">
        <w:rPr>
          <w:szCs w:val="18"/>
        </w:rPr>
        <w:tab/>
      </w:r>
      <w:r w:rsidRPr="002F4791">
        <w:rPr>
          <w:rStyle w:val="FootnoteReference"/>
        </w:rPr>
        <w:footnoteRef/>
      </w:r>
      <w:r w:rsidRPr="00030C74">
        <w:rPr>
          <w:szCs w:val="18"/>
        </w:rPr>
        <w:tab/>
        <w:t>Ibid., para. 38.</w:t>
      </w:r>
    </w:p>
  </w:footnote>
  <w:footnote w:id="105">
    <w:p w14:paraId="12DBE9AB" w14:textId="77777777" w:rsidR="00BD1159" w:rsidRPr="002D769A" w:rsidRDefault="00BD1159" w:rsidP="002F4791">
      <w:pPr>
        <w:pStyle w:val="FootnoteText"/>
        <w:rPr>
          <w:szCs w:val="18"/>
        </w:rPr>
      </w:pPr>
      <w:r w:rsidRPr="00037AFF">
        <w:rPr>
          <w:szCs w:val="18"/>
        </w:rPr>
        <w:tab/>
      </w:r>
      <w:r w:rsidRPr="002F4791">
        <w:rPr>
          <w:rStyle w:val="FootnoteReference"/>
        </w:rPr>
        <w:footnoteRef/>
      </w:r>
      <w:r w:rsidRPr="00037AFF">
        <w:rPr>
          <w:szCs w:val="18"/>
        </w:rPr>
        <w:tab/>
        <w:t>Human Rights Council resolution 38/11</w:t>
      </w:r>
      <w:r w:rsidRPr="002D769A">
        <w:rPr>
          <w:szCs w:val="18"/>
        </w:rPr>
        <w:t xml:space="preserve">; </w:t>
      </w:r>
      <w:r>
        <w:rPr>
          <w:szCs w:val="18"/>
        </w:rPr>
        <w:t xml:space="preserve">and </w:t>
      </w:r>
      <w:r w:rsidRPr="002D769A">
        <w:rPr>
          <w:szCs w:val="18"/>
        </w:rPr>
        <w:t>A/HRC/26/36, para. 51.</w:t>
      </w:r>
    </w:p>
  </w:footnote>
  <w:footnote w:id="106">
    <w:p w14:paraId="19A002CA" w14:textId="77777777" w:rsidR="00BD1159" w:rsidRPr="00037AFF" w:rsidRDefault="00BD1159" w:rsidP="002F4791">
      <w:pPr>
        <w:pStyle w:val="FootnoteText"/>
        <w:rPr>
          <w:szCs w:val="18"/>
        </w:rPr>
      </w:pPr>
      <w:r w:rsidRPr="002D769A">
        <w:rPr>
          <w:szCs w:val="18"/>
        </w:rPr>
        <w:tab/>
      </w:r>
      <w:r w:rsidRPr="002F4791">
        <w:rPr>
          <w:rStyle w:val="FootnoteReference"/>
        </w:rPr>
        <w:footnoteRef/>
      </w:r>
      <w:r w:rsidRPr="002D769A">
        <w:rPr>
          <w:szCs w:val="18"/>
        </w:rPr>
        <w:tab/>
      </w:r>
      <w:r w:rsidRPr="009352B1">
        <w:rPr>
          <w:szCs w:val="18"/>
        </w:rPr>
        <w:t>A/HRC/31/66, para. 37.</w:t>
      </w:r>
    </w:p>
  </w:footnote>
  <w:footnote w:id="107">
    <w:p w14:paraId="2A97C5AB" w14:textId="77777777"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t>General comment No. 36</w:t>
      </w:r>
      <w:r>
        <w:t xml:space="preserve"> </w:t>
      </w:r>
      <w:r w:rsidRPr="00291EE0">
        <w:rPr>
          <w:snapToGrid w:val="0"/>
          <w:szCs w:val="24"/>
          <w:lang w:val="en-US"/>
        </w:rPr>
        <w:t>(2018) on the right to life</w:t>
      </w:r>
      <w:r w:rsidRPr="00037AFF">
        <w:t>, paras. 13–14.</w:t>
      </w:r>
    </w:p>
  </w:footnote>
  <w:footnote w:id="108">
    <w:p w14:paraId="1B86F323"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254A77">
        <w:rPr>
          <w:szCs w:val="18"/>
        </w:rPr>
        <w:t>United Nations publication, Sales No. E.</w:t>
      </w:r>
      <w:r>
        <w:rPr>
          <w:szCs w:val="18"/>
        </w:rPr>
        <w:t>2</w:t>
      </w:r>
      <w:r w:rsidRPr="00254A77">
        <w:rPr>
          <w:szCs w:val="18"/>
        </w:rPr>
        <w:t>0.</w:t>
      </w:r>
      <w:r>
        <w:rPr>
          <w:szCs w:val="18"/>
        </w:rPr>
        <w:t>X</w:t>
      </w:r>
      <w:r w:rsidRPr="00254A77">
        <w:rPr>
          <w:szCs w:val="18"/>
        </w:rPr>
        <w:t>I</w:t>
      </w:r>
      <w:r>
        <w:rPr>
          <w:szCs w:val="18"/>
        </w:rPr>
        <w:t>V</w:t>
      </w:r>
      <w:r w:rsidRPr="00254A77">
        <w:rPr>
          <w:szCs w:val="18"/>
        </w:rPr>
        <w:t>.</w:t>
      </w:r>
      <w:r>
        <w:rPr>
          <w:szCs w:val="18"/>
        </w:rPr>
        <w:t>2</w:t>
      </w:r>
      <w:r w:rsidRPr="00254A77">
        <w:rPr>
          <w:szCs w:val="18"/>
        </w:rPr>
        <w:t xml:space="preserve">. </w:t>
      </w:r>
      <w:r w:rsidRPr="00037AFF">
        <w:rPr>
          <w:szCs w:val="18"/>
        </w:rPr>
        <w:t xml:space="preserve">See also </w:t>
      </w:r>
      <w:r>
        <w:rPr>
          <w:szCs w:val="18"/>
        </w:rPr>
        <w:t xml:space="preserve">the </w:t>
      </w:r>
      <w:r w:rsidRPr="00037AFF">
        <w:rPr>
          <w:szCs w:val="18"/>
        </w:rPr>
        <w:t>Code of Conduct for Law Enforcement Officials.</w:t>
      </w:r>
    </w:p>
  </w:footnote>
  <w:footnote w:id="109">
    <w:p w14:paraId="232A3A2B"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Code of Conduct for Law Enforcement Officials, art. 3.</w:t>
      </w:r>
    </w:p>
  </w:footnote>
  <w:footnote w:id="110">
    <w:p w14:paraId="26063CCB"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Ibid., commentary to art. 3.</w:t>
      </w:r>
    </w:p>
  </w:footnote>
  <w:footnote w:id="111">
    <w:p w14:paraId="585701ED" w14:textId="77777777" w:rsidR="00BD1159" w:rsidRPr="002D769A" w:rsidRDefault="00BD1159" w:rsidP="002F4791">
      <w:pPr>
        <w:pStyle w:val="FootnoteText"/>
        <w:rPr>
          <w:szCs w:val="18"/>
          <w:lang w:val="pt-BR"/>
        </w:rPr>
      </w:pPr>
      <w:r w:rsidRPr="00037AFF">
        <w:rPr>
          <w:szCs w:val="18"/>
        </w:rPr>
        <w:tab/>
      </w:r>
      <w:r w:rsidRPr="002F4791">
        <w:rPr>
          <w:rStyle w:val="FootnoteReference"/>
        </w:rPr>
        <w:footnoteRef/>
      </w:r>
      <w:r w:rsidRPr="00291EE0">
        <w:rPr>
          <w:szCs w:val="18"/>
        </w:rPr>
        <w:tab/>
        <w:t xml:space="preserve">CCPR/C/MAR/CO/6, paras. 45–46; and CCPR/C/BHR/CO/1, para. </w:t>
      </w:r>
      <w:r w:rsidRPr="00DB5C81">
        <w:rPr>
          <w:szCs w:val="18"/>
          <w:lang w:val="pt-BR"/>
        </w:rPr>
        <w:t>55.</w:t>
      </w:r>
    </w:p>
  </w:footnote>
  <w:footnote w:id="112">
    <w:p w14:paraId="1CF1B432" w14:textId="77777777" w:rsidR="00BD1159" w:rsidRPr="007C5781" w:rsidRDefault="00BD1159" w:rsidP="002F4791">
      <w:pPr>
        <w:pStyle w:val="FootnoteText"/>
        <w:rPr>
          <w:szCs w:val="18"/>
          <w:lang w:val="es-ES"/>
        </w:rPr>
      </w:pPr>
      <w:r w:rsidRPr="002D769A">
        <w:rPr>
          <w:szCs w:val="18"/>
          <w:lang w:val="pt-BR"/>
        </w:rPr>
        <w:tab/>
      </w:r>
      <w:r w:rsidRPr="002F4791">
        <w:rPr>
          <w:rStyle w:val="FootnoteReference"/>
        </w:rPr>
        <w:footnoteRef/>
      </w:r>
      <w:r w:rsidRPr="00DB5C81">
        <w:rPr>
          <w:szCs w:val="18"/>
          <w:lang w:val="pt-BR"/>
        </w:rPr>
        <w:t xml:space="preserve"> </w:t>
      </w:r>
      <w:r w:rsidRPr="00DB5C81">
        <w:rPr>
          <w:szCs w:val="18"/>
          <w:lang w:val="pt-BR"/>
        </w:rPr>
        <w:tab/>
        <w:t>CCPR/C/KHM/CO/2, para. 12</w:t>
      </w:r>
      <w:r w:rsidRPr="002D769A">
        <w:rPr>
          <w:szCs w:val="18"/>
          <w:lang w:val="pt-BR"/>
        </w:rPr>
        <w:t xml:space="preserve">; CCPR/C/GRC/CO/2, para. </w:t>
      </w:r>
      <w:r w:rsidRPr="00291EE0">
        <w:rPr>
          <w:szCs w:val="18"/>
          <w:lang w:val="es-ES"/>
        </w:rPr>
        <w:t xml:space="preserve">42; and CCPR/C/BGR/CO/4, para. </w:t>
      </w:r>
      <w:r w:rsidRPr="007C5781">
        <w:rPr>
          <w:szCs w:val="18"/>
          <w:lang w:val="es-ES"/>
        </w:rPr>
        <w:t>38.</w:t>
      </w:r>
    </w:p>
  </w:footnote>
  <w:footnote w:id="113">
    <w:p w14:paraId="7F9AA67F" w14:textId="5511A5BA" w:rsidR="00BD1159" w:rsidRPr="00037AFF" w:rsidRDefault="00BD1159" w:rsidP="002F4791">
      <w:pPr>
        <w:pStyle w:val="FootnoteText"/>
        <w:rPr>
          <w:szCs w:val="18"/>
        </w:rPr>
      </w:pPr>
      <w:r w:rsidRPr="007C5781">
        <w:rPr>
          <w:szCs w:val="18"/>
          <w:lang w:val="es-ES"/>
        </w:rPr>
        <w:tab/>
      </w:r>
      <w:r w:rsidRPr="002F4791">
        <w:rPr>
          <w:rStyle w:val="FootnoteReference"/>
        </w:rPr>
        <w:footnoteRef/>
      </w:r>
      <w:r w:rsidRPr="007C5781">
        <w:rPr>
          <w:szCs w:val="18"/>
          <w:lang w:val="es-ES"/>
        </w:rPr>
        <w:t xml:space="preserve"> </w:t>
      </w:r>
      <w:r w:rsidRPr="007C5781">
        <w:rPr>
          <w:szCs w:val="18"/>
          <w:lang w:val="es-ES"/>
        </w:rPr>
        <w:tab/>
        <w:t xml:space="preserve">CCPR/C/VEN/CO/4, para. </w:t>
      </w:r>
      <w:r w:rsidRPr="00037AFF">
        <w:rPr>
          <w:szCs w:val="18"/>
        </w:rPr>
        <w:t xml:space="preserve">14; and </w:t>
      </w:r>
      <w:r w:rsidRPr="00162373">
        <w:rPr>
          <w:szCs w:val="18"/>
        </w:rPr>
        <w:t>African Commission on Human and Peoples</w:t>
      </w:r>
      <w:r>
        <w:rPr>
          <w:szCs w:val="18"/>
        </w:rPr>
        <w:t>’</w:t>
      </w:r>
      <w:r w:rsidRPr="00162373">
        <w:rPr>
          <w:szCs w:val="18"/>
        </w:rPr>
        <w:t xml:space="preserve"> Rights</w:t>
      </w:r>
      <w:r w:rsidRPr="00037AFF">
        <w:rPr>
          <w:szCs w:val="18"/>
        </w:rPr>
        <w:t xml:space="preserve">, </w:t>
      </w:r>
      <w:r w:rsidRPr="00037AFF">
        <w:rPr>
          <w:i/>
          <w:szCs w:val="18"/>
        </w:rPr>
        <w:t>Guidelines on Policing Assemblies in Africa</w:t>
      </w:r>
      <w:r w:rsidRPr="00037AFF">
        <w:rPr>
          <w:szCs w:val="18"/>
        </w:rPr>
        <w:t>, para.</w:t>
      </w:r>
      <w:r>
        <w:rPr>
          <w:szCs w:val="18"/>
        </w:rPr>
        <w:t xml:space="preserve"> </w:t>
      </w:r>
      <w:r w:rsidRPr="00037AFF">
        <w:rPr>
          <w:szCs w:val="18"/>
        </w:rPr>
        <w:t>3.2.</w:t>
      </w:r>
      <w:r w:rsidRPr="00037AFF" w:rsidDel="001332DD">
        <w:rPr>
          <w:szCs w:val="18"/>
        </w:rPr>
        <w:t xml:space="preserve"> </w:t>
      </w:r>
    </w:p>
  </w:footnote>
  <w:footnote w:id="114">
    <w:p w14:paraId="6AF24926" w14:textId="77777777"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t>Code of Conduct for Law Enforcement Officials, art. 1.</w:t>
      </w:r>
    </w:p>
  </w:footnote>
  <w:footnote w:id="115">
    <w:p w14:paraId="6BED301C"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General comment No.</w:t>
      </w:r>
      <w:r>
        <w:rPr>
          <w:szCs w:val="18"/>
        </w:rPr>
        <w:t xml:space="preserve"> </w:t>
      </w:r>
      <w:r w:rsidRPr="00037AFF">
        <w:rPr>
          <w:szCs w:val="18"/>
        </w:rPr>
        <w:t xml:space="preserve">36, para. 14. See also </w:t>
      </w:r>
      <w:r w:rsidRPr="00291EE0">
        <w:rPr>
          <w:i/>
          <w:lang w:val="en-US"/>
        </w:rPr>
        <w:t>United Nations</w:t>
      </w:r>
      <w:r w:rsidRPr="00291EE0">
        <w:rPr>
          <w:i/>
          <w:szCs w:val="18"/>
        </w:rPr>
        <w:t xml:space="preserve"> Human Rights Guidance on Less-Lethal Weapons in Law Enforcement</w:t>
      </w:r>
      <w:r w:rsidRPr="00037AFF">
        <w:rPr>
          <w:szCs w:val="18"/>
        </w:rPr>
        <w:t>, section 4; and Basic Principles on the Use of Force and Firearms by Law Enforcement Officials, principle</w:t>
      </w:r>
      <w:r>
        <w:rPr>
          <w:szCs w:val="18"/>
        </w:rPr>
        <w:t>s</w:t>
      </w:r>
      <w:r w:rsidRPr="00037AFF">
        <w:rPr>
          <w:szCs w:val="18"/>
        </w:rPr>
        <w:t xml:space="preserve"> 2</w:t>
      </w:r>
      <w:r>
        <w:rPr>
          <w:szCs w:val="18"/>
        </w:rPr>
        <w:t xml:space="preserve"> and 3</w:t>
      </w:r>
      <w:r w:rsidRPr="00037AFF">
        <w:rPr>
          <w:szCs w:val="18"/>
        </w:rPr>
        <w:t xml:space="preserve">. </w:t>
      </w:r>
    </w:p>
  </w:footnote>
  <w:footnote w:id="116">
    <w:p w14:paraId="055BA560" w14:textId="77777777" w:rsidR="00BD1159" w:rsidRPr="002D769A" w:rsidRDefault="00BD1159" w:rsidP="002F4791">
      <w:pPr>
        <w:pStyle w:val="FootnoteText"/>
      </w:pPr>
      <w:r w:rsidRPr="00037AFF">
        <w:tab/>
      </w:r>
      <w:r w:rsidRPr="002F4791">
        <w:rPr>
          <w:rStyle w:val="FootnoteReference"/>
        </w:rPr>
        <w:footnoteRef/>
      </w:r>
      <w:r w:rsidRPr="002D769A">
        <w:rPr>
          <w:lang w:val="pt-BR"/>
        </w:rPr>
        <w:t xml:space="preserve"> </w:t>
      </w:r>
      <w:r w:rsidRPr="002D769A">
        <w:rPr>
          <w:lang w:val="pt-BR"/>
        </w:rPr>
        <w:tab/>
        <w:t xml:space="preserve">CCPR/C/GBR/CO/7, para. </w:t>
      </w:r>
      <w:r w:rsidRPr="002D769A">
        <w:t xml:space="preserve">11; </w:t>
      </w:r>
      <w:r w:rsidRPr="0018393C">
        <w:t>and A/HRC/44/24, para. 32.</w:t>
      </w:r>
    </w:p>
  </w:footnote>
  <w:footnote w:id="117">
    <w:p w14:paraId="27E40973" w14:textId="77777777" w:rsidR="00BD1159" w:rsidRPr="00037AFF" w:rsidRDefault="00BD1159" w:rsidP="002F4791">
      <w:pPr>
        <w:pStyle w:val="FootnoteText"/>
        <w:rPr>
          <w:szCs w:val="18"/>
        </w:rPr>
      </w:pPr>
      <w:r w:rsidRPr="002D769A">
        <w:rPr>
          <w:szCs w:val="18"/>
        </w:rPr>
        <w:tab/>
      </w:r>
      <w:r w:rsidRPr="002F4791">
        <w:rPr>
          <w:rStyle w:val="FootnoteReference"/>
        </w:rPr>
        <w:footnoteRef/>
      </w:r>
      <w:r w:rsidRPr="002D769A">
        <w:rPr>
          <w:szCs w:val="18"/>
        </w:rPr>
        <w:t xml:space="preserve"> </w:t>
      </w:r>
      <w:r w:rsidRPr="002D769A">
        <w:rPr>
          <w:szCs w:val="18"/>
        </w:rPr>
        <w:tab/>
      </w:r>
      <w:r w:rsidRPr="0018393C">
        <w:rPr>
          <w:szCs w:val="18"/>
        </w:rPr>
        <w:t>CCPR/C/MKD/CO/3, para. 19.</w:t>
      </w:r>
    </w:p>
  </w:footnote>
  <w:footnote w:id="118">
    <w:p w14:paraId="724B55BE" w14:textId="77777777"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t>General comment No. 35</w:t>
      </w:r>
      <w:r>
        <w:t xml:space="preserve"> </w:t>
      </w:r>
      <w:r w:rsidRPr="00A602D3">
        <w:t>(2014) on liberty and security of person</w:t>
      </w:r>
      <w:r w:rsidRPr="00037AFF">
        <w:t>, para. 15.</w:t>
      </w:r>
    </w:p>
  </w:footnote>
  <w:footnote w:id="119">
    <w:p w14:paraId="4F25597A"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 xml:space="preserve">European Court of Human Rights, </w:t>
      </w:r>
      <w:r w:rsidRPr="00037AFF">
        <w:rPr>
          <w:i/>
          <w:szCs w:val="18"/>
        </w:rPr>
        <w:t>S., V. and A.</w:t>
      </w:r>
      <w:r w:rsidRPr="00037AFF">
        <w:rPr>
          <w:szCs w:val="18"/>
        </w:rPr>
        <w:t xml:space="preserve"> </w:t>
      </w:r>
      <w:r w:rsidRPr="00037AFF">
        <w:rPr>
          <w:i/>
          <w:iCs/>
          <w:szCs w:val="18"/>
        </w:rPr>
        <w:t>v.</w:t>
      </w:r>
      <w:r w:rsidRPr="00037AFF">
        <w:rPr>
          <w:szCs w:val="18"/>
        </w:rPr>
        <w:t xml:space="preserve"> </w:t>
      </w:r>
      <w:r w:rsidRPr="00037AFF">
        <w:rPr>
          <w:i/>
          <w:szCs w:val="18"/>
        </w:rPr>
        <w:t xml:space="preserve">Denmark </w:t>
      </w:r>
      <w:r w:rsidRPr="00037AFF">
        <w:rPr>
          <w:iCs/>
          <w:szCs w:val="18"/>
        </w:rPr>
        <w:t>(application Nos. 35553/12, 36678/12 and 36711/12)</w:t>
      </w:r>
      <w:r w:rsidRPr="00037AFF">
        <w:rPr>
          <w:szCs w:val="18"/>
        </w:rPr>
        <w:t>, judgment of 22 October 2018 (Grand Chamber), paras. 77 and 127.</w:t>
      </w:r>
    </w:p>
  </w:footnote>
  <w:footnote w:id="120">
    <w:p w14:paraId="66E6761C"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CCPR/C/CAN/CO/6, para. 15.</w:t>
      </w:r>
    </w:p>
  </w:footnote>
  <w:footnote w:id="121">
    <w:p w14:paraId="324DF361" w14:textId="77777777" w:rsidR="00BD1159" w:rsidRPr="00291EE0" w:rsidRDefault="00BD1159" w:rsidP="002F4791">
      <w:pPr>
        <w:pStyle w:val="FootnoteText"/>
        <w:rPr>
          <w:lang w:val="en-US"/>
        </w:rPr>
      </w:pPr>
      <w:r w:rsidRPr="00037AFF">
        <w:tab/>
      </w:r>
      <w:r w:rsidRPr="002F4791">
        <w:rPr>
          <w:rStyle w:val="FootnoteReference"/>
        </w:rPr>
        <w:footnoteRef/>
      </w:r>
      <w:r w:rsidRPr="00037AFF">
        <w:t xml:space="preserve"> </w:t>
      </w:r>
      <w:r w:rsidRPr="00037AFF">
        <w:tab/>
        <w:t xml:space="preserve">CCPR/C/GBR/CO/7, para. </w:t>
      </w:r>
      <w:r w:rsidRPr="006D7793">
        <w:rPr>
          <w:lang w:val="es-ES"/>
        </w:rPr>
        <w:t xml:space="preserve">11; </w:t>
      </w:r>
      <w:r>
        <w:rPr>
          <w:lang w:val="es-ES"/>
        </w:rPr>
        <w:t xml:space="preserve">and </w:t>
      </w:r>
      <w:r w:rsidRPr="006D7793">
        <w:rPr>
          <w:lang w:val="es-ES"/>
        </w:rPr>
        <w:t xml:space="preserve">CCPR/C/USA/CO/4, para. </w:t>
      </w:r>
      <w:r w:rsidRPr="00291EE0">
        <w:rPr>
          <w:lang w:val="en-US"/>
        </w:rPr>
        <w:t>7.</w:t>
      </w:r>
    </w:p>
  </w:footnote>
  <w:footnote w:id="122">
    <w:p w14:paraId="737E9698" w14:textId="77777777" w:rsidR="00BD1159" w:rsidRPr="00037AFF" w:rsidRDefault="00BD1159" w:rsidP="002F4791">
      <w:pPr>
        <w:pStyle w:val="FootnoteText"/>
        <w:rPr>
          <w:szCs w:val="18"/>
        </w:rPr>
      </w:pPr>
      <w:r w:rsidRPr="00291EE0">
        <w:rPr>
          <w:szCs w:val="18"/>
          <w:lang w:val="en-US"/>
        </w:rPr>
        <w:tab/>
      </w:r>
      <w:r w:rsidRPr="002F4791">
        <w:rPr>
          <w:rStyle w:val="FootnoteReference"/>
        </w:rPr>
        <w:footnoteRef/>
      </w:r>
      <w:r w:rsidRPr="00291EE0">
        <w:rPr>
          <w:szCs w:val="18"/>
          <w:lang w:val="en-US"/>
        </w:rPr>
        <w:t xml:space="preserve"> </w:t>
      </w:r>
      <w:r w:rsidRPr="00291EE0">
        <w:rPr>
          <w:szCs w:val="18"/>
          <w:lang w:val="en-US"/>
        </w:rPr>
        <w:tab/>
        <w:t xml:space="preserve">A/HRC/31/66, para. </w:t>
      </w:r>
      <w:r w:rsidRPr="008F061F">
        <w:rPr>
          <w:szCs w:val="18"/>
        </w:rPr>
        <w:t>43.</w:t>
      </w:r>
    </w:p>
  </w:footnote>
  <w:footnote w:id="123">
    <w:p w14:paraId="5A643490" w14:textId="717C4AA4"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 xml:space="preserve">European Court of Human Rights, </w:t>
      </w:r>
      <w:r w:rsidRPr="00037AFF">
        <w:rPr>
          <w:i/>
          <w:szCs w:val="18"/>
        </w:rPr>
        <w:t>Austin and others</w:t>
      </w:r>
      <w:r w:rsidRPr="00037AFF">
        <w:rPr>
          <w:szCs w:val="18"/>
        </w:rPr>
        <w:t xml:space="preserve"> v. </w:t>
      </w:r>
      <w:r w:rsidRPr="00037AFF">
        <w:rPr>
          <w:i/>
          <w:szCs w:val="18"/>
        </w:rPr>
        <w:t xml:space="preserve">United Kingdom </w:t>
      </w:r>
      <w:r w:rsidRPr="00037AFF">
        <w:rPr>
          <w:iCs/>
          <w:szCs w:val="18"/>
        </w:rPr>
        <w:t>(application Nos.</w:t>
      </w:r>
      <w:r>
        <w:rPr>
          <w:iCs/>
          <w:szCs w:val="18"/>
        </w:rPr>
        <w:t xml:space="preserve"> </w:t>
      </w:r>
      <w:r w:rsidRPr="00037AFF">
        <w:rPr>
          <w:iCs/>
          <w:szCs w:val="18"/>
        </w:rPr>
        <w:t>39629/09, 40713/09; and 41008/09)</w:t>
      </w:r>
      <w:r w:rsidRPr="00037AFF">
        <w:rPr>
          <w:szCs w:val="18"/>
        </w:rPr>
        <w:t>, judgment of 15 March 2012 (Grand Chamber), para. 68.</w:t>
      </w:r>
    </w:p>
  </w:footnote>
  <w:footnote w:id="124">
    <w:p w14:paraId="51414F27" w14:textId="77777777" w:rsidR="00BD1159" w:rsidRPr="008F061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r>
      <w:r w:rsidRPr="008F061F">
        <w:rPr>
          <w:szCs w:val="18"/>
        </w:rPr>
        <w:t>A/HRC/31/66, para. 62.</w:t>
      </w:r>
    </w:p>
  </w:footnote>
  <w:footnote w:id="125">
    <w:p w14:paraId="51867903" w14:textId="77777777" w:rsidR="00BD1159" w:rsidRPr="008F061F" w:rsidRDefault="00BD1159" w:rsidP="002F4791">
      <w:pPr>
        <w:pStyle w:val="FootnoteText"/>
        <w:rPr>
          <w:szCs w:val="18"/>
        </w:rPr>
      </w:pPr>
      <w:r w:rsidRPr="008F061F">
        <w:rPr>
          <w:szCs w:val="18"/>
        </w:rPr>
        <w:tab/>
      </w:r>
      <w:r w:rsidRPr="002F4791">
        <w:rPr>
          <w:rStyle w:val="FootnoteReference"/>
        </w:rPr>
        <w:footnoteRef/>
      </w:r>
      <w:r w:rsidRPr="008F061F">
        <w:rPr>
          <w:szCs w:val="18"/>
        </w:rPr>
        <w:t xml:space="preserve"> </w:t>
      </w:r>
      <w:r w:rsidRPr="008F061F">
        <w:rPr>
          <w:szCs w:val="18"/>
        </w:rPr>
        <w:tab/>
        <w:t>Basic Principles on the Use of Force and Firearms by Law Enforcement Officials, principle 13; and A/HRC/26/36, para. 75.</w:t>
      </w:r>
    </w:p>
  </w:footnote>
  <w:footnote w:id="126">
    <w:p w14:paraId="2EDD4CDF" w14:textId="77777777" w:rsidR="00BD1159" w:rsidRPr="00037AFF" w:rsidRDefault="00BD1159" w:rsidP="002F4791">
      <w:pPr>
        <w:pStyle w:val="FootnoteText"/>
      </w:pPr>
      <w:r w:rsidRPr="008F061F">
        <w:tab/>
      </w:r>
      <w:r w:rsidRPr="002F4791">
        <w:rPr>
          <w:rStyle w:val="FootnoteReference"/>
        </w:rPr>
        <w:footnoteRef/>
      </w:r>
      <w:r w:rsidRPr="008F061F">
        <w:t xml:space="preserve"> </w:t>
      </w:r>
      <w:r w:rsidRPr="008F061F">
        <w:tab/>
      </w:r>
      <w:r w:rsidRPr="00291EE0">
        <w:rPr>
          <w:i/>
          <w:lang w:val="en-US"/>
        </w:rPr>
        <w:t>United Nations</w:t>
      </w:r>
      <w:r w:rsidRPr="00291EE0">
        <w:rPr>
          <w:i/>
        </w:rPr>
        <w:t xml:space="preserve"> Human Rights Guidance on Less-Lethal Weapons in Law Enforcement</w:t>
      </w:r>
      <w:r w:rsidRPr="008F061F">
        <w:t>, para. 2.10.</w:t>
      </w:r>
    </w:p>
  </w:footnote>
  <w:footnote w:id="127">
    <w:p w14:paraId="7ADAC63F" w14:textId="77777777"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ab/>
        <w:t xml:space="preserve">S/2009/693, annex, para. 62; </w:t>
      </w:r>
      <w:r w:rsidRPr="008F061F">
        <w:rPr>
          <w:szCs w:val="18"/>
        </w:rPr>
        <w:t>and</w:t>
      </w:r>
      <w:r w:rsidRPr="008F061F">
        <w:rPr>
          <w:i/>
          <w:iCs/>
          <w:szCs w:val="18"/>
        </w:rPr>
        <w:t xml:space="preserve"> </w:t>
      </w:r>
      <w:r w:rsidRPr="00291EE0">
        <w:rPr>
          <w:i/>
          <w:lang w:val="en-US"/>
        </w:rPr>
        <w:t>United Nations</w:t>
      </w:r>
      <w:r w:rsidRPr="00291EE0">
        <w:rPr>
          <w:i/>
          <w:szCs w:val="18"/>
        </w:rPr>
        <w:t xml:space="preserve"> Human Rights Guidance on Less-Lethal Weapons in Law Enforcement</w:t>
      </w:r>
      <w:r w:rsidRPr="008F061F">
        <w:rPr>
          <w:szCs w:val="18"/>
        </w:rPr>
        <w:t>, para. 7.3.7.</w:t>
      </w:r>
    </w:p>
  </w:footnote>
  <w:footnote w:id="128">
    <w:p w14:paraId="35F46AC7" w14:textId="5DF5B055" w:rsidR="00BD1159" w:rsidRPr="00037AF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r>
      <w:r w:rsidRPr="00162373">
        <w:rPr>
          <w:szCs w:val="18"/>
        </w:rPr>
        <w:t>African Commission on Human and Peoples</w:t>
      </w:r>
      <w:r>
        <w:rPr>
          <w:szCs w:val="18"/>
        </w:rPr>
        <w:t>’</w:t>
      </w:r>
      <w:r w:rsidRPr="00162373">
        <w:rPr>
          <w:szCs w:val="18"/>
        </w:rPr>
        <w:t xml:space="preserve"> Rights</w:t>
      </w:r>
      <w:r w:rsidRPr="00037AFF">
        <w:rPr>
          <w:szCs w:val="18"/>
        </w:rPr>
        <w:t xml:space="preserve">, </w:t>
      </w:r>
      <w:r w:rsidRPr="00037AFF">
        <w:rPr>
          <w:i/>
          <w:szCs w:val="18"/>
        </w:rPr>
        <w:t>Guidelines on Policing Assemblies in Africa</w:t>
      </w:r>
      <w:r w:rsidRPr="00037AFF">
        <w:rPr>
          <w:szCs w:val="18"/>
        </w:rPr>
        <w:t>, para. 21.2.4.</w:t>
      </w:r>
    </w:p>
  </w:footnote>
  <w:footnote w:id="129">
    <w:p w14:paraId="7CB132ED" w14:textId="77777777" w:rsidR="00BD1159" w:rsidRPr="008F061F"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r>
      <w:r w:rsidRPr="008F061F">
        <w:rPr>
          <w:szCs w:val="18"/>
        </w:rPr>
        <w:t>Basic Principles on the Use of Force and Firearms by Law Enforcement Officials, principle 14.</w:t>
      </w:r>
    </w:p>
  </w:footnote>
  <w:footnote w:id="130">
    <w:p w14:paraId="34FB97BF" w14:textId="77777777" w:rsidR="00BD1159" w:rsidRPr="00037AFF" w:rsidRDefault="00BD1159" w:rsidP="002F4791">
      <w:pPr>
        <w:pStyle w:val="FootnoteText"/>
        <w:rPr>
          <w:szCs w:val="18"/>
        </w:rPr>
      </w:pPr>
      <w:r w:rsidRPr="008F061F">
        <w:rPr>
          <w:szCs w:val="18"/>
        </w:rPr>
        <w:tab/>
      </w:r>
      <w:r w:rsidRPr="002F4791">
        <w:rPr>
          <w:rStyle w:val="FootnoteReference"/>
        </w:rPr>
        <w:footnoteRef/>
      </w:r>
      <w:r w:rsidRPr="008F061F">
        <w:rPr>
          <w:szCs w:val="18"/>
        </w:rPr>
        <w:t xml:space="preserve"> </w:t>
      </w:r>
      <w:r w:rsidRPr="008F061F">
        <w:rPr>
          <w:szCs w:val="18"/>
        </w:rPr>
        <w:tab/>
        <w:t>General comment No. 36, para. 12; and Basic Principles on the Use of Force and Firearms by Law Enforcement Officials, principles 9 and 14.</w:t>
      </w:r>
    </w:p>
  </w:footnote>
  <w:footnote w:id="131">
    <w:p w14:paraId="32F958B9" w14:textId="77777777" w:rsidR="00BD1159" w:rsidRPr="00936CE9"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r>
      <w:r w:rsidRPr="00291EE0">
        <w:rPr>
          <w:i/>
          <w:lang w:val="en-US"/>
        </w:rPr>
        <w:t>United Nations</w:t>
      </w:r>
      <w:r w:rsidRPr="00291EE0">
        <w:rPr>
          <w:i/>
          <w:szCs w:val="18"/>
        </w:rPr>
        <w:t xml:space="preserve"> Human Rights Guidance on Less-Lethal Weapons in Law Enforcement</w:t>
      </w:r>
      <w:r w:rsidRPr="00936CE9">
        <w:rPr>
          <w:szCs w:val="18"/>
        </w:rPr>
        <w:t>, para. 7.5.8.</w:t>
      </w:r>
    </w:p>
  </w:footnote>
  <w:footnote w:id="132">
    <w:p w14:paraId="22CD7EFC" w14:textId="77777777" w:rsidR="00BD1159" w:rsidRPr="00037AFF" w:rsidRDefault="00BD1159" w:rsidP="002F4791">
      <w:pPr>
        <w:pStyle w:val="FootnoteText"/>
      </w:pPr>
      <w:r w:rsidRPr="00936CE9">
        <w:tab/>
      </w:r>
      <w:r w:rsidRPr="002F4791">
        <w:rPr>
          <w:rStyle w:val="FootnoteReference"/>
        </w:rPr>
        <w:footnoteRef/>
      </w:r>
      <w:r w:rsidRPr="00936CE9">
        <w:t xml:space="preserve"> </w:t>
      </w:r>
      <w:r w:rsidRPr="00936CE9">
        <w:tab/>
        <w:t>A/HRC/31/66, paras. 60 and 67 (e). See also Office of the United Nations High Commissioner for Human Rights and</w:t>
      </w:r>
      <w:r w:rsidRPr="00291EE0">
        <w:rPr>
          <w:lang w:val="en-US"/>
        </w:rPr>
        <w:t xml:space="preserve"> </w:t>
      </w:r>
      <w:r w:rsidRPr="00936CE9">
        <w:t xml:space="preserve">United Nations Office on Drugs and Crime, </w:t>
      </w:r>
      <w:r w:rsidRPr="00936CE9">
        <w:rPr>
          <w:i/>
        </w:rPr>
        <w:t>Resource book on the use of force and firearms in law enforcement</w:t>
      </w:r>
      <w:r w:rsidRPr="00936CE9">
        <w:t xml:space="preserve"> (New York, United Nations, 2017)</w:t>
      </w:r>
      <w:r w:rsidRPr="00291EE0">
        <w:t>,</w:t>
      </w:r>
      <w:r w:rsidRPr="00936CE9">
        <w:t xml:space="preserve"> p. 96.</w:t>
      </w:r>
    </w:p>
  </w:footnote>
  <w:footnote w:id="133">
    <w:p w14:paraId="408D51DA" w14:textId="77777777" w:rsidR="00BD1159" w:rsidRPr="00291EE0" w:rsidRDefault="00BD1159" w:rsidP="002F4791">
      <w:pPr>
        <w:pStyle w:val="FootnoteText"/>
        <w:rPr>
          <w:szCs w:val="18"/>
        </w:rPr>
      </w:pPr>
      <w:r w:rsidRPr="00037AFF">
        <w:rPr>
          <w:szCs w:val="18"/>
        </w:rPr>
        <w:tab/>
      </w:r>
      <w:r w:rsidRPr="002F4791">
        <w:rPr>
          <w:rStyle w:val="FootnoteReference"/>
        </w:rPr>
        <w:footnoteRef/>
      </w:r>
      <w:r w:rsidRPr="00037AFF">
        <w:rPr>
          <w:szCs w:val="18"/>
        </w:rPr>
        <w:t xml:space="preserve"> </w:t>
      </w:r>
      <w:r w:rsidRPr="00037AFF">
        <w:rPr>
          <w:szCs w:val="18"/>
        </w:rPr>
        <w:tab/>
        <w:t xml:space="preserve">European Court of Human Rights, </w:t>
      </w:r>
      <w:r w:rsidRPr="00037AFF">
        <w:rPr>
          <w:i/>
          <w:szCs w:val="18"/>
        </w:rPr>
        <w:t>Hentschel and Stark</w:t>
      </w:r>
      <w:r w:rsidRPr="00037AFF">
        <w:rPr>
          <w:szCs w:val="18"/>
        </w:rPr>
        <w:t xml:space="preserve"> v. </w:t>
      </w:r>
      <w:r w:rsidRPr="00037AFF">
        <w:rPr>
          <w:i/>
          <w:szCs w:val="18"/>
        </w:rPr>
        <w:t>Germany</w:t>
      </w:r>
      <w:r w:rsidRPr="00037AFF">
        <w:rPr>
          <w:szCs w:val="18"/>
        </w:rPr>
        <w:t xml:space="preserve"> (application No. 47274/15), judgment of 9 November 2017, para. </w:t>
      </w:r>
      <w:r w:rsidRPr="00291EE0">
        <w:rPr>
          <w:szCs w:val="18"/>
        </w:rPr>
        <w:t>91; and CAT/C/DEU/CO/6, para. 40.</w:t>
      </w:r>
    </w:p>
  </w:footnote>
  <w:footnote w:id="134">
    <w:p w14:paraId="0889FCE7" w14:textId="1D151FD7" w:rsidR="00BD1159" w:rsidRPr="00C11E64" w:rsidRDefault="00BD1159" w:rsidP="002F4791">
      <w:pPr>
        <w:pStyle w:val="FootnoteText"/>
        <w:rPr>
          <w:szCs w:val="18"/>
        </w:rPr>
      </w:pPr>
      <w:r w:rsidRPr="00291EE0">
        <w:rPr>
          <w:szCs w:val="18"/>
        </w:rPr>
        <w:tab/>
      </w:r>
      <w:r w:rsidRPr="002F4791">
        <w:rPr>
          <w:rStyle w:val="FootnoteReference"/>
        </w:rPr>
        <w:footnoteRef/>
      </w:r>
      <w:r w:rsidRPr="00291EE0">
        <w:rPr>
          <w:szCs w:val="18"/>
        </w:rPr>
        <w:t xml:space="preserve"> </w:t>
      </w:r>
      <w:r w:rsidRPr="00291EE0">
        <w:rPr>
          <w:szCs w:val="18"/>
        </w:rPr>
        <w:tab/>
        <w:t xml:space="preserve">CCPR/C/COD/CO/4, paras. 43–44; and CCPR/C/BHR/CO/1, para. </w:t>
      </w:r>
      <w:r w:rsidRPr="00481830">
        <w:rPr>
          <w:szCs w:val="18"/>
        </w:rPr>
        <w:t>36.</w:t>
      </w:r>
      <w:r w:rsidRPr="00037AFF">
        <w:rPr>
          <w:szCs w:val="18"/>
        </w:rPr>
        <w:t xml:space="preserve"> </w:t>
      </w:r>
      <w:r w:rsidRPr="000C39DC">
        <w:rPr>
          <w:szCs w:val="18"/>
        </w:rPr>
        <w:t xml:space="preserve">See also </w:t>
      </w:r>
      <w:r w:rsidRPr="000C39DC">
        <w:rPr>
          <w:i/>
          <w:szCs w:val="18"/>
        </w:rPr>
        <w:t>The</w:t>
      </w:r>
      <w:r w:rsidRPr="00C11E64">
        <w:rPr>
          <w:szCs w:val="18"/>
        </w:rPr>
        <w:t xml:space="preserve"> </w:t>
      </w:r>
      <w:r w:rsidRPr="00C11E64">
        <w:rPr>
          <w:i/>
          <w:szCs w:val="18"/>
        </w:rPr>
        <w:t xml:space="preserve">Minnesota Protocol on the investigation of potentially unlawful death </w:t>
      </w:r>
      <w:r w:rsidRPr="00C11E64">
        <w:rPr>
          <w:szCs w:val="18"/>
        </w:rPr>
        <w:t>(United</w:t>
      </w:r>
      <w:r>
        <w:rPr>
          <w:szCs w:val="18"/>
        </w:rPr>
        <w:t xml:space="preserve"> </w:t>
      </w:r>
      <w:r w:rsidRPr="00C11E64">
        <w:rPr>
          <w:szCs w:val="18"/>
        </w:rPr>
        <w:t>Nations publication, Sales No. E.1</w:t>
      </w:r>
      <w:r>
        <w:rPr>
          <w:szCs w:val="18"/>
        </w:rPr>
        <w:t>7</w:t>
      </w:r>
      <w:r w:rsidRPr="00C11E64">
        <w:rPr>
          <w:szCs w:val="18"/>
        </w:rPr>
        <w:t>.</w:t>
      </w:r>
      <w:r>
        <w:rPr>
          <w:szCs w:val="18"/>
        </w:rPr>
        <w:t>X</w:t>
      </w:r>
      <w:r w:rsidRPr="00C11E64">
        <w:rPr>
          <w:szCs w:val="18"/>
        </w:rPr>
        <w:t>IV.</w:t>
      </w:r>
      <w:r>
        <w:rPr>
          <w:szCs w:val="18"/>
        </w:rPr>
        <w:t>3</w:t>
      </w:r>
      <w:r w:rsidRPr="00C11E64">
        <w:rPr>
          <w:szCs w:val="18"/>
        </w:rPr>
        <w:t>).</w:t>
      </w:r>
    </w:p>
  </w:footnote>
  <w:footnote w:id="135">
    <w:p w14:paraId="30B7E231" w14:textId="77777777" w:rsidR="00BD1159" w:rsidRPr="00037AFF" w:rsidRDefault="00BD1159" w:rsidP="002F4791">
      <w:pPr>
        <w:pStyle w:val="FootnoteText"/>
      </w:pPr>
      <w:r w:rsidRPr="00C11E64">
        <w:tab/>
      </w:r>
      <w:r w:rsidRPr="002F4791">
        <w:rPr>
          <w:rStyle w:val="FootnoteReference"/>
        </w:rPr>
        <w:footnoteRef/>
      </w:r>
      <w:r w:rsidRPr="000C39DC">
        <w:t xml:space="preserve"> </w:t>
      </w:r>
      <w:r w:rsidRPr="000C39DC">
        <w:tab/>
        <w:t>General Assembly r</w:t>
      </w:r>
      <w:r w:rsidRPr="00C11E64">
        <w:t>esolution 60/147, annex.</w:t>
      </w:r>
    </w:p>
  </w:footnote>
  <w:footnote w:id="136">
    <w:p w14:paraId="196D3517" w14:textId="77777777" w:rsidR="00BD1159" w:rsidRPr="00C11E64"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291EE0">
        <w:rPr>
          <w:i/>
          <w:szCs w:val="18"/>
        </w:rPr>
        <w:t>United Nations Human Rights Guidance on Less-Lethal Weapons in Law Enforcement</w:t>
      </w:r>
      <w:r w:rsidRPr="00C11E64">
        <w:rPr>
          <w:szCs w:val="18"/>
        </w:rPr>
        <w:t>, paras. 3.3–3.5.</w:t>
      </w:r>
    </w:p>
  </w:footnote>
  <w:footnote w:id="137">
    <w:p w14:paraId="0D9A6B2E" w14:textId="77777777" w:rsidR="00BD1159" w:rsidRPr="00037AFF" w:rsidRDefault="00BD1159" w:rsidP="002F4791">
      <w:pPr>
        <w:pStyle w:val="FootnoteText"/>
        <w:rPr>
          <w:szCs w:val="18"/>
        </w:rPr>
      </w:pPr>
      <w:r w:rsidRPr="00C11E64">
        <w:rPr>
          <w:szCs w:val="18"/>
        </w:rPr>
        <w:tab/>
      </w:r>
      <w:r w:rsidRPr="002F4791">
        <w:rPr>
          <w:rStyle w:val="FootnoteReference"/>
        </w:rPr>
        <w:footnoteRef/>
      </w:r>
      <w:r w:rsidRPr="00C11E64">
        <w:rPr>
          <w:szCs w:val="18"/>
        </w:rPr>
        <w:t xml:space="preserve"> </w:t>
      </w:r>
      <w:r w:rsidRPr="00C11E64">
        <w:rPr>
          <w:szCs w:val="18"/>
        </w:rPr>
        <w:tab/>
        <w:t>General comment No. 36, para. 15.</w:t>
      </w:r>
    </w:p>
  </w:footnote>
  <w:footnote w:id="138">
    <w:p w14:paraId="780E838C" w14:textId="77777777" w:rsidR="00BD1159" w:rsidRPr="00037AFF" w:rsidRDefault="00BD1159" w:rsidP="002F4791">
      <w:pPr>
        <w:pStyle w:val="FootnoteText"/>
      </w:pPr>
      <w:r w:rsidRPr="00037AFF">
        <w:tab/>
      </w:r>
      <w:r w:rsidRPr="002F4791">
        <w:rPr>
          <w:rStyle w:val="FootnoteReference"/>
        </w:rPr>
        <w:footnoteRef/>
      </w:r>
      <w:r w:rsidRPr="00037AFF">
        <w:t xml:space="preserve"> </w:t>
      </w:r>
      <w:r w:rsidRPr="00037AFF">
        <w:tab/>
      </w:r>
      <w:r w:rsidRPr="00037AFF">
        <w:rPr>
          <w:i/>
        </w:rPr>
        <w:t>International Code of Conduct for Private Security Service Providers</w:t>
      </w:r>
      <w:r w:rsidRPr="00037AFF">
        <w:t xml:space="preserve"> (2010)</w:t>
      </w:r>
      <w:r>
        <w:t>.</w:t>
      </w:r>
    </w:p>
  </w:footnote>
  <w:footnote w:id="139">
    <w:p w14:paraId="5FD988C5" w14:textId="77777777" w:rsidR="00BD1159" w:rsidRPr="00C11E64" w:rsidRDefault="00BD1159" w:rsidP="002F4791">
      <w:pPr>
        <w:pStyle w:val="FootnoteText"/>
        <w:rPr>
          <w:szCs w:val="18"/>
        </w:rPr>
      </w:pPr>
      <w:r w:rsidRPr="00037AFF">
        <w:rPr>
          <w:szCs w:val="18"/>
        </w:rPr>
        <w:tab/>
      </w:r>
      <w:r w:rsidRPr="002F4791">
        <w:rPr>
          <w:rStyle w:val="FootnoteReference"/>
        </w:rPr>
        <w:footnoteRef/>
      </w:r>
      <w:r w:rsidRPr="00037AFF">
        <w:rPr>
          <w:szCs w:val="18"/>
        </w:rPr>
        <w:tab/>
      </w:r>
      <w:r w:rsidRPr="00291EE0">
        <w:rPr>
          <w:i/>
          <w:szCs w:val="18"/>
        </w:rPr>
        <w:t>United Nations Human Rights Guidance on Less-Lethal Weapons in Law Enforcement</w:t>
      </w:r>
      <w:r w:rsidRPr="00C11E64">
        <w:rPr>
          <w:szCs w:val="18"/>
        </w:rPr>
        <w:t>, para. 3.2.</w:t>
      </w:r>
    </w:p>
  </w:footnote>
  <w:footnote w:id="140">
    <w:p w14:paraId="3760D199" w14:textId="77777777" w:rsidR="00BD1159" w:rsidRPr="00291EE0" w:rsidRDefault="00BD1159" w:rsidP="002F4791">
      <w:pPr>
        <w:pStyle w:val="FootnoteText"/>
        <w:rPr>
          <w:szCs w:val="18"/>
        </w:rPr>
      </w:pPr>
      <w:r w:rsidRPr="00C11E64">
        <w:rPr>
          <w:szCs w:val="18"/>
        </w:rPr>
        <w:tab/>
      </w:r>
      <w:r w:rsidRPr="002F4791">
        <w:rPr>
          <w:rStyle w:val="FootnoteReference"/>
        </w:rPr>
        <w:footnoteRef/>
      </w:r>
      <w:r w:rsidRPr="00C11E64">
        <w:rPr>
          <w:szCs w:val="18"/>
        </w:rPr>
        <w:t xml:space="preserve"> </w:t>
      </w:r>
      <w:r w:rsidRPr="00C11E64">
        <w:rPr>
          <w:szCs w:val="18"/>
        </w:rPr>
        <w:tab/>
        <w:t xml:space="preserve">CCPR/C/CHN-HKG/CO/3, para. 10; and CCPR/C/CHN-MAC/CO/1, para. </w:t>
      </w:r>
      <w:r w:rsidRPr="00291EE0">
        <w:rPr>
          <w:szCs w:val="18"/>
        </w:rPr>
        <w:t>16.</w:t>
      </w:r>
    </w:p>
  </w:footnote>
  <w:footnote w:id="141">
    <w:p w14:paraId="1855A0DE" w14:textId="77777777" w:rsidR="00BD1159" w:rsidRPr="00291EE0" w:rsidRDefault="00BD1159" w:rsidP="002F4791">
      <w:pPr>
        <w:pStyle w:val="FootnoteText"/>
      </w:pPr>
      <w:r w:rsidRPr="00291EE0">
        <w:tab/>
      </w:r>
      <w:r w:rsidRPr="002F4791">
        <w:rPr>
          <w:rStyle w:val="FootnoteReference"/>
        </w:rPr>
        <w:footnoteRef/>
      </w:r>
      <w:r w:rsidRPr="00291EE0">
        <w:t xml:space="preserve"> </w:t>
      </w:r>
      <w:r w:rsidRPr="00291EE0">
        <w:tab/>
        <w:t>A/HRC/31/66, para. 71.</w:t>
      </w:r>
    </w:p>
  </w:footnote>
  <w:footnote w:id="142">
    <w:p w14:paraId="280926A9" w14:textId="77777777" w:rsidR="00BD1159" w:rsidRPr="00291EE0" w:rsidRDefault="00BD1159" w:rsidP="002F4791">
      <w:pPr>
        <w:pStyle w:val="FootnoteText"/>
        <w:rPr>
          <w:szCs w:val="18"/>
        </w:rPr>
      </w:pPr>
      <w:r w:rsidRPr="00291EE0">
        <w:rPr>
          <w:szCs w:val="18"/>
        </w:rPr>
        <w:tab/>
      </w:r>
      <w:r w:rsidRPr="002F4791">
        <w:rPr>
          <w:rStyle w:val="FootnoteReference"/>
        </w:rPr>
        <w:footnoteRef/>
      </w:r>
      <w:r w:rsidRPr="00291EE0">
        <w:rPr>
          <w:szCs w:val="18"/>
        </w:rPr>
        <w:t xml:space="preserve"> </w:t>
      </w:r>
      <w:r w:rsidRPr="00291EE0">
        <w:rPr>
          <w:szCs w:val="18"/>
        </w:rPr>
        <w:tab/>
        <w:t>Ibid., para. 67 (f).</w:t>
      </w:r>
    </w:p>
  </w:footnote>
  <w:footnote w:id="143">
    <w:p w14:paraId="021CFC36" w14:textId="77777777" w:rsidR="00BD1159" w:rsidRPr="007C5781" w:rsidRDefault="00BD1159" w:rsidP="002F4791">
      <w:pPr>
        <w:pStyle w:val="FootnoteText"/>
        <w:rPr>
          <w:szCs w:val="18"/>
          <w:lang w:val="es-ES"/>
        </w:rPr>
      </w:pPr>
      <w:r w:rsidRPr="00291EE0">
        <w:rPr>
          <w:szCs w:val="18"/>
        </w:rPr>
        <w:tab/>
      </w:r>
      <w:r w:rsidRPr="002F4791">
        <w:rPr>
          <w:rStyle w:val="FootnoteReference"/>
        </w:rPr>
        <w:footnoteRef/>
      </w:r>
      <w:r w:rsidRPr="00291EE0">
        <w:rPr>
          <w:szCs w:val="18"/>
        </w:rPr>
        <w:t xml:space="preserve"> </w:t>
      </w:r>
      <w:r w:rsidRPr="00291EE0">
        <w:rPr>
          <w:szCs w:val="18"/>
        </w:rPr>
        <w:tab/>
        <w:t>General comment No. 29</w:t>
      </w:r>
      <w:r w:rsidRPr="00291EE0">
        <w:rPr>
          <w:lang w:val="en-US"/>
        </w:rPr>
        <w:t xml:space="preserve"> </w:t>
      </w:r>
      <w:r w:rsidRPr="00FA7F22">
        <w:rPr>
          <w:szCs w:val="18"/>
        </w:rPr>
        <w:t>(2001) on derogations from provisions of the Covenant during a state of emergency</w:t>
      </w:r>
      <w:r w:rsidRPr="00291EE0">
        <w:rPr>
          <w:szCs w:val="18"/>
        </w:rPr>
        <w:t xml:space="preserve">, para. </w:t>
      </w:r>
      <w:r w:rsidRPr="00291EE0">
        <w:rPr>
          <w:szCs w:val="18"/>
          <w:lang w:val="es-ES"/>
        </w:rPr>
        <w:t xml:space="preserve">5. See also CCPR/C/128/2, para. </w:t>
      </w:r>
      <w:r w:rsidRPr="007C5781">
        <w:rPr>
          <w:szCs w:val="18"/>
          <w:lang w:val="es-ES"/>
        </w:rPr>
        <w:t>2 (c).</w:t>
      </w:r>
    </w:p>
  </w:footnote>
  <w:footnote w:id="144">
    <w:p w14:paraId="2D045CCA" w14:textId="77777777" w:rsidR="00BD1159" w:rsidRPr="007C5781" w:rsidRDefault="00BD1159" w:rsidP="002F4791">
      <w:pPr>
        <w:pStyle w:val="FootnoteText"/>
        <w:rPr>
          <w:szCs w:val="18"/>
          <w:lang w:val="es-ES"/>
        </w:rPr>
      </w:pPr>
      <w:r w:rsidRPr="007C5781">
        <w:rPr>
          <w:szCs w:val="18"/>
          <w:lang w:val="es-ES"/>
        </w:rPr>
        <w:tab/>
      </w:r>
      <w:r w:rsidRPr="002F4791">
        <w:rPr>
          <w:rStyle w:val="FootnoteReference"/>
        </w:rPr>
        <w:footnoteRef/>
      </w:r>
      <w:r w:rsidRPr="007C5781">
        <w:rPr>
          <w:szCs w:val="18"/>
          <w:lang w:val="es-ES"/>
        </w:rPr>
        <w:t xml:space="preserve"> </w:t>
      </w:r>
      <w:r w:rsidRPr="007C5781">
        <w:rPr>
          <w:szCs w:val="18"/>
          <w:lang w:val="es-ES"/>
        </w:rPr>
        <w:tab/>
        <w:t>General comment No. 29, paras. 5–9.</w:t>
      </w:r>
    </w:p>
  </w:footnote>
  <w:footnote w:id="145">
    <w:p w14:paraId="1B687B91" w14:textId="77777777" w:rsidR="00BD1159" w:rsidRPr="007C5781" w:rsidRDefault="00BD1159" w:rsidP="002F4791">
      <w:pPr>
        <w:pStyle w:val="FootnoteText"/>
        <w:rPr>
          <w:lang w:val="es-ES"/>
        </w:rPr>
      </w:pPr>
      <w:r w:rsidRPr="007C5781">
        <w:rPr>
          <w:lang w:val="es-ES"/>
        </w:rPr>
        <w:tab/>
      </w:r>
      <w:r w:rsidRPr="002F4791">
        <w:rPr>
          <w:rStyle w:val="FootnoteReference"/>
        </w:rPr>
        <w:footnoteRef/>
      </w:r>
      <w:r w:rsidRPr="007C5781">
        <w:rPr>
          <w:lang w:val="es-ES"/>
        </w:rPr>
        <w:t xml:space="preserve"> </w:t>
      </w:r>
      <w:r w:rsidRPr="007C5781">
        <w:rPr>
          <w:lang w:val="es-ES"/>
        </w:rPr>
        <w:tab/>
      </w:r>
      <w:r w:rsidRPr="007C5781">
        <w:rPr>
          <w:szCs w:val="18"/>
          <w:lang w:val="es-ES"/>
        </w:rPr>
        <w:t>General comment No. 36, para. 64.</w:t>
      </w:r>
    </w:p>
  </w:footnote>
  <w:footnote w:id="146">
    <w:p w14:paraId="12592D6A" w14:textId="77777777" w:rsidR="00BD1159" w:rsidRPr="00037AFF" w:rsidRDefault="00BD1159" w:rsidP="002F4791">
      <w:pPr>
        <w:pStyle w:val="FootnoteText"/>
        <w:rPr>
          <w:szCs w:val="18"/>
        </w:rPr>
      </w:pPr>
      <w:r w:rsidRPr="007C5781">
        <w:rPr>
          <w:szCs w:val="18"/>
          <w:lang w:val="es-ES"/>
        </w:rPr>
        <w:tab/>
      </w:r>
      <w:r w:rsidRPr="002F4791">
        <w:rPr>
          <w:rStyle w:val="FootnoteReference"/>
        </w:rPr>
        <w:footnoteRef/>
      </w:r>
      <w:r w:rsidRPr="00291EE0">
        <w:rPr>
          <w:szCs w:val="18"/>
          <w:lang w:val="es-ES"/>
        </w:rPr>
        <w:tab/>
        <w:t xml:space="preserve">CCPR/C/ISR/CO/3, para. 9; CCPR/C/UZB/CO/3, para. </w:t>
      </w:r>
      <w:r w:rsidRPr="002D769A">
        <w:rPr>
          <w:szCs w:val="18"/>
          <w:lang w:val="pt-BR"/>
        </w:rPr>
        <w:t xml:space="preserve">8; </w:t>
      </w:r>
      <w:r w:rsidRPr="002D769A">
        <w:rPr>
          <w:i/>
          <w:szCs w:val="18"/>
          <w:lang w:val="pt-BR"/>
        </w:rPr>
        <w:t>Olmedo</w:t>
      </w:r>
      <w:r w:rsidRPr="002D769A">
        <w:rPr>
          <w:szCs w:val="18"/>
          <w:lang w:val="pt-BR"/>
        </w:rPr>
        <w:t xml:space="preserve"> </w:t>
      </w:r>
      <w:r w:rsidRPr="002D769A">
        <w:rPr>
          <w:i/>
          <w:iCs/>
          <w:szCs w:val="18"/>
          <w:lang w:val="pt-BR"/>
        </w:rPr>
        <w:t>v.</w:t>
      </w:r>
      <w:r w:rsidRPr="002D769A">
        <w:rPr>
          <w:szCs w:val="18"/>
          <w:lang w:val="pt-BR"/>
        </w:rPr>
        <w:t xml:space="preserve"> </w:t>
      </w:r>
      <w:r w:rsidRPr="002D769A">
        <w:rPr>
          <w:i/>
          <w:szCs w:val="18"/>
          <w:lang w:val="pt-BR"/>
        </w:rPr>
        <w:t>Paraguay</w:t>
      </w:r>
      <w:r w:rsidRPr="002D769A">
        <w:rPr>
          <w:szCs w:val="18"/>
          <w:lang w:val="pt-BR"/>
        </w:rPr>
        <w:t xml:space="preserve"> (CCPR/C/104/D/1828/2008), para. </w:t>
      </w:r>
      <w:r w:rsidRPr="00037AFF">
        <w:rPr>
          <w:szCs w:val="18"/>
        </w:rPr>
        <w:t xml:space="preserve">7.5; </w:t>
      </w:r>
      <w:r w:rsidRPr="00291EE0">
        <w:rPr>
          <w:szCs w:val="18"/>
        </w:rPr>
        <w:t xml:space="preserve">and </w:t>
      </w:r>
      <w:r w:rsidRPr="00037AFF">
        <w:rPr>
          <w:i/>
          <w:iCs/>
          <w:szCs w:val="18"/>
        </w:rPr>
        <w:t>Benítez</w:t>
      </w:r>
      <w:r w:rsidRPr="00037AFF">
        <w:rPr>
          <w:szCs w:val="18"/>
        </w:rPr>
        <w:t xml:space="preserve"> </w:t>
      </w:r>
      <w:r w:rsidRPr="00037AFF">
        <w:rPr>
          <w:i/>
          <w:szCs w:val="18"/>
        </w:rPr>
        <w:t>Gamarra v. Paraguay</w:t>
      </w:r>
      <w:r w:rsidRPr="00037AFF">
        <w:rPr>
          <w:szCs w:val="18"/>
        </w:rPr>
        <w:t xml:space="preserve"> (CCPR/C/104/D/1829/2008), para. 7.4.</w:t>
      </w:r>
    </w:p>
  </w:footnote>
  <w:footnote w:id="147">
    <w:p w14:paraId="022FF6C8" w14:textId="77777777" w:rsidR="00BD1159" w:rsidRPr="00291EE0" w:rsidRDefault="00BD1159" w:rsidP="002F4791">
      <w:pPr>
        <w:pStyle w:val="FootnoteText"/>
        <w:rPr>
          <w:szCs w:val="18"/>
          <w:lang w:val="es-ES"/>
        </w:rPr>
      </w:pPr>
      <w:r w:rsidRPr="00037AFF">
        <w:rPr>
          <w:szCs w:val="18"/>
        </w:rPr>
        <w:tab/>
      </w:r>
      <w:r w:rsidRPr="002F4791">
        <w:rPr>
          <w:rStyle w:val="FootnoteReference"/>
        </w:rPr>
        <w:footnoteRef/>
      </w:r>
      <w:r w:rsidRPr="00037AFF">
        <w:rPr>
          <w:szCs w:val="18"/>
        </w:rPr>
        <w:tab/>
        <w:t>Rome Statute of the International Criminal Court, art</w:t>
      </w:r>
      <w:r>
        <w:rPr>
          <w:szCs w:val="18"/>
        </w:rPr>
        <w:t>.</w:t>
      </w:r>
      <w:r w:rsidRPr="00037AFF">
        <w:rPr>
          <w:szCs w:val="18"/>
        </w:rPr>
        <w:t xml:space="preserve"> </w:t>
      </w:r>
      <w:r w:rsidRPr="00291EE0">
        <w:rPr>
          <w:szCs w:val="18"/>
          <w:lang w:val="es-ES"/>
        </w:rPr>
        <w:t>7.</w:t>
      </w:r>
    </w:p>
  </w:footnote>
  <w:footnote w:id="148">
    <w:p w14:paraId="051AFDC6"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6D7793">
        <w:rPr>
          <w:szCs w:val="18"/>
          <w:lang w:val="es-ES"/>
        </w:rPr>
        <w:t xml:space="preserve"> </w:t>
      </w:r>
      <w:r w:rsidRPr="006D7793">
        <w:rPr>
          <w:szCs w:val="18"/>
          <w:lang w:val="es-ES"/>
        </w:rPr>
        <w:tab/>
      </w:r>
      <w:r w:rsidRPr="006D7793">
        <w:rPr>
          <w:i/>
          <w:szCs w:val="18"/>
          <w:lang w:val="es-ES"/>
        </w:rPr>
        <w:t>Evrezov et al. v. Belarus</w:t>
      </w:r>
      <w:r w:rsidRPr="006D7793">
        <w:rPr>
          <w:szCs w:val="18"/>
          <w:lang w:val="es-ES"/>
        </w:rPr>
        <w:t xml:space="preserve">, paras. </w:t>
      </w:r>
      <w:r w:rsidRPr="00291EE0">
        <w:rPr>
          <w:szCs w:val="18"/>
          <w:lang w:val="es-ES"/>
        </w:rPr>
        <w:t>3.3 and 8.9.</w:t>
      </w:r>
    </w:p>
  </w:footnote>
  <w:footnote w:id="149">
    <w:p w14:paraId="7786415D" w14:textId="77777777" w:rsidR="00BD1159" w:rsidRPr="00291EE0" w:rsidRDefault="00BD1159" w:rsidP="002F4791">
      <w:pPr>
        <w:pStyle w:val="FootnoteText"/>
        <w:rPr>
          <w:szCs w:val="18"/>
          <w:lang w:val="es-ES"/>
        </w:rPr>
      </w:pPr>
      <w:r w:rsidRPr="00291EE0">
        <w:rPr>
          <w:szCs w:val="18"/>
          <w:lang w:val="es-ES"/>
        </w:rPr>
        <w:tab/>
      </w:r>
      <w:r w:rsidRPr="002F4791">
        <w:rPr>
          <w:rStyle w:val="FootnoteReference"/>
        </w:rPr>
        <w:footnoteRef/>
      </w:r>
      <w:r w:rsidRPr="00291EE0">
        <w:rPr>
          <w:szCs w:val="18"/>
          <w:lang w:val="es-ES"/>
        </w:rPr>
        <w:t xml:space="preserve"> </w:t>
      </w:r>
      <w:r w:rsidRPr="00291EE0">
        <w:rPr>
          <w:szCs w:val="18"/>
          <w:lang w:val="es-ES"/>
        </w:rPr>
        <w:tab/>
        <w:t>General comment No. 22, para. 8.</w:t>
      </w:r>
    </w:p>
  </w:footnote>
  <w:footnote w:id="150">
    <w:p w14:paraId="7486729A" w14:textId="77777777" w:rsidR="00BD1159" w:rsidRPr="00037AFF" w:rsidRDefault="00BD1159" w:rsidP="002F4791">
      <w:pPr>
        <w:pStyle w:val="FootnoteText"/>
        <w:rPr>
          <w:szCs w:val="18"/>
        </w:rPr>
      </w:pPr>
      <w:r w:rsidRPr="00291EE0">
        <w:rPr>
          <w:szCs w:val="18"/>
          <w:lang w:val="es-ES"/>
        </w:rPr>
        <w:tab/>
      </w:r>
      <w:r w:rsidRPr="002F4791">
        <w:rPr>
          <w:rStyle w:val="FootnoteReference"/>
        </w:rPr>
        <w:footnoteRef/>
      </w:r>
      <w:r w:rsidRPr="00291EE0">
        <w:rPr>
          <w:szCs w:val="18"/>
          <w:lang w:val="es-ES"/>
        </w:rPr>
        <w:t xml:space="preserve"> </w:t>
      </w:r>
      <w:r w:rsidRPr="00291EE0">
        <w:rPr>
          <w:szCs w:val="18"/>
          <w:lang w:val="es-ES"/>
        </w:rPr>
        <w:tab/>
      </w:r>
      <w:r w:rsidRPr="00291EE0">
        <w:rPr>
          <w:i/>
          <w:szCs w:val="18"/>
          <w:lang w:val="es-ES"/>
        </w:rPr>
        <w:t>Sudalenko v. Belarus</w:t>
      </w:r>
      <w:r w:rsidRPr="00291EE0">
        <w:rPr>
          <w:szCs w:val="18"/>
          <w:lang w:val="es-ES"/>
        </w:rPr>
        <w:t xml:space="preserve">, para. </w:t>
      </w:r>
      <w:r w:rsidRPr="00666C77">
        <w:rPr>
          <w:szCs w:val="18"/>
        </w:rPr>
        <w:t>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B253E" w14:textId="77777777" w:rsidR="00BD1159" w:rsidRDefault="00BD1159" w:rsidP="002F4B89">
    <w:pPr>
      <w:pStyle w:val="Header"/>
    </w:pPr>
    <w:r>
      <w:t>CCPR/C/GC/37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85B9F" w14:textId="77777777" w:rsidR="00BD1159" w:rsidRDefault="00BD1159" w:rsidP="002F4B89">
    <w:pPr>
      <w:pStyle w:val="Header"/>
      <w:jc w:val="right"/>
    </w:pPr>
    <w:r>
      <w:t>CCPR/C/GC/37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6BA1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D13F3"/>
    <w:multiLevelType w:val="hybridMultilevel"/>
    <w:tmpl w:val="284A18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C87BAF"/>
    <w:multiLevelType w:val="hybridMultilevel"/>
    <w:tmpl w:val="656EA426"/>
    <w:lvl w:ilvl="0" w:tplc="5A8C2D90">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BE4047"/>
    <w:multiLevelType w:val="hybridMultilevel"/>
    <w:tmpl w:val="85522BAE"/>
    <w:lvl w:ilvl="0" w:tplc="9254031C">
      <w:start w:val="7"/>
      <w:numFmt w:val="bullet"/>
      <w:lvlText w:val="﷒"/>
      <w:lvlJc w:val="left"/>
      <w:pPr>
        <w:ind w:left="720" w:hanging="360"/>
      </w:pPr>
      <w:rPr>
        <w:rFonts w:ascii="Calibri" w:eastAsia="Calibri" w:hAnsi="Calibri"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7457A"/>
    <w:multiLevelType w:val="hybridMultilevel"/>
    <w:tmpl w:val="C3A40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676685F"/>
    <w:multiLevelType w:val="hybridMultilevel"/>
    <w:tmpl w:val="59A6BDD2"/>
    <w:lvl w:ilvl="0" w:tplc="DD30F31E">
      <w:start w:val="1"/>
      <w:numFmt w:val="upperRoman"/>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210D86"/>
    <w:multiLevelType w:val="multilevel"/>
    <w:tmpl w:val="6D56F350"/>
    <w:lvl w:ilvl="0">
      <w:start w:val="9"/>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pPr>
      <w:rPr>
        <w:rFonts w:ascii="Times New Roman" w:eastAsia="Times New Roman" w:hAnsi="Times New Roman" w:hint="default"/>
        <w:color w:val="E94F35"/>
        <w:spacing w:val="-3"/>
        <w:w w:val="107"/>
        <w:sz w:val="17"/>
        <w:szCs w:val="17"/>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1DAB60CD"/>
    <w:multiLevelType w:val="hybridMultilevel"/>
    <w:tmpl w:val="AE884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B61034"/>
    <w:multiLevelType w:val="hybridMultilevel"/>
    <w:tmpl w:val="AE8845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02188"/>
    <w:multiLevelType w:val="multilevel"/>
    <w:tmpl w:val="3238F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152695"/>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E954175"/>
    <w:multiLevelType w:val="hybridMultilevel"/>
    <w:tmpl w:val="D4A2EAB8"/>
    <w:lvl w:ilvl="0" w:tplc="5A38853A">
      <w:start w:val="11"/>
      <w:numFmt w:val="decimal"/>
      <w:lvlText w:val="%1."/>
      <w:lvlJc w:val="left"/>
      <w:pPr>
        <w:ind w:hanging="851"/>
      </w:pPr>
      <w:rPr>
        <w:rFonts w:ascii="Times New Roman" w:eastAsia="Times New Roman" w:hAnsi="Times New Roman" w:hint="default"/>
        <w:color w:val="E94F35"/>
        <w:spacing w:val="-3"/>
        <w:w w:val="122"/>
        <w:sz w:val="17"/>
        <w:szCs w:val="17"/>
      </w:rPr>
    </w:lvl>
    <w:lvl w:ilvl="1" w:tplc="9C7CDC94">
      <w:start w:val="1"/>
      <w:numFmt w:val="lowerLetter"/>
      <w:lvlText w:val="%2)"/>
      <w:lvlJc w:val="left"/>
      <w:pPr>
        <w:ind w:hanging="284"/>
      </w:pPr>
      <w:rPr>
        <w:rFonts w:ascii="Times New Roman" w:eastAsia="Times New Roman" w:hAnsi="Times New Roman" w:hint="default"/>
        <w:color w:val="E94F35"/>
        <w:spacing w:val="-3"/>
        <w:w w:val="107"/>
        <w:sz w:val="17"/>
        <w:szCs w:val="17"/>
      </w:rPr>
    </w:lvl>
    <w:lvl w:ilvl="2" w:tplc="D0749192">
      <w:start w:val="1"/>
      <w:numFmt w:val="lowerRoman"/>
      <w:lvlText w:val="%3."/>
      <w:lvlJc w:val="left"/>
      <w:pPr>
        <w:ind w:hanging="290"/>
        <w:jc w:val="right"/>
      </w:pPr>
      <w:rPr>
        <w:rFonts w:ascii="Times New Roman" w:eastAsia="Times New Roman" w:hAnsi="Times New Roman" w:hint="default"/>
        <w:color w:val="E94F35"/>
        <w:spacing w:val="-3"/>
        <w:w w:val="110"/>
        <w:sz w:val="17"/>
        <w:szCs w:val="17"/>
      </w:rPr>
    </w:lvl>
    <w:lvl w:ilvl="3" w:tplc="0DE8B9DE">
      <w:start w:val="1"/>
      <w:numFmt w:val="bullet"/>
      <w:lvlText w:val="•"/>
      <w:lvlJc w:val="left"/>
      <w:rPr>
        <w:rFonts w:hint="default"/>
      </w:rPr>
    </w:lvl>
    <w:lvl w:ilvl="4" w:tplc="0F325856">
      <w:start w:val="1"/>
      <w:numFmt w:val="bullet"/>
      <w:lvlText w:val="•"/>
      <w:lvlJc w:val="left"/>
      <w:rPr>
        <w:rFonts w:hint="default"/>
      </w:rPr>
    </w:lvl>
    <w:lvl w:ilvl="5" w:tplc="2FF89582">
      <w:start w:val="1"/>
      <w:numFmt w:val="bullet"/>
      <w:lvlText w:val="•"/>
      <w:lvlJc w:val="left"/>
      <w:rPr>
        <w:rFonts w:hint="default"/>
      </w:rPr>
    </w:lvl>
    <w:lvl w:ilvl="6" w:tplc="23FA86CC">
      <w:start w:val="1"/>
      <w:numFmt w:val="bullet"/>
      <w:lvlText w:val="•"/>
      <w:lvlJc w:val="left"/>
      <w:rPr>
        <w:rFonts w:hint="default"/>
      </w:rPr>
    </w:lvl>
    <w:lvl w:ilvl="7" w:tplc="DBF27AA4">
      <w:start w:val="1"/>
      <w:numFmt w:val="bullet"/>
      <w:lvlText w:val="•"/>
      <w:lvlJc w:val="left"/>
      <w:rPr>
        <w:rFonts w:hint="default"/>
      </w:rPr>
    </w:lvl>
    <w:lvl w:ilvl="8" w:tplc="56CEABB4">
      <w:start w:val="1"/>
      <w:numFmt w:val="bullet"/>
      <w:lvlText w:val="•"/>
      <w:lvlJc w:val="left"/>
      <w:rPr>
        <w:rFonts w:hint="default"/>
      </w:rPr>
    </w:lvl>
  </w:abstractNum>
  <w:abstractNum w:abstractNumId="16" w15:restartNumberingAfterBreak="0">
    <w:nsid w:val="2E9550C8"/>
    <w:multiLevelType w:val="hybridMultilevel"/>
    <w:tmpl w:val="FC8E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8016A9"/>
    <w:multiLevelType w:val="hybridMultilevel"/>
    <w:tmpl w:val="906048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193D45"/>
    <w:multiLevelType w:val="hybridMultilevel"/>
    <w:tmpl w:val="BBB0DAF2"/>
    <w:lvl w:ilvl="0" w:tplc="E71CDD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8555AF"/>
    <w:multiLevelType w:val="hybridMultilevel"/>
    <w:tmpl w:val="1A4AF82C"/>
    <w:lvl w:ilvl="0" w:tplc="1BCE10F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4D79D0"/>
    <w:multiLevelType w:val="multilevel"/>
    <w:tmpl w:val="1A4AF82C"/>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C34FCC"/>
    <w:multiLevelType w:val="hybridMultilevel"/>
    <w:tmpl w:val="54E0815E"/>
    <w:lvl w:ilvl="0" w:tplc="4C1060DC">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8D50CE"/>
    <w:multiLevelType w:val="hybridMultilevel"/>
    <w:tmpl w:val="D1123D20"/>
    <w:lvl w:ilvl="0" w:tplc="AD1EF6EE">
      <w:start w:val="7"/>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B44C4F"/>
    <w:multiLevelType w:val="hybridMultilevel"/>
    <w:tmpl w:val="4EA0ABE4"/>
    <w:lvl w:ilvl="0" w:tplc="A72848CC">
      <w:start w:val="7"/>
      <w:numFmt w:val="bullet"/>
      <w:lvlText w:val="﷒"/>
      <w:lvlJc w:val="left"/>
      <w:pPr>
        <w:ind w:left="720" w:hanging="360"/>
      </w:pPr>
      <w:rPr>
        <w:rFonts w:ascii="Calibri" w:eastAsia="Calibri" w:hAnsi="Calibri"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B06606"/>
    <w:multiLevelType w:val="hybridMultilevel"/>
    <w:tmpl w:val="F9083A5C"/>
    <w:lvl w:ilvl="0" w:tplc="39480966">
      <w:start w:val="7"/>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42B80"/>
    <w:multiLevelType w:val="multilevel"/>
    <w:tmpl w:val="E7AEBE16"/>
    <w:lvl w:ilvl="0">
      <w:start w:val="1"/>
      <w:numFmt w:val="upperRoman"/>
      <w:suff w:val="space"/>
      <w:lvlText w:val="%1.  "/>
      <w:lvlJc w:val="left"/>
      <w:pPr>
        <w:ind w:left="0" w:firstLine="0"/>
      </w:pPr>
      <w:rPr>
        <w:u w:val="none"/>
      </w:rPr>
    </w:lvl>
    <w:lvl w:ilvl="1">
      <w:start w:val="1"/>
      <w:numFmt w:val="upperLetter"/>
      <w:suff w:val="space"/>
      <w:lvlText w:val="%2.  "/>
      <w:lvlJc w:val="left"/>
      <w:pPr>
        <w:ind w:left="0" w:firstLine="0"/>
      </w:pPr>
      <w:rPr>
        <w:b/>
        <w:i w:val="0"/>
        <w:u w:val="none"/>
      </w:rPr>
    </w:lvl>
    <w:lvl w:ilvl="2">
      <w:start w:val="1"/>
      <w:numFmt w:val="decimal"/>
      <w:suff w:val="space"/>
      <w:lvlText w:val="%3.  "/>
      <w:lvlJc w:val="left"/>
      <w:pPr>
        <w:ind w:left="0" w:firstLine="0"/>
      </w:pPr>
      <w:rPr>
        <w:u w:val="none"/>
      </w:rPr>
    </w:lvl>
    <w:lvl w:ilvl="3">
      <w:start w:val="1"/>
      <w:numFmt w:val="lowerLetter"/>
      <w:suff w:val="space"/>
      <w:lvlText w:val="(%4)  "/>
      <w:lvlJc w:val="left"/>
      <w:pPr>
        <w:ind w:left="0" w:firstLine="0"/>
      </w:pPr>
      <w:rPr>
        <w:b w:val="0"/>
        <w:i w:val="0"/>
        <w:u w:val="none"/>
      </w:rPr>
    </w:lvl>
    <w:lvl w:ilvl="4">
      <w:start w:val="1"/>
      <w:numFmt w:val="lowerRoman"/>
      <w:suff w:val="space"/>
      <w:lvlText w:val="(%5)  "/>
      <w:lvlJc w:val="left"/>
      <w:pPr>
        <w:ind w:left="0" w:firstLine="851"/>
      </w:pPr>
      <w:rPr>
        <w:caps w:val="0"/>
        <w:strike w:val="0"/>
        <w:dstrike w:val="0"/>
        <w:vanish w:val="0"/>
        <w:u w:val="none"/>
        <w:vertAlign w:val="baseline"/>
      </w:rPr>
    </w:lvl>
    <w:lvl w:ilvl="5">
      <w:start w:val="1"/>
      <w:numFmt w:val="lowerLetter"/>
      <w:suff w:val="space"/>
      <w:lvlText w:val="%6.  "/>
      <w:lvlJc w:val="left"/>
      <w:pPr>
        <w:ind w:left="0" w:firstLine="1701"/>
      </w:pPr>
      <w:rPr>
        <w:u w:val="none"/>
      </w:rPr>
    </w:lvl>
    <w:lvl w:ilvl="6">
      <w:start w:val="1"/>
      <w:numFmt w:val="lowerRoman"/>
      <w:suff w:val="space"/>
      <w:lvlText w:val="%7.  "/>
      <w:lvlJc w:val="left"/>
      <w:pPr>
        <w:ind w:left="0" w:firstLine="2552"/>
      </w:pPr>
      <w:rPr>
        <w:u w:val="none"/>
      </w:r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1B11792"/>
    <w:multiLevelType w:val="multilevel"/>
    <w:tmpl w:val="FDCC42D6"/>
    <w:lvl w:ilvl="0">
      <w:start w:val="10"/>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pPr>
      <w:rPr>
        <w:rFonts w:ascii="Times New Roman" w:eastAsia="Times New Roman" w:hAnsi="Times New Roman" w:hint="default"/>
        <w:color w:val="E94F35"/>
        <w:spacing w:val="-3"/>
        <w:w w:val="107"/>
        <w:sz w:val="17"/>
        <w:szCs w:val="17"/>
      </w:rPr>
    </w:lvl>
    <w:lvl w:ilvl="3">
      <w:start w:val="1"/>
      <w:numFmt w:val="lowerRoman"/>
      <w:lvlText w:val="%4."/>
      <w:lvlJc w:val="left"/>
      <w:pPr>
        <w:ind w:hanging="194"/>
      </w:pPr>
      <w:rPr>
        <w:rFonts w:ascii="Times New Roman" w:eastAsia="Times New Roman" w:hAnsi="Times New Roman" w:hint="default"/>
        <w:color w:val="E94F35"/>
        <w:spacing w:val="-3"/>
        <w:w w:val="110"/>
        <w:sz w:val="17"/>
        <w:szCs w:val="17"/>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D43C30"/>
    <w:multiLevelType w:val="hybridMultilevel"/>
    <w:tmpl w:val="38823A96"/>
    <w:lvl w:ilvl="0" w:tplc="9A148DEC">
      <w:start w:val="1"/>
      <w:numFmt w:val="decimal"/>
      <w:lvlText w:val="%1."/>
      <w:lvlJc w:val="left"/>
      <w:pPr>
        <w:ind w:left="1440" w:hanging="360"/>
      </w:pPr>
      <w:rPr>
        <w:rFonts w:hint="default"/>
        <w:u w:color="5B9BD5"/>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B6300CD"/>
    <w:multiLevelType w:val="multilevel"/>
    <w:tmpl w:val="BD1083F6"/>
    <w:lvl w:ilvl="0">
      <w:start w:val="1"/>
      <w:numFmt w:val="decimal"/>
      <w:lvlText w:val="%1"/>
      <w:lvlJc w:val="left"/>
      <w:pPr>
        <w:ind w:hanging="567"/>
      </w:pPr>
      <w:rPr>
        <w:rFonts w:hint="default"/>
      </w:rPr>
    </w:lvl>
    <w:lvl w:ilvl="1">
      <w:start w:val="1"/>
      <w:numFmt w:val="decimal"/>
      <w:lvlText w:val="%1.%2"/>
      <w:lvlJc w:val="left"/>
      <w:pPr>
        <w:ind w:hanging="567"/>
      </w:pPr>
      <w:rPr>
        <w:rFonts w:ascii="Times New Roman" w:eastAsia="Times New Roman" w:hAnsi="Times New Roman" w:hint="default"/>
        <w:color w:val="E94F35"/>
        <w:spacing w:val="-3"/>
        <w:w w:val="122"/>
        <w:sz w:val="17"/>
        <w:szCs w:val="17"/>
      </w:rPr>
    </w:lvl>
    <w:lvl w:ilvl="2">
      <w:start w:val="1"/>
      <w:numFmt w:val="lowerLetter"/>
      <w:lvlText w:val="%3)"/>
      <w:lvlJc w:val="left"/>
      <w:pPr>
        <w:ind w:hanging="284"/>
        <w:jc w:val="right"/>
      </w:pPr>
      <w:rPr>
        <w:rFonts w:ascii="Times New Roman" w:eastAsia="Times New Roman" w:hAnsi="Times New Roman" w:hint="default"/>
        <w:color w:val="E94F35"/>
        <w:spacing w:val="-3"/>
        <w:w w:val="107"/>
        <w:sz w:val="17"/>
        <w:szCs w:val="17"/>
      </w:rPr>
    </w:lvl>
    <w:lvl w:ilvl="3">
      <w:start w:val="1"/>
      <w:numFmt w:val="lowerRoman"/>
      <w:lvlText w:val="%4."/>
      <w:lvlJc w:val="left"/>
      <w:pPr>
        <w:ind w:hanging="290"/>
      </w:pPr>
      <w:rPr>
        <w:rFonts w:ascii="Times New Roman" w:eastAsia="Times New Roman" w:hAnsi="Times New Roman" w:hint="default"/>
        <w:color w:val="E94F35"/>
        <w:spacing w:val="-3"/>
        <w:w w:val="110"/>
        <w:sz w:val="17"/>
        <w:szCs w:val="17"/>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72EE682B"/>
    <w:multiLevelType w:val="hybridMultilevel"/>
    <w:tmpl w:val="A4109656"/>
    <w:lvl w:ilvl="0" w:tplc="EF948B7C">
      <w:start w:val="7"/>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775A49"/>
    <w:multiLevelType w:val="hybridMultilevel"/>
    <w:tmpl w:val="364A3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771415"/>
    <w:multiLevelType w:val="hybridMultilevel"/>
    <w:tmpl w:val="A0149E10"/>
    <w:lvl w:ilvl="0" w:tplc="42228158">
      <w:start w:val="40"/>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num w:numId="1">
    <w:abstractNumId w:val="17"/>
  </w:num>
  <w:num w:numId="2">
    <w:abstractNumId w:val="11"/>
  </w:num>
  <w:num w:numId="3">
    <w:abstractNumId w:val="2"/>
  </w:num>
  <w:num w:numId="4">
    <w:abstractNumId w:val="27"/>
  </w:num>
  <w:num w:numId="5">
    <w:abstractNumId w:val="28"/>
  </w:num>
  <w:num w:numId="6">
    <w:abstractNumId w:val="35"/>
  </w:num>
  <w:num w:numId="7">
    <w:abstractNumId w:val="7"/>
  </w:num>
  <w:num w:numId="8">
    <w:abstractNumId w:val="4"/>
  </w:num>
  <w:num w:numId="9">
    <w:abstractNumId w:val="30"/>
  </w:num>
  <w:num w:numId="10">
    <w:abstractNumId w:val="14"/>
  </w:num>
  <w:num w:numId="11">
    <w:abstractNumId w:val="18"/>
  </w:num>
  <w:num w:numId="12">
    <w:abstractNumId w:val="34"/>
  </w:num>
  <w:num w:numId="13">
    <w:abstractNumId w:val="23"/>
  </w:num>
  <w:num w:numId="14">
    <w:abstractNumId w:val="3"/>
  </w:num>
  <w:num w:numId="15">
    <w:abstractNumId w:val="33"/>
  </w:num>
  <w:num w:numId="16">
    <w:abstractNumId w:val="5"/>
  </w:num>
  <w:num w:numId="17">
    <w:abstractNumId w:val="25"/>
  </w:num>
  <w:num w:numId="18">
    <w:abstractNumId w:val="24"/>
  </w:num>
  <w:num w:numId="19">
    <w:abstractNumId w:val="6"/>
  </w:num>
  <w:num w:numId="20">
    <w:abstractNumId w:val="31"/>
  </w:num>
  <w:num w:numId="21">
    <w:abstractNumId w:val="8"/>
  </w:num>
  <w:num w:numId="22">
    <w:abstractNumId w:val="32"/>
  </w:num>
  <w:num w:numId="23">
    <w:abstractNumId w:val="9"/>
  </w:num>
  <w:num w:numId="24">
    <w:abstractNumId w:val="29"/>
  </w:num>
  <w:num w:numId="25">
    <w:abstractNumId w:val="15"/>
  </w:num>
  <w:num w:numId="26">
    <w:abstractNumId w:val="19"/>
  </w:num>
  <w:num w:numId="27">
    <w:abstractNumId w:val="26"/>
  </w:num>
  <w:num w:numId="28">
    <w:abstractNumId w:val="36"/>
  </w:num>
  <w:num w:numId="29">
    <w:abstractNumId w:val="1"/>
  </w:num>
  <w:num w:numId="30">
    <w:abstractNumId w:val="10"/>
  </w:num>
  <w:num w:numId="31">
    <w:abstractNumId w:val="12"/>
  </w:num>
  <w:num w:numId="32">
    <w:abstractNumId w:val="20"/>
  </w:num>
  <w:num w:numId="33">
    <w:abstractNumId w:val="22"/>
  </w:num>
  <w:num w:numId="34">
    <w:abstractNumId w:val="21"/>
  </w:num>
  <w:num w:numId="35">
    <w:abstractNumId w:val="0"/>
  </w:num>
  <w:num w:numId="36">
    <w:abstractNumId w:val="1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attachedTemplate r:id="rId1"/>
  <w:defaultTabStop w:val="567"/>
  <w:hyphenationZone w:val="425"/>
  <w:evenAndOddHeaders/>
  <w:characterSpacingControl w:val="doNotCompress"/>
  <w:hdrShapeDefaults>
    <o:shapedefaults v:ext="edit" spidmax="1126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BFF"/>
    <w:rsid w:val="00046E92"/>
    <w:rsid w:val="0006523D"/>
    <w:rsid w:val="00131D7A"/>
    <w:rsid w:val="00165C15"/>
    <w:rsid w:val="001778A8"/>
    <w:rsid w:val="00247E2C"/>
    <w:rsid w:val="002D6C53"/>
    <w:rsid w:val="002F4791"/>
    <w:rsid w:val="002F4B89"/>
    <w:rsid w:val="002F5595"/>
    <w:rsid w:val="003268DA"/>
    <w:rsid w:val="00334F6A"/>
    <w:rsid w:val="00342AC8"/>
    <w:rsid w:val="003B4550"/>
    <w:rsid w:val="003C14E1"/>
    <w:rsid w:val="00461253"/>
    <w:rsid w:val="00472FED"/>
    <w:rsid w:val="005042C2"/>
    <w:rsid w:val="005D65FD"/>
    <w:rsid w:val="00671529"/>
    <w:rsid w:val="006D790A"/>
    <w:rsid w:val="007268F9"/>
    <w:rsid w:val="007327A0"/>
    <w:rsid w:val="00735E01"/>
    <w:rsid w:val="00742328"/>
    <w:rsid w:val="007C52B0"/>
    <w:rsid w:val="00817E57"/>
    <w:rsid w:val="008D3450"/>
    <w:rsid w:val="00900CA0"/>
    <w:rsid w:val="009411B4"/>
    <w:rsid w:val="009D0139"/>
    <w:rsid w:val="009E44CC"/>
    <w:rsid w:val="009F5CDC"/>
    <w:rsid w:val="00A23459"/>
    <w:rsid w:val="00A41C99"/>
    <w:rsid w:val="00A775CF"/>
    <w:rsid w:val="00A80B86"/>
    <w:rsid w:val="00AF183A"/>
    <w:rsid w:val="00B06045"/>
    <w:rsid w:val="00B53AA5"/>
    <w:rsid w:val="00B903E5"/>
    <w:rsid w:val="00BA7E70"/>
    <w:rsid w:val="00BD1159"/>
    <w:rsid w:val="00C35A27"/>
    <w:rsid w:val="00C44A45"/>
    <w:rsid w:val="00C61BFF"/>
    <w:rsid w:val="00CA1AEA"/>
    <w:rsid w:val="00D307EA"/>
    <w:rsid w:val="00E02C2B"/>
    <w:rsid w:val="00E46044"/>
    <w:rsid w:val="00E72C63"/>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3C671FE7"/>
  <w15:docId w15:val="{9EC1BB5F-7D4C-494C-B1CA-DBDC80379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B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1"/>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2F4B89"/>
    <w:rPr>
      <w:rFonts w:ascii="Times New Roman" w:hAnsi="Times New Roman" w:cs="Times New Roman"/>
      <w:sz w:val="20"/>
      <w:szCs w:val="20"/>
    </w:rPr>
  </w:style>
  <w:style w:type="character" w:customStyle="1" w:styleId="Heading2Char">
    <w:name w:val="Heading 2 Char"/>
    <w:basedOn w:val="DefaultParagraphFont"/>
    <w:link w:val="Heading2"/>
    <w:uiPriority w:val="1"/>
    <w:rsid w:val="002F4B89"/>
    <w:rPr>
      <w:rFonts w:ascii="Times New Roman" w:hAnsi="Times New Roman" w:cs="Times New Roman"/>
      <w:sz w:val="20"/>
      <w:szCs w:val="20"/>
    </w:rPr>
  </w:style>
  <w:style w:type="character" w:customStyle="1" w:styleId="Heading3Char">
    <w:name w:val="Heading 3 Char"/>
    <w:basedOn w:val="DefaultParagraphFont"/>
    <w:link w:val="Heading3"/>
    <w:uiPriority w:val="9"/>
    <w:rsid w:val="002F4B89"/>
    <w:rPr>
      <w:rFonts w:ascii="Times New Roman" w:hAnsi="Times New Roman" w:cs="Times New Roman"/>
      <w:sz w:val="20"/>
      <w:szCs w:val="20"/>
    </w:rPr>
  </w:style>
  <w:style w:type="character" w:customStyle="1" w:styleId="Heading4Char">
    <w:name w:val="Heading 4 Char"/>
    <w:basedOn w:val="DefaultParagraphFont"/>
    <w:link w:val="Heading4"/>
    <w:semiHidden/>
    <w:rsid w:val="002F4B89"/>
    <w:rPr>
      <w:rFonts w:ascii="Times New Roman" w:hAnsi="Times New Roman" w:cs="Times New Roman"/>
      <w:sz w:val="20"/>
      <w:szCs w:val="20"/>
    </w:rPr>
  </w:style>
  <w:style w:type="character" w:customStyle="1" w:styleId="Heading5Char">
    <w:name w:val="Heading 5 Char"/>
    <w:basedOn w:val="DefaultParagraphFont"/>
    <w:link w:val="Heading5"/>
    <w:semiHidden/>
    <w:rsid w:val="002F4B89"/>
    <w:rPr>
      <w:rFonts w:ascii="Times New Roman" w:hAnsi="Times New Roman" w:cs="Times New Roman"/>
      <w:sz w:val="20"/>
      <w:szCs w:val="20"/>
    </w:rPr>
  </w:style>
  <w:style w:type="character" w:customStyle="1" w:styleId="Heading6Char">
    <w:name w:val="Heading 6 Char"/>
    <w:basedOn w:val="DefaultParagraphFont"/>
    <w:link w:val="Heading6"/>
    <w:semiHidden/>
    <w:rsid w:val="002F4B89"/>
    <w:rPr>
      <w:rFonts w:ascii="Times New Roman" w:hAnsi="Times New Roman" w:cs="Times New Roman"/>
      <w:sz w:val="20"/>
      <w:szCs w:val="20"/>
    </w:rPr>
  </w:style>
  <w:style w:type="character" w:customStyle="1" w:styleId="Heading7Char">
    <w:name w:val="Heading 7 Char"/>
    <w:basedOn w:val="DefaultParagraphFont"/>
    <w:link w:val="Heading7"/>
    <w:semiHidden/>
    <w:rsid w:val="002F4B89"/>
    <w:rPr>
      <w:rFonts w:ascii="Times New Roman" w:hAnsi="Times New Roman" w:cs="Times New Roman"/>
      <w:sz w:val="20"/>
      <w:szCs w:val="20"/>
    </w:rPr>
  </w:style>
  <w:style w:type="character" w:customStyle="1" w:styleId="Heading8Char">
    <w:name w:val="Heading 8 Char"/>
    <w:basedOn w:val="DefaultParagraphFont"/>
    <w:link w:val="Heading8"/>
    <w:semiHidden/>
    <w:rsid w:val="002F4B89"/>
    <w:rPr>
      <w:rFonts w:ascii="Times New Roman" w:hAnsi="Times New Roman" w:cs="Times New Roman"/>
      <w:sz w:val="20"/>
      <w:szCs w:val="20"/>
    </w:rPr>
  </w:style>
  <w:style w:type="character" w:customStyle="1" w:styleId="Heading9Char">
    <w:name w:val="Heading 9 Char"/>
    <w:basedOn w:val="DefaultParagraphFont"/>
    <w:link w:val="Heading9"/>
    <w:semiHidden/>
    <w:rsid w:val="002F4B89"/>
    <w:rPr>
      <w:rFonts w:ascii="Times New Roman" w:hAnsi="Times New Roman" w:cs="Times New Roman"/>
      <w:sz w:val="20"/>
      <w:szCs w:val="20"/>
    </w:rPr>
  </w:style>
  <w:style w:type="character" w:styleId="PageNumber">
    <w:name w:val="page number"/>
    <w:aliases w:val="7_G"/>
    <w:uiPriority w:val="99"/>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uiPriority w:val="99"/>
    <w:rsid w:val="002F4B89"/>
    <w:rPr>
      <w:color w:val="auto"/>
      <w:u w:val="none"/>
    </w:rPr>
  </w:style>
  <w:style w:type="character" w:styleId="FollowedHyperlink">
    <w:name w:val="FollowedHyperlink"/>
    <w:uiPriority w:val="99"/>
    <w:semiHidden/>
    <w:rsid w:val="002F4B89"/>
    <w:rPr>
      <w:color w:val="auto"/>
      <w:u w:val="none"/>
    </w:rPr>
  </w:style>
  <w:style w:type="character" w:customStyle="1" w:styleId="SingleTxtGChar">
    <w:name w:val="_ Single Txt_G Char"/>
    <w:link w:val="SingleTxtG"/>
    <w:rsid w:val="002F4B89"/>
    <w:rPr>
      <w:rFonts w:ascii="Times New Roman" w:hAnsi="Times New Roman" w:cs="Times New Roman"/>
      <w:sz w:val="20"/>
      <w:szCs w:val="20"/>
    </w:rPr>
  </w:style>
  <w:style w:type="paragraph" w:customStyle="1" w:styleId="ColorfulShading-Accent11">
    <w:name w:val="Colorful Shading - Accent 11"/>
    <w:hidden/>
    <w:uiPriority w:val="99"/>
    <w:rsid w:val="002F4B89"/>
    <w:pPr>
      <w:spacing w:after="0" w:line="240" w:lineRule="auto"/>
    </w:pPr>
    <w:rPr>
      <w:rFonts w:ascii="Times New Roman" w:eastAsia="Calibri" w:hAnsi="Times New Roman" w:cs="Times New Roman"/>
      <w:sz w:val="24"/>
      <w:szCs w:val="24"/>
      <w:lang w:eastAsia="en-GB"/>
    </w:rPr>
  </w:style>
  <w:style w:type="paragraph" w:customStyle="1" w:styleId="MediumList2-Accent21">
    <w:name w:val="Medium List 2 - Accent 21"/>
    <w:hidden/>
    <w:uiPriority w:val="62"/>
    <w:rsid w:val="002F4B89"/>
    <w:pPr>
      <w:spacing w:after="0" w:line="240" w:lineRule="auto"/>
    </w:pPr>
    <w:rPr>
      <w:rFonts w:ascii="Times New Roman" w:eastAsia="Times New Roman" w:hAnsi="Times New Roman" w:cs="Times New Roman"/>
      <w:sz w:val="20"/>
      <w:szCs w:val="20"/>
      <w:lang w:eastAsia="en-US"/>
    </w:rPr>
  </w:style>
  <w:style w:type="paragraph" w:customStyle="1" w:styleId="ColorfulShading-Accent12">
    <w:name w:val="Colorful Shading - Accent 12"/>
    <w:hidden/>
    <w:uiPriority w:val="62"/>
    <w:rsid w:val="002F4B89"/>
    <w:pPr>
      <w:spacing w:after="0" w:line="240" w:lineRule="auto"/>
    </w:pPr>
    <w:rPr>
      <w:rFonts w:ascii="Times New Roman" w:eastAsia="Times New Roman" w:hAnsi="Times New Roman" w:cs="Times New Roman"/>
      <w:sz w:val="20"/>
      <w:szCs w:val="20"/>
      <w:lang w:eastAsia="en-US"/>
    </w:rPr>
  </w:style>
  <w:style w:type="paragraph" w:styleId="Revision">
    <w:name w:val="Revision"/>
    <w:hidden/>
    <w:uiPriority w:val="99"/>
    <w:rsid w:val="002F4B8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B8F06-A558-42F4-BE93-FC1892631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8905</Words>
  <Characters>49014</Characters>
  <Application>Microsoft Office Word</Application>
  <DocSecurity>0</DocSecurity>
  <Lines>696</Lines>
  <Paragraphs>118</Paragraphs>
  <ScaleCrop>false</ScaleCrop>
  <HeadingPairs>
    <vt:vector size="2" baseType="variant">
      <vt:variant>
        <vt:lpstr>Title</vt:lpstr>
      </vt:variant>
      <vt:variant>
        <vt:i4>1</vt:i4>
      </vt:variant>
    </vt:vector>
  </HeadingPairs>
  <TitlesOfParts>
    <vt:vector size="1" baseType="lpstr">
      <vt:lpstr>CCPR/C/GC/37</vt:lpstr>
    </vt:vector>
  </TitlesOfParts>
  <Company>DCM</Company>
  <LinksUpToDate>false</LinksUpToDate>
  <CharactersWithSpaces>57878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CCPR/C/GC/37</dc:title>
  <dc:subject>2012048</dc:subject>
  <dc:creator>Una Philippa GILTSOFF</dc:creator>
  <cp:keywords/>
  <dc:description/>
  <cp:lastModifiedBy>Una Philippa GILTSOFF</cp:lastModifiedBy>
  <cp:revision>2</cp:revision>
  <dcterms:created xsi:type="dcterms:W3CDTF">2020-09-17T13:13:00Z</dcterms:created>
  <dcterms:modified xsi:type="dcterms:W3CDTF">2020-09-17T13:13:00Z</dcterms:modified>
</cp:coreProperties>
</file>