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2184A" w:rsidTr="0005569F">
        <w:trPr>
          <w:trHeight w:val="851"/>
        </w:trPr>
        <w:tc>
          <w:tcPr>
            <w:tcW w:w="1259" w:type="dxa"/>
            <w:tcBorders>
              <w:top w:val="nil"/>
              <w:left w:val="nil"/>
              <w:bottom w:val="single" w:sz="4" w:space="0" w:color="auto"/>
              <w:right w:val="nil"/>
            </w:tcBorders>
          </w:tcPr>
          <w:p w:rsidR="00446DE4" w:rsidRPr="0072184A" w:rsidRDefault="00446DE4" w:rsidP="00473FF8">
            <w:pPr>
              <w:spacing w:after="80" w:line="340" w:lineRule="exact"/>
              <w:rPr>
                <w:rFonts w:asciiTheme="majorBidi" w:hAnsiTheme="majorBidi" w:cstheme="majorBidi"/>
              </w:rPr>
            </w:pPr>
          </w:p>
        </w:tc>
        <w:tc>
          <w:tcPr>
            <w:tcW w:w="2236" w:type="dxa"/>
            <w:tcBorders>
              <w:top w:val="nil"/>
              <w:left w:val="nil"/>
              <w:bottom w:val="single" w:sz="4" w:space="0" w:color="auto"/>
              <w:right w:val="nil"/>
            </w:tcBorders>
            <w:vAlign w:val="bottom"/>
          </w:tcPr>
          <w:p w:rsidR="00446DE4" w:rsidRPr="0072184A" w:rsidRDefault="00B3317B" w:rsidP="00473FF8">
            <w:pPr>
              <w:spacing w:after="80" w:line="340" w:lineRule="exact"/>
              <w:rPr>
                <w:rFonts w:asciiTheme="majorBidi" w:hAnsiTheme="majorBidi" w:cstheme="majorBidi"/>
                <w:sz w:val="28"/>
                <w:szCs w:val="28"/>
              </w:rPr>
            </w:pPr>
            <w:r w:rsidRPr="0072184A">
              <w:rPr>
                <w:rFonts w:asciiTheme="majorBidi" w:hAnsiTheme="majorBidi" w:cstheme="majorBidi"/>
                <w:sz w:val="28"/>
                <w:szCs w:val="28"/>
              </w:rPr>
              <w:t>United Nations</w:t>
            </w:r>
          </w:p>
        </w:tc>
        <w:tc>
          <w:tcPr>
            <w:tcW w:w="6144" w:type="dxa"/>
            <w:gridSpan w:val="2"/>
            <w:tcBorders>
              <w:top w:val="nil"/>
              <w:left w:val="nil"/>
              <w:bottom w:val="single" w:sz="4" w:space="0" w:color="auto"/>
              <w:right w:val="nil"/>
            </w:tcBorders>
            <w:vAlign w:val="bottom"/>
          </w:tcPr>
          <w:p w:rsidR="00446DE4" w:rsidRPr="0072184A" w:rsidRDefault="00963A87" w:rsidP="00963A87">
            <w:pPr>
              <w:jc w:val="right"/>
              <w:rPr>
                <w:rFonts w:asciiTheme="majorBidi" w:hAnsiTheme="majorBidi" w:cstheme="majorBidi"/>
              </w:rPr>
            </w:pPr>
            <w:r w:rsidRPr="0072184A">
              <w:rPr>
                <w:rFonts w:asciiTheme="majorBidi" w:hAnsiTheme="majorBidi" w:cstheme="majorBidi"/>
                <w:sz w:val="40"/>
              </w:rPr>
              <w:t>CRC</w:t>
            </w:r>
            <w:r w:rsidRPr="0072184A">
              <w:rPr>
                <w:rFonts w:asciiTheme="majorBidi" w:hAnsiTheme="majorBidi" w:cstheme="majorBidi"/>
              </w:rPr>
              <w:t>/C/MWI/3-5</w:t>
            </w:r>
          </w:p>
        </w:tc>
      </w:tr>
      <w:tr w:rsidR="003107FA" w:rsidRPr="0072184A" w:rsidTr="0005569F">
        <w:trPr>
          <w:trHeight w:val="2835"/>
        </w:trPr>
        <w:tc>
          <w:tcPr>
            <w:tcW w:w="1259" w:type="dxa"/>
            <w:tcBorders>
              <w:top w:val="single" w:sz="4" w:space="0" w:color="auto"/>
              <w:left w:val="nil"/>
              <w:bottom w:val="single" w:sz="12" w:space="0" w:color="auto"/>
              <w:right w:val="nil"/>
            </w:tcBorders>
          </w:tcPr>
          <w:p w:rsidR="003107FA" w:rsidRPr="0072184A" w:rsidRDefault="00963A87" w:rsidP="00942BE3">
            <w:pPr>
              <w:spacing w:before="120"/>
              <w:jc w:val="center"/>
              <w:rPr>
                <w:rFonts w:asciiTheme="majorBidi" w:hAnsiTheme="majorBidi" w:cstheme="majorBidi"/>
              </w:rPr>
            </w:pPr>
            <w:r w:rsidRPr="0072184A">
              <w:rPr>
                <w:rFonts w:asciiTheme="majorBidi" w:hAnsiTheme="majorBidi" w:cstheme="majorBidi"/>
                <w:noProof/>
                <w:lang w:val="en-US" w:eastAsia="zh-CN"/>
              </w:rPr>
              <w:drawing>
                <wp:inline distT="0" distB="0" distL="0" distR="0" wp14:anchorId="104CE8A0" wp14:editId="7184EF9B">
                  <wp:extent cx="713105"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72184A" w:rsidRDefault="001E3807" w:rsidP="005C50EF">
            <w:pPr>
              <w:spacing w:before="120" w:line="420" w:lineRule="exact"/>
              <w:rPr>
                <w:rFonts w:asciiTheme="majorBidi" w:hAnsiTheme="majorBidi" w:cstheme="majorBidi"/>
                <w:b/>
                <w:sz w:val="40"/>
                <w:szCs w:val="40"/>
              </w:rPr>
            </w:pPr>
            <w:r w:rsidRPr="0072184A">
              <w:rPr>
                <w:rFonts w:asciiTheme="majorBidi" w:hAnsiTheme="majorBidi" w:cstheme="majorBidi"/>
                <w:b/>
                <w:sz w:val="40"/>
                <w:szCs w:val="40"/>
              </w:rPr>
              <w:t>Convention on the</w:t>
            </w:r>
            <w:r w:rsidRPr="0072184A">
              <w:rPr>
                <w:rFonts w:asciiTheme="majorBidi" w:hAnsiTheme="majorBidi" w:cstheme="majorBidi"/>
                <w:b/>
                <w:sz w:val="40"/>
                <w:szCs w:val="40"/>
              </w:rPr>
              <w:br/>
              <w:t>Rights of the Child</w:t>
            </w:r>
          </w:p>
        </w:tc>
        <w:tc>
          <w:tcPr>
            <w:tcW w:w="2930" w:type="dxa"/>
            <w:tcBorders>
              <w:top w:val="single" w:sz="4" w:space="0" w:color="auto"/>
              <w:left w:val="nil"/>
              <w:bottom w:val="single" w:sz="12" w:space="0" w:color="auto"/>
              <w:right w:val="nil"/>
            </w:tcBorders>
          </w:tcPr>
          <w:p w:rsidR="003107FA" w:rsidRPr="0072184A" w:rsidRDefault="00963A87" w:rsidP="00963A87">
            <w:pPr>
              <w:spacing w:before="240" w:line="240" w:lineRule="exact"/>
              <w:rPr>
                <w:rFonts w:asciiTheme="majorBidi" w:hAnsiTheme="majorBidi" w:cstheme="majorBidi"/>
              </w:rPr>
            </w:pPr>
            <w:r w:rsidRPr="0072184A">
              <w:rPr>
                <w:rFonts w:asciiTheme="majorBidi" w:hAnsiTheme="majorBidi" w:cstheme="majorBidi"/>
              </w:rPr>
              <w:t>Distr.: General</w:t>
            </w:r>
          </w:p>
          <w:p w:rsidR="00963A87" w:rsidRPr="0072184A" w:rsidRDefault="009D185C" w:rsidP="00C44410">
            <w:pPr>
              <w:spacing w:line="240" w:lineRule="exact"/>
              <w:rPr>
                <w:rFonts w:asciiTheme="majorBidi" w:hAnsiTheme="majorBidi" w:cstheme="majorBidi"/>
              </w:rPr>
            </w:pPr>
            <w:r>
              <w:rPr>
                <w:rFonts w:asciiTheme="majorBidi" w:hAnsiTheme="majorBidi" w:cstheme="majorBidi"/>
              </w:rPr>
              <w:t>2</w:t>
            </w:r>
            <w:r w:rsidR="00C44410">
              <w:rPr>
                <w:rFonts w:asciiTheme="majorBidi" w:hAnsiTheme="majorBidi" w:cstheme="majorBidi"/>
              </w:rPr>
              <w:t>1</w:t>
            </w:r>
            <w:r w:rsidR="00F45D90">
              <w:rPr>
                <w:rFonts w:asciiTheme="majorBidi" w:hAnsiTheme="majorBidi" w:cstheme="majorBidi"/>
              </w:rPr>
              <w:t xml:space="preserve"> June </w:t>
            </w:r>
            <w:r w:rsidR="00963A87" w:rsidRPr="0072184A">
              <w:rPr>
                <w:rFonts w:asciiTheme="majorBidi" w:hAnsiTheme="majorBidi" w:cstheme="majorBidi"/>
              </w:rPr>
              <w:t>2016</w:t>
            </w:r>
          </w:p>
          <w:p w:rsidR="00963A87" w:rsidRPr="0072184A" w:rsidRDefault="00963A87" w:rsidP="00963A87">
            <w:pPr>
              <w:spacing w:line="240" w:lineRule="exact"/>
              <w:rPr>
                <w:rFonts w:asciiTheme="majorBidi" w:hAnsiTheme="majorBidi" w:cstheme="majorBidi"/>
              </w:rPr>
            </w:pPr>
          </w:p>
          <w:p w:rsidR="00963A87" w:rsidRDefault="00963A87" w:rsidP="00963A87">
            <w:pPr>
              <w:spacing w:line="240" w:lineRule="exact"/>
              <w:rPr>
                <w:rFonts w:asciiTheme="majorBidi" w:hAnsiTheme="majorBidi" w:cstheme="majorBidi"/>
              </w:rPr>
            </w:pPr>
            <w:r w:rsidRPr="0072184A">
              <w:rPr>
                <w:rFonts w:asciiTheme="majorBidi" w:hAnsiTheme="majorBidi" w:cstheme="majorBidi"/>
              </w:rPr>
              <w:t>Original: English</w:t>
            </w:r>
          </w:p>
          <w:p w:rsidR="00956148" w:rsidRPr="0072184A" w:rsidRDefault="00956148" w:rsidP="00963A87">
            <w:pPr>
              <w:spacing w:line="240" w:lineRule="exact"/>
              <w:rPr>
                <w:rFonts w:asciiTheme="majorBidi" w:hAnsiTheme="majorBidi" w:cstheme="majorBidi"/>
              </w:rPr>
            </w:pPr>
            <w:r>
              <w:rPr>
                <w:rFonts w:asciiTheme="majorBidi" w:hAnsiTheme="majorBidi" w:cstheme="majorBidi"/>
              </w:rPr>
              <w:t>English, French and Spanish only</w:t>
            </w:r>
          </w:p>
        </w:tc>
      </w:tr>
    </w:tbl>
    <w:p w:rsidR="0005569F" w:rsidRPr="0005569F" w:rsidRDefault="0005569F" w:rsidP="0005569F">
      <w:pPr>
        <w:spacing w:before="120"/>
        <w:rPr>
          <w:b/>
          <w:sz w:val="24"/>
          <w:szCs w:val="24"/>
        </w:rPr>
      </w:pPr>
      <w:r w:rsidRPr="0005569F">
        <w:rPr>
          <w:b/>
          <w:sz w:val="24"/>
          <w:szCs w:val="24"/>
        </w:rPr>
        <w:t>Committee on the Rights of the Child</w:t>
      </w:r>
    </w:p>
    <w:p w:rsidR="0005569F" w:rsidRPr="0005569F" w:rsidRDefault="0005569F" w:rsidP="0005569F">
      <w:pPr>
        <w:keepNext/>
        <w:keepLines/>
        <w:tabs>
          <w:tab w:val="right" w:pos="851"/>
        </w:tabs>
        <w:spacing w:before="240" w:after="240" w:line="360" w:lineRule="exact"/>
        <w:ind w:left="1134" w:right="1134" w:hanging="1134"/>
        <w:rPr>
          <w:b/>
          <w:sz w:val="34"/>
        </w:rPr>
      </w:pPr>
      <w:r w:rsidRPr="0005569F">
        <w:rPr>
          <w:b/>
          <w:sz w:val="34"/>
        </w:rPr>
        <w:tab/>
      </w:r>
      <w:r w:rsidRPr="0005569F">
        <w:rPr>
          <w:b/>
          <w:sz w:val="34"/>
        </w:rPr>
        <w:tab/>
        <w:t>Consideration of reports submitted by States parties under article 44 of the Convention</w:t>
      </w:r>
    </w:p>
    <w:p w:rsidR="0005569F" w:rsidRPr="0005569F" w:rsidRDefault="0005569F" w:rsidP="0005569F">
      <w:pPr>
        <w:keepNext/>
        <w:keepLines/>
        <w:tabs>
          <w:tab w:val="right" w:pos="851"/>
        </w:tabs>
        <w:spacing w:before="360" w:after="240" w:line="300" w:lineRule="exact"/>
        <w:ind w:left="1134" w:right="1134" w:hanging="1134"/>
        <w:rPr>
          <w:b/>
          <w:sz w:val="28"/>
        </w:rPr>
      </w:pPr>
      <w:r w:rsidRPr="0005569F">
        <w:rPr>
          <w:b/>
          <w:sz w:val="28"/>
        </w:rPr>
        <w:tab/>
      </w:r>
      <w:r w:rsidRPr="0005569F">
        <w:rPr>
          <w:b/>
          <w:sz w:val="28"/>
        </w:rPr>
        <w:tab/>
        <w:t>Third to fifth periodic reports of States parties due in 2013</w:t>
      </w:r>
    </w:p>
    <w:p w:rsidR="0005569F" w:rsidRPr="0005569F" w:rsidRDefault="0005569F" w:rsidP="0005569F">
      <w:pPr>
        <w:keepNext/>
        <w:keepLines/>
        <w:tabs>
          <w:tab w:val="right" w:pos="851"/>
        </w:tabs>
        <w:spacing w:before="240" w:after="240" w:line="360" w:lineRule="exact"/>
        <w:ind w:left="1134" w:right="1134" w:hanging="1134"/>
        <w:rPr>
          <w:b/>
          <w:sz w:val="34"/>
        </w:rPr>
      </w:pPr>
      <w:r w:rsidRPr="0005569F">
        <w:rPr>
          <w:b/>
          <w:sz w:val="34"/>
        </w:rPr>
        <w:tab/>
      </w:r>
      <w:r w:rsidRPr="0005569F">
        <w:rPr>
          <w:b/>
          <w:sz w:val="34"/>
        </w:rPr>
        <w:tab/>
        <w:t>Malawi</w:t>
      </w:r>
      <w:r w:rsidRPr="00D57E5F">
        <w:rPr>
          <w:rStyle w:val="FootnoteReference"/>
          <w:sz w:val="20"/>
          <w:vertAlign w:val="baseline"/>
        </w:rPr>
        <w:footnoteReference w:customMarkFollows="1" w:id="2"/>
        <w:t>*</w:t>
      </w:r>
      <w:r w:rsidR="005F466A">
        <w:t xml:space="preserve"> </w:t>
      </w:r>
    </w:p>
    <w:p w:rsidR="0005569F" w:rsidRPr="0005569F" w:rsidRDefault="0005569F" w:rsidP="0005569F">
      <w:pPr>
        <w:spacing w:after="120"/>
        <w:ind w:left="1134" w:right="1134"/>
        <w:jc w:val="right"/>
      </w:pPr>
      <w:r w:rsidRPr="0005569F">
        <w:t>[Date received: 7 January 2015]</w:t>
      </w:r>
    </w:p>
    <w:p w:rsidR="0036260A" w:rsidRPr="0005569F" w:rsidRDefault="0036260A">
      <w:pPr>
        <w:suppressAutoHyphens w:val="0"/>
        <w:spacing w:line="240" w:lineRule="auto"/>
        <w:rPr>
          <w:rFonts w:asciiTheme="majorBidi" w:hAnsiTheme="majorBidi" w:cstheme="majorBidi"/>
        </w:rPr>
      </w:pPr>
      <w:r w:rsidRPr="0005569F">
        <w:rPr>
          <w:rFonts w:asciiTheme="majorBidi" w:hAnsiTheme="majorBidi" w:cstheme="majorBidi"/>
        </w:rPr>
        <w:br w:type="page"/>
      </w:r>
    </w:p>
    <w:p w:rsidR="0036260A" w:rsidRPr="0072184A" w:rsidRDefault="0036260A" w:rsidP="0036260A">
      <w:pPr>
        <w:spacing w:after="120"/>
        <w:rPr>
          <w:rFonts w:asciiTheme="majorBidi" w:hAnsiTheme="majorBidi" w:cstheme="majorBidi"/>
          <w:sz w:val="28"/>
        </w:rPr>
      </w:pPr>
      <w:r w:rsidRPr="0072184A">
        <w:rPr>
          <w:rFonts w:asciiTheme="majorBidi" w:hAnsiTheme="majorBidi" w:cstheme="majorBidi"/>
          <w:sz w:val="28"/>
        </w:rPr>
        <w:lastRenderedPageBreak/>
        <w:t>Contents</w:t>
      </w:r>
    </w:p>
    <w:p w:rsidR="0036260A" w:rsidRPr="0072184A" w:rsidRDefault="0036260A" w:rsidP="0036260A">
      <w:pPr>
        <w:tabs>
          <w:tab w:val="right" w:pos="9638"/>
        </w:tabs>
        <w:spacing w:after="120"/>
        <w:ind w:left="283"/>
        <w:rPr>
          <w:rFonts w:asciiTheme="majorBidi" w:hAnsiTheme="majorBidi" w:cstheme="majorBidi"/>
          <w:sz w:val="18"/>
        </w:rPr>
      </w:pPr>
      <w:r w:rsidRPr="0072184A">
        <w:rPr>
          <w:rFonts w:asciiTheme="majorBidi" w:hAnsiTheme="majorBidi" w:cstheme="majorBidi"/>
          <w:i/>
          <w:sz w:val="18"/>
        </w:rPr>
        <w:tab/>
        <w:t>Page</w:t>
      </w:r>
    </w:p>
    <w:p w:rsidR="0036260A" w:rsidRPr="00D57E5F" w:rsidRDefault="004800CE"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Pr>
          <w:rFonts w:asciiTheme="majorBidi" w:hAnsiTheme="majorBidi" w:cstheme="majorBidi"/>
        </w:rPr>
        <w:tab/>
      </w:r>
      <w:r>
        <w:rPr>
          <w:rFonts w:asciiTheme="majorBidi" w:hAnsiTheme="majorBidi" w:cstheme="majorBidi"/>
        </w:rPr>
        <w:tab/>
      </w:r>
      <w:r w:rsidR="007709A0" w:rsidRPr="00D57E5F">
        <w:rPr>
          <w:rFonts w:asciiTheme="majorBidi" w:hAnsiTheme="majorBidi" w:cstheme="majorBidi"/>
          <w:lang w:val="fr-FR"/>
        </w:rPr>
        <w:t>Introduction</w:t>
      </w:r>
      <w:r w:rsidR="0036260A" w:rsidRPr="00D57E5F">
        <w:rPr>
          <w:rFonts w:asciiTheme="majorBidi" w:hAnsiTheme="majorBidi" w:cstheme="majorBidi"/>
          <w:webHidden/>
          <w:lang w:val="fr-FR"/>
        </w:rPr>
        <w:tab/>
      </w:r>
      <w:r w:rsidR="007709A0" w:rsidRPr="00D57E5F">
        <w:rPr>
          <w:rFonts w:asciiTheme="majorBidi" w:hAnsiTheme="majorBidi" w:cstheme="majorBidi"/>
          <w:webHidden/>
          <w:lang w:val="fr-FR"/>
        </w:rPr>
        <w:tab/>
      </w:r>
      <w:r w:rsidR="0036260A" w:rsidRPr="00D57E5F">
        <w:rPr>
          <w:rFonts w:asciiTheme="majorBidi" w:hAnsiTheme="majorBidi" w:cstheme="majorBidi"/>
          <w:webHidden/>
          <w:lang w:val="fr-FR"/>
        </w:rPr>
        <w:t>4</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w:t>
      </w: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webHidden/>
          <w:lang w:val="fr-FR"/>
        </w:rPr>
        <w:tab/>
        <w:t>4</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6</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6</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4</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7</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5</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8</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6</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8</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7</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9</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8</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9</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9</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10</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10</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11</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11</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11</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12</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12</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13</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12</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14</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13</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15</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13</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bookmarkStart w:id="0" w:name="_GoBack"/>
      <w:bookmarkEnd w:id="0"/>
      <w:r w:rsidRPr="00D57E5F">
        <w:rPr>
          <w:rFonts w:asciiTheme="majorBidi" w:hAnsiTheme="majorBidi" w:cstheme="majorBidi"/>
          <w:lang w:val="fr-FR"/>
        </w:rPr>
        <w:tab/>
      </w:r>
      <w:r w:rsidR="0036260A" w:rsidRPr="00D57E5F">
        <w:rPr>
          <w:rFonts w:asciiTheme="majorBidi" w:hAnsiTheme="majorBidi" w:cstheme="majorBidi"/>
          <w:lang w:val="fr-FR"/>
        </w:rPr>
        <w:t>Article 16</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13</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17</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13</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19</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14</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34</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14</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35</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15</w:t>
      </w:r>
    </w:p>
    <w:p w:rsidR="007C5FC2" w:rsidRPr="00D57E5F" w:rsidRDefault="007C5FC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t>Article 36</w:t>
      </w:r>
      <w:r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t>15</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20</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16</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21</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17</w:t>
      </w:r>
    </w:p>
    <w:p w:rsidR="0036260A" w:rsidRPr="00D57E5F"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22</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17</w:t>
      </w:r>
    </w:p>
    <w:p w:rsidR="0036260A" w:rsidRPr="00617620"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617620">
        <w:rPr>
          <w:rFonts w:asciiTheme="majorBidi" w:hAnsiTheme="majorBidi" w:cstheme="majorBidi"/>
        </w:rPr>
        <w:t>Article 23</w:t>
      </w:r>
      <w:r w:rsidR="0036260A" w:rsidRPr="0072184A">
        <w:rPr>
          <w:rFonts w:asciiTheme="majorBidi" w:hAnsiTheme="majorBidi" w:cstheme="majorBidi"/>
          <w:webHidden/>
        </w:rPr>
        <w:tab/>
      </w:r>
      <w:r>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18</w:t>
      </w:r>
    </w:p>
    <w:p w:rsidR="0036260A" w:rsidRPr="00617620"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rPr>
        <w:tab/>
      </w:r>
      <w:r>
        <w:rPr>
          <w:rFonts w:asciiTheme="majorBidi" w:hAnsiTheme="majorBidi" w:cstheme="majorBidi"/>
        </w:rPr>
        <w:tab/>
      </w:r>
      <w:r w:rsidR="0036260A" w:rsidRPr="00617620">
        <w:rPr>
          <w:rFonts w:asciiTheme="majorBidi" w:hAnsiTheme="majorBidi" w:cstheme="majorBidi"/>
        </w:rPr>
        <w:t>Article 24</w:t>
      </w:r>
      <w:r w:rsidR="0036260A" w:rsidRPr="0072184A">
        <w:rPr>
          <w:rFonts w:asciiTheme="majorBidi" w:hAnsiTheme="majorBidi" w:cstheme="majorBidi"/>
          <w:webHidden/>
        </w:rPr>
        <w:tab/>
      </w:r>
      <w:r>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19</w:t>
      </w:r>
    </w:p>
    <w:p w:rsidR="0036260A" w:rsidRPr="00617620"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rPr>
        <w:tab/>
      </w:r>
      <w:r>
        <w:rPr>
          <w:rFonts w:asciiTheme="majorBidi" w:hAnsiTheme="majorBidi" w:cstheme="majorBidi"/>
        </w:rPr>
        <w:tab/>
      </w:r>
      <w:r w:rsidR="0036260A" w:rsidRPr="0072184A">
        <w:rPr>
          <w:rFonts w:asciiTheme="majorBidi" w:hAnsiTheme="majorBidi" w:cstheme="majorBidi"/>
        </w:rPr>
        <w:t>Figure 1</w:t>
      </w:r>
      <w:r w:rsidR="007C5FC2">
        <w:rPr>
          <w:rFonts w:asciiTheme="majorBidi" w:hAnsiTheme="majorBidi" w:cstheme="majorBidi"/>
        </w:rPr>
        <w:t>:</w:t>
      </w:r>
      <w:r w:rsidR="0036260A" w:rsidRPr="0072184A">
        <w:rPr>
          <w:rFonts w:asciiTheme="majorBidi" w:hAnsiTheme="majorBidi" w:cstheme="majorBidi"/>
        </w:rPr>
        <w:t xml:space="preserve"> Immunisation coverage in Malawi</w:t>
      </w:r>
      <w:r w:rsidR="0036260A" w:rsidRPr="0072184A">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20</w:t>
      </w:r>
    </w:p>
    <w:p w:rsidR="0036260A" w:rsidRPr="00617620"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rPr>
        <w:tab/>
      </w:r>
      <w:r>
        <w:rPr>
          <w:rFonts w:asciiTheme="majorBidi" w:hAnsiTheme="majorBidi" w:cstheme="majorBidi"/>
        </w:rPr>
        <w:tab/>
      </w:r>
      <w:r w:rsidR="0036260A" w:rsidRPr="0072184A">
        <w:rPr>
          <w:rFonts w:asciiTheme="majorBidi" w:hAnsiTheme="majorBidi" w:cstheme="majorBidi"/>
        </w:rPr>
        <w:t>Figure 2</w:t>
      </w:r>
      <w:r w:rsidR="007C5FC2">
        <w:rPr>
          <w:rFonts w:asciiTheme="majorBidi" w:hAnsiTheme="majorBidi" w:cstheme="majorBidi"/>
        </w:rPr>
        <w:t>:</w:t>
      </w:r>
      <w:r w:rsidR="0036260A" w:rsidRPr="0072184A">
        <w:rPr>
          <w:rFonts w:asciiTheme="majorBidi" w:hAnsiTheme="majorBidi" w:cstheme="majorBidi"/>
        </w:rPr>
        <w:t xml:space="preserve"> Prevention and treatment of Malaria in Malawi</w:t>
      </w:r>
      <w:r w:rsidR="0036260A" w:rsidRPr="0072184A">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21</w:t>
      </w:r>
    </w:p>
    <w:p w:rsidR="0036260A" w:rsidRPr="00617620"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rPr>
        <w:tab/>
      </w:r>
      <w:r>
        <w:rPr>
          <w:rFonts w:asciiTheme="majorBidi" w:hAnsiTheme="majorBidi" w:cstheme="majorBidi"/>
        </w:rPr>
        <w:tab/>
      </w:r>
      <w:r w:rsidR="0083364B">
        <w:rPr>
          <w:rFonts w:asciiTheme="majorBidi" w:hAnsiTheme="majorBidi" w:cstheme="majorBidi"/>
        </w:rPr>
        <w:t>Figure 3</w:t>
      </w:r>
      <w:r w:rsidR="0036260A" w:rsidRPr="0072184A">
        <w:rPr>
          <w:rFonts w:asciiTheme="majorBidi" w:hAnsiTheme="majorBidi" w:cstheme="majorBidi"/>
        </w:rPr>
        <w:t>: Children under 5 underweight – trends and projections</w:t>
      </w:r>
      <w:r w:rsidR="0036260A" w:rsidRPr="0072184A">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22</w:t>
      </w:r>
    </w:p>
    <w:p w:rsidR="00743A02" w:rsidRDefault="00617620"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webHidden/>
        </w:rPr>
      </w:pPr>
      <w:r>
        <w:rPr>
          <w:rFonts w:asciiTheme="majorBidi" w:hAnsiTheme="majorBidi" w:cstheme="majorBidi"/>
        </w:rPr>
        <w:tab/>
      </w:r>
      <w:r>
        <w:rPr>
          <w:rFonts w:asciiTheme="majorBidi" w:hAnsiTheme="majorBidi" w:cstheme="majorBidi"/>
        </w:rPr>
        <w:tab/>
      </w:r>
      <w:r w:rsidR="0036260A" w:rsidRPr="0072184A">
        <w:rPr>
          <w:rFonts w:asciiTheme="majorBidi" w:hAnsiTheme="majorBidi" w:cstheme="majorBidi"/>
        </w:rPr>
        <w:t>Figure 4: Infant Mortality Rates in Malawi</w:t>
      </w:r>
      <w:r w:rsidR="006F5FFA" w:rsidRPr="0072184A">
        <w:rPr>
          <w:rFonts w:asciiTheme="majorBidi" w:hAnsiTheme="majorBidi" w:cstheme="majorBidi"/>
        </w:rPr>
        <w:t xml:space="preserve"> </w:t>
      </w:r>
      <w:r w:rsidR="0036260A" w:rsidRPr="0072184A">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23</w:t>
      </w:r>
    </w:p>
    <w:p w:rsidR="0083364B" w:rsidRDefault="0083364B"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webHidden/>
        </w:rPr>
      </w:pPr>
      <w:r>
        <w:rPr>
          <w:rFonts w:asciiTheme="majorBidi" w:hAnsiTheme="majorBidi" w:cstheme="majorBidi"/>
          <w:webHidden/>
        </w:rPr>
        <w:tab/>
      </w:r>
      <w:r>
        <w:rPr>
          <w:rFonts w:asciiTheme="majorBidi" w:hAnsiTheme="majorBidi" w:cstheme="majorBidi"/>
          <w:webHidden/>
        </w:rPr>
        <w:tab/>
      </w:r>
      <w:r w:rsidRPr="0072184A">
        <w:rPr>
          <w:rFonts w:asciiTheme="majorBidi" w:hAnsiTheme="majorBidi" w:cstheme="majorBidi"/>
        </w:rPr>
        <w:t>Figure 5</w:t>
      </w:r>
      <w:r w:rsidR="00F06146">
        <w:rPr>
          <w:rFonts w:asciiTheme="majorBidi" w:hAnsiTheme="majorBidi" w:cstheme="majorBidi"/>
        </w:rPr>
        <w:t>:</w:t>
      </w:r>
      <w:r w:rsidRPr="0072184A">
        <w:rPr>
          <w:rFonts w:asciiTheme="majorBidi" w:hAnsiTheme="majorBidi" w:cstheme="majorBidi"/>
        </w:rPr>
        <w:t xml:space="preserve"> Under five Mortality Rates in</w:t>
      </w:r>
      <w:r>
        <w:rPr>
          <w:rFonts w:asciiTheme="majorBidi" w:hAnsiTheme="majorBidi" w:cstheme="majorBidi"/>
        </w:rPr>
        <w:t xml:space="preserve"> </w:t>
      </w:r>
      <w:r w:rsidRPr="0072184A">
        <w:rPr>
          <w:rFonts w:asciiTheme="majorBidi" w:hAnsiTheme="majorBidi" w:cstheme="majorBidi"/>
        </w:rPr>
        <w:t>Malawi</w:t>
      </w:r>
      <w:r>
        <w:rPr>
          <w:rFonts w:asciiTheme="majorBidi" w:hAnsiTheme="majorBidi" w:cstheme="majorBidi"/>
        </w:rPr>
        <w:tab/>
      </w:r>
      <w:r>
        <w:rPr>
          <w:rFonts w:asciiTheme="majorBidi" w:hAnsiTheme="majorBidi" w:cstheme="majorBidi"/>
        </w:rPr>
        <w:tab/>
        <w:t>23</w:t>
      </w:r>
    </w:p>
    <w:p w:rsidR="0036260A" w:rsidRPr="00617620"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webHidden/>
        </w:rPr>
        <w:tab/>
      </w:r>
      <w:r w:rsidR="0036260A" w:rsidRPr="0072184A">
        <w:rPr>
          <w:rFonts w:asciiTheme="majorBidi" w:hAnsiTheme="majorBidi" w:cstheme="majorBidi"/>
          <w:webHidden/>
        </w:rPr>
        <w:tab/>
      </w:r>
      <w:r w:rsidR="0036260A" w:rsidRPr="0072184A">
        <w:rPr>
          <w:rFonts w:asciiTheme="majorBidi" w:hAnsiTheme="majorBidi" w:cstheme="majorBidi"/>
        </w:rPr>
        <w:t>Figure 6: Trends in maternal mortality in Malawi</w:t>
      </w:r>
      <w:r w:rsidR="0036260A" w:rsidRPr="0072184A">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2</w:t>
      </w:r>
      <w:r w:rsidR="00F06146">
        <w:rPr>
          <w:rFonts w:asciiTheme="majorBidi" w:hAnsiTheme="majorBidi" w:cstheme="majorBidi"/>
          <w:webHidden/>
        </w:rPr>
        <w:t>3</w:t>
      </w:r>
    </w:p>
    <w:p w:rsidR="0036260A" w:rsidRPr="00617620"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rPr>
        <w:tab/>
      </w:r>
      <w:r>
        <w:rPr>
          <w:rFonts w:asciiTheme="majorBidi" w:hAnsiTheme="majorBidi" w:cstheme="majorBidi"/>
        </w:rPr>
        <w:tab/>
      </w:r>
      <w:r w:rsidR="0036260A" w:rsidRPr="0072184A">
        <w:rPr>
          <w:rFonts w:asciiTheme="majorBidi" w:hAnsiTheme="majorBidi" w:cstheme="majorBidi"/>
        </w:rPr>
        <w:t>Figure 7: Births Attended by Skilled attendants</w:t>
      </w:r>
      <w:r w:rsidR="0036260A" w:rsidRPr="0072184A">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24</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Pr>
          <w:rFonts w:asciiTheme="majorBidi" w:hAnsiTheme="majorBidi" w:cstheme="majorBidi"/>
        </w:rPr>
        <w:tab/>
      </w:r>
      <w:r>
        <w:rPr>
          <w:rFonts w:asciiTheme="majorBidi" w:hAnsiTheme="majorBidi" w:cstheme="majorBidi"/>
        </w:rPr>
        <w:tab/>
      </w:r>
      <w:r w:rsidR="0036260A" w:rsidRPr="00D57E5F">
        <w:rPr>
          <w:rFonts w:asciiTheme="majorBidi" w:hAnsiTheme="majorBidi" w:cstheme="majorBidi"/>
          <w:lang w:val="fr-FR"/>
        </w:rPr>
        <w:t>Article 25</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2</w:t>
      </w:r>
      <w:r w:rsidR="00F06146">
        <w:rPr>
          <w:rFonts w:asciiTheme="majorBidi" w:hAnsiTheme="majorBidi" w:cstheme="majorBidi"/>
          <w:webHidden/>
          <w:lang w:val="fr-FR"/>
        </w:rPr>
        <w:t>4</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26</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2</w:t>
      </w:r>
      <w:r w:rsidR="00F06146">
        <w:rPr>
          <w:rFonts w:asciiTheme="majorBidi" w:hAnsiTheme="majorBidi" w:cstheme="majorBidi"/>
          <w:webHidden/>
          <w:lang w:val="fr-FR"/>
        </w:rPr>
        <w:t>4</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27</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2</w:t>
      </w:r>
      <w:r w:rsidR="00F06146">
        <w:rPr>
          <w:rFonts w:asciiTheme="majorBidi" w:hAnsiTheme="majorBidi" w:cstheme="majorBidi"/>
          <w:webHidden/>
          <w:lang w:val="fr-FR"/>
        </w:rPr>
        <w:t>4</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28</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2</w:t>
      </w:r>
      <w:r w:rsidR="00F06146">
        <w:rPr>
          <w:rFonts w:asciiTheme="majorBidi" w:hAnsiTheme="majorBidi" w:cstheme="majorBidi"/>
          <w:webHidden/>
          <w:lang w:val="fr-FR"/>
        </w:rPr>
        <w:t>5</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29</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26</w:t>
      </w:r>
    </w:p>
    <w:p w:rsidR="0036260A" w:rsidRPr="00617620"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72184A">
        <w:rPr>
          <w:rFonts w:asciiTheme="majorBidi" w:hAnsiTheme="majorBidi" w:cstheme="majorBidi"/>
        </w:rPr>
        <w:t xml:space="preserve">Figure 8: Basic Education Indicators </w:t>
      </w:r>
      <w:r w:rsidR="007709A0">
        <w:rPr>
          <w:rFonts w:asciiTheme="majorBidi" w:hAnsiTheme="majorBidi" w:cstheme="majorBidi"/>
          <w:webHidden/>
        </w:rPr>
        <w:tab/>
      </w:r>
      <w:r w:rsidR="007709A0">
        <w:rPr>
          <w:rFonts w:asciiTheme="majorBidi" w:hAnsiTheme="majorBidi" w:cstheme="majorBidi"/>
          <w:webHidden/>
        </w:rPr>
        <w:tab/>
      </w:r>
      <w:r w:rsidR="007C5FC2">
        <w:rPr>
          <w:rFonts w:asciiTheme="majorBidi" w:hAnsiTheme="majorBidi" w:cstheme="majorBidi"/>
          <w:webHidden/>
        </w:rPr>
        <w:t>31</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Pr>
          <w:rFonts w:asciiTheme="majorBidi" w:hAnsiTheme="majorBidi" w:cstheme="majorBidi"/>
        </w:rPr>
        <w:tab/>
      </w:r>
      <w:r>
        <w:rPr>
          <w:rFonts w:asciiTheme="majorBidi" w:hAnsiTheme="majorBidi" w:cstheme="majorBidi"/>
        </w:rPr>
        <w:tab/>
      </w:r>
      <w:r w:rsidR="0036260A" w:rsidRPr="00D57E5F">
        <w:rPr>
          <w:rFonts w:asciiTheme="majorBidi" w:hAnsiTheme="majorBidi" w:cstheme="majorBidi"/>
          <w:lang w:val="fr-FR"/>
        </w:rPr>
        <w:t>Article 30</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w:t>
      </w:r>
      <w:r w:rsidR="00F06146">
        <w:rPr>
          <w:rFonts w:asciiTheme="majorBidi" w:hAnsiTheme="majorBidi" w:cstheme="majorBidi"/>
          <w:webHidden/>
          <w:lang w:val="fr-FR"/>
        </w:rPr>
        <w:t>1</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Figure 9</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00F06146">
        <w:rPr>
          <w:rFonts w:asciiTheme="majorBidi" w:hAnsiTheme="majorBidi" w:cstheme="majorBidi"/>
          <w:webHidden/>
          <w:lang w:val="fr-FR"/>
        </w:rPr>
        <w:tab/>
      </w:r>
      <w:r w:rsidR="007C5FC2" w:rsidRPr="00D57E5F">
        <w:rPr>
          <w:rFonts w:asciiTheme="majorBidi" w:hAnsiTheme="majorBidi" w:cstheme="majorBidi"/>
          <w:webHidden/>
          <w:lang w:val="fr-FR"/>
        </w:rPr>
        <w:t>32</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31</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w:t>
      </w:r>
      <w:r w:rsidR="00F06146">
        <w:rPr>
          <w:rFonts w:asciiTheme="majorBidi" w:hAnsiTheme="majorBidi" w:cstheme="majorBidi"/>
          <w:webHidden/>
          <w:lang w:val="fr-FR"/>
        </w:rPr>
        <w:t>2</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32</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33</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33</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33</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37</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34</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40</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34</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38</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36</w:t>
      </w:r>
    </w:p>
    <w:p w:rsidR="0036260A" w:rsidRPr="00D57E5F"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lang w:val="fr-FR"/>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D57E5F">
        <w:rPr>
          <w:rFonts w:asciiTheme="majorBidi" w:hAnsiTheme="majorBidi" w:cstheme="majorBidi"/>
          <w:lang w:val="fr-FR"/>
        </w:rPr>
        <w:t>Article 39</w:t>
      </w:r>
      <w:r w:rsidR="0036260A" w:rsidRPr="00D57E5F">
        <w:rPr>
          <w:rFonts w:asciiTheme="majorBidi" w:hAnsiTheme="majorBidi" w:cstheme="majorBidi"/>
          <w:webHidden/>
          <w:lang w:val="fr-FR"/>
        </w:rPr>
        <w:tab/>
      </w:r>
      <w:r w:rsidRPr="00D57E5F">
        <w:rPr>
          <w:rFonts w:asciiTheme="majorBidi" w:hAnsiTheme="majorBidi" w:cstheme="majorBidi"/>
          <w:webHidden/>
          <w:lang w:val="fr-FR"/>
        </w:rPr>
        <w:tab/>
      </w:r>
      <w:r w:rsidRPr="00D57E5F">
        <w:rPr>
          <w:rFonts w:asciiTheme="majorBidi" w:hAnsiTheme="majorBidi" w:cstheme="majorBidi"/>
          <w:webHidden/>
          <w:lang w:val="fr-FR"/>
        </w:rPr>
        <w:tab/>
      </w:r>
      <w:r w:rsidR="007C5FC2" w:rsidRPr="00D57E5F">
        <w:rPr>
          <w:rFonts w:asciiTheme="majorBidi" w:hAnsiTheme="majorBidi" w:cstheme="majorBidi"/>
          <w:webHidden/>
          <w:lang w:val="fr-FR"/>
        </w:rPr>
        <w:t>36</w:t>
      </w:r>
    </w:p>
    <w:p w:rsidR="0036260A" w:rsidRPr="00617620"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sidRPr="00D57E5F">
        <w:rPr>
          <w:rFonts w:asciiTheme="majorBidi" w:hAnsiTheme="majorBidi" w:cstheme="majorBidi"/>
          <w:lang w:val="fr-FR"/>
        </w:rPr>
        <w:tab/>
      </w:r>
      <w:r w:rsidRPr="00D57E5F">
        <w:rPr>
          <w:rFonts w:asciiTheme="majorBidi" w:hAnsiTheme="majorBidi" w:cstheme="majorBidi"/>
          <w:lang w:val="fr-FR"/>
        </w:rPr>
        <w:tab/>
      </w:r>
      <w:r w:rsidR="0036260A" w:rsidRPr="00617620">
        <w:rPr>
          <w:rFonts w:asciiTheme="majorBidi" w:hAnsiTheme="majorBidi" w:cstheme="majorBidi"/>
        </w:rPr>
        <w:t>Article 41</w:t>
      </w:r>
      <w:r w:rsidR="0036260A" w:rsidRPr="0072184A">
        <w:rPr>
          <w:rFonts w:asciiTheme="majorBidi" w:hAnsiTheme="majorBidi" w:cstheme="majorBidi"/>
          <w:webHidden/>
        </w:rPr>
        <w:tab/>
      </w:r>
      <w:r>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37</w:t>
      </w:r>
    </w:p>
    <w:p w:rsidR="0036260A" w:rsidRPr="0072184A" w:rsidRDefault="00743A02" w:rsidP="00D246BD">
      <w:pPr>
        <w:tabs>
          <w:tab w:val="right" w:pos="850"/>
          <w:tab w:val="left" w:pos="1134"/>
          <w:tab w:val="left" w:pos="1559"/>
          <w:tab w:val="left" w:pos="1984"/>
          <w:tab w:val="left" w:leader="dot" w:pos="8929"/>
          <w:tab w:val="right" w:pos="9638"/>
        </w:tabs>
        <w:spacing w:after="120" w:line="220" w:lineRule="atLeast"/>
        <w:rPr>
          <w:rFonts w:asciiTheme="majorBidi" w:hAnsiTheme="majorBidi" w:cstheme="majorBidi"/>
        </w:rPr>
      </w:pPr>
      <w:r>
        <w:rPr>
          <w:rFonts w:asciiTheme="majorBidi" w:hAnsiTheme="majorBidi" w:cstheme="majorBidi"/>
        </w:rPr>
        <w:tab/>
      </w:r>
      <w:r>
        <w:rPr>
          <w:rFonts w:asciiTheme="majorBidi" w:hAnsiTheme="majorBidi" w:cstheme="majorBidi"/>
        </w:rPr>
        <w:tab/>
      </w:r>
      <w:r w:rsidR="0036260A" w:rsidRPr="00617620">
        <w:rPr>
          <w:rFonts w:asciiTheme="majorBidi" w:hAnsiTheme="majorBidi" w:cstheme="majorBidi"/>
        </w:rPr>
        <w:t>Article 42</w:t>
      </w:r>
      <w:r w:rsidR="0036260A" w:rsidRPr="0072184A">
        <w:rPr>
          <w:rFonts w:asciiTheme="majorBidi" w:hAnsiTheme="majorBidi" w:cstheme="majorBidi"/>
          <w:webHidden/>
        </w:rPr>
        <w:tab/>
      </w:r>
      <w:r>
        <w:rPr>
          <w:rFonts w:asciiTheme="majorBidi" w:hAnsiTheme="majorBidi" w:cstheme="majorBidi"/>
          <w:webHidden/>
        </w:rPr>
        <w:tab/>
      </w:r>
      <w:r>
        <w:rPr>
          <w:rFonts w:asciiTheme="majorBidi" w:hAnsiTheme="majorBidi" w:cstheme="majorBidi"/>
          <w:webHidden/>
        </w:rPr>
        <w:tab/>
      </w:r>
      <w:r w:rsidR="007C5FC2">
        <w:rPr>
          <w:rFonts w:asciiTheme="majorBidi" w:hAnsiTheme="majorBidi" w:cstheme="majorBidi"/>
          <w:webHidden/>
        </w:rPr>
        <w:t>37</w:t>
      </w:r>
    </w:p>
    <w:p w:rsidR="0036260A" w:rsidRPr="0072184A" w:rsidRDefault="0036260A">
      <w:pPr>
        <w:suppressAutoHyphens w:val="0"/>
        <w:spacing w:line="240" w:lineRule="auto"/>
        <w:rPr>
          <w:rFonts w:asciiTheme="majorBidi" w:hAnsiTheme="majorBidi" w:cstheme="majorBidi"/>
        </w:rPr>
      </w:pPr>
      <w:r w:rsidRPr="0072184A">
        <w:rPr>
          <w:rFonts w:asciiTheme="majorBidi" w:hAnsiTheme="majorBidi" w:cstheme="majorBidi"/>
        </w:rPr>
        <w:br w:type="page"/>
      </w:r>
    </w:p>
    <w:p w:rsidR="0036260A" w:rsidRPr="0072184A" w:rsidRDefault="00FE6C94" w:rsidP="00D57E5F">
      <w:pPr>
        <w:pStyle w:val="H1G"/>
      </w:pPr>
      <w:bookmarkStart w:id="1" w:name="_Toc408230596"/>
      <w:bookmarkStart w:id="2" w:name="_Toc408313441"/>
      <w:r w:rsidRPr="0072184A">
        <w:tab/>
      </w:r>
      <w:r w:rsidRPr="0072184A">
        <w:tab/>
      </w:r>
      <w:r w:rsidR="006F5FFA" w:rsidRPr="0072184A">
        <w:t>Introduction</w:t>
      </w:r>
      <w:bookmarkEnd w:id="1"/>
      <w:bookmarkEnd w:id="2"/>
      <w:r w:rsidR="006F5FFA" w:rsidRPr="0072184A">
        <w:t xml:space="preserve">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w:t>
      </w:r>
      <w:r w:rsidRPr="0072184A">
        <w:rPr>
          <w:rFonts w:asciiTheme="majorBidi" w:hAnsiTheme="majorBidi" w:cstheme="majorBidi"/>
          <w:lang w:val="en-US"/>
        </w:rPr>
        <w:tab/>
      </w:r>
      <w:r w:rsidR="0036260A" w:rsidRPr="0072184A">
        <w:rPr>
          <w:rFonts w:asciiTheme="majorBidi" w:hAnsiTheme="majorBidi" w:cstheme="majorBidi"/>
          <w:lang w:val="en-US"/>
        </w:rPr>
        <w:t>This report was compiled by a Task Force led by the Ministry responsible for Children.</w:t>
      </w:r>
      <w:r w:rsidR="006F5FFA" w:rsidRPr="0072184A">
        <w:rPr>
          <w:rFonts w:asciiTheme="majorBidi" w:hAnsiTheme="majorBidi" w:cstheme="majorBidi"/>
          <w:lang w:val="en-US"/>
        </w:rPr>
        <w:t xml:space="preserve"> </w:t>
      </w:r>
      <w:r w:rsidR="0036260A" w:rsidRPr="0072184A">
        <w:rPr>
          <w:rFonts w:asciiTheme="majorBidi" w:hAnsiTheme="majorBidi" w:cstheme="majorBidi"/>
          <w:lang w:val="en-US"/>
        </w:rPr>
        <w:t>The Task Force comprised of all key stakeholders, such as Ministries, departments and civil society organizations.</w:t>
      </w:r>
      <w:r w:rsidR="006F5FFA" w:rsidRPr="0072184A">
        <w:rPr>
          <w:rFonts w:asciiTheme="majorBidi" w:hAnsiTheme="majorBidi" w:cstheme="majorBidi"/>
          <w:lang w:val="en-US"/>
        </w:rPr>
        <w:t xml:space="preserve"> </w:t>
      </w:r>
      <w:r w:rsidR="0036260A" w:rsidRPr="0072184A">
        <w:rPr>
          <w:rFonts w:asciiTheme="majorBidi" w:hAnsiTheme="majorBidi" w:cstheme="majorBidi"/>
          <w:lang w:val="en-US"/>
        </w:rPr>
        <w:t>For details on the country profile, historical background, constitutional framework reference is made to Malawi’s common core document.</w:t>
      </w:r>
    </w:p>
    <w:p w:rsidR="0036260A" w:rsidRPr="0072184A" w:rsidRDefault="00704DB3" w:rsidP="00704DB3">
      <w:pPr>
        <w:pStyle w:val="H1G"/>
        <w:rPr>
          <w:bCs/>
        </w:rPr>
      </w:pPr>
      <w:bookmarkStart w:id="3" w:name="_Toc408230597"/>
      <w:bookmarkStart w:id="4" w:name="_Toc408313442"/>
      <w:r>
        <w:tab/>
      </w:r>
      <w:r>
        <w:tab/>
      </w:r>
      <w:r w:rsidR="0036260A" w:rsidRPr="0072184A">
        <w:t>Article 1</w:t>
      </w:r>
      <w:bookmarkEnd w:id="3"/>
      <w:bookmarkEnd w:id="4"/>
    </w:p>
    <w:p w:rsidR="0036260A" w:rsidRPr="003C6ECD" w:rsidRDefault="00185B3D" w:rsidP="00185B3D">
      <w:pPr>
        <w:pStyle w:val="H23G"/>
        <w:rPr>
          <w:shd w:val="clear" w:color="auto" w:fill="FFFFFF"/>
        </w:rPr>
      </w:pPr>
      <w:r>
        <w:rPr>
          <w:shd w:val="clear" w:color="auto" w:fill="FFFFFF"/>
        </w:rPr>
        <w:tab/>
      </w:r>
      <w:r>
        <w:rPr>
          <w:shd w:val="clear" w:color="auto" w:fill="FFFFFF"/>
        </w:rPr>
        <w:tab/>
      </w:r>
      <w:r w:rsidR="0036260A" w:rsidRPr="003C6ECD">
        <w:rPr>
          <w:shd w:val="clear" w:color="auto" w:fill="FFFFFF"/>
        </w:rPr>
        <w:t>For the purposes of the present Convention, a child means every human being below the age of eighteen years unless under the law applicable to the child, majority is attained earlier.</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2.</w:t>
      </w:r>
      <w:r w:rsidRPr="0072184A">
        <w:rPr>
          <w:rFonts w:asciiTheme="majorBidi" w:hAnsiTheme="majorBidi" w:cstheme="majorBidi"/>
          <w:lang w:val="en-US"/>
        </w:rPr>
        <w:tab/>
      </w:r>
      <w:r w:rsidR="0036260A" w:rsidRPr="0072184A">
        <w:rPr>
          <w:rFonts w:asciiTheme="majorBidi" w:hAnsiTheme="majorBidi" w:cstheme="majorBidi"/>
          <w:lang w:val="en-US"/>
        </w:rPr>
        <w:t>The Convention on the Rights of the Child (CRC) defines a child as a person who is below the age of 18 years. In the Constitution, there is no broad definition of a child. The provision where a child is defined remains section 23, where a child is defined only for purposes of that section. Section 23 provides as follows:</w:t>
      </w:r>
    </w:p>
    <w:p w:rsidR="0036260A" w:rsidRPr="0072184A" w:rsidRDefault="0036260A" w:rsidP="008A18DB">
      <w:pPr>
        <w:pStyle w:val="SingleTxtG"/>
        <w:ind w:left="1701"/>
        <w:rPr>
          <w:b/>
          <w:lang w:val="en-US"/>
        </w:rPr>
      </w:pPr>
      <w:r w:rsidRPr="0072184A">
        <w:rPr>
          <w:lang w:val="en-US"/>
        </w:rPr>
        <w:t>“(1) All children, regardless of the circumstances of their birth, are entitled to equal treatment before the law, and the best interests and welfare of children shall be a primary consideration in all decisions affecting them.</w:t>
      </w:r>
    </w:p>
    <w:p w:rsidR="0036260A" w:rsidRPr="0072184A" w:rsidRDefault="0036260A" w:rsidP="008A18DB">
      <w:pPr>
        <w:pStyle w:val="SingleTxtG"/>
        <w:ind w:left="1701"/>
        <w:rPr>
          <w:b/>
          <w:lang w:val="en-US"/>
        </w:rPr>
      </w:pPr>
      <w:r w:rsidRPr="0072184A">
        <w:rPr>
          <w:lang w:val="en-US"/>
        </w:rPr>
        <w:t>(2) All children shall have the right to a given name and a family name and the right to a nationality.</w:t>
      </w:r>
    </w:p>
    <w:p w:rsidR="0036260A" w:rsidRPr="0072184A" w:rsidRDefault="0036260A" w:rsidP="008A18DB">
      <w:pPr>
        <w:pStyle w:val="SingleTxtG"/>
        <w:ind w:left="1701"/>
        <w:rPr>
          <w:b/>
          <w:lang w:val="en-US"/>
        </w:rPr>
      </w:pPr>
      <w:r w:rsidRPr="0072184A">
        <w:rPr>
          <w:lang w:val="en-US"/>
        </w:rPr>
        <w:t>(3) Children have the right to know, and to be raised by, their parents.</w:t>
      </w:r>
    </w:p>
    <w:p w:rsidR="0036260A" w:rsidRPr="0072184A" w:rsidRDefault="0036260A" w:rsidP="008A18DB">
      <w:pPr>
        <w:pStyle w:val="SingleTxtG"/>
        <w:ind w:left="1701"/>
        <w:rPr>
          <w:b/>
          <w:lang w:val="en-US"/>
        </w:rPr>
      </w:pPr>
      <w:r w:rsidRPr="0072184A">
        <w:rPr>
          <w:lang w:val="en-US"/>
        </w:rPr>
        <w:t>(4) All children shall be entitled to reasonable maintenance from their parents, whether such parents are married, unmarried or divorced, and from their guardians; and, in addition, all children, and particularly orphans, children with disabilities and other children in situations of disadvantage shall be entitled to live in safety and security and, where appropriate, to State assistance.</w:t>
      </w:r>
    </w:p>
    <w:p w:rsidR="0036260A" w:rsidRPr="0072184A" w:rsidRDefault="0036260A" w:rsidP="008A18DB">
      <w:pPr>
        <w:pStyle w:val="SingleTxtG"/>
        <w:ind w:left="1701"/>
        <w:rPr>
          <w:b/>
          <w:lang w:val="en-US"/>
        </w:rPr>
      </w:pPr>
      <w:r w:rsidRPr="0072184A">
        <w:rPr>
          <w:lang w:val="en-US"/>
        </w:rPr>
        <w:t>(5) Children are entitled to be protected from economic exploitation or any treatment, work or punishment that is, or is likely to—</w:t>
      </w:r>
    </w:p>
    <w:p w:rsidR="0036260A" w:rsidRPr="0072184A" w:rsidRDefault="001D5CF3" w:rsidP="008A18DB">
      <w:pPr>
        <w:pStyle w:val="SingleTxtG"/>
        <w:ind w:left="1701"/>
        <w:rPr>
          <w:b/>
          <w:lang w:val="en-US"/>
        </w:rPr>
      </w:pPr>
      <w:r>
        <w:rPr>
          <w:lang w:val="en-US"/>
        </w:rPr>
        <w:tab/>
      </w:r>
      <w:r w:rsidR="0036260A" w:rsidRPr="0072184A">
        <w:rPr>
          <w:lang w:val="en-US"/>
        </w:rPr>
        <w:t>(a)</w:t>
      </w:r>
      <w:r w:rsidR="0036260A" w:rsidRPr="0072184A">
        <w:rPr>
          <w:lang w:val="en-US"/>
        </w:rPr>
        <w:tab/>
      </w:r>
      <w:proofErr w:type="gramStart"/>
      <w:r w:rsidR="0036260A" w:rsidRPr="0072184A">
        <w:rPr>
          <w:lang w:val="en-US"/>
        </w:rPr>
        <w:t>be</w:t>
      </w:r>
      <w:proofErr w:type="gramEnd"/>
      <w:r w:rsidR="0036260A" w:rsidRPr="0072184A">
        <w:rPr>
          <w:lang w:val="en-US"/>
        </w:rPr>
        <w:t xml:space="preserve"> hazardous;</w:t>
      </w:r>
    </w:p>
    <w:p w:rsidR="0036260A" w:rsidRPr="0072184A" w:rsidRDefault="001D5CF3" w:rsidP="008A18DB">
      <w:pPr>
        <w:pStyle w:val="SingleTxtG"/>
        <w:ind w:left="1701"/>
        <w:rPr>
          <w:b/>
          <w:lang w:val="en-US"/>
        </w:rPr>
      </w:pPr>
      <w:r>
        <w:rPr>
          <w:lang w:val="en-US"/>
        </w:rPr>
        <w:tab/>
      </w:r>
      <w:r w:rsidR="0036260A" w:rsidRPr="0072184A">
        <w:rPr>
          <w:lang w:val="en-US"/>
        </w:rPr>
        <w:t>(b)</w:t>
      </w:r>
      <w:r w:rsidR="0036260A" w:rsidRPr="0072184A">
        <w:rPr>
          <w:lang w:val="en-US"/>
        </w:rPr>
        <w:tab/>
      </w:r>
      <w:proofErr w:type="gramStart"/>
      <w:r w:rsidR="0036260A" w:rsidRPr="0072184A">
        <w:rPr>
          <w:lang w:val="en-US"/>
        </w:rPr>
        <w:t>interfere</w:t>
      </w:r>
      <w:proofErr w:type="gramEnd"/>
      <w:r w:rsidR="0036260A" w:rsidRPr="0072184A">
        <w:rPr>
          <w:lang w:val="en-US"/>
        </w:rPr>
        <w:t xml:space="preserve"> with their education; or</w:t>
      </w:r>
    </w:p>
    <w:p w:rsidR="0036260A" w:rsidRPr="0072184A" w:rsidRDefault="001D5CF3" w:rsidP="001D5CF3">
      <w:pPr>
        <w:pStyle w:val="SingleTxtG"/>
        <w:ind w:left="1701"/>
        <w:rPr>
          <w:b/>
          <w:lang w:val="en-US"/>
        </w:rPr>
      </w:pPr>
      <w:r>
        <w:rPr>
          <w:lang w:val="en-US"/>
        </w:rPr>
        <w:tab/>
      </w:r>
      <w:r w:rsidR="0036260A" w:rsidRPr="0072184A">
        <w:rPr>
          <w:lang w:val="en-US"/>
        </w:rPr>
        <w:t>(c)</w:t>
      </w:r>
      <w:r w:rsidR="0036260A" w:rsidRPr="0072184A">
        <w:rPr>
          <w:lang w:val="en-US"/>
        </w:rPr>
        <w:tab/>
      </w:r>
      <w:proofErr w:type="gramStart"/>
      <w:r w:rsidR="0036260A" w:rsidRPr="0072184A">
        <w:rPr>
          <w:lang w:val="en-US"/>
        </w:rPr>
        <w:t>be</w:t>
      </w:r>
      <w:proofErr w:type="gramEnd"/>
      <w:r w:rsidR="0036260A" w:rsidRPr="0072184A">
        <w:rPr>
          <w:lang w:val="en-US"/>
        </w:rPr>
        <w:t xml:space="preserve"> harmful to their health or to their physical, mental or spiritual or social </w:t>
      </w:r>
      <w:r w:rsidR="0036260A" w:rsidRPr="0072184A">
        <w:rPr>
          <w:lang w:val="en-US"/>
        </w:rPr>
        <w:tab/>
        <w:t>development.</w:t>
      </w:r>
    </w:p>
    <w:p w:rsidR="0036260A" w:rsidRPr="0072184A" w:rsidRDefault="0036260A" w:rsidP="008A18DB">
      <w:pPr>
        <w:pStyle w:val="SingleTxtG"/>
        <w:ind w:left="1701"/>
        <w:rPr>
          <w:b/>
          <w:lang w:val="en-US"/>
        </w:rPr>
      </w:pPr>
      <w:r w:rsidRPr="0072184A">
        <w:rPr>
          <w:lang w:val="en-US"/>
        </w:rPr>
        <w:t>(6) For purposes of this section, children shall be persons under the age of sixteen years.”</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3.</w:t>
      </w:r>
      <w:r w:rsidRPr="0072184A">
        <w:rPr>
          <w:rFonts w:asciiTheme="majorBidi" w:hAnsiTheme="majorBidi" w:cstheme="majorBidi"/>
          <w:lang w:val="en-US"/>
        </w:rPr>
        <w:tab/>
      </w:r>
      <w:r w:rsidR="0036260A" w:rsidRPr="0072184A">
        <w:rPr>
          <w:rFonts w:asciiTheme="majorBidi" w:hAnsiTheme="majorBidi" w:cstheme="majorBidi"/>
          <w:lang w:val="en-US"/>
        </w:rPr>
        <w:t>It must be noted that section 23 of the Constitution falls within the Scheduled provisions of the Constitution which need a more rigorous process for amendment. The current wording of this section is as a result of amendments made to the Constitution in 2010 through a technical review of the Constitution initiated by the Law Commission.</w:t>
      </w:r>
      <w:r w:rsidR="006F5FFA" w:rsidRPr="0072184A">
        <w:rPr>
          <w:rFonts w:asciiTheme="majorBidi" w:hAnsiTheme="majorBidi" w:cstheme="majorBidi"/>
          <w:b/>
          <w:lang w:val="en-US"/>
        </w:rPr>
        <w:t xml:space="preserve"> </w:t>
      </w:r>
      <w:r w:rsidR="0036260A" w:rsidRPr="0072184A">
        <w:rPr>
          <w:rFonts w:asciiTheme="majorBidi" w:hAnsiTheme="majorBidi" w:cstheme="majorBidi"/>
          <w:lang w:val="en-US"/>
        </w:rPr>
        <w:t>To the extent that a child has been defined as a person under the age of sixteen years for the specific purposes of this section, it may be argued that at constitutional level, there is variance with the CRC.</w:t>
      </w:r>
      <w:r w:rsidR="006F5FFA" w:rsidRPr="0072184A">
        <w:rPr>
          <w:rFonts w:asciiTheme="majorBidi" w:hAnsiTheme="majorBidi" w:cstheme="majorBidi"/>
          <w:b/>
          <w:lang w:val="en-US"/>
        </w:rPr>
        <w:t xml:space="preserve"> </w:t>
      </w:r>
      <w:r w:rsidR="0036260A" w:rsidRPr="0072184A">
        <w:rPr>
          <w:rFonts w:asciiTheme="majorBidi" w:hAnsiTheme="majorBidi" w:cstheme="majorBidi"/>
          <w:lang w:val="en-US"/>
        </w:rPr>
        <w:t>This variance may only be addressed through a referendum.</w:t>
      </w:r>
      <w:r w:rsidR="006F5FFA" w:rsidRPr="0072184A">
        <w:rPr>
          <w:rFonts w:asciiTheme="majorBidi" w:hAnsiTheme="majorBidi" w:cstheme="majorBidi"/>
          <w:b/>
          <w:lang w:val="en-US"/>
        </w:rPr>
        <w:t xml:space="preserve"> </w:t>
      </w:r>
    </w:p>
    <w:p w:rsidR="0036260A" w:rsidRPr="0072184A" w:rsidRDefault="00D57E5F" w:rsidP="0033718B">
      <w:pPr>
        <w:pStyle w:val="SingleTxtG"/>
        <w:rPr>
          <w:rFonts w:asciiTheme="majorBidi" w:hAnsiTheme="majorBidi" w:cstheme="majorBidi"/>
          <w:lang w:val="en-US"/>
        </w:rPr>
      </w:pPr>
      <w:r w:rsidRPr="0072184A">
        <w:rPr>
          <w:rFonts w:asciiTheme="majorBidi" w:hAnsiTheme="majorBidi" w:cstheme="majorBidi"/>
          <w:lang w:val="en-US"/>
        </w:rPr>
        <w:t>4.</w:t>
      </w:r>
      <w:r w:rsidRPr="0072184A">
        <w:rPr>
          <w:rFonts w:asciiTheme="majorBidi" w:hAnsiTheme="majorBidi" w:cstheme="majorBidi"/>
          <w:lang w:val="en-US"/>
        </w:rPr>
        <w:tab/>
      </w:r>
      <w:r w:rsidR="0036260A" w:rsidRPr="0072184A">
        <w:rPr>
          <w:rFonts w:asciiTheme="majorBidi" w:hAnsiTheme="majorBidi" w:cstheme="majorBidi"/>
          <w:lang w:val="en-US"/>
        </w:rPr>
        <w:t xml:space="preserve">A number of law reform processes have sought to propose the age of a child in line with the CRC. The major reform </w:t>
      </w:r>
      <w:proofErr w:type="spellStart"/>
      <w:r w:rsidR="0036260A" w:rsidRPr="0072184A">
        <w:rPr>
          <w:rFonts w:asciiTheme="majorBidi" w:hAnsiTheme="majorBidi" w:cstheme="majorBidi"/>
          <w:lang w:val="en-US"/>
        </w:rPr>
        <w:t>programme</w:t>
      </w:r>
      <w:proofErr w:type="spellEnd"/>
      <w:r w:rsidR="0036260A" w:rsidRPr="0072184A">
        <w:rPr>
          <w:rFonts w:asciiTheme="majorBidi" w:hAnsiTheme="majorBidi" w:cstheme="majorBidi"/>
          <w:lang w:val="en-US"/>
        </w:rPr>
        <w:t xml:space="preserve"> on child rights concluded in 2006 and its recommendations were enacted under the Child Care, Protection and Justice Act</w:t>
      </w:r>
      <w:r w:rsidR="006F5FFA" w:rsidRPr="0072184A">
        <w:rPr>
          <w:rFonts w:asciiTheme="majorBidi" w:hAnsiTheme="majorBidi" w:cstheme="majorBidi"/>
          <w:b/>
          <w:lang w:val="en-US"/>
        </w:rPr>
        <w:t xml:space="preserve"> </w:t>
      </w:r>
      <w:r w:rsidR="0036260A" w:rsidRPr="0072184A">
        <w:rPr>
          <w:rFonts w:asciiTheme="majorBidi" w:hAnsiTheme="majorBidi" w:cstheme="majorBidi"/>
          <w:lang w:val="en-US"/>
        </w:rPr>
        <w:t>(CCPJ) (Act No. 22 of 2010). The CCPJA similarly provides that the age of a child is below 16</w:t>
      </w:r>
      <w:r w:rsidR="0033718B">
        <w:rPr>
          <w:rFonts w:asciiTheme="majorBidi" w:hAnsiTheme="majorBidi" w:cstheme="majorBidi"/>
          <w:lang w:val="en-US"/>
        </w:rPr>
        <w:t> </w:t>
      </w:r>
      <w:r w:rsidR="0036260A" w:rsidRPr="0072184A">
        <w:rPr>
          <w:rFonts w:asciiTheme="majorBidi" w:hAnsiTheme="majorBidi" w:cstheme="majorBidi"/>
          <w:lang w:val="en-US"/>
        </w:rPr>
        <w:t>years.</w:t>
      </w:r>
      <w:r w:rsidR="006F5FFA" w:rsidRPr="0072184A">
        <w:rPr>
          <w:rFonts w:asciiTheme="majorBidi" w:hAnsiTheme="majorBidi" w:cstheme="majorBidi"/>
          <w:b/>
          <w:lang w:val="en-US"/>
        </w:rPr>
        <w:t xml:space="preserve"> </w:t>
      </w:r>
      <w:r w:rsidR="0036260A" w:rsidRPr="0072184A">
        <w:rPr>
          <w:rFonts w:asciiTheme="majorBidi" w:hAnsiTheme="majorBidi" w:cstheme="majorBidi"/>
          <w:lang w:val="en-US"/>
        </w:rPr>
        <w:t>This is despite the fact that the report of the Law Commission which originated the legislation proposed a definition of a child in line with the CRC.</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5.</w:t>
      </w:r>
      <w:r w:rsidRPr="0072184A">
        <w:rPr>
          <w:rFonts w:asciiTheme="majorBidi" w:hAnsiTheme="majorBidi" w:cstheme="majorBidi"/>
          <w:lang w:val="en-US"/>
        </w:rPr>
        <w:tab/>
      </w:r>
      <w:r w:rsidR="0036260A" w:rsidRPr="0072184A">
        <w:rPr>
          <w:rFonts w:asciiTheme="majorBidi" w:hAnsiTheme="majorBidi" w:cstheme="majorBidi"/>
          <w:bCs/>
          <w:lang w:val="en-US"/>
        </w:rPr>
        <w:t xml:space="preserve">The Law Commission also reviewed the Penal Code and produced its findings in 2000. The Commission recommended that the age of criminal responsibility should be raised from 7 years to 10 years. The proposal was considered by the National Assembly and enacted into law in 2010.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6.</w:t>
      </w:r>
      <w:r w:rsidRPr="0072184A">
        <w:rPr>
          <w:rFonts w:asciiTheme="majorBidi" w:hAnsiTheme="majorBidi" w:cstheme="majorBidi"/>
          <w:lang w:val="en-US"/>
        </w:rPr>
        <w:tab/>
      </w:r>
      <w:r w:rsidR="0036260A" w:rsidRPr="0072184A">
        <w:rPr>
          <w:rFonts w:asciiTheme="majorBidi" w:hAnsiTheme="majorBidi" w:cstheme="majorBidi"/>
          <w:bCs/>
          <w:lang w:val="en-US"/>
        </w:rPr>
        <w:t>There are several legislative and non-legislative regimes governing marriage in Malawi. The Constitution remains unclear on the precise minimum age of marriage. The 2010 Constitution amendment to section 22(8) brought light to this unsettled matter by providing that the State shall “</w:t>
      </w:r>
      <w:r w:rsidR="0036260A" w:rsidRPr="0072184A">
        <w:rPr>
          <w:rFonts w:asciiTheme="majorBidi" w:hAnsiTheme="majorBidi" w:cstheme="majorBidi"/>
          <w:bCs/>
          <w:u w:val="single"/>
          <w:lang w:val="en-US"/>
        </w:rPr>
        <w:t>actively</w:t>
      </w:r>
      <w:r w:rsidR="0036260A" w:rsidRPr="0072184A">
        <w:rPr>
          <w:rFonts w:asciiTheme="majorBidi" w:hAnsiTheme="majorBidi" w:cstheme="majorBidi"/>
          <w:bCs/>
          <w:lang w:val="en-US"/>
        </w:rPr>
        <w:t xml:space="preserve">” discourage marriage between persons where either of the persons is under the age of 15 years. Previously, the Constitution used the word “actually”. While this proposal is commendable and justifies State action in this regard, it still falls short of an outright prohibition. Under the Constitution, it still remains legal to enter into marriage at the attainment of the age between 15 and 18 years as long as consent of parents or guardians is obtained.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7.</w:t>
      </w:r>
      <w:r w:rsidRPr="0072184A">
        <w:rPr>
          <w:rFonts w:asciiTheme="majorBidi" w:hAnsiTheme="majorBidi" w:cstheme="majorBidi"/>
          <w:lang w:val="en-US"/>
        </w:rPr>
        <w:tab/>
      </w:r>
      <w:r w:rsidR="0036260A" w:rsidRPr="0072184A">
        <w:rPr>
          <w:rFonts w:asciiTheme="majorBidi" w:hAnsiTheme="majorBidi" w:cstheme="majorBidi"/>
          <w:bCs/>
          <w:lang w:val="en-US"/>
        </w:rPr>
        <w:t xml:space="preserve">The </w:t>
      </w:r>
      <w:r w:rsidR="0036260A" w:rsidRPr="0072184A">
        <w:rPr>
          <w:rFonts w:asciiTheme="majorBidi" w:hAnsiTheme="majorBidi" w:cstheme="majorBidi"/>
          <w:bCs/>
        </w:rPr>
        <w:t>Marriage, Divorce and Family Relations Bill raises</w:t>
      </w:r>
      <w:r w:rsidR="0036260A" w:rsidRPr="0072184A">
        <w:rPr>
          <w:rFonts w:asciiTheme="majorBidi" w:hAnsiTheme="majorBidi" w:cstheme="majorBidi"/>
          <w:bCs/>
          <w:lang w:val="en-US"/>
        </w:rPr>
        <w:t xml:space="preserve"> the minimum age for marriage to 18 years. This recommendation is likely to create a conflict between a marriage that is constitutionally compliant (because one or both parties are above the age of 15 years) and a law that nullifies that marriage as illegal.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8.</w:t>
      </w:r>
      <w:r w:rsidRPr="0072184A">
        <w:rPr>
          <w:rFonts w:asciiTheme="majorBidi" w:hAnsiTheme="majorBidi" w:cstheme="majorBidi"/>
          <w:lang w:val="en-US"/>
        </w:rPr>
        <w:tab/>
      </w:r>
      <w:r w:rsidR="0036260A" w:rsidRPr="0072184A">
        <w:rPr>
          <w:rFonts w:asciiTheme="majorBidi" w:hAnsiTheme="majorBidi" w:cstheme="majorBidi"/>
          <w:bCs/>
          <w:lang w:val="en-US"/>
        </w:rPr>
        <w:t xml:space="preserve">Already under the current provisions of the Constitution, it is anomalous that a person who is capable of contracting a marriage under section 22 of the Constitution is defined as a child under section 23. A proposal to rectify this anomaly was defeated in 2010 when the President refused to assent into law the provision which </w:t>
      </w:r>
      <w:proofErr w:type="gramStart"/>
      <w:r w:rsidR="0036260A" w:rsidRPr="0072184A">
        <w:rPr>
          <w:rFonts w:asciiTheme="majorBidi" w:hAnsiTheme="majorBidi" w:cstheme="majorBidi"/>
          <w:bCs/>
          <w:lang w:val="en-US"/>
        </w:rPr>
        <w:t>raised</w:t>
      </w:r>
      <w:proofErr w:type="gramEnd"/>
      <w:r w:rsidR="0036260A" w:rsidRPr="0072184A">
        <w:rPr>
          <w:rFonts w:asciiTheme="majorBidi" w:hAnsiTheme="majorBidi" w:cstheme="majorBidi"/>
          <w:bCs/>
          <w:lang w:val="en-US"/>
        </w:rPr>
        <w:t xml:space="preserve"> the age of marriage from 15 years to 16 years under section 22. </w:t>
      </w:r>
    </w:p>
    <w:p w:rsidR="0036260A" w:rsidRPr="0072184A" w:rsidRDefault="00D57E5F" w:rsidP="0033718B">
      <w:pPr>
        <w:pStyle w:val="SingleTxtG"/>
        <w:rPr>
          <w:rFonts w:asciiTheme="majorBidi" w:hAnsiTheme="majorBidi" w:cstheme="majorBidi"/>
          <w:lang w:val="en-US"/>
        </w:rPr>
      </w:pPr>
      <w:r w:rsidRPr="0072184A">
        <w:rPr>
          <w:rFonts w:asciiTheme="majorBidi" w:hAnsiTheme="majorBidi" w:cstheme="majorBidi"/>
          <w:lang w:val="en-US"/>
        </w:rPr>
        <w:t>9.</w:t>
      </w:r>
      <w:r w:rsidRPr="0072184A">
        <w:rPr>
          <w:rFonts w:asciiTheme="majorBidi" w:hAnsiTheme="majorBidi" w:cstheme="majorBidi"/>
          <w:lang w:val="en-US"/>
        </w:rPr>
        <w:tab/>
      </w:r>
      <w:r w:rsidR="0036260A" w:rsidRPr="0072184A">
        <w:rPr>
          <w:rFonts w:asciiTheme="majorBidi" w:hAnsiTheme="majorBidi" w:cstheme="majorBidi"/>
          <w:bCs/>
          <w:lang w:val="en-US"/>
        </w:rPr>
        <w:t xml:space="preserve">The Penal Code through an amendment made in 2010, complements the provisions of section 23 of the Constitution by </w:t>
      </w:r>
      <w:proofErr w:type="gramStart"/>
      <w:r w:rsidR="0036260A" w:rsidRPr="0072184A">
        <w:rPr>
          <w:rFonts w:asciiTheme="majorBidi" w:hAnsiTheme="majorBidi" w:cstheme="majorBidi"/>
          <w:bCs/>
          <w:lang w:val="en-US"/>
        </w:rPr>
        <w:t>raising</w:t>
      </w:r>
      <w:proofErr w:type="gramEnd"/>
      <w:r w:rsidR="0036260A" w:rsidRPr="0072184A">
        <w:rPr>
          <w:rFonts w:asciiTheme="majorBidi" w:hAnsiTheme="majorBidi" w:cstheme="majorBidi"/>
          <w:bCs/>
          <w:lang w:val="en-US"/>
        </w:rPr>
        <w:t xml:space="preserve"> the age of sexual debut from 13 years to 16</w:t>
      </w:r>
      <w:r w:rsidR="0033718B">
        <w:rPr>
          <w:rFonts w:asciiTheme="majorBidi" w:hAnsiTheme="majorBidi" w:cstheme="majorBidi"/>
          <w:bCs/>
          <w:lang w:val="en-US"/>
        </w:rPr>
        <w:t> </w:t>
      </w:r>
      <w:r w:rsidR="0036260A" w:rsidRPr="0072184A">
        <w:rPr>
          <w:rFonts w:asciiTheme="majorBidi" w:hAnsiTheme="majorBidi" w:cstheme="majorBidi"/>
          <w:bCs/>
          <w:lang w:val="en-US"/>
        </w:rPr>
        <w:t xml:space="preserve">years. Any person having carnal knowledge of a girl below the age of 16 years commits the offence of “defilement” and is liable to life imprisonment. Technically, this means that there is need for an exemption under section 22 of the Constitution prohibiting prosecution of a person who has sexual intercourse with a wife of 15 years who under the Penal Code cannot consent to sexual intercourse.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10.</w:t>
      </w:r>
      <w:r w:rsidRPr="0072184A">
        <w:rPr>
          <w:rFonts w:asciiTheme="majorBidi" w:hAnsiTheme="majorBidi" w:cstheme="majorBidi"/>
          <w:lang w:val="en-US"/>
        </w:rPr>
        <w:tab/>
      </w:r>
      <w:r w:rsidR="0036260A" w:rsidRPr="0072184A">
        <w:rPr>
          <w:rFonts w:asciiTheme="majorBidi" w:hAnsiTheme="majorBidi" w:cstheme="majorBidi"/>
        </w:rPr>
        <w:t>The Employment Act regulates employment of young persons and expressly prohibits employment of persons under the age of 14 years in any public or private agricultural, industrial or non-industrial undertaking or any branch thereof. This prohibition does not apply to domestic chores or vocational and training institutions provided that the work in vocational or training institutions is approved and supervised by a public authority; and is an integral part of the educational or vocational training programme.</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11.</w:t>
      </w:r>
      <w:r w:rsidRPr="0072184A">
        <w:rPr>
          <w:rFonts w:asciiTheme="majorBidi" w:hAnsiTheme="majorBidi" w:cstheme="majorBidi"/>
          <w:lang w:val="en-US"/>
        </w:rPr>
        <w:tab/>
      </w:r>
      <w:r w:rsidR="0036260A" w:rsidRPr="0072184A">
        <w:rPr>
          <w:rFonts w:asciiTheme="majorBidi" w:hAnsiTheme="majorBidi" w:cstheme="majorBidi"/>
        </w:rPr>
        <w:t>The Employment Act also prohibits a person between the age of 14 and 18 years from undertaking hazardous work. Hazardous work has been defined as an occupation or activity that is likely to be harmful to health, safety, education, morals or development of such a person; or prejudicial to the attendance at school or other training programme.</w:t>
      </w:r>
      <w:r w:rsidR="006F5FFA" w:rsidRPr="0072184A">
        <w:rPr>
          <w:rFonts w:asciiTheme="majorBidi" w:hAnsiTheme="majorBidi" w:cstheme="majorBidi"/>
          <w:b/>
        </w:rPr>
        <w:t xml:space="preserve"> </w:t>
      </w:r>
      <w:proofErr w:type="gramStart"/>
      <w:r w:rsidR="0036260A" w:rsidRPr="0072184A">
        <w:rPr>
          <w:rFonts w:asciiTheme="majorBidi" w:hAnsiTheme="majorBidi" w:cstheme="majorBidi"/>
        </w:rPr>
        <w:t>Every employer of a person below the age of 18 years bound by law to keep a register of such employees.</w:t>
      </w:r>
      <w:proofErr w:type="gramEnd"/>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12.</w:t>
      </w:r>
      <w:r w:rsidRPr="0072184A">
        <w:rPr>
          <w:rFonts w:asciiTheme="majorBidi" w:hAnsiTheme="majorBidi" w:cstheme="majorBidi"/>
          <w:lang w:val="en-US"/>
        </w:rPr>
        <w:tab/>
      </w:r>
      <w:r w:rsidR="0036260A" w:rsidRPr="0072184A">
        <w:rPr>
          <w:rFonts w:asciiTheme="majorBidi" w:hAnsiTheme="majorBidi" w:cstheme="majorBidi"/>
        </w:rPr>
        <w:t>A person contravening the prohibition regarding employment of young persons may be punished by a fine of K100</w:t>
      </w:r>
      <w:proofErr w:type="gramStart"/>
      <w:r w:rsidR="0036260A" w:rsidRPr="0072184A">
        <w:rPr>
          <w:rFonts w:asciiTheme="majorBidi" w:hAnsiTheme="majorBidi" w:cstheme="majorBidi"/>
        </w:rPr>
        <w:t>,000</w:t>
      </w:r>
      <w:proofErr w:type="gramEnd"/>
      <w:r w:rsidR="0036260A" w:rsidRPr="0072184A">
        <w:rPr>
          <w:rFonts w:asciiTheme="majorBidi" w:hAnsiTheme="majorBidi" w:cstheme="majorBidi"/>
        </w:rPr>
        <w:t xml:space="preserve"> and imprisonment for 5 years. </w:t>
      </w:r>
    </w:p>
    <w:p w:rsidR="0036260A" w:rsidRPr="0072184A" w:rsidRDefault="00185B3D" w:rsidP="00185B3D">
      <w:pPr>
        <w:pStyle w:val="H1G"/>
        <w:rPr>
          <w:bCs/>
        </w:rPr>
      </w:pPr>
      <w:bookmarkStart w:id="5" w:name="art2"/>
      <w:bookmarkStart w:id="6" w:name="_Toc408230598"/>
      <w:bookmarkStart w:id="7" w:name="_Toc408313443"/>
      <w:bookmarkEnd w:id="5"/>
      <w:r>
        <w:tab/>
      </w:r>
      <w:r>
        <w:tab/>
      </w:r>
      <w:r w:rsidR="0036260A" w:rsidRPr="0072184A">
        <w:t>Article 2</w:t>
      </w:r>
      <w:bookmarkEnd w:id="6"/>
      <w:bookmarkEnd w:id="7"/>
    </w:p>
    <w:p w:rsidR="0036260A" w:rsidRPr="00185B3D" w:rsidRDefault="00473B95" w:rsidP="00185B3D">
      <w:pPr>
        <w:pStyle w:val="SingleTxtG"/>
        <w:rPr>
          <w:b/>
          <w:bCs/>
        </w:rPr>
      </w:pPr>
      <w:r>
        <w:rPr>
          <w:b/>
          <w:bCs/>
        </w:rPr>
        <w:t>1.</w:t>
      </w:r>
      <w:r>
        <w:rPr>
          <w:b/>
          <w:bCs/>
        </w:rPr>
        <w:tab/>
      </w:r>
      <w:r w:rsidR="0036260A" w:rsidRPr="00185B3D">
        <w:rPr>
          <w:b/>
          <w:bCs/>
        </w:rPr>
        <w:t>States Parties shall respect and ensure the rights set forth in the present Convention to each child within their jurisdiction without discrimination of any kind, irrespective of the child</w:t>
      </w:r>
      <w:r w:rsidR="006F5FFA" w:rsidRPr="00185B3D">
        <w:rPr>
          <w:b/>
          <w:bCs/>
        </w:rPr>
        <w:t>’</w:t>
      </w:r>
      <w:r w:rsidR="0036260A" w:rsidRPr="00185B3D">
        <w:rPr>
          <w:b/>
          <w:bCs/>
        </w:rPr>
        <w:t>s or his or her parent</w:t>
      </w:r>
      <w:r w:rsidR="006F5FFA" w:rsidRPr="00185B3D">
        <w:rPr>
          <w:b/>
          <w:bCs/>
        </w:rPr>
        <w:t>’</w:t>
      </w:r>
      <w:r w:rsidR="0036260A" w:rsidRPr="00185B3D">
        <w:rPr>
          <w:b/>
          <w:bCs/>
        </w:rPr>
        <w:t>s or legal guardian</w:t>
      </w:r>
      <w:r w:rsidR="006F5FFA" w:rsidRPr="00185B3D">
        <w:rPr>
          <w:b/>
          <w:bCs/>
        </w:rPr>
        <w:t>’</w:t>
      </w:r>
      <w:r w:rsidR="0036260A" w:rsidRPr="00185B3D">
        <w:rPr>
          <w:b/>
          <w:bCs/>
        </w:rPr>
        <w:t>s race, colour, sex, language, religion, political or other opinion, national, ethnic or social origin, property, disability, birth or other status.</w:t>
      </w:r>
    </w:p>
    <w:p w:rsidR="0036260A" w:rsidRPr="00185B3D" w:rsidRDefault="00473B95" w:rsidP="00185B3D">
      <w:pPr>
        <w:pStyle w:val="SingleTxtG"/>
        <w:rPr>
          <w:b/>
          <w:bCs/>
        </w:rPr>
      </w:pPr>
      <w:r>
        <w:rPr>
          <w:b/>
          <w:bCs/>
        </w:rPr>
        <w:t>2.</w:t>
      </w:r>
      <w:r>
        <w:rPr>
          <w:b/>
          <w:bCs/>
        </w:rPr>
        <w:tab/>
      </w:r>
      <w:r w:rsidR="0036260A" w:rsidRPr="00185B3D">
        <w:rPr>
          <w:b/>
          <w:bCs/>
        </w:rPr>
        <w:t>States Parties shall take all appropriate measures to ensure that the child is protected against all forms of discrimination or punishment on the basis of the status, activities, expressed opinions, or beliefs of the child</w:t>
      </w:r>
      <w:r w:rsidR="006F5FFA" w:rsidRPr="00185B3D">
        <w:rPr>
          <w:b/>
          <w:bCs/>
        </w:rPr>
        <w:t>’</w:t>
      </w:r>
      <w:r w:rsidR="0036260A" w:rsidRPr="00185B3D">
        <w:rPr>
          <w:b/>
          <w:bCs/>
        </w:rPr>
        <w:t>s parents, legal guardians, or family members.</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13.</w:t>
      </w:r>
      <w:r w:rsidRPr="0072184A">
        <w:rPr>
          <w:rFonts w:asciiTheme="majorBidi" w:hAnsiTheme="majorBidi" w:cstheme="majorBidi"/>
          <w:lang w:val="en-US"/>
        </w:rPr>
        <w:tab/>
      </w:r>
      <w:r w:rsidR="0036260A" w:rsidRPr="0072184A">
        <w:rPr>
          <w:rFonts w:asciiTheme="majorBidi" w:hAnsiTheme="majorBidi" w:cstheme="majorBidi"/>
        </w:rPr>
        <w:t>The main prohibition of discrimination in the Constitution is provided for under section 20. Section 20 has listed a number of grounds under which discrimination is prohibited including “race, colour, sex, language, religion, political or other opinion, national, ethnic or social origin, disability, property, birth or other status or condition”.</w:t>
      </w:r>
      <w:r w:rsidR="006F5FFA" w:rsidRPr="0072184A">
        <w:rPr>
          <w:rFonts w:asciiTheme="majorBidi" w:hAnsiTheme="majorBidi" w:cstheme="majorBidi"/>
        </w:rPr>
        <w:t xml:space="preserve"> </w:t>
      </w:r>
      <w:r w:rsidR="0036260A" w:rsidRPr="0072184A">
        <w:rPr>
          <w:rFonts w:asciiTheme="majorBidi" w:hAnsiTheme="majorBidi" w:cstheme="majorBidi"/>
        </w:rPr>
        <w:t xml:space="preserve">More importantly, section 20 (2) provides for enactment of legislation that addresses inequalities in society and prohibits discriminatory practices and the propagation of such practices. It also provides that such practices may render such practices criminally punishable.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14.</w:t>
      </w:r>
      <w:r w:rsidRPr="0072184A">
        <w:rPr>
          <w:rFonts w:asciiTheme="majorBidi" w:hAnsiTheme="majorBidi" w:cstheme="majorBidi"/>
          <w:lang w:val="en-US"/>
        </w:rPr>
        <w:tab/>
      </w:r>
      <w:r w:rsidR="0036260A" w:rsidRPr="0072184A">
        <w:rPr>
          <w:rFonts w:asciiTheme="majorBidi" w:hAnsiTheme="majorBidi" w:cstheme="majorBidi"/>
        </w:rPr>
        <w:t xml:space="preserve">With respect to children, the Constitution in section 23 provides that all children are entitled to equal treatment before the law regardless of the circumstances of their birth. </w:t>
      </w:r>
    </w:p>
    <w:p w:rsidR="0036260A" w:rsidRPr="0072184A" w:rsidRDefault="00D57E5F" w:rsidP="00D57E5F">
      <w:pPr>
        <w:pStyle w:val="SingleTxtG"/>
        <w:rPr>
          <w:rFonts w:asciiTheme="majorBidi" w:hAnsiTheme="majorBidi" w:cstheme="majorBidi"/>
          <w:lang w:val="en-US"/>
        </w:rPr>
      </w:pPr>
      <w:r w:rsidRPr="0072184A">
        <w:rPr>
          <w:rFonts w:asciiTheme="majorBidi" w:hAnsiTheme="majorBidi" w:cstheme="majorBidi"/>
          <w:lang w:val="en-US"/>
        </w:rPr>
        <w:t>15.</w:t>
      </w:r>
      <w:r w:rsidRPr="0072184A">
        <w:rPr>
          <w:rFonts w:asciiTheme="majorBidi" w:hAnsiTheme="majorBidi" w:cstheme="majorBidi"/>
          <w:lang w:val="en-US"/>
        </w:rPr>
        <w:tab/>
      </w:r>
      <w:r w:rsidR="0036260A" w:rsidRPr="0072184A">
        <w:rPr>
          <w:rFonts w:asciiTheme="majorBidi" w:hAnsiTheme="majorBidi" w:cstheme="majorBidi"/>
        </w:rPr>
        <w:t xml:space="preserve">In order to ensure that other legislation conforms to the constitutional provision against discrimination, the Child Care, Protection and Justice Act provides for, as a duty and responsibility by the parents or guardians, protection from discrimination. </w:t>
      </w:r>
      <w:proofErr w:type="gramStart"/>
      <w:r w:rsidR="0036260A" w:rsidRPr="0072184A">
        <w:rPr>
          <w:rFonts w:asciiTheme="majorBidi" w:hAnsiTheme="majorBidi" w:cstheme="majorBidi"/>
        </w:rPr>
        <w:t>Several other legislation</w:t>
      </w:r>
      <w:proofErr w:type="gramEnd"/>
      <w:r w:rsidR="0036260A" w:rsidRPr="0072184A">
        <w:rPr>
          <w:rFonts w:asciiTheme="majorBidi" w:hAnsiTheme="majorBidi" w:cstheme="majorBidi"/>
        </w:rPr>
        <w:t xml:space="preserve"> also provides for prohibitions against discrimination. Already enacted are the Disability Act and the Gender Equality Act.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16.</w:t>
      </w:r>
      <w:r w:rsidRPr="0072184A">
        <w:rPr>
          <w:rFonts w:asciiTheme="majorBidi" w:hAnsiTheme="majorBidi" w:cstheme="majorBidi"/>
        </w:rPr>
        <w:tab/>
      </w:r>
      <w:r w:rsidR="0036260A" w:rsidRPr="0072184A">
        <w:rPr>
          <w:rFonts w:asciiTheme="majorBidi" w:hAnsiTheme="majorBidi" w:cstheme="majorBidi"/>
        </w:rPr>
        <w:t>The Gender Equality Act prohibits the practice of what have been termed harmful practices on account of gender, sex or marital status. The practices may be customary, traditional, religious or social in nature. The Gender Equality Act also prohibits sex discrimination and sexual harassment. Contravention of the provisions making these prohibitions is punishable by criminal sanctions.</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17.</w:t>
      </w:r>
      <w:r w:rsidRPr="0072184A">
        <w:rPr>
          <w:rFonts w:asciiTheme="majorBidi" w:hAnsiTheme="majorBidi" w:cstheme="majorBidi"/>
        </w:rPr>
        <w:tab/>
      </w:r>
      <w:r w:rsidR="0036260A" w:rsidRPr="0072184A">
        <w:rPr>
          <w:rFonts w:asciiTheme="majorBidi" w:hAnsiTheme="majorBidi" w:cstheme="majorBidi"/>
        </w:rPr>
        <w:t xml:space="preserve">The Trafficking in persons Bill is based on the United Nations Convention against Transnational Organized Crime </w:t>
      </w:r>
      <w:proofErr w:type="gramStart"/>
      <w:r w:rsidR="0036260A" w:rsidRPr="0072184A">
        <w:rPr>
          <w:rFonts w:asciiTheme="majorBidi" w:hAnsiTheme="majorBidi" w:cstheme="majorBidi"/>
        </w:rPr>
        <w:t>whose</w:t>
      </w:r>
      <w:proofErr w:type="gramEnd"/>
      <w:r w:rsidR="0036260A" w:rsidRPr="0072184A">
        <w:rPr>
          <w:rFonts w:asciiTheme="majorBidi" w:hAnsiTheme="majorBidi" w:cstheme="majorBidi"/>
        </w:rPr>
        <w:t xml:space="preserve"> Protocol on preventing and suppressing trafficking in persons, specially identifies women and children. In the proposed Bill, children are persons under the age of 18 years. This Bill is before Cabinet.</w:t>
      </w:r>
    </w:p>
    <w:p w:rsidR="0036260A" w:rsidRPr="0072184A" w:rsidRDefault="00AF1975" w:rsidP="00AF1975">
      <w:pPr>
        <w:pStyle w:val="H1G"/>
        <w:rPr>
          <w:bCs/>
        </w:rPr>
      </w:pPr>
      <w:bookmarkStart w:id="8" w:name="art3"/>
      <w:bookmarkStart w:id="9" w:name="_Toc408230599"/>
      <w:bookmarkStart w:id="10" w:name="_Toc408313444"/>
      <w:bookmarkEnd w:id="8"/>
      <w:r>
        <w:tab/>
      </w:r>
      <w:r>
        <w:tab/>
      </w:r>
      <w:r w:rsidR="0036260A" w:rsidRPr="0072184A">
        <w:t>Article 3</w:t>
      </w:r>
      <w:bookmarkEnd w:id="9"/>
      <w:bookmarkEnd w:id="10"/>
    </w:p>
    <w:p w:rsidR="0036260A" w:rsidRPr="007D0F86" w:rsidRDefault="0036260A" w:rsidP="007D0F86">
      <w:pPr>
        <w:pStyle w:val="SingleTxtG"/>
        <w:rPr>
          <w:b/>
          <w:bCs/>
        </w:rPr>
      </w:pPr>
      <w:r w:rsidRPr="007D0F86">
        <w:rPr>
          <w:b/>
          <w:bCs/>
        </w:rPr>
        <w:t>1.</w:t>
      </w:r>
      <w:r w:rsidR="007D0F86">
        <w:rPr>
          <w:b/>
          <w:bCs/>
        </w:rPr>
        <w:tab/>
      </w:r>
      <w:r w:rsidRPr="007D0F86">
        <w:rPr>
          <w:b/>
          <w:bCs/>
        </w:rPr>
        <w:t>In all actions concerning children, whether undertaken by public or private social welfare institutions, courts of law, administrative authorities or legislative bodies, the best interests of the child shall be a primary consideration.</w:t>
      </w:r>
    </w:p>
    <w:p w:rsidR="0036260A" w:rsidRPr="007D0F86" w:rsidRDefault="007D0F86" w:rsidP="007D0F86">
      <w:pPr>
        <w:pStyle w:val="SingleTxtG"/>
        <w:rPr>
          <w:b/>
          <w:bCs/>
        </w:rPr>
      </w:pPr>
      <w:r>
        <w:rPr>
          <w:b/>
          <w:bCs/>
        </w:rPr>
        <w:t>2.</w:t>
      </w:r>
      <w:r>
        <w:rPr>
          <w:b/>
          <w:bCs/>
        </w:rPr>
        <w:tab/>
      </w:r>
      <w:r w:rsidR="0036260A" w:rsidRPr="007D0F86">
        <w:rPr>
          <w:b/>
          <w:bCs/>
        </w:rPr>
        <w:t>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rsidR="0036260A" w:rsidRPr="007D0F86" w:rsidRDefault="007D0F86" w:rsidP="007D0F86">
      <w:pPr>
        <w:pStyle w:val="SingleTxtG"/>
        <w:rPr>
          <w:b/>
          <w:bCs/>
        </w:rPr>
      </w:pPr>
      <w:r>
        <w:rPr>
          <w:b/>
          <w:bCs/>
        </w:rPr>
        <w:t>3.</w:t>
      </w:r>
      <w:r>
        <w:rPr>
          <w:b/>
          <w:bCs/>
        </w:rPr>
        <w:tab/>
      </w:r>
      <w:r w:rsidR="0036260A" w:rsidRPr="007D0F86">
        <w:rPr>
          <w:b/>
          <w:bCs/>
        </w:rPr>
        <w:t xml:space="preserve">States Parties shall ensure that the institutions, services and facilities responsible for the care or protection of children shall conform </w:t>
      </w:r>
      <w:proofErr w:type="gramStart"/>
      <w:r w:rsidR="0036260A" w:rsidRPr="007D0F86">
        <w:rPr>
          <w:b/>
          <w:bCs/>
        </w:rPr>
        <w:t>with</w:t>
      </w:r>
      <w:proofErr w:type="gramEnd"/>
      <w:r w:rsidR="0036260A" w:rsidRPr="007D0F86">
        <w:rPr>
          <w:b/>
          <w:bCs/>
        </w:rPr>
        <w:t xml:space="preserve"> the standards established by competent authorities, particularly in the areas of safety, health, in the number and suitability of their staff, as well as competent supervision.</w:t>
      </w:r>
    </w:p>
    <w:p w:rsidR="0036260A" w:rsidRPr="0072184A" w:rsidRDefault="00D57E5F" w:rsidP="00D57E5F">
      <w:pPr>
        <w:pStyle w:val="SingleTxtG"/>
        <w:rPr>
          <w:rFonts w:asciiTheme="majorBidi" w:hAnsiTheme="majorBidi" w:cstheme="majorBidi"/>
        </w:rPr>
      </w:pPr>
      <w:bookmarkStart w:id="11" w:name="art4"/>
      <w:bookmarkEnd w:id="11"/>
      <w:r w:rsidRPr="0072184A">
        <w:rPr>
          <w:rFonts w:asciiTheme="majorBidi" w:hAnsiTheme="majorBidi" w:cstheme="majorBidi"/>
        </w:rPr>
        <w:t>18.</w:t>
      </w:r>
      <w:r w:rsidRPr="0072184A">
        <w:rPr>
          <w:rFonts w:asciiTheme="majorBidi" w:hAnsiTheme="majorBidi" w:cstheme="majorBidi"/>
        </w:rPr>
        <w:tab/>
      </w:r>
      <w:r w:rsidR="0036260A" w:rsidRPr="0072184A">
        <w:rPr>
          <w:rFonts w:asciiTheme="majorBidi" w:hAnsiTheme="majorBidi" w:cstheme="majorBidi"/>
        </w:rPr>
        <w:t>In 2010, significant legislatives reforms were adopted.</w:t>
      </w:r>
      <w:r w:rsidR="006F5FFA" w:rsidRPr="0072184A">
        <w:rPr>
          <w:rFonts w:asciiTheme="majorBidi" w:hAnsiTheme="majorBidi" w:cstheme="majorBidi"/>
        </w:rPr>
        <w:t xml:space="preserve"> </w:t>
      </w:r>
      <w:r w:rsidR="0036260A" w:rsidRPr="0072184A">
        <w:rPr>
          <w:rFonts w:asciiTheme="majorBidi" w:hAnsiTheme="majorBidi" w:cstheme="majorBidi"/>
        </w:rPr>
        <w:t>The first was a substantive amendment to section 23 of the Constitution.</w:t>
      </w:r>
      <w:r w:rsidR="006F5FFA" w:rsidRPr="0072184A">
        <w:rPr>
          <w:rFonts w:asciiTheme="majorBidi" w:hAnsiTheme="majorBidi" w:cstheme="majorBidi"/>
        </w:rPr>
        <w:t xml:space="preserve"> </w:t>
      </w:r>
      <w:r w:rsidR="0036260A" w:rsidRPr="0072184A">
        <w:rPr>
          <w:rFonts w:asciiTheme="majorBidi" w:hAnsiTheme="majorBidi" w:cstheme="majorBidi"/>
        </w:rPr>
        <w:t>The second was the enactment of the Child Care, Protection and Justice Act. The reforms heralded a new era in child protection by introducing the principle of the best interests of the child. In the Child Care, Protection and Justice Act, the principle was given legislative effect.</w:t>
      </w:r>
      <w:r w:rsidR="006F5FFA" w:rsidRPr="0072184A">
        <w:rPr>
          <w:rFonts w:asciiTheme="majorBidi" w:hAnsiTheme="majorBidi" w:cstheme="majorBidi"/>
        </w:rPr>
        <w:t xml:space="preserve"> </w:t>
      </w:r>
      <w:r w:rsidR="0036260A" w:rsidRPr="0072184A">
        <w:rPr>
          <w:rFonts w:asciiTheme="majorBidi" w:hAnsiTheme="majorBidi" w:cstheme="majorBidi"/>
        </w:rPr>
        <w:t xml:space="preserve">In the language of the Constitution in section 23, </w:t>
      </w:r>
      <w:r w:rsidR="003833D3">
        <w:rPr>
          <w:rFonts w:asciiTheme="majorBidi" w:hAnsiTheme="majorBidi" w:cstheme="majorBidi"/>
        </w:rPr>
        <w:t>“</w:t>
      </w:r>
      <w:r w:rsidR="0036260A" w:rsidRPr="0072184A">
        <w:rPr>
          <w:rFonts w:asciiTheme="majorBidi" w:hAnsiTheme="majorBidi" w:cstheme="majorBidi"/>
        </w:rPr>
        <w:t>the best interests and welfare of children shall be the primary consideration in all decisions affecting [children]</w:t>
      </w:r>
      <w:r w:rsidR="003833D3">
        <w:rPr>
          <w:rFonts w:asciiTheme="majorBidi" w:hAnsiTheme="majorBidi" w:cstheme="majorBidi"/>
        </w:rPr>
        <w:t>”.</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19.</w:t>
      </w:r>
      <w:r w:rsidRPr="0072184A">
        <w:rPr>
          <w:rFonts w:asciiTheme="majorBidi" w:hAnsiTheme="majorBidi" w:cstheme="majorBidi"/>
        </w:rPr>
        <w:tab/>
      </w:r>
      <w:r w:rsidR="0036260A" w:rsidRPr="0072184A">
        <w:rPr>
          <w:rFonts w:asciiTheme="majorBidi" w:hAnsiTheme="majorBidi" w:cstheme="majorBidi"/>
        </w:rPr>
        <w:t>The Child Care, Protection and Justice Act has given examples of instances, when the principle may be invoked in favour of children. One example is when a Child Justice Court considers making an order of custody or access to a child.</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20.</w:t>
      </w:r>
      <w:r w:rsidRPr="0072184A">
        <w:rPr>
          <w:rFonts w:asciiTheme="majorBidi" w:hAnsiTheme="majorBidi" w:cstheme="majorBidi"/>
        </w:rPr>
        <w:tab/>
      </w:r>
      <w:r w:rsidR="0036260A" w:rsidRPr="0072184A">
        <w:rPr>
          <w:rFonts w:asciiTheme="majorBidi" w:hAnsiTheme="majorBidi" w:cstheme="majorBidi"/>
        </w:rPr>
        <w:t xml:space="preserve">The principle found its place in Malawian jurisprudence prior to 2010 when the famous case of adoption of </w:t>
      </w:r>
      <w:proofErr w:type="spellStart"/>
      <w:r w:rsidR="0036260A" w:rsidRPr="0072184A">
        <w:rPr>
          <w:rFonts w:asciiTheme="majorBidi" w:hAnsiTheme="majorBidi" w:cstheme="majorBidi"/>
        </w:rPr>
        <w:t>Chifundo</w:t>
      </w:r>
      <w:proofErr w:type="spellEnd"/>
      <w:r w:rsidR="0036260A" w:rsidRPr="0072184A">
        <w:rPr>
          <w:rFonts w:asciiTheme="majorBidi" w:hAnsiTheme="majorBidi" w:cstheme="majorBidi"/>
        </w:rPr>
        <w:t xml:space="preserve"> James went as far as the Supreme Court of Appeal. On 3</w:t>
      </w:r>
      <w:r w:rsidR="0036260A" w:rsidRPr="0072184A">
        <w:rPr>
          <w:rFonts w:asciiTheme="majorBidi" w:hAnsiTheme="majorBidi" w:cstheme="majorBidi"/>
          <w:vertAlign w:val="superscript"/>
        </w:rPr>
        <w:t>rd</w:t>
      </w:r>
      <w:r w:rsidR="0036260A" w:rsidRPr="0072184A">
        <w:rPr>
          <w:rFonts w:asciiTheme="majorBidi" w:hAnsiTheme="majorBidi" w:cstheme="majorBidi"/>
        </w:rPr>
        <w:t xml:space="preserve"> April, 2009, the High Court rejected an application for the adoption of the infant CJ. In declining the application, the court had recourse to Article 3 (1) of the CRC and qualified the principle on the understanding that inter-country adoption is a remedy of last resort.</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21.</w:t>
      </w:r>
      <w:r w:rsidRPr="0072184A">
        <w:rPr>
          <w:rFonts w:asciiTheme="majorBidi" w:hAnsiTheme="majorBidi" w:cstheme="majorBidi"/>
        </w:rPr>
        <w:tab/>
      </w:r>
      <w:r w:rsidR="0036260A" w:rsidRPr="0072184A">
        <w:rPr>
          <w:rFonts w:asciiTheme="majorBidi" w:hAnsiTheme="majorBidi" w:cstheme="majorBidi"/>
        </w:rPr>
        <w:t>When the matter went to the appellate court, the Supreme Court read the principle differently. In their judgment, pronounced on 12</w:t>
      </w:r>
      <w:r w:rsidR="0036260A" w:rsidRPr="0072184A">
        <w:rPr>
          <w:rFonts w:asciiTheme="majorBidi" w:hAnsiTheme="majorBidi" w:cstheme="majorBidi"/>
          <w:vertAlign w:val="superscript"/>
        </w:rPr>
        <w:t>th</w:t>
      </w:r>
      <w:r w:rsidR="0036260A" w:rsidRPr="0072184A">
        <w:rPr>
          <w:rFonts w:asciiTheme="majorBidi" w:hAnsiTheme="majorBidi" w:cstheme="majorBidi"/>
        </w:rPr>
        <w:t xml:space="preserve"> June, 2009, the Justices of Appeal allowed the Petitioner’s appeal and granted the adoption order. The bone of contention in the case was whether the principle was applicable in Malawi since it did not have constitutional or legislative effect at the time. The Supreme Court found that as a signatory to the CRC, the principle had local application and stated as follows:</w:t>
      </w:r>
    </w:p>
    <w:p w:rsidR="0036260A" w:rsidRPr="0072184A" w:rsidRDefault="0036260A" w:rsidP="00231835">
      <w:pPr>
        <w:pStyle w:val="SingleTxtG"/>
        <w:ind w:left="1701"/>
        <w:rPr>
          <w:rFonts w:eastAsia="Arial Unicode MS"/>
        </w:rPr>
      </w:pPr>
      <w:r w:rsidRPr="0072184A">
        <w:t>“</w:t>
      </w:r>
      <w:r w:rsidRPr="0072184A">
        <w:rPr>
          <w:rFonts w:eastAsia="Arial Unicode MS"/>
        </w:rPr>
        <w:t>In our Judgment, we think that whether you talk about the best interest of the child as is the case in the above cited Conventions or you talk about the welfare of the child as is contained in the Act, this really is a question of semantics or nomenclature. They mean the same thing, and it is this; a court of law dealing with the adoption of an infant must pay attention at all times that the welfare of the child is not compromised by secondary issues.</w:t>
      </w:r>
      <w:r w:rsidR="006F5FFA" w:rsidRPr="0072184A">
        <w:rPr>
          <w:rFonts w:eastAsia="Arial Unicode MS"/>
        </w:rPr>
        <w:t xml:space="preserve"> </w:t>
      </w:r>
      <w:r w:rsidRPr="0072184A">
        <w:rPr>
          <w:rFonts w:eastAsia="Arial Unicode MS"/>
        </w:rPr>
        <w:t>We therefore find that there is absolutely no conflict between what the Act provides and what Articles 3, 20 and 21 of the CRC provide. The provisions deal at some length with matters that can only be said to be for the welfare of the child which our courts are manda</w:t>
      </w:r>
      <w:r w:rsidR="00231835">
        <w:rPr>
          <w:rFonts w:eastAsia="Arial Unicode MS"/>
        </w:rPr>
        <w:t>ted to protect under the Act.”</w:t>
      </w:r>
    </w:p>
    <w:p w:rsidR="0036260A" w:rsidRPr="0072184A" w:rsidRDefault="00231835" w:rsidP="00231835">
      <w:pPr>
        <w:pStyle w:val="H1G"/>
        <w:rPr>
          <w:bCs/>
        </w:rPr>
      </w:pPr>
      <w:bookmarkStart w:id="12" w:name="_Toc408230600"/>
      <w:bookmarkStart w:id="13" w:name="_Toc408313445"/>
      <w:r>
        <w:tab/>
      </w:r>
      <w:r>
        <w:tab/>
      </w:r>
      <w:r w:rsidR="0036260A" w:rsidRPr="0072184A">
        <w:t>Article 4</w:t>
      </w:r>
      <w:bookmarkEnd w:id="12"/>
      <w:bookmarkEnd w:id="13"/>
    </w:p>
    <w:p w:rsidR="0036260A" w:rsidRPr="00231835" w:rsidRDefault="0036260A" w:rsidP="00231835">
      <w:pPr>
        <w:pStyle w:val="SingleTxtG"/>
        <w:rPr>
          <w:b/>
          <w:bCs/>
          <w:shd w:val="clear" w:color="auto" w:fill="FFFFFF"/>
        </w:rPr>
      </w:pPr>
      <w:r w:rsidRPr="00231835">
        <w:rPr>
          <w:b/>
          <w:bCs/>
          <w:shd w:val="clear" w:color="auto" w:fill="FFFFFF"/>
        </w:rPr>
        <w:t>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w:t>
      </w:r>
    </w:p>
    <w:p w:rsidR="0036260A" w:rsidRPr="0072184A" w:rsidRDefault="00D57E5F" w:rsidP="00D57E5F">
      <w:pPr>
        <w:pStyle w:val="SingleTxtG"/>
        <w:rPr>
          <w:rFonts w:asciiTheme="majorBidi" w:hAnsiTheme="majorBidi" w:cstheme="majorBidi"/>
        </w:rPr>
      </w:pPr>
      <w:bookmarkStart w:id="14" w:name="art5"/>
      <w:bookmarkEnd w:id="14"/>
      <w:r w:rsidRPr="0072184A">
        <w:rPr>
          <w:rFonts w:asciiTheme="majorBidi" w:hAnsiTheme="majorBidi" w:cstheme="majorBidi"/>
        </w:rPr>
        <w:t>22.</w:t>
      </w:r>
      <w:r w:rsidRPr="0072184A">
        <w:rPr>
          <w:rFonts w:asciiTheme="majorBidi" w:hAnsiTheme="majorBidi" w:cstheme="majorBidi"/>
        </w:rPr>
        <w:tab/>
      </w:r>
      <w:r w:rsidR="0036260A" w:rsidRPr="0072184A">
        <w:rPr>
          <w:rFonts w:asciiTheme="majorBidi" w:hAnsiTheme="majorBidi" w:cstheme="majorBidi"/>
        </w:rPr>
        <w:t>The consideration of available resources often comes into play with respect to economic, social and cultural rights unlike for civil and political rights. Section 13 (h) of the Constitution provides that the State shall actively promote the welfare and development of the people of Malawi by progressively adopting and implementing policies and legislation that aims at encouraging and promoting conditions conducive to the full development of healthy, productive and responsible members of society. Section 23 (4) of the Constitution provides as follows:-</w:t>
      </w:r>
    </w:p>
    <w:p w:rsidR="0036260A" w:rsidRPr="0072184A" w:rsidRDefault="0036260A" w:rsidP="00231835">
      <w:pPr>
        <w:pStyle w:val="SingleTxtG"/>
        <w:ind w:left="1701"/>
      </w:pPr>
      <w:r w:rsidRPr="0072184A">
        <w:t>“</w:t>
      </w:r>
      <w:r w:rsidRPr="0072184A">
        <w:rPr>
          <w:rFonts w:eastAsiaTheme="minorHAnsi"/>
        </w:rPr>
        <w:t>All children shall be entitled to reasonable maintenance from their parents, whether such parents are married, unmarried or divorced, and from their guardians; and in addition, all children, particularly orphans, children with disabilities and other children in situations of disadvantage shall live in safety and security and, where appropriate, State assistance.</w:t>
      </w:r>
      <w:r w:rsidRPr="0072184A">
        <w:t>”</w:t>
      </w:r>
    </w:p>
    <w:p w:rsidR="0036260A" w:rsidRPr="0072184A" w:rsidRDefault="00231835" w:rsidP="00231835">
      <w:pPr>
        <w:pStyle w:val="H1G"/>
        <w:rPr>
          <w:bCs/>
        </w:rPr>
      </w:pPr>
      <w:bookmarkStart w:id="15" w:name="_Toc408230601"/>
      <w:bookmarkStart w:id="16" w:name="_Toc408313446"/>
      <w:r>
        <w:tab/>
      </w:r>
      <w:r>
        <w:tab/>
      </w:r>
      <w:r w:rsidR="0036260A" w:rsidRPr="0072184A">
        <w:t>Article 5</w:t>
      </w:r>
      <w:bookmarkEnd w:id="15"/>
      <w:bookmarkEnd w:id="16"/>
    </w:p>
    <w:p w:rsidR="0036260A" w:rsidRPr="00231835" w:rsidRDefault="0036260A" w:rsidP="00231835">
      <w:pPr>
        <w:pStyle w:val="SingleTxtG"/>
        <w:rPr>
          <w:b/>
          <w:bCs/>
        </w:rPr>
      </w:pPr>
      <w:r w:rsidRPr="00231835">
        <w:rPr>
          <w:b/>
          <w:bCs/>
          <w:shd w:val="clear" w:color="auto" w:fill="FFFFFF"/>
        </w:rPr>
        <w:t>States Parties shall respect the responsibilities, rights and duties of parents or, where applicable, the members of the extended family or community as provided for by local custom, legal guardians or other persons legally responsible for the child, to provide, in a manner consistent with the evolving capacities of the child, appropriate direction and guidance in the exercise by the child of the rights recognized in the present Convention.</w:t>
      </w:r>
    </w:p>
    <w:p w:rsidR="0036260A" w:rsidRPr="0072184A" w:rsidRDefault="00D57E5F" w:rsidP="00D57E5F">
      <w:pPr>
        <w:pStyle w:val="SingleTxtG"/>
        <w:rPr>
          <w:rFonts w:asciiTheme="majorBidi" w:hAnsiTheme="majorBidi" w:cstheme="majorBidi"/>
        </w:rPr>
      </w:pPr>
      <w:bookmarkStart w:id="17" w:name="art6"/>
      <w:bookmarkEnd w:id="17"/>
      <w:r w:rsidRPr="0072184A">
        <w:rPr>
          <w:rFonts w:asciiTheme="majorBidi" w:hAnsiTheme="majorBidi" w:cstheme="majorBidi"/>
        </w:rPr>
        <w:t>23.</w:t>
      </w:r>
      <w:r w:rsidRPr="0072184A">
        <w:rPr>
          <w:rFonts w:asciiTheme="majorBidi" w:hAnsiTheme="majorBidi" w:cstheme="majorBidi"/>
        </w:rPr>
        <w:tab/>
      </w:r>
      <w:r w:rsidR="0036260A" w:rsidRPr="0072184A">
        <w:rPr>
          <w:rFonts w:asciiTheme="majorBidi" w:hAnsiTheme="majorBidi" w:cstheme="majorBidi"/>
        </w:rPr>
        <w:t>The Child Care, Protection and Justice Act provides for Child Care and Protection by the family by creating specific duties and responsibilities for parents and guardians:</w:t>
      </w:r>
    </w:p>
    <w:p w:rsidR="0036260A" w:rsidRPr="0072184A" w:rsidRDefault="00E40313" w:rsidP="00986808">
      <w:pPr>
        <w:pStyle w:val="SingleTxtG"/>
      </w:pPr>
      <w:r>
        <w:tab/>
      </w:r>
      <w:r w:rsidR="00986808">
        <w:t>1)</w:t>
      </w:r>
      <w:r w:rsidR="00986808">
        <w:tab/>
      </w:r>
      <w:r w:rsidR="00986808" w:rsidRPr="0072184A">
        <w:t xml:space="preserve">Not </w:t>
      </w:r>
      <w:r w:rsidR="0036260A" w:rsidRPr="0072184A">
        <w:t>to deprive a child of his or her welfare</w:t>
      </w:r>
      <w:r w:rsidR="006F5FFA" w:rsidRPr="0072184A">
        <w:t xml:space="preserve"> </w:t>
      </w:r>
      <w:r w:rsidR="0036260A" w:rsidRPr="0072184A">
        <w:t xml:space="preserve">whether imposed by law or otherwise, towards the child which include the responsibility </w:t>
      </w:r>
      <w:proofErr w:type="gramStart"/>
      <w:r w:rsidR="0036260A" w:rsidRPr="0072184A">
        <w:t>to:</w:t>
      </w:r>
      <w:proofErr w:type="gramEnd"/>
      <w:r w:rsidR="0036260A" w:rsidRPr="0072184A">
        <w:t xml:space="preserve"> </w:t>
      </w:r>
    </w:p>
    <w:p w:rsidR="0036260A" w:rsidRPr="0072184A" w:rsidRDefault="00986808" w:rsidP="00986808">
      <w:pPr>
        <w:pStyle w:val="SingleTxtG"/>
        <w:ind w:firstLine="567"/>
      </w:pPr>
      <w:r>
        <w:t>(a)</w:t>
      </w:r>
      <w:r>
        <w:tab/>
      </w:r>
      <w:r w:rsidRPr="0072184A">
        <w:t xml:space="preserve">Protect </w:t>
      </w:r>
      <w:r w:rsidR="0036260A" w:rsidRPr="0072184A">
        <w:t xml:space="preserve">the child from neglect, discrimination, violence, abuse, exploitation, oppression and exposure to physical, mental, social and moral hazards; </w:t>
      </w:r>
    </w:p>
    <w:p w:rsidR="0036260A" w:rsidRPr="0072184A" w:rsidRDefault="00986808" w:rsidP="00986808">
      <w:pPr>
        <w:pStyle w:val="SingleTxtG"/>
        <w:ind w:firstLine="567"/>
      </w:pPr>
      <w:r>
        <w:t>(b)</w:t>
      </w:r>
      <w:r>
        <w:tab/>
      </w:r>
      <w:r w:rsidRPr="0072184A">
        <w:t xml:space="preserve">Provide </w:t>
      </w:r>
      <w:r w:rsidR="0036260A" w:rsidRPr="0072184A">
        <w:t xml:space="preserve">proper guidance, care, assistance and maintenance for the child to ensure his or her survival and development, including in particular adequate diet, clothing, shelter and medical attention; </w:t>
      </w:r>
    </w:p>
    <w:p w:rsidR="0036260A" w:rsidRPr="0072184A" w:rsidRDefault="00986808" w:rsidP="00986808">
      <w:pPr>
        <w:pStyle w:val="SingleTxtG"/>
        <w:ind w:firstLine="567"/>
      </w:pPr>
      <w:r>
        <w:t>(c)</w:t>
      </w:r>
      <w:r>
        <w:tab/>
      </w:r>
      <w:r w:rsidRPr="0072184A">
        <w:t xml:space="preserve">Ensure </w:t>
      </w:r>
      <w:r w:rsidR="0036260A" w:rsidRPr="0072184A">
        <w:t>that during the temporary absence of the parent or guardian, the child shall be cared for by a competent person; and</w:t>
      </w:r>
    </w:p>
    <w:p w:rsidR="0036260A" w:rsidRPr="0072184A" w:rsidRDefault="00986808" w:rsidP="00986808">
      <w:pPr>
        <w:pStyle w:val="SingleTxtG"/>
        <w:ind w:firstLine="567"/>
      </w:pPr>
      <w:r>
        <w:t>(d)</w:t>
      </w:r>
      <w:r>
        <w:tab/>
      </w:r>
      <w:r w:rsidRPr="0072184A">
        <w:t xml:space="preserve">Exercise </w:t>
      </w:r>
      <w:r w:rsidR="0036260A" w:rsidRPr="0072184A">
        <w:t>joint primary responsibility for raising their children.</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24.</w:t>
      </w:r>
      <w:r w:rsidRPr="0072184A">
        <w:rPr>
          <w:rFonts w:asciiTheme="majorBidi" w:hAnsiTheme="majorBidi" w:cstheme="majorBidi"/>
        </w:rPr>
        <w:tab/>
      </w:r>
      <w:r w:rsidR="0036260A" w:rsidRPr="0072184A">
        <w:rPr>
          <w:rFonts w:asciiTheme="majorBidi" w:hAnsiTheme="majorBidi" w:cstheme="majorBidi"/>
        </w:rPr>
        <w:t>The above responsibilities may not be exercised where the parent or guardian has forfeited or surrendered his or her rights and responsibilities in accordance with the law.</w:t>
      </w:r>
      <w:r w:rsidR="006F5FFA" w:rsidRPr="0072184A">
        <w:rPr>
          <w:rFonts w:asciiTheme="majorBidi" w:hAnsiTheme="majorBidi" w:cstheme="majorBidi"/>
        </w:rPr>
        <w:t xml:space="preserve"> </w:t>
      </w:r>
      <w:r w:rsidR="0036260A" w:rsidRPr="0072184A">
        <w:rPr>
          <w:rFonts w:asciiTheme="majorBidi" w:hAnsiTheme="majorBidi" w:cstheme="majorBidi"/>
        </w:rPr>
        <w:t>The Child Care, Protection and Justice Act has, among other things, repealed the Affiliation Act while the proposed Marriage, Divorce and Family Relations Bill shall repeal the Divorce Act, amongst other laws</w:t>
      </w:r>
      <w:r w:rsidR="0036260A" w:rsidRPr="0072184A">
        <w:rPr>
          <w:rFonts w:asciiTheme="majorBidi" w:hAnsiTheme="majorBidi" w:cstheme="majorBidi"/>
          <w:i/>
          <w:iCs/>
        </w:rPr>
        <w:t>.</w:t>
      </w:r>
      <w:r w:rsidR="0036260A" w:rsidRPr="0072184A">
        <w:rPr>
          <w:rFonts w:asciiTheme="majorBidi" w:hAnsiTheme="majorBidi" w:cstheme="majorBidi"/>
        </w:rPr>
        <w:t xml:space="preserve"> The Act and the Bill provide for child maintenance. Recovering child maintenance through the courts occurs mainly in urban settings and remains a challenge in rural settings where poverty is highest. Efforts to increase access to justice in the rural areas have been scaled up with the introduction of the revised Legal Aid Act enacted in 2011 which has extended the ambit of legal aid services and also the pool of legal aid providers. </w:t>
      </w:r>
    </w:p>
    <w:p w:rsidR="0036260A" w:rsidRPr="0072184A" w:rsidRDefault="00724962" w:rsidP="00724962">
      <w:pPr>
        <w:pStyle w:val="H1G"/>
        <w:rPr>
          <w:bCs/>
        </w:rPr>
      </w:pPr>
      <w:bookmarkStart w:id="18" w:name="_Toc408230602"/>
      <w:bookmarkStart w:id="19" w:name="_Toc408313447"/>
      <w:r>
        <w:tab/>
      </w:r>
      <w:r>
        <w:tab/>
      </w:r>
      <w:r w:rsidR="0036260A" w:rsidRPr="0072184A">
        <w:t>Article 6</w:t>
      </w:r>
      <w:bookmarkEnd w:id="18"/>
      <w:bookmarkEnd w:id="19"/>
    </w:p>
    <w:p w:rsidR="0036260A" w:rsidRPr="00724962" w:rsidRDefault="00724962" w:rsidP="00724962">
      <w:pPr>
        <w:pStyle w:val="SingleTxtG"/>
        <w:rPr>
          <w:b/>
          <w:bCs/>
        </w:rPr>
      </w:pPr>
      <w:r>
        <w:rPr>
          <w:b/>
          <w:bCs/>
        </w:rPr>
        <w:t>1.</w:t>
      </w:r>
      <w:r>
        <w:rPr>
          <w:b/>
          <w:bCs/>
        </w:rPr>
        <w:tab/>
      </w:r>
      <w:r w:rsidR="0036260A" w:rsidRPr="00724962">
        <w:rPr>
          <w:b/>
          <w:bCs/>
        </w:rPr>
        <w:t>States Parties recognize that every child has the inherent right to life.</w:t>
      </w:r>
    </w:p>
    <w:p w:rsidR="0036260A" w:rsidRPr="00724962" w:rsidRDefault="0036260A" w:rsidP="00724962">
      <w:pPr>
        <w:pStyle w:val="SingleTxtG"/>
        <w:rPr>
          <w:b/>
          <w:bCs/>
        </w:rPr>
      </w:pPr>
      <w:r w:rsidRPr="00724962">
        <w:rPr>
          <w:b/>
          <w:bCs/>
        </w:rPr>
        <w:t>2.</w:t>
      </w:r>
      <w:r w:rsidR="00724962">
        <w:rPr>
          <w:b/>
          <w:bCs/>
        </w:rPr>
        <w:tab/>
      </w:r>
      <w:r w:rsidRPr="00724962">
        <w:rPr>
          <w:b/>
          <w:bCs/>
        </w:rPr>
        <w:t>States Parties shall ensure to the maximum extent possible the survival and development of the child.</w:t>
      </w:r>
    </w:p>
    <w:p w:rsidR="0036260A" w:rsidRPr="0072184A" w:rsidRDefault="00D57E5F" w:rsidP="00D57E5F">
      <w:pPr>
        <w:pStyle w:val="SingleTxtG"/>
        <w:rPr>
          <w:rFonts w:asciiTheme="majorBidi" w:hAnsiTheme="majorBidi" w:cstheme="majorBidi"/>
        </w:rPr>
      </w:pPr>
      <w:bookmarkStart w:id="20" w:name="art7"/>
      <w:bookmarkEnd w:id="20"/>
      <w:r w:rsidRPr="0072184A">
        <w:rPr>
          <w:rFonts w:asciiTheme="majorBidi" w:hAnsiTheme="majorBidi" w:cstheme="majorBidi"/>
        </w:rPr>
        <w:t>25.</w:t>
      </w:r>
      <w:r w:rsidRPr="0072184A">
        <w:rPr>
          <w:rFonts w:asciiTheme="majorBidi" w:hAnsiTheme="majorBidi" w:cstheme="majorBidi"/>
        </w:rPr>
        <w:tab/>
      </w:r>
      <w:r w:rsidR="0036260A" w:rsidRPr="0072184A">
        <w:rPr>
          <w:rFonts w:asciiTheme="majorBidi" w:hAnsiTheme="majorBidi" w:cstheme="majorBidi"/>
        </w:rPr>
        <w:t>Life and development are recognized as specific rights under the Constitution. The Constitution especially isolates women, children and people with disability as entitled to special consideration in the application of the right to development.</w:t>
      </w:r>
      <w:r w:rsidR="006F5FFA" w:rsidRPr="0072184A">
        <w:rPr>
          <w:rFonts w:asciiTheme="majorBidi" w:hAnsiTheme="majorBidi" w:cstheme="majorBidi"/>
        </w:rPr>
        <w:t xml:space="preserve"> </w:t>
      </w:r>
      <w:r w:rsidR="0036260A" w:rsidRPr="0072184A">
        <w:rPr>
          <w:rFonts w:asciiTheme="majorBidi" w:hAnsiTheme="majorBidi" w:cstheme="majorBidi"/>
        </w:rPr>
        <w:t>The Constitution emphasizes that the right to development shall only be realised where there is equality of opportunity for all in accessing basic resources, education, health services, food, shelter, employment and infrastructure. The right to life is granted indiscriminately.</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26.</w:t>
      </w:r>
      <w:r w:rsidRPr="0072184A">
        <w:rPr>
          <w:rFonts w:asciiTheme="majorBidi" w:hAnsiTheme="majorBidi" w:cstheme="majorBidi"/>
        </w:rPr>
        <w:tab/>
      </w:r>
      <w:r w:rsidR="0036260A" w:rsidRPr="0072184A">
        <w:rPr>
          <w:rFonts w:asciiTheme="majorBidi" w:hAnsiTheme="majorBidi" w:cstheme="majorBidi"/>
        </w:rPr>
        <w:t>In order to entrench the right to survival and the right to development for the child, the Constitution makes it a mandatory requirement for a child</w:t>
      </w:r>
      <w:r w:rsidR="006F5FFA" w:rsidRPr="0072184A">
        <w:rPr>
          <w:rFonts w:asciiTheme="majorBidi" w:hAnsiTheme="majorBidi" w:cstheme="majorBidi"/>
        </w:rPr>
        <w:t xml:space="preserve"> </w:t>
      </w:r>
      <w:r w:rsidR="0036260A" w:rsidRPr="0072184A">
        <w:rPr>
          <w:rFonts w:asciiTheme="majorBidi" w:hAnsiTheme="majorBidi" w:cstheme="majorBidi"/>
        </w:rPr>
        <w:t xml:space="preserve">to know and be raised by parents. Survival and development may also be attained by accessing maintenance regardless of the circumstances of the child’s parents. </w:t>
      </w:r>
    </w:p>
    <w:p w:rsidR="0036260A" w:rsidRPr="0072184A" w:rsidRDefault="00D57E5F" w:rsidP="00294E21">
      <w:pPr>
        <w:pStyle w:val="SingleTxtG"/>
        <w:rPr>
          <w:rFonts w:asciiTheme="majorBidi" w:hAnsiTheme="majorBidi" w:cstheme="majorBidi"/>
        </w:rPr>
      </w:pPr>
      <w:r w:rsidRPr="0072184A">
        <w:rPr>
          <w:rFonts w:asciiTheme="majorBidi" w:hAnsiTheme="majorBidi" w:cstheme="majorBidi"/>
        </w:rPr>
        <w:t>27.</w:t>
      </w:r>
      <w:r w:rsidRPr="0072184A">
        <w:rPr>
          <w:rFonts w:asciiTheme="majorBidi" w:hAnsiTheme="majorBidi" w:cstheme="majorBidi"/>
        </w:rPr>
        <w:tab/>
      </w:r>
      <w:r w:rsidR="0036260A" w:rsidRPr="0072184A">
        <w:rPr>
          <w:rFonts w:asciiTheme="majorBidi" w:hAnsiTheme="majorBidi" w:cstheme="majorBidi"/>
        </w:rPr>
        <w:t>Early childhood mortality rates for the five years immediately preceding the survey (2005-2010)</w:t>
      </w:r>
      <w:proofErr w:type="gramStart"/>
      <w:r w:rsidR="0036260A" w:rsidRPr="0072184A">
        <w:rPr>
          <w:rFonts w:asciiTheme="majorBidi" w:hAnsiTheme="majorBidi" w:cstheme="majorBidi"/>
        </w:rPr>
        <w:t>,</w:t>
      </w:r>
      <w:proofErr w:type="gramEnd"/>
      <w:r w:rsidR="0036260A" w:rsidRPr="0072184A">
        <w:rPr>
          <w:rFonts w:asciiTheme="majorBidi" w:hAnsiTheme="majorBidi" w:cstheme="majorBidi"/>
        </w:rPr>
        <w:t xml:space="preserve"> the infant mortality rate is 66 deaths per 1,000 live births. The estimate of child mortality (age 12 months to 4 years) is 50 deaths per 1,000 live births, while the overall under-5 mortality rate for the same period is 112 deaths per 1,000 live births. The neonatal mortality rate is 31 deaths per 1,000 live births. The post-neonatal mortality rate is 35 deaths per 1,000 live births. An examination of mortality levels across the three successive five-year periods shows that under-5 mortality rates have declined from 180</w:t>
      </w:r>
      <w:r w:rsidR="00294E21">
        <w:rPr>
          <w:rFonts w:asciiTheme="majorBidi" w:hAnsiTheme="majorBidi" w:cstheme="majorBidi"/>
        </w:rPr>
        <w:t> </w:t>
      </w:r>
      <w:r w:rsidR="0036260A" w:rsidRPr="0072184A">
        <w:rPr>
          <w:rFonts w:asciiTheme="majorBidi" w:hAnsiTheme="majorBidi" w:cstheme="majorBidi"/>
        </w:rPr>
        <w:t xml:space="preserve">deaths per 1,000 live births during the late 1900s (circa 1995-2000) to 112 deaths per 1,000 live births in the late part of this decade (2005-2010). Most of the decrease in mortality occurred outside of the neonatal and post-neonatal periods. Infant mortality decreased from 92 deaths per 1,000 live births to 66 deaths per 1,000 live births in the same period.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28.</w:t>
      </w:r>
      <w:r w:rsidRPr="0072184A">
        <w:rPr>
          <w:rFonts w:asciiTheme="majorBidi" w:hAnsiTheme="majorBidi" w:cstheme="majorBidi"/>
        </w:rPr>
        <w:tab/>
      </w:r>
      <w:r w:rsidR="0036260A" w:rsidRPr="0072184A">
        <w:rPr>
          <w:rFonts w:asciiTheme="majorBidi" w:hAnsiTheme="majorBidi" w:cstheme="majorBidi"/>
        </w:rPr>
        <w:t>The CCPJA provides for care within the family environment and under alternative care.</w:t>
      </w:r>
      <w:r w:rsidR="006F5FFA" w:rsidRPr="0072184A">
        <w:rPr>
          <w:rFonts w:asciiTheme="majorBidi" w:hAnsiTheme="majorBidi" w:cstheme="majorBidi"/>
        </w:rPr>
        <w:t xml:space="preserve"> </w:t>
      </w:r>
      <w:r w:rsidR="0036260A" w:rsidRPr="0072184A">
        <w:rPr>
          <w:rFonts w:asciiTheme="majorBidi" w:hAnsiTheme="majorBidi" w:cstheme="majorBidi"/>
        </w:rPr>
        <w:t xml:space="preserve">In line with the constitutional requirement for provision for children under what may broadly be described as special circumstances and the constitutional prohibition of any form of exploitation that may affect a child’s development, the CCPJA provides for care within the family; children in need of care and protection; guardianship; fosterage; support for children by local authorities; and protection of children from undesirable practices.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29.</w:t>
      </w:r>
      <w:r w:rsidRPr="0072184A">
        <w:rPr>
          <w:rFonts w:asciiTheme="majorBidi" w:hAnsiTheme="majorBidi" w:cstheme="majorBidi"/>
        </w:rPr>
        <w:tab/>
      </w:r>
      <w:r w:rsidR="0036260A" w:rsidRPr="0072184A">
        <w:rPr>
          <w:rFonts w:asciiTheme="majorBidi" w:hAnsiTheme="majorBidi" w:cstheme="majorBidi"/>
        </w:rPr>
        <w:t>The CCPJA also provides for measures of dealing with children in conflict with the law to foster their development. The measures include modes of bringing a child before a court or other inquiry, including pronouncing a finding against a child, non-effect of a finding against a child, mode of and guidelines on arresting a child; detention before a finding is made; preliminary inquiry; and diversion. The law also provides for Reformatory Centres and Safety Homes.</w:t>
      </w:r>
    </w:p>
    <w:p w:rsidR="0036260A" w:rsidRPr="0072184A" w:rsidRDefault="00B93FD7" w:rsidP="00B93FD7">
      <w:pPr>
        <w:pStyle w:val="H1G"/>
        <w:rPr>
          <w:bCs/>
        </w:rPr>
      </w:pPr>
      <w:bookmarkStart w:id="21" w:name="_Toc408230603"/>
      <w:bookmarkStart w:id="22" w:name="_Toc408313448"/>
      <w:r>
        <w:tab/>
      </w:r>
      <w:r>
        <w:tab/>
      </w:r>
      <w:r w:rsidR="0036260A" w:rsidRPr="0072184A">
        <w:t>Article 7</w:t>
      </w:r>
      <w:bookmarkEnd w:id="21"/>
      <w:bookmarkEnd w:id="22"/>
    </w:p>
    <w:p w:rsidR="0036260A" w:rsidRPr="00B93FD7" w:rsidRDefault="00B93FD7" w:rsidP="00B93FD7">
      <w:pPr>
        <w:pStyle w:val="SingleTxtG"/>
        <w:rPr>
          <w:b/>
          <w:bCs/>
        </w:rPr>
      </w:pPr>
      <w:r>
        <w:rPr>
          <w:b/>
          <w:bCs/>
        </w:rPr>
        <w:t>1.</w:t>
      </w:r>
      <w:r>
        <w:rPr>
          <w:b/>
          <w:bCs/>
        </w:rPr>
        <w:tab/>
      </w:r>
      <w:r w:rsidR="0036260A" w:rsidRPr="00B93FD7">
        <w:rPr>
          <w:b/>
          <w:bCs/>
        </w:rPr>
        <w:t xml:space="preserve">The child shall be registered immediately after birth and shall have the right from birth to a name, the right to acquire a nationality and. as far as possible, </w:t>
      </w:r>
      <w:proofErr w:type="gramStart"/>
      <w:r w:rsidR="0036260A" w:rsidRPr="00B93FD7">
        <w:rPr>
          <w:b/>
          <w:bCs/>
        </w:rPr>
        <w:t>the</w:t>
      </w:r>
      <w:proofErr w:type="gramEnd"/>
      <w:r w:rsidR="0036260A" w:rsidRPr="00B93FD7">
        <w:rPr>
          <w:b/>
          <w:bCs/>
        </w:rPr>
        <w:t xml:space="preserve"> right to know and be cared for by his or her parents.</w:t>
      </w:r>
    </w:p>
    <w:p w:rsidR="0036260A" w:rsidRPr="00B93FD7" w:rsidRDefault="00B93FD7" w:rsidP="00B93FD7">
      <w:pPr>
        <w:pStyle w:val="SingleTxtG"/>
        <w:rPr>
          <w:b/>
          <w:bCs/>
        </w:rPr>
      </w:pPr>
      <w:r>
        <w:rPr>
          <w:b/>
          <w:bCs/>
        </w:rPr>
        <w:t>2.</w:t>
      </w:r>
      <w:r>
        <w:rPr>
          <w:b/>
          <w:bCs/>
        </w:rPr>
        <w:tab/>
      </w:r>
      <w:r w:rsidR="0036260A" w:rsidRPr="00B93FD7">
        <w:rPr>
          <w:b/>
          <w:bCs/>
        </w:rPr>
        <w:t>States Parties shall ensure the implementation of these rights in accordance with their national law and their obligations under the relevant international instruments in this field, in particular where the child would otherwise be stateless.</w:t>
      </w:r>
    </w:p>
    <w:p w:rsidR="0036260A" w:rsidRPr="0072184A" w:rsidRDefault="00B93FD7" w:rsidP="00B93FD7">
      <w:pPr>
        <w:pStyle w:val="H1G"/>
        <w:rPr>
          <w:bCs/>
        </w:rPr>
      </w:pPr>
      <w:bookmarkStart w:id="23" w:name="_Toc408230604"/>
      <w:bookmarkStart w:id="24" w:name="_Toc408313449"/>
      <w:r>
        <w:tab/>
      </w:r>
      <w:r>
        <w:tab/>
      </w:r>
      <w:r w:rsidR="0036260A" w:rsidRPr="0072184A">
        <w:t>Article 8</w:t>
      </w:r>
      <w:bookmarkEnd w:id="23"/>
      <w:bookmarkEnd w:id="24"/>
    </w:p>
    <w:p w:rsidR="0036260A" w:rsidRPr="00B93FD7" w:rsidRDefault="00B93FD7" w:rsidP="00B93FD7">
      <w:pPr>
        <w:pStyle w:val="SingleTxtG"/>
        <w:rPr>
          <w:b/>
          <w:bCs/>
        </w:rPr>
      </w:pPr>
      <w:r>
        <w:rPr>
          <w:b/>
          <w:bCs/>
        </w:rPr>
        <w:t>1.</w:t>
      </w:r>
      <w:r>
        <w:rPr>
          <w:b/>
          <w:bCs/>
        </w:rPr>
        <w:tab/>
      </w:r>
      <w:r w:rsidR="0036260A" w:rsidRPr="00B93FD7">
        <w:rPr>
          <w:b/>
          <w:bCs/>
        </w:rPr>
        <w:t>States Parties undertake to respect the right of the child to preserve his or her identity, including nationality, name and family relations as recognized by law without unlawful interference.</w:t>
      </w:r>
    </w:p>
    <w:p w:rsidR="0036260A" w:rsidRPr="00B93FD7" w:rsidRDefault="00B93FD7" w:rsidP="00B93FD7">
      <w:pPr>
        <w:pStyle w:val="SingleTxtG"/>
        <w:rPr>
          <w:b/>
          <w:bCs/>
        </w:rPr>
      </w:pPr>
      <w:r>
        <w:rPr>
          <w:b/>
          <w:bCs/>
        </w:rPr>
        <w:t>2.</w:t>
      </w:r>
      <w:r>
        <w:rPr>
          <w:b/>
          <w:bCs/>
        </w:rPr>
        <w:tab/>
      </w:r>
      <w:r w:rsidR="0036260A" w:rsidRPr="00B93FD7">
        <w:rPr>
          <w:b/>
          <w:bCs/>
        </w:rPr>
        <w:t>Where a child is illegally deprived of some or all of the elements of his or her identity, States Parties shall provide appropriate assistance and protection, with a view to re-establishing speedily his or her identity.</w:t>
      </w:r>
    </w:p>
    <w:p w:rsidR="0036260A" w:rsidRPr="0072184A" w:rsidRDefault="00D57E5F" w:rsidP="00D57E5F">
      <w:pPr>
        <w:pStyle w:val="SingleTxtG"/>
        <w:rPr>
          <w:rFonts w:asciiTheme="majorBidi" w:hAnsiTheme="majorBidi" w:cstheme="majorBidi"/>
          <w:bCs/>
        </w:rPr>
      </w:pPr>
      <w:bookmarkStart w:id="25" w:name="art8"/>
      <w:bookmarkEnd w:id="25"/>
      <w:r w:rsidRPr="0072184A">
        <w:rPr>
          <w:rFonts w:asciiTheme="majorBidi" w:hAnsiTheme="majorBidi" w:cstheme="majorBidi"/>
          <w:bCs/>
        </w:rPr>
        <w:t>30.</w:t>
      </w:r>
      <w:r w:rsidRPr="0072184A">
        <w:rPr>
          <w:rFonts w:asciiTheme="majorBidi" w:hAnsiTheme="majorBidi" w:cstheme="majorBidi"/>
          <w:bCs/>
        </w:rPr>
        <w:tab/>
      </w:r>
      <w:r w:rsidR="0036260A" w:rsidRPr="0072184A">
        <w:rPr>
          <w:rFonts w:asciiTheme="majorBidi" w:hAnsiTheme="majorBidi" w:cstheme="majorBidi"/>
          <w:bCs/>
        </w:rPr>
        <w:t>The oldest statute regulating registration of birth is the Births and Deaths Registration Act of 1904. For every child born after the commencement of the Act, registration of that child’s birth was compulsory within 3 months of the birth of the child. This was completed by means of completing a Birth Report. The duty to register birth fell on the father, mother, or in default, the occupier of the house in which to his or her knowledge, the child is born or each person present at birth and of the person having charge of the child.</w:t>
      </w:r>
      <w:r w:rsidR="006F5FFA" w:rsidRPr="0072184A">
        <w:rPr>
          <w:rFonts w:asciiTheme="majorBidi" w:hAnsiTheme="majorBidi" w:cstheme="majorBidi"/>
          <w:bCs/>
        </w:rPr>
        <w:t xml:space="preserve"> </w:t>
      </w:r>
      <w:r w:rsidR="0036260A" w:rsidRPr="0072184A">
        <w:rPr>
          <w:rFonts w:asciiTheme="majorBidi" w:hAnsiTheme="majorBidi" w:cstheme="majorBidi"/>
          <w:bCs/>
        </w:rPr>
        <w:t>In case of an illegitimate child, a person was not bound to be registered as a father of an illegitimate child except at his own request and upon acknowledging himself to be the father of the child and signing the Birth Report.</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31.</w:t>
      </w:r>
      <w:r w:rsidRPr="0072184A">
        <w:rPr>
          <w:rFonts w:asciiTheme="majorBidi" w:hAnsiTheme="majorBidi" w:cstheme="majorBidi"/>
          <w:bCs/>
        </w:rPr>
        <w:tab/>
      </w:r>
      <w:r w:rsidR="0036260A" w:rsidRPr="0072184A">
        <w:rPr>
          <w:rFonts w:asciiTheme="majorBidi" w:hAnsiTheme="majorBidi" w:cstheme="majorBidi"/>
          <w:bCs/>
        </w:rPr>
        <w:t xml:space="preserve">The Births and Deaths Registration Act was repealed by the National Registration Act (NRA) of 2010. The NRA mandates the Government to establish a National Registration System that records births, deaths and marriages. The marriages could be at village, traditional authority, district or national levels. The Register is expected to contain such data as sex, date of birth, parent’s names and marital status. Registration is for every person who is 16 years of age or older and is a citizen, permanent resident, holds a temporary permit or a business residence permit. The NRA requires a father or mother to register a birth within 6 weeks. If a child is born out of wedlock, the father is not required to register the birth or to be registered as the child’s parent unless he voluntarily assents and the mother agrees or his fatherhood has been proved in court.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32.</w:t>
      </w:r>
      <w:r w:rsidRPr="0072184A">
        <w:rPr>
          <w:rFonts w:asciiTheme="majorBidi" w:hAnsiTheme="majorBidi" w:cstheme="majorBidi"/>
          <w:bCs/>
        </w:rPr>
        <w:tab/>
      </w:r>
      <w:r w:rsidR="0036260A" w:rsidRPr="0072184A">
        <w:rPr>
          <w:rFonts w:asciiTheme="majorBidi" w:hAnsiTheme="majorBidi" w:cstheme="majorBidi"/>
          <w:bCs/>
        </w:rPr>
        <w:t>In the absence of the parents, the head of the household in which the child is born, anyone present at the time the child is born or anyone in charge of the child is bound to register the birth. The NRA also makes provision for a Register of Adopted Children in which an order of adoption is recorded. Those registering a birth after 6 weeks will incur a fine. Failure to register a birth attracts a fine of up to K1</w:t>
      </w:r>
      <w:proofErr w:type="gramStart"/>
      <w:r w:rsidR="0036260A" w:rsidRPr="0072184A">
        <w:rPr>
          <w:rFonts w:asciiTheme="majorBidi" w:hAnsiTheme="majorBidi" w:cstheme="majorBidi"/>
          <w:bCs/>
        </w:rPr>
        <w:t>,000,000</w:t>
      </w:r>
      <w:proofErr w:type="gramEnd"/>
      <w:r w:rsidR="0036260A" w:rsidRPr="0072184A">
        <w:rPr>
          <w:rFonts w:asciiTheme="majorBidi" w:hAnsiTheme="majorBidi" w:cstheme="majorBidi"/>
          <w:bCs/>
        </w:rPr>
        <w:t xml:space="preserve"> and 5 years imprisonment. Providing false information or illegally using someone else’s identity is an offence that is similarly punished. The NRA compliments the Constitution which provides that all children have the right to a given name and a family name and the right to a nationality. Under the same provision, children also have the right to know and to be raised by their parents. </w:t>
      </w:r>
    </w:p>
    <w:p w:rsidR="0036260A" w:rsidRPr="0072184A" w:rsidRDefault="00874C94" w:rsidP="00874C94">
      <w:pPr>
        <w:pStyle w:val="H1G"/>
        <w:rPr>
          <w:bCs/>
        </w:rPr>
      </w:pPr>
      <w:bookmarkStart w:id="26" w:name="art9"/>
      <w:bookmarkStart w:id="27" w:name="_Toc408230606"/>
      <w:bookmarkStart w:id="28" w:name="_Toc408313450"/>
      <w:bookmarkEnd w:id="26"/>
      <w:r>
        <w:tab/>
      </w:r>
      <w:r>
        <w:tab/>
      </w:r>
      <w:r w:rsidR="0036260A" w:rsidRPr="0072184A">
        <w:t>Article 9</w:t>
      </w:r>
      <w:bookmarkEnd w:id="27"/>
      <w:bookmarkEnd w:id="28"/>
    </w:p>
    <w:p w:rsidR="0036260A" w:rsidRPr="00874C94" w:rsidRDefault="00874C94" w:rsidP="00D57E5F">
      <w:pPr>
        <w:pStyle w:val="SingleTxtG"/>
        <w:rPr>
          <w:b/>
          <w:bCs/>
        </w:rPr>
      </w:pPr>
      <w:r>
        <w:rPr>
          <w:b/>
          <w:bCs/>
        </w:rPr>
        <w:t>1.</w:t>
      </w:r>
      <w:r>
        <w:rPr>
          <w:b/>
          <w:bCs/>
        </w:rPr>
        <w:tab/>
      </w:r>
      <w:r w:rsidR="0036260A" w:rsidRPr="00874C94">
        <w:rPr>
          <w:b/>
          <w:bCs/>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 the child by the parents, or one where the parents are living separately and a decision must be made as to the child</w:t>
      </w:r>
      <w:r w:rsidR="006F5FFA" w:rsidRPr="00874C94">
        <w:rPr>
          <w:b/>
          <w:bCs/>
        </w:rPr>
        <w:t>’</w:t>
      </w:r>
      <w:r w:rsidR="0036260A" w:rsidRPr="00874C94">
        <w:rPr>
          <w:b/>
          <w:bCs/>
        </w:rPr>
        <w:t>s place of residence.</w:t>
      </w:r>
    </w:p>
    <w:p w:rsidR="0036260A" w:rsidRPr="00874C94" w:rsidRDefault="00874C94" w:rsidP="00D57E5F">
      <w:pPr>
        <w:pStyle w:val="SingleTxtG"/>
        <w:rPr>
          <w:b/>
          <w:bCs/>
        </w:rPr>
      </w:pPr>
      <w:r>
        <w:rPr>
          <w:b/>
          <w:bCs/>
        </w:rPr>
        <w:t>2.</w:t>
      </w:r>
      <w:r>
        <w:rPr>
          <w:b/>
          <w:bCs/>
        </w:rPr>
        <w:tab/>
      </w:r>
      <w:r w:rsidR="0036260A" w:rsidRPr="00874C94">
        <w:rPr>
          <w:b/>
          <w:bCs/>
        </w:rPr>
        <w:t>In any proceedings pursuant to paragraph 1 of the present article, all interested parties shall be given an opportunity to participate in the proceedings and make their views known.</w:t>
      </w:r>
    </w:p>
    <w:p w:rsidR="0036260A" w:rsidRPr="00874C94" w:rsidRDefault="00874C94" w:rsidP="00D57E5F">
      <w:pPr>
        <w:pStyle w:val="SingleTxtG"/>
        <w:rPr>
          <w:b/>
          <w:bCs/>
        </w:rPr>
      </w:pPr>
      <w:r>
        <w:rPr>
          <w:b/>
          <w:bCs/>
        </w:rPr>
        <w:t>3.</w:t>
      </w:r>
      <w:r>
        <w:rPr>
          <w:b/>
          <w:bCs/>
        </w:rPr>
        <w:tab/>
      </w:r>
      <w:r w:rsidR="0036260A" w:rsidRPr="00874C94">
        <w:rPr>
          <w:b/>
          <w:bCs/>
        </w:rPr>
        <w:t>States Parties shall respect the right of the child who is separated from one or both parents to maintain personal relations and direct contact with both parents on a regular basis, except if it is contrary to the child</w:t>
      </w:r>
      <w:r w:rsidR="006F5FFA" w:rsidRPr="00874C94">
        <w:rPr>
          <w:b/>
          <w:bCs/>
        </w:rPr>
        <w:t>’</w:t>
      </w:r>
      <w:r w:rsidR="0036260A" w:rsidRPr="00874C94">
        <w:rPr>
          <w:b/>
          <w:bCs/>
        </w:rPr>
        <w:t>s best interests.</w:t>
      </w:r>
    </w:p>
    <w:p w:rsidR="0036260A" w:rsidRPr="00874C94" w:rsidRDefault="00874C94" w:rsidP="00D57E5F">
      <w:pPr>
        <w:pStyle w:val="SingleTxtG"/>
        <w:rPr>
          <w:b/>
          <w:bCs/>
        </w:rPr>
      </w:pPr>
      <w:r>
        <w:rPr>
          <w:b/>
          <w:bCs/>
        </w:rPr>
        <w:t>4.</w:t>
      </w:r>
      <w:r>
        <w:rPr>
          <w:b/>
          <w:bCs/>
        </w:rPr>
        <w:tab/>
      </w:r>
      <w:r w:rsidR="0036260A" w:rsidRPr="00874C94">
        <w:rPr>
          <w:b/>
          <w:bCs/>
        </w:rPr>
        <w:t>Where such separation results from any action initiated by a State Party, such as the detention, imprisonment, exile, deportation or death (including death arising from any cause while the person is in the custody of the State) of one or both parents or of the child, that State Party shall, upon request, provide the parents, the child or, if appropriate, another member of the family with the essential information concerning the whereabouts of the absent member(s) of the family unless the provision of the information would be detrimental to the well-being of the child. States Parties shall further ensure that the submission of such a request shall of itself entail no adverse consequences for the person(s) concerned.</w:t>
      </w:r>
    </w:p>
    <w:p w:rsidR="0036260A" w:rsidRPr="0072184A" w:rsidRDefault="00D57E5F" w:rsidP="00D57E5F">
      <w:pPr>
        <w:pStyle w:val="SingleTxtG"/>
        <w:rPr>
          <w:rFonts w:asciiTheme="majorBidi" w:hAnsiTheme="majorBidi" w:cstheme="majorBidi"/>
          <w:bCs/>
        </w:rPr>
      </w:pPr>
      <w:bookmarkStart w:id="29" w:name="art10"/>
      <w:bookmarkEnd w:id="29"/>
      <w:r w:rsidRPr="0072184A">
        <w:rPr>
          <w:rFonts w:asciiTheme="majorBidi" w:hAnsiTheme="majorBidi" w:cstheme="majorBidi"/>
          <w:bCs/>
        </w:rPr>
        <w:t>33.</w:t>
      </w:r>
      <w:r w:rsidRPr="0072184A">
        <w:rPr>
          <w:rFonts w:asciiTheme="majorBidi" w:hAnsiTheme="majorBidi" w:cstheme="majorBidi"/>
          <w:bCs/>
        </w:rPr>
        <w:tab/>
      </w:r>
      <w:r w:rsidR="0036260A" w:rsidRPr="0072184A">
        <w:rPr>
          <w:rFonts w:asciiTheme="majorBidi" w:hAnsiTheme="majorBidi" w:cstheme="majorBidi"/>
          <w:bCs/>
        </w:rPr>
        <w:t xml:space="preserve">The CCPJA makes clear provision for child care by the family. The CCPJA and the Prevention of Domestic Violence </w:t>
      </w:r>
      <w:proofErr w:type="gramStart"/>
      <w:r w:rsidR="0036260A" w:rsidRPr="0072184A">
        <w:rPr>
          <w:rFonts w:asciiTheme="majorBidi" w:hAnsiTheme="majorBidi" w:cstheme="majorBidi"/>
          <w:bCs/>
        </w:rPr>
        <w:t>Act(</w:t>
      </w:r>
      <w:proofErr w:type="gramEnd"/>
      <w:r w:rsidR="0036260A" w:rsidRPr="0072184A">
        <w:rPr>
          <w:rFonts w:asciiTheme="majorBidi" w:hAnsiTheme="majorBidi" w:cstheme="majorBidi"/>
          <w:bCs/>
        </w:rPr>
        <w:t xml:space="preserve">PDVA) have also made provision for circumstances under which parental and familial care may be interrupted. The CCPJA has provided for criteria for determining whether a child needs care and protection and placement of a child into a place of safety. The criteria include substantial risk of harm by people including parents or guardians. Unfitness, absence or abandonment of a parent also suffices for alternative care of a child.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34.</w:t>
      </w:r>
      <w:r w:rsidRPr="0072184A">
        <w:rPr>
          <w:rFonts w:asciiTheme="majorBidi" w:hAnsiTheme="majorBidi" w:cstheme="majorBidi"/>
          <w:bCs/>
        </w:rPr>
        <w:tab/>
      </w:r>
      <w:r w:rsidR="0036260A" w:rsidRPr="0072184A">
        <w:rPr>
          <w:rFonts w:asciiTheme="majorBidi" w:hAnsiTheme="majorBidi" w:cstheme="majorBidi"/>
          <w:bCs/>
        </w:rPr>
        <w:t>The criteria listed under section 23 of the CCPJA also tallies with the grounds on which a finding of domestic violence may be made under the PDVA. Under the PDVA, an application for an order may be made by a parent or guardian of the child or dependant, or a person with whom the child or dependant ordinarily or periodically resides, where domestic violence involves a child or dependant; a parent or sibling, by blood or marriage of the applicant or respondent, not being a member of the household; a police officer; an enforcement officer; or a service provider approved by the Minister by order published in the Gazette. The CCPJA empowers a police officer, social welfare officer, a chief or any other member of the community to take the child in need of care and protection and place that child in his or her temporary custody or a place of safety. Any child taken into a place of safety shall be brought before a Child Justice Court within 48 hours.</w:t>
      </w:r>
    </w:p>
    <w:p w:rsidR="0036260A" w:rsidRPr="0072184A" w:rsidRDefault="006E1FE4" w:rsidP="006E1FE4">
      <w:pPr>
        <w:pStyle w:val="H1G"/>
        <w:rPr>
          <w:bCs/>
        </w:rPr>
      </w:pPr>
      <w:bookmarkStart w:id="30" w:name="_Toc408230607"/>
      <w:bookmarkStart w:id="31" w:name="_Toc408313451"/>
      <w:r>
        <w:tab/>
      </w:r>
      <w:r>
        <w:tab/>
      </w:r>
      <w:r w:rsidR="0036260A" w:rsidRPr="0072184A">
        <w:t>Article 10</w:t>
      </w:r>
      <w:bookmarkEnd w:id="30"/>
      <w:bookmarkEnd w:id="31"/>
    </w:p>
    <w:p w:rsidR="0036260A" w:rsidRPr="006E1FE4" w:rsidRDefault="006E1FE4" w:rsidP="006E1FE4">
      <w:pPr>
        <w:pStyle w:val="SingleTxtG"/>
        <w:rPr>
          <w:b/>
          <w:bCs/>
        </w:rPr>
      </w:pPr>
      <w:r>
        <w:rPr>
          <w:b/>
          <w:bCs/>
        </w:rPr>
        <w:t>1.</w:t>
      </w:r>
      <w:r>
        <w:rPr>
          <w:b/>
          <w:bCs/>
        </w:rPr>
        <w:tab/>
      </w:r>
      <w:r w:rsidR="0036260A" w:rsidRPr="006E1FE4">
        <w:rPr>
          <w:b/>
          <w:bCs/>
        </w:rPr>
        <w:t>In accordance with the obligation of States Parties under article 9, paragraph 1, applications by a child or his or her parents to enter or leave a State Party for the purpose of family reunification shall be dealt with by States Parties in a positive, humane and expeditious manner. States Parties shall further ensure that the submission of such a request shall entail no adverse consequences for the applicants and for the members of their family.</w:t>
      </w:r>
    </w:p>
    <w:p w:rsidR="0036260A" w:rsidRPr="006E1FE4" w:rsidRDefault="006E1FE4" w:rsidP="006E1FE4">
      <w:pPr>
        <w:pStyle w:val="SingleTxtG"/>
        <w:rPr>
          <w:b/>
          <w:bCs/>
        </w:rPr>
      </w:pPr>
      <w:r>
        <w:rPr>
          <w:b/>
          <w:bCs/>
        </w:rPr>
        <w:t>2.</w:t>
      </w:r>
      <w:r>
        <w:rPr>
          <w:b/>
          <w:bCs/>
        </w:rPr>
        <w:tab/>
      </w:r>
      <w:r w:rsidR="0036260A" w:rsidRPr="006E1FE4">
        <w:rPr>
          <w:b/>
          <w:bCs/>
        </w:rPr>
        <w:t>A child whose parents reside in different States shall have the right to maintain on a regular basis, save in exceptional circumstances, personal relations and direct contacts with both parents. Towards that end and in accordance with the obligation of States Parties under article 9, paragraph 1, States Parties shall respect the right of the child and his or her parents to leave any country, including their own, and to enter their own country. The right to leave any country shall be subject only to such restrictions as are prescribed by law and which are necessary to protect the national security, public order (</w:t>
      </w:r>
      <w:proofErr w:type="spellStart"/>
      <w:r w:rsidR="0036260A" w:rsidRPr="006E1FE4">
        <w:rPr>
          <w:b/>
          <w:bCs/>
        </w:rPr>
        <w:t>ordre</w:t>
      </w:r>
      <w:proofErr w:type="spellEnd"/>
      <w:r w:rsidR="0036260A" w:rsidRPr="006E1FE4">
        <w:rPr>
          <w:b/>
          <w:bCs/>
        </w:rPr>
        <w:t xml:space="preserve"> public), public health or morals or the rights and freedoms of others and are consistent with the other rights recognized in the present Convention.</w:t>
      </w:r>
    </w:p>
    <w:p w:rsidR="0036260A" w:rsidRPr="0072184A" w:rsidRDefault="00D57E5F" w:rsidP="00D57E5F">
      <w:pPr>
        <w:pStyle w:val="SingleTxtG"/>
        <w:rPr>
          <w:rFonts w:asciiTheme="majorBidi" w:hAnsiTheme="majorBidi" w:cstheme="majorBidi"/>
          <w:bCs/>
        </w:rPr>
      </w:pPr>
      <w:bookmarkStart w:id="32" w:name="art11"/>
      <w:bookmarkEnd w:id="32"/>
      <w:r w:rsidRPr="0072184A">
        <w:rPr>
          <w:rFonts w:asciiTheme="majorBidi" w:hAnsiTheme="majorBidi" w:cstheme="majorBidi"/>
          <w:bCs/>
        </w:rPr>
        <w:t>35.</w:t>
      </w:r>
      <w:r w:rsidRPr="0072184A">
        <w:rPr>
          <w:rFonts w:asciiTheme="majorBidi" w:hAnsiTheme="majorBidi" w:cstheme="majorBidi"/>
          <w:bCs/>
        </w:rPr>
        <w:tab/>
      </w:r>
      <w:r w:rsidR="0036260A" w:rsidRPr="0072184A">
        <w:rPr>
          <w:rFonts w:asciiTheme="majorBidi" w:hAnsiTheme="majorBidi" w:cstheme="majorBidi"/>
          <w:bCs/>
        </w:rPr>
        <w:t>The issue of family reunification as stipulated under this Article is a matter of immigration in Malawi. The Immigration Act provides the legal framework for entry into the country as well as residence.</w:t>
      </w:r>
      <w:r w:rsidR="006F5FFA" w:rsidRPr="0072184A">
        <w:rPr>
          <w:rFonts w:asciiTheme="majorBidi" w:hAnsiTheme="majorBidi" w:cstheme="majorBidi"/>
          <w:bCs/>
        </w:rPr>
        <w:t xml:space="preserve"> </w:t>
      </w:r>
      <w:r w:rsidR="0036260A" w:rsidRPr="0072184A">
        <w:rPr>
          <w:rFonts w:asciiTheme="majorBidi" w:hAnsiTheme="majorBidi" w:cstheme="majorBidi"/>
          <w:bCs/>
        </w:rPr>
        <w:t>This framework is in line with prevailing practice in international law.</w:t>
      </w:r>
    </w:p>
    <w:p w:rsidR="0036260A" w:rsidRPr="0072184A" w:rsidRDefault="006E1FE4" w:rsidP="006E1FE4">
      <w:pPr>
        <w:pStyle w:val="H1G"/>
        <w:rPr>
          <w:bCs/>
        </w:rPr>
      </w:pPr>
      <w:bookmarkStart w:id="33" w:name="_Toc408230608"/>
      <w:bookmarkStart w:id="34" w:name="_Toc408313452"/>
      <w:r>
        <w:tab/>
      </w:r>
      <w:r>
        <w:tab/>
      </w:r>
      <w:r w:rsidR="0036260A" w:rsidRPr="0072184A">
        <w:t>Article 11</w:t>
      </w:r>
      <w:bookmarkEnd w:id="33"/>
      <w:bookmarkEnd w:id="34"/>
    </w:p>
    <w:p w:rsidR="0036260A" w:rsidRPr="006E1FE4" w:rsidRDefault="006E1FE4" w:rsidP="006E1FE4">
      <w:pPr>
        <w:pStyle w:val="SingleTxtG"/>
        <w:rPr>
          <w:b/>
          <w:bCs/>
        </w:rPr>
      </w:pPr>
      <w:r>
        <w:rPr>
          <w:b/>
          <w:bCs/>
        </w:rPr>
        <w:t>1.</w:t>
      </w:r>
      <w:r>
        <w:rPr>
          <w:b/>
          <w:bCs/>
        </w:rPr>
        <w:tab/>
      </w:r>
      <w:r w:rsidR="0036260A" w:rsidRPr="006E1FE4">
        <w:rPr>
          <w:b/>
          <w:bCs/>
        </w:rPr>
        <w:t>States Parties shall take measures to combat the illicit transfer and non-return of children abroad.</w:t>
      </w:r>
    </w:p>
    <w:p w:rsidR="0036260A" w:rsidRPr="006E1FE4" w:rsidRDefault="006E1FE4" w:rsidP="006E1FE4">
      <w:pPr>
        <w:pStyle w:val="SingleTxtG"/>
        <w:rPr>
          <w:b/>
          <w:bCs/>
        </w:rPr>
      </w:pPr>
      <w:r>
        <w:rPr>
          <w:b/>
          <w:bCs/>
        </w:rPr>
        <w:t>2.</w:t>
      </w:r>
      <w:r>
        <w:rPr>
          <w:b/>
          <w:bCs/>
        </w:rPr>
        <w:tab/>
      </w:r>
      <w:r w:rsidR="0036260A" w:rsidRPr="006E1FE4">
        <w:rPr>
          <w:b/>
          <w:bCs/>
        </w:rPr>
        <w:t>To this end, States Parties shall promote the conclusion of bilateral or multilateral agreements or accession to existing agreements.</w:t>
      </w:r>
    </w:p>
    <w:p w:rsidR="0036260A" w:rsidRPr="0072184A" w:rsidRDefault="00D57E5F" w:rsidP="00D57E5F">
      <w:pPr>
        <w:pStyle w:val="SingleTxtG"/>
        <w:rPr>
          <w:rFonts w:asciiTheme="majorBidi" w:hAnsiTheme="majorBidi" w:cstheme="majorBidi"/>
          <w:bCs/>
        </w:rPr>
      </w:pPr>
      <w:bookmarkStart w:id="35" w:name="art12"/>
      <w:bookmarkEnd w:id="35"/>
      <w:r w:rsidRPr="0072184A">
        <w:rPr>
          <w:rFonts w:asciiTheme="majorBidi" w:hAnsiTheme="majorBidi" w:cstheme="majorBidi"/>
          <w:bCs/>
        </w:rPr>
        <w:t>36.</w:t>
      </w:r>
      <w:r w:rsidRPr="0072184A">
        <w:rPr>
          <w:rFonts w:asciiTheme="majorBidi" w:hAnsiTheme="majorBidi" w:cstheme="majorBidi"/>
          <w:bCs/>
        </w:rPr>
        <w:tab/>
      </w:r>
      <w:r w:rsidR="0036260A" w:rsidRPr="0072184A">
        <w:rPr>
          <w:rFonts w:asciiTheme="majorBidi" w:hAnsiTheme="majorBidi" w:cstheme="majorBidi"/>
          <w:bCs/>
        </w:rPr>
        <w:t xml:space="preserve">The Penal Code is currently the principle legislation regulating matters of child movement and crimes related to it. The Penal Code provides for offences regarding kidnapping and abduction. Children have received specific protection under the Penal Code regarding these practices.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37.</w:t>
      </w:r>
      <w:r w:rsidRPr="0072184A">
        <w:rPr>
          <w:rFonts w:asciiTheme="majorBidi" w:hAnsiTheme="majorBidi" w:cstheme="majorBidi"/>
        </w:rPr>
        <w:tab/>
      </w:r>
      <w:r w:rsidR="0036260A" w:rsidRPr="0072184A">
        <w:rPr>
          <w:rFonts w:asciiTheme="majorBidi" w:hAnsiTheme="majorBidi" w:cstheme="majorBidi"/>
          <w:bCs/>
        </w:rPr>
        <w:t xml:space="preserve">Illicit transfer of children may be defined under the CCPJA if it ends up in exploitation of the child in question. The protection offered under the CCPJA is enhanced by constitutional protection offered under </w:t>
      </w:r>
      <w:r w:rsidR="0036260A" w:rsidRPr="0072184A">
        <w:rPr>
          <w:rFonts w:asciiTheme="majorBidi" w:hAnsiTheme="majorBidi" w:cstheme="majorBidi"/>
        </w:rPr>
        <w:t>the right to personal liberty; the right to dignity and prohibition of cruel, inhuman and degrading treatment or torture; prohibition of discrimination; protection of children against economic exploitation; or any treatment, work or punishment that is hazardous or harmful to their health; their physical, mental or spiritual development or that may interfere with their education; protection of women against any form of sexual harassment, abuse and violence; and prohibition of slavery and servitude, forced, tied or bonded labour.</w:t>
      </w:r>
    </w:p>
    <w:p w:rsidR="0036260A" w:rsidRPr="0072184A" w:rsidRDefault="006E1FE4" w:rsidP="006E1FE4">
      <w:pPr>
        <w:pStyle w:val="H1G"/>
        <w:rPr>
          <w:bCs/>
        </w:rPr>
      </w:pPr>
      <w:bookmarkStart w:id="36" w:name="_Toc408230609"/>
      <w:bookmarkStart w:id="37" w:name="_Toc408313453"/>
      <w:r>
        <w:tab/>
      </w:r>
      <w:r>
        <w:tab/>
      </w:r>
      <w:r w:rsidR="0036260A" w:rsidRPr="0072184A">
        <w:t>Article 12</w:t>
      </w:r>
      <w:bookmarkEnd w:id="36"/>
      <w:bookmarkEnd w:id="37"/>
    </w:p>
    <w:p w:rsidR="0036260A" w:rsidRPr="006E1FE4" w:rsidRDefault="0036260A" w:rsidP="006E1FE4">
      <w:pPr>
        <w:pStyle w:val="SingleTxtG"/>
        <w:rPr>
          <w:b/>
          <w:bCs/>
        </w:rPr>
      </w:pPr>
      <w:r w:rsidRPr="006E1FE4">
        <w:rPr>
          <w:b/>
          <w:bCs/>
        </w:rPr>
        <w:t>1.</w:t>
      </w:r>
      <w:r w:rsidR="006E1FE4">
        <w:rPr>
          <w:b/>
          <w:bCs/>
        </w:rPr>
        <w:tab/>
      </w:r>
      <w:r w:rsidRPr="006E1FE4">
        <w:rPr>
          <w:b/>
          <w:bCs/>
        </w:rPr>
        <w:t>States Parties shall assure to the child who is capable of forming his or her own views the right to express those views freely in all matters affecting the child, the views of the child being given due weight in accordance with the age and maturity of the child.</w:t>
      </w:r>
    </w:p>
    <w:p w:rsidR="0036260A" w:rsidRPr="006E1FE4" w:rsidRDefault="0036260A" w:rsidP="006E1FE4">
      <w:pPr>
        <w:pStyle w:val="SingleTxtG"/>
        <w:rPr>
          <w:b/>
          <w:bCs/>
        </w:rPr>
      </w:pPr>
      <w:r w:rsidRPr="006E1FE4">
        <w:rPr>
          <w:b/>
          <w:bCs/>
        </w:rPr>
        <w:t>2</w:t>
      </w:r>
      <w:r w:rsidR="006E1FE4">
        <w:rPr>
          <w:b/>
          <w:bCs/>
        </w:rPr>
        <w:t>.</w:t>
      </w:r>
      <w:r w:rsidR="006E1FE4">
        <w:rPr>
          <w:b/>
          <w:bCs/>
        </w:rPr>
        <w:tab/>
      </w:r>
      <w:r w:rsidRPr="006E1FE4">
        <w:rPr>
          <w:b/>
          <w:bCs/>
        </w:rPr>
        <w:t xml:space="preserve">For this purpose, the child shall in particular be provided the opportunity to be heard in any judicial and administrative proceedings affecting the child, either directly, or through a representative or an appropriate body, in a manner consistent with the procedural rules of national law. </w:t>
      </w:r>
    </w:p>
    <w:p w:rsidR="0036260A" w:rsidRPr="006E1FE4" w:rsidRDefault="006E1FE4" w:rsidP="006E1FE4">
      <w:pPr>
        <w:pStyle w:val="H1G"/>
      </w:pPr>
      <w:bookmarkStart w:id="38" w:name="_Toc408230610"/>
      <w:bookmarkStart w:id="39" w:name="_Toc408313454"/>
      <w:r>
        <w:tab/>
      </w:r>
      <w:r>
        <w:tab/>
      </w:r>
      <w:r w:rsidR="0036260A" w:rsidRPr="006E1FE4">
        <w:t>Article 13</w:t>
      </w:r>
      <w:bookmarkEnd w:id="38"/>
      <w:bookmarkEnd w:id="39"/>
    </w:p>
    <w:p w:rsidR="0036260A" w:rsidRPr="006E1FE4" w:rsidRDefault="006E1FE4" w:rsidP="006E1FE4">
      <w:pPr>
        <w:pStyle w:val="SingleTxtG"/>
        <w:rPr>
          <w:b/>
          <w:bCs/>
        </w:rPr>
      </w:pPr>
      <w:r>
        <w:rPr>
          <w:b/>
          <w:bCs/>
        </w:rPr>
        <w:t>1.</w:t>
      </w:r>
      <w:r>
        <w:rPr>
          <w:b/>
          <w:bCs/>
        </w:rPr>
        <w:tab/>
      </w:r>
      <w:r w:rsidR="0036260A" w:rsidRPr="006E1FE4">
        <w:rPr>
          <w:b/>
          <w:bCs/>
        </w:rPr>
        <w:t>The child shall have the right to freedom of expression; this right shall include freedom to seek, receive and impart information and ideas of all kinds, regardless of frontiers, either orally, in writing or in print, in the form of art, or through any other media of the child</w:t>
      </w:r>
      <w:r w:rsidR="006F5FFA" w:rsidRPr="006E1FE4">
        <w:rPr>
          <w:b/>
          <w:bCs/>
        </w:rPr>
        <w:t>’</w:t>
      </w:r>
      <w:r w:rsidR="0036260A" w:rsidRPr="006E1FE4">
        <w:rPr>
          <w:b/>
          <w:bCs/>
        </w:rPr>
        <w:t>s choice.</w:t>
      </w:r>
    </w:p>
    <w:p w:rsidR="0036260A" w:rsidRPr="006E1FE4" w:rsidRDefault="006E1FE4" w:rsidP="006E1FE4">
      <w:pPr>
        <w:pStyle w:val="SingleTxtG"/>
        <w:rPr>
          <w:b/>
          <w:bCs/>
        </w:rPr>
      </w:pPr>
      <w:r>
        <w:rPr>
          <w:b/>
          <w:bCs/>
        </w:rPr>
        <w:t>2.</w:t>
      </w:r>
      <w:r>
        <w:rPr>
          <w:b/>
          <w:bCs/>
        </w:rPr>
        <w:tab/>
      </w:r>
      <w:r w:rsidR="0036260A" w:rsidRPr="006E1FE4">
        <w:rPr>
          <w:b/>
          <w:bCs/>
        </w:rPr>
        <w:t>The exercise of this right may be subject to certain restrictions, but these shall only be such as are provided by law and are necessary:</w:t>
      </w:r>
    </w:p>
    <w:p w:rsidR="0036260A" w:rsidRPr="006E1FE4" w:rsidRDefault="00EA28DE" w:rsidP="006E1FE4">
      <w:pPr>
        <w:pStyle w:val="SingleTxtG"/>
        <w:rPr>
          <w:b/>
          <w:bCs/>
        </w:rPr>
      </w:pPr>
      <w:r>
        <w:rPr>
          <w:b/>
          <w:bCs/>
        </w:rPr>
        <w:tab/>
      </w:r>
      <w:r w:rsidR="006E1FE4">
        <w:rPr>
          <w:b/>
          <w:bCs/>
        </w:rPr>
        <w:t>(a)</w:t>
      </w:r>
      <w:r w:rsidR="006E1FE4">
        <w:rPr>
          <w:b/>
          <w:bCs/>
        </w:rPr>
        <w:tab/>
      </w:r>
      <w:r w:rsidR="0036260A" w:rsidRPr="006E1FE4">
        <w:rPr>
          <w:b/>
          <w:bCs/>
        </w:rPr>
        <w:t>For respect of the rights or reputations of others; or</w:t>
      </w:r>
    </w:p>
    <w:p w:rsidR="0036260A" w:rsidRPr="006E1FE4" w:rsidRDefault="00EA28DE" w:rsidP="006E1FE4">
      <w:pPr>
        <w:pStyle w:val="SingleTxtG"/>
        <w:rPr>
          <w:b/>
          <w:bCs/>
        </w:rPr>
      </w:pPr>
      <w:r>
        <w:rPr>
          <w:b/>
          <w:bCs/>
        </w:rPr>
        <w:tab/>
      </w:r>
      <w:r w:rsidR="006E1FE4">
        <w:rPr>
          <w:b/>
          <w:bCs/>
        </w:rPr>
        <w:t>(b)</w:t>
      </w:r>
      <w:r w:rsidR="006E1FE4">
        <w:rPr>
          <w:b/>
          <w:bCs/>
        </w:rPr>
        <w:tab/>
      </w:r>
      <w:r w:rsidR="0036260A" w:rsidRPr="006E1FE4">
        <w:rPr>
          <w:b/>
          <w:bCs/>
        </w:rPr>
        <w:t>For the protection of national security or of public order (</w:t>
      </w:r>
      <w:proofErr w:type="spellStart"/>
      <w:r w:rsidR="0036260A" w:rsidRPr="006E1FE4">
        <w:rPr>
          <w:b/>
          <w:bCs/>
        </w:rPr>
        <w:t>ordre</w:t>
      </w:r>
      <w:proofErr w:type="spellEnd"/>
      <w:r w:rsidR="0036260A" w:rsidRPr="006E1FE4">
        <w:rPr>
          <w:b/>
          <w:bCs/>
        </w:rPr>
        <w:t xml:space="preserve"> public), or of public health or morals.</w:t>
      </w:r>
    </w:p>
    <w:p w:rsidR="0036260A" w:rsidRPr="0072184A" w:rsidRDefault="00D57E5F" w:rsidP="00D57E5F">
      <w:pPr>
        <w:pStyle w:val="SingleTxtG"/>
        <w:rPr>
          <w:rFonts w:asciiTheme="majorBidi" w:hAnsiTheme="majorBidi" w:cstheme="majorBidi"/>
          <w:bCs/>
        </w:rPr>
      </w:pPr>
      <w:bookmarkStart w:id="40" w:name="art13"/>
      <w:bookmarkEnd w:id="40"/>
      <w:r w:rsidRPr="0072184A">
        <w:rPr>
          <w:rFonts w:asciiTheme="majorBidi" w:hAnsiTheme="majorBidi" w:cstheme="majorBidi"/>
          <w:bCs/>
        </w:rPr>
        <w:t>38.</w:t>
      </w:r>
      <w:r w:rsidRPr="0072184A">
        <w:rPr>
          <w:rFonts w:asciiTheme="majorBidi" w:hAnsiTheme="majorBidi" w:cstheme="majorBidi"/>
          <w:bCs/>
        </w:rPr>
        <w:tab/>
      </w:r>
      <w:r w:rsidR="0036260A" w:rsidRPr="0072184A">
        <w:rPr>
          <w:rFonts w:asciiTheme="majorBidi" w:hAnsiTheme="majorBidi" w:cstheme="majorBidi"/>
          <w:bCs/>
        </w:rPr>
        <w:t xml:space="preserve">The CCPJA provides that when making an order for custody or access of a child, the Child Justice Court shall consider the views of the child. When making arrangements for fosterage, a report made in the course of the arrangements shall also include the views and feelings of the child concerning placement and where there are any problems. There is no specification that the views and feelings shall be taken into consideration beyond this provision. </w:t>
      </w:r>
    </w:p>
    <w:p w:rsidR="0036260A" w:rsidRPr="0072184A" w:rsidRDefault="00D57E5F" w:rsidP="00D57E5F">
      <w:pPr>
        <w:pStyle w:val="SingleTxtG"/>
        <w:rPr>
          <w:rFonts w:asciiTheme="majorBidi" w:hAnsiTheme="majorBidi" w:cstheme="majorBidi"/>
          <w:bCs/>
        </w:rPr>
      </w:pPr>
      <w:bookmarkStart w:id="41" w:name="art14"/>
      <w:bookmarkEnd w:id="41"/>
      <w:r w:rsidRPr="0072184A">
        <w:rPr>
          <w:rFonts w:asciiTheme="majorBidi" w:hAnsiTheme="majorBidi" w:cstheme="majorBidi"/>
          <w:bCs/>
        </w:rPr>
        <w:t>39.</w:t>
      </w:r>
      <w:r w:rsidRPr="0072184A">
        <w:rPr>
          <w:rFonts w:asciiTheme="majorBidi" w:hAnsiTheme="majorBidi" w:cstheme="majorBidi"/>
          <w:bCs/>
        </w:rPr>
        <w:tab/>
      </w:r>
      <w:r w:rsidR="0036260A" w:rsidRPr="0072184A">
        <w:rPr>
          <w:rFonts w:asciiTheme="majorBidi" w:hAnsiTheme="majorBidi" w:cstheme="majorBidi"/>
          <w:bCs/>
        </w:rPr>
        <w:t>Neither the Constitution nor the CCPJA provide explicitly for freedom of expression of children. The provision for freedom of expression is made in general terms for all persons under the Constitution where it is provided that “</w:t>
      </w:r>
      <w:r w:rsidR="0036260A" w:rsidRPr="0072184A">
        <w:rPr>
          <w:rFonts w:asciiTheme="majorBidi" w:eastAsiaTheme="minorHAnsi" w:hAnsiTheme="majorBidi" w:cstheme="majorBidi"/>
        </w:rPr>
        <w:t xml:space="preserve">Every </w:t>
      </w:r>
      <w:r w:rsidR="0036260A" w:rsidRPr="0072184A">
        <w:rPr>
          <w:rFonts w:asciiTheme="majorBidi" w:eastAsiaTheme="minorHAnsi" w:hAnsiTheme="majorBidi" w:cstheme="majorBidi"/>
          <w:b/>
          <w:u w:val="single"/>
        </w:rPr>
        <w:t>person</w:t>
      </w:r>
      <w:r w:rsidR="0036260A" w:rsidRPr="0072184A">
        <w:rPr>
          <w:rFonts w:asciiTheme="majorBidi" w:eastAsiaTheme="minorHAnsi" w:hAnsiTheme="majorBidi" w:cstheme="majorBidi"/>
        </w:rPr>
        <w:t xml:space="preserve"> shall have the right to freedom of expression</w:t>
      </w:r>
      <w:r w:rsidR="0036260A" w:rsidRPr="0072184A">
        <w:rPr>
          <w:rFonts w:asciiTheme="majorBidi" w:hAnsiTheme="majorBidi" w:cstheme="majorBidi"/>
          <w:bCs/>
        </w:rPr>
        <w:t xml:space="preserve">”. It remains unclear whether this provision is not sufficient to cover children when it comes to enjoyment of this right.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40.</w:t>
      </w:r>
      <w:r w:rsidRPr="0072184A">
        <w:rPr>
          <w:rFonts w:asciiTheme="majorBidi" w:hAnsiTheme="majorBidi" w:cstheme="majorBidi"/>
          <w:bCs/>
        </w:rPr>
        <w:tab/>
      </w:r>
      <w:r w:rsidR="0036260A" w:rsidRPr="0072184A">
        <w:rPr>
          <w:rFonts w:asciiTheme="majorBidi" w:hAnsiTheme="majorBidi" w:cstheme="majorBidi"/>
          <w:bCs/>
        </w:rPr>
        <w:t xml:space="preserve">The limitation prescribed under this Article are broadly covered by legislation and case law regarding protection of other people’s reputation and national security, public order, public health or morals. These restrictions must be understood in light of the provisions regarding criminal responsibility which place the minimum age of criminal responsibility at 10 years. </w:t>
      </w:r>
    </w:p>
    <w:p w:rsidR="0036260A" w:rsidRPr="0072184A" w:rsidRDefault="00EA28DE" w:rsidP="00EA28DE">
      <w:pPr>
        <w:pStyle w:val="H1G"/>
        <w:rPr>
          <w:bCs/>
        </w:rPr>
      </w:pPr>
      <w:bookmarkStart w:id="42" w:name="_Toc408230611"/>
      <w:bookmarkStart w:id="43" w:name="_Toc408313455"/>
      <w:r>
        <w:tab/>
      </w:r>
      <w:r>
        <w:tab/>
      </w:r>
      <w:r w:rsidR="0036260A" w:rsidRPr="0072184A">
        <w:t>Article 14</w:t>
      </w:r>
      <w:bookmarkEnd w:id="42"/>
      <w:bookmarkEnd w:id="43"/>
    </w:p>
    <w:p w:rsidR="0036260A" w:rsidRPr="00EA28DE" w:rsidRDefault="0036260A" w:rsidP="00EA28DE">
      <w:pPr>
        <w:pStyle w:val="SingleTxtG"/>
        <w:rPr>
          <w:b/>
          <w:bCs/>
        </w:rPr>
      </w:pPr>
      <w:r w:rsidRPr="00EA28DE">
        <w:rPr>
          <w:b/>
          <w:bCs/>
        </w:rPr>
        <w:t>1.</w:t>
      </w:r>
      <w:r w:rsidR="00EA28DE">
        <w:rPr>
          <w:b/>
          <w:bCs/>
        </w:rPr>
        <w:tab/>
      </w:r>
      <w:r w:rsidRPr="00EA28DE">
        <w:rPr>
          <w:b/>
          <w:bCs/>
        </w:rPr>
        <w:t>States Parties shall respect the right of the child to freedom of thought, conscience and religion.</w:t>
      </w:r>
    </w:p>
    <w:p w:rsidR="0036260A" w:rsidRPr="00EA28DE" w:rsidRDefault="0036260A" w:rsidP="00EA28DE">
      <w:pPr>
        <w:pStyle w:val="SingleTxtG"/>
        <w:rPr>
          <w:b/>
          <w:bCs/>
        </w:rPr>
      </w:pPr>
      <w:r w:rsidRPr="00EA28DE">
        <w:rPr>
          <w:b/>
          <w:bCs/>
        </w:rPr>
        <w:t>2.</w:t>
      </w:r>
      <w:r w:rsidR="00EA28DE">
        <w:rPr>
          <w:b/>
          <w:bCs/>
        </w:rPr>
        <w:tab/>
      </w:r>
      <w:r w:rsidRPr="00EA28DE">
        <w:rPr>
          <w:b/>
          <w:bCs/>
        </w:rPr>
        <w:t>States Parties shall respect the rights and duties of the parents and, when applicable, legal guardians, to provide direction to the child in the exercise of his or her right in a manner consistent with the evolving capacities of the child.</w:t>
      </w:r>
    </w:p>
    <w:p w:rsidR="0036260A" w:rsidRPr="00EA28DE" w:rsidRDefault="00EA28DE" w:rsidP="00EA28DE">
      <w:pPr>
        <w:pStyle w:val="SingleTxtG"/>
        <w:rPr>
          <w:b/>
          <w:bCs/>
        </w:rPr>
      </w:pPr>
      <w:r>
        <w:rPr>
          <w:b/>
          <w:bCs/>
        </w:rPr>
        <w:t>3.</w:t>
      </w:r>
      <w:r>
        <w:rPr>
          <w:b/>
          <w:bCs/>
        </w:rPr>
        <w:tab/>
      </w:r>
      <w:r w:rsidR="0036260A" w:rsidRPr="00EA28DE">
        <w:rPr>
          <w:b/>
          <w:bCs/>
        </w:rPr>
        <w:t>Freedom to manifest one</w:t>
      </w:r>
      <w:r w:rsidR="006F5FFA" w:rsidRPr="00EA28DE">
        <w:rPr>
          <w:b/>
          <w:bCs/>
        </w:rPr>
        <w:t>’</w:t>
      </w:r>
      <w:r w:rsidR="0036260A" w:rsidRPr="00EA28DE">
        <w:rPr>
          <w:b/>
          <w:bCs/>
        </w:rPr>
        <w:t>s religion or beliefs may be subject only to such limitations as are prescribed by law and are necessary to protect public safety, order, health or morals, or the fundamental rights and freedoms of others.</w:t>
      </w:r>
    </w:p>
    <w:p w:rsidR="0036260A" w:rsidRPr="00EA28DE" w:rsidRDefault="00EA28DE" w:rsidP="00EA28DE">
      <w:pPr>
        <w:pStyle w:val="H1G"/>
      </w:pPr>
      <w:bookmarkStart w:id="44" w:name="art15"/>
      <w:bookmarkStart w:id="45" w:name="_Toc408230612"/>
      <w:bookmarkStart w:id="46" w:name="_Toc408313456"/>
      <w:bookmarkEnd w:id="44"/>
      <w:r>
        <w:tab/>
      </w:r>
      <w:r>
        <w:tab/>
      </w:r>
      <w:r w:rsidR="0036260A" w:rsidRPr="00EA28DE">
        <w:t>Article 15</w:t>
      </w:r>
      <w:bookmarkEnd w:id="45"/>
      <w:bookmarkEnd w:id="46"/>
    </w:p>
    <w:p w:rsidR="0036260A" w:rsidRPr="00EA28DE" w:rsidRDefault="00EA28DE" w:rsidP="00EA28DE">
      <w:pPr>
        <w:pStyle w:val="SingleTxtG"/>
        <w:rPr>
          <w:b/>
          <w:bCs/>
        </w:rPr>
      </w:pPr>
      <w:r>
        <w:rPr>
          <w:b/>
          <w:bCs/>
        </w:rPr>
        <w:t>1.</w:t>
      </w:r>
      <w:r>
        <w:rPr>
          <w:b/>
          <w:bCs/>
        </w:rPr>
        <w:tab/>
      </w:r>
      <w:r w:rsidR="0036260A" w:rsidRPr="00EA28DE">
        <w:rPr>
          <w:b/>
          <w:bCs/>
        </w:rPr>
        <w:t>States Parties recognize the rights of the child to freedom of association and to freedom of peaceful assembly.</w:t>
      </w:r>
    </w:p>
    <w:p w:rsidR="0036260A" w:rsidRPr="00EA28DE" w:rsidRDefault="00EA28DE" w:rsidP="00EA28DE">
      <w:pPr>
        <w:pStyle w:val="SingleTxtG"/>
        <w:rPr>
          <w:b/>
          <w:bCs/>
        </w:rPr>
      </w:pPr>
      <w:r>
        <w:rPr>
          <w:b/>
          <w:bCs/>
        </w:rPr>
        <w:t>2.</w:t>
      </w:r>
      <w:r>
        <w:rPr>
          <w:b/>
          <w:bCs/>
        </w:rPr>
        <w:tab/>
      </w:r>
      <w:r w:rsidR="0036260A" w:rsidRPr="00EA28DE">
        <w:rPr>
          <w:b/>
          <w:bCs/>
        </w:rPr>
        <w:t>No restrictions may be placed on the exercise of these rights other than those imposed in conformity with the law and which are necessary in a democratic society in the interests of national security or public safety, public order (</w:t>
      </w:r>
      <w:proofErr w:type="spellStart"/>
      <w:r w:rsidR="0036260A" w:rsidRPr="00EA28DE">
        <w:rPr>
          <w:b/>
          <w:bCs/>
        </w:rPr>
        <w:t>ordre</w:t>
      </w:r>
      <w:proofErr w:type="spellEnd"/>
      <w:r w:rsidR="0036260A" w:rsidRPr="00EA28DE">
        <w:rPr>
          <w:b/>
          <w:bCs/>
        </w:rPr>
        <w:t xml:space="preserve"> public), the protection of public health or morals or the protection of the rights and freedoms of others.</w:t>
      </w:r>
    </w:p>
    <w:p w:rsidR="0036260A" w:rsidRPr="00EA28DE" w:rsidRDefault="00EA28DE" w:rsidP="00EA28DE">
      <w:pPr>
        <w:pStyle w:val="H1G"/>
      </w:pPr>
      <w:bookmarkStart w:id="47" w:name="art16"/>
      <w:bookmarkStart w:id="48" w:name="_Toc408230613"/>
      <w:bookmarkStart w:id="49" w:name="_Toc408313457"/>
      <w:bookmarkEnd w:id="47"/>
      <w:r>
        <w:tab/>
      </w:r>
      <w:r>
        <w:tab/>
      </w:r>
      <w:r w:rsidR="0036260A" w:rsidRPr="00EA28DE">
        <w:t>Article 16</w:t>
      </w:r>
      <w:bookmarkEnd w:id="48"/>
      <w:bookmarkEnd w:id="49"/>
    </w:p>
    <w:p w:rsidR="0036260A" w:rsidRPr="00EA28DE" w:rsidRDefault="00EA28DE" w:rsidP="00EA28DE">
      <w:pPr>
        <w:pStyle w:val="SingleTxtG"/>
        <w:rPr>
          <w:b/>
          <w:bCs/>
        </w:rPr>
      </w:pPr>
      <w:proofErr w:type="gramStart"/>
      <w:r>
        <w:rPr>
          <w:b/>
          <w:bCs/>
        </w:rPr>
        <w:t>1.</w:t>
      </w:r>
      <w:r>
        <w:rPr>
          <w:b/>
          <w:bCs/>
        </w:rPr>
        <w:tab/>
      </w:r>
      <w:r w:rsidR="0036260A" w:rsidRPr="00EA28DE">
        <w:rPr>
          <w:b/>
          <w:bCs/>
        </w:rPr>
        <w:t>No child shall be subjected to arbitrary or unlawful interference with his or her privacy, family, or correspondence, nor to unlawful attacks on his or her honour and reputation.</w:t>
      </w:r>
      <w:proofErr w:type="gramEnd"/>
    </w:p>
    <w:p w:rsidR="0036260A" w:rsidRPr="00EA28DE" w:rsidRDefault="00EA28DE" w:rsidP="00EA28DE">
      <w:pPr>
        <w:pStyle w:val="SingleTxtG"/>
        <w:rPr>
          <w:b/>
          <w:bCs/>
        </w:rPr>
      </w:pPr>
      <w:r>
        <w:rPr>
          <w:b/>
          <w:bCs/>
        </w:rPr>
        <w:t>2.</w:t>
      </w:r>
      <w:r>
        <w:rPr>
          <w:b/>
          <w:bCs/>
        </w:rPr>
        <w:tab/>
      </w:r>
      <w:r w:rsidR="0036260A" w:rsidRPr="00EA28DE">
        <w:rPr>
          <w:b/>
          <w:bCs/>
        </w:rPr>
        <w:t>The child has the right to the protection of the law against such interference or attacks.</w:t>
      </w:r>
    </w:p>
    <w:p w:rsidR="0036260A" w:rsidRPr="00EA28DE" w:rsidRDefault="00EA28DE" w:rsidP="00EA28DE">
      <w:pPr>
        <w:pStyle w:val="H1G"/>
      </w:pPr>
      <w:bookmarkStart w:id="50" w:name="art17"/>
      <w:bookmarkStart w:id="51" w:name="_Toc408230614"/>
      <w:bookmarkStart w:id="52" w:name="_Toc408313458"/>
      <w:bookmarkEnd w:id="50"/>
      <w:r>
        <w:tab/>
      </w:r>
      <w:r>
        <w:tab/>
      </w:r>
      <w:r w:rsidR="0036260A" w:rsidRPr="00EA28DE">
        <w:t>Article 17</w:t>
      </w:r>
      <w:bookmarkEnd w:id="51"/>
      <w:bookmarkEnd w:id="52"/>
    </w:p>
    <w:p w:rsidR="0036260A" w:rsidRPr="00EA28DE" w:rsidRDefault="0036260A" w:rsidP="00EA28DE">
      <w:pPr>
        <w:pStyle w:val="SingleTxtG"/>
        <w:rPr>
          <w:b/>
          <w:bCs/>
        </w:rPr>
      </w:pPr>
      <w:r w:rsidRPr="00EA28DE">
        <w:rPr>
          <w:b/>
          <w:bCs/>
        </w:rPr>
        <w:t>States Parties recognize the important function performed by the mass media and shall ensure that the child has access to information and material from a diversity of national and international sources, especially those aimed at the promotion of his or her social, spiritual and moral well-being and physical and mental health.</w:t>
      </w:r>
    </w:p>
    <w:p w:rsidR="0036260A" w:rsidRPr="00EA28DE" w:rsidRDefault="0036260A" w:rsidP="00EA28DE">
      <w:pPr>
        <w:pStyle w:val="SingleTxtG"/>
        <w:rPr>
          <w:b/>
          <w:bCs/>
        </w:rPr>
      </w:pPr>
      <w:r w:rsidRPr="00EA28DE">
        <w:rPr>
          <w:b/>
          <w:bCs/>
        </w:rPr>
        <w:t>To this end, States Parties shall:</w:t>
      </w:r>
    </w:p>
    <w:p w:rsidR="0036260A" w:rsidRPr="00EA28DE" w:rsidRDefault="00D56603" w:rsidP="00EA28DE">
      <w:pPr>
        <w:pStyle w:val="SingleTxtG"/>
        <w:rPr>
          <w:b/>
          <w:bCs/>
        </w:rPr>
      </w:pPr>
      <w:r>
        <w:rPr>
          <w:b/>
          <w:bCs/>
        </w:rPr>
        <w:tab/>
      </w:r>
      <w:r w:rsidR="00EA28DE">
        <w:rPr>
          <w:b/>
          <w:bCs/>
        </w:rPr>
        <w:t>(a)</w:t>
      </w:r>
      <w:r w:rsidR="00EA28DE">
        <w:rPr>
          <w:b/>
          <w:bCs/>
        </w:rPr>
        <w:tab/>
      </w:r>
      <w:r w:rsidR="0036260A" w:rsidRPr="00EA28DE">
        <w:rPr>
          <w:b/>
          <w:bCs/>
        </w:rPr>
        <w:t>Encourage the mass media to disseminate information and material of social and cultural benefit to the child and in accordance with the spirit of article 29;</w:t>
      </w:r>
    </w:p>
    <w:p w:rsidR="0036260A" w:rsidRPr="00EA28DE" w:rsidRDefault="00D56603" w:rsidP="00EA28DE">
      <w:pPr>
        <w:pStyle w:val="SingleTxtG"/>
        <w:rPr>
          <w:b/>
          <w:bCs/>
        </w:rPr>
      </w:pPr>
      <w:r>
        <w:rPr>
          <w:b/>
          <w:bCs/>
        </w:rPr>
        <w:tab/>
      </w:r>
      <w:r w:rsidR="0036260A" w:rsidRPr="00EA28DE">
        <w:rPr>
          <w:b/>
          <w:bCs/>
        </w:rPr>
        <w:t>(b)</w:t>
      </w:r>
      <w:r w:rsidR="00EA28DE">
        <w:rPr>
          <w:b/>
          <w:bCs/>
        </w:rPr>
        <w:tab/>
      </w:r>
      <w:r w:rsidR="0036260A" w:rsidRPr="00EA28DE">
        <w:rPr>
          <w:b/>
          <w:bCs/>
        </w:rPr>
        <w:t>Encourage international co-operation in the production, exchange and dissemination of such information and material from a diversity of cultural, national and international sources;</w:t>
      </w:r>
    </w:p>
    <w:p w:rsidR="0036260A" w:rsidRPr="00EA28DE" w:rsidRDefault="00D56603" w:rsidP="00EA28DE">
      <w:pPr>
        <w:pStyle w:val="SingleTxtG"/>
        <w:rPr>
          <w:b/>
          <w:bCs/>
        </w:rPr>
      </w:pPr>
      <w:r>
        <w:rPr>
          <w:b/>
          <w:bCs/>
        </w:rPr>
        <w:tab/>
      </w:r>
      <w:r w:rsidR="00EA28DE">
        <w:rPr>
          <w:b/>
          <w:bCs/>
        </w:rPr>
        <w:t>(c)</w:t>
      </w:r>
      <w:r w:rsidR="00EA28DE">
        <w:rPr>
          <w:b/>
          <w:bCs/>
        </w:rPr>
        <w:tab/>
      </w:r>
      <w:r w:rsidR="0036260A" w:rsidRPr="00EA28DE">
        <w:rPr>
          <w:b/>
          <w:bCs/>
        </w:rPr>
        <w:t>Encourage the production and dissemination of children</w:t>
      </w:r>
      <w:r w:rsidR="006F5FFA" w:rsidRPr="00EA28DE">
        <w:rPr>
          <w:b/>
          <w:bCs/>
        </w:rPr>
        <w:t>’</w:t>
      </w:r>
      <w:r w:rsidR="0036260A" w:rsidRPr="00EA28DE">
        <w:rPr>
          <w:b/>
          <w:bCs/>
        </w:rPr>
        <w:t>s books;</w:t>
      </w:r>
    </w:p>
    <w:p w:rsidR="0036260A" w:rsidRPr="00EA28DE" w:rsidRDefault="00D56603" w:rsidP="00EA28DE">
      <w:pPr>
        <w:pStyle w:val="SingleTxtG"/>
        <w:rPr>
          <w:b/>
          <w:bCs/>
        </w:rPr>
      </w:pPr>
      <w:r>
        <w:rPr>
          <w:b/>
          <w:bCs/>
        </w:rPr>
        <w:tab/>
      </w:r>
      <w:r w:rsidR="00EA28DE">
        <w:rPr>
          <w:b/>
          <w:bCs/>
        </w:rPr>
        <w:t>(d)</w:t>
      </w:r>
      <w:r w:rsidR="00EA28DE">
        <w:rPr>
          <w:b/>
          <w:bCs/>
        </w:rPr>
        <w:tab/>
      </w:r>
      <w:r w:rsidR="0036260A" w:rsidRPr="00EA28DE">
        <w:rPr>
          <w:b/>
          <w:bCs/>
        </w:rPr>
        <w:t>Encourage the mass media to have particular regard to the linguistic needs of the child who belongs to a minority group or who is indigenous;</w:t>
      </w:r>
    </w:p>
    <w:p w:rsidR="0036260A" w:rsidRPr="00EA28DE" w:rsidRDefault="00D56603" w:rsidP="00EA28DE">
      <w:pPr>
        <w:pStyle w:val="SingleTxtG"/>
        <w:rPr>
          <w:b/>
          <w:bCs/>
        </w:rPr>
      </w:pPr>
      <w:r>
        <w:rPr>
          <w:b/>
          <w:bCs/>
        </w:rPr>
        <w:tab/>
      </w:r>
      <w:r w:rsidR="00EA28DE">
        <w:rPr>
          <w:b/>
          <w:bCs/>
        </w:rPr>
        <w:t>(e)</w:t>
      </w:r>
      <w:r w:rsidR="00EA28DE">
        <w:rPr>
          <w:b/>
          <w:bCs/>
        </w:rPr>
        <w:tab/>
      </w:r>
      <w:r w:rsidR="0036260A" w:rsidRPr="00EA28DE">
        <w:rPr>
          <w:b/>
          <w:bCs/>
        </w:rPr>
        <w:t>Encourage the development of appropriate guidelines for the protection of the child from information and material injurious to his or her well-being, bearing in mind the provisions of articles 13 and 18.</w:t>
      </w:r>
    </w:p>
    <w:p w:rsidR="0036260A" w:rsidRPr="0072184A" w:rsidRDefault="00D57E5F" w:rsidP="00D57E5F">
      <w:pPr>
        <w:pStyle w:val="SingleTxtG"/>
        <w:rPr>
          <w:rFonts w:asciiTheme="majorBidi" w:hAnsiTheme="majorBidi" w:cstheme="majorBidi"/>
          <w:bCs/>
        </w:rPr>
      </w:pPr>
      <w:bookmarkStart w:id="53" w:name="art18"/>
      <w:bookmarkEnd w:id="53"/>
      <w:r w:rsidRPr="0072184A">
        <w:rPr>
          <w:rFonts w:asciiTheme="majorBidi" w:hAnsiTheme="majorBidi" w:cstheme="majorBidi"/>
          <w:bCs/>
        </w:rPr>
        <w:t>41.</w:t>
      </w:r>
      <w:r w:rsidRPr="0072184A">
        <w:rPr>
          <w:rFonts w:asciiTheme="majorBidi" w:hAnsiTheme="majorBidi" w:cstheme="majorBidi"/>
          <w:bCs/>
        </w:rPr>
        <w:tab/>
      </w:r>
      <w:r w:rsidR="0036260A" w:rsidRPr="0072184A">
        <w:rPr>
          <w:rFonts w:asciiTheme="majorBidi" w:hAnsiTheme="majorBidi" w:cstheme="majorBidi"/>
          <w:bCs/>
        </w:rPr>
        <w:t>There is general consensus that the rights captured under these Articles are sufficiently covered by the broad provisions of the Constitution. The Commission that developed the CCPJA indicates that upon consideration of the provisions of the Constitution, the Commission was convinced that there was no need for specific legislation covering what had already and sufficiently been covered.</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42.</w:t>
      </w:r>
      <w:r w:rsidRPr="0072184A">
        <w:rPr>
          <w:rFonts w:asciiTheme="majorBidi" w:hAnsiTheme="majorBidi" w:cstheme="majorBidi"/>
          <w:bCs/>
        </w:rPr>
        <w:tab/>
      </w:r>
      <w:r w:rsidR="0036260A" w:rsidRPr="0072184A">
        <w:rPr>
          <w:rFonts w:asciiTheme="majorBidi" w:hAnsiTheme="majorBidi" w:cstheme="majorBidi"/>
          <w:bCs/>
        </w:rPr>
        <w:t>The emerging challenge regarding the rights have arisen with respect to the potential and actual conflict between religion and public health regarding the refusal of some parents to have children vaccinated or treated medically on account of religious beliefs.</w:t>
      </w:r>
    </w:p>
    <w:p w:rsidR="0036260A" w:rsidRPr="0072184A" w:rsidRDefault="00694A38" w:rsidP="00694A38">
      <w:pPr>
        <w:pStyle w:val="H1G"/>
        <w:rPr>
          <w:bCs/>
        </w:rPr>
      </w:pPr>
      <w:bookmarkStart w:id="54" w:name="art19"/>
      <w:bookmarkStart w:id="55" w:name="_Toc408230615"/>
      <w:bookmarkStart w:id="56" w:name="_Toc408313459"/>
      <w:bookmarkEnd w:id="54"/>
      <w:r>
        <w:tab/>
      </w:r>
      <w:r>
        <w:tab/>
      </w:r>
      <w:r w:rsidR="0036260A" w:rsidRPr="0072184A">
        <w:t>Article 19</w:t>
      </w:r>
      <w:bookmarkEnd w:id="55"/>
      <w:bookmarkEnd w:id="56"/>
    </w:p>
    <w:p w:rsidR="0036260A" w:rsidRPr="00694A38" w:rsidRDefault="0036260A" w:rsidP="00694A38">
      <w:pPr>
        <w:pStyle w:val="SingleTxtG"/>
        <w:rPr>
          <w:b/>
          <w:bCs/>
        </w:rPr>
      </w:pPr>
      <w:r w:rsidRPr="00694A38">
        <w:rPr>
          <w:b/>
          <w:bCs/>
        </w:rPr>
        <w:t>1.</w:t>
      </w:r>
      <w:r w:rsidR="00694A38">
        <w:rPr>
          <w:b/>
          <w:bCs/>
        </w:rPr>
        <w:tab/>
      </w:r>
      <w:r w:rsidRPr="00694A38">
        <w:rPr>
          <w:b/>
          <w:bCs/>
        </w:rPr>
        <w:t>States Parties shall take all appropriate legislative, administrative, social and educational measures to protect the child from all forms of physical or mental violence, injury or abuse, neglect or negligent treatment, maltreatment or exploitation, including sexual abuse, while in the care of parent(s), legal guardian(s) or any other person who has the care of the child.</w:t>
      </w:r>
    </w:p>
    <w:p w:rsidR="0036260A" w:rsidRPr="00694A38" w:rsidRDefault="00694A38" w:rsidP="00694A38">
      <w:pPr>
        <w:pStyle w:val="SingleTxtG"/>
        <w:rPr>
          <w:b/>
          <w:bCs/>
        </w:rPr>
      </w:pPr>
      <w:r>
        <w:rPr>
          <w:b/>
          <w:bCs/>
        </w:rPr>
        <w:t>2.</w:t>
      </w:r>
      <w:r>
        <w:rPr>
          <w:b/>
          <w:bCs/>
        </w:rPr>
        <w:tab/>
      </w:r>
      <w:r w:rsidR="0036260A" w:rsidRPr="00694A38">
        <w:rPr>
          <w:b/>
          <w:bCs/>
        </w:rPr>
        <w:t>Such protective measures should, as appropriate, include effective procedures for the establishment of social programmes to provide necessary support for the child and for those who have the care of the child, as well as for other forms of prevention and for identification, reporting, referral, investigation, treatment and follow-up of instances of child maltreatment described heretofore, and, as appropriate, for judicial involvement.</w:t>
      </w:r>
    </w:p>
    <w:p w:rsidR="0036260A" w:rsidRPr="00694A38" w:rsidRDefault="00694A38" w:rsidP="00694A38">
      <w:pPr>
        <w:pStyle w:val="H1G"/>
      </w:pPr>
      <w:bookmarkStart w:id="57" w:name="_Toc408230616"/>
      <w:bookmarkStart w:id="58" w:name="_Toc408313460"/>
      <w:r>
        <w:tab/>
      </w:r>
      <w:r>
        <w:tab/>
      </w:r>
      <w:r w:rsidR="0036260A" w:rsidRPr="00694A38">
        <w:t>Article 34</w:t>
      </w:r>
      <w:bookmarkEnd w:id="57"/>
      <w:bookmarkEnd w:id="58"/>
    </w:p>
    <w:p w:rsidR="0036260A" w:rsidRPr="00694A38" w:rsidRDefault="0036260A" w:rsidP="00694A38">
      <w:pPr>
        <w:pStyle w:val="SingleTxtG"/>
        <w:rPr>
          <w:b/>
          <w:bCs/>
        </w:rPr>
      </w:pPr>
      <w:r w:rsidRPr="00694A38">
        <w:rPr>
          <w:b/>
          <w:bCs/>
        </w:rPr>
        <w:t>States Parties undertake to protect the child from all forms of sexual exploitation and sexual abuse. For these purposes, States Parties shall in particular take all appropriate national, bilateral and multilateral measures to prevent:</w:t>
      </w:r>
    </w:p>
    <w:p w:rsidR="0036260A" w:rsidRPr="00694A38" w:rsidRDefault="00B74E49" w:rsidP="00694A38">
      <w:pPr>
        <w:pStyle w:val="SingleTxtG"/>
        <w:rPr>
          <w:b/>
          <w:bCs/>
        </w:rPr>
      </w:pPr>
      <w:r>
        <w:rPr>
          <w:b/>
          <w:bCs/>
        </w:rPr>
        <w:tab/>
      </w:r>
      <w:r w:rsidR="0036260A" w:rsidRPr="00694A38">
        <w:rPr>
          <w:b/>
          <w:bCs/>
        </w:rPr>
        <w:t>(a)</w:t>
      </w:r>
      <w:r w:rsidR="00694A38">
        <w:rPr>
          <w:b/>
          <w:bCs/>
        </w:rPr>
        <w:tab/>
      </w:r>
      <w:r w:rsidR="0036260A" w:rsidRPr="00694A38">
        <w:rPr>
          <w:b/>
          <w:bCs/>
        </w:rPr>
        <w:t>The inducement or coercion of a child to engage in any unlawful sexual activity;</w:t>
      </w:r>
    </w:p>
    <w:p w:rsidR="0036260A" w:rsidRPr="00694A38" w:rsidRDefault="00B74E49" w:rsidP="00694A38">
      <w:pPr>
        <w:pStyle w:val="SingleTxtG"/>
        <w:rPr>
          <w:b/>
          <w:bCs/>
        </w:rPr>
      </w:pPr>
      <w:r>
        <w:rPr>
          <w:b/>
          <w:bCs/>
        </w:rPr>
        <w:tab/>
      </w:r>
      <w:r w:rsidR="00694A38">
        <w:rPr>
          <w:b/>
          <w:bCs/>
        </w:rPr>
        <w:t>(b)</w:t>
      </w:r>
      <w:r w:rsidR="00694A38">
        <w:rPr>
          <w:b/>
          <w:bCs/>
        </w:rPr>
        <w:tab/>
      </w:r>
      <w:r w:rsidR="0036260A" w:rsidRPr="00694A38">
        <w:rPr>
          <w:b/>
          <w:bCs/>
        </w:rPr>
        <w:t>The exploitative use of children in prostitution or other unlawful sexual practices;</w:t>
      </w:r>
    </w:p>
    <w:p w:rsidR="0036260A" w:rsidRPr="00694A38" w:rsidRDefault="00B74E49" w:rsidP="00694A38">
      <w:pPr>
        <w:pStyle w:val="SingleTxtG"/>
        <w:rPr>
          <w:b/>
          <w:bCs/>
        </w:rPr>
      </w:pPr>
      <w:r>
        <w:rPr>
          <w:b/>
          <w:bCs/>
        </w:rPr>
        <w:tab/>
      </w:r>
      <w:r w:rsidR="00694A38">
        <w:rPr>
          <w:b/>
          <w:bCs/>
        </w:rPr>
        <w:t>(c)</w:t>
      </w:r>
      <w:r w:rsidR="00694A38">
        <w:rPr>
          <w:b/>
          <w:bCs/>
        </w:rPr>
        <w:tab/>
      </w:r>
      <w:r w:rsidR="0036260A" w:rsidRPr="00694A38">
        <w:rPr>
          <w:b/>
          <w:bCs/>
        </w:rPr>
        <w:t>The exploitative use of children in pornographic performances and materials.</w:t>
      </w:r>
    </w:p>
    <w:p w:rsidR="0036260A" w:rsidRPr="00694A38" w:rsidRDefault="00694A38" w:rsidP="00694A38">
      <w:pPr>
        <w:pStyle w:val="H1G"/>
      </w:pPr>
      <w:bookmarkStart w:id="59" w:name="art35"/>
      <w:bookmarkStart w:id="60" w:name="_Toc408230617"/>
      <w:bookmarkStart w:id="61" w:name="_Toc408313461"/>
      <w:bookmarkEnd w:id="59"/>
      <w:r>
        <w:tab/>
      </w:r>
      <w:r>
        <w:tab/>
      </w:r>
      <w:r w:rsidR="0036260A" w:rsidRPr="00694A38">
        <w:t>Article 35</w:t>
      </w:r>
      <w:bookmarkEnd w:id="60"/>
      <w:bookmarkEnd w:id="61"/>
    </w:p>
    <w:p w:rsidR="0036260A" w:rsidRPr="00694A38" w:rsidRDefault="0036260A" w:rsidP="00694A38">
      <w:pPr>
        <w:pStyle w:val="SingleTxtG"/>
        <w:rPr>
          <w:b/>
          <w:bCs/>
        </w:rPr>
      </w:pPr>
      <w:r w:rsidRPr="00694A38">
        <w:rPr>
          <w:b/>
          <w:bCs/>
        </w:rPr>
        <w:t>States Parties shall take all appropriate national, bilateral and multilateral measures to prevent the abduction of, the sale of or traffic in children for any purpose or in any form.</w:t>
      </w:r>
    </w:p>
    <w:p w:rsidR="0036260A" w:rsidRPr="00694A38" w:rsidRDefault="00694A38" w:rsidP="00694A38">
      <w:pPr>
        <w:pStyle w:val="H1G"/>
      </w:pPr>
      <w:bookmarkStart w:id="62" w:name="art36"/>
      <w:bookmarkEnd w:id="62"/>
      <w:r>
        <w:tab/>
      </w:r>
      <w:r>
        <w:tab/>
      </w:r>
      <w:r w:rsidR="0036260A" w:rsidRPr="00694A38">
        <w:t>Article 36</w:t>
      </w:r>
    </w:p>
    <w:p w:rsidR="0036260A" w:rsidRPr="00694A38" w:rsidRDefault="0036260A" w:rsidP="00694A38">
      <w:pPr>
        <w:pStyle w:val="SingleTxtG"/>
        <w:rPr>
          <w:b/>
          <w:bCs/>
        </w:rPr>
      </w:pPr>
      <w:r w:rsidRPr="00694A38">
        <w:rPr>
          <w:b/>
          <w:bCs/>
        </w:rPr>
        <w:t>States Parties shall protect the child against all other forms of exploitation prejudicial to any aspects of the child</w:t>
      </w:r>
      <w:r w:rsidR="006F5FFA" w:rsidRPr="00694A38">
        <w:rPr>
          <w:b/>
          <w:bCs/>
        </w:rPr>
        <w:t>’</w:t>
      </w:r>
      <w:r w:rsidRPr="00694A38">
        <w:rPr>
          <w:b/>
          <w:bCs/>
        </w:rPr>
        <w:t>s welfare.</w:t>
      </w:r>
    </w:p>
    <w:p w:rsidR="0036260A" w:rsidRPr="0072184A" w:rsidRDefault="00D57E5F" w:rsidP="00D57E5F">
      <w:pPr>
        <w:pStyle w:val="SingleTxtG"/>
        <w:rPr>
          <w:rFonts w:asciiTheme="majorBidi" w:hAnsiTheme="majorBidi" w:cstheme="majorBidi"/>
          <w:bCs/>
        </w:rPr>
      </w:pPr>
      <w:bookmarkStart w:id="63" w:name="art20"/>
      <w:bookmarkEnd w:id="63"/>
      <w:r w:rsidRPr="0072184A">
        <w:rPr>
          <w:rFonts w:asciiTheme="majorBidi" w:hAnsiTheme="majorBidi" w:cstheme="majorBidi"/>
          <w:bCs/>
        </w:rPr>
        <w:t>43.</w:t>
      </w:r>
      <w:r w:rsidRPr="0072184A">
        <w:rPr>
          <w:rFonts w:asciiTheme="majorBidi" w:hAnsiTheme="majorBidi" w:cstheme="majorBidi"/>
          <w:bCs/>
        </w:rPr>
        <w:tab/>
      </w:r>
      <w:r w:rsidR="0036260A" w:rsidRPr="0072184A">
        <w:rPr>
          <w:rFonts w:asciiTheme="majorBidi" w:hAnsiTheme="majorBidi" w:cstheme="majorBidi"/>
          <w:bCs/>
        </w:rPr>
        <w:t xml:space="preserve">Abuse and neglect takes many forms. The most illustrative forms are listed under the PDVA as physical abuse; economic abuse; sexual abuse; psychological abuse; verbal abuse; and financial abuse. Media reports indicate increasing trends for most of the forms of abuse. The soaring numbers of child-headed households also indicates largely increased incidence of neglect. There are other causes of neglect like </w:t>
      </w:r>
      <w:proofErr w:type="spellStart"/>
      <w:r w:rsidR="0036260A" w:rsidRPr="0072184A">
        <w:rPr>
          <w:rFonts w:asciiTheme="majorBidi" w:hAnsiTheme="majorBidi" w:cstheme="majorBidi"/>
          <w:bCs/>
        </w:rPr>
        <w:t>orphanhood</w:t>
      </w:r>
      <w:proofErr w:type="spellEnd"/>
      <w:r w:rsidR="0036260A" w:rsidRPr="0072184A">
        <w:rPr>
          <w:rFonts w:asciiTheme="majorBidi" w:hAnsiTheme="majorBidi" w:cstheme="majorBidi"/>
          <w:bCs/>
        </w:rPr>
        <w:t xml:space="preserve"> but it has been noted that some children are abandoned by living parents.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44.</w:t>
      </w:r>
      <w:r w:rsidRPr="0072184A">
        <w:rPr>
          <w:rFonts w:asciiTheme="majorBidi" w:hAnsiTheme="majorBidi" w:cstheme="majorBidi"/>
          <w:bCs/>
        </w:rPr>
        <w:tab/>
      </w:r>
      <w:r w:rsidR="0036260A" w:rsidRPr="0072184A">
        <w:rPr>
          <w:rFonts w:asciiTheme="majorBidi" w:hAnsiTheme="majorBidi" w:cstheme="majorBidi"/>
          <w:bCs/>
        </w:rPr>
        <w:t>The PDVA further incorporates penalties for domestic violence. However, the key legislation on prevention of violence remains the Penal Code. The Code prohibits sexual violence as well as defilement of or persons below the age of 16 years.</w:t>
      </w:r>
      <w:r w:rsidR="006F5FFA" w:rsidRPr="0072184A">
        <w:rPr>
          <w:rFonts w:asciiTheme="majorBidi" w:hAnsiTheme="majorBidi" w:cstheme="majorBidi"/>
          <w:bCs/>
        </w:rPr>
        <w:t xml:space="preserve">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45.</w:t>
      </w:r>
      <w:r w:rsidRPr="0072184A">
        <w:rPr>
          <w:rFonts w:asciiTheme="majorBidi" w:hAnsiTheme="majorBidi" w:cstheme="majorBidi"/>
          <w:bCs/>
        </w:rPr>
        <w:tab/>
      </w:r>
      <w:r w:rsidR="0036260A" w:rsidRPr="0072184A">
        <w:rPr>
          <w:rFonts w:asciiTheme="majorBidi" w:hAnsiTheme="majorBidi" w:cstheme="majorBidi"/>
          <w:bCs/>
        </w:rPr>
        <w:t xml:space="preserve">Abuse and neglect are a cause and result of poverty. It has been observed that human trafficking has benefitted from this cycle and many children and women have fallen victim to it. The CCJPA has criminalized some undesirable practices including child trafficking which is punishable by life imprisonment. A more comprehensive legislation has been proposed by the Law Commission in its report on Trafficking in persons in order to prevent trafficking in persons in all aspects. The proposed legislation prescribes trafficking in persons and children and aggravated forms of trafficking; it provides for care and protection of victims including provision of shelter, introduction of a witness protection programme and general care and protection; it also provides for specialized forms of investigations and conducting proceedings.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46.</w:t>
      </w:r>
      <w:r w:rsidRPr="0072184A">
        <w:rPr>
          <w:rFonts w:asciiTheme="majorBidi" w:hAnsiTheme="majorBidi" w:cstheme="majorBidi"/>
          <w:bCs/>
        </w:rPr>
        <w:tab/>
      </w:r>
      <w:r w:rsidR="0036260A" w:rsidRPr="0072184A">
        <w:rPr>
          <w:rFonts w:asciiTheme="majorBidi" w:hAnsiTheme="majorBidi" w:cstheme="majorBidi"/>
          <w:bCs/>
        </w:rPr>
        <w:t xml:space="preserve">The media continues to report cases of all manner of exploitation of children as a result of trafficking and general vulnerability. Most common forms of exploitation are labour in agriculture and sexual exploitation.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47.</w:t>
      </w:r>
      <w:r w:rsidRPr="0072184A">
        <w:rPr>
          <w:rFonts w:asciiTheme="majorBidi" w:hAnsiTheme="majorBidi" w:cstheme="majorBidi"/>
        </w:rPr>
        <w:tab/>
      </w:r>
      <w:r w:rsidR="0036260A" w:rsidRPr="0072184A">
        <w:rPr>
          <w:rFonts w:asciiTheme="majorBidi" w:hAnsiTheme="majorBidi" w:cstheme="majorBidi"/>
          <w:bCs/>
        </w:rPr>
        <w:t xml:space="preserve">The Report of the Law Commission has also recommended the revision of penalties of offences akin to trafficking in persons. These offences are mostly provided for under the Penal Code and include </w:t>
      </w:r>
      <w:r w:rsidR="0036260A" w:rsidRPr="0072184A">
        <w:rPr>
          <w:rFonts w:asciiTheme="majorBidi" w:eastAsiaTheme="minorEastAsia" w:hAnsiTheme="majorBidi" w:cstheme="majorBidi"/>
          <w:i/>
          <w:iCs/>
        </w:rPr>
        <w:t xml:space="preserve">Section 264 </w:t>
      </w:r>
      <w:r w:rsidR="0036260A" w:rsidRPr="0072184A">
        <w:rPr>
          <w:rFonts w:asciiTheme="majorBidi" w:eastAsiaTheme="minorEastAsia" w:hAnsiTheme="majorBidi" w:cstheme="majorBidi"/>
        </w:rPr>
        <w:t>– Wrongful concealing or confining kidnapped or abducted person;</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265 </w:t>
      </w:r>
      <w:r w:rsidR="0036260A" w:rsidRPr="0072184A">
        <w:rPr>
          <w:rFonts w:asciiTheme="majorBidi" w:eastAsiaTheme="minorEastAsia" w:hAnsiTheme="majorBidi" w:cstheme="majorBidi"/>
        </w:rPr>
        <w:t>– Kidnapping or abducting child under the age of fourteen years with the intention of stealing from such child;</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266 </w:t>
      </w:r>
      <w:r w:rsidR="00597BCA">
        <w:rPr>
          <w:rFonts w:asciiTheme="majorBidi" w:eastAsiaTheme="minorEastAsia" w:hAnsiTheme="majorBidi" w:cstheme="majorBidi"/>
        </w:rPr>
        <w:t>–</w:t>
      </w:r>
      <w:r w:rsidR="0036260A" w:rsidRPr="0072184A">
        <w:rPr>
          <w:rFonts w:asciiTheme="majorBidi" w:eastAsiaTheme="minorEastAsia" w:hAnsiTheme="majorBidi" w:cstheme="majorBidi"/>
        </w:rPr>
        <w:t xml:space="preserve"> Wrongful confinement of any person;</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267 </w:t>
      </w:r>
      <w:r w:rsidR="00597BCA">
        <w:rPr>
          <w:rFonts w:asciiTheme="majorBidi" w:eastAsiaTheme="minorEastAsia" w:hAnsiTheme="majorBidi" w:cstheme="majorBidi"/>
        </w:rPr>
        <w:t>–</w:t>
      </w:r>
      <w:r w:rsidR="0036260A" w:rsidRPr="0072184A">
        <w:rPr>
          <w:rFonts w:asciiTheme="majorBidi" w:eastAsiaTheme="minorEastAsia" w:hAnsiTheme="majorBidi" w:cstheme="majorBidi"/>
        </w:rPr>
        <w:t xml:space="preserve"> Buying or disposing of any person as a slave;</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268 </w:t>
      </w:r>
      <w:r w:rsidR="0036260A" w:rsidRPr="0072184A">
        <w:rPr>
          <w:rFonts w:asciiTheme="majorBidi" w:eastAsiaTheme="minorEastAsia" w:hAnsiTheme="majorBidi" w:cstheme="majorBidi"/>
        </w:rPr>
        <w:t>– Habitual dealing in slaves;</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Sections 132, 133 and 134 </w:t>
      </w:r>
      <w:r w:rsidR="0036260A" w:rsidRPr="0072184A">
        <w:rPr>
          <w:rFonts w:asciiTheme="majorBidi" w:eastAsiaTheme="minorEastAsia" w:hAnsiTheme="majorBidi" w:cstheme="majorBidi"/>
        </w:rPr>
        <w:t>– rape, punishment and attempted rape;</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135 </w:t>
      </w:r>
      <w:r w:rsidR="00597BCA">
        <w:rPr>
          <w:rFonts w:asciiTheme="majorBidi" w:eastAsiaTheme="minorEastAsia" w:hAnsiTheme="majorBidi" w:cstheme="majorBidi"/>
        </w:rPr>
        <w:t>–</w:t>
      </w:r>
      <w:r w:rsidR="0036260A" w:rsidRPr="0072184A">
        <w:rPr>
          <w:rFonts w:asciiTheme="majorBidi" w:eastAsiaTheme="minorEastAsia" w:hAnsiTheme="majorBidi" w:cstheme="majorBidi"/>
        </w:rPr>
        <w:t xml:space="preserve"> Abduction;</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136 </w:t>
      </w:r>
      <w:r w:rsidR="0036260A" w:rsidRPr="0072184A">
        <w:rPr>
          <w:rFonts w:asciiTheme="majorBidi" w:eastAsiaTheme="minorEastAsia" w:hAnsiTheme="majorBidi" w:cstheme="majorBidi"/>
        </w:rPr>
        <w:t>– Abduction of girls under sixteen;</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137 </w:t>
      </w:r>
      <w:r w:rsidR="00597BCA">
        <w:rPr>
          <w:rFonts w:asciiTheme="majorBidi" w:eastAsiaTheme="minorEastAsia" w:hAnsiTheme="majorBidi" w:cstheme="majorBidi"/>
        </w:rPr>
        <w:t>–</w:t>
      </w:r>
      <w:r w:rsidR="0036260A" w:rsidRPr="0072184A">
        <w:rPr>
          <w:rFonts w:asciiTheme="majorBidi" w:eastAsiaTheme="minorEastAsia" w:hAnsiTheme="majorBidi" w:cstheme="majorBidi"/>
        </w:rPr>
        <w:t xml:space="preserve"> Indecent assault of young girls;</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140 </w:t>
      </w:r>
      <w:r w:rsidR="0036260A" w:rsidRPr="0072184A">
        <w:rPr>
          <w:rFonts w:asciiTheme="majorBidi" w:eastAsiaTheme="minorEastAsia" w:hAnsiTheme="majorBidi" w:cstheme="majorBidi"/>
        </w:rPr>
        <w:t>- Procuring a woman for sexual exploitation whether within or outside Malawi (misdemeanour) - a prostitute cannot be procured;</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 141 </w:t>
      </w:r>
      <w:r w:rsidR="0036260A" w:rsidRPr="0072184A">
        <w:rPr>
          <w:rFonts w:asciiTheme="majorBidi" w:eastAsiaTheme="minorEastAsia" w:hAnsiTheme="majorBidi" w:cstheme="majorBidi"/>
        </w:rPr>
        <w:t>– Prohibition of procuring for sexual purposes by use of deception and false pretences;</w:t>
      </w:r>
      <w:r w:rsidR="0036260A" w:rsidRPr="0072184A">
        <w:rPr>
          <w:rFonts w:asciiTheme="majorBidi" w:hAnsiTheme="majorBidi" w:cstheme="majorBidi"/>
        </w:rPr>
        <w:t xml:space="preserve"> </w:t>
      </w:r>
      <w:r w:rsidR="0036260A" w:rsidRPr="0072184A">
        <w:rPr>
          <w:rFonts w:asciiTheme="majorBidi" w:eastAsiaTheme="minorEastAsia" w:hAnsiTheme="majorBidi" w:cstheme="majorBidi"/>
          <w:i/>
          <w:iCs/>
        </w:rPr>
        <w:t xml:space="preserve">Sections 142, 143 and 147 </w:t>
      </w:r>
      <w:r w:rsidR="0036260A" w:rsidRPr="0072184A">
        <w:rPr>
          <w:rFonts w:asciiTheme="majorBidi" w:eastAsiaTheme="minorEastAsia" w:hAnsiTheme="majorBidi" w:cstheme="majorBidi"/>
        </w:rPr>
        <w:t>– Operating a brothel or keeping any premises for purposes of prostitution;</w:t>
      </w:r>
      <w:r w:rsidR="006F5FFA" w:rsidRPr="0072184A">
        <w:rPr>
          <w:rFonts w:asciiTheme="majorBidi" w:eastAsiaTheme="minorEastAsia" w:hAnsiTheme="majorBidi" w:cstheme="majorBidi"/>
        </w:rPr>
        <w:t xml:space="preserve"> </w:t>
      </w:r>
      <w:r w:rsidR="0036260A" w:rsidRPr="0072184A">
        <w:rPr>
          <w:rFonts w:asciiTheme="majorBidi" w:eastAsiaTheme="minorEastAsia" w:hAnsiTheme="majorBidi" w:cstheme="majorBidi"/>
          <w:i/>
          <w:iCs/>
        </w:rPr>
        <w:t xml:space="preserve">Section 145 </w:t>
      </w:r>
      <w:r w:rsidR="0036260A" w:rsidRPr="0072184A">
        <w:rPr>
          <w:rFonts w:asciiTheme="majorBidi" w:eastAsiaTheme="minorEastAsia" w:hAnsiTheme="majorBidi" w:cstheme="majorBidi"/>
        </w:rPr>
        <w:t>– (for men) living off the earnings of prostitution or soliciting for immoral purposes - courts -powers of search and arrest;</w:t>
      </w:r>
      <w:r w:rsidR="0036260A" w:rsidRPr="0072184A">
        <w:rPr>
          <w:rFonts w:asciiTheme="majorBidi" w:hAnsiTheme="majorBidi" w:cstheme="majorBidi"/>
        </w:rPr>
        <w:t xml:space="preserve"> and </w:t>
      </w:r>
      <w:r w:rsidR="0036260A" w:rsidRPr="0072184A">
        <w:rPr>
          <w:rFonts w:asciiTheme="majorBidi" w:eastAsiaTheme="minorEastAsia" w:hAnsiTheme="majorBidi" w:cstheme="majorBidi"/>
          <w:i/>
          <w:iCs/>
        </w:rPr>
        <w:t xml:space="preserve">Section 146 </w:t>
      </w:r>
      <w:r w:rsidR="0036260A" w:rsidRPr="0072184A">
        <w:rPr>
          <w:rFonts w:asciiTheme="majorBidi" w:eastAsiaTheme="minorEastAsia" w:hAnsiTheme="majorBidi" w:cstheme="majorBidi"/>
        </w:rPr>
        <w:t>– (for women) living off the earnings</w:t>
      </w:r>
      <w:r w:rsidR="0036260A" w:rsidRPr="0072184A">
        <w:rPr>
          <w:rFonts w:asciiTheme="majorBidi" w:hAnsiTheme="majorBidi" w:cstheme="majorBidi"/>
        </w:rPr>
        <w:t xml:space="preserve"> of prostitution.</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48.</w:t>
      </w:r>
      <w:r w:rsidRPr="0072184A">
        <w:rPr>
          <w:rFonts w:asciiTheme="majorBidi" w:hAnsiTheme="majorBidi" w:cstheme="majorBidi"/>
        </w:rPr>
        <w:tab/>
      </w:r>
      <w:r w:rsidR="0036260A" w:rsidRPr="0072184A">
        <w:rPr>
          <w:rFonts w:asciiTheme="majorBidi" w:hAnsiTheme="majorBidi" w:cstheme="majorBidi"/>
        </w:rPr>
        <w:t xml:space="preserve">The special Law Commission considered that while these offences define most of the elements in the offences being proposed under the trafficking in </w:t>
      </w:r>
      <w:proofErr w:type="gramStart"/>
      <w:r w:rsidR="0036260A" w:rsidRPr="0072184A">
        <w:rPr>
          <w:rFonts w:asciiTheme="majorBidi" w:hAnsiTheme="majorBidi" w:cstheme="majorBidi"/>
        </w:rPr>
        <w:t>persons</w:t>
      </w:r>
      <w:proofErr w:type="gramEnd"/>
      <w:r w:rsidR="0036260A" w:rsidRPr="0072184A">
        <w:rPr>
          <w:rFonts w:asciiTheme="majorBidi" w:hAnsiTheme="majorBidi" w:cstheme="majorBidi"/>
        </w:rPr>
        <w:t xml:space="preserve"> regime, they may be committed independently and need to be punished appropriately.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49.</w:t>
      </w:r>
      <w:r w:rsidRPr="0072184A">
        <w:rPr>
          <w:rFonts w:asciiTheme="majorBidi" w:hAnsiTheme="majorBidi" w:cstheme="majorBidi"/>
        </w:rPr>
        <w:tab/>
      </w:r>
      <w:r w:rsidR="0036260A" w:rsidRPr="0072184A">
        <w:rPr>
          <w:rFonts w:asciiTheme="majorBidi" w:hAnsiTheme="majorBidi" w:cstheme="majorBidi"/>
        </w:rPr>
        <w:t>Sexual abuse is specifically provided for under sections 132, 133, 134, 137 of the Penal Code.</w:t>
      </w:r>
    </w:p>
    <w:p w:rsidR="0036260A" w:rsidRPr="0072184A" w:rsidRDefault="00694A38" w:rsidP="00694A38">
      <w:pPr>
        <w:pStyle w:val="H1G"/>
        <w:rPr>
          <w:bCs/>
        </w:rPr>
      </w:pPr>
      <w:bookmarkStart w:id="64" w:name="_Toc408230618"/>
      <w:bookmarkStart w:id="65" w:name="_Toc408313462"/>
      <w:r>
        <w:tab/>
      </w:r>
      <w:r>
        <w:tab/>
      </w:r>
      <w:r w:rsidR="0036260A" w:rsidRPr="0072184A">
        <w:t>Article 20</w:t>
      </w:r>
      <w:bookmarkEnd w:id="64"/>
      <w:bookmarkEnd w:id="65"/>
    </w:p>
    <w:p w:rsidR="0036260A" w:rsidRPr="00694A38" w:rsidRDefault="00694A38" w:rsidP="00694A38">
      <w:pPr>
        <w:pStyle w:val="SingleTxtG"/>
        <w:rPr>
          <w:b/>
          <w:bCs/>
        </w:rPr>
      </w:pPr>
      <w:r>
        <w:rPr>
          <w:b/>
          <w:bCs/>
        </w:rPr>
        <w:t>1.</w:t>
      </w:r>
      <w:r>
        <w:rPr>
          <w:b/>
          <w:bCs/>
        </w:rPr>
        <w:tab/>
      </w:r>
      <w:r w:rsidR="0036260A" w:rsidRPr="00694A38">
        <w:rPr>
          <w:b/>
          <w:bCs/>
        </w:rPr>
        <w:t>A child temporarily or permanently deprived of his or her family environment, or in whose own best interests cannot be allowed to remain in that environment, shall be entitled to special protection and assistance provided by the State.</w:t>
      </w:r>
    </w:p>
    <w:p w:rsidR="0036260A" w:rsidRPr="00694A38" w:rsidRDefault="00694A38" w:rsidP="00694A38">
      <w:pPr>
        <w:pStyle w:val="SingleTxtG"/>
        <w:rPr>
          <w:b/>
          <w:bCs/>
        </w:rPr>
      </w:pPr>
      <w:r>
        <w:rPr>
          <w:b/>
          <w:bCs/>
        </w:rPr>
        <w:t>2.</w:t>
      </w:r>
      <w:r>
        <w:rPr>
          <w:b/>
          <w:bCs/>
        </w:rPr>
        <w:tab/>
      </w:r>
      <w:r w:rsidR="0036260A" w:rsidRPr="00694A38">
        <w:rPr>
          <w:b/>
          <w:bCs/>
        </w:rPr>
        <w:t>States Parties shall in accordance with their national laws ensure alternative care for such a child.</w:t>
      </w:r>
    </w:p>
    <w:p w:rsidR="0036260A" w:rsidRPr="00694A38" w:rsidRDefault="00694A38" w:rsidP="00694A38">
      <w:pPr>
        <w:pStyle w:val="SingleTxtG"/>
        <w:rPr>
          <w:b/>
          <w:bCs/>
        </w:rPr>
      </w:pPr>
      <w:r>
        <w:rPr>
          <w:b/>
          <w:bCs/>
        </w:rPr>
        <w:t>3.</w:t>
      </w:r>
      <w:r>
        <w:rPr>
          <w:b/>
          <w:bCs/>
        </w:rPr>
        <w:tab/>
      </w:r>
      <w:r w:rsidR="0036260A" w:rsidRPr="00694A38">
        <w:rPr>
          <w:b/>
          <w:bCs/>
        </w:rPr>
        <w:t xml:space="preserve">Such care could include, inter alia, foster placement, </w:t>
      </w:r>
      <w:proofErr w:type="spellStart"/>
      <w:r w:rsidR="0036260A" w:rsidRPr="00694A38">
        <w:rPr>
          <w:b/>
          <w:bCs/>
        </w:rPr>
        <w:t>kafalah</w:t>
      </w:r>
      <w:proofErr w:type="spellEnd"/>
      <w:r w:rsidR="0036260A" w:rsidRPr="00694A38">
        <w:rPr>
          <w:b/>
          <w:bCs/>
        </w:rPr>
        <w:t xml:space="preserve"> of Islamic law, adoption or if necessary placement in suitable institutions for the care of children. When considering solutions, due regard shall be paid to the desirability of continuity in a child</w:t>
      </w:r>
      <w:r w:rsidR="006F5FFA" w:rsidRPr="00694A38">
        <w:rPr>
          <w:b/>
          <w:bCs/>
        </w:rPr>
        <w:t>’</w:t>
      </w:r>
      <w:r w:rsidR="0036260A" w:rsidRPr="00694A38">
        <w:rPr>
          <w:b/>
          <w:bCs/>
        </w:rPr>
        <w:t>s upbringing and to the child</w:t>
      </w:r>
      <w:r w:rsidR="006F5FFA" w:rsidRPr="00694A38">
        <w:rPr>
          <w:b/>
          <w:bCs/>
        </w:rPr>
        <w:t>’</w:t>
      </w:r>
      <w:r w:rsidR="0036260A" w:rsidRPr="00694A38">
        <w:rPr>
          <w:b/>
          <w:bCs/>
        </w:rPr>
        <w:t>s ethnic, religious, cultural and linguistic background.</w:t>
      </w:r>
    </w:p>
    <w:p w:rsidR="0036260A" w:rsidRPr="0072184A" w:rsidRDefault="00D57E5F" w:rsidP="00D57E5F">
      <w:pPr>
        <w:pStyle w:val="SingleTxtG"/>
        <w:rPr>
          <w:rFonts w:asciiTheme="majorBidi" w:hAnsiTheme="majorBidi" w:cstheme="majorBidi"/>
          <w:bCs/>
        </w:rPr>
      </w:pPr>
      <w:bookmarkStart w:id="66" w:name="art21"/>
      <w:bookmarkEnd w:id="66"/>
      <w:r w:rsidRPr="0072184A">
        <w:rPr>
          <w:rFonts w:asciiTheme="majorBidi" w:hAnsiTheme="majorBidi" w:cstheme="majorBidi"/>
          <w:bCs/>
        </w:rPr>
        <w:t>50.</w:t>
      </w:r>
      <w:r w:rsidRPr="0072184A">
        <w:rPr>
          <w:rFonts w:asciiTheme="majorBidi" w:hAnsiTheme="majorBidi" w:cstheme="majorBidi"/>
          <w:bCs/>
        </w:rPr>
        <w:tab/>
      </w:r>
      <w:r w:rsidR="0036260A" w:rsidRPr="0072184A">
        <w:rPr>
          <w:rFonts w:asciiTheme="majorBidi" w:hAnsiTheme="majorBidi" w:cstheme="majorBidi"/>
          <w:bCs/>
        </w:rPr>
        <w:t>The Constitution provides for State assistance to children under special circumstances. This has been done through amendments to section 23 made in 2010.</w:t>
      </w:r>
      <w:r w:rsidR="006F5FFA" w:rsidRPr="0072184A">
        <w:rPr>
          <w:rFonts w:asciiTheme="majorBidi" w:hAnsiTheme="majorBidi" w:cstheme="majorBidi"/>
          <w:bCs/>
        </w:rPr>
        <w:t xml:space="preserve"> </w:t>
      </w:r>
      <w:r w:rsidR="0036260A" w:rsidRPr="0072184A">
        <w:rPr>
          <w:rFonts w:asciiTheme="majorBidi" w:hAnsiTheme="majorBidi" w:cstheme="majorBidi"/>
          <w:bCs/>
        </w:rPr>
        <w:t>The provision requires that state assistance should apply to all children, and emphasis: children with disabilities and other children in situations of disadvantage.</w:t>
      </w:r>
      <w:r w:rsidR="006F5FFA" w:rsidRPr="0072184A">
        <w:rPr>
          <w:rFonts w:asciiTheme="majorBidi" w:hAnsiTheme="majorBidi" w:cstheme="majorBidi"/>
          <w:bCs/>
        </w:rPr>
        <w:t xml:space="preserve"> </w:t>
      </w:r>
      <w:r w:rsidR="0036260A" w:rsidRPr="0072184A">
        <w:rPr>
          <w:rFonts w:asciiTheme="majorBidi" w:hAnsiTheme="majorBidi" w:cstheme="majorBidi"/>
          <w:bCs/>
        </w:rPr>
        <w:t>The CCPJA has made extensive provision for alternative care for children. There are several forms of alternative care that are recognized as a matter of law or practice in Malawi. The following are the common terms used and practised in this regard:</w:t>
      </w:r>
    </w:p>
    <w:p w:rsidR="0036260A" w:rsidRPr="00694A38" w:rsidRDefault="00D57E5F" w:rsidP="00D57E5F">
      <w:pPr>
        <w:pStyle w:val="SingleTxtG"/>
        <w:rPr>
          <w:rFonts w:asciiTheme="majorBidi" w:hAnsiTheme="majorBidi" w:cstheme="majorBidi"/>
          <w:bCs/>
        </w:rPr>
      </w:pPr>
      <w:bookmarkStart w:id="67" w:name="_Toc396211721"/>
      <w:bookmarkStart w:id="68" w:name="_Toc396211807"/>
      <w:bookmarkStart w:id="69" w:name="_Toc408213245"/>
      <w:bookmarkStart w:id="70" w:name="_Toc408230068"/>
      <w:bookmarkStart w:id="71" w:name="_Toc408230164"/>
      <w:bookmarkStart w:id="72" w:name="_Toc408230619"/>
      <w:bookmarkStart w:id="73" w:name="_Toc408313463"/>
      <w:r w:rsidRPr="00694A38">
        <w:rPr>
          <w:rFonts w:asciiTheme="majorBidi" w:hAnsiTheme="majorBidi" w:cstheme="majorBidi"/>
          <w:bCs/>
        </w:rPr>
        <w:t>51.</w:t>
      </w:r>
      <w:r w:rsidRPr="00694A38">
        <w:rPr>
          <w:rFonts w:asciiTheme="majorBidi" w:hAnsiTheme="majorBidi" w:cstheme="majorBidi"/>
          <w:bCs/>
        </w:rPr>
        <w:tab/>
      </w:r>
      <w:r w:rsidR="0036260A" w:rsidRPr="0072184A">
        <w:rPr>
          <w:rFonts w:asciiTheme="majorBidi" w:hAnsiTheme="majorBidi" w:cstheme="majorBidi"/>
          <w:lang w:eastAsia="zh-CN"/>
        </w:rPr>
        <w:t>Community based Care</w:t>
      </w:r>
      <w:r w:rsidR="0036260A" w:rsidRPr="0072184A">
        <w:rPr>
          <w:rFonts w:asciiTheme="majorBidi" w:hAnsiTheme="majorBidi" w:cstheme="majorBidi"/>
          <w:color w:val="000000"/>
        </w:rPr>
        <w:t xml:space="preserve"> as the direct care assumed by the leadership or members of the community in their own homes; </w:t>
      </w:r>
      <w:r w:rsidR="0036260A" w:rsidRPr="0072184A">
        <w:rPr>
          <w:rFonts w:asciiTheme="majorBidi" w:hAnsiTheme="majorBidi" w:cstheme="majorBidi"/>
          <w:lang w:eastAsia="zh-CN"/>
        </w:rPr>
        <w:t>Foster Care as the placement of a child in a foster home or with a foster parent; Foster Home means a home approved by the minister for the purposes of foster care placement; Foster Parent means a person who has lawful or legitimate custody, care and control of a child in place of a parent; Place of safety is an appropriate place where a child in need of care and protection can be kept temporarily and includes a safety home or a foster home; Safety home is a place or part thereof for the purposes of reception, education, counselling and safety of children before conclusion of trial or in circumstances requiring placement of a child for care and protection; Reformatory centre is a home or institution or part thereof established for purposes of (a) reception, education and vocational training; and (b) counselling of children in accordance with law; Orphanage</w:t>
      </w:r>
      <w:r w:rsidR="0036260A" w:rsidRPr="0072184A">
        <w:rPr>
          <w:rFonts w:asciiTheme="majorBidi" w:hAnsiTheme="majorBidi" w:cstheme="majorBidi"/>
        </w:rPr>
        <w:t xml:space="preserve"> is a </w:t>
      </w:r>
      <w:hyperlink r:id="rId10" w:tooltip="Residential education" w:history="1">
        <w:r w:rsidR="0036260A" w:rsidRPr="00D57E5F">
          <w:rPr>
            <w:rStyle w:val="Hyperlink"/>
            <w:rFonts w:asciiTheme="majorBidi" w:hAnsiTheme="majorBidi" w:cstheme="majorBidi"/>
          </w:rPr>
          <w:t>residential institution</w:t>
        </w:r>
      </w:hyperlink>
      <w:r w:rsidR="0036260A" w:rsidRPr="00D57E5F">
        <w:rPr>
          <w:rFonts w:asciiTheme="majorBidi" w:hAnsiTheme="majorBidi" w:cstheme="majorBidi"/>
        </w:rPr>
        <w:t xml:space="preserve"> devoted to the </w:t>
      </w:r>
      <w:hyperlink r:id="rId11" w:tooltip="Childcare" w:history="1">
        <w:r w:rsidR="0036260A" w:rsidRPr="00D57E5F">
          <w:rPr>
            <w:rStyle w:val="Hyperlink"/>
            <w:rFonts w:asciiTheme="majorBidi" w:hAnsiTheme="majorBidi" w:cstheme="majorBidi"/>
          </w:rPr>
          <w:t>care</w:t>
        </w:r>
      </w:hyperlink>
      <w:r w:rsidR="0036260A" w:rsidRPr="00D57E5F">
        <w:rPr>
          <w:rFonts w:asciiTheme="majorBidi" w:hAnsiTheme="majorBidi" w:cstheme="majorBidi"/>
        </w:rPr>
        <w:t xml:space="preserve"> of </w:t>
      </w:r>
      <w:hyperlink r:id="rId12" w:tooltip="Orphan" w:history="1">
        <w:r w:rsidR="0036260A" w:rsidRPr="00D57E5F">
          <w:rPr>
            <w:rStyle w:val="Hyperlink"/>
            <w:rFonts w:asciiTheme="majorBidi" w:hAnsiTheme="majorBidi" w:cstheme="majorBidi"/>
          </w:rPr>
          <w:t>orphans</w:t>
        </w:r>
      </w:hyperlink>
      <w:r w:rsidR="0036260A" w:rsidRPr="00D57E5F">
        <w:rPr>
          <w:rFonts w:asciiTheme="majorBidi" w:hAnsiTheme="majorBidi" w:cstheme="majorBidi"/>
        </w:rPr>
        <w:t xml:space="preserve"> – </w:t>
      </w:r>
      <w:r w:rsidR="0036260A" w:rsidRPr="0072184A">
        <w:rPr>
          <w:rFonts w:asciiTheme="majorBidi" w:hAnsiTheme="majorBidi" w:cstheme="majorBidi"/>
        </w:rPr>
        <w:t xml:space="preserve">children whose natural parents are deceased or otherwise unable or unwilling to care for them; </w:t>
      </w:r>
      <w:r w:rsidR="0036260A" w:rsidRPr="0072184A">
        <w:rPr>
          <w:rFonts w:asciiTheme="majorBidi" w:eastAsia="MS Mincho" w:hAnsiTheme="majorBidi" w:cstheme="majorBidi"/>
          <w:color w:val="262626"/>
          <w:lang w:eastAsia="zh-CN"/>
        </w:rPr>
        <w:t xml:space="preserve">Orphan </w:t>
      </w:r>
      <w:r w:rsidR="0036260A" w:rsidRPr="0072184A">
        <w:rPr>
          <w:rFonts w:asciiTheme="majorBidi" w:hAnsiTheme="majorBidi" w:cstheme="majorBidi"/>
        </w:rPr>
        <w:t>is</w:t>
      </w:r>
      <w:r w:rsidR="006F5FFA" w:rsidRPr="0072184A">
        <w:rPr>
          <w:rFonts w:asciiTheme="majorBidi" w:hAnsiTheme="majorBidi" w:cstheme="majorBidi"/>
        </w:rPr>
        <w:t xml:space="preserve"> </w:t>
      </w:r>
      <w:r w:rsidR="0036260A" w:rsidRPr="0072184A">
        <w:rPr>
          <w:rFonts w:asciiTheme="majorBidi" w:hAnsiTheme="majorBidi" w:cstheme="majorBidi"/>
        </w:rPr>
        <w:t>a person aged 15 years or below who has lost at least one of his or her parents;</w:t>
      </w:r>
      <w:r w:rsidR="006F5FFA" w:rsidRPr="0072184A">
        <w:rPr>
          <w:rFonts w:asciiTheme="majorBidi" w:hAnsiTheme="majorBidi" w:cstheme="majorBidi"/>
        </w:rPr>
        <w:t xml:space="preserve"> </w:t>
      </w:r>
      <w:r w:rsidR="0036260A" w:rsidRPr="0072184A">
        <w:rPr>
          <w:rFonts w:asciiTheme="majorBidi" w:hAnsiTheme="majorBidi" w:cstheme="majorBidi"/>
          <w:lang w:eastAsia="zh-CN"/>
        </w:rPr>
        <w:t>Kinship care</w:t>
      </w:r>
      <w:r w:rsidR="0036260A" w:rsidRPr="0072184A">
        <w:rPr>
          <w:rFonts w:asciiTheme="majorBidi" w:hAnsiTheme="majorBidi" w:cstheme="majorBidi"/>
          <w:color w:val="000000"/>
        </w:rPr>
        <w:t xml:space="preserve"> is a private arrangement whereby the child is looked after on an on-going or indefinite basis by relatives or friends.”; </w:t>
      </w:r>
      <w:r w:rsidR="0036260A" w:rsidRPr="0072184A">
        <w:rPr>
          <w:rFonts w:asciiTheme="majorBidi" w:hAnsiTheme="majorBidi" w:cstheme="majorBidi"/>
          <w:lang w:eastAsia="zh-CN"/>
        </w:rPr>
        <w:t>Special Needs Centre</w:t>
      </w:r>
      <w:r w:rsidR="0036260A" w:rsidRPr="0072184A">
        <w:rPr>
          <w:rFonts w:asciiTheme="majorBidi" w:hAnsiTheme="majorBidi" w:cstheme="majorBidi"/>
          <w:color w:val="000000"/>
        </w:rPr>
        <w:t xml:space="preserve"> is an institution/ centre that provide the educational requirements of pupils or students suffering from any of a wide range of physical disabilities, medical conditions, intellectual difficulties, or emotional problems, including deafness, blindness, dyslexia, learning difficulties, and behavioural problems; </w:t>
      </w:r>
      <w:r w:rsidR="0036260A" w:rsidRPr="0072184A">
        <w:rPr>
          <w:rFonts w:asciiTheme="majorBidi" w:hAnsiTheme="majorBidi" w:cstheme="majorBidi"/>
          <w:lang w:eastAsia="zh-CN"/>
        </w:rPr>
        <w:t>Child headed households</w:t>
      </w:r>
      <w:r w:rsidR="0036260A" w:rsidRPr="0072184A">
        <w:rPr>
          <w:rFonts w:asciiTheme="majorBidi" w:hAnsiTheme="majorBidi" w:cstheme="majorBidi"/>
          <w:color w:val="000000"/>
        </w:rPr>
        <w:t xml:space="preserve"> is children who choose to live together to the extent that the eldest sibling is willing and capable of acting as the head of the house; </w:t>
      </w:r>
      <w:r w:rsidR="0036260A" w:rsidRPr="0072184A">
        <w:rPr>
          <w:rFonts w:asciiTheme="majorBidi" w:hAnsiTheme="majorBidi" w:cstheme="majorBidi"/>
        </w:rPr>
        <w:t xml:space="preserve">Church home is a place under the administration or having originated from a religious association; </w:t>
      </w:r>
      <w:r w:rsidR="0036260A" w:rsidRPr="00D57E5F">
        <w:rPr>
          <w:rFonts w:asciiTheme="majorBidi" w:hAnsiTheme="majorBidi" w:cstheme="majorBidi"/>
          <w:lang w:val="en-US"/>
        </w:rPr>
        <w:t xml:space="preserve">Transit Care </w:t>
      </w:r>
      <w:proofErr w:type="spellStart"/>
      <w:r w:rsidR="0036260A" w:rsidRPr="00D57E5F">
        <w:rPr>
          <w:rFonts w:asciiTheme="majorBidi" w:hAnsiTheme="majorBidi" w:cstheme="majorBidi"/>
          <w:lang w:val="en-US"/>
        </w:rPr>
        <w:t>centre</w:t>
      </w:r>
      <w:proofErr w:type="spellEnd"/>
      <w:r w:rsidR="0036260A" w:rsidRPr="00D57E5F">
        <w:rPr>
          <w:rFonts w:asciiTheme="majorBidi" w:hAnsiTheme="majorBidi" w:cstheme="majorBidi"/>
          <w:lang w:val="en-US"/>
        </w:rPr>
        <w:t xml:space="preserve"> is a temporary placement of children awaiting further placement in a </w:t>
      </w:r>
      <w:proofErr w:type="spellStart"/>
      <w:r w:rsidR="0036260A" w:rsidRPr="00D57E5F">
        <w:rPr>
          <w:rFonts w:asciiTheme="majorBidi" w:hAnsiTheme="majorBidi" w:cstheme="majorBidi"/>
          <w:lang w:val="en-US"/>
        </w:rPr>
        <w:t>sho</w:t>
      </w:r>
      <w:r w:rsidR="0036260A" w:rsidRPr="0072184A">
        <w:rPr>
          <w:rFonts w:asciiTheme="majorBidi" w:hAnsiTheme="majorBidi" w:cstheme="majorBidi"/>
        </w:rPr>
        <w:t>rt</w:t>
      </w:r>
      <w:proofErr w:type="spellEnd"/>
      <w:r w:rsidR="0036260A" w:rsidRPr="0072184A">
        <w:rPr>
          <w:rFonts w:asciiTheme="majorBidi" w:hAnsiTheme="majorBidi" w:cstheme="majorBidi"/>
        </w:rPr>
        <w:t xml:space="preserve"> and/or long term care centre.</w:t>
      </w:r>
      <w:bookmarkEnd w:id="67"/>
      <w:bookmarkEnd w:id="68"/>
      <w:bookmarkEnd w:id="69"/>
      <w:bookmarkEnd w:id="70"/>
      <w:bookmarkEnd w:id="71"/>
      <w:bookmarkEnd w:id="72"/>
      <w:bookmarkEnd w:id="73"/>
      <w:r w:rsidR="0036260A" w:rsidRPr="0072184A">
        <w:rPr>
          <w:rFonts w:asciiTheme="majorBidi" w:hAnsiTheme="majorBidi" w:cstheme="majorBidi"/>
        </w:rPr>
        <w:t xml:space="preserve"> </w:t>
      </w:r>
    </w:p>
    <w:p w:rsidR="0036260A" w:rsidRPr="0072184A" w:rsidRDefault="00694A38" w:rsidP="00694A38">
      <w:pPr>
        <w:pStyle w:val="H1G"/>
        <w:rPr>
          <w:bCs/>
        </w:rPr>
      </w:pPr>
      <w:bookmarkStart w:id="74" w:name="_Toc408230620"/>
      <w:bookmarkStart w:id="75" w:name="_Toc408313464"/>
      <w:r>
        <w:tab/>
      </w:r>
      <w:r>
        <w:tab/>
      </w:r>
      <w:r w:rsidR="0036260A" w:rsidRPr="0072184A">
        <w:t>Article 21</w:t>
      </w:r>
      <w:bookmarkEnd w:id="74"/>
      <w:bookmarkEnd w:id="75"/>
    </w:p>
    <w:p w:rsidR="0036260A" w:rsidRPr="00694A38" w:rsidRDefault="0036260A" w:rsidP="00694A38">
      <w:pPr>
        <w:pStyle w:val="SingleTxtG"/>
        <w:rPr>
          <w:b/>
          <w:bCs/>
        </w:rPr>
      </w:pPr>
      <w:r w:rsidRPr="00694A38">
        <w:rPr>
          <w:b/>
          <w:bCs/>
        </w:rPr>
        <w:t>States Parties that recognize and/or permit the system of adoption shall ensure that the best interests of the child shall be the paramount consideration and they shall:</w:t>
      </w:r>
    </w:p>
    <w:p w:rsidR="0036260A" w:rsidRPr="00694A38" w:rsidRDefault="007E0EB6" w:rsidP="00694A38">
      <w:pPr>
        <w:pStyle w:val="SingleTxtG"/>
        <w:rPr>
          <w:b/>
          <w:bCs/>
        </w:rPr>
      </w:pPr>
      <w:r>
        <w:rPr>
          <w:b/>
          <w:bCs/>
        </w:rPr>
        <w:tab/>
      </w:r>
      <w:r w:rsidR="00694A38">
        <w:rPr>
          <w:b/>
          <w:bCs/>
        </w:rPr>
        <w:t>(a)</w:t>
      </w:r>
      <w:r w:rsidR="00694A38">
        <w:rPr>
          <w:b/>
          <w:bCs/>
        </w:rPr>
        <w:tab/>
      </w:r>
      <w:r w:rsidR="0036260A" w:rsidRPr="00694A38">
        <w:rPr>
          <w:b/>
          <w:bCs/>
        </w:rPr>
        <w:t>Ensure that the adoption of a child is authorized only by competent authorities who determine, in accordance with applicable law and procedures and on the basis of all pertinent and reliable information, that the adoption is permissible in view of the child</w:t>
      </w:r>
      <w:r w:rsidR="006F5FFA" w:rsidRPr="00694A38">
        <w:rPr>
          <w:b/>
          <w:bCs/>
        </w:rPr>
        <w:t>’</w:t>
      </w:r>
      <w:r w:rsidR="0036260A" w:rsidRPr="00694A38">
        <w:rPr>
          <w:b/>
          <w:bCs/>
        </w:rPr>
        <w:t>s status concerning parents, relatives and legal guardians and that, if required, the persons concerned have given their informed consent to the adoption on the basis of such counselling as may be necessary;</w:t>
      </w:r>
    </w:p>
    <w:p w:rsidR="0036260A" w:rsidRPr="00694A38" w:rsidRDefault="007E0EB6" w:rsidP="00694A38">
      <w:pPr>
        <w:pStyle w:val="SingleTxtG"/>
        <w:rPr>
          <w:b/>
          <w:bCs/>
        </w:rPr>
      </w:pPr>
      <w:r>
        <w:rPr>
          <w:b/>
          <w:bCs/>
        </w:rPr>
        <w:tab/>
      </w:r>
      <w:r w:rsidR="00694A38">
        <w:rPr>
          <w:b/>
          <w:bCs/>
        </w:rPr>
        <w:t>(b)</w:t>
      </w:r>
      <w:r w:rsidR="00694A38">
        <w:rPr>
          <w:b/>
          <w:bCs/>
        </w:rPr>
        <w:tab/>
      </w:r>
      <w:r w:rsidR="0036260A" w:rsidRPr="00694A38">
        <w:rPr>
          <w:b/>
          <w:bCs/>
        </w:rPr>
        <w:t>Recognize that inter-country adoption may be considered as an alternative means of child</w:t>
      </w:r>
      <w:r w:rsidR="006F5FFA" w:rsidRPr="00694A38">
        <w:rPr>
          <w:b/>
          <w:bCs/>
        </w:rPr>
        <w:t>’</w:t>
      </w:r>
      <w:r w:rsidR="0036260A" w:rsidRPr="00694A38">
        <w:rPr>
          <w:b/>
          <w:bCs/>
        </w:rPr>
        <w:t>s care, if the child cannot be placed in a foster or an adoptive family or cannot in any suitable manner be cared for in the child</w:t>
      </w:r>
      <w:r w:rsidR="006F5FFA" w:rsidRPr="00694A38">
        <w:rPr>
          <w:b/>
          <w:bCs/>
        </w:rPr>
        <w:t>’</w:t>
      </w:r>
      <w:r w:rsidR="0036260A" w:rsidRPr="00694A38">
        <w:rPr>
          <w:b/>
          <w:bCs/>
        </w:rPr>
        <w:t>s country of origin;</w:t>
      </w:r>
    </w:p>
    <w:p w:rsidR="0036260A" w:rsidRPr="00694A38" w:rsidRDefault="007E0EB6" w:rsidP="00694A38">
      <w:pPr>
        <w:pStyle w:val="SingleTxtG"/>
        <w:rPr>
          <w:b/>
          <w:bCs/>
        </w:rPr>
      </w:pPr>
      <w:r>
        <w:rPr>
          <w:b/>
          <w:bCs/>
        </w:rPr>
        <w:tab/>
      </w:r>
      <w:r w:rsidR="00694A38">
        <w:rPr>
          <w:b/>
          <w:bCs/>
        </w:rPr>
        <w:t>(c)</w:t>
      </w:r>
      <w:r w:rsidR="00694A38">
        <w:rPr>
          <w:b/>
          <w:bCs/>
        </w:rPr>
        <w:tab/>
      </w:r>
      <w:r w:rsidR="0036260A" w:rsidRPr="00694A38">
        <w:rPr>
          <w:b/>
          <w:bCs/>
        </w:rPr>
        <w:t>Ensure that the child concerned by inter-country adoption enjoys safeguards and standards equivalent to those existing in the case of national adoption;</w:t>
      </w:r>
    </w:p>
    <w:p w:rsidR="0036260A" w:rsidRPr="00694A38" w:rsidRDefault="007E0EB6" w:rsidP="00694A38">
      <w:pPr>
        <w:pStyle w:val="SingleTxtG"/>
        <w:rPr>
          <w:b/>
          <w:bCs/>
        </w:rPr>
      </w:pPr>
      <w:r>
        <w:rPr>
          <w:b/>
          <w:bCs/>
        </w:rPr>
        <w:tab/>
      </w:r>
      <w:r w:rsidR="00694A38">
        <w:rPr>
          <w:b/>
          <w:bCs/>
        </w:rPr>
        <w:t>(d)</w:t>
      </w:r>
      <w:r w:rsidR="00694A38">
        <w:rPr>
          <w:b/>
          <w:bCs/>
        </w:rPr>
        <w:tab/>
      </w:r>
      <w:r w:rsidR="0036260A" w:rsidRPr="00694A38">
        <w:rPr>
          <w:b/>
          <w:bCs/>
        </w:rPr>
        <w:t>Take all appropriate measures to ensure that, in inter-country adoption, the placement does not result in improper financial gain for those involved in it;</w:t>
      </w:r>
    </w:p>
    <w:p w:rsidR="0036260A" w:rsidRPr="00694A38" w:rsidRDefault="007E0EB6" w:rsidP="00694A38">
      <w:pPr>
        <w:pStyle w:val="SingleTxtG"/>
        <w:rPr>
          <w:b/>
          <w:bCs/>
        </w:rPr>
      </w:pPr>
      <w:r>
        <w:rPr>
          <w:b/>
          <w:bCs/>
        </w:rPr>
        <w:tab/>
      </w:r>
      <w:r w:rsidR="00694A38">
        <w:rPr>
          <w:b/>
          <w:bCs/>
        </w:rPr>
        <w:t>(e)</w:t>
      </w:r>
      <w:r w:rsidR="00694A38">
        <w:rPr>
          <w:b/>
          <w:bCs/>
        </w:rPr>
        <w:tab/>
      </w:r>
      <w:r w:rsidR="0036260A" w:rsidRPr="00694A38">
        <w:rPr>
          <w:b/>
          <w:bCs/>
        </w:rPr>
        <w:t>Promote, where appropriate, the objectives of the present article by concluding bilateral or multilateral arrangements or agreements, and endeavour, within this framework, to ensure that the placement of the child in another country is carried out by competent authorities or organs.</w:t>
      </w:r>
    </w:p>
    <w:p w:rsidR="0036260A" w:rsidRPr="0072184A" w:rsidRDefault="00D57E5F" w:rsidP="00D57E5F">
      <w:pPr>
        <w:pStyle w:val="SingleTxtG"/>
        <w:rPr>
          <w:rFonts w:asciiTheme="majorBidi" w:hAnsiTheme="majorBidi" w:cstheme="majorBidi"/>
          <w:bCs/>
        </w:rPr>
      </w:pPr>
      <w:bookmarkStart w:id="76" w:name="art22"/>
      <w:bookmarkEnd w:id="76"/>
      <w:r w:rsidRPr="0072184A">
        <w:rPr>
          <w:rFonts w:asciiTheme="majorBidi" w:hAnsiTheme="majorBidi" w:cstheme="majorBidi"/>
          <w:bCs/>
        </w:rPr>
        <w:t>52.</w:t>
      </w:r>
      <w:r w:rsidRPr="0072184A">
        <w:rPr>
          <w:rFonts w:asciiTheme="majorBidi" w:hAnsiTheme="majorBidi" w:cstheme="majorBidi"/>
          <w:bCs/>
        </w:rPr>
        <w:tab/>
      </w:r>
      <w:r w:rsidR="0036260A" w:rsidRPr="0072184A">
        <w:rPr>
          <w:rFonts w:asciiTheme="majorBidi" w:hAnsiTheme="majorBidi" w:cstheme="majorBidi"/>
          <w:bCs/>
        </w:rPr>
        <w:t xml:space="preserve">The Adoption of Children Act was originally enacted in 1949and has largely remained unchanged over the years. Following the celebrated cases of the adoption of David Banda (An Infant) and </w:t>
      </w:r>
      <w:proofErr w:type="spellStart"/>
      <w:r w:rsidR="0036260A" w:rsidRPr="0072184A">
        <w:rPr>
          <w:rFonts w:asciiTheme="majorBidi" w:hAnsiTheme="majorBidi" w:cstheme="majorBidi"/>
          <w:bCs/>
        </w:rPr>
        <w:t>Chifundo</w:t>
      </w:r>
      <w:proofErr w:type="spellEnd"/>
      <w:r w:rsidR="0036260A" w:rsidRPr="0072184A">
        <w:rPr>
          <w:rFonts w:asciiTheme="majorBidi" w:hAnsiTheme="majorBidi" w:cstheme="majorBidi"/>
          <w:bCs/>
        </w:rPr>
        <w:t xml:space="preserve"> James (An Infant), some concerns were raised as to the responsiveness of legislation to emerging issues in the field of adoption. One of the sticky points during the application for the adoption of </w:t>
      </w:r>
      <w:proofErr w:type="spellStart"/>
      <w:r w:rsidR="0036260A" w:rsidRPr="0072184A">
        <w:rPr>
          <w:rFonts w:asciiTheme="majorBidi" w:hAnsiTheme="majorBidi" w:cstheme="majorBidi"/>
          <w:bCs/>
        </w:rPr>
        <w:t>Chifundo</w:t>
      </w:r>
      <w:proofErr w:type="spellEnd"/>
      <w:r w:rsidR="0036260A" w:rsidRPr="0072184A">
        <w:rPr>
          <w:rFonts w:asciiTheme="majorBidi" w:hAnsiTheme="majorBidi" w:cstheme="majorBidi"/>
          <w:bCs/>
        </w:rPr>
        <w:t xml:space="preserve"> James was that the High Court threw out the application because the petitioner did not meet the residence requirement under the statute. The Supreme Court of Appeal overturned the lower court’s verdict and using the principle of the best interests of the child found in favour of the applicant.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53.</w:t>
      </w:r>
      <w:r w:rsidRPr="0072184A">
        <w:rPr>
          <w:rFonts w:asciiTheme="majorBidi" w:hAnsiTheme="majorBidi" w:cstheme="majorBidi"/>
          <w:bCs/>
        </w:rPr>
        <w:tab/>
      </w:r>
      <w:r w:rsidR="0036260A" w:rsidRPr="0072184A">
        <w:rPr>
          <w:rFonts w:asciiTheme="majorBidi" w:hAnsiTheme="majorBidi" w:cstheme="majorBidi"/>
          <w:bCs/>
        </w:rPr>
        <w:t>Soon thereafter, the Law Commission carried out a comprehensive review,</w:t>
      </w:r>
      <w:r w:rsidR="006F5FFA" w:rsidRPr="0072184A">
        <w:rPr>
          <w:rFonts w:asciiTheme="majorBidi" w:hAnsiTheme="majorBidi" w:cstheme="majorBidi"/>
          <w:bCs/>
        </w:rPr>
        <w:t xml:space="preserve"> </w:t>
      </w:r>
      <w:r w:rsidR="0036260A" w:rsidRPr="0072184A">
        <w:rPr>
          <w:rFonts w:asciiTheme="majorBidi" w:hAnsiTheme="majorBidi" w:cstheme="majorBidi"/>
          <w:bCs/>
        </w:rPr>
        <w:t xml:space="preserve">the Adoption of Children Act prompted by the issues which arose in the cerebrated cases of the adoption of David Banda and </w:t>
      </w:r>
      <w:proofErr w:type="spellStart"/>
      <w:r w:rsidR="0036260A" w:rsidRPr="0072184A">
        <w:rPr>
          <w:rFonts w:asciiTheme="majorBidi" w:hAnsiTheme="majorBidi" w:cstheme="majorBidi"/>
          <w:bCs/>
        </w:rPr>
        <w:t>Chifundo</w:t>
      </w:r>
      <w:proofErr w:type="spellEnd"/>
      <w:r w:rsidR="0036260A" w:rsidRPr="0072184A">
        <w:rPr>
          <w:rFonts w:asciiTheme="majorBidi" w:hAnsiTheme="majorBidi" w:cstheme="majorBidi"/>
          <w:bCs/>
        </w:rPr>
        <w:t xml:space="preserve"> James. The Commission proposed a new law on adoption of</w:t>
      </w:r>
      <w:r w:rsidR="006F5FFA" w:rsidRPr="0072184A">
        <w:rPr>
          <w:rFonts w:asciiTheme="majorBidi" w:hAnsiTheme="majorBidi" w:cstheme="majorBidi"/>
          <w:bCs/>
        </w:rPr>
        <w:t xml:space="preserve"> </w:t>
      </w:r>
      <w:r w:rsidR="0036260A" w:rsidRPr="0072184A">
        <w:rPr>
          <w:rFonts w:asciiTheme="majorBidi" w:hAnsiTheme="majorBidi" w:cstheme="majorBidi"/>
          <w:bCs/>
        </w:rPr>
        <w:t>children.</w:t>
      </w:r>
      <w:r w:rsidR="006F5FFA" w:rsidRPr="0072184A">
        <w:rPr>
          <w:rFonts w:asciiTheme="majorBidi" w:hAnsiTheme="majorBidi" w:cstheme="majorBidi"/>
          <w:bCs/>
        </w:rPr>
        <w:t xml:space="preserve"> </w:t>
      </w:r>
      <w:r w:rsidR="0036260A" w:rsidRPr="0072184A">
        <w:rPr>
          <w:rFonts w:asciiTheme="majorBidi" w:hAnsiTheme="majorBidi" w:cstheme="majorBidi"/>
          <w:bCs/>
        </w:rPr>
        <w:t>The Bill is now before Cabinet.</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54.</w:t>
      </w:r>
      <w:r w:rsidRPr="0072184A">
        <w:rPr>
          <w:rFonts w:asciiTheme="majorBidi" w:hAnsiTheme="majorBidi" w:cstheme="majorBidi"/>
          <w:bCs/>
        </w:rPr>
        <w:tab/>
      </w:r>
      <w:r w:rsidR="0036260A" w:rsidRPr="0072184A">
        <w:rPr>
          <w:rFonts w:asciiTheme="majorBidi" w:hAnsiTheme="majorBidi" w:cstheme="majorBidi"/>
          <w:bCs/>
        </w:rPr>
        <w:t>The main areas being considered for reform include the Concept of adoption – in terms of purpose and effect; eligibility for adoption; eligibility requirements for prospective adoptive parents; procedural issues in adoption; nature of adoption services – including roles and functions of various players; inter-country adoption; and offences – suppression of improper financial gain; failure to disclose information; unauthorized disclosure of information; advertising; interfering with a child’s upbringing; and tampering with documents.</w:t>
      </w:r>
    </w:p>
    <w:p w:rsidR="0036260A" w:rsidRPr="0072184A" w:rsidRDefault="00694A38" w:rsidP="00694A38">
      <w:pPr>
        <w:pStyle w:val="H1G"/>
        <w:rPr>
          <w:bCs/>
        </w:rPr>
      </w:pPr>
      <w:bookmarkStart w:id="77" w:name="_Toc408230621"/>
      <w:bookmarkStart w:id="78" w:name="_Toc408313465"/>
      <w:r>
        <w:tab/>
      </w:r>
      <w:r>
        <w:tab/>
      </w:r>
      <w:r w:rsidR="0036260A" w:rsidRPr="0072184A">
        <w:t>Article 22</w:t>
      </w:r>
      <w:bookmarkEnd w:id="77"/>
      <w:bookmarkEnd w:id="78"/>
    </w:p>
    <w:p w:rsidR="0036260A" w:rsidRPr="00DD502C" w:rsidRDefault="00DD502C" w:rsidP="00DD502C">
      <w:pPr>
        <w:pStyle w:val="SingleTxtG"/>
        <w:rPr>
          <w:b/>
          <w:bCs/>
        </w:rPr>
      </w:pPr>
      <w:r>
        <w:rPr>
          <w:b/>
          <w:bCs/>
        </w:rPr>
        <w:t>1.</w:t>
      </w:r>
      <w:r>
        <w:rPr>
          <w:b/>
          <w:bCs/>
        </w:rPr>
        <w:tab/>
      </w:r>
      <w:r w:rsidR="0036260A" w:rsidRPr="00DD502C">
        <w:rPr>
          <w:b/>
          <w:bCs/>
        </w:rPr>
        <w:t>States Parties shall take appropriate measures to ensure that a child who is seeking refugee status or who is considered a refugee in accordance with applicable international or domestic law and procedures shall, whether unaccompanied or accompanied by his or her parents or by any other person, receive appropriate protection and humanitarian assistance in the enjoyment of applicable rights set forth in the present Convention and in other international human rights or humanitarian instruments to which the said States are Parties.</w:t>
      </w:r>
    </w:p>
    <w:p w:rsidR="0036260A" w:rsidRPr="00DD502C" w:rsidRDefault="00DD502C" w:rsidP="00DD502C">
      <w:pPr>
        <w:pStyle w:val="SingleTxtG"/>
        <w:rPr>
          <w:b/>
          <w:bCs/>
        </w:rPr>
      </w:pPr>
      <w:r>
        <w:rPr>
          <w:b/>
          <w:bCs/>
        </w:rPr>
        <w:t>2.</w:t>
      </w:r>
      <w:r>
        <w:rPr>
          <w:b/>
          <w:bCs/>
        </w:rPr>
        <w:tab/>
      </w:r>
      <w:r w:rsidR="0036260A" w:rsidRPr="00DD502C">
        <w:rPr>
          <w:b/>
          <w:bCs/>
        </w:rPr>
        <w:t>For this purpose, States Parties shall provide, as they consider appropriate, co-operation in any efforts by the United Nations and other competent intergovernmental organizations or non-governmental organizations co-operating with the United Nations to protect and assist such a child and to trace the parents or other members of the family of any refugee child in order to obtain information necessary for reunification with his or her family. In cases where no parents or other members of the family can be found, the child shall be accorded the same protection as any other child permanently or temporarily deprived of his or her family environment for any reason, as set forth in the present Convention.</w:t>
      </w:r>
    </w:p>
    <w:p w:rsidR="0036260A" w:rsidRPr="0072184A" w:rsidRDefault="00D57E5F" w:rsidP="00D57E5F">
      <w:pPr>
        <w:pStyle w:val="SingleTxtG"/>
        <w:rPr>
          <w:rFonts w:asciiTheme="majorBidi" w:hAnsiTheme="majorBidi" w:cstheme="majorBidi"/>
          <w:bCs/>
        </w:rPr>
      </w:pPr>
      <w:bookmarkStart w:id="79" w:name="art23"/>
      <w:bookmarkEnd w:id="79"/>
      <w:r w:rsidRPr="0072184A">
        <w:rPr>
          <w:rFonts w:asciiTheme="majorBidi" w:hAnsiTheme="majorBidi" w:cstheme="majorBidi"/>
          <w:bCs/>
        </w:rPr>
        <w:t>55.</w:t>
      </w:r>
      <w:r w:rsidRPr="0072184A">
        <w:rPr>
          <w:rFonts w:asciiTheme="majorBidi" w:hAnsiTheme="majorBidi" w:cstheme="majorBidi"/>
          <w:bCs/>
        </w:rPr>
        <w:tab/>
      </w:r>
      <w:r w:rsidR="0036260A" w:rsidRPr="0072184A">
        <w:rPr>
          <w:rFonts w:asciiTheme="majorBidi" w:hAnsiTheme="majorBidi" w:cstheme="majorBidi"/>
          <w:bCs/>
        </w:rPr>
        <w:t>Malawi has a Refugees Act which has been in the statute books since 1999.</w:t>
      </w:r>
      <w:r w:rsidR="006F5FFA" w:rsidRPr="0072184A">
        <w:rPr>
          <w:rFonts w:asciiTheme="majorBidi" w:hAnsiTheme="majorBidi" w:cstheme="majorBidi"/>
          <w:bCs/>
        </w:rPr>
        <w:t xml:space="preserve"> </w:t>
      </w:r>
      <w:r w:rsidR="0036260A" w:rsidRPr="0072184A">
        <w:rPr>
          <w:rFonts w:asciiTheme="majorBidi" w:hAnsiTheme="majorBidi" w:cstheme="majorBidi"/>
          <w:bCs/>
        </w:rPr>
        <w:t>The Refugee Act does not clearly provide for children as refugees inasmuch as it is based on the 1951 Convention relating to the Status of Refugees.</w:t>
      </w:r>
      <w:r w:rsidR="006F5FFA" w:rsidRPr="0072184A">
        <w:rPr>
          <w:rFonts w:asciiTheme="majorBidi" w:hAnsiTheme="majorBidi" w:cstheme="majorBidi"/>
          <w:bCs/>
        </w:rPr>
        <w:t xml:space="preserve"> </w:t>
      </w:r>
      <w:r w:rsidR="0036260A" w:rsidRPr="0072184A">
        <w:rPr>
          <w:rFonts w:asciiTheme="majorBidi" w:hAnsiTheme="majorBidi" w:cstheme="majorBidi"/>
          <w:bCs/>
        </w:rPr>
        <w:t>Refugee children have access to basic social amenities, provided by Government and its cooperating partners, especially the UNHCR, such as education, hospitals and nutrition.</w:t>
      </w:r>
      <w:r w:rsidR="006F5FFA" w:rsidRPr="0072184A">
        <w:rPr>
          <w:rFonts w:asciiTheme="majorBidi" w:hAnsiTheme="majorBidi" w:cstheme="majorBidi"/>
          <w:bCs/>
        </w:rPr>
        <w:t xml:space="preserve"> </w:t>
      </w:r>
      <w:r w:rsidR="0036260A" w:rsidRPr="0072184A">
        <w:rPr>
          <w:rFonts w:asciiTheme="majorBidi" w:hAnsiTheme="majorBidi" w:cstheme="majorBidi"/>
          <w:bCs/>
        </w:rPr>
        <w:t xml:space="preserve">The Constitution, after 2010, made changes which while they do not explicitly refer to refugee children, do provide for children in situations of disadvantage. It is clear that while the Constitution could not cover all instances where children face disadvantage, the status of being a refugee is clearly one and should entitle a child to State assistance and protection in a place which offers safety and security. </w:t>
      </w:r>
    </w:p>
    <w:p w:rsidR="0036260A" w:rsidRPr="0072184A" w:rsidRDefault="00DD502C" w:rsidP="00DD502C">
      <w:pPr>
        <w:pStyle w:val="H1G"/>
        <w:rPr>
          <w:bCs/>
        </w:rPr>
      </w:pPr>
      <w:bookmarkStart w:id="80" w:name="_Toc408230622"/>
      <w:bookmarkStart w:id="81" w:name="_Toc408313466"/>
      <w:r>
        <w:tab/>
      </w:r>
      <w:r>
        <w:tab/>
      </w:r>
      <w:r w:rsidR="0036260A" w:rsidRPr="0072184A">
        <w:t>Article 23</w:t>
      </w:r>
      <w:bookmarkEnd w:id="80"/>
      <w:bookmarkEnd w:id="81"/>
    </w:p>
    <w:p w:rsidR="0036260A" w:rsidRPr="00DD502C" w:rsidRDefault="00DD502C" w:rsidP="00DD502C">
      <w:pPr>
        <w:pStyle w:val="SingleTxtG"/>
        <w:rPr>
          <w:b/>
          <w:bCs/>
        </w:rPr>
      </w:pPr>
      <w:r>
        <w:rPr>
          <w:b/>
          <w:bCs/>
        </w:rPr>
        <w:t>1.</w:t>
      </w:r>
      <w:r>
        <w:rPr>
          <w:b/>
          <w:bCs/>
        </w:rPr>
        <w:tab/>
      </w:r>
      <w:r w:rsidR="0036260A" w:rsidRPr="00DD502C">
        <w:rPr>
          <w:b/>
          <w:bCs/>
        </w:rPr>
        <w:t>States Parties recognize that a mentally or physically disabled child should enjoy a full and decent life, in conditions which ensure dignity, promote self-reliance and facilitate the child</w:t>
      </w:r>
      <w:r w:rsidR="006F5FFA" w:rsidRPr="00DD502C">
        <w:rPr>
          <w:b/>
          <w:bCs/>
        </w:rPr>
        <w:t>’</w:t>
      </w:r>
      <w:r w:rsidR="0036260A" w:rsidRPr="00DD502C">
        <w:rPr>
          <w:b/>
          <w:bCs/>
        </w:rPr>
        <w:t>s active participation in the community.</w:t>
      </w:r>
    </w:p>
    <w:p w:rsidR="0036260A" w:rsidRPr="00DD502C" w:rsidRDefault="00DD502C" w:rsidP="00DD502C">
      <w:pPr>
        <w:pStyle w:val="SingleTxtG"/>
        <w:rPr>
          <w:b/>
          <w:bCs/>
        </w:rPr>
      </w:pPr>
      <w:r>
        <w:rPr>
          <w:b/>
          <w:bCs/>
        </w:rPr>
        <w:t>2.</w:t>
      </w:r>
      <w:r>
        <w:rPr>
          <w:b/>
          <w:bCs/>
        </w:rPr>
        <w:tab/>
      </w:r>
      <w:r w:rsidR="0036260A" w:rsidRPr="00DD502C">
        <w:rPr>
          <w:b/>
          <w:bCs/>
        </w:rPr>
        <w:t>States Parties recognize the right of the disabled child to special care and shall encourage and ensure the extension, subject to available resources, to the eligible child and those responsible for his or her care, of assistance for which application is made and which is appropriate to the child</w:t>
      </w:r>
      <w:r w:rsidR="006F5FFA" w:rsidRPr="00DD502C">
        <w:rPr>
          <w:b/>
          <w:bCs/>
        </w:rPr>
        <w:t>’</w:t>
      </w:r>
      <w:r w:rsidR="0036260A" w:rsidRPr="00DD502C">
        <w:rPr>
          <w:b/>
          <w:bCs/>
        </w:rPr>
        <w:t>s condition and to the circumstances of the parents or others caring for the child.</w:t>
      </w:r>
    </w:p>
    <w:p w:rsidR="0036260A" w:rsidRPr="00DD502C" w:rsidRDefault="00DD502C" w:rsidP="00DD502C">
      <w:pPr>
        <w:pStyle w:val="SingleTxtG"/>
        <w:rPr>
          <w:b/>
          <w:bCs/>
        </w:rPr>
      </w:pPr>
      <w:r>
        <w:rPr>
          <w:b/>
          <w:bCs/>
        </w:rPr>
        <w:t>3.</w:t>
      </w:r>
      <w:r>
        <w:rPr>
          <w:b/>
          <w:bCs/>
        </w:rPr>
        <w:tab/>
      </w:r>
      <w:r w:rsidR="0036260A" w:rsidRPr="00DD502C">
        <w:rPr>
          <w:b/>
          <w:bCs/>
        </w:rPr>
        <w:t>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w:t>
      </w:r>
      <w:r w:rsidR="006F5FFA" w:rsidRPr="00DD502C">
        <w:rPr>
          <w:b/>
          <w:bCs/>
        </w:rPr>
        <w:t>’</w:t>
      </w:r>
      <w:r w:rsidR="0036260A" w:rsidRPr="00DD502C">
        <w:rPr>
          <w:b/>
          <w:bCs/>
        </w:rPr>
        <w:t>s achieving the fullest possible social integration and individual development, including his or her cultural and spiritual development</w:t>
      </w:r>
    </w:p>
    <w:p w:rsidR="0036260A" w:rsidRPr="00DD502C" w:rsidRDefault="00DD502C" w:rsidP="00DD502C">
      <w:pPr>
        <w:pStyle w:val="SingleTxtG"/>
        <w:rPr>
          <w:b/>
          <w:bCs/>
        </w:rPr>
      </w:pPr>
      <w:r>
        <w:rPr>
          <w:b/>
          <w:bCs/>
        </w:rPr>
        <w:t>4.</w:t>
      </w:r>
      <w:r>
        <w:rPr>
          <w:b/>
          <w:bCs/>
        </w:rPr>
        <w:tab/>
      </w:r>
      <w:r w:rsidR="0036260A" w:rsidRPr="00DD502C">
        <w:rPr>
          <w:b/>
          <w:bCs/>
        </w:rPr>
        <w:t>States Parties shall promote, in the spirit of international cooperation, the exchange of appropriate information in the field of preventive health care and of medical, psychological and functional treatment of disabled children, including dissemination of and access to information concerning methods of rehabilitation, education and vocational services, with the aim of enabling States Parties to improve their capabilities and skills and to widen their experience in these areas. In this regard, particular account shall be taken of the needs of developing countries.</w:t>
      </w:r>
    </w:p>
    <w:p w:rsidR="0036260A" w:rsidRPr="0072184A" w:rsidRDefault="00D57E5F" w:rsidP="00D57E5F">
      <w:pPr>
        <w:pStyle w:val="SingleTxtG"/>
        <w:rPr>
          <w:rFonts w:asciiTheme="majorBidi" w:hAnsiTheme="majorBidi" w:cstheme="majorBidi"/>
          <w:bCs/>
        </w:rPr>
      </w:pPr>
      <w:bookmarkStart w:id="82" w:name="art24"/>
      <w:bookmarkEnd w:id="82"/>
      <w:r w:rsidRPr="0072184A">
        <w:rPr>
          <w:rFonts w:asciiTheme="majorBidi" w:hAnsiTheme="majorBidi" w:cstheme="majorBidi"/>
          <w:bCs/>
        </w:rPr>
        <w:t>56.</w:t>
      </w:r>
      <w:r w:rsidRPr="0072184A">
        <w:rPr>
          <w:rFonts w:asciiTheme="majorBidi" w:hAnsiTheme="majorBidi" w:cstheme="majorBidi"/>
          <w:bCs/>
        </w:rPr>
        <w:tab/>
      </w:r>
      <w:r w:rsidR="0036260A" w:rsidRPr="0072184A">
        <w:rPr>
          <w:rFonts w:asciiTheme="majorBidi" w:hAnsiTheme="majorBidi" w:cstheme="majorBidi"/>
          <w:bCs/>
        </w:rPr>
        <w:t>The 2010 amendments to the Constitution increased the profile of disability issues in Malawi. Section 13 (g) which lists one of the Principles of National Policy initially made provision for the Disabled. It provided that the State shall actively promote the welfare and development of the people by progressively adopting and implementing policies and legislation aimed at achieving support for the disabled through greater access to public places; fair opportunities in employment; and the fullest possible participation in all spheres of Malawian society. When the amendments were done, the provision read as follows:</w:t>
      </w:r>
    </w:p>
    <w:p w:rsidR="0036260A" w:rsidRPr="0072184A" w:rsidRDefault="0036260A" w:rsidP="00DD502C">
      <w:pPr>
        <w:pStyle w:val="SingleTxtG"/>
        <w:ind w:left="1701"/>
      </w:pPr>
      <w:r w:rsidRPr="0072184A">
        <w:t xml:space="preserve">“(g) Persons with Disabilities </w:t>
      </w:r>
    </w:p>
    <w:p w:rsidR="0036260A" w:rsidRPr="0072184A" w:rsidRDefault="0036260A" w:rsidP="00DD502C">
      <w:pPr>
        <w:pStyle w:val="SingleTxtG"/>
        <w:ind w:left="1701"/>
      </w:pPr>
      <w:r w:rsidRPr="0072184A">
        <w:t>To enhance the dignity and quality of life of persons with disabilities by providing—</w:t>
      </w:r>
    </w:p>
    <w:p w:rsidR="0036260A" w:rsidRPr="0072184A" w:rsidRDefault="0036260A" w:rsidP="00DD502C">
      <w:pPr>
        <w:pStyle w:val="SingleTxtG"/>
        <w:ind w:left="1701"/>
      </w:pPr>
      <w:r w:rsidRPr="0072184A">
        <w:t>(</w:t>
      </w:r>
      <w:proofErr w:type="spellStart"/>
      <w:r w:rsidRPr="0072184A">
        <w:t>i</w:t>
      </w:r>
      <w:proofErr w:type="spellEnd"/>
      <w:r w:rsidRPr="0072184A">
        <w:t xml:space="preserve">) </w:t>
      </w:r>
      <w:proofErr w:type="gramStart"/>
      <w:r w:rsidRPr="0072184A">
        <w:t>adequate</w:t>
      </w:r>
      <w:proofErr w:type="gramEnd"/>
      <w:r w:rsidRPr="0072184A">
        <w:t xml:space="preserve"> and suitable access to public places;</w:t>
      </w:r>
    </w:p>
    <w:p w:rsidR="0036260A" w:rsidRPr="0072184A" w:rsidRDefault="0036260A" w:rsidP="00DD502C">
      <w:pPr>
        <w:pStyle w:val="SingleTxtG"/>
        <w:ind w:left="1701"/>
      </w:pPr>
      <w:r w:rsidRPr="0072184A">
        <w:t xml:space="preserve">(ii) </w:t>
      </w:r>
      <w:proofErr w:type="gramStart"/>
      <w:r w:rsidRPr="0072184A">
        <w:t>fair</w:t>
      </w:r>
      <w:proofErr w:type="gramEnd"/>
      <w:r w:rsidRPr="0072184A">
        <w:t xml:space="preserve"> opportunities in employment; and</w:t>
      </w:r>
    </w:p>
    <w:p w:rsidR="0036260A" w:rsidRPr="0072184A" w:rsidRDefault="0036260A" w:rsidP="00DD502C">
      <w:pPr>
        <w:pStyle w:val="SingleTxtG"/>
        <w:ind w:left="1701"/>
      </w:pPr>
      <w:r w:rsidRPr="0072184A">
        <w:t xml:space="preserve">(iii) </w:t>
      </w:r>
      <w:proofErr w:type="gramStart"/>
      <w:r w:rsidRPr="0072184A">
        <w:t>the</w:t>
      </w:r>
      <w:proofErr w:type="gramEnd"/>
      <w:r w:rsidRPr="0072184A">
        <w:t xml:space="preserve"> fullest possible participation in all spheres of Malawian society.”</w:t>
      </w:r>
    </w:p>
    <w:p w:rsidR="0036260A" w:rsidRPr="0072184A" w:rsidRDefault="00D57E5F" w:rsidP="00FF0906">
      <w:pPr>
        <w:pStyle w:val="SingleTxtG"/>
        <w:rPr>
          <w:rFonts w:asciiTheme="majorBidi" w:hAnsiTheme="majorBidi" w:cstheme="majorBidi"/>
          <w:bCs/>
        </w:rPr>
      </w:pPr>
      <w:r w:rsidRPr="0072184A">
        <w:rPr>
          <w:rFonts w:asciiTheme="majorBidi" w:hAnsiTheme="majorBidi" w:cstheme="majorBidi"/>
          <w:bCs/>
        </w:rPr>
        <w:t>57.</w:t>
      </w:r>
      <w:r w:rsidRPr="0072184A">
        <w:rPr>
          <w:rFonts w:asciiTheme="majorBidi" w:hAnsiTheme="majorBidi" w:cstheme="majorBidi"/>
          <w:bCs/>
        </w:rPr>
        <w:tab/>
      </w:r>
      <w:r w:rsidR="0036260A" w:rsidRPr="0072184A">
        <w:rPr>
          <w:rFonts w:asciiTheme="majorBidi" w:hAnsiTheme="majorBidi" w:cstheme="majorBidi"/>
          <w:bCs/>
        </w:rPr>
        <w:t xml:space="preserve">The language of provision has changed in order to incorporate the new paradigm towards people with disabilities. Section 23 on the rights of children also has included, with special note, </w:t>
      </w:r>
      <w:r w:rsidR="003833D3">
        <w:rPr>
          <w:rFonts w:asciiTheme="majorBidi" w:hAnsiTheme="majorBidi" w:cstheme="majorBidi"/>
          <w:bCs/>
        </w:rPr>
        <w:t>“</w:t>
      </w:r>
      <w:r w:rsidR="0036260A" w:rsidRPr="0072184A">
        <w:rPr>
          <w:rFonts w:asciiTheme="majorBidi" w:hAnsiTheme="majorBidi" w:cstheme="majorBidi"/>
          <w:bCs/>
        </w:rPr>
        <w:t>children with disabilities</w:t>
      </w:r>
      <w:r w:rsidR="003833D3">
        <w:rPr>
          <w:rFonts w:asciiTheme="majorBidi" w:hAnsiTheme="majorBidi" w:cstheme="majorBidi"/>
          <w:bCs/>
        </w:rPr>
        <w:t>”</w:t>
      </w:r>
      <w:r w:rsidR="0036260A" w:rsidRPr="0072184A">
        <w:rPr>
          <w:rFonts w:asciiTheme="majorBidi" w:hAnsiTheme="majorBidi" w:cstheme="majorBidi"/>
          <w:bCs/>
        </w:rPr>
        <w:t xml:space="preserve"> as entitled to State assistance and reasonable maintenance.</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58.</w:t>
      </w:r>
      <w:r w:rsidRPr="0072184A">
        <w:rPr>
          <w:rFonts w:asciiTheme="majorBidi" w:hAnsiTheme="majorBidi" w:cstheme="majorBidi"/>
          <w:bCs/>
        </w:rPr>
        <w:tab/>
      </w:r>
      <w:r w:rsidR="0036260A" w:rsidRPr="0072184A">
        <w:rPr>
          <w:rFonts w:asciiTheme="majorBidi" w:hAnsiTheme="majorBidi" w:cstheme="majorBidi"/>
          <w:bCs/>
        </w:rPr>
        <w:t xml:space="preserve">In May, 2012, Malawi passed the Disability Act which provides for equalization of opportunities for persons with disabilities through the promotion and protection of their rights; provides for the establishment of a Disability Trust Fund, among other things.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59.</w:t>
      </w:r>
      <w:r w:rsidRPr="0072184A">
        <w:rPr>
          <w:rFonts w:asciiTheme="majorBidi" w:hAnsiTheme="majorBidi" w:cstheme="majorBidi"/>
          <w:bCs/>
        </w:rPr>
        <w:tab/>
      </w:r>
      <w:r w:rsidR="0036260A" w:rsidRPr="0072184A">
        <w:rPr>
          <w:rFonts w:asciiTheme="majorBidi" w:hAnsiTheme="majorBidi" w:cstheme="majorBidi"/>
          <w:bCs/>
        </w:rPr>
        <w:t>The main areas for equalization of opportunities include health care services; education and training; work and employment; political and public life; cultural, sporting and recreational activities and services; housing; economic empowerment; information and communication technologies; and research. The Trust Fund is established mainly to support the implementation of disability programmes and services.</w:t>
      </w:r>
      <w:r w:rsidR="006F5FFA" w:rsidRPr="0072184A">
        <w:rPr>
          <w:rFonts w:asciiTheme="majorBidi" w:hAnsiTheme="majorBidi" w:cstheme="majorBidi"/>
          <w:bCs/>
        </w:rPr>
        <w:t xml:space="preserve"> </w:t>
      </w:r>
      <w:r w:rsidR="0036260A" w:rsidRPr="0072184A">
        <w:rPr>
          <w:rFonts w:asciiTheme="majorBidi" w:hAnsiTheme="majorBidi" w:cstheme="majorBidi"/>
          <w:bCs/>
        </w:rPr>
        <w:t>Malawi signed the formally ratified the same on 27</w:t>
      </w:r>
      <w:r w:rsidR="0036260A" w:rsidRPr="0072184A">
        <w:rPr>
          <w:rFonts w:asciiTheme="majorBidi" w:hAnsiTheme="majorBidi" w:cstheme="majorBidi"/>
          <w:bCs/>
          <w:vertAlign w:val="superscript"/>
        </w:rPr>
        <w:t>th</w:t>
      </w:r>
      <w:r w:rsidR="0036260A" w:rsidRPr="0072184A">
        <w:rPr>
          <w:rFonts w:asciiTheme="majorBidi" w:hAnsiTheme="majorBidi" w:cstheme="majorBidi"/>
          <w:bCs/>
        </w:rPr>
        <w:t xml:space="preserve"> August, 2009.</w:t>
      </w:r>
    </w:p>
    <w:p w:rsidR="0036260A" w:rsidRPr="0072184A" w:rsidRDefault="00022FE9" w:rsidP="00022FE9">
      <w:pPr>
        <w:pStyle w:val="H1G"/>
        <w:rPr>
          <w:bCs/>
        </w:rPr>
      </w:pPr>
      <w:bookmarkStart w:id="83" w:name="_Toc408230623"/>
      <w:bookmarkStart w:id="84" w:name="_Toc408313467"/>
      <w:r>
        <w:tab/>
      </w:r>
      <w:r>
        <w:tab/>
      </w:r>
      <w:r w:rsidR="0036260A" w:rsidRPr="0072184A">
        <w:t>Article 24</w:t>
      </w:r>
      <w:bookmarkEnd w:id="83"/>
      <w:bookmarkEnd w:id="84"/>
    </w:p>
    <w:p w:rsidR="0036260A" w:rsidRPr="00022FE9" w:rsidRDefault="00022FE9" w:rsidP="00D57E5F">
      <w:pPr>
        <w:pStyle w:val="SingleTxtG"/>
        <w:spacing w:line="220" w:lineRule="atLeast"/>
        <w:rPr>
          <w:b/>
          <w:bCs/>
        </w:rPr>
      </w:pPr>
      <w:r>
        <w:rPr>
          <w:b/>
          <w:bCs/>
        </w:rPr>
        <w:t>1.</w:t>
      </w:r>
      <w:r>
        <w:rPr>
          <w:b/>
          <w:bCs/>
        </w:rPr>
        <w:tab/>
      </w:r>
      <w:r w:rsidR="0036260A" w:rsidRPr="00022FE9">
        <w:rPr>
          <w:b/>
          <w:bCs/>
        </w:rPr>
        <w:t>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w:t>
      </w:r>
    </w:p>
    <w:p w:rsidR="0036260A" w:rsidRPr="00022FE9" w:rsidRDefault="00022FE9" w:rsidP="00D57E5F">
      <w:pPr>
        <w:pStyle w:val="SingleTxtG"/>
        <w:spacing w:line="220" w:lineRule="atLeast"/>
        <w:rPr>
          <w:b/>
          <w:bCs/>
        </w:rPr>
      </w:pPr>
      <w:r>
        <w:rPr>
          <w:b/>
          <w:bCs/>
        </w:rPr>
        <w:t>2.</w:t>
      </w:r>
      <w:r>
        <w:rPr>
          <w:b/>
          <w:bCs/>
        </w:rPr>
        <w:tab/>
      </w:r>
      <w:r w:rsidR="0036260A" w:rsidRPr="00022FE9">
        <w:rPr>
          <w:b/>
          <w:bCs/>
        </w:rPr>
        <w:t>States Parties shall pursue full implementation of this right and, in particular, shall take appropriate measures:</w:t>
      </w:r>
    </w:p>
    <w:p w:rsidR="0036260A" w:rsidRPr="00022FE9" w:rsidRDefault="00CF4232" w:rsidP="00D57E5F">
      <w:pPr>
        <w:pStyle w:val="SingleTxtG"/>
        <w:spacing w:line="220" w:lineRule="atLeast"/>
        <w:rPr>
          <w:b/>
          <w:bCs/>
        </w:rPr>
      </w:pPr>
      <w:r>
        <w:rPr>
          <w:b/>
          <w:bCs/>
        </w:rPr>
        <w:tab/>
      </w:r>
      <w:r w:rsidR="00022FE9">
        <w:rPr>
          <w:b/>
          <w:bCs/>
        </w:rPr>
        <w:t>(a)</w:t>
      </w:r>
      <w:r w:rsidR="00022FE9">
        <w:rPr>
          <w:b/>
          <w:bCs/>
        </w:rPr>
        <w:tab/>
      </w:r>
      <w:r w:rsidR="0036260A" w:rsidRPr="00022FE9">
        <w:rPr>
          <w:b/>
          <w:bCs/>
        </w:rPr>
        <w:t>To diminish infant and child mortality;</w:t>
      </w:r>
    </w:p>
    <w:p w:rsidR="0036260A" w:rsidRPr="00022FE9" w:rsidRDefault="00CF4232" w:rsidP="00FF0906">
      <w:pPr>
        <w:pStyle w:val="SingleTxtG"/>
        <w:spacing w:line="220" w:lineRule="atLeast"/>
        <w:rPr>
          <w:b/>
          <w:bCs/>
        </w:rPr>
      </w:pPr>
      <w:r>
        <w:rPr>
          <w:b/>
          <w:bCs/>
        </w:rPr>
        <w:tab/>
      </w:r>
      <w:r w:rsidR="00022FE9">
        <w:rPr>
          <w:b/>
          <w:bCs/>
        </w:rPr>
        <w:t>(b)</w:t>
      </w:r>
      <w:r w:rsidR="00022FE9">
        <w:rPr>
          <w:b/>
          <w:bCs/>
        </w:rPr>
        <w:tab/>
      </w:r>
      <w:r w:rsidR="0036260A" w:rsidRPr="00022FE9">
        <w:rPr>
          <w:b/>
          <w:bCs/>
        </w:rPr>
        <w:t>To ensure the provision of necessary medical assistance and health care to all children with emphasis on the development of primary health care;</w:t>
      </w:r>
    </w:p>
    <w:p w:rsidR="0036260A" w:rsidRPr="00022FE9" w:rsidRDefault="00CF4232" w:rsidP="00D57E5F">
      <w:pPr>
        <w:pStyle w:val="SingleTxtG"/>
        <w:spacing w:line="220" w:lineRule="atLeast"/>
        <w:rPr>
          <w:b/>
          <w:bCs/>
        </w:rPr>
      </w:pPr>
      <w:r>
        <w:rPr>
          <w:b/>
          <w:bCs/>
        </w:rPr>
        <w:tab/>
      </w:r>
      <w:r w:rsidR="00022FE9">
        <w:rPr>
          <w:b/>
          <w:bCs/>
        </w:rPr>
        <w:t>(c)</w:t>
      </w:r>
      <w:r w:rsidR="00022FE9">
        <w:rPr>
          <w:b/>
          <w:bCs/>
        </w:rPr>
        <w:tab/>
      </w:r>
      <w:r w:rsidR="0036260A" w:rsidRPr="00022FE9">
        <w:rPr>
          <w:b/>
          <w:bCs/>
        </w:rPr>
        <w:t xml:space="preserve">To combat disease and malnutrition, including within the framework of primary health care, </w:t>
      </w:r>
      <w:proofErr w:type="spellStart"/>
      <w:r w:rsidR="0036260A" w:rsidRPr="00022FE9">
        <w:rPr>
          <w:b/>
          <w:bCs/>
        </w:rPr>
        <w:t>through</w:t>
      </w:r>
      <w:proofErr w:type="spellEnd"/>
      <w:r w:rsidR="0036260A" w:rsidRPr="00022FE9">
        <w:rPr>
          <w:b/>
          <w:bCs/>
        </w:rPr>
        <w:t>, inter alia, the application of readily available technology and through the provision of adequate nutritious foods and clean drinking-water, taking into consideration the dangers and risks of environmental pollution;</w:t>
      </w:r>
    </w:p>
    <w:p w:rsidR="0036260A" w:rsidRPr="00022FE9" w:rsidRDefault="00CF4232" w:rsidP="00D57E5F">
      <w:pPr>
        <w:pStyle w:val="SingleTxtG"/>
        <w:spacing w:line="220" w:lineRule="atLeast"/>
        <w:rPr>
          <w:b/>
          <w:bCs/>
        </w:rPr>
      </w:pPr>
      <w:r>
        <w:rPr>
          <w:b/>
          <w:bCs/>
        </w:rPr>
        <w:tab/>
      </w:r>
      <w:r w:rsidR="00022FE9">
        <w:rPr>
          <w:b/>
          <w:bCs/>
        </w:rPr>
        <w:t>(d)</w:t>
      </w:r>
      <w:r w:rsidR="00022FE9">
        <w:rPr>
          <w:b/>
          <w:bCs/>
        </w:rPr>
        <w:tab/>
      </w:r>
      <w:r w:rsidR="0036260A" w:rsidRPr="00022FE9">
        <w:rPr>
          <w:b/>
          <w:bCs/>
        </w:rPr>
        <w:t>To ensure appropriate pre-natal and post-natal health care for mothers;</w:t>
      </w:r>
    </w:p>
    <w:p w:rsidR="0036260A" w:rsidRPr="00022FE9" w:rsidRDefault="00CF4232" w:rsidP="00D57E5F">
      <w:pPr>
        <w:pStyle w:val="SingleTxtG"/>
        <w:spacing w:line="220" w:lineRule="atLeast"/>
        <w:rPr>
          <w:b/>
          <w:bCs/>
        </w:rPr>
      </w:pPr>
      <w:r>
        <w:rPr>
          <w:b/>
          <w:bCs/>
        </w:rPr>
        <w:tab/>
      </w:r>
      <w:r w:rsidR="00022FE9">
        <w:rPr>
          <w:b/>
          <w:bCs/>
        </w:rPr>
        <w:t>(e)</w:t>
      </w:r>
      <w:r w:rsidR="00022FE9">
        <w:rPr>
          <w:b/>
          <w:bCs/>
        </w:rPr>
        <w:tab/>
      </w:r>
      <w:r w:rsidR="0036260A" w:rsidRPr="00022FE9">
        <w:rPr>
          <w:b/>
          <w:bCs/>
        </w:rPr>
        <w:t>To ensure that all segments of society, in particular parents and children, are informed, have access to education and are supported in the use of basic knowledge of child health and nutrition, the advantages of breastfeeding, hygiene and environmental sanitation and the prevention of accidents;</w:t>
      </w:r>
    </w:p>
    <w:p w:rsidR="0036260A" w:rsidRPr="00022FE9" w:rsidRDefault="00CF4232" w:rsidP="00FF0906">
      <w:pPr>
        <w:pStyle w:val="SingleTxtG"/>
        <w:spacing w:line="220" w:lineRule="atLeast"/>
        <w:rPr>
          <w:b/>
          <w:bCs/>
        </w:rPr>
      </w:pPr>
      <w:r>
        <w:rPr>
          <w:b/>
          <w:bCs/>
        </w:rPr>
        <w:tab/>
      </w:r>
      <w:r w:rsidR="00022FE9">
        <w:rPr>
          <w:b/>
          <w:bCs/>
        </w:rPr>
        <w:t>(f)</w:t>
      </w:r>
      <w:r w:rsidR="00022FE9">
        <w:rPr>
          <w:b/>
          <w:bCs/>
        </w:rPr>
        <w:tab/>
      </w:r>
      <w:r w:rsidR="0036260A" w:rsidRPr="00022FE9">
        <w:rPr>
          <w:b/>
          <w:bCs/>
        </w:rPr>
        <w:t>To develop preventive health care, guidance for parents and family planning education and services.</w:t>
      </w:r>
    </w:p>
    <w:p w:rsidR="0036260A" w:rsidRPr="00022FE9" w:rsidRDefault="00022FE9" w:rsidP="00D57E5F">
      <w:pPr>
        <w:pStyle w:val="SingleTxtG"/>
        <w:spacing w:line="220" w:lineRule="atLeast"/>
        <w:rPr>
          <w:b/>
          <w:bCs/>
        </w:rPr>
      </w:pPr>
      <w:r>
        <w:rPr>
          <w:b/>
          <w:bCs/>
        </w:rPr>
        <w:t>3.</w:t>
      </w:r>
      <w:r>
        <w:rPr>
          <w:b/>
          <w:bCs/>
        </w:rPr>
        <w:tab/>
      </w:r>
      <w:r w:rsidR="0036260A" w:rsidRPr="00022FE9">
        <w:rPr>
          <w:b/>
          <w:bCs/>
        </w:rPr>
        <w:t>States Parties shall take all effective and appropriate measures with a view to abolishing traditional practices prejudicial to the health of children.</w:t>
      </w:r>
    </w:p>
    <w:p w:rsidR="0036260A" w:rsidRPr="00022FE9" w:rsidRDefault="00022FE9" w:rsidP="00D57E5F">
      <w:pPr>
        <w:pStyle w:val="SingleTxtG"/>
        <w:spacing w:line="220" w:lineRule="atLeast"/>
        <w:rPr>
          <w:b/>
          <w:bCs/>
        </w:rPr>
      </w:pPr>
      <w:r>
        <w:rPr>
          <w:b/>
          <w:bCs/>
        </w:rPr>
        <w:t>4.</w:t>
      </w:r>
      <w:r>
        <w:rPr>
          <w:b/>
          <w:bCs/>
        </w:rPr>
        <w:tab/>
      </w:r>
      <w:r w:rsidR="0036260A" w:rsidRPr="00022FE9">
        <w:rPr>
          <w:b/>
          <w:bCs/>
        </w:rPr>
        <w:t>States Parties undertake to promote and encourage international co-operation with a view to achieving progressively the full realization of the right recognized in the present article. In this regard, particular account shall be taken of the needs of developing countries.</w:t>
      </w:r>
    </w:p>
    <w:p w:rsidR="0036260A" w:rsidRPr="0072184A" w:rsidRDefault="00D57E5F" w:rsidP="00D57E5F">
      <w:pPr>
        <w:pStyle w:val="SingleTxtG"/>
        <w:spacing w:line="220" w:lineRule="atLeast"/>
        <w:rPr>
          <w:rFonts w:asciiTheme="majorBidi" w:hAnsiTheme="majorBidi" w:cstheme="majorBidi"/>
          <w:bCs/>
        </w:rPr>
      </w:pPr>
      <w:bookmarkStart w:id="85" w:name="art25"/>
      <w:bookmarkEnd w:id="85"/>
      <w:r w:rsidRPr="0072184A">
        <w:rPr>
          <w:rFonts w:asciiTheme="majorBidi" w:hAnsiTheme="majorBidi" w:cstheme="majorBidi"/>
          <w:bCs/>
        </w:rPr>
        <w:t>60.</w:t>
      </w:r>
      <w:r w:rsidRPr="0072184A">
        <w:rPr>
          <w:rFonts w:asciiTheme="majorBidi" w:hAnsiTheme="majorBidi" w:cstheme="majorBidi"/>
          <w:bCs/>
        </w:rPr>
        <w:tab/>
      </w:r>
      <w:r w:rsidR="0036260A" w:rsidRPr="0072184A">
        <w:rPr>
          <w:rFonts w:asciiTheme="majorBidi" w:hAnsiTheme="majorBidi" w:cstheme="majorBidi"/>
          <w:bCs/>
        </w:rPr>
        <w:t>The Ministry of Health adopted the Health Sector Strategic Plan 2011</w:t>
      </w:r>
      <w:r w:rsidR="009455EA">
        <w:rPr>
          <w:rFonts w:asciiTheme="majorBidi" w:hAnsiTheme="majorBidi" w:cstheme="majorBidi"/>
          <w:bCs/>
        </w:rPr>
        <w:t>-</w:t>
      </w:r>
      <w:r w:rsidR="0036260A" w:rsidRPr="0072184A">
        <w:rPr>
          <w:rFonts w:asciiTheme="majorBidi" w:hAnsiTheme="majorBidi" w:cstheme="majorBidi"/>
          <w:bCs/>
        </w:rPr>
        <w:t xml:space="preserve">2016, with a view to move towards equity and quality in the delivery of health services in Malawi. </w:t>
      </w:r>
    </w:p>
    <w:p w:rsidR="0036260A" w:rsidRPr="00022FE9" w:rsidRDefault="00D57E5F" w:rsidP="00D57E5F">
      <w:pPr>
        <w:pStyle w:val="SingleTxtG"/>
        <w:spacing w:line="220" w:lineRule="atLeast"/>
        <w:rPr>
          <w:rFonts w:asciiTheme="majorBidi" w:hAnsiTheme="majorBidi" w:cstheme="majorBidi"/>
          <w:bCs/>
        </w:rPr>
      </w:pPr>
      <w:r w:rsidRPr="00022FE9">
        <w:rPr>
          <w:rFonts w:asciiTheme="majorBidi" w:hAnsiTheme="majorBidi" w:cstheme="majorBidi"/>
          <w:bCs/>
        </w:rPr>
        <w:t>61.</w:t>
      </w:r>
      <w:r w:rsidRPr="00022FE9">
        <w:rPr>
          <w:rFonts w:asciiTheme="majorBidi" w:hAnsiTheme="majorBidi" w:cstheme="majorBidi"/>
          <w:bCs/>
        </w:rPr>
        <w:tab/>
      </w:r>
      <w:r w:rsidR="0036260A" w:rsidRPr="0072184A">
        <w:rPr>
          <w:rFonts w:asciiTheme="majorBidi" w:hAnsiTheme="majorBidi" w:cstheme="majorBidi"/>
        </w:rPr>
        <w:t>Malawi has a robust and enviable immunization programme over many years (Figure 1) and recent high coverage is confirmed in the preliminary 2010 DHS report which shows that 81% of children aged 12-23 months were fully immunized. This is an increase in coverage of 26% since the 2004 DHS. However, in 2010 the country experienced an outbreak of measles</w:t>
      </w:r>
      <w:r w:rsidR="006F5FFA" w:rsidRPr="0072184A">
        <w:rPr>
          <w:rFonts w:asciiTheme="majorBidi" w:hAnsiTheme="majorBidi" w:cstheme="majorBidi"/>
        </w:rPr>
        <w:t xml:space="preserve"> </w:t>
      </w:r>
      <w:r w:rsidR="0036260A" w:rsidRPr="0072184A">
        <w:rPr>
          <w:rFonts w:asciiTheme="majorBidi" w:hAnsiTheme="majorBidi" w:cstheme="majorBidi"/>
        </w:rPr>
        <w:t>with an estimated 43,000 children requiring treatment. High coverage, particularly of measles is required to maintain herd immunity and additional resources will therefore be required to sustain a vaccine coverage of 90 per cent and above for all antigens.</w:t>
      </w:r>
      <w:r w:rsidR="0036260A" w:rsidRPr="0072184A">
        <w:rPr>
          <w:rFonts w:asciiTheme="majorBidi" w:hAnsiTheme="majorBidi" w:cstheme="majorBidi"/>
          <w:strike/>
        </w:rPr>
        <w:t xml:space="preserve"> </w:t>
      </w:r>
    </w:p>
    <w:p w:rsidR="00022FE9" w:rsidRPr="00B52FC1" w:rsidRDefault="00022FE9" w:rsidP="00022FE9">
      <w:pPr>
        <w:pStyle w:val="H23G"/>
        <w:rPr>
          <w:bCs/>
        </w:rPr>
      </w:pPr>
      <w:bookmarkStart w:id="86" w:name="_Toc304835110"/>
      <w:bookmarkStart w:id="87" w:name="_Toc408230624"/>
      <w:bookmarkStart w:id="88" w:name="_Toc408313468"/>
      <w:r>
        <w:tab/>
      </w:r>
      <w:r>
        <w:tab/>
      </w:r>
      <w:r w:rsidRPr="00022FE9">
        <w:rPr>
          <w:b w:val="0"/>
          <w:bCs/>
        </w:rPr>
        <w:t>Figure 1</w:t>
      </w:r>
      <w:r w:rsidRPr="00022FE9">
        <w:rPr>
          <w:b w:val="0"/>
          <w:bCs/>
        </w:rPr>
        <w:br/>
      </w:r>
      <w:r w:rsidRPr="0072184A">
        <w:t>Immunisation coverage in Malawi</w:t>
      </w:r>
      <w:bookmarkEnd w:id="86"/>
      <w:bookmarkEnd w:id="87"/>
      <w:bookmarkEnd w:id="88"/>
      <w:r w:rsidRPr="0072184A">
        <w:t xml:space="preserve"> </w:t>
      </w:r>
    </w:p>
    <w:p w:rsidR="0036260A" w:rsidRPr="0072184A" w:rsidRDefault="0036260A" w:rsidP="0036260A">
      <w:pPr>
        <w:spacing w:line="360" w:lineRule="auto"/>
        <w:jc w:val="center"/>
        <w:rPr>
          <w:rFonts w:asciiTheme="majorBidi" w:hAnsiTheme="majorBidi" w:cstheme="majorBidi"/>
          <w:strike/>
        </w:rPr>
      </w:pPr>
      <w:r w:rsidRPr="0072184A">
        <w:rPr>
          <w:rFonts w:asciiTheme="majorBidi" w:hAnsiTheme="majorBidi" w:cstheme="majorBidi"/>
          <w:noProof/>
          <w:lang w:val="en-US" w:eastAsia="zh-CN"/>
        </w:rPr>
        <mc:AlternateContent>
          <mc:Choice Requires="wpc">
            <w:drawing>
              <wp:inline distT="0" distB="0" distL="0" distR="0" wp14:anchorId="174AC75C" wp14:editId="2ACEC294">
                <wp:extent cx="4240800" cy="2293200"/>
                <wp:effectExtent l="0" t="0" r="7620" b="12065"/>
                <wp:docPr id="2"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3755" name="Group 2583"/>
                        <wpg:cNvGrpSpPr>
                          <a:grpSpLocks/>
                        </wpg:cNvGrpSpPr>
                        <wpg:grpSpPr bwMode="auto">
                          <a:xfrm>
                            <a:off x="0" y="7614"/>
                            <a:ext cx="4195813" cy="2284736"/>
                            <a:chOff x="4" y="3"/>
                            <a:chExt cx="6597" cy="3594"/>
                          </a:xfrm>
                        </wpg:grpSpPr>
                        <wps:wsp>
                          <wps:cNvPr id="3756" name="Rectangle 2383"/>
                          <wps:cNvSpPr>
                            <a:spLocks noChangeArrowheads="1"/>
                          </wps:cNvSpPr>
                          <wps:spPr bwMode="auto">
                            <a:xfrm>
                              <a:off x="4" y="3"/>
                              <a:ext cx="6597" cy="3594"/>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7" name="Rectangle 2384"/>
                          <wps:cNvSpPr>
                            <a:spLocks noChangeArrowheads="1"/>
                          </wps:cNvSpPr>
                          <wps:spPr bwMode="auto">
                            <a:xfrm>
                              <a:off x="690" y="478"/>
                              <a:ext cx="5716" cy="2631"/>
                            </a:xfrm>
                            <a:prstGeom prst="rect">
                              <a:avLst/>
                            </a:prstGeom>
                            <a:solidFill>
                              <a:srgbClr val="C6D9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8" name="Freeform 2385"/>
                          <wps:cNvSpPr>
                            <a:spLocks noEditPoints="1"/>
                          </wps:cNvSpPr>
                          <wps:spPr bwMode="auto">
                            <a:xfrm>
                              <a:off x="686" y="472"/>
                              <a:ext cx="5724" cy="2123"/>
                            </a:xfrm>
                            <a:custGeom>
                              <a:avLst/>
                              <a:gdLst>
                                <a:gd name="T0" fmla="*/ 0 w 5724"/>
                                <a:gd name="T1" fmla="*/ 2104 h 2123"/>
                                <a:gd name="T2" fmla="*/ 5724 w 5724"/>
                                <a:gd name="T3" fmla="*/ 2104 h 2123"/>
                                <a:gd name="T4" fmla="*/ 5724 w 5724"/>
                                <a:gd name="T5" fmla="*/ 2123 h 2123"/>
                                <a:gd name="T6" fmla="*/ 0 w 5724"/>
                                <a:gd name="T7" fmla="*/ 2123 h 2123"/>
                                <a:gd name="T8" fmla="*/ 0 w 5724"/>
                                <a:gd name="T9" fmla="*/ 2104 h 2123"/>
                                <a:gd name="T10" fmla="*/ 0 w 5724"/>
                                <a:gd name="T11" fmla="*/ 1578 h 2123"/>
                                <a:gd name="T12" fmla="*/ 5724 w 5724"/>
                                <a:gd name="T13" fmla="*/ 1578 h 2123"/>
                                <a:gd name="T14" fmla="*/ 5724 w 5724"/>
                                <a:gd name="T15" fmla="*/ 1597 h 2123"/>
                                <a:gd name="T16" fmla="*/ 0 w 5724"/>
                                <a:gd name="T17" fmla="*/ 1597 h 2123"/>
                                <a:gd name="T18" fmla="*/ 0 w 5724"/>
                                <a:gd name="T19" fmla="*/ 1578 h 2123"/>
                                <a:gd name="T20" fmla="*/ 0 w 5724"/>
                                <a:gd name="T21" fmla="*/ 1052 h 2123"/>
                                <a:gd name="T22" fmla="*/ 5724 w 5724"/>
                                <a:gd name="T23" fmla="*/ 1052 h 2123"/>
                                <a:gd name="T24" fmla="*/ 5724 w 5724"/>
                                <a:gd name="T25" fmla="*/ 1071 h 2123"/>
                                <a:gd name="T26" fmla="*/ 0 w 5724"/>
                                <a:gd name="T27" fmla="*/ 1071 h 2123"/>
                                <a:gd name="T28" fmla="*/ 0 w 5724"/>
                                <a:gd name="T29" fmla="*/ 1052 h 2123"/>
                                <a:gd name="T30" fmla="*/ 0 w 5724"/>
                                <a:gd name="T31" fmla="*/ 526 h 2123"/>
                                <a:gd name="T32" fmla="*/ 5724 w 5724"/>
                                <a:gd name="T33" fmla="*/ 526 h 2123"/>
                                <a:gd name="T34" fmla="*/ 5724 w 5724"/>
                                <a:gd name="T35" fmla="*/ 545 h 2123"/>
                                <a:gd name="T36" fmla="*/ 0 w 5724"/>
                                <a:gd name="T37" fmla="*/ 545 h 2123"/>
                                <a:gd name="T38" fmla="*/ 0 w 5724"/>
                                <a:gd name="T39" fmla="*/ 526 h 2123"/>
                                <a:gd name="T40" fmla="*/ 0 w 5724"/>
                                <a:gd name="T41" fmla="*/ 0 h 2123"/>
                                <a:gd name="T42" fmla="*/ 5724 w 5724"/>
                                <a:gd name="T43" fmla="*/ 0 h 2123"/>
                                <a:gd name="T44" fmla="*/ 5724 w 5724"/>
                                <a:gd name="T45" fmla="*/ 19 h 2123"/>
                                <a:gd name="T46" fmla="*/ 0 w 5724"/>
                                <a:gd name="T47" fmla="*/ 19 h 2123"/>
                                <a:gd name="T48" fmla="*/ 0 w 5724"/>
                                <a:gd name="T49" fmla="*/ 0 h 21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724" h="2123">
                                  <a:moveTo>
                                    <a:pt x="0" y="2104"/>
                                  </a:moveTo>
                                  <a:lnTo>
                                    <a:pt x="5724" y="2104"/>
                                  </a:lnTo>
                                  <a:lnTo>
                                    <a:pt x="5724" y="2123"/>
                                  </a:lnTo>
                                  <a:lnTo>
                                    <a:pt x="0" y="2123"/>
                                  </a:lnTo>
                                  <a:lnTo>
                                    <a:pt x="0" y="2104"/>
                                  </a:lnTo>
                                  <a:close/>
                                  <a:moveTo>
                                    <a:pt x="0" y="1578"/>
                                  </a:moveTo>
                                  <a:lnTo>
                                    <a:pt x="5724" y="1578"/>
                                  </a:lnTo>
                                  <a:lnTo>
                                    <a:pt x="5724" y="1597"/>
                                  </a:lnTo>
                                  <a:lnTo>
                                    <a:pt x="0" y="1597"/>
                                  </a:lnTo>
                                  <a:lnTo>
                                    <a:pt x="0" y="1578"/>
                                  </a:lnTo>
                                  <a:close/>
                                  <a:moveTo>
                                    <a:pt x="0" y="1052"/>
                                  </a:moveTo>
                                  <a:lnTo>
                                    <a:pt x="5724" y="1052"/>
                                  </a:lnTo>
                                  <a:lnTo>
                                    <a:pt x="5724" y="1071"/>
                                  </a:lnTo>
                                  <a:lnTo>
                                    <a:pt x="0" y="1071"/>
                                  </a:lnTo>
                                  <a:lnTo>
                                    <a:pt x="0" y="1052"/>
                                  </a:lnTo>
                                  <a:close/>
                                  <a:moveTo>
                                    <a:pt x="0" y="526"/>
                                  </a:moveTo>
                                  <a:lnTo>
                                    <a:pt x="5724" y="526"/>
                                  </a:lnTo>
                                  <a:lnTo>
                                    <a:pt x="5724" y="545"/>
                                  </a:lnTo>
                                  <a:lnTo>
                                    <a:pt x="0" y="545"/>
                                  </a:lnTo>
                                  <a:lnTo>
                                    <a:pt x="0" y="526"/>
                                  </a:lnTo>
                                  <a:close/>
                                  <a:moveTo>
                                    <a:pt x="0" y="0"/>
                                  </a:moveTo>
                                  <a:lnTo>
                                    <a:pt x="5724" y="0"/>
                                  </a:lnTo>
                                  <a:lnTo>
                                    <a:pt x="5724" y="19"/>
                                  </a:lnTo>
                                  <a:lnTo>
                                    <a:pt x="0" y="19"/>
                                  </a:lnTo>
                                  <a:lnTo>
                                    <a:pt x="0" y="0"/>
                                  </a:lnTo>
                                  <a:close/>
                                </a:path>
                              </a:pathLst>
                            </a:custGeom>
                            <a:solidFill>
                              <a:srgbClr val="FFFFFF"/>
                            </a:solidFill>
                            <a:ln w="7">
                              <a:solidFill>
                                <a:srgbClr val="FFFFFF"/>
                              </a:solidFill>
                              <a:bevel/>
                              <a:headEnd/>
                              <a:tailEnd/>
                            </a:ln>
                          </wps:spPr>
                          <wps:bodyPr rot="0" vert="horz" wrap="square" lIns="91440" tIns="45720" rIns="91440" bIns="45720" anchor="t" anchorCtr="0" upright="1">
                            <a:noAutofit/>
                          </wps:bodyPr>
                        </wps:wsp>
                        <wps:wsp>
                          <wps:cNvPr id="3759" name="Rectangle 2386"/>
                          <wps:cNvSpPr>
                            <a:spLocks noChangeArrowheads="1"/>
                          </wps:cNvSpPr>
                          <wps:spPr bwMode="auto">
                            <a:xfrm>
                              <a:off x="683" y="482"/>
                              <a:ext cx="7" cy="2630"/>
                            </a:xfrm>
                            <a:prstGeom prst="rect">
                              <a:avLst/>
                            </a:prstGeom>
                            <a:solidFill>
                              <a:srgbClr val="868686"/>
                            </a:solidFill>
                            <a:ln w="7">
                              <a:solidFill>
                                <a:srgbClr val="868686"/>
                              </a:solidFill>
                              <a:bevel/>
                              <a:headEnd/>
                              <a:tailEnd/>
                            </a:ln>
                          </wps:spPr>
                          <wps:bodyPr rot="0" vert="horz" wrap="square" lIns="91440" tIns="45720" rIns="91440" bIns="45720" anchor="t" anchorCtr="0" upright="1">
                            <a:noAutofit/>
                          </wps:bodyPr>
                        </wps:wsp>
                        <wps:wsp>
                          <wps:cNvPr id="3760" name="Freeform 2387"/>
                          <wps:cNvSpPr>
                            <a:spLocks noEditPoints="1"/>
                          </wps:cNvSpPr>
                          <wps:spPr bwMode="auto">
                            <a:xfrm>
                              <a:off x="650" y="478"/>
                              <a:ext cx="36" cy="2637"/>
                            </a:xfrm>
                            <a:custGeom>
                              <a:avLst/>
                              <a:gdLst>
                                <a:gd name="T0" fmla="*/ 0 w 36"/>
                                <a:gd name="T1" fmla="*/ 2631 h 2637"/>
                                <a:gd name="T2" fmla="*/ 36 w 36"/>
                                <a:gd name="T3" fmla="*/ 2631 h 2637"/>
                                <a:gd name="T4" fmla="*/ 36 w 36"/>
                                <a:gd name="T5" fmla="*/ 2637 h 2637"/>
                                <a:gd name="T6" fmla="*/ 0 w 36"/>
                                <a:gd name="T7" fmla="*/ 2637 h 2637"/>
                                <a:gd name="T8" fmla="*/ 0 w 36"/>
                                <a:gd name="T9" fmla="*/ 2631 h 2637"/>
                                <a:gd name="T10" fmla="*/ 0 w 36"/>
                                <a:gd name="T11" fmla="*/ 2371 h 2637"/>
                                <a:gd name="T12" fmla="*/ 36 w 36"/>
                                <a:gd name="T13" fmla="*/ 2371 h 2637"/>
                                <a:gd name="T14" fmla="*/ 36 w 36"/>
                                <a:gd name="T15" fmla="*/ 2377 h 2637"/>
                                <a:gd name="T16" fmla="*/ 0 w 36"/>
                                <a:gd name="T17" fmla="*/ 2377 h 2637"/>
                                <a:gd name="T18" fmla="*/ 0 w 36"/>
                                <a:gd name="T19" fmla="*/ 2371 h 2637"/>
                                <a:gd name="T20" fmla="*/ 0 w 36"/>
                                <a:gd name="T21" fmla="*/ 2105 h 2637"/>
                                <a:gd name="T22" fmla="*/ 36 w 36"/>
                                <a:gd name="T23" fmla="*/ 2105 h 2637"/>
                                <a:gd name="T24" fmla="*/ 36 w 36"/>
                                <a:gd name="T25" fmla="*/ 2111 h 2637"/>
                                <a:gd name="T26" fmla="*/ 0 w 36"/>
                                <a:gd name="T27" fmla="*/ 2111 h 2637"/>
                                <a:gd name="T28" fmla="*/ 0 w 36"/>
                                <a:gd name="T29" fmla="*/ 2105 h 2637"/>
                                <a:gd name="T30" fmla="*/ 0 w 36"/>
                                <a:gd name="T31" fmla="*/ 1845 h 2637"/>
                                <a:gd name="T32" fmla="*/ 36 w 36"/>
                                <a:gd name="T33" fmla="*/ 1845 h 2637"/>
                                <a:gd name="T34" fmla="*/ 36 w 36"/>
                                <a:gd name="T35" fmla="*/ 1851 h 2637"/>
                                <a:gd name="T36" fmla="*/ 0 w 36"/>
                                <a:gd name="T37" fmla="*/ 1851 h 2637"/>
                                <a:gd name="T38" fmla="*/ 0 w 36"/>
                                <a:gd name="T39" fmla="*/ 1845 h 2637"/>
                                <a:gd name="T40" fmla="*/ 0 w 36"/>
                                <a:gd name="T41" fmla="*/ 1579 h 2637"/>
                                <a:gd name="T42" fmla="*/ 36 w 36"/>
                                <a:gd name="T43" fmla="*/ 1579 h 2637"/>
                                <a:gd name="T44" fmla="*/ 36 w 36"/>
                                <a:gd name="T45" fmla="*/ 1585 h 2637"/>
                                <a:gd name="T46" fmla="*/ 0 w 36"/>
                                <a:gd name="T47" fmla="*/ 1585 h 2637"/>
                                <a:gd name="T48" fmla="*/ 0 w 36"/>
                                <a:gd name="T49" fmla="*/ 1579 h 2637"/>
                                <a:gd name="T50" fmla="*/ 0 w 36"/>
                                <a:gd name="T51" fmla="*/ 1312 h 2637"/>
                                <a:gd name="T52" fmla="*/ 36 w 36"/>
                                <a:gd name="T53" fmla="*/ 1312 h 2637"/>
                                <a:gd name="T54" fmla="*/ 36 w 36"/>
                                <a:gd name="T55" fmla="*/ 1319 h 2637"/>
                                <a:gd name="T56" fmla="*/ 0 w 36"/>
                                <a:gd name="T57" fmla="*/ 1319 h 2637"/>
                                <a:gd name="T58" fmla="*/ 0 w 36"/>
                                <a:gd name="T59" fmla="*/ 1312 h 2637"/>
                                <a:gd name="T60" fmla="*/ 0 w 36"/>
                                <a:gd name="T61" fmla="*/ 1053 h 2637"/>
                                <a:gd name="T62" fmla="*/ 36 w 36"/>
                                <a:gd name="T63" fmla="*/ 1053 h 2637"/>
                                <a:gd name="T64" fmla="*/ 36 w 36"/>
                                <a:gd name="T65" fmla="*/ 1059 h 2637"/>
                                <a:gd name="T66" fmla="*/ 0 w 36"/>
                                <a:gd name="T67" fmla="*/ 1059 h 2637"/>
                                <a:gd name="T68" fmla="*/ 0 w 36"/>
                                <a:gd name="T69" fmla="*/ 1053 h 2637"/>
                                <a:gd name="T70" fmla="*/ 0 w 36"/>
                                <a:gd name="T71" fmla="*/ 786 h 2637"/>
                                <a:gd name="T72" fmla="*/ 36 w 36"/>
                                <a:gd name="T73" fmla="*/ 786 h 2637"/>
                                <a:gd name="T74" fmla="*/ 36 w 36"/>
                                <a:gd name="T75" fmla="*/ 793 h 2637"/>
                                <a:gd name="T76" fmla="*/ 0 w 36"/>
                                <a:gd name="T77" fmla="*/ 793 h 2637"/>
                                <a:gd name="T78" fmla="*/ 0 w 36"/>
                                <a:gd name="T79" fmla="*/ 786 h 2637"/>
                                <a:gd name="T80" fmla="*/ 0 w 36"/>
                                <a:gd name="T81" fmla="*/ 527 h 2637"/>
                                <a:gd name="T82" fmla="*/ 36 w 36"/>
                                <a:gd name="T83" fmla="*/ 527 h 2637"/>
                                <a:gd name="T84" fmla="*/ 36 w 36"/>
                                <a:gd name="T85" fmla="*/ 533 h 2637"/>
                                <a:gd name="T86" fmla="*/ 0 w 36"/>
                                <a:gd name="T87" fmla="*/ 533 h 2637"/>
                                <a:gd name="T88" fmla="*/ 0 w 36"/>
                                <a:gd name="T89" fmla="*/ 527 h 2637"/>
                                <a:gd name="T90" fmla="*/ 0 w 36"/>
                                <a:gd name="T91" fmla="*/ 260 h 2637"/>
                                <a:gd name="T92" fmla="*/ 36 w 36"/>
                                <a:gd name="T93" fmla="*/ 260 h 2637"/>
                                <a:gd name="T94" fmla="*/ 36 w 36"/>
                                <a:gd name="T95" fmla="*/ 267 h 2637"/>
                                <a:gd name="T96" fmla="*/ 0 w 36"/>
                                <a:gd name="T97" fmla="*/ 267 h 2637"/>
                                <a:gd name="T98" fmla="*/ 0 w 36"/>
                                <a:gd name="T99" fmla="*/ 260 h 2637"/>
                                <a:gd name="T100" fmla="*/ 0 w 36"/>
                                <a:gd name="T101" fmla="*/ 0 h 2637"/>
                                <a:gd name="T102" fmla="*/ 36 w 36"/>
                                <a:gd name="T103" fmla="*/ 0 h 2637"/>
                                <a:gd name="T104" fmla="*/ 36 w 36"/>
                                <a:gd name="T105" fmla="*/ 7 h 2637"/>
                                <a:gd name="T106" fmla="*/ 0 w 36"/>
                                <a:gd name="T107" fmla="*/ 7 h 2637"/>
                                <a:gd name="T108" fmla="*/ 0 w 36"/>
                                <a:gd name="T109" fmla="*/ 0 h 26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6" h="2637">
                                  <a:moveTo>
                                    <a:pt x="0" y="2631"/>
                                  </a:moveTo>
                                  <a:lnTo>
                                    <a:pt x="36" y="2631"/>
                                  </a:lnTo>
                                  <a:lnTo>
                                    <a:pt x="36" y="2637"/>
                                  </a:lnTo>
                                  <a:lnTo>
                                    <a:pt x="0" y="2637"/>
                                  </a:lnTo>
                                  <a:lnTo>
                                    <a:pt x="0" y="2631"/>
                                  </a:lnTo>
                                  <a:close/>
                                  <a:moveTo>
                                    <a:pt x="0" y="2371"/>
                                  </a:moveTo>
                                  <a:lnTo>
                                    <a:pt x="36" y="2371"/>
                                  </a:lnTo>
                                  <a:lnTo>
                                    <a:pt x="36" y="2377"/>
                                  </a:lnTo>
                                  <a:lnTo>
                                    <a:pt x="0" y="2377"/>
                                  </a:lnTo>
                                  <a:lnTo>
                                    <a:pt x="0" y="2371"/>
                                  </a:lnTo>
                                  <a:close/>
                                  <a:moveTo>
                                    <a:pt x="0" y="2105"/>
                                  </a:moveTo>
                                  <a:lnTo>
                                    <a:pt x="36" y="2105"/>
                                  </a:lnTo>
                                  <a:lnTo>
                                    <a:pt x="36" y="2111"/>
                                  </a:lnTo>
                                  <a:lnTo>
                                    <a:pt x="0" y="2111"/>
                                  </a:lnTo>
                                  <a:lnTo>
                                    <a:pt x="0" y="2105"/>
                                  </a:lnTo>
                                  <a:close/>
                                  <a:moveTo>
                                    <a:pt x="0" y="1845"/>
                                  </a:moveTo>
                                  <a:lnTo>
                                    <a:pt x="36" y="1845"/>
                                  </a:lnTo>
                                  <a:lnTo>
                                    <a:pt x="36" y="1851"/>
                                  </a:lnTo>
                                  <a:lnTo>
                                    <a:pt x="0" y="1851"/>
                                  </a:lnTo>
                                  <a:lnTo>
                                    <a:pt x="0" y="1845"/>
                                  </a:lnTo>
                                  <a:close/>
                                  <a:moveTo>
                                    <a:pt x="0" y="1579"/>
                                  </a:moveTo>
                                  <a:lnTo>
                                    <a:pt x="36" y="1579"/>
                                  </a:lnTo>
                                  <a:lnTo>
                                    <a:pt x="36" y="1585"/>
                                  </a:lnTo>
                                  <a:lnTo>
                                    <a:pt x="0" y="1585"/>
                                  </a:lnTo>
                                  <a:lnTo>
                                    <a:pt x="0" y="1579"/>
                                  </a:lnTo>
                                  <a:close/>
                                  <a:moveTo>
                                    <a:pt x="0" y="1312"/>
                                  </a:moveTo>
                                  <a:lnTo>
                                    <a:pt x="36" y="1312"/>
                                  </a:lnTo>
                                  <a:lnTo>
                                    <a:pt x="36" y="1319"/>
                                  </a:lnTo>
                                  <a:lnTo>
                                    <a:pt x="0" y="1319"/>
                                  </a:lnTo>
                                  <a:lnTo>
                                    <a:pt x="0" y="1312"/>
                                  </a:lnTo>
                                  <a:close/>
                                  <a:moveTo>
                                    <a:pt x="0" y="1053"/>
                                  </a:moveTo>
                                  <a:lnTo>
                                    <a:pt x="36" y="1053"/>
                                  </a:lnTo>
                                  <a:lnTo>
                                    <a:pt x="36" y="1059"/>
                                  </a:lnTo>
                                  <a:lnTo>
                                    <a:pt x="0" y="1059"/>
                                  </a:lnTo>
                                  <a:lnTo>
                                    <a:pt x="0" y="1053"/>
                                  </a:lnTo>
                                  <a:close/>
                                  <a:moveTo>
                                    <a:pt x="0" y="786"/>
                                  </a:moveTo>
                                  <a:lnTo>
                                    <a:pt x="36" y="786"/>
                                  </a:lnTo>
                                  <a:lnTo>
                                    <a:pt x="36" y="793"/>
                                  </a:lnTo>
                                  <a:lnTo>
                                    <a:pt x="0" y="793"/>
                                  </a:lnTo>
                                  <a:lnTo>
                                    <a:pt x="0" y="786"/>
                                  </a:lnTo>
                                  <a:close/>
                                  <a:moveTo>
                                    <a:pt x="0" y="527"/>
                                  </a:moveTo>
                                  <a:lnTo>
                                    <a:pt x="36" y="527"/>
                                  </a:lnTo>
                                  <a:lnTo>
                                    <a:pt x="36" y="533"/>
                                  </a:lnTo>
                                  <a:lnTo>
                                    <a:pt x="0" y="533"/>
                                  </a:lnTo>
                                  <a:lnTo>
                                    <a:pt x="0" y="527"/>
                                  </a:lnTo>
                                  <a:close/>
                                  <a:moveTo>
                                    <a:pt x="0" y="260"/>
                                  </a:moveTo>
                                  <a:lnTo>
                                    <a:pt x="36" y="260"/>
                                  </a:lnTo>
                                  <a:lnTo>
                                    <a:pt x="36" y="267"/>
                                  </a:lnTo>
                                  <a:lnTo>
                                    <a:pt x="0" y="267"/>
                                  </a:lnTo>
                                  <a:lnTo>
                                    <a:pt x="0" y="260"/>
                                  </a:lnTo>
                                  <a:close/>
                                  <a:moveTo>
                                    <a:pt x="0" y="0"/>
                                  </a:moveTo>
                                  <a:lnTo>
                                    <a:pt x="36" y="0"/>
                                  </a:lnTo>
                                  <a:lnTo>
                                    <a:pt x="36" y="7"/>
                                  </a:lnTo>
                                  <a:lnTo>
                                    <a:pt x="0" y="7"/>
                                  </a:lnTo>
                                  <a:lnTo>
                                    <a:pt x="0" y="0"/>
                                  </a:lnTo>
                                  <a:close/>
                                </a:path>
                              </a:pathLst>
                            </a:custGeom>
                            <a:solidFill>
                              <a:srgbClr val="868686"/>
                            </a:solidFill>
                            <a:ln w="7">
                              <a:solidFill>
                                <a:srgbClr val="868686"/>
                              </a:solidFill>
                              <a:bevel/>
                              <a:headEnd/>
                              <a:tailEnd/>
                            </a:ln>
                          </wps:spPr>
                          <wps:bodyPr rot="0" vert="horz" wrap="square" lIns="91440" tIns="45720" rIns="91440" bIns="45720" anchor="t" anchorCtr="0" upright="1">
                            <a:noAutofit/>
                          </wps:bodyPr>
                        </wps:wsp>
                        <wps:wsp>
                          <wps:cNvPr id="3761" name="Rectangle 2388"/>
                          <wps:cNvSpPr>
                            <a:spLocks noChangeArrowheads="1"/>
                          </wps:cNvSpPr>
                          <wps:spPr bwMode="auto">
                            <a:xfrm>
                              <a:off x="686" y="3109"/>
                              <a:ext cx="5724" cy="6"/>
                            </a:xfrm>
                            <a:prstGeom prst="rect">
                              <a:avLst/>
                            </a:prstGeom>
                            <a:solidFill>
                              <a:srgbClr val="868686"/>
                            </a:solidFill>
                            <a:ln w="7">
                              <a:solidFill>
                                <a:srgbClr val="868686"/>
                              </a:solidFill>
                              <a:bevel/>
                              <a:headEnd/>
                              <a:tailEnd/>
                            </a:ln>
                          </wps:spPr>
                          <wps:bodyPr rot="0" vert="horz" wrap="square" lIns="91440" tIns="45720" rIns="91440" bIns="45720" anchor="t" anchorCtr="0" upright="1">
                            <a:noAutofit/>
                          </wps:bodyPr>
                        </wps:wsp>
                        <wps:wsp>
                          <wps:cNvPr id="3762" name="Freeform 2389"/>
                          <wps:cNvSpPr>
                            <a:spLocks noEditPoints="1"/>
                          </wps:cNvSpPr>
                          <wps:spPr bwMode="auto">
                            <a:xfrm>
                              <a:off x="683" y="3074"/>
                              <a:ext cx="5730" cy="38"/>
                            </a:xfrm>
                            <a:custGeom>
                              <a:avLst/>
                              <a:gdLst>
                                <a:gd name="T0" fmla="*/ 7 w 5730"/>
                                <a:gd name="T1" fmla="*/ 38 h 38"/>
                                <a:gd name="T2" fmla="*/ 0 w 5730"/>
                                <a:gd name="T3" fmla="*/ 0 h 38"/>
                                <a:gd name="T4" fmla="*/ 390 w 5730"/>
                                <a:gd name="T5" fmla="*/ 0 h 38"/>
                                <a:gd name="T6" fmla="*/ 383 w 5730"/>
                                <a:gd name="T7" fmla="*/ 38 h 38"/>
                                <a:gd name="T8" fmla="*/ 390 w 5730"/>
                                <a:gd name="T9" fmla="*/ 0 h 38"/>
                                <a:gd name="T10" fmla="*/ 773 w 5730"/>
                                <a:gd name="T11" fmla="*/ 38 h 38"/>
                                <a:gd name="T12" fmla="*/ 766 w 5730"/>
                                <a:gd name="T13" fmla="*/ 0 h 38"/>
                                <a:gd name="T14" fmla="*/ 1149 w 5730"/>
                                <a:gd name="T15" fmla="*/ 0 h 38"/>
                                <a:gd name="T16" fmla="*/ 1142 w 5730"/>
                                <a:gd name="T17" fmla="*/ 38 h 38"/>
                                <a:gd name="T18" fmla="*/ 1149 w 5730"/>
                                <a:gd name="T19" fmla="*/ 0 h 38"/>
                                <a:gd name="T20" fmla="*/ 1532 w 5730"/>
                                <a:gd name="T21" fmla="*/ 38 h 38"/>
                                <a:gd name="T22" fmla="*/ 1525 w 5730"/>
                                <a:gd name="T23" fmla="*/ 0 h 38"/>
                                <a:gd name="T24" fmla="*/ 1915 w 5730"/>
                                <a:gd name="T25" fmla="*/ 0 h 38"/>
                                <a:gd name="T26" fmla="*/ 1908 w 5730"/>
                                <a:gd name="T27" fmla="*/ 38 h 38"/>
                                <a:gd name="T28" fmla="*/ 1915 w 5730"/>
                                <a:gd name="T29" fmla="*/ 0 h 38"/>
                                <a:gd name="T30" fmla="*/ 2298 w 5730"/>
                                <a:gd name="T31" fmla="*/ 38 h 38"/>
                                <a:gd name="T32" fmla="*/ 2291 w 5730"/>
                                <a:gd name="T33" fmla="*/ 0 h 38"/>
                                <a:gd name="T34" fmla="*/ 2681 w 5730"/>
                                <a:gd name="T35" fmla="*/ 0 h 38"/>
                                <a:gd name="T36" fmla="*/ 2674 w 5730"/>
                                <a:gd name="T37" fmla="*/ 38 h 38"/>
                                <a:gd name="T38" fmla="*/ 2681 w 5730"/>
                                <a:gd name="T39" fmla="*/ 0 h 38"/>
                                <a:gd name="T40" fmla="*/ 3057 w 5730"/>
                                <a:gd name="T41" fmla="*/ 38 h 38"/>
                                <a:gd name="T42" fmla="*/ 3049 w 5730"/>
                                <a:gd name="T43" fmla="*/ 0 h 38"/>
                                <a:gd name="T44" fmla="*/ 3440 w 5730"/>
                                <a:gd name="T45" fmla="*/ 0 h 38"/>
                                <a:gd name="T46" fmla="*/ 3432 w 5730"/>
                                <a:gd name="T47" fmla="*/ 38 h 38"/>
                                <a:gd name="T48" fmla="*/ 3440 w 5730"/>
                                <a:gd name="T49" fmla="*/ 0 h 38"/>
                                <a:gd name="T50" fmla="*/ 3823 w 5730"/>
                                <a:gd name="T51" fmla="*/ 38 h 38"/>
                                <a:gd name="T52" fmla="*/ 3815 w 5730"/>
                                <a:gd name="T53" fmla="*/ 0 h 38"/>
                                <a:gd name="T54" fmla="*/ 4206 w 5730"/>
                                <a:gd name="T55" fmla="*/ 0 h 38"/>
                                <a:gd name="T56" fmla="*/ 4198 w 5730"/>
                                <a:gd name="T57" fmla="*/ 38 h 38"/>
                                <a:gd name="T58" fmla="*/ 4206 w 5730"/>
                                <a:gd name="T59" fmla="*/ 0 h 38"/>
                                <a:gd name="T60" fmla="*/ 4589 w 5730"/>
                                <a:gd name="T61" fmla="*/ 38 h 38"/>
                                <a:gd name="T62" fmla="*/ 4581 w 5730"/>
                                <a:gd name="T63" fmla="*/ 0 h 38"/>
                                <a:gd name="T64" fmla="*/ 4964 w 5730"/>
                                <a:gd name="T65" fmla="*/ 0 h 38"/>
                                <a:gd name="T66" fmla="*/ 4957 w 5730"/>
                                <a:gd name="T67" fmla="*/ 38 h 38"/>
                                <a:gd name="T68" fmla="*/ 4964 w 5730"/>
                                <a:gd name="T69" fmla="*/ 0 h 38"/>
                                <a:gd name="T70" fmla="*/ 5347 w 5730"/>
                                <a:gd name="T71" fmla="*/ 38 h 38"/>
                                <a:gd name="T72" fmla="*/ 5340 w 5730"/>
                                <a:gd name="T73" fmla="*/ 0 h 38"/>
                                <a:gd name="T74" fmla="*/ 5730 w 5730"/>
                                <a:gd name="T75" fmla="*/ 0 h 38"/>
                                <a:gd name="T76" fmla="*/ 5723 w 5730"/>
                                <a:gd name="T77" fmla="*/ 38 h 38"/>
                                <a:gd name="T78" fmla="*/ 5730 w 5730"/>
                                <a:gd name="T79" fmla="*/ 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730" h="38">
                                  <a:moveTo>
                                    <a:pt x="7" y="0"/>
                                  </a:moveTo>
                                  <a:lnTo>
                                    <a:pt x="7" y="38"/>
                                  </a:lnTo>
                                  <a:lnTo>
                                    <a:pt x="0" y="38"/>
                                  </a:lnTo>
                                  <a:lnTo>
                                    <a:pt x="0" y="0"/>
                                  </a:lnTo>
                                  <a:lnTo>
                                    <a:pt x="7" y="0"/>
                                  </a:lnTo>
                                  <a:close/>
                                  <a:moveTo>
                                    <a:pt x="390" y="0"/>
                                  </a:moveTo>
                                  <a:lnTo>
                                    <a:pt x="390" y="38"/>
                                  </a:lnTo>
                                  <a:lnTo>
                                    <a:pt x="383" y="38"/>
                                  </a:lnTo>
                                  <a:lnTo>
                                    <a:pt x="383" y="0"/>
                                  </a:lnTo>
                                  <a:lnTo>
                                    <a:pt x="390" y="0"/>
                                  </a:lnTo>
                                  <a:close/>
                                  <a:moveTo>
                                    <a:pt x="773" y="0"/>
                                  </a:moveTo>
                                  <a:lnTo>
                                    <a:pt x="773" y="38"/>
                                  </a:lnTo>
                                  <a:lnTo>
                                    <a:pt x="766" y="38"/>
                                  </a:lnTo>
                                  <a:lnTo>
                                    <a:pt x="766" y="0"/>
                                  </a:lnTo>
                                  <a:lnTo>
                                    <a:pt x="773" y="0"/>
                                  </a:lnTo>
                                  <a:close/>
                                  <a:moveTo>
                                    <a:pt x="1149" y="0"/>
                                  </a:moveTo>
                                  <a:lnTo>
                                    <a:pt x="1149" y="38"/>
                                  </a:lnTo>
                                  <a:lnTo>
                                    <a:pt x="1142" y="38"/>
                                  </a:lnTo>
                                  <a:lnTo>
                                    <a:pt x="1142" y="0"/>
                                  </a:lnTo>
                                  <a:lnTo>
                                    <a:pt x="1149" y="0"/>
                                  </a:lnTo>
                                  <a:close/>
                                  <a:moveTo>
                                    <a:pt x="1532" y="0"/>
                                  </a:moveTo>
                                  <a:lnTo>
                                    <a:pt x="1532" y="38"/>
                                  </a:lnTo>
                                  <a:lnTo>
                                    <a:pt x="1525" y="38"/>
                                  </a:lnTo>
                                  <a:lnTo>
                                    <a:pt x="1525" y="0"/>
                                  </a:lnTo>
                                  <a:lnTo>
                                    <a:pt x="1532" y="0"/>
                                  </a:lnTo>
                                  <a:close/>
                                  <a:moveTo>
                                    <a:pt x="1915" y="0"/>
                                  </a:moveTo>
                                  <a:lnTo>
                                    <a:pt x="1915" y="38"/>
                                  </a:lnTo>
                                  <a:lnTo>
                                    <a:pt x="1908" y="38"/>
                                  </a:lnTo>
                                  <a:lnTo>
                                    <a:pt x="1908" y="0"/>
                                  </a:lnTo>
                                  <a:lnTo>
                                    <a:pt x="1915" y="0"/>
                                  </a:lnTo>
                                  <a:close/>
                                  <a:moveTo>
                                    <a:pt x="2298" y="0"/>
                                  </a:moveTo>
                                  <a:lnTo>
                                    <a:pt x="2298" y="38"/>
                                  </a:lnTo>
                                  <a:lnTo>
                                    <a:pt x="2291" y="38"/>
                                  </a:lnTo>
                                  <a:lnTo>
                                    <a:pt x="2291" y="0"/>
                                  </a:lnTo>
                                  <a:lnTo>
                                    <a:pt x="2298" y="0"/>
                                  </a:lnTo>
                                  <a:close/>
                                  <a:moveTo>
                                    <a:pt x="2681" y="0"/>
                                  </a:moveTo>
                                  <a:lnTo>
                                    <a:pt x="2681" y="38"/>
                                  </a:lnTo>
                                  <a:lnTo>
                                    <a:pt x="2674" y="38"/>
                                  </a:lnTo>
                                  <a:lnTo>
                                    <a:pt x="2674" y="0"/>
                                  </a:lnTo>
                                  <a:lnTo>
                                    <a:pt x="2681" y="0"/>
                                  </a:lnTo>
                                  <a:close/>
                                  <a:moveTo>
                                    <a:pt x="3057" y="0"/>
                                  </a:moveTo>
                                  <a:lnTo>
                                    <a:pt x="3057" y="38"/>
                                  </a:lnTo>
                                  <a:lnTo>
                                    <a:pt x="3049" y="38"/>
                                  </a:lnTo>
                                  <a:lnTo>
                                    <a:pt x="3049" y="0"/>
                                  </a:lnTo>
                                  <a:lnTo>
                                    <a:pt x="3057" y="0"/>
                                  </a:lnTo>
                                  <a:close/>
                                  <a:moveTo>
                                    <a:pt x="3440" y="0"/>
                                  </a:moveTo>
                                  <a:lnTo>
                                    <a:pt x="3440" y="38"/>
                                  </a:lnTo>
                                  <a:lnTo>
                                    <a:pt x="3432" y="38"/>
                                  </a:lnTo>
                                  <a:lnTo>
                                    <a:pt x="3432" y="0"/>
                                  </a:lnTo>
                                  <a:lnTo>
                                    <a:pt x="3440" y="0"/>
                                  </a:lnTo>
                                  <a:close/>
                                  <a:moveTo>
                                    <a:pt x="3823" y="0"/>
                                  </a:moveTo>
                                  <a:lnTo>
                                    <a:pt x="3823" y="38"/>
                                  </a:lnTo>
                                  <a:lnTo>
                                    <a:pt x="3815" y="38"/>
                                  </a:lnTo>
                                  <a:lnTo>
                                    <a:pt x="3815" y="0"/>
                                  </a:lnTo>
                                  <a:lnTo>
                                    <a:pt x="3823" y="0"/>
                                  </a:lnTo>
                                  <a:close/>
                                  <a:moveTo>
                                    <a:pt x="4206" y="0"/>
                                  </a:moveTo>
                                  <a:lnTo>
                                    <a:pt x="4206" y="38"/>
                                  </a:lnTo>
                                  <a:lnTo>
                                    <a:pt x="4198" y="38"/>
                                  </a:lnTo>
                                  <a:lnTo>
                                    <a:pt x="4198" y="0"/>
                                  </a:lnTo>
                                  <a:lnTo>
                                    <a:pt x="4206" y="0"/>
                                  </a:lnTo>
                                  <a:close/>
                                  <a:moveTo>
                                    <a:pt x="4589" y="0"/>
                                  </a:moveTo>
                                  <a:lnTo>
                                    <a:pt x="4589" y="38"/>
                                  </a:lnTo>
                                  <a:lnTo>
                                    <a:pt x="4581" y="38"/>
                                  </a:lnTo>
                                  <a:lnTo>
                                    <a:pt x="4581" y="0"/>
                                  </a:lnTo>
                                  <a:lnTo>
                                    <a:pt x="4589" y="0"/>
                                  </a:lnTo>
                                  <a:close/>
                                  <a:moveTo>
                                    <a:pt x="4964" y="0"/>
                                  </a:moveTo>
                                  <a:lnTo>
                                    <a:pt x="4964" y="38"/>
                                  </a:lnTo>
                                  <a:lnTo>
                                    <a:pt x="4957" y="38"/>
                                  </a:lnTo>
                                  <a:lnTo>
                                    <a:pt x="4957" y="0"/>
                                  </a:lnTo>
                                  <a:lnTo>
                                    <a:pt x="4964" y="0"/>
                                  </a:lnTo>
                                  <a:close/>
                                  <a:moveTo>
                                    <a:pt x="5347" y="0"/>
                                  </a:moveTo>
                                  <a:lnTo>
                                    <a:pt x="5347" y="38"/>
                                  </a:lnTo>
                                  <a:lnTo>
                                    <a:pt x="5340" y="38"/>
                                  </a:lnTo>
                                  <a:lnTo>
                                    <a:pt x="5340" y="0"/>
                                  </a:lnTo>
                                  <a:lnTo>
                                    <a:pt x="5347" y="0"/>
                                  </a:lnTo>
                                  <a:close/>
                                  <a:moveTo>
                                    <a:pt x="5730" y="0"/>
                                  </a:moveTo>
                                  <a:lnTo>
                                    <a:pt x="5730" y="38"/>
                                  </a:lnTo>
                                  <a:lnTo>
                                    <a:pt x="5723" y="38"/>
                                  </a:lnTo>
                                  <a:lnTo>
                                    <a:pt x="5723" y="0"/>
                                  </a:lnTo>
                                  <a:lnTo>
                                    <a:pt x="5730" y="0"/>
                                  </a:lnTo>
                                  <a:close/>
                                </a:path>
                              </a:pathLst>
                            </a:custGeom>
                            <a:solidFill>
                              <a:srgbClr val="868686"/>
                            </a:solidFill>
                            <a:ln w="7">
                              <a:solidFill>
                                <a:srgbClr val="868686"/>
                              </a:solidFill>
                              <a:bevel/>
                              <a:headEnd/>
                              <a:tailEnd/>
                            </a:ln>
                          </wps:spPr>
                          <wps:bodyPr rot="0" vert="horz" wrap="square" lIns="91440" tIns="45720" rIns="91440" bIns="45720" anchor="t" anchorCtr="0" upright="1">
                            <a:noAutofit/>
                          </wps:bodyPr>
                        </wps:wsp>
                        <wps:wsp>
                          <wps:cNvPr id="3763" name="Freeform 2390"/>
                          <wps:cNvSpPr>
                            <a:spLocks noEditPoints="1"/>
                          </wps:cNvSpPr>
                          <wps:spPr bwMode="auto">
                            <a:xfrm>
                              <a:off x="674" y="1424"/>
                              <a:ext cx="216" cy="406"/>
                            </a:xfrm>
                            <a:custGeom>
                              <a:avLst/>
                              <a:gdLst>
                                <a:gd name="T0" fmla="*/ 5 w 477"/>
                                <a:gd name="T1" fmla="*/ 987 h 1024"/>
                                <a:gd name="T2" fmla="*/ 50 w 477"/>
                                <a:gd name="T3" fmla="*/ 1006 h 1024"/>
                                <a:gd name="T4" fmla="*/ 18 w 477"/>
                                <a:gd name="T5" fmla="*/ 1019 h 1024"/>
                                <a:gd name="T6" fmla="*/ 44 w 477"/>
                                <a:gd name="T7" fmla="*/ 899 h 1024"/>
                                <a:gd name="T8" fmla="*/ 75 w 477"/>
                                <a:gd name="T9" fmla="*/ 886 h 1024"/>
                                <a:gd name="T10" fmla="*/ 88 w 477"/>
                                <a:gd name="T11" fmla="*/ 918 h 1024"/>
                                <a:gd name="T12" fmla="*/ 44 w 477"/>
                                <a:gd name="T13" fmla="*/ 899 h 1024"/>
                                <a:gd name="T14" fmla="*/ 82 w 477"/>
                                <a:gd name="T15" fmla="*/ 811 h 1024"/>
                                <a:gd name="T16" fmla="*/ 126 w 477"/>
                                <a:gd name="T17" fmla="*/ 830 h 1024"/>
                                <a:gd name="T18" fmla="*/ 95 w 477"/>
                                <a:gd name="T19" fmla="*/ 842 h 1024"/>
                                <a:gd name="T20" fmla="*/ 120 w 477"/>
                                <a:gd name="T21" fmla="*/ 723 h 1024"/>
                                <a:gd name="T22" fmla="*/ 152 w 477"/>
                                <a:gd name="T23" fmla="*/ 710 h 1024"/>
                                <a:gd name="T24" fmla="*/ 165 w 477"/>
                                <a:gd name="T25" fmla="*/ 742 h 1024"/>
                                <a:gd name="T26" fmla="*/ 120 w 477"/>
                                <a:gd name="T27" fmla="*/ 723 h 1024"/>
                                <a:gd name="T28" fmla="*/ 159 w 477"/>
                                <a:gd name="T29" fmla="*/ 635 h 1024"/>
                                <a:gd name="T30" fmla="*/ 203 w 477"/>
                                <a:gd name="T31" fmla="*/ 654 h 1024"/>
                                <a:gd name="T32" fmla="*/ 171 w 477"/>
                                <a:gd name="T33" fmla="*/ 666 h 1024"/>
                                <a:gd name="T34" fmla="*/ 197 w 477"/>
                                <a:gd name="T35" fmla="*/ 547 h 1024"/>
                                <a:gd name="T36" fmla="*/ 229 w 477"/>
                                <a:gd name="T37" fmla="*/ 534 h 1024"/>
                                <a:gd name="T38" fmla="*/ 241 w 477"/>
                                <a:gd name="T39" fmla="*/ 566 h 1024"/>
                                <a:gd name="T40" fmla="*/ 197 w 477"/>
                                <a:gd name="T41" fmla="*/ 547 h 1024"/>
                                <a:gd name="T42" fmla="*/ 236 w 477"/>
                                <a:gd name="T43" fmla="*/ 459 h 1024"/>
                                <a:gd name="T44" fmla="*/ 280 w 477"/>
                                <a:gd name="T45" fmla="*/ 478 h 1024"/>
                                <a:gd name="T46" fmla="*/ 248 w 477"/>
                                <a:gd name="T47" fmla="*/ 490 h 1024"/>
                                <a:gd name="T48" fmla="*/ 274 w 477"/>
                                <a:gd name="T49" fmla="*/ 371 h 1024"/>
                                <a:gd name="T50" fmla="*/ 305 w 477"/>
                                <a:gd name="T51" fmla="*/ 358 h 1024"/>
                                <a:gd name="T52" fmla="*/ 318 w 477"/>
                                <a:gd name="T53" fmla="*/ 390 h 1024"/>
                                <a:gd name="T54" fmla="*/ 274 w 477"/>
                                <a:gd name="T55" fmla="*/ 371 h 1024"/>
                                <a:gd name="T56" fmla="*/ 312 w 477"/>
                                <a:gd name="T57" fmla="*/ 282 h 1024"/>
                                <a:gd name="T58" fmla="*/ 356 w 477"/>
                                <a:gd name="T59" fmla="*/ 301 h 1024"/>
                                <a:gd name="T60" fmla="*/ 325 w 477"/>
                                <a:gd name="T61" fmla="*/ 314 h 1024"/>
                                <a:gd name="T62" fmla="*/ 351 w 477"/>
                                <a:gd name="T63" fmla="*/ 194 h 1024"/>
                                <a:gd name="T64" fmla="*/ 382 w 477"/>
                                <a:gd name="T65" fmla="*/ 182 h 1024"/>
                                <a:gd name="T66" fmla="*/ 395 w 477"/>
                                <a:gd name="T67" fmla="*/ 213 h 1024"/>
                                <a:gd name="T68" fmla="*/ 351 w 477"/>
                                <a:gd name="T69" fmla="*/ 194 h 1024"/>
                                <a:gd name="T70" fmla="*/ 389 w 477"/>
                                <a:gd name="T71" fmla="*/ 106 h 1024"/>
                                <a:gd name="T72" fmla="*/ 433 w 477"/>
                                <a:gd name="T73" fmla="*/ 125 h 1024"/>
                                <a:gd name="T74" fmla="*/ 401 w 477"/>
                                <a:gd name="T75" fmla="*/ 138 h 1024"/>
                                <a:gd name="T76" fmla="*/ 427 w 477"/>
                                <a:gd name="T77" fmla="*/ 18 h 1024"/>
                                <a:gd name="T78" fmla="*/ 459 w 477"/>
                                <a:gd name="T79" fmla="*/ 6 h 1024"/>
                                <a:gd name="T80" fmla="*/ 471 w 477"/>
                                <a:gd name="T81" fmla="*/ 37 h 1024"/>
                                <a:gd name="T82" fmla="*/ 427 w 477"/>
                                <a:gd name="T83" fmla="*/ 18 h 10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77" h="1024">
                                  <a:moveTo>
                                    <a:pt x="5" y="987"/>
                                  </a:moveTo>
                                  <a:lnTo>
                                    <a:pt x="5" y="987"/>
                                  </a:lnTo>
                                  <a:cubicBezTo>
                                    <a:pt x="11" y="975"/>
                                    <a:pt x="25" y="969"/>
                                    <a:pt x="37" y="974"/>
                                  </a:cubicBezTo>
                                  <a:cubicBezTo>
                                    <a:pt x="49" y="980"/>
                                    <a:pt x="55" y="994"/>
                                    <a:pt x="50" y="1006"/>
                                  </a:cubicBezTo>
                                  <a:lnTo>
                                    <a:pt x="50" y="1006"/>
                                  </a:lnTo>
                                  <a:cubicBezTo>
                                    <a:pt x="44" y="1018"/>
                                    <a:pt x="30" y="1024"/>
                                    <a:pt x="18" y="1019"/>
                                  </a:cubicBezTo>
                                  <a:cubicBezTo>
                                    <a:pt x="6" y="1013"/>
                                    <a:pt x="0" y="999"/>
                                    <a:pt x="5" y="987"/>
                                  </a:cubicBezTo>
                                  <a:close/>
                                  <a:moveTo>
                                    <a:pt x="44" y="899"/>
                                  </a:moveTo>
                                  <a:lnTo>
                                    <a:pt x="44" y="899"/>
                                  </a:lnTo>
                                  <a:cubicBezTo>
                                    <a:pt x="49" y="887"/>
                                    <a:pt x="63" y="881"/>
                                    <a:pt x="75" y="886"/>
                                  </a:cubicBezTo>
                                  <a:cubicBezTo>
                                    <a:pt x="87" y="892"/>
                                    <a:pt x="93" y="906"/>
                                    <a:pt x="88" y="918"/>
                                  </a:cubicBezTo>
                                  <a:lnTo>
                                    <a:pt x="88" y="918"/>
                                  </a:lnTo>
                                  <a:cubicBezTo>
                                    <a:pt x="83" y="930"/>
                                    <a:pt x="69" y="936"/>
                                    <a:pt x="56" y="930"/>
                                  </a:cubicBezTo>
                                  <a:cubicBezTo>
                                    <a:pt x="44" y="925"/>
                                    <a:pt x="39" y="911"/>
                                    <a:pt x="44" y="899"/>
                                  </a:cubicBezTo>
                                  <a:close/>
                                  <a:moveTo>
                                    <a:pt x="82" y="811"/>
                                  </a:moveTo>
                                  <a:lnTo>
                                    <a:pt x="82" y="811"/>
                                  </a:lnTo>
                                  <a:cubicBezTo>
                                    <a:pt x="87" y="799"/>
                                    <a:pt x="101" y="793"/>
                                    <a:pt x="114" y="798"/>
                                  </a:cubicBezTo>
                                  <a:cubicBezTo>
                                    <a:pt x="126" y="803"/>
                                    <a:pt x="131" y="818"/>
                                    <a:pt x="126" y="830"/>
                                  </a:cubicBezTo>
                                  <a:lnTo>
                                    <a:pt x="126" y="830"/>
                                  </a:lnTo>
                                  <a:cubicBezTo>
                                    <a:pt x="121" y="842"/>
                                    <a:pt x="107" y="848"/>
                                    <a:pt x="95" y="842"/>
                                  </a:cubicBezTo>
                                  <a:cubicBezTo>
                                    <a:pt x="83" y="837"/>
                                    <a:pt x="77" y="823"/>
                                    <a:pt x="82" y="811"/>
                                  </a:cubicBezTo>
                                  <a:close/>
                                  <a:moveTo>
                                    <a:pt x="120" y="723"/>
                                  </a:moveTo>
                                  <a:lnTo>
                                    <a:pt x="120" y="723"/>
                                  </a:lnTo>
                                  <a:cubicBezTo>
                                    <a:pt x="126" y="711"/>
                                    <a:pt x="140" y="705"/>
                                    <a:pt x="152" y="710"/>
                                  </a:cubicBezTo>
                                  <a:cubicBezTo>
                                    <a:pt x="164" y="715"/>
                                    <a:pt x="170" y="730"/>
                                    <a:pt x="165" y="742"/>
                                  </a:cubicBezTo>
                                  <a:lnTo>
                                    <a:pt x="165" y="742"/>
                                  </a:lnTo>
                                  <a:cubicBezTo>
                                    <a:pt x="159" y="754"/>
                                    <a:pt x="145" y="760"/>
                                    <a:pt x="133" y="754"/>
                                  </a:cubicBezTo>
                                  <a:cubicBezTo>
                                    <a:pt x="121" y="749"/>
                                    <a:pt x="115" y="735"/>
                                    <a:pt x="120" y="723"/>
                                  </a:cubicBezTo>
                                  <a:close/>
                                  <a:moveTo>
                                    <a:pt x="159" y="635"/>
                                  </a:moveTo>
                                  <a:lnTo>
                                    <a:pt x="159" y="635"/>
                                  </a:lnTo>
                                  <a:cubicBezTo>
                                    <a:pt x="164" y="623"/>
                                    <a:pt x="178" y="617"/>
                                    <a:pt x="190" y="622"/>
                                  </a:cubicBezTo>
                                  <a:cubicBezTo>
                                    <a:pt x="203" y="627"/>
                                    <a:pt x="208" y="641"/>
                                    <a:pt x="203" y="654"/>
                                  </a:cubicBezTo>
                                  <a:lnTo>
                                    <a:pt x="203" y="654"/>
                                  </a:lnTo>
                                  <a:cubicBezTo>
                                    <a:pt x="198" y="666"/>
                                    <a:pt x="184" y="672"/>
                                    <a:pt x="171" y="666"/>
                                  </a:cubicBezTo>
                                  <a:cubicBezTo>
                                    <a:pt x="159" y="661"/>
                                    <a:pt x="154" y="647"/>
                                    <a:pt x="159" y="635"/>
                                  </a:cubicBezTo>
                                  <a:close/>
                                  <a:moveTo>
                                    <a:pt x="197" y="547"/>
                                  </a:moveTo>
                                  <a:lnTo>
                                    <a:pt x="197" y="547"/>
                                  </a:lnTo>
                                  <a:cubicBezTo>
                                    <a:pt x="202" y="534"/>
                                    <a:pt x="217" y="529"/>
                                    <a:pt x="229" y="534"/>
                                  </a:cubicBezTo>
                                  <a:cubicBezTo>
                                    <a:pt x="241" y="539"/>
                                    <a:pt x="247" y="553"/>
                                    <a:pt x="241" y="566"/>
                                  </a:cubicBezTo>
                                  <a:lnTo>
                                    <a:pt x="241" y="566"/>
                                  </a:lnTo>
                                  <a:cubicBezTo>
                                    <a:pt x="236" y="578"/>
                                    <a:pt x="222" y="583"/>
                                    <a:pt x="210" y="578"/>
                                  </a:cubicBezTo>
                                  <a:cubicBezTo>
                                    <a:pt x="198" y="573"/>
                                    <a:pt x="192" y="559"/>
                                    <a:pt x="197" y="547"/>
                                  </a:cubicBezTo>
                                  <a:close/>
                                  <a:moveTo>
                                    <a:pt x="236" y="459"/>
                                  </a:moveTo>
                                  <a:lnTo>
                                    <a:pt x="236" y="459"/>
                                  </a:lnTo>
                                  <a:cubicBezTo>
                                    <a:pt x="241" y="446"/>
                                    <a:pt x="255" y="441"/>
                                    <a:pt x="267" y="446"/>
                                  </a:cubicBezTo>
                                  <a:cubicBezTo>
                                    <a:pt x="279" y="451"/>
                                    <a:pt x="285" y="465"/>
                                    <a:pt x="280" y="478"/>
                                  </a:cubicBezTo>
                                  <a:lnTo>
                                    <a:pt x="280" y="478"/>
                                  </a:lnTo>
                                  <a:cubicBezTo>
                                    <a:pt x="274" y="490"/>
                                    <a:pt x="260" y="495"/>
                                    <a:pt x="248" y="490"/>
                                  </a:cubicBezTo>
                                  <a:cubicBezTo>
                                    <a:pt x="236" y="485"/>
                                    <a:pt x="230" y="471"/>
                                    <a:pt x="236" y="459"/>
                                  </a:cubicBezTo>
                                  <a:close/>
                                  <a:moveTo>
                                    <a:pt x="274" y="371"/>
                                  </a:moveTo>
                                  <a:lnTo>
                                    <a:pt x="274" y="371"/>
                                  </a:lnTo>
                                  <a:cubicBezTo>
                                    <a:pt x="279" y="358"/>
                                    <a:pt x="293" y="353"/>
                                    <a:pt x="305" y="358"/>
                                  </a:cubicBezTo>
                                  <a:cubicBezTo>
                                    <a:pt x="318" y="363"/>
                                    <a:pt x="323" y="377"/>
                                    <a:pt x="318" y="389"/>
                                  </a:cubicBezTo>
                                  <a:lnTo>
                                    <a:pt x="318" y="390"/>
                                  </a:lnTo>
                                  <a:cubicBezTo>
                                    <a:pt x="313" y="402"/>
                                    <a:pt x="299" y="407"/>
                                    <a:pt x="286" y="402"/>
                                  </a:cubicBezTo>
                                  <a:cubicBezTo>
                                    <a:pt x="274" y="397"/>
                                    <a:pt x="269" y="383"/>
                                    <a:pt x="274" y="371"/>
                                  </a:cubicBezTo>
                                  <a:close/>
                                  <a:moveTo>
                                    <a:pt x="312" y="282"/>
                                  </a:moveTo>
                                  <a:lnTo>
                                    <a:pt x="312" y="282"/>
                                  </a:lnTo>
                                  <a:cubicBezTo>
                                    <a:pt x="317" y="270"/>
                                    <a:pt x="332" y="265"/>
                                    <a:pt x="344" y="270"/>
                                  </a:cubicBezTo>
                                  <a:cubicBezTo>
                                    <a:pt x="356" y="275"/>
                                    <a:pt x="362" y="289"/>
                                    <a:pt x="356" y="301"/>
                                  </a:cubicBezTo>
                                  <a:lnTo>
                                    <a:pt x="356" y="301"/>
                                  </a:lnTo>
                                  <a:cubicBezTo>
                                    <a:pt x="351" y="314"/>
                                    <a:pt x="337" y="319"/>
                                    <a:pt x="325" y="314"/>
                                  </a:cubicBezTo>
                                  <a:cubicBezTo>
                                    <a:pt x="313" y="309"/>
                                    <a:pt x="307" y="295"/>
                                    <a:pt x="312" y="282"/>
                                  </a:cubicBezTo>
                                  <a:close/>
                                  <a:moveTo>
                                    <a:pt x="351" y="194"/>
                                  </a:moveTo>
                                  <a:lnTo>
                                    <a:pt x="351" y="194"/>
                                  </a:lnTo>
                                  <a:cubicBezTo>
                                    <a:pt x="356" y="182"/>
                                    <a:pt x="370" y="177"/>
                                    <a:pt x="382" y="182"/>
                                  </a:cubicBezTo>
                                  <a:cubicBezTo>
                                    <a:pt x="394" y="187"/>
                                    <a:pt x="400" y="201"/>
                                    <a:pt x="395" y="213"/>
                                  </a:cubicBezTo>
                                  <a:lnTo>
                                    <a:pt x="395" y="213"/>
                                  </a:lnTo>
                                  <a:cubicBezTo>
                                    <a:pt x="389" y="226"/>
                                    <a:pt x="375" y="231"/>
                                    <a:pt x="363" y="226"/>
                                  </a:cubicBezTo>
                                  <a:cubicBezTo>
                                    <a:pt x="351" y="221"/>
                                    <a:pt x="345" y="207"/>
                                    <a:pt x="351" y="194"/>
                                  </a:cubicBezTo>
                                  <a:close/>
                                  <a:moveTo>
                                    <a:pt x="389" y="106"/>
                                  </a:moveTo>
                                  <a:lnTo>
                                    <a:pt x="389" y="106"/>
                                  </a:lnTo>
                                  <a:cubicBezTo>
                                    <a:pt x="394" y="94"/>
                                    <a:pt x="408" y="89"/>
                                    <a:pt x="420" y="94"/>
                                  </a:cubicBezTo>
                                  <a:cubicBezTo>
                                    <a:pt x="433" y="99"/>
                                    <a:pt x="438" y="113"/>
                                    <a:pt x="433" y="125"/>
                                  </a:cubicBezTo>
                                  <a:lnTo>
                                    <a:pt x="433" y="125"/>
                                  </a:lnTo>
                                  <a:cubicBezTo>
                                    <a:pt x="428" y="138"/>
                                    <a:pt x="414" y="143"/>
                                    <a:pt x="401" y="138"/>
                                  </a:cubicBezTo>
                                  <a:cubicBezTo>
                                    <a:pt x="389" y="133"/>
                                    <a:pt x="384" y="119"/>
                                    <a:pt x="389" y="106"/>
                                  </a:cubicBezTo>
                                  <a:close/>
                                  <a:moveTo>
                                    <a:pt x="427" y="18"/>
                                  </a:moveTo>
                                  <a:lnTo>
                                    <a:pt x="427" y="18"/>
                                  </a:lnTo>
                                  <a:cubicBezTo>
                                    <a:pt x="433" y="6"/>
                                    <a:pt x="447" y="0"/>
                                    <a:pt x="459" y="6"/>
                                  </a:cubicBezTo>
                                  <a:cubicBezTo>
                                    <a:pt x="471" y="11"/>
                                    <a:pt x="477" y="25"/>
                                    <a:pt x="471" y="37"/>
                                  </a:cubicBezTo>
                                  <a:lnTo>
                                    <a:pt x="471" y="37"/>
                                  </a:lnTo>
                                  <a:cubicBezTo>
                                    <a:pt x="466" y="50"/>
                                    <a:pt x="452" y="55"/>
                                    <a:pt x="440" y="50"/>
                                  </a:cubicBezTo>
                                  <a:cubicBezTo>
                                    <a:pt x="428" y="45"/>
                                    <a:pt x="422" y="30"/>
                                    <a:pt x="427" y="18"/>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64" name="Freeform 2391"/>
                          <wps:cNvSpPr>
                            <a:spLocks noEditPoints="1"/>
                          </wps:cNvSpPr>
                          <wps:spPr bwMode="auto">
                            <a:xfrm>
                              <a:off x="871" y="1416"/>
                              <a:ext cx="195"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65" name="Freeform 2392"/>
                          <wps:cNvSpPr>
                            <a:spLocks noEditPoints="1"/>
                          </wps:cNvSpPr>
                          <wps:spPr bwMode="auto">
                            <a:xfrm>
                              <a:off x="1058" y="1416"/>
                              <a:ext cx="211" cy="179"/>
                            </a:xfrm>
                            <a:custGeom>
                              <a:avLst/>
                              <a:gdLst>
                                <a:gd name="T0" fmla="*/ 43 w 468"/>
                                <a:gd name="T1" fmla="*/ 9 h 452"/>
                                <a:gd name="T2" fmla="*/ 43 w 468"/>
                                <a:gd name="T3" fmla="*/ 9 h 452"/>
                                <a:gd name="T4" fmla="*/ 44 w 468"/>
                                <a:gd name="T5" fmla="*/ 43 h 452"/>
                                <a:gd name="T6" fmla="*/ 10 w 468"/>
                                <a:gd name="T7" fmla="*/ 44 h 452"/>
                                <a:gd name="T8" fmla="*/ 10 w 468"/>
                                <a:gd name="T9" fmla="*/ 44 h 452"/>
                                <a:gd name="T10" fmla="*/ 9 w 468"/>
                                <a:gd name="T11" fmla="*/ 10 h 452"/>
                                <a:gd name="T12" fmla="*/ 43 w 468"/>
                                <a:gd name="T13" fmla="*/ 9 h 452"/>
                                <a:gd name="T14" fmla="*/ 112 w 468"/>
                                <a:gd name="T15" fmla="*/ 76 h 452"/>
                                <a:gd name="T16" fmla="*/ 112 w 468"/>
                                <a:gd name="T17" fmla="*/ 76 h 452"/>
                                <a:gd name="T18" fmla="*/ 113 w 468"/>
                                <a:gd name="T19" fmla="*/ 110 h 452"/>
                                <a:gd name="T20" fmla="*/ 79 w 468"/>
                                <a:gd name="T21" fmla="*/ 110 h 452"/>
                                <a:gd name="T22" fmla="*/ 79 w 468"/>
                                <a:gd name="T23" fmla="*/ 110 h 452"/>
                                <a:gd name="T24" fmla="*/ 78 w 468"/>
                                <a:gd name="T25" fmla="*/ 76 h 452"/>
                                <a:gd name="T26" fmla="*/ 112 w 468"/>
                                <a:gd name="T27" fmla="*/ 76 h 452"/>
                                <a:gd name="T28" fmla="*/ 182 w 468"/>
                                <a:gd name="T29" fmla="*/ 142 h 452"/>
                                <a:gd name="T30" fmla="*/ 182 w 468"/>
                                <a:gd name="T31" fmla="*/ 142 h 452"/>
                                <a:gd name="T32" fmla="*/ 182 w 468"/>
                                <a:gd name="T33" fmla="*/ 176 h 452"/>
                                <a:gd name="T34" fmla="*/ 148 w 468"/>
                                <a:gd name="T35" fmla="*/ 177 h 452"/>
                                <a:gd name="T36" fmla="*/ 148 w 468"/>
                                <a:gd name="T37" fmla="*/ 177 h 452"/>
                                <a:gd name="T38" fmla="*/ 148 w 468"/>
                                <a:gd name="T39" fmla="*/ 143 h 452"/>
                                <a:gd name="T40" fmla="*/ 182 w 468"/>
                                <a:gd name="T41" fmla="*/ 142 h 452"/>
                                <a:gd name="T42" fmla="*/ 251 w 468"/>
                                <a:gd name="T43" fmla="*/ 209 h 452"/>
                                <a:gd name="T44" fmla="*/ 251 w 468"/>
                                <a:gd name="T45" fmla="*/ 209 h 452"/>
                                <a:gd name="T46" fmla="*/ 251 w 468"/>
                                <a:gd name="T47" fmla="*/ 243 h 452"/>
                                <a:gd name="T48" fmla="*/ 218 w 468"/>
                                <a:gd name="T49" fmla="*/ 243 h 452"/>
                                <a:gd name="T50" fmla="*/ 218 w 468"/>
                                <a:gd name="T51" fmla="*/ 243 h 452"/>
                                <a:gd name="T52" fmla="*/ 217 w 468"/>
                                <a:gd name="T53" fmla="*/ 210 h 452"/>
                                <a:gd name="T54" fmla="*/ 251 w 468"/>
                                <a:gd name="T55" fmla="*/ 209 h 452"/>
                                <a:gd name="T56" fmla="*/ 320 w 468"/>
                                <a:gd name="T57" fmla="*/ 275 h 452"/>
                                <a:gd name="T58" fmla="*/ 320 w 468"/>
                                <a:gd name="T59" fmla="*/ 276 h 452"/>
                                <a:gd name="T60" fmla="*/ 321 w 468"/>
                                <a:gd name="T61" fmla="*/ 309 h 452"/>
                                <a:gd name="T62" fmla="*/ 287 w 468"/>
                                <a:gd name="T63" fmla="*/ 310 h 452"/>
                                <a:gd name="T64" fmla="*/ 287 w 468"/>
                                <a:gd name="T65" fmla="*/ 310 h 452"/>
                                <a:gd name="T66" fmla="*/ 286 w 468"/>
                                <a:gd name="T67" fmla="*/ 276 h 452"/>
                                <a:gd name="T68" fmla="*/ 320 w 468"/>
                                <a:gd name="T69" fmla="*/ 275 h 452"/>
                                <a:gd name="T70" fmla="*/ 389 w 468"/>
                                <a:gd name="T71" fmla="*/ 342 h 452"/>
                                <a:gd name="T72" fmla="*/ 389 w 468"/>
                                <a:gd name="T73" fmla="*/ 342 h 452"/>
                                <a:gd name="T74" fmla="*/ 390 w 468"/>
                                <a:gd name="T75" fmla="*/ 376 h 452"/>
                                <a:gd name="T76" fmla="*/ 356 w 468"/>
                                <a:gd name="T77" fmla="*/ 377 h 452"/>
                                <a:gd name="T78" fmla="*/ 356 w 468"/>
                                <a:gd name="T79" fmla="*/ 377 h 452"/>
                                <a:gd name="T80" fmla="*/ 355 w 468"/>
                                <a:gd name="T81" fmla="*/ 343 h 452"/>
                                <a:gd name="T82" fmla="*/ 389 w 468"/>
                                <a:gd name="T83" fmla="*/ 342 h 452"/>
                                <a:gd name="T84" fmla="*/ 459 w 468"/>
                                <a:gd name="T85" fmla="*/ 409 h 452"/>
                                <a:gd name="T86" fmla="*/ 459 w 468"/>
                                <a:gd name="T87" fmla="*/ 409 h 452"/>
                                <a:gd name="T88" fmla="*/ 459 w 468"/>
                                <a:gd name="T89" fmla="*/ 443 h 452"/>
                                <a:gd name="T90" fmla="*/ 425 w 468"/>
                                <a:gd name="T91" fmla="*/ 443 h 452"/>
                                <a:gd name="T92" fmla="*/ 425 w 468"/>
                                <a:gd name="T93" fmla="*/ 443 h 452"/>
                                <a:gd name="T94" fmla="*/ 425 w 468"/>
                                <a:gd name="T95" fmla="*/ 409 h 452"/>
                                <a:gd name="T96" fmla="*/ 459 w 468"/>
                                <a:gd name="T97" fmla="*/ 409 h 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68" h="452">
                                  <a:moveTo>
                                    <a:pt x="43" y="9"/>
                                  </a:moveTo>
                                  <a:lnTo>
                                    <a:pt x="43" y="9"/>
                                  </a:lnTo>
                                  <a:cubicBezTo>
                                    <a:pt x="53" y="18"/>
                                    <a:pt x="53" y="34"/>
                                    <a:pt x="44" y="43"/>
                                  </a:cubicBezTo>
                                  <a:cubicBezTo>
                                    <a:pt x="35" y="53"/>
                                    <a:pt x="19" y="53"/>
                                    <a:pt x="10" y="44"/>
                                  </a:cubicBezTo>
                                  <a:lnTo>
                                    <a:pt x="10" y="44"/>
                                  </a:lnTo>
                                  <a:cubicBezTo>
                                    <a:pt x="0" y="35"/>
                                    <a:pt x="0" y="19"/>
                                    <a:pt x="9" y="10"/>
                                  </a:cubicBezTo>
                                  <a:cubicBezTo>
                                    <a:pt x="18" y="0"/>
                                    <a:pt x="34" y="0"/>
                                    <a:pt x="43" y="9"/>
                                  </a:cubicBezTo>
                                  <a:close/>
                                  <a:moveTo>
                                    <a:pt x="112" y="76"/>
                                  </a:moveTo>
                                  <a:lnTo>
                                    <a:pt x="112" y="76"/>
                                  </a:lnTo>
                                  <a:cubicBezTo>
                                    <a:pt x="122" y="85"/>
                                    <a:pt x="122" y="100"/>
                                    <a:pt x="113" y="110"/>
                                  </a:cubicBezTo>
                                  <a:cubicBezTo>
                                    <a:pt x="104" y="119"/>
                                    <a:pt x="89" y="120"/>
                                    <a:pt x="79" y="110"/>
                                  </a:cubicBezTo>
                                  <a:lnTo>
                                    <a:pt x="79" y="110"/>
                                  </a:lnTo>
                                  <a:cubicBezTo>
                                    <a:pt x="70" y="101"/>
                                    <a:pt x="69" y="86"/>
                                    <a:pt x="78" y="76"/>
                                  </a:cubicBezTo>
                                  <a:cubicBezTo>
                                    <a:pt x="88" y="67"/>
                                    <a:pt x="103" y="67"/>
                                    <a:pt x="112" y="76"/>
                                  </a:cubicBezTo>
                                  <a:close/>
                                  <a:moveTo>
                                    <a:pt x="182" y="142"/>
                                  </a:moveTo>
                                  <a:lnTo>
                                    <a:pt x="182" y="142"/>
                                  </a:lnTo>
                                  <a:cubicBezTo>
                                    <a:pt x="191" y="152"/>
                                    <a:pt x="191" y="167"/>
                                    <a:pt x="182" y="176"/>
                                  </a:cubicBezTo>
                                  <a:cubicBezTo>
                                    <a:pt x="173" y="186"/>
                                    <a:pt x="158" y="186"/>
                                    <a:pt x="148" y="177"/>
                                  </a:cubicBezTo>
                                  <a:lnTo>
                                    <a:pt x="148" y="177"/>
                                  </a:lnTo>
                                  <a:cubicBezTo>
                                    <a:pt x="139" y="168"/>
                                    <a:pt x="138" y="152"/>
                                    <a:pt x="148" y="143"/>
                                  </a:cubicBezTo>
                                  <a:cubicBezTo>
                                    <a:pt x="157" y="133"/>
                                    <a:pt x="172" y="133"/>
                                    <a:pt x="182" y="142"/>
                                  </a:cubicBezTo>
                                  <a:close/>
                                  <a:moveTo>
                                    <a:pt x="251" y="209"/>
                                  </a:moveTo>
                                  <a:lnTo>
                                    <a:pt x="251" y="209"/>
                                  </a:lnTo>
                                  <a:cubicBezTo>
                                    <a:pt x="260" y="218"/>
                                    <a:pt x="261" y="233"/>
                                    <a:pt x="251" y="243"/>
                                  </a:cubicBezTo>
                                  <a:cubicBezTo>
                                    <a:pt x="242" y="252"/>
                                    <a:pt x="227" y="253"/>
                                    <a:pt x="218" y="243"/>
                                  </a:cubicBezTo>
                                  <a:lnTo>
                                    <a:pt x="218" y="243"/>
                                  </a:lnTo>
                                  <a:cubicBezTo>
                                    <a:pt x="208" y="234"/>
                                    <a:pt x="208" y="219"/>
                                    <a:pt x="217" y="210"/>
                                  </a:cubicBezTo>
                                  <a:cubicBezTo>
                                    <a:pt x="226" y="200"/>
                                    <a:pt x="241" y="200"/>
                                    <a:pt x="251" y="209"/>
                                  </a:cubicBezTo>
                                  <a:close/>
                                  <a:moveTo>
                                    <a:pt x="320" y="275"/>
                                  </a:moveTo>
                                  <a:lnTo>
                                    <a:pt x="320" y="276"/>
                                  </a:lnTo>
                                  <a:cubicBezTo>
                                    <a:pt x="330" y="285"/>
                                    <a:pt x="330" y="300"/>
                                    <a:pt x="321" y="309"/>
                                  </a:cubicBezTo>
                                  <a:cubicBezTo>
                                    <a:pt x="312" y="319"/>
                                    <a:pt x="296" y="319"/>
                                    <a:pt x="287" y="310"/>
                                  </a:cubicBezTo>
                                  <a:lnTo>
                                    <a:pt x="287" y="310"/>
                                  </a:lnTo>
                                  <a:cubicBezTo>
                                    <a:pt x="277" y="301"/>
                                    <a:pt x="277" y="286"/>
                                    <a:pt x="286" y="276"/>
                                  </a:cubicBezTo>
                                  <a:cubicBezTo>
                                    <a:pt x="295" y="267"/>
                                    <a:pt x="311" y="266"/>
                                    <a:pt x="320" y="275"/>
                                  </a:cubicBezTo>
                                  <a:close/>
                                  <a:moveTo>
                                    <a:pt x="389" y="342"/>
                                  </a:moveTo>
                                  <a:lnTo>
                                    <a:pt x="389" y="342"/>
                                  </a:lnTo>
                                  <a:cubicBezTo>
                                    <a:pt x="399" y="351"/>
                                    <a:pt x="399" y="366"/>
                                    <a:pt x="390" y="376"/>
                                  </a:cubicBezTo>
                                  <a:cubicBezTo>
                                    <a:pt x="381" y="386"/>
                                    <a:pt x="366" y="386"/>
                                    <a:pt x="356" y="377"/>
                                  </a:cubicBezTo>
                                  <a:lnTo>
                                    <a:pt x="356" y="377"/>
                                  </a:lnTo>
                                  <a:cubicBezTo>
                                    <a:pt x="346" y="367"/>
                                    <a:pt x="346" y="352"/>
                                    <a:pt x="355" y="343"/>
                                  </a:cubicBezTo>
                                  <a:cubicBezTo>
                                    <a:pt x="365" y="333"/>
                                    <a:pt x="380" y="333"/>
                                    <a:pt x="389" y="342"/>
                                  </a:cubicBezTo>
                                  <a:close/>
                                  <a:moveTo>
                                    <a:pt x="459" y="409"/>
                                  </a:moveTo>
                                  <a:lnTo>
                                    <a:pt x="459" y="409"/>
                                  </a:lnTo>
                                  <a:cubicBezTo>
                                    <a:pt x="468" y="418"/>
                                    <a:pt x="468" y="433"/>
                                    <a:pt x="459" y="443"/>
                                  </a:cubicBezTo>
                                  <a:cubicBezTo>
                                    <a:pt x="450" y="452"/>
                                    <a:pt x="435" y="452"/>
                                    <a:pt x="425" y="443"/>
                                  </a:cubicBezTo>
                                  <a:lnTo>
                                    <a:pt x="425" y="443"/>
                                  </a:lnTo>
                                  <a:cubicBezTo>
                                    <a:pt x="416" y="434"/>
                                    <a:pt x="415" y="419"/>
                                    <a:pt x="425" y="409"/>
                                  </a:cubicBezTo>
                                  <a:cubicBezTo>
                                    <a:pt x="434" y="400"/>
                                    <a:pt x="449" y="399"/>
                                    <a:pt x="459" y="40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66" name="Freeform 2393"/>
                          <wps:cNvSpPr>
                            <a:spLocks noEditPoints="1"/>
                          </wps:cNvSpPr>
                          <wps:spPr bwMode="auto">
                            <a:xfrm>
                              <a:off x="1245" y="1574"/>
                              <a:ext cx="217" cy="227"/>
                            </a:xfrm>
                            <a:custGeom>
                              <a:avLst/>
                              <a:gdLst>
                                <a:gd name="T0" fmla="*/ 46 w 480"/>
                                <a:gd name="T1" fmla="*/ 12 h 575"/>
                                <a:gd name="T2" fmla="*/ 46 w 480"/>
                                <a:gd name="T3" fmla="*/ 12 h 575"/>
                                <a:gd name="T4" fmla="*/ 43 w 480"/>
                                <a:gd name="T5" fmla="*/ 46 h 575"/>
                                <a:gd name="T6" fmla="*/ 9 w 480"/>
                                <a:gd name="T7" fmla="*/ 43 h 575"/>
                                <a:gd name="T8" fmla="*/ 9 w 480"/>
                                <a:gd name="T9" fmla="*/ 43 h 575"/>
                                <a:gd name="T10" fmla="*/ 12 w 480"/>
                                <a:gd name="T11" fmla="*/ 9 h 575"/>
                                <a:gd name="T12" fmla="*/ 46 w 480"/>
                                <a:gd name="T13" fmla="*/ 12 h 575"/>
                                <a:gd name="T14" fmla="*/ 107 w 480"/>
                                <a:gd name="T15" fmla="*/ 87 h 575"/>
                                <a:gd name="T16" fmla="*/ 107 w 480"/>
                                <a:gd name="T17" fmla="*/ 87 h 575"/>
                                <a:gd name="T18" fmla="*/ 103 w 480"/>
                                <a:gd name="T19" fmla="*/ 120 h 575"/>
                                <a:gd name="T20" fmla="*/ 70 w 480"/>
                                <a:gd name="T21" fmla="*/ 117 h 575"/>
                                <a:gd name="T22" fmla="*/ 70 w 480"/>
                                <a:gd name="T23" fmla="*/ 117 h 575"/>
                                <a:gd name="T24" fmla="*/ 73 w 480"/>
                                <a:gd name="T25" fmla="*/ 83 h 575"/>
                                <a:gd name="T26" fmla="*/ 107 w 480"/>
                                <a:gd name="T27" fmla="*/ 87 h 575"/>
                                <a:gd name="T28" fmla="*/ 168 w 480"/>
                                <a:gd name="T29" fmla="*/ 161 h 575"/>
                                <a:gd name="T30" fmla="*/ 168 w 480"/>
                                <a:gd name="T31" fmla="*/ 161 h 575"/>
                                <a:gd name="T32" fmla="*/ 164 w 480"/>
                                <a:gd name="T33" fmla="*/ 195 h 575"/>
                                <a:gd name="T34" fmla="*/ 131 w 480"/>
                                <a:gd name="T35" fmla="*/ 191 h 575"/>
                                <a:gd name="T36" fmla="*/ 131 w 480"/>
                                <a:gd name="T37" fmla="*/ 191 h 575"/>
                                <a:gd name="T38" fmla="*/ 134 w 480"/>
                                <a:gd name="T39" fmla="*/ 158 h 575"/>
                                <a:gd name="T40" fmla="*/ 168 w 480"/>
                                <a:gd name="T41" fmla="*/ 161 h 575"/>
                                <a:gd name="T42" fmla="*/ 229 w 480"/>
                                <a:gd name="T43" fmla="*/ 235 h 575"/>
                                <a:gd name="T44" fmla="*/ 229 w 480"/>
                                <a:gd name="T45" fmla="*/ 235 h 575"/>
                                <a:gd name="T46" fmla="*/ 225 w 480"/>
                                <a:gd name="T47" fmla="*/ 269 h 575"/>
                                <a:gd name="T48" fmla="*/ 191 w 480"/>
                                <a:gd name="T49" fmla="*/ 266 h 575"/>
                                <a:gd name="T50" fmla="*/ 191 w 480"/>
                                <a:gd name="T51" fmla="*/ 266 h 575"/>
                                <a:gd name="T52" fmla="*/ 195 w 480"/>
                                <a:gd name="T53" fmla="*/ 232 h 575"/>
                                <a:gd name="T54" fmla="*/ 229 w 480"/>
                                <a:gd name="T55" fmla="*/ 235 h 575"/>
                                <a:gd name="T56" fmla="*/ 289 w 480"/>
                                <a:gd name="T57" fmla="*/ 310 h 575"/>
                                <a:gd name="T58" fmla="*/ 289 w 480"/>
                                <a:gd name="T59" fmla="*/ 310 h 575"/>
                                <a:gd name="T60" fmla="*/ 286 w 480"/>
                                <a:gd name="T61" fmla="*/ 343 h 575"/>
                                <a:gd name="T62" fmla="*/ 252 w 480"/>
                                <a:gd name="T63" fmla="*/ 340 h 575"/>
                                <a:gd name="T64" fmla="*/ 252 w 480"/>
                                <a:gd name="T65" fmla="*/ 340 h 575"/>
                                <a:gd name="T66" fmla="*/ 256 w 480"/>
                                <a:gd name="T67" fmla="*/ 306 h 575"/>
                                <a:gd name="T68" fmla="*/ 289 w 480"/>
                                <a:gd name="T69" fmla="*/ 310 h 575"/>
                                <a:gd name="T70" fmla="*/ 350 w 480"/>
                                <a:gd name="T71" fmla="*/ 384 h 575"/>
                                <a:gd name="T72" fmla="*/ 350 w 480"/>
                                <a:gd name="T73" fmla="*/ 384 h 575"/>
                                <a:gd name="T74" fmla="*/ 347 w 480"/>
                                <a:gd name="T75" fmla="*/ 418 h 575"/>
                                <a:gd name="T76" fmla="*/ 313 w 480"/>
                                <a:gd name="T77" fmla="*/ 414 h 575"/>
                                <a:gd name="T78" fmla="*/ 313 w 480"/>
                                <a:gd name="T79" fmla="*/ 414 h 575"/>
                                <a:gd name="T80" fmla="*/ 316 w 480"/>
                                <a:gd name="T81" fmla="*/ 381 h 575"/>
                                <a:gd name="T82" fmla="*/ 350 w 480"/>
                                <a:gd name="T83" fmla="*/ 384 h 575"/>
                                <a:gd name="T84" fmla="*/ 411 w 480"/>
                                <a:gd name="T85" fmla="*/ 458 h 575"/>
                                <a:gd name="T86" fmla="*/ 411 w 480"/>
                                <a:gd name="T87" fmla="*/ 458 h 575"/>
                                <a:gd name="T88" fmla="*/ 408 w 480"/>
                                <a:gd name="T89" fmla="*/ 492 h 575"/>
                                <a:gd name="T90" fmla="*/ 374 w 480"/>
                                <a:gd name="T91" fmla="*/ 489 h 575"/>
                                <a:gd name="T92" fmla="*/ 374 w 480"/>
                                <a:gd name="T93" fmla="*/ 489 h 575"/>
                                <a:gd name="T94" fmla="*/ 377 w 480"/>
                                <a:gd name="T95" fmla="*/ 455 h 575"/>
                                <a:gd name="T96" fmla="*/ 411 w 480"/>
                                <a:gd name="T97" fmla="*/ 458 h 575"/>
                                <a:gd name="T98" fmla="*/ 472 w 480"/>
                                <a:gd name="T99" fmla="*/ 533 h 575"/>
                                <a:gd name="T100" fmla="*/ 472 w 480"/>
                                <a:gd name="T101" fmla="*/ 533 h 575"/>
                                <a:gd name="T102" fmla="*/ 468 w 480"/>
                                <a:gd name="T103" fmla="*/ 566 h 575"/>
                                <a:gd name="T104" fmla="*/ 435 w 480"/>
                                <a:gd name="T105" fmla="*/ 563 h 575"/>
                                <a:gd name="T106" fmla="*/ 435 w 480"/>
                                <a:gd name="T107" fmla="*/ 563 h 575"/>
                                <a:gd name="T108" fmla="*/ 438 w 480"/>
                                <a:gd name="T109" fmla="*/ 529 h 575"/>
                                <a:gd name="T110" fmla="*/ 472 w 480"/>
                                <a:gd name="T111" fmla="*/ 533 h 5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80" h="575">
                                  <a:moveTo>
                                    <a:pt x="46" y="12"/>
                                  </a:moveTo>
                                  <a:lnTo>
                                    <a:pt x="46" y="12"/>
                                  </a:lnTo>
                                  <a:cubicBezTo>
                                    <a:pt x="54" y="23"/>
                                    <a:pt x="53" y="38"/>
                                    <a:pt x="43" y="46"/>
                                  </a:cubicBezTo>
                                  <a:cubicBezTo>
                                    <a:pt x="32" y="54"/>
                                    <a:pt x="17" y="53"/>
                                    <a:pt x="9" y="43"/>
                                  </a:cubicBezTo>
                                  <a:lnTo>
                                    <a:pt x="9" y="43"/>
                                  </a:lnTo>
                                  <a:cubicBezTo>
                                    <a:pt x="0" y="32"/>
                                    <a:pt x="2" y="17"/>
                                    <a:pt x="12" y="9"/>
                                  </a:cubicBezTo>
                                  <a:cubicBezTo>
                                    <a:pt x="23" y="0"/>
                                    <a:pt x="38" y="2"/>
                                    <a:pt x="46" y="12"/>
                                  </a:cubicBezTo>
                                  <a:close/>
                                  <a:moveTo>
                                    <a:pt x="107" y="87"/>
                                  </a:moveTo>
                                  <a:lnTo>
                                    <a:pt x="107" y="87"/>
                                  </a:lnTo>
                                  <a:cubicBezTo>
                                    <a:pt x="115" y="97"/>
                                    <a:pt x="114" y="112"/>
                                    <a:pt x="103" y="120"/>
                                  </a:cubicBezTo>
                                  <a:cubicBezTo>
                                    <a:pt x="93" y="129"/>
                                    <a:pt x="78" y="127"/>
                                    <a:pt x="70" y="117"/>
                                  </a:cubicBezTo>
                                  <a:lnTo>
                                    <a:pt x="70" y="117"/>
                                  </a:lnTo>
                                  <a:cubicBezTo>
                                    <a:pt x="61" y="107"/>
                                    <a:pt x="63" y="92"/>
                                    <a:pt x="73" y="83"/>
                                  </a:cubicBezTo>
                                  <a:cubicBezTo>
                                    <a:pt x="83" y="75"/>
                                    <a:pt x="99" y="76"/>
                                    <a:pt x="107" y="87"/>
                                  </a:cubicBezTo>
                                  <a:close/>
                                  <a:moveTo>
                                    <a:pt x="168" y="161"/>
                                  </a:moveTo>
                                  <a:lnTo>
                                    <a:pt x="168" y="161"/>
                                  </a:lnTo>
                                  <a:cubicBezTo>
                                    <a:pt x="176" y="171"/>
                                    <a:pt x="175" y="186"/>
                                    <a:pt x="164" y="195"/>
                                  </a:cubicBezTo>
                                  <a:cubicBezTo>
                                    <a:pt x="154" y="203"/>
                                    <a:pt x="139" y="202"/>
                                    <a:pt x="131" y="191"/>
                                  </a:cubicBezTo>
                                  <a:lnTo>
                                    <a:pt x="131" y="191"/>
                                  </a:lnTo>
                                  <a:cubicBezTo>
                                    <a:pt x="122" y="181"/>
                                    <a:pt x="124" y="166"/>
                                    <a:pt x="134" y="158"/>
                                  </a:cubicBezTo>
                                  <a:cubicBezTo>
                                    <a:pt x="144" y="149"/>
                                    <a:pt x="159" y="151"/>
                                    <a:pt x="168" y="161"/>
                                  </a:cubicBezTo>
                                  <a:close/>
                                  <a:moveTo>
                                    <a:pt x="229" y="235"/>
                                  </a:moveTo>
                                  <a:lnTo>
                                    <a:pt x="229" y="235"/>
                                  </a:lnTo>
                                  <a:cubicBezTo>
                                    <a:pt x="237" y="246"/>
                                    <a:pt x="235" y="261"/>
                                    <a:pt x="225" y="269"/>
                                  </a:cubicBezTo>
                                  <a:cubicBezTo>
                                    <a:pt x="215" y="277"/>
                                    <a:pt x="200" y="276"/>
                                    <a:pt x="191" y="266"/>
                                  </a:cubicBezTo>
                                  <a:lnTo>
                                    <a:pt x="191" y="266"/>
                                  </a:lnTo>
                                  <a:cubicBezTo>
                                    <a:pt x="183" y="255"/>
                                    <a:pt x="184" y="240"/>
                                    <a:pt x="195" y="232"/>
                                  </a:cubicBezTo>
                                  <a:cubicBezTo>
                                    <a:pt x="205" y="224"/>
                                    <a:pt x="220" y="225"/>
                                    <a:pt x="229" y="235"/>
                                  </a:cubicBezTo>
                                  <a:close/>
                                  <a:moveTo>
                                    <a:pt x="289" y="310"/>
                                  </a:moveTo>
                                  <a:lnTo>
                                    <a:pt x="289" y="310"/>
                                  </a:lnTo>
                                  <a:cubicBezTo>
                                    <a:pt x="298" y="320"/>
                                    <a:pt x="296" y="335"/>
                                    <a:pt x="286" y="343"/>
                                  </a:cubicBezTo>
                                  <a:cubicBezTo>
                                    <a:pt x="276" y="352"/>
                                    <a:pt x="261" y="350"/>
                                    <a:pt x="252" y="340"/>
                                  </a:cubicBezTo>
                                  <a:lnTo>
                                    <a:pt x="252" y="340"/>
                                  </a:lnTo>
                                  <a:cubicBezTo>
                                    <a:pt x="244" y="330"/>
                                    <a:pt x="245" y="315"/>
                                    <a:pt x="256" y="306"/>
                                  </a:cubicBezTo>
                                  <a:cubicBezTo>
                                    <a:pt x="266" y="298"/>
                                    <a:pt x="281" y="299"/>
                                    <a:pt x="289" y="310"/>
                                  </a:cubicBezTo>
                                  <a:close/>
                                  <a:moveTo>
                                    <a:pt x="350" y="384"/>
                                  </a:moveTo>
                                  <a:lnTo>
                                    <a:pt x="350" y="384"/>
                                  </a:lnTo>
                                  <a:cubicBezTo>
                                    <a:pt x="359" y="394"/>
                                    <a:pt x="357" y="409"/>
                                    <a:pt x="347" y="418"/>
                                  </a:cubicBezTo>
                                  <a:cubicBezTo>
                                    <a:pt x="337" y="426"/>
                                    <a:pt x="321" y="425"/>
                                    <a:pt x="313" y="414"/>
                                  </a:cubicBezTo>
                                  <a:lnTo>
                                    <a:pt x="313" y="414"/>
                                  </a:lnTo>
                                  <a:cubicBezTo>
                                    <a:pt x="305" y="404"/>
                                    <a:pt x="306" y="389"/>
                                    <a:pt x="316" y="381"/>
                                  </a:cubicBezTo>
                                  <a:cubicBezTo>
                                    <a:pt x="327" y="372"/>
                                    <a:pt x="342" y="374"/>
                                    <a:pt x="350" y="384"/>
                                  </a:cubicBezTo>
                                  <a:close/>
                                  <a:moveTo>
                                    <a:pt x="411" y="458"/>
                                  </a:moveTo>
                                  <a:lnTo>
                                    <a:pt x="411" y="458"/>
                                  </a:lnTo>
                                  <a:cubicBezTo>
                                    <a:pt x="419" y="469"/>
                                    <a:pt x="418" y="484"/>
                                    <a:pt x="408" y="492"/>
                                  </a:cubicBezTo>
                                  <a:cubicBezTo>
                                    <a:pt x="397" y="501"/>
                                    <a:pt x="382" y="499"/>
                                    <a:pt x="374" y="489"/>
                                  </a:cubicBezTo>
                                  <a:lnTo>
                                    <a:pt x="374" y="489"/>
                                  </a:lnTo>
                                  <a:cubicBezTo>
                                    <a:pt x="365" y="478"/>
                                    <a:pt x="367" y="463"/>
                                    <a:pt x="377" y="455"/>
                                  </a:cubicBezTo>
                                  <a:cubicBezTo>
                                    <a:pt x="387" y="447"/>
                                    <a:pt x="403" y="448"/>
                                    <a:pt x="411" y="458"/>
                                  </a:cubicBezTo>
                                  <a:close/>
                                  <a:moveTo>
                                    <a:pt x="472" y="533"/>
                                  </a:moveTo>
                                  <a:lnTo>
                                    <a:pt x="472" y="533"/>
                                  </a:lnTo>
                                  <a:cubicBezTo>
                                    <a:pt x="480" y="543"/>
                                    <a:pt x="479" y="558"/>
                                    <a:pt x="468" y="566"/>
                                  </a:cubicBezTo>
                                  <a:cubicBezTo>
                                    <a:pt x="458" y="575"/>
                                    <a:pt x="443" y="573"/>
                                    <a:pt x="435" y="563"/>
                                  </a:cubicBezTo>
                                  <a:lnTo>
                                    <a:pt x="435" y="563"/>
                                  </a:lnTo>
                                  <a:cubicBezTo>
                                    <a:pt x="426" y="553"/>
                                    <a:pt x="428" y="538"/>
                                    <a:pt x="438" y="529"/>
                                  </a:cubicBezTo>
                                  <a:cubicBezTo>
                                    <a:pt x="448" y="521"/>
                                    <a:pt x="463" y="522"/>
                                    <a:pt x="472" y="53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67" name="Freeform 2394"/>
                          <wps:cNvSpPr>
                            <a:spLocks noEditPoints="1"/>
                          </wps:cNvSpPr>
                          <wps:spPr bwMode="auto">
                            <a:xfrm>
                              <a:off x="1441" y="1784"/>
                              <a:ext cx="195" cy="43"/>
                            </a:xfrm>
                            <a:custGeom>
                              <a:avLst/>
                              <a:gdLst>
                                <a:gd name="T0" fmla="*/ 29 w 431"/>
                                <a:gd name="T1" fmla="*/ 2 h 110"/>
                                <a:gd name="T2" fmla="*/ 29 w 431"/>
                                <a:gd name="T3" fmla="*/ 2 h 110"/>
                                <a:gd name="T4" fmla="*/ 49 w 431"/>
                                <a:gd name="T5" fmla="*/ 29 h 110"/>
                                <a:gd name="T6" fmla="*/ 22 w 431"/>
                                <a:gd name="T7" fmla="*/ 49 h 110"/>
                                <a:gd name="T8" fmla="*/ 22 w 431"/>
                                <a:gd name="T9" fmla="*/ 49 h 110"/>
                                <a:gd name="T10" fmla="*/ 2 w 431"/>
                                <a:gd name="T11" fmla="*/ 22 h 110"/>
                                <a:gd name="T12" fmla="*/ 29 w 431"/>
                                <a:gd name="T13" fmla="*/ 2 h 110"/>
                                <a:gd name="T14" fmla="*/ 124 w 431"/>
                                <a:gd name="T15" fmla="*/ 16 h 110"/>
                                <a:gd name="T16" fmla="*/ 124 w 431"/>
                                <a:gd name="T17" fmla="*/ 16 h 110"/>
                                <a:gd name="T18" fmla="*/ 144 w 431"/>
                                <a:gd name="T19" fmla="*/ 44 h 110"/>
                                <a:gd name="T20" fmla="*/ 117 w 431"/>
                                <a:gd name="T21" fmla="*/ 64 h 110"/>
                                <a:gd name="T22" fmla="*/ 117 w 431"/>
                                <a:gd name="T23" fmla="*/ 64 h 110"/>
                                <a:gd name="T24" fmla="*/ 97 w 431"/>
                                <a:gd name="T25" fmla="*/ 37 h 110"/>
                                <a:gd name="T26" fmla="*/ 124 w 431"/>
                                <a:gd name="T27" fmla="*/ 16 h 110"/>
                                <a:gd name="T28" fmla="*/ 219 w 431"/>
                                <a:gd name="T29" fmla="*/ 31 h 110"/>
                                <a:gd name="T30" fmla="*/ 219 w 431"/>
                                <a:gd name="T31" fmla="*/ 31 h 110"/>
                                <a:gd name="T32" fmla="*/ 239 w 431"/>
                                <a:gd name="T33" fmla="*/ 58 h 110"/>
                                <a:gd name="T34" fmla="*/ 212 w 431"/>
                                <a:gd name="T35" fmla="*/ 78 h 110"/>
                                <a:gd name="T36" fmla="*/ 212 w 431"/>
                                <a:gd name="T37" fmla="*/ 78 h 110"/>
                                <a:gd name="T38" fmla="*/ 192 w 431"/>
                                <a:gd name="T39" fmla="*/ 51 h 110"/>
                                <a:gd name="T40" fmla="*/ 219 w 431"/>
                                <a:gd name="T41" fmla="*/ 31 h 110"/>
                                <a:gd name="T42" fmla="*/ 314 w 431"/>
                                <a:gd name="T43" fmla="*/ 46 h 110"/>
                                <a:gd name="T44" fmla="*/ 314 w 431"/>
                                <a:gd name="T45" fmla="*/ 46 h 110"/>
                                <a:gd name="T46" fmla="*/ 334 w 431"/>
                                <a:gd name="T47" fmla="*/ 73 h 110"/>
                                <a:gd name="T48" fmla="*/ 307 w 431"/>
                                <a:gd name="T49" fmla="*/ 93 h 110"/>
                                <a:gd name="T50" fmla="*/ 307 w 431"/>
                                <a:gd name="T51" fmla="*/ 93 h 110"/>
                                <a:gd name="T52" fmla="*/ 287 w 431"/>
                                <a:gd name="T53" fmla="*/ 66 h 110"/>
                                <a:gd name="T54" fmla="*/ 314 w 431"/>
                                <a:gd name="T55" fmla="*/ 46 h 110"/>
                                <a:gd name="T56" fmla="*/ 409 w 431"/>
                                <a:gd name="T57" fmla="*/ 60 h 110"/>
                                <a:gd name="T58" fmla="*/ 409 w 431"/>
                                <a:gd name="T59" fmla="*/ 60 h 110"/>
                                <a:gd name="T60" fmla="*/ 429 w 431"/>
                                <a:gd name="T61" fmla="*/ 87 h 110"/>
                                <a:gd name="T62" fmla="*/ 402 w 431"/>
                                <a:gd name="T63" fmla="*/ 108 h 110"/>
                                <a:gd name="T64" fmla="*/ 402 w 431"/>
                                <a:gd name="T65" fmla="*/ 108 h 110"/>
                                <a:gd name="T66" fmla="*/ 381 w 431"/>
                                <a:gd name="T67" fmla="*/ 80 h 110"/>
                                <a:gd name="T68" fmla="*/ 409 w 431"/>
                                <a:gd name="T69" fmla="*/ 60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10">
                                  <a:moveTo>
                                    <a:pt x="29" y="2"/>
                                  </a:moveTo>
                                  <a:lnTo>
                                    <a:pt x="29" y="2"/>
                                  </a:lnTo>
                                  <a:cubicBezTo>
                                    <a:pt x="42" y="4"/>
                                    <a:pt x="51" y="16"/>
                                    <a:pt x="49" y="29"/>
                                  </a:cubicBezTo>
                                  <a:cubicBezTo>
                                    <a:pt x="47" y="42"/>
                                    <a:pt x="35" y="51"/>
                                    <a:pt x="22" y="49"/>
                                  </a:cubicBezTo>
                                  <a:lnTo>
                                    <a:pt x="22" y="49"/>
                                  </a:lnTo>
                                  <a:cubicBezTo>
                                    <a:pt x="9" y="47"/>
                                    <a:pt x="0" y="35"/>
                                    <a:pt x="2" y="22"/>
                                  </a:cubicBezTo>
                                  <a:cubicBezTo>
                                    <a:pt x="4" y="9"/>
                                    <a:pt x="16" y="0"/>
                                    <a:pt x="29" y="2"/>
                                  </a:cubicBezTo>
                                  <a:close/>
                                  <a:moveTo>
                                    <a:pt x="124" y="16"/>
                                  </a:moveTo>
                                  <a:lnTo>
                                    <a:pt x="124" y="16"/>
                                  </a:lnTo>
                                  <a:cubicBezTo>
                                    <a:pt x="137" y="18"/>
                                    <a:pt x="146" y="30"/>
                                    <a:pt x="144" y="44"/>
                                  </a:cubicBezTo>
                                  <a:cubicBezTo>
                                    <a:pt x="142" y="57"/>
                                    <a:pt x="130" y="66"/>
                                    <a:pt x="117" y="64"/>
                                  </a:cubicBezTo>
                                  <a:lnTo>
                                    <a:pt x="117" y="64"/>
                                  </a:lnTo>
                                  <a:cubicBezTo>
                                    <a:pt x="104" y="62"/>
                                    <a:pt x="95" y="50"/>
                                    <a:pt x="97" y="37"/>
                                  </a:cubicBezTo>
                                  <a:cubicBezTo>
                                    <a:pt x="99" y="24"/>
                                    <a:pt x="111" y="14"/>
                                    <a:pt x="124" y="16"/>
                                  </a:cubicBezTo>
                                  <a:close/>
                                  <a:moveTo>
                                    <a:pt x="219" y="31"/>
                                  </a:moveTo>
                                  <a:lnTo>
                                    <a:pt x="219" y="31"/>
                                  </a:lnTo>
                                  <a:cubicBezTo>
                                    <a:pt x="232" y="33"/>
                                    <a:pt x="241" y="45"/>
                                    <a:pt x="239" y="58"/>
                                  </a:cubicBezTo>
                                  <a:cubicBezTo>
                                    <a:pt x="237" y="71"/>
                                    <a:pt x="225" y="80"/>
                                    <a:pt x="212" y="78"/>
                                  </a:cubicBezTo>
                                  <a:lnTo>
                                    <a:pt x="212" y="78"/>
                                  </a:lnTo>
                                  <a:cubicBezTo>
                                    <a:pt x="199" y="77"/>
                                    <a:pt x="190" y="64"/>
                                    <a:pt x="192" y="51"/>
                                  </a:cubicBezTo>
                                  <a:cubicBezTo>
                                    <a:pt x="193" y="38"/>
                                    <a:pt x="206" y="29"/>
                                    <a:pt x="219" y="31"/>
                                  </a:cubicBezTo>
                                  <a:close/>
                                  <a:moveTo>
                                    <a:pt x="314" y="46"/>
                                  </a:moveTo>
                                  <a:lnTo>
                                    <a:pt x="314" y="46"/>
                                  </a:lnTo>
                                  <a:cubicBezTo>
                                    <a:pt x="327" y="47"/>
                                    <a:pt x="336" y="60"/>
                                    <a:pt x="334" y="73"/>
                                  </a:cubicBezTo>
                                  <a:cubicBezTo>
                                    <a:pt x="332" y="86"/>
                                    <a:pt x="320" y="95"/>
                                    <a:pt x="307" y="93"/>
                                  </a:cubicBezTo>
                                  <a:lnTo>
                                    <a:pt x="307" y="93"/>
                                  </a:lnTo>
                                  <a:cubicBezTo>
                                    <a:pt x="294" y="91"/>
                                    <a:pt x="285" y="79"/>
                                    <a:pt x="287" y="66"/>
                                  </a:cubicBezTo>
                                  <a:cubicBezTo>
                                    <a:pt x="288" y="53"/>
                                    <a:pt x="301" y="44"/>
                                    <a:pt x="314" y="46"/>
                                  </a:cubicBezTo>
                                  <a:close/>
                                  <a:moveTo>
                                    <a:pt x="409" y="60"/>
                                  </a:moveTo>
                                  <a:lnTo>
                                    <a:pt x="409" y="60"/>
                                  </a:lnTo>
                                  <a:cubicBezTo>
                                    <a:pt x="422" y="62"/>
                                    <a:pt x="431" y="74"/>
                                    <a:pt x="429" y="87"/>
                                  </a:cubicBezTo>
                                  <a:cubicBezTo>
                                    <a:pt x="427" y="100"/>
                                    <a:pt x="415" y="110"/>
                                    <a:pt x="402" y="108"/>
                                  </a:cubicBezTo>
                                  <a:lnTo>
                                    <a:pt x="402" y="108"/>
                                  </a:lnTo>
                                  <a:cubicBezTo>
                                    <a:pt x="389" y="106"/>
                                    <a:pt x="380" y="94"/>
                                    <a:pt x="381" y="80"/>
                                  </a:cubicBezTo>
                                  <a:cubicBezTo>
                                    <a:pt x="383" y="67"/>
                                    <a:pt x="396" y="58"/>
                                    <a:pt x="409" y="6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68" name="Freeform 2395"/>
                          <wps:cNvSpPr>
                            <a:spLocks noEditPoints="1"/>
                          </wps:cNvSpPr>
                          <wps:spPr bwMode="auto">
                            <a:xfrm>
                              <a:off x="1628" y="1547"/>
                              <a:ext cx="203" cy="283"/>
                            </a:xfrm>
                            <a:custGeom>
                              <a:avLst/>
                              <a:gdLst>
                                <a:gd name="T0" fmla="*/ 7 w 450"/>
                                <a:gd name="T1" fmla="*/ 674 h 714"/>
                                <a:gd name="T2" fmla="*/ 7 w 450"/>
                                <a:gd name="T3" fmla="*/ 674 h 714"/>
                                <a:gd name="T4" fmla="*/ 40 w 450"/>
                                <a:gd name="T5" fmla="*/ 666 h 714"/>
                                <a:gd name="T6" fmla="*/ 48 w 450"/>
                                <a:gd name="T7" fmla="*/ 699 h 714"/>
                                <a:gd name="T8" fmla="*/ 48 w 450"/>
                                <a:gd name="T9" fmla="*/ 699 h 714"/>
                                <a:gd name="T10" fmla="*/ 15 w 450"/>
                                <a:gd name="T11" fmla="*/ 707 h 714"/>
                                <a:gd name="T12" fmla="*/ 7 w 450"/>
                                <a:gd name="T13" fmla="*/ 674 h 714"/>
                                <a:gd name="T14" fmla="*/ 56 w 450"/>
                                <a:gd name="T15" fmla="*/ 592 h 714"/>
                                <a:gd name="T16" fmla="*/ 56 w 450"/>
                                <a:gd name="T17" fmla="*/ 592 h 714"/>
                                <a:gd name="T18" fmla="*/ 89 w 450"/>
                                <a:gd name="T19" fmla="*/ 583 h 714"/>
                                <a:gd name="T20" fmla="*/ 98 w 450"/>
                                <a:gd name="T21" fmla="*/ 616 h 714"/>
                                <a:gd name="T22" fmla="*/ 98 w 450"/>
                                <a:gd name="T23" fmla="*/ 616 h 714"/>
                                <a:gd name="T24" fmla="*/ 65 w 450"/>
                                <a:gd name="T25" fmla="*/ 625 h 714"/>
                                <a:gd name="T26" fmla="*/ 56 w 450"/>
                                <a:gd name="T27" fmla="*/ 592 h 714"/>
                                <a:gd name="T28" fmla="*/ 106 w 450"/>
                                <a:gd name="T29" fmla="*/ 509 h 714"/>
                                <a:gd name="T30" fmla="*/ 106 w 450"/>
                                <a:gd name="T31" fmla="*/ 509 h 714"/>
                                <a:gd name="T32" fmla="*/ 139 w 450"/>
                                <a:gd name="T33" fmla="*/ 501 h 714"/>
                                <a:gd name="T34" fmla="*/ 147 w 450"/>
                                <a:gd name="T35" fmla="*/ 534 h 714"/>
                                <a:gd name="T36" fmla="*/ 147 w 450"/>
                                <a:gd name="T37" fmla="*/ 534 h 714"/>
                                <a:gd name="T38" fmla="*/ 114 w 450"/>
                                <a:gd name="T39" fmla="*/ 542 h 714"/>
                                <a:gd name="T40" fmla="*/ 106 w 450"/>
                                <a:gd name="T41" fmla="*/ 509 h 714"/>
                                <a:gd name="T42" fmla="*/ 155 w 450"/>
                                <a:gd name="T43" fmla="*/ 427 h 714"/>
                                <a:gd name="T44" fmla="*/ 155 w 450"/>
                                <a:gd name="T45" fmla="*/ 427 h 714"/>
                                <a:gd name="T46" fmla="*/ 188 w 450"/>
                                <a:gd name="T47" fmla="*/ 419 h 714"/>
                                <a:gd name="T48" fmla="*/ 196 w 450"/>
                                <a:gd name="T49" fmla="*/ 452 h 714"/>
                                <a:gd name="T50" fmla="*/ 196 w 450"/>
                                <a:gd name="T51" fmla="*/ 452 h 714"/>
                                <a:gd name="T52" fmla="*/ 163 w 450"/>
                                <a:gd name="T53" fmla="*/ 460 h 714"/>
                                <a:gd name="T54" fmla="*/ 155 w 450"/>
                                <a:gd name="T55" fmla="*/ 427 h 714"/>
                                <a:gd name="T56" fmla="*/ 205 w 450"/>
                                <a:gd name="T57" fmla="*/ 345 h 714"/>
                                <a:gd name="T58" fmla="*/ 205 w 450"/>
                                <a:gd name="T59" fmla="*/ 345 h 714"/>
                                <a:gd name="T60" fmla="*/ 237 w 450"/>
                                <a:gd name="T61" fmla="*/ 336 h 714"/>
                                <a:gd name="T62" fmla="*/ 246 w 450"/>
                                <a:gd name="T63" fmla="*/ 369 h 714"/>
                                <a:gd name="T64" fmla="*/ 246 w 450"/>
                                <a:gd name="T65" fmla="*/ 369 h 714"/>
                                <a:gd name="T66" fmla="*/ 213 w 450"/>
                                <a:gd name="T67" fmla="*/ 378 h 714"/>
                                <a:gd name="T68" fmla="*/ 205 w 450"/>
                                <a:gd name="T69" fmla="*/ 345 h 714"/>
                                <a:gd name="T70" fmla="*/ 254 w 450"/>
                                <a:gd name="T71" fmla="*/ 262 h 714"/>
                                <a:gd name="T72" fmla="*/ 254 w 450"/>
                                <a:gd name="T73" fmla="*/ 262 h 714"/>
                                <a:gd name="T74" fmla="*/ 287 w 450"/>
                                <a:gd name="T75" fmla="*/ 254 h 714"/>
                                <a:gd name="T76" fmla="*/ 295 w 450"/>
                                <a:gd name="T77" fmla="*/ 287 h 714"/>
                                <a:gd name="T78" fmla="*/ 295 w 450"/>
                                <a:gd name="T79" fmla="*/ 287 h 714"/>
                                <a:gd name="T80" fmla="*/ 262 w 450"/>
                                <a:gd name="T81" fmla="*/ 295 h 714"/>
                                <a:gd name="T82" fmla="*/ 254 w 450"/>
                                <a:gd name="T83" fmla="*/ 262 h 714"/>
                                <a:gd name="T84" fmla="*/ 303 w 450"/>
                                <a:gd name="T85" fmla="*/ 180 h 714"/>
                                <a:gd name="T86" fmla="*/ 303 w 450"/>
                                <a:gd name="T87" fmla="*/ 180 h 714"/>
                                <a:gd name="T88" fmla="*/ 336 w 450"/>
                                <a:gd name="T89" fmla="*/ 172 h 714"/>
                                <a:gd name="T90" fmla="*/ 345 w 450"/>
                                <a:gd name="T91" fmla="*/ 205 h 714"/>
                                <a:gd name="T92" fmla="*/ 345 w 450"/>
                                <a:gd name="T93" fmla="*/ 205 h 714"/>
                                <a:gd name="T94" fmla="*/ 312 w 450"/>
                                <a:gd name="T95" fmla="*/ 213 h 714"/>
                                <a:gd name="T96" fmla="*/ 303 w 450"/>
                                <a:gd name="T97" fmla="*/ 180 h 714"/>
                                <a:gd name="T98" fmla="*/ 353 w 450"/>
                                <a:gd name="T99" fmla="*/ 98 h 714"/>
                                <a:gd name="T100" fmla="*/ 353 w 450"/>
                                <a:gd name="T101" fmla="*/ 98 h 714"/>
                                <a:gd name="T102" fmla="*/ 386 w 450"/>
                                <a:gd name="T103" fmla="*/ 89 h 714"/>
                                <a:gd name="T104" fmla="*/ 394 w 450"/>
                                <a:gd name="T105" fmla="*/ 122 h 714"/>
                                <a:gd name="T106" fmla="*/ 394 w 450"/>
                                <a:gd name="T107" fmla="*/ 122 h 714"/>
                                <a:gd name="T108" fmla="*/ 361 w 450"/>
                                <a:gd name="T109" fmla="*/ 131 h 714"/>
                                <a:gd name="T110" fmla="*/ 353 w 450"/>
                                <a:gd name="T111" fmla="*/ 98 h 714"/>
                                <a:gd name="T112" fmla="*/ 402 w 450"/>
                                <a:gd name="T113" fmla="*/ 15 h 714"/>
                                <a:gd name="T114" fmla="*/ 402 w 450"/>
                                <a:gd name="T115" fmla="*/ 15 h 714"/>
                                <a:gd name="T116" fmla="*/ 435 w 450"/>
                                <a:gd name="T117" fmla="*/ 7 h 714"/>
                                <a:gd name="T118" fmla="*/ 443 w 450"/>
                                <a:gd name="T119" fmla="*/ 40 h 714"/>
                                <a:gd name="T120" fmla="*/ 443 w 450"/>
                                <a:gd name="T121" fmla="*/ 40 h 714"/>
                                <a:gd name="T122" fmla="*/ 410 w 450"/>
                                <a:gd name="T123" fmla="*/ 48 h 714"/>
                                <a:gd name="T124" fmla="*/ 402 w 450"/>
                                <a:gd name="T125" fmla="*/ 15 h 7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50" h="714">
                                  <a:moveTo>
                                    <a:pt x="7" y="674"/>
                                  </a:moveTo>
                                  <a:lnTo>
                                    <a:pt x="7" y="674"/>
                                  </a:lnTo>
                                  <a:cubicBezTo>
                                    <a:pt x="14" y="663"/>
                                    <a:pt x="28" y="659"/>
                                    <a:pt x="40" y="666"/>
                                  </a:cubicBezTo>
                                  <a:cubicBezTo>
                                    <a:pt x="51" y="673"/>
                                    <a:pt x="55" y="687"/>
                                    <a:pt x="48" y="699"/>
                                  </a:cubicBezTo>
                                  <a:lnTo>
                                    <a:pt x="48" y="699"/>
                                  </a:lnTo>
                                  <a:cubicBezTo>
                                    <a:pt x="41" y="710"/>
                                    <a:pt x="27" y="714"/>
                                    <a:pt x="15" y="707"/>
                                  </a:cubicBezTo>
                                  <a:cubicBezTo>
                                    <a:pt x="4" y="700"/>
                                    <a:pt x="0" y="686"/>
                                    <a:pt x="7" y="674"/>
                                  </a:cubicBezTo>
                                  <a:close/>
                                  <a:moveTo>
                                    <a:pt x="56" y="592"/>
                                  </a:moveTo>
                                  <a:lnTo>
                                    <a:pt x="56" y="592"/>
                                  </a:lnTo>
                                  <a:cubicBezTo>
                                    <a:pt x="63" y="580"/>
                                    <a:pt x="78" y="577"/>
                                    <a:pt x="89" y="583"/>
                                  </a:cubicBezTo>
                                  <a:cubicBezTo>
                                    <a:pt x="101" y="590"/>
                                    <a:pt x="104" y="605"/>
                                    <a:pt x="98" y="616"/>
                                  </a:cubicBezTo>
                                  <a:lnTo>
                                    <a:pt x="98" y="616"/>
                                  </a:lnTo>
                                  <a:cubicBezTo>
                                    <a:pt x="91" y="628"/>
                                    <a:pt x="76" y="632"/>
                                    <a:pt x="65" y="625"/>
                                  </a:cubicBezTo>
                                  <a:cubicBezTo>
                                    <a:pt x="53" y="618"/>
                                    <a:pt x="49" y="603"/>
                                    <a:pt x="56" y="592"/>
                                  </a:cubicBezTo>
                                  <a:close/>
                                  <a:moveTo>
                                    <a:pt x="106" y="509"/>
                                  </a:moveTo>
                                  <a:lnTo>
                                    <a:pt x="106" y="509"/>
                                  </a:lnTo>
                                  <a:cubicBezTo>
                                    <a:pt x="112" y="498"/>
                                    <a:pt x="127" y="494"/>
                                    <a:pt x="139" y="501"/>
                                  </a:cubicBezTo>
                                  <a:cubicBezTo>
                                    <a:pt x="150" y="508"/>
                                    <a:pt x="154" y="523"/>
                                    <a:pt x="147" y="534"/>
                                  </a:cubicBezTo>
                                  <a:lnTo>
                                    <a:pt x="147" y="534"/>
                                  </a:lnTo>
                                  <a:cubicBezTo>
                                    <a:pt x="140" y="545"/>
                                    <a:pt x="125" y="549"/>
                                    <a:pt x="114" y="542"/>
                                  </a:cubicBezTo>
                                  <a:cubicBezTo>
                                    <a:pt x="103" y="536"/>
                                    <a:pt x="99" y="521"/>
                                    <a:pt x="106" y="509"/>
                                  </a:cubicBezTo>
                                  <a:close/>
                                  <a:moveTo>
                                    <a:pt x="155" y="427"/>
                                  </a:moveTo>
                                  <a:lnTo>
                                    <a:pt x="155" y="427"/>
                                  </a:lnTo>
                                  <a:cubicBezTo>
                                    <a:pt x="162" y="416"/>
                                    <a:pt x="177" y="412"/>
                                    <a:pt x="188" y="419"/>
                                  </a:cubicBezTo>
                                  <a:cubicBezTo>
                                    <a:pt x="199" y="425"/>
                                    <a:pt x="203" y="440"/>
                                    <a:pt x="196" y="452"/>
                                  </a:cubicBezTo>
                                  <a:lnTo>
                                    <a:pt x="196" y="452"/>
                                  </a:lnTo>
                                  <a:cubicBezTo>
                                    <a:pt x="190" y="463"/>
                                    <a:pt x="175" y="467"/>
                                    <a:pt x="163" y="460"/>
                                  </a:cubicBezTo>
                                  <a:cubicBezTo>
                                    <a:pt x="152" y="453"/>
                                    <a:pt x="148" y="439"/>
                                    <a:pt x="155" y="427"/>
                                  </a:cubicBezTo>
                                  <a:close/>
                                  <a:moveTo>
                                    <a:pt x="205" y="345"/>
                                  </a:moveTo>
                                  <a:lnTo>
                                    <a:pt x="205" y="345"/>
                                  </a:lnTo>
                                  <a:cubicBezTo>
                                    <a:pt x="211" y="333"/>
                                    <a:pt x="226" y="330"/>
                                    <a:pt x="237" y="336"/>
                                  </a:cubicBezTo>
                                  <a:cubicBezTo>
                                    <a:pt x="249" y="343"/>
                                    <a:pt x="253" y="358"/>
                                    <a:pt x="246" y="369"/>
                                  </a:cubicBezTo>
                                  <a:lnTo>
                                    <a:pt x="246" y="369"/>
                                  </a:lnTo>
                                  <a:cubicBezTo>
                                    <a:pt x="239" y="381"/>
                                    <a:pt x="224" y="384"/>
                                    <a:pt x="213" y="378"/>
                                  </a:cubicBezTo>
                                  <a:cubicBezTo>
                                    <a:pt x="201" y="371"/>
                                    <a:pt x="198" y="356"/>
                                    <a:pt x="205" y="345"/>
                                  </a:cubicBezTo>
                                  <a:close/>
                                  <a:moveTo>
                                    <a:pt x="254" y="262"/>
                                  </a:moveTo>
                                  <a:lnTo>
                                    <a:pt x="254" y="262"/>
                                  </a:lnTo>
                                  <a:cubicBezTo>
                                    <a:pt x="261" y="251"/>
                                    <a:pt x="275" y="247"/>
                                    <a:pt x="287" y="254"/>
                                  </a:cubicBezTo>
                                  <a:cubicBezTo>
                                    <a:pt x="298" y="261"/>
                                    <a:pt x="302" y="275"/>
                                    <a:pt x="295" y="287"/>
                                  </a:cubicBezTo>
                                  <a:lnTo>
                                    <a:pt x="295" y="287"/>
                                  </a:lnTo>
                                  <a:cubicBezTo>
                                    <a:pt x="288" y="298"/>
                                    <a:pt x="274" y="302"/>
                                    <a:pt x="262" y="295"/>
                                  </a:cubicBezTo>
                                  <a:cubicBezTo>
                                    <a:pt x="251" y="289"/>
                                    <a:pt x="247" y="274"/>
                                    <a:pt x="254" y="262"/>
                                  </a:cubicBezTo>
                                  <a:close/>
                                  <a:moveTo>
                                    <a:pt x="303" y="180"/>
                                  </a:moveTo>
                                  <a:lnTo>
                                    <a:pt x="303" y="180"/>
                                  </a:lnTo>
                                  <a:cubicBezTo>
                                    <a:pt x="310" y="169"/>
                                    <a:pt x="325" y="165"/>
                                    <a:pt x="336" y="172"/>
                                  </a:cubicBezTo>
                                  <a:cubicBezTo>
                                    <a:pt x="348" y="178"/>
                                    <a:pt x="351" y="193"/>
                                    <a:pt x="345" y="205"/>
                                  </a:cubicBezTo>
                                  <a:lnTo>
                                    <a:pt x="345" y="205"/>
                                  </a:lnTo>
                                  <a:cubicBezTo>
                                    <a:pt x="338" y="216"/>
                                    <a:pt x="323" y="220"/>
                                    <a:pt x="312" y="213"/>
                                  </a:cubicBezTo>
                                  <a:cubicBezTo>
                                    <a:pt x="300" y="206"/>
                                    <a:pt x="297" y="191"/>
                                    <a:pt x="303" y="180"/>
                                  </a:cubicBezTo>
                                  <a:close/>
                                  <a:moveTo>
                                    <a:pt x="353" y="98"/>
                                  </a:moveTo>
                                  <a:lnTo>
                                    <a:pt x="353" y="98"/>
                                  </a:lnTo>
                                  <a:cubicBezTo>
                                    <a:pt x="360" y="86"/>
                                    <a:pt x="374" y="83"/>
                                    <a:pt x="386" y="89"/>
                                  </a:cubicBezTo>
                                  <a:cubicBezTo>
                                    <a:pt x="397" y="96"/>
                                    <a:pt x="401" y="111"/>
                                    <a:pt x="394" y="122"/>
                                  </a:cubicBezTo>
                                  <a:lnTo>
                                    <a:pt x="394" y="122"/>
                                  </a:lnTo>
                                  <a:cubicBezTo>
                                    <a:pt x="387" y="134"/>
                                    <a:pt x="372" y="137"/>
                                    <a:pt x="361" y="131"/>
                                  </a:cubicBezTo>
                                  <a:cubicBezTo>
                                    <a:pt x="350" y="124"/>
                                    <a:pt x="346" y="109"/>
                                    <a:pt x="353" y="98"/>
                                  </a:cubicBezTo>
                                  <a:close/>
                                  <a:moveTo>
                                    <a:pt x="402" y="15"/>
                                  </a:moveTo>
                                  <a:lnTo>
                                    <a:pt x="402" y="15"/>
                                  </a:lnTo>
                                  <a:cubicBezTo>
                                    <a:pt x="409" y="4"/>
                                    <a:pt x="424" y="0"/>
                                    <a:pt x="435" y="7"/>
                                  </a:cubicBezTo>
                                  <a:cubicBezTo>
                                    <a:pt x="447" y="14"/>
                                    <a:pt x="450" y="28"/>
                                    <a:pt x="443" y="40"/>
                                  </a:cubicBezTo>
                                  <a:lnTo>
                                    <a:pt x="443" y="40"/>
                                  </a:lnTo>
                                  <a:cubicBezTo>
                                    <a:pt x="437" y="51"/>
                                    <a:pt x="422" y="55"/>
                                    <a:pt x="410" y="48"/>
                                  </a:cubicBezTo>
                                  <a:cubicBezTo>
                                    <a:pt x="399" y="41"/>
                                    <a:pt x="395" y="27"/>
                                    <a:pt x="402" y="15"/>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69" name="Freeform 2396"/>
                          <wps:cNvSpPr>
                            <a:spLocks noEditPoints="1"/>
                          </wps:cNvSpPr>
                          <wps:spPr bwMode="auto">
                            <a:xfrm>
                              <a:off x="1824" y="1053"/>
                              <a:ext cx="200" cy="491"/>
                            </a:xfrm>
                            <a:custGeom>
                              <a:avLst/>
                              <a:gdLst>
                                <a:gd name="T0" fmla="*/ 4 w 444"/>
                                <a:gd name="T1" fmla="*/ 1206 h 1240"/>
                                <a:gd name="T2" fmla="*/ 49 w 444"/>
                                <a:gd name="T3" fmla="*/ 1221 h 1240"/>
                                <a:gd name="T4" fmla="*/ 19 w 444"/>
                                <a:gd name="T5" fmla="*/ 1236 h 1240"/>
                                <a:gd name="T6" fmla="*/ 34 w 444"/>
                                <a:gd name="T7" fmla="*/ 1115 h 1240"/>
                                <a:gd name="T8" fmla="*/ 64 w 444"/>
                                <a:gd name="T9" fmla="*/ 1099 h 1240"/>
                                <a:gd name="T10" fmla="*/ 79 w 444"/>
                                <a:gd name="T11" fmla="*/ 1130 h 1240"/>
                                <a:gd name="T12" fmla="*/ 34 w 444"/>
                                <a:gd name="T13" fmla="*/ 1115 h 1240"/>
                                <a:gd name="T14" fmla="*/ 64 w 444"/>
                                <a:gd name="T15" fmla="*/ 1024 h 1240"/>
                                <a:gd name="T16" fmla="*/ 109 w 444"/>
                                <a:gd name="T17" fmla="*/ 1038 h 1240"/>
                                <a:gd name="T18" fmla="*/ 79 w 444"/>
                                <a:gd name="T19" fmla="*/ 1054 h 1240"/>
                                <a:gd name="T20" fmla="*/ 94 w 444"/>
                                <a:gd name="T21" fmla="*/ 932 h 1240"/>
                                <a:gd name="T22" fmla="*/ 124 w 444"/>
                                <a:gd name="T23" fmla="*/ 917 h 1240"/>
                                <a:gd name="T24" fmla="*/ 139 w 444"/>
                                <a:gd name="T25" fmla="*/ 947 h 1240"/>
                                <a:gd name="T26" fmla="*/ 94 w 444"/>
                                <a:gd name="T27" fmla="*/ 932 h 1240"/>
                                <a:gd name="T28" fmla="*/ 124 w 444"/>
                                <a:gd name="T29" fmla="*/ 841 h 1240"/>
                                <a:gd name="T30" fmla="*/ 169 w 444"/>
                                <a:gd name="T31" fmla="*/ 856 h 1240"/>
                                <a:gd name="T32" fmla="*/ 139 w 444"/>
                                <a:gd name="T33" fmla="*/ 871 h 1240"/>
                                <a:gd name="T34" fmla="*/ 154 w 444"/>
                                <a:gd name="T35" fmla="*/ 750 h 1240"/>
                                <a:gd name="T36" fmla="*/ 184 w 444"/>
                                <a:gd name="T37" fmla="*/ 734 h 1240"/>
                                <a:gd name="T38" fmla="*/ 199 w 444"/>
                                <a:gd name="T39" fmla="*/ 765 h 1240"/>
                                <a:gd name="T40" fmla="*/ 154 w 444"/>
                                <a:gd name="T41" fmla="*/ 750 h 1240"/>
                                <a:gd name="T42" fmla="*/ 184 w 444"/>
                                <a:gd name="T43" fmla="*/ 659 h 1240"/>
                                <a:gd name="T44" fmla="*/ 229 w 444"/>
                                <a:gd name="T45" fmla="*/ 673 h 1240"/>
                                <a:gd name="T46" fmla="*/ 199 w 444"/>
                                <a:gd name="T47" fmla="*/ 689 h 1240"/>
                                <a:gd name="T48" fmla="*/ 214 w 444"/>
                                <a:gd name="T49" fmla="*/ 567 h 1240"/>
                                <a:gd name="T50" fmla="*/ 244 w 444"/>
                                <a:gd name="T51" fmla="*/ 552 h 1240"/>
                                <a:gd name="T52" fmla="*/ 260 w 444"/>
                                <a:gd name="T53" fmla="*/ 582 h 1240"/>
                                <a:gd name="T54" fmla="*/ 214 w 444"/>
                                <a:gd name="T55" fmla="*/ 567 h 1240"/>
                                <a:gd name="T56" fmla="*/ 244 w 444"/>
                                <a:gd name="T57" fmla="*/ 476 h 1240"/>
                                <a:gd name="T58" fmla="*/ 290 w 444"/>
                                <a:gd name="T59" fmla="*/ 491 h 1240"/>
                                <a:gd name="T60" fmla="*/ 259 w 444"/>
                                <a:gd name="T61" fmla="*/ 506 h 1240"/>
                                <a:gd name="T62" fmla="*/ 274 w 444"/>
                                <a:gd name="T63" fmla="*/ 385 h 1240"/>
                                <a:gd name="T64" fmla="*/ 304 w 444"/>
                                <a:gd name="T65" fmla="*/ 369 h 1240"/>
                                <a:gd name="T66" fmla="*/ 320 w 444"/>
                                <a:gd name="T67" fmla="*/ 400 h 1240"/>
                                <a:gd name="T68" fmla="*/ 274 w 444"/>
                                <a:gd name="T69" fmla="*/ 385 h 1240"/>
                                <a:gd name="T70" fmla="*/ 304 w 444"/>
                                <a:gd name="T71" fmla="*/ 294 h 1240"/>
                                <a:gd name="T72" fmla="*/ 350 w 444"/>
                                <a:gd name="T73" fmla="*/ 308 h 1240"/>
                                <a:gd name="T74" fmla="*/ 319 w 444"/>
                                <a:gd name="T75" fmla="*/ 324 h 1240"/>
                                <a:gd name="T76" fmla="*/ 334 w 444"/>
                                <a:gd name="T77" fmla="*/ 203 h 1240"/>
                                <a:gd name="T78" fmla="*/ 364 w 444"/>
                                <a:gd name="T79" fmla="*/ 187 h 1240"/>
                                <a:gd name="T80" fmla="*/ 380 w 444"/>
                                <a:gd name="T81" fmla="*/ 217 h 1240"/>
                                <a:gd name="T82" fmla="*/ 334 w 444"/>
                                <a:gd name="T83" fmla="*/ 203 h 1240"/>
                                <a:gd name="T84" fmla="*/ 364 w 444"/>
                                <a:gd name="T85" fmla="*/ 111 h 1240"/>
                                <a:gd name="T86" fmla="*/ 410 w 444"/>
                                <a:gd name="T87" fmla="*/ 126 h 1240"/>
                                <a:gd name="T88" fmla="*/ 379 w 444"/>
                                <a:gd name="T89" fmla="*/ 142 h 1240"/>
                                <a:gd name="T90" fmla="*/ 394 w 444"/>
                                <a:gd name="T91" fmla="*/ 20 h 1240"/>
                                <a:gd name="T92" fmla="*/ 424 w 444"/>
                                <a:gd name="T93" fmla="*/ 5 h 1240"/>
                                <a:gd name="T94" fmla="*/ 440 w 444"/>
                                <a:gd name="T95" fmla="*/ 35 h 1240"/>
                                <a:gd name="T96" fmla="*/ 394 w 444"/>
                                <a:gd name="T97" fmla="*/ 20 h 1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44" h="1240">
                                  <a:moveTo>
                                    <a:pt x="4" y="1206"/>
                                  </a:moveTo>
                                  <a:lnTo>
                                    <a:pt x="4" y="1206"/>
                                  </a:lnTo>
                                  <a:cubicBezTo>
                                    <a:pt x="8" y="1193"/>
                                    <a:pt x="21" y="1186"/>
                                    <a:pt x="34" y="1191"/>
                                  </a:cubicBezTo>
                                  <a:cubicBezTo>
                                    <a:pt x="47" y="1195"/>
                                    <a:pt x="53" y="1208"/>
                                    <a:pt x="49" y="1221"/>
                                  </a:cubicBezTo>
                                  <a:lnTo>
                                    <a:pt x="49" y="1221"/>
                                  </a:lnTo>
                                  <a:cubicBezTo>
                                    <a:pt x="45" y="1234"/>
                                    <a:pt x="32" y="1240"/>
                                    <a:pt x="19" y="1236"/>
                                  </a:cubicBezTo>
                                  <a:cubicBezTo>
                                    <a:pt x="6" y="1232"/>
                                    <a:pt x="0" y="1219"/>
                                    <a:pt x="4" y="1206"/>
                                  </a:cubicBezTo>
                                  <a:close/>
                                  <a:moveTo>
                                    <a:pt x="34" y="1115"/>
                                  </a:moveTo>
                                  <a:lnTo>
                                    <a:pt x="34" y="1115"/>
                                  </a:lnTo>
                                  <a:cubicBezTo>
                                    <a:pt x="38" y="1102"/>
                                    <a:pt x="51" y="1095"/>
                                    <a:pt x="64" y="1099"/>
                                  </a:cubicBezTo>
                                  <a:cubicBezTo>
                                    <a:pt x="76" y="1103"/>
                                    <a:pt x="83" y="1117"/>
                                    <a:pt x="79" y="1130"/>
                                  </a:cubicBezTo>
                                  <a:lnTo>
                                    <a:pt x="79" y="1130"/>
                                  </a:lnTo>
                                  <a:cubicBezTo>
                                    <a:pt x="75" y="1142"/>
                                    <a:pt x="62" y="1149"/>
                                    <a:pt x="49" y="1145"/>
                                  </a:cubicBezTo>
                                  <a:cubicBezTo>
                                    <a:pt x="37" y="1141"/>
                                    <a:pt x="30" y="1128"/>
                                    <a:pt x="34" y="1115"/>
                                  </a:cubicBezTo>
                                  <a:close/>
                                  <a:moveTo>
                                    <a:pt x="64" y="1024"/>
                                  </a:moveTo>
                                  <a:lnTo>
                                    <a:pt x="64" y="1024"/>
                                  </a:lnTo>
                                  <a:cubicBezTo>
                                    <a:pt x="68" y="1011"/>
                                    <a:pt x="81" y="1004"/>
                                    <a:pt x="94" y="1008"/>
                                  </a:cubicBezTo>
                                  <a:cubicBezTo>
                                    <a:pt x="106" y="1012"/>
                                    <a:pt x="113" y="1026"/>
                                    <a:pt x="109" y="1038"/>
                                  </a:cubicBezTo>
                                  <a:lnTo>
                                    <a:pt x="109" y="1038"/>
                                  </a:lnTo>
                                  <a:cubicBezTo>
                                    <a:pt x="105" y="1051"/>
                                    <a:pt x="92" y="1058"/>
                                    <a:pt x="79" y="1054"/>
                                  </a:cubicBezTo>
                                  <a:cubicBezTo>
                                    <a:pt x="67" y="1050"/>
                                    <a:pt x="60" y="1036"/>
                                    <a:pt x="64" y="1024"/>
                                  </a:cubicBezTo>
                                  <a:close/>
                                  <a:moveTo>
                                    <a:pt x="94" y="932"/>
                                  </a:moveTo>
                                  <a:lnTo>
                                    <a:pt x="94" y="932"/>
                                  </a:lnTo>
                                  <a:cubicBezTo>
                                    <a:pt x="98" y="920"/>
                                    <a:pt x="111" y="913"/>
                                    <a:pt x="124" y="917"/>
                                  </a:cubicBezTo>
                                  <a:cubicBezTo>
                                    <a:pt x="137" y="921"/>
                                    <a:pt x="143" y="934"/>
                                    <a:pt x="139" y="947"/>
                                  </a:cubicBezTo>
                                  <a:lnTo>
                                    <a:pt x="139" y="947"/>
                                  </a:lnTo>
                                  <a:cubicBezTo>
                                    <a:pt x="135" y="960"/>
                                    <a:pt x="122" y="967"/>
                                    <a:pt x="109" y="963"/>
                                  </a:cubicBezTo>
                                  <a:cubicBezTo>
                                    <a:pt x="97" y="959"/>
                                    <a:pt x="90" y="945"/>
                                    <a:pt x="94" y="932"/>
                                  </a:cubicBezTo>
                                  <a:close/>
                                  <a:moveTo>
                                    <a:pt x="124" y="841"/>
                                  </a:moveTo>
                                  <a:lnTo>
                                    <a:pt x="124" y="841"/>
                                  </a:lnTo>
                                  <a:cubicBezTo>
                                    <a:pt x="128" y="829"/>
                                    <a:pt x="141" y="822"/>
                                    <a:pt x="154" y="826"/>
                                  </a:cubicBezTo>
                                  <a:cubicBezTo>
                                    <a:pt x="167" y="830"/>
                                    <a:pt x="173" y="843"/>
                                    <a:pt x="169" y="856"/>
                                  </a:cubicBezTo>
                                  <a:lnTo>
                                    <a:pt x="169" y="856"/>
                                  </a:lnTo>
                                  <a:cubicBezTo>
                                    <a:pt x="165" y="868"/>
                                    <a:pt x="152" y="875"/>
                                    <a:pt x="139" y="871"/>
                                  </a:cubicBezTo>
                                  <a:cubicBezTo>
                                    <a:pt x="127" y="867"/>
                                    <a:pt x="120" y="854"/>
                                    <a:pt x="124" y="841"/>
                                  </a:cubicBezTo>
                                  <a:close/>
                                  <a:moveTo>
                                    <a:pt x="154" y="750"/>
                                  </a:moveTo>
                                  <a:lnTo>
                                    <a:pt x="154" y="750"/>
                                  </a:lnTo>
                                  <a:cubicBezTo>
                                    <a:pt x="158" y="737"/>
                                    <a:pt x="171" y="730"/>
                                    <a:pt x="184" y="734"/>
                                  </a:cubicBezTo>
                                  <a:cubicBezTo>
                                    <a:pt x="197" y="738"/>
                                    <a:pt x="204" y="752"/>
                                    <a:pt x="199" y="765"/>
                                  </a:cubicBezTo>
                                  <a:lnTo>
                                    <a:pt x="199" y="765"/>
                                  </a:lnTo>
                                  <a:cubicBezTo>
                                    <a:pt x="195" y="777"/>
                                    <a:pt x="182" y="784"/>
                                    <a:pt x="169" y="780"/>
                                  </a:cubicBezTo>
                                  <a:cubicBezTo>
                                    <a:pt x="157" y="776"/>
                                    <a:pt x="150" y="763"/>
                                    <a:pt x="154" y="750"/>
                                  </a:cubicBezTo>
                                  <a:close/>
                                  <a:moveTo>
                                    <a:pt x="184" y="659"/>
                                  </a:moveTo>
                                  <a:lnTo>
                                    <a:pt x="184" y="659"/>
                                  </a:lnTo>
                                  <a:cubicBezTo>
                                    <a:pt x="188" y="646"/>
                                    <a:pt x="201" y="639"/>
                                    <a:pt x="214" y="643"/>
                                  </a:cubicBezTo>
                                  <a:cubicBezTo>
                                    <a:pt x="227" y="647"/>
                                    <a:pt x="234" y="661"/>
                                    <a:pt x="229" y="673"/>
                                  </a:cubicBezTo>
                                  <a:lnTo>
                                    <a:pt x="229" y="673"/>
                                  </a:lnTo>
                                  <a:cubicBezTo>
                                    <a:pt x="225" y="686"/>
                                    <a:pt x="212" y="693"/>
                                    <a:pt x="199" y="689"/>
                                  </a:cubicBezTo>
                                  <a:cubicBezTo>
                                    <a:pt x="187" y="685"/>
                                    <a:pt x="180" y="671"/>
                                    <a:pt x="184" y="659"/>
                                  </a:cubicBezTo>
                                  <a:close/>
                                  <a:moveTo>
                                    <a:pt x="214" y="567"/>
                                  </a:moveTo>
                                  <a:lnTo>
                                    <a:pt x="214" y="567"/>
                                  </a:lnTo>
                                  <a:cubicBezTo>
                                    <a:pt x="218" y="555"/>
                                    <a:pt x="231" y="548"/>
                                    <a:pt x="244" y="552"/>
                                  </a:cubicBezTo>
                                  <a:cubicBezTo>
                                    <a:pt x="257" y="556"/>
                                    <a:pt x="264" y="569"/>
                                    <a:pt x="260" y="582"/>
                                  </a:cubicBezTo>
                                  <a:lnTo>
                                    <a:pt x="260" y="582"/>
                                  </a:lnTo>
                                  <a:cubicBezTo>
                                    <a:pt x="255" y="595"/>
                                    <a:pt x="242" y="602"/>
                                    <a:pt x="229" y="598"/>
                                  </a:cubicBezTo>
                                  <a:cubicBezTo>
                                    <a:pt x="217" y="594"/>
                                    <a:pt x="210" y="580"/>
                                    <a:pt x="214" y="567"/>
                                  </a:cubicBezTo>
                                  <a:close/>
                                  <a:moveTo>
                                    <a:pt x="244" y="476"/>
                                  </a:moveTo>
                                  <a:lnTo>
                                    <a:pt x="244" y="476"/>
                                  </a:lnTo>
                                  <a:cubicBezTo>
                                    <a:pt x="248" y="464"/>
                                    <a:pt x="261" y="457"/>
                                    <a:pt x="274" y="461"/>
                                  </a:cubicBezTo>
                                  <a:cubicBezTo>
                                    <a:pt x="287" y="465"/>
                                    <a:pt x="294" y="478"/>
                                    <a:pt x="290" y="491"/>
                                  </a:cubicBezTo>
                                  <a:lnTo>
                                    <a:pt x="290" y="491"/>
                                  </a:lnTo>
                                  <a:cubicBezTo>
                                    <a:pt x="285" y="504"/>
                                    <a:pt x="272" y="510"/>
                                    <a:pt x="259" y="506"/>
                                  </a:cubicBezTo>
                                  <a:cubicBezTo>
                                    <a:pt x="247" y="502"/>
                                    <a:pt x="240" y="489"/>
                                    <a:pt x="244" y="476"/>
                                  </a:cubicBezTo>
                                  <a:close/>
                                  <a:moveTo>
                                    <a:pt x="274" y="385"/>
                                  </a:moveTo>
                                  <a:lnTo>
                                    <a:pt x="274" y="385"/>
                                  </a:lnTo>
                                  <a:cubicBezTo>
                                    <a:pt x="278" y="372"/>
                                    <a:pt x="291" y="365"/>
                                    <a:pt x="304" y="369"/>
                                  </a:cubicBezTo>
                                  <a:cubicBezTo>
                                    <a:pt x="317" y="374"/>
                                    <a:pt x="324" y="387"/>
                                    <a:pt x="320" y="400"/>
                                  </a:cubicBezTo>
                                  <a:lnTo>
                                    <a:pt x="320" y="400"/>
                                  </a:lnTo>
                                  <a:cubicBezTo>
                                    <a:pt x="316" y="412"/>
                                    <a:pt x="302" y="419"/>
                                    <a:pt x="289" y="415"/>
                                  </a:cubicBezTo>
                                  <a:cubicBezTo>
                                    <a:pt x="277" y="411"/>
                                    <a:pt x="270" y="398"/>
                                    <a:pt x="274" y="385"/>
                                  </a:cubicBezTo>
                                  <a:close/>
                                  <a:moveTo>
                                    <a:pt x="304" y="294"/>
                                  </a:moveTo>
                                  <a:lnTo>
                                    <a:pt x="304" y="294"/>
                                  </a:lnTo>
                                  <a:cubicBezTo>
                                    <a:pt x="308" y="281"/>
                                    <a:pt x="321" y="274"/>
                                    <a:pt x="334" y="278"/>
                                  </a:cubicBezTo>
                                  <a:cubicBezTo>
                                    <a:pt x="347" y="282"/>
                                    <a:pt x="354" y="296"/>
                                    <a:pt x="350" y="308"/>
                                  </a:cubicBezTo>
                                  <a:lnTo>
                                    <a:pt x="350" y="308"/>
                                  </a:lnTo>
                                  <a:cubicBezTo>
                                    <a:pt x="346" y="321"/>
                                    <a:pt x="332" y="328"/>
                                    <a:pt x="319" y="324"/>
                                  </a:cubicBezTo>
                                  <a:cubicBezTo>
                                    <a:pt x="307" y="320"/>
                                    <a:pt x="300" y="306"/>
                                    <a:pt x="304" y="294"/>
                                  </a:cubicBezTo>
                                  <a:close/>
                                  <a:moveTo>
                                    <a:pt x="334" y="203"/>
                                  </a:moveTo>
                                  <a:lnTo>
                                    <a:pt x="334" y="203"/>
                                  </a:lnTo>
                                  <a:cubicBezTo>
                                    <a:pt x="338" y="190"/>
                                    <a:pt x="351" y="183"/>
                                    <a:pt x="364" y="187"/>
                                  </a:cubicBezTo>
                                  <a:cubicBezTo>
                                    <a:pt x="377" y="191"/>
                                    <a:pt x="384" y="205"/>
                                    <a:pt x="380" y="217"/>
                                  </a:cubicBezTo>
                                  <a:lnTo>
                                    <a:pt x="380" y="217"/>
                                  </a:lnTo>
                                  <a:cubicBezTo>
                                    <a:pt x="376" y="230"/>
                                    <a:pt x="362" y="237"/>
                                    <a:pt x="349" y="233"/>
                                  </a:cubicBezTo>
                                  <a:cubicBezTo>
                                    <a:pt x="337" y="229"/>
                                    <a:pt x="330" y="215"/>
                                    <a:pt x="334" y="203"/>
                                  </a:cubicBezTo>
                                  <a:close/>
                                  <a:moveTo>
                                    <a:pt x="364" y="111"/>
                                  </a:moveTo>
                                  <a:lnTo>
                                    <a:pt x="364" y="111"/>
                                  </a:lnTo>
                                  <a:cubicBezTo>
                                    <a:pt x="368" y="99"/>
                                    <a:pt x="382" y="92"/>
                                    <a:pt x="394" y="96"/>
                                  </a:cubicBezTo>
                                  <a:cubicBezTo>
                                    <a:pt x="407" y="100"/>
                                    <a:pt x="414" y="113"/>
                                    <a:pt x="410" y="126"/>
                                  </a:cubicBezTo>
                                  <a:lnTo>
                                    <a:pt x="410" y="126"/>
                                  </a:lnTo>
                                  <a:cubicBezTo>
                                    <a:pt x="406" y="139"/>
                                    <a:pt x="392" y="146"/>
                                    <a:pt x="379" y="142"/>
                                  </a:cubicBezTo>
                                  <a:cubicBezTo>
                                    <a:pt x="367" y="137"/>
                                    <a:pt x="360" y="124"/>
                                    <a:pt x="364" y="111"/>
                                  </a:cubicBezTo>
                                  <a:close/>
                                  <a:moveTo>
                                    <a:pt x="394" y="20"/>
                                  </a:moveTo>
                                  <a:lnTo>
                                    <a:pt x="394" y="20"/>
                                  </a:lnTo>
                                  <a:cubicBezTo>
                                    <a:pt x="398" y="7"/>
                                    <a:pt x="412" y="0"/>
                                    <a:pt x="424" y="5"/>
                                  </a:cubicBezTo>
                                  <a:cubicBezTo>
                                    <a:pt x="437" y="9"/>
                                    <a:pt x="444" y="22"/>
                                    <a:pt x="440" y="35"/>
                                  </a:cubicBezTo>
                                  <a:lnTo>
                                    <a:pt x="440" y="35"/>
                                  </a:lnTo>
                                  <a:cubicBezTo>
                                    <a:pt x="436" y="47"/>
                                    <a:pt x="422" y="54"/>
                                    <a:pt x="409" y="50"/>
                                  </a:cubicBezTo>
                                  <a:cubicBezTo>
                                    <a:pt x="397" y="46"/>
                                    <a:pt x="390" y="33"/>
                                    <a:pt x="394" y="2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0" name="Freeform 2397"/>
                          <wps:cNvSpPr>
                            <a:spLocks noEditPoints="1"/>
                          </wps:cNvSpPr>
                          <wps:spPr bwMode="auto">
                            <a:xfrm>
                              <a:off x="2011" y="954"/>
                              <a:ext cx="180" cy="90"/>
                            </a:xfrm>
                            <a:custGeom>
                              <a:avLst/>
                              <a:gdLst>
                                <a:gd name="T0" fmla="*/ 17 w 399"/>
                                <a:gd name="T1" fmla="*/ 178 h 227"/>
                                <a:gd name="T2" fmla="*/ 17 w 399"/>
                                <a:gd name="T3" fmla="*/ 178 h 227"/>
                                <a:gd name="T4" fmla="*/ 49 w 399"/>
                                <a:gd name="T5" fmla="*/ 189 h 227"/>
                                <a:gd name="T6" fmla="*/ 38 w 399"/>
                                <a:gd name="T7" fmla="*/ 221 h 227"/>
                                <a:gd name="T8" fmla="*/ 38 w 399"/>
                                <a:gd name="T9" fmla="*/ 221 h 227"/>
                                <a:gd name="T10" fmla="*/ 6 w 399"/>
                                <a:gd name="T11" fmla="*/ 210 h 227"/>
                                <a:gd name="T12" fmla="*/ 17 w 399"/>
                                <a:gd name="T13" fmla="*/ 178 h 227"/>
                                <a:gd name="T14" fmla="*/ 103 w 399"/>
                                <a:gd name="T15" fmla="*/ 135 h 227"/>
                                <a:gd name="T16" fmla="*/ 103 w 399"/>
                                <a:gd name="T17" fmla="*/ 135 h 227"/>
                                <a:gd name="T18" fmla="*/ 135 w 399"/>
                                <a:gd name="T19" fmla="*/ 146 h 227"/>
                                <a:gd name="T20" fmla="*/ 124 w 399"/>
                                <a:gd name="T21" fmla="*/ 178 h 227"/>
                                <a:gd name="T22" fmla="*/ 124 w 399"/>
                                <a:gd name="T23" fmla="*/ 178 h 227"/>
                                <a:gd name="T24" fmla="*/ 92 w 399"/>
                                <a:gd name="T25" fmla="*/ 167 h 227"/>
                                <a:gd name="T26" fmla="*/ 103 w 399"/>
                                <a:gd name="T27" fmla="*/ 135 h 227"/>
                                <a:gd name="T28" fmla="*/ 188 w 399"/>
                                <a:gd name="T29" fmla="*/ 92 h 227"/>
                                <a:gd name="T30" fmla="*/ 188 w 399"/>
                                <a:gd name="T31" fmla="*/ 92 h 227"/>
                                <a:gd name="T32" fmla="*/ 221 w 399"/>
                                <a:gd name="T33" fmla="*/ 103 h 227"/>
                                <a:gd name="T34" fmla="*/ 210 w 399"/>
                                <a:gd name="T35" fmla="*/ 135 h 227"/>
                                <a:gd name="T36" fmla="*/ 210 w 399"/>
                                <a:gd name="T37" fmla="*/ 135 h 227"/>
                                <a:gd name="T38" fmla="*/ 178 w 399"/>
                                <a:gd name="T39" fmla="*/ 124 h 227"/>
                                <a:gd name="T40" fmla="*/ 188 w 399"/>
                                <a:gd name="T41" fmla="*/ 92 h 227"/>
                                <a:gd name="T42" fmla="*/ 274 w 399"/>
                                <a:gd name="T43" fmla="*/ 49 h 227"/>
                                <a:gd name="T44" fmla="*/ 274 w 399"/>
                                <a:gd name="T45" fmla="*/ 49 h 227"/>
                                <a:gd name="T46" fmla="*/ 307 w 399"/>
                                <a:gd name="T47" fmla="*/ 60 h 227"/>
                                <a:gd name="T48" fmla="*/ 296 w 399"/>
                                <a:gd name="T49" fmla="*/ 92 h 227"/>
                                <a:gd name="T50" fmla="*/ 296 w 399"/>
                                <a:gd name="T51" fmla="*/ 92 h 227"/>
                                <a:gd name="T52" fmla="*/ 264 w 399"/>
                                <a:gd name="T53" fmla="*/ 81 h 227"/>
                                <a:gd name="T54" fmla="*/ 274 w 399"/>
                                <a:gd name="T55" fmla="*/ 49 h 227"/>
                                <a:gd name="T56" fmla="*/ 360 w 399"/>
                                <a:gd name="T57" fmla="*/ 6 h 227"/>
                                <a:gd name="T58" fmla="*/ 360 w 399"/>
                                <a:gd name="T59" fmla="*/ 6 h 227"/>
                                <a:gd name="T60" fmla="*/ 393 w 399"/>
                                <a:gd name="T61" fmla="*/ 17 h 227"/>
                                <a:gd name="T62" fmla="*/ 382 w 399"/>
                                <a:gd name="T63" fmla="*/ 49 h 227"/>
                                <a:gd name="T64" fmla="*/ 382 w 399"/>
                                <a:gd name="T65" fmla="*/ 49 h 227"/>
                                <a:gd name="T66" fmla="*/ 350 w 399"/>
                                <a:gd name="T67" fmla="*/ 38 h 227"/>
                                <a:gd name="T68" fmla="*/ 360 w 399"/>
                                <a:gd name="T69" fmla="*/ 6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99" h="227">
                                  <a:moveTo>
                                    <a:pt x="17" y="178"/>
                                  </a:moveTo>
                                  <a:lnTo>
                                    <a:pt x="17" y="178"/>
                                  </a:lnTo>
                                  <a:cubicBezTo>
                                    <a:pt x="29" y="172"/>
                                    <a:pt x="43" y="177"/>
                                    <a:pt x="49" y="189"/>
                                  </a:cubicBezTo>
                                  <a:cubicBezTo>
                                    <a:pt x="55" y="200"/>
                                    <a:pt x="50" y="215"/>
                                    <a:pt x="38" y="221"/>
                                  </a:cubicBezTo>
                                  <a:lnTo>
                                    <a:pt x="38" y="221"/>
                                  </a:lnTo>
                                  <a:cubicBezTo>
                                    <a:pt x="26" y="227"/>
                                    <a:pt x="12" y="222"/>
                                    <a:pt x="6" y="210"/>
                                  </a:cubicBezTo>
                                  <a:cubicBezTo>
                                    <a:pt x="0" y="198"/>
                                    <a:pt x="5" y="184"/>
                                    <a:pt x="17" y="178"/>
                                  </a:cubicBezTo>
                                  <a:close/>
                                  <a:moveTo>
                                    <a:pt x="103" y="135"/>
                                  </a:moveTo>
                                  <a:lnTo>
                                    <a:pt x="103" y="135"/>
                                  </a:lnTo>
                                  <a:cubicBezTo>
                                    <a:pt x="114" y="129"/>
                                    <a:pt x="129" y="134"/>
                                    <a:pt x="135" y="146"/>
                                  </a:cubicBezTo>
                                  <a:cubicBezTo>
                                    <a:pt x="141" y="157"/>
                                    <a:pt x="136" y="172"/>
                                    <a:pt x="124" y="178"/>
                                  </a:cubicBezTo>
                                  <a:lnTo>
                                    <a:pt x="124" y="178"/>
                                  </a:lnTo>
                                  <a:cubicBezTo>
                                    <a:pt x="112" y="184"/>
                                    <a:pt x="98" y="179"/>
                                    <a:pt x="92" y="167"/>
                                  </a:cubicBezTo>
                                  <a:cubicBezTo>
                                    <a:pt x="86" y="156"/>
                                    <a:pt x="91" y="141"/>
                                    <a:pt x="103" y="135"/>
                                  </a:cubicBezTo>
                                  <a:close/>
                                  <a:moveTo>
                                    <a:pt x="188" y="92"/>
                                  </a:moveTo>
                                  <a:lnTo>
                                    <a:pt x="188" y="92"/>
                                  </a:lnTo>
                                  <a:cubicBezTo>
                                    <a:pt x="200" y="86"/>
                                    <a:pt x="215" y="91"/>
                                    <a:pt x="221" y="103"/>
                                  </a:cubicBezTo>
                                  <a:cubicBezTo>
                                    <a:pt x="227" y="115"/>
                                    <a:pt x="222" y="129"/>
                                    <a:pt x="210" y="135"/>
                                  </a:cubicBezTo>
                                  <a:lnTo>
                                    <a:pt x="210" y="135"/>
                                  </a:lnTo>
                                  <a:cubicBezTo>
                                    <a:pt x="198" y="141"/>
                                    <a:pt x="184" y="136"/>
                                    <a:pt x="178" y="124"/>
                                  </a:cubicBezTo>
                                  <a:cubicBezTo>
                                    <a:pt x="172" y="113"/>
                                    <a:pt x="177" y="98"/>
                                    <a:pt x="188" y="92"/>
                                  </a:cubicBezTo>
                                  <a:close/>
                                  <a:moveTo>
                                    <a:pt x="274" y="49"/>
                                  </a:moveTo>
                                  <a:lnTo>
                                    <a:pt x="274" y="49"/>
                                  </a:lnTo>
                                  <a:cubicBezTo>
                                    <a:pt x="286" y="43"/>
                                    <a:pt x="301" y="48"/>
                                    <a:pt x="307" y="60"/>
                                  </a:cubicBezTo>
                                  <a:cubicBezTo>
                                    <a:pt x="313" y="72"/>
                                    <a:pt x="308" y="86"/>
                                    <a:pt x="296" y="92"/>
                                  </a:cubicBezTo>
                                  <a:lnTo>
                                    <a:pt x="296" y="92"/>
                                  </a:lnTo>
                                  <a:cubicBezTo>
                                    <a:pt x="284" y="98"/>
                                    <a:pt x="270" y="93"/>
                                    <a:pt x="264" y="81"/>
                                  </a:cubicBezTo>
                                  <a:cubicBezTo>
                                    <a:pt x="258" y="70"/>
                                    <a:pt x="263" y="55"/>
                                    <a:pt x="274" y="49"/>
                                  </a:cubicBezTo>
                                  <a:close/>
                                  <a:moveTo>
                                    <a:pt x="360" y="6"/>
                                  </a:moveTo>
                                  <a:lnTo>
                                    <a:pt x="360" y="6"/>
                                  </a:lnTo>
                                  <a:cubicBezTo>
                                    <a:pt x="372" y="0"/>
                                    <a:pt x="387" y="5"/>
                                    <a:pt x="393" y="17"/>
                                  </a:cubicBezTo>
                                  <a:cubicBezTo>
                                    <a:pt x="399" y="29"/>
                                    <a:pt x="394" y="43"/>
                                    <a:pt x="382" y="49"/>
                                  </a:cubicBezTo>
                                  <a:lnTo>
                                    <a:pt x="382" y="49"/>
                                  </a:lnTo>
                                  <a:cubicBezTo>
                                    <a:pt x="370" y="55"/>
                                    <a:pt x="356" y="50"/>
                                    <a:pt x="350" y="38"/>
                                  </a:cubicBezTo>
                                  <a:cubicBezTo>
                                    <a:pt x="344" y="27"/>
                                    <a:pt x="348" y="12"/>
                                    <a:pt x="360" y="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1" name="Freeform 2398"/>
                          <wps:cNvSpPr>
                            <a:spLocks noEditPoints="1"/>
                          </wps:cNvSpPr>
                          <wps:spPr bwMode="auto">
                            <a:xfrm>
                              <a:off x="2200" y="897"/>
                              <a:ext cx="190" cy="64"/>
                            </a:xfrm>
                            <a:custGeom>
                              <a:avLst/>
                              <a:gdLst>
                                <a:gd name="T0" fmla="*/ 20 w 422"/>
                                <a:gd name="T1" fmla="*/ 112 h 162"/>
                                <a:gd name="T2" fmla="*/ 20 w 422"/>
                                <a:gd name="T3" fmla="*/ 112 h 162"/>
                                <a:gd name="T4" fmla="*/ 50 w 422"/>
                                <a:gd name="T5" fmla="*/ 129 h 162"/>
                                <a:gd name="T6" fmla="*/ 33 w 422"/>
                                <a:gd name="T7" fmla="*/ 158 h 162"/>
                                <a:gd name="T8" fmla="*/ 33 w 422"/>
                                <a:gd name="T9" fmla="*/ 158 h 162"/>
                                <a:gd name="T10" fmla="*/ 3 w 422"/>
                                <a:gd name="T11" fmla="*/ 142 h 162"/>
                                <a:gd name="T12" fmla="*/ 20 w 422"/>
                                <a:gd name="T13" fmla="*/ 112 h 162"/>
                                <a:gd name="T14" fmla="*/ 112 w 422"/>
                                <a:gd name="T15" fmla="*/ 85 h 162"/>
                                <a:gd name="T16" fmla="*/ 112 w 422"/>
                                <a:gd name="T17" fmla="*/ 85 h 162"/>
                                <a:gd name="T18" fmla="*/ 142 w 422"/>
                                <a:gd name="T19" fmla="*/ 101 h 162"/>
                                <a:gd name="T20" fmla="*/ 125 w 422"/>
                                <a:gd name="T21" fmla="*/ 131 h 162"/>
                                <a:gd name="T22" fmla="*/ 125 w 422"/>
                                <a:gd name="T23" fmla="*/ 131 h 162"/>
                                <a:gd name="T24" fmla="*/ 96 w 422"/>
                                <a:gd name="T25" fmla="*/ 115 h 162"/>
                                <a:gd name="T26" fmla="*/ 112 w 422"/>
                                <a:gd name="T27" fmla="*/ 85 h 162"/>
                                <a:gd name="T28" fmla="*/ 204 w 422"/>
                                <a:gd name="T29" fmla="*/ 58 h 162"/>
                                <a:gd name="T30" fmla="*/ 204 w 422"/>
                                <a:gd name="T31" fmla="*/ 58 h 162"/>
                                <a:gd name="T32" fmla="*/ 234 w 422"/>
                                <a:gd name="T33" fmla="*/ 74 h 162"/>
                                <a:gd name="T34" fmla="*/ 218 w 422"/>
                                <a:gd name="T35" fmla="*/ 104 h 162"/>
                                <a:gd name="T36" fmla="*/ 218 w 422"/>
                                <a:gd name="T37" fmla="*/ 104 h 162"/>
                                <a:gd name="T38" fmla="*/ 188 w 422"/>
                                <a:gd name="T39" fmla="*/ 88 h 162"/>
                                <a:gd name="T40" fmla="*/ 204 w 422"/>
                                <a:gd name="T41" fmla="*/ 58 h 162"/>
                                <a:gd name="T42" fmla="*/ 296 w 422"/>
                                <a:gd name="T43" fmla="*/ 31 h 162"/>
                                <a:gd name="T44" fmla="*/ 296 w 422"/>
                                <a:gd name="T45" fmla="*/ 31 h 162"/>
                                <a:gd name="T46" fmla="*/ 326 w 422"/>
                                <a:gd name="T47" fmla="*/ 47 h 162"/>
                                <a:gd name="T48" fmla="*/ 310 w 422"/>
                                <a:gd name="T49" fmla="*/ 77 h 162"/>
                                <a:gd name="T50" fmla="*/ 310 w 422"/>
                                <a:gd name="T51" fmla="*/ 77 h 162"/>
                                <a:gd name="T52" fmla="*/ 280 w 422"/>
                                <a:gd name="T53" fmla="*/ 60 h 162"/>
                                <a:gd name="T54" fmla="*/ 296 w 422"/>
                                <a:gd name="T55" fmla="*/ 31 h 162"/>
                                <a:gd name="T56" fmla="*/ 388 w 422"/>
                                <a:gd name="T57" fmla="*/ 3 h 162"/>
                                <a:gd name="T58" fmla="*/ 388 w 422"/>
                                <a:gd name="T59" fmla="*/ 3 h 162"/>
                                <a:gd name="T60" fmla="*/ 418 w 422"/>
                                <a:gd name="T61" fmla="*/ 19 h 162"/>
                                <a:gd name="T62" fmla="*/ 402 w 422"/>
                                <a:gd name="T63" fmla="*/ 49 h 162"/>
                                <a:gd name="T64" fmla="*/ 402 w 422"/>
                                <a:gd name="T65" fmla="*/ 49 h 162"/>
                                <a:gd name="T66" fmla="*/ 372 w 422"/>
                                <a:gd name="T67" fmla="*/ 33 h 162"/>
                                <a:gd name="T68" fmla="*/ 388 w 422"/>
                                <a:gd name="T69" fmla="*/ 3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22" h="162">
                                  <a:moveTo>
                                    <a:pt x="20" y="112"/>
                                  </a:moveTo>
                                  <a:lnTo>
                                    <a:pt x="20" y="112"/>
                                  </a:lnTo>
                                  <a:cubicBezTo>
                                    <a:pt x="32" y="109"/>
                                    <a:pt x="46" y="116"/>
                                    <a:pt x="50" y="129"/>
                                  </a:cubicBezTo>
                                  <a:cubicBezTo>
                                    <a:pt x="53" y="141"/>
                                    <a:pt x="46" y="155"/>
                                    <a:pt x="33" y="158"/>
                                  </a:cubicBezTo>
                                  <a:lnTo>
                                    <a:pt x="33" y="158"/>
                                  </a:lnTo>
                                  <a:cubicBezTo>
                                    <a:pt x="21" y="162"/>
                                    <a:pt x="7" y="155"/>
                                    <a:pt x="3" y="142"/>
                                  </a:cubicBezTo>
                                  <a:cubicBezTo>
                                    <a:pt x="0" y="130"/>
                                    <a:pt x="7" y="116"/>
                                    <a:pt x="20" y="112"/>
                                  </a:cubicBezTo>
                                  <a:close/>
                                  <a:moveTo>
                                    <a:pt x="112" y="85"/>
                                  </a:moveTo>
                                  <a:lnTo>
                                    <a:pt x="112" y="85"/>
                                  </a:lnTo>
                                  <a:cubicBezTo>
                                    <a:pt x="124" y="81"/>
                                    <a:pt x="138" y="89"/>
                                    <a:pt x="142" y="101"/>
                                  </a:cubicBezTo>
                                  <a:cubicBezTo>
                                    <a:pt x="145" y="114"/>
                                    <a:pt x="138" y="127"/>
                                    <a:pt x="125" y="131"/>
                                  </a:cubicBezTo>
                                  <a:lnTo>
                                    <a:pt x="125" y="131"/>
                                  </a:lnTo>
                                  <a:cubicBezTo>
                                    <a:pt x="113" y="135"/>
                                    <a:pt x="99" y="128"/>
                                    <a:pt x="96" y="115"/>
                                  </a:cubicBezTo>
                                  <a:cubicBezTo>
                                    <a:pt x="92" y="102"/>
                                    <a:pt x="99" y="89"/>
                                    <a:pt x="112" y="85"/>
                                  </a:cubicBezTo>
                                  <a:close/>
                                  <a:moveTo>
                                    <a:pt x="204" y="58"/>
                                  </a:moveTo>
                                  <a:lnTo>
                                    <a:pt x="204" y="58"/>
                                  </a:lnTo>
                                  <a:cubicBezTo>
                                    <a:pt x="217" y="54"/>
                                    <a:pt x="230" y="61"/>
                                    <a:pt x="234" y="74"/>
                                  </a:cubicBezTo>
                                  <a:cubicBezTo>
                                    <a:pt x="237" y="87"/>
                                    <a:pt x="230" y="100"/>
                                    <a:pt x="218" y="104"/>
                                  </a:cubicBezTo>
                                  <a:lnTo>
                                    <a:pt x="218" y="104"/>
                                  </a:lnTo>
                                  <a:cubicBezTo>
                                    <a:pt x="205" y="108"/>
                                    <a:pt x="191" y="100"/>
                                    <a:pt x="188" y="88"/>
                                  </a:cubicBezTo>
                                  <a:cubicBezTo>
                                    <a:pt x="184" y="75"/>
                                    <a:pt x="191" y="62"/>
                                    <a:pt x="204" y="58"/>
                                  </a:cubicBezTo>
                                  <a:close/>
                                  <a:moveTo>
                                    <a:pt x="296" y="31"/>
                                  </a:moveTo>
                                  <a:lnTo>
                                    <a:pt x="296" y="31"/>
                                  </a:lnTo>
                                  <a:cubicBezTo>
                                    <a:pt x="309" y="27"/>
                                    <a:pt x="322" y="34"/>
                                    <a:pt x="326" y="47"/>
                                  </a:cubicBezTo>
                                  <a:cubicBezTo>
                                    <a:pt x="330" y="59"/>
                                    <a:pt x="322" y="73"/>
                                    <a:pt x="310" y="77"/>
                                  </a:cubicBezTo>
                                  <a:lnTo>
                                    <a:pt x="310" y="77"/>
                                  </a:lnTo>
                                  <a:cubicBezTo>
                                    <a:pt x="297" y="80"/>
                                    <a:pt x="284" y="73"/>
                                    <a:pt x="280" y="60"/>
                                  </a:cubicBezTo>
                                  <a:cubicBezTo>
                                    <a:pt x="276" y="48"/>
                                    <a:pt x="283" y="34"/>
                                    <a:pt x="296" y="31"/>
                                  </a:cubicBezTo>
                                  <a:close/>
                                  <a:moveTo>
                                    <a:pt x="388" y="3"/>
                                  </a:moveTo>
                                  <a:lnTo>
                                    <a:pt x="388" y="3"/>
                                  </a:lnTo>
                                  <a:cubicBezTo>
                                    <a:pt x="401" y="0"/>
                                    <a:pt x="414" y="7"/>
                                    <a:pt x="418" y="19"/>
                                  </a:cubicBezTo>
                                  <a:cubicBezTo>
                                    <a:pt x="422" y="32"/>
                                    <a:pt x="414" y="46"/>
                                    <a:pt x="402" y="49"/>
                                  </a:cubicBezTo>
                                  <a:lnTo>
                                    <a:pt x="402" y="49"/>
                                  </a:lnTo>
                                  <a:cubicBezTo>
                                    <a:pt x="389" y="53"/>
                                    <a:pt x="376" y="46"/>
                                    <a:pt x="372" y="33"/>
                                  </a:cubicBezTo>
                                  <a:cubicBezTo>
                                    <a:pt x="368" y="20"/>
                                    <a:pt x="375" y="7"/>
                                    <a:pt x="388" y="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2" name="Freeform 2399"/>
                          <wps:cNvSpPr>
                            <a:spLocks noEditPoints="1"/>
                          </wps:cNvSpPr>
                          <wps:spPr bwMode="auto">
                            <a:xfrm>
                              <a:off x="2394" y="889"/>
                              <a:ext cx="180" cy="90"/>
                            </a:xfrm>
                            <a:custGeom>
                              <a:avLst/>
                              <a:gdLst>
                                <a:gd name="T0" fmla="*/ 38 w 399"/>
                                <a:gd name="T1" fmla="*/ 6 h 227"/>
                                <a:gd name="T2" fmla="*/ 38 w 399"/>
                                <a:gd name="T3" fmla="*/ 6 h 227"/>
                                <a:gd name="T4" fmla="*/ 49 w 399"/>
                                <a:gd name="T5" fmla="*/ 38 h 227"/>
                                <a:gd name="T6" fmla="*/ 17 w 399"/>
                                <a:gd name="T7" fmla="*/ 49 h 227"/>
                                <a:gd name="T8" fmla="*/ 17 w 399"/>
                                <a:gd name="T9" fmla="*/ 49 h 227"/>
                                <a:gd name="T10" fmla="*/ 6 w 399"/>
                                <a:gd name="T11" fmla="*/ 17 h 227"/>
                                <a:gd name="T12" fmla="*/ 38 w 399"/>
                                <a:gd name="T13" fmla="*/ 6 h 227"/>
                                <a:gd name="T14" fmla="*/ 124 w 399"/>
                                <a:gd name="T15" fmla="*/ 49 h 227"/>
                                <a:gd name="T16" fmla="*/ 124 w 399"/>
                                <a:gd name="T17" fmla="*/ 49 h 227"/>
                                <a:gd name="T18" fmla="*/ 135 w 399"/>
                                <a:gd name="T19" fmla="*/ 81 h 227"/>
                                <a:gd name="T20" fmla="*/ 103 w 399"/>
                                <a:gd name="T21" fmla="*/ 92 h 227"/>
                                <a:gd name="T22" fmla="*/ 103 w 399"/>
                                <a:gd name="T23" fmla="*/ 92 h 227"/>
                                <a:gd name="T24" fmla="*/ 92 w 399"/>
                                <a:gd name="T25" fmla="*/ 60 h 227"/>
                                <a:gd name="T26" fmla="*/ 124 w 399"/>
                                <a:gd name="T27" fmla="*/ 49 h 227"/>
                                <a:gd name="T28" fmla="*/ 210 w 399"/>
                                <a:gd name="T29" fmla="*/ 92 h 227"/>
                                <a:gd name="T30" fmla="*/ 210 w 399"/>
                                <a:gd name="T31" fmla="*/ 92 h 227"/>
                                <a:gd name="T32" fmla="*/ 221 w 399"/>
                                <a:gd name="T33" fmla="*/ 124 h 227"/>
                                <a:gd name="T34" fmla="*/ 189 w 399"/>
                                <a:gd name="T35" fmla="*/ 135 h 227"/>
                                <a:gd name="T36" fmla="*/ 189 w 399"/>
                                <a:gd name="T37" fmla="*/ 135 h 227"/>
                                <a:gd name="T38" fmla="*/ 178 w 399"/>
                                <a:gd name="T39" fmla="*/ 103 h 227"/>
                                <a:gd name="T40" fmla="*/ 210 w 399"/>
                                <a:gd name="T41" fmla="*/ 92 h 227"/>
                                <a:gd name="T42" fmla="*/ 296 w 399"/>
                                <a:gd name="T43" fmla="*/ 135 h 227"/>
                                <a:gd name="T44" fmla="*/ 296 w 399"/>
                                <a:gd name="T45" fmla="*/ 135 h 227"/>
                                <a:gd name="T46" fmla="*/ 307 w 399"/>
                                <a:gd name="T47" fmla="*/ 167 h 227"/>
                                <a:gd name="T48" fmla="*/ 275 w 399"/>
                                <a:gd name="T49" fmla="*/ 178 h 227"/>
                                <a:gd name="T50" fmla="*/ 274 w 399"/>
                                <a:gd name="T51" fmla="*/ 178 h 227"/>
                                <a:gd name="T52" fmla="*/ 264 w 399"/>
                                <a:gd name="T53" fmla="*/ 146 h 227"/>
                                <a:gd name="T54" fmla="*/ 296 w 399"/>
                                <a:gd name="T55" fmla="*/ 135 h 227"/>
                                <a:gd name="T56" fmla="*/ 382 w 399"/>
                                <a:gd name="T57" fmla="*/ 178 h 227"/>
                                <a:gd name="T58" fmla="*/ 382 w 399"/>
                                <a:gd name="T59" fmla="*/ 178 h 227"/>
                                <a:gd name="T60" fmla="*/ 393 w 399"/>
                                <a:gd name="T61" fmla="*/ 210 h 227"/>
                                <a:gd name="T62" fmla="*/ 360 w 399"/>
                                <a:gd name="T63" fmla="*/ 221 h 227"/>
                                <a:gd name="T64" fmla="*/ 360 w 399"/>
                                <a:gd name="T65" fmla="*/ 221 h 227"/>
                                <a:gd name="T66" fmla="*/ 350 w 399"/>
                                <a:gd name="T67" fmla="*/ 189 h 227"/>
                                <a:gd name="T68" fmla="*/ 382 w 399"/>
                                <a:gd name="T69" fmla="*/ 178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99" h="227">
                                  <a:moveTo>
                                    <a:pt x="38" y="6"/>
                                  </a:moveTo>
                                  <a:lnTo>
                                    <a:pt x="38" y="6"/>
                                  </a:lnTo>
                                  <a:cubicBezTo>
                                    <a:pt x="50" y="12"/>
                                    <a:pt x="55" y="26"/>
                                    <a:pt x="49" y="38"/>
                                  </a:cubicBezTo>
                                  <a:cubicBezTo>
                                    <a:pt x="43" y="50"/>
                                    <a:pt x="29" y="55"/>
                                    <a:pt x="17" y="49"/>
                                  </a:cubicBezTo>
                                  <a:lnTo>
                                    <a:pt x="17" y="49"/>
                                  </a:lnTo>
                                  <a:cubicBezTo>
                                    <a:pt x="5" y="43"/>
                                    <a:pt x="0" y="29"/>
                                    <a:pt x="6" y="17"/>
                                  </a:cubicBezTo>
                                  <a:cubicBezTo>
                                    <a:pt x="12" y="5"/>
                                    <a:pt x="26" y="0"/>
                                    <a:pt x="38" y="6"/>
                                  </a:cubicBezTo>
                                  <a:close/>
                                  <a:moveTo>
                                    <a:pt x="124" y="49"/>
                                  </a:moveTo>
                                  <a:lnTo>
                                    <a:pt x="124" y="49"/>
                                  </a:lnTo>
                                  <a:cubicBezTo>
                                    <a:pt x="136" y="55"/>
                                    <a:pt x="141" y="69"/>
                                    <a:pt x="135" y="81"/>
                                  </a:cubicBezTo>
                                  <a:cubicBezTo>
                                    <a:pt x="129" y="93"/>
                                    <a:pt x="115" y="98"/>
                                    <a:pt x="103" y="92"/>
                                  </a:cubicBezTo>
                                  <a:lnTo>
                                    <a:pt x="103" y="92"/>
                                  </a:lnTo>
                                  <a:cubicBezTo>
                                    <a:pt x="91" y="86"/>
                                    <a:pt x="86" y="72"/>
                                    <a:pt x="92" y="60"/>
                                  </a:cubicBezTo>
                                  <a:cubicBezTo>
                                    <a:pt x="98" y="48"/>
                                    <a:pt x="112" y="43"/>
                                    <a:pt x="124" y="49"/>
                                  </a:cubicBezTo>
                                  <a:close/>
                                  <a:moveTo>
                                    <a:pt x="210" y="92"/>
                                  </a:moveTo>
                                  <a:lnTo>
                                    <a:pt x="210" y="92"/>
                                  </a:lnTo>
                                  <a:cubicBezTo>
                                    <a:pt x="222" y="98"/>
                                    <a:pt x="227" y="112"/>
                                    <a:pt x="221" y="124"/>
                                  </a:cubicBezTo>
                                  <a:cubicBezTo>
                                    <a:pt x="215" y="136"/>
                                    <a:pt x="200" y="141"/>
                                    <a:pt x="189" y="135"/>
                                  </a:cubicBezTo>
                                  <a:lnTo>
                                    <a:pt x="189" y="135"/>
                                  </a:lnTo>
                                  <a:cubicBezTo>
                                    <a:pt x="177" y="129"/>
                                    <a:pt x="172" y="114"/>
                                    <a:pt x="178" y="103"/>
                                  </a:cubicBezTo>
                                  <a:cubicBezTo>
                                    <a:pt x="184" y="91"/>
                                    <a:pt x="198" y="86"/>
                                    <a:pt x="210" y="92"/>
                                  </a:cubicBezTo>
                                  <a:close/>
                                  <a:moveTo>
                                    <a:pt x="296" y="135"/>
                                  </a:moveTo>
                                  <a:lnTo>
                                    <a:pt x="296" y="135"/>
                                  </a:lnTo>
                                  <a:cubicBezTo>
                                    <a:pt x="308" y="141"/>
                                    <a:pt x="313" y="155"/>
                                    <a:pt x="307" y="167"/>
                                  </a:cubicBezTo>
                                  <a:cubicBezTo>
                                    <a:pt x="301" y="179"/>
                                    <a:pt x="286" y="184"/>
                                    <a:pt x="275" y="178"/>
                                  </a:cubicBezTo>
                                  <a:lnTo>
                                    <a:pt x="274" y="178"/>
                                  </a:lnTo>
                                  <a:cubicBezTo>
                                    <a:pt x="263" y="172"/>
                                    <a:pt x="258" y="157"/>
                                    <a:pt x="264" y="146"/>
                                  </a:cubicBezTo>
                                  <a:cubicBezTo>
                                    <a:pt x="270" y="134"/>
                                    <a:pt x="284" y="129"/>
                                    <a:pt x="296" y="135"/>
                                  </a:cubicBezTo>
                                  <a:close/>
                                  <a:moveTo>
                                    <a:pt x="382" y="178"/>
                                  </a:moveTo>
                                  <a:lnTo>
                                    <a:pt x="382" y="178"/>
                                  </a:lnTo>
                                  <a:cubicBezTo>
                                    <a:pt x="394" y="184"/>
                                    <a:pt x="399" y="198"/>
                                    <a:pt x="393" y="210"/>
                                  </a:cubicBezTo>
                                  <a:cubicBezTo>
                                    <a:pt x="387" y="222"/>
                                    <a:pt x="372" y="227"/>
                                    <a:pt x="360" y="221"/>
                                  </a:cubicBezTo>
                                  <a:lnTo>
                                    <a:pt x="360" y="221"/>
                                  </a:lnTo>
                                  <a:cubicBezTo>
                                    <a:pt x="349" y="215"/>
                                    <a:pt x="344" y="200"/>
                                    <a:pt x="350" y="189"/>
                                  </a:cubicBezTo>
                                  <a:cubicBezTo>
                                    <a:pt x="356" y="177"/>
                                    <a:pt x="370" y="172"/>
                                    <a:pt x="382" y="178"/>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3" name="Freeform 2400"/>
                          <wps:cNvSpPr>
                            <a:spLocks noEditPoints="1"/>
                          </wps:cNvSpPr>
                          <wps:spPr bwMode="auto">
                            <a:xfrm>
                              <a:off x="2582" y="867"/>
                              <a:ext cx="206" cy="126"/>
                            </a:xfrm>
                            <a:custGeom>
                              <a:avLst/>
                              <a:gdLst>
                                <a:gd name="T0" fmla="*/ 14 w 457"/>
                                <a:gd name="T1" fmla="*/ 270 h 318"/>
                                <a:gd name="T2" fmla="*/ 14 w 457"/>
                                <a:gd name="T3" fmla="*/ 270 h 318"/>
                                <a:gd name="T4" fmla="*/ 48 w 457"/>
                                <a:gd name="T5" fmla="*/ 277 h 318"/>
                                <a:gd name="T6" fmla="*/ 41 w 457"/>
                                <a:gd name="T7" fmla="*/ 310 h 318"/>
                                <a:gd name="T8" fmla="*/ 41 w 457"/>
                                <a:gd name="T9" fmla="*/ 311 h 318"/>
                                <a:gd name="T10" fmla="*/ 7 w 457"/>
                                <a:gd name="T11" fmla="*/ 304 h 318"/>
                                <a:gd name="T12" fmla="*/ 14 w 457"/>
                                <a:gd name="T13" fmla="*/ 270 h 318"/>
                                <a:gd name="T14" fmla="*/ 95 w 457"/>
                                <a:gd name="T15" fmla="*/ 218 h 318"/>
                                <a:gd name="T16" fmla="*/ 95 w 457"/>
                                <a:gd name="T17" fmla="*/ 218 h 318"/>
                                <a:gd name="T18" fmla="*/ 128 w 457"/>
                                <a:gd name="T19" fmla="*/ 225 h 318"/>
                                <a:gd name="T20" fmla="*/ 121 w 457"/>
                                <a:gd name="T21" fmla="*/ 258 h 318"/>
                                <a:gd name="T22" fmla="*/ 121 w 457"/>
                                <a:gd name="T23" fmla="*/ 258 h 318"/>
                                <a:gd name="T24" fmla="*/ 88 w 457"/>
                                <a:gd name="T25" fmla="*/ 251 h 318"/>
                                <a:gd name="T26" fmla="*/ 95 w 457"/>
                                <a:gd name="T27" fmla="*/ 218 h 318"/>
                                <a:gd name="T28" fmla="*/ 175 w 457"/>
                                <a:gd name="T29" fmla="*/ 165 h 318"/>
                                <a:gd name="T30" fmla="*/ 175 w 457"/>
                                <a:gd name="T31" fmla="*/ 165 h 318"/>
                                <a:gd name="T32" fmla="*/ 208 w 457"/>
                                <a:gd name="T33" fmla="*/ 172 h 318"/>
                                <a:gd name="T34" fmla="*/ 201 w 457"/>
                                <a:gd name="T35" fmla="*/ 205 h 318"/>
                                <a:gd name="T36" fmla="*/ 201 w 457"/>
                                <a:gd name="T37" fmla="*/ 205 h 318"/>
                                <a:gd name="T38" fmla="*/ 168 w 457"/>
                                <a:gd name="T39" fmla="*/ 199 h 318"/>
                                <a:gd name="T40" fmla="*/ 175 w 457"/>
                                <a:gd name="T41" fmla="*/ 165 h 318"/>
                                <a:gd name="T42" fmla="*/ 255 w 457"/>
                                <a:gd name="T43" fmla="*/ 113 h 318"/>
                                <a:gd name="T44" fmla="*/ 255 w 457"/>
                                <a:gd name="T45" fmla="*/ 113 h 318"/>
                                <a:gd name="T46" fmla="*/ 289 w 457"/>
                                <a:gd name="T47" fmla="*/ 120 h 318"/>
                                <a:gd name="T48" fmla="*/ 282 w 457"/>
                                <a:gd name="T49" fmla="*/ 153 h 318"/>
                                <a:gd name="T50" fmla="*/ 282 w 457"/>
                                <a:gd name="T51" fmla="*/ 153 h 318"/>
                                <a:gd name="T52" fmla="*/ 249 w 457"/>
                                <a:gd name="T53" fmla="*/ 146 h 318"/>
                                <a:gd name="T54" fmla="*/ 255 w 457"/>
                                <a:gd name="T55" fmla="*/ 113 h 318"/>
                                <a:gd name="T56" fmla="*/ 336 w 457"/>
                                <a:gd name="T57" fmla="*/ 60 h 318"/>
                                <a:gd name="T58" fmla="*/ 336 w 457"/>
                                <a:gd name="T59" fmla="*/ 60 h 318"/>
                                <a:gd name="T60" fmla="*/ 369 w 457"/>
                                <a:gd name="T61" fmla="*/ 67 h 318"/>
                                <a:gd name="T62" fmla="*/ 362 w 457"/>
                                <a:gd name="T63" fmla="*/ 100 h 318"/>
                                <a:gd name="T64" fmla="*/ 362 w 457"/>
                                <a:gd name="T65" fmla="*/ 100 h 318"/>
                                <a:gd name="T66" fmla="*/ 329 w 457"/>
                                <a:gd name="T67" fmla="*/ 93 h 318"/>
                                <a:gd name="T68" fmla="*/ 336 w 457"/>
                                <a:gd name="T69" fmla="*/ 60 h 318"/>
                                <a:gd name="T70" fmla="*/ 416 w 457"/>
                                <a:gd name="T71" fmla="*/ 8 h 318"/>
                                <a:gd name="T72" fmla="*/ 416 w 457"/>
                                <a:gd name="T73" fmla="*/ 8 h 318"/>
                                <a:gd name="T74" fmla="*/ 449 w 457"/>
                                <a:gd name="T75" fmla="*/ 14 h 318"/>
                                <a:gd name="T76" fmla="*/ 443 w 457"/>
                                <a:gd name="T77" fmla="*/ 48 h 318"/>
                                <a:gd name="T78" fmla="*/ 443 w 457"/>
                                <a:gd name="T79" fmla="*/ 48 h 318"/>
                                <a:gd name="T80" fmla="*/ 409 w 457"/>
                                <a:gd name="T81" fmla="*/ 41 h 318"/>
                                <a:gd name="T82" fmla="*/ 416 w 457"/>
                                <a:gd name="T83" fmla="*/ 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57" h="318">
                                  <a:moveTo>
                                    <a:pt x="14" y="270"/>
                                  </a:moveTo>
                                  <a:lnTo>
                                    <a:pt x="14" y="270"/>
                                  </a:lnTo>
                                  <a:cubicBezTo>
                                    <a:pt x="25" y="263"/>
                                    <a:pt x="40" y="266"/>
                                    <a:pt x="48" y="277"/>
                                  </a:cubicBezTo>
                                  <a:cubicBezTo>
                                    <a:pt x="55" y="288"/>
                                    <a:pt x="52" y="303"/>
                                    <a:pt x="41" y="310"/>
                                  </a:cubicBezTo>
                                  <a:lnTo>
                                    <a:pt x="41" y="311"/>
                                  </a:lnTo>
                                  <a:cubicBezTo>
                                    <a:pt x="30" y="318"/>
                                    <a:pt x="15" y="315"/>
                                    <a:pt x="7" y="304"/>
                                  </a:cubicBezTo>
                                  <a:cubicBezTo>
                                    <a:pt x="0" y="293"/>
                                    <a:pt x="3" y="278"/>
                                    <a:pt x="14" y="270"/>
                                  </a:cubicBezTo>
                                  <a:close/>
                                  <a:moveTo>
                                    <a:pt x="95" y="218"/>
                                  </a:moveTo>
                                  <a:lnTo>
                                    <a:pt x="95" y="218"/>
                                  </a:lnTo>
                                  <a:cubicBezTo>
                                    <a:pt x="106" y="211"/>
                                    <a:pt x="121" y="214"/>
                                    <a:pt x="128" y="225"/>
                                  </a:cubicBezTo>
                                  <a:cubicBezTo>
                                    <a:pt x="135" y="236"/>
                                    <a:pt x="132" y="251"/>
                                    <a:pt x="121" y="258"/>
                                  </a:cubicBezTo>
                                  <a:lnTo>
                                    <a:pt x="121" y="258"/>
                                  </a:lnTo>
                                  <a:cubicBezTo>
                                    <a:pt x="110" y="265"/>
                                    <a:pt x="95" y="262"/>
                                    <a:pt x="88" y="251"/>
                                  </a:cubicBezTo>
                                  <a:cubicBezTo>
                                    <a:pt x="81" y="240"/>
                                    <a:pt x="84" y="225"/>
                                    <a:pt x="95" y="218"/>
                                  </a:cubicBezTo>
                                  <a:close/>
                                  <a:moveTo>
                                    <a:pt x="175" y="165"/>
                                  </a:moveTo>
                                  <a:lnTo>
                                    <a:pt x="175" y="165"/>
                                  </a:lnTo>
                                  <a:cubicBezTo>
                                    <a:pt x="186" y="158"/>
                                    <a:pt x="201" y="161"/>
                                    <a:pt x="208" y="172"/>
                                  </a:cubicBezTo>
                                  <a:cubicBezTo>
                                    <a:pt x="216" y="183"/>
                                    <a:pt x="213" y="198"/>
                                    <a:pt x="201" y="205"/>
                                  </a:cubicBezTo>
                                  <a:lnTo>
                                    <a:pt x="201" y="205"/>
                                  </a:lnTo>
                                  <a:cubicBezTo>
                                    <a:pt x="190" y="213"/>
                                    <a:pt x="175" y="210"/>
                                    <a:pt x="168" y="199"/>
                                  </a:cubicBezTo>
                                  <a:cubicBezTo>
                                    <a:pt x="161" y="187"/>
                                    <a:pt x="164" y="173"/>
                                    <a:pt x="175" y="165"/>
                                  </a:cubicBezTo>
                                  <a:close/>
                                  <a:moveTo>
                                    <a:pt x="255" y="113"/>
                                  </a:moveTo>
                                  <a:lnTo>
                                    <a:pt x="255" y="113"/>
                                  </a:lnTo>
                                  <a:cubicBezTo>
                                    <a:pt x="267" y="105"/>
                                    <a:pt x="281" y="108"/>
                                    <a:pt x="289" y="120"/>
                                  </a:cubicBezTo>
                                  <a:cubicBezTo>
                                    <a:pt x="296" y="131"/>
                                    <a:pt x="293" y="146"/>
                                    <a:pt x="282" y="153"/>
                                  </a:cubicBezTo>
                                  <a:lnTo>
                                    <a:pt x="282" y="153"/>
                                  </a:lnTo>
                                  <a:cubicBezTo>
                                    <a:pt x="271" y="160"/>
                                    <a:pt x="256" y="157"/>
                                    <a:pt x="249" y="146"/>
                                  </a:cubicBezTo>
                                  <a:cubicBezTo>
                                    <a:pt x="241" y="135"/>
                                    <a:pt x="244" y="120"/>
                                    <a:pt x="255" y="113"/>
                                  </a:cubicBezTo>
                                  <a:close/>
                                  <a:moveTo>
                                    <a:pt x="336" y="60"/>
                                  </a:moveTo>
                                  <a:lnTo>
                                    <a:pt x="336" y="60"/>
                                  </a:lnTo>
                                  <a:cubicBezTo>
                                    <a:pt x="347" y="53"/>
                                    <a:pt x="362" y="56"/>
                                    <a:pt x="369" y="67"/>
                                  </a:cubicBezTo>
                                  <a:cubicBezTo>
                                    <a:pt x="376" y="78"/>
                                    <a:pt x="373" y="93"/>
                                    <a:pt x="362" y="100"/>
                                  </a:cubicBezTo>
                                  <a:lnTo>
                                    <a:pt x="362" y="100"/>
                                  </a:lnTo>
                                  <a:cubicBezTo>
                                    <a:pt x="351" y="108"/>
                                    <a:pt x="336" y="104"/>
                                    <a:pt x="329" y="93"/>
                                  </a:cubicBezTo>
                                  <a:cubicBezTo>
                                    <a:pt x="322" y="82"/>
                                    <a:pt x="325" y="67"/>
                                    <a:pt x="336" y="60"/>
                                  </a:cubicBezTo>
                                  <a:close/>
                                  <a:moveTo>
                                    <a:pt x="416" y="8"/>
                                  </a:moveTo>
                                  <a:lnTo>
                                    <a:pt x="416" y="8"/>
                                  </a:lnTo>
                                  <a:cubicBezTo>
                                    <a:pt x="427" y="0"/>
                                    <a:pt x="442" y="3"/>
                                    <a:pt x="449" y="14"/>
                                  </a:cubicBezTo>
                                  <a:cubicBezTo>
                                    <a:pt x="457" y="26"/>
                                    <a:pt x="454" y="40"/>
                                    <a:pt x="443" y="48"/>
                                  </a:cubicBezTo>
                                  <a:lnTo>
                                    <a:pt x="443" y="48"/>
                                  </a:lnTo>
                                  <a:cubicBezTo>
                                    <a:pt x="432" y="55"/>
                                    <a:pt x="417" y="52"/>
                                    <a:pt x="409" y="41"/>
                                  </a:cubicBezTo>
                                  <a:cubicBezTo>
                                    <a:pt x="402" y="30"/>
                                    <a:pt x="405" y="15"/>
                                    <a:pt x="416" y="8"/>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4" name="Freeform 2401"/>
                          <wps:cNvSpPr>
                            <a:spLocks noEditPoints="1"/>
                          </wps:cNvSpPr>
                          <wps:spPr bwMode="auto">
                            <a:xfrm>
                              <a:off x="2770" y="709"/>
                              <a:ext cx="215" cy="176"/>
                            </a:xfrm>
                            <a:custGeom>
                              <a:avLst/>
                              <a:gdLst>
                                <a:gd name="T0" fmla="*/ 10 w 476"/>
                                <a:gd name="T1" fmla="*/ 401 h 445"/>
                                <a:gd name="T2" fmla="*/ 10 w 476"/>
                                <a:gd name="T3" fmla="*/ 401 h 445"/>
                                <a:gd name="T4" fmla="*/ 44 w 476"/>
                                <a:gd name="T5" fmla="*/ 402 h 445"/>
                                <a:gd name="T6" fmla="*/ 43 w 476"/>
                                <a:gd name="T7" fmla="*/ 436 h 445"/>
                                <a:gd name="T8" fmla="*/ 43 w 476"/>
                                <a:gd name="T9" fmla="*/ 436 h 445"/>
                                <a:gd name="T10" fmla="*/ 9 w 476"/>
                                <a:gd name="T11" fmla="*/ 435 h 445"/>
                                <a:gd name="T12" fmla="*/ 10 w 476"/>
                                <a:gd name="T13" fmla="*/ 401 h 445"/>
                                <a:gd name="T14" fmla="*/ 81 w 476"/>
                                <a:gd name="T15" fmla="*/ 336 h 445"/>
                                <a:gd name="T16" fmla="*/ 81 w 476"/>
                                <a:gd name="T17" fmla="*/ 336 h 445"/>
                                <a:gd name="T18" fmla="*/ 115 w 476"/>
                                <a:gd name="T19" fmla="*/ 337 h 445"/>
                                <a:gd name="T20" fmla="*/ 113 w 476"/>
                                <a:gd name="T21" fmla="*/ 371 h 445"/>
                                <a:gd name="T22" fmla="*/ 113 w 476"/>
                                <a:gd name="T23" fmla="*/ 371 h 445"/>
                                <a:gd name="T24" fmla="*/ 79 w 476"/>
                                <a:gd name="T25" fmla="*/ 370 h 445"/>
                                <a:gd name="T26" fmla="*/ 81 w 476"/>
                                <a:gd name="T27" fmla="*/ 336 h 445"/>
                                <a:gd name="T28" fmla="*/ 151 w 476"/>
                                <a:gd name="T29" fmla="*/ 270 h 445"/>
                                <a:gd name="T30" fmla="*/ 151 w 476"/>
                                <a:gd name="T31" fmla="*/ 270 h 445"/>
                                <a:gd name="T32" fmla="*/ 185 w 476"/>
                                <a:gd name="T33" fmla="*/ 272 h 445"/>
                                <a:gd name="T34" fmla="*/ 184 w 476"/>
                                <a:gd name="T35" fmla="*/ 305 h 445"/>
                                <a:gd name="T36" fmla="*/ 184 w 476"/>
                                <a:gd name="T37" fmla="*/ 306 h 445"/>
                                <a:gd name="T38" fmla="*/ 150 w 476"/>
                                <a:gd name="T39" fmla="*/ 304 h 445"/>
                                <a:gd name="T40" fmla="*/ 151 w 476"/>
                                <a:gd name="T41" fmla="*/ 270 h 445"/>
                                <a:gd name="T42" fmla="*/ 222 w 476"/>
                                <a:gd name="T43" fmla="*/ 205 h 445"/>
                                <a:gd name="T44" fmla="*/ 222 w 476"/>
                                <a:gd name="T45" fmla="*/ 205 h 445"/>
                                <a:gd name="T46" fmla="*/ 256 w 476"/>
                                <a:gd name="T47" fmla="*/ 206 h 445"/>
                                <a:gd name="T48" fmla="*/ 254 w 476"/>
                                <a:gd name="T49" fmla="*/ 240 h 445"/>
                                <a:gd name="T50" fmla="*/ 254 w 476"/>
                                <a:gd name="T51" fmla="*/ 240 h 445"/>
                                <a:gd name="T52" fmla="*/ 220 w 476"/>
                                <a:gd name="T53" fmla="*/ 239 h 445"/>
                                <a:gd name="T54" fmla="*/ 222 w 476"/>
                                <a:gd name="T55" fmla="*/ 205 h 445"/>
                                <a:gd name="T56" fmla="*/ 292 w 476"/>
                                <a:gd name="T57" fmla="*/ 140 h 445"/>
                                <a:gd name="T58" fmla="*/ 292 w 476"/>
                                <a:gd name="T59" fmla="*/ 140 h 445"/>
                                <a:gd name="T60" fmla="*/ 326 w 476"/>
                                <a:gd name="T61" fmla="*/ 141 h 445"/>
                                <a:gd name="T62" fmla="*/ 325 w 476"/>
                                <a:gd name="T63" fmla="*/ 175 h 445"/>
                                <a:gd name="T64" fmla="*/ 325 w 476"/>
                                <a:gd name="T65" fmla="*/ 175 h 445"/>
                                <a:gd name="T66" fmla="*/ 291 w 476"/>
                                <a:gd name="T67" fmla="*/ 174 h 445"/>
                                <a:gd name="T68" fmla="*/ 292 w 476"/>
                                <a:gd name="T69" fmla="*/ 140 h 445"/>
                                <a:gd name="T70" fmla="*/ 362 w 476"/>
                                <a:gd name="T71" fmla="*/ 75 h 445"/>
                                <a:gd name="T72" fmla="*/ 363 w 476"/>
                                <a:gd name="T73" fmla="*/ 75 h 445"/>
                                <a:gd name="T74" fmla="*/ 396 w 476"/>
                                <a:gd name="T75" fmla="*/ 76 h 445"/>
                                <a:gd name="T76" fmla="*/ 395 w 476"/>
                                <a:gd name="T77" fmla="*/ 110 h 445"/>
                                <a:gd name="T78" fmla="*/ 395 w 476"/>
                                <a:gd name="T79" fmla="*/ 110 h 445"/>
                                <a:gd name="T80" fmla="*/ 361 w 476"/>
                                <a:gd name="T81" fmla="*/ 109 h 445"/>
                                <a:gd name="T82" fmla="*/ 362 w 476"/>
                                <a:gd name="T83" fmla="*/ 75 h 445"/>
                                <a:gd name="T84" fmla="*/ 433 w 476"/>
                                <a:gd name="T85" fmla="*/ 9 h 445"/>
                                <a:gd name="T86" fmla="*/ 433 w 476"/>
                                <a:gd name="T87" fmla="*/ 9 h 445"/>
                                <a:gd name="T88" fmla="*/ 467 w 476"/>
                                <a:gd name="T89" fmla="*/ 11 h 445"/>
                                <a:gd name="T90" fmla="*/ 466 w 476"/>
                                <a:gd name="T91" fmla="*/ 44 h 445"/>
                                <a:gd name="T92" fmla="*/ 466 w 476"/>
                                <a:gd name="T93" fmla="*/ 45 h 445"/>
                                <a:gd name="T94" fmla="*/ 432 w 476"/>
                                <a:gd name="T95" fmla="*/ 43 h 445"/>
                                <a:gd name="T96" fmla="*/ 433 w 476"/>
                                <a:gd name="T97" fmla="*/ 9 h 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76" h="445">
                                  <a:moveTo>
                                    <a:pt x="10" y="401"/>
                                  </a:moveTo>
                                  <a:lnTo>
                                    <a:pt x="10" y="401"/>
                                  </a:lnTo>
                                  <a:cubicBezTo>
                                    <a:pt x="20" y="392"/>
                                    <a:pt x="35" y="392"/>
                                    <a:pt x="44" y="402"/>
                                  </a:cubicBezTo>
                                  <a:cubicBezTo>
                                    <a:pt x="53" y="412"/>
                                    <a:pt x="53" y="427"/>
                                    <a:pt x="43" y="436"/>
                                  </a:cubicBezTo>
                                  <a:lnTo>
                                    <a:pt x="43" y="436"/>
                                  </a:lnTo>
                                  <a:cubicBezTo>
                                    <a:pt x="33" y="445"/>
                                    <a:pt x="18" y="445"/>
                                    <a:pt x="9" y="435"/>
                                  </a:cubicBezTo>
                                  <a:cubicBezTo>
                                    <a:pt x="0" y="425"/>
                                    <a:pt x="0" y="410"/>
                                    <a:pt x="10" y="401"/>
                                  </a:cubicBezTo>
                                  <a:close/>
                                  <a:moveTo>
                                    <a:pt x="81" y="336"/>
                                  </a:moveTo>
                                  <a:lnTo>
                                    <a:pt x="81" y="336"/>
                                  </a:lnTo>
                                  <a:cubicBezTo>
                                    <a:pt x="90" y="327"/>
                                    <a:pt x="106" y="327"/>
                                    <a:pt x="115" y="337"/>
                                  </a:cubicBezTo>
                                  <a:cubicBezTo>
                                    <a:pt x="124" y="347"/>
                                    <a:pt x="123" y="362"/>
                                    <a:pt x="113" y="371"/>
                                  </a:cubicBezTo>
                                  <a:lnTo>
                                    <a:pt x="113" y="371"/>
                                  </a:lnTo>
                                  <a:cubicBezTo>
                                    <a:pt x="104" y="380"/>
                                    <a:pt x="88" y="379"/>
                                    <a:pt x="79" y="370"/>
                                  </a:cubicBezTo>
                                  <a:cubicBezTo>
                                    <a:pt x="70" y="360"/>
                                    <a:pt x="71" y="345"/>
                                    <a:pt x="81" y="336"/>
                                  </a:cubicBezTo>
                                  <a:close/>
                                  <a:moveTo>
                                    <a:pt x="151" y="270"/>
                                  </a:moveTo>
                                  <a:lnTo>
                                    <a:pt x="151" y="270"/>
                                  </a:lnTo>
                                  <a:cubicBezTo>
                                    <a:pt x="161" y="261"/>
                                    <a:pt x="176" y="262"/>
                                    <a:pt x="185" y="272"/>
                                  </a:cubicBezTo>
                                  <a:cubicBezTo>
                                    <a:pt x="194" y="281"/>
                                    <a:pt x="194" y="296"/>
                                    <a:pt x="184" y="305"/>
                                  </a:cubicBezTo>
                                  <a:lnTo>
                                    <a:pt x="184" y="306"/>
                                  </a:lnTo>
                                  <a:cubicBezTo>
                                    <a:pt x="174" y="315"/>
                                    <a:pt x="159" y="314"/>
                                    <a:pt x="150" y="304"/>
                                  </a:cubicBezTo>
                                  <a:cubicBezTo>
                                    <a:pt x="141" y="295"/>
                                    <a:pt x="141" y="279"/>
                                    <a:pt x="151" y="270"/>
                                  </a:cubicBezTo>
                                  <a:close/>
                                  <a:moveTo>
                                    <a:pt x="222" y="205"/>
                                  </a:moveTo>
                                  <a:lnTo>
                                    <a:pt x="222" y="205"/>
                                  </a:lnTo>
                                  <a:cubicBezTo>
                                    <a:pt x="231" y="196"/>
                                    <a:pt x="246" y="197"/>
                                    <a:pt x="256" y="206"/>
                                  </a:cubicBezTo>
                                  <a:cubicBezTo>
                                    <a:pt x="265" y="216"/>
                                    <a:pt x="264" y="231"/>
                                    <a:pt x="254" y="240"/>
                                  </a:cubicBezTo>
                                  <a:lnTo>
                                    <a:pt x="254" y="240"/>
                                  </a:lnTo>
                                  <a:cubicBezTo>
                                    <a:pt x="245" y="249"/>
                                    <a:pt x="229" y="249"/>
                                    <a:pt x="220" y="239"/>
                                  </a:cubicBezTo>
                                  <a:cubicBezTo>
                                    <a:pt x="211" y="229"/>
                                    <a:pt x="212" y="214"/>
                                    <a:pt x="222" y="205"/>
                                  </a:cubicBezTo>
                                  <a:close/>
                                  <a:moveTo>
                                    <a:pt x="292" y="140"/>
                                  </a:moveTo>
                                  <a:lnTo>
                                    <a:pt x="292" y="140"/>
                                  </a:lnTo>
                                  <a:cubicBezTo>
                                    <a:pt x="302" y="131"/>
                                    <a:pt x="317" y="131"/>
                                    <a:pt x="326" y="141"/>
                                  </a:cubicBezTo>
                                  <a:cubicBezTo>
                                    <a:pt x="335" y="151"/>
                                    <a:pt x="334" y="166"/>
                                    <a:pt x="325" y="175"/>
                                  </a:cubicBezTo>
                                  <a:lnTo>
                                    <a:pt x="325" y="175"/>
                                  </a:lnTo>
                                  <a:cubicBezTo>
                                    <a:pt x="315" y="184"/>
                                    <a:pt x="300" y="183"/>
                                    <a:pt x="291" y="174"/>
                                  </a:cubicBezTo>
                                  <a:cubicBezTo>
                                    <a:pt x="282" y="164"/>
                                    <a:pt x="282" y="149"/>
                                    <a:pt x="292" y="140"/>
                                  </a:cubicBezTo>
                                  <a:close/>
                                  <a:moveTo>
                                    <a:pt x="362" y="75"/>
                                  </a:moveTo>
                                  <a:lnTo>
                                    <a:pt x="363" y="75"/>
                                  </a:lnTo>
                                  <a:cubicBezTo>
                                    <a:pt x="372" y="66"/>
                                    <a:pt x="387" y="66"/>
                                    <a:pt x="396" y="76"/>
                                  </a:cubicBezTo>
                                  <a:cubicBezTo>
                                    <a:pt x="405" y="86"/>
                                    <a:pt x="405" y="101"/>
                                    <a:pt x="395" y="110"/>
                                  </a:cubicBezTo>
                                  <a:lnTo>
                                    <a:pt x="395" y="110"/>
                                  </a:lnTo>
                                  <a:cubicBezTo>
                                    <a:pt x="385" y="119"/>
                                    <a:pt x="370" y="118"/>
                                    <a:pt x="361" y="109"/>
                                  </a:cubicBezTo>
                                  <a:cubicBezTo>
                                    <a:pt x="352" y="99"/>
                                    <a:pt x="353" y="84"/>
                                    <a:pt x="362" y="75"/>
                                  </a:cubicBezTo>
                                  <a:close/>
                                  <a:moveTo>
                                    <a:pt x="433" y="9"/>
                                  </a:moveTo>
                                  <a:lnTo>
                                    <a:pt x="433" y="9"/>
                                  </a:lnTo>
                                  <a:cubicBezTo>
                                    <a:pt x="443" y="0"/>
                                    <a:pt x="458" y="1"/>
                                    <a:pt x="467" y="11"/>
                                  </a:cubicBezTo>
                                  <a:cubicBezTo>
                                    <a:pt x="476" y="20"/>
                                    <a:pt x="475" y="35"/>
                                    <a:pt x="466" y="44"/>
                                  </a:cubicBezTo>
                                  <a:lnTo>
                                    <a:pt x="466" y="45"/>
                                  </a:lnTo>
                                  <a:cubicBezTo>
                                    <a:pt x="456" y="54"/>
                                    <a:pt x="441" y="53"/>
                                    <a:pt x="432" y="43"/>
                                  </a:cubicBezTo>
                                  <a:cubicBezTo>
                                    <a:pt x="423" y="34"/>
                                    <a:pt x="423" y="18"/>
                                    <a:pt x="433" y="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5" name="Freeform 2402"/>
                          <wps:cNvSpPr>
                            <a:spLocks noEditPoints="1"/>
                          </wps:cNvSpPr>
                          <wps:spPr bwMode="auto">
                            <a:xfrm>
                              <a:off x="2965" y="705"/>
                              <a:ext cx="206" cy="126"/>
                            </a:xfrm>
                            <a:custGeom>
                              <a:avLst/>
                              <a:gdLst>
                                <a:gd name="T0" fmla="*/ 41 w 457"/>
                                <a:gd name="T1" fmla="*/ 7 h 318"/>
                                <a:gd name="T2" fmla="*/ 41 w 457"/>
                                <a:gd name="T3" fmla="*/ 7 h 318"/>
                                <a:gd name="T4" fmla="*/ 48 w 457"/>
                                <a:gd name="T5" fmla="*/ 41 h 318"/>
                                <a:gd name="T6" fmla="*/ 14 w 457"/>
                                <a:gd name="T7" fmla="*/ 48 h 318"/>
                                <a:gd name="T8" fmla="*/ 14 w 457"/>
                                <a:gd name="T9" fmla="*/ 48 h 318"/>
                                <a:gd name="T10" fmla="*/ 7 w 457"/>
                                <a:gd name="T11" fmla="*/ 14 h 318"/>
                                <a:gd name="T12" fmla="*/ 41 w 457"/>
                                <a:gd name="T13" fmla="*/ 7 h 318"/>
                                <a:gd name="T14" fmla="*/ 121 w 457"/>
                                <a:gd name="T15" fmla="*/ 60 h 318"/>
                                <a:gd name="T16" fmla="*/ 121 w 457"/>
                                <a:gd name="T17" fmla="*/ 60 h 318"/>
                                <a:gd name="T18" fmla="*/ 128 w 457"/>
                                <a:gd name="T19" fmla="*/ 93 h 318"/>
                                <a:gd name="T20" fmla="*/ 95 w 457"/>
                                <a:gd name="T21" fmla="*/ 100 h 318"/>
                                <a:gd name="T22" fmla="*/ 95 w 457"/>
                                <a:gd name="T23" fmla="*/ 100 h 318"/>
                                <a:gd name="T24" fmla="*/ 88 w 457"/>
                                <a:gd name="T25" fmla="*/ 67 h 318"/>
                                <a:gd name="T26" fmla="*/ 121 w 457"/>
                                <a:gd name="T27" fmla="*/ 60 h 318"/>
                                <a:gd name="T28" fmla="*/ 201 w 457"/>
                                <a:gd name="T29" fmla="*/ 113 h 318"/>
                                <a:gd name="T30" fmla="*/ 201 w 457"/>
                                <a:gd name="T31" fmla="*/ 113 h 318"/>
                                <a:gd name="T32" fmla="*/ 208 w 457"/>
                                <a:gd name="T33" fmla="*/ 146 h 318"/>
                                <a:gd name="T34" fmla="*/ 175 w 457"/>
                                <a:gd name="T35" fmla="*/ 153 h 318"/>
                                <a:gd name="T36" fmla="*/ 175 w 457"/>
                                <a:gd name="T37" fmla="*/ 153 h 318"/>
                                <a:gd name="T38" fmla="*/ 168 w 457"/>
                                <a:gd name="T39" fmla="*/ 119 h 318"/>
                                <a:gd name="T40" fmla="*/ 201 w 457"/>
                                <a:gd name="T41" fmla="*/ 113 h 318"/>
                                <a:gd name="T42" fmla="*/ 282 w 457"/>
                                <a:gd name="T43" fmla="*/ 165 h 318"/>
                                <a:gd name="T44" fmla="*/ 282 w 457"/>
                                <a:gd name="T45" fmla="*/ 165 h 318"/>
                                <a:gd name="T46" fmla="*/ 289 w 457"/>
                                <a:gd name="T47" fmla="*/ 198 h 318"/>
                                <a:gd name="T48" fmla="*/ 256 w 457"/>
                                <a:gd name="T49" fmla="*/ 205 h 318"/>
                                <a:gd name="T50" fmla="*/ 255 w 457"/>
                                <a:gd name="T51" fmla="*/ 205 h 318"/>
                                <a:gd name="T52" fmla="*/ 249 w 457"/>
                                <a:gd name="T53" fmla="*/ 172 h 318"/>
                                <a:gd name="T54" fmla="*/ 282 w 457"/>
                                <a:gd name="T55" fmla="*/ 165 h 318"/>
                                <a:gd name="T56" fmla="*/ 362 w 457"/>
                                <a:gd name="T57" fmla="*/ 218 h 318"/>
                                <a:gd name="T58" fmla="*/ 362 w 457"/>
                                <a:gd name="T59" fmla="*/ 218 h 318"/>
                                <a:gd name="T60" fmla="*/ 369 w 457"/>
                                <a:gd name="T61" fmla="*/ 251 h 318"/>
                                <a:gd name="T62" fmla="*/ 336 w 457"/>
                                <a:gd name="T63" fmla="*/ 258 h 318"/>
                                <a:gd name="T64" fmla="*/ 336 w 457"/>
                                <a:gd name="T65" fmla="*/ 258 h 318"/>
                                <a:gd name="T66" fmla="*/ 329 w 457"/>
                                <a:gd name="T67" fmla="*/ 225 h 318"/>
                                <a:gd name="T68" fmla="*/ 362 w 457"/>
                                <a:gd name="T69" fmla="*/ 218 h 318"/>
                                <a:gd name="T70" fmla="*/ 443 w 457"/>
                                <a:gd name="T71" fmla="*/ 270 h 318"/>
                                <a:gd name="T72" fmla="*/ 443 w 457"/>
                                <a:gd name="T73" fmla="*/ 270 h 318"/>
                                <a:gd name="T74" fmla="*/ 450 w 457"/>
                                <a:gd name="T75" fmla="*/ 303 h 318"/>
                                <a:gd name="T76" fmla="*/ 416 w 457"/>
                                <a:gd name="T77" fmla="*/ 310 h 318"/>
                                <a:gd name="T78" fmla="*/ 416 w 457"/>
                                <a:gd name="T79" fmla="*/ 310 h 318"/>
                                <a:gd name="T80" fmla="*/ 409 w 457"/>
                                <a:gd name="T81" fmla="*/ 277 h 318"/>
                                <a:gd name="T82" fmla="*/ 443 w 457"/>
                                <a:gd name="T83" fmla="*/ 270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57" h="318">
                                  <a:moveTo>
                                    <a:pt x="41" y="7"/>
                                  </a:moveTo>
                                  <a:lnTo>
                                    <a:pt x="41" y="7"/>
                                  </a:lnTo>
                                  <a:cubicBezTo>
                                    <a:pt x="52" y="15"/>
                                    <a:pt x="55" y="30"/>
                                    <a:pt x="48" y="41"/>
                                  </a:cubicBezTo>
                                  <a:cubicBezTo>
                                    <a:pt x="40" y="52"/>
                                    <a:pt x="25" y="55"/>
                                    <a:pt x="14" y="48"/>
                                  </a:cubicBezTo>
                                  <a:lnTo>
                                    <a:pt x="14" y="48"/>
                                  </a:lnTo>
                                  <a:cubicBezTo>
                                    <a:pt x="3" y="40"/>
                                    <a:pt x="0" y="25"/>
                                    <a:pt x="7" y="14"/>
                                  </a:cubicBezTo>
                                  <a:cubicBezTo>
                                    <a:pt x="15" y="3"/>
                                    <a:pt x="30" y="0"/>
                                    <a:pt x="41" y="7"/>
                                  </a:cubicBezTo>
                                  <a:close/>
                                  <a:moveTo>
                                    <a:pt x="121" y="60"/>
                                  </a:moveTo>
                                  <a:lnTo>
                                    <a:pt x="121" y="60"/>
                                  </a:lnTo>
                                  <a:cubicBezTo>
                                    <a:pt x="132" y="67"/>
                                    <a:pt x="135" y="82"/>
                                    <a:pt x="128" y="93"/>
                                  </a:cubicBezTo>
                                  <a:cubicBezTo>
                                    <a:pt x="121" y="104"/>
                                    <a:pt x="106" y="107"/>
                                    <a:pt x="95" y="100"/>
                                  </a:cubicBezTo>
                                  <a:lnTo>
                                    <a:pt x="95" y="100"/>
                                  </a:lnTo>
                                  <a:cubicBezTo>
                                    <a:pt x="84" y="93"/>
                                    <a:pt x="81" y="78"/>
                                    <a:pt x="88" y="67"/>
                                  </a:cubicBezTo>
                                  <a:cubicBezTo>
                                    <a:pt x="95" y="56"/>
                                    <a:pt x="110" y="53"/>
                                    <a:pt x="121" y="60"/>
                                  </a:cubicBezTo>
                                  <a:close/>
                                  <a:moveTo>
                                    <a:pt x="201" y="113"/>
                                  </a:moveTo>
                                  <a:lnTo>
                                    <a:pt x="201" y="113"/>
                                  </a:lnTo>
                                  <a:cubicBezTo>
                                    <a:pt x="213" y="120"/>
                                    <a:pt x="216" y="135"/>
                                    <a:pt x="208" y="146"/>
                                  </a:cubicBezTo>
                                  <a:cubicBezTo>
                                    <a:pt x="201" y="157"/>
                                    <a:pt x="186" y="160"/>
                                    <a:pt x="175" y="153"/>
                                  </a:cubicBezTo>
                                  <a:lnTo>
                                    <a:pt x="175" y="153"/>
                                  </a:lnTo>
                                  <a:cubicBezTo>
                                    <a:pt x="164" y="145"/>
                                    <a:pt x="161" y="131"/>
                                    <a:pt x="168" y="119"/>
                                  </a:cubicBezTo>
                                  <a:cubicBezTo>
                                    <a:pt x="175" y="108"/>
                                    <a:pt x="190" y="105"/>
                                    <a:pt x="201" y="113"/>
                                  </a:cubicBezTo>
                                  <a:close/>
                                  <a:moveTo>
                                    <a:pt x="282" y="165"/>
                                  </a:moveTo>
                                  <a:lnTo>
                                    <a:pt x="282" y="165"/>
                                  </a:lnTo>
                                  <a:cubicBezTo>
                                    <a:pt x="293" y="172"/>
                                    <a:pt x="296" y="187"/>
                                    <a:pt x="289" y="198"/>
                                  </a:cubicBezTo>
                                  <a:cubicBezTo>
                                    <a:pt x="281" y="209"/>
                                    <a:pt x="267" y="213"/>
                                    <a:pt x="256" y="205"/>
                                  </a:cubicBezTo>
                                  <a:lnTo>
                                    <a:pt x="255" y="205"/>
                                  </a:lnTo>
                                  <a:cubicBezTo>
                                    <a:pt x="244" y="198"/>
                                    <a:pt x="241" y="183"/>
                                    <a:pt x="249" y="172"/>
                                  </a:cubicBezTo>
                                  <a:cubicBezTo>
                                    <a:pt x="256" y="161"/>
                                    <a:pt x="271" y="158"/>
                                    <a:pt x="282" y="165"/>
                                  </a:cubicBezTo>
                                  <a:close/>
                                  <a:moveTo>
                                    <a:pt x="362" y="218"/>
                                  </a:moveTo>
                                  <a:lnTo>
                                    <a:pt x="362" y="218"/>
                                  </a:lnTo>
                                  <a:cubicBezTo>
                                    <a:pt x="373" y="225"/>
                                    <a:pt x="376" y="240"/>
                                    <a:pt x="369" y="251"/>
                                  </a:cubicBezTo>
                                  <a:cubicBezTo>
                                    <a:pt x="362" y="262"/>
                                    <a:pt x="347" y="265"/>
                                    <a:pt x="336" y="258"/>
                                  </a:cubicBezTo>
                                  <a:lnTo>
                                    <a:pt x="336" y="258"/>
                                  </a:lnTo>
                                  <a:cubicBezTo>
                                    <a:pt x="325" y="251"/>
                                    <a:pt x="322" y="236"/>
                                    <a:pt x="329" y="225"/>
                                  </a:cubicBezTo>
                                  <a:cubicBezTo>
                                    <a:pt x="336" y="213"/>
                                    <a:pt x="351" y="210"/>
                                    <a:pt x="362" y="218"/>
                                  </a:cubicBezTo>
                                  <a:close/>
                                  <a:moveTo>
                                    <a:pt x="443" y="270"/>
                                  </a:moveTo>
                                  <a:lnTo>
                                    <a:pt x="443" y="270"/>
                                  </a:lnTo>
                                  <a:cubicBezTo>
                                    <a:pt x="454" y="277"/>
                                    <a:pt x="457" y="292"/>
                                    <a:pt x="450" y="303"/>
                                  </a:cubicBezTo>
                                  <a:cubicBezTo>
                                    <a:pt x="442" y="315"/>
                                    <a:pt x="427" y="318"/>
                                    <a:pt x="416" y="310"/>
                                  </a:cubicBezTo>
                                  <a:lnTo>
                                    <a:pt x="416" y="310"/>
                                  </a:lnTo>
                                  <a:cubicBezTo>
                                    <a:pt x="405" y="303"/>
                                    <a:pt x="402" y="288"/>
                                    <a:pt x="409" y="277"/>
                                  </a:cubicBezTo>
                                  <a:cubicBezTo>
                                    <a:pt x="417" y="266"/>
                                    <a:pt x="431" y="263"/>
                                    <a:pt x="443" y="27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2" name="Freeform 2403"/>
                          <wps:cNvSpPr>
                            <a:spLocks noEditPoints="1"/>
                          </wps:cNvSpPr>
                          <wps:spPr bwMode="auto">
                            <a:xfrm>
                              <a:off x="3153" y="813"/>
                              <a:ext cx="211" cy="119"/>
                            </a:xfrm>
                            <a:custGeom>
                              <a:avLst/>
                              <a:gdLst>
                                <a:gd name="T0" fmla="*/ 40 w 468"/>
                                <a:gd name="T1" fmla="*/ 7 h 300"/>
                                <a:gd name="T2" fmla="*/ 40 w 468"/>
                                <a:gd name="T3" fmla="*/ 7 h 300"/>
                                <a:gd name="T4" fmla="*/ 48 w 468"/>
                                <a:gd name="T5" fmla="*/ 40 h 300"/>
                                <a:gd name="T6" fmla="*/ 15 w 468"/>
                                <a:gd name="T7" fmla="*/ 48 h 300"/>
                                <a:gd name="T8" fmla="*/ 15 w 468"/>
                                <a:gd name="T9" fmla="*/ 48 h 300"/>
                                <a:gd name="T10" fmla="*/ 7 w 468"/>
                                <a:gd name="T11" fmla="*/ 15 h 300"/>
                                <a:gd name="T12" fmla="*/ 40 w 468"/>
                                <a:gd name="T13" fmla="*/ 7 h 300"/>
                                <a:gd name="T14" fmla="*/ 122 w 468"/>
                                <a:gd name="T15" fmla="*/ 56 h 300"/>
                                <a:gd name="T16" fmla="*/ 122 w 468"/>
                                <a:gd name="T17" fmla="*/ 56 h 300"/>
                                <a:gd name="T18" fmla="*/ 131 w 468"/>
                                <a:gd name="T19" fmla="*/ 89 h 300"/>
                                <a:gd name="T20" fmla="*/ 98 w 468"/>
                                <a:gd name="T21" fmla="*/ 97 h 300"/>
                                <a:gd name="T22" fmla="*/ 98 w 468"/>
                                <a:gd name="T23" fmla="*/ 97 h 300"/>
                                <a:gd name="T24" fmla="*/ 89 w 468"/>
                                <a:gd name="T25" fmla="*/ 64 h 300"/>
                                <a:gd name="T26" fmla="*/ 122 w 468"/>
                                <a:gd name="T27" fmla="*/ 56 h 300"/>
                                <a:gd name="T28" fmla="*/ 205 w 468"/>
                                <a:gd name="T29" fmla="*/ 105 h 300"/>
                                <a:gd name="T30" fmla="*/ 205 w 468"/>
                                <a:gd name="T31" fmla="*/ 105 h 300"/>
                                <a:gd name="T32" fmla="*/ 213 w 468"/>
                                <a:gd name="T33" fmla="*/ 138 h 300"/>
                                <a:gd name="T34" fmla="*/ 180 w 468"/>
                                <a:gd name="T35" fmla="*/ 146 h 300"/>
                                <a:gd name="T36" fmla="*/ 180 w 468"/>
                                <a:gd name="T37" fmla="*/ 146 h 300"/>
                                <a:gd name="T38" fmla="*/ 172 w 468"/>
                                <a:gd name="T39" fmla="*/ 113 h 300"/>
                                <a:gd name="T40" fmla="*/ 205 w 468"/>
                                <a:gd name="T41" fmla="*/ 105 h 300"/>
                                <a:gd name="T42" fmla="*/ 288 w 468"/>
                                <a:gd name="T43" fmla="*/ 154 h 300"/>
                                <a:gd name="T44" fmla="*/ 288 w 468"/>
                                <a:gd name="T45" fmla="*/ 154 h 300"/>
                                <a:gd name="T46" fmla="*/ 296 w 468"/>
                                <a:gd name="T47" fmla="*/ 187 h 300"/>
                                <a:gd name="T48" fmla="*/ 263 w 468"/>
                                <a:gd name="T49" fmla="*/ 195 h 300"/>
                                <a:gd name="T50" fmla="*/ 263 w 468"/>
                                <a:gd name="T51" fmla="*/ 195 h 300"/>
                                <a:gd name="T52" fmla="*/ 255 w 468"/>
                                <a:gd name="T53" fmla="*/ 162 h 300"/>
                                <a:gd name="T54" fmla="*/ 288 w 468"/>
                                <a:gd name="T55" fmla="*/ 154 h 300"/>
                                <a:gd name="T56" fmla="*/ 370 w 468"/>
                                <a:gd name="T57" fmla="*/ 203 h 300"/>
                                <a:gd name="T58" fmla="*/ 370 w 468"/>
                                <a:gd name="T59" fmla="*/ 203 h 300"/>
                                <a:gd name="T60" fmla="*/ 379 w 468"/>
                                <a:gd name="T61" fmla="*/ 236 h 300"/>
                                <a:gd name="T62" fmla="*/ 346 w 468"/>
                                <a:gd name="T63" fmla="*/ 244 h 300"/>
                                <a:gd name="T64" fmla="*/ 346 w 468"/>
                                <a:gd name="T65" fmla="*/ 244 h 300"/>
                                <a:gd name="T66" fmla="*/ 337 w 468"/>
                                <a:gd name="T67" fmla="*/ 211 h 300"/>
                                <a:gd name="T68" fmla="*/ 370 w 468"/>
                                <a:gd name="T69" fmla="*/ 203 h 300"/>
                                <a:gd name="T70" fmla="*/ 453 w 468"/>
                                <a:gd name="T71" fmla="*/ 252 h 300"/>
                                <a:gd name="T72" fmla="*/ 453 w 468"/>
                                <a:gd name="T73" fmla="*/ 252 h 300"/>
                                <a:gd name="T74" fmla="*/ 461 w 468"/>
                                <a:gd name="T75" fmla="*/ 285 h 300"/>
                                <a:gd name="T76" fmla="*/ 428 w 468"/>
                                <a:gd name="T77" fmla="*/ 293 h 300"/>
                                <a:gd name="T78" fmla="*/ 428 w 468"/>
                                <a:gd name="T79" fmla="*/ 293 h 300"/>
                                <a:gd name="T80" fmla="*/ 420 w 468"/>
                                <a:gd name="T81" fmla="*/ 260 h 300"/>
                                <a:gd name="T82" fmla="*/ 453 w 468"/>
                                <a:gd name="T83" fmla="*/ 252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68" h="300">
                                  <a:moveTo>
                                    <a:pt x="40" y="7"/>
                                  </a:moveTo>
                                  <a:lnTo>
                                    <a:pt x="40" y="7"/>
                                  </a:lnTo>
                                  <a:cubicBezTo>
                                    <a:pt x="51" y="14"/>
                                    <a:pt x="55" y="28"/>
                                    <a:pt x="48" y="40"/>
                                  </a:cubicBezTo>
                                  <a:cubicBezTo>
                                    <a:pt x="41" y="51"/>
                                    <a:pt x="27" y="55"/>
                                    <a:pt x="15" y="48"/>
                                  </a:cubicBezTo>
                                  <a:lnTo>
                                    <a:pt x="15" y="48"/>
                                  </a:lnTo>
                                  <a:cubicBezTo>
                                    <a:pt x="4" y="41"/>
                                    <a:pt x="0" y="27"/>
                                    <a:pt x="7" y="15"/>
                                  </a:cubicBezTo>
                                  <a:cubicBezTo>
                                    <a:pt x="14" y="4"/>
                                    <a:pt x="28" y="0"/>
                                    <a:pt x="40" y="7"/>
                                  </a:cubicBezTo>
                                  <a:close/>
                                  <a:moveTo>
                                    <a:pt x="122" y="56"/>
                                  </a:moveTo>
                                  <a:lnTo>
                                    <a:pt x="122" y="56"/>
                                  </a:lnTo>
                                  <a:cubicBezTo>
                                    <a:pt x="134" y="63"/>
                                    <a:pt x="138" y="77"/>
                                    <a:pt x="131" y="89"/>
                                  </a:cubicBezTo>
                                  <a:cubicBezTo>
                                    <a:pt x="124" y="100"/>
                                    <a:pt x="109" y="104"/>
                                    <a:pt x="98" y="97"/>
                                  </a:cubicBezTo>
                                  <a:lnTo>
                                    <a:pt x="98" y="97"/>
                                  </a:lnTo>
                                  <a:cubicBezTo>
                                    <a:pt x="86" y="90"/>
                                    <a:pt x="83" y="76"/>
                                    <a:pt x="89" y="64"/>
                                  </a:cubicBezTo>
                                  <a:cubicBezTo>
                                    <a:pt x="96" y="53"/>
                                    <a:pt x="111" y="49"/>
                                    <a:pt x="122" y="56"/>
                                  </a:cubicBezTo>
                                  <a:close/>
                                  <a:moveTo>
                                    <a:pt x="205" y="105"/>
                                  </a:moveTo>
                                  <a:lnTo>
                                    <a:pt x="205" y="105"/>
                                  </a:lnTo>
                                  <a:cubicBezTo>
                                    <a:pt x="216" y="112"/>
                                    <a:pt x="220" y="126"/>
                                    <a:pt x="213" y="138"/>
                                  </a:cubicBezTo>
                                  <a:cubicBezTo>
                                    <a:pt x="207" y="149"/>
                                    <a:pt x="192" y="153"/>
                                    <a:pt x="180" y="146"/>
                                  </a:cubicBezTo>
                                  <a:lnTo>
                                    <a:pt x="180" y="146"/>
                                  </a:lnTo>
                                  <a:cubicBezTo>
                                    <a:pt x="169" y="139"/>
                                    <a:pt x="165" y="125"/>
                                    <a:pt x="172" y="113"/>
                                  </a:cubicBezTo>
                                  <a:cubicBezTo>
                                    <a:pt x="179" y="102"/>
                                    <a:pt x="194" y="98"/>
                                    <a:pt x="205" y="105"/>
                                  </a:cubicBezTo>
                                  <a:close/>
                                  <a:moveTo>
                                    <a:pt x="288" y="154"/>
                                  </a:moveTo>
                                  <a:lnTo>
                                    <a:pt x="288" y="154"/>
                                  </a:lnTo>
                                  <a:cubicBezTo>
                                    <a:pt x="299" y="161"/>
                                    <a:pt x="303" y="175"/>
                                    <a:pt x="296" y="187"/>
                                  </a:cubicBezTo>
                                  <a:cubicBezTo>
                                    <a:pt x="289" y="198"/>
                                    <a:pt x="275" y="202"/>
                                    <a:pt x="263" y="195"/>
                                  </a:cubicBezTo>
                                  <a:lnTo>
                                    <a:pt x="263" y="195"/>
                                  </a:lnTo>
                                  <a:cubicBezTo>
                                    <a:pt x="252" y="188"/>
                                    <a:pt x="248" y="173"/>
                                    <a:pt x="255" y="162"/>
                                  </a:cubicBezTo>
                                  <a:cubicBezTo>
                                    <a:pt x="262" y="151"/>
                                    <a:pt x="276" y="147"/>
                                    <a:pt x="288" y="154"/>
                                  </a:cubicBezTo>
                                  <a:close/>
                                  <a:moveTo>
                                    <a:pt x="370" y="203"/>
                                  </a:moveTo>
                                  <a:lnTo>
                                    <a:pt x="370" y="203"/>
                                  </a:lnTo>
                                  <a:cubicBezTo>
                                    <a:pt x="382" y="210"/>
                                    <a:pt x="385" y="224"/>
                                    <a:pt x="379" y="236"/>
                                  </a:cubicBezTo>
                                  <a:cubicBezTo>
                                    <a:pt x="372" y="247"/>
                                    <a:pt x="357" y="251"/>
                                    <a:pt x="346" y="244"/>
                                  </a:cubicBezTo>
                                  <a:lnTo>
                                    <a:pt x="346" y="244"/>
                                  </a:lnTo>
                                  <a:cubicBezTo>
                                    <a:pt x="334" y="237"/>
                                    <a:pt x="331" y="222"/>
                                    <a:pt x="337" y="211"/>
                                  </a:cubicBezTo>
                                  <a:cubicBezTo>
                                    <a:pt x="344" y="200"/>
                                    <a:pt x="359" y="196"/>
                                    <a:pt x="370" y="203"/>
                                  </a:cubicBezTo>
                                  <a:close/>
                                  <a:moveTo>
                                    <a:pt x="453" y="252"/>
                                  </a:moveTo>
                                  <a:lnTo>
                                    <a:pt x="453" y="252"/>
                                  </a:lnTo>
                                  <a:cubicBezTo>
                                    <a:pt x="464" y="258"/>
                                    <a:pt x="468" y="273"/>
                                    <a:pt x="461" y="285"/>
                                  </a:cubicBezTo>
                                  <a:cubicBezTo>
                                    <a:pt x="454" y="296"/>
                                    <a:pt x="440" y="300"/>
                                    <a:pt x="428" y="293"/>
                                  </a:cubicBezTo>
                                  <a:lnTo>
                                    <a:pt x="428" y="293"/>
                                  </a:lnTo>
                                  <a:cubicBezTo>
                                    <a:pt x="417" y="286"/>
                                    <a:pt x="413" y="271"/>
                                    <a:pt x="420" y="260"/>
                                  </a:cubicBezTo>
                                  <a:cubicBezTo>
                                    <a:pt x="427" y="249"/>
                                    <a:pt x="442" y="245"/>
                                    <a:pt x="453" y="25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3" name="Freeform 2404"/>
                          <wps:cNvSpPr>
                            <a:spLocks noEditPoints="1"/>
                          </wps:cNvSpPr>
                          <wps:spPr bwMode="auto">
                            <a:xfrm>
                              <a:off x="3348" y="745"/>
                              <a:ext cx="198" cy="191"/>
                            </a:xfrm>
                            <a:custGeom>
                              <a:avLst/>
                              <a:gdLst>
                                <a:gd name="T0" fmla="*/ 8 w 438"/>
                                <a:gd name="T1" fmla="*/ 440 h 482"/>
                                <a:gd name="T2" fmla="*/ 9 w 438"/>
                                <a:gd name="T3" fmla="*/ 440 h 482"/>
                                <a:gd name="T4" fmla="*/ 42 w 438"/>
                                <a:gd name="T5" fmla="*/ 437 h 482"/>
                                <a:gd name="T6" fmla="*/ 44 w 438"/>
                                <a:gd name="T7" fmla="*/ 471 h 482"/>
                                <a:gd name="T8" fmla="*/ 44 w 438"/>
                                <a:gd name="T9" fmla="*/ 471 h 482"/>
                                <a:gd name="T10" fmla="*/ 11 w 438"/>
                                <a:gd name="T11" fmla="*/ 473 h 482"/>
                                <a:gd name="T12" fmla="*/ 8 w 438"/>
                                <a:gd name="T13" fmla="*/ 440 h 482"/>
                                <a:gd name="T14" fmla="*/ 73 w 438"/>
                                <a:gd name="T15" fmla="*/ 368 h 482"/>
                                <a:gd name="T16" fmla="*/ 73 w 438"/>
                                <a:gd name="T17" fmla="*/ 368 h 482"/>
                                <a:gd name="T18" fmla="*/ 107 w 438"/>
                                <a:gd name="T19" fmla="*/ 366 h 482"/>
                                <a:gd name="T20" fmla="*/ 109 w 438"/>
                                <a:gd name="T21" fmla="*/ 400 h 482"/>
                                <a:gd name="T22" fmla="*/ 109 w 438"/>
                                <a:gd name="T23" fmla="*/ 400 h 482"/>
                                <a:gd name="T24" fmla="*/ 75 w 438"/>
                                <a:gd name="T25" fmla="*/ 402 h 482"/>
                                <a:gd name="T26" fmla="*/ 73 w 438"/>
                                <a:gd name="T27" fmla="*/ 368 h 482"/>
                                <a:gd name="T28" fmla="*/ 137 w 438"/>
                                <a:gd name="T29" fmla="*/ 297 h 482"/>
                                <a:gd name="T30" fmla="*/ 137 w 438"/>
                                <a:gd name="T31" fmla="*/ 297 h 482"/>
                                <a:gd name="T32" fmla="*/ 171 w 438"/>
                                <a:gd name="T33" fmla="*/ 294 h 482"/>
                                <a:gd name="T34" fmla="*/ 173 w 438"/>
                                <a:gd name="T35" fmla="*/ 328 h 482"/>
                                <a:gd name="T36" fmla="*/ 173 w 438"/>
                                <a:gd name="T37" fmla="*/ 328 h 482"/>
                                <a:gd name="T38" fmla="*/ 139 w 438"/>
                                <a:gd name="T39" fmla="*/ 330 h 482"/>
                                <a:gd name="T40" fmla="*/ 137 w 438"/>
                                <a:gd name="T41" fmla="*/ 297 h 482"/>
                                <a:gd name="T42" fmla="*/ 201 w 438"/>
                                <a:gd name="T43" fmla="*/ 225 h 482"/>
                                <a:gd name="T44" fmla="*/ 201 w 438"/>
                                <a:gd name="T45" fmla="*/ 225 h 482"/>
                                <a:gd name="T46" fmla="*/ 235 w 438"/>
                                <a:gd name="T47" fmla="*/ 223 h 482"/>
                                <a:gd name="T48" fmla="*/ 237 w 438"/>
                                <a:gd name="T49" fmla="*/ 257 h 482"/>
                                <a:gd name="T50" fmla="*/ 237 w 438"/>
                                <a:gd name="T51" fmla="*/ 257 h 482"/>
                                <a:gd name="T52" fmla="*/ 203 w 438"/>
                                <a:gd name="T53" fmla="*/ 259 h 482"/>
                                <a:gd name="T54" fmla="*/ 201 w 438"/>
                                <a:gd name="T55" fmla="*/ 225 h 482"/>
                                <a:gd name="T56" fmla="*/ 265 w 438"/>
                                <a:gd name="T57" fmla="*/ 154 h 482"/>
                                <a:gd name="T58" fmla="*/ 265 w 438"/>
                                <a:gd name="T59" fmla="*/ 153 h 482"/>
                                <a:gd name="T60" fmla="*/ 299 w 438"/>
                                <a:gd name="T61" fmla="*/ 151 h 482"/>
                                <a:gd name="T62" fmla="*/ 301 w 438"/>
                                <a:gd name="T63" fmla="*/ 185 h 482"/>
                                <a:gd name="T64" fmla="*/ 301 w 438"/>
                                <a:gd name="T65" fmla="*/ 185 h 482"/>
                                <a:gd name="T66" fmla="*/ 267 w 438"/>
                                <a:gd name="T67" fmla="*/ 187 h 482"/>
                                <a:gd name="T68" fmla="*/ 265 w 438"/>
                                <a:gd name="T69" fmla="*/ 154 h 482"/>
                                <a:gd name="T70" fmla="*/ 329 w 438"/>
                                <a:gd name="T71" fmla="*/ 82 h 482"/>
                                <a:gd name="T72" fmla="*/ 329 w 438"/>
                                <a:gd name="T73" fmla="*/ 82 h 482"/>
                                <a:gd name="T74" fmla="*/ 363 w 438"/>
                                <a:gd name="T75" fmla="*/ 80 h 482"/>
                                <a:gd name="T76" fmla="*/ 365 w 438"/>
                                <a:gd name="T77" fmla="*/ 114 h 482"/>
                                <a:gd name="T78" fmla="*/ 365 w 438"/>
                                <a:gd name="T79" fmla="*/ 114 h 482"/>
                                <a:gd name="T80" fmla="*/ 331 w 438"/>
                                <a:gd name="T81" fmla="*/ 116 h 482"/>
                                <a:gd name="T82" fmla="*/ 329 w 438"/>
                                <a:gd name="T83" fmla="*/ 82 h 482"/>
                                <a:gd name="T84" fmla="*/ 393 w 438"/>
                                <a:gd name="T85" fmla="*/ 10 h 482"/>
                                <a:gd name="T86" fmla="*/ 393 w 438"/>
                                <a:gd name="T87" fmla="*/ 10 h 482"/>
                                <a:gd name="T88" fmla="*/ 427 w 438"/>
                                <a:gd name="T89" fmla="*/ 8 h 482"/>
                                <a:gd name="T90" fmla="*/ 429 w 438"/>
                                <a:gd name="T91" fmla="*/ 42 h 482"/>
                                <a:gd name="T92" fmla="*/ 429 w 438"/>
                                <a:gd name="T93" fmla="*/ 42 h 482"/>
                                <a:gd name="T94" fmla="*/ 395 w 438"/>
                                <a:gd name="T95" fmla="*/ 44 h 482"/>
                                <a:gd name="T96" fmla="*/ 393 w 438"/>
                                <a:gd name="T97" fmla="*/ 10 h 4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38" h="482">
                                  <a:moveTo>
                                    <a:pt x="8" y="440"/>
                                  </a:moveTo>
                                  <a:lnTo>
                                    <a:pt x="9" y="440"/>
                                  </a:lnTo>
                                  <a:cubicBezTo>
                                    <a:pt x="17" y="430"/>
                                    <a:pt x="32" y="429"/>
                                    <a:pt x="42" y="437"/>
                                  </a:cubicBezTo>
                                  <a:cubicBezTo>
                                    <a:pt x="52" y="446"/>
                                    <a:pt x="53" y="461"/>
                                    <a:pt x="44" y="471"/>
                                  </a:cubicBezTo>
                                  <a:lnTo>
                                    <a:pt x="44" y="471"/>
                                  </a:lnTo>
                                  <a:cubicBezTo>
                                    <a:pt x="36" y="481"/>
                                    <a:pt x="20" y="482"/>
                                    <a:pt x="11" y="473"/>
                                  </a:cubicBezTo>
                                  <a:cubicBezTo>
                                    <a:pt x="1" y="465"/>
                                    <a:pt x="0" y="449"/>
                                    <a:pt x="8" y="440"/>
                                  </a:cubicBezTo>
                                  <a:close/>
                                  <a:moveTo>
                                    <a:pt x="73" y="368"/>
                                  </a:moveTo>
                                  <a:lnTo>
                                    <a:pt x="73" y="368"/>
                                  </a:lnTo>
                                  <a:cubicBezTo>
                                    <a:pt x="81" y="358"/>
                                    <a:pt x="97" y="357"/>
                                    <a:pt x="107" y="366"/>
                                  </a:cubicBezTo>
                                  <a:cubicBezTo>
                                    <a:pt x="116" y="375"/>
                                    <a:pt x="117" y="390"/>
                                    <a:pt x="109" y="400"/>
                                  </a:cubicBezTo>
                                  <a:lnTo>
                                    <a:pt x="109" y="400"/>
                                  </a:lnTo>
                                  <a:cubicBezTo>
                                    <a:pt x="100" y="410"/>
                                    <a:pt x="85" y="411"/>
                                    <a:pt x="75" y="402"/>
                                  </a:cubicBezTo>
                                  <a:cubicBezTo>
                                    <a:pt x="65" y="393"/>
                                    <a:pt x="64" y="378"/>
                                    <a:pt x="73" y="368"/>
                                  </a:cubicBezTo>
                                  <a:close/>
                                  <a:moveTo>
                                    <a:pt x="137" y="297"/>
                                  </a:moveTo>
                                  <a:lnTo>
                                    <a:pt x="137" y="297"/>
                                  </a:lnTo>
                                  <a:cubicBezTo>
                                    <a:pt x="146" y="287"/>
                                    <a:pt x="161" y="286"/>
                                    <a:pt x="171" y="294"/>
                                  </a:cubicBezTo>
                                  <a:cubicBezTo>
                                    <a:pt x="181" y="303"/>
                                    <a:pt x="181" y="318"/>
                                    <a:pt x="173" y="328"/>
                                  </a:cubicBezTo>
                                  <a:lnTo>
                                    <a:pt x="173" y="328"/>
                                  </a:lnTo>
                                  <a:cubicBezTo>
                                    <a:pt x="164" y="338"/>
                                    <a:pt x="149" y="339"/>
                                    <a:pt x="139" y="330"/>
                                  </a:cubicBezTo>
                                  <a:cubicBezTo>
                                    <a:pt x="129" y="322"/>
                                    <a:pt x="128" y="306"/>
                                    <a:pt x="137" y="297"/>
                                  </a:cubicBezTo>
                                  <a:close/>
                                  <a:moveTo>
                                    <a:pt x="201" y="225"/>
                                  </a:moveTo>
                                  <a:lnTo>
                                    <a:pt x="201" y="225"/>
                                  </a:lnTo>
                                  <a:cubicBezTo>
                                    <a:pt x="210" y="215"/>
                                    <a:pt x="225" y="214"/>
                                    <a:pt x="235" y="223"/>
                                  </a:cubicBezTo>
                                  <a:cubicBezTo>
                                    <a:pt x="245" y="232"/>
                                    <a:pt x="246" y="247"/>
                                    <a:pt x="237" y="257"/>
                                  </a:cubicBezTo>
                                  <a:lnTo>
                                    <a:pt x="237" y="257"/>
                                  </a:lnTo>
                                  <a:cubicBezTo>
                                    <a:pt x="228" y="267"/>
                                    <a:pt x="213" y="268"/>
                                    <a:pt x="203" y="259"/>
                                  </a:cubicBezTo>
                                  <a:cubicBezTo>
                                    <a:pt x="193" y="250"/>
                                    <a:pt x="192" y="235"/>
                                    <a:pt x="201" y="225"/>
                                  </a:cubicBezTo>
                                  <a:close/>
                                  <a:moveTo>
                                    <a:pt x="265" y="154"/>
                                  </a:moveTo>
                                  <a:lnTo>
                                    <a:pt x="265" y="153"/>
                                  </a:lnTo>
                                  <a:cubicBezTo>
                                    <a:pt x="274" y="144"/>
                                    <a:pt x="289" y="143"/>
                                    <a:pt x="299" y="151"/>
                                  </a:cubicBezTo>
                                  <a:cubicBezTo>
                                    <a:pt x="309" y="160"/>
                                    <a:pt x="310" y="175"/>
                                    <a:pt x="301" y="185"/>
                                  </a:cubicBezTo>
                                  <a:lnTo>
                                    <a:pt x="301" y="185"/>
                                  </a:lnTo>
                                  <a:cubicBezTo>
                                    <a:pt x="292" y="195"/>
                                    <a:pt x="277" y="196"/>
                                    <a:pt x="267" y="187"/>
                                  </a:cubicBezTo>
                                  <a:cubicBezTo>
                                    <a:pt x="257" y="179"/>
                                    <a:pt x="256" y="163"/>
                                    <a:pt x="265" y="154"/>
                                  </a:cubicBezTo>
                                  <a:close/>
                                  <a:moveTo>
                                    <a:pt x="329" y="82"/>
                                  </a:moveTo>
                                  <a:lnTo>
                                    <a:pt x="329" y="82"/>
                                  </a:lnTo>
                                  <a:cubicBezTo>
                                    <a:pt x="338" y="72"/>
                                    <a:pt x="353" y="71"/>
                                    <a:pt x="363" y="80"/>
                                  </a:cubicBezTo>
                                  <a:cubicBezTo>
                                    <a:pt x="373" y="89"/>
                                    <a:pt x="374" y="104"/>
                                    <a:pt x="365" y="114"/>
                                  </a:cubicBezTo>
                                  <a:lnTo>
                                    <a:pt x="365" y="114"/>
                                  </a:lnTo>
                                  <a:cubicBezTo>
                                    <a:pt x="356" y="124"/>
                                    <a:pt x="341" y="125"/>
                                    <a:pt x="331" y="116"/>
                                  </a:cubicBezTo>
                                  <a:cubicBezTo>
                                    <a:pt x="321" y="107"/>
                                    <a:pt x="320" y="92"/>
                                    <a:pt x="329" y="82"/>
                                  </a:cubicBezTo>
                                  <a:close/>
                                  <a:moveTo>
                                    <a:pt x="393" y="10"/>
                                  </a:moveTo>
                                  <a:lnTo>
                                    <a:pt x="393" y="10"/>
                                  </a:lnTo>
                                  <a:cubicBezTo>
                                    <a:pt x="402" y="1"/>
                                    <a:pt x="417" y="0"/>
                                    <a:pt x="427" y="8"/>
                                  </a:cubicBezTo>
                                  <a:cubicBezTo>
                                    <a:pt x="437" y="17"/>
                                    <a:pt x="438" y="32"/>
                                    <a:pt x="429" y="42"/>
                                  </a:cubicBezTo>
                                  <a:lnTo>
                                    <a:pt x="429" y="42"/>
                                  </a:lnTo>
                                  <a:cubicBezTo>
                                    <a:pt x="420" y="52"/>
                                    <a:pt x="405" y="53"/>
                                    <a:pt x="395" y="44"/>
                                  </a:cubicBezTo>
                                  <a:cubicBezTo>
                                    <a:pt x="385" y="36"/>
                                    <a:pt x="384" y="20"/>
                                    <a:pt x="393" y="1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4" name="Freeform 2405"/>
                          <wps:cNvSpPr>
                            <a:spLocks noEditPoints="1"/>
                          </wps:cNvSpPr>
                          <wps:spPr bwMode="auto">
                            <a:xfrm>
                              <a:off x="3537" y="732"/>
                              <a:ext cx="196"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5" name="Freeform 2406"/>
                          <wps:cNvSpPr>
                            <a:spLocks noEditPoints="1"/>
                          </wps:cNvSpPr>
                          <wps:spPr bwMode="auto">
                            <a:xfrm>
                              <a:off x="3724" y="731"/>
                              <a:ext cx="181" cy="88"/>
                            </a:xfrm>
                            <a:custGeom>
                              <a:avLst/>
                              <a:gdLst>
                                <a:gd name="T0" fmla="*/ 38 w 401"/>
                                <a:gd name="T1" fmla="*/ 6 h 222"/>
                                <a:gd name="T2" fmla="*/ 38 w 401"/>
                                <a:gd name="T3" fmla="*/ 6 h 222"/>
                                <a:gd name="T4" fmla="*/ 49 w 401"/>
                                <a:gd name="T5" fmla="*/ 38 h 222"/>
                                <a:gd name="T6" fmla="*/ 17 w 401"/>
                                <a:gd name="T7" fmla="*/ 49 h 222"/>
                                <a:gd name="T8" fmla="*/ 17 w 401"/>
                                <a:gd name="T9" fmla="*/ 49 h 222"/>
                                <a:gd name="T10" fmla="*/ 6 w 401"/>
                                <a:gd name="T11" fmla="*/ 17 h 222"/>
                                <a:gd name="T12" fmla="*/ 38 w 401"/>
                                <a:gd name="T13" fmla="*/ 6 h 222"/>
                                <a:gd name="T14" fmla="*/ 124 w 401"/>
                                <a:gd name="T15" fmla="*/ 48 h 222"/>
                                <a:gd name="T16" fmla="*/ 124 w 401"/>
                                <a:gd name="T17" fmla="*/ 48 h 222"/>
                                <a:gd name="T18" fmla="*/ 136 w 401"/>
                                <a:gd name="T19" fmla="*/ 80 h 222"/>
                                <a:gd name="T20" fmla="*/ 104 w 401"/>
                                <a:gd name="T21" fmla="*/ 91 h 222"/>
                                <a:gd name="T22" fmla="*/ 104 w 401"/>
                                <a:gd name="T23" fmla="*/ 91 h 222"/>
                                <a:gd name="T24" fmla="*/ 92 w 401"/>
                                <a:gd name="T25" fmla="*/ 59 h 222"/>
                                <a:gd name="T26" fmla="*/ 124 w 401"/>
                                <a:gd name="T27" fmla="*/ 48 h 222"/>
                                <a:gd name="T28" fmla="*/ 211 w 401"/>
                                <a:gd name="T29" fmla="*/ 89 h 222"/>
                                <a:gd name="T30" fmla="*/ 211 w 401"/>
                                <a:gd name="T31" fmla="*/ 89 h 222"/>
                                <a:gd name="T32" fmla="*/ 222 w 401"/>
                                <a:gd name="T33" fmla="*/ 121 h 222"/>
                                <a:gd name="T34" fmla="*/ 190 w 401"/>
                                <a:gd name="T35" fmla="*/ 132 h 222"/>
                                <a:gd name="T36" fmla="*/ 190 w 401"/>
                                <a:gd name="T37" fmla="*/ 132 h 222"/>
                                <a:gd name="T38" fmla="*/ 179 w 401"/>
                                <a:gd name="T39" fmla="*/ 100 h 222"/>
                                <a:gd name="T40" fmla="*/ 211 w 401"/>
                                <a:gd name="T41" fmla="*/ 89 h 222"/>
                                <a:gd name="T42" fmla="*/ 298 w 401"/>
                                <a:gd name="T43" fmla="*/ 131 h 222"/>
                                <a:gd name="T44" fmla="*/ 298 w 401"/>
                                <a:gd name="T45" fmla="*/ 131 h 222"/>
                                <a:gd name="T46" fmla="*/ 309 w 401"/>
                                <a:gd name="T47" fmla="*/ 163 h 222"/>
                                <a:gd name="T48" fmla="*/ 277 w 401"/>
                                <a:gd name="T49" fmla="*/ 174 h 222"/>
                                <a:gd name="T50" fmla="*/ 277 w 401"/>
                                <a:gd name="T51" fmla="*/ 174 h 222"/>
                                <a:gd name="T52" fmla="*/ 265 w 401"/>
                                <a:gd name="T53" fmla="*/ 142 h 222"/>
                                <a:gd name="T54" fmla="*/ 298 w 401"/>
                                <a:gd name="T55" fmla="*/ 131 h 222"/>
                                <a:gd name="T56" fmla="*/ 384 w 401"/>
                                <a:gd name="T57" fmla="*/ 173 h 222"/>
                                <a:gd name="T58" fmla="*/ 384 w 401"/>
                                <a:gd name="T59" fmla="*/ 173 h 222"/>
                                <a:gd name="T60" fmla="*/ 395 w 401"/>
                                <a:gd name="T61" fmla="*/ 205 h 222"/>
                                <a:gd name="T62" fmla="*/ 363 w 401"/>
                                <a:gd name="T63" fmla="*/ 216 h 222"/>
                                <a:gd name="T64" fmla="*/ 363 w 401"/>
                                <a:gd name="T65" fmla="*/ 216 h 222"/>
                                <a:gd name="T66" fmla="*/ 352 w 401"/>
                                <a:gd name="T67" fmla="*/ 184 h 222"/>
                                <a:gd name="T68" fmla="*/ 384 w 401"/>
                                <a:gd name="T69" fmla="*/ 173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01" h="222">
                                  <a:moveTo>
                                    <a:pt x="38" y="6"/>
                                  </a:moveTo>
                                  <a:lnTo>
                                    <a:pt x="38" y="6"/>
                                  </a:lnTo>
                                  <a:cubicBezTo>
                                    <a:pt x="50" y="12"/>
                                    <a:pt x="55" y="26"/>
                                    <a:pt x="49" y="38"/>
                                  </a:cubicBezTo>
                                  <a:cubicBezTo>
                                    <a:pt x="43" y="50"/>
                                    <a:pt x="29" y="55"/>
                                    <a:pt x="17" y="49"/>
                                  </a:cubicBezTo>
                                  <a:lnTo>
                                    <a:pt x="17" y="49"/>
                                  </a:lnTo>
                                  <a:cubicBezTo>
                                    <a:pt x="5" y="43"/>
                                    <a:pt x="0" y="29"/>
                                    <a:pt x="6" y="17"/>
                                  </a:cubicBezTo>
                                  <a:cubicBezTo>
                                    <a:pt x="12" y="5"/>
                                    <a:pt x="26" y="0"/>
                                    <a:pt x="38" y="6"/>
                                  </a:cubicBezTo>
                                  <a:close/>
                                  <a:moveTo>
                                    <a:pt x="124" y="48"/>
                                  </a:moveTo>
                                  <a:lnTo>
                                    <a:pt x="124" y="48"/>
                                  </a:lnTo>
                                  <a:cubicBezTo>
                                    <a:pt x="136" y="53"/>
                                    <a:pt x="141" y="68"/>
                                    <a:pt x="136" y="80"/>
                                  </a:cubicBezTo>
                                  <a:cubicBezTo>
                                    <a:pt x="130" y="92"/>
                                    <a:pt x="116" y="97"/>
                                    <a:pt x="104" y="91"/>
                                  </a:cubicBezTo>
                                  <a:lnTo>
                                    <a:pt x="104" y="91"/>
                                  </a:lnTo>
                                  <a:cubicBezTo>
                                    <a:pt x="92" y="85"/>
                                    <a:pt x="87" y="71"/>
                                    <a:pt x="92" y="59"/>
                                  </a:cubicBezTo>
                                  <a:cubicBezTo>
                                    <a:pt x="98" y="47"/>
                                    <a:pt x="113" y="42"/>
                                    <a:pt x="124" y="48"/>
                                  </a:cubicBezTo>
                                  <a:close/>
                                  <a:moveTo>
                                    <a:pt x="211" y="89"/>
                                  </a:moveTo>
                                  <a:lnTo>
                                    <a:pt x="211" y="89"/>
                                  </a:lnTo>
                                  <a:cubicBezTo>
                                    <a:pt x="223" y="95"/>
                                    <a:pt x="228" y="109"/>
                                    <a:pt x="222" y="121"/>
                                  </a:cubicBezTo>
                                  <a:cubicBezTo>
                                    <a:pt x="216" y="133"/>
                                    <a:pt x="202" y="138"/>
                                    <a:pt x="190" y="132"/>
                                  </a:cubicBezTo>
                                  <a:lnTo>
                                    <a:pt x="190" y="132"/>
                                  </a:lnTo>
                                  <a:cubicBezTo>
                                    <a:pt x="178" y="127"/>
                                    <a:pt x="173" y="112"/>
                                    <a:pt x="179" y="100"/>
                                  </a:cubicBezTo>
                                  <a:cubicBezTo>
                                    <a:pt x="185" y="88"/>
                                    <a:pt x="199" y="83"/>
                                    <a:pt x="211" y="89"/>
                                  </a:cubicBezTo>
                                  <a:close/>
                                  <a:moveTo>
                                    <a:pt x="298" y="131"/>
                                  </a:moveTo>
                                  <a:lnTo>
                                    <a:pt x="298" y="131"/>
                                  </a:lnTo>
                                  <a:cubicBezTo>
                                    <a:pt x="310" y="137"/>
                                    <a:pt x="315" y="151"/>
                                    <a:pt x="309" y="163"/>
                                  </a:cubicBezTo>
                                  <a:cubicBezTo>
                                    <a:pt x="303" y="175"/>
                                    <a:pt x="289" y="180"/>
                                    <a:pt x="277" y="174"/>
                                  </a:cubicBezTo>
                                  <a:lnTo>
                                    <a:pt x="277" y="174"/>
                                  </a:lnTo>
                                  <a:cubicBezTo>
                                    <a:pt x="265" y="168"/>
                                    <a:pt x="260" y="154"/>
                                    <a:pt x="265" y="142"/>
                                  </a:cubicBezTo>
                                  <a:cubicBezTo>
                                    <a:pt x="271" y="130"/>
                                    <a:pt x="286" y="125"/>
                                    <a:pt x="298" y="131"/>
                                  </a:cubicBezTo>
                                  <a:close/>
                                  <a:moveTo>
                                    <a:pt x="384" y="173"/>
                                  </a:moveTo>
                                  <a:lnTo>
                                    <a:pt x="384" y="173"/>
                                  </a:lnTo>
                                  <a:cubicBezTo>
                                    <a:pt x="396" y="178"/>
                                    <a:pt x="401" y="193"/>
                                    <a:pt x="395" y="205"/>
                                  </a:cubicBezTo>
                                  <a:cubicBezTo>
                                    <a:pt x="390" y="217"/>
                                    <a:pt x="375" y="222"/>
                                    <a:pt x="363" y="216"/>
                                  </a:cubicBezTo>
                                  <a:lnTo>
                                    <a:pt x="363" y="216"/>
                                  </a:lnTo>
                                  <a:cubicBezTo>
                                    <a:pt x="351" y="210"/>
                                    <a:pt x="346" y="196"/>
                                    <a:pt x="352" y="184"/>
                                  </a:cubicBezTo>
                                  <a:cubicBezTo>
                                    <a:pt x="358" y="172"/>
                                    <a:pt x="372" y="167"/>
                                    <a:pt x="384" y="17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6" name="Freeform 2407"/>
                          <wps:cNvSpPr>
                            <a:spLocks noEditPoints="1"/>
                          </wps:cNvSpPr>
                          <wps:spPr bwMode="auto">
                            <a:xfrm>
                              <a:off x="3919" y="745"/>
                              <a:ext cx="180" cy="90"/>
                            </a:xfrm>
                            <a:custGeom>
                              <a:avLst/>
                              <a:gdLst>
                                <a:gd name="T0" fmla="*/ 17 w 399"/>
                                <a:gd name="T1" fmla="*/ 178 h 227"/>
                                <a:gd name="T2" fmla="*/ 17 w 399"/>
                                <a:gd name="T3" fmla="*/ 178 h 227"/>
                                <a:gd name="T4" fmla="*/ 49 w 399"/>
                                <a:gd name="T5" fmla="*/ 189 h 227"/>
                                <a:gd name="T6" fmla="*/ 38 w 399"/>
                                <a:gd name="T7" fmla="*/ 221 h 227"/>
                                <a:gd name="T8" fmla="*/ 38 w 399"/>
                                <a:gd name="T9" fmla="*/ 221 h 227"/>
                                <a:gd name="T10" fmla="*/ 6 w 399"/>
                                <a:gd name="T11" fmla="*/ 210 h 227"/>
                                <a:gd name="T12" fmla="*/ 17 w 399"/>
                                <a:gd name="T13" fmla="*/ 178 h 227"/>
                                <a:gd name="T14" fmla="*/ 102 w 399"/>
                                <a:gd name="T15" fmla="*/ 135 h 227"/>
                                <a:gd name="T16" fmla="*/ 102 w 399"/>
                                <a:gd name="T17" fmla="*/ 135 h 227"/>
                                <a:gd name="T18" fmla="*/ 135 w 399"/>
                                <a:gd name="T19" fmla="*/ 146 h 227"/>
                                <a:gd name="T20" fmla="*/ 124 w 399"/>
                                <a:gd name="T21" fmla="*/ 178 h 227"/>
                                <a:gd name="T22" fmla="*/ 124 w 399"/>
                                <a:gd name="T23" fmla="*/ 178 h 227"/>
                                <a:gd name="T24" fmla="*/ 92 w 399"/>
                                <a:gd name="T25" fmla="*/ 167 h 227"/>
                                <a:gd name="T26" fmla="*/ 102 w 399"/>
                                <a:gd name="T27" fmla="*/ 135 h 227"/>
                                <a:gd name="T28" fmla="*/ 188 w 399"/>
                                <a:gd name="T29" fmla="*/ 92 h 227"/>
                                <a:gd name="T30" fmla="*/ 188 w 399"/>
                                <a:gd name="T31" fmla="*/ 92 h 227"/>
                                <a:gd name="T32" fmla="*/ 221 w 399"/>
                                <a:gd name="T33" fmla="*/ 103 h 227"/>
                                <a:gd name="T34" fmla="*/ 210 w 399"/>
                                <a:gd name="T35" fmla="*/ 135 h 227"/>
                                <a:gd name="T36" fmla="*/ 210 w 399"/>
                                <a:gd name="T37" fmla="*/ 135 h 227"/>
                                <a:gd name="T38" fmla="*/ 178 w 399"/>
                                <a:gd name="T39" fmla="*/ 124 h 227"/>
                                <a:gd name="T40" fmla="*/ 188 w 399"/>
                                <a:gd name="T41" fmla="*/ 92 h 227"/>
                                <a:gd name="T42" fmla="*/ 274 w 399"/>
                                <a:gd name="T43" fmla="*/ 49 h 227"/>
                                <a:gd name="T44" fmla="*/ 274 w 399"/>
                                <a:gd name="T45" fmla="*/ 49 h 227"/>
                                <a:gd name="T46" fmla="*/ 307 w 399"/>
                                <a:gd name="T47" fmla="*/ 60 h 227"/>
                                <a:gd name="T48" fmla="*/ 296 w 399"/>
                                <a:gd name="T49" fmla="*/ 92 h 227"/>
                                <a:gd name="T50" fmla="*/ 296 w 399"/>
                                <a:gd name="T51" fmla="*/ 92 h 227"/>
                                <a:gd name="T52" fmla="*/ 264 w 399"/>
                                <a:gd name="T53" fmla="*/ 82 h 227"/>
                                <a:gd name="T54" fmla="*/ 274 w 399"/>
                                <a:gd name="T55" fmla="*/ 49 h 227"/>
                                <a:gd name="T56" fmla="*/ 360 w 399"/>
                                <a:gd name="T57" fmla="*/ 6 h 227"/>
                                <a:gd name="T58" fmla="*/ 360 w 399"/>
                                <a:gd name="T59" fmla="*/ 6 h 227"/>
                                <a:gd name="T60" fmla="*/ 393 w 399"/>
                                <a:gd name="T61" fmla="*/ 17 h 227"/>
                                <a:gd name="T62" fmla="*/ 382 w 399"/>
                                <a:gd name="T63" fmla="*/ 49 h 227"/>
                                <a:gd name="T64" fmla="*/ 382 w 399"/>
                                <a:gd name="T65" fmla="*/ 49 h 227"/>
                                <a:gd name="T66" fmla="*/ 350 w 399"/>
                                <a:gd name="T67" fmla="*/ 39 h 227"/>
                                <a:gd name="T68" fmla="*/ 360 w 399"/>
                                <a:gd name="T69" fmla="*/ 6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99" h="227">
                                  <a:moveTo>
                                    <a:pt x="17" y="178"/>
                                  </a:moveTo>
                                  <a:lnTo>
                                    <a:pt x="17" y="178"/>
                                  </a:lnTo>
                                  <a:cubicBezTo>
                                    <a:pt x="28" y="172"/>
                                    <a:pt x="43" y="177"/>
                                    <a:pt x="49" y="189"/>
                                  </a:cubicBezTo>
                                  <a:cubicBezTo>
                                    <a:pt x="55" y="200"/>
                                    <a:pt x="50" y="215"/>
                                    <a:pt x="38" y="221"/>
                                  </a:cubicBezTo>
                                  <a:lnTo>
                                    <a:pt x="38" y="221"/>
                                  </a:lnTo>
                                  <a:cubicBezTo>
                                    <a:pt x="27" y="227"/>
                                    <a:pt x="12" y="222"/>
                                    <a:pt x="6" y="210"/>
                                  </a:cubicBezTo>
                                  <a:cubicBezTo>
                                    <a:pt x="0" y="199"/>
                                    <a:pt x="5" y="184"/>
                                    <a:pt x="17" y="178"/>
                                  </a:cubicBezTo>
                                  <a:close/>
                                  <a:moveTo>
                                    <a:pt x="102" y="135"/>
                                  </a:moveTo>
                                  <a:lnTo>
                                    <a:pt x="102" y="135"/>
                                  </a:lnTo>
                                  <a:cubicBezTo>
                                    <a:pt x="114" y="129"/>
                                    <a:pt x="129" y="134"/>
                                    <a:pt x="135" y="146"/>
                                  </a:cubicBezTo>
                                  <a:cubicBezTo>
                                    <a:pt x="141" y="157"/>
                                    <a:pt x="136" y="172"/>
                                    <a:pt x="124" y="178"/>
                                  </a:cubicBezTo>
                                  <a:lnTo>
                                    <a:pt x="124" y="178"/>
                                  </a:lnTo>
                                  <a:cubicBezTo>
                                    <a:pt x="113" y="184"/>
                                    <a:pt x="98" y="179"/>
                                    <a:pt x="92" y="167"/>
                                  </a:cubicBezTo>
                                  <a:cubicBezTo>
                                    <a:pt x="86" y="156"/>
                                    <a:pt x="91" y="141"/>
                                    <a:pt x="102" y="135"/>
                                  </a:cubicBezTo>
                                  <a:close/>
                                  <a:moveTo>
                                    <a:pt x="188" y="92"/>
                                  </a:moveTo>
                                  <a:lnTo>
                                    <a:pt x="188" y="92"/>
                                  </a:lnTo>
                                  <a:cubicBezTo>
                                    <a:pt x="200" y="86"/>
                                    <a:pt x="215" y="91"/>
                                    <a:pt x="221" y="103"/>
                                  </a:cubicBezTo>
                                  <a:cubicBezTo>
                                    <a:pt x="227" y="114"/>
                                    <a:pt x="222" y="129"/>
                                    <a:pt x="210" y="135"/>
                                  </a:cubicBezTo>
                                  <a:lnTo>
                                    <a:pt x="210" y="135"/>
                                  </a:lnTo>
                                  <a:cubicBezTo>
                                    <a:pt x="198" y="141"/>
                                    <a:pt x="184" y="136"/>
                                    <a:pt x="178" y="124"/>
                                  </a:cubicBezTo>
                                  <a:cubicBezTo>
                                    <a:pt x="172" y="113"/>
                                    <a:pt x="177" y="98"/>
                                    <a:pt x="188" y="92"/>
                                  </a:cubicBezTo>
                                  <a:close/>
                                  <a:moveTo>
                                    <a:pt x="274" y="49"/>
                                  </a:moveTo>
                                  <a:lnTo>
                                    <a:pt x="274" y="49"/>
                                  </a:lnTo>
                                  <a:cubicBezTo>
                                    <a:pt x="286" y="43"/>
                                    <a:pt x="301" y="48"/>
                                    <a:pt x="307" y="60"/>
                                  </a:cubicBezTo>
                                  <a:cubicBezTo>
                                    <a:pt x="313" y="71"/>
                                    <a:pt x="308" y="86"/>
                                    <a:pt x="296" y="92"/>
                                  </a:cubicBezTo>
                                  <a:lnTo>
                                    <a:pt x="296" y="92"/>
                                  </a:lnTo>
                                  <a:cubicBezTo>
                                    <a:pt x="284" y="98"/>
                                    <a:pt x="270" y="93"/>
                                    <a:pt x="264" y="82"/>
                                  </a:cubicBezTo>
                                  <a:cubicBezTo>
                                    <a:pt x="258" y="70"/>
                                    <a:pt x="262" y="55"/>
                                    <a:pt x="274" y="49"/>
                                  </a:cubicBezTo>
                                  <a:close/>
                                  <a:moveTo>
                                    <a:pt x="360" y="6"/>
                                  </a:moveTo>
                                  <a:lnTo>
                                    <a:pt x="360" y="6"/>
                                  </a:lnTo>
                                  <a:cubicBezTo>
                                    <a:pt x="372" y="0"/>
                                    <a:pt x="386" y="5"/>
                                    <a:pt x="393" y="17"/>
                                  </a:cubicBezTo>
                                  <a:cubicBezTo>
                                    <a:pt x="399" y="28"/>
                                    <a:pt x="394" y="43"/>
                                    <a:pt x="382" y="49"/>
                                  </a:cubicBezTo>
                                  <a:lnTo>
                                    <a:pt x="382" y="49"/>
                                  </a:lnTo>
                                  <a:cubicBezTo>
                                    <a:pt x="370" y="55"/>
                                    <a:pt x="356" y="50"/>
                                    <a:pt x="350" y="39"/>
                                  </a:cubicBezTo>
                                  <a:cubicBezTo>
                                    <a:pt x="344" y="27"/>
                                    <a:pt x="348" y="12"/>
                                    <a:pt x="360" y="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7" name="Freeform 2408"/>
                          <wps:cNvSpPr>
                            <a:spLocks noEditPoints="1"/>
                          </wps:cNvSpPr>
                          <wps:spPr bwMode="auto">
                            <a:xfrm>
                              <a:off x="4107" y="731"/>
                              <a:ext cx="185" cy="201"/>
                            </a:xfrm>
                            <a:custGeom>
                              <a:avLst/>
                              <a:gdLst>
                                <a:gd name="T0" fmla="*/ 46 w 411"/>
                                <a:gd name="T1" fmla="*/ 13 h 507"/>
                                <a:gd name="T2" fmla="*/ 46 w 411"/>
                                <a:gd name="T3" fmla="*/ 13 h 507"/>
                                <a:gd name="T4" fmla="*/ 42 w 411"/>
                                <a:gd name="T5" fmla="*/ 46 h 507"/>
                                <a:gd name="T6" fmla="*/ 9 w 411"/>
                                <a:gd name="T7" fmla="*/ 42 h 507"/>
                                <a:gd name="T8" fmla="*/ 9 w 411"/>
                                <a:gd name="T9" fmla="*/ 42 h 507"/>
                                <a:gd name="T10" fmla="*/ 13 w 411"/>
                                <a:gd name="T11" fmla="*/ 9 h 507"/>
                                <a:gd name="T12" fmla="*/ 46 w 411"/>
                                <a:gd name="T13" fmla="*/ 13 h 507"/>
                                <a:gd name="T14" fmla="*/ 106 w 411"/>
                                <a:gd name="T15" fmla="*/ 88 h 507"/>
                                <a:gd name="T16" fmla="*/ 106 w 411"/>
                                <a:gd name="T17" fmla="*/ 88 h 507"/>
                                <a:gd name="T18" fmla="*/ 102 w 411"/>
                                <a:gd name="T19" fmla="*/ 122 h 507"/>
                                <a:gd name="T20" fmla="*/ 68 w 411"/>
                                <a:gd name="T21" fmla="*/ 118 h 507"/>
                                <a:gd name="T22" fmla="*/ 68 w 411"/>
                                <a:gd name="T23" fmla="*/ 118 h 507"/>
                                <a:gd name="T24" fmla="*/ 72 w 411"/>
                                <a:gd name="T25" fmla="*/ 84 h 507"/>
                                <a:gd name="T26" fmla="*/ 106 w 411"/>
                                <a:gd name="T27" fmla="*/ 88 h 507"/>
                                <a:gd name="T28" fmla="*/ 165 w 411"/>
                                <a:gd name="T29" fmla="*/ 164 h 507"/>
                                <a:gd name="T30" fmla="*/ 165 w 411"/>
                                <a:gd name="T31" fmla="*/ 164 h 507"/>
                                <a:gd name="T32" fmla="*/ 161 w 411"/>
                                <a:gd name="T33" fmla="*/ 197 h 507"/>
                                <a:gd name="T34" fmla="*/ 127 w 411"/>
                                <a:gd name="T35" fmla="*/ 193 h 507"/>
                                <a:gd name="T36" fmla="*/ 127 w 411"/>
                                <a:gd name="T37" fmla="*/ 193 h 507"/>
                                <a:gd name="T38" fmla="*/ 132 w 411"/>
                                <a:gd name="T39" fmla="*/ 159 h 507"/>
                                <a:gd name="T40" fmla="*/ 165 w 411"/>
                                <a:gd name="T41" fmla="*/ 164 h 507"/>
                                <a:gd name="T42" fmla="*/ 225 w 411"/>
                                <a:gd name="T43" fmla="*/ 239 h 507"/>
                                <a:gd name="T44" fmla="*/ 225 w 411"/>
                                <a:gd name="T45" fmla="*/ 239 h 507"/>
                                <a:gd name="T46" fmla="*/ 221 w 411"/>
                                <a:gd name="T47" fmla="*/ 273 h 507"/>
                                <a:gd name="T48" fmla="*/ 187 w 411"/>
                                <a:gd name="T49" fmla="*/ 269 h 507"/>
                                <a:gd name="T50" fmla="*/ 187 w 411"/>
                                <a:gd name="T51" fmla="*/ 269 h 507"/>
                                <a:gd name="T52" fmla="*/ 191 w 411"/>
                                <a:gd name="T53" fmla="*/ 235 h 507"/>
                                <a:gd name="T54" fmla="*/ 225 w 411"/>
                                <a:gd name="T55" fmla="*/ 239 h 507"/>
                                <a:gd name="T56" fmla="*/ 284 w 411"/>
                                <a:gd name="T57" fmla="*/ 314 h 507"/>
                                <a:gd name="T58" fmla="*/ 284 w 411"/>
                                <a:gd name="T59" fmla="*/ 315 h 507"/>
                                <a:gd name="T60" fmla="*/ 280 w 411"/>
                                <a:gd name="T61" fmla="*/ 348 h 507"/>
                                <a:gd name="T62" fmla="*/ 246 w 411"/>
                                <a:gd name="T63" fmla="*/ 344 h 507"/>
                                <a:gd name="T64" fmla="*/ 246 w 411"/>
                                <a:gd name="T65" fmla="*/ 344 h 507"/>
                                <a:gd name="T66" fmla="*/ 250 w 411"/>
                                <a:gd name="T67" fmla="*/ 310 h 507"/>
                                <a:gd name="T68" fmla="*/ 284 w 411"/>
                                <a:gd name="T69" fmla="*/ 314 h 507"/>
                                <a:gd name="T70" fmla="*/ 344 w 411"/>
                                <a:gd name="T71" fmla="*/ 390 h 507"/>
                                <a:gd name="T72" fmla="*/ 344 w 411"/>
                                <a:gd name="T73" fmla="*/ 390 h 507"/>
                                <a:gd name="T74" fmla="*/ 339 w 411"/>
                                <a:gd name="T75" fmla="*/ 424 h 507"/>
                                <a:gd name="T76" fmla="*/ 306 w 411"/>
                                <a:gd name="T77" fmla="*/ 419 h 507"/>
                                <a:gd name="T78" fmla="*/ 306 w 411"/>
                                <a:gd name="T79" fmla="*/ 419 h 507"/>
                                <a:gd name="T80" fmla="*/ 310 w 411"/>
                                <a:gd name="T81" fmla="*/ 386 h 507"/>
                                <a:gd name="T82" fmla="*/ 344 w 411"/>
                                <a:gd name="T83" fmla="*/ 390 h 507"/>
                                <a:gd name="T84" fmla="*/ 403 w 411"/>
                                <a:gd name="T85" fmla="*/ 465 h 507"/>
                                <a:gd name="T86" fmla="*/ 403 w 411"/>
                                <a:gd name="T87" fmla="*/ 465 h 507"/>
                                <a:gd name="T88" fmla="*/ 399 w 411"/>
                                <a:gd name="T89" fmla="*/ 499 h 507"/>
                                <a:gd name="T90" fmla="*/ 365 w 411"/>
                                <a:gd name="T91" fmla="*/ 495 h 507"/>
                                <a:gd name="T92" fmla="*/ 365 w 411"/>
                                <a:gd name="T93" fmla="*/ 495 h 507"/>
                                <a:gd name="T94" fmla="*/ 369 w 411"/>
                                <a:gd name="T95" fmla="*/ 461 h 507"/>
                                <a:gd name="T96" fmla="*/ 403 w 411"/>
                                <a:gd name="T97" fmla="*/ 465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11" h="507">
                                  <a:moveTo>
                                    <a:pt x="46" y="13"/>
                                  </a:moveTo>
                                  <a:lnTo>
                                    <a:pt x="46" y="13"/>
                                  </a:lnTo>
                                  <a:cubicBezTo>
                                    <a:pt x="55" y="23"/>
                                    <a:pt x="53" y="38"/>
                                    <a:pt x="42" y="46"/>
                                  </a:cubicBezTo>
                                  <a:cubicBezTo>
                                    <a:pt x="32" y="55"/>
                                    <a:pt x="17" y="53"/>
                                    <a:pt x="9" y="42"/>
                                  </a:cubicBezTo>
                                  <a:lnTo>
                                    <a:pt x="9" y="42"/>
                                  </a:lnTo>
                                  <a:cubicBezTo>
                                    <a:pt x="0" y="32"/>
                                    <a:pt x="2" y="17"/>
                                    <a:pt x="13" y="9"/>
                                  </a:cubicBezTo>
                                  <a:cubicBezTo>
                                    <a:pt x="23" y="0"/>
                                    <a:pt x="38" y="2"/>
                                    <a:pt x="46" y="13"/>
                                  </a:cubicBezTo>
                                  <a:close/>
                                  <a:moveTo>
                                    <a:pt x="106" y="88"/>
                                  </a:moveTo>
                                  <a:lnTo>
                                    <a:pt x="106" y="88"/>
                                  </a:lnTo>
                                  <a:cubicBezTo>
                                    <a:pt x="114" y="99"/>
                                    <a:pt x="112" y="114"/>
                                    <a:pt x="102" y="122"/>
                                  </a:cubicBezTo>
                                  <a:cubicBezTo>
                                    <a:pt x="91" y="130"/>
                                    <a:pt x="76" y="128"/>
                                    <a:pt x="68" y="118"/>
                                  </a:cubicBezTo>
                                  <a:lnTo>
                                    <a:pt x="68" y="118"/>
                                  </a:lnTo>
                                  <a:cubicBezTo>
                                    <a:pt x="60" y="107"/>
                                    <a:pt x="62" y="92"/>
                                    <a:pt x="72" y="84"/>
                                  </a:cubicBezTo>
                                  <a:cubicBezTo>
                                    <a:pt x="83" y="76"/>
                                    <a:pt x="98" y="78"/>
                                    <a:pt x="106" y="88"/>
                                  </a:cubicBezTo>
                                  <a:close/>
                                  <a:moveTo>
                                    <a:pt x="165" y="164"/>
                                  </a:moveTo>
                                  <a:lnTo>
                                    <a:pt x="165" y="164"/>
                                  </a:lnTo>
                                  <a:cubicBezTo>
                                    <a:pt x="173" y="174"/>
                                    <a:pt x="172" y="189"/>
                                    <a:pt x="161" y="197"/>
                                  </a:cubicBezTo>
                                  <a:cubicBezTo>
                                    <a:pt x="151" y="205"/>
                                    <a:pt x="136" y="204"/>
                                    <a:pt x="127" y="193"/>
                                  </a:cubicBezTo>
                                  <a:lnTo>
                                    <a:pt x="127" y="193"/>
                                  </a:lnTo>
                                  <a:cubicBezTo>
                                    <a:pt x="119" y="183"/>
                                    <a:pt x="121" y="168"/>
                                    <a:pt x="132" y="159"/>
                                  </a:cubicBezTo>
                                  <a:cubicBezTo>
                                    <a:pt x="142" y="151"/>
                                    <a:pt x="157" y="153"/>
                                    <a:pt x="165" y="164"/>
                                  </a:cubicBezTo>
                                  <a:close/>
                                  <a:moveTo>
                                    <a:pt x="225" y="239"/>
                                  </a:moveTo>
                                  <a:lnTo>
                                    <a:pt x="225" y="239"/>
                                  </a:lnTo>
                                  <a:cubicBezTo>
                                    <a:pt x="233" y="250"/>
                                    <a:pt x="231" y="265"/>
                                    <a:pt x="221" y="273"/>
                                  </a:cubicBezTo>
                                  <a:cubicBezTo>
                                    <a:pt x="210" y="281"/>
                                    <a:pt x="195" y="279"/>
                                    <a:pt x="187" y="269"/>
                                  </a:cubicBezTo>
                                  <a:lnTo>
                                    <a:pt x="187" y="269"/>
                                  </a:lnTo>
                                  <a:cubicBezTo>
                                    <a:pt x="179" y="258"/>
                                    <a:pt x="181" y="243"/>
                                    <a:pt x="191" y="235"/>
                                  </a:cubicBezTo>
                                  <a:cubicBezTo>
                                    <a:pt x="201" y="227"/>
                                    <a:pt x="217" y="229"/>
                                    <a:pt x="225" y="239"/>
                                  </a:cubicBezTo>
                                  <a:close/>
                                  <a:moveTo>
                                    <a:pt x="284" y="314"/>
                                  </a:moveTo>
                                  <a:lnTo>
                                    <a:pt x="284" y="315"/>
                                  </a:lnTo>
                                  <a:cubicBezTo>
                                    <a:pt x="292" y="325"/>
                                    <a:pt x="290" y="340"/>
                                    <a:pt x="280" y="348"/>
                                  </a:cubicBezTo>
                                  <a:cubicBezTo>
                                    <a:pt x="270" y="356"/>
                                    <a:pt x="254" y="354"/>
                                    <a:pt x="246" y="344"/>
                                  </a:cubicBezTo>
                                  <a:lnTo>
                                    <a:pt x="246" y="344"/>
                                  </a:lnTo>
                                  <a:cubicBezTo>
                                    <a:pt x="238" y="334"/>
                                    <a:pt x="240" y="318"/>
                                    <a:pt x="250" y="310"/>
                                  </a:cubicBezTo>
                                  <a:cubicBezTo>
                                    <a:pt x="261" y="302"/>
                                    <a:pt x="276" y="304"/>
                                    <a:pt x="284" y="314"/>
                                  </a:cubicBezTo>
                                  <a:close/>
                                  <a:moveTo>
                                    <a:pt x="344" y="390"/>
                                  </a:moveTo>
                                  <a:lnTo>
                                    <a:pt x="344" y="390"/>
                                  </a:lnTo>
                                  <a:cubicBezTo>
                                    <a:pt x="352" y="400"/>
                                    <a:pt x="350" y="416"/>
                                    <a:pt x="339" y="424"/>
                                  </a:cubicBezTo>
                                  <a:cubicBezTo>
                                    <a:pt x="329" y="432"/>
                                    <a:pt x="314" y="430"/>
                                    <a:pt x="306" y="419"/>
                                  </a:cubicBezTo>
                                  <a:lnTo>
                                    <a:pt x="306" y="419"/>
                                  </a:lnTo>
                                  <a:cubicBezTo>
                                    <a:pt x="298" y="409"/>
                                    <a:pt x="299" y="394"/>
                                    <a:pt x="310" y="386"/>
                                  </a:cubicBezTo>
                                  <a:cubicBezTo>
                                    <a:pt x="320" y="378"/>
                                    <a:pt x="335" y="379"/>
                                    <a:pt x="344" y="390"/>
                                  </a:cubicBezTo>
                                  <a:close/>
                                  <a:moveTo>
                                    <a:pt x="403" y="465"/>
                                  </a:moveTo>
                                  <a:lnTo>
                                    <a:pt x="403" y="465"/>
                                  </a:lnTo>
                                  <a:cubicBezTo>
                                    <a:pt x="411" y="476"/>
                                    <a:pt x="409" y="491"/>
                                    <a:pt x="399" y="499"/>
                                  </a:cubicBezTo>
                                  <a:cubicBezTo>
                                    <a:pt x="388" y="507"/>
                                    <a:pt x="373" y="505"/>
                                    <a:pt x="365" y="495"/>
                                  </a:cubicBezTo>
                                  <a:lnTo>
                                    <a:pt x="365" y="495"/>
                                  </a:lnTo>
                                  <a:cubicBezTo>
                                    <a:pt x="357" y="484"/>
                                    <a:pt x="359" y="469"/>
                                    <a:pt x="369" y="461"/>
                                  </a:cubicBezTo>
                                  <a:cubicBezTo>
                                    <a:pt x="380" y="453"/>
                                    <a:pt x="395" y="455"/>
                                    <a:pt x="403" y="465"/>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8" name="Freeform 2409"/>
                          <wps:cNvSpPr>
                            <a:spLocks noEditPoints="1"/>
                          </wps:cNvSpPr>
                          <wps:spPr bwMode="auto">
                            <a:xfrm>
                              <a:off x="4295" y="940"/>
                              <a:ext cx="200" cy="239"/>
                            </a:xfrm>
                            <a:custGeom>
                              <a:avLst/>
                              <a:gdLst>
                                <a:gd name="T0" fmla="*/ 47 w 444"/>
                                <a:gd name="T1" fmla="*/ 14 h 603"/>
                                <a:gd name="T2" fmla="*/ 47 w 444"/>
                                <a:gd name="T3" fmla="*/ 14 h 603"/>
                                <a:gd name="T4" fmla="*/ 41 w 444"/>
                                <a:gd name="T5" fmla="*/ 47 h 603"/>
                                <a:gd name="T6" fmla="*/ 8 w 444"/>
                                <a:gd name="T7" fmla="*/ 41 h 603"/>
                                <a:gd name="T8" fmla="*/ 8 w 444"/>
                                <a:gd name="T9" fmla="*/ 41 h 603"/>
                                <a:gd name="T10" fmla="*/ 14 w 444"/>
                                <a:gd name="T11" fmla="*/ 8 h 603"/>
                                <a:gd name="T12" fmla="*/ 47 w 444"/>
                                <a:gd name="T13" fmla="*/ 14 h 603"/>
                                <a:gd name="T14" fmla="*/ 103 w 444"/>
                                <a:gd name="T15" fmla="*/ 92 h 603"/>
                                <a:gd name="T16" fmla="*/ 103 w 444"/>
                                <a:gd name="T17" fmla="*/ 92 h 603"/>
                                <a:gd name="T18" fmla="*/ 97 w 444"/>
                                <a:gd name="T19" fmla="*/ 125 h 603"/>
                                <a:gd name="T20" fmla="*/ 63 w 444"/>
                                <a:gd name="T21" fmla="*/ 120 h 603"/>
                                <a:gd name="T22" fmla="*/ 63 w 444"/>
                                <a:gd name="T23" fmla="*/ 120 h 603"/>
                                <a:gd name="T24" fmla="*/ 69 w 444"/>
                                <a:gd name="T25" fmla="*/ 86 h 603"/>
                                <a:gd name="T26" fmla="*/ 103 w 444"/>
                                <a:gd name="T27" fmla="*/ 92 h 603"/>
                                <a:gd name="T28" fmla="*/ 158 w 444"/>
                                <a:gd name="T29" fmla="*/ 170 h 603"/>
                                <a:gd name="T30" fmla="*/ 158 w 444"/>
                                <a:gd name="T31" fmla="*/ 170 h 603"/>
                                <a:gd name="T32" fmla="*/ 153 w 444"/>
                                <a:gd name="T33" fmla="*/ 204 h 603"/>
                                <a:gd name="T34" fmla="*/ 119 w 444"/>
                                <a:gd name="T35" fmla="*/ 198 h 603"/>
                                <a:gd name="T36" fmla="*/ 119 w 444"/>
                                <a:gd name="T37" fmla="*/ 198 h 603"/>
                                <a:gd name="T38" fmla="*/ 125 w 444"/>
                                <a:gd name="T39" fmla="*/ 164 h 603"/>
                                <a:gd name="T40" fmla="*/ 158 w 444"/>
                                <a:gd name="T41" fmla="*/ 170 h 603"/>
                                <a:gd name="T42" fmla="*/ 214 w 444"/>
                                <a:gd name="T43" fmla="*/ 249 h 603"/>
                                <a:gd name="T44" fmla="*/ 214 w 444"/>
                                <a:gd name="T45" fmla="*/ 249 h 603"/>
                                <a:gd name="T46" fmla="*/ 208 w 444"/>
                                <a:gd name="T47" fmla="*/ 282 h 603"/>
                                <a:gd name="T48" fmla="*/ 175 w 444"/>
                                <a:gd name="T49" fmla="*/ 276 h 603"/>
                                <a:gd name="T50" fmla="*/ 175 w 444"/>
                                <a:gd name="T51" fmla="*/ 276 h 603"/>
                                <a:gd name="T52" fmla="*/ 181 w 444"/>
                                <a:gd name="T53" fmla="*/ 243 h 603"/>
                                <a:gd name="T54" fmla="*/ 214 w 444"/>
                                <a:gd name="T55" fmla="*/ 249 h 603"/>
                                <a:gd name="T56" fmla="*/ 270 w 444"/>
                                <a:gd name="T57" fmla="*/ 327 h 603"/>
                                <a:gd name="T58" fmla="*/ 270 w 444"/>
                                <a:gd name="T59" fmla="*/ 327 h 603"/>
                                <a:gd name="T60" fmla="*/ 264 w 444"/>
                                <a:gd name="T61" fmla="*/ 360 h 603"/>
                                <a:gd name="T62" fmla="*/ 230 w 444"/>
                                <a:gd name="T63" fmla="*/ 354 h 603"/>
                                <a:gd name="T64" fmla="*/ 230 w 444"/>
                                <a:gd name="T65" fmla="*/ 354 h 603"/>
                                <a:gd name="T66" fmla="*/ 236 w 444"/>
                                <a:gd name="T67" fmla="*/ 321 h 603"/>
                                <a:gd name="T68" fmla="*/ 270 w 444"/>
                                <a:gd name="T69" fmla="*/ 327 h 603"/>
                                <a:gd name="T70" fmla="*/ 325 w 444"/>
                                <a:gd name="T71" fmla="*/ 405 h 603"/>
                                <a:gd name="T72" fmla="*/ 325 w 444"/>
                                <a:gd name="T73" fmla="*/ 405 h 603"/>
                                <a:gd name="T74" fmla="*/ 319 w 444"/>
                                <a:gd name="T75" fmla="*/ 439 h 603"/>
                                <a:gd name="T76" fmla="*/ 286 w 444"/>
                                <a:gd name="T77" fmla="*/ 433 h 603"/>
                                <a:gd name="T78" fmla="*/ 286 w 444"/>
                                <a:gd name="T79" fmla="*/ 433 h 603"/>
                                <a:gd name="T80" fmla="*/ 292 w 444"/>
                                <a:gd name="T81" fmla="*/ 399 h 603"/>
                                <a:gd name="T82" fmla="*/ 325 w 444"/>
                                <a:gd name="T83" fmla="*/ 405 h 603"/>
                                <a:gd name="T84" fmla="*/ 381 w 444"/>
                                <a:gd name="T85" fmla="*/ 483 h 603"/>
                                <a:gd name="T86" fmla="*/ 381 w 444"/>
                                <a:gd name="T87" fmla="*/ 484 h 603"/>
                                <a:gd name="T88" fmla="*/ 375 w 444"/>
                                <a:gd name="T89" fmla="*/ 517 h 603"/>
                                <a:gd name="T90" fmla="*/ 342 w 444"/>
                                <a:gd name="T91" fmla="*/ 511 h 603"/>
                                <a:gd name="T92" fmla="*/ 342 w 444"/>
                                <a:gd name="T93" fmla="*/ 511 h 603"/>
                                <a:gd name="T94" fmla="*/ 347 w 444"/>
                                <a:gd name="T95" fmla="*/ 478 h 603"/>
                                <a:gd name="T96" fmla="*/ 381 w 444"/>
                                <a:gd name="T97" fmla="*/ 483 h 603"/>
                                <a:gd name="T98" fmla="*/ 437 w 444"/>
                                <a:gd name="T99" fmla="*/ 562 h 603"/>
                                <a:gd name="T100" fmla="*/ 437 w 444"/>
                                <a:gd name="T101" fmla="*/ 562 h 603"/>
                                <a:gd name="T102" fmla="*/ 431 w 444"/>
                                <a:gd name="T103" fmla="*/ 595 h 603"/>
                                <a:gd name="T104" fmla="*/ 397 w 444"/>
                                <a:gd name="T105" fmla="*/ 589 h 603"/>
                                <a:gd name="T106" fmla="*/ 397 w 444"/>
                                <a:gd name="T107" fmla="*/ 589 h 603"/>
                                <a:gd name="T108" fmla="*/ 403 w 444"/>
                                <a:gd name="T109" fmla="*/ 556 h 603"/>
                                <a:gd name="T110" fmla="*/ 437 w 444"/>
                                <a:gd name="T111" fmla="*/ 562 h 6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44" h="603">
                                  <a:moveTo>
                                    <a:pt x="47" y="14"/>
                                  </a:moveTo>
                                  <a:lnTo>
                                    <a:pt x="47" y="14"/>
                                  </a:lnTo>
                                  <a:cubicBezTo>
                                    <a:pt x="55" y="25"/>
                                    <a:pt x="52" y="40"/>
                                    <a:pt x="41" y="47"/>
                                  </a:cubicBezTo>
                                  <a:cubicBezTo>
                                    <a:pt x="30" y="55"/>
                                    <a:pt x="15" y="52"/>
                                    <a:pt x="8" y="41"/>
                                  </a:cubicBezTo>
                                  <a:lnTo>
                                    <a:pt x="8" y="41"/>
                                  </a:lnTo>
                                  <a:cubicBezTo>
                                    <a:pt x="0" y="30"/>
                                    <a:pt x="3" y="15"/>
                                    <a:pt x="14" y="8"/>
                                  </a:cubicBezTo>
                                  <a:cubicBezTo>
                                    <a:pt x="25" y="0"/>
                                    <a:pt x="40" y="3"/>
                                    <a:pt x="47" y="14"/>
                                  </a:cubicBezTo>
                                  <a:close/>
                                  <a:moveTo>
                                    <a:pt x="103" y="92"/>
                                  </a:moveTo>
                                  <a:lnTo>
                                    <a:pt x="103" y="92"/>
                                  </a:lnTo>
                                  <a:cubicBezTo>
                                    <a:pt x="110" y="103"/>
                                    <a:pt x="108" y="118"/>
                                    <a:pt x="97" y="125"/>
                                  </a:cubicBezTo>
                                  <a:cubicBezTo>
                                    <a:pt x="86" y="133"/>
                                    <a:pt x="71" y="130"/>
                                    <a:pt x="63" y="120"/>
                                  </a:cubicBezTo>
                                  <a:lnTo>
                                    <a:pt x="63" y="120"/>
                                  </a:lnTo>
                                  <a:cubicBezTo>
                                    <a:pt x="56" y="109"/>
                                    <a:pt x="58" y="94"/>
                                    <a:pt x="69" y="86"/>
                                  </a:cubicBezTo>
                                  <a:cubicBezTo>
                                    <a:pt x="80" y="79"/>
                                    <a:pt x="95" y="81"/>
                                    <a:pt x="103" y="92"/>
                                  </a:cubicBezTo>
                                  <a:close/>
                                  <a:moveTo>
                                    <a:pt x="158" y="170"/>
                                  </a:moveTo>
                                  <a:lnTo>
                                    <a:pt x="158" y="170"/>
                                  </a:lnTo>
                                  <a:cubicBezTo>
                                    <a:pt x="166" y="181"/>
                                    <a:pt x="163" y="196"/>
                                    <a:pt x="153" y="204"/>
                                  </a:cubicBezTo>
                                  <a:cubicBezTo>
                                    <a:pt x="142" y="211"/>
                                    <a:pt x="127" y="209"/>
                                    <a:pt x="119" y="198"/>
                                  </a:cubicBezTo>
                                  <a:lnTo>
                                    <a:pt x="119" y="198"/>
                                  </a:lnTo>
                                  <a:cubicBezTo>
                                    <a:pt x="111" y="187"/>
                                    <a:pt x="114" y="172"/>
                                    <a:pt x="125" y="164"/>
                                  </a:cubicBezTo>
                                  <a:cubicBezTo>
                                    <a:pt x="136" y="157"/>
                                    <a:pt x="151" y="159"/>
                                    <a:pt x="158" y="170"/>
                                  </a:cubicBezTo>
                                  <a:close/>
                                  <a:moveTo>
                                    <a:pt x="214" y="249"/>
                                  </a:moveTo>
                                  <a:lnTo>
                                    <a:pt x="214" y="249"/>
                                  </a:lnTo>
                                  <a:cubicBezTo>
                                    <a:pt x="222" y="259"/>
                                    <a:pt x="219" y="274"/>
                                    <a:pt x="208" y="282"/>
                                  </a:cubicBezTo>
                                  <a:cubicBezTo>
                                    <a:pt x="197" y="290"/>
                                    <a:pt x="182" y="287"/>
                                    <a:pt x="175" y="276"/>
                                  </a:cubicBezTo>
                                  <a:lnTo>
                                    <a:pt x="175" y="276"/>
                                  </a:lnTo>
                                  <a:cubicBezTo>
                                    <a:pt x="167" y="265"/>
                                    <a:pt x="170" y="250"/>
                                    <a:pt x="181" y="243"/>
                                  </a:cubicBezTo>
                                  <a:cubicBezTo>
                                    <a:pt x="191" y="235"/>
                                    <a:pt x="206" y="238"/>
                                    <a:pt x="214" y="249"/>
                                  </a:cubicBezTo>
                                  <a:close/>
                                  <a:moveTo>
                                    <a:pt x="270" y="327"/>
                                  </a:moveTo>
                                  <a:lnTo>
                                    <a:pt x="270" y="327"/>
                                  </a:lnTo>
                                  <a:cubicBezTo>
                                    <a:pt x="277" y="338"/>
                                    <a:pt x="275" y="353"/>
                                    <a:pt x="264" y="360"/>
                                  </a:cubicBezTo>
                                  <a:cubicBezTo>
                                    <a:pt x="253" y="368"/>
                                    <a:pt x="238" y="365"/>
                                    <a:pt x="230" y="354"/>
                                  </a:cubicBezTo>
                                  <a:lnTo>
                                    <a:pt x="230" y="354"/>
                                  </a:lnTo>
                                  <a:cubicBezTo>
                                    <a:pt x="223" y="344"/>
                                    <a:pt x="225" y="329"/>
                                    <a:pt x="236" y="321"/>
                                  </a:cubicBezTo>
                                  <a:cubicBezTo>
                                    <a:pt x="247" y="313"/>
                                    <a:pt x="262" y="316"/>
                                    <a:pt x="270" y="327"/>
                                  </a:cubicBezTo>
                                  <a:close/>
                                  <a:moveTo>
                                    <a:pt x="325" y="405"/>
                                  </a:moveTo>
                                  <a:lnTo>
                                    <a:pt x="325" y="405"/>
                                  </a:lnTo>
                                  <a:cubicBezTo>
                                    <a:pt x="333" y="416"/>
                                    <a:pt x="330" y="431"/>
                                    <a:pt x="319" y="439"/>
                                  </a:cubicBezTo>
                                  <a:cubicBezTo>
                                    <a:pt x="309" y="446"/>
                                    <a:pt x="294" y="444"/>
                                    <a:pt x="286" y="433"/>
                                  </a:cubicBezTo>
                                  <a:lnTo>
                                    <a:pt x="286" y="433"/>
                                  </a:lnTo>
                                  <a:cubicBezTo>
                                    <a:pt x="278" y="422"/>
                                    <a:pt x="281" y="407"/>
                                    <a:pt x="292" y="399"/>
                                  </a:cubicBezTo>
                                  <a:cubicBezTo>
                                    <a:pt x="303" y="392"/>
                                    <a:pt x="318" y="394"/>
                                    <a:pt x="325" y="405"/>
                                  </a:cubicBezTo>
                                  <a:close/>
                                  <a:moveTo>
                                    <a:pt x="381" y="483"/>
                                  </a:moveTo>
                                  <a:lnTo>
                                    <a:pt x="381" y="484"/>
                                  </a:lnTo>
                                  <a:cubicBezTo>
                                    <a:pt x="389" y="494"/>
                                    <a:pt x="386" y="509"/>
                                    <a:pt x="375" y="517"/>
                                  </a:cubicBezTo>
                                  <a:cubicBezTo>
                                    <a:pt x="364" y="525"/>
                                    <a:pt x="349" y="522"/>
                                    <a:pt x="342" y="511"/>
                                  </a:cubicBezTo>
                                  <a:lnTo>
                                    <a:pt x="342" y="511"/>
                                  </a:lnTo>
                                  <a:cubicBezTo>
                                    <a:pt x="334" y="500"/>
                                    <a:pt x="337" y="485"/>
                                    <a:pt x="347" y="478"/>
                                  </a:cubicBezTo>
                                  <a:cubicBezTo>
                                    <a:pt x="358" y="470"/>
                                    <a:pt x="373" y="473"/>
                                    <a:pt x="381" y="483"/>
                                  </a:cubicBezTo>
                                  <a:close/>
                                  <a:moveTo>
                                    <a:pt x="437" y="562"/>
                                  </a:moveTo>
                                  <a:lnTo>
                                    <a:pt x="437" y="562"/>
                                  </a:lnTo>
                                  <a:cubicBezTo>
                                    <a:pt x="444" y="573"/>
                                    <a:pt x="442" y="588"/>
                                    <a:pt x="431" y="595"/>
                                  </a:cubicBezTo>
                                  <a:cubicBezTo>
                                    <a:pt x="420" y="603"/>
                                    <a:pt x="405" y="600"/>
                                    <a:pt x="397" y="589"/>
                                  </a:cubicBezTo>
                                  <a:lnTo>
                                    <a:pt x="397" y="589"/>
                                  </a:lnTo>
                                  <a:cubicBezTo>
                                    <a:pt x="390" y="578"/>
                                    <a:pt x="392" y="563"/>
                                    <a:pt x="403" y="556"/>
                                  </a:cubicBezTo>
                                  <a:cubicBezTo>
                                    <a:pt x="414" y="548"/>
                                    <a:pt x="429" y="551"/>
                                    <a:pt x="437" y="56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59" name="Freeform 2410"/>
                          <wps:cNvSpPr>
                            <a:spLocks noEditPoints="1"/>
                          </wps:cNvSpPr>
                          <wps:spPr bwMode="auto">
                            <a:xfrm>
                              <a:off x="4490" y="961"/>
                              <a:ext cx="196" cy="242"/>
                            </a:xfrm>
                            <a:custGeom>
                              <a:avLst/>
                              <a:gdLst>
                                <a:gd name="T0" fmla="*/ 7 w 434"/>
                                <a:gd name="T1" fmla="*/ 569 h 610"/>
                                <a:gd name="T2" fmla="*/ 7 w 434"/>
                                <a:gd name="T3" fmla="*/ 569 h 610"/>
                                <a:gd name="T4" fmla="*/ 41 w 434"/>
                                <a:gd name="T5" fmla="*/ 562 h 610"/>
                                <a:gd name="T6" fmla="*/ 48 w 434"/>
                                <a:gd name="T7" fmla="*/ 596 h 610"/>
                                <a:gd name="T8" fmla="*/ 47 w 434"/>
                                <a:gd name="T9" fmla="*/ 596 h 610"/>
                                <a:gd name="T10" fmla="*/ 14 w 434"/>
                                <a:gd name="T11" fmla="*/ 602 h 610"/>
                                <a:gd name="T12" fmla="*/ 7 w 434"/>
                                <a:gd name="T13" fmla="*/ 569 h 610"/>
                                <a:gd name="T14" fmla="*/ 62 w 434"/>
                                <a:gd name="T15" fmla="*/ 490 h 610"/>
                                <a:gd name="T16" fmla="*/ 62 w 434"/>
                                <a:gd name="T17" fmla="*/ 490 h 610"/>
                                <a:gd name="T18" fmla="*/ 95 w 434"/>
                                <a:gd name="T19" fmla="*/ 483 h 610"/>
                                <a:gd name="T20" fmla="*/ 102 w 434"/>
                                <a:gd name="T21" fmla="*/ 516 h 610"/>
                                <a:gd name="T22" fmla="*/ 102 w 434"/>
                                <a:gd name="T23" fmla="*/ 516 h 610"/>
                                <a:gd name="T24" fmla="*/ 68 w 434"/>
                                <a:gd name="T25" fmla="*/ 523 h 610"/>
                                <a:gd name="T26" fmla="*/ 62 w 434"/>
                                <a:gd name="T27" fmla="*/ 490 h 610"/>
                                <a:gd name="T28" fmla="*/ 116 w 434"/>
                                <a:gd name="T29" fmla="*/ 411 h 610"/>
                                <a:gd name="T30" fmla="*/ 116 w 434"/>
                                <a:gd name="T31" fmla="*/ 411 h 610"/>
                                <a:gd name="T32" fmla="*/ 149 w 434"/>
                                <a:gd name="T33" fmla="*/ 404 h 610"/>
                                <a:gd name="T34" fmla="*/ 156 w 434"/>
                                <a:gd name="T35" fmla="*/ 437 h 610"/>
                                <a:gd name="T36" fmla="*/ 156 w 434"/>
                                <a:gd name="T37" fmla="*/ 437 h 610"/>
                                <a:gd name="T38" fmla="*/ 123 w 434"/>
                                <a:gd name="T39" fmla="*/ 444 h 610"/>
                                <a:gd name="T40" fmla="*/ 116 w 434"/>
                                <a:gd name="T41" fmla="*/ 411 h 610"/>
                                <a:gd name="T42" fmla="*/ 170 w 434"/>
                                <a:gd name="T43" fmla="*/ 331 h 610"/>
                                <a:gd name="T44" fmla="*/ 170 w 434"/>
                                <a:gd name="T45" fmla="*/ 331 h 610"/>
                                <a:gd name="T46" fmla="*/ 203 w 434"/>
                                <a:gd name="T47" fmla="*/ 325 h 610"/>
                                <a:gd name="T48" fmla="*/ 210 w 434"/>
                                <a:gd name="T49" fmla="*/ 358 h 610"/>
                                <a:gd name="T50" fmla="*/ 210 w 434"/>
                                <a:gd name="T51" fmla="*/ 358 h 610"/>
                                <a:gd name="T52" fmla="*/ 177 w 434"/>
                                <a:gd name="T53" fmla="*/ 365 h 610"/>
                                <a:gd name="T54" fmla="*/ 170 w 434"/>
                                <a:gd name="T55" fmla="*/ 331 h 610"/>
                                <a:gd name="T56" fmla="*/ 224 w 434"/>
                                <a:gd name="T57" fmla="*/ 252 h 610"/>
                                <a:gd name="T58" fmla="*/ 224 w 434"/>
                                <a:gd name="T59" fmla="*/ 252 h 610"/>
                                <a:gd name="T60" fmla="*/ 258 w 434"/>
                                <a:gd name="T61" fmla="*/ 245 h 610"/>
                                <a:gd name="T62" fmla="*/ 264 w 434"/>
                                <a:gd name="T63" fmla="*/ 279 h 610"/>
                                <a:gd name="T64" fmla="*/ 264 w 434"/>
                                <a:gd name="T65" fmla="*/ 279 h 610"/>
                                <a:gd name="T66" fmla="*/ 231 w 434"/>
                                <a:gd name="T67" fmla="*/ 285 h 610"/>
                                <a:gd name="T68" fmla="*/ 224 w 434"/>
                                <a:gd name="T69" fmla="*/ 252 h 610"/>
                                <a:gd name="T70" fmla="*/ 279 w 434"/>
                                <a:gd name="T71" fmla="*/ 173 h 610"/>
                                <a:gd name="T72" fmla="*/ 279 w 434"/>
                                <a:gd name="T73" fmla="*/ 173 h 610"/>
                                <a:gd name="T74" fmla="*/ 312 w 434"/>
                                <a:gd name="T75" fmla="*/ 166 h 610"/>
                                <a:gd name="T76" fmla="*/ 319 w 434"/>
                                <a:gd name="T77" fmla="*/ 199 h 610"/>
                                <a:gd name="T78" fmla="*/ 319 w 434"/>
                                <a:gd name="T79" fmla="*/ 199 h 610"/>
                                <a:gd name="T80" fmla="*/ 285 w 434"/>
                                <a:gd name="T81" fmla="*/ 206 h 610"/>
                                <a:gd name="T82" fmla="*/ 279 w 434"/>
                                <a:gd name="T83" fmla="*/ 173 h 610"/>
                                <a:gd name="T84" fmla="*/ 333 w 434"/>
                                <a:gd name="T85" fmla="*/ 94 h 610"/>
                                <a:gd name="T86" fmla="*/ 333 w 434"/>
                                <a:gd name="T87" fmla="*/ 94 h 610"/>
                                <a:gd name="T88" fmla="*/ 366 w 434"/>
                                <a:gd name="T89" fmla="*/ 87 h 610"/>
                                <a:gd name="T90" fmla="*/ 373 w 434"/>
                                <a:gd name="T91" fmla="*/ 120 h 610"/>
                                <a:gd name="T92" fmla="*/ 373 w 434"/>
                                <a:gd name="T93" fmla="*/ 120 h 610"/>
                                <a:gd name="T94" fmla="*/ 340 w 434"/>
                                <a:gd name="T95" fmla="*/ 127 h 610"/>
                                <a:gd name="T96" fmla="*/ 333 w 434"/>
                                <a:gd name="T97" fmla="*/ 94 h 610"/>
                                <a:gd name="T98" fmla="*/ 387 w 434"/>
                                <a:gd name="T99" fmla="*/ 14 h 610"/>
                                <a:gd name="T100" fmla="*/ 387 w 434"/>
                                <a:gd name="T101" fmla="*/ 14 h 610"/>
                                <a:gd name="T102" fmla="*/ 420 w 434"/>
                                <a:gd name="T103" fmla="*/ 8 h 610"/>
                                <a:gd name="T104" fmla="*/ 427 w 434"/>
                                <a:gd name="T105" fmla="*/ 41 h 610"/>
                                <a:gd name="T106" fmla="*/ 427 w 434"/>
                                <a:gd name="T107" fmla="*/ 41 h 610"/>
                                <a:gd name="T108" fmla="*/ 394 w 434"/>
                                <a:gd name="T109" fmla="*/ 48 h 610"/>
                                <a:gd name="T110" fmla="*/ 387 w 434"/>
                                <a:gd name="T111" fmla="*/ 14 h 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34" h="610">
                                  <a:moveTo>
                                    <a:pt x="7" y="569"/>
                                  </a:moveTo>
                                  <a:lnTo>
                                    <a:pt x="7" y="569"/>
                                  </a:lnTo>
                                  <a:cubicBezTo>
                                    <a:pt x="15" y="558"/>
                                    <a:pt x="30" y="555"/>
                                    <a:pt x="41" y="562"/>
                                  </a:cubicBezTo>
                                  <a:cubicBezTo>
                                    <a:pt x="52" y="570"/>
                                    <a:pt x="55" y="585"/>
                                    <a:pt x="48" y="596"/>
                                  </a:cubicBezTo>
                                  <a:lnTo>
                                    <a:pt x="47" y="596"/>
                                  </a:lnTo>
                                  <a:cubicBezTo>
                                    <a:pt x="40" y="607"/>
                                    <a:pt x="25" y="610"/>
                                    <a:pt x="14" y="602"/>
                                  </a:cubicBezTo>
                                  <a:cubicBezTo>
                                    <a:pt x="3" y="595"/>
                                    <a:pt x="0" y="580"/>
                                    <a:pt x="7" y="569"/>
                                  </a:cubicBezTo>
                                  <a:close/>
                                  <a:moveTo>
                                    <a:pt x="62" y="490"/>
                                  </a:moveTo>
                                  <a:lnTo>
                                    <a:pt x="62" y="490"/>
                                  </a:lnTo>
                                  <a:cubicBezTo>
                                    <a:pt x="69" y="479"/>
                                    <a:pt x="84" y="476"/>
                                    <a:pt x="95" y="483"/>
                                  </a:cubicBezTo>
                                  <a:cubicBezTo>
                                    <a:pt x="106" y="490"/>
                                    <a:pt x="109" y="505"/>
                                    <a:pt x="102" y="516"/>
                                  </a:cubicBezTo>
                                  <a:lnTo>
                                    <a:pt x="102" y="516"/>
                                  </a:lnTo>
                                  <a:cubicBezTo>
                                    <a:pt x="94" y="528"/>
                                    <a:pt x="79" y="531"/>
                                    <a:pt x="68" y="523"/>
                                  </a:cubicBezTo>
                                  <a:cubicBezTo>
                                    <a:pt x="57" y="516"/>
                                    <a:pt x="54" y="501"/>
                                    <a:pt x="62" y="490"/>
                                  </a:cubicBezTo>
                                  <a:close/>
                                  <a:moveTo>
                                    <a:pt x="116" y="411"/>
                                  </a:moveTo>
                                  <a:lnTo>
                                    <a:pt x="116" y="411"/>
                                  </a:lnTo>
                                  <a:cubicBezTo>
                                    <a:pt x="123" y="400"/>
                                    <a:pt x="138" y="397"/>
                                    <a:pt x="149" y="404"/>
                                  </a:cubicBezTo>
                                  <a:cubicBezTo>
                                    <a:pt x="160" y="411"/>
                                    <a:pt x="163" y="426"/>
                                    <a:pt x="156" y="437"/>
                                  </a:cubicBezTo>
                                  <a:lnTo>
                                    <a:pt x="156" y="437"/>
                                  </a:lnTo>
                                  <a:cubicBezTo>
                                    <a:pt x="149" y="448"/>
                                    <a:pt x="134" y="451"/>
                                    <a:pt x="123" y="444"/>
                                  </a:cubicBezTo>
                                  <a:cubicBezTo>
                                    <a:pt x="112" y="437"/>
                                    <a:pt x="109" y="422"/>
                                    <a:pt x="116" y="411"/>
                                  </a:cubicBezTo>
                                  <a:close/>
                                  <a:moveTo>
                                    <a:pt x="170" y="331"/>
                                  </a:moveTo>
                                  <a:lnTo>
                                    <a:pt x="170" y="331"/>
                                  </a:lnTo>
                                  <a:cubicBezTo>
                                    <a:pt x="178" y="320"/>
                                    <a:pt x="192" y="317"/>
                                    <a:pt x="203" y="325"/>
                                  </a:cubicBezTo>
                                  <a:cubicBezTo>
                                    <a:pt x="215" y="332"/>
                                    <a:pt x="218" y="347"/>
                                    <a:pt x="210" y="358"/>
                                  </a:cubicBezTo>
                                  <a:lnTo>
                                    <a:pt x="210" y="358"/>
                                  </a:lnTo>
                                  <a:cubicBezTo>
                                    <a:pt x="203" y="369"/>
                                    <a:pt x="188" y="372"/>
                                    <a:pt x="177" y="365"/>
                                  </a:cubicBezTo>
                                  <a:cubicBezTo>
                                    <a:pt x="166" y="357"/>
                                    <a:pt x="163" y="342"/>
                                    <a:pt x="170" y="331"/>
                                  </a:cubicBezTo>
                                  <a:close/>
                                  <a:moveTo>
                                    <a:pt x="224" y="252"/>
                                  </a:moveTo>
                                  <a:lnTo>
                                    <a:pt x="224" y="252"/>
                                  </a:lnTo>
                                  <a:cubicBezTo>
                                    <a:pt x="232" y="241"/>
                                    <a:pt x="247" y="238"/>
                                    <a:pt x="258" y="245"/>
                                  </a:cubicBezTo>
                                  <a:cubicBezTo>
                                    <a:pt x="269" y="253"/>
                                    <a:pt x="272" y="268"/>
                                    <a:pt x="264" y="279"/>
                                  </a:cubicBezTo>
                                  <a:lnTo>
                                    <a:pt x="264" y="279"/>
                                  </a:lnTo>
                                  <a:cubicBezTo>
                                    <a:pt x="257" y="290"/>
                                    <a:pt x="242" y="293"/>
                                    <a:pt x="231" y="285"/>
                                  </a:cubicBezTo>
                                  <a:cubicBezTo>
                                    <a:pt x="220" y="278"/>
                                    <a:pt x="217" y="263"/>
                                    <a:pt x="224" y="252"/>
                                  </a:cubicBezTo>
                                  <a:close/>
                                  <a:moveTo>
                                    <a:pt x="279" y="173"/>
                                  </a:moveTo>
                                  <a:lnTo>
                                    <a:pt x="279" y="173"/>
                                  </a:lnTo>
                                  <a:cubicBezTo>
                                    <a:pt x="286" y="162"/>
                                    <a:pt x="301" y="159"/>
                                    <a:pt x="312" y="166"/>
                                  </a:cubicBezTo>
                                  <a:cubicBezTo>
                                    <a:pt x="323" y="173"/>
                                    <a:pt x="326" y="188"/>
                                    <a:pt x="319" y="199"/>
                                  </a:cubicBezTo>
                                  <a:lnTo>
                                    <a:pt x="319" y="199"/>
                                  </a:lnTo>
                                  <a:cubicBezTo>
                                    <a:pt x="311" y="210"/>
                                    <a:pt x="296" y="213"/>
                                    <a:pt x="285" y="206"/>
                                  </a:cubicBezTo>
                                  <a:cubicBezTo>
                                    <a:pt x="274" y="199"/>
                                    <a:pt x="271" y="184"/>
                                    <a:pt x="279" y="173"/>
                                  </a:cubicBezTo>
                                  <a:close/>
                                  <a:moveTo>
                                    <a:pt x="333" y="94"/>
                                  </a:moveTo>
                                  <a:lnTo>
                                    <a:pt x="333" y="94"/>
                                  </a:lnTo>
                                  <a:cubicBezTo>
                                    <a:pt x="340" y="83"/>
                                    <a:pt x="355" y="79"/>
                                    <a:pt x="366" y="87"/>
                                  </a:cubicBezTo>
                                  <a:cubicBezTo>
                                    <a:pt x="377" y="94"/>
                                    <a:pt x="380" y="109"/>
                                    <a:pt x="373" y="120"/>
                                  </a:cubicBezTo>
                                  <a:lnTo>
                                    <a:pt x="373" y="120"/>
                                  </a:lnTo>
                                  <a:cubicBezTo>
                                    <a:pt x="366" y="131"/>
                                    <a:pt x="351" y="134"/>
                                    <a:pt x="340" y="127"/>
                                  </a:cubicBezTo>
                                  <a:cubicBezTo>
                                    <a:pt x="329" y="120"/>
                                    <a:pt x="326" y="105"/>
                                    <a:pt x="333" y="94"/>
                                  </a:cubicBezTo>
                                  <a:close/>
                                  <a:moveTo>
                                    <a:pt x="387" y="14"/>
                                  </a:moveTo>
                                  <a:lnTo>
                                    <a:pt x="387" y="14"/>
                                  </a:lnTo>
                                  <a:cubicBezTo>
                                    <a:pt x="394" y="3"/>
                                    <a:pt x="409" y="0"/>
                                    <a:pt x="420" y="8"/>
                                  </a:cubicBezTo>
                                  <a:cubicBezTo>
                                    <a:pt x="431" y="15"/>
                                    <a:pt x="434" y="30"/>
                                    <a:pt x="427" y="41"/>
                                  </a:cubicBezTo>
                                  <a:lnTo>
                                    <a:pt x="427" y="41"/>
                                  </a:lnTo>
                                  <a:cubicBezTo>
                                    <a:pt x="420" y="52"/>
                                    <a:pt x="405" y="55"/>
                                    <a:pt x="394" y="48"/>
                                  </a:cubicBezTo>
                                  <a:cubicBezTo>
                                    <a:pt x="383" y="40"/>
                                    <a:pt x="380" y="25"/>
                                    <a:pt x="387" y="14"/>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1" name="Freeform 2411"/>
                          <wps:cNvSpPr>
                            <a:spLocks noEditPoints="1"/>
                          </wps:cNvSpPr>
                          <wps:spPr bwMode="auto">
                            <a:xfrm>
                              <a:off x="4678" y="940"/>
                              <a:ext cx="218" cy="362"/>
                            </a:xfrm>
                            <a:custGeom>
                              <a:avLst/>
                              <a:gdLst>
                                <a:gd name="T0" fmla="*/ 49 w 484"/>
                                <a:gd name="T1" fmla="*/ 17 h 914"/>
                                <a:gd name="T2" fmla="*/ 6 w 484"/>
                                <a:gd name="T3" fmla="*/ 38 h 914"/>
                                <a:gd name="T4" fmla="*/ 17 w 484"/>
                                <a:gd name="T5" fmla="*/ 6 h 914"/>
                                <a:gd name="T6" fmla="*/ 92 w 484"/>
                                <a:gd name="T7" fmla="*/ 103 h 914"/>
                                <a:gd name="T8" fmla="*/ 81 w 484"/>
                                <a:gd name="T9" fmla="*/ 135 h 914"/>
                                <a:gd name="T10" fmla="*/ 49 w 484"/>
                                <a:gd name="T11" fmla="*/ 124 h 914"/>
                                <a:gd name="T12" fmla="*/ 92 w 484"/>
                                <a:gd name="T13" fmla="*/ 103 h 914"/>
                                <a:gd name="T14" fmla="*/ 135 w 484"/>
                                <a:gd name="T15" fmla="*/ 189 h 914"/>
                                <a:gd name="T16" fmla="*/ 92 w 484"/>
                                <a:gd name="T17" fmla="*/ 210 h 914"/>
                                <a:gd name="T18" fmla="*/ 103 w 484"/>
                                <a:gd name="T19" fmla="*/ 178 h 914"/>
                                <a:gd name="T20" fmla="*/ 178 w 484"/>
                                <a:gd name="T21" fmla="*/ 275 h 914"/>
                                <a:gd name="T22" fmla="*/ 167 w 484"/>
                                <a:gd name="T23" fmla="*/ 307 h 914"/>
                                <a:gd name="T24" fmla="*/ 135 w 484"/>
                                <a:gd name="T25" fmla="*/ 296 h 914"/>
                                <a:gd name="T26" fmla="*/ 178 w 484"/>
                                <a:gd name="T27" fmla="*/ 275 h 914"/>
                                <a:gd name="T28" fmla="*/ 221 w 484"/>
                                <a:gd name="T29" fmla="*/ 361 h 914"/>
                                <a:gd name="T30" fmla="*/ 178 w 484"/>
                                <a:gd name="T31" fmla="*/ 382 h 914"/>
                                <a:gd name="T32" fmla="*/ 189 w 484"/>
                                <a:gd name="T33" fmla="*/ 349 h 914"/>
                                <a:gd name="T34" fmla="*/ 264 w 484"/>
                                <a:gd name="T35" fmla="*/ 447 h 914"/>
                                <a:gd name="T36" fmla="*/ 253 w 484"/>
                                <a:gd name="T37" fmla="*/ 479 h 914"/>
                                <a:gd name="T38" fmla="*/ 221 w 484"/>
                                <a:gd name="T39" fmla="*/ 467 h 914"/>
                                <a:gd name="T40" fmla="*/ 264 w 484"/>
                                <a:gd name="T41" fmla="*/ 447 h 914"/>
                                <a:gd name="T42" fmla="*/ 307 w 484"/>
                                <a:gd name="T43" fmla="*/ 533 h 914"/>
                                <a:gd name="T44" fmla="*/ 264 w 484"/>
                                <a:gd name="T45" fmla="*/ 553 h 914"/>
                                <a:gd name="T46" fmla="*/ 275 w 484"/>
                                <a:gd name="T47" fmla="*/ 521 h 914"/>
                                <a:gd name="T48" fmla="*/ 350 w 484"/>
                                <a:gd name="T49" fmla="*/ 618 h 914"/>
                                <a:gd name="T50" fmla="*/ 339 w 484"/>
                                <a:gd name="T51" fmla="*/ 651 h 914"/>
                                <a:gd name="T52" fmla="*/ 307 w 484"/>
                                <a:gd name="T53" fmla="*/ 639 h 914"/>
                                <a:gd name="T54" fmla="*/ 350 w 484"/>
                                <a:gd name="T55" fmla="*/ 618 h 914"/>
                                <a:gd name="T56" fmla="*/ 393 w 484"/>
                                <a:gd name="T57" fmla="*/ 704 h 914"/>
                                <a:gd name="T58" fmla="*/ 349 w 484"/>
                                <a:gd name="T59" fmla="*/ 725 h 914"/>
                                <a:gd name="T60" fmla="*/ 361 w 484"/>
                                <a:gd name="T61" fmla="*/ 693 h 914"/>
                                <a:gd name="T62" fmla="*/ 436 w 484"/>
                                <a:gd name="T63" fmla="*/ 790 h 914"/>
                                <a:gd name="T64" fmla="*/ 424 w 484"/>
                                <a:gd name="T65" fmla="*/ 822 h 914"/>
                                <a:gd name="T66" fmla="*/ 392 w 484"/>
                                <a:gd name="T67" fmla="*/ 811 h 914"/>
                                <a:gd name="T68" fmla="*/ 436 w 484"/>
                                <a:gd name="T69" fmla="*/ 790 h 914"/>
                                <a:gd name="T70" fmla="*/ 479 w 484"/>
                                <a:gd name="T71" fmla="*/ 876 h 914"/>
                                <a:gd name="T72" fmla="*/ 435 w 484"/>
                                <a:gd name="T73" fmla="*/ 897 h 914"/>
                                <a:gd name="T74" fmla="*/ 447 w 484"/>
                                <a:gd name="T75" fmla="*/ 865 h 9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84" h="914">
                                  <a:moveTo>
                                    <a:pt x="49" y="17"/>
                                  </a:moveTo>
                                  <a:lnTo>
                                    <a:pt x="49" y="17"/>
                                  </a:lnTo>
                                  <a:cubicBezTo>
                                    <a:pt x="55" y="29"/>
                                    <a:pt x="50" y="43"/>
                                    <a:pt x="38" y="49"/>
                                  </a:cubicBezTo>
                                  <a:cubicBezTo>
                                    <a:pt x="26" y="55"/>
                                    <a:pt x="12" y="50"/>
                                    <a:pt x="6" y="38"/>
                                  </a:cubicBezTo>
                                  <a:lnTo>
                                    <a:pt x="6" y="38"/>
                                  </a:lnTo>
                                  <a:cubicBezTo>
                                    <a:pt x="0" y="26"/>
                                    <a:pt x="5" y="12"/>
                                    <a:pt x="17" y="6"/>
                                  </a:cubicBezTo>
                                  <a:cubicBezTo>
                                    <a:pt x="29" y="0"/>
                                    <a:pt x="43" y="5"/>
                                    <a:pt x="49" y="17"/>
                                  </a:cubicBezTo>
                                  <a:close/>
                                  <a:moveTo>
                                    <a:pt x="92" y="103"/>
                                  </a:moveTo>
                                  <a:lnTo>
                                    <a:pt x="92" y="103"/>
                                  </a:lnTo>
                                  <a:cubicBezTo>
                                    <a:pt x="98" y="115"/>
                                    <a:pt x="93" y="129"/>
                                    <a:pt x="81" y="135"/>
                                  </a:cubicBezTo>
                                  <a:cubicBezTo>
                                    <a:pt x="69" y="141"/>
                                    <a:pt x="55" y="136"/>
                                    <a:pt x="49" y="124"/>
                                  </a:cubicBezTo>
                                  <a:lnTo>
                                    <a:pt x="49" y="124"/>
                                  </a:lnTo>
                                  <a:cubicBezTo>
                                    <a:pt x="43" y="112"/>
                                    <a:pt x="48" y="97"/>
                                    <a:pt x="60" y="92"/>
                                  </a:cubicBezTo>
                                  <a:cubicBezTo>
                                    <a:pt x="72" y="86"/>
                                    <a:pt x="86" y="91"/>
                                    <a:pt x="92" y="103"/>
                                  </a:cubicBezTo>
                                  <a:close/>
                                  <a:moveTo>
                                    <a:pt x="135" y="189"/>
                                  </a:moveTo>
                                  <a:lnTo>
                                    <a:pt x="135" y="189"/>
                                  </a:lnTo>
                                  <a:cubicBezTo>
                                    <a:pt x="141" y="201"/>
                                    <a:pt x="136" y="215"/>
                                    <a:pt x="124" y="221"/>
                                  </a:cubicBezTo>
                                  <a:cubicBezTo>
                                    <a:pt x="112" y="227"/>
                                    <a:pt x="97" y="222"/>
                                    <a:pt x="92" y="210"/>
                                  </a:cubicBezTo>
                                  <a:lnTo>
                                    <a:pt x="92" y="210"/>
                                  </a:lnTo>
                                  <a:cubicBezTo>
                                    <a:pt x="86" y="198"/>
                                    <a:pt x="91" y="183"/>
                                    <a:pt x="103" y="178"/>
                                  </a:cubicBezTo>
                                  <a:cubicBezTo>
                                    <a:pt x="115" y="172"/>
                                    <a:pt x="129" y="177"/>
                                    <a:pt x="135" y="189"/>
                                  </a:cubicBezTo>
                                  <a:close/>
                                  <a:moveTo>
                                    <a:pt x="178" y="275"/>
                                  </a:moveTo>
                                  <a:lnTo>
                                    <a:pt x="178" y="275"/>
                                  </a:lnTo>
                                  <a:cubicBezTo>
                                    <a:pt x="184" y="287"/>
                                    <a:pt x="179" y="301"/>
                                    <a:pt x="167" y="307"/>
                                  </a:cubicBezTo>
                                  <a:cubicBezTo>
                                    <a:pt x="155" y="313"/>
                                    <a:pt x="140" y="308"/>
                                    <a:pt x="135" y="296"/>
                                  </a:cubicBezTo>
                                  <a:lnTo>
                                    <a:pt x="135" y="296"/>
                                  </a:lnTo>
                                  <a:cubicBezTo>
                                    <a:pt x="129" y="284"/>
                                    <a:pt x="134" y="269"/>
                                    <a:pt x="146" y="264"/>
                                  </a:cubicBezTo>
                                  <a:cubicBezTo>
                                    <a:pt x="158" y="258"/>
                                    <a:pt x="172" y="263"/>
                                    <a:pt x="178" y="275"/>
                                  </a:cubicBezTo>
                                  <a:close/>
                                  <a:moveTo>
                                    <a:pt x="221" y="361"/>
                                  </a:moveTo>
                                  <a:lnTo>
                                    <a:pt x="221" y="361"/>
                                  </a:lnTo>
                                  <a:cubicBezTo>
                                    <a:pt x="227" y="373"/>
                                    <a:pt x="222" y="387"/>
                                    <a:pt x="210" y="393"/>
                                  </a:cubicBezTo>
                                  <a:cubicBezTo>
                                    <a:pt x="198" y="399"/>
                                    <a:pt x="183" y="393"/>
                                    <a:pt x="178" y="382"/>
                                  </a:cubicBezTo>
                                  <a:lnTo>
                                    <a:pt x="178" y="381"/>
                                  </a:lnTo>
                                  <a:cubicBezTo>
                                    <a:pt x="172" y="370"/>
                                    <a:pt x="177" y="355"/>
                                    <a:pt x="189" y="349"/>
                                  </a:cubicBezTo>
                                  <a:cubicBezTo>
                                    <a:pt x="201" y="344"/>
                                    <a:pt x="215" y="349"/>
                                    <a:pt x="221" y="361"/>
                                  </a:cubicBezTo>
                                  <a:close/>
                                  <a:moveTo>
                                    <a:pt x="264" y="447"/>
                                  </a:moveTo>
                                  <a:lnTo>
                                    <a:pt x="264" y="447"/>
                                  </a:lnTo>
                                  <a:cubicBezTo>
                                    <a:pt x="270" y="459"/>
                                    <a:pt x="265" y="473"/>
                                    <a:pt x="253" y="479"/>
                                  </a:cubicBezTo>
                                  <a:cubicBezTo>
                                    <a:pt x="241" y="484"/>
                                    <a:pt x="226" y="479"/>
                                    <a:pt x="221" y="467"/>
                                  </a:cubicBezTo>
                                  <a:lnTo>
                                    <a:pt x="221" y="467"/>
                                  </a:lnTo>
                                  <a:cubicBezTo>
                                    <a:pt x="215" y="455"/>
                                    <a:pt x="220" y="441"/>
                                    <a:pt x="232" y="435"/>
                                  </a:cubicBezTo>
                                  <a:cubicBezTo>
                                    <a:pt x="244" y="430"/>
                                    <a:pt x="258" y="435"/>
                                    <a:pt x="264" y="447"/>
                                  </a:cubicBezTo>
                                  <a:close/>
                                  <a:moveTo>
                                    <a:pt x="307" y="533"/>
                                  </a:moveTo>
                                  <a:lnTo>
                                    <a:pt x="307" y="533"/>
                                  </a:lnTo>
                                  <a:cubicBezTo>
                                    <a:pt x="313" y="545"/>
                                    <a:pt x="308" y="559"/>
                                    <a:pt x="296" y="565"/>
                                  </a:cubicBezTo>
                                  <a:cubicBezTo>
                                    <a:pt x="284" y="570"/>
                                    <a:pt x="269" y="565"/>
                                    <a:pt x="264" y="553"/>
                                  </a:cubicBezTo>
                                  <a:lnTo>
                                    <a:pt x="264" y="553"/>
                                  </a:lnTo>
                                  <a:cubicBezTo>
                                    <a:pt x="258" y="541"/>
                                    <a:pt x="263" y="527"/>
                                    <a:pt x="275" y="521"/>
                                  </a:cubicBezTo>
                                  <a:cubicBezTo>
                                    <a:pt x="287" y="516"/>
                                    <a:pt x="301" y="521"/>
                                    <a:pt x="307" y="533"/>
                                  </a:cubicBezTo>
                                  <a:close/>
                                  <a:moveTo>
                                    <a:pt x="350" y="618"/>
                                  </a:moveTo>
                                  <a:lnTo>
                                    <a:pt x="350" y="618"/>
                                  </a:lnTo>
                                  <a:cubicBezTo>
                                    <a:pt x="356" y="630"/>
                                    <a:pt x="350" y="645"/>
                                    <a:pt x="339" y="651"/>
                                  </a:cubicBezTo>
                                  <a:cubicBezTo>
                                    <a:pt x="327" y="656"/>
                                    <a:pt x="312" y="651"/>
                                    <a:pt x="307" y="639"/>
                                  </a:cubicBezTo>
                                  <a:lnTo>
                                    <a:pt x="307" y="639"/>
                                  </a:lnTo>
                                  <a:cubicBezTo>
                                    <a:pt x="301" y="627"/>
                                    <a:pt x="306" y="613"/>
                                    <a:pt x="318" y="607"/>
                                  </a:cubicBezTo>
                                  <a:cubicBezTo>
                                    <a:pt x="330" y="601"/>
                                    <a:pt x="344" y="606"/>
                                    <a:pt x="350" y="618"/>
                                  </a:cubicBezTo>
                                  <a:close/>
                                  <a:moveTo>
                                    <a:pt x="393" y="704"/>
                                  </a:moveTo>
                                  <a:lnTo>
                                    <a:pt x="393" y="704"/>
                                  </a:lnTo>
                                  <a:cubicBezTo>
                                    <a:pt x="398" y="716"/>
                                    <a:pt x="393" y="731"/>
                                    <a:pt x="382" y="736"/>
                                  </a:cubicBezTo>
                                  <a:cubicBezTo>
                                    <a:pt x="370" y="742"/>
                                    <a:pt x="355" y="737"/>
                                    <a:pt x="349" y="725"/>
                                  </a:cubicBezTo>
                                  <a:lnTo>
                                    <a:pt x="349" y="725"/>
                                  </a:lnTo>
                                  <a:cubicBezTo>
                                    <a:pt x="344" y="713"/>
                                    <a:pt x="349" y="699"/>
                                    <a:pt x="361" y="693"/>
                                  </a:cubicBezTo>
                                  <a:cubicBezTo>
                                    <a:pt x="373" y="687"/>
                                    <a:pt x="387" y="692"/>
                                    <a:pt x="393" y="704"/>
                                  </a:cubicBezTo>
                                  <a:close/>
                                  <a:moveTo>
                                    <a:pt x="436" y="790"/>
                                  </a:moveTo>
                                  <a:lnTo>
                                    <a:pt x="436" y="790"/>
                                  </a:lnTo>
                                  <a:cubicBezTo>
                                    <a:pt x="441" y="802"/>
                                    <a:pt x="436" y="817"/>
                                    <a:pt x="424" y="822"/>
                                  </a:cubicBezTo>
                                  <a:cubicBezTo>
                                    <a:pt x="413" y="828"/>
                                    <a:pt x="398" y="823"/>
                                    <a:pt x="392" y="811"/>
                                  </a:cubicBezTo>
                                  <a:lnTo>
                                    <a:pt x="392" y="811"/>
                                  </a:lnTo>
                                  <a:cubicBezTo>
                                    <a:pt x="387" y="799"/>
                                    <a:pt x="392" y="785"/>
                                    <a:pt x="404" y="779"/>
                                  </a:cubicBezTo>
                                  <a:cubicBezTo>
                                    <a:pt x="416" y="773"/>
                                    <a:pt x="430" y="778"/>
                                    <a:pt x="436" y="790"/>
                                  </a:cubicBezTo>
                                  <a:close/>
                                  <a:moveTo>
                                    <a:pt x="479" y="876"/>
                                  </a:moveTo>
                                  <a:lnTo>
                                    <a:pt x="479" y="876"/>
                                  </a:lnTo>
                                  <a:cubicBezTo>
                                    <a:pt x="484" y="888"/>
                                    <a:pt x="479" y="902"/>
                                    <a:pt x="467" y="908"/>
                                  </a:cubicBezTo>
                                  <a:cubicBezTo>
                                    <a:pt x="455" y="914"/>
                                    <a:pt x="441" y="909"/>
                                    <a:pt x="435" y="897"/>
                                  </a:cubicBezTo>
                                  <a:lnTo>
                                    <a:pt x="435" y="897"/>
                                  </a:lnTo>
                                  <a:cubicBezTo>
                                    <a:pt x="430" y="885"/>
                                    <a:pt x="435" y="871"/>
                                    <a:pt x="447" y="865"/>
                                  </a:cubicBezTo>
                                  <a:cubicBezTo>
                                    <a:pt x="459" y="859"/>
                                    <a:pt x="473" y="864"/>
                                    <a:pt x="479" y="87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2" name="Freeform 2412"/>
                          <wps:cNvSpPr>
                            <a:spLocks noEditPoints="1"/>
                          </wps:cNvSpPr>
                          <wps:spPr bwMode="auto">
                            <a:xfrm>
                              <a:off x="4873" y="1103"/>
                              <a:ext cx="185" cy="201"/>
                            </a:xfrm>
                            <a:custGeom>
                              <a:avLst/>
                              <a:gdLst>
                                <a:gd name="T0" fmla="*/ 8 w 411"/>
                                <a:gd name="T1" fmla="*/ 465 h 507"/>
                                <a:gd name="T2" fmla="*/ 9 w 411"/>
                                <a:gd name="T3" fmla="*/ 465 h 507"/>
                                <a:gd name="T4" fmla="*/ 42 w 411"/>
                                <a:gd name="T5" fmla="*/ 460 h 507"/>
                                <a:gd name="T6" fmla="*/ 46 w 411"/>
                                <a:gd name="T7" fmla="*/ 494 h 507"/>
                                <a:gd name="T8" fmla="*/ 46 w 411"/>
                                <a:gd name="T9" fmla="*/ 494 h 507"/>
                                <a:gd name="T10" fmla="*/ 13 w 411"/>
                                <a:gd name="T11" fmla="*/ 498 h 507"/>
                                <a:gd name="T12" fmla="*/ 8 w 411"/>
                                <a:gd name="T13" fmla="*/ 465 h 507"/>
                                <a:gd name="T14" fmla="*/ 68 w 411"/>
                                <a:gd name="T15" fmla="*/ 389 h 507"/>
                                <a:gd name="T16" fmla="*/ 68 w 411"/>
                                <a:gd name="T17" fmla="*/ 389 h 507"/>
                                <a:gd name="T18" fmla="*/ 102 w 411"/>
                                <a:gd name="T19" fmla="*/ 385 h 507"/>
                                <a:gd name="T20" fmla="*/ 106 w 411"/>
                                <a:gd name="T21" fmla="*/ 419 h 507"/>
                                <a:gd name="T22" fmla="*/ 106 w 411"/>
                                <a:gd name="T23" fmla="*/ 419 h 507"/>
                                <a:gd name="T24" fmla="*/ 72 w 411"/>
                                <a:gd name="T25" fmla="*/ 423 h 507"/>
                                <a:gd name="T26" fmla="*/ 68 w 411"/>
                                <a:gd name="T27" fmla="*/ 389 h 507"/>
                                <a:gd name="T28" fmla="*/ 127 w 411"/>
                                <a:gd name="T29" fmla="*/ 314 h 507"/>
                                <a:gd name="T30" fmla="*/ 127 w 411"/>
                                <a:gd name="T31" fmla="*/ 314 h 507"/>
                                <a:gd name="T32" fmla="*/ 161 w 411"/>
                                <a:gd name="T33" fmla="*/ 310 h 507"/>
                                <a:gd name="T34" fmla="*/ 165 w 411"/>
                                <a:gd name="T35" fmla="*/ 343 h 507"/>
                                <a:gd name="T36" fmla="*/ 165 w 411"/>
                                <a:gd name="T37" fmla="*/ 343 h 507"/>
                                <a:gd name="T38" fmla="*/ 132 w 411"/>
                                <a:gd name="T39" fmla="*/ 348 h 507"/>
                                <a:gd name="T40" fmla="*/ 127 w 411"/>
                                <a:gd name="T41" fmla="*/ 314 h 507"/>
                                <a:gd name="T42" fmla="*/ 187 w 411"/>
                                <a:gd name="T43" fmla="*/ 238 h 507"/>
                                <a:gd name="T44" fmla="*/ 187 w 411"/>
                                <a:gd name="T45" fmla="*/ 238 h 507"/>
                                <a:gd name="T46" fmla="*/ 221 w 411"/>
                                <a:gd name="T47" fmla="*/ 234 h 507"/>
                                <a:gd name="T48" fmla="*/ 225 w 411"/>
                                <a:gd name="T49" fmla="*/ 268 h 507"/>
                                <a:gd name="T50" fmla="*/ 225 w 411"/>
                                <a:gd name="T51" fmla="*/ 268 h 507"/>
                                <a:gd name="T52" fmla="*/ 191 w 411"/>
                                <a:gd name="T53" fmla="*/ 272 h 507"/>
                                <a:gd name="T54" fmla="*/ 187 w 411"/>
                                <a:gd name="T55" fmla="*/ 238 h 507"/>
                                <a:gd name="T56" fmla="*/ 246 w 411"/>
                                <a:gd name="T57" fmla="*/ 163 h 507"/>
                                <a:gd name="T58" fmla="*/ 246 w 411"/>
                                <a:gd name="T59" fmla="*/ 163 h 507"/>
                                <a:gd name="T60" fmla="*/ 280 w 411"/>
                                <a:gd name="T61" fmla="*/ 159 h 507"/>
                                <a:gd name="T62" fmla="*/ 284 w 411"/>
                                <a:gd name="T63" fmla="*/ 192 h 507"/>
                                <a:gd name="T64" fmla="*/ 284 w 411"/>
                                <a:gd name="T65" fmla="*/ 192 h 507"/>
                                <a:gd name="T66" fmla="*/ 251 w 411"/>
                                <a:gd name="T67" fmla="*/ 197 h 507"/>
                                <a:gd name="T68" fmla="*/ 246 w 411"/>
                                <a:gd name="T69" fmla="*/ 163 h 507"/>
                                <a:gd name="T70" fmla="*/ 306 w 411"/>
                                <a:gd name="T71" fmla="*/ 88 h 507"/>
                                <a:gd name="T72" fmla="*/ 306 w 411"/>
                                <a:gd name="T73" fmla="*/ 88 h 507"/>
                                <a:gd name="T74" fmla="*/ 339 w 411"/>
                                <a:gd name="T75" fmla="*/ 83 h 507"/>
                                <a:gd name="T76" fmla="*/ 344 w 411"/>
                                <a:gd name="T77" fmla="*/ 117 h 507"/>
                                <a:gd name="T78" fmla="*/ 344 w 411"/>
                                <a:gd name="T79" fmla="*/ 117 h 507"/>
                                <a:gd name="T80" fmla="*/ 310 w 411"/>
                                <a:gd name="T81" fmla="*/ 121 h 507"/>
                                <a:gd name="T82" fmla="*/ 306 w 411"/>
                                <a:gd name="T83" fmla="*/ 88 h 507"/>
                                <a:gd name="T84" fmla="*/ 365 w 411"/>
                                <a:gd name="T85" fmla="*/ 12 h 507"/>
                                <a:gd name="T86" fmla="*/ 365 w 411"/>
                                <a:gd name="T87" fmla="*/ 12 h 507"/>
                                <a:gd name="T88" fmla="*/ 399 w 411"/>
                                <a:gd name="T89" fmla="*/ 8 h 507"/>
                                <a:gd name="T90" fmla="*/ 403 w 411"/>
                                <a:gd name="T91" fmla="*/ 41 h 507"/>
                                <a:gd name="T92" fmla="*/ 403 w 411"/>
                                <a:gd name="T93" fmla="*/ 41 h 507"/>
                                <a:gd name="T94" fmla="*/ 369 w 411"/>
                                <a:gd name="T95" fmla="*/ 46 h 507"/>
                                <a:gd name="T96" fmla="*/ 365 w 411"/>
                                <a:gd name="T97" fmla="*/ 12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11" h="507">
                                  <a:moveTo>
                                    <a:pt x="8" y="465"/>
                                  </a:moveTo>
                                  <a:lnTo>
                                    <a:pt x="9" y="465"/>
                                  </a:lnTo>
                                  <a:cubicBezTo>
                                    <a:pt x="17" y="454"/>
                                    <a:pt x="32" y="452"/>
                                    <a:pt x="42" y="460"/>
                                  </a:cubicBezTo>
                                  <a:cubicBezTo>
                                    <a:pt x="53" y="469"/>
                                    <a:pt x="55" y="484"/>
                                    <a:pt x="46" y="494"/>
                                  </a:cubicBezTo>
                                  <a:lnTo>
                                    <a:pt x="46" y="494"/>
                                  </a:lnTo>
                                  <a:cubicBezTo>
                                    <a:pt x="38" y="505"/>
                                    <a:pt x="23" y="507"/>
                                    <a:pt x="13" y="498"/>
                                  </a:cubicBezTo>
                                  <a:cubicBezTo>
                                    <a:pt x="2" y="490"/>
                                    <a:pt x="0" y="475"/>
                                    <a:pt x="8" y="465"/>
                                  </a:cubicBezTo>
                                  <a:close/>
                                  <a:moveTo>
                                    <a:pt x="68" y="389"/>
                                  </a:moveTo>
                                  <a:lnTo>
                                    <a:pt x="68" y="389"/>
                                  </a:lnTo>
                                  <a:cubicBezTo>
                                    <a:pt x="76" y="379"/>
                                    <a:pt x="91" y="377"/>
                                    <a:pt x="102" y="385"/>
                                  </a:cubicBezTo>
                                  <a:cubicBezTo>
                                    <a:pt x="112" y="393"/>
                                    <a:pt x="114" y="408"/>
                                    <a:pt x="106" y="419"/>
                                  </a:cubicBezTo>
                                  <a:lnTo>
                                    <a:pt x="106" y="419"/>
                                  </a:lnTo>
                                  <a:cubicBezTo>
                                    <a:pt x="98" y="429"/>
                                    <a:pt x="83" y="431"/>
                                    <a:pt x="72" y="423"/>
                                  </a:cubicBezTo>
                                  <a:cubicBezTo>
                                    <a:pt x="62" y="415"/>
                                    <a:pt x="60" y="400"/>
                                    <a:pt x="68" y="389"/>
                                  </a:cubicBezTo>
                                  <a:close/>
                                  <a:moveTo>
                                    <a:pt x="127" y="314"/>
                                  </a:moveTo>
                                  <a:lnTo>
                                    <a:pt x="127" y="314"/>
                                  </a:lnTo>
                                  <a:cubicBezTo>
                                    <a:pt x="136" y="303"/>
                                    <a:pt x="151" y="301"/>
                                    <a:pt x="161" y="310"/>
                                  </a:cubicBezTo>
                                  <a:cubicBezTo>
                                    <a:pt x="172" y="318"/>
                                    <a:pt x="173" y="333"/>
                                    <a:pt x="165" y="343"/>
                                  </a:cubicBezTo>
                                  <a:lnTo>
                                    <a:pt x="165" y="343"/>
                                  </a:lnTo>
                                  <a:cubicBezTo>
                                    <a:pt x="157" y="354"/>
                                    <a:pt x="142" y="356"/>
                                    <a:pt x="132" y="348"/>
                                  </a:cubicBezTo>
                                  <a:cubicBezTo>
                                    <a:pt x="121" y="339"/>
                                    <a:pt x="119" y="324"/>
                                    <a:pt x="127" y="314"/>
                                  </a:cubicBezTo>
                                  <a:close/>
                                  <a:moveTo>
                                    <a:pt x="187" y="238"/>
                                  </a:moveTo>
                                  <a:lnTo>
                                    <a:pt x="187" y="238"/>
                                  </a:lnTo>
                                  <a:cubicBezTo>
                                    <a:pt x="195" y="228"/>
                                    <a:pt x="210" y="226"/>
                                    <a:pt x="221" y="234"/>
                                  </a:cubicBezTo>
                                  <a:cubicBezTo>
                                    <a:pt x="231" y="242"/>
                                    <a:pt x="233" y="257"/>
                                    <a:pt x="225" y="268"/>
                                  </a:cubicBezTo>
                                  <a:lnTo>
                                    <a:pt x="225" y="268"/>
                                  </a:lnTo>
                                  <a:cubicBezTo>
                                    <a:pt x="217" y="278"/>
                                    <a:pt x="202" y="280"/>
                                    <a:pt x="191" y="272"/>
                                  </a:cubicBezTo>
                                  <a:cubicBezTo>
                                    <a:pt x="181" y="264"/>
                                    <a:pt x="179" y="249"/>
                                    <a:pt x="187" y="238"/>
                                  </a:cubicBezTo>
                                  <a:close/>
                                  <a:moveTo>
                                    <a:pt x="246" y="163"/>
                                  </a:moveTo>
                                  <a:lnTo>
                                    <a:pt x="246" y="163"/>
                                  </a:lnTo>
                                  <a:cubicBezTo>
                                    <a:pt x="254" y="152"/>
                                    <a:pt x="269" y="151"/>
                                    <a:pt x="280" y="159"/>
                                  </a:cubicBezTo>
                                  <a:cubicBezTo>
                                    <a:pt x="290" y="167"/>
                                    <a:pt x="292" y="182"/>
                                    <a:pt x="284" y="192"/>
                                  </a:cubicBezTo>
                                  <a:lnTo>
                                    <a:pt x="284" y="192"/>
                                  </a:lnTo>
                                  <a:cubicBezTo>
                                    <a:pt x="276" y="203"/>
                                    <a:pt x="261" y="205"/>
                                    <a:pt x="251" y="197"/>
                                  </a:cubicBezTo>
                                  <a:cubicBezTo>
                                    <a:pt x="240" y="189"/>
                                    <a:pt x="238" y="173"/>
                                    <a:pt x="246" y="163"/>
                                  </a:cubicBezTo>
                                  <a:close/>
                                  <a:moveTo>
                                    <a:pt x="306" y="88"/>
                                  </a:moveTo>
                                  <a:lnTo>
                                    <a:pt x="306" y="88"/>
                                  </a:lnTo>
                                  <a:cubicBezTo>
                                    <a:pt x="314" y="77"/>
                                    <a:pt x="329" y="75"/>
                                    <a:pt x="339" y="83"/>
                                  </a:cubicBezTo>
                                  <a:cubicBezTo>
                                    <a:pt x="350" y="91"/>
                                    <a:pt x="352" y="106"/>
                                    <a:pt x="344" y="117"/>
                                  </a:cubicBezTo>
                                  <a:lnTo>
                                    <a:pt x="344" y="117"/>
                                  </a:lnTo>
                                  <a:cubicBezTo>
                                    <a:pt x="336" y="127"/>
                                    <a:pt x="320" y="129"/>
                                    <a:pt x="310" y="121"/>
                                  </a:cubicBezTo>
                                  <a:cubicBezTo>
                                    <a:pt x="300" y="113"/>
                                    <a:pt x="298" y="98"/>
                                    <a:pt x="306" y="88"/>
                                  </a:cubicBezTo>
                                  <a:close/>
                                  <a:moveTo>
                                    <a:pt x="365" y="12"/>
                                  </a:moveTo>
                                  <a:lnTo>
                                    <a:pt x="365" y="12"/>
                                  </a:lnTo>
                                  <a:cubicBezTo>
                                    <a:pt x="373" y="2"/>
                                    <a:pt x="388" y="0"/>
                                    <a:pt x="399" y="8"/>
                                  </a:cubicBezTo>
                                  <a:cubicBezTo>
                                    <a:pt x="409" y="16"/>
                                    <a:pt x="411" y="31"/>
                                    <a:pt x="403" y="41"/>
                                  </a:cubicBezTo>
                                  <a:lnTo>
                                    <a:pt x="403" y="41"/>
                                  </a:lnTo>
                                  <a:cubicBezTo>
                                    <a:pt x="395" y="52"/>
                                    <a:pt x="380" y="54"/>
                                    <a:pt x="369" y="46"/>
                                  </a:cubicBezTo>
                                  <a:cubicBezTo>
                                    <a:pt x="359" y="38"/>
                                    <a:pt x="357" y="23"/>
                                    <a:pt x="365" y="1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3" name="Freeform 2413"/>
                          <wps:cNvSpPr>
                            <a:spLocks noEditPoints="1"/>
                          </wps:cNvSpPr>
                          <wps:spPr bwMode="auto">
                            <a:xfrm>
                              <a:off x="5061" y="1009"/>
                              <a:ext cx="182" cy="86"/>
                            </a:xfrm>
                            <a:custGeom>
                              <a:avLst/>
                              <a:gdLst>
                                <a:gd name="T0" fmla="*/ 17 w 404"/>
                                <a:gd name="T1" fmla="*/ 167 h 216"/>
                                <a:gd name="T2" fmla="*/ 17 w 404"/>
                                <a:gd name="T3" fmla="*/ 167 h 216"/>
                                <a:gd name="T4" fmla="*/ 49 w 404"/>
                                <a:gd name="T5" fmla="*/ 178 h 216"/>
                                <a:gd name="T6" fmla="*/ 38 w 404"/>
                                <a:gd name="T7" fmla="*/ 210 h 216"/>
                                <a:gd name="T8" fmla="*/ 38 w 404"/>
                                <a:gd name="T9" fmla="*/ 210 h 216"/>
                                <a:gd name="T10" fmla="*/ 6 w 404"/>
                                <a:gd name="T11" fmla="*/ 199 h 216"/>
                                <a:gd name="T12" fmla="*/ 17 w 404"/>
                                <a:gd name="T13" fmla="*/ 167 h 216"/>
                                <a:gd name="T14" fmla="*/ 104 w 404"/>
                                <a:gd name="T15" fmla="*/ 127 h 216"/>
                                <a:gd name="T16" fmla="*/ 104 w 404"/>
                                <a:gd name="T17" fmla="*/ 126 h 216"/>
                                <a:gd name="T18" fmla="*/ 136 w 404"/>
                                <a:gd name="T19" fmla="*/ 138 h 216"/>
                                <a:gd name="T20" fmla="*/ 125 w 404"/>
                                <a:gd name="T21" fmla="*/ 170 h 216"/>
                                <a:gd name="T22" fmla="*/ 125 w 404"/>
                                <a:gd name="T23" fmla="*/ 170 h 216"/>
                                <a:gd name="T24" fmla="*/ 93 w 404"/>
                                <a:gd name="T25" fmla="*/ 158 h 216"/>
                                <a:gd name="T26" fmla="*/ 104 w 404"/>
                                <a:gd name="T27" fmla="*/ 127 h 216"/>
                                <a:gd name="T28" fmla="*/ 192 w 404"/>
                                <a:gd name="T29" fmla="*/ 86 h 216"/>
                                <a:gd name="T30" fmla="*/ 192 w 404"/>
                                <a:gd name="T31" fmla="*/ 86 h 216"/>
                                <a:gd name="T32" fmla="*/ 224 w 404"/>
                                <a:gd name="T33" fmla="*/ 98 h 216"/>
                                <a:gd name="T34" fmla="*/ 212 w 404"/>
                                <a:gd name="T35" fmla="*/ 130 h 216"/>
                                <a:gd name="T36" fmla="*/ 212 w 404"/>
                                <a:gd name="T37" fmla="*/ 130 h 216"/>
                                <a:gd name="T38" fmla="*/ 180 w 404"/>
                                <a:gd name="T39" fmla="*/ 118 h 216"/>
                                <a:gd name="T40" fmla="*/ 192 w 404"/>
                                <a:gd name="T41" fmla="*/ 86 h 216"/>
                                <a:gd name="T42" fmla="*/ 279 w 404"/>
                                <a:gd name="T43" fmla="*/ 46 h 216"/>
                                <a:gd name="T44" fmla="*/ 279 w 404"/>
                                <a:gd name="T45" fmla="*/ 46 h 216"/>
                                <a:gd name="T46" fmla="*/ 311 w 404"/>
                                <a:gd name="T47" fmla="*/ 57 h 216"/>
                                <a:gd name="T48" fmla="*/ 299 w 404"/>
                                <a:gd name="T49" fmla="*/ 89 h 216"/>
                                <a:gd name="T50" fmla="*/ 299 w 404"/>
                                <a:gd name="T51" fmla="*/ 89 h 216"/>
                                <a:gd name="T52" fmla="*/ 267 w 404"/>
                                <a:gd name="T53" fmla="*/ 78 h 216"/>
                                <a:gd name="T54" fmla="*/ 279 w 404"/>
                                <a:gd name="T55" fmla="*/ 46 h 216"/>
                                <a:gd name="T56" fmla="*/ 366 w 404"/>
                                <a:gd name="T57" fmla="*/ 6 h 216"/>
                                <a:gd name="T58" fmla="*/ 366 w 404"/>
                                <a:gd name="T59" fmla="*/ 6 h 216"/>
                                <a:gd name="T60" fmla="*/ 398 w 404"/>
                                <a:gd name="T61" fmla="*/ 17 h 216"/>
                                <a:gd name="T62" fmla="*/ 387 w 404"/>
                                <a:gd name="T63" fmla="*/ 49 h 216"/>
                                <a:gd name="T64" fmla="*/ 387 w 404"/>
                                <a:gd name="T65" fmla="*/ 49 h 216"/>
                                <a:gd name="T66" fmla="*/ 355 w 404"/>
                                <a:gd name="T67" fmla="*/ 38 h 216"/>
                                <a:gd name="T68" fmla="*/ 366 w 404"/>
                                <a:gd name="T69" fmla="*/ 6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04" h="216">
                                  <a:moveTo>
                                    <a:pt x="17" y="167"/>
                                  </a:moveTo>
                                  <a:lnTo>
                                    <a:pt x="17" y="167"/>
                                  </a:lnTo>
                                  <a:cubicBezTo>
                                    <a:pt x="29" y="161"/>
                                    <a:pt x="44" y="166"/>
                                    <a:pt x="49" y="178"/>
                                  </a:cubicBezTo>
                                  <a:cubicBezTo>
                                    <a:pt x="55" y="190"/>
                                    <a:pt x="50" y="205"/>
                                    <a:pt x="38" y="210"/>
                                  </a:cubicBezTo>
                                  <a:lnTo>
                                    <a:pt x="38" y="210"/>
                                  </a:lnTo>
                                  <a:cubicBezTo>
                                    <a:pt x="26" y="216"/>
                                    <a:pt x="11" y="211"/>
                                    <a:pt x="6" y="199"/>
                                  </a:cubicBezTo>
                                  <a:cubicBezTo>
                                    <a:pt x="0" y="187"/>
                                    <a:pt x="5" y="172"/>
                                    <a:pt x="17" y="167"/>
                                  </a:cubicBezTo>
                                  <a:close/>
                                  <a:moveTo>
                                    <a:pt x="104" y="127"/>
                                  </a:moveTo>
                                  <a:lnTo>
                                    <a:pt x="104" y="126"/>
                                  </a:lnTo>
                                  <a:cubicBezTo>
                                    <a:pt x="116" y="121"/>
                                    <a:pt x="131" y="126"/>
                                    <a:pt x="136" y="138"/>
                                  </a:cubicBezTo>
                                  <a:cubicBezTo>
                                    <a:pt x="142" y="150"/>
                                    <a:pt x="137" y="164"/>
                                    <a:pt x="125" y="170"/>
                                  </a:cubicBezTo>
                                  <a:lnTo>
                                    <a:pt x="125" y="170"/>
                                  </a:lnTo>
                                  <a:cubicBezTo>
                                    <a:pt x="113" y="176"/>
                                    <a:pt x="99" y="170"/>
                                    <a:pt x="93" y="158"/>
                                  </a:cubicBezTo>
                                  <a:cubicBezTo>
                                    <a:pt x="87" y="146"/>
                                    <a:pt x="92" y="132"/>
                                    <a:pt x="104" y="127"/>
                                  </a:cubicBezTo>
                                  <a:close/>
                                  <a:moveTo>
                                    <a:pt x="192" y="86"/>
                                  </a:moveTo>
                                  <a:lnTo>
                                    <a:pt x="192" y="86"/>
                                  </a:lnTo>
                                  <a:cubicBezTo>
                                    <a:pt x="204" y="81"/>
                                    <a:pt x="218" y="86"/>
                                    <a:pt x="224" y="98"/>
                                  </a:cubicBezTo>
                                  <a:cubicBezTo>
                                    <a:pt x="229" y="110"/>
                                    <a:pt x="224" y="124"/>
                                    <a:pt x="212" y="130"/>
                                  </a:cubicBezTo>
                                  <a:lnTo>
                                    <a:pt x="212" y="130"/>
                                  </a:lnTo>
                                  <a:cubicBezTo>
                                    <a:pt x="200" y="135"/>
                                    <a:pt x="186" y="130"/>
                                    <a:pt x="180" y="118"/>
                                  </a:cubicBezTo>
                                  <a:cubicBezTo>
                                    <a:pt x="175" y="106"/>
                                    <a:pt x="180" y="92"/>
                                    <a:pt x="192" y="86"/>
                                  </a:cubicBezTo>
                                  <a:close/>
                                  <a:moveTo>
                                    <a:pt x="279" y="46"/>
                                  </a:moveTo>
                                  <a:lnTo>
                                    <a:pt x="279" y="46"/>
                                  </a:lnTo>
                                  <a:cubicBezTo>
                                    <a:pt x="291" y="40"/>
                                    <a:pt x="305" y="45"/>
                                    <a:pt x="311" y="57"/>
                                  </a:cubicBezTo>
                                  <a:cubicBezTo>
                                    <a:pt x="316" y="69"/>
                                    <a:pt x="311" y="84"/>
                                    <a:pt x="299" y="89"/>
                                  </a:cubicBezTo>
                                  <a:lnTo>
                                    <a:pt x="299" y="89"/>
                                  </a:lnTo>
                                  <a:cubicBezTo>
                                    <a:pt x="287" y="95"/>
                                    <a:pt x="273" y="90"/>
                                    <a:pt x="267" y="78"/>
                                  </a:cubicBezTo>
                                  <a:cubicBezTo>
                                    <a:pt x="262" y="66"/>
                                    <a:pt x="267" y="52"/>
                                    <a:pt x="279" y="46"/>
                                  </a:cubicBezTo>
                                  <a:close/>
                                  <a:moveTo>
                                    <a:pt x="366" y="6"/>
                                  </a:moveTo>
                                  <a:lnTo>
                                    <a:pt x="366" y="6"/>
                                  </a:lnTo>
                                  <a:cubicBezTo>
                                    <a:pt x="378" y="0"/>
                                    <a:pt x="392" y="5"/>
                                    <a:pt x="398" y="17"/>
                                  </a:cubicBezTo>
                                  <a:cubicBezTo>
                                    <a:pt x="404" y="29"/>
                                    <a:pt x="399" y="44"/>
                                    <a:pt x="387" y="49"/>
                                  </a:cubicBezTo>
                                  <a:lnTo>
                                    <a:pt x="387" y="49"/>
                                  </a:lnTo>
                                  <a:cubicBezTo>
                                    <a:pt x="375" y="55"/>
                                    <a:pt x="360" y="50"/>
                                    <a:pt x="355" y="38"/>
                                  </a:cubicBezTo>
                                  <a:cubicBezTo>
                                    <a:pt x="349" y="26"/>
                                    <a:pt x="354" y="11"/>
                                    <a:pt x="366" y="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4" name="Freeform 2414"/>
                          <wps:cNvSpPr>
                            <a:spLocks noEditPoints="1"/>
                          </wps:cNvSpPr>
                          <wps:spPr bwMode="auto">
                            <a:xfrm>
                              <a:off x="5249" y="949"/>
                              <a:ext cx="189" cy="69"/>
                            </a:xfrm>
                            <a:custGeom>
                              <a:avLst/>
                              <a:gdLst>
                                <a:gd name="T0" fmla="*/ 20 w 419"/>
                                <a:gd name="T1" fmla="*/ 126 h 175"/>
                                <a:gd name="T2" fmla="*/ 20 w 419"/>
                                <a:gd name="T3" fmla="*/ 126 h 175"/>
                                <a:gd name="T4" fmla="*/ 50 w 419"/>
                                <a:gd name="T5" fmla="*/ 141 h 175"/>
                                <a:gd name="T6" fmla="*/ 35 w 419"/>
                                <a:gd name="T7" fmla="*/ 171 h 175"/>
                                <a:gd name="T8" fmla="*/ 35 w 419"/>
                                <a:gd name="T9" fmla="*/ 171 h 175"/>
                                <a:gd name="T10" fmla="*/ 5 w 419"/>
                                <a:gd name="T11" fmla="*/ 156 h 175"/>
                                <a:gd name="T12" fmla="*/ 20 w 419"/>
                                <a:gd name="T13" fmla="*/ 126 h 175"/>
                                <a:gd name="T14" fmla="*/ 111 w 419"/>
                                <a:gd name="T15" fmla="*/ 95 h 175"/>
                                <a:gd name="T16" fmla="*/ 111 w 419"/>
                                <a:gd name="T17" fmla="*/ 95 h 175"/>
                                <a:gd name="T18" fmla="*/ 141 w 419"/>
                                <a:gd name="T19" fmla="*/ 110 h 175"/>
                                <a:gd name="T20" fmla="*/ 126 w 419"/>
                                <a:gd name="T21" fmla="*/ 141 h 175"/>
                                <a:gd name="T22" fmla="*/ 126 w 419"/>
                                <a:gd name="T23" fmla="*/ 141 h 175"/>
                                <a:gd name="T24" fmla="*/ 96 w 419"/>
                                <a:gd name="T25" fmla="*/ 126 h 175"/>
                                <a:gd name="T26" fmla="*/ 111 w 419"/>
                                <a:gd name="T27" fmla="*/ 95 h 175"/>
                                <a:gd name="T28" fmla="*/ 202 w 419"/>
                                <a:gd name="T29" fmla="*/ 65 h 175"/>
                                <a:gd name="T30" fmla="*/ 202 w 419"/>
                                <a:gd name="T31" fmla="*/ 65 h 175"/>
                                <a:gd name="T32" fmla="*/ 232 w 419"/>
                                <a:gd name="T33" fmla="*/ 80 h 175"/>
                                <a:gd name="T34" fmla="*/ 218 w 419"/>
                                <a:gd name="T35" fmla="*/ 110 h 175"/>
                                <a:gd name="T36" fmla="*/ 217 w 419"/>
                                <a:gd name="T37" fmla="*/ 110 h 175"/>
                                <a:gd name="T38" fmla="*/ 187 w 419"/>
                                <a:gd name="T39" fmla="*/ 95 h 175"/>
                                <a:gd name="T40" fmla="*/ 202 w 419"/>
                                <a:gd name="T41" fmla="*/ 65 h 175"/>
                                <a:gd name="T42" fmla="*/ 293 w 419"/>
                                <a:gd name="T43" fmla="*/ 35 h 175"/>
                                <a:gd name="T44" fmla="*/ 293 w 419"/>
                                <a:gd name="T45" fmla="*/ 35 h 175"/>
                                <a:gd name="T46" fmla="*/ 324 w 419"/>
                                <a:gd name="T47" fmla="*/ 50 h 175"/>
                                <a:gd name="T48" fmla="*/ 309 w 419"/>
                                <a:gd name="T49" fmla="*/ 80 h 175"/>
                                <a:gd name="T50" fmla="*/ 309 w 419"/>
                                <a:gd name="T51" fmla="*/ 80 h 175"/>
                                <a:gd name="T52" fmla="*/ 278 w 419"/>
                                <a:gd name="T53" fmla="*/ 65 h 175"/>
                                <a:gd name="T54" fmla="*/ 293 w 419"/>
                                <a:gd name="T55" fmla="*/ 35 h 175"/>
                                <a:gd name="T56" fmla="*/ 384 w 419"/>
                                <a:gd name="T57" fmla="*/ 4 h 175"/>
                                <a:gd name="T58" fmla="*/ 384 w 419"/>
                                <a:gd name="T59" fmla="*/ 4 h 175"/>
                                <a:gd name="T60" fmla="*/ 415 w 419"/>
                                <a:gd name="T61" fmla="*/ 19 h 175"/>
                                <a:gd name="T62" fmla="*/ 400 w 419"/>
                                <a:gd name="T63" fmla="*/ 50 h 175"/>
                                <a:gd name="T64" fmla="*/ 400 w 419"/>
                                <a:gd name="T65" fmla="*/ 50 h 175"/>
                                <a:gd name="T66" fmla="*/ 369 w 419"/>
                                <a:gd name="T67" fmla="*/ 35 h 175"/>
                                <a:gd name="T68" fmla="*/ 384 w 419"/>
                                <a:gd name="T69" fmla="*/ 4 h 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19" h="175">
                                  <a:moveTo>
                                    <a:pt x="20" y="126"/>
                                  </a:moveTo>
                                  <a:lnTo>
                                    <a:pt x="20" y="126"/>
                                  </a:lnTo>
                                  <a:cubicBezTo>
                                    <a:pt x="32" y="121"/>
                                    <a:pt x="46" y="128"/>
                                    <a:pt x="50" y="141"/>
                                  </a:cubicBezTo>
                                  <a:cubicBezTo>
                                    <a:pt x="55" y="153"/>
                                    <a:pt x="48" y="167"/>
                                    <a:pt x="35" y="171"/>
                                  </a:cubicBezTo>
                                  <a:lnTo>
                                    <a:pt x="35" y="171"/>
                                  </a:lnTo>
                                  <a:cubicBezTo>
                                    <a:pt x="23" y="175"/>
                                    <a:pt x="9" y="169"/>
                                    <a:pt x="5" y="156"/>
                                  </a:cubicBezTo>
                                  <a:cubicBezTo>
                                    <a:pt x="0" y="144"/>
                                    <a:pt x="7" y="130"/>
                                    <a:pt x="20" y="126"/>
                                  </a:cubicBezTo>
                                  <a:close/>
                                  <a:moveTo>
                                    <a:pt x="111" y="95"/>
                                  </a:moveTo>
                                  <a:lnTo>
                                    <a:pt x="111" y="95"/>
                                  </a:lnTo>
                                  <a:cubicBezTo>
                                    <a:pt x="123" y="91"/>
                                    <a:pt x="137" y="98"/>
                                    <a:pt x="141" y="110"/>
                                  </a:cubicBezTo>
                                  <a:cubicBezTo>
                                    <a:pt x="146" y="123"/>
                                    <a:pt x="139" y="136"/>
                                    <a:pt x="126" y="141"/>
                                  </a:cubicBezTo>
                                  <a:lnTo>
                                    <a:pt x="126" y="141"/>
                                  </a:lnTo>
                                  <a:cubicBezTo>
                                    <a:pt x="114" y="145"/>
                                    <a:pt x="100" y="138"/>
                                    <a:pt x="96" y="126"/>
                                  </a:cubicBezTo>
                                  <a:cubicBezTo>
                                    <a:pt x="92" y="113"/>
                                    <a:pt x="98" y="100"/>
                                    <a:pt x="111" y="95"/>
                                  </a:cubicBezTo>
                                  <a:close/>
                                  <a:moveTo>
                                    <a:pt x="202" y="65"/>
                                  </a:moveTo>
                                  <a:lnTo>
                                    <a:pt x="202" y="65"/>
                                  </a:lnTo>
                                  <a:cubicBezTo>
                                    <a:pt x="215" y="61"/>
                                    <a:pt x="228" y="67"/>
                                    <a:pt x="232" y="80"/>
                                  </a:cubicBezTo>
                                  <a:cubicBezTo>
                                    <a:pt x="237" y="92"/>
                                    <a:pt x="230" y="106"/>
                                    <a:pt x="218" y="110"/>
                                  </a:cubicBezTo>
                                  <a:lnTo>
                                    <a:pt x="217" y="110"/>
                                  </a:lnTo>
                                  <a:cubicBezTo>
                                    <a:pt x="205" y="115"/>
                                    <a:pt x="191" y="108"/>
                                    <a:pt x="187" y="95"/>
                                  </a:cubicBezTo>
                                  <a:cubicBezTo>
                                    <a:pt x="183" y="83"/>
                                    <a:pt x="189" y="69"/>
                                    <a:pt x="202" y="65"/>
                                  </a:cubicBezTo>
                                  <a:close/>
                                  <a:moveTo>
                                    <a:pt x="293" y="35"/>
                                  </a:moveTo>
                                  <a:lnTo>
                                    <a:pt x="293" y="35"/>
                                  </a:lnTo>
                                  <a:cubicBezTo>
                                    <a:pt x="306" y="30"/>
                                    <a:pt x="319" y="37"/>
                                    <a:pt x="324" y="50"/>
                                  </a:cubicBezTo>
                                  <a:cubicBezTo>
                                    <a:pt x="328" y="62"/>
                                    <a:pt x="321" y="76"/>
                                    <a:pt x="309" y="80"/>
                                  </a:cubicBezTo>
                                  <a:lnTo>
                                    <a:pt x="309" y="80"/>
                                  </a:lnTo>
                                  <a:cubicBezTo>
                                    <a:pt x="296" y="84"/>
                                    <a:pt x="282" y="78"/>
                                    <a:pt x="278" y="65"/>
                                  </a:cubicBezTo>
                                  <a:cubicBezTo>
                                    <a:pt x="274" y="53"/>
                                    <a:pt x="281" y="39"/>
                                    <a:pt x="293" y="35"/>
                                  </a:cubicBezTo>
                                  <a:close/>
                                  <a:moveTo>
                                    <a:pt x="384" y="4"/>
                                  </a:moveTo>
                                  <a:lnTo>
                                    <a:pt x="384" y="4"/>
                                  </a:lnTo>
                                  <a:cubicBezTo>
                                    <a:pt x="397" y="0"/>
                                    <a:pt x="410" y="7"/>
                                    <a:pt x="415" y="19"/>
                                  </a:cubicBezTo>
                                  <a:cubicBezTo>
                                    <a:pt x="419" y="32"/>
                                    <a:pt x="412" y="45"/>
                                    <a:pt x="400" y="50"/>
                                  </a:cubicBezTo>
                                  <a:lnTo>
                                    <a:pt x="400" y="50"/>
                                  </a:lnTo>
                                  <a:cubicBezTo>
                                    <a:pt x="387" y="54"/>
                                    <a:pt x="374" y="47"/>
                                    <a:pt x="369" y="35"/>
                                  </a:cubicBezTo>
                                  <a:cubicBezTo>
                                    <a:pt x="365" y="22"/>
                                    <a:pt x="372" y="9"/>
                                    <a:pt x="384" y="4"/>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5" name="Freeform 2415"/>
                          <wps:cNvSpPr>
                            <a:spLocks noEditPoints="1"/>
                          </wps:cNvSpPr>
                          <wps:spPr bwMode="auto">
                            <a:xfrm>
                              <a:off x="5444" y="876"/>
                              <a:ext cx="182" cy="86"/>
                            </a:xfrm>
                            <a:custGeom>
                              <a:avLst/>
                              <a:gdLst>
                                <a:gd name="T0" fmla="*/ 17 w 404"/>
                                <a:gd name="T1" fmla="*/ 167 h 216"/>
                                <a:gd name="T2" fmla="*/ 17 w 404"/>
                                <a:gd name="T3" fmla="*/ 167 h 216"/>
                                <a:gd name="T4" fmla="*/ 49 w 404"/>
                                <a:gd name="T5" fmla="*/ 178 h 216"/>
                                <a:gd name="T6" fmla="*/ 38 w 404"/>
                                <a:gd name="T7" fmla="*/ 210 h 216"/>
                                <a:gd name="T8" fmla="*/ 38 w 404"/>
                                <a:gd name="T9" fmla="*/ 210 h 216"/>
                                <a:gd name="T10" fmla="*/ 6 w 404"/>
                                <a:gd name="T11" fmla="*/ 199 h 216"/>
                                <a:gd name="T12" fmla="*/ 17 w 404"/>
                                <a:gd name="T13" fmla="*/ 167 h 216"/>
                                <a:gd name="T14" fmla="*/ 104 w 404"/>
                                <a:gd name="T15" fmla="*/ 127 h 216"/>
                                <a:gd name="T16" fmla="*/ 104 w 404"/>
                                <a:gd name="T17" fmla="*/ 126 h 216"/>
                                <a:gd name="T18" fmla="*/ 136 w 404"/>
                                <a:gd name="T19" fmla="*/ 138 h 216"/>
                                <a:gd name="T20" fmla="*/ 125 w 404"/>
                                <a:gd name="T21" fmla="*/ 170 h 216"/>
                                <a:gd name="T22" fmla="*/ 125 w 404"/>
                                <a:gd name="T23" fmla="*/ 170 h 216"/>
                                <a:gd name="T24" fmla="*/ 93 w 404"/>
                                <a:gd name="T25" fmla="*/ 158 h 216"/>
                                <a:gd name="T26" fmla="*/ 104 w 404"/>
                                <a:gd name="T27" fmla="*/ 127 h 216"/>
                                <a:gd name="T28" fmla="*/ 192 w 404"/>
                                <a:gd name="T29" fmla="*/ 86 h 216"/>
                                <a:gd name="T30" fmla="*/ 192 w 404"/>
                                <a:gd name="T31" fmla="*/ 86 h 216"/>
                                <a:gd name="T32" fmla="*/ 224 w 404"/>
                                <a:gd name="T33" fmla="*/ 98 h 216"/>
                                <a:gd name="T34" fmla="*/ 212 w 404"/>
                                <a:gd name="T35" fmla="*/ 130 h 216"/>
                                <a:gd name="T36" fmla="*/ 212 w 404"/>
                                <a:gd name="T37" fmla="*/ 130 h 216"/>
                                <a:gd name="T38" fmla="*/ 180 w 404"/>
                                <a:gd name="T39" fmla="*/ 118 h 216"/>
                                <a:gd name="T40" fmla="*/ 192 w 404"/>
                                <a:gd name="T41" fmla="*/ 86 h 216"/>
                                <a:gd name="T42" fmla="*/ 279 w 404"/>
                                <a:gd name="T43" fmla="*/ 46 h 216"/>
                                <a:gd name="T44" fmla="*/ 279 w 404"/>
                                <a:gd name="T45" fmla="*/ 46 h 216"/>
                                <a:gd name="T46" fmla="*/ 311 w 404"/>
                                <a:gd name="T47" fmla="*/ 57 h 216"/>
                                <a:gd name="T48" fmla="*/ 299 w 404"/>
                                <a:gd name="T49" fmla="*/ 89 h 216"/>
                                <a:gd name="T50" fmla="*/ 299 w 404"/>
                                <a:gd name="T51" fmla="*/ 89 h 216"/>
                                <a:gd name="T52" fmla="*/ 267 w 404"/>
                                <a:gd name="T53" fmla="*/ 78 h 216"/>
                                <a:gd name="T54" fmla="*/ 279 w 404"/>
                                <a:gd name="T55" fmla="*/ 46 h 216"/>
                                <a:gd name="T56" fmla="*/ 366 w 404"/>
                                <a:gd name="T57" fmla="*/ 6 h 216"/>
                                <a:gd name="T58" fmla="*/ 366 w 404"/>
                                <a:gd name="T59" fmla="*/ 6 h 216"/>
                                <a:gd name="T60" fmla="*/ 398 w 404"/>
                                <a:gd name="T61" fmla="*/ 17 h 216"/>
                                <a:gd name="T62" fmla="*/ 387 w 404"/>
                                <a:gd name="T63" fmla="*/ 49 h 216"/>
                                <a:gd name="T64" fmla="*/ 387 w 404"/>
                                <a:gd name="T65" fmla="*/ 49 h 216"/>
                                <a:gd name="T66" fmla="*/ 355 w 404"/>
                                <a:gd name="T67" fmla="*/ 38 h 216"/>
                                <a:gd name="T68" fmla="*/ 366 w 404"/>
                                <a:gd name="T69" fmla="*/ 6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04" h="216">
                                  <a:moveTo>
                                    <a:pt x="17" y="167"/>
                                  </a:moveTo>
                                  <a:lnTo>
                                    <a:pt x="17" y="167"/>
                                  </a:lnTo>
                                  <a:cubicBezTo>
                                    <a:pt x="29" y="161"/>
                                    <a:pt x="44" y="166"/>
                                    <a:pt x="49" y="178"/>
                                  </a:cubicBezTo>
                                  <a:cubicBezTo>
                                    <a:pt x="55" y="190"/>
                                    <a:pt x="50" y="205"/>
                                    <a:pt x="38" y="210"/>
                                  </a:cubicBezTo>
                                  <a:lnTo>
                                    <a:pt x="38" y="210"/>
                                  </a:lnTo>
                                  <a:cubicBezTo>
                                    <a:pt x="26" y="216"/>
                                    <a:pt x="11" y="211"/>
                                    <a:pt x="6" y="199"/>
                                  </a:cubicBezTo>
                                  <a:cubicBezTo>
                                    <a:pt x="0" y="187"/>
                                    <a:pt x="5" y="172"/>
                                    <a:pt x="17" y="167"/>
                                  </a:cubicBezTo>
                                  <a:close/>
                                  <a:moveTo>
                                    <a:pt x="104" y="127"/>
                                  </a:moveTo>
                                  <a:lnTo>
                                    <a:pt x="104" y="126"/>
                                  </a:lnTo>
                                  <a:cubicBezTo>
                                    <a:pt x="116" y="121"/>
                                    <a:pt x="131" y="126"/>
                                    <a:pt x="136" y="138"/>
                                  </a:cubicBezTo>
                                  <a:cubicBezTo>
                                    <a:pt x="142" y="150"/>
                                    <a:pt x="137" y="164"/>
                                    <a:pt x="125" y="170"/>
                                  </a:cubicBezTo>
                                  <a:lnTo>
                                    <a:pt x="125" y="170"/>
                                  </a:lnTo>
                                  <a:cubicBezTo>
                                    <a:pt x="113" y="176"/>
                                    <a:pt x="99" y="170"/>
                                    <a:pt x="93" y="158"/>
                                  </a:cubicBezTo>
                                  <a:cubicBezTo>
                                    <a:pt x="87" y="146"/>
                                    <a:pt x="92" y="132"/>
                                    <a:pt x="104" y="127"/>
                                  </a:cubicBezTo>
                                  <a:close/>
                                  <a:moveTo>
                                    <a:pt x="192" y="86"/>
                                  </a:moveTo>
                                  <a:lnTo>
                                    <a:pt x="192" y="86"/>
                                  </a:lnTo>
                                  <a:cubicBezTo>
                                    <a:pt x="204" y="81"/>
                                    <a:pt x="218" y="86"/>
                                    <a:pt x="224" y="98"/>
                                  </a:cubicBezTo>
                                  <a:cubicBezTo>
                                    <a:pt x="229" y="110"/>
                                    <a:pt x="224" y="124"/>
                                    <a:pt x="212" y="130"/>
                                  </a:cubicBezTo>
                                  <a:lnTo>
                                    <a:pt x="212" y="130"/>
                                  </a:lnTo>
                                  <a:cubicBezTo>
                                    <a:pt x="200" y="135"/>
                                    <a:pt x="186" y="130"/>
                                    <a:pt x="180" y="118"/>
                                  </a:cubicBezTo>
                                  <a:cubicBezTo>
                                    <a:pt x="175" y="106"/>
                                    <a:pt x="180" y="92"/>
                                    <a:pt x="192" y="86"/>
                                  </a:cubicBezTo>
                                  <a:close/>
                                  <a:moveTo>
                                    <a:pt x="279" y="46"/>
                                  </a:moveTo>
                                  <a:lnTo>
                                    <a:pt x="279" y="46"/>
                                  </a:lnTo>
                                  <a:cubicBezTo>
                                    <a:pt x="291" y="40"/>
                                    <a:pt x="305" y="45"/>
                                    <a:pt x="311" y="57"/>
                                  </a:cubicBezTo>
                                  <a:cubicBezTo>
                                    <a:pt x="316" y="69"/>
                                    <a:pt x="311" y="84"/>
                                    <a:pt x="299" y="89"/>
                                  </a:cubicBezTo>
                                  <a:lnTo>
                                    <a:pt x="299" y="89"/>
                                  </a:lnTo>
                                  <a:cubicBezTo>
                                    <a:pt x="287" y="95"/>
                                    <a:pt x="273" y="90"/>
                                    <a:pt x="267" y="78"/>
                                  </a:cubicBezTo>
                                  <a:cubicBezTo>
                                    <a:pt x="262" y="66"/>
                                    <a:pt x="267" y="52"/>
                                    <a:pt x="279" y="46"/>
                                  </a:cubicBezTo>
                                  <a:close/>
                                  <a:moveTo>
                                    <a:pt x="366" y="6"/>
                                  </a:moveTo>
                                  <a:lnTo>
                                    <a:pt x="366" y="6"/>
                                  </a:lnTo>
                                  <a:cubicBezTo>
                                    <a:pt x="378" y="0"/>
                                    <a:pt x="392" y="5"/>
                                    <a:pt x="398" y="17"/>
                                  </a:cubicBezTo>
                                  <a:cubicBezTo>
                                    <a:pt x="404" y="29"/>
                                    <a:pt x="399" y="44"/>
                                    <a:pt x="387" y="49"/>
                                  </a:cubicBezTo>
                                  <a:lnTo>
                                    <a:pt x="387" y="49"/>
                                  </a:lnTo>
                                  <a:cubicBezTo>
                                    <a:pt x="375" y="55"/>
                                    <a:pt x="360" y="50"/>
                                    <a:pt x="355" y="38"/>
                                  </a:cubicBezTo>
                                  <a:cubicBezTo>
                                    <a:pt x="349" y="26"/>
                                    <a:pt x="354" y="11"/>
                                    <a:pt x="366" y="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6" name="Freeform 2416"/>
                          <wps:cNvSpPr>
                            <a:spLocks noEditPoints="1"/>
                          </wps:cNvSpPr>
                          <wps:spPr bwMode="auto">
                            <a:xfrm>
                              <a:off x="5632" y="864"/>
                              <a:ext cx="190" cy="66"/>
                            </a:xfrm>
                            <a:custGeom>
                              <a:avLst/>
                              <a:gdLst>
                                <a:gd name="T0" fmla="*/ 34 w 421"/>
                                <a:gd name="T1" fmla="*/ 4 h 166"/>
                                <a:gd name="T2" fmla="*/ 34 w 421"/>
                                <a:gd name="T3" fmla="*/ 4 h 166"/>
                                <a:gd name="T4" fmla="*/ 49 w 421"/>
                                <a:gd name="T5" fmla="*/ 34 h 166"/>
                                <a:gd name="T6" fmla="*/ 19 w 421"/>
                                <a:gd name="T7" fmla="*/ 49 h 166"/>
                                <a:gd name="T8" fmla="*/ 19 w 421"/>
                                <a:gd name="T9" fmla="*/ 49 h 166"/>
                                <a:gd name="T10" fmla="*/ 4 w 421"/>
                                <a:gd name="T11" fmla="*/ 19 h 166"/>
                                <a:gd name="T12" fmla="*/ 34 w 421"/>
                                <a:gd name="T13" fmla="*/ 4 h 166"/>
                                <a:gd name="T14" fmla="*/ 125 w 421"/>
                                <a:gd name="T15" fmla="*/ 32 h 166"/>
                                <a:gd name="T16" fmla="*/ 125 w 421"/>
                                <a:gd name="T17" fmla="*/ 32 h 166"/>
                                <a:gd name="T18" fmla="*/ 141 w 421"/>
                                <a:gd name="T19" fmla="*/ 62 h 166"/>
                                <a:gd name="T20" fmla="*/ 111 w 421"/>
                                <a:gd name="T21" fmla="*/ 78 h 166"/>
                                <a:gd name="T22" fmla="*/ 111 w 421"/>
                                <a:gd name="T23" fmla="*/ 78 h 166"/>
                                <a:gd name="T24" fmla="*/ 95 w 421"/>
                                <a:gd name="T25" fmla="*/ 48 h 166"/>
                                <a:gd name="T26" fmla="*/ 125 w 421"/>
                                <a:gd name="T27" fmla="*/ 32 h 166"/>
                                <a:gd name="T28" fmla="*/ 217 w 421"/>
                                <a:gd name="T29" fmla="*/ 60 h 166"/>
                                <a:gd name="T30" fmla="*/ 217 w 421"/>
                                <a:gd name="T31" fmla="*/ 60 h 166"/>
                                <a:gd name="T32" fmla="*/ 233 w 421"/>
                                <a:gd name="T33" fmla="*/ 90 h 166"/>
                                <a:gd name="T34" fmla="*/ 203 w 421"/>
                                <a:gd name="T35" fmla="*/ 106 h 166"/>
                                <a:gd name="T36" fmla="*/ 203 w 421"/>
                                <a:gd name="T37" fmla="*/ 106 h 166"/>
                                <a:gd name="T38" fmla="*/ 187 w 421"/>
                                <a:gd name="T39" fmla="*/ 76 h 166"/>
                                <a:gd name="T40" fmla="*/ 217 w 421"/>
                                <a:gd name="T41" fmla="*/ 60 h 166"/>
                                <a:gd name="T42" fmla="*/ 309 w 421"/>
                                <a:gd name="T43" fmla="*/ 88 h 166"/>
                                <a:gd name="T44" fmla="*/ 309 w 421"/>
                                <a:gd name="T45" fmla="*/ 88 h 166"/>
                                <a:gd name="T46" fmla="*/ 325 w 421"/>
                                <a:gd name="T47" fmla="*/ 118 h 166"/>
                                <a:gd name="T48" fmla="*/ 295 w 421"/>
                                <a:gd name="T49" fmla="*/ 134 h 166"/>
                                <a:gd name="T50" fmla="*/ 295 w 421"/>
                                <a:gd name="T51" fmla="*/ 134 h 166"/>
                                <a:gd name="T52" fmla="*/ 279 w 421"/>
                                <a:gd name="T53" fmla="*/ 104 h 166"/>
                                <a:gd name="T54" fmla="*/ 309 w 421"/>
                                <a:gd name="T55" fmla="*/ 88 h 166"/>
                                <a:gd name="T56" fmla="*/ 401 w 421"/>
                                <a:gd name="T57" fmla="*/ 117 h 166"/>
                                <a:gd name="T58" fmla="*/ 401 w 421"/>
                                <a:gd name="T59" fmla="*/ 117 h 166"/>
                                <a:gd name="T60" fmla="*/ 417 w 421"/>
                                <a:gd name="T61" fmla="*/ 147 h 166"/>
                                <a:gd name="T62" fmla="*/ 387 w 421"/>
                                <a:gd name="T63" fmla="*/ 162 h 166"/>
                                <a:gd name="T64" fmla="*/ 387 w 421"/>
                                <a:gd name="T65" fmla="*/ 162 h 166"/>
                                <a:gd name="T66" fmla="*/ 371 w 421"/>
                                <a:gd name="T67" fmla="*/ 132 h 166"/>
                                <a:gd name="T68" fmla="*/ 401 w 421"/>
                                <a:gd name="T69" fmla="*/ 117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21" h="166">
                                  <a:moveTo>
                                    <a:pt x="34" y="4"/>
                                  </a:moveTo>
                                  <a:lnTo>
                                    <a:pt x="34" y="4"/>
                                  </a:lnTo>
                                  <a:cubicBezTo>
                                    <a:pt x="46" y="7"/>
                                    <a:pt x="53" y="21"/>
                                    <a:pt x="49" y="34"/>
                                  </a:cubicBezTo>
                                  <a:cubicBezTo>
                                    <a:pt x="46" y="46"/>
                                    <a:pt x="32" y="53"/>
                                    <a:pt x="19" y="49"/>
                                  </a:cubicBezTo>
                                  <a:lnTo>
                                    <a:pt x="19" y="49"/>
                                  </a:lnTo>
                                  <a:cubicBezTo>
                                    <a:pt x="7" y="45"/>
                                    <a:pt x="0" y="32"/>
                                    <a:pt x="4" y="19"/>
                                  </a:cubicBezTo>
                                  <a:cubicBezTo>
                                    <a:pt x="7" y="7"/>
                                    <a:pt x="21" y="0"/>
                                    <a:pt x="34" y="4"/>
                                  </a:cubicBezTo>
                                  <a:close/>
                                  <a:moveTo>
                                    <a:pt x="125" y="32"/>
                                  </a:moveTo>
                                  <a:lnTo>
                                    <a:pt x="125" y="32"/>
                                  </a:lnTo>
                                  <a:cubicBezTo>
                                    <a:pt x="138" y="36"/>
                                    <a:pt x="145" y="49"/>
                                    <a:pt x="141" y="62"/>
                                  </a:cubicBezTo>
                                  <a:cubicBezTo>
                                    <a:pt x="137" y="74"/>
                                    <a:pt x="124" y="82"/>
                                    <a:pt x="111" y="78"/>
                                  </a:cubicBezTo>
                                  <a:lnTo>
                                    <a:pt x="111" y="78"/>
                                  </a:lnTo>
                                  <a:cubicBezTo>
                                    <a:pt x="99" y="74"/>
                                    <a:pt x="91" y="60"/>
                                    <a:pt x="95" y="48"/>
                                  </a:cubicBezTo>
                                  <a:cubicBezTo>
                                    <a:pt x="99" y="35"/>
                                    <a:pt x="113" y="28"/>
                                    <a:pt x="125" y="32"/>
                                  </a:cubicBezTo>
                                  <a:close/>
                                  <a:moveTo>
                                    <a:pt x="217" y="60"/>
                                  </a:moveTo>
                                  <a:lnTo>
                                    <a:pt x="217" y="60"/>
                                  </a:lnTo>
                                  <a:cubicBezTo>
                                    <a:pt x="230" y="64"/>
                                    <a:pt x="237" y="77"/>
                                    <a:pt x="233" y="90"/>
                                  </a:cubicBezTo>
                                  <a:cubicBezTo>
                                    <a:pt x="229" y="103"/>
                                    <a:pt x="216" y="110"/>
                                    <a:pt x="203" y="106"/>
                                  </a:cubicBezTo>
                                  <a:lnTo>
                                    <a:pt x="203" y="106"/>
                                  </a:lnTo>
                                  <a:cubicBezTo>
                                    <a:pt x="190" y="102"/>
                                    <a:pt x="183" y="89"/>
                                    <a:pt x="187" y="76"/>
                                  </a:cubicBezTo>
                                  <a:cubicBezTo>
                                    <a:pt x="191" y="63"/>
                                    <a:pt x="205" y="56"/>
                                    <a:pt x="217" y="60"/>
                                  </a:cubicBezTo>
                                  <a:close/>
                                  <a:moveTo>
                                    <a:pt x="309" y="88"/>
                                  </a:moveTo>
                                  <a:lnTo>
                                    <a:pt x="309" y="88"/>
                                  </a:lnTo>
                                  <a:cubicBezTo>
                                    <a:pt x="322" y="92"/>
                                    <a:pt x="329" y="106"/>
                                    <a:pt x="325" y="118"/>
                                  </a:cubicBezTo>
                                  <a:cubicBezTo>
                                    <a:pt x="321" y="131"/>
                                    <a:pt x="307" y="138"/>
                                    <a:pt x="295" y="134"/>
                                  </a:cubicBezTo>
                                  <a:lnTo>
                                    <a:pt x="295" y="134"/>
                                  </a:lnTo>
                                  <a:cubicBezTo>
                                    <a:pt x="282" y="130"/>
                                    <a:pt x="275" y="117"/>
                                    <a:pt x="279" y="104"/>
                                  </a:cubicBezTo>
                                  <a:cubicBezTo>
                                    <a:pt x="283" y="91"/>
                                    <a:pt x="296" y="84"/>
                                    <a:pt x="309" y="88"/>
                                  </a:cubicBezTo>
                                  <a:close/>
                                  <a:moveTo>
                                    <a:pt x="401" y="117"/>
                                  </a:moveTo>
                                  <a:lnTo>
                                    <a:pt x="401" y="117"/>
                                  </a:lnTo>
                                  <a:cubicBezTo>
                                    <a:pt x="413" y="120"/>
                                    <a:pt x="421" y="134"/>
                                    <a:pt x="417" y="147"/>
                                  </a:cubicBezTo>
                                  <a:cubicBezTo>
                                    <a:pt x="413" y="159"/>
                                    <a:pt x="399" y="166"/>
                                    <a:pt x="387" y="162"/>
                                  </a:cubicBezTo>
                                  <a:lnTo>
                                    <a:pt x="387" y="162"/>
                                  </a:lnTo>
                                  <a:cubicBezTo>
                                    <a:pt x="374" y="158"/>
                                    <a:pt x="367" y="145"/>
                                    <a:pt x="371" y="132"/>
                                  </a:cubicBezTo>
                                  <a:cubicBezTo>
                                    <a:pt x="375" y="120"/>
                                    <a:pt x="388" y="113"/>
                                    <a:pt x="401" y="117"/>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7" name="Freeform 2417"/>
                          <wps:cNvSpPr>
                            <a:spLocks noEditPoints="1"/>
                          </wps:cNvSpPr>
                          <wps:spPr bwMode="auto">
                            <a:xfrm>
                              <a:off x="5819" y="798"/>
                              <a:ext cx="196" cy="138"/>
                            </a:xfrm>
                            <a:custGeom>
                              <a:avLst/>
                              <a:gdLst>
                                <a:gd name="T0" fmla="*/ 13 w 434"/>
                                <a:gd name="T1" fmla="*/ 303 h 349"/>
                                <a:gd name="T2" fmla="*/ 13 w 434"/>
                                <a:gd name="T3" fmla="*/ 303 h 349"/>
                                <a:gd name="T4" fmla="*/ 46 w 434"/>
                                <a:gd name="T5" fmla="*/ 306 h 349"/>
                                <a:gd name="T6" fmla="*/ 42 w 434"/>
                                <a:gd name="T7" fmla="*/ 340 h 349"/>
                                <a:gd name="T8" fmla="*/ 42 w 434"/>
                                <a:gd name="T9" fmla="*/ 340 h 349"/>
                                <a:gd name="T10" fmla="*/ 9 w 434"/>
                                <a:gd name="T11" fmla="*/ 336 h 349"/>
                                <a:gd name="T12" fmla="*/ 13 w 434"/>
                                <a:gd name="T13" fmla="*/ 303 h 349"/>
                                <a:gd name="T14" fmla="*/ 88 w 434"/>
                                <a:gd name="T15" fmla="*/ 244 h 349"/>
                                <a:gd name="T16" fmla="*/ 88 w 434"/>
                                <a:gd name="T17" fmla="*/ 244 h 349"/>
                                <a:gd name="T18" fmla="*/ 122 w 434"/>
                                <a:gd name="T19" fmla="*/ 248 h 349"/>
                                <a:gd name="T20" fmla="*/ 118 w 434"/>
                                <a:gd name="T21" fmla="*/ 281 h 349"/>
                                <a:gd name="T22" fmla="*/ 118 w 434"/>
                                <a:gd name="T23" fmla="*/ 281 h 349"/>
                                <a:gd name="T24" fmla="*/ 85 w 434"/>
                                <a:gd name="T25" fmla="*/ 277 h 349"/>
                                <a:gd name="T26" fmla="*/ 88 w 434"/>
                                <a:gd name="T27" fmla="*/ 244 h 349"/>
                                <a:gd name="T28" fmla="*/ 164 w 434"/>
                                <a:gd name="T29" fmla="*/ 185 h 349"/>
                                <a:gd name="T30" fmla="*/ 164 w 434"/>
                                <a:gd name="T31" fmla="*/ 185 h 349"/>
                                <a:gd name="T32" fmla="*/ 198 w 434"/>
                                <a:gd name="T33" fmla="*/ 189 h 349"/>
                                <a:gd name="T34" fmla="*/ 194 w 434"/>
                                <a:gd name="T35" fmla="*/ 222 h 349"/>
                                <a:gd name="T36" fmla="*/ 194 w 434"/>
                                <a:gd name="T37" fmla="*/ 222 h 349"/>
                                <a:gd name="T38" fmla="*/ 160 w 434"/>
                                <a:gd name="T39" fmla="*/ 218 h 349"/>
                                <a:gd name="T40" fmla="*/ 164 w 434"/>
                                <a:gd name="T41" fmla="*/ 185 h 349"/>
                                <a:gd name="T42" fmla="*/ 240 w 434"/>
                                <a:gd name="T43" fmla="*/ 126 h 349"/>
                                <a:gd name="T44" fmla="*/ 240 w 434"/>
                                <a:gd name="T45" fmla="*/ 126 h 349"/>
                                <a:gd name="T46" fmla="*/ 274 w 434"/>
                                <a:gd name="T47" fmla="*/ 130 h 349"/>
                                <a:gd name="T48" fmla="*/ 270 w 434"/>
                                <a:gd name="T49" fmla="*/ 163 h 349"/>
                                <a:gd name="T50" fmla="*/ 270 w 434"/>
                                <a:gd name="T51" fmla="*/ 163 h 349"/>
                                <a:gd name="T52" fmla="*/ 236 w 434"/>
                                <a:gd name="T53" fmla="*/ 160 h 349"/>
                                <a:gd name="T54" fmla="*/ 240 w 434"/>
                                <a:gd name="T55" fmla="*/ 126 h 349"/>
                                <a:gd name="T56" fmla="*/ 316 w 434"/>
                                <a:gd name="T57" fmla="*/ 67 h 349"/>
                                <a:gd name="T58" fmla="*/ 316 w 434"/>
                                <a:gd name="T59" fmla="*/ 67 h 349"/>
                                <a:gd name="T60" fmla="*/ 350 w 434"/>
                                <a:gd name="T61" fmla="*/ 71 h 349"/>
                                <a:gd name="T62" fmla="*/ 346 w 434"/>
                                <a:gd name="T63" fmla="*/ 104 h 349"/>
                                <a:gd name="T64" fmla="*/ 346 w 434"/>
                                <a:gd name="T65" fmla="*/ 104 h 349"/>
                                <a:gd name="T66" fmla="*/ 312 w 434"/>
                                <a:gd name="T67" fmla="*/ 101 h 349"/>
                                <a:gd name="T68" fmla="*/ 316 w 434"/>
                                <a:gd name="T69" fmla="*/ 67 h 349"/>
                                <a:gd name="T70" fmla="*/ 392 w 434"/>
                                <a:gd name="T71" fmla="*/ 8 h 349"/>
                                <a:gd name="T72" fmla="*/ 392 w 434"/>
                                <a:gd name="T73" fmla="*/ 8 h 349"/>
                                <a:gd name="T74" fmla="*/ 425 w 434"/>
                                <a:gd name="T75" fmla="*/ 12 h 349"/>
                                <a:gd name="T76" fmla="*/ 422 w 434"/>
                                <a:gd name="T77" fmla="*/ 45 h 349"/>
                                <a:gd name="T78" fmla="*/ 421 w 434"/>
                                <a:gd name="T79" fmla="*/ 45 h 349"/>
                                <a:gd name="T80" fmla="*/ 388 w 434"/>
                                <a:gd name="T81" fmla="*/ 42 h 349"/>
                                <a:gd name="T82" fmla="*/ 392 w 434"/>
                                <a:gd name="T83" fmla="*/ 8 h 3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34" h="349">
                                  <a:moveTo>
                                    <a:pt x="13" y="303"/>
                                  </a:moveTo>
                                  <a:lnTo>
                                    <a:pt x="13" y="303"/>
                                  </a:lnTo>
                                  <a:cubicBezTo>
                                    <a:pt x="23" y="294"/>
                                    <a:pt x="38" y="296"/>
                                    <a:pt x="46" y="306"/>
                                  </a:cubicBezTo>
                                  <a:cubicBezTo>
                                    <a:pt x="55" y="317"/>
                                    <a:pt x="53" y="332"/>
                                    <a:pt x="42" y="340"/>
                                  </a:cubicBezTo>
                                  <a:lnTo>
                                    <a:pt x="42" y="340"/>
                                  </a:lnTo>
                                  <a:cubicBezTo>
                                    <a:pt x="32" y="349"/>
                                    <a:pt x="17" y="347"/>
                                    <a:pt x="9" y="336"/>
                                  </a:cubicBezTo>
                                  <a:cubicBezTo>
                                    <a:pt x="0" y="326"/>
                                    <a:pt x="2" y="311"/>
                                    <a:pt x="13" y="303"/>
                                  </a:cubicBezTo>
                                  <a:close/>
                                  <a:moveTo>
                                    <a:pt x="88" y="244"/>
                                  </a:moveTo>
                                  <a:lnTo>
                                    <a:pt x="88" y="244"/>
                                  </a:lnTo>
                                  <a:cubicBezTo>
                                    <a:pt x="99" y="235"/>
                                    <a:pt x="114" y="237"/>
                                    <a:pt x="122" y="248"/>
                                  </a:cubicBezTo>
                                  <a:cubicBezTo>
                                    <a:pt x="130" y="258"/>
                                    <a:pt x="129" y="273"/>
                                    <a:pt x="118" y="281"/>
                                  </a:cubicBezTo>
                                  <a:lnTo>
                                    <a:pt x="118" y="281"/>
                                  </a:lnTo>
                                  <a:cubicBezTo>
                                    <a:pt x="108" y="290"/>
                                    <a:pt x="93" y="288"/>
                                    <a:pt x="85" y="277"/>
                                  </a:cubicBezTo>
                                  <a:cubicBezTo>
                                    <a:pt x="76" y="267"/>
                                    <a:pt x="78" y="252"/>
                                    <a:pt x="88" y="244"/>
                                  </a:cubicBezTo>
                                  <a:close/>
                                  <a:moveTo>
                                    <a:pt x="164" y="185"/>
                                  </a:moveTo>
                                  <a:lnTo>
                                    <a:pt x="164" y="185"/>
                                  </a:lnTo>
                                  <a:cubicBezTo>
                                    <a:pt x="175" y="176"/>
                                    <a:pt x="190" y="178"/>
                                    <a:pt x="198" y="189"/>
                                  </a:cubicBezTo>
                                  <a:cubicBezTo>
                                    <a:pt x="206" y="199"/>
                                    <a:pt x="204" y="214"/>
                                    <a:pt x="194" y="222"/>
                                  </a:cubicBezTo>
                                  <a:lnTo>
                                    <a:pt x="194" y="222"/>
                                  </a:lnTo>
                                  <a:cubicBezTo>
                                    <a:pt x="184" y="231"/>
                                    <a:pt x="169" y="229"/>
                                    <a:pt x="160" y="218"/>
                                  </a:cubicBezTo>
                                  <a:cubicBezTo>
                                    <a:pt x="152" y="208"/>
                                    <a:pt x="154" y="193"/>
                                    <a:pt x="164" y="185"/>
                                  </a:cubicBezTo>
                                  <a:close/>
                                  <a:moveTo>
                                    <a:pt x="240" y="126"/>
                                  </a:moveTo>
                                  <a:lnTo>
                                    <a:pt x="240" y="126"/>
                                  </a:lnTo>
                                  <a:cubicBezTo>
                                    <a:pt x="250" y="118"/>
                                    <a:pt x="265" y="119"/>
                                    <a:pt x="274" y="130"/>
                                  </a:cubicBezTo>
                                  <a:cubicBezTo>
                                    <a:pt x="282" y="140"/>
                                    <a:pt x="280" y="155"/>
                                    <a:pt x="270" y="163"/>
                                  </a:cubicBezTo>
                                  <a:lnTo>
                                    <a:pt x="270" y="163"/>
                                  </a:lnTo>
                                  <a:cubicBezTo>
                                    <a:pt x="259" y="172"/>
                                    <a:pt x="244" y="170"/>
                                    <a:pt x="236" y="160"/>
                                  </a:cubicBezTo>
                                  <a:cubicBezTo>
                                    <a:pt x="228" y="149"/>
                                    <a:pt x="230" y="134"/>
                                    <a:pt x="240" y="126"/>
                                  </a:cubicBezTo>
                                  <a:close/>
                                  <a:moveTo>
                                    <a:pt x="316" y="67"/>
                                  </a:moveTo>
                                  <a:lnTo>
                                    <a:pt x="316" y="67"/>
                                  </a:lnTo>
                                  <a:cubicBezTo>
                                    <a:pt x="326" y="59"/>
                                    <a:pt x="341" y="60"/>
                                    <a:pt x="350" y="71"/>
                                  </a:cubicBezTo>
                                  <a:cubicBezTo>
                                    <a:pt x="358" y="81"/>
                                    <a:pt x="356" y="96"/>
                                    <a:pt x="346" y="104"/>
                                  </a:cubicBezTo>
                                  <a:lnTo>
                                    <a:pt x="346" y="104"/>
                                  </a:lnTo>
                                  <a:cubicBezTo>
                                    <a:pt x="335" y="113"/>
                                    <a:pt x="320" y="111"/>
                                    <a:pt x="312" y="101"/>
                                  </a:cubicBezTo>
                                  <a:cubicBezTo>
                                    <a:pt x="304" y="90"/>
                                    <a:pt x="305" y="75"/>
                                    <a:pt x="316" y="67"/>
                                  </a:cubicBezTo>
                                  <a:close/>
                                  <a:moveTo>
                                    <a:pt x="392" y="8"/>
                                  </a:moveTo>
                                  <a:lnTo>
                                    <a:pt x="392" y="8"/>
                                  </a:lnTo>
                                  <a:cubicBezTo>
                                    <a:pt x="402" y="0"/>
                                    <a:pt x="417" y="1"/>
                                    <a:pt x="425" y="12"/>
                                  </a:cubicBezTo>
                                  <a:cubicBezTo>
                                    <a:pt x="434" y="22"/>
                                    <a:pt x="432" y="37"/>
                                    <a:pt x="422" y="45"/>
                                  </a:cubicBezTo>
                                  <a:lnTo>
                                    <a:pt x="421" y="45"/>
                                  </a:lnTo>
                                  <a:cubicBezTo>
                                    <a:pt x="411" y="54"/>
                                    <a:pt x="396" y="52"/>
                                    <a:pt x="388" y="42"/>
                                  </a:cubicBezTo>
                                  <a:cubicBezTo>
                                    <a:pt x="380" y="31"/>
                                    <a:pt x="381" y="16"/>
                                    <a:pt x="392" y="8"/>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8" name="Freeform 2418"/>
                          <wps:cNvSpPr>
                            <a:spLocks noEditPoints="1"/>
                          </wps:cNvSpPr>
                          <wps:spPr bwMode="auto">
                            <a:xfrm>
                              <a:off x="6015" y="682"/>
                              <a:ext cx="209" cy="121"/>
                            </a:xfrm>
                            <a:custGeom>
                              <a:avLst/>
                              <a:gdLst>
                                <a:gd name="T0" fmla="*/ 15 w 464"/>
                                <a:gd name="T1" fmla="*/ 259 h 307"/>
                                <a:gd name="T2" fmla="*/ 15 w 464"/>
                                <a:gd name="T3" fmla="*/ 259 h 307"/>
                                <a:gd name="T4" fmla="*/ 48 w 464"/>
                                <a:gd name="T5" fmla="*/ 267 h 307"/>
                                <a:gd name="T6" fmla="*/ 40 w 464"/>
                                <a:gd name="T7" fmla="*/ 300 h 307"/>
                                <a:gd name="T8" fmla="*/ 40 w 464"/>
                                <a:gd name="T9" fmla="*/ 300 h 307"/>
                                <a:gd name="T10" fmla="*/ 7 w 464"/>
                                <a:gd name="T11" fmla="*/ 292 h 307"/>
                                <a:gd name="T12" fmla="*/ 15 w 464"/>
                                <a:gd name="T13" fmla="*/ 259 h 307"/>
                                <a:gd name="T14" fmla="*/ 96 w 464"/>
                                <a:gd name="T15" fmla="*/ 209 h 307"/>
                                <a:gd name="T16" fmla="*/ 96 w 464"/>
                                <a:gd name="T17" fmla="*/ 209 h 307"/>
                                <a:gd name="T18" fmla="*/ 130 w 464"/>
                                <a:gd name="T19" fmla="*/ 216 h 307"/>
                                <a:gd name="T20" fmla="*/ 122 w 464"/>
                                <a:gd name="T21" fmla="*/ 249 h 307"/>
                                <a:gd name="T22" fmla="*/ 122 w 464"/>
                                <a:gd name="T23" fmla="*/ 249 h 307"/>
                                <a:gd name="T24" fmla="*/ 89 w 464"/>
                                <a:gd name="T25" fmla="*/ 242 h 307"/>
                                <a:gd name="T26" fmla="*/ 96 w 464"/>
                                <a:gd name="T27" fmla="*/ 209 h 307"/>
                                <a:gd name="T28" fmla="*/ 178 w 464"/>
                                <a:gd name="T29" fmla="*/ 158 h 307"/>
                                <a:gd name="T30" fmla="*/ 178 w 464"/>
                                <a:gd name="T31" fmla="*/ 158 h 307"/>
                                <a:gd name="T32" fmla="*/ 211 w 464"/>
                                <a:gd name="T33" fmla="*/ 166 h 307"/>
                                <a:gd name="T34" fmla="*/ 204 w 464"/>
                                <a:gd name="T35" fmla="*/ 199 h 307"/>
                                <a:gd name="T36" fmla="*/ 204 w 464"/>
                                <a:gd name="T37" fmla="*/ 199 h 307"/>
                                <a:gd name="T38" fmla="*/ 171 w 464"/>
                                <a:gd name="T39" fmla="*/ 192 h 307"/>
                                <a:gd name="T40" fmla="*/ 178 w 464"/>
                                <a:gd name="T41" fmla="*/ 158 h 307"/>
                                <a:gd name="T42" fmla="*/ 260 w 464"/>
                                <a:gd name="T43" fmla="*/ 108 h 307"/>
                                <a:gd name="T44" fmla="*/ 260 w 464"/>
                                <a:gd name="T45" fmla="*/ 108 h 307"/>
                                <a:gd name="T46" fmla="*/ 293 w 464"/>
                                <a:gd name="T47" fmla="*/ 116 h 307"/>
                                <a:gd name="T48" fmla="*/ 286 w 464"/>
                                <a:gd name="T49" fmla="*/ 149 h 307"/>
                                <a:gd name="T50" fmla="*/ 286 w 464"/>
                                <a:gd name="T51" fmla="*/ 149 h 307"/>
                                <a:gd name="T52" fmla="*/ 253 w 464"/>
                                <a:gd name="T53" fmla="*/ 141 h 307"/>
                                <a:gd name="T54" fmla="*/ 260 w 464"/>
                                <a:gd name="T55" fmla="*/ 108 h 307"/>
                                <a:gd name="T56" fmla="*/ 342 w 464"/>
                                <a:gd name="T57" fmla="*/ 58 h 307"/>
                                <a:gd name="T58" fmla="*/ 342 w 464"/>
                                <a:gd name="T59" fmla="*/ 58 h 307"/>
                                <a:gd name="T60" fmla="*/ 375 w 464"/>
                                <a:gd name="T61" fmla="*/ 65 h 307"/>
                                <a:gd name="T62" fmla="*/ 368 w 464"/>
                                <a:gd name="T63" fmla="*/ 98 h 307"/>
                                <a:gd name="T64" fmla="*/ 367 w 464"/>
                                <a:gd name="T65" fmla="*/ 98 h 307"/>
                                <a:gd name="T66" fmla="*/ 334 w 464"/>
                                <a:gd name="T67" fmla="*/ 91 h 307"/>
                                <a:gd name="T68" fmla="*/ 342 w 464"/>
                                <a:gd name="T69" fmla="*/ 58 h 307"/>
                                <a:gd name="T70" fmla="*/ 424 w 464"/>
                                <a:gd name="T71" fmla="*/ 7 h 307"/>
                                <a:gd name="T72" fmla="*/ 424 w 464"/>
                                <a:gd name="T73" fmla="*/ 7 h 307"/>
                                <a:gd name="T74" fmla="*/ 457 w 464"/>
                                <a:gd name="T75" fmla="*/ 15 h 307"/>
                                <a:gd name="T76" fmla="*/ 449 w 464"/>
                                <a:gd name="T77" fmla="*/ 48 h 307"/>
                                <a:gd name="T78" fmla="*/ 449 w 464"/>
                                <a:gd name="T79" fmla="*/ 48 h 307"/>
                                <a:gd name="T80" fmla="*/ 416 w 464"/>
                                <a:gd name="T81" fmla="*/ 41 h 307"/>
                                <a:gd name="T82" fmla="*/ 424 w 464"/>
                                <a:gd name="T83" fmla="*/ 7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64" h="307">
                                  <a:moveTo>
                                    <a:pt x="15" y="259"/>
                                  </a:moveTo>
                                  <a:lnTo>
                                    <a:pt x="15" y="259"/>
                                  </a:lnTo>
                                  <a:cubicBezTo>
                                    <a:pt x="26" y="252"/>
                                    <a:pt x="41" y="255"/>
                                    <a:pt x="48" y="267"/>
                                  </a:cubicBezTo>
                                  <a:cubicBezTo>
                                    <a:pt x="55" y="278"/>
                                    <a:pt x="52" y="293"/>
                                    <a:pt x="40" y="300"/>
                                  </a:cubicBezTo>
                                  <a:lnTo>
                                    <a:pt x="40" y="300"/>
                                  </a:lnTo>
                                  <a:cubicBezTo>
                                    <a:pt x="29" y="307"/>
                                    <a:pt x="14" y="303"/>
                                    <a:pt x="7" y="292"/>
                                  </a:cubicBezTo>
                                  <a:cubicBezTo>
                                    <a:pt x="0" y="281"/>
                                    <a:pt x="3" y="266"/>
                                    <a:pt x="15" y="259"/>
                                  </a:cubicBezTo>
                                  <a:close/>
                                  <a:moveTo>
                                    <a:pt x="96" y="209"/>
                                  </a:moveTo>
                                  <a:lnTo>
                                    <a:pt x="96" y="209"/>
                                  </a:lnTo>
                                  <a:cubicBezTo>
                                    <a:pt x="108" y="202"/>
                                    <a:pt x="123" y="205"/>
                                    <a:pt x="130" y="216"/>
                                  </a:cubicBezTo>
                                  <a:cubicBezTo>
                                    <a:pt x="137" y="228"/>
                                    <a:pt x="133" y="242"/>
                                    <a:pt x="122" y="249"/>
                                  </a:cubicBezTo>
                                  <a:lnTo>
                                    <a:pt x="122" y="249"/>
                                  </a:lnTo>
                                  <a:cubicBezTo>
                                    <a:pt x="111" y="257"/>
                                    <a:pt x="96" y="253"/>
                                    <a:pt x="89" y="242"/>
                                  </a:cubicBezTo>
                                  <a:cubicBezTo>
                                    <a:pt x="82" y="231"/>
                                    <a:pt x="85" y="216"/>
                                    <a:pt x="96" y="209"/>
                                  </a:cubicBezTo>
                                  <a:close/>
                                  <a:moveTo>
                                    <a:pt x="178" y="158"/>
                                  </a:moveTo>
                                  <a:lnTo>
                                    <a:pt x="178" y="158"/>
                                  </a:lnTo>
                                  <a:cubicBezTo>
                                    <a:pt x="190" y="151"/>
                                    <a:pt x="204" y="155"/>
                                    <a:pt x="211" y="166"/>
                                  </a:cubicBezTo>
                                  <a:cubicBezTo>
                                    <a:pt x="218" y="177"/>
                                    <a:pt x="215" y="192"/>
                                    <a:pt x="204" y="199"/>
                                  </a:cubicBezTo>
                                  <a:lnTo>
                                    <a:pt x="204" y="199"/>
                                  </a:lnTo>
                                  <a:cubicBezTo>
                                    <a:pt x="193" y="206"/>
                                    <a:pt x="178" y="203"/>
                                    <a:pt x="171" y="192"/>
                                  </a:cubicBezTo>
                                  <a:cubicBezTo>
                                    <a:pt x="164" y="180"/>
                                    <a:pt x="167" y="166"/>
                                    <a:pt x="178" y="158"/>
                                  </a:cubicBezTo>
                                  <a:close/>
                                  <a:moveTo>
                                    <a:pt x="260" y="108"/>
                                  </a:moveTo>
                                  <a:lnTo>
                                    <a:pt x="260" y="108"/>
                                  </a:lnTo>
                                  <a:cubicBezTo>
                                    <a:pt x="271" y="101"/>
                                    <a:pt x="286" y="104"/>
                                    <a:pt x="293" y="116"/>
                                  </a:cubicBezTo>
                                  <a:cubicBezTo>
                                    <a:pt x="300" y="127"/>
                                    <a:pt x="297" y="142"/>
                                    <a:pt x="286" y="149"/>
                                  </a:cubicBezTo>
                                  <a:lnTo>
                                    <a:pt x="286" y="149"/>
                                  </a:lnTo>
                                  <a:cubicBezTo>
                                    <a:pt x="274" y="156"/>
                                    <a:pt x="260" y="152"/>
                                    <a:pt x="253" y="141"/>
                                  </a:cubicBezTo>
                                  <a:cubicBezTo>
                                    <a:pt x="245" y="130"/>
                                    <a:pt x="249" y="115"/>
                                    <a:pt x="260" y="108"/>
                                  </a:cubicBezTo>
                                  <a:close/>
                                  <a:moveTo>
                                    <a:pt x="342" y="58"/>
                                  </a:moveTo>
                                  <a:lnTo>
                                    <a:pt x="342" y="58"/>
                                  </a:lnTo>
                                  <a:cubicBezTo>
                                    <a:pt x="353" y="51"/>
                                    <a:pt x="368" y="54"/>
                                    <a:pt x="375" y="65"/>
                                  </a:cubicBezTo>
                                  <a:cubicBezTo>
                                    <a:pt x="382" y="76"/>
                                    <a:pt x="379" y="91"/>
                                    <a:pt x="368" y="98"/>
                                  </a:cubicBezTo>
                                  <a:lnTo>
                                    <a:pt x="367" y="98"/>
                                  </a:lnTo>
                                  <a:cubicBezTo>
                                    <a:pt x="356" y="105"/>
                                    <a:pt x="341" y="102"/>
                                    <a:pt x="334" y="91"/>
                                  </a:cubicBezTo>
                                  <a:cubicBezTo>
                                    <a:pt x="327" y="80"/>
                                    <a:pt x="331" y="65"/>
                                    <a:pt x="342" y="58"/>
                                  </a:cubicBezTo>
                                  <a:close/>
                                  <a:moveTo>
                                    <a:pt x="424" y="7"/>
                                  </a:moveTo>
                                  <a:lnTo>
                                    <a:pt x="424" y="7"/>
                                  </a:lnTo>
                                  <a:cubicBezTo>
                                    <a:pt x="435" y="0"/>
                                    <a:pt x="450" y="4"/>
                                    <a:pt x="457" y="15"/>
                                  </a:cubicBezTo>
                                  <a:cubicBezTo>
                                    <a:pt x="464" y="26"/>
                                    <a:pt x="461" y="41"/>
                                    <a:pt x="449" y="48"/>
                                  </a:cubicBezTo>
                                  <a:lnTo>
                                    <a:pt x="449" y="48"/>
                                  </a:lnTo>
                                  <a:cubicBezTo>
                                    <a:pt x="438" y="55"/>
                                    <a:pt x="423" y="52"/>
                                    <a:pt x="416" y="41"/>
                                  </a:cubicBezTo>
                                  <a:cubicBezTo>
                                    <a:pt x="409" y="29"/>
                                    <a:pt x="412" y="15"/>
                                    <a:pt x="424" y="7"/>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69" name="Freeform 2419"/>
                          <wps:cNvSpPr>
                            <a:spLocks noEditPoints="1"/>
                          </wps:cNvSpPr>
                          <wps:spPr bwMode="auto">
                            <a:xfrm>
                              <a:off x="6203" y="658"/>
                              <a:ext cx="195" cy="43"/>
                            </a:xfrm>
                            <a:custGeom>
                              <a:avLst/>
                              <a:gdLst>
                                <a:gd name="T0" fmla="*/ 22 w 431"/>
                                <a:gd name="T1" fmla="*/ 59 h 108"/>
                                <a:gd name="T2" fmla="*/ 22 w 431"/>
                                <a:gd name="T3" fmla="*/ 59 h 108"/>
                                <a:gd name="T4" fmla="*/ 49 w 431"/>
                                <a:gd name="T5" fmla="*/ 79 h 108"/>
                                <a:gd name="T6" fmla="*/ 29 w 431"/>
                                <a:gd name="T7" fmla="*/ 106 h 108"/>
                                <a:gd name="T8" fmla="*/ 29 w 431"/>
                                <a:gd name="T9" fmla="*/ 106 h 108"/>
                                <a:gd name="T10" fmla="*/ 2 w 431"/>
                                <a:gd name="T11" fmla="*/ 86 h 108"/>
                                <a:gd name="T12" fmla="*/ 22 w 431"/>
                                <a:gd name="T13" fmla="*/ 59 h 108"/>
                                <a:gd name="T14" fmla="*/ 117 w 431"/>
                                <a:gd name="T15" fmla="*/ 45 h 108"/>
                                <a:gd name="T16" fmla="*/ 117 w 431"/>
                                <a:gd name="T17" fmla="*/ 45 h 108"/>
                                <a:gd name="T18" fmla="*/ 144 w 431"/>
                                <a:gd name="T19" fmla="*/ 65 h 108"/>
                                <a:gd name="T20" fmla="*/ 124 w 431"/>
                                <a:gd name="T21" fmla="*/ 92 h 108"/>
                                <a:gd name="T22" fmla="*/ 124 w 431"/>
                                <a:gd name="T23" fmla="*/ 92 h 108"/>
                                <a:gd name="T24" fmla="*/ 97 w 431"/>
                                <a:gd name="T25" fmla="*/ 72 h 108"/>
                                <a:gd name="T26" fmla="*/ 117 w 431"/>
                                <a:gd name="T27" fmla="*/ 45 h 108"/>
                                <a:gd name="T28" fmla="*/ 212 w 431"/>
                                <a:gd name="T29" fmla="*/ 31 h 108"/>
                                <a:gd name="T30" fmla="*/ 212 w 431"/>
                                <a:gd name="T31" fmla="*/ 31 h 108"/>
                                <a:gd name="T32" fmla="*/ 239 w 431"/>
                                <a:gd name="T33" fmla="*/ 51 h 108"/>
                                <a:gd name="T34" fmla="*/ 219 w 431"/>
                                <a:gd name="T35" fmla="*/ 78 h 108"/>
                                <a:gd name="T36" fmla="*/ 219 w 431"/>
                                <a:gd name="T37" fmla="*/ 78 h 108"/>
                                <a:gd name="T38" fmla="*/ 192 w 431"/>
                                <a:gd name="T39" fmla="*/ 58 h 108"/>
                                <a:gd name="T40" fmla="*/ 212 w 431"/>
                                <a:gd name="T41" fmla="*/ 31 h 108"/>
                                <a:gd name="T42" fmla="*/ 307 w 431"/>
                                <a:gd name="T43" fmla="*/ 17 h 108"/>
                                <a:gd name="T44" fmla="*/ 307 w 431"/>
                                <a:gd name="T45" fmla="*/ 17 h 108"/>
                                <a:gd name="T46" fmla="*/ 334 w 431"/>
                                <a:gd name="T47" fmla="*/ 37 h 108"/>
                                <a:gd name="T48" fmla="*/ 314 w 431"/>
                                <a:gd name="T49" fmla="*/ 64 h 108"/>
                                <a:gd name="T50" fmla="*/ 314 w 431"/>
                                <a:gd name="T51" fmla="*/ 64 h 108"/>
                                <a:gd name="T52" fmla="*/ 287 w 431"/>
                                <a:gd name="T53" fmla="*/ 44 h 108"/>
                                <a:gd name="T54" fmla="*/ 307 w 431"/>
                                <a:gd name="T55" fmla="*/ 17 h 108"/>
                                <a:gd name="T56" fmla="*/ 402 w 431"/>
                                <a:gd name="T57" fmla="*/ 2 h 108"/>
                                <a:gd name="T58" fmla="*/ 402 w 431"/>
                                <a:gd name="T59" fmla="*/ 2 h 108"/>
                                <a:gd name="T60" fmla="*/ 429 w 431"/>
                                <a:gd name="T61" fmla="*/ 23 h 108"/>
                                <a:gd name="T62" fmla="*/ 409 w 431"/>
                                <a:gd name="T63" fmla="*/ 50 h 108"/>
                                <a:gd name="T64" fmla="*/ 409 w 431"/>
                                <a:gd name="T65" fmla="*/ 50 h 108"/>
                                <a:gd name="T66" fmla="*/ 382 w 431"/>
                                <a:gd name="T67" fmla="*/ 30 h 108"/>
                                <a:gd name="T68" fmla="*/ 402 w 431"/>
                                <a:gd name="T69" fmla="*/ 2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08">
                                  <a:moveTo>
                                    <a:pt x="22" y="59"/>
                                  </a:moveTo>
                                  <a:lnTo>
                                    <a:pt x="22" y="59"/>
                                  </a:lnTo>
                                  <a:cubicBezTo>
                                    <a:pt x="35" y="57"/>
                                    <a:pt x="47" y="66"/>
                                    <a:pt x="49" y="79"/>
                                  </a:cubicBezTo>
                                  <a:cubicBezTo>
                                    <a:pt x="51" y="92"/>
                                    <a:pt x="42" y="104"/>
                                    <a:pt x="29" y="106"/>
                                  </a:cubicBezTo>
                                  <a:lnTo>
                                    <a:pt x="29" y="106"/>
                                  </a:lnTo>
                                  <a:cubicBezTo>
                                    <a:pt x="16" y="108"/>
                                    <a:pt x="4" y="99"/>
                                    <a:pt x="2" y="86"/>
                                  </a:cubicBezTo>
                                  <a:cubicBezTo>
                                    <a:pt x="0" y="73"/>
                                    <a:pt x="9" y="61"/>
                                    <a:pt x="22" y="59"/>
                                  </a:cubicBezTo>
                                  <a:close/>
                                  <a:moveTo>
                                    <a:pt x="117" y="45"/>
                                  </a:moveTo>
                                  <a:lnTo>
                                    <a:pt x="117" y="45"/>
                                  </a:lnTo>
                                  <a:cubicBezTo>
                                    <a:pt x="130" y="43"/>
                                    <a:pt x="142" y="52"/>
                                    <a:pt x="144" y="65"/>
                                  </a:cubicBezTo>
                                  <a:cubicBezTo>
                                    <a:pt x="146" y="78"/>
                                    <a:pt x="137" y="90"/>
                                    <a:pt x="124" y="92"/>
                                  </a:cubicBezTo>
                                  <a:lnTo>
                                    <a:pt x="124" y="92"/>
                                  </a:lnTo>
                                  <a:cubicBezTo>
                                    <a:pt x="111" y="94"/>
                                    <a:pt x="99" y="85"/>
                                    <a:pt x="97" y="72"/>
                                  </a:cubicBezTo>
                                  <a:cubicBezTo>
                                    <a:pt x="95" y="59"/>
                                    <a:pt x="104" y="47"/>
                                    <a:pt x="117" y="45"/>
                                  </a:cubicBezTo>
                                  <a:close/>
                                  <a:moveTo>
                                    <a:pt x="212" y="31"/>
                                  </a:moveTo>
                                  <a:lnTo>
                                    <a:pt x="212" y="31"/>
                                  </a:lnTo>
                                  <a:cubicBezTo>
                                    <a:pt x="225" y="29"/>
                                    <a:pt x="237" y="38"/>
                                    <a:pt x="239" y="51"/>
                                  </a:cubicBezTo>
                                  <a:cubicBezTo>
                                    <a:pt x="241" y="64"/>
                                    <a:pt x="232" y="76"/>
                                    <a:pt x="219" y="78"/>
                                  </a:cubicBezTo>
                                  <a:lnTo>
                                    <a:pt x="219" y="78"/>
                                  </a:lnTo>
                                  <a:cubicBezTo>
                                    <a:pt x="206" y="80"/>
                                    <a:pt x="194" y="71"/>
                                    <a:pt x="192" y="58"/>
                                  </a:cubicBezTo>
                                  <a:cubicBezTo>
                                    <a:pt x="190" y="45"/>
                                    <a:pt x="199" y="33"/>
                                    <a:pt x="212" y="31"/>
                                  </a:cubicBezTo>
                                  <a:close/>
                                  <a:moveTo>
                                    <a:pt x="307" y="17"/>
                                  </a:moveTo>
                                  <a:lnTo>
                                    <a:pt x="307" y="17"/>
                                  </a:lnTo>
                                  <a:cubicBezTo>
                                    <a:pt x="320" y="15"/>
                                    <a:pt x="332" y="24"/>
                                    <a:pt x="334" y="37"/>
                                  </a:cubicBezTo>
                                  <a:cubicBezTo>
                                    <a:pt x="336" y="50"/>
                                    <a:pt x="327" y="62"/>
                                    <a:pt x="314" y="64"/>
                                  </a:cubicBezTo>
                                  <a:lnTo>
                                    <a:pt x="314" y="64"/>
                                  </a:lnTo>
                                  <a:cubicBezTo>
                                    <a:pt x="301" y="66"/>
                                    <a:pt x="289" y="57"/>
                                    <a:pt x="287" y="44"/>
                                  </a:cubicBezTo>
                                  <a:cubicBezTo>
                                    <a:pt x="285" y="31"/>
                                    <a:pt x="294" y="18"/>
                                    <a:pt x="307" y="17"/>
                                  </a:cubicBezTo>
                                  <a:close/>
                                  <a:moveTo>
                                    <a:pt x="402" y="2"/>
                                  </a:moveTo>
                                  <a:lnTo>
                                    <a:pt x="402" y="2"/>
                                  </a:lnTo>
                                  <a:cubicBezTo>
                                    <a:pt x="415" y="0"/>
                                    <a:pt x="427" y="9"/>
                                    <a:pt x="429" y="23"/>
                                  </a:cubicBezTo>
                                  <a:cubicBezTo>
                                    <a:pt x="431" y="36"/>
                                    <a:pt x="422" y="48"/>
                                    <a:pt x="409" y="50"/>
                                  </a:cubicBezTo>
                                  <a:lnTo>
                                    <a:pt x="409" y="50"/>
                                  </a:lnTo>
                                  <a:cubicBezTo>
                                    <a:pt x="396" y="52"/>
                                    <a:pt x="384" y="43"/>
                                    <a:pt x="382" y="30"/>
                                  </a:cubicBezTo>
                                  <a:cubicBezTo>
                                    <a:pt x="380" y="17"/>
                                    <a:pt x="389" y="4"/>
                                    <a:pt x="402" y="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0" name="Freeform 2420"/>
                          <wps:cNvSpPr>
                            <a:spLocks/>
                          </wps:cNvSpPr>
                          <wps:spPr bwMode="auto">
                            <a:xfrm>
                              <a:off x="675" y="1365"/>
                              <a:ext cx="219" cy="230"/>
                            </a:xfrm>
                            <a:custGeom>
                              <a:avLst/>
                              <a:gdLst>
                                <a:gd name="T0" fmla="*/ 8 w 485"/>
                                <a:gd name="T1" fmla="*/ 539 h 581"/>
                                <a:gd name="T2" fmla="*/ 440 w 485"/>
                                <a:gd name="T3" fmla="*/ 11 h 581"/>
                                <a:gd name="T4" fmla="*/ 474 w 485"/>
                                <a:gd name="T5" fmla="*/ 8 h 581"/>
                                <a:gd name="T6" fmla="*/ 477 w 485"/>
                                <a:gd name="T7" fmla="*/ 42 h 581"/>
                                <a:gd name="T8" fmla="*/ 45 w 485"/>
                                <a:gd name="T9" fmla="*/ 570 h 581"/>
                                <a:gd name="T10" fmla="*/ 11 w 485"/>
                                <a:gd name="T11" fmla="*/ 573 h 581"/>
                                <a:gd name="T12" fmla="*/ 8 w 485"/>
                                <a:gd name="T13" fmla="*/ 539 h 581"/>
                              </a:gdLst>
                              <a:ahLst/>
                              <a:cxnLst>
                                <a:cxn ang="0">
                                  <a:pos x="T0" y="T1"/>
                                </a:cxn>
                                <a:cxn ang="0">
                                  <a:pos x="T2" y="T3"/>
                                </a:cxn>
                                <a:cxn ang="0">
                                  <a:pos x="T4" y="T5"/>
                                </a:cxn>
                                <a:cxn ang="0">
                                  <a:pos x="T6" y="T7"/>
                                </a:cxn>
                                <a:cxn ang="0">
                                  <a:pos x="T8" y="T9"/>
                                </a:cxn>
                                <a:cxn ang="0">
                                  <a:pos x="T10" y="T11"/>
                                </a:cxn>
                                <a:cxn ang="0">
                                  <a:pos x="T12" y="T13"/>
                                </a:cxn>
                              </a:cxnLst>
                              <a:rect l="0" t="0" r="r" b="b"/>
                              <a:pathLst>
                                <a:path w="485" h="581">
                                  <a:moveTo>
                                    <a:pt x="8" y="539"/>
                                  </a:moveTo>
                                  <a:lnTo>
                                    <a:pt x="440" y="11"/>
                                  </a:lnTo>
                                  <a:cubicBezTo>
                                    <a:pt x="448" y="1"/>
                                    <a:pt x="463" y="0"/>
                                    <a:pt x="474" y="8"/>
                                  </a:cubicBezTo>
                                  <a:cubicBezTo>
                                    <a:pt x="484" y="16"/>
                                    <a:pt x="485" y="31"/>
                                    <a:pt x="477" y="42"/>
                                  </a:cubicBezTo>
                                  <a:lnTo>
                                    <a:pt x="45" y="570"/>
                                  </a:lnTo>
                                  <a:cubicBezTo>
                                    <a:pt x="37" y="580"/>
                                    <a:pt x="22" y="581"/>
                                    <a:pt x="11" y="573"/>
                                  </a:cubicBezTo>
                                  <a:cubicBezTo>
                                    <a:pt x="1" y="565"/>
                                    <a:pt x="0" y="550"/>
                                    <a:pt x="8" y="53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1" name="Freeform 2421"/>
                          <wps:cNvSpPr>
                            <a:spLocks/>
                          </wps:cNvSpPr>
                          <wps:spPr bwMode="auto">
                            <a:xfrm>
                              <a:off x="870" y="1365"/>
                              <a:ext cx="212" cy="72"/>
                            </a:xfrm>
                            <a:custGeom>
                              <a:avLst/>
                              <a:gdLst>
                                <a:gd name="T0" fmla="*/ 34 w 469"/>
                                <a:gd name="T1" fmla="*/ 4 h 181"/>
                                <a:gd name="T2" fmla="*/ 450 w 469"/>
                                <a:gd name="T3" fmla="*/ 132 h 181"/>
                                <a:gd name="T4" fmla="*/ 465 w 469"/>
                                <a:gd name="T5" fmla="*/ 162 h 181"/>
                                <a:gd name="T6" fmla="*/ 435 w 469"/>
                                <a:gd name="T7" fmla="*/ 177 h 181"/>
                                <a:gd name="T8" fmla="*/ 19 w 469"/>
                                <a:gd name="T9" fmla="*/ 49 h 181"/>
                                <a:gd name="T10" fmla="*/ 4 w 469"/>
                                <a:gd name="T11" fmla="*/ 19 h 181"/>
                                <a:gd name="T12" fmla="*/ 34 w 469"/>
                                <a:gd name="T13" fmla="*/ 4 h 181"/>
                              </a:gdLst>
                              <a:ahLst/>
                              <a:cxnLst>
                                <a:cxn ang="0">
                                  <a:pos x="T0" y="T1"/>
                                </a:cxn>
                                <a:cxn ang="0">
                                  <a:pos x="T2" y="T3"/>
                                </a:cxn>
                                <a:cxn ang="0">
                                  <a:pos x="T4" y="T5"/>
                                </a:cxn>
                                <a:cxn ang="0">
                                  <a:pos x="T6" y="T7"/>
                                </a:cxn>
                                <a:cxn ang="0">
                                  <a:pos x="T8" y="T9"/>
                                </a:cxn>
                                <a:cxn ang="0">
                                  <a:pos x="T10" y="T11"/>
                                </a:cxn>
                                <a:cxn ang="0">
                                  <a:pos x="T12" y="T13"/>
                                </a:cxn>
                              </a:cxnLst>
                              <a:rect l="0" t="0" r="r" b="b"/>
                              <a:pathLst>
                                <a:path w="469" h="181">
                                  <a:moveTo>
                                    <a:pt x="34" y="4"/>
                                  </a:moveTo>
                                  <a:lnTo>
                                    <a:pt x="450" y="132"/>
                                  </a:lnTo>
                                  <a:cubicBezTo>
                                    <a:pt x="462" y="135"/>
                                    <a:pt x="469" y="149"/>
                                    <a:pt x="465" y="162"/>
                                  </a:cubicBezTo>
                                  <a:cubicBezTo>
                                    <a:pt x="462" y="174"/>
                                    <a:pt x="448" y="181"/>
                                    <a:pt x="435" y="177"/>
                                  </a:cubicBezTo>
                                  <a:lnTo>
                                    <a:pt x="19" y="49"/>
                                  </a:lnTo>
                                  <a:cubicBezTo>
                                    <a:pt x="7" y="46"/>
                                    <a:pt x="0" y="32"/>
                                    <a:pt x="4" y="19"/>
                                  </a:cubicBezTo>
                                  <a:cubicBezTo>
                                    <a:pt x="7" y="7"/>
                                    <a:pt x="21" y="0"/>
                                    <a:pt x="34" y="4"/>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2" name="Freeform 2422"/>
                          <wps:cNvSpPr>
                            <a:spLocks/>
                          </wps:cNvSpPr>
                          <wps:spPr bwMode="auto">
                            <a:xfrm>
                              <a:off x="1058" y="1416"/>
                              <a:ext cx="211" cy="46"/>
                            </a:xfrm>
                            <a:custGeom>
                              <a:avLst/>
                              <a:gdLst>
                                <a:gd name="T0" fmla="*/ 29 w 467"/>
                                <a:gd name="T1" fmla="*/ 2 h 115"/>
                                <a:gd name="T2" fmla="*/ 445 w 467"/>
                                <a:gd name="T3" fmla="*/ 66 h 115"/>
                                <a:gd name="T4" fmla="*/ 465 w 467"/>
                                <a:gd name="T5" fmla="*/ 93 h 115"/>
                                <a:gd name="T6" fmla="*/ 438 w 467"/>
                                <a:gd name="T7" fmla="*/ 113 h 115"/>
                                <a:gd name="T8" fmla="*/ 22 w 467"/>
                                <a:gd name="T9" fmla="*/ 49 h 115"/>
                                <a:gd name="T10" fmla="*/ 2 w 467"/>
                                <a:gd name="T11" fmla="*/ 22 h 115"/>
                                <a:gd name="T12" fmla="*/ 29 w 467"/>
                                <a:gd name="T13" fmla="*/ 2 h 115"/>
                              </a:gdLst>
                              <a:ahLst/>
                              <a:cxnLst>
                                <a:cxn ang="0">
                                  <a:pos x="T0" y="T1"/>
                                </a:cxn>
                                <a:cxn ang="0">
                                  <a:pos x="T2" y="T3"/>
                                </a:cxn>
                                <a:cxn ang="0">
                                  <a:pos x="T4" y="T5"/>
                                </a:cxn>
                                <a:cxn ang="0">
                                  <a:pos x="T6" y="T7"/>
                                </a:cxn>
                                <a:cxn ang="0">
                                  <a:pos x="T8" y="T9"/>
                                </a:cxn>
                                <a:cxn ang="0">
                                  <a:pos x="T10" y="T11"/>
                                </a:cxn>
                                <a:cxn ang="0">
                                  <a:pos x="T12" y="T13"/>
                                </a:cxn>
                              </a:cxnLst>
                              <a:rect l="0" t="0" r="r" b="b"/>
                              <a:pathLst>
                                <a:path w="467" h="115">
                                  <a:moveTo>
                                    <a:pt x="29" y="2"/>
                                  </a:moveTo>
                                  <a:lnTo>
                                    <a:pt x="445" y="66"/>
                                  </a:lnTo>
                                  <a:cubicBezTo>
                                    <a:pt x="458" y="68"/>
                                    <a:pt x="467" y="80"/>
                                    <a:pt x="465" y="93"/>
                                  </a:cubicBezTo>
                                  <a:cubicBezTo>
                                    <a:pt x="463" y="106"/>
                                    <a:pt x="451" y="115"/>
                                    <a:pt x="438" y="113"/>
                                  </a:cubicBezTo>
                                  <a:lnTo>
                                    <a:pt x="22" y="49"/>
                                  </a:lnTo>
                                  <a:cubicBezTo>
                                    <a:pt x="9" y="47"/>
                                    <a:pt x="0" y="35"/>
                                    <a:pt x="2" y="22"/>
                                  </a:cubicBezTo>
                                  <a:cubicBezTo>
                                    <a:pt x="4" y="9"/>
                                    <a:pt x="16" y="0"/>
                                    <a:pt x="29" y="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3" name="Freeform 2423"/>
                          <wps:cNvSpPr>
                            <a:spLocks/>
                          </wps:cNvSpPr>
                          <wps:spPr bwMode="auto">
                            <a:xfrm>
                              <a:off x="1245" y="1441"/>
                              <a:ext cx="220" cy="154"/>
                            </a:xfrm>
                            <a:custGeom>
                              <a:avLst/>
                              <a:gdLst>
                                <a:gd name="T0" fmla="*/ 42 w 487"/>
                                <a:gd name="T1" fmla="*/ 9 h 391"/>
                                <a:gd name="T2" fmla="*/ 474 w 487"/>
                                <a:gd name="T3" fmla="*/ 345 h 391"/>
                                <a:gd name="T4" fmla="*/ 478 w 487"/>
                                <a:gd name="T5" fmla="*/ 378 h 391"/>
                                <a:gd name="T6" fmla="*/ 445 w 487"/>
                                <a:gd name="T7" fmla="*/ 382 h 391"/>
                                <a:gd name="T8" fmla="*/ 13 w 487"/>
                                <a:gd name="T9" fmla="*/ 46 h 391"/>
                                <a:gd name="T10" fmla="*/ 9 w 487"/>
                                <a:gd name="T11" fmla="*/ 13 h 391"/>
                                <a:gd name="T12" fmla="*/ 42 w 487"/>
                                <a:gd name="T13" fmla="*/ 9 h 391"/>
                              </a:gdLst>
                              <a:ahLst/>
                              <a:cxnLst>
                                <a:cxn ang="0">
                                  <a:pos x="T0" y="T1"/>
                                </a:cxn>
                                <a:cxn ang="0">
                                  <a:pos x="T2" y="T3"/>
                                </a:cxn>
                                <a:cxn ang="0">
                                  <a:pos x="T4" y="T5"/>
                                </a:cxn>
                                <a:cxn ang="0">
                                  <a:pos x="T6" y="T7"/>
                                </a:cxn>
                                <a:cxn ang="0">
                                  <a:pos x="T8" y="T9"/>
                                </a:cxn>
                                <a:cxn ang="0">
                                  <a:pos x="T10" y="T11"/>
                                </a:cxn>
                                <a:cxn ang="0">
                                  <a:pos x="T12" y="T13"/>
                                </a:cxn>
                              </a:cxnLst>
                              <a:rect l="0" t="0" r="r" b="b"/>
                              <a:pathLst>
                                <a:path w="487" h="391">
                                  <a:moveTo>
                                    <a:pt x="42" y="9"/>
                                  </a:moveTo>
                                  <a:lnTo>
                                    <a:pt x="474" y="345"/>
                                  </a:lnTo>
                                  <a:cubicBezTo>
                                    <a:pt x="485" y="353"/>
                                    <a:pt x="487" y="368"/>
                                    <a:pt x="478" y="378"/>
                                  </a:cubicBezTo>
                                  <a:cubicBezTo>
                                    <a:pt x="470" y="389"/>
                                    <a:pt x="455" y="391"/>
                                    <a:pt x="445" y="382"/>
                                  </a:cubicBezTo>
                                  <a:lnTo>
                                    <a:pt x="13" y="46"/>
                                  </a:lnTo>
                                  <a:cubicBezTo>
                                    <a:pt x="2" y="38"/>
                                    <a:pt x="0" y="23"/>
                                    <a:pt x="9" y="13"/>
                                  </a:cubicBezTo>
                                  <a:cubicBezTo>
                                    <a:pt x="17" y="2"/>
                                    <a:pt x="32" y="0"/>
                                    <a:pt x="42" y="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4" name="Freeform 2424"/>
                          <wps:cNvSpPr>
                            <a:spLocks/>
                          </wps:cNvSpPr>
                          <wps:spPr bwMode="auto">
                            <a:xfrm>
                              <a:off x="1440" y="1574"/>
                              <a:ext cx="213" cy="98"/>
                            </a:xfrm>
                            <a:custGeom>
                              <a:avLst/>
                              <a:gdLst>
                                <a:gd name="T0" fmla="*/ 38 w 471"/>
                                <a:gd name="T1" fmla="*/ 6 h 247"/>
                                <a:gd name="T2" fmla="*/ 454 w 471"/>
                                <a:gd name="T3" fmla="*/ 198 h 247"/>
                                <a:gd name="T4" fmla="*/ 465 w 471"/>
                                <a:gd name="T5" fmla="*/ 230 h 247"/>
                                <a:gd name="T6" fmla="*/ 433 w 471"/>
                                <a:gd name="T7" fmla="*/ 241 h 247"/>
                                <a:gd name="T8" fmla="*/ 17 w 471"/>
                                <a:gd name="T9" fmla="*/ 49 h 247"/>
                                <a:gd name="T10" fmla="*/ 6 w 471"/>
                                <a:gd name="T11" fmla="*/ 17 h 247"/>
                                <a:gd name="T12" fmla="*/ 38 w 471"/>
                                <a:gd name="T13" fmla="*/ 6 h 247"/>
                              </a:gdLst>
                              <a:ahLst/>
                              <a:cxnLst>
                                <a:cxn ang="0">
                                  <a:pos x="T0" y="T1"/>
                                </a:cxn>
                                <a:cxn ang="0">
                                  <a:pos x="T2" y="T3"/>
                                </a:cxn>
                                <a:cxn ang="0">
                                  <a:pos x="T4" y="T5"/>
                                </a:cxn>
                                <a:cxn ang="0">
                                  <a:pos x="T6" y="T7"/>
                                </a:cxn>
                                <a:cxn ang="0">
                                  <a:pos x="T8" y="T9"/>
                                </a:cxn>
                                <a:cxn ang="0">
                                  <a:pos x="T10" y="T11"/>
                                </a:cxn>
                                <a:cxn ang="0">
                                  <a:pos x="T12" y="T13"/>
                                </a:cxn>
                              </a:cxnLst>
                              <a:rect l="0" t="0" r="r" b="b"/>
                              <a:pathLst>
                                <a:path w="471" h="247">
                                  <a:moveTo>
                                    <a:pt x="38" y="6"/>
                                  </a:moveTo>
                                  <a:lnTo>
                                    <a:pt x="454" y="198"/>
                                  </a:lnTo>
                                  <a:cubicBezTo>
                                    <a:pt x="466" y="203"/>
                                    <a:pt x="471" y="217"/>
                                    <a:pt x="465" y="230"/>
                                  </a:cubicBezTo>
                                  <a:cubicBezTo>
                                    <a:pt x="460" y="242"/>
                                    <a:pt x="445" y="247"/>
                                    <a:pt x="433" y="241"/>
                                  </a:cubicBezTo>
                                  <a:lnTo>
                                    <a:pt x="17" y="49"/>
                                  </a:lnTo>
                                  <a:cubicBezTo>
                                    <a:pt x="5" y="44"/>
                                    <a:pt x="0" y="29"/>
                                    <a:pt x="6" y="17"/>
                                  </a:cubicBezTo>
                                  <a:cubicBezTo>
                                    <a:pt x="11" y="5"/>
                                    <a:pt x="25" y="0"/>
                                    <a:pt x="38" y="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5" name="Freeform 2425"/>
                          <wps:cNvSpPr>
                            <a:spLocks/>
                          </wps:cNvSpPr>
                          <wps:spPr bwMode="auto">
                            <a:xfrm>
                              <a:off x="1629" y="1599"/>
                              <a:ext cx="219" cy="72"/>
                            </a:xfrm>
                            <a:custGeom>
                              <a:avLst/>
                              <a:gdLst>
                                <a:gd name="T0" fmla="*/ 20 w 485"/>
                                <a:gd name="T1" fmla="*/ 131 h 181"/>
                                <a:gd name="T2" fmla="*/ 452 w 485"/>
                                <a:gd name="T3" fmla="*/ 3 h 181"/>
                                <a:gd name="T4" fmla="*/ 481 w 485"/>
                                <a:gd name="T5" fmla="*/ 20 h 181"/>
                                <a:gd name="T6" fmla="*/ 465 w 485"/>
                                <a:gd name="T7" fmla="*/ 49 h 181"/>
                                <a:gd name="T8" fmla="*/ 33 w 485"/>
                                <a:gd name="T9" fmla="*/ 177 h 181"/>
                                <a:gd name="T10" fmla="*/ 3 w 485"/>
                                <a:gd name="T11" fmla="*/ 161 h 181"/>
                                <a:gd name="T12" fmla="*/ 20 w 485"/>
                                <a:gd name="T13" fmla="*/ 131 h 181"/>
                              </a:gdLst>
                              <a:ahLst/>
                              <a:cxnLst>
                                <a:cxn ang="0">
                                  <a:pos x="T0" y="T1"/>
                                </a:cxn>
                                <a:cxn ang="0">
                                  <a:pos x="T2" y="T3"/>
                                </a:cxn>
                                <a:cxn ang="0">
                                  <a:pos x="T4" y="T5"/>
                                </a:cxn>
                                <a:cxn ang="0">
                                  <a:pos x="T6" y="T7"/>
                                </a:cxn>
                                <a:cxn ang="0">
                                  <a:pos x="T8" y="T9"/>
                                </a:cxn>
                                <a:cxn ang="0">
                                  <a:pos x="T10" y="T11"/>
                                </a:cxn>
                                <a:cxn ang="0">
                                  <a:pos x="T12" y="T13"/>
                                </a:cxn>
                              </a:cxnLst>
                              <a:rect l="0" t="0" r="r" b="b"/>
                              <a:pathLst>
                                <a:path w="485" h="181">
                                  <a:moveTo>
                                    <a:pt x="20" y="131"/>
                                  </a:moveTo>
                                  <a:lnTo>
                                    <a:pt x="452" y="3"/>
                                  </a:lnTo>
                                  <a:cubicBezTo>
                                    <a:pt x="464" y="0"/>
                                    <a:pt x="478" y="7"/>
                                    <a:pt x="481" y="20"/>
                                  </a:cubicBezTo>
                                  <a:cubicBezTo>
                                    <a:pt x="485" y="32"/>
                                    <a:pt x="478" y="46"/>
                                    <a:pt x="465" y="49"/>
                                  </a:cubicBezTo>
                                  <a:lnTo>
                                    <a:pt x="33" y="177"/>
                                  </a:lnTo>
                                  <a:cubicBezTo>
                                    <a:pt x="21" y="181"/>
                                    <a:pt x="7" y="174"/>
                                    <a:pt x="3" y="161"/>
                                  </a:cubicBezTo>
                                  <a:cubicBezTo>
                                    <a:pt x="0" y="149"/>
                                    <a:pt x="7" y="135"/>
                                    <a:pt x="20" y="131"/>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6" name="Freeform 2426"/>
                          <wps:cNvSpPr>
                            <a:spLocks/>
                          </wps:cNvSpPr>
                          <wps:spPr bwMode="auto">
                            <a:xfrm>
                              <a:off x="1824" y="1048"/>
                              <a:ext cx="212" cy="572"/>
                            </a:xfrm>
                            <a:custGeom>
                              <a:avLst/>
                              <a:gdLst>
                                <a:gd name="T0" fmla="*/ 3 w 469"/>
                                <a:gd name="T1" fmla="*/ 1412 h 1445"/>
                                <a:gd name="T2" fmla="*/ 419 w 469"/>
                                <a:gd name="T3" fmla="*/ 20 h 1445"/>
                                <a:gd name="T4" fmla="*/ 449 w 469"/>
                                <a:gd name="T5" fmla="*/ 3 h 1445"/>
                                <a:gd name="T6" fmla="*/ 465 w 469"/>
                                <a:gd name="T7" fmla="*/ 33 h 1445"/>
                                <a:gd name="T8" fmla="*/ 49 w 469"/>
                                <a:gd name="T9" fmla="*/ 1425 h 1445"/>
                                <a:gd name="T10" fmla="*/ 20 w 469"/>
                                <a:gd name="T11" fmla="*/ 1441 h 1445"/>
                                <a:gd name="T12" fmla="*/ 3 w 469"/>
                                <a:gd name="T13" fmla="*/ 1412 h 1445"/>
                              </a:gdLst>
                              <a:ahLst/>
                              <a:cxnLst>
                                <a:cxn ang="0">
                                  <a:pos x="T0" y="T1"/>
                                </a:cxn>
                                <a:cxn ang="0">
                                  <a:pos x="T2" y="T3"/>
                                </a:cxn>
                                <a:cxn ang="0">
                                  <a:pos x="T4" y="T5"/>
                                </a:cxn>
                                <a:cxn ang="0">
                                  <a:pos x="T6" y="T7"/>
                                </a:cxn>
                                <a:cxn ang="0">
                                  <a:pos x="T8" y="T9"/>
                                </a:cxn>
                                <a:cxn ang="0">
                                  <a:pos x="T10" y="T11"/>
                                </a:cxn>
                                <a:cxn ang="0">
                                  <a:pos x="T12" y="T13"/>
                                </a:cxn>
                              </a:cxnLst>
                              <a:rect l="0" t="0" r="r" b="b"/>
                              <a:pathLst>
                                <a:path w="469" h="1445">
                                  <a:moveTo>
                                    <a:pt x="3" y="1412"/>
                                  </a:moveTo>
                                  <a:lnTo>
                                    <a:pt x="419" y="20"/>
                                  </a:lnTo>
                                  <a:cubicBezTo>
                                    <a:pt x="423" y="7"/>
                                    <a:pt x="437" y="0"/>
                                    <a:pt x="449" y="3"/>
                                  </a:cubicBezTo>
                                  <a:cubicBezTo>
                                    <a:pt x="462" y="7"/>
                                    <a:pt x="469" y="21"/>
                                    <a:pt x="465" y="33"/>
                                  </a:cubicBezTo>
                                  <a:lnTo>
                                    <a:pt x="49" y="1425"/>
                                  </a:lnTo>
                                  <a:cubicBezTo>
                                    <a:pt x="46" y="1438"/>
                                    <a:pt x="32" y="1445"/>
                                    <a:pt x="20" y="1441"/>
                                  </a:cubicBezTo>
                                  <a:cubicBezTo>
                                    <a:pt x="7" y="1438"/>
                                    <a:pt x="0" y="1424"/>
                                    <a:pt x="3" y="141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7" name="Freeform 2427"/>
                          <wps:cNvSpPr>
                            <a:spLocks/>
                          </wps:cNvSpPr>
                          <wps:spPr bwMode="auto">
                            <a:xfrm>
                              <a:off x="2011" y="940"/>
                              <a:ext cx="213" cy="129"/>
                            </a:xfrm>
                            <a:custGeom>
                              <a:avLst/>
                              <a:gdLst>
                                <a:gd name="T0" fmla="*/ 14 w 471"/>
                                <a:gd name="T1" fmla="*/ 279 h 327"/>
                                <a:gd name="T2" fmla="*/ 430 w 471"/>
                                <a:gd name="T3" fmla="*/ 7 h 327"/>
                                <a:gd name="T4" fmla="*/ 464 w 471"/>
                                <a:gd name="T5" fmla="*/ 14 h 327"/>
                                <a:gd name="T6" fmla="*/ 457 w 471"/>
                                <a:gd name="T7" fmla="*/ 48 h 327"/>
                                <a:gd name="T8" fmla="*/ 41 w 471"/>
                                <a:gd name="T9" fmla="*/ 320 h 327"/>
                                <a:gd name="T10" fmla="*/ 7 w 471"/>
                                <a:gd name="T11" fmla="*/ 313 h 327"/>
                                <a:gd name="T12" fmla="*/ 14 w 471"/>
                                <a:gd name="T13" fmla="*/ 279 h 327"/>
                              </a:gdLst>
                              <a:ahLst/>
                              <a:cxnLst>
                                <a:cxn ang="0">
                                  <a:pos x="T0" y="T1"/>
                                </a:cxn>
                                <a:cxn ang="0">
                                  <a:pos x="T2" y="T3"/>
                                </a:cxn>
                                <a:cxn ang="0">
                                  <a:pos x="T4" y="T5"/>
                                </a:cxn>
                                <a:cxn ang="0">
                                  <a:pos x="T6" y="T7"/>
                                </a:cxn>
                                <a:cxn ang="0">
                                  <a:pos x="T8" y="T9"/>
                                </a:cxn>
                                <a:cxn ang="0">
                                  <a:pos x="T10" y="T11"/>
                                </a:cxn>
                                <a:cxn ang="0">
                                  <a:pos x="T12" y="T13"/>
                                </a:cxn>
                              </a:cxnLst>
                              <a:rect l="0" t="0" r="r" b="b"/>
                              <a:pathLst>
                                <a:path w="471" h="327">
                                  <a:moveTo>
                                    <a:pt x="14" y="279"/>
                                  </a:moveTo>
                                  <a:lnTo>
                                    <a:pt x="430" y="7"/>
                                  </a:lnTo>
                                  <a:cubicBezTo>
                                    <a:pt x="441" y="0"/>
                                    <a:pt x="456" y="3"/>
                                    <a:pt x="464" y="14"/>
                                  </a:cubicBezTo>
                                  <a:cubicBezTo>
                                    <a:pt x="471" y="25"/>
                                    <a:pt x="468" y="40"/>
                                    <a:pt x="457" y="48"/>
                                  </a:cubicBezTo>
                                  <a:lnTo>
                                    <a:pt x="41" y="320"/>
                                  </a:lnTo>
                                  <a:cubicBezTo>
                                    <a:pt x="30" y="327"/>
                                    <a:pt x="15" y="324"/>
                                    <a:pt x="7" y="313"/>
                                  </a:cubicBezTo>
                                  <a:cubicBezTo>
                                    <a:pt x="0" y="302"/>
                                    <a:pt x="3" y="287"/>
                                    <a:pt x="14" y="27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8" name="Freeform 2428"/>
                          <wps:cNvSpPr>
                            <a:spLocks/>
                          </wps:cNvSpPr>
                          <wps:spPr bwMode="auto">
                            <a:xfrm>
                              <a:off x="2199" y="813"/>
                              <a:ext cx="220" cy="149"/>
                            </a:xfrm>
                            <a:custGeom>
                              <a:avLst/>
                              <a:gdLst>
                                <a:gd name="T0" fmla="*/ 13 w 487"/>
                                <a:gd name="T1" fmla="*/ 328 h 375"/>
                                <a:gd name="T2" fmla="*/ 445 w 487"/>
                                <a:gd name="T3" fmla="*/ 8 h 375"/>
                                <a:gd name="T4" fmla="*/ 479 w 487"/>
                                <a:gd name="T5" fmla="*/ 13 h 375"/>
                                <a:gd name="T6" fmla="*/ 474 w 487"/>
                                <a:gd name="T7" fmla="*/ 47 h 375"/>
                                <a:gd name="T8" fmla="*/ 42 w 487"/>
                                <a:gd name="T9" fmla="*/ 367 h 375"/>
                                <a:gd name="T10" fmla="*/ 8 w 487"/>
                                <a:gd name="T11" fmla="*/ 362 h 375"/>
                                <a:gd name="T12" fmla="*/ 13 w 487"/>
                                <a:gd name="T13" fmla="*/ 328 h 375"/>
                              </a:gdLst>
                              <a:ahLst/>
                              <a:cxnLst>
                                <a:cxn ang="0">
                                  <a:pos x="T0" y="T1"/>
                                </a:cxn>
                                <a:cxn ang="0">
                                  <a:pos x="T2" y="T3"/>
                                </a:cxn>
                                <a:cxn ang="0">
                                  <a:pos x="T4" y="T5"/>
                                </a:cxn>
                                <a:cxn ang="0">
                                  <a:pos x="T6" y="T7"/>
                                </a:cxn>
                                <a:cxn ang="0">
                                  <a:pos x="T8" y="T9"/>
                                </a:cxn>
                                <a:cxn ang="0">
                                  <a:pos x="T10" y="T11"/>
                                </a:cxn>
                                <a:cxn ang="0">
                                  <a:pos x="T12" y="T13"/>
                                </a:cxn>
                              </a:cxnLst>
                              <a:rect l="0" t="0" r="r" b="b"/>
                              <a:pathLst>
                                <a:path w="487" h="375">
                                  <a:moveTo>
                                    <a:pt x="13" y="328"/>
                                  </a:moveTo>
                                  <a:lnTo>
                                    <a:pt x="445" y="8"/>
                                  </a:lnTo>
                                  <a:cubicBezTo>
                                    <a:pt x="456" y="0"/>
                                    <a:pt x="471" y="3"/>
                                    <a:pt x="479" y="13"/>
                                  </a:cubicBezTo>
                                  <a:cubicBezTo>
                                    <a:pt x="487" y="24"/>
                                    <a:pt x="484" y="39"/>
                                    <a:pt x="474" y="47"/>
                                  </a:cubicBezTo>
                                  <a:lnTo>
                                    <a:pt x="42" y="367"/>
                                  </a:lnTo>
                                  <a:cubicBezTo>
                                    <a:pt x="31" y="375"/>
                                    <a:pt x="16" y="372"/>
                                    <a:pt x="8" y="362"/>
                                  </a:cubicBezTo>
                                  <a:cubicBezTo>
                                    <a:pt x="0" y="351"/>
                                    <a:pt x="3" y="336"/>
                                    <a:pt x="13" y="328"/>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79" name="Freeform 2429"/>
                          <wps:cNvSpPr>
                            <a:spLocks/>
                          </wps:cNvSpPr>
                          <wps:spPr bwMode="auto">
                            <a:xfrm>
                              <a:off x="2396" y="814"/>
                              <a:ext cx="209" cy="19"/>
                            </a:xfrm>
                            <a:custGeom>
                              <a:avLst/>
                              <a:gdLst>
                                <a:gd name="T0" fmla="*/ 24 w 464"/>
                                <a:gd name="T1" fmla="*/ 0 h 48"/>
                                <a:gd name="T2" fmla="*/ 440 w 464"/>
                                <a:gd name="T3" fmla="*/ 0 h 48"/>
                                <a:gd name="T4" fmla="*/ 464 w 464"/>
                                <a:gd name="T5" fmla="*/ 24 h 48"/>
                                <a:gd name="T6" fmla="*/ 440 w 464"/>
                                <a:gd name="T7" fmla="*/ 48 h 48"/>
                                <a:gd name="T8" fmla="*/ 24 w 464"/>
                                <a:gd name="T9" fmla="*/ 48 h 48"/>
                                <a:gd name="T10" fmla="*/ 0 w 464"/>
                                <a:gd name="T11" fmla="*/ 24 h 48"/>
                                <a:gd name="T12" fmla="*/ 24 w 464"/>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80" name="Freeform 2430"/>
                          <wps:cNvSpPr>
                            <a:spLocks/>
                          </wps:cNvSpPr>
                          <wps:spPr bwMode="auto">
                            <a:xfrm>
                              <a:off x="2583" y="814"/>
                              <a:ext cx="210" cy="19"/>
                            </a:xfrm>
                            <a:custGeom>
                              <a:avLst/>
                              <a:gdLst>
                                <a:gd name="T0" fmla="*/ 24 w 464"/>
                                <a:gd name="T1" fmla="*/ 0 h 48"/>
                                <a:gd name="T2" fmla="*/ 440 w 464"/>
                                <a:gd name="T3" fmla="*/ 0 h 48"/>
                                <a:gd name="T4" fmla="*/ 464 w 464"/>
                                <a:gd name="T5" fmla="*/ 24 h 48"/>
                                <a:gd name="T6" fmla="*/ 440 w 464"/>
                                <a:gd name="T7" fmla="*/ 48 h 48"/>
                                <a:gd name="T8" fmla="*/ 24 w 464"/>
                                <a:gd name="T9" fmla="*/ 48 h 48"/>
                                <a:gd name="T10" fmla="*/ 0 w 464"/>
                                <a:gd name="T11" fmla="*/ 24 h 48"/>
                                <a:gd name="T12" fmla="*/ 24 w 464"/>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81" name="Freeform 2431"/>
                          <wps:cNvSpPr>
                            <a:spLocks/>
                          </wps:cNvSpPr>
                          <wps:spPr bwMode="auto">
                            <a:xfrm>
                              <a:off x="2771" y="814"/>
                              <a:ext cx="217" cy="19"/>
                            </a:xfrm>
                            <a:custGeom>
                              <a:avLst/>
                              <a:gdLst>
                                <a:gd name="T0" fmla="*/ 24 w 480"/>
                                <a:gd name="T1" fmla="*/ 0 h 48"/>
                                <a:gd name="T2" fmla="*/ 456 w 480"/>
                                <a:gd name="T3" fmla="*/ 0 h 48"/>
                                <a:gd name="T4" fmla="*/ 480 w 480"/>
                                <a:gd name="T5" fmla="*/ 24 h 48"/>
                                <a:gd name="T6" fmla="*/ 456 w 480"/>
                                <a:gd name="T7" fmla="*/ 48 h 48"/>
                                <a:gd name="T8" fmla="*/ 24 w 480"/>
                                <a:gd name="T9" fmla="*/ 48 h 48"/>
                                <a:gd name="T10" fmla="*/ 0 w 480"/>
                                <a:gd name="T11" fmla="*/ 24 h 48"/>
                                <a:gd name="T12" fmla="*/ 24 w 480"/>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80" h="48">
                                  <a:moveTo>
                                    <a:pt x="24" y="0"/>
                                  </a:moveTo>
                                  <a:lnTo>
                                    <a:pt x="456" y="0"/>
                                  </a:lnTo>
                                  <a:cubicBezTo>
                                    <a:pt x="470" y="0"/>
                                    <a:pt x="480" y="11"/>
                                    <a:pt x="480" y="24"/>
                                  </a:cubicBezTo>
                                  <a:cubicBezTo>
                                    <a:pt x="480" y="38"/>
                                    <a:pt x="470" y="48"/>
                                    <a:pt x="456" y="48"/>
                                  </a:cubicBezTo>
                                  <a:lnTo>
                                    <a:pt x="24" y="48"/>
                                  </a:lnTo>
                                  <a:cubicBezTo>
                                    <a:pt x="11" y="48"/>
                                    <a:pt x="0" y="38"/>
                                    <a:pt x="0" y="24"/>
                                  </a:cubicBezTo>
                                  <a:cubicBezTo>
                                    <a:pt x="0" y="11"/>
                                    <a:pt x="11" y="0"/>
                                    <a:pt x="24"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82" name="Freeform 2432"/>
                          <wps:cNvSpPr>
                            <a:spLocks/>
                          </wps:cNvSpPr>
                          <wps:spPr bwMode="auto">
                            <a:xfrm>
                              <a:off x="2965" y="705"/>
                              <a:ext cx="213" cy="130"/>
                            </a:xfrm>
                            <a:custGeom>
                              <a:avLst/>
                              <a:gdLst>
                                <a:gd name="T0" fmla="*/ 14 w 471"/>
                                <a:gd name="T1" fmla="*/ 279 h 327"/>
                                <a:gd name="T2" fmla="*/ 430 w 471"/>
                                <a:gd name="T3" fmla="*/ 7 h 327"/>
                                <a:gd name="T4" fmla="*/ 464 w 471"/>
                                <a:gd name="T5" fmla="*/ 14 h 327"/>
                                <a:gd name="T6" fmla="*/ 457 w 471"/>
                                <a:gd name="T7" fmla="*/ 48 h 327"/>
                                <a:gd name="T8" fmla="*/ 41 w 471"/>
                                <a:gd name="T9" fmla="*/ 320 h 327"/>
                                <a:gd name="T10" fmla="*/ 7 w 471"/>
                                <a:gd name="T11" fmla="*/ 313 h 327"/>
                                <a:gd name="T12" fmla="*/ 14 w 471"/>
                                <a:gd name="T13" fmla="*/ 279 h 327"/>
                              </a:gdLst>
                              <a:ahLst/>
                              <a:cxnLst>
                                <a:cxn ang="0">
                                  <a:pos x="T0" y="T1"/>
                                </a:cxn>
                                <a:cxn ang="0">
                                  <a:pos x="T2" y="T3"/>
                                </a:cxn>
                                <a:cxn ang="0">
                                  <a:pos x="T4" y="T5"/>
                                </a:cxn>
                                <a:cxn ang="0">
                                  <a:pos x="T6" y="T7"/>
                                </a:cxn>
                                <a:cxn ang="0">
                                  <a:pos x="T8" y="T9"/>
                                </a:cxn>
                                <a:cxn ang="0">
                                  <a:pos x="T10" y="T11"/>
                                </a:cxn>
                                <a:cxn ang="0">
                                  <a:pos x="T12" y="T13"/>
                                </a:cxn>
                              </a:cxnLst>
                              <a:rect l="0" t="0" r="r" b="b"/>
                              <a:pathLst>
                                <a:path w="471" h="327">
                                  <a:moveTo>
                                    <a:pt x="14" y="279"/>
                                  </a:moveTo>
                                  <a:lnTo>
                                    <a:pt x="430" y="7"/>
                                  </a:lnTo>
                                  <a:cubicBezTo>
                                    <a:pt x="441" y="0"/>
                                    <a:pt x="456" y="3"/>
                                    <a:pt x="464" y="14"/>
                                  </a:cubicBezTo>
                                  <a:cubicBezTo>
                                    <a:pt x="471" y="25"/>
                                    <a:pt x="468" y="40"/>
                                    <a:pt x="457" y="48"/>
                                  </a:cubicBezTo>
                                  <a:lnTo>
                                    <a:pt x="41" y="320"/>
                                  </a:lnTo>
                                  <a:cubicBezTo>
                                    <a:pt x="30" y="327"/>
                                    <a:pt x="15" y="324"/>
                                    <a:pt x="7" y="313"/>
                                  </a:cubicBezTo>
                                  <a:cubicBezTo>
                                    <a:pt x="0" y="302"/>
                                    <a:pt x="3" y="287"/>
                                    <a:pt x="14" y="27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1983" name="Freeform 2433"/>
                          <wps:cNvSpPr>
                            <a:spLocks/>
                          </wps:cNvSpPr>
                          <wps:spPr bwMode="auto">
                            <a:xfrm>
                              <a:off x="3153" y="705"/>
                              <a:ext cx="220" cy="257"/>
                            </a:xfrm>
                            <a:custGeom>
                              <a:avLst/>
                              <a:gdLst>
                                <a:gd name="T0" fmla="*/ 47 w 487"/>
                                <a:gd name="T1" fmla="*/ 13 h 647"/>
                                <a:gd name="T2" fmla="*/ 479 w 487"/>
                                <a:gd name="T3" fmla="*/ 605 h 647"/>
                                <a:gd name="T4" fmla="*/ 474 w 487"/>
                                <a:gd name="T5" fmla="*/ 639 h 647"/>
                                <a:gd name="T6" fmla="*/ 440 w 487"/>
                                <a:gd name="T7" fmla="*/ 634 h 647"/>
                                <a:gd name="T8" fmla="*/ 8 w 487"/>
                                <a:gd name="T9" fmla="*/ 42 h 647"/>
                                <a:gd name="T10" fmla="*/ 13 w 487"/>
                                <a:gd name="T11" fmla="*/ 8 h 647"/>
                                <a:gd name="T12" fmla="*/ 47 w 487"/>
                                <a:gd name="T13" fmla="*/ 13 h 647"/>
                              </a:gdLst>
                              <a:ahLst/>
                              <a:cxnLst>
                                <a:cxn ang="0">
                                  <a:pos x="T0" y="T1"/>
                                </a:cxn>
                                <a:cxn ang="0">
                                  <a:pos x="T2" y="T3"/>
                                </a:cxn>
                                <a:cxn ang="0">
                                  <a:pos x="T4" y="T5"/>
                                </a:cxn>
                                <a:cxn ang="0">
                                  <a:pos x="T6" y="T7"/>
                                </a:cxn>
                                <a:cxn ang="0">
                                  <a:pos x="T8" y="T9"/>
                                </a:cxn>
                                <a:cxn ang="0">
                                  <a:pos x="T10" y="T11"/>
                                </a:cxn>
                                <a:cxn ang="0">
                                  <a:pos x="T12" y="T13"/>
                                </a:cxn>
                              </a:cxnLst>
                              <a:rect l="0" t="0" r="r" b="b"/>
                              <a:pathLst>
                                <a:path w="487" h="647">
                                  <a:moveTo>
                                    <a:pt x="47" y="13"/>
                                  </a:moveTo>
                                  <a:lnTo>
                                    <a:pt x="479" y="605"/>
                                  </a:lnTo>
                                  <a:cubicBezTo>
                                    <a:pt x="487" y="616"/>
                                    <a:pt x="484" y="631"/>
                                    <a:pt x="474" y="639"/>
                                  </a:cubicBezTo>
                                  <a:cubicBezTo>
                                    <a:pt x="463" y="647"/>
                                    <a:pt x="448" y="644"/>
                                    <a:pt x="440" y="634"/>
                                  </a:cubicBezTo>
                                  <a:lnTo>
                                    <a:pt x="8" y="42"/>
                                  </a:lnTo>
                                  <a:cubicBezTo>
                                    <a:pt x="0" y="31"/>
                                    <a:pt x="3" y="16"/>
                                    <a:pt x="13" y="8"/>
                                  </a:cubicBezTo>
                                  <a:cubicBezTo>
                                    <a:pt x="24" y="0"/>
                                    <a:pt x="39" y="3"/>
                                    <a:pt x="47" y="1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6" name="Freeform 2434"/>
                          <wps:cNvSpPr>
                            <a:spLocks/>
                          </wps:cNvSpPr>
                          <wps:spPr bwMode="auto">
                            <a:xfrm>
                              <a:off x="3348" y="757"/>
                              <a:ext cx="212" cy="204"/>
                            </a:xfrm>
                            <a:custGeom>
                              <a:avLst/>
                              <a:gdLst>
                                <a:gd name="T0" fmla="*/ 9 w 469"/>
                                <a:gd name="T1" fmla="*/ 474 h 517"/>
                                <a:gd name="T2" fmla="*/ 425 w 469"/>
                                <a:gd name="T3" fmla="*/ 10 h 517"/>
                                <a:gd name="T4" fmla="*/ 458 w 469"/>
                                <a:gd name="T5" fmla="*/ 9 h 517"/>
                                <a:gd name="T6" fmla="*/ 460 w 469"/>
                                <a:gd name="T7" fmla="*/ 42 h 517"/>
                                <a:gd name="T8" fmla="*/ 44 w 469"/>
                                <a:gd name="T9" fmla="*/ 506 h 517"/>
                                <a:gd name="T10" fmla="*/ 10 w 469"/>
                                <a:gd name="T11" fmla="*/ 508 h 517"/>
                                <a:gd name="T12" fmla="*/ 9 w 469"/>
                                <a:gd name="T13" fmla="*/ 474 h 517"/>
                              </a:gdLst>
                              <a:ahLst/>
                              <a:cxnLst>
                                <a:cxn ang="0">
                                  <a:pos x="T0" y="T1"/>
                                </a:cxn>
                                <a:cxn ang="0">
                                  <a:pos x="T2" y="T3"/>
                                </a:cxn>
                                <a:cxn ang="0">
                                  <a:pos x="T4" y="T5"/>
                                </a:cxn>
                                <a:cxn ang="0">
                                  <a:pos x="T6" y="T7"/>
                                </a:cxn>
                                <a:cxn ang="0">
                                  <a:pos x="T8" y="T9"/>
                                </a:cxn>
                                <a:cxn ang="0">
                                  <a:pos x="T10" y="T11"/>
                                </a:cxn>
                                <a:cxn ang="0">
                                  <a:pos x="T12" y="T13"/>
                                </a:cxn>
                              </a:cxnLst>
                              <a:rect l="0" t="0" r="r" b="b"/>
                              <a:pathLst>
                                <a:path w="469" h="517">
                                  <a:moveTo>
                                    <a:pt x="9" y="474"/>
                                  </a:moveTo>
                                  <a:lnTo>
                                    <a:pt x="425" y="10"/>
                                  </a:lnTo>
                                  <a:cubicBezTo>
                                    <a:pt x="433" y="1"/>
                                    <a:pt x="449" y="0"/>
                                    <a:pt x="458" y="9"/>
                                  </a:cubicBezTo>
                                  <a:cubicBezTo>
                                    <a:pt x="468" y="17"/>
                                    <a:pt x="469" y="33"/>
                                    <a:pt x="460" y="42"/>
                                  </a:cubicBezTo>
                                  <a:lnTo>
                                    <a:pt x="44" y="506"/>
                                  </a:lnTo>
                                  <a:cubicBezTo>
                                    <a:pt x="35" y="516"/>
                                    <a:pt x="20" y="517"/>
                                    <a:pt x="10" y="508"/>
                                  </a:cubicBezTo>
                                  <a:cubicBezTo>
                                    <a:pt x="1" y="499"/>
                                    <a:pt x="0" y="484"/>
                                    <a:pt x="9" y="474"/>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7" name="Freeform 2435"/>
                          <wps:cNvSpPr>
                            <a:spLocks/>
                          </wps:cNvSpPr>
                          <wps:spPr bwMode="auto">
                            <a:xfrm>
                              <a:off x="3537" y="732"/>
                              <a:ext cx="211" cy="45"/>
                            </a:xfrm>
                            <a:custGeom>
                              <a:avLst/>
                              <a:gdLst>
                                <a:gd name="T0" fmla="*/ 22 w 467"/>
                                <a:gd name="T1" fmla="*/ 66 h 115"/>
                                <a:gd name="T2" fmla="*/ 438 w 467"/>
                                <a:gd name="T3" fmla="*/ 2 h 115"/>
                                <a:gd name="T4" fmla="*/ 465 w 467"/>
                                <a:gd name="T5" fmla="*/ 22 h 115"/>
                                <a:gd name="T6" fmla="*/ 445 w 467"/>
                                <a:gd name="T7" fmla="*/ 49 h 115"/>
                                <a:gd name="T8" fmla="*/ 29 w 467"/>
                                <a:gd name="T9" fmla="*/ 113 h 115"/>
                                <a:gd name="T10" fmla="*/ 2 w 467"/>
                                <a:gd name="T11" fmla="*/ 93 h 115"/>
                                <a:gd name="T12" fmla="*/ 22 w 467"/>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67" h="115">
                                  <a:moveTo>
                                    <a:pt x="22" y="66"/>
                                  </a:moveTo>
                                  <a:lnTo>
                                    <a:pt x="438" y="2"/>
                                  </a:lnTo>
                                  <a:cubicBezTo>
                                    <a:pt x="451" y="0"/>
                                    <a:pt x="463" y="9"/>
                                    <a:pt x="465" y="22"/>
                                  </a:cubicBezTo>
                                  <a:cubicBezTo>
                                    <a:pt x="467" y="35"/>
                                    <a:pt x="458" y="47"/>
                                    <a:pt x="445" y="49"/>
                                  </a:cubicBezTo>
                                  <a:lnTo>
                                    <a:pt x="29" y="113"/>
                                  </a:lnTo>
                                  <a:cubicBezTo>
                                    <a:pt x="16" y="115"/>
                                    <a:pt x="4" y="106"/>
                                    <a:pt x="2" y="93"/>
                                  </a:cubicBezTo>
                                  <a:cubicBezTo>
                                    <a:pt x="0" y="80"/>
                                    <a:pt x="9" y="68"/>
                                    <a:pt x="22" y="6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8" name="Freeform 2436"/>
                          <wps:cNvSpPr>
                            <a:spLocks/>
                          </wps:cNvSpPr>
                          <wps:spPr bwMode="auto">
                            <a:xfrm>
                              <a:off x="3724" y="598"/>
                              <a:ext cx="220" cy="155"/>
                            </a:xfrm>
                            <a:custGeom>
                              <a:avLst/>
                              <a:gdLst>
                                <a:gd name="T0" fmla="*/ 13 w 487"/>
                                <a:gd name="T1" fmla="*/ 345 h 391"/>
                                <a:gd name="T2" fmla="*/ 445 w 487"/>
                                <a:gd name="T3" fmla="*/ 9 h 391"/>
                                <a:gd name="T4" fmla="*/ 478 w 487"/>
                                <a:gd name="T5" fmla="*/ 13 h 391"/>
                                <a:gd name="T6" fmla="*/ 474 w 487"/>
                                <a:gd name="T7" fmla="*/ 46 h 391"/>
                                <a:gd name="T8" fmla="*/ 42 w 487"/>
                                <a:gd name="T9" fmla="*/ 382 h 391"/>
                                <a:gd name="T10" fmla="*/ 9 w 487"/>
                                <a:gd name="T11" fmla="*/ 378 h 391"/>
                                <a:gd name="T12" fmla="*/ 13 w 487"/>
                                <a:gd name="T13" fmla="*/ 345 h 391"/>
                              </a:gdLst>
                              <a:ahLst/>
                              <a:cxnLst>
                                <a:cxn ang="0">
                                  <a:pos x="T0" y="T1"/>
                                </a:cxn>
                                <a:cxn ang="0">
                                  <a:pos x="T2" y="T3"/>
                                </a:cxn>
                                <a:cxn ang="0">
                                  <a:pos x="T4" y="T5"/>
                                </a:cxn>
                                <a:cxn ang="0">
                                  <a:pos x="T6" y="T7"/>
                                </a:cxn>
                                <a:cxn ang="0">
                                  <a:pos x="T8" y="T9"/>
                                </a:cxn>
                                <a:cxn ang="0">
                                  <a:pos x="T10" y="T11"/>
                                </a:cxn>
                                <a:cxn ang="0">
                                  <a:pos x="T12" y="T13"/>
                                </a:cxn>
                              </a:cxnLst>
                              <a:rect l="0" t="0" r="r" b="b"/>
                              <a:pathLst>
                                <a:path w="487" h="391">
                                  <a:moveTo>
                                    <a:pt x="13" y="345"/>
                                  </a:moveTo>
                                  <a:lnTo>
                                    <a:pt x="445" y="9"/>
                                  </a:lnTo>
                                  <a:cubicBezTo>
                                    <a:pt x="455" y="0"/>
                                    <a:pt x="470" y="2"/>
                                    <a:pt x="478" y="13"/>
                                  </a:cubicBezTo>
                                  <a:cubicBezTo>
                                    <a:pt x="487" y="23"/>
                                    <a:pt x="485" y="38"/>
                                    <a:pt x="474" y="46"/>
                                  </a:cubicBezTo>
                                  <a:lnTo>
                                    <a:pt x="42" y="382"/>
                                  </a:lnTo>
                                  <a:cubicBezTo>
                                    <a:pt x="32" y="391"/>
                                    <a:pt x="17" y="389"/>
                                    <a:pt x="9" y="378"/>
                                  </a:cubicBezTo>
                                  <a:cubicBezTo>
                                    <a:pt x="0" y="368"/>
                                    <a:pt x="2" y="353"/>
                                    <a:pt x="13" y="345"/>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79" name="Freeform 2437"/>
                          <wps:cNvSpPr>
                            <a:spLocks/>
                          </wps:cNvSpPr>
                          <wps:spPr bwMode="auto">
                            <a:xfrm>
                              <a:off x="3920" y="573"/>
                              <a:ext cx="211" cy="46"/>
                            </a:xfrm>
                            <a:custGeom>
                              <a:avLst/>
                              <a:gdLst>
                                <a:gd name="T0" fmla="*/ 22 w 467"/>
                                <a:gd name="T1" fmla="*/ 66 h 115"/>
                                <a:gd name="T2" fmla="*/ 438 w 467"/>
                                <a:gd name="T3" fmla="*/ 2 h 115"/>
                                <a:gd name="T4" fmla="*/ 465 w 467"/>
                                <a:gd name="T5" fmla="*/ 22 h 115"/>
                                <a:gd name="T6" fmla="*/ 445 w 467"/>
                                <a:gd name="T7" fmla="*/ 49 h 115"/>
                                <a:gd name="T8" fmla="*/ 29 w 467"/>
                                <a:gd name="T9" fmla="*/ 113 h 115"/>
                                <a:gd name="T10" fmla="*/ 2 w 467"/>
                                <a:gd name="T11" fmla="*/ 93 h 115"/>
                                <a:gd name="T12" fmla="*/ 22 w 467"/>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67" h="115">
                                  <a:moveTo>
                                    <a:pt x="22" y="66"/>
                                  </a:moveTo>
                                  <a:lnTo>
                                    <a:pt x="438" y="2"/>
                                  </a:lnTo>
                                  <a:cubicBezTo>
                                    <a:pt x="451" y="0"/>
                                    <a:pt x="463" y="9"/>
                                    <a:pt x="465" y="22"/>
                                  </a:cubicBezTo>
                                  <a:cubicBezTo>
                                    <a:pt x="467" y="35"/>
                                    <a:pt x="458" y="47"/>
                                    <a:pt x="445" y="49"/>
                                  </a:cubicBezTo>
                                  <a:lnTo>
                                    <a:pt x="29" y="113"/>
                                  </a:lnTo>
                                  <a:cubicBezTo>
                                    <a:pt x="16" y="115"/>
                                    <a:pt x="4" y="106"/>
                                    <a:pt x="2" y="93"/>
                                  </a:cubicBezTo>
                                  <a:cubicBezTo>
                                    <a:pt x="0" y="80"/>
                                    <a:pt x="9" y="68"/>
                                    <a:pt x="22" y="6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0" name="Freeform 2438"/>
                          <wps:cNvSpPr>
                            <a:spLocks/>
                          </wps:cNvSpPr>
                          <wps:spPr bwMode="auto">
                            <a:xfrm>
                              <a:off x="4107" y="572"/>
                              <a:ext cx="213" cy="314"/>
                            </a:xfrm>
                            <a:custGeom>
                              <a:avLst/>
                              <a:gdLst>
                                <a:gd name="T0" fmla="*/ 48 w 471"/>
                                <a:gd name="T1" fmla="*/ 16 h 791"/>
                                <a:gd name="T2" fmla="*/ 464 w 471"/>
                                <a:gd name="T3" fmla="*/ 752 h 791"/>
                                <a:gd name="T4" fmla="*/ 455 w 471"/>
                                <a:gd name="T5" fmla="*/ 784 h 791"/>
                                <a:gd name="T6" fmla="*/ 423 w 471"/>
                                <a:gd name="T7" fmla="*/ 775 h 791"/>
                                <a:gd name="T8" fmla="*/ 7 w 471"/>
                                <a:gd name="T9" fmla="*/ 39 h 791"/>
                                <a:gd name="T10" fmla="*/ 16 w 471"/>
                                <a:gd name="T11" fmla="*/ 7 h 791"/>
                                <a:gd name="T12" fmla="*/ 48 w 471"/>
                                <a:gd name="T13" fmla="*/ 16 h 791"/>
                              </a:gdLst>
                              <a:ahLst/>
                              <a:cxnLst>
                                <a:cxn ang="0">
                                  <a:pos x="T0" y="T1"/>
                                </a:cxn>
                                <a:cxn ang="0">
                                  <a:pos x="T2" y="T3"/>
                                </a:cxn>
                                <a:cxn ang="0">
                                  <a:pos x="T4" y="T5"/>
                                </a:cxn>
                                <a:cxn ang="0">
                                  <a:pos x="T6" y="T7"/>
                                </a:cxn>
                                <a:cxn ang="0">
                                  <a:pos x="T8" y="T9"/>
                                </a:cxn>
                                <a:cxn ang="0">
                                  <a:pos x="T10" y="T11"/>
                                </a:cxn>
                                <a:cxn ang="0">
                                  <a:pos x="T12" y="T13"/>
                                </a:cxn>
                              </a:cxnLst>
                              <a:rect l="0" t="0" r="r" b="b"/>
                              <a:pathLst>
                                <a:path w="471" h="791">
                                  <a:moveTo>
                                    <a:pt x="48" y="16"/>
                                  </a:moveTo>
                                  <a:lnTo>
                                    <a:pt x="464" y="752"/>
                                  </a:lnTo>
                                  <a:cubicBezTo>
                                    <a:pt x="471" y="763"/>
                                    <a:pt x="467" y="778"/>
                                    <a:pt x="455" y="784"/>
                                  </a:cubicBezTo>
                                  <a:cubicBezTo>
                                    <a:pt x="444" y="791"/>
                                    <a:pt x="429" y="787"/>
                                    <a:pt x="423" y="775"/>
                                  </a:cubicBezTo>
                                  <a:lnTo>
                                    <a:pt x="7" y="39"/>
                                  </a:lnTo>
                                  <a:cubicBezTo>
                                    <a:pt x="0" y="28"/>
                                    <a:pt x="4" y="13"/>
                                    <a:pt x="16" y="7"/>
                                  </a:cubicBezTo>
                                  <a:cubicBezTo>
                                    <a:pt x="27" y="0"/>
                                    <a:pt x="42" y="4"/>
                                    <a:pt x="48" y="1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1" name="Freeform 2439"/>
                          <wps:cNvSpPr>
                            <a:spLocks/>
                          </wps:cNvSpPr>
                          <wps:spPr bwMode="auto">
                            <a:xfrm>
                              <a:off x="4295" y="864"/>
                              <a:ext cx="220" cy="282"/>
                            </a:xfrm>
                            <a:custGeom>
                              <a:avLst/>
                              <a:gdLst>
                                <a:gd name="T0" fmla="*/ 48 w 487"/>
                                <a:gd name="T1" fmla="*/ 14 h 711"/>
                                <a:gd name="T2" fmla="*/ 480 w 487"/>
                                <a:gd name="T3" fmla="*/ 670 h 711"/>
                                <a:gd name="T4" fmla="*/ 473 w 487"/>
                                <a:gd name="T5" fmla="*/ 704 h 711"/>
                                <a:gd name="T6" fmla="*/ 439 w 487"/>
                                <a:gd name="T7" fmla="*/ 697 h 711"/>
                                <a:gd name="T8" fmla="*/ 7 w 487"/>
                                <a:gd name="T9" fmla="*/ 41 h 711"/>
                                <a:gd name="T10" fmla="*/ 14 w 487"/>
                                <a:gd name="T11" fmla="*/ 7 h 711"/>
                                <a:gd name="T12" fmla="*/ 48 w 487"/>
                                <a:gd name="T13" fmla="*/ 14 h 711"/>
                              </a:gdLst>
                              <a:ahLst/>
                              <a:cxnLst>
                                <a:cxn ang="0">
                                  <a:pos x="T0" y="T1"/>
                                </a:cxn>
                                <a:cxn ang="0">
                                  <a:pos x="T2" y="T3"/>
                                </a:cxn>
                                <a:cxn ang="0">
                                  <a:pos x="T4" y="T5"/>
                                </a:cxn>
                                <a:cxn ang="0">
                                  <a:pos x="T6" y="T7"/>
                                </a:cxn>
                                <a:cxn ang="0">
                                  <a:pos x="T8" y="T9"/>
                                </a:cxn>
                                <a:cxn ang="0">
                                  <a:pos x="T10" y="T11"/>
                                </a:cxn>
                                <a:cxn ang="0">
                                  <a:pos x="T12" y="T13"/>
                                </a:cxn>
                              </a:cxnLst>
                              <a:rect l="0" t="0" r="r" b="b"/>
                              <a:pathLst>
                                <a:path w="487" h="711">
                                  <a:moveTo>
                                    <a:pt x="48" y="14"/>
                                  </a:moveTo>
                                  <a:lnTo>
                                    <a:pt x="480" y="670"/>
                                  </a:lnTo>
                                  <a:cubicBezTo>
                                    <a:pt x="487" y="681"/>
                                    <a:pt x="484" y="696"/>
                                    <a:pt x="473" y="704"/>
                                  </a:cubicBezTo>
                                  <a:cubicBezTo>
                                    <a:pt x="462" y="711"/>
                                    <a:pt x="447" y="708"/>
                                    <a:pt x="439" y="697"/>
                                  </a:cubicBezTo>
                                  <a:lnTo>
                                    <a:pt x="7" y="41"/>
                                  </a:lnTo>
                                  <a:cubicBezTo>
                                    <a:pt x="0" y="30"/>
                                    <a:pt x="3" y="15"/>
                                    <a:pt x="14" y="7"/>
                                  </a:cubicBezTo>
                                  <a:cubicBezTo>
                                    <a:pt x="25" y="0"/>
                                    <a:pt x="40" y="3"/>
                                    <a:pt x="48" y="14"/>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2" name="Freeform 2440"/>
                          <wps:cNvSpPr>
                            <a:spLocks/>
                          </wps:cNvSpPr>
                          <wps:spPr bwMode="auto">
                            <a:xfrm>
                              <a:off x="4490" y="731"/>
                              <a:ext cx="213" cy="415"/>
                            </a:xfrm>
                            <a:custGeom>
                              <a:avLst/>
                              <a:gdLst>
                                <a:gd name="T0" fmla="*/ 5 w 471"/>
                                <a:gd name="T1" fmla="*/ 1010 h 1047"/>
                                <a:gd name="T2" fmla="*/ 421 w 471"/>
                                <a:gd name="T3" fmla="*/ 18 h 1047"/>
                                <a:gd name="T4" fmla="*/ 453 w 471"/>
                                <a:gd name="T5" fmla="*/ 5 h 1047"/>
                                <a:gd name="T6" fmla="*/ 466 w 471"/>
                                <a:gd name="T7" fmla="*/ 37 h 1047"/>
                                <a:gd name="T8" fmla="*/ 50 w 471"/>
                                <a:gd name="T9" fmla="*/ 1029 h 1047"/>
                                <a:gd name="T10" fmla="*/ 18 w 471"/>
                                <a:gd name="T11" fmla="*/ 1042 h 1047"/>
                                <a:gd name="T12" fmla="*/ 5 w 471"/>
                                <a:gd name="T13" fmla="*/ 1010 h 1047"/>
                              </a:gdLst>
                              <a:ahLst/>
                              <a:cxnLst>
                                <a:cxn ang="0">
                                  <a:pos x="T0" y="T1"/>
                                </a:cxn>
                                <a:cxn ang="0">
                                  <a:pos x="T2" y="T3"/>
                                </a:cxn>
                                <a:cxn ang="0">
                                  <a:pos x="T4" y="T5"/>
                                </a:cxn>
                                <a:cxn ang="0">
                                  <a:pos x="T6" y="T7"/>
                                </a:cxn>
                                <a:cxn ang="0">
                                  <a:pos x="T8" y="T9"/>
                                </a:cxn>
                                <a:cxn ang="0">
                                  <a:pos x="T10" y="T11"/>
                                </a:cxn>
                                <a:cxn ang="0">
                                  <a:pos x="T12" y="T13"/>
                                </a:cxn>
                              </a:cxnLst>
                              <a:rect l="0" t="0" r="r" b="b"/>
                              <a:pathLst>
                                <a:path w="471" h="1047">
                                  <a:moveTo>
                                    <a:pt x="5" y="1010"/>
                                  </a:moveTo>
                                  <a:lnTo>
                                    <a:pt x="421" y="18"/>
                                  </a:lnTo>
                                  <a:cubicBezTo>
                                    <a:pt x="426" y="6"/>
                                    <a:pt x="441" y="0"/>
                                    <a:pt x="453" y="5"/>
                                  </a:cubicBezTo>
                                  <a:cubicBezTo>
                                    <a:pt x="465" y="10"/>
                                    <a:pt x="471" y="25"/>
                                    <a:pt x="466" y="37"/>
                                  </a:cubicBezTo>
                                  <a:lnTo>
                                    <a:pt x="50" y="1029"/>
                                  </a:lnTo>
                                  <a:cubicBezTo>
                                    <a:pt x="44" y="1041"/>
                                    <a:pt x="30" y="1047"/>
                                    <a:pt x="18" y="1042"/>
                                  </a:cubicBezTo>
                                  <a:cubicBezTo>
                                    <a:pt x="6" y="1036"/>
                                    <a:pt x="0" y="1022"/>
                                    <a:pt x="5" y="101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3" name="Freeform 2441"/>
                          <wps:cNvSpPr>
                            <a:spLocks/>
                          </wps:cNvSpPr>
                          <wps:spPr bwMode="auto">
                            <a:xfrm>
                              <a:off x="4678" y="731"/>
                              <a:ext cx="219" cy="706"/>
                            </a:xfrm>
                            <a:custGeom>
                              <a:avLst/>
                              <a:gdLst>
                                <a:gd name="T0" fmla="*/ 50 w 485"/>
                                <a:gd name="T1" fmla="*/ 21 h 1781"/>
                                <a:gd name="T2" fmla="*/ 482 w 485"/>
                                <a:gd name="T3" fmla="*/ 1749 h 1781"/>
                                <a:gd name="T4" fmla="*/ 464 w 485"/>
                                <a:gd name="T5" fmla="*/ 1778 h 1781"/>
                                <a:gd name="T6" fmla="*/ 435 w 485"/>
                                <a:gd name="T7" fmla="*/ 1760 h 1781"/>
                                <a:gd name="T8" fmla="*/ 3 w 485"/>
                                <a:gd name="T9" fmla="*/ 32 h 1781"/>
                                <a:gd name="T10" fmla="*/ 21 w 485"/>
                                <a:gd name="T11" fmla="*/ 3 h 1781"/>
                                <a:gd name="T12" fmla="*/ 50 w 485"/>
                                <a:gd name="T13" fmla="*/ 21 h 1781"/>
                              </a:gdLst>
                              <a:ahLst/>
                              <a:cxnLst>
                                <a:cxn ang="0">
                                  <a:pos x="T0" y="T1"/>
                                </a:cxn>
                                <a:cxn ang="0">
                                  <a:pos x="T2" y="T3"/>
                                </a:cxn>
                                <a:cxn ang="0">
                                  <a:pos x="T4" y="T5"/>
                                </a:cxn>
                                <a:cxn ang="0">
                                  <a:pos x="T6" y="T7"/>
                                </a:cxn>
                                <a:cxn ang="0">
                                  <a:pos x="T8" y="T9"/>
                                </a:cxn>
                                <a:cxn ang="0">
                                  <a:pos x="T10" y="T11"/>
                                </a:cxn>
                                <a:cxn ang="0">
                                  <a:pos x="T12" y="T13"/>
                                </a:cxn>
                              </a:cxnLst>
                              <a:rect l="0" t="0" r="r" b="b"/>
                              <a:pathLst>
                                <a:path w="485" h="1781">
                                  <a:moveTo>
                                    <a:pt x="50" y="21"/>
                                  </a:moveTo>
                                  <a:lnTo>
                                    <a:pt x="482" y="1749"/>
                                  </a:lnTo>
                                  <a:cubicBezTo>
                                    <a:pt x="485" y="1762"/>
                                    <a:pt x="477" y="1775"/>
                                    <a:pt x="464" y="1778"/>
                                  </a:cubicBezTo>
                                  <a:cubicBezTo>
                                    <a:pt x="451" y="1781"/>
                                    <a:pt x="438" y="1773"/>
                                    <a:pt x="435" y="1760"/>
                                  </a:cubicBezTo>
                                  <a:lnTo>
                                    <a:pt x="3" y="32"/>
                                  </a:lnTo>
                                  <a:cubicBezTo>
                                    <a:pt x="0" y="19"/>
                                    <a:pt x="8" y="6"/>
                                    <a:pt x="21" y="3"/>
                                  </a:cubicBezTo>
                                  <a:cubicBezTo>
                                    <a:pt x="34" y="0"/>
                                    <a:pt x="47" y="8"/>
                                    <a:pt x="50" y="21"/>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4" name="Freeform 2442"/>
                          <wps:cNvSpPr>
                            <a:spLocks/>
                          </wps:cNvSpPr>
                          <wps:spPr bwMode="auto">
                            <a:xfrm>
                              <a:off x="4873" y="890"/>
                              <a:ext cx="212" cy="547"/>
                            </a:xfrm>
                            <a:custGeom>
                              <a:avLst/>
                              <a:gdLst>
                                <a:gd name="T0" fmla="*/ 4 w 469"/>
                                <a:gd name="T1" fmla="*/ 1347 h 1381"/>
                                <a:gd name="T2" fmla="*/ 420 w 469"/>
                                <a:gd name="T3" fmla="*/ 19 h 1381"/>
                                <a:gd name="T4" fmla="*/ 450 w 469"/>
                                <a:gd name="T5" fmla="*/ 4 h 1381"/>
                                <a:gd name="T6" fmla="*/ 465 w 469"/>
                                <a:gd name="T7" fmla="*/ 34 h 1381"/>
                                <a:gd name="T8" fmla="*/ 49 w 469"/>
                                <a:gd name="T9" fmla="*/ 1362 h 1381"/>
                                <a:gd name="T10" fmla="*/ 19 w 469"/>
                                <a:gd name="T11" fmla="*/ 1377 h 1381"/>
                                <a:gd name="T12" fmla="*/ 4 w 469"/>
                                <a:gd name="T13" fmla="*/ 1347 h 1381"/>
                              </a:gdLst>
                              <a:ahLst/>
                              <a:cxnLst>
                                <a:cxn ang="0">
                                  <a:pos x="T0" y="T1"/>
                                </a:cxn>
                                <a:cxn ang="0">
                                  <a:pos x="T2" y="T3"/>
                                </a:cxn>
                                <a:cxn ang="0">
                                  <a:pos x="T4" y="T5"/>
                                </a:cxn>
                                <a:cxn ang="0">
                                  <a:pos x="T6" y="T7"/>
                                </a:cxn>
                                <a:cxn ang="0">
                                  <a:pos x="T8" y="T9"/>
                                </a:cxn>
                                <a:cxn ang="0">
                                  <a:pos x="T10" y="T11"/>
                                </a:cxn>
                                <a:cxn ang="0">
                                  <a:pos x="T12" y="T13"/>
                                </a:cxn>
                              </a:cxnLst>
                              <a:rect l="0" t="0" r="r" b="b"/>
                              <a:pathLst>
                                <a:path w="469" h="1381">
                                  <a:moveTo>
                                    <a:pt x="4" y="1347"/>
                                  </a:moveTo>
                                  <a:lnTo>
                                    <a:pt x="420" y="19"/>
                                  </a:lnTo>
                                  <a:cubicBezTo>
                                    <a:pt x="424" y="7"/>
                                    <a:pt x="437" y="0"/>
                                    <a:pt x="450" y="4"/>
                                  </a:cubicBezTo>
                                  <a:cubicBezTo>
                                    <a:pt x="462" y="8"/>
                                    <a:pt x="469" y="21"/>
                                    <a:pt x="465" y="34"/>
                                  </a:cubicBezTo>
                                  <a:lnTo>
                                    <a:pt x="49" y="1362"/>
                                  </a:lnTo>
                                  <a:cubicBezTo>
                                    <a:pt x="45" y="1374"/>
                                    <a:pt x="32" y="1381"/>
                                    <a:pt x="19" y="1377"/>
                                  </a:cubicBezTo>
                                  <a:cubicBezTo>
                                    <a:pt x="7" y="1373"/>
                                    <a:pt x="0" y="1360"/>
                                    <a:pt x="4" y="1347"/>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5" name="Freeform 2443"/>
                          <wps:cNvSpPr>
                            <a:spLocks/>
                          </wps:cNvSpPr>
                          <wps:spPr bwMode="auto">
                            <a:xfrm>
                              <a:off x="5061" y="756"/>
                              <a:ext cx="212" cy="155"/>
                            </a:xfrm>
                            <a:custGeom>
                              <a:avLst/>
                              <a:gdLst>
                                <a:gd name="T0" fmla="*/ 12 w 470"/>
                                <a:gd name="T1" fmla="*/ 345 h 390"/>
                                <a:gd name="T2" fmla="*/ 428 w 470"/>
                                <a:gd name="T3" fmla="*/ 9 h 390"/>
                                <a:gd name="T4" fmla="*/ 462 w 470"/>
                                <a:gd name="T5" fmla="*/ 12 h 390"/>
                                <a:gd name="T6" fmla="*/ 459 w 470"/>
                                <a:gd name="T7" fmla="*/ 46 h 390"/>
                                <a:gd name="T8" fmla="*/ 43 w 470"/>
                                <a:gd name="T9" fmla="*/ 382 h 390"/>
                                <a:gd name="T10" fmla="*/ 9 w 470"/>
                                <a:gd name="T11" fmla="*/ 379 h 390"/>
                                <a:gd name="T12" fmla="*/ 12 w 470"/>
                                <a:gd name="T13" fmla="*/ 345 h 390"/>
                              </a:gdLst>
                              <a:ahLst/>
                              <a:cxnLst>
                                <a:cxn ang="0">
                                  <a:pos x="T0" y="T1"/>
                                </a:cxn>
                                <a:cxn ang="0">
                                  <a:pos x="T2" y="T3"/>
                                </a:cxn>
                                <a:cxn ang="0">
                                  <a:pos x="T4" y="T5"/>
                                </a:cxn>
                                <a:cxn ang="0">
                                  <a:pos x="T6" y="T7"/>
                                </a:cxn>
                                <a:cxn ang="0">
                                  <a:pos x="T8" y="T9"/>
                                </a:cxn>
                                <a:cxn ang="0">
                                  <a:pos x="T10" y="T11"/>
                                </a:cxn>
                                <a:cxn ang="0">
                                  <a:pos x="T12" y="T13"/>
                                </a:cxn>
                              </a:cxnLst>
                              <a:rect l="0" t="0" r="r" b="b"/>
                              <a:pathLst>
                                <a:path w="470" h="390">
                                  <a:moveTo>
                                    <a:pt x="12" y="345"/>
                                  </a:moveTo>
                                  <a:lnTo>
                                    <a:pt x="428" y="9"/>
                                  </a:lnTo>
                                  <a:cubicBezTo>
                                    <a:pt x="439" y="0"/>
                                    <a:pt x="454" y="2"/>
                                    <a:pt x="462" y="12"/>
                                  </a:cubicBezTo>
                                  <a:cubicBezTo>
                                    <a:pt x="470" y="23"/>
                                    <a:pt x="469" y="38"/>
                                    <a:pt x="459" y="46"/>
                                  </a:cubicBezTo>
                                  <a:lnTo>
                                    <a:pt x="43" y="382"/>
                                  </a:lnTo>
                                  <a:cubicBezTo>
                                    <a:pt x="32" y="390"/>
                                    <a:pt x="17" y="389"/>
                                    <a:pt x="9" y="379"/>
                                  </a:cubicBezTo>
                                  <a:cubicBezTo>
                                    <a:pt x="0" y="368"/>
                                    <a:pt x="2" y="353"/>
                                    <a:pt x="12" y="345"/>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6" name="Freeform 2444"/>
                          <wps:cNvSpPr>
                            <a:spLocks/>
                          </wps:cNvSpPr>
                          <wps:spPr bwMode="auto">
                            <a:xfrm>
                              <a:off x="5249" y="655"/>
                              <a:ext cx="220" cy="123"/>
                            </a:xfrm>
                            <a:custGeom>
                              <a:avLst/>
                              <a:gdLst>
                                <a:gd name="T0" fmla="*/ 15 w 487"/>
                                <a:gd name="T1" fmla="*/ 263 h 311"/>
                                <a:gd name="T2" fmla="*/ 447 w 487"/>
                                <a:gd name="T3" fmla="*/ 7 h 311"/>
                                <a:gd name="T4" fmla="*/ 480 w 487"/>
                                <a:gd name="T5" fmla="*/ 15 h 311"/>
                                <a:gd name="T6" fmla="*/ 472 w 487"/>
                                <a:gd name="T7" fmla="*/ 48 h 311"/>
                                <a:gd name="T8" fmla="*/ 40 w 487"/>
                                <a:gd name="T9" fmla="*/ 304 h 311"/>
                                <a:gd name="T10" fmla="*/ 7 w 487"/>
                                <a:gd name="T11" fmla="*/ 296 h 311"/>
                                <a:gd name="T12" fmla="*/ 15 w 487"/>
                                <a:gd name="T13" fmla="*/ 263 h 311"/>
                              </a:gdLst>
                              <a:ahLst/>
                              <a:cxnLst>
                                <a:cxn ang="0">
                                  <a:pos x="T0" y="T1"/>
                                </a:cxn>
                                <a:cxn ang="0">
                                  <a:pos x="T2" y="T3"/>
                                </a:cxn>
                                <a:cxn ang="0">
                                  <a:pos x="T4" y="T5"/>
                                </a:cxn>
                                <a:cxn ang="0">
                                  <a:pos x="T6" y="T7"/>
                                </a:cxn>
                                <a:cxn ang="0">
                                  <a:pos x="T8" y="T9"/>
                                </a:cxn>
                                <a:cxn ang="0">
                                  <a:pos x="T10" y="T11"/>
                                </a:cxn>
                                <a:cxn ang="0">
                                  <a:pos x="T12" y="T13"/>
                                </a:cxn>
                              </a:cxnLst>
                              <a:rect l="0" t="0" r="r" b="b"/>
                              <a:pathLst>
                                <a:path w="487" h="311">
                                  <a:moveTo>
                                    <a:pt x="15" y="263"/>
                                  </a:moveTo>
                                  <a:lnTo>
                                    <a:pt x="447" y="7"/>
                                  </a:lnTo>
                                  <a:cubicBezTo>
                                    <a:pt x="459" y="0"/>
                                    <a:pt x="473" y="4"/>
                                    <a:pt x="480" y="15"/>
                                  </a:cubicBezTo>
                                  <a:cubicBezTo>
                                    <a:pt x="487" y="27"/>
                                    <a:pt x="483" y="41"/>
                                    <a:pt x="472" y="48"/>
                                  </a:cubicBezTo>
                                  <a:lnTo>
                                    <a:pt x="40" y="304"/>
                                  </a:lnTo>
                                  <a:cubicBezTo>
                                    <a:pt x="28" y="311"/>
                                    <a:pt x="14" y="307"/>
                                    <a:pt x="7" y="296"/>
                                  </a:cubicBezTo>
                                  <a:cubicBezTo>
                                    <a:pt x="0" y="284"/>
                                    <a:pt x="4" y="270"/>
                                    <a:pt x="15" y="26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7" name="Freeform 2445"/>
                          <wps:cNvSpPr>
                            <a:spLocks/>
                          </wps:cNvSpPr>
                          <wps:spPr bwMode="auto">
                            <a:xfrm>
                              <a:off x="5444" y="497"/>
                              <a:ext cx="212" cy="179"/>
                            </a:xfrm>
                            <a:custGeom>
                              <a:avLst/>
                              <a:gdLst>
                                <a:gd name="T0" fmla="*/ 10 w 469"/>
                                <a:gd name="T1" fmla="*/ 409 h 453"/>
                                <a:gd name="T2" fmla="*/ 426 w 469"/>
                                <a:gd name="T3" fmla="*/ 9 h 453"/>
                                <a:gd name="T4" fmla="*/ 460 w 469"/>
                                <a:gd name="T5" fmla="*/ 10 h 453"/>
                                <a:gd name="T6" fmla="*/ 459 w 469"/>
                                <a:gd name="T7" fmla="*/ 44 h 453"/>
                                <a:gd name="T8" fmla="*/ 43 w 469"/>
                                <a:gd name="T9" fmla="*/ 444 h 453"/>
                                <a:gd name="T10" fmla="*/ 9 w 469"/>
                                <a:gd name="T11" fmla="*/ 443 h 453"/>
                                <a:gd name="T12" fmla="*/ 10 w 469"/>
                                <a:gd name="T13" fmla="*/ 409 h 453"/>
                              </a:gdLst>
                              <a:ahLst/>
                              <a:cxnLst>
                                <a:cxn ang="0">
                                  <a:pos x="T0" y="T1"/>
                                </a:cxn>
                                <a:cxn ang="0">
                                  <a:pos x="T2" y="T3"/>
                                </a:cxn>
                                <a:cxn ang="0">
                                  <a:pos x="T4" y="T5"/>
                                </a:cxn>
                                <a:cxn ang="0">
                                  <a:pos x="T6" y="T7"/>
                                </a:cxn>
                                <a:cxn ang="0">
                                  <a:pos x="T8" y="T9"/>
                                </a:cxn>
                                <a:cxn ang="0">
                                  <a:pos x="T10" y="T11"/>
                                </a:cxn>
                                <a:cxn ang="0">
                                  <a:pos x="T12" y="T13"/>
                                </a:cxn>
                              </a:cxnLst>
                              <a:rect l="0" t="0" r="r" b="b"/>
                              <a:pathLst>
                                <a:path w="469" h="453">
                                  <a:moveTo>
                                    <a:pt x="10" y="409"/>
                                  </a:moveTo>
                                  <a:lnTo>
                                    <a:pt x="426" y="9"/>
                                  </a:lnTo>
                                  <a:cubicBezTo>
                                    <a:pt x="435" y="0"/>
                                    <a:pt x="451" y="0"/>
                                    <a:pt x="460" y="10"/>
                                  </a:cubicBezTo>
                                  <a:cubicBezTo>
                                    <a:pt x="469" y="19"/>
                                    <a:pt x="469" y="35"/>
                                    <a:pt x="459" y="44"/>
                                  </a:cubicBezTo>
                                  <a:lnTo>
                                    <a:pt x="43" y="444"/>
                                  </a:lnTo>
                                  <a:cubicBezTo>
                                    <a:pt x="34" y="453"/>
                                    <a:pt x="18" y="453"/>
                                    <a:pt x="9" y="443"/>
                                  </a:cubicBezTo>
                                  <a:cubicBezTo>
                                    <a:pt x="0" y="434"/>
                                    <a:pt x="0" y="418"/>
                                    <a:pt x="10" y="40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8" name="Freeform 2446"/>
                          <wps:cNvSpPr>
                            <a:spLocks/>
                          </wps:cNvSpPr>
                          <wps:spPr bwMode="auto">
                            <a:xfrm>
                              <a:off x="5632" y="496"/>
                              <a:ext cx="212" cy="339"/>
                            </a:xfrm>
                            <a:custGeom>
                              <a:avLst/>
                              <a:gdLst>
                                <a:gd name="T0" fmla="*/ 49 w 471"/>
                                <a:gd name="T1" fmla="*/ 16 h 855"/>
                                <a:gd name="T2" fmla="*/ 465 w 471"/>
                                <a:gd name="T3" fmla="*/ 816 h 855"/>
                                <a:gd name="T4" fmla="*/ 455 w 471"/>
                                <a:gd name="T5" fmla="*/ 849 h 855"/>
                                <a:gd name="T6" fmla="*/ 422 w 471"/>
                                <a:gd name="T7" fmla="*/ 839 h 855"/>
                                <a:gd name="T8" fmla="*/ 6 w 471"/>
                                <a:gd name="T9" fmla="*/ 39 h 855"/>
                                <a:gd name="T10" fmla="*/ 16 w 471"/>
                                <a:gd name="T11" fmla="*/ 6 h 855"/>
                                <a:gd name="T12" fmla="*/ 49 w 471"/>
                                <a:gd name="T13" fmla="*/ 16 h 855"/>
                              </a:gdLst>
                              <a:ahLst/>
                              <a:cxnLst>
                                <a:cxn ang="0">
                                  <a:pos x="T0" y="T1"/>
                                </a:cxn>
                                <a:cxn ang="0">
                                  <a:pos x="T2" y="T3"/>
                                </a:cxn>
                                <a:cxn ang="0">
                                  <a:pos x="T4" y="T5"/>
                                </a:cxn>
                                <a:cxn ang="0">
                                  <a:pos x="T6" y="T7"/>
                                </a:cxn>
                                <a:cxn ang="0">
                                  <a:pos x="T8" y="T9"/>
                                </a:cxn>
                                <a:cxn ang="0">
                                  <a:pos x="T10" y="T11"/>
                                </a:cxn>
                                <a:cxn ang="0">
                                  <a:pos x="T12" y="T13"/>
                                </a:cxn>
                              </a:cxnLst>
                              <a:rect l="0" t="0" r="r" b="b"/>
                              <a:pathLst>
                                <a:path w="471" h="855">
                                  <a:moveTo>
                                    <a:pt x="49" y="16"/>
                                  </a:moveTo>
                                  <a:lnTo>
                                    <a:pt x="465" y="816"/>
                                  </a:lnTo>
                                  <a:cubicBezTo>
                                    <a:pt x="471" y="828"/>
                                    <a:pt x="466" y="843"/>
                                    <a:pt x="455" y="849"/>
                                  </a:cubicBezTo>
                                  <a:cubicBezTo>
                                    <a:pt x="443" y="855"/>
                                    <a:pt x="428" y="850"/>
                                    <a:pt x="422" y="839"/>
                                  </a:cubicBezTo>
                                  <a:lnTo>
                                    <a:pt x="6" y="39"/>
                                  </a:lnTo>
                                  <a:cubicBezTo>
                                    <a:pt x="0" y="27"/>
                                    <a:pt x="5" y="12"/>
                                    <a:pt x="16" y="6"/>
                                  </a:cubicBezTo>
                                  <a:cubicBezTo>
                                    <a:pt x="28" y="0"/>
                                    <a:pt x="43" y="5"/>
                                    <a:pt x="49" y="1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89" name="Freeform 2447"/>
                          <wps:cNvSpPr>
                            <a:spLocks/>
                          </wps:cNvSpPr>
                          <wps:spPr bwMode="auto">
                            <a:xfrm>
                              <a:off x="5819" y="705"/>
                              <a:ext cx="220" cy="130"/>
                            </a:xfrm>
                            <a:custGeom>
                              <a:avLst/>
                              <a:gdLst>
                                <a:gd name="T0" fmla="*/ 15 w 487"/>
                                <a:gd name="T1" fmla="*/ 279 h 327"/>
                                <a:gd name="T2" fmla="*/ 447 w 487"/>
                                <a:gd name="T3" fmla="*/ 7 h 327"/>
                                <a:gd name="T4" fmla="*/ 480 w 487"/>
                                <a:gd name="T5" fmla="*/ 15 h 327"/>
                                <a:gd name="T6" fmla="*/ 472 w 487"/>
                                <a:gd name="T7" fmla="*/ 48 h 327"/>
                                <a:gd name="T8" fmla="*/ 40 w 487"/>
                                <a:gd name="T9" fmla="*/ 320 h 327"/>
                                <a:gd name="T10" fmla="*/ 7 w 487"/>
                                <a:gd name="T11" fmla="*/ 312 h 327"/>
                                <a:gd name="T12" fmla="*/ 15 w 487"/>
                                <a:gd name="T13" fmla="*/ 279 h 327"/>
                              </a:gdLst>
                              <a:ahLst/>
                              <a:cxnLst>
                                <a:cxn ang="0">
                                  <a:pos x="T0" y="T1"/>
                                </a:cxn>
                                <a:cxn ang="0">
                                  <a:pos x="T2" y="T3"/>
                                </a:cxn>
                                <a:cxn ang="0">
                                  <a:pos x="T4" y="T5"/>
                                </a:cxn>
                                <a:cxn ang="0">
                                  <a:pos x="T6" y="T7"/>
                                </a:cxn>
                                <a:cxn ang="0">
                                  <a:pos x="T8" y="T9"/>
                                </a:cxn>
                                <a:cxn ang="0">
                                  <a:pos x="T10" y="T11"/>
                                </a:cxn>
                                <a:cxn ang="0">
                                  <a:pos x="T12" y="T13"/>
                                </a:cxn>
                              </a:cxnLst>
                              <a:rect l="0" t="0" r="r" b="b"/>
                              <a:pathLst>
                                <a:path w="487" h="327">
                                  <a:moveTo>
                                    <a:pt x="15" y="279"/>
                                  </a:moveTo>
                                  <a:lnTo>
                                    <a:pt x="447" y="7"/>
                                  </a:lnTo>
                                  <a:cubicBezTo>
                                    <a:pt x="458" y="0"/>
                                    <a:pt x="473" y="3"/>
                                    <a:pt x="480" y="15"/>
                                  </a:cubicBezTo>
                                  <a:cubicBezTo>
                                    <a:pt x="487" y="26"/>
                                    <a:pt x="483" y="41"/>
                                    <a:pt x="472" y="48"/>
                                  </a:cubicBezTo>
                                  <a:lnTo>
                                    <a:pt x="40" y="320"/>
                                  </a:lnTo>
                                  <a:cubicBezTo>
                                    <a:pt x="29" y="327"/>
                                    <a:pt x="14" y="323"/>
                                    <a:pt x="7" y="312"/>
                                  </a:cubicBezTo>
                                  <a:cubicBezTo>
                                    <a:pt x="0" y="301"/>
                                    <a:pt x="3" y="286"/>
                                    <a:pt x="15" y="27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0" name="Freeform 2448"/>
                          <wps:cNvSpPr>
                            <a:spLocks/>
                          </wps:cNvSpPr>
                          <wps:spPr bwMode="auto">
                            <a:xfrm>
                              <a:off x="6015" y="655"/>
                              <a:ext cx="212" cy="72"/>
                            </a:xfrm>
                            <a:custGeom>
                              <a:avLst/>
                              <a:gdLst>
                                <a:gd name="T0" fmla="*/ 19 w 469"/>
                                <a:gd name="T1" fmla="*/ 132 h 181"/>
                                <a:gd name="T2" fmla="*/ 435 w 469"/>
                                <a:gd name="T3" fmla="*/ 4 h 181"/>
                                <a:gd name="T4" fmla="*/ 465 w 469"/>
                                <a:gd name="T5" fmla="*/ 19 h 181"/>
                                <a:gd name="T6" fmla="*/ 450 w 469"/>
                                <a:gd name="T7" fmla="*/ 49 h 181"/>
                                <a:gd name="T8" fmla="*/ 34 w 469"/>
                                <a:gd name="T9" fmla="*/ 177 h 181"/>
                                <a:gd name="T10" fmla="*/ 4 w 469"/>
                                <a:gd name="T11" fmla="*/ 162 h 181"/>
                                <a:gd name="T12" fmla="*/ 19 w 469"/>
                                <a:gd name="T13" fmla="*/ 132 h 181"/>
                              </a:gdLst>
                              <a:ahLst/>
                              <a:cxnLst>
                                <a:cxn ang="0">
                                  <a:pos x="T0" y="T1"/>
                                </a:cxn>
                                <a:cxn ang="0">
                                  <a:pos x="T2" y="T3"/>
                                </a:cxn>
                                <a:cxn ang="0">
                                  <a:pos x="T4" y="T5"/>
                                </a:cxn>
                                <a:cxn ang="0">
                                  <a:pos x="T6" y="T7"/>
                                </a:cxn>
                                <a:cxn ang="0">
                                  <a:pos x="T8" y="T9"/>
                                </a:cxn>
                                <a:cxn ang="0">
                                  <a:pos x="T10" y="T11"/>
                                </a:cxn>
                                <a:cxn ang="0">
                                  <a:pos x="T12" y="T13"/>
                                </a:cxn>
                              </a:cxnLst>
                              <a:rect l="0" t="0" r="r" b="b"/>
                              <a:pathLst>
                                <a:path w="469" h="181">
                                  <a:moveTo>
                                    <a:pt x="19" y="132"/>
                                  </a:moveTo>
                                  <a:lnTo>
                                    <a:pt x="435" y="4"/>
                                  </a:lnTo>
                                  <a:cubicBezTo>
                                    <a:pt x="448" y="0"/>
                                    <a:pt x="462" y="7"/>
                                    <a:pt x="465" y="19"/>
                                  </a:cubicBezTo>
                                  <a:cubicBezTo>
                                    <a:pt x="469" y="32"/>
                                    <a:pt x="462" y="46"/>
                                    <a:pt x="450" y="49"/>
                                  </a:cubicBezTo>
                                  <a:lnTo>
                                    <a:pt x="34" y="177"/>
                                  </a:lnTo>
                                  <a:cubicBezTo>
                                    <a:pt x="21" y="181"/>
                                    <a:pt x="7" y="174"/>
                                    <a:pt x="4" y="162"/>
                                  </a:cubicBezTo>
                                  <a:cubicBezTo>
                                    <a:pt x="0" y="149"/>
                                    <a:pt x="7" y="135"/>
                                    <a:pt x="19" y="13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1" name="Freeform 2449"/>
                          <wps:cNvSpPr>
                            <a:spLocks/>
                          </wps:cNvSpPr>
                          <wps:spPr bwMode="auto">
                            <a:xfrm>
                              <a:off x="6204" y="656"/>
                              <a:ext cx="217" cy="19"/>
                            </a:xfrm>
                            <a:custGeom>
                              <a:avLst/>
                              <a:gdLst>
                                <a:gd name="T0" fmla="*/ 24 w 480"/>
                                <a:gd name="T1" fmla="*/ 0 h 48"/>
                                <a:gd name="T2" fmla="*/ 456 w 480"/>
                                <a:gd name="T3" fmla="*/ 0 h 48"/>
                                <a:gd name="T4" fmla="*/ 480 w 480"/>
                                <a:gd name="T5" fmla="*/ 24 h 48"/>
                                <a:gd name="T6" fmla="*/ 456 w 480"/>
                                <a:gd name="T7" fmla="*/ 48 h 48"/>
                                <a:gd name="T8" fmla="*/ 24 w 480"/>
                                <a:gd name="T9" fmla="*/ 48 h 48"/>
                                <a:gd name="T10" fmla="*/ 0 w 480"/>
                                <a:gd name="T11" fmla="*/ 24 h 48"/>
                                <a:gd name="T12" fmla="*/ 24 w 480"/>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80" h="48">
                                  <a:moveTo>
                                    <a:pt x="24" y="0"/>
                                  </a:moveTo>
                                  <a:lnTo>
                                    <a:pt x="456" y="0"/>
                                  </a:lnTo>
                                  <a:cubicBezTo>
                                    <a:pt x="470" y="0"/>
                                    <a:pt x="480" y="11"/>
                                    <a:pt x="480" y="24"/>
                                  </a:cubicBezTo>
                                  <a:cubicBezTo>
                                    <a:pt x="480" y="38"/>
                                    <a:pt x="470" y="48"/>
                                    <a:pt x="456" y="48"/>
                                  </a:cubicBezTo>
                                  <a:lnTo>
                                    <a:pt x="24" y="48"/>
                                  </a:lnTo>
                                  <a:cubicBezTo>
                                    <a:pt x="11" y="48"/>
                                    <a:pt x="0" y="38"/>
                                    <a:pt x="0" y="24"/>
                                  </a:cubicBezTo>
                                  <a:cubicBezTo>
                                    <a:pt x="0" y="11"/>
                                    <a:pt x="11" y="0"/>
                                    <a:pt x="24"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2" name="Freeform 2450"/>
                          <wps:cNvSpPr>
                            <a:spLocks noEditPoints="1"/>
                          </wps:cNvSpPr>
                          <wps:spPr bwMode="auto">
                            <a:xfrm>
                              <a:off x="676" y="840"/>
                              <a:ext cx="217" cy="2282"/>
                            </a:xfrm>
                            <a:custGeom>
                              <a:avLst/>
                              <a:gdLst>
                                <a:gd name="T0" fmla="*/ 11 w 481"/>
                                <a:gd name="T1" fmla="*/ 5591 h 5761"/>
                                <a:gd name="T2" fmla="*/ 59 w 481"/>
                                <a:gd name="T3" fmla="*/ 5595 h 5761"/>
                                <a:gd name="T4" fmla="*/ 23 w 481"/>
                                <a:gd name="T5" fmla="*/ 5760 h 5761"/>
                                <a:gd name="T6" fmla="*/ 26 w 481"/>
                                <a:gd name="T7" fmla="*/ 5400 h 5761"/>
                                <a:gd name="T8" fmla="*/ 62 w 481"/>
                                <a:gd name="T9" fmla="*/ 5234 h 5761"/>
                                <a:gd name="T10" fmla="*/ 74 w 481"/>
                                <a:gd name="T11" fmla="*/ 5403 h 5761"/>
                                <a:gd name="T12" fmla="*/ 26 w 481"/>
                                <a:gd name="T13" fmla="*/ 5400 h 5761"/>
                                <a:gd name="T14" fmla="*/ 62 w 481"/>
                                <a:gd name="T15" fmla="*/ 4921 h 5761"/>
                                <a:gd name="T16" fmla="*/ 110 w 481"/>
                                <a:gd name="T17" fmla="*/ 4925 h 5761"/>
                                <a:gd name="T18" fmla="*/ 73 w 481"/>
                                <a:gd name="T19" fmla="*/ 5090 h 5761"/>
                                <a:gd name="T20" fmla="*/ 77 w 481"/>
                                <a:gd name="T21" fmla="*/ 4730 h 5761"/>
                                <a:gd name="T22" fmla="*/ 113 w 481"/>
                                <a:gd name="T23" fmla="*/ 4564 h 5761"/>
                                <a:gd name="T24" fmla="*/ 124 w 481"/>
                                <a:gd name="T25" fmla="*/ 4733 h 5761"/>
                                <a:gd name="T26" fmla="*/ 77 w 481"/>
                                <a:gd name="T27" fmla="*/ 4730 h 5761"/>
                                <a:gd name="T28" fmla="*/ 113 w 481"/>
                                <a:gd name="T29" fmla="*/ 4251 h 5761"/>
                                <a:gd name="T30" fmla="*/ 161 w 481"/>
                                <a:gd name="T31" fmla="*/ 4255 h 5761"/>
                                <a:gd name="T32" fmla="*/ 124 w 481"/>
                                <a:gd name="T33" fmla="*/ 4420 h 5761"/>
                                <a:gd name="T34" fmla="*/ 127 w 481"/>
                                <a:gd name="T35" fmla="*/ 4059 h 5761"/>
                                <a:gd name="T36" fmla="*/ 164 w 481"/>
                                <a:gd name="T37" fmla="*/ 3894 h 5761"/>
                                <a:gd name="T38" fmla="*/ 175 w 481"/>
                                <a:gd name="T39" fmla="*/ 4063 h 5761"/>
                                <a:gd name="T40" fmla="*/ 127 w 481"/>
                                <a:gd name="T41" fmla="*/ 4059 h 5761"/>
                                <a:gd name="T42" fmla="*/ 163 w 481"/>
                                <a:gd name="T43" fmla="*/ 3581 h 5761"/>
                                <a:gd name="T44" fmla="*/ 211 w 481"/>
                                <a:gd name="T45" fmla="*/ 3584 h 5761"/>
                                <a:gd name="T46" fmla="*/ 175 w 481"/>
                                <a:gd name="T47" fmla="*/ 3750 h 5761"/>
                                <a:gd name="T48" fmla="*/ 178 w 481"/>
                                <a:gd name="T49" fmla="*/ 3389 h 5761"/>
                                <a:gd name="T50" fmla="*/ 215 w 481"/>
                                <a:gd name="T51" fmla="*/ 3224 h 5761"/>
                                <a:gd name="T52" fmla="*/ 226 w 481"/>
                                <a:gd name="T53" fmla="*/ 3393 h 5761"/>
                                <a:gd name="T54" fmla="*/ 178 w 481"/>
                                <a:gd name="T55" fmla="*/ 3389 h 5761"/>
                                <a:gd name="T56" fmla="*/ 214 w 481"/>
                                <a:gd name="T57" fmla="*/ 2911 h 5761"/>
                                <a:gd name="T58" fmla="*/ 262 w 481"/>
                                <a:gd name="T59" fmla="*/ 2914 h 5761"/>
                                <a:gd name="T60" fmla="*/ 225 w 481"/>
                                <a:gd name="T61" fmla="*/ 3080 h 5761"/>
                                <a:gd name="T62" fmla="*/ 229 w 481"/>
                                <a:gd name="T63" fmla="*/ 2719 h 5761"/>
                                <a:gd name="T64" fmla="*/ 265 w 481"/>
                                <a:gd name="T65" fmla="*/ 2554 h 5761"/>
                                <a:gd name="T66" fmla="*/ 276 w 481"/>
                                <a:gd name="T67" fmla="*/ 2723 h 5761"/>
                                <a:gd name="T68" fmla="*/ 229 w 481"/>
                                <a:gd name="T69" fmla="*/ 2719 h 5761"/>
                                <a:gd name="T70" fmla="*/ 265 w 481"/>
                                <a:gd name="T71" fmla="*/ 2241 h 5761"/>
                                <a:gd name="T72" fmla="*/ 313 w 481"/>
                                <a:gd name="T73" fmla="*/ 2244 h 5761"/>
                                <a:gd name="T74" fmla="*/ 276 w 481"/>
                                <a:gd name="T75" fmla="*/ 2410 h 5761"/>
                                <a:gd name="T76" fmla="*/ 279 w 481"/>
                                <a:gd name="T77" fmla="*/ 2049 h 5761"/>
                                <a:gd name="T78" fmla="*/ 316 w 481"/>
                                <a:gd name="T79" fmla="*/ 1883 h 5761"/>
                                <a:gd name="T80" fmla="*/ 327 w 481"/>
                                <a:gd name="T81" fmla="*/ 2053 h 5761"/>
                                <a:gd name="T82" fmla="*/ 279 w 481"/>
                                <a:gd name="T83" fmla="*/ 2049 h 5761"/>
                                <a:gd name="T84" fmla="*/ 315 w 481"/>
                                <a:gd name="T85" fmla="*/ 1571 h 5761"/>
                                <a:gd name="T86" fmla="*/ 363 w 481"/>
                                <a:gd name="T87" fmla="*/ 1574 h 5761"/>
                                <a:gd name="T88" fmla="*/ 327 w 481"/>
                                <a:gd name="T89" fmla="*/ 1740 h 5761"/>
                                <a:gd name="T90" fmla="*/ 330 w 481"/>
                                <a:gd name="T91" fmla="*/ 1379 h 5761"/>
                                <a:gd name="T92" fmla="*/ 367 w 481"/>
                                <a:gd name="T93" fmla="*/ 1213 h 5761"/>
                                <a:gd name="T94" fmla="*/ 378 w 481"/>
                                <a:gd name="T95" fmla="*/ 1383 h 5761"/>
                                <a:gd name="T96" fmla="*/ 330 w 481"/>
                                <a:gd name="T97" fmla="*/ 1379 h 5761"/>
                                <a:gd name="T98" fmla="*/ 366 w 481"/>
                                <a:gd name="T99" fmla="*/ 900 h 5761"/>
                                <a:gd name="T100" fmla="*/ 414 w 481"/>
                                <a:gd name="T101" fmla="*/ 904 h 5761"/>
                                <a:gd name="T102" fmla="*/ 377 w 481"/>
                                <a:gd name="T103" fmla="*/ 1070 h 5761"/>
                                <a:gd name="T104" fmla="*/ 381 w 481"/>
                                <a:gd name="T105" fmla="*/ 709 h 5761"/>
                                <a:gd name="T106" fmla="*/ 417 w 481"/>
                                <a:gd name="T107" fmla="*/ 543 h 5761"/>
                                <a:gd name="T108" fmla="*/ 428 w 481"/>
                                <a:gd name="T109" fmla="*/ 713 h 5761"/>
                                <a:gd name="T110" fmla="*/ 381 w 481"/>
                                <a:gd name="T111" fmla="*/ 709 h 5761"/>
                                <a:gd name="T112" fmla="*/ 417 w 481"/>
                                <a:gd name="T113" fmla="*/ 230 h 5761"/>
                                <a:gd name="T114" fmla="*/ 465 w 481"/>
                                <a:gd name="T115" fmla="*/ 234 h 5761"/>
                                <a:gd name="T116" fmla="*/ 428 w 481"/>
                                <a:gd name="T117" fmla="*/ 400 h 5761"/>
                                <a:gd name="T118" fmla="*/ 431 w 481"/>
                                <a:gd name="T119" fmla="*/ 39 h 5761"/>
                                <a:gd name="T120" fmla="*/ 458 w 481"/>
                                <a:gd name="T121" fmla="*/ 1 h 5761"/>
                                <a:gd name="T122" fmla="*/ 479 w 481"/>
                                <a:gd name="T123" fmla="*/ 43 h 5761"/>
                                <a:gd name="T124" fmla="*/ 431 w 481"/>
                                <a:gd name="T125" fmla="*/ 39 h 57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481" h="5761">
                                  <a:moveTo>
                                    <a:pt x="1" y="5735"/>
                                  </a:moveTo>
                                  <a:lnTo>
                                    <a:pt x="11" y="5591"/>
                                  </a:lnTo>
                                  <a:cubicBezTo>
                                    <a:pt x="12" y="5578"/>
                                    <a:pt x="24" y="5568"/>
                                    <a:pt x="37" y="5569"/>
                                  </a:cubicBezTo>
                                  <a:cubicBezTo>
                                    <a:pt x="50" y="5570"/>
                                    <a:pt x="60" y="5581"/>
                                    <a:pt x="59" y="5595"/>
                                  </a:cubicBezTo>
                                  <a:lnTo>
                                    <a:pt x="48" y="5738"/>
                                  </a:lnTo>
                                  <a:cubicBezTo>
                                    <a:pt x="47" y="5751"/>
                                    <a:pt x="36" y="5761"/>
                                    <a:pt x="23" y="5760"/>
                                  </a:cubicBezTo>
                                  <a:cubicBezTo>
                                    <a:pt x="9" y="5759"/>
                                    <a:pt x="0" y="5748"/>
                                    <a:pt x="1" y="5735"/>
                                  </a:cubicBezTo>
                                  <a:close/>
                                  <a:moveTo>
                                    <a:pt x="26" y="5400"/>
                                  </a:moveTo>
                                  <a:lnTo>
                                    <a:pt x="37" y="5256"/>
                                  </a:lnTo>
                                  <a:cubicBezTo>
                                    <a:pt x="38" y="5243"/>
                                    <a:pt x="49" y="5233"/>
                                    <a:pt x="62" y="5234"/>
                                  </a:cubicBezTo>
                                  <a:cubicBezTo>
                                    <a:pt x="76" y="5235"/>
                                    <a:pt x="86" y="5246"/>
                                    <a:pt x="85" y="5260"/>
                                  </a:cubicBezTo>
                                  <a:lnTo>
                                    <a:pt x="74" y="5403"/>
                                  </a:lnTo>
                                  <a:cubicBezTo>
                                    <a:pt x="73" y="5416"/>
                                    <a:pt x="61" y="5426"/>
                                    <a:pt x="48" y="5425"/>
                                  </a:cubicBezTo>
                                  <a:cubicBezTo>
                                    <a:pt x="35" y="5424"/>
                                    <a:pt x="25" y="5413"/>
                                    <a:pt x="26" y="5400"/>
                                  </a:cubicBezTo>
                                  <a:close/>
                                  <a:moveTo>
                                    <a:pt x="51" y="5065"/>
                                  </a:moveTo>
                                  <a:lnTo>
                                    <a:pt x="62" y="4921"/>
                                  </a:lnTo>
                                  <a:cubicBezTo>
                                    <a:pt x="63" y="4908"/>
                                    <a:pt x="75" y="4898"/>
                                    <a:pt x="88" y="4899"/>
                                  </a:cubicBezTo>
                                  <a:cubicBezTo>
                                    <a:pt x="101" y="4900"/>
                                    <a:pt x="111" y="4911"/>
                                    <a:pt x="110" y="4925"/>
                                  </a:cubicBezTo>
                                  <a:lnTo>
                                    <a:pt x="99" y="5068"/>
                                  </a:lnTo>
                                  <a:cubicBezTo>
                                    <a:pt x="98" y="5081"/>
                                    <a:pt x="87" y="5091"/>
                                    <a:pt x="73" y="5090"/>
                                  </a:cubicBezTo>
                                  <a:cubicBezTo>
                                    <a:pt x="60" y="5089"/>
                                    <a:pt x="50" y="5078"/>
                                    <a:pt x="51" y="5065"/>
                                  </a:cubicBezTo>
                                  <a:close/>
                                  <a:moveTo>
                                    <a:pt x="77" y="4730"/>
                                  </a:moveTo>
                                  <a:lnTo>
                                    <a:pt x="87" y="4586"/>
                                  </a:lnTo>
                                  <a:cubicBezTo>
                                    <a:pt x="88" y="4573"/>
                                    <a:pt x="100" y="4563"/>
                                    <a:pt x="113" y="4564"/>
                                  </a:cubicBezTo>
                                  <a:cubicBezTo>
                                    <a:pt x="126" y="4565"/>
                                    <a:pt x="136" y="4576"/>
                                    <a:pt x="135" y="4590"/>
                                  </a:cubicBezTo>
                                  <a:lnTo>
                                    <a:pt x="124" y="4733"/>
                                  </a:lnTo>
                                  <a:cubicBezTo>
                                    <a:pt x="123" y="4746"/>
                                    <a:pt x="112" y="4756"/>
                                    <a:pt x="99" y="4755"/>
                                  </a:cubicBezTo>
                                  <a:cubicBezTo>
                                    <a:pt x="85" y="4754"/>
                                    <a:pt x="76" y="4743"/>
                                    <a:pt x="77" y="4730"/>
                                  </a:cubicBezTo>
                                  <a:close/>
                                  <a:moveTo>
                                    <a:pt x="102" y="4394"/>
                                  </a:moveTo>
                                  <a:lnTo>
                                    <a:pt x="113" y="4251"/>
                                  </a:lnTo>
                                  <a:cubicBezTo>
                                    <a:pt x="114" y="4238"/>
                                    <a:pt x="125" y="4228"/>
                                    <a:pt x="138" y="4229"/>
                                  </a:cubicBezTo>
                                  <a:cubicBezTo>
                                    <a:pt x="152" y="4230"/>
                                    <a:pt x="162" y="4241"/>
                                    <a:pt x="161" y="4255"/>
                                  </a:cubicBezTo>
                                  <a:lnTo>
                                    <a:pt x="150" y="4398"/>
                                  </a:lnTo>
                                  <a:cubicBezTo>
                                    <a:pt x="149" y="4411"/>
                                    <a:pt x="137" y="4421"/>
                                    <a:pt x="124" y="4420"/>
                                  </a:cubicBezTo>
                                  <a:cubicBezTo>
                                    <a:pt x="111" y="4419"/>
                                    <a:pt x="101" y="4408"/>
                                    <a:pt x="102" y="4394"/>
                                  </a:cubicBezTo>
                                  <a:close/>
                                  <a:moveTo>
                                    <a:pt x="127" y="4059"/>
                                  </a:moveTo>
                                  <a:lnTo>
                                    <a:pt x="138" y="3916"/>
                                  </a:lnTo>
                                  <a:cubicBezTo>
                                    <a:pt x="139" y="3903"/>
                                    <a:pt x="151" y="3893"/>
                                    <a:pt x="164" y="3894"/>
                                  </a:cubicBezTo>
                                  <a:cubicBezTo>
                                    <a:pt x="177" y="3895"/>
                                    <a:pt x="187" y="3906"/>
                                    <a:pt x="186" y="3919"/>
                                  </a:cubicBezTo>
                                  <a:lnTo>
                                    <a:pt x="175" y="4063"/>
                                  </a:lnTo>
                                  <a:cubicBezTo>
                                    <a:pt x="174" y="4076"/>
                                    <a:pt x="163" y="4086"/>
                                    <a:pt x="149" y="4085"/>
                                  </a:cubicBezTo>
                                  <a:cubicBezTo>
                                    <a:pt x="136" y="4084"/>
                                    <a:pt x="126" y="4073"/>
                                    <a:pt x="127" y="4059"/>
                                  </a:cubicBezTo>
                                  <a:close/>
                                  <a:moveTo>
                                    <a:pt x="153" y="3724"/>
                                  </a:moveTo>
                                  <a:lnTo>
                                    <a:pt x="163" y="3581"/>
                                  </a:lnTo>
                                  <a:cubicBezTo>
                                    <a:pt x="164" y="3568"/>
                                    <a:pt x="176" y="3558"/>
                                    <a:pt x="189" y="3559"/>
                                  </a:cubicBezTo>
                                  <a:cubicBezTo>
                                    <a:pt x="202" y="3560"/>
                                    <a:pt x="212" y="3571"/>
                                    <a:pt x="211" y="3584"/>
                                  </a:cubicBezTo>
                                  <a:lnTo>
                                    <a:pt x="200" y="3728"/>
                                  </a:lnTo>
                                  <a:cubicBezTo>
                                    <a:pt x="199" y="3741"/>
                                    <a:pt x="188" y="3751"/>
                                    <a:pt x="175" y="3750"/>
                                  </a:cubicBezTo>
                                  <a:cubicBezTo>
                                    <a:pt x="161" y="3749"/>
                                    <a:pt x="152" y="3738"/>
                                    <a:pt x="153" y="3724"/>
                                  </a:cubicBezTo>
                                  <a:close/>
                                  <a:moveTo>
                                    <a:pt x="178" y="3389"/>
                                  </a:moveTo>
                                  <a:lnTo>
                                    <a:pt x="189" y="3246"/>
                                  </a:lnTo>
                                  <a:cubicBezTo>
                                    <a:pt x="190" y="3233"/>
                                    <a:pt x="201" y="3223"/>
                                    <a:pt x="215" y="3224"/>
                                  </a:cubicBezTo>
                                  <a:cubicBezTo>
                                    <a:pt x="228" y="3225"/>
                                    <a:pt x="238" y="3236"/>
                                    <a:pt x="237" y="3249"/>
                                  </a:cubicBezTo>
                                  <a:lnTo>
                                    <a:pt x="226" y="3393"/>
                                  </a:lnTo>
                                  <a:cubicBezTo>
                                    <a:pt x="225" y="3406"/>
                                    <a:pt x="213" y="3416"/>
                                    <a:pt x="200" y="3415"/>
                                  </a:cubicBezTo>
                                  <a:cubicBezTo>
                                    <a:pt x="187" y="3414"/>
                                    <a:pt x="177" y="3403"/>
                                    <a:pt x="178" y="3389"/>
                                  </a:cubicBezTo>
                                  <a:close/>
                                  <a:moveTo>
                                    <a:pt x="203" y="3054"/>
                                  </a:moveTo>
                                  <a:lnTo>
                                    <a:pt x="214" y="2911"/>
                                  </a:lnTo>
                                  <a:cubicBezTo>
                                    <a:pt x="215" y="2898"/>
                                    <a:pt x="227" y="2888"/>
                                    <a:pt x="240" y="2889"/>
                                  </a:cubicBezTo>
                                  <a:cubicBezTo>
                                    <a:pt x="253" y="2890"/>
                                    <a:pt x="263" y="2901"/>
                                    <a:pt x="262" y="2914"/>
                                  </a:cubicBezTo>
                                  <a:lnTo>
                                    <a:pt x="251" y="3058"/>
                                  </a:lnTo>
                                  <a:cubicBezTo>
                                    <a:pt x="250" y="3071"/>
                                    <a:pt x="239" y="3081"/>
                                    <a:pt x="225" y="3080"/>
                                  </a:cubicBezTo>
                                  <a:cubicBezTo>
                                    <a:pt x="212" y="3079"/>
                                    <a:pt x="202" y="3068"/>
                                    <a:pt x="203" y="3054"/>
                                  </a:cubicBezTo>
                                  <a:close/>
                                  <a:moveTo>
                                    <a:pt x="229" y="2719"/>
                                  </a:moveTo>
                                  <a:lnTo>
                                    <a:pt x="239" y="2576"/>
                                  </a:lnTo>
                                  <a:cubicBezTo>
                                    <a:pt x="240" y="2562"/>
                                    <a:pt x="252" y="2553"/>
                                    <a:pt x="265" y="2554"/>
                                  </a:cubicBezTo>
                                  <a:cubicBezTo>
                                    <a:pt x="278" y="2555"/>
                                    <a:pt x="288" y="2566"/>
                                    <a:pt x="287" y="2579"/>
                                  </a:cubicBezTo>
                                  <a:lnTo>
                                    <a:pt x="276" y="2723"/>
                                  </a:lnTo>
                                  <a:cubicBezTo>
                                    <a:pt x="275" y="2736"/>
                                    <a:pt x="264" y="2746"/>
                                    <a:pt x="251" y="2745"/>
                                  </a:cubicBezTo>
                                  <a:cubicBezTo>
                                    <a:pt x="237" y="2744"/>
                                    <a:pt x="228" y="2732"/>
                                    <a:pt x="229" y="2719"/>
                                  </a:cubicBezTo>
                                  <a:close/>
                                  <a:moveTo>
                                    <a:pt x="254" y="2384"/>
                                  </a:moveTo>
                                  <a:lnTo>
                                    <a:pt x="265" y="2241"/>
                                  </a:lnTo>
                                  <a:cubicBezTo>
                                    <a:pt x="266" y="2227"/>
                                    <a:pt x="277" y="2218"/>
                                    <a:pt x="291" y="2219"/>
                                  </a:cubicBezTo>
                                  <a:cubicBezTo>
                                    <a:pt x="304" y="2220"/>
                                    <a:pt x="314" y="2231"/>
                                    <a:pt x="313" y="2244"/>
                                  </a:cubicBezTo>
                                  <a:lnTo>
                                    <a:pt x="302" y="2388"/>
                                  </a:lnTo>
                                  <a:cubicBezTo>
                                    <a:pt x="301" y="2401"/>
                                    <a:pt x="289" y="2411"/>
                                    <a:pt x="276" y="2410"/>
                                  </a:cubicBezTo>
                                  <a:cubicBezTo>
                                    <a:pt x="263" y="2409"/>
                                    <a:pt x="253" y="2397"/>
                                    <a:pt x="254" y="2384"/>
                                  </a:cubicBezTo>
                                  <a:close/>
                                  <a:moveTo>
                                    <a:pt x="279" y="2049"/>
                                  </a:moveTo>
                                  <a:lnTo>
                                    <a:pt x="290" y="1906"/>
                                  </a:lnTo>
                                  <a:cubicBezTo>
                                    <a:pt x="291" y="1892"/>
                                    <a:pt x="303" y="1882"/>
                                    <a:pt x="316" y="1883"/>
                                  </a:cubicBezTo>
                                  <a:cubicBezTo>
                                    <a:pt x="329" y="1884"/>
                                    <a:pt x="339" y="1896"/>
                                    <a:pt x="338" y="1909"/>
                                  </a:cubicBezTo>
                                  <a:lnTo>
                                    <a:pt x="327" y="2053"/>
                                  </a:lnTo>
                                  <a:cubicBezTo>
                                    <a:pt x="326" y="2066"/>
                                    <a:pt x="315" y="2076"/>
                                    <a:pt x="301" y="2075"/>
                                  </a:cubicBezTo>
                                  <a:cubicBezTo>
                                    <a:pt x="288" y="2074"/>
                                    <a:pt x="278" y="2062"/>
                                    <a:pt x="279" y="2049"/>
                                  </a:cubicBezTo>
                                  <a:close/>
                                  <a:moveTo>
                                    <a:pt x="305" y="1714"/>
                                  </a:moveTo>
                                  <a:lnTo>
                                    <a:pt x="315" y="1571"/>
                                  </a:lnTo>
                                  <a:cubicBezTo>
                                    <a:pt x="316" y="1557"/>
                                    <a:pt x="328" y="1547"/>
                                    <a:pt x="341" y="1548"/>
                                  </a:cubicBezTo>
                                  <a:cubicBezTo>
                                    <a:pt x="354" y="1549"/>
                                    <a:pt x="364" y="1561"/>
                                    <a:pt x="363" y="1574"/>
                                  </a:cubicBezTo>
                                  <a:lnTo>
                                    <a:pt x="352" y="1718"/>
                                  </a:lnTo>
                                  <a:cubicBezTo>
                                    <a:pt x="351" y="1731"/>
                                    <a:pt x="340" y="1741"/>
                                    <a:pt x="327" y="1740"/>
                                  </a:cubicBezTo>
                                  <a:cubicBezTo>
                                    <a:pt x="314" y="1739"/>
                                    <a:pt x="304" y="1727"/>
                                    <a:pt x="305" y="1714"/>
                                  </a:cubicBezTo>
                                  <a:close/>
                                  <a:moveTo>
                                    <a:pt x="330" y="1379"/>
                                  </a:moveTo>
                                  <a:lnTo>
                                    <a:pt x="341" y="1236"/>
                                  </a:lnTo>
                                  <a:cubicBezTo>
                                    <a:pt x="342" y="1222"/>
                                    <a:pt x="353" y="1212"/>
                                    <a:pt x="367" y="1213"/>
                                  </a:cubicBezTo>
                                  <a:cubicBezTo>
                                    <a:pt x="380" y="1214"/>
                                    <a:pt x="390" y="1226"/>
                                    <a:pt x="389" y="1239"/>
                                  </a:cubicBezTo>
                                  <a:lnTo>
                                    <a:pt x="378" y="1383"/>
                                  </a:lnTo>
                                  <a:cubicBezTo>
                                    <a:pt x="377" y="1396"/>
                                    <a:pt x="365" y="1406"/>
                                    <a:pt x="352" y="1405"/>
                                  </a:cubicBezTo>
                                  <a:cubicBezTo>
                                    <a:pt x="339" y="1404"/>
                                    <a:pt x="329" y="1392"/>
                                    <a:pt x="330" y="1379"/>
                                  </a:cubicBezTo>
                                  <a:close/>
                                  <a:moveTo>
                                    <a:pt x="355" y="1044"/>
                                  </a:moveTo>
                                  <a:lnTo>
                                    <a:pt x="366" y="900"/>
                                  </a:lnTo>
                                  <a:cubicBezTo>
                                    <a:pt x="367" y="887"/>
                                    <a:pt x="379" y="877"/>
                                    <a:pt x="392" y="878"/>
                                  </a:cubicBezTo>
                                  <a:cubicBezTo>
                                    <a:pt x="405" y="879"/>
                                    <a:pt x="415" y="891"/>
                                    <a:pt x="414" y="904"/>
                                  </a:cubicBezTo>
                                  <a:lnTo>
                                    <a:pt x="403" y="1048"/>
                                  </a:lnTo>
                                  <a:cubicBezTo>
                                    <a:pt x="402" y="1061"/>
                                    <a:pt x="391" y="1071"/>
                                    <a:pt x="377" y="1070"/>
                                  </a:cubicBezTo>
                                  <a:cubicBezTo>
                                    <a:pt x="364" y="1069"/>
                                    <a:pt x="354" y="1057"/>
                                    <a:pt x="355" y="1044"/>
                                  </a:cubicBezTo>
                                  <a:close/>
                                  <a:moveTo>
                                    <a:pt x="381" y="709"/>
                                  </a:moveTo>
                                  <a:lnTo>
                                    <a:pt x="391" y="565"/>
                                  </a:lnTo>
                                  <a:cubicBezTo>
                                    <a:pt x="392" y="552"/>
                                    <a:pt x="404" y="542"/>
                                    <a:pt x="417" y="543"/>
                                  </a:cubicBezTo>
                                  <a:cubicBezTo>
                                    <a:pt x="430" y="544"/>
                                    <a:pt x="440" y="556"/>
                                    <a:pt x="439" y="569"/>
                                  </a:cubicBezTo>
                                  <a:lnTo>
                                    <a:pt x="428" y="713"/>
                                  </a:lnTo>
                                  <a:cubicBezTo>
                                    <a:pt x="427" y="726"/>
                                    <a:pt x="416" y="736"/>
                                    <a:pt x="403" y="735"/>
                                  </a:cubicBezTo>
                                  <a:cubicBezTo>
                                    <a:pt x="390" y="734"/>
                                    <a:pt x="380" y="722"/>
                                    <a:pt x="381" y="709"/>
                                  </a:cubicBezTo>
                                  <a:close/>
                                  <a:moveTo>
                                    <a:pt x="406" y="374"/>
                                  </a:moveTo>
                                  <a:lnTo>
                                    <a:pt x="417" y="230"/>
                                  </a:lnTo>
                                  <a:cubicBezTo>
                                    <a:pt x="418" y="217"/>
                                    <a:pt x="429" y="207"/>
                                    <a:pt x="443" y="208"/>
                                  </a:cubicBezTo>
                                  <a:cubicBezTo>
                                    <a:pt x="456" y="209"/>
                                    <a:pt x="466" y="221"/>
                                    <a:pt x="465" y="234"/>
                                  </a:cubicBezTo>
                                  <a:lnTo>
                                    <a:pt x="454" y="378"/>
                                  </a:lnTo>
                                  <a:cubicBezTo>
                                    <a:pt x="453" y="391"/>
                                    <a:pt x="441" y="401"/>
                                    <a:pt x="428" y="400"/>
                                  </a:cubicBezTo>
                                  <a:cubicBezTo>
                                    <a:pt x="415" y="399"/>
                                    <a:pt x="405" y="387"/>
                                    <a:pt x="406" y="374"/>
                                  </a:cubicBezTo>
                                  <a:close/>
                                  <a:moveTo>
                                    <a:pt x="431" y="39"/>
                                  </a:moveTo>
                                  <a:lnTo>
                                    <a:pt x="433" y="23"/>
                                  </a:lnTo>
                                  <a:cubicBezTo>
                                    <a:pt x="434" y="9"/>
                                    <a:pt x="445" y="0"/>
                                    <a:pt x="458" y="1"/>
                                  </a:cubicBezTo>
                                  <a:cubicBezTo>
                                    <a:pt x="471" y="2"/>
                                    <a:pt x="481" y="13"/>
                                    <a:pt x="480" y="26"/>
                                  </a:cubicBezTo>
                                  <a:lnTo>
                                    <a:pt x="479" y="43"/>
                                  </a:lnTo>
                                  <a:cubicBezTo>
                                    <a:pt x="478" y="56"/>
                                    <a:pt x="467" y="66"/>
                                    <a:pt x="453" y="65"/>
                                  </a:cubicBezTo>
                                  <a:cubicBezTo>
                                    <a:pt x="440" y="64"/>
                                    <a:pt x="430" y="52"/>
                                    <a:pt x="431" y="3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3" name="Freeform 2451"/>
                          <wps:cNvSpPr>
                            <a:spLocks noEditPoints="1"/>
                          </wps:cNvSpPr>
                          <wps:spPr bwMode="auto">
                            <a:xfrm>
                              <a:off x="870" y="814"/>
                              <a:ext cx="211" cy="46"/>
                            </a:xfrm>
                            <a:custGeom>
                              <a:avLst/>
                              <a:gdLst>
                                <a:gd name="T0" fmla="*/ 22 w 467"/>
                                <a:gd name="T1" fmla="*/ 66 h 115"/>
                                <a:gd name="T2" fmla="*/ 164 w 467"/>
                                <a:gd name="T3" fmla="*/ 44 h 115"/>
                                <a:gd name="T4" fmla="*/ 192 w 467"/>
                                <a:gd name="T5" fmla="*/ 64 h 115"/>
                                <a:gd name="T6" fmla="*/ 171 w 467"/>
                                <a:gd name="T7" fmla="*/ 91 h 115"/>
                                <a:gd name="T8" fmla="*/ 29 w 467"/>
                                <a:gd name="T9" fmla="*/ 113 h 115"/>
                                <a:gd name="T10" fmla="*/ 2 w 467"/>
                                <a:gd name="T11" fmla="*/ 93 h 115"/>
                                <a:gd name="T12" fmla="*/ 22 w 467"/>
                                <a:gd name="T13" fmla="*/ 66 h 115"/>
                                <a:gd name="T14" fmla="*/ 354 w 467"/>
                                <a:gd name="T15" fmla="*/ 15 h 115"/>
                                <a:gd name="T16" fmla="*/ 438 w 467"/>
                                <a:gd name="T17" fmla="*/ 2 h 115"/>
                                <a:gd name="T18" fmla="*/ 465 w 467"/>
                                <a:gd name="T19" fmla="*/ 22 h 115"/>
                                <a:gd name="T20" fmla="*/ 445 w 467"/>
                                <a:gd name="T21" fmla="*/ 49 h 115"/>
                                <a:gd name="T22" fmla="*/ 361 w 467"/>
                                <a:gd name="T23" fmla="*/ 62 h 115"/>
                                <a:gd name="T24" fmla="*/ 334 w 467"/>
                                <a:gd name="T25" fmla="*/ 42 h 115"/>
                                <a:gd name="T26" fmla="*/ 354 w 467"/>
                                <a:gd name="T27" fmla="*/ 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7" h="115">
                                  <a:moveTo>
                                    <a:pt x="22" y="66"/>
                                  </a:moveTo>
                                  <a:lnTo>
                                    <a:pt x="164" y="44"/>
                                  </a:lnTo>
                                  <a:cubicBezTo>
                                    <a:pt x="177" y="42"/>
                                    <a:pt x="189" y="51"/>
                                    <a:pt x="192" y="64"/>
                                  </a:cubicBezTo>
                                  <a:cubicBezTo>
                                    <a:pt x="194" y="77"/>
                                    <a:pt x="185" y="89"/>
                                    <a:pt x="171" y="91"/>
                                  </a:cubicBezTo>
                                  <a:lnTo>
                                    <a:pt x="29" y="113"/>
                                  </a:lnTo>
                                  <a:cubicBezTo>
                                    <a:pt x="16" y="115"/>
                                    <a:pt x="4" y="106"/>
                                    <a:pt x="2" y="93"/>
                                  </a:cubicBezTo>
                                  <a:cubicBezTo>
                                    <a:pt x="0" y="80"/>
                                    <a:pt x="9" y="68"/>
                                    <a:pt x="22" y="66"/>
                                  </a:cubicBezTo>
                                  <a:close/>
                                  <a:moveTo>
                                    <a:pt x="354" y="15"/>
                                  </a:moveTo>
                                  <a:lnTo>
                                    <a:pt x="438" y="2"/>
                                  </a:lnTo>
                                  <a:cubicBezTo>
                                    <a:pt x="451" y="0"/>
                                    <a:pt x="463" y="9"/>
                                    <a:pt x="465" y="22"/>
                                  </a:cubicBezTo>
                                  <a:cubicBezTo>
                                    <a:pt x="467" y="35"/>
                                    <a:pt x="458" y="47"/>
                                    <a:pt x="445" y="49"/>
                                  </a:cubicBezTo>
                                  <a:lnTo>
                                    <a:pt x="361" y="62"/>
                                  </a:lnTo>
                                  <a:cubicBezTo>
                                    <a:pt x="348" y="64"/>
                                    <a:pt x="336" y="55"/>
                                    <a:pt x="334" y="42"/>
                                  </a:cubicBezTo>
                                  <a:cubicBezTo>
                                    <a:pt x="332" y="29"/>
                                    <a:pt x="341" y="17"/>
                                    <a:pt x="354" y="15"/>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4" name="Freeform 2452"/>
                          <wps:cNvSpPr>
                            <a:spLocks noEditPoints="1"/>
                          </wps:cNvSpPr>
                          <wps:spPr bwMode="auto">
                            <a:xfrm>
                              <a:off x="1058" y="814"/>
                              <a:ext cx="180" cy="152"/>
                            </a:xfrm>
                            <a:custGeom>
                              <a:avLst/>
                              <a:gdLst>
                                <a:gd name="T0" fmla="*/ 43 w 399"/>
                                <a:gd name="T1" fmla="*/ 9 h 386"/>
                                <a:gd name="T2" fmla="*/ 147 w 399"/>
                                <a:gd name="T3" fmla="*/ 109 h 386"/>
                                <a:gd name="T4" fmla="*/ 148 w 399"/>
                                <a:gd name="T5" fmla="*/ 143 h 386"/>
                                <a:gd name="T6" fmla="*/ 114 w 399"/>
                                <a:gd name="T7" fmla="*/ 144 h 386"/>
                                <a:gd name="T8" fmla="*/ 10 w 399"/>
                                <a:gd name="T9" fmla="*/ 44 h 386"/>
                                <a:gd name="T10" fmla="*/ 9 w 399"/>
                                <a:gd name="T11" fmla="*/ 10 h 386"/>
                                <a:gd name="T12" fmla="*/ 43 w 399"/>
                                <a:gd name="T13" fmla="*/ 9 h 386"/>
                                <a:gd name="T14" fmla="*/ 285 w 399"/>
                                <a:gd name="T15" fmla="*/ 242 h 386"/>
                                <a:gd name="T16" fmla="*/ 389 w 399"/>
                                <a:gd name="T17" fmla="*/ 342 h 386"/>
                                <a:gd name="T18" fmla="*/ 390 w 399"/>
                                <a:gd name="T19" fmla="*/ 376 h 386"/>
                                <a:gd name="T20" fmla="*/ 356 w 399"/>
                                <a:gd name="T21" fmla="*/ 376 h 386"/>
                                <a:gd name="T22" fmla="*/ 252 w 399"/>
                                <a:gd name="T23" fmla="*/ 277 h 386"/>
                                <a:gd name="T24" fmla="*/ 251 w 399"/>
                                <a:gd name="T25" fmla="*/ 243 h 386"/>
                                <a:gd name="T26" fmla="*/ 285 w 399"/>
                                <a:gd name="T27" fmla="*/ 242 h 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99" h="386">
                                  <a:moveTo>
                                    <a:pt x="43" y="9"/>
                                  </a:moveTo>
                                  <a:lnTo>
                                    <a:pt x="147" y="109"/>
                                  </a:lnTo>
                                  <a:cubicBezTo>
                                    <a:pt x="156" y="118"/>
                                    <a:pt x="157" y="133"/>
                                    <a:pt x="148" y="143"/>
                                  </a:cubicBezTo>
                                  <a:cubicBezTo>
                                    <a:pt x="138" y="152"/>
                                    <a:pt x="123" y="153"/>
                                    <a:pt x="114" y="144"/>
                                  </a:cubicBezTo>
                                  <a:lnTo>
                                    <a:pt x="10" y="44"/>
                                  </a:lnTo>
                                  <a:cubicBezTo>
                                    <a:pt x="0" y="35"/>
                                    <a:pt x="0" y="19"/>
                                    <a:pt x="9" y="10"/>
                                  </a:cubicBezTo>
                                  <a:cubicBezTo>
                                    <a:pt x="18" y="0"/>
                                    <a:pt x="34" y="0"/>
                                    <a:pt x="43" y="9"/>
                                  </a:cubicBezTo>
                                  <a:close/>
                                  <a:moveTo>
                                    <a:pt x="285" y="242"/>
                                  </a:moveTo>
                                  <a:lnTo>
                                    <a:pt x="389" y="342"/>
                                  </a:lnTo>
                                  <a:cubicBezTo>
                                    <a:pt x="399" y="351"/>
                                    <a:pt x="399" y="366"/>
                                    <a:pt x="390" y="376"/>
                                  </a:cubicBezTo>
                                  <a:cubicBezTo>
                                    <a:pt x="381" y="385"/>
                                    <a:pt x="365" y="386"/>
                                    <a:pt x="356" y="376"/>
                                  </a:cubicBezTo>
                                  <a:lnTo>
                                    <a:pt x="252" y="277"/>
                                  </a:lnTo>
                                  <a:cubicBezTo>
                                    <a:pt x="242" y="267"/>
                                    <a:pt x="242" y="252"/>
                                    <a:pt x="251" y="243"/>
                                  </a:cubicBezTo>
                                  <a:cubicBezTo>
                                    <a:pt x="261" y="233"/>
                                    <a:pt x="276" y="233"/>
                                    <a:pt x="285" y="24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5" name="Freeform 2453"/>
                          <wps:cNvSpPr>
                            <a:spLocks noEditPoints="1"/>
                          </wps:cNvSpPr>
                          <wps:spPr bwMode="auto">
                            <a:xfrm>
                              <a:off x="1246" y="972"/>
                              <a:ext cx="171" cy="160"/>
                            </a:xfrm>
                            <a:custGeom>
                              <a:avLst/>
                              <a:gdLst>
                                <a:gd name="T0" fmla="*/ 44 w 380"/>
                                <a:gd name="T1" fmla="*/ 10 h 404"/>
                                <a:gd name="T2" fmla="*/ 142 w 380"/>
                                <a:gd name="T3" fmla="*/ 116 h 404"/>
                                <a:gd name="T4" fmla="*/ 141 w 380"/>
                                <a:gd name="T5" fmla="*/ 149 h 404"/>
                                <a:gd name="T6" fmla="*/ 107 w 380"/>
                                <a:gd name="T7" fmla="*/ 148 h 404"/>
                                <a:gd name="T8" fmla="*/ 9 w 380"/>
                                <a:gd name="T9" fmla="*/ 43 h 404"/>
                                <a:gd name="T10" fmla="*/ 10 w 380"/>
                                <a:gd name="T11" fmla="*/ 9 h 404"/>
                                <a:gd name="T12" fmla="*/ 44 w 380"/>
                                <a:gd name="T13" fmla="*/ 10 h 404"/>
                                <a:gd name="T14" fmla="*/ 273 w 380"/>
                                <a:gd name="T15" fmla="*/ 256 h 404"/>
                                <a:gd name="T16" fmla="*/ 371 w 380"/>
                                <a:gd name="T17" fmla="*/ 361 h 404"/>
                                <a:gd name="T18" fmla="*/ 370 w 380"/>
                                <a:gd name="T19" fmla="*/ 395 h 404"/>
                                <a:gd name="T20" fmla="*/ 336 w 380"/>
                                <a:gd name="T21" fmla="*/ 394 h 404"/>
                                <a:gd name="T22" fmla="*/ 238 w 380"/>
                                <a:gd name="T23" fmla="*/ 289 h 404"/>
                                <a:gd name="T24" fmla="*/ 239 w 380"/>
                                <a:gd name="T25" fmla="*/ 255 h 404"/>
                                <a:gd name="T26" fmla="*/ 273 w 380"/>
                                <a:gd name="T27" fmla="*/ 256 h 4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80" h="404">
                                  <a:moveTo>
                                    <a:pt x="44" y="10"/>
                                  </a:moveTo>
                                  <a:lnTo>
                                    <a:pt x="142" y="116"/>
                                  </a:lnTo>
                                  <a:cubicBezTo>
                                    <a:pt x="151" y="125"/>
                                    <a:pt x="151" y="140"/>
                                    <a:pt x="141" y="149"/>
                                  </a:cubicBezTo>
                                  <a:cubicBezTo>
                                    <a:pt x="131" y="158"/>
                                    <a:pt x="116" y="158"/>
                                    <a:pt x="107" y="148"/>
                                  </a:cubicBezTo>
                                  <a:lnTo>
                                    <a:pt x="9" y="43"/>
                                  </a:lnTo>
                                  <a:cubicBezTo>
                                    <a:pt x="0" y="33"/>
                                    <a:pt x="0" y="18"/>
                                    <a:pt x="10" y="9"/>
                                  </a:cubicBezTo>
                                  <a:cubicBezTo>
                                    <a:pt x="20" y="0"/>
                                    <a:pt x="35" y="0"/>
                                    <a:pt x="44" y="10"/>
                                  </a:cubicBezTo>
                                  <a:close/>
                                  <a:moveTo>
                                    <a:pt x="273" y="256"/>
                                  </a:moveTo>
                                  <a:lnTo>
                                    <a:pt x="371" y="361"/>
                                  </a:lnTo>
                                  <a:cubicBezTo>
                                    <a:pt x="380" y="371"/>
                                    <a:pt x="380" y="386"/>
                                    <a:pt x="370" y="395"/>
                                  </a:cubicBezTo>
                                  <a:cubicBezTo>
                                    <a:pt x="360" y="404"/>
                                    <a:pt x="345" y="404"/>
                                    <a:pt x="336" y="394"/>
                                  </a:cubicBezTo>
                                  <a:lnTo>
                                    <a:pt x="238" y="289"/>
                                  </a:lnTo>
                                  <a:cubicBezTo>
                                    <a:pt x="229" y="279"/>
                                    <a:pt x="229" y="264"/>
                                    <a:pt x="239" y="255"/>
                                  </a:cubicBezTo>
                                  <a:cubicBezTo>
                                    <a:pt x="249" y="246"/>
                                    <a:pt x="264" y="246"/>
                                    <a:pt x="273" y="25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6" name="Freeform 2454"/>
                          <wps:cNvSpPr>
                            <a:spLocks noEditPoints="1"/>
                          </wps:cNvSpPr>
                          <wps:spPr bwMode="auto">
                            <a:xfrm>
                              <a:off x="1440" y="864"/>
                              <a:ext cx="185" cy="313"/>
                            </a:xfrm>
                            <a:custGeom>
                              <a:avLst/>
                              <a:gdLst>
                                <a:gd name="T0" fmla="*/ 6 w 409"/>
                                <a:gd name="T1" fmla="*/ 752 h 790"/>
                                <a:gd name="T2" fmla="*/ 68 w 409"/>
                                <a:gd name="T3" fmla="*/ 622 h 790"/>
                                <a:gd name="T4" fmla="*/ 100 w 409"/>
                                <a:gd name="T5" fmla="*/ 611 h 790"/>
                                <a:gd name="T6" fmla="*/ 112 w 409"/>
                                <a:gd name="T7" fmla="*/ 643 h 790"/>
                                <a:gd name="T8" fmla="*/ 49 w 409"/>
                                <a:gd name="T9" fmla="*/ 773 h 790"/>
                                <a:gd name="T10" fmla="*/ 17 w 409"/>
                                <a:gd name="T11" fmla="*/ 784 h 790"/>
                                <a:gd name="T12" fmla="*/ 6 w 409"/>
                                <a:gd name="T13" fmla="*/ 752 h 790"/>
                                <a:gd name="T14" fmla="*/ 152 w 409"/>
                                <a:gd name="T15" fmla="*/ 449 h 790"/>
                                <a:gd name="T16" fmla="*/ 214 w 409"/>
                                <a:gd name="T17" fmla="*/ 320 h 790"/>
                                <a:gd name="T18" fmla="*/ 246 w 409"/>
                                <a:gd name="T19" fmla="*/ 308 h 790"/>
                                <a:gd name="T20" fmla="*/ 257 w 409"/>
                                <a:gd name="T21" fmla="*/ 340 h 790"/>
                                <a:gd name="T22" fmla="*/ 195 w 409"/>
                                <a:gd name="T23" fmla="*/ 470 h 790"/>
                                <a:gd name="T24" fmla="*/ 163 w 409"/>
                                <a:gd name="T25" fmla="*/ 481 h 790"/>
                                <a:gd name="T26" fmla="*/ 152 w 409"/>
                                <a:gd name="T27" fmla="*/ 449 h 790"/>
                                <a:gd name="T28" fmla="*/ 297 w 409"/>
                                <a:gd name="T29" fmla="*/ 147 h 790"/>
                                <a:gd name="T30" fmla="*/ 360 w 409"/>
                                <a:gd name="T31" fmla="*/ 17 h 790"/>
                                <a:gd name="T32" fmla="*/ 392 w 409"/>
                                <a:gd name="T33" fmla="*/ 6 h 790"/>
                                <a:gd name="T34" fmla="*/ 403 w 409"/>
                                <a:gd name="T35" fmla="*/ 38 h 790"/>
                                <a:gd name="T36" fmla="*/ 341 w 409"/>
                                <a:gd name="T37" fmla="*/ 167 h 790"/>
                                <a:gd name="T38" fmla="*/ 309 w 409"/>
                                <a:gd name="T39" fmla="*/ 179 h 790"/>
                                <a:gd name="T40" fmla="*/ 297 w 409"/>
                                <a:gd name="T41" fmla="*/ 147 h 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09" h="790">
                                  <a:moveTo>
                                    <a:pt x="6" y="752"/>
                                  </a:moveTo>
                                  <a:lnTo>
                                    <a:pt x="68" y="622"/>
                                  </a:lnTo>
                                  <a:cubicBezTo>
                                    <a:pt x="74" y="610"/>
                                    <a:pt x="88" y="605"/>
                                    <a:pt x="100" y="611"/>
                                  </a:cubicBezTo>
                                  <a:cubicBezTo>
                                    <a:pt x="112" y="617"/>
                                    <a:pt x="117" y="631"/>
                                    <a:pt x="112" y="643"/>
                                  </a:cubicBezTo>
                                  <a:lnTo>
                                    <a:pt x="49" y="773"/>
                                  </a:lnTo>
                                  <a:cubicBezTo>
                                    <a:pt x="43" y="785"/>
                                    <a:pt x="29" y="790"/>
                                    <a:pt x="17" y="784"/>
                                  </a:cubicBezTo>
                                  <a:cubicBezTo>
                                    <a:pt x="5" y="778"/>
                                    <a:pt x="0" y="764"/>
                                    <a:pt x="6" y="752"/>
                                  </a:cubicBezTo>
                                  <a:close/>
                                  <a:moveTo>
                                    <a:pt x="152" y="449"/>
                                  </a:moveTo>
                                  <a:lnTo>
                                    <a:pt x="214" y="320"/>
                                  </a:lnTo>
                                  <a:cubicBezTo>
                                    <a:pt x="220" y="308"/>
                                    <a:pt x="234" y="303"/>
                                    <a:pt x="246" y="308"/>
                                  </a:cubicBezTo>
                                  <a:cubicBezTo>
                                    <a:pt x="258" y="314"/>
                                    <a:pt x="263" y="328"/>
                                    <a:pt x="257" y="340"/>
                                  </a:cubicBezTo>
                                  <a:lnTo>
                                    <a:pt x="195" y="470"/>
                                  </a:lnTo>
                                  <a:cubicBezTo>
                                    <a:pt x="189" y="482"/>
                                    <a:pt x="175" y="487"/>
                                    <a:pt x="163" y="481"/>
                                  </a:cubicBezTo>
                                  <a:cubicBezTo>
                                    <a:pt x="151" y="476"/>
                                    <a:pt x="146" y="461"/>
                                    <a:pt x="152" y="449"/>
                                  </a:cubicBezTo>
                                  <a:close/>
                                  <a:moveTo>
                                    <a:pt x="297" y="147"/>
                                  </a:moveTo>
                                  <a:lnTo>
                                    <a:pt x="360" y="17"/>
                                  </a:lnTo>
                                  <a:cubicBezTo>
                                    <a:pt x="366" y="5"/>
                                    <a:pt x="380" y="0"/>
                                    <a:pt x="392" y="6"/>
                                  </a:cubicBezTo>
                                  <a:cubicBezTo>
                                    <a:pt x="404" y="11"/>
                                    <a:pt x="409" y="26"/>
                                    <a:pt x="403" y="38"/>
                                  </a:cubicBezTo>
                                  <a:lnTo>
                                    <a:pt x="341" y="167"/>
                                  </a:lnTo>
                                  <a:cubicBezTo>
                                    <a:pt x="335" y="179"/>
                                    <a:pt x="321" y="184"/>
                                    <a:pt x="309" y="179"/>
                                  </a:cubicBezTo>
                                  <a:cubicBezTo>
                                    <a:pt x="297" y="173"/>
                                    <a:pt x="292" y="159"/>
                                    <a:pt x="297" y="147"/>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7" name="Freeform 2455"/>
                          <wps:cNvSpPr>
                            <a:spLocks noEditPoints="1"/>
                          </wps:cNvSpPr>
                          <wps:spPr bwMode="auto">
                            <a:xfrm>
                              <a:off x="1630" y="814"/>
                              <a:ext cx="216" cy="19"/>
                            </a:xfrm>
                            <a:custGeom>
                              <a:avLst/>
                              <a:gdLst>
                                <a:gd name="T0" fmla="*/ 24 w 480"/>
                                <a:gd name="T1" fmla="*/ 0 h 48"/>
                                <a:gd name="T2" fmla="*/ 168 w 480"/>
                                <a:gd name="T3" fmla="*/ 0 h 48"/>
                                <a:gd name="T4" fmla="*/ 192 w 480"/>
                                <a:gd name="T5" fmla="*/ 24 h 48"/>
                                <a:gd name="T6" fmla="*/ 168 w 480"/>
                                <a:gd name="T7" fmla="*/ 48 h 48"/>
                                <a:gd name="T8" fmla="*/ 24 w 480"/>
                                <a:gd name="T9" fmla="*/ 48 h 48"/>
                                <a:gd name="T10" fmla="*/ 0 w 480"/>
                                <a:gd name="T11" fmla="*/ 24 h 48"/>
                                <a:gd name="T12" fmla="*/ 24 w 480"/>
                                <a:gd name="T13" fmla="*/ 0 h 48"/>
                                <a:gd name="T14" fmla="*/ 360 w 480"/>
                                <a:gd name="T15" fmla="*/ 0 h 48"/>
                                <a:gd name="T16" fmla="*/ 456 w 480"/>
                                <a:gd name="T17" fmla="*/ 0 h 48"/>
                                <a:gd name="T18" fmla="*/ 480 w 480"/>
                                <a:gd name="T19" fmla="*/ 24 h 48"/>
                                <a:gd name="T20" fmla="*/ 456 w 480"/>
                                <a:gd name="T21" fmla="*/ 48 h 48"/>
                                <a:gd name="T22" fmla="*/ 360 w 480"/>
                                <a:gd name="T23" fmla="*/ 48 h 48"/>
                                <a:gd name="T24" fmla="*/ 336 w 480"/>
                                <a:gd name="T25" fmla="*/ 24 h 48"/>
                                <a:gd name="T26" fmla="*/ 360 w 480"/>
                                <a:gd name="T27"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0" h="48">
                                  <a:moveTo>
                                    <a:pt x="24" y="0"/>
                                  </a:moveTo>
                                  <a:lnTo>
                                    <a:pt x="168" y="0"/>
                                  </a:lnTo>
                                  <a:cubicBezTo>
                                    <a:pt x="182" y="0"/>
                                    <a:pt x="192" y="11"/>
                                    <a:pt x="192" y="24"/>
                                  </a:cubicBezTo>
                                  <a:cubicBezTo>
                                    <a:pt x="192" y="38"/>
                                    <a:pt x="182" y="48"/>
                                    <a:pt x="168" y="48"/>
                                  </a:cubicBezTo>
                                  <a:lnTo>
                                    <a:pt x="24" y="48"/>
                                  </a:lnTo>
                                  <a:cubicBezTo>
                                    <a:pt x="11" y="48"/>
                                    <a:pt x="0" y="38"/>
                                    <a:pt x="0" y="24"/>
                                  </a:cubicBezTo>
                                  <a:cubicBezTo>
                                    <a:pt x="0" y="11"/>
                                    <a:pt x="11" y="0"/>
                                    <a:pt x="24" y="0"/>
                                  </a:cubicBezTo>
                                  <a:close/>
                                  <a:moveTo>
                                    <a:pt x="360" y="0"/>
                                  </a:moveTo>
                                  <a:lnTo>
                                    <a:pt x="456" y="0"/>
                                  </a:lnTo>
                                  <a:cubicBezTo>
                                    <a:pt x="470" y="0"/>
                                    <a:pt x="480" y="11"/>
                                    <a:pt x="480" y="24"/>
                                  </a:cubicBezTo>
                                  <a:cubicBezTo>
                                    <a:pt x="480" y="38"/>
                                    <a:pt x="470" y="48"/>
                                    <a:pt x="456" y="48"/>
                                  </a:cubicBezTo>
                                  <a:lnTo>
                                    <a:pt x="360" y="48"/>
                                  </a:lnTo>
                                  <a:cubicBezTo>
                                    <a:pt x="347" y="48"/>
                                    <a:pt x="336" y="38"/>
                                    <a:pt x="336" y="24"/>
                                  </a:cubicBezTo>
                                  <a:cubicBezTo>
                                    <a:pt x="336" y="11"/>
                                    <a:pt x="347" y="0"/>
                                    <a:pt x="360"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8" name="Freeform 2456"/>
                          <wps:cNvSpPr>
                            <a:spLocks noEditPoints="1"/>
                          </wps:cNvSpPr>
                          <wps:spPr bwMode="auto">
                            <a:xfrm>
                              <a:off x="1823" y="694"/>
                              <a:ext cx="194" cy="141"/>
                            </a:xfrm>
                            <a:custGeom>
                              <a:avLst/>
                              <a:gdLst>
                                <a:gd name="T0" fmla="*/ 12 w 428"/>
                                <a:gd name="T1" fmla="*/ 310 h 355"/>
                                <a:gd name="T2" fmla="*/ 124 w 428"/>
                                <a:gd name="T3" fmla="*/ 219 h 355"/>
                                <a:gd name="T4" fmla="*/ 158 w 428"/>
                                <a:gd name="T5" fmla="*/ 223 h 355"/>
                                <a:gd name="T6" fmla="*/ 155 w 428"/>
                                <a:gd name="T7" fmla="*/ 257 h 355"/>
                                <a:gd name="T8" fmla="*/ 43 w 428"/>
                                <a:gd name="T9" fmla="*/ 347 h 355"/>
                                <a:gd name="T10" fmla="*/ 9 w 428"/>
                                <a:gd name="T11" fmla="*/ 344 h 355"/>
                                <a:gd name="T12" fmla="*/ 12 w 428"/>
                                <a:gd name="T13" fmla="*/ 310 h 355"/>
                                <a:gd name="T14" fmla="*/ 274 w 428"/>
                                <a:gd name="T15" fmla="*/ 99 h 355"/>
                                <a:gd name="T16" fmla="*/ 386 w 428"/>
                                <a:gd name="T17" fmla="*/ 8 h 355"/>
                                <a:gd name="T18" fmla="*/ 420 w 428"/>
                                <a:gd name="T19" fmla="*/ 12 h 355"/>
                                <a:gd name="T20" fmla="*/ 416 w 428"/>
                                <a:gd name="T21" fmla="*/ 46 h 355"/>
                                <a:gd name="T22" fmla="*/ 304 w 428"/>
                                <a:gd name="T23" fmla="*/ 136 h 355"/>
                                <a:gd name="T24" fmla="*/ 270 w 428"/>
                                <a:gd name="T25" fmla="*/ 132 h 355"/>
                                <a:gd name="T26" fmla="*/ 274 w 428"/>
                                <a:gd name="T27" fmla="*/ 99 h 3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28" h="355">
                                  <a:moveTo>
                                    <a:pt x="12" y="310"/>
                                  </a:moveTo>
                                  <a:lnTo>
                                    <a:pt x="124" y="219"/>
                                  </a:lnTo>
                                  <a:cubicBezTo>
                                    <a:pt x="135" y="211"/>
                                    <a:pt x="150" y="213"/>
                                    <a:pt x="158" y="223"/>
                                  </a:cubicBezTo>
                                  <a:cubicBezTo>
                                    <a:pt x="166" y="233"/>
                                    <a:pt x="165" y="248"/>
                                    <a:pt x="155" y="257"/>
                                  </a:cubicBezTo>
                                  <a:lnTo>
                                    <a:pt x="43" y="347"/>
                                  </a:lnTo>
                                  <a:cubicBezTo>
                                    <a:pt x="32" y="355"/>
                                    <a:pt x="17" y="354"/>
                                    <a:pt x="9" y="344"/>
                                  </a:cubicBezTo>
                                  <a:cubicBezTo>
                                    <a:pt x="0" y="333"/>
                                    <a:pt x="2" y="318"/>
                                    <a:pt x="12" y="310"/>
                                  </a:cubicBezTo>
                                  <a:close/>
                                  <a:moveTo>
                                    <a:pt x="274" y="99"/>
                                  </a:moveTo>
                                  <a:lnTo>
                                    <a:pt x="386" y="8"/>
                                  </a:lnTo>
                                  <a:cubicBezTo>
                                    <a:pt x="396" y="0"/>
                                    <a:pt x="411" y="1"/>
                                    <a:pt x="420" y="12"/>
                                  </a:cubicBezTo>
                                  <a:cubicBezTo>
                                    <a:pt x="428" y="22"/>
                                    <a:pt x="426" y="37"/>
                                    <a:pt x="416" y="46"/>
                                  </a:cubicBezTo>
                                  <a:lnTo>
                                    <a:pt x="304" y="136"/>
                                  </a:lnTo>
                                  <a:cubicBezTo>
                                    <a:pt x="294" y="144"/>
                                    <a:pt x="279" y="143"/>
                                    <a:pt x="270" y="132"/>
                                  </a:cubicBezTo>
                                  <a:cubicBezTo>
                                    <a:pt x="262" y="122"/>
                                    <a:pt x="263" y="107"/>
                                    <a:pt x="274" y="9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799" name="Freeform 2457"/>
                          <wps:cNvSpPr>
                            <a:spLocks noEditPoints="1"/>
                          </wps:cNvSpPr>
                          <wps:spPr bwMode="auto">
                            <a:xfrm>
                              <a:off x="2012" y="680"/>
                              <a:ext cx="211" cy="72"/>
                            </a:xfrm>
                            <a:custGeom>
                              <a:avLst/>
                              <a:gdLst>
                                <a:gd name="T0" fmla="*/ 34 w 469"/>
                                <a:gd name="T1" fmla="*/ 4 h 181"/>
                                <a:gd name="T2" fmla="*/ 171 w 469"/>
                                <a:gd name="T3" fmla="*/ 46 h 181"/>
                                <a:gd name="T4" fmla="*/ 187 w 469"/>
                                <a:gd name="T5" fmla="*/ 76 h 181"/>
                                <a:gd name="T6" fmla="*/ 157 w 469"/>
                                <a:gd name="T7" fmla="*/ 92 h 181"/>
                                <a:gd name="T8" fmla="*/ 19 w 469"/>
                                <a:gd name="T9" fmla="*/ 49 h 181"/>
                                <a:gd name="T10" fmla="*/ 4 w 469"/>
                                <a:gd name="T11" fmla="*/ 19 h 181"/>
                                <a:gd name="T12" fmla="*/ 34 w 469"/>
                                <a:gd name="T13" fmla="*/ 4 h 181"/>
                                <a:gd name="T14" fmla="*/ 355 w 469"/>
                                <a:gd name="T15" fmla="*/ 102 h 181"/>
                                <a:gd name="T16" fmla="*/ 450 w 469"/>
                                <a:gd name="T17" fmla="*/ 132 h 181"/>
                                <a:gd name="T18" fmla="*/ 465 w 469"/>
                                <a:gd name="T19" fmla="*/ 162 h 181"/>
                                <a:gd name="T20" fmla="*/ 435 w 469"/>
                                <a:gd name="T21" fmla="*/ 177 h 181"/>
                                <a:gd name="T22" fmla="*/ 341 w 469"/>
                                <a:gd name="T23" fmla="*/ 148 h 181"/>
                                <a:gd name="T24" fmla="*/ 325 w 469"/>
                                <a:gd name="T25" fmla="*/ 118 h 181"/>
                                <a:gd name="T26" fmla="*/ 355 w 469"/>
                                <a:gd name="T27" fmla="*/ 10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9" h="181">
                                  <a:moveTo>
                                    <a:pt x="34" y="4"/>
                                  </a:moveTo>
                                  <a:lnTo>
                                    <a:pt x="171" y="46"/>
                                  </a:lnTo>
                                  <a:cubicBezTo>
                                    <a:pt x="184" y="50"/>
                                    <a:pt x="191" y="63"/>
                                    <a:pt x="187" y="76"/>
                                  </a:cubicBezTo>
                                  <a:cubicBezTo>
                                    <a:pt x="183" y="89"/>
                                    <a:pt x="170" y="96"/>
                                    <a:pt x="157" y="92"/>
                                  </a:cubicBezTo>
                                  <a:lnTo>
                                    <a:pt x="19" y="49"/>
                                  </a:lnTo>
                                  <a:cubicBezTo>
                                    <a:pt x="7" y="46"/>
                                    <a:pt x="0" y="32"/>
                                    <a:pt x="4" y="19"/>
                                  </a:cubicBezTo>
                                  <a:cubicBezTo>
                                    <a:pt x="7" y="7"/>
                                    <a:pt x="21" y="0"/>
                                    <a:pt x="34" y="4"/>
                                  </a:cubicBezTo>
                                  <a:close/>
                                  <a:moveTo>
                                    <a:pt x="355" y="102"/>
                                  </a:moveTo>
                                  <a:lnTo>
                                    <a:pt x="450" y="132"/>
                                  </a:lnTo>
                                  <a:cubicBezTo>
                                    <a:pt x="462" y="135"/>
                                    <a:pt x="469" y="149"/>
                                    <a:pt x="465" y="162"/>
                                  </a:cubicBezTo>
                                  <a:cubicBezTo>
                                    <a:pt x="462" y="174"/>
                                    <a:pt x="448" y="181"/>
                                    <a:pt x="435" y="177"/>
                                  </a:cubicBezTo>
                                  <a:lnTo>
                                    <a:pt x="341" y="148"/>
                                  </a:lnTo>
                                  <a:cubicBezTo>
                                    <a:pt x="328" y="144"/>
                                    <a:pt x="321" y="131"/>
                                    <a:pt x="325" y="118"/>
                                  </a:cubicBezTo>
                                  <a:cubicBezTo>
                                    <a:pt x="329" y="106"/>
                                    <a:pt x="342" y="98"/>
                                    <a:pt x="355" y="10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0" name="Freeform 2458"/>
                          <wps:cNvSpPr>
                            <a:spLocks noEditPoints="1"/>
                          </wps:cNvSpPr>
                          <wps:spPr bwMode="auto">
                            <a:xfrm>
                              <a:off x="2200" y="602"/>
                              <a:ext cx="182" cy="150"/>
                            </a:xfrm>
                            <a:custGeom>
                              <a:avLst/>
                              <a:gdLst>
                                <a:gd name="T0" fmla="*/ 10 w 405"/>
                                <a:gd name="T1" fmla="*/ 335 h 379"/>
                                <a:gd name="T2" fmla="*/ 116 w 405"/>
                                <a:gd name="T3" fmla="*/ 237 h 379"/>
                                <a:gd name="T4" fmla="*/ 150 w 405"/>
                                <a:gd name="T5" fmla="*/ 238 h 379"/>
                                <a:gd name="T6" fmla="*/ 148 w 405"/>
                                <a:gd name="T7" fmla="*/ 272 h 379"/>
                                <a:gd name="T8" fmla="*/ 43 w 405"/>
                                <a:gd name="T9" fmla="*/ 370 h 379"/>
                                <a:gd name="T10" fmla="*/ 9 w 405"/>
                                <a:gd name="T11" fmla="*/ 369 h 379"/>
                                <a:gd name="T12" fmla="*/ 10 w 405"/>
                                <a:gd name="T13" fmla="*/ 335 h 379"/>
                                <a:gd name="T14" fmla="*/ 257 w 405"/>
                                <a:gd name="T15" fmla="*/ 107 h 379"/>
                                <a:gd name="T16" fmla="*/ 362 w 405"/>
                                <a:gd name="T17" fmla="*/ 9 h 379"/>
                                <a:gd name="T18" fmla="*/ 396 w 405"/>
                                <a:gd name="T19" fmla="*/ 10 h 379"/>
                                <a:gd name="T20" fmla="*/ 395 w 405"/>
                                <a:gd name="T21" fmla="*/ 44 h 379"/>
                                <a:gd name="T22" fmla="*/ 289 w 405"/>
                                <a:gd name="T23" fmla="*/ 142 h 379"/>
                                <a:gd name="T24" fmla="*/ 255 w 405"/>
                                <a:gd name="T25" fmla="*/ 140 h 379"/>
                                <a:gd name="T26" fmla="*/ 257 w 405"/>
                                <a:gd name="T27" fmla="*/ 107 h 3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05" h="379">
                                  <a:moveTo>
                                    <a:pt x="10" y="335"/>
                                  </a:moveTo>
                                  <a:lnTo>
                                    <a:pt x="116" y="237"/>
                                  </a:lnTo>
                                  <a:cubicBezTo>
                                    <a:pt x="126" y="228"/>
                                    <a:pt x="141" y="229"/>
                                    <a:pt x="150" y="238"/>
                                  </a:cubicBezTo>
                                  <a:cubicBezTo>
                                    <a:pt x="159" y="248"/>
                                    <a:pt x="158" y="263"/>
                                    <a:pt x="148" y="272"/>
                                  </a:cubicBezTo>
                                  <a:lnTo>
                                    <a:pt x="43" y="370"/>
                                  </a:lnTo>
                                  <a:cubicBezTo>
                                    <a:pt x="33" y="379"/>
                                    <a:pt x="18" y="379"/>
                                    <a:pt x="9" y="369"/>
                                  </a:cubicBezTo>
                                  <a:cubicBezTo>
                                    <a:pt x="0" y="359"/>
                                    <a:pt x="0" y="344"/>
                                    <a:pt x="10" y="335"/>
                                  </a:cubicBezTo>
                                  <a:close/>
                                  <a:moveTo>
                                    <a:pt x="257" y="107"/>
                                  </a:moveTo>
                                  <a:lnTo>
                                    <a:pt x="362" y="9"/>
                                  </a:lnTo>
                                  <a:cubicBezTo>
                                    <a:pt x="372" y="0"/>
                                    <a:pt x="387" y="0"/>
                                    <a:pt x="396" y="10"/>
                                  </a:cubicBezTo>
                                  <a:cubicBezTo>
                                    <a:pt x="405" y="20"/>
                                    <a:pt x="405" y="35"/>
                                    <a:pt x="395" y="44"/>
                                  </a:cubicBezTo>
                                  <a:lnTo>
                                    <a:pt x="289" y="142"/>
                                  </a:lnTo>
                                  <a:cubicBezTo>
                                    <a:pt x="280" y="151"/>
                                    <a:pt x="264" y="150"/>
                                    <a:pt x="255" y="140"/>
                                  </a:cubicBezTo>
                                  <a:cubicBezTo>
                                    <a:pt x="246" y="131"/>
                                    <a:pt x="247" y="116"/>
                                    <a:pt x="257" y="107"/>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1" name="Freeform 2459"/>
                          <wps:cNvSpPr>
                            <a:spLocks noEditPoints="1"/>
                          </wps:cNvSpPr>
                          <wps:spPr bwMode="auto">
                            <a:xfrm>
                              <a:off x="2395" y="548"/>
                              <a:ext cx="211" cy="45"/>
                            </a:xfrm>
                            <a:custGeom>
                              <a:avLst/>
                              <a:gdLst>
                                <a:gd name="T0" fmla="*/ 22 w 467"/>
                                <a:gd name="T1" fmla="*/ 66 h 115"/>
                                <a:gd name="T2" fmla="*/ 164 w 467"/>
                                <a:gd name="T3" fmla="*/ 44 h 115"/>
                                <a:gd name="T4" fmla="*/ 192 w 467"/>
                                <a:gd name="T5" fmla="*/ 64 h 115"/>
                                <a:gd name="T6" fmla="*/ 171 w 467"/>
                                <a:gd name="T7" fmla="*/ 91 h 115"/>
                                <a:gd name="T8" fmla="*/ 29 w 467"/>
                                <a:gd name="T9" fmla="*/ 113 h 115"/>
                                <a:gd name="T10" fmla="*/ 2 w 467"/>
                                <a:gd name="T11" fmla="*/ 93 h 115"/>
                                <a:gd name="T12" fmla="*/ 22 w 467"/>
                                <a:gd name="T13" fmla="*/ 66 h 115"/>
                                <a:gd name="T14" fmla="*/ 354 w 467"/>
                                <a:gd name="T15" fmla="*/ 15 h 115"/>
                                <a:gd name="T16" fmla="*/ 438 w 467"/>
                                <a:gd name="T17" fmla="*/ 2 h 115"/>
                                <a:gd name="T18" fmla="*/ 465 w 467"/>
                                <a:gd name="T19" fmla="*/ 22 h 115"/>
                                <a:gd name="T20" fmla="*/ 445 w 467"/>
                                <a:gd name="T21" fmla="*/ 49 h 115"/>
                                <a:gd name="T22" fmla="*/ 361 w 467"/>
                                <a:gd name="T23" fmla="*/ 62 h 115"/>
                                <a:gd name="T24" fmla="*/ 334 w 467"/>
                                <a:gd name="T25" fmla="*/ 42 h 115"/>
                                <a:gd name="T26" fmla="*/ 354 w 467"/>
                                <a:gd name="T27" fmla="*/ 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7" h="115">
                                  <a:moveTo>
                                    <a:pt x="22" y="66"/>
                                  </a:moveTo>
                                  <a:lnTo>
                                    <a:pt x="164" y="44"/>
                                  </a:lnTo>
                                  <a:cubicBezTo>
                                    <a:pt x="177" y="42"/>
                                    <a:pt x="189" y="51"/>
                                    <a:pt x="192" y="64"/>
                                  </a:cubicBezTo>
                                  <a:cubicBezTo>
                                    <a:pt x="194" y="77"/>
                                    <a:pt x="185" y="89"/>
                                    <a:pt x="171" y="91"/>
                                  </a:cubicBezTo>
                                  <a:lnTo>
                                    <a:pt x="29" y="113"/>
                                  </a:lnTo>
                                  <a:cubicBezTo>
                                    <a:pt x="16" y="115"/>
                                    <a:pt x="4" y="106"/>
                                    <a:pt x="2" y="93"/>
                                  </a:cubicBezTo>
                                  <a:cubicBezTo>
                                    <a:pt x="0" y="80"/>
                                    <a:pt x="9" y="68"/>
                                    <a:pt x="22" y="66"/>
                                  </a:cubicBezTo>
                                  <a:close/>
                                  <a:moveTo>
                                    <a:pt x="354" y="15"/>
                                  </a:moveTo>
                                  <a:lnTo>
                                    <a:pt x="438" y="2"/>
                                  </a:lnTo>
                                  <a:cubicBezTo>
                                    <a:pt x="451" y="0"/>
                                    <a:pt x="463" y="9"/>
                                    <a:pt x="465" y="22"/>
                                  </a:cubicBezTo>
                                  <a:cubicBezTo>
                                    <a:pt x="467" y="35"/>
                                    <a:pt x="458" y="47"/>
                                    <a:pt x="445" y="49"/>
                                  </a:cubicBezTo>
                                  <a:lnTo>
                                    <a:pt x="361" y="62"/>
                                  </a:lnTo>
                                  <a:cubicBezTo>
                                    <a:pt x="348" y="64"/>
                                    <a:pt x="336" y="55"/>
                                    <a:pt x="334" y="42"/>
                                  </a:cubicBezTo>
                                  <a:cubicBezTo>
                                    <a:pt x="332" y="29"/>
                                    <a:pt x="341" y="17"/>
                                    <a:pt x="354" y="15"/>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2" name="Freeform 2460"/>
                          <wps:cNvSpPr>
                            <a:spLocks noEditPoints="1"/>
                          </wps:cNvSpPr>
                          <wps:spPr bwMode="auto">
                            <a:xfrm>
                              <a:off x="2583" y="548"/>
                              <a:ext cx="211" cy="45"/>
                            </a:xfrm>
                            <a:custGeom>
                              <a:avLst/>
                              <a:gdLst>
                                <a:gd name="T0" fmla="*/ 29 w 467"/>
                                <a:gd name="T1" fmla="*/ 2 h 115"/>
                                <a:gd name="T2" fmla="*/ 171 w 467"/>
                                <a:gd name="T3" fmla="*/ 24 h 115"/>
                                <a:gd name="T4" fmla="*/ 192 w 467"/>
                                <a:gd name="T5" fmla="*/ 51 h 115"/>
                                <a:gd name="T6" fmla="*/ 164 w 467"/>
                                <a:gd name="T7" fmla="*/ 71 h 115"/>
                                <a:gd name="T8" fmla="*/ 22 w 467"/>
                                <a:gd name="T9" fmla="*/ 49 h 115"/>
                                <a:gd name="T10" fmla="*/ 2 w 467"/>
                                <a:gd name="T11" fmla="*/ 22 h 115"/>
                                <a:gd name="T12" fmla="*/ 29 w 467"/>
                                <a:gd name="T13" fmla="*/ 2 h 115"/>
                                <a:gd name="T14" fmla="*/ 361 w 467"/>
                                <a:gd name="T15" fmla="*/ 53 h 115"/>
                                <a:gd name="T16" fmla="*/ 445 w 467"/>
                                <a:gd name="T17" fmla="*/ 66 h 115"/>
                                <a:gd name="T18" fmla="*/ 465 w 467"/>
                                <a:gd name="T19" fmla="*/ 93 h 115"/>
                                <a:gd name="T20" fmla="*/ 438 w 467"/>
                                <a:gd name="T21" fmla="*/ 113 h 115"/>
                                <a:gd name="T22" fmla="*/ 354 w 467"/>
                                <a:gd name="T23" fmla="*/ 100 h 115"/>
                                <a:gd name="T24" fmla="*/ 334 w 467"/>
                                <a:gd name="T25" fmla="*/ 73 h 115"/>
                                <a:gd name="T26" fmla="*/ 361 w 467"/>
                                <a:gd name="T27" fmla="*/ 53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7" h="115">
                                  <a:moveTo>
                                    <a:pt x="29" y="2"/>
                                  </a:moveTo>
                                  <a:lnTo>
                                    <a:pt x="171" y="24"/>
                                  </a:lnTo>
                                  <a:cubicBezTo>
                                    <a:pt x="185" y="26"/>
                                    <a:pt x="194" y="38"/>
                                    <a:pt x="192" y="51"/>
                                  </a:cubicBezTo>
                                  <a:cubicBezTo>
                                    <a:pt x="189" y="64"/>
                                    <a:pt x="177" y="73"/>
                                    <a:pt x="164" y="71"/>
                                  </a:cubicBezTo>
                                  <a:lnTo>
                                    <a:pt x="22" y="49"/>
                                  </a:lnTo>
                                  <a:cubicBezTo>
                                    <a:pt x="9" y="47"/>
                                    <a:pt x="0" y="35"/>
                                    <a:pt x="2" y="22"/>
                                  </a:cubicBezTo>
                                  <a:cubicBezTo>
                                    <a:pt x="4" y="9"/>
                                    <a:pt x="16" y="0"/>
                                    <a:pt x="29" y="2"/>
                                  </a:cubicBezTo>
                                  <a:close/>
                                  <a:moveTo>
                                    <a:pt x="361" y="53"/>
                                  </a:moveTo>
                                  <a:lnTo>
                                    <a:pt x="445" y="66"/>
                                  </a:lnTo>
                                  <a:cubicBezTo>
                                    <a:pt x="458" y="68"/>
                                    <a:pt x="467" y="80"/>
                                    <a:pt x="465" y="93"/>
                                  </a:cubicBezTo>
                                  <a:cubicBezTo>
                                    <a:pt x="463" y="106"/>
                                    <a:pt x="451" y="115"/>
                                    <a:pt x="438" y="113"/>
                                  </a:cubicBezTo>
                                  <a:lnTo>
                                    <a:pt x="354" y="100"/>
                                  </a:lnTo>
                                  <a:cubicBezTo>
                                    <a:pt x="341" y="98"/>
                                    <a:pt x="332" y="86"/>
                                    <a:pt x="334" y="73"/>
                                  </a:cubicBezTo>
                                  <a:cubicBezTo>
                                    <a:pt x="336" y="60"/>
                                    <a:pt x="348" y="51"/>
                                    <a:pt x="361" y="5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3" name="Freeform 2461"/>
                          <wps:cNvSpPr>
                            <a:spLocks noEditPoints="1"/>
                          </wps:cNvSpPr>
                          <wps:spPr bwMode="auto">
                            <a:xfrm>
                              <a:off x="2770" y="522"/>
                              <a:ext cx="219" cy="72"/>
                            </a:xfrm>
                            <a:custGeom>
                              <a:avLst/>
                              <a:gdLst>
                                <a:gd name="T0" fmla="*/ 20 w 485"/>
                                <a:gd name="T1" fmla="*/ 131 h 181"/>
                                <a:gd name="T2" fmla="*/ 158 w 485"/>
                                <a:gd name="T3" fmla="*/ 91 h 181"/>
                                <a:gd name="T4" fmla="*/ 188 w 485"/>
                                <a:gd name="T5" fmla="*/ 107 h 181"/>
                                <a:gd name="T6" fmla="*/ 171 w 485"/>
                                <a:gd name="T7" fmla="*/ 137 h 181"/>
                                <a:gd name="T8" fmla="*/ 33 w 485"/>
                                <a:gd name="T9" fmla="*/ 177 h 181"/>
                                <a:gd name="T10" fmla="*/ 3 w 485"/>
                                <a:gd name="T11" fmla="*/ 161 h 181"/>
                                <a:gd name="T12" fmla="*/ 20 w 485"/>
                                <a:gd name="T13" fmla="*/ 131 h 181"/>
                                <a:gd name="T14" fmla="*/ 342 w 485"/>
                                <a:gd name="T15" fmla="*/ 36 h 181"/>
                                <a:gd name="T16" fmla="*/ 452 w 485"/>
                                <a:gd name="T17" fmla="*/ 3 h 181"/>
                                <a:gd name="T18" fmla="*/ 481 w 485"/>
                                <a:gd name="T19" fmla="*/ 20 h 181"/>
                                <a:gd name="T20" fmla="*/ 465 w 485"/>
                                <a:gd name="T21" fmla="*/ 49 h 181"/>
                                <a:gd name="T22" fmla="*/ 355 w 485"/>
                                <a:gd name="T23" fmla="*/ 82 h 181"/>
                                <a:gd name="T24" fmla="*/ 326 w 485"/>
                                <a:gd name="T25" fmla="*/ 66 h 181"/>
                                <a:gd name="T26" fmla="*/ 342 w 485"/>
                                <a:gd name="T27" fmla="*/ 36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5" h="181">
                                  <a:moveTo>
                                    <a:pt x="20" y="131"/>
                                  </a:moveTo>
                                  <a:lnTo>
                                    <a:pt x="158" y="91"/>
                                  </a:lnTo>
                                  <a:cubicBezTo>
                                    <a:pt x="170" y="87"/>
                                    <a:pt x="184" y="94"/>
                                    <a:pt x="188" y="107"/>
                                  </a:cubicBezTo>
                                  <a:cubicBezTo>
                                    <a:pt x="191" y="119"/>
                                    <a:pt x="184" y="133"/>
                                    <a:pt x="171" y="137"/>
                                  </a:cubicBezTo>
                                  <a:lnTo>
                                    <a:pt x="33" y="177"/>
                                  </a:lnTo>
                                  <a:cubicBezTo>
                                    <a:pt x="21" y="181"/>
                                    <a:pt x="7" y="174"/>
                                    <a:pt x="3" y="161"/>
                                  </a:cubicBezTo>
                                  <a:cubicBezTo>
                                    <a:pt x="0" y="149"/>
                                    <a:pt x="7" y="135"/>
                                    <a:pt x="20" y="131"/>
                                  </a:cubicBezTo>
                                  <a:close/>
                                  <a:moveTo>
                                    <a:pt x="342" y="36"/>
                                  </a:moveTo>
                                  <a:lnTo>
                                    <a:pt x="452" y="3"/>
                                  </a:lnTo>
                                  <a:cubicBezTo>
                                    <a:pt x="464" y="0"/>
                                    <a:pt x="478" y="7"/>
                                    <a:pt x="481" y="20"/>
                                  </a:cubicBezTo>
                                  <a:cubicBezTo>
                                    <a:pt x="485" y="32"/>
                                    <a:pt x="478" y="46"/>
                                    <a:pt x="465" y="49"/>
                                  </a:cubicBezTo>
                                  <a:lnTo>
                                    <a:pt x="355" y="82"/>
                                  </a:lnTo>
                                  <a:cubicBezTo>
                                    <a:pt x="343" y="86"/>
                                    <a:pt x="329" y="79"/>
                                    <a:pt x="326" y="66"/>
                                  </a:cubicBezTo>
                                  <a:cubicBezTo>
                                    <a:pt x="322" y="53"/>
                                    <a:pt x="329" y="40"/>
                                    <a:pt x="342" y="3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4" name="Freeform 2462"/>
                          <wps:cNvSpPr>
                            <a:spLocks noEditPoints="1"/>
                          </wps:cNvSpPr>
                          <wps:spPr bwMode="auto">
                            <a:xfrm>
                              <a:off x="2965" y="522"/>
                              <a:ext cx="212" cy="72"/>
                            </a:xfrm>
                            <a:custGeom>
                              <a:avLst/>
                              <a:gdLst>
                                <a:gd name="T0" fmla="*/ 34 w 469"/>
                                <a:gd name="T1" fmla="*/ 4 h 181"/>
                                <a:gd name="T2" fmla="*/ 171 w 469"/>
                                <a:gd name="T3" fmla="*/ 46 h 181"/>
                                <a:gd name="T4" fmla="*/ 187 w 469"/>
                                <a:gd name="T5" fmla="*/ 76 h 181"/>
                                <a:gd name="T6" fmla="*/ 157 w 469"/>
                                <a:gd name="T7" fmla="*/ 92 h 181"/>
                                <a:gd name="T8" fmla="*/ 19 w 469"/>
                                <a:gd name="T9" fmla="*/ 49 h 181"/>
                                <a:gd name="T10" fmla="*/ 4 w 469"/>
                                <a:gd name="T11" fmla="*/ 19 h 181"/>
                                <a:gd name="T12" fmla="*/ 34 w 469"/>
                                <a:gd name="T13" fmla="*/ 4 h 181"/>
                                <a:gd name="T14" fmla="*/ 355 w 469"/>
                                <a:gd name="T15" fmla="*/ 102 h 181"/>
                                <a:gd name="T16" fmla="*/ 450 w 469"/>
                                <a:gd name="T17" fmla="*/ 132 h 181"/>
                                <a:gd name="T18" fmla="*/ 465 w 469"/>
                                <a:gd name="T19" fmla="*/ 162 h 181"/>
                                <a:gd name="T20" fmla="*/ 435 w 469"/>
                                <a:gd name="T21" fmla="*/ 177 h 181"/>
                                <a:gd name="T22" fmla="*/ 341 w 469"/>
                                <a:gd name="T23" fmla="*/ 148 h 181"/>
                                <a:gd name="T24" fmla="*/ 325 w 469"/>
                                <a:gd name="T25" fmla="*/ 118 h 181"/>
                                <a:gd name="T26" fmla="*/ 355 w 469"/>
                                <a:gd name="T27" fmla="*/ 10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9" h="181">
                                  <a:moveTo>
                                    <a:pt x="34" y="4"/>
                                  </a:moveTo>
                                  <a:lnTo>
                                    <a:pt x="171" y="46"/>
                                  </a:lnTo>
                                  <a:cubicBezTo>
                                    <a:pt x="184" y="50"/>
                                    <a:pt x="191" y="63"/>
                                    <a:pt x="187" y="76"/>
                                  </a:cubicBezTo>
                                  <a:cubicBezTo>
                                    <a:pt x="183" y="89"/>
                                    <a:pt x="170" y="96"/>
                                    <a:pt x="157" y="92"/>
                                  </a:cubicBezTo>
                                  <a:lnTo>
                                    <a:pt x="19" y="49"/>
                                  </a:lnTo>
                                  <a:cubicBezTo>
                                    <a:pt x="7" y="46"/>
                                    <a:pt x="0" y="32"/>
                                    <a:pt x="4" y="19"/>
                                  </a:cubicBezTo>
                                  <a:cubicBezTo>
                                    <a:pt x="7" y="7"/>
                                    <a:pt x="21" y="0"/>
                                    <a:pt x="34" y="4"/>
                                  </a:cubicBezTo>
                                  <a:close/>
                                  <a:moveTo>
                                    <a:pt x="355" y="102"/>
                                  </a:moveTo>
                                  <a:lnTo>
                                    <a:pt x="450" y="132"/>
                                  </a:lnTo>
                                  <a:cubicBezTo>
                                    <a:pt x="462" y="135"/>
                                    <a:pt x="469" y="149"/>
                                    <a:pt x="465" y="162"/>
                                  </a:cubicBezTo>
                                  <a:cubicBezTo>
                                    <a:pt x="462" y="174"/>
                                    <a:pt x="448" y="181"/>
                                    <a:pt x="435" y="177"/>
                                  </a:cubicBezTo>
                                  <a:lnTo>
                                    <a:pt x="341" y="148"/>
                                  </a:lnTo>
                                  <a:cubicBezTo>
                                    <a:pt x="328" y="144"/>
                                    <a:pt x="321" y="131"/>
                                    <a:pt x="325" y="118"/>
                                  </a:cubicBezTo>
                                  <a:cubicBezTo>
                                    <a:pt x="329" y="106"/>
                                    <a:pt x="342" y="98"/>
                                    <a:pt x="355" y="10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5" name="Freeform 2463"/>
                          <wps:cNvSpPr>
                            <a:spLocks noEditPoints="1"/>
                          </wps:cNvSpPr>
                          <wps:spPr bwMode="auto">
                            <a:xfrm>
                              <a:off x="3153" y="573"/>
                              <a:ext cx="219" cy="78"/>
                            </a:xfrm>
                            <a:custGeom>
                              <a:avLst/>
                              <a:gdLst>
                                <a:gd name="T0" fmla="*/ 34 w 485"/>
                                <a:gd name="T1" fmla="*/ 4 h 197"/>
                                <a:gd name="T2" fmla="*/ 171 w 485"/>
                                <a:gd name="T3" fmla="*/ 49 h 197"/>
                                <a:gd name="T4" fmla="*/ 186 w 485"/>
                                <a:gd name="T5" fmla="*/ 80 h 197"/>
                                <a:gd name="T6" fmla="*/ 155 w 485"/>
                                <a:gd name="T7" fmla="*/ 95 h 197"/>
                                <a:gd name="T8" fmla="*/ 19 w 485"/>
                                <a:gd name="T9" fmla="*/ 49 h 197"/>
                                <a:gd name="T10" fmla="*/ 4 w 485"/>
                                <a:gd name="T11" fmla="*/ 19 h 197"/>
                                <a:gd name="T12" fmla="*/ 34 w 485"/>
                                <a:gd name="T13" fmla="*/ 4 h 197"/>
                                <a:gd name="T14" fmla="*/ 353 w 485"/>
                                <a:gd name="T15" fmla="*/ 110 h 197"/>
                                <a:gd name="T16" fmla="*/ 466 w 485"/>
                                <a:gd name="T17" fmla="*/ 148 h 197"/>
                                <a:gd name="T18" fmla="*/ 481 w 485"/>
                                <a:gd name="T19" fmla="*/ 178 h 197"/>
                                <a:gd name="T20" fmla="*/ 451 w 485"/>
                                <a:gd name="T21" fmla="*/ 193 h 197"/>
                                <a:gd name="T22" fmla="*/ 338 w 485"/>
                                <a:gd name="T23" fmla="*/ 155 h 197"/>
                                <a:gd name="T24" fmla="*/ 322 w 485"/>
                                <a:gd name="T25" fmla="*/ 125 h 197"/>
                                <a:gd name="T26" fmla="*/ 353 w 485"/>
                                <a:gd name="T27" fmla="*/ 110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5" h="197">
                                  <a:moveTo>
                                    <a:pt x="34" y="4"/>
                                  </a:moveTo>
                                  <a:lnTo>
                                    <a:pt x="171" y="49"/>
                                  </a:lnTo>
                                  <a:cubicBezTo>
                                    <a:pt x="183" y="53"/>
                                    <a:pt x="190" y="67"/>
                                    <a:pt x="186" y="80"/>
                                  </a:cubicBezTo>
                                  <a:cubicBezTo>
                                    <a:pt x="182" y="92"/>
                                    <a:pt x="168" y="99"/>
                                    <a:pt x="155" y="95"/>
                                  </a:cubicBezTo>
                                  <a:lnTo>
                                    <a:pt x="19" y="49"/>
                                  </a:lnTo>
                                  <a:cubicBezTo>
                                    <a:pt x="6" y="45"/>
                                    <a:pt x="0" y="31"/>
                                    <a:pt x="4" y="19"/>
                                  </a:cubicBezTo>
                                  <a:cubicBezTo>
                                    <a:pt x="8" y="6"/>
                                    <a:pt x="21" y="0"/>
                                    <a:pt x="34" y="4"/>
                                  </a:cubicBezTo>
                                  <a:close/>
                                  <a:moveTo>
                                    <a:pt x="353" y="110"/>
                                  </a:moveTo>
                                  <a:lnTo>
                                    <a:pt x="466" y="148"/>
                                  </a:lnTo>
                                  <a:cubicBezTo>
                                    <a:pt x="479" y="152"/>
                                    <a:pt x="485" y="165"/>
                                    <a:pt x="481" y="178"/>
                                  </a:cubicBezTo>
                                  <a:cubicBezTo>
                                    <a:pt x="477" y="191"/>
                                    <a:pt x="463" y="197"/>
                                    <a:pt x="451" y="193"/>
                                  </a:cubicBezTo>
                                  <a:lnTo>
                                    <a:pt x="338" y="155"/>
                                  </a:lnTo>
                                  <a:cubicBezTo>
                                    <a:pt x="325" y="151"/>
                                    <a:pt x="318" y="138"/>
                                    <a:pt x="322" y="125"/>
                                  </a:cubicBezTo>
                                  <a:cubicBezTo>
                                    <a:pt x="327" y="113"/>
                                    <a:pt x="340" y="106"/>
                                    <a:pt x="353" y="11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6" name="Freeform 2464"/>
                          <wps:cNvSpPr>
                            <a:spLocks noEditPoints="1"/>
                          </wps:cNvSpPr>
                          <wps:spPr bwMode="auto">
                            <a:xfrm>
                              <a:off x="3348" y="547"/>
                              <a:ext cx="213" cy="104"/>
                            </a:xfrm>
                            <a:custGeom>
                              <a:avLst/>
                              <a:gdLst>
                                <a:gd name="T0" fmla="*/ 17 w 471"/>
                                <a:gd name="T1" fmla="*/ 214 h 263"/>
                                <a:gd name="T2" fmla="*/ 146 w 471"/>
                                <a:gd name="T3" fmla="*/ 150 h 263"/>
                                <a:gd name="T4" fmla="*/ 178 w 471"/>
                                <a:gd name="T5" fmla="*/ 160 h 263"/>
                                <a:gd name="T6" fmla="*/ 167 w 471"/>
                                <a:gd name="T7" fmla="*/ 193 h 263"/>
                                <a:gd name="T8" fmla="*/ 38 w 471"/>
                                <a:gd name="T9" fmla="*/ 257 h 263"/>
                                <a:gd name="T10" fmla="*/ 6 w 471"/>
                                <a:gd name="T11" fmla="*/ 246 h 263"/>
                                <a:gd name="T12" fmla="*/ 17 w 471"/>
                                <a:gd name="T13" fmla="*/ 214 h 263"/>
                                <a:gd name="T14" fmla="*/ 317 w 471"/>
                                <a:gd name="T15" fmla="*/ 64 h 263"/>
                                <a:gd name="T16" fmla="*/ 433 w 471"/>
                                <a:gd name="T17" fmla="*/ 6 h 263"/>
                                <a:gd name="T18" fmla="*/ 465 w 471"/>
                                <a:gd name="T19" fmla="*/ 17 h 263"/>
                                <a:gd name="T20" fmla="*/ 454 w 471"/>
                                <a:gd name="T21" fmla="*/ 49 h 263"/>
                                <a:gd name="T22" fmla="*/ 339 w 471"/>
                                <a:gd name="T23" fmla="*/ 107 h 263"/>
                                <a:gd name="T24" fmla="*/ 307 w 471"/>
                                <a:gd name="T25" fmla="*/ 96 h 263"/>
                                <a:gd name="T26" fmla="*/ 317 w 471"/>
                                <a:gd name="T27" fmla="*/ 64 h 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71" h="263">
                                  <a:moveTo>
                                    <a:pt x="17" y="214"/>
                                  </a:moveTo>
                                  <a:lnTo>
                                    <a:pt x="146" y="150"/>
                                  </a:lnTo>
                                  <a:cubicBezTo>
                                    <a:pt x="157" y="144"/>
                                    <a:pt x="172" y="148"/>
                                    <a:pt x="178" y="160"/>
                                  </a:cubicBezTo>
                                  <a:cubicBezTo>
                                    <a:pt x="184" y="172"/>
                                    <a:pt x="179" y="187"/>
                                    <a:pt x="167" y="193"/>
                                  </a:cubicBezTo>
                                  <a:lnTo>
                                    <a:pt x="38" y="257"/>
                                  </a:lnTo>
                                  <a:cubicBezTo>
                                    <a:pt x="26" y="263"/>
                                    <a:pt x="12" y="258"/>
                                    <a:pt x="6" y="246"/>
                                  </a:cubicBezTo>
                                  <a:cubicBezTo>
                                    <a:pt x="0" y="234"/>
                                    <a:pt x="5" y="220"/>
                                    <a:pt x="17" y="214"/>
                                  </a:cubicBezTo>
                                  <a:close/>
                                  <a:moveTo>
                                    <a:pt x="317" y="64"/>
                                  </a:moveTo>
                                  <a:lnTo>
                                    <a:pt x="433" y="6"/>
                                  </a:lnTo>
                                  <a:cubicBezTo>
                                    <a:pt x="445" y="0"/>
                                    <a:pt x="459" y="5"/>
                                    <a:pt x="465" y="17"/>
                                  </a:cubicBezTo>
                                  <a:cubicBezTo>
                                    <a:pt x="471" y="29"/>
                                    <a:pt x="466" y="43"/>
                                    <a:pt x="454" y="49"/>
                                  </a:cubicBezTo>
                                  <a:lnTo>
                                    <a:pt x="339" y="107"/>
                                  </a:lnTo>
                                  <a:cubicBezTo>
                                    <a:pt x="327" y="113"/>
                                    <a:pt x="312" y="108"/>
                                    <a:pt x="307" y="96"/>
                                  </a:cubicBezTo>
                                  <a:cubicBezTo>
                                    <a:pt x="301" y="84"/>
                                    <a:pt x="305" y="70"/>
                                    <a:pt x="317" y="64"/>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7" name="Freeform 2465"/>
                          <wps:cNvSpPr>
                            <a:spLocks noEditPoints="1"/>
                          </wps:cNvSpPr>
                          <wps:spPr bwMode="auto">
                            <a:xfrm>
                              <a:off x="3536" y="547"/>
                              <a:ext cx="212" cy="72"/>
                            </a:xfrm>
                            <a:custGeom>
                              <a:avLst/>
                              <a:gdLst>
                                <a:gd name="T0" fmla="*/ 34 w 469"/>
                                <a:gd name="T1" fmla="*/ 4 h 181"/>
                                <a:gd name="T2" fmla="*/ 171 w 469"/>
                                <a:gd name="T3" fmla="*/ 46 h 181"/>
                                <a:gd name="T4" fmla="*/ 187 w 469"/>
                                <a:gd name="T5" fmla="*/ 76 h 181"/>
                                <a:gd name="T6" fmla="*/ 157 w 469"/>
                                <a:gd name="T7" fmla="*/ 92 h 181"/>
                                <a:gd name="T8" fmla="*/ 19 w 469"/>
                                <a:gd name="T9" fmla="*/ 49 h 181"/>
                                <a:gd name="T10" fmla="*/ 4 w 469"/>
                                <a:gd name="T11" fmla="*/ 19 h 181"/>
                                <a:gd name="T12" fmla="*/ 34 w 469"/>
                                <a:gd name="T13" fmla="*/ 4 h 181"/>
                                <a:gd name="T14" fmla="*/ 355 w 469"/>
                                <a:gd name="T15" fmla="*/ 102 h 181"/>
                                <a:gd name="T16" fmla="*/ 450 w 469"/>
                                <a:gd name="T17" fmla="*/ 132 h 181"/>
                                <a:gd name="T18" fmla="*/ 465 w 469"/>
                                <a:gd name="T19" fmla="*/ 162 h 181"/>
                                <a:gd name="T20" fmla="*/ 435 w 469"/>
                                <a:gd name="T21" fmla="*/ 177 h 181"/>
                                <a:gd name="T22" fmla="*/ 341 w 469"/>
                                <a:gd name="T23" fmla="*/ 148 h 181"/>
                                <a:gd name="T24" fmla="*/ 325 w 469"/>
                                <a:gd name="T25" fmla="*/ 118 h 181"/>
                                <a:gd name="T26" fmla="*/ 355 w 469"/>
                                <a:gd name="T27" fmla="*/ 10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9" h="181">
                                  <a:moveTo>
                                    <a:pt x="34" y="4"/>
                                  </a:moveTo>
                                  <a:lnTo>
                                    <a:pt x="171" y="46"/>
                                  </a:lnTo>
                                  <a:cubicBezTo>
                                    <a:pt x="184" y="50"/>
                                    <a:pt x="191" y="63"/>
                                    <a:pt x="187" y="76"/>
                                  </a:cubicBezTo>
                                  <a:cubicBezTo>
                                    <a:pt x="183" y="89"/>
                                    <a:pt x="170" y="96"/>
                                    <a:pt x="157" y="92"/>
                                  </a:cubicBezTo>
                                  <a:lnTo>
                                    <a:pt x="19" y="49"/>
                                  </a:lnTo>
                                  <a:cubicBezTo>
                                    <a:pt x="7" y="46"/>
                                    <a:pt x="0" y="32"/>
                                    <a:pt x="4" y="19"/>
                                  </a:cubicBezTo>
                                  <a:cubicBezTo>
                                    <a:pt x="7" y="7"/>
                                    <a:pt x="21" y="0"/>
                                    <a:pt x="34" y="4"/>
                                  </a:cubicBezTo>
                                  <a:close/>
                                  <a:moveTo>
                                    <a:pt x="355" y="102"/>
                                  </a:moveTo>
                                  <a:lnTo>
                                    <a:pt x="450" y="132"/>
                                  </a:lnTo>
                                  <a:cubicBezTo>
                                    <a:pt x="462" y="135"/>
                                    <a:pt x="469" y="149"/>
                                    <a:pt x="465" y="162"/>
                                  </a:cubicBezTo>
                                  <a:cubicBezTo>
                                    <a:pt x="462" y="174"/>
                                    <a:pt x="448" y="181"/>
                                    <a:pt x="435" y="177"/>
                                  </a:cubicBezTo>
                                  <a:lnTo>
                                    <a:pt x="341" y="148"/>
                                  </a:lnTo>
                                  <a:cubicBezTo>
                                    <a:pt x="328" y="144"/>
                                    <a:pt x="321" y="131"/>
                                    <a:pt x="325" y="118"/>
                                  </a:cubicBezTo>
                                  <a:cubicBezTo>
                                    <a:pt x="329" y="106"/>
                                    <a:pt x="342" y="98"/>
                                    <a:pt x="355" y="10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8" name="Freeform 2466"/>
                          <wps:cNvSpPr>
                            <a:spLocks noEditPoints="1"/>
                          </wps:cNvSpPr>
                          <wps:spPr bwMode="auto">
                            <a:xfrm>
                              <a:off x="3724" y="501"/>
                              <a:ext cx="211" cy="118"/>
                            </a:xfrm>
                            <a:custGeom>
                              <a:avLst/>
                              <a:gdLst>
                                <a:gd name="T0" fmla="*/ 15 w 468"/>
                                <a:gd name="T1" fmla="*/ 252 h 300"/>
                                <a:gd name="T2" fmla="*/ 139 w 468"/>
                                <a:gd name="T3" fmla="*/ 178 h 300"/>
                                <a:gd name="T4" fmla="*/ 172 w 468"/>
                                <a:gd name="T5" fmla="*/ 187 h 300"/>
                                <a:gd name="T6" fmla="*/ 164 w 468"/>
                                <a:gd name="T7" fmla="*/ 220 h 300"/>
                                <a:gd name="T8" fmla="*/ 40 w 468"/>
                                <a:gd name="T9" fmla="*/ 293 h 300"/>
                                <a:gd name="T10" fmla="*/ 7 w 468"/>
                                <a:gd name="T11" fmla="*/ 285 h 300"/>
                                <a:gd name="T12" fmla="*/ 15 w 468"/>
                                <a:gd name="T13" fmla="*/ 252 h 300"/>
                                <a:gd name="T14" fmla="*/ 304 w 468"/>
                                <a:gd name="T15" fmla="*/ 81 h 300"/>
                                <a:gd name="T16" fmla="*/ 428 w 468"/>
                                <a:gd name="T17" fmla="*/ 7 h 300"/>
                                <a:gd name="T18" fmla="*/ 461 w 468"/>
                                <a:gd name="T19" fmla="*/ 16 h 300"/>
                                <a:gd name="T20" fmla="*/ 453 w 468"/>
                                <a:gd name="T21" fmla="*/ 48 h 300"/>
                                <a:gd name="T22" fmla="*/ 329 w 468"/>
                                <a:gd name="T23" fmla="*/ 122 h 300"/>
                                <a:gd name="T24" fmla="*/ 296 w 468"/>
                                <a:gd name="T25" fmla="*/ 113 h 300"/>
                                <a:gd name="T26" fmla="*/ 304 w 468"/>
                                <a:gd name="T27" fmla="*/ 81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8" h="300">
                                  <a:moveTo>
                                    <a:pt x="15" y="252"/>
                                  </a:moveTo>
                                  <a:lnTo>
                                    <a:pt x="139" y="178"/>
                                  </a:lnTo>
                                  <a:cubicBezTo>
                                    <a:pt x="151" y="172"/>
                                    <a:pt x="165" y="175"/>
                                    <a:pt x="172" y="187"/>
                                  </a:cubicBezTo>
                                  <a:cubicBezTo>
                                    <a:pt x="179" y="198"/>
                                    <a:pt x="175" y="213"/>
                                    <a:pt x="164" y="220"/>
                                  </a:cubicBezTo>
                                  <a:lnTo>
                                    <a:pt x="40" y="293"/>
                                  </a:lnTo>
                                  <a:cubicBezTo>
                                    <a:pt x="28" y="300"/>
                                    <a:pt x="14" y="296"/>
                                    <a:pt x="7" y="285"/>
                                  </a:cubicBezTo>
                                  <a:cubicBezTo>
                                    <a:pt x="0" y="273"/>
                                    <a:pt x="4" y="259"/>
                                    <a:pt x="15" y="252"/>
                                  </a:cubicBezTo>
                                  <a:close/>
                                  <a:moveTo>
                                    <a:pt x="304" y="81"/>
                                  </a:moveTo>
                                  <a:lnTo>
                                    <a:pt x="428" y="7"/>
                                  </a:lnTo>
                                  <a:cubicBezTo>
                                    <a:pt x="440" y="0"/>
                                    <a:pt x="454" y="4"/>
                                    <a:pt x="461" y="16"/>
                                  </a:cubicBezTo>
                                  <a:cubicBezTo>
                                    <a:pt x="468" y="27"/>
                                    <a:pt x="464" y="42"/>
                                    <a:pt x="453" y="48"/>
                                  </a:cubicBezTo>
                                  <a:lnTo>
                                    <a:pt x="329" y="122"/>
                                  </a:lnTo>
                                  <a:cubicBezTo>
                                    <a:pt x="317" y="129"/>
                                    <a:pt x="303" y="125"/>
                                    <a:pt x="296" y="113"/>
                                  </a:cubicBezTo>
                                  <a:cubicBezTo>
                                    <a:pt x="289" y="102"/>
                                    <a:pt x="293" y="87"/>
                                    <a:pt x="304" y="81"/>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09" name="Freeform 2467"/>
                          <wps:cNvSpPr>
                            <a:spLocks noEditPoints="1"/>
                          </wps:cNvSpPr>
                          <wps:spPr bwMode="auto">
                            <a:xfrm>
                              <a:off x="3920" y="498"/>
                              <a:ext cx="210" cy="19"/>
                            </a:xfrm>
                            <a:custGeom>
                              <a:avLst/>
                              <a:gdLst>
                                <a:gd name="T0" fmla="*/ 24 w 464"/>
                                <a:gd name="T1" fmla="*/ 0 h 48"/>
                                <a:gd name="T2" fmla="*/ 168 w 464"/>
                                <a:gd name="T3" fmla="*/ 0 h 48"/>
                                <a:gd name="T4" fmla="*/ 192 w 464"/>
                                <a:gd name="T5" fmla="*/ 24 h 48"/>
                                <a:gd name="T6" fmla="*/ 168 w 464"/>
                                <a:gd name="T7" fmla="*/ 48 h 48"/>
                                <a:gd name="T8" fmla="*/ 24 w 464"/>
                                <a:gd name="T9" fmla="*/ 48 h 48"/>
                                <a:gd name="T10" fmla="*/ 0 w 464"/>
                                <a:gd name="T11" fmla="*/ 24 h 48"/>
                                <a:gd name="T12" fmla="*/ 24 w 464"/>
                                <a:gd name="T13" fmla="*/ 0 h 48"/>
                                <a:gd name="T14" fmla="*/ 360 w 464"/>
                                <a:gd name="T15" fmla="*/ 0 h 48"/>
                                <a:gd name="T16" fmla="*/ 440 w 464"/>
                                <a:gd name="T17" fmla="*/ 0 h 48"/>
                                <a:gd name="T18" fmla="*/ 464 w 464"/>
                                <a:gd name="T19" fmla="*/ 24 h 48"/>
                                <a:gd name="T20" fmla="*/ 440 w 464"/>
                                <a:gd name="T21" fmla="*/ 48 h 48"/>
                                <a:gd name="T22" fmla="*/ 360 w 464"/>
                                <a:gd name="T23" fmla="*/ 48 h 48"/>
                                <a:gd name="T24" fmla="*/ 336 w 464"/>
                                <a:gd name="T25" fmla="*/ 24 h 48"/>
                                <a:gd name="T26" fmla="*/ 360 w 464"/>
                                <a:gd name="T27"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4" h="48">
                                  <a:moveTo>
                                    <a:pt x="24" y="0"/>
                                  </a:moveTo>
                                  <a:lnTo>
                                    <a:pt x="168" y="0"/>
                                  </a:lnTo>
                                  <a:cubicBezTo>
                                    <a:pt x="182" y="0"/>
                                    <a:pt x="192" y="11"/>
                                    <a:pt x="192" y="24"/>
                                  </a:cubicBezTo>
                                  <a:cubicBezTo>
                                    <a:pt x="192" y="38"/>
                                    <a:pt x="182" y="48"/>
                                    <a:pt x="168" y="48"/>
                                  </a:cubicBezTo>
                                  <a:lnTo>
                                    <a:pt x="24" y="48"/>
                                  </a:lnTo>
                                  <a:cubicBezTo>
                                    <a:pt x="11" y="48"/>
                                    <a:pt x="0" y="38"/>
                                    <a:pt x="0" y="24"/>
                                  </a:cubicBezTo>
                                  <a:cubicBezTo>
                                    <a:pt x="0" y="11"/>
                                    <a:pt x="11" y="0"/>
                                    <a:pt x="24" y="0"/>
                                  </a:cubicBezTo>
                                  <a:close/>
                                  <a:moveTo>
                                    <a:pt x="360" y="0"/>
                                  </a:moveTo>
                                  <a:lnTo>
                                    <a:pt x="440" y="0"/>
                                  </a:lnTo>
                                  <a:cubicBezTo>
                                    <a:pt x="454" y="0"/>
                                    <a:pt x="464" y="11"/>
                                    <a:pt x="464" y="24"/>
                                  </a:cubicBezTo>
                                  <a:cubicBezTo>
                                    <a:pt x="464" y="38"/>
                                    <a:pt x="454" y="48"/>
                                    <a:pt x="440" y="48"/>
                                  </a:cubicBezTo>
                                  <a:lnTo>
                                    <a:pt x="360" y="48"/>
                                  </a:lnTo>
                                  <a:cubicBezTo>
                                    <a:pt x="347" y="48"/>
                                    <a:pt x="336" y="38"/>
                                    <a:pt x="336" y="24"/>
                                  </a:cubicBezTo>
                                  <a:cubicBezTo>
                                    <a:pt x="336" y="11"/>
                                    <a:pt x="347" y="0"/>
                                    <a:pt x="360"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0" name="Freeform 2468"/>
                          <wps:cNvSpPr>
                            <a:spLocks noEditPoints="1"/>
                          </wps:cNvSpPr>
                          <wps:spPr bwMode="auto">
                            <a:xfrm>
                              <a:off x="4107" y="496"/>
                              <a:ext cx="194" cy="309"/>
                            </a:xfrm>
                            <a:custGeom>
                              <a:avLst/>
                              <a:gdLst>
                                <a:gd name="T0" fmla="*/ 49 w 431"/>
                                <a:gd name="T1" fmla="*/ 16 h 779"/>
                                <a:gd name="T2" fmla="*/ 115 w 431"/>
                                <a:gd name="T3" fmla="*/ 144 h 779"/>
                                <a:gd name="T4" fmla="*/ 105 w 431"/>
                                <a:gd name="T5" fmla="*/ 177 h 779"/>
                                <a:gd name="T6" fmla="*/ 73 w 431"/>
                                <a:gd name="T7" fmla="*/ 166 h 779"/>
                                <a:gd name="T8" fmla="*/ 6 w 431"/>
                                <a:gd name="T9" fmla="*/ 39 h 779"/>
                                <a:gd name="T10" fmla="*/ 16 w 431"/>
                                <a:gd name="T11" fmla="*/ 6 h 779"/>
                                <a:gd name="T12" fmla="*/ 49 w 431"/>
                                <a:gd name="T13" fmla="*/ 16 h 779"/>
                                <a:gd name="T14" fmla="*/ 204 w 431"/>
                                <a:gd name="T15" fmla="*/ 315 h 779"/>
                                <a:gd name="T16" fmla="*/ 270 w 431"/>
                                <a:gd name="T17" fmla="*/ 442 h 779"/>
                                <a:gd name="T18" fmla="*/ 260 w 431"/>
                                <a:gd name="T19" fmla="*/ 475 h 779"/>
                                <a:gd name="T20" fmla="*/ 228 w 431"/>
                                <a:gd name="T21" fmla="*/ 464 h 779"/>
                                <a:gd name="T22" fmla="*/ 161 w 431"/>
                                <a:gd name="T23" fmla="*/ 337 h 779"/>
                                <a:gd name="T24" fmla="*/ 171 w 431"/>
                                <a:gd name="T25" fmla="*/ 304 h 779"/>
                                <a:gd name="T26" fmla="*/ 204 w 431"/>
                                <a:gd name="T27" fmla="*/ 315 h 779"/>
                                <a:gd name="T28" fmla="*/ 359 w 431"/>
                                <a:gd name="T29" fmla="*/ 613 h 779"/>
                                <a:gd name="T30" fmla="*/ 425 w 431"/>
                                <a:gd name="T31" fmla="*/ 740 h 779"/>
                                <a:gd name="T32" fmla="*/ 415 w 431"/>
                                <a:gd name="T33" fmla="*/ 773 h 779"/>
                                <a:gd name="T34" fmla="*/ 383 w 431"/>
                                <a:gd name="T35" fmla="*/ 763 h 779"/>
                                <a:gd name="T36" fmla="*/ 316 w 431"/>
                                <a:gd name="T37" fmla="*/ 635 h 779"/>
                                <a:gd name="T38" fmla="*/ 326 w 431"/>
                                <a:gd name="T39" fmla="*/ 602 h 779"/>
                                <a:gd name="T40" fmla="*/ 359 w 431"/>
                                <a:gd name="T41" fmla="*/ 613 h 7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31" h="779">
                                  <a:moveTo>
                                    <a:pt x="49" y="16"/>
                                  </a:moveTo>
                                  <a:lnTo>
                                    <a:pt x="115" y="144"/>
                                  </a:lnTo>
                                  <a:cubicBezTo>
                                    <a:pt x="121" y="156"/>
                                    <a:pt x="117" y="170"/>
                                    <a:pt x="105" y="177"/>
                                  </a:cubicBezTo>
                                  <a:cubicBezTo>
                                    <a:pt x="93" y="183"/>
                                    <a:pt x="79" y="178"/>
                                    <a:pt x="73" y="166"/>
                                  </a:cubicBezTo>
                                  <a:lnTo>
                                    <a:pt x="6" y="39"/>
                                  </a:lnTo>
                                  <a:cubicBezTo>
                                    <a:pt x="0" y="27"/>
                                    <a:pt x="5" y="12"/>
                                    <a:pt x="16" y="6"/>
                                  </a:cubicBezTo>
                                  <a:cubicBezTo>
                                    <a:pt x="28" y="0"/>
                                    <a:pt x="43" y="5"/>
                                    <a:pt x="49" y="16"/>
                                  </a:cubicBezTo>
                                  <a:close/>
                                  <a:moveTo>
                                    <a:pt x="204" y="315"/>
                                  </a:moveTo>
                                  <a:lnTo>
                                    <a:pt x="270" y="442"/>
                                  </a:lnTo>
                                  <a:cubicBezTo>
                                    <a:pt x="276" y="454"/>
                                    <a:pt x="272" y="469"/>
                                    <a:pt x="260" y="475"/>
                                  </a:cubicBezTo>
                                  <a:cubicBezTo>
                                    <a:pt x="248" y="481"/>
                                    <a:pt x="234" y="476"/>
                                    <a:pt x="228" y="464"/>
                                  </a:cubicBezTo>
                                  <a:lnTo>
                                    <a:pt x="161" y="337"/>
                                  </a:lnTo>
                                  <a:cubicBezTo>
                                    <a:pt x="155" y="325"/>
                                    <a:pt x="160" y="310"/>
                                    <a:pt x="171" y="304"/>
                                  </a:cubicBezTo>
                                  <a:cubicBezTo>
                                    <a:pt x="183" y="298"/>
                                    <a:pt x="198" y="303"/>
                                    <a:pt x="204" y="315"/>
                                  </a:cubicBezTo>
                                  <a:close/>
                                  <a:moveTo>
                                    <a:pt x="359" y="613"/>
                                  </a:moveTo>
                                  <a:lnTo>
                                    <a:pt x="425" y="740"/>
                                  </a:lnTo>
                                  <a:cubicBezTo>
                                    <a:pt x="431" y="752"/>
                                    <a:pt x="427" y="767"/>
                                    <a:pt x="415" y="773"/>
                                  </a:cubicBezTo>
                                  <a:cubicBezTo>
                                    <a:pt x="403" y="779"/>
                                    <a:pt x="389" y="774"/>
                                    <a:pt x="383" y="763"/>
                                  </a:cubicBezTo>
                                  <a:lnTo>
                                    <a:pt x="316" y="635"/>
                                  </a:lnTo>
                                  <a:cubicBezTo>
                                    <a:pt x="310" y="623"/>
                                    <a:pt x="315" y="609"/>
                                    <a:pt x="326" y="602"/>
                                  </a:cubicBezTo>
                                  <a:cubicBezTo>
                                    <a:pt x="338" y="596"/>
                                    <a:pt x="353" y="601"/>
                                    <a:pt x="359" y="61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1" name="Freeform 2469"/>
                          <wps:cNvSpPr>
                            <a:spLocks noEditPoints="1"/>
                          </wps:cNvSpPr>
                          <wps:spPr bwMode="auto">
                            <a:xfrm>
                              <a:off x="4295" y="813"/>
                              <a:ext cx="211" cy="119"/>
                            </a:xfrm>
                            <a:custGeom>
                              <a:avLst/>
                              <a:gdLst>
                                <a:gd name="T0" fmla="*/ 40 w 468"/>
                                <a:gd name="T1" fmla="*/ 7 h 300"/>
                                <a:gd name="T2" fmla="*/ 164 w 468"/>
                                <a:gd name="T3" fmla="*/ 80 h 300"/>
                                <a:gd name="T4" fmla="*/ 172 w 468"/>
                                <a:gd name="T5" fmla="*/ 113 h 300"/>
                                <a:gd name="T6" fmla="*/ 139 w 468"/>
                                <a:gd name="T7" fmla="*/ 122 h 300"/>
                                <a:gd name="T8" fmla="*/ 15 w 468"/>
                                <a:gd name="T9" fmla="*/ 48 h 300"/>
                                <a:gd name="T10" fmla="*/ 7 w 468"/>
                                <a:gd name="T11" fmla="*/ 15 h 300"/>
                                <a:gd name="T12" fmla="*/ 40 w 468"/>
                                <a:gd name="T13" fmla="*/ 7 h 300"/>
                                <a:gd name="T14" fmla="*/ 329 w 468"/>
                                <a:gd name="T15" fmla="*/ 178 h 300"/>
                                <a:gd name="T16" fmla="*/ 453 w 468"/>
                                <a:gd name="T17" fmla="*/ 252 h 300"/>
                                <a:gd name="T18" fmla="*/ 461 w 468"/>
                                <a:gd name="T19" fmla="*/ 284 h 300"/>
                                <a:gd name="T20" fmla="*/ 428 w 468"/>
                                <a:gd name="T21" fmla="*/ 293 h 300"/>
                                <a:gd name="T22" fmla="*/ 304 w 468"/>
                                <a:gd name="T23" fmla="*/ 219 h 300"/>
                                <a:gd name="T24" fmla="*/ 296 w 468"/>
                                <a:gd name="T25" fmla="*/ 187 h 300"/>
                                <a:gd name="T26" fmla="*/ 329 w 468"/>
                                <a:gd name="T27" fmla="*/ 178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8" h="300">
                                  <a:moveTo>
                                    <a:pt x="40" y="7"/>
                                  </a:moveTo>
                                  <a:lnTo>
                                    <a:pt x="164" y="80"/>
                                  </a:lnTo>
                                  <a:cubicBezTo>
                                    <a:pt x="175" y="87"/>
                                    <a:pt x="179" y="102"/>
                                    <a:pt x="172" y="113"/>
                                  </a:cubicBezTo>
                                  <a:cubicBezTo>
                                    <a:pt x="165" y="125"/>
                                    <a:pt x="151" y="128"/>
                                    <a:pt x="139" y="122"/>
                                  </a:cubicBezTo>
                                  <a:lnTo>
                                    <a:pt x="15" y="48"/>
                                  </a:lnTo>
                                  <a:cubicBezTo>
                                    <a:pt x="4" y="41"/>
                                    <a:pt x="0" y="27"/>
                                    <a:pt x="7" y="15"/>
                                  </a:cubicBezTo>
                                  <a:cubicBezTo>
                                    <a:pt x="14" y="4"/>
                                    <a:pt x="28" y="0"/>
                                    <a:pt x="40" y="7"/>
                                  </a:cubicBezTo>
                                  <a:close/>
                                  <a:moveTo>
                                    <a:pt x="329" y="178"/>
                                  </a:moveTo>
                                  <a:lnTo>
                                    <a:pt x="453" y="252"/>
                                  </a:lnTo>
                                  <a:cubicBezTo>
                                    <a:pt x="464" y="258"/>
                                    <a:pt x="468" y="273"/>
                                    <a:pt x="461" y="284"/>
                                  </a:cubicBezTo>
                                  <a:cubicBezTo>
                                    <a:pt x="454" y="296"/>
                                    <a:pt x="440" y="300"/>
                                    <a:pt x="428" y="293"/>
                                  </a:cubicBezTo>
                                  <a:lnTo>
                                    <a:pt x="304" y="219"/>
                                  </a:lnTo>
                                  <a:cubicBezTo>
                                    <a:pt x="293" y="213"/>
                                    <a:pt x="289" y="198"/>
                                    <a:pt x="296" y="187"/>
                                  </a:cubicBezTo>
                                  <a:cubicBezTo>
                                    <a:pt x="303" y="175"/>
                                    <a:pt x="317" y="171"/>
                                    <a:pt x="329" y="178"/>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2" name="Freeform 2470"/>
                          <wps:cNvSpPr>
                            <a:spLocks noEditPoints="1"/>
                          </wps:cNvSpPr>
                          <wps:spPr bwMode="auto">
                            <a:xfrm>
                              <a:off x="4490" y="655"/>
                              <a:ext cx="213" cy="281"/>
                            </a:xfrm>
                            <a:custGeom>
                              <a:avLst/>
                              <a:gdLst>
                                <a:gd name="T0" fmla="*/ 7 w 471"/>
                                <a:gd name="T1" fmla="*/ 671 h 711"/>
                                <a:gd name="T2" fmla="*/ 84 w 471"/>
                                <a:gd name="T3" fmla="*/ 549 h 711"/>
                                <a:gd name="T4" fmla="*/ 117 w 471"/>
                                <a:gd name="T5" fmla="*/ 542 h 711"/>
                                <a:gd name="T6" fmla="*/ 125 w 471"/>
                                <a:gd name="T7" fmla="*/ 575 h 711"/>
                                <a:gd name="T8" fmla="*/ 48 w 471"/>
                                <a:gd name="T9" fmla="*/ 696 h 711"/>
                                <a:gd name="T10" fmla="*/ 15 w 471"/>
                                <a:gd name="T11" fmla="*/ 704 h 711"/>
                                <a:gd name="T12" fmla="*/ 7 w 471"/>
                                <a:gd name="T13" fmla="*/ 671 h 711"/>
                                <a:gd name="T14" fmla="*/ 187 w 471"/>
                                <a:gd name="T15" fmla="*/ 387 h 711"/>
                                <a:gd name="T16" fmla="*/ 264 w 471"/>
                                <a:gd name="T17" fmla="*/ 265 h 711"/>
                                <a:gd name="T18" fmla="*/ 297 w 471"/>
                                <a:gd name="T19" fmla="*/ 258 h 711"/>
                                <a:gd name="T20" fmla="*/ 305 w 471"/>
                                <a:gd name="T21" fmla="*/ 291 h 711"/>
                                <a:gd name="T22" fmla="*/ 228 w 471"/>
                                <a:gd name="T23" fmla="*/ 413 h 711"/>
                                <a:gd name="T24" fmla="*/ 195 w 471"/>
                                <a:gd name="T25" fmla="*/ 420 h 711"/>
                                <a:gd name="T26" fmla="*/ 187 w 471"/>
                                <a:gd name="T27" fmla="*/ 387 h 711"/>
                                <a:gd name="T28" fmla="*/ 367 w 471"/>
                                <a:gd name="T29" fmla="*/ 103 h 711"/>
                                <a:gd name="T30" fmla="*/ 423 w 471"/>
                                <a:gd name="T31" fmla="*/ 15 h 711"/>
                                <a:gd name="T32" fmla="*/ 456 w 471"/>
                                <a:gd name="T33" fmla="*/ 7 h 711"/>
                                <a:gd name="T34" fmla="*/ 464 w 471"/>
                                <a:gd name="T35" fmla="*/ 40 h 711"/>
                                <a:gd name="T36" fmla="*/ 408 w 471"/>
                                <a:gd name="T37" fmla="*/ 129 h 711"/>
                                <a:gd name="T38" fmla="*/ 374 w 471"/>
                                <a:gd name="T39" fmla="*/ 136 h 711"/>
                                <a:gd name="T40" fmla="*/ 367 w 471"/>
                                <a:gd name="T41" fmla="*/ 103 h 7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71" h="711">
                                  <a:moveTo>
                                    <a:pt x="7" y="671"/>
                                  </a:moveTo>
                                  <a:lnTo>
                                    <a:pt x="84" y="549"/>
                                  </a:lnTo>
                                  <a:cubicBezTo>
                                    <a:pt x="91" y="538"/>
                                    <a:pt x="106" y="534"/>
                                    <a:pt x="117" y="542"/>
                                  </a:cubicBezTo>
                                  <a:cubicBezTo>
                                    <a:pt x="129" y="549"/>
                                    <a:pt x="132" y="564"/>
                                    <a:pt x="125" y="575"/>
                                  </a:cubicBezTo>
                                  <a:lnTo>
                                    <a:pt x="48" y="696"/>
                                  </a:lnTo>
                                  <a:cubicBezTo>
                                    <a:pt x="41" y="708"/>
                                    <a:pt x="26" y="711"/>
                                    <a:pt x="15" y="704"/>
                                  </a:cubicBezTo>
                                  <a:cubicBezTo>
                                    <a:pt x="3" y="697"/>
                                    <a:pt x="0" y="682"/>
                                    <a:pt x="7" y="671"/>
                                  </a:cubicBezTo>
                                  <a:close/>
                                  <a:moveTo>
                                    <a:pt x="187" y="387"/>
                                  </a:moveTo>
                                  <a:lnTo>
                                    <a:pt x="264" y="265"/>
                                  </a:lnTo>
                                  <a:cubicBezTo>
                                    <a:pt x="271" y="254"/>
                                    <a:pt x="286" y="251"/>
                                    <a:pt x="297" y="258"/>
                                  </a:cubicBezTo>
                                  <a:cubicBezTo>
                                    <a:pt x="309" y="265"/>
                                    <a:pt x="312" y="280"/>
                                    <a:pt x="305" y="291"/>
                                  </a:cubicBezTo>
                                  <a:lnTo>
                                    <a:pt x="228" y="413"/>
                                  </a:lnTo>
                                  <a:cubicBezTo>
                                    <a:pt x="221" y="424"/>
                                    <a:pt x="206" y="427"/>
                                    <a:pt x="195" y="420"/>
                                  </a:cubicBezTo>
                                  <a:cubicBezTo>
                                    <a:pt x="183" y="413"/>
                                    <a:pt x="180" y="398"/>
                                    <a:pt x="187" y="387"/>
                                  </a:cubicBezTo>
                                  <a:close/>
                                  <a:moveTo>
                                    <a:pt x="367" y="103"/>
                                  </a:moveTo>
                                  <a:lnTo>
                                    <a:pt x="423" y="15"/>
                                  </a:lnTo>
                                  <a:cubicBezTo>
                                    <a:pt x="430" y="3"/>
                                    <a:pt x="445" y="0"/>
                                    <a:pt x="456" y="7"/>
                                  </a:cubicBezTo>
                                  <a:cubicBezTo>
                                    <a:pt x="468" y="14"/>
                                    <a:pt x="471" y="29"/>
                                    <a:pt x="464" y="40"/>
                                  </a:cubicBezTo>
                                  <a:lnTo>
                                    <a:pt x="408" y="129"/>
                                  </a:lnTo>
                                  <a:cubicBezTo>
                                    <a:pt x="401" y="140"/>
                                    <a:pt x="386" y="143"/>
                                    <a:pt x="374" y="136"/>
                                  </a:cubicBezTo>
                                  <a:cubicBezTo>
                                    <a:pt x="363" y="129"/>
                                    <a:pt x="360" y="114"/>
                                    <a:pt x="367" y="10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3" name="Freeform 2471"/>
                          <wps:cNvSpPr>
                            <a:spLocks noEditPoints="1"/>
                          </wps:cNvSpPr>
                          <wps:spPr bwMode="auto">
                            <a:xfrm>
                              <a:off x="4678" y="655"/>
                              <a:ext cx="220" cy="414"/>
                            </a:xfrm>
                            <a:custGeom>
                              <a:avLst/>
                              <a:gdLst>
                                <a:gd name="T0" fmla="*/ 49 w 487"/>
                                <a:gd name="T1" fmla="*/ 18 h 1047"/>
                                <a:gd name="T2" fmla="*/ 107 w 487"/>
                                <a:gd name="T3" fmla="*/ 150 h 1047"/>
                                <a:gd name="T4" fmla="*/ 95 w 487"/>
                                <a:gd name="T5" fmla="*/ 181 h 1047"/>
                                <a:gd name="T6" fmla="*/ 63 w 487"/>
                                <a:gd name="T7" fmla="*/ 169 h 1047"/>
                                <a:gd name="T8" fmla="*/ 5 w 487"/>
                                <a:gd name="T9" fmla="*/ 37 h 1047"/>
                                <a:gd name="T10" fmla="*/ 18 w 487"/>
                                <a:gd name="T11" fmla="*/ 5 h 1047"/>
                                <a:gd name="T12" fmla="*/ 49 w 487"/>
                                <a:gd name="T13" fmla="*/ 18 h 1047"/>
                                <a:gd name="T14" fmla="*/ 184 w 487"/>
                                <a:gd name="T15" fmla="*/ 326 h 1047"/>
                                <a:gd name="T16" fmla="*/ 241 w 487"/>
                                <a:gd name="T17" fmla="*/ 458 h 1047"/>
                                <a:gd name="T18" fmla="*/ 229 w 487"/>
                                <a:gd name="T19" fmla="*/ 490 h 1047"/>
                                <a:gd name="T20" fmla="*/ 197 w 487"/>
                                <a:gd name="T21" fmla="*/ 477 h 1047"/>
                                <a:gd name="T22" fmla="*/ 140 w 487"/>
                                <a:gd name="T23" fmla="*/ 345 h 1047"/>
                                <a:gd name="T24" fmla="*/ 152 w 487"/>
                                <a:gd name="T25" fmla="*/ 314 h 1047"/>
                                <a:gd name="T26" fmla="*/ 184 w 487"/>
                                <a:gd name="T27" fmla="*/ 326 h 1047"/>
                                <a:gd name="T28" fmla="*/ 318 w 487"/>
                                <a:gd name="T29" fmla="*/ 634 h 1047"/>
                                <a:gd name="T30" fmla="*/ 375 w 487"/>
                                <a:gd name="T31" fmla="*/ 766 h 1047"/>
                                <a:gd name="T32" fmla="*/ 363 w 487"/>
                                <a:gd name="T33" fmla="*/ 798 h 1047"/>
                                <a:gd name="T34" fmla="*/ 331 w 487"/>
                                <a:gd name="T35" fmla="*/ 785 h 1047"/>
                                <a:gd name="T36" fmla="*/ 274 w 487"/>
                                <a:gd name="T37" fmla="*/ 653 h 1047"/>
                                <a:gd name="T38" fmla="*/ 286 w 487"/>
                                <a:gd name="T39" fmla="*/ 622 h 1047"/>
                                <a:gd name="T40" fmla="*/ 318 w 487"/>
                                <a:gd name="T41" fmla="*/ 634 h 1047"/>
                                <a:gd name="T42" fmla="*/ 452 w 487"/>
                                <a:gd name="T43" fmla="*/ 942 h 1047"/>
                                <a:gd name="T44" fmla="*/ 481 w 487"/>
                                <a:gd name="T45" fmla="*/ 1010 h 1047"/>
                                <a:gd name="T46" fmla="*/ 469 w 487"/>
                                <a:gd name="T47" fmla="*/ 1041 h 1047"/>
                                <a:gd name="T48" fmla="*/ 437 w 487"/>
                                <a:gd name="T49" fmla="*/ 1029 h 1047"/>
                                <a:gd name="T50" fmla="*/ 408 w 487"/>
                                <a:gd name="T51" fmla="*/ 961 h 1047"/>
                                <a:gd name="T52" fmla="*/ 420 w 487"/>
                                <a:gd name="T53" fmla="*/ 930 h 1047"/>
                                <a:gd name="T54" fmla="*/ 452 w 487"/>
                                <a:gd name="T55" fmla="*/ 942 h 1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87" h="1047">
                                  <a:moveTo>
                                    <a:pt x="49" y="18"/>
                                  </a:moveTo>
                                  <a:lnTo>
                                    <a:pt x="107" y="150"/>
                                  </a:lnTo>
                                  <a:cubicBezTo>
                                    <a:pt x="112" y="162"/>
                                    <a:pt x="107" y="176"/>
                                    <a:pt x="95" y="181"/>
                                  </a:cubicBezTo>
                                  <a:cubicBezTo>
                                    <a:pt x="82" y="187"/>
                                    <a:pt x="68" y="181"/>
                                    <a:pt x="63" y="169"/>
                                  </a:cubicBezTo>
                                  <a:lnTo>
                                    <a:pt x="5" y="37"/>
                                  </a:lnTo>
                                  <a:cubicBezTo>
                                    <a:pt x="0" y="25"/>
                                    <a:pt x="6" y="11"/>
                                    <a:pt x="18" y="5"/>
                                  </a:cubicBezTo>
                                  <a:cubicBezTo>
                                    <a:pt x="30" y="0"/>
                                    <a:pt x="44" y="6"/>
                                    <a:pt x="49" y="18"/>
                                  </a:cubicBezTo>
                                  <a:close/>
                                  <a:moveTo>
                                    <a:pt x="184" y="326"/>
                                  </a:moveTo>
                                  <a:lnTo>
                                    <a:pt x="241" y="458"/>
                                  </a:lnTo>
                                  <a:cubicBezTo>
                                    <a:pt x="246" y="470"/>
                                    <a:pt x="241" y="484"/>
                                    <a:pt x="229" y="490"/>
                                  </a:cubicBezTo>
                                  <a:cubicBezTo>
                                    <a:pt x="217" y="495"/>
                                    <a:pt x="202" y="489"/>
                                    <a:pt x="197" y="477"/>
                                  </a:cubicBezTo>
                                  <a:lnTo>
                                    <a:pt x="140" y="345"/>
                                  </a:lnTo>
                                  <a:cubicBezTo>
                                    <a:pt x="134" y="333"/>
                                    <a:pt x="140" y="319"/>
                                    <a:pt x="152" y="314"/>
                                  </a:cubicBezTo>
                                  <a:cubicBezTo>
                                    <a:pt x="164" y="308"/>
                                    <a:pt x="178" y="314"/>
                                    <a:pt x="184" y="326"/>
                                  </a:cubicBezTo>
                                  <a:close/>
                                  <a:moveTo>
                                    <a:pt x="318" y="634"/>
                                  </a:moveTo>
                                  <a:lnTo>
                                    <a:pt x="375" y="766"/>
                                  </a:lnTo>
                                  <a:cubicBezTo>
                                    <a:pt x="381" y="778"/>
                                    <a:pt x="375" y="792"/>
                                    <a:pt x="363" y="798"/>
                                  </a:cubicBezTo>
                                  <a:cubicBezTo>
                                    <a:pt x="351" y="803"/>
                                    <a:pt x="337" y="797"/>
                                    <a:pt x="331" y="785"/>
                                  </a:cubicBezTo>
                                  <a:lnTo>
                                    <a:pt x="274" y="653"/>
                                  </a:lnTo>
                                  <a:cubicBezTo>
                                    <a:pt x="268" y="641"/>
                                    <a:pt x="274" y="627"/>
                                    <a:pt x="286" y="622"/>
                                  </a:cubicBezTo>
                                  <a:cubicBezTo>
                                    <a:pt x="298" y="616"/>
                                    <a:pt x="312" y="622"/>
                                    <a:pt x="318" y="634"/>
                                  </a:cubicBezTo>
                                  <a:close/>
                                  <a:moveTo>
                                    <a:pt x="452" y="942"/>
                                  </a:moveTo>
                                  <a:lnTo>
                                    <a:pt x="481" y="1010"/>
                                  </a:lnTo>
                                  <a:cubicBezTo>
                                    <a:pt x="487" y="1022"/>
                                    <a:pt x="481" y="1036"/>
                                    <a:pt x="469" y="1041"/>
                                  </a:cubicBezTo>
                                  <a:cubicBezTo>
                                    <a:pt x="457" y="1047"/>
                                    <a:pt x="443" y="1041"/>
                                    <a:pt x="437" y="1029"/>
                                  </a:cubicBezTo>
                                  <a:lnTo>
                                    <a:pt x="408" y="961"/>
                                  </a:lnTo>
                                  <a:cubicBezTo>
                                    <a:pt x="403" y="949"/>
                                    <a:pt x="408" y="935"/>
                                    <a:pt x="420" y="930"/>
                                  </a:cubicBezTo>
                                  <a:cubicBezTo>
                                    <a:pt x="432" y="924"/>
                                    <a:pt x="447" y="930"/>
                                    <a:pt x="452" y="94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4" name="Freeform 2472"/>
                          <wps:cNvSpPr>
                            <a:spLocks noEditPoints="1"/>
                          </wps:cNvSpPr>
                          <wps:spPr bwMode="auto">
                            <a:xfrm>
                              <a:off x="4873" y="757"/>
                              <a:ext cx="185" cy="312"/>
                            </a:xfrm>
                            <a:custGeom>
                              <a:avLst/>
                              <a:gdLst>
                                <a:gd name="T0" fmla="*/ 6 w 409"/>
                                <a:gd name="T1" fmla="*/ 752 h 790"/>
                                <a:gd name="T2" fmla="*/ 68 w 409"/>
                                <a:gd name="T3" fmla="*/ 622 h 790"/>
                                <a:gd name="T4" fmla="*/ 100 w 409"/>
                                <a:gd name="T5" fmla="*/ 611 h 790"/>
                                <a:gd name="T6" fmla="*/ 112 w 409"/>
                                <a:gd name="T7" fmla="*/ 643 h 790"/>
                                <a:gd name="T8" fmla="*/ 49 w 409"/>
                                <a:gd name="T9" fmla="*/ 773 h 790"/>
                                <a:gd name="T10" fmla="*/ 17 w 409"/>
                                <a:gd name="T11" fmla="*/ 784 h 790"/>
                                <a:gd name="T12" fmla="*/ 6 w 409"/>
                                <a:gd name="T13" fmla="*/ 752 h 790"/>
                                <a:gd name="T14" fmla="*/ 152 w 409"/>
                                <a:gd name="T15" fmla="*/ 449 h 790"/>
                                <a:gd name="T16" fmla="*/ 214 w 409"/>
                                <a:gd name="T17" fmla="*/ 320 h 790"/>
                                <a:gd name="T18" fmla="*/ 246 w 409"/>
                                <a:gd name="T19" fmla="*/ 308 h 790"/>
                                <a:gd name="T20" fmla="*/ 257 w 409"/>
                                <a:gd name="T21" fmla="*/ 340 h 790"/>
                                <a:gd name="T22" fmla="*/ 195 w 409"/>
                                <a:gd name="T23" fmla="*/ 470 h 790"/>
                                <a:gd name="T24" fmla="*/ 163 w 409"/>
                                <a:gd name="T25" fmla="*/ 481 h 790"/>
                                <a:gd name="T26" fmla="*/ 152 w 409"/>
                                <a:gd name="T27" fmla="*/ 449 h 790"/>
                                <a:gd name="T28" fmla="*/ 297 w 409"/>
                                <a:gd name="T29" fmla="*/ 147 h 790"/>
                                <a:gd name="T30" fmla="*/ 360 w 409"/>
                                <a:gd name="T31" fmla="*/ 17 h 790"/>
                                <a:gd name="T32" fmla="*/ 392 w 409"/>
                                <a:gd name="T33" fmla="*/ 6 h 790"/>
                                <a:gd name="T34" fmla="*/ 403 w 409"/>
                                <a:gd name="T35" fmla="*/ 38 h 790"/>
                                <a:gd name="T36" fmla="*/ 341 w 409"/>
                                <a:gd name="T37" fmla="*/ 167 h 790"/>
                                <a:gd name="T38" fmla="*/ 309 w 409"/>
                                <a:gd name="T39" fmla="*/ 179 h 790"/>
                                <a:gd name="T40" fmla="*/ 297 w 409"/>
                                <a:gd name="T41" fmla="*/ 147 h 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09" h="790">
                                  <a:moveTo>
                                    <a:pt x="6" y="752"/>
                                  </a:moveTo>
                                  <a:lnTo>
                                    <a:pt x="68" y="622"/>
                                  </a:lnTo>
                                  <a:cubicBezTo>
                                    <a:pt x="74" y="610"/>
                                    <a:pt x="88" y="605"/>
                                    <a:pt x="100" y="611"/>
                                  </a:cubicBezTo>
                                  <a:cubicBezTo>
                                    <a:pt x="112" y="617"/>
                                    <a:pt x="117" y="631"/>
                                    <a:pt x="112" y="643"/>
                                  </a:cubicBezTo>
                                  <a:lnTo>
                                    <a:pt x="49" y="773"/>
                                  </a:lnTo>
                                  <a:cubicBezTo>
                                    <a:pt x="43" y="785"/>
                                    <a:pt x="29" y="790"/>
                                    <a:pt x="17" y="784"/>
                                  </a:cubicBezTo>
                                  <a:cubicBezTo>
                                    <a:pt x="5" y="778"/>
                                    <a:pt x="0" y="764"/>
                                    <a:pt x="6" y="752"/>
                                  </a:cubicBezTo>
                                  <a:close/>
                                  <a:moveTo>
                                    <a:pt x="152" y="449"/>
                                  </a:moveTo>
                                  <a:lnTo>
                                    <a:pt x="214" y="320"/>
                                  </a:lnTo>
                                  <a:cubicBezTo>
                                    <a:pt x="220" y="308"/>
                                    <a:pt x="234" y="303"/>
                                    <a:pt x="246" y="308"/>
                                  </a:cubicBezTo>
                                  <a:cubicBezTo>
                                    <a:pt x="258" y="314"/>
                                    <a:pt x="263" y="328"/>
                                    <a:pt x="257" y="340"/>
                                  </a:cubicBezTo>
                                  <a:lnTo>
                                    <a:pt x="195" y="470"/>
                                  </a:lnTo>
                                  <a:cubicBezTo>
                                    <a:pt x="189" y="482"/>
                                    <a:pt x="175" y="487"/>
                                    <a:pt x="163" y="481"/>
                                  </a:cubicBezTo>
                                  <a:cubicBezTo>
                                    <a:pt x="151" y="476"/>
                                    <a:pt x="146" y="461"/>
                                    <a:pt x="152" y="449"/>
                                  </a:cubicBezTo>
                                  <a:close/>
                                  <a:moveTo>
                                    <a:pt x="297" y="147"/>
                                  </a:moveTo>
                                  <a:lnTo>
                                    <a:pt x="360" y="17"/>
                                  </a:lnTo>
                                  <a:cubicBezTo>
                                    <a:pt x="366" y="5"/>
                                    <a:pt x="380" y="0"/>
                                    <a:pt x="392" y="6"/>
                                  </a:cubicBezTo>
                                  <a:cubicBezTo>
                                    <a:pt x="404" y="11"/>
                                    <a:pt x="409" y="26"/>
                                    <a:pt x="403" y="38"/>
                                  </a:cubicBezTo>
                                  <a:lnTo>
                                    <a:pt x="341" y="167"/>
                                  </a:lnTo>
                                  <a:cubicBezTo>
                                    <a:pt x="335" y="179"/>
                                    <a:pt x="321" y="184"/>
                                    <a:pt x="309" y="179"/>
                                  </a:cubicBezTo>
                                  <a:cubicBezTo>
                                    <a:pt x="297" y="173"/>
                                    <a:pt x="292" y="159"/>
                                    <a:pt x="297" y="147"/>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5" name="Freeform 2473"/>
                          <wps:cNvSpPr>
                            <a:spLocks noEditPoints="1"/>
                          </wps:cNvSpPr>
                          <wps:spPr bwMode="auto">
                            <a:xfrm>
                              <a:off x="5061" y="574"/>
                              <a:ext cx="180" cy="153"/>
                            </a:xfrm>
                            <a:custGeom>
                              <a:avLst/>
                              <a:gdLst>
                                <a:gd name="T0" fmla="*/ 10 w 399"/>
                                <a:gd name="T1" fmla="*/ 342 h 386"/>
                                <a:gd name="T2" fmla="*/ 114 w 399"/>
                                <a:gd name="T3" fmla="*/ 242 h 386"/>
                                <a:gd name="T4" fmla="*/ 148 w 399"/>
                                <a:gd name="T5" fmla="*/ 243 h 386"/>
                                <a:gd name="T6" fmla="*/ 147 w 399"/>
                                <a:gd name="T7" fmla="*/ 277 h 386"/>
                                <a:gd name="T8" fmla="*/ 43 w 399"/>
                                <a:gd name="T9" fmla="*/ 377 h 386"/>
                                <a:gd name="T10" fmla="*/ 9 w 399"/>
                                <a:gd name="T11" fmla="*/ 376 h 386"/>
                                <a:gd name="T12" fmla="*/ 10 w 399"/>
                                <a:gd name="T13" fmla="*/ 342 h 386"/>
                                <a:gd name="T14" fmla="*/ 252 w 399"/>
                                <a:gd name="T15" fmla="*/ 109 h 386"/>
                                <a:gd name="T16" fmla="*/ 356 w 399"/>
                                <a:gd name="T17" fmla="*/ 9 h 386"/>
                                <a:gd name="T18" fmla="*/ 390 w 399"/>
                                <a:gd name="T19" fmla="*/ 10 h 386"/>
                                <a:gd name="T20" fmla="*/ 389 w 399"/>
                                <a:gd name="T21" fmla="*/ 44 h 386"/>
                                <a:gd name="T22" fmla="*/ 285 w 399"/>
                                <a:gd name="T23" fmla="*/ 144 h 386"/>
                                <a:gd name="T24" fmla="*/ 251 w 399"/>
                                <a:gd name="T25" fmla="*/ 143 h 386"/>
                                <a:gd name="T26" fmla="*/ 252 w 399"/>
                                <a:gd name="T27" fmla="*/ 109 h 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99" h="386">
                                  <a:moveTo>
                                    <a:pt x="10" y="342"/>
                                  </a:moveTo>
                                  <a:lnTo>
                                    <a:pt x="114" y="242"/>
                                  </a:lnTo>
                                  <a:cubicBezTo>
                                    <a:pt x="123" y="233"/>
                                    <a:pt x="138" y="233"/>
                                    <a:pt x="148" y="243"/>
                                  </a:cubicBezTo>
                                  <a:cubicBezTo>
                                    <a:pt x="157" y="253"/>
                                    <a:pt x="156" y="268"/>
                                    <a:pt x="147" y="277"/>
                                  </a:cubicBezTo>
                                  <a:lnTo>
                                    <a:pt x="43" y="377"/>
                                  </a:lnTo>
                                  <a:cubicBezTo>
                                    <a:pt x="34" y="386"/>
                                    <a:pt x="18" y="386"/>
                                    <a:pt x="9" y="376"/>
                                  </a:cubicBezTo>
                                  <a:cubicBezTo>
                                    <a:pt x="0" y="367"/>
                                    <a:pt x="0" y="351"/>
                                    <a:pt x="10" y="342"/>
                                  </a:cubicBezTo>
                                  <a:close/>
                                  <a:moveTo>
                                    <a:pt x="252" y="109"/>
                                  </a:moveTo>
                                  <a:lnTo>
                                    <a:pt x="356" y="9"/>
                                  </a:lnTo>
                                  <a:cubicBezTo>
                                    <a:pt x="365" y="0"/>
                                    <a:pt x="381" y="1"/>
                                    <a:pt x="390" y="10"/>
                                  </a:cubicBezTo>
                                  <a:cubicBezTo>
                                    <a:pt x="399" y="20"/>
                                    <a:pt x="399" y="35"/>
                                    <a:pt x="389" y="44"/>
                                  </a:cubicBezTo>
                                  <a:lnTo>
                                    <a:pt x="285" y="144"/>
                                  </a:lnTo>
                                  <a:cubicBezTo>
                                    <a:pt x="276" y="153"/>
                                    <a:pt x="261" y="153"/>
                                    <a:pt x="251" y="143"/>
                                  </a:cubicBezTo>
                                  <a:cubicBezTo>
                                    <a:pt x="242" y="134"/>
                                    <a:pt x="242" y="118"/>
                                    <a:pt x="252" y="109"/>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6" name="Freeform 2474"/>
                          <wps:cNvSpPr>
                            <a:spLocks noEditPoints="1"/>
                          </wps:cNvSpPr>
                          <wps:spPr bwMode="auto">
                            <a:xfrm>
                              <a:off x="5249" y="497"/>
                              <a:ext cx="219" cy="71"/>
                            </a:xfrm>
                            <a:custGeom>
                              <a:avLst/>
                              <a:gdLst>
                                <a:gd name="T0" fmla="*/ 20 w 485"/>
                                <a:gd name="T1" fmla="*/ 131 h 181"/>
                                <a:gd name="T2" fmla="*/ 158 w 485"/>
                                <a:gd name="T3" fmla="*/ 91 h 181"/>
                                <a:gd name="T4" fmla="*/ 188 w 485"/>
                                <a:gd name="T5" fmla="*/ 107 h 181"/>
                                <a:gd name="T6" fmla="*/ 171 w 485"/>
                                <a:gd name="T7" fmla="*/ 137 h 181"/>
                                <a:gd name="T8" fmla="*/ 33 w 485"/>
                                <a:gd name="T9" fmla="*/ 177 h 181"/>
                                <a:gd name="T10" fmla="*/ 3 w 485"/>
                                <a:gd name="T11" fmla="*/ 161 h 181"/>
                                <a:gd name="T12" fmla="*/ 20 w 485"/>
                                <a:gd name="T13" fmla="*/ 131 h 181"/>
                                <a:gd name="T14" fmla="*/ 342 w 485"/>
                                <a:gd name="T15" fmla="*/ 36 h 181"/>
                                <a:gd name="T16" fmla="*/ 452 w 485"/>
                                <a:gd name="T17" fmla="*/ 3 h 181"/>
                                <a:gd name="T18" fmla="*/ 481 w 485"/>
                                <a:gd name="T19" fmla="*/ 20 h 181"/>
                                <a:gd name="T20" fmla="*/ 465 w 485"/>
                                <a:gd name="T21" fmla="*/ 49 h 181"/>
                                <a:gd name="T22" fmla="*/ 355 w 485"/>
                                <a:gd name="T23" fmla="*/ 82 h 181"/>
                                <a:gd name="T24" fmla="*/ 326 w 485"/>
                                <a:gd name="T25" fmla="*/ 66 h 181"/>
                                <a:gd name="T26" fmla="*/ 342 w 485"/>
                                <a:gd name="T27" fmla="*/ 36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5" h="181">
                                  <a:moveTo>
                                    <a:pt x="20" y="131"/>
                                  </a:moveTo>
                                  <a:lnTo>
                                    <a:pt x="158" y="91"/>
                                  </a:lnTo>
                                  <a:cubicBezTo>
                                    <a:pt x="170" y="87"/>
                                    <a:pt x="184" y="94"/>
                                    <a:pt x="188" y="107"/>
                                  </a:cubicBezTo>
                                  <a:cubicBezTo>
                                    <a:pt x="191" y="119"/>
                                    <a:pt x="184" y="133"/>
                                    <a:pt x="171" y="137"/>
                                  </a:cubicBezTo>
                                  <a:lnTo>
                                    <a:pt x="33" y="177"/>
                                  </a:lnTo>
                                  <a:cubicBezTo>
                                    <a:pt x="21" y="181"/>
                                    <a:pt x="7" y="174"/>
                                    <a:pt x="3" y="161"/>
                                  </a:cubicBezTo>
                                  <a:cubicBezTo>
                                    <a:pt x="0" y="149"/>
                                    <a:pt x="7" y="135"/>
                                    <a:pt x="20" y="131"/>
                                  </a:cubicBezTo>
                                  <a:close/>
                                  <a:moveTo>
                                    <a:pt x="342" y="36"/>
                                  </a:moveTo>
                                  <a:lnTo>
                                    <a:pt x="452" y="3"/>
                                  </a:lnTo>
                                  <a:cubicBezTo>
                                    <a:pt x="464" y="0"/>
                                    <a:pt x="478" y="7"/>
                                    <a:pt x="481" y="20"/>
                                  </a:cubicBezTo>
                                  <a:cubicBezTo>
                                    <a:pt x="485" y="32"/>
                                    <a:pt x="478" y="46"/>
                                    <a:pt x="465" y="49"/>
                                  </a:cubicBezTo>
                                  <a:lnTo>
                                    <a:pt x="355" y="82"/>
                                  </a:lnTo>
                                  <a:cubicBezTo>
                                    <a:pt x="343" y="86"/>
                                    <a:pt x="329" y="79"/>
                                    <a:pt x="326" y="66"/>
                                  </a:cubicBezTo>
                                  <a:cubicBezTo>
                                    <a:pt x="322" y="53"/>
                                    <a:pt x="329" y="40"/>
                                    <a:pt x="342" y="3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7" name="Freeform 2475"/>
                          <wps:cNvSpPr>
                            <a:spLocks noEditPoints="1"/>
                          </wps:cNvSpPr>
                          <wps:spPr bwMode="auto">
                            <a:xfrm>
                              <a:off x="5445" y="498"/>
                              <a:ext cx="210" cy="19"/>
                            </a:xfrm>
                            <a:custGeom>
                              <a:avLst/>
                              <a:gdLst>
                                <a:gd name="T0" fmla="*/ 24 w 464"/>
                                <a:gd name="T1" fmla="*/ 0 h 48"/>
                                <a:gd name="T2" fmla="*/ 168 w 464"/>
                                <a:gd name="T3" fmla="*/ 0 h 48"/>
                                <a:gd name="T4" fmla="*/ 192 w 464"/>
                                <a:gd name="T5" fmla="*/ 24 h 48"/>
                                <a:gd name="T6" fmla="*/ 168 w 464"/>
                                <a:gd name="T7" fmla="*/ 48 h 48"/>
                                <a:gd name="T8" fmla="*/ 24 w 464"/>
                                <a:gd name="T9" fmla="*/ 48 h 48"/>
                                <a:gd name="T10" fmla="*/ 0 w 464"/>
                                <a:gd name="T11" fmla="*/ 24 h 48"/>
                                <a:gd name="T12" fmla="*/ 24 w 464"/>
                                <a:gd name="T13" fmla="*/ 0 h 48"/>
                                <a:gd name="T14" fmla="*/ 360 w 464"/>
                                <a:gd name="T15" fmla="*/ 0 h 48"/>
                                <a:gd name="T16" fmla="*/ 440 w 464"/>
                                <a:gd name="T17" fmla="*/ 0 h 48"/>
                                <a:gd name="T18" fmla="*/ 464 w 464"/>
                                <a:gd name="T19" fmla="*/ 24 h 48"/>
                                <a:gd name="T20" fmla="*/ 440 w 464"/>
                                <a:gd name="T21" fmla="*/ 48 h 48"/>
                                <a:gd name="T22" fmla="*/ 360 w 464"/>
                                <a:gd name="T23" fmla="*/ 48 h 48"/>
                                <a:gd name="T24" fmla="*/ 336 w 464"/>
                                <a:gd name="T25" fmla="*/ 24 h 48"/>
                                <a:gd name="T26" fmla="*/ 360 w 464"/>
                                <a:gd name="T27"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4" h="48">
                                  <a:moveTo>
                                    <a:pt x="24" y="0"/>
                                  </a:moveTo>
                                  <a:lnTo>
                                    <a:pt x="168" y="0"/>
                                  </a:lnTo>
                                  <a:cubicBezTo>
                                    <a:pt x="182" y="0"/>
                                    <a:pt x="192" y="11"/>
                                    <a:pt x="192" y="24"/>
                                  </a:cubicBezTo>
                                  <a:cubicBezTo>
                                    <a:pt x="192" y="38"/>
                                    <a:pt x="182" y="48"/>
                                    <a:pt x="168" y="48"/>
                                  </a:cubicBezTo>
                                  <a:lnTo>
                                    <a:pt x="24" y="48"/>
                                  </a:lnTo>
                                  <a:cubicBezTo>
                                    <a:pt x="11" y="48"/>
                                    <a:pt x="0" y="38"/>
                                    <a:pt x="0" y="24"/>
                                  </a:cubicBezTo>
                                  <a:cubicBezTo>
                                    <a:pt x="0" y="11"/>
                                    <a:pt x="11" y="0"/>
                                    <a:pt x="24" y="0"/>
                                  </a:cubicBezTo>
                                  <a:close/>
                                  <a:moveTo>
                                    <a:pt x="360" y="0"/>
                                  </a:moveTo>
                                  <a:lnTo>
                                    <a:pt x="440" y="0"/>
                                  </a:lnTo>
                                  <a:cubicBezTo>
                                    <a:pt x="454" y="0"/>
                                    <a:pt x="464" y="11"/>
                                    <a:pt x="464" y="24"/>
                                  </a:cubicBezTo>
                                  <a:cubicBezTo>
                                    <a:pt x="464" y="38"/>
                                    <a:pt x="454" y="48"/>
                                    <a:pt x="440" y="48"/>
                                  </a:cubicBezTo>
                                  <a:lnTo>
                                    <a:pt x="360" y="48"/>
                                  </a:lnTo>
                                  <a:cubicBezTo>
                                    <a:pt x="347" y="48"/>
                                    <a:pt x="336" y="38"/>
                                    <a:pt x="336" y="24"/>
                                  </a:cubicBezTo>
                                  <a:cubicBezTo>
                                    <a:pt x="336" y="11"/>
                                    <a:pt x="347" y="0"/>
                                    <a:pt x="360"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8" name="Freeform 2476"/>
                          <wps:cNvSpPr>
                            <a:spLocks noEditPoints="1"/>
                          </wps:cNvSpPr>
                          <wps:spPr bwMode="auto">
                            <a:xfrm>
                              <a:off x="5632" y="496"/>
                              <a:ext cx="209" cy="122"/>
                            </a:xfrm>
                            <a:custGeom>
                              <a:avLst/>
                              <a:gdLst>
                                <a:gd name="T0" fmla="*/ 40 w 464"/>
                                <a:gd name="T1" fmla="*/ 7 h 306"/>
                                <a:gd name="T2" fmla="*/ 163 w 464"/>
                                <a:gd name="T3" fmla="*/ 82 h 306"/>
                                <a:gd name="T4" fmla="*/ 171 w 464"/>
                                <a:gd name="T5" fmla="*/ 116 h 306"/>
                                <a:gd name="T6" fmla="*/ 138 w 464"/>
                                <a:gd name="T7" fmla="*/ 123 h 306"/>
                                <a:gd name="T8" fmla="*/ 15 w 464"/>
                                <a:gd name="T9" fmla="*/ 48 h 306"/>
                                <a:gd name="T10" fmla="*/ 7 w 464"/>
                                <a:gd name="T11" fmla="*/ 15 h 306"/>
                                <a:gd name="T12" fmla="*/ 40 w 464"/>
                                <a:gd name="T13" fmla="*/ 7 h 306"/>
                                <a:gd name="T14" fmla="*/ 326 w 464"/>
                                <a:gd name="T15" fmla="*/ 183 h 306"/>
                                <a:gd name="T16" fmla="*/ 449 w 464"/>
                                <a:gd name="T17" fmla="*/ 259 h 306"/>
                                <a:gd name="T18" fmla="*/ 457 w 464"/>
                                <a:gd name="T19" fmla="*/ 292 h 306"/>
                                <a:gd name="T20" fmla="*/ 424 w 464"/>
                                <a:gd name="T21" fmla="*/ 299 h 306"/>
                                <a:gd name="T22" fmla="*/ 301 w 464"/>
                                <a:gd name="T23" fmla="*/ 224 h 306"/>
                                <a:gd name="T24" fmla="*/ 293 w 464"/>
                                <a:gd name="T25" fmla="*/ 191 h 306"/>
                                <a:gd name="T26" fmla="*/ 326 w 464"/>
                                <a:gd name="T27" fmla="*/ 183 h 3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4" h="306">
                                  <a:moveTo>
                                    <a:pt x="40" y="7"/>
                                  </a:moveTo>
                                  <a:lnTo>
                                    <a:pt x="163" y="82"/>
                                  </a:lnTo>
                                  <a:cubicBezTo>
                                    <a:pt x="174" y="89"/>
                                    <a:pt x="177" y="104"/>
                                    <a:pt x="171" y="116"/>
                                  </a:cubicBezTo>
                                  <a:cubicBezTo>
                                    <a:pt x="164" y="127"/>
                                    <a:pt x="149" y="130"/>
                                    <a:pt x="138" y="123"/>
                                  </a:cubicBezTo>
                                  <a:lnTo>
                                    <a:pt x="15" y="48"/>
                                  </a:lnTo>
                                  <a:cubicBezTo>
                                    <a:pt x="4" y="41"/>
                                    <a:pt x="0" y="26"/>
                                    <a:pt x="7" y="15"/>
                                  </a:cubicBezTo>
                                  <a:cubicBezTo>
                                    <a:pt x="14" y="4"/>
                                    <a:pt x="29" y="0"/>
                                    <a:pt x="40" y="7"/>
                                  </a:cubicBezTo>
                                  <a:close/>
                                  <a:moveTo>
                                    <a:pt x="326" y="183"/>
                                  </a:moveTo>
                                  <a:lnTo>
                                    <a:pt x="449" y="259"/>
                                  </a:lnTo>
                                  <a:cubicBezTo>
                                    <a:pt x="460" y="266"/>
                                    <a:pt x="464" y="280"/>
                                    <a:pt x="457" y="292"/>
                                  </a:cubicBezTo>
                                  <a:cubicBezTo>
                                    <a:pt x="450" y="303"/>
                                    <a:pt x="435" y="306"/>
                                    <a:pt x="424" y="299"/>
                                  </a:cubicBezTo>
                                  <a:lnTo>
                                    <a:pt x="301" y="224"/>
                                  </a:lnTo>
                                  <a:cubicBezTo>
                                    <a:pt x="290" y="217"/>
                                    <a:pt x="286" y="202"/>
                                    <a:pt x="293" y="191"/>
                                  </a:cubicBezTo>
                                  <a:cubicBezTo>
                                    <a:pt x="300" y="180"/>
                                    <a:pt x="315" y="176"/>
                                    <a:pt x="326" y="183"/>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19" name="Freeform 2477"/>
                          <wps:cNvSpPr>
                            <a:spLocks noEditPoints="1"/>
                          </wps:cNvSpPr>
                          <wps:spPr bwMode="auto">
                            <a:xfrm>
                              <a:off x="5820" y="547"/>
                              <a:ext cx="219" cy="72"/>
                            </a:xfrm>
                            <a:custGeom>
                              <a:avLst/>
                              <a:gdLst>
                                <a:gd name="T0" fmla="*/ 20 w 485"/>
                                <a:gd name="T1" fmla="*/ 131 h 181"/>
                                <a:gd name="T2" fmla="*/ 158 w 485"/>
                                <a:gd name="T3" fmla="*/ 91 h 181"/>
                                <a:gd name="T4" fmla="*/ 188 w 485"/>
                                <a:gd name="T5" fmla="*/ 107 h 181"/>
                                <a:gd name="T6" fmla="*/ 171 w 485"/>
                                <a:gd name="T7" fmla="*/ 137 h 181"/>
                                <a:gd name="T8" fmla="*/ 33 w 485"/>
                                <a:gd name="T9" fmla="*/ 177 h 181"/>
                                <a:gd name="T10" fmla="*/ 3 w 485"/>
                                <a:gd name="T11" fmla="*/ 161 h 181"/>
                                <a:gd name="T12" fmla="*/ 20 w 485"/>
                                <a:gd name="T13" fmla="*/ 131 h 181"/>
                                <a:gd name="T14" fmla="*/ 342 w 485"/>
                                <a:gd name="T15" fmla="*/ 36 h 181"/>
                                <a:gd name="T16" fmla="*/ 452 w 485"/>
                                <a:gd name="T17" fmla="*/ 3 h 181"/>
                                <a:gd name="T18" fmla="*/ 481 w 485"/>
                                <a:gd name="T19" fmla="*/ 20 h 181"/>
                                <a:gd name="T20" fmla="*/ 465 w 485"/>
                                <a:gd name="T21" fmla="*/ 49 h 181"/>
                                <a:gd name="T22" fmla="*/ 355 w 485"/>
                                <a:gd name="T23" fmla="*/ 82 h 181"/>
                                <a:gd name="T24" fmla="*/ 326 w 485"/>
                                <a:gd name="T25" fmla="*/ 66 h 181"/>
                                <a:gd name="T26" fmla="*/ 342 w 485"/>
                                <a:gd name="T27" fmla="*/ 36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5" h="181">
                                  <a:moveTo>
                                    <a:pt x="20" y="131"/>
                                  </a:moveTo>
                                  <a:lnTo>
                                    <a:pt x="158" y="91"/>
                                  </a:lnTo>
                                  <a:cubicBezTo>
                                    <a:pt x="170" y="87"/>
                                    <a:pt x="184" y="94"/>
                                    <a:pt x="188" y="107"/>
                                  </a:cubicBezTo>
                                  <a:cubicBezTo>
                                    <a:pt x="191" y="119"/>
                                    <a:pt x="184" y="133"/>
                                    <a:pt x="171" y="137"/>
                                  </a:cubicBezTo>
                                  <a:lnTo>
                                    <a:pt x="33" y="177"/>
                                  </a:lnTo>
                                  <a:cubicBezTo>
                                    <a:pt x="21" y="181"/>
                                    <a:pt x="7" y="174"/>
                                    <a:pt x="3" y="161"/>
                                  </a:cubicBezTo>
                                  <a:cubicBezTo>
                                    <a:pt x="0" y="149"/>
                                    <a:pt x="7" y="135"/>
                                    <a:pt x="20" y="131"/>
                                  </a:cubicBezTo>
                                  <a:close/>
                                  <a:moveTo>
                                    <a:pt x="342" y="36"/>
                                  </a:moveTo>
                                  <a:lnTo>
                                    <a:pt x="452" y="3"/>
                                  </a:lnTo>
                                  <a:cubicBezTo>
                                    <a:pt x="464" y="0"/>
                                    <a:pt x="478" y="7"/>
                                    <a:pt x="481" y="20"/>
                                  </a:cubicBezTo>
                                  <a:cubicBezTo>
                                    <a:pt x="485" y="32"/>
                                    <a:pt x="478" y="46"/>
                                    <a:pt x="465" y="49"/>
                                  </a:cubicBezTo>
                                  <a:lnTo>
                                    <a:pt x="355" y="82"/>
                                  </a:lnTo>
                                  <a:cubicBezTo>
                                    <a:pt x="343" y="86"/>
                                    <a:pt x="329" y="79"/>
                                    <a:pt x="326" y="66"/>
                                  </a:cubicBezTo>
                                  <a:cubicBezTo>
                                    <a:pt x="322" y="53"/>
                                    <a:pt x="329" y="40"/>
                                    <a:pt x="342" y="36"/>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20" name="Freeform 2478"/>
                          <wps:cNvSpPr>
                            <a:spLocks noEditPoints="1"/>
                          </wps:cNvSpPr>
                          <wps:spPr bwMode="auto">
                            <a:xfrm>
                              <a:off x="6015" y="547"/>
                              <a:ext cx="212" cy="72"/>
                            </a:xfrm>
                            <a:custGeom>
                              <a:avLst/>
                              <a:gdLst>
                                <a:gd name="T0" fmla="*/ 34 w 469"/>
                                <a:gd name="T1" fmla="*/ 4 h 181"/>
                                <a:gd name="T2" fmla="*/ 171 w 469"/>
                                <a:gd name="T3" fmla="*/ 46 h 181"/>
                                <a:gd name="T4" fmla="*/ 187 w 469"/>
                                <a:gd name="T5" fmla="*/ 76 h 181"/>
                                <a:gd name="T6" fmla="*/ 157 w 469"/>
                                <a:gd name="T7" fmla="*/ 92 h 181"/>
                                <a:gd name="T8" fmla="*/ 19 w 469"/>
                                <a:gd name="T9" fmla="*/ 49 h 181"/>
                                <a:gd name="T10" fmla="*/ 4 w 469"/>
                                <a:gd name="T11" fmla="*/ 19 h 181"/>
                                <a:gd name="T12" fmla="*/ 34 w 469"/>
                                <a:gd name="T13" fmla="*/ 4 h 181"/>
                                <a:gd name="T14" fmla="*/ 355 w 469"/>
                                <a:gd name="T15" fmla="*/ 102 h 181"/>
                                <a:gd name="T16" fmla="*/ 450 w 469"/>
                                <a:gd name="T17" fmla="*/ 132 h 181"/>
                                <a:gd name="T18" fmla="*/ 465 w 469"/>
                                <a:gd name="T19" fmla="*/ 162 h 181"/>
                                <a:gd name="T20" fmla="*/ 435 w 469"/>
                                <a:gd name="T21" fmla="*/ 177 h 181"/>
                                <a:gd name="T22" fmla="*/ 341 w 469"/>
                                <a:gd name="T23" fmla="*/ 148 h 181"/>
                                <a:gd name="T24" fmla="*/ 325 w 469"/>
                                <a:gd name="T25" fmla="*/ 118 h 181"/>
                                <a:gd name="T26" fmla="*/ 355 w 469"/>
                                <a:gd name="T27" fmla="*/ 10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9" h="181">
                                  <a:moveTo>
                                    <a:pt x="34" y="4"/>
                                  </a:moveTo>
                                  <a:lnTo>
                                    <a:pt x="171" y="46"/>
                                  </a:lnTo>
                                  <a:cubicBezTo>
                                    <a:pt x="184" y="50"/>
                                    <a:pt x="191" y="63"/>
                                    <a:pt x="187" y="76"/>
                                  </a:cubicBezTo>
                                  <a:cubicBezTo>
                                    <a:pt x="183" y="89"/>
                                    <a:pt x="170" y="96"/>
                                    <a:pt x="157" y="92"/>
                                  </a:cubicBezTo>
                                  <a:lnTo>
                                    <a:pt x="19" y="49"/>
                                  </a:lnTo>
                                  <a:cubicBezTo>
                                    <a:pt x="7" y="46"/>
                                    <a:pt x="0" y="32"/>
                                    <a:pt x="4" y="19"/>
                                  </a:cubicBezTo>
                                  <a:cubicBezTo>
                                    <a:pt x="7" y="7"/>
                                    <a:pt x="21" y="0"/>
                                    <a:pt x="34" y="4"/>
                                  </a:cubicBezTo>
                                  <a:close/>
                                  <a:moveTo>
                                    <a:pt x="355" y="102"/>
                                  </a:moveTo>
                                  <a:lnTo>
                                    <a:pt x="450" y="132"/>
                                  </a:lnTo>
                                  <a:cubicBezTo>
                                    <a:pt x="462" y="135"/>
                                    <a:pt x="469" y="149"/>
                                    <a:pt x="465" y="162"/>
                                  </a:cubicBezTo>
                                  <a:cubicBezTo>
                                    <a:pt x="462" y="174"/>
                                    <a:pt x="448" y="181"/>
                                    <a:pt x="435" y="177"/>
                                  </a:cubicBezTo>
                                  <a:lnTo>
                                    <a:pt x="341" y="148"/>
                                  </a:lnTo>
                                  <a:cubicBezTo>
                                    <a:pt x="328" y="144"/>
                                    <a:pt x="321" y="131"/>
                                    <a:pt x="325" y="118"/>
                                  </a:cubicBezTo>
                                  <a:cubicBezTo>
                                    <a:pt x="329" y="106"/>
                                    <a:pt x="342" y="98"/>
                                    <a:pt x="355" y="102"/>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21" name="Freeform 2479"/>
                          <wps:cNvSpPr>
                            <a:spLocks noEditPoints="1"/>
                          </wps:cNvSpPr>
                          <wps:spPr bwMode="auto">
                            <a:xfrm>
                              <a:off x="6203" y="541"/>
                              <a:ext cx="219" cy="78"/>
                            </a:xfrm>
                            <a:custGeom>
                              <a:avLst/>
                              <a:gdLst>
                                <a:gd name="T0" fmla="*/ 19 w 485"/>
                                <a:gd name="T1" fmla="*/ 148 h 197"/>
                                <a:gd name="T2" fmla="*/ 155 w 485"/>
                                <a:gd name="T3" fmla="*/ 102 h 197"/>
                                <a:gd name="T4" fmla="*/ 186 w 485"/>
                                <a:gd name="T5" fmla="*/ 117 h 197"/>
                                <a:gd name="T6" fmla="*/ 171 w 485"/>
                                <a:gd name="T7" fmla="*/ 148 h 197"/>
                                <a:gd name="T8" fmla="*/ 34 w 485"/>
                                <a:gd name="T9" fmla="*/ 193 h 197"/>
                                <a:gd name="T10" fmla="*/ 4 w 485"/>
                                <a:gd name="T11" fmla="*/ 178 h 197"/>
                                <a:gd name="T12" fmla="*/ 19 w 485"/>
                                <a:gd name="T13" fmla="*/ 148 h 197"/>
                                <a:gd name="T14" fmla="*/ 338 w 485"/>
                                <a:gd name="T15" fmla="*/ 41 h 197"/>
                                <a:gd name="T16" fmla="*/ 451 w 485"/>
                                <a:gd name="T17" fmla="*/ 4 h 197"/>
                                <a:gd name="T18" fmla="*/ 481 w 485"/>
                                <a:gd name="T19" fmla="*/ 19 h 197"/>
                                <a:gd name="T20" fmla="*/ 466 w 485"/>
                                <a:gd name="T21" fmla="*/ 49 h 197"/>
                                <a:gd name="T22" fmla="*/ 353 w 485"/>
                                <a:gd name="T23" fmla="*/ 87 h 197"/>
                                <a:gd name="T24" fmla="*/ 322 w 485"/>
                                <a:gd name="T25" fmla="*/ 72 h 197"/>
                                <a:gd name="T26" fmla="*/ 338 w 485"/>
                                <a:gd name="T27" fmla="*/ 41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85" h="197">
                                  <a:moveTo>
                                    <a:pt x="19" y="148"/>
                                  </a:moveTo>
                                  <a:lnTo>
                                    <a:pt x="155" y="102"/>
                                  </a:lnTo>
                                  <a:cubicBezTo>
                                    <a:pt x="168" y="98"/>
                                    <a:pt x="182" y="105"/>
                                    <a:pt x="186" y="117"/>
                                  </a:cubicBezTo>
                                  <a:cubicBezTo>
                                    <a:pt x="190" y="130"/>
                                    <a:pt x="183" y="144"/>
                                    <a:pt x="171" y="148"/>
                                  </a:cubicBezTo>
                                  <a:lnTo>
                                    <a:pt x="34" y="193"/>
                                  </a:lnTo>
                                  <a:cubicBezTo>
                                    <a:pt x="21" y="197"/>
                                    <a:pt x="8" y="191"/>
                                    <a:pt x="4" y="178"/>
                                  </a:cubicBezTo>
                                  <a:cubicBezTo>
                                    <a:pt x="0" y="165"/>
                                    <a:pt x="6" y="152"/>
                                    <a:pt x="19" y="148"/>
                                  </a:cubicBezTo>
                                  <a:close/>
                                  <a:moveTo>
                                    <a:pt x="338" y="41"/>
                                  </a:moveTo>
                                  <a:lnTo>
                                    <a:pt x="451" y="4"/>
                                  </a:lnTo>
                                  <a:cubicBezTo>
                                    <a:pt x="463" y="0"/>
                                    <a:pt x="477" y="6"/>
                                    <a:pt x="481" y="19"/>
                                  </a:cubicBezTo>
                                  <a:cubicBezTo>
                                    <a:pt x="485" y="31"/>
                                    <a:pt x="479" y="45"/>
                                    <a:pt x="466" y="49"/>
                                  </a:cubicBezTo>
                                  <a:lnTo>
                                    <a:pt x="353" y="87"/>
                                  </a:lnTo>
                                  <a:cubicBezTo>
                                    <a:pt x="340" y="91"/>
                                    <a:pt x="327" y="84"/>
                                    <a:pt x="322" y="72"/>
                                  </a:cubicBezTo>
                                  <a:cubicBezTo>
                                    <a:pt x="318" y="59"/>
                                    <a:pt x="325" y="46"/>
                                    <a:pt x="338" y="41"/>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822" name="Freeform 2480"/>
                          <wps:cNvSpPr>
                            <a:spLocks noEditPoints="1"/>
                          </wps:cNvSpPr>
                          <wps:spPr bwMode="auto">
                            <a:xfrm>
                              <a:off x="675" y="2788"/>
                              <a:ext cx="215" cy="176"/>
                            </a:xfrm>
                            <a:custGeom>
                              <a:avLst/>
                              <a:gdLst>
                                <a:gd name="T0" fmla="*/ 10 w 476"/>
                                <a:gd name="T1" fmla="*/ 401 h 445"/>
                                <a:gd name="T2" fmla="*/ 10 w 476"/>
                                <a:gd name="T3" fmla="*/ 401 h 445"/>
                                <a:gd name="T4" fmla="*/ 44 w 476"/>
                                <a:gd name="T5" fmla="*/ 402 h 445"/>
                                <a:gd name="T6" fmla="*/ 43 w 476"/>
                                <a:gd name="T7" fmla="*/ 436 h 445"/>
                                <a:gd name="T8" fmla="*/ 43 w 476"/>
                                <a:gd name="T9" fmla="*/ 436 h 445"/>
                                <a:gd name="T10" fmla="*/ 9 w 476"/>
                                <a:gd name="T11" fmla="*/ 435 h 445"/>
                                <a:gd name="T12" fmla="*/ 10 w 476"/>
                                <a:gd name="T13" fmla="*/ 401 h 445"/>
                                <a:gd name="T14" fmla="*/ 81 w 476"/>
                                <a:gd name="T15" fmla="*/ 336 h 445"/>
                                <a:gd name="T16" fmla="*/ 81 w 476"/>
                                <a:gd name="T17" fmla="*/ 336 h 445"/>
                                <a:gd name="T18" fmla="*/ 115 w 476"/>
                                <a:gd name="T19" fmla="*/ 337 h 445"/>
                                <a:gd name="T20" fmla="*/ 113 w 476"/>
                                <a:gd name="T21" fmla="*/ 371 h 445"/>
                                <a:gd name="T22" fmla="*/ 113 w 476"/>
                                <a:gd name="T23" fmla="*/ 371 h 445"/>
                                <a:gd name="T24" fmla="*/ 79 w 476"/>
                                <a:gd name="T25" fmla="*/ 370 h 445"/>
                                <a:gd name="T26" fmla="*/ 81 w 476"/>
                                <a:gd name="T27" fmla="*/ 336 h 445"/>
                                <a:gd name="T28" fmla="*/ 151 w 476"/>
                                <a:gd name="T29" fmla="*/ 270 h 445"/>
                                <a:gd name="T30" fmla="*/ 151 w 476"/>
                                <a:gd name="T31" fmla="*/ 270 h 445"/>
                                <a:gd name="T32" fmla="*/ 185 w 476"/>
                                <a:gd name="T33" fmla="*/ 272 h 445"/>
                                <a:gd name="T34" fmla="*/ 184 w 476"/>
                                <a:gd name="T35" fmla="*/ 305 h 445"/>
                                <a:gd name="T36" fmla="*/ 184 w 476"/>
                                <a:gd name="T37" fmla="*/ 306 h 445"/>
                                <a:gd name="T38" fmla="*/ 150 w 476"/>
                                <a:gd name="T39" fmla="*/ 304 h 445"/>
                                <a:gd name="T40" fmla="*/ 151 w 476"/>
                                <a:gd name="T41" fmla="*/ 270 h 445"/>
                                <a:gd name="T42" fmla="*/ 222 w 476"/>
                                <a:gd name="T43" fmla="*/ 205 h 445"/>
                                <a:gd name="T44" fmla="*/ 222 w 476"/>
                                <a:gd name="T45" fmla="*/ 205 h 445"/>
                                <a:gd name="T46" fmla="*/ 256 w 476"/>
                                <a:gd name="T47" fmla="*/ 206 h 445"/>
                                <a:gd name="T48" fmla="*/ 254 w 476"/>
                                <a:gd name="T49" fmla="*/ 240 h 445"/>
                                <a:gd name="T50" fmla="*/ 254 w 476"/>
                                <a:gd name="T51" fmla="*/ 240 h 445"/>
                                <a:gd name="T52" fmla="*/ 220 w 476"/>
                                <a:gd name="T53" fmla="*/ 239 h 445"/>
                                <a:gd name="T54" fmla="*/ 222 w 476"/>
                                <a:gd name="T55" fmla="*/ 205 h 445"/>
                                <a:gd name="T56" fmla="*/ 292 w 476"/>
                                <a:gd name="T57" fmla="*/ 140 h 445"/>
                                <a:gd name="T58" fmla="*/ 292 w 476"/>
                                <a:gd name="T59" fmla="*/ 140 h 445"/>
                                <a:gd name="T60" fmla="*/ 326 w 476"/>
                                <a:gd name="T61" fmla="*/ 141 h 445"/>
                                <a:gd name="T62" fmla="*/ 325 w 476"/>
                                <a:gd name="T63" fmla="*/ 175 h 445"/>
                                <a:gd name="T64" fmla="*/ 325 w 476"/>
                                <a:gd name="T65" fmla="*/ 175 h 445"/>
                                <a:gd name="T66" fmla="*/ 291 w 476"/>
                                <a:gd name="T67" fmla="*/ 174 h 445"/>
                                <a:gd name="T68" fmla="*/ 292 w 476"/>
                                <a:gd name="T69" fmla="*/ 140 h 445"/>
                                <a:gd name="T70" fmla="*/ 363 w 476"/>
                                <a:gd name="T71" fmla="*/ 75 h 445"/>
                                <a:gd name="T72" fmla="*/ 363 w 476"/>
                                <a:gd name="T73" fmla="*/ 75 h 445"/>
                                <a:gd name="T74" fmla="*/ 396 w 476"/>
                                <a:gd name="T75" fmla="*/ 76 h 445"/>
                                <a:gd name="T76" fmla="*/ 395 w 476"/>
                                <a:gd name="T77" fmla="*/ 110 h 445"/>
                                <a:gd name="T78" fmla="*/ 395 w 476"/>
                                <a:gd name="T79" fmla="*/ 110 h 445"/>
                                <a:gd name="T80" fmla="*/ 361 w 476"/>
                                <a:gd name="T81" fmla="*/ 109 h 445"/>
                                <a:gd name="T82" fmla="*/ 363 w 476"/>
                                <a:gd name="T83" fmla="*/ 75 h 445"/>
                                <a:gd name="T84" fmla="*/ 433 w 476"/>
                                <a:gd name="T85" fmla="*/ 9 h 445"/>
                                <a:gd name="T86" fmla="*/ 433 w 476"/>
                                <a:gd name="T87" fmla="*/ 9 h 445"/>
                                <a:gd name="T88" fmla="*/ 467 w 476"/>
                                <a:gd name="T89" fmla="*/ 11 h 445"/>
                                <a:gd name="T90" fmla="*/ 466 w 476"/>
                                <a:gd name="T91" fmla="*/ 44 h 445"/>
                                <a:gd name="T92" fmla="*/ 466 w 476"/>
                                <a:gd name="T93" fmla="*/ 45 h 445"/>
                                <a:gd name="T94" fmla="*/ 432 w 476"/>
                                <a:gd name="T95" fmla="*/ 43 h 445"/>
                                <a:gd name="T96" fmla="*/ 433 w 476"/>
                                <a:gd name="T97" fmla="*/ 9 h 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76" h="445">
                                  <a:moveTo>
                                    <a:pt x="10" y="401"/>
                                  </a:moveTo>
                                  <a:lnTo>
                                    <a:pt x="10" y="401"/>
                                  </a:lnTo>
                                  <a:cubicBezTo>
                                    <a:pt x="20" y="392"/>
                                    <a:pt x="35" y="392"/>
                                    <a:pt x="44" y="402"/>
                                  </a:cubicBezTo>
                                  <a:cubicBezTo>
                                    <a:pt x="53" y="412"/>
                                    <a:pt x="53" y="427"/>
                                    <a:pt x="43" y="436"/>
                                  </a:cubicBezTo>
                                  <a:lnTo>
                                    <a:pt x="43" y="436"/>
                                  </a:lnTo>
                                  <a:cubicBezTo>
                                    <a:pt x="33" y="445"/>
                                    <a:pt x="18" y="445"/>
                                    <a:pt x="9" y="435"/>
                                  </a:cubicBezTo>
                                  <a:cubicBezTo>
                                    <a:pt x="0" y="425"/>
                                    <a:pt x="0" y="410"/>
                                    <a:pt x="10" y="401"/>
                                  </a:cubicBezTo>
                                  <a:close/>
                                  <a:moveTo>
                                    <a:pt x="81" y="336"/>
                                  </a:moveTo>
                                  <a:lnTo>
                                    <a:pt x="81" y="336"/>
                                  </a:lnTo>
                                  <a:cubicBezTo>
                                    <a:pt x="90" y="327"/>
                                    <a:pt x="106" y="327"/>
                                    <a:pt x="115" y="337"/>
                                  </a:cubicBezTo>
                                  <a:cubicBezTo>
                                    <a:pt x="124" y="347"/>
                                    <a:pt x="123" y="362"/>
                                    <a:pt x="113" y="371"/>
                                  </a:cubicBezTo>
                                  <a:lnTo>
                                    <a:pt x="113" y="371"/>
                                  </a:lnTo>
                                  <a:cubicBezTo>
                                    <a:pt x="104" y="380"/>
                                    <a:pt x="88" y="379"/>
                                    <a:pt x="79" y="370"/>
                                  </a:cubicBezTo>
                                  <a:cubicBezTo>
                                    <a:pt x="70" y="360"/>
                                    <a:pt x="71" y="345"/>
                                    <a:pt x="81" y="336"/>
                                  </a:cubicBezTo>
                                  <a:close/>
                                  <a:moveTo>
                                    <a:pt x="151" y="270"/>
                                  </a:moveTo>
                                  <a:lnTo>
                                    <a:pt x="151" y="270"/>
                                  </a:lnTo>
                                  <a:cubicBezTo>
                                    <a:pt x="161" y="261"/>
                                    <a:pt x="176" y="262"/>
                                    <a:pt x="185" y="272"/>
                                  </a:cubicBezTo>
                                  <a:cubicBezTo>
                                    <a:pt x="194" y="281"/>
                                    <a:pt x="194" y="296"/>
                                    <a:pt x="184" y="305"/>
                                  </a:cubicBezTo>
                                  <a:lnTo>
                                    <a:pt x="184" y="306"/>
                                  </a:lnTo>
                                  <a:cubicBezTo>
                                    <a:pt x="174" y="315"/>
                                    <a:pt x="159" y="314"/>
                                    <a:pt x="150" y="304"/>
                                  </a:cubicBezTo>
                                  <a:cubicBezTo>
                                    <a:pt x="141" y="295"/>
                                    <a:pt x="141" y="279"/>
                                    <a:pt x="151" y="270"/>
                                  </a:cubicBezTo>
                                  <a:close/>
                                  <a:moveTo>
                                    <a:pt x="222" y="205"/>
                                  </a:moveTo>
                                  <a:lnTo>
                                    <a:pt x="222" y="205"/>
                                  </a:lnTo>
                                  <a:cubicBezTo>
                                    <a:pt x="231" y="196"/>
                                    <a:pt x="246" y="197"/>
                                    <a:pt x="256" y="206"/>
                                  </a:cubicBezTo>
                                  <a:cubicBezTo>
                                    <a:pt x="265" y="216"/>
                                    <a:pt x="264" y="231"/>
                                    <a:pt x="254" y="240"/>
                                  </a:cubicBezTo>
                                  <a:lnTo>
                                    <a:pt x="254" y="240"/>
                                  </a:lnTo>
                                  <a:cubicBezTo>
                                    <a:pt x="245" y="249"/>
                                    <a:pt x="229" y="249"/>
                                    <a:pt x="220" y="239"/>
                                  </a:cubicBezTo>
                                  <a:cubicBezTo>
                                    <a:pt x="211" y="229"/>
                                    <a:pt x="212" y="214"/>
                                    <a:pt x="222" y="205"/>
                                  </a:cubicBezTo>
                                  <a:close/>
                                  <a:moveTo>
                                    <a:pt x="292" y="140"/>
                                  </a:moveTo>
                                  <a:lnTo>
                                    <a:pt x="292" y="140"/>
                                  </a:lnTo>
                                  <a:cubicBezTo>
                                    <a:pt x="302" y="131"/>
                                    <a:pt x="317" y="131"/>
                                    <a:pt x="326" y="141"/>
                                  </a:cubicBezTo>
                                  <a:cubicBezTo>
                                    <a:pt x="335" y="151"/>
                                    <a:pt x="334" y="166"/>
                                    <a:pt x="325" y="175"/>
                                  </a:cubicBezTo>
                                  <a:lnTo>
                                    <a:pt x="325" y="175"/>
                                  </a:lnTo>
                                  <a:cubicBezTo>
                                    <a:pt x="315" y="184"/>
                                    <a:pt x="300" y="183"/>
                                    <a:pt x="291" y="174"/>
                                  </a:cubicBezTo>
                                  <a:cubicBezTo>
                                    <a:pt x="282" y="164"/>
                                    <a:pt x="282" y="149"/>
                                    <a:pt x="292" y="140"/>
                                  </a:cubicBezTo>
                                  <a:close/>
                                  <a:moveTo>
                                    <a:pt x="363" y="75"/>
                                  </a:moveTo>
                                  <a:lnTo>
                                    <a:pt x="363" y="75"/>
                                  </a:lnTo>
                                  <a:cubicBezTo>
                                    <a:pt x="372" y="66"/>
                                    <a:pt x="387" y="66"/>
                                    <a:pt x="396" y="76"/>
                                  </a:cubicBezTo>
                                  <a:cubicBezTo>
                                    <a:pt x="405" y="86"/>
                                    <a:pt x="405" y="101"/>
                                    <a:pt x="395" y="110"/>
                                  </a:cubicBezTo>
                                  <a:lnTo>
                                    <a:pt x="395" y="110"/>
                                  </a:lnTo>
                                  <a:cubicBezTo>
                                    <a:pt x="385" y="119"/>
                                    <a:pt x="370" y="118"/>
                                    <a:pt x="361" y="109"/>
                                  </a:cubicBezTo>
                                  <a:cubicBezTo>
                                    <a:pt x="352" y="99"/>
                                    <a:pt x="353" y="84"/>
                                    <a:pt x="363" y="75"/>
                                  </a:cubicBezTo>
                                  <a:close/>
                                  <a:moveTo>
                                    <a:pt x="433" y="9"/>
                                  </a:moveTo>
                                  <a:lnTo>
                                    <a:pt x="433" y="9"/>
                                  </a:lnTo>
                                  <a:cubicBezTo>
                                    <a:pt x="443" y="0"/>
                                    <a:pt x="458" y="1"/>
                                    <a:pt x="467" y="11"/>
                                  </a:cubicBezTo>
                                  <a:cubicBezTo>
                                    <a:pt x="476" y="20"/>
                                    <a:pt x="475" y="35"/>
                                    <a:pt x="466" y="44"/>
                                  </a:cubicBezTo>
                                  <a:lnTo>
                                    <a:pt x="466" y="45"/>
                                  </a:lnTo>
                                  <a:cubicBezTo>
                                    <a:pt x="456" y="54"/>
                                    <a:pt x="441" y="53"/>
                                    <a:pt x="432" y="43"/>
                                  </a:cubicBezTo>
                                  <a:cubicBezTo>
                                    <a:pt x="423" y="34"/>
                                    <a:pt x="423" y="18"/>
                                    <a:pt x="433" y="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3" name="Freeform 2481"/>
                          <wps:cNvSpPr>
                            <a:spLocks noEditPoints="1"/>
                          </wps:cNvSpPr>
                          <wps:spPr bwMode="auto">
                            <a:xfrm>
                              <a:off x="870" y="2740"/>
                              <a:ext cx="190" cy="66"/>
                            </a:xfrm>
                            <a:custGeom>
                              <a:avLst/>
                              <a:gdLst>
                                <a:gd name="T0" fmla="*/ 19 w 421"/>
                                <a:gd name="T1" fmla="*/ 117 h 166"/>
                                <a:gd name="T2" fmla="*/ 19 w 421"/>
                                <a:gd name="T3" fmla="*/ 117 h 166"/>
                                <a:gd name="T4" fmla="*/ 49 w 421"/>
                                <a:gd name="T5" fmla="*/ 132 h 166"/>
                                <a:gd name="T6" fmla="*/ 34 w 421"/>
                                <a:gd name="T7" fmla="*/ 162 h 166"/>
                                <a:gd name="T8" fmla="*/ 34 w 421"/>
                                <a:gd name="T9" fmla="*/ 162 h 166"/>
                                <a:gd name="T10" fmla="*/ 4 w 421"/>
                                <a:gd name="T11" fmla="*/ 147 h 166"/>
                                <a:gd name="T12" fmla="*/ 19 w 421"/>
                                <a:gd name="T13" fmla="*/ 117 h 166"/>
                                <a:gd name="T14" fmla="*/ 111 w 421"/>
                                <a:gd name="T15" fmla="*/ 88 h 166"/>
                                <a:gd name="T16" fmla="*/ 111 w 421"/>
                                <a:gd name="T17" fmla="*/ 88 h 166"/>
                                <a:gd name="T18" fmla="*/ 141 w 421"/>
                                <a:gd name="T19" fmla="*/ 104 h 166"/>
                                <a:gd name="T20" fmla="*/ 125 w 421"/>
                                <a:gd name="T21" fmla="*/ 134 h 166"/>
                                <a:gd name="T22" fmla="*/ 125 w 421"/>
                                <a:gd name="T23" fmla="*/ 134 h 166"/>
                                <a:gd name="T24" fmla="*/ 95 w 421"/>
                                <a:gd name="T25" fmla="*/ 118 h 166"/>
                                <a:gd name="T26" fmla="*/ 111 w 421"/>
                                <a:gd name="T27" fmla="*/ 88 h 166"/>
                                <a:gd name="T28" fmla="*/ 203 w 421"/>
                                <a:gd name="T29" fmla="*/ 60 h 166"/>
                                <a:gd name="T30" fmla="*/ 203 w 421"/>
                                <a:gd name="T31" fmla="*/ 60 h 166"/>
                                <a:gd name="T32" fmla="*/ 233 w 421"/>
                                <a:gd name="T33" fmla="*/ 76 h 166"/>
                                <a:gd name="T34" fmla="*/ 217 w 421"/>
                                <a:gd name="T35" fmla="*/ 106 h 166"/>
                                <a:gd name="T36" fmla="*/ 217 w 421"/>
                                <a:gd name="T37" fmla="*/ 106 h 166"/>
                                <a:gd name="T38" fmla="*/ 187 w 421"/>
                                <a:gd name="T39" fmla="*/ 90 h 166"/>
                                <a:gd name="T40" fmla="*/ 203 w 421"/>
                                <a:gd name="T41" fmla="*/ 60 h 166"/>
                                <a:gd name="T42" fmla="*/ 295 w 421"/>
                                <a:gd name="T43" fmla="*/ 32 h 166"/>
                                <a:gd name="T44" fmla="*/ 295 w 421"/>
                                <a:gd name="T45" fmla="*/ 32 h 166"/>
                                <a:gd name="T46" fmla="*/ 325 w 421"/>
                                <a:gd name="T47" fmla="*/ 48 h 166"/>
                                <a:gd name="T48" fmla="*/ 309 w 421"/>
                                <a:gd name="T49" fmla="*/ 78 h 166"/>
                                <a:gd name="T50" fmla="*/ 309 w 421"/>
                                <a:gd name="T51" fmla="*/ 78 h 166"/>
                                <a:gd name="T52" fmla="*/ 279 w 421"/>
                                <a:gd name="T53" fmla="*/ 62 h 166"/>
                                <a:gd name="T54" fmla="*/ 295 w 421"/>
                                <a:gd name="T55" fmla="*/ 32 h 166"/>
                                <a:gd name="T56" fmla="*/ 387 w 421"/>
                                <a:gd name="T57" fmla="*/ 4 h 166"/>
                                <a:gd name="T58" fmla="*/ 387 w 421"/>
                                <a:gd name="T59" fmla="*/ 4 h 166"/>
                                <a:gd name="T60" fmla="*/ 417 w 421"/>
                                <a:gd name="T61" fmla="*/ 19 h 166"/>
                                <a:gd name="T62" fmla="*/ 401 w 421"/>
                                <a:gd name="T63" fmla="*/ 49 h 166"/>
                                <a:gd name="T64" fmla="*/ 401 w 421"/>
                                <a:gd name="T65" fmla="*/ 49 h 166"/>
                                <a:gd name="T66" fmla="*/ 371 w 421"/>
                                <a:gd name="T67" fmla="*/ 34 h 166"/>
                                <a:gd name="T68" fmla="*/ 387 w 421"/>
                                <a:gd name="T69" fmla="*/ 4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21" h="166">
                                  <a:moveTo>
                                    <a:pt x="19" y="117"/>
                                  </a:moveTo>
                                  <a:lnTo>
                                    <a:pt x="19" y="117"/>
                                  </a:lnTo>
                                  <a:cubicBezTo>
                                    <a:pt x="32" y="113"/>
                                    <a:pt x="46" y="120"/>
                                    <a:pt x="49" y="132"/>
                                  </a:cubicBezTo>
                                  <a:cubicBezTo>
                                    <a:pt x="53" y="145"/>
                                    <a:pt x="46" y="158"/>
                                    <a:pt x="34" y="162"/>
                                  </a:cubicBezTo>
                                  <a:lnTo>
                                    <a:pt x="34" y="162"/>
                                  </a:lnTo>
                                  <a:cubicBezTo>
                                    <a:pt x="21" y="166"/>
                                    <a:pt x="7" y="159"/>
                                    <a:pt x="4" y="147"/>
                                  </a:cubicBezTo>
                                  <a:cubicBezTo>
                                    <a:pt x="0" y="134"/>
                                    <a:pt x="7" y="120"/>
                                    <a:pt x="19" y="117"/>
                                  </a:cubicBezTo>
                                  <a:close/>
                                  <a:moveTo>
                                    <a:pt x="111" y="88"/>
                                  </a:moveTo>
                                  <a:lnTo>
                                    <a:pt x="111" y="88"/>
                                  </a:lnTo>
                                  <a:cubicBezTo>
                                    <a:pt x="124" y="84"/>
                                    <a:pt x="137" y="91"/>
                                    <a:pt x="141" y="104"/>
                                  </a:cubicBezTo>
                                  <a:cubicBezTo>
                                    <a:pt x="145" y="117"/>
                                    <a:pt x="138" y="130"/>
                                    <a:pt x="125" y="134"/>
                                  </a:cubicBezTo>
                                  <a:lnTo>
                                    <a:pt x="125" y="134"/>
                                  </a:lnTo>
                                  <a:cubicBezTo>
                                    <a:pt x="113" y="138"/>
                                    <a:pt x="99" y="131"/>
                                    <a:pt x="95" y="118"/>
                                  </a:cubicBezTo>
                                  <a:cubicBezTo>
                                    <a:pt x="91" y="106"/>
                                    <a:pt x="98" y="92"/>
                                    <a:pt x="111" y="88"/>
                                  </a:cubicBezTo>
                                  <a:close/>
                                  <a:moveTo>
                                    <a:pt x="203" y="60"/>
                                  </a:moveTo>
                                  <a:lnTo>
                                    <a:pt x="203" y="60"/>
                                  </a:lnTo>
                                  <a:cubicBezTo>
                                    <a:pt x="216" y="56"/>
                                    <a:pt x="229" y="63"/>
                                    <a:pt x="233" y="76"/>
                                  </a:cubicBezTo>
                                  <a:cubicBezTo>
                                    <a:pt x="237" y="89"/>
                                    <a:pt x="230" y="102"/>
                                    <a:pt x="217" y="106"/>
                                  </a:cubicBezTo>
                                  <a:lnTo>
                                    <a:pt x="217" y="106"/>
                                  </a:lnTo>
                                  <a:cubicBezTo>
                                    <a:pt x="205" y="110"/>
                                    <a:pt x="191" y="103"/>
                                    <a:pt x="187" y="90"/>
                                  </a:cubicBezTo>
                                  <a:cubicBezTo>
                                    <a:pt x="183" y="77"/>
                                    <a:pt x="190" y="64"/>
                                    <a:pt x="203" y="60"/>
                                  </a:cubicBezTo>
                                  <a:close/>
                                  <a:moveTo>
                                    <a:pt x="295" y="32"/>
                                  </a:moveTo>
                                  <a:lnTo>
                                    <a:pt x="295" y="32"/>
                                  </a:lnTo>
                                  <a:cubicBezTo>
                                    <a:pt x="307" y="28"/>
                                    <a:pt x="321" y="35"/>
                                    <a:pt x="325" y="48"/>
                                  </a:cubicBezTo>
                                  <a:cubicBezTo>
                                    <a:pt x="329" y="60"/>
                                    <a:pt x="322" y="74"/>
                                    <a:pt x="309" y="78"/>
                                  </a:cubicBezTo>
                                  <a:lnTo>
                                    <a:pt x="309" y="78"/>
                                  </a:lnTo>
                                  <a:cubicBezTo>
                                    <a:pt x="296" y="82"/>
                                    <a:pt x="283" y="74"/>
                                    <a:pt x="279" y="62"/>
                                  </a:cubicBezTo>
                                  <a:cubicBezTo>
                                    <a:pt x="275" y="49"/>
                                    <a:pt x="282" y="36"/>
                                    <a:pt x="295" y="32"/>
                                  </a:cubicBezTo>
                                  <a:close/>
                                  <a:moveTo>
                                    <a:pt x="387" y="4"/>
                                  </a:moveTo>
                                  <a:lnTo>
                                    <a:pt x="387" y="4"/>
                                  </a:lnTo>
                                  <a:cubicBezTo>
                                    <a:pt x="399" y="0"/>
                                    <a:pt x="413" y="7"/>
                                    <a:pt x="417" y="19"/>
                                  </a:cubicBezTo>
                                  <a:cubicBezTo>
                                    <a:pt x="421" y="32"/>
                                    <a:pt x="413" y="45"/>
                                    <a:pt x="401" y="49"/>
                                  </a:cubicBezTo>
                                  <a:lnTo>
                                    <a:pt x="401" y="49"/>
                                  </a:lnTo>
                                  <a:cubicBezTo>
                                    <a:pt x="388" y="53"/>
                                    <a:pt x="375" y="46"/>
                                    <a:pt x="371" y="34"/>
                                  </a:cubicBezTo>
                                  <a:cubicBezTo>
                                    <a:pt x="367" y="21"/>
                                    <a:pt x="374" y="7"/>
                                    <a:pt x="387" y="4"/>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4" name="Freeform 2482"/>
                          <wps:cNvSpPr>
                            <a:spLocks noEditPoints="1"/>
                          </wps:cNvSpPr>
                          <wps:spPr bwMode="auto">
                            <a:xfrm>
                              <a:off x="1058" y="2564"/>
                              <a:ext cx="198" cy="191"/>
                            </a:xfrm>
                            <a:custGeom>
                              <a:avLst/>
                              <a:gdLst>
                                <a:gd name="T0" fmla="*/ 8 w 438"/>
                                <a:gd name="T1" fmla="*/ 440 h 482"/>
                                <a:gd name="T2" fmla="*/ 9 w 438"/>
                                <a:gd name="T3" fmla="*/ 440 h 482"/>
                                <a:gd name="T4" fmla="*/ 42 w 438"/>
                                <a:gd name="T5" fmla="*/ 437 h 482"/>
                                <a:gd name="T6" fmla="*/ 44 w 438"/>
                                <a:gd name="T7" fmla="*/ 471 h 482"/>
                                <a:gd name="T8" fmla="*/ 44 w 438"/>
                                <a:gd name="T9" fmla="*/ 471 h 482"/>
                                <a:gd name="T10" fmla="*/ 11 w 438"/>
                                <a:gd name="T11" fmla="*/ 473 h 482"/>
                                <a:gd name="T12" fmla="*/ 8 w 438"/>
                                <a:gd name="T13" fmla="*/ 440 h 482"/>
                                <a:gd name="T14" fmla="*/ 73 w 438"/>
                                <a:gd name="T15" fmla="*/ 368 h 482"/>
                                <a:gd name="T16" fmla="*/ 73 w 438"/>
                                <a:gd name="T17" fmla="*/ 368 h 482"/>
                                <a:gd name="T18" fmla="*/ 107 w 438"/>
                                <a:gd name="T19" fmla="*/ 366 h 482"/>
                                <a:gd name="T20" fmla="*/ 109 w 438"/>
                                <a:gd name="T21" fmla="*/ 400 h 482"/>
                                <a:gd name="T22" fmla="*/ 109 w 438"/>
                                <a:gd name="T23" fmla="*/ 400 h 482"/>
                                <a:gd name="T24" fmla="*/ 75 w 438"/>
                                <a:gd name="T25" fmla="*/ 402 h 482"/>
                                <a:gd name="T26" fmla="*/ 73 w 438"/>
                                <a:gd name="T27" fmla="*/ 368 h 482"/>
                                <a:gd name="T28" fmla="*/ 137 w 438"/>
                                <a:gd name="T29" fmla="*/ 297 h 482"/>
                                <a:gd name="T30" fmla="*/ 137 w 438"/>
                                <a:gd name="T31" fmla="*/ 296 h 482"/>
                                <a:gd name="T32" fmla="*/ 171 w 438"/>
                                <a:gd name="T33" fmla="*/ 294 h 482"/>
                                <a:gd name="T34" fmla="*/ 173 w 438"/>
                                <a:gd name="T35" fmla="*/ 328 h 482"/>
                                <a:gd name="T36" fmla="*/ 173 w 438"/>
                                <a:gd name="T37" fmla="*/ 328 h 482"/>
                                <a:gd name="T38" fmla="*/ 139 w 438"/>
                                <a:gd name="T39" fmla="*/ 330 h 482"/>
                                <a:gd name="T40" fmla="*/ 137 w 438"/>
                                <a:gd name="T41" fmla="*/ 297 h 482"/>
                                <a:gd name="T42" fmla="*/ 201 w 438"/>
                                <a:gd name="T43" fmla="*/ 225 h 482"/>
                                <a:gd name="T44" fmla="*/ 201 w 438"/>
                                <a:gd name="T45" fmla="*/ 225 h 482"/>
                                <a:gd name="T46" fmla="*/ 235 w 438"/>
                                <a:gd name="T47" fmla="*/ 223 h 482"/>
                                <a:gd name="T48" fmla="*/ 237 w 438"/>
                                <a:gd name="T49" fmla="*/ 257 h 482"/>
                                <a:gd name="T50" fmla="*/ 237 w 438"/>
                                <a:gd name="T51" fmla="*/ 257 h 482"/>
                                <a:gd name="T52" fmla="*/ 203 w 438"/>
                                <a:gd name="T53" fmla="*/ 259 h 482"/>
                                <a:gd name="T54" fmla="*/ 201 w 438"/>
                                <a:gd name="T55" fmla="*/ 225 h 482"/>
                                <a:gd name="T56" fmla="*/ 265 w 438"/>
                                <a:gd name="T57" fmla="*/ 154 h 482"/>
                                <a:gd name="T58" fmla="*/ 265 w 438"/>
                                <a:gd name="T59" fmla="*/ 153 h 482"/>
                                <a:gd name="T60" fmla="*/ 299 w 438"/>
                                <a:gd name="T61" fmla="*/ 151 h 482"/>
                                <a:gd name="T62" fmla="*/ 301 w 438"/>
                                <a:gd name="T63" fmla="*/ 185 h 482"/>
                                <a:gd name="T64" fmla="*/ 301 w 438"/>
                                <a:gd name="T65" fmla="*/ 185 h 482"/>
                                <a:gd name="T66" fmla="*/ 267 w 438"/>
                                <a:gd name="T67" fmla="*/ 187 h 482"/>
                                <a:gd name="T68" fmla="*/ 265 w 438"/>
                                <a:gd name="T69" fmla="*/ 154 h 482"/>
                                <a:gd name="T70" fmla="*/ 329 w 438"/>
                                <a:gd name="T71" fmla="*/ 82 h 482"/>
                                <a:gd name="T72" fmla="*/ 329 w 438"/>
                                <a:gd name="T73" fmla="*/ 82 h 482"/>
                                <a:gd name="T74" fmla="*/ 363 w 438"/>
                                <a:gd name="T75" fmla="*/ 80 h 482"/>
                                <a:gd name="T76" fmla="*/ 365 w 438"/>
                                <a:gd name="T77" fmla="*/ 114 h 482"/>
                                <a:gd name="T78" fmla="*/ 365 w 438"/>
                                <a:gd name="T79" fmla="*/ 114 h 482"/>
                                <a:gd name="T80" fmla="*/ 331 w 438"/>
                                <a:gd name="T81" fmla="*/ 116 h 482"/>
                                <a:gd name="T82" fmla="*/ 329 w 438"/>
                                <a:gd name="T83" fmla="*/ 82 h 482"/>
                                <a:gd name="T84" fmla="*/ 393 w 438"/>
                                <a:gd name="T85" fmla="*/ 10 h 482"/>
                                <a:gd name="T86" fmla="*/ 393 w 438"/>
                                <a:gd name="T87" fmla="*/ 10 h 482"/>
                                <a:gd name="T88" fmla="*/ 427 w 438"/>
                                <a:gd name="T89" fmla="*/ 8 h 482"/>
                                <a:gd name="T90" fmla="*/ 429 w 438"/>
                                <a:gd name="T91" fmla="*/ 42 h 482"/>
                                <a:gd name="T92" fmla="*/ 429 w 438"/>
                                <a:gd name="T93" fmla="*/ 42 h 482"/>
                                <a:gd name="T94" fmla="*/ 395 w 438"/>
                                <a:gd name="T95" fmla="*/ 44 h 482"/>
                                <a:gd name="T96" fmla="*/ 393 w 438"/>
                                <a:gd name="T97" fmla="*/ 10 h 4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38" h="482">
                                  <a:moveTo>
                                    <a:pt x="8" y="440"/>
                                  </a:moveTo>
                                  <a:lnTo>
                                    <a:pt x="9" y="440"/>
                                  </a:lnTo>
                                  <a:cubicBezTo>
                                    <a:pt x="17" y="430"/>
                                    <a:pt x="32" y="429"/>
                                    <a:pt x="42" y="437"/>
                                  </a:cubicBezTo>
                                  <a:cubicBezTo>
                                    <a:pt x="52" y="446"/>
                                    <a:pt x="53" y="461"/>
                                    <a:pt x="44" y="471"/>
                                  </a:cubicBezTo>
                                  <a:lnTo>
                                    <a:pt x="44" y="471"/>
                                  </a:lnTo>
                                  <a:cubicBezTo>
                                    <a:pt x="36" y="481"/>
                                    <a:pt x="20" y="482"/>
                                    <a:pt x="11" y="473"/>
                                  </a:cubicBezTo>
                                  <a:cubicBezTo>
                                    <a:pt x="1" y="465"/>
                                    <a:pt x="0" y="449"/>
                                    <a:pt x="8" y="440"/>
                                  </a:cubicBezTo>
                                  <a:close/>
                                  <a:moveTo>
                                    <a:pt x="73" y="368"/>
                                  </a:moveTo>
                                  <a:lnTo>
                                    <a:pt x="73" y="368"/>
                                  </a:lnTo>
                                  <a:cubicBezTo>
                                    <a:pt x="81" y="358"/>
                                    <a:pt x="97" y="357"/>
                                    <a:pt x="107" y="366"/>
                                  </a:cubicBezTo>
                                  <a:cubicBezTo>
                                    <a:pt x="116" y="375"/>
                                    <a:pt x="117" y="390"/>
                                    <a:pt x="109" y="400"/>
                                  </a:cubicBezTo>
                                  <a:lnTo>
                                    <a:pt x="109" y="400"/>
                                  </a:lnTo>
                                  <a:cubicBezTo>
                                    <a:pt x="100" y="410"/>
                                    <a:pt x="85" y="411"/>
                                    <a:pt x="75" y="402"/>
                                  </a:cubicBezTo>
                                  <a:cubicBezTo>
                                    <a:pt x="65" y="393"/>
                                    <a:pt x="64" y="378"/>
                                    <a:pt x="73" y="368"/>
                                  </a:cubicBezTo>
                                  <a:close/>
                                  <a:moveTo>
                                    <a:pt x="137" y="297"/>
                                  </a:moveTo>
                                  <a:lnTo>
                                    <a:pt x="137" y="296"/>
                                  </a:lnTo>
                                  <a:cubicBezTo>
                                    <a:pt x="146" y="287"/>
                                    <a:pt x="161" y="286"/>
                                    <a:pt x="171" y="294"/>
                                  </a:cubicBezTo>
                                  <a:cubicBezTo>
                                    <a:pt x="181" y="303"/>
                                    <a:pt x="181" y="318"/>
                                    <a:pt x="173" y="328"/>
                                  </a:cubicBezTo>
                                  <a:lnTo>
                                    <a:pt x="173" y="328"/>
                                  </a:lnTo>
                                  <a:cubicBezTo>
                                    <a:pt x="164" y="338"/>
                                    <a:pt x="149" y="339"/>
                                    <a:pt x="139" y="330"/>
                                  </a:cubicBezTo>
                                  <a:cubicBezTo>
                                    <a:pt x="129" y="322"/>
                                    <a:pt x="128" y="306"/>
                                    <a:pt x="137" y="297"/>
                                  </a:cubicBezTo>
                                  <a:close/>
                                  <a:moveTo>
                                    <a:pt x="201" y="225"/>
                                  </a:moveTo>
                                  <a:lnTo>
                                    <a:pt x="201" y="225"/>
                                  </a:lnTo>
                                  <a:cubicBezTo>
                                    <a:pt x="210" y="215"/>
                                    <a:pt x="225" y="214"/>
                                    <a:pt x="235" y="223"/>
                                  </a:cubicBezTo>
                                  <a:cubicBezTo>
                                    <a:pt x="245" y="232"/>
                                    <a:pt x="246" y="247"/>
                                    <a:pt x="237" y="257"/>
                                  </a:cubicBezTo>
                                  <a:lnTo>
                                    <a:pt x="237" y="257"/>
                                  </a:lnTo>
                                  <a:cubicBezTo>
                                    <a:pt x="228" y="267"/>
                                    <a:pt x="213" y="268"/>
                                    <a:pt x="203" y="259"/>
                                  </a:cubicBezTo>
                                  <a:cubicBezTo>
                                    <a:pt x="193" y="250"/>
                                    <a:pt x="192" y="235"/>
                                    <a:pt x="201" y="225"/>
                                  </a:cubicBezTo>
                                  <a:close/>
                                  <a:moveTo>
                                    <a:pt x="265" y="154"/>
                                  </a:moveTo>
                                  <a:lnTo>
                                    <a:pt x="265" y="153"/>
                                  </a:lnTo>
                                  <a:cubicBezTo>
                                    <a:pt x="274" y="144"/>
                                    <a:pt x="289" y="143"/>
                                    <a:pt x="299" y="151"/>
                                  </a:cubicBezTo>
                                  <a:cubicBezTo>
                                    <a:pt x="309" y="160"/>
                                    <a:pt x="310" y="175"/>
                                    <a:pt x="301" y="185"/>
                                  </a:cubicBezTo>
                                  <a:lnTo>
                                    <a:pt x="301" y="185"/>
                                  </a:lnTo>
                                  <a:cubicBezTo>
                                    <a:pt x="292" y="195"/>
                                    <a:pt x="277" y="196"/>
                                    <a:pt x="267" y="187"/>
                                  </a:cubicBezTo>
                                  <a:cubicBezTo>
                                    <a:pt x="257" y="179"/>
                                    <a:pt x="256" y="163"/>
                                    <a:pt x="265" y="154"/>
                                  </a:cubicBezTo>
                                  <a:close/>
                                  <a:moveTo>
                                    <a:pt x="329" y="82"/>
                                  </a:moveTo>
                                  <a:lnTo>
                                    <a:pt x="329" y="82"/>
                                  </a:lnTo>
                                  <a:cubicBezTo>
                                    <a:pt x="338" y="72"/>
                                    <a:pt x="353" y="71"/>
                                    <a:pt x="363" y="80"/>
                                  </a:cubicBezTo>
                                  <a:cubicBezTo>
                                    <a:pt x="373" y="89"/>
                                    <a:pt x="374" y="104"/>
                                    <a:pt x="365" y="114"/>
                                  </a:cubicBezTo>
                                  <a:lnTo>
                                    <a:pt x="365" y="114"/>
                                  </a:lnTo>
                                  <a:cubicBezTo>
                                    <a:pt x="356" y="124"/>
                                    <a:pt x="341" y="125"/>
                                    <a:pt x="331" y="116"/>
                                  </a:cubicBezTo>
                                  <a:cubicBezTo>
                                    <a:pt x="321" y="107"/>
                                    <a:pt x="320" y="92"/>
                                    <a:pt x="329" y="82"/>
                                  </a:cubicBezTo>
                                  <a:close/>
                                  <a:moveTo>
                                    <a:pt x="393" y="10"/>
                                  </a:moveTo>
                                  <a:lnTo>
                                    <a:pt x="393" y="10"/>
                                  </a:lnTo>
                                  <a:cubicBezTo>
                                    <a:pt x="402" y="1"/>
                                    <a:pt x="417" y="0"/>
                                    <a:pt x="427" y="8"/>
                                  </a:cubicBezTo>
                                  <a:cubicBezTo>
                                    <a:pt x="437" y="17"/>
                                    <a:pt x="438" y="32"/>
                                    <a:pt x="429" y="42"/>
                                  </a:cubicBezTo>
                                  <a:lnTo>
                                    <a:pt x="429" y="42"/>
                                  </a:lnTo>
                                  <a:cubicBezTo>
                                    <a:pt x="420" y="52"/>
                                    <a:pt x="405" y="53"/>
                                    <a:pt x="395" y="44"/>
                                  </a:cubicBezTo>
                                  <a:cubicBezTo>
                                    <a:pt x="385" y="36"/>
                                    <a:pt x="384" y="20"/>
                                    <a:pt x="393" y="1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5" name="Freeform 2483"/>
                          <wps:cNvSpPr>
                            <a:spLocks noEditPoints="1"/>
                          </wps:cNvSpPr>
                          <wps:spPr bwMode="auto">
                            <a:xfrm>
                              <a:off x="1245" y="2433"/>
                              <a:ext cx="196" cy="138"/>
                            </a:xfrm>
                            <a:custGeom>
                              <a:avLst/>
                              <a:gdLst>
                                <a:gd name="T0" fmla="*/ 13 w 434"/>
                                <a:gd name="T1" fmla="*/ 303 h 349"/>
                                <a:gd name="T2" fmla="*/ 13 w 434"/>
                                <a:gd name="T3" fmla="*/ 303 h 349"/>
                                <a:gd name="T4" fmla="*/ 46 w 434"/>
                                <a:gd name="T5" fmla="*/ 307 h 349"/>
                                <a:gd name="T6" fmla="*/ 42 w 434"/>
                                <a:gd name="T7" fmla="*/ 340 h 349"/>
                                <a:gd name="T8" fmla="*/ 42 w 434"/>
                                <a:gd name="T9" fmla="*/ 340 h 349"/>
                                <a:gd name="T10" fmla="*/ 9 w 434"/>
                                <a:gd name="T11" fmla="*/ 336 h 349"/>
                                <a:gd name="T12" fmla="*/ 13 w 434"/>
                                <a:gd name="T13" fmla="*/ 303 h 349"/>
                                <a:gd name="T14" fmla="*/ 88 w 434"/>
                                <a:gd name="T15" fmla="*/ 244 h 349"/>
                                <a:gd name="T16" fmla="*/ 88 w 434"/>
                                <a:gd name="T17" fmla="*/ 244 h 349"/>
                                <a:gd name="T18" fmla="*/ 122 w 434"/>
                                <a:gd name="T19" fmla="*/ 248 h 349"/>
                                <a:gd name="T20" fmla="*/ 118 w 434"/>
                                <a:gd name="T21" fmla="*/ 281 h 349"/>
                                <a:gd name="T22" fmla="*/ 118 w 434"/>
                                <a:gd name="T23" fmla="*/ 281 h 349"/>
                                <a:gd name="T24" fmla="*/ 84 w 434"/>
                                <a:gd name="T25" fmla="*/ 277 h 349"/>
                                <a:gd name="T26" fmla="*/ 88 w 434"/>
                                <a:gd name="T27" fmla="*/ 244 h 349"/>
                                <a:gd name="T28" fmla="*/ 164 w 434"/>
                                <a:gd name="T29" fmla="*/ 185 h 349"/>
                                <a:gd name="T30" fmla="*/ 164 w 434"/>
                                <a:gd name="T31" fmla="*/ 185 h 349"/>
                                <a:gd name="T32" fmla="*/ 198 w 434"/>
                                <a:gd name="T33" fmla="*/ 189 h 349"/>
                                <a:gd name="T34" fmla="*/ 194 w 434"/>
                                <a:gd name="T35" fmla="*/ 222 h 349"/>
                                <a:gd name="T36" fmla="*/ 194 w 434"/>
                                <a:gd name="T37" fmla="*/ 222 h 349"/>
                                <a:gd name="T38" fmla="*/ 160 w 434"/>
                                <a:gd name="T39" fmla="*/ 218 h 349"/>
                                <a:gd name="T40" fmla="*/ 164 w 434"/>
                                <a:gd name="T41" fmla="*/ 185 h 349"/>
                                <a:gd name="T42" fmla="*/ 240 w 434"/>
                                <a:gd name="T43" fmla="*/ 126 h 349"/>
                                <a:gd name="T44" fmla="*/ 240 w 434"/>
                                <a:gd name="T45" fmla="*/ 126 h 349"/>
                                <a:gd name="T46" fmla="*/ 274 w 434"/>
                                <a:gd name="T47" fmla="*/ 130 h 349"/>
                                <a:gd name="T48" fmla="*/ 270 w 434"/>
                                <a:gd name="T49" fmla="*/ 163 h 349"/>
                                <a:gd name="T50" fmla="*/ 270 w 434"/>
                                <a:gd name="T51" fmla="*/ 163 h 349"/>
                                <a:gd name="T52" fmla="*/ 236 w 434"/>
                                <a:gd name="T53" fmla="*/ 159 h 349"/>
                                <a:gd name="T54" fmla="*/ 240 w 434"/>
                                <a:gd name="T55" fmla="*/ 126 h 349"/>
                                <a:gd name="T56" fmla="*/ 316 w 434"/>
                                <a:gd name="T57" fmla="*/ 67 h 349"/>
                                <a:gd name="T58" fmla="*/ 316 w 434"/>
                                <a:gd name="T59" fmla="*/ 67 h 349"/>
                                <a:gd name="T60" fmla="*/ 350 w 434"/>
                                <a:gd name="T61" fmla="*/ 71 h 349"/>
                                <a:gd name="T62" fmla="*/ 346 w 434"/>
                                <a:gd name="T63" fmla="*/ 104 h 349"/>
                                <a:gd name="T64" fmla="*/ 346 w 434"/>
                                <a:gd name="T65" fmla="*/ 104 h 349"/>
                                <a:gd name="T66" fmla="*/ 312 w 434"/>
                                <a:gd name="T67" fmla="*/ 100 h 349"/>
                                <a:gd name="T68" fmla="*/ 316 w 434"/>
                                <a:gd name="T69" fmla="*/ 67 h 349"/>
                                <a:gd name="T70" fmla="*/ 392 w 434"/>
                                <a:gd name="T71" fmla="*/ 8 h 349"/>
                                <a:gd name="T72" fmla="*/ 392 w 434"/>
                                <a:gd name="T73" fmla="*/ 8 h 349"/>
                                <a:gd name="T74" fmla="*/ 425 w 434"/>
                                <a:gd name="T75" fmla="*/ 12 h 349"/>
                                <a:gd name="T76" fmla="*/ 421 w 434"/>
                                <a:gd name="T77" fmla="*/ 45 h 349"/>
                                <a:gd name="T78" fmla="*/ 421 w 434"/>
                                <a:gd name="T79" fmla="*/ 45 h 349"/>
                                <a:gd name="T80" fmla="*/ 388 w 434"/>
                                <a:gd name="T81" fmla="*/ 41 h 349"/>
                                <a:gd name="T82" fmla="*/ 392 w 434"/>
                                <a:gd name="T83" fmla="*/ 8 h 3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34" h="349">
                                  <a:moveTo>
                                    <a:pt x="13" y="303"/>
                                  </a:moveTo>
                                  <a:lnTo>
                                    <a:pt x="13" y="303"/>
                                  </a:lnTo>
                                  <a:cubicBezTo>
                                    <a:pt x="23" y="294"/>
                                    <a:pt x="38" y="296"/>
                                    <a:pt x="46" y="307"/>
                                  </a:cubicBezTo>
                                  <a:cubicBezTo>
                                    <a:pt x="55" y="317"/>
                                    <a:pt x="53" y="332"/>
                                    <a:pt x="42" y="340"/>
                                  </a:cubicBezTo>
                                  <a:lnTo>
                                    <a:pt x="42" y="340"/>
                                  </a:lnTo>
                                  <a:cubicBezTo>
                                    <a:pt x="32" y="349"/>
                                    <a:pt x="17" y="347"/>
                                    <a:pt x="9" y="336"/>
                                  </a:cubicBezTo>
                                  <a:cubicBezTo>
                                    <a:pt x="0" y="326"/>
                                    <a:pt x="2" y="311"/>
                                    <a:pt x="13" y="303"/>
                                  </a:cubicBezTo>
                                  <a:close/>
                                  <a:moveTo>
                                    <a:pt x="88" y="244"/>
                                  </a:moveTo>
                                  <a:lnTo>
                                    <a:pt x="88" y="244"/>
                                  </a:lnTo>
                                  <a:cubicBezTo>
                                    <a:pt x="99" y="235"/>
                                    <a:pt x="114" y="237"/>
                                    <a:pt x="122" y="248"/>
                                  </a:cubicBezTo>
                                  <a:cubicBezTo>
                                    <a:pt x="130" y="258"/>
                                    <a:pt x="129" y="273"/>
                                    <a:pt x="118" y="281"/>
                                  </a:cubicBezTo>
                                  <a:lnTo>
                                    <a:pt x="118" y="281"/>
                                  </a:lnTo>
                                  <a:cubicBezTo>
                                    <a:pt x="108" y="290"/>
                                    <a:pt x="93" y="288"/>
                                    <a:pt x="84" y="277"/>
                                  </a:cubicBezTo>
                                  <a:cubicBezTo>
                                    <a:pt x="76" y="267"/>
                                    <a:pt x="78" y="252"/>
                                    <a:pt x="88" y="244"/>
                                  </a:cubicBezTo>
                                  <a:close/>
                                  <a:moveTo>
                                    <a:pt x="164" y="185"/>
                                  </a:moveTo>
                                  <a:lnTo>
                                    <a:pt x="164" y="185"/>
                                  </a:lnTo>
                                  <a:cubicBezTo>
                                    <a:pt x="175" y="176"/>
                                    <a:pt x="190" y="178"/>
                                    <a:pt x="198" y="189"/>
                                  </a:cubicBezTo>
                                  <a:cubicBezTo>
                                    <a:pt x="206" y="199"/>
                                    <a:pt x="204" y="214"/>
                                    <a:pt x="194" y="222"/>
                                  </a:cubicBezTo>
                                  <a:lnTo>
                                    <a:pt x="194" y="222"/>
                                  </a:lnTo>
                                  <a:cubicBezTo>
                                    <a:pt x="184" y="231"/>
                                    <a:pt x="168" y="229"/>
                                    <a:pt x="160" y="218"/>
                                  </a:cubicBezTo>
                                  <a:cubicBezTo>
                                    <a:pt x="152" y="208"/>
                                    <a:pt x="154" y="193"/>
                                    <a:pt x="164" y="185"/>
                                  </a:cubicBezTo>
                                  <a:close/>
                                  <a:moveTo>
                                    <a:pt x="240" y="126"/>
                                  </a:moveTo>
                                  <a:lnTo>
                                    <a:pt x="240" y="126"/>
                                  </a:lnTo>
                                  <a:cubicBezTo>
                                    <a:pt x="251" y="117"/>
                                    <a:pt x="266" y="119"/>
                                    <a:pt x="274" y="130"/>
                                  </a:cubicBezTo>
                                  <a:cubicBezTo>
                                    <a:pt x="282" y="140"/>
                                    <a:pt x="280" y="155"/>
                                    <a:pt x="270" y="163"/>
                                  </a:cubicBezTo>
                                  <a:lnTo>
                                    <a:pt x="270" y="163"/>
                                  </a:lnTo>
                                  <a:cubicBezTo>
                                    <a:pt x="259" y="172"/>
                                    <a:pt x="244" y="170"/>
                                    <a:pt x="236" y="159"/>
                                  </a:cubicBezTo>
                                  <a:cubicBezTo>
                                    <a:pt x="228" y="149"/>
                                    <a:pt x="230" y="134"/>
                                    <a:pt x="240" y="126"/>
                                  </a:cubicBezTo>
                                  <a:close/>
                                  <a:moveTo>
                                    <a:pt x="316" y="67"/>
                                  </a:moveTo>
                                  <a:lnTo>
                                    <a:pt x="316" y="67"/>
                                  </a:lnTo>
                                  <a:cubicBezTo>
                                    <a:pt x="326" y="59"/>
                                    <a:pt x="341" y="60"/>
                                    <a:pt x="350" y="71"/>
                                  </a:cubicBezTo>
                                  <a:cubicBezTo>
                                    <a:pt x="358" y="81"/>
                                    <a:pt x="356" y="96"/>
                                    <a:pt x="346" y="104"/>
                                  </a:cubicBezTo>
                                  <a:lnTo>
                                    <a:pt x="346" y="104"/>
                                  </a:lnTo>
                                  <a:cubicBezTo>
                                    <a:pt x="335" y="113"/>
                                    <a:pt x="320" y="111"/>
                                    <a:pt x="312" y="100"/>
                                  </a:cubicBezTo>
                                  <a:cubicBezTo>
                                    <a:pt x="304" y="90"/>
                                    <a:pt x="305" y="75"/>
                                    <a:pt x="316" y="67"/>
                                  </a:cubicBezTo>
                                  <a:close/>
                                  <a:moveTo>
                                    <a:pt x="392" y="8"/>
                                  </a:moveTo>
                                  <a:lnTo>
                                    <a:pt x="392" y="8"/>
                                  </a:lnTo>
                                  <a:cubicBezTo>
                                    <a:pt x="402" y="0"/>
                                    <a:pt x="417" y="1"/>
                                    <a:pt x="425" y="12"/>
                                  </a:cubicBezTo>
                                  <a:cubicBezTo>
                                    <a:pt x="434" y="22"/>
                                    <a:pt x="432" y="37"/>
                                    <a:pt x="421" y="45"/>
                                  </a:cubicBezTo>
                                  <a:lnTo>
                                    <a:pt x="421" y="45"/>
                                  </a:lnTo>
                                  <a:cubicBezTo>
                                    <a:pt x="411" y="54"/>
                                    <a:pt x="396" y="52"/>
                                    <a:pt x="388" y="41"/>
                                  </a:cubicBezTo>
                                  <a:cubicBezTo>
                                    <a:pt x="379" y="31"/>
                                    <a:pt x="381" y="16"/>
                                    <a:pt x="392" y="8"/>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6" name="Freeform 2484"/>
                          <wps:cNvSpPr>
                            <a:spLocks noEditPoints="1"/>
                          </wps:cNvSpPr>
                          <wps:spPr bwMode="auto">
                            <a:xfrm>
                              <a:off x="1440" y="2197"/>
                              <a:ext cx="196" cy="241"/>
                            </a:xfrm>
                            <a:custGeom>
                              <a:avLst/>
                              <a:gdLst>
                                <a:gd name="T0" fmla="*/ 8 w 434"/>
                                <a:gd name="T1" fmla="*/ 569 h 610"/>
                                <a:gd name="T2" fmla="*/ 8 w 434"/>
                                <a:gd name="T3" fmla="*/ 569 h 610"/>
                                <a:gd name="T4" fmla="*/ 41 w 434"/>
                                <a:gd name="T5" fmla="*/ 563 h 610"/>
                                <a:gd name="T6" fmla="*/ 47 w 434"/>
                                <a:gd name="T7" fmla="*/ 596 h 610"/>
                                <a:gd name="T8" fmla="*/ 47 w 434"/>
                                <a:gd name="T9" fmla="*/ 596 h 610"/>
                                <a:gd name="T10" fmla="*/ 14 w 434"/>
                                <a:gd name="T11" fmla="*/ 602 h 610"/>
                                <a:gd name="T12" fmla="*/ 8 w 434"/>
                                <a:gd name="T13" fmla="*/ 569 h 610"/>
                                <a:gd name="T14" fmla="*/ 62 w 434"/>
                                <a:gd name="T15" fmla="*/ 490 h 610"/>
                                <a:gd name="T16" fmla="*/ 62 w 434"/>
                                <a:gd name="T17" fmla="*/ 490 h 610"/>
                                <a:gd name="T18" fmla="*/ 95 w 434"/>
                                <a:gd name="T19" fmla="*/ 483 h 610"/>
                                <a:gd name="T20" fmla="*/ 102 w 434"/>
                                <a:gd name="T21" fmla="*/ 517 h 610"/>
                                <a:gd name="T22" fmla="*/ 102 w 434"/>
                                <a:gd name="T23" fmla="*/ 517 h 610"/>
                                <a:gd name="T24" fmla="*/ 68 w 434"/>
                                <a:gd name="T25" fmla="*/ 523 h 610"/>
                                <a:gd name="T26" fmla="*/ 62 w 434"/>
                                <a:gd name="T27" fmla="*/ 490 h 610"/>
                                <a:gd name="T28" fmla="*/ 116 w 434"/>
                                <a:gd name="T29" fmla="*/ 410 h 610"/>
                                <a:gd name="T30" fmla="*/ 116 w 434"/>
                                <a:gd name="T31" fmla="*/ 410 h 610"/>
                                <a:gd name="T32" fmla="*/ 149 w 434"/>
                                <a:gd name="T33" fmla="*/ 404 h 610"/>
                                <a:gd name="T34" fmla="*/ 156 w 434"/>
                                <a:gd name="T35" fmla="*/ 437 h 610"/>
                                <a:gd name="T36" fmla="*/ 156 w 434"/>
                                <a:gd name="T37" fmla="*/ 437 h 610"/>
                                <a:gd name="T38" fmla="*/ 122 w 434"/>
                                <a:gd name="T39" fmla="*/ 444 h 610"/>
                                <a:gd name="T40" fmla="*/ 116 w 434"/>
                                <a:gd name="T41" fmla="*/ 410 h 610"/>
                                <a:gd name="T42" fmla="*/ 170 w 434"/>
                                <a:gd name="T43" fmla="*/ 331 h 610"/>
                                <a:gd name="T44" fmla="*/ 170 w 434"/>
                                <a:gd name="T45" fmla="*/ 331 h 610"/>
                                <a:gd name="T46" fmla="*/ 204 w 434"/>
                                <a:gd name="T47" fmla="*/ 325 h 610"/>
                                <a:gd name="T48" fmla="*/ 210 w 434"/>
                                <a:gd name="T49" fmla="*/ 358 h 610"/>
                                <a:gd name="T50" fmla="*/ 210 w 434"/>
                                <a:gd name="T51" fmla="*/ 358 h 610"/>
                                <a:gd name="T52" fmla="*/ 177 w 434"/>
                                <a:gd name="T53" fmla="*/ 365 h 610"/>
                                <a:gd name="T54" fmla="*/ 170 w 434"/>
                                <a:gd name="T55" fmla="*/ 331 h 610"/>
                                <a:gd name="T56" fmla="*/ 225 w 434"/>
                                <a:gd name="T57" fmla="*/ 252 h 610"/>
                                <a:gd name="T58" fmla="*/ 225 w 434"/>
                                <a:gd name="T59" fmla="*/ 252 h 610"/>
                                <a:gd name="T60" fmla="*/ 258 w 434"/>
                                <a:gd name="T61" fmla="*/ 245 h 610"/>
                                <a:gd name="T62" fmla="*/ 264 w 434"/>
                                <a:gd name="T63" fmla="*/ 279 h 610"/>
                                <a:gd name="T64" fmla="*/ 264 w 434"/>
                                <a:gd name="T65" fmla="*/ 279 h 610"/>
                                <a:gd name="T66" fmla="*/ 231 w 434"/>
                                <a:gd name="T67" fmla="*/ 285 h 610"/>
                                <a:gd name="T68" fmla="*/ 225 w 434"/>
                                <a:gd name="T69" fmla="*/ 252 h 610"/>
                                <a:gd name="T70" fmla="*/ 279 w 434"/>
                                <a:gd name="T71" fmla="*/ 173 h 610"/>
                                <a:gd name="T72" fmla="*/ 279 w 434"/>
                                <a:gd name="T73" fmla="*/ 173 h 610"/>
                                <a:gd name="T74" fmla="*/ 312 w 434"/>
                                <a:gd name="T75" fmla="*/ 166 h 610"/>
                                <a:gd name="T76" fmla="*/ 319 w 434"/>
                                <a:gd name="T77" fmla="*/ 200 h 610"/>
                                <a:gd name="T78" fmla="*/ 319 w 434"/>
                                <a:gd name="T79" fmla="*/ 200 h 610"/>
                                <a:gd name="T80" fmla="*/ 285 w 434"/>
                                <a:gd name="T81" fmla="*/ 206 h 610"/>
                                <a:gd name="T82" fmla="*/ 279 w 434"/>
                                <a:gd name="T83" fmla="*/ 173 h 610"/>
                                <a:gd name="T84" fmla="*/ 333 w 434"/>
                                <a:gd name="T85" fmla="*/ 93 h 610"/>
                                <a:gd name="T86" fmla="*/ 333 w 434"/>
                                <a:gd name="T87" fmla="*/ 93 h 610"/>
                                <a:gd name="T88" fmla="*/ 366 w 434"/>
                                <a:gd name="T89" fmla="*/ 87 h 610"/>
                                <a:gd name="T90" fmla="*/ 373 w 434"/>
                                <a:gd name="T91" fmla="*/ 120 h 610"/>
                                <a:gd name="T92" fmla="*/ 373 w 434"/>
                                <a:gd name="T93" fmla="*/ 120 h 610"/>
                                <a:gd name="T94" fmla="*/ 339 w 434"/>
                                <a:gd name="T95" fmla="*/ 127 h 610"/>
                                <a:gd name="T96" fmla="*/ 333 w 434"/>
                                <a:gd name="T97" fmla="*/ 93 h 610"/>
                                <a:gd name="T98" fmla="*/ 387 w 434"/>
                                <a:gd name="T99" fmla="*/ 14 h 610"/>
                                <a:gd name="T100" fmla="*/ 387 w 434"/>
                                <a:gd name="T101" fmla="*/ 14 h 610"/>
                                <a:gd name="T102" fmla="*/ 421 w 434"/>
                                <a:gd name="T103" fmla="*/ 8 h 610"/>
                                <a:gd name="T104" fmla="*/ 427 w 434"/>
                                <a:gd name="T105" fmla="*/ 41 h 610"/>
                                <a:gd name="T106" fmla="*/ 427 w 434"/>
                                <a:gd name="T107" fmla="*/ 41 h 610"/>
                                <a:gd name="T108" fmla="*/ 394 w 434"/>
                                <a:gd name="T109" fmla="*/ 47 h 610"/>
                                <a:gd name="T110" fmla="*/ 387 w 434"/>
                                <a:gd name="T111" fmla="*/ 14 h 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434" h="610">
                                  <a:moveTo>
                                    <a:pt x="8" y="569"/>
                                  </a:moveTo>
                                  <a:lnTo>
                                    <a:pt x="8" y="569"/>
                                  </a:lnTo>
                                  <a:cubicBezTo>
                                    <a:pt x="15" y="558"/>
                                    <a:pt x="30" y="555"/>
                                    <a:pt x="41" y="563"/>
                                  </a:cubicBezTo>
                                  <a:cubicBezTo>
                                    <a:pt x="52" y="570"/>
                                    <a:pt x="55" y="585"/>
                                    <a:pt x="47" y="596"/>
                                  </a:cubicBezTo>
                                  <a:lnTo>
                                    <a:pt x="47" y="596"/>
                                  </a:lnTo>
                                  <a:cubicBezTo>
                                    <a:pt x="40" y="607"/>
                                    <a:pt x="25" y="610"/>
                                    <a:pt x="14" y="602"/>
                                  </a:cubicBezTo>
                                  <a:cubicBezTo>
                                    <a:pt x="3" y="595"/>
                                    <a:pt x="0" y="580"/>
                                    <a:pt x="8" y="569"/>
                                  </a:cubicBezTo>
                                  <a:close/>
                                  <a:moveTo>
                                    <a:pt x="62" y="490"/>
                                  </a:moveTo>
                                  <a:lnTo>
                                    <a:pt x="62" y="490"/>
                                  </a:lnTo>
                                  <a:cubicBezTo>
                                    <a:pt x="69" y="479"/>
                                    <a:pt x="84" y="476"/>
                                    <a:pt x="95" y="483"/>
                                  </a:cubicBezTo>
                                  <a:cubicBezTo>
                                    <a:pt x="106" y="491"/>
                                    <a:pt x="109" y="506"/>
                                    <a:pt x="102" y="517"/>
                                  </a:cubicBezTo>
                                  <a:lnTo>
                                    <a:pt x="102" y="517"/>
                                  </a:lnTo>
                                  <a:cubicBezTo>
                                    <a:pt x="94" y="528"/>
                                    <a:pt x="79" y="531"/>
                                    <a:pt x="68" y="523"/>
                                  </a:cubicBezTo>
                                  <a:cubicBezTo>
                                    <a:pt x="57" y="516"/>
                                    <a:pt x="54" y="501"/>
                                    <a:pt x="62" y="490"/>
                                  </a:cubicBezTo>
                                  <a:close/>
                                  <a:moveTo>
                                    <a:pt x="116" y="410"/>
                                  </a:moveTo>
                                  <a:lnTo>
                                    <a:pt x="116" y="410"/>
                                  </a:lnTo>
                                  <a:cubicBezTo>
                                    <a:pt x="124" y="399"/>
                                    <a:pt x="138" y="397"/>
                                    <a:pt x="149" y="404"/>
                                  </a:cubicBezTo>
                                  <a:cubicBezTo>
                                    <a:pt x="160" y="411"/>
                                    <a:pt x="163" y="426"/>
                                    <a:pt x="156" y="437"/>
                                  </a:cubicBezTo>
                                  <a:lnTo>
                                    <a:pt x="156" y="437"/>
                                  </a:lnTo>
                                  <a:cubicBezTo>
                                    <a:pt x="148" y="448"/>
                                    <a:pt x="133" y="451"/>
                                    <a:pt x="122" y="444"/>
                                  </a:cubicBezTo>
                                  <a:cubicBezTo>
                                    <a:pt x="112" y="436"/>
                                    <a:pt x="109" y="421"/>
                                    <a:pt x="116" y="410"/>
                                  </a:cubicBezTo>
                                  <a:close/>
                                  <a:moveTo>
                                    <a:pt x="170" y="331"/>
                                  </a:moveTo>
                                  <a:lnTo>
                                    <a:pt x="170" y="331"/>
                                  </a:lnTo>
                                  <a:cubicBezTo>
                                    <a:pt x="178" y="320"/>
                                    <a:pt x="193" y="317"/>
                                    <a:pt x="204" y="325"/>
                                  </a:cubicBezTo>
                                  <a:cubicBezTo>
                                    <a:pt x="215" y="332"/>
                                    <a:pt x="218" y="347"/>
                                    <a:pt x="210" y="358"/>
                                  </a:cubicBezTo>
                                  <a:lnTo>
                                    <a:pt x="210" y="358"/>
                                  </a:lnTo>
                                  <a:cubicBezTo>
                                    <a:pt x="203" y="369"/>
                                    <a:pt x="188" y="372"/>
                                    <a:pt x="177" y="365"/>
                                  </a:cubicBezTo>
                                  <a:cubicBezTo>
                                    <a:pt x="166" y="357"/>
                                    <a:pt x="163" y="342"/>
                                    <a:pt x="170" y="331"/>
                                  </a:cubicBezTo>
                                  <a:close/>
                                  <a:moveTo>
                                    <a:pt x="225" y="252"/>
                                  </a:moveTo>
                                  <a:lnTo>
                                    <a:pt x="225" y="252"/>
                                  </a:lnTo>
                                  <a:cubicBezTo>
                                    <a:pt x="232" y="241"/>
                                    <a:pt x="247" y="238"/>
                                    <a:pt x="258" y="245"/>
                                  </a:cubicBezTo>
                                  <a:cubicBezTo>
                                    <a:pt x="269" y="253"/>
                                    <a:pt x="272" y="268"/>
                                    <a:pt x="264" y="279"/>
                                  </a:cubicBezTo>
                                  <a:lnTo>
                                    <a:pt x="264" y="279"/>
                                  </a:lnTo>
                                  <a:cubicBezTo>
                                    <a:pt x="257" y="290"/>
                                    <a:pt x="242" y="293"/>
                                    <a:pt x="231" y="285"/>
                                  </a:cubicBezTo>
                                  <a:cubicBezTo>
                                    <a:pt x="220" y="278"/>
                                    <a:pt x="217" y="263"/>
                                    <a:pt x="225" y="252"/>
                                  </a:cubicBezTo>
                                  <a:close/>
                                  <a:moveTo>
                                    <a:pt x="279" y="173"/>
                                  </a:moveTo>
                                  <a:lnTo>
                                    <a:pt x="279" y="173"/>
                                  </a:lnTo>
                                  <a:cubicBezTo>
                                    <a:pt x="286" y="162"/>
                                    <a:pt x="301" y="159"/>
                                    <a:pt x="312" y="166"/>
                                  </a:cubicBezTo>
                                  <a:cubicBezTo>
                                    <a:pt x="323" y="174"/>
                                    <a:pt x="326" y="189"/>
                                    <a:pt x="319" y="200"/>
                                  </a:cubicBezTo>
                                  <a:lnTo>
                                    <a:pt x="319" y="200"/>
                                  </a:lnTo>
                                  <a:cubicBezTo>
                                    <a:pt x="311" y="211"/>
                                    <a:pt x="296" y="213"/>
                                    <a:pt x="285" y="206"/>
                                  </a:cubicBezTo>
                                  <a:cubicBezTo>
                                    <a:pt x="274" y="199"/>
                                    <a:pt x="271" y="184"/>
                                    <a:pt x="279" y="173"/>
                                  </a:cubicBezTo>
                                  <a:close/>
                                  <a:moveTo>
                                    <a:pt x="333" y="93"/>
                                  </a:moveTo>
                                  <a:lnTo>
                                    <a:pt x="333" y="93"/>
                                  </a:lnTo>
                                  <a:cubicBezTo>
                                    <a:pt x="340" y="82"/>
                                    <a:pt x="355" y="80"/>
                                    <a:pt x="366" y="87"/>
                                  </a:cubicBezTo>
                                  <a:cubicBezTo>
                                    <a:pt x="377" y="94"/>
                                    <a:pt x="380" y="109"/>
                                    <a:pt x="373" y="120"/>
                                  </a:cubicBezTo>
                                  <a:lnTo>
                                    <a:pt x="373" y="120"/>
                                  </a:lnTo>
                                  <a:cubicBezTo>
                                    <a:pt x="365" y="131"/>
                                    <a:pt x="350" y="134"/>
                                    <a:pt x="339" y="127"/>
                                  </a:cubicBezTo>
                                  <a:cubicBezTo>
                                    <a:pt x="328" y="119"/>
                                    <a:pt x="326" y="104"/>
                                    <a:pt x="333" y="93"/>
                                  </a:cubicBezTo>
                                  <a:close/>
                                  <a:moveTo>
                                    <a:pt x="387" y="14"/>
                                  </a:moveTo>
                                  <a:lnTo>
                                    <a:pt x="387" y="14"/>
                                  </a:lnTo>
                                  <a:cubicBezTo>
                                    <a:pt x="395" y="3"/>
                                    <a:pt x="410" y="0"/>
                                    <a:pt x="421" y="8"/>
                                  </a:cubicBezTo>
                                  <a:cubicBezTo>
                                    <a:pt x="432" y="15"/>
                                    <a:pt x="434" y="30"/>
                                    <a:pt x="427" y="41"/>
                                  </a:cubicBezTo>
                                  <a:lnTo>
                                    <a:pt x="427" y="41"/>
                                  </a:lnTo>
                                  <a:cubicBezTo>
                                    <a:pt x="420" y="52"/>
                                    <a:pt x="405" y="55"/>
                                    <a:pt x="394" y="47"/>
                                  </a:cubicBezTo>
                                  <a:cubicBezTo>
                                    <a:pt x="383" y="40"/>
                                    <a:pt x="380" y="25"/>
                                    <a:pt x="387" y="14"/>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7" name="Freeform 2485"/>
                          <wps:cNvSpPr>
                            <a:spLocks noEditPoints="1"/>
                          </wps:cNvSpPr>
                          <wps:spPr bwMode="auto">
                            <a:xfrm>
                              <a:off x="1629" y="2009"/>
                              <a:ext cx="201" cy="188"/>
                            </a:xfrm>
                            <a:custGeom>
                              <a:avLst/>
                              <a:gdLst>
                                <a:gd name="T0" fmla="*/ 9 w 446"/>
                                <a:gd name="T1" fmla="*/ 432 h 475"/>
                                <a:gd name="T2" fmla="*/ 9 w 446"/>
                                <a:gd name="T3" fmla="*/ 432 h 475"/>
                                <a:gd name="T4" fmla="*/ 43 w 446"/>
                                <a:gd name="T5" fmla="*/ 431 h 475"/>
                                <a:gd name="T6" fmla="*/ 44 w 446"/>
                                <a:gd name="T7" fmla="*/ 465 h 475"/>
                                <a:gd name="T8" fmla="*/ 44 w 446"/>
                                <a:gd name="T9" fmla="*/ 465 h 475"/>
                                <a:gd name="T10" fmla="*/ 10 w 446"/>
                                <a:gd name="T11" fmla="*/ 466 h 475"/>
                                <a:gd name="T12" fmla="*/ 9 w 446"/>
                                <a:gd name="T13" fmla="*/ 432 h 475"/>
                                <a:gd name="T14" fmla="*/ 74 w 446"/>
                                <a:gd name="T15" fmla="*/ 362 h 475"/>
                                <a:gd name="T16" fmla="*/ 74 w 446"/>
                                <a:gd name="T17" fmla="*/ 362 h 475"/>
                                <a:gd name="T18" fmla="*/ 108 w 446"/>
                                <a:gd name="T19" fmla="*/ 361 h 475"/>
                                <a:gd name="T20" fmla="*/ 110 w 446"/>
                                <a:gd name="T21" fmla="*/ 394 h 475"/>
                                <a:gd name="T22" fmla="*/ 110 w 446"/>
                                <a:gd name="T23" fmla="*/ 394 h 475"/>
                                <a:gd name="T24" fmla="*/ 76 w 446"/>
                                <a:gd name="T25" fmla="*/ 396 h 475"/>
                                <a:gd name="T26" fmla="*/ 74 w 446"/>
                                <a:gd name="T27" fmla="*/ 362 h 475"/>
                                <a:gd name="T28" fmla="*/ 140 w 446"/>
                                <a:gd name="T29" fmla="*/ 292 h 475"/>
                                <a:gd name="T30" fmla="*/ 140 w 446"/>
                                <a:gd name="T31" fmla="*/ 292 h 475"/>
                                <a:gd name="T32" fmla="*/ 174 w 446"/>
                                <a:gd name="T33" fmla="*/ 290 h 475"/>
                                <a:gd name="T34" fmla="*/ 175 w 446"/>
                                <a:gd name="T35" fmla="*/ 324 h 475"/>
                                <a:gd name="T36" fmla="*/ 175 w 446"/>
                                <a:gd name="T37" fmla="*/ 324 h 475"/>
                                <a:gd name="T38" fmla="*/ 141 w 446"/>
                                <a:gd name="T39" fmla="*/ 326 h 475"/>
                                <a:gd name="T40" fmla="*/ 140 w 446"/>
                                <a:gd name="T41" fmla="*/ 292 h 475"/>
                                <a:gd name="T42" fmla="*/ 205 w 446"/>
                                <a:gd name="T43" fmla="*/ 221 h 475"/>
                                <a:gd name="T44" fmla="*/ 205 w 446"/>
                                <a:gd name="T45" fmla="*/ 221 h 475"/>
                                <a:gd name="T46" fmla="*/ 239 w 446"/>
                                <a:gd name="T47" fmla="*/ 220 h 475"/>
                                <a:gd name="T48" fmla="*/ 240 w 446"/>
                                <a:gd name="T49" fmla="*/ 254 h 475"/>
                                <a:gd name="T50" fmla="*/ 240 w 446"/>
                                <a:gd name="T51" fmla="*/ 254 h 475"/>
                                <a:gd name="T52" fmla="*/ 207 w 446"/>
                                <a:gd name="T53" fmla="*/ 255 h 475"/>
                                <a:gd name="T54" fmla="*/ 205 w 446"/>
                                <a:gd name="T55" fmla="*/ 221 h 475"/>
                                <a:gd name="T56" fmla="*/ 271 w 446"/>
                                <a:gd name="T57" fmla="*/ 151 h 475"/>
                                <a:gd name="T58" fmla="*/ 271 w 446"/>
                                <a:gd name="T59" fmla="*/ 151 h 475"/>
                                <a:gd name="T60" fmla="*/ 305 w 446"/>
                                <a:gd name="T61" fmla="*/ 150 h 475"/>
                                <a:gd name="T62" fmla="*/ 306 w 446"/>
                                <a:gd name="T63" fmla="*/ 184 h 475"/>
                                <a:gd name="T64" fmla="*/ 306 w 446"/>
                                <a:gd name="T65" fmla="*/ 184 h 475"/>
                                <a:gd name="T66" fmla="*/ 272 w 446"/>
                                <a:gd name="T67" fmla="*/ 185 h 475"/>
                                <a:gd name="T68" fmla="*/ 271 w 446"/>
                                <a:gd name="T69" fmla="*/ 151 h 475"/>
                                <a:gd name="T70" fmla="*/ 336 w 446"/>
                                <a:gd name="T71" fmla="*/ 81 h 475"/>
                                <a:gd name="T72" fmla="*/ 336 w 446"/>
                                <a:gd name="T73" fmla="*/ 81 h 475"/>
                                <a:gd name="T74" fmla="*/ 370 w 446"/>
                                <a:gd name="T75" fmla="*/ 79 h 475"/>
                                <a:gd name="T76" fmla="*/ 371 w 446"/>
                                <a:gd name="T77" fmla="*/ 113 h 475"/>
                                <a:gd name="T78" fmla="*/ 371 w 446"/>
                                <a:gd name="T79" fmla="*/ 113 h 475"/>
                                <a:gd name="T80" fmla="*/ 337 w 446"/>
                                <a:gd name="T81" fmla="*/ 115 h 475"/>
                                <a:gd name="T82" fmla="*/ 336 w 446"/>
                                <a:gd name="T83" fmla="*/ 81 h 475"/>
                                <a:gd name="T84" fmla="*/ 402 w 446"/>
                                <a:gd name="T85" fmla="*/ 10 h 475"/>
                                <a:gd name="T86" fmla="*/ 402 w 446"/>
                                <a:gd name="T87" fmla="*/ 10 h 475"/>
                                <a:gd name="T88" fmla="*/ 435 w 446"/>
                                <a:gd name="T89" fmla="*/ 9 h 475"/>
                                <a:gd name="T90" fmla="*/ 437 w 446"/>
                                <a:gd name="T91" fmla="*/ 43 h 475"/>
                                <a:gd name="T92" fmla="*/ 437 w 446"/>
                                <a:gd name="T93" fmla="*/ 43 h 475"/>
                                <a:gd name="T94" fmla="*/ 403 w 446"/>
                                <a:gd name="T95" fmla="*/ 44 h 475"/>
                                <a:gd name="T96" fmla="*/ 402 w 446"/>
                                <a:gd name="T97" fmla="*/ 10 h 4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46" h="475">
                                  <a:moveTo>
                                    <a:pt x="9" y="432"/>
                                  </a:moveTo>
                                  <a:lnTo>
                                    <a:pt x="9" y="432"/>
                                  </a:lnTo>
                                  <a:cubicBezTo>
                                    <a:pt x="18" y="422"/>
                                    <a:pt x="33" y="422"/>
                                    <a:pt x="43" y="431"/>
                                  </a:cubicBezTo>
                                  <a:cubicBezTo>
                                    <a:pt x="53" y="440"/>
                                    <a:pt x="53" y="455"/>
                                    <a:pt x="44" y="465"/>
                                  </a:cubicBezTo>
                                  <a:lnTo>
                                    <a:pt x="44" y="465"/>
                                  </a:lnTo>
                                  <a:cubicBezTo>
                                    <a:pt x="35" y="474"/>
                                    <a:pt x="20" y="475"/>
                                    <a:pt x="10" y="466"/>
                                  </a:cubicBezTo>
                                  <a:cubicBezTo>
                                    <a:pt x="0" y="457"/>
                                    <a:pt x="0" y="442"/>
                                    <a:pt x="9" y="432"/>
                                  </a:cubicBezTo>
                                  <a:close/>
                                  <a:moveTo>
                                    <a:pt x="74" y="362"/>
                                  </a:moveTo>
                                  <a:lnTo>
                                    <a:pt x="74" y="362"/>
                                  </a:lnTo>
                                  <a:cubicBezTo>
                                    <a:pt x="83" y="352"/>
                                    <a:pt x="98" y="352"/>
                                    <a:pt x="108" y="361"/>
                                  </a:cubicBezTo>
                                  <a:cubicBezTo>
                                    <a:pt x="118" y="369"/>
                                    <a:pt x="119" y="385"/>
                                    <a:pt x="110" y="394"/>
                                  </a:cubicBezTo>
                                  <a:lnTo>
                                    <a:pt x="110" y="394"/>
                                  </a:lnTo>
                                  <a:cubicBezTo>
                                    <a:pt x="101" y="404"/>
                                    <a:pt x="85" y="405"/>
                                    <a:pt x="76" y="396"/>
                                  </a:cubicBezTo>
                                  <a:cubicBezTo>
                                    <a:pt x="66" y="387"/>
                                    <a:pt x="65" y="372"/>
                                    <a:pt x="74" y="362"/>
                                  </a:cubicBezTo>
                                  <a:close/>
                                  <a:moveTo>
                                    <a:pt x="140" y="292"/>
                                  </a:moveTo>
                                  <a:lnTo>
                                    <a:pt x="140" y="292"/>
                                  </a:lnTo>
                                  <a:cubicBezTo>
                                    <a:pt x="149" y="282"/>
                                    <a:pt x="164" y="281"/>
                                    <a:pt x="174" y="290"/>
                                  </a:cubicBezTo>
                                  <a:cubicBezTo>
                                    <a:pt x="183" y="299"/>
                                    <a:pt x="184" y="314"/>
                                    <a:pt x="175" y="324"/>
                                  </a:cubicBezTo>
                                  <a:lnTo>
                                    <a:pt x="175" y="324"/>
                                  </a:lnTo>
                                  <a:cubicBezTo>
                                    <a:pt x="166" y="334"/>
                                    <a:pt x="151" y="334"/>
                                    <a:pt x="141" y="326"/>
                                  </a:cubicBezTo>
                                  <a:cubicBezTo>
                                    <a:pt x="131" y="317"/>
                                    <a:pt x="131" y="301"/>
                                    <a:pt x="140" y="292"/>
                                  </a:cubicBezTo>
                                  <a:close/>
                                  <a:moveTo>
                                    <a:pt x="205" y="221"/>
                                  </a:moveTo>
                                  <a:lnTo>
                                    <a:pt x="205" y="221"/>
                                  </a:lnTo>
                                  <a:cubicBezTo>
                                    <a:pt x="214" y="212"/>
                                    <a:pt x="229" y="211"/>
                                    <a:pt x="239" y="220"/>
                                  </a:cubicBezTo>
                                  <a:cubicBezTo>
                                    <a:pt x="249" y="229"/>
                                    <a:pt x="249" y="244"/>
                                    <a:pt x="240" y="254"/>
                                  </a:cubicBezTo>
                                  <a:lnTo>
                                    <a:pt x="240" y="254"/>
                                  </a:lnTo>
                                  <a:cubicBezTo>
                                    <a:pt x="231" y="264"/>
                                    <a:pt x="216" y="264"/>
                                    <a:pt x="207" y="255"/>
                                  </a:cubicBezTo>
                                  <a:cubicBezTo>
                                    <a:pt x="197" y="246"/>
                                    <a:pt x="196" y="231"/>
                                    <a:pt x="205" y="221"/>
                                  </a:cubicBezTo>
                                  <a:close/>
                                  <a:moveTo>
                                    <a:pt x="271" y="151"/>
                                  </a:moveTo>
                                  <a:lnTo>
                                    <a:pt x="271" y="151"/>
                                  </a:lnTo>
                                  <a:cubicBezTo>
                                    <a:pt x="280" y="141"/>
                                    <a:pt x="295" y="141"/>
                                    <a:pt x="305" y="150"/>
                                  </a:cubicBezTo>
                                  <a:cubicBezTo>
                                    <a:pt x="314" y="159"/>
                                    <a:pt x="315" y="174"/>
                                    <a:pt x="306" y="184"/>
                                  </a:cubicBezTo>
                                  <a:lnTo>
                                    <a:pt x="306" y="184"/>
                                  </a:lnTo>
                                  <a:cubicBezTo>
                                    <a:pt x="297" y="193"/>
                                    <a:pt x="282" y="194"/>
                                    <a:pt x="272" y="185"/>
                                  </a:cubicBezTo>
                                  <a:cubicBezTo>
                                    <a:pt x="262" y="176"/>
                                    <a:pt x="262" y="161"/>
                                    <a:pt x="271" y="151"/>
                                  </a:cubicBezTo>
                                  <a:close/>
                                  <a:moveTo>
                                    <a:pt x="336" y="81"/>
                                  </a:moveTo>
                                  <a:lnTo>
                                    <a:pt x="336" y="81"/>
                                  </a:lnTo>
                                  <a:cubicBezTo>
                                    <a:pt x="345" y="71"/>
                                    <a:pt x="360" y="70"/>
                                    <a:pt x="370" y="79"/>
                                  </a:cubicBezTo>
                                  <a:cubicBezTo>
                                    <a:pt x="380" y="88"/>
                                    <a:pt x="380" y="103"/>
                                    <a:pt x="371" y="113"/>
                                  </a:cubicBezTo>
                                  <a:lnTo>
                                    <a:pt x="371" y="113"/>
                                  </a:lnTo>
                                  <a:cubicBezTo>
                                    <a:pt x="362" y="123"/>
                                    <a:pt x="347" y="124"/>
                                    <a:pt x="337" y="115"/>
                                  </a:cubicBezTo>
                                  <a:cubicBezTo>
                                    <a:pt x="328" y="106"/>
                                    <a:pt x="327" y="90"/>
                                    <a:pt x="336" y="81"/>
                                  </a:cubicBezTo>
                                  <a:close/>
                                  <a:moveTo>
                                    <a:pt x="402" y="10"/>
                                  </a:moveTo>
                                  <a:lnTo>
                                    <a:pt x="402" y="10"/>
                                  </a:lnTo>
                                  <a:cubicBezTo>
                                    <a:pt x="411" y="1"/>
                                    <a:pt x="426" y="0"/>
                                    <a:pt x="435" y="9"/>
                                  </a:cubicBezTo>
                                  <a:cubicBezTo>
                                    <a:pt x="445" y="18"/>
                                    <a:pt x="446" y="33"/>
                                    <a:pt x="437" y="43"/>
                                  </a:cubicBezTo>
                                  <a:lnTo>
                                    <a:pt x="437" y="43"/>
                                  </a:lnTo>
                                  <a:cubicBezTo>
                                    <a:pt x="428" y="53"/>
                                    <a:pt x="413" y="53"/>
                                    <a:pt x="403" y="44"/>
                                  </a:cubicBezTo>
                                  <a:cubicBezTo>
                                    <a:pt x="393" y="35"/>
                                    <a:pt x="393" y="20"/>
                                    <a:pt x="402" y="1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8" name="Freeform 2486"/>
                          <wps:cNvSpPr>
                            <a:spLocks noEditPoints="1"/>
                          </wps:cNvSpPr>
                          <wps:spPr bwMode="auto">
                            <a:xfrm>
                              <a:off x="1823" y="1892"/>
                              <a:ext cx="210" cy="122"/>
                            </a:xfrm>
                            <a:custGeom>
                              <a:avLst/>
                              <a:gdLst>
                                <a:gd name="T0" fmla="*/ 15 w 464"/>
                                <a:gd name="T1" fmla="*/ 259 h 307"/>
                                <a:gd name="T2" fmla="*/ 15 w 464"/>
                                <a:gd name="T3" fmla="*/ 259 h 307"/>
                                <a:gd name="T4" fmla="*/ 48 w 464"/>
                                <a:gd name="T5" fmla="*/ 267 h 307"/>
                                <a:gd name="T6" fmla="*/ 40 w 464"/>
                                <a:gd name="T7" fmla="*/ 300 h 307"/>
                                <a:gd name="T8" fmla="*/ 40 w 464"/>
                                <a:gd name="T9" fmla="*/ 300 h 307"/>
                                <a:gd name="T10" fmla="*/ 7 w 464"/>
                                <a:gd name="T11" fmla="*/ 292 h 307"/>
                                <a:gd name="T12" fmla="*/ 15 w 464"/>
                                <a:gd name="T13" fmla="*/ 259 h 307"/>
                                <a:gd name="T14" fmla="*/ 97 w 464"/>
                                <a:gd name="T15" fmla="*/ 209 h 307"/>
                                <a:gd name="T16" fmla="*/ 97 w 464"/>
                                <a:gd name="T17" fmla="*/ 209 h 307"/>
                                <a:gd name="T18" fmla="*/ 130 w 464"/>
                                <a:gd name="T19" fmla="*/ 216 h 307"/>
                                <a:gd name="T20" fmla="*/ 122 w 464"/>
                                <a:gd name="T21" fmla="*/ 249 h 307"/>
                                <a:gd name="T22" fmla="*/ 122 w 464"/>
                                <a:gd name="T23" fmla="*/ 249 h 307"/>
                                <a:gd name="T24" fmla="*/ 89 w 464"/>
                                <a:gd name="T25" fmla="*/ 242 h 307"/>
                                <a:gd name="T26" fmla="*/ 97 w 464"/>
                                <a:gd name="T27" fmla="*/ 209 h 307"/>
                                <a:gd name="T28" fmla="*/ 178 w 464"/>
                                <a:gd name="T29" fmla="*/ 158 h 307"/>
                                <a:gd name="T30" fmla="*/ 178 w 464"/>
                                <a:gd name="T31" fmla="*/ 158 h 307"/>
                                <a:gd name="T32" fmla="*/ 211 w 464"/>
                                <a:gd name="T33" fmla="*/ 166 h 307"/>
                                <a:gd name="T34" fmla="*/ 204 w 464"/>
                                <a:gd name="T35" fmla="*/ 199 h 307"/>
                                <a:gd name="T36" fmla="*/ 204 w 464"/>
                                <a:gd name="T37" fmla="*/ 199 h 307"/>
                                <a:gd name="T38" fmla="*/ 171 w 464"/>
                                <a:gd name="T39" fmla="*/ 192 h 307"/>
                                <a:gd name="T40" fmla="*/ 178 w 464"/>
                                <a:gd name="T41" fmla="*/ 158 h 307"/>
                                <a:gd name="T42" fmla="*/ 260 w 464"/>
                                <a:gd name="T43" fmla="*/ 108 h 307"/>
                                <a:gd name="T44" fmla="*/ 260 w 464"/>
                                <a:gd name="T45" fmla="*/ 108 h 307"/>
                                <a:gd name="T46" fmla="*/ 293 w 464"/>
                                <a:gd name="T47" fmla="*/ 116 h 307"/>
                                <a:gd name="T48" fmla="*/ 286 w 464"/>
                                <a:gd name="T49" fmla="*/ 149 h 307"/>
                                <a:gd name="T50" fmla="*/ 286 w 464"/>
                                <a:gd name="T51" fmla="*/ 149 h 307"/>
                                <a:gd name="T52" fmla="*/ 253 w 464"/>
                                <a:gd name="T53" fmla="*/ 141 h 307"/>
                                <a:gd name="T54" fmla="*/ 260 w 464"/>
                                <a:gd name="T55" fmla="*/ 108 h 307"/>
                                <a:gd name="T56" fmla="*/ 342 w 464"/>
                                <a:gd name="T57" fmla="*/ 58 h 307"/>
                                <a:gd name="T58" fmla="*/ 342 w 464"/>
                                <a:gd name="T59" fmla="*/ 58 h 307"/>
                                <a:gd name="T60" fmla="*/ 375 w 464"/>
                                <a:gd name="T61" fmla="*/ 65 h 307"/>
                                <a:gd name="T62" fmla="*/ 367 w 464"/>
                                <a:gd name="T63" fmla="*/ 98 h 307"/>
                                <a:gd name="T64" fmla="*/ 367 w 464"/>
                                <a:gd name="T65" fmla="*/ 98 h 307"/>
                                <a:gd name="T66" fmla="*/ 334 w 464"/>
                                <a:gd name="T67" fmla="*/ 91 h 307"/>
                                <a:gd name="T68" fmla="*/ 342 w 464"/>
                                <a:gd name="T69" fmla="*/ 58 h 307"/>
                                <a:gd name="T70" fmla="*/ 424 w 464"/>
                                <a:gd name="T71" fmla="*/ 7 h 307"/>
                                <a:gd name="T72" fmla="*/ 424 w 464"/>
                                <a:gd name="T73" fmla="*/ 7 h 307"/>
                                <a:gd name="T74" fmla="*/ 457 w 464"/>
                                <a:gd name="T75" fmla="*/ 15 h 307"/>
                                <a:gd name="T76" fmla="*/ 449 w 464"/>
                                <a:gd name="T77" fmla="*/ 48 h 307"/>
                                <a:gd name="T78" fmla="*/ 449 w 464"/>
                                <a:gd name="T79" fmla="*/ 48 h 307"/>
                                <a:gd name="T80" fmla="*/ 416 w 464"/>
                                <a:gd name="T81" fmla="*/ 41 h 307"/>
                                <a:gd name="T82" fmla="*/ 424 w 464"/>
                                <a:gd name="T83" fmla="*/ 7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64" h="307">
                                  <a:moveTo>
                                    <a:pt x="15" y="259"/>
                                  </a:moveTo>
                                  <a:lnTo>
                                    <a:pt x="15" y="259"/>
                                  </a:lnTo>
                                  <a:cubicBezTo>
                                    <a:pt x="26" y="252"/>
                                    <a:pt x="41" y="256"/>
                                    <a:pt x="48" y="267"/>
                                  </a:cubicBezTo>
                                  <a:cubicBezTo>
                                    <a:pt x="55" y="278"/>
                                    <a:pt x="51" y="293"/>
                                    <a:pt x="40" y="300"/>
                                  </a:cubicBezTo>
                                  <a:lnTo>
                                    <a:pt x="40" y="300"/>
                                  </a:lnTo>
                                  <a:cubicBezTo>
                                    <a:pt x="29" y="307"/>
                                    <a:pt x="14" y="303"/>
                                    <a:pt x="7" y="292"/>
                                  </a:cubicBezTo>
                                  <a:cubicBezTo>
                                    <a:pt x="0" y="281"/>
                                    <a:pt x="4" y="266"/>
                                    <a:pt x="15" y="259"/>
                                  </a:cubicBezTo>
                                  <a:close/>
                                  <a:moveTo>
                                    <a:pt x="97" y="209"/>
                                  </a:moveTo>
                                  <a:lnTo>
                                    <a:pt x="97" y="209"/>
                                  </a:lnTo>
                                  <a:cubicBezTo>
                                    <a:pt x="108" y="202"/>
                                    <a:pt x="123" y="205"/>
                                    <a:pt x="130" y="216"/>
                                  </a:cubicBezTo>
                                  <a:cubicBezTo>
                                    <a:pt x="137" y="228"/>
                                    <a:pt x="133" y="242"/>
                                    <a:pt x="122" y="249"/>
                                  </a:cubicBezTo>
                                  <a:lnTo>
                                    <a:pt x="122" y="249"/>
                                  </a:lnTo>
                                  <a:cubicBezTo>
                                    <a:pt x="111" y="257"/>
                                    <a:pt x="96" y="253"/>
                                    <a:pt x="89" y="242"/>
                                  </a:cubicBezTo>
                                  <a:cubicBezTo>
                                    <a:pt x="82" y="231"/>
                                    <a:pt x="85" y="216"/>
                                    <a:pt x="97" y="209"/>
                                  </a:cubicBezTo>
                                  <a:close/>
                                  <a:moveTo>
                                    <a:pt x="178" y="158"/>
                                  </a:moveTo>
                                  <a:lnTo>
                                    <a:pt x="178" y="158"/>
                                  </a:lnTo>
                                  <a:cubicBezTo>
                                    <a:pt x="190" y="151"/>
                                    <a:pt x="204" y="155"/>
                                    <a:pt x="211" y="166"/>
                                  </a:cubicBezTo>
                                  <a:cubicBezTo>
                                    <a:pt x="218" y="177"/>
                                    <a:pt x="215" y="192"/>
                                    <a:pt x="204" y="199"/>
                                  </a:cubicBezTo>
                                  <a:lnTo>
                                    <a:pt x="204" y="199"/>
                                  </a:lnTo>
                                  <a:cubicBezTo>
                                    <a:pt x="193" y="206"/>
                                    <a:pt x="178" y="203"/>
                                    <a:pt x="171" y="192"/>
                                  </a:cubicBezTo>
                                  <a:cubicBezTo>
                                    <a:pt x="164" y="180"/>
                                    <a:pt x="167" y="165"/>
                                    <a:pt x="178" y="158"/>
                                  </a:cubicBezTo>
                                  <a:close/>
                                  <a:moveTo>
                                    <a:pt x="260" y="108"/>
                                  </a:moveTo>
                                  <a:lnTo>
                                    <a:pt x="260" y="108"/>
                                  </a:lnTo>
                                  <a:cubicBezTo>
                                    <a:pt x="271" y="101"/>
                                    <a:pt x="286" y="104"/>
                                    <a:pt x="293" y="116"/>
                                  </a:cubicBezTo>
                                  <a:cubicBezTo>
                                    <a:pt x="300" y="127"/>
                                    <a:pt x="297" y="142"/>
                                    <a:pt x="286" y="149"/>
                                  </a:cubicBezTo>
                                  <a:lnTo>
                                    <a:pt x="286" y="149"/>
                                  </a:lnTo>
                                  <a:cubicBezTo>
                                    <a:pt x="274" y="156"/>
                                    <a:pt x="260" y="152"/>
                                    <a:pt x="253" y="141"/>
                                  </a:cubicBezTo>
                                  <a:cubicBezTo>
                                    <a:pt x="245" y="130"/>
                                    <a:pt x="249" y="115"/>
                                    <a:pt x="260" y="108"/>
                                  </a:cubicBezTo>
                                  <a:close/>
                                  <a:moveTo>
                                    <a:pt x="342" y="58"/>
                                  </a:moveTo>
                                  <a:lnTo>
                                    <a:pt x="342" y="58"/>
                                  </a:lnTo>
                                  <a:cubicBezTo>
                                    <a:pt x="353" y="51"/>
                                    <a:pt x="368" y="54"/>
                                    <a:pt x="375" y="65"/>
                                  </a:cubicBezTo>
                                  <a:cubicBezTo>
                                    <a:pt x="382" y="77"/>
                                    <a:pt x="379" y="91"/>
                                    <a:pt x="367" y="98"/>
                                  </a:cubicBezTo>
                                  <a:lnTo>
                                    <a:pt x="367" y="98"/>
                                  </a:lnTo>
                                  <a:cubicBezTo>
                                    <a:pt x="356" y="105"/>
                                    <a:pt x="341" y="102"/>
                                    <a:pt x="334" y="91"/>
                                  </a:cubicBezTo>
                                  <a:cubicBezTo>
                                    <a:pt x="327" y="80"/>
                                    <a:pt x="331" y="65"/>
                                    <a:pt x="342" y="58"/>
                                  </a:cubicBezTo>
                                  <a:close/>
                                  <a:moveTo>
                                    <a:pt x="424" y="7"/>
                                  </a:moveTo>
                                  <a:lnTo>
                                    <a:pt x="424" y="7"/>
                                  </a:lnTo>
                                  <a:cubicBezTo>
                                    <a:pt x="435" y="0"/>
                                    <a:pt x="450" y="4"/>
                                    <a:pt x="457" y="15"/>
                                  </a:cubicBezTo>
                                  <a:cubicBezTo>
                                    <a:pt x="464" y="26"/>
                                    <a:pt x="460" y="41"/>
                                    <a:pt x="449" y="48"/>
                                  </a:cubicBezTo>
                                  <a:lnTo>
                                    <a:pt x="449" y="48"/>
                                  </a:lnTo>
                                  <a:cubicBezTo>
                                    <a:pt x="438" y="55"/>
                                    <a:pt x="423" y="52"/>
                                    <a:pt x="416" y="41"/>
                                  </a:cubicBezTo>
                                  <a:cubicBezTo>
                                    <a:pt x="409" y="29"/>
                                    <a:pt x="412" y="14"/>
                                    <a:pt x="424" y="7"/>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29" name="Freeform 2487"/>
                          <wps:cNvSpPr>
                            <a:spLocks noEditPoints="1"/>
                          </wps:cNvSpPr>
                          <wps:spPr bwMode="auto">
                            <a:xfrm>
                              <a:off x="2011" y="1786"/>
                              <a:ext cx="207" cy="126"/>
                            </a:xfrm>
                            <a:custGeom>
                              <a:avLst/>
                              <a:gdLst>
                                <a:gd name="T0" fmla="*/ 14 w 457"/>
                                <a:gd name="T1" fmla="*/ 270 h 318"/>
                                <a:gd name="T2" fmla="*/ 14 w 457"/>
                                <a:gd name="T3" fmla="*/ 270 h 318"/>
                                <a:gd name="T4" fmla="*/ 48 w 457"/>
                                <a:gd name="T5" fmla="*/ 277 h 318"/>
                                <a:gd name="T6" fmla="*/ 41 w 457"/>
                                <a:gd name="T7" fmla="*/ 310 h 318"/>
                                <a:gd name="T8" fmla="*/ 41 w 457"/>
                                <a:gd name="T9" fmla="*/ 311 h 318"/>
                                <a:gd name="T10" fmla="*/ 7 w 457"/>
                                <a:gd name="T11" fmla="*/ 304 h 318"/>
                                <a:gd name="T12" fmla="*/ 14 w 457"/>
                                <a:gd name="T13" fmla="*/ 270 h 318"/>
                                <a:gd name="T14" fmla="*/ 95 w 457"/>
                                <a:gd name="T15" fmla="*/ 218 h 318"/>
                                <a:gd name="T16" fmla="*/ 95 w 457"/>
                                <a:gd name="T17" fmla="*/ 218 h 318"/>
                                <a:gd name="T18" fmla="*/ 128 w 457"/>
                                <a:gd name="T19" fmla="*/ 225 h 318"/>
                                <a:gd name="T20" fmla="*/ 121 w 457"/>
                                <a:gd name="T21" fmla="*/ 258 h 318"/>
                                <a:gd name="T22" fmla="*/ 121 w 457"/>
                                <a:gd name="T23" fmla="*/ 258 h 318"/>
                                <a:gd name="T24" fmla="*/ 88 w 457"/>
                                <a:gd name="T25" fmla="*/ 251 h 318"/>
                                <a:gd name="T26" fmla="*/ 95 w 457"/>
                                <a:gd name="T27" fmla="*/ 218 h 318"/>
                                <a:gd name="T28" fmla="*/ 175 w 457"/>
                                <a:gd name="T29" fmla="*/ 165 h 318"/>
                                <a:gd name="T30" fmla="*/ 175 w 457"/>
                                <a:gd name="T31" fmla="*/ 165 h 318"/>
                                <a:gd name="T32" fmla="*/ 208 w 457"/>
                                <a:gd name="T33" fmla="*/ 172 h 318"/>
                                <a:gd name="T34" fmla="*/ 201 w 457"/>
                                <a:gd name="T35" fmla="*/ 205 h 318"/>
                                <a:gd name="T36" fmla="*/ 201 w 457"/>
                                <a:gd name="T37" fmla="*/ 205 h 318"/>
                                <a:gd name="T38" fmla="*/ 168 w 457"/>
                                <a:gd name="T39" fmla="*/ 199 h 318"/>
                                <a:gd name="T40" fmla="*/ 175 w 457"/>
                                <a:gd name="T41" fmla="*/ 165 h 318"/>
                                <a:gd name="T42" fmla="*/ 255 w 457"/>
                                <a:gd name="T43" fmla="*/ 113 h 318"/>
                                <a:gd name="T44" fmla="*/ 255 w 457"/>
                                <a:gd name="T45" fmla="*/ 113 h 318"/>
                                <a:gd name="T46" fmla="*/ 289 w 457"/>
                                <a:gd name="T47" fmla="*/ 120 h 318"/>
                                <a:gd name="T48" fmla="*/ 282 w 457"/>
                                <a:gd name="T49" fmla="*/ 153 h 318"/>
                                <a:gd name="T50" fmla="*/ 282 w 457"/>
                                <a:gd name="T51" fmla="*/ 153 h 318"/>
                                <a:gd name="T52" fmla="*/ 249 w 457"/>
                                <a:gd name="T53" fmla="*/ 146 h 318"/>
                                <a:gd name="T54" fmla="*/ 255 w 457"/>
                                <a:gd name="T55" fmla="*/ 113 h 318"/>
                                <a:gd name="T56" fmla="*/ 336 w 457"/>
                                <a:gd name="T57" fmla="*/ 60 h 318"/>
                                <a:gd name="T58" fmla="*/ 336 w 457"/>
                                <a:gd name="T59" fmla="*/ 60 h 318"/>
                                <a:gd name="T60" fmla="*/ 369 w 457"/>
                                <a:gd name="T61" fmla="*/ 67 h 318"/>
                                <a:gd name="T62" fmla="*/ 362 w 457"/>
                                <a:gd name="T63" fmla="*/ 100 h 318"/>
                                <a:gd name="T64" fmla="*/ 362 w 457"/>
                                <a:gd name="T65" fmla="*/ 100 h 318"/>
                                <a:gd name="T66" fmla="*/ 329 w 457"/>
                                <a:gd name="T67" fmla="*/ 93 h 318"/>
                                <a:gd name="T68" fmla="*/ 336 w 457"/>
                                <a:gd name="T69" fmla="*/ 60 h 318"/>
                                <a:gd name="T70" fmla="*/ 416 w 457"/>
                                <a:gd name="T71" fmla="*/ 8 h 318"/>
                                <a:gd name="T72" fmla="*/ 416 w 457"/>
                                <a:gd name="T73" fmla="*/ 8 h 318"/>
                                <a:gd name="T74" fmla="*/ 449 w 457"/>
                                <a:gd name="T75" fmla="*/ 14 h 318"/>
                                <a:gd name="T76" fmla="*/ 443 w 457"/>
                                <a:gd name="T77" fmla="*/ 48 h 318"/>
                                <a:gd name="T78" fmla="*/ 443 w 457"/>
                                <a:gd name="T79" fmla="*/ 48 h 318"/>
                                <a:gd name="T80" fmla="*/ 409 w 457"/>
                                <a:gd name="T81" fmla="*/ 41 h 318"/>
                                <a:gd name="T82" fmla="*/ 416 w 457"/>
                                <a:gd name="T83" fmla="*/ 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57" h="318">
                                  <a:moveTo>
                                    <a:pt x="14" y="270"/>
                                  </a:moveTo>
                                  <a:lnTo>
                                    <a:pt x="14" y="270"/>
                                  </a:lnTo>
                                  <a:cubicBezTo>
                                    <a:pt x="25" y="263"/>
                                    <a:pt x="40" y="266"/>
                                    <a:pt x="48" y="277"/>
                                  </a:cubicBezTo>
                                  <a:cubicBezTo>
                                    <a:pt x="55" y="288"/>
                                    <a:pt x="52" y="303"/>
                                    <a:pt x="41" y="310"/>
                                  </a:cubicBezTo>
                                  <a:lnTo>
                                    <a:pt x="41" y="311"/>
                                  </a:lnTo>
                                  <a:cubicBezTo>
                                    <a:pt x="30" y="318"/>
                                    <a:pt x="15" y="315"/>
                                    <a:pt x="7" y="304"/>
                                  </a:cubicBezTo>
                                  <a:cubicBezTo>
                                    <a:pt x="0" y="293"/>
                                    <a:pt x="3" y="278"/>
                                    <a:pt x="14" y="270"/>
                                  </a:cubicBezTo>
                                  <a:close/>
                                  <a:moveTo>
                                    <a:pt x="95" y="218"/>
                                  </a:moveTo>
                                  <a:lnTo>
                                    <a:pt x="95" y="218"/>
                                  </a:lnTo>
                                  <a:cubicBezTo>
                                    <a:pt x="106" y="211"/>
                                    <a:pt x="121" y="214"/>
                                    <a:pt x="128" y="225"/>
                                  </a:cubicBezTo>
                                  <a:cubicBezTo>
                                    <a:pt x="135" y="236"/>
                                    <a:pt x="132" y="251"/>
                                    <a:pt x="121" y="258"/>
                                  </a:cubicBezTo>
                                  <a:lnTo>
                                    <a:pt x="121" y="258"/>
                                  </a:lnTo>
                                  <a:cubicBezTo>
                                    <a:pt x="110" y="265"/>
                                    <a:pt x="95" y="262"/>
                                    <a:pt x="88" y="251"/>
                                  </a:cubicBezTo>
                                  <a:cubicBezTo>
                                    <a:pt x="81" y="240"/>
                                    <a:pt x="84" y="225"/>
                                    <a:pt x="95" y="218"/>
                                  </a:cubicBezTo>
                                  <a:close/>
                                  <a:moveTo>
                                    <a:pt x="175" y="165"/>
                                  </a:moveTo>
                                  <a:lnTo>
                                    <a:pt x="175" y="165"/>
                                  </a:lnTo>
                                  <a:cubicBezTo>
                                    <a:pt x="186" y="158"/>
                                    <a:pt x="201" y="161"/>
                                    <a:pt x="208" y="172"/>
                                  </a:cubicBezTo>
                                  <a:cubicBezTo>
                                    <a:pt x="216" y="183"/>
                                    <a:pt x="213" y="198"/>
                                    <a:pt x="201" y="205"/>
                                  </a:cubicBezTo>
                                  <a:lnTo>
                                    <a:pt x="201" y="205"/>
                                  </a:lnTo>
                                  <a:cubicBezTo>
                                    <a:pt x="190" y="213"/>
                                    <a:pt x="175" y="210"/>
                                    <a:pt x="168" y="199"/>
                                  </a:cubicBezTo>
                                  <a:cubicBezTo>
                                    <a:pt x="161" y="187"/>
                                    <a:pt x="164" y="173"/>
                                    <a:pt x="175" y="165"/>
                                  </a:cubicBezTo>
                                  <a:close/>
                                  <a:moveTo>
                                    <a:pt x="255" y="113"/>
                                  </a:moveTo>
                                  <a:lnTo>
                                    <a:pt x="255" y="113"/>
                                  </a:lnTo>
                                  <a:cubicBezTo>
                                    <a:pt x="267" y="105"/>
                                    <a:pt x="281" y="108"/>
                                    <a:pt x="289" y="120"/>
                                  </a:cubicBezTo>
                                  <a:cubicBezTo>
                                    <a:pt x="296" y="131"/>
                                    <a:pt x="293" y="146"/>
                                    <a:pt x="282" y="153"/>
                                  </a:cubicBezTo>
                                  <a:lnTo>
                                    <a:pt x="282" y="153"/>
                                  </a:lnTo>
                                  <a:cubicBezTo>
                                    <a:pt x="271" y="160"/>
                                    <a:pt x="256" y="157"/>
                                    <a:pt x="249" y="146"/>
                                  </a:cubicBezTo>
                                  <a:cubicBezTo>
                                    <a:pt x="241" y="135"/>
                                    <a:pt x="244" y="120"/>
                                    <a:pt x="255" y="113"/>
                                  </a:cubicBezTo>
                                  <a:close/>
                                  <a:moveTo>
                                    <a:pt x="336" y="60"/>
                                  </a:moveTo>
                                  <a:lnTo>
                                    <a:pt x="336" y="60"/>
                                  </a:lnTo>
                                  <a:cubicBezTo>
                                    <a:pt x="347" y="53"/>
                                    <a:pt x="362" y="56"/>
                                    <a:pt x="369" y="67"/>
                                  </a:cubicBezTo>
                                  <a:cubicBezTo>
                                    <a:pt x="376" y="78"/>
                                    <a:pt x="373" y="93"/>
                                    <a:pt x="362" y="100"/>
                                  </a:cubicBezTo>
                                  <a:lnTo>
                                    <a:pt x="362" y="100"/>
                                  </a:lnTo>
                                  <a:cubicBezTo>
                                    <a:pt x="351" y="108"/>
                                    <a:pt x="336" y="104"/>
                                    <a:pt x="329" y="93"/>
                                  </a:cubicBezTo>
                                  <a:cubicBezTo>
                                    <a:pt x="322" y="82"/>
                                    <a:pt x="325" y="67"/>
                                    <a:pt x="336" y="60"/>
                                  </a:cubicBezTo>
                                  <a:close/>
                                  <a:moveTo>
                                    <a:pt x="416" y="8"/>
                                  </a:moveTo>
                                  <a:lnTo>
                                    <a:pt x="416" y="8"/>
                                  </a:lnTo>
                                  <a:cubicBezTo>
                                    <a:pt x="427" y="0"/>
                                    <a:pt x="442" y="3"/>
                                    <a:pt x="449" y="14"/>
                                  </a:cubicBezTo>
                                  <a:cubicBezTo>
                                    <a:pt x="457" y="26"/>
                                    <a:pt x="454" y="40"/>
                                    <a:pt x="443" y="48"/>
                                  </a:cubicBezTo>
                                  <a:lnTo>
                                    <a:pt x="443" y="48"/>
                                  </a:lnTo>
                                  <a:cubicBezTo>
                                    <a:pt x="432" y="55"/>
                                    <a:pt x="417" y="52"/>
                                    <a:pt x="409" y="41"/>
                                  </a:cubicBezTo>
                                  <a:cubicBezTo>
                                    <a:pt x="402" y="30"/>
                                    <a:pt x="405" y="15"/>
                                    <a:pt x="416" y="8"/>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0" name="Freeform 2488"/>
                          <wps:cNvSpPr>
                            <a:spLocks noEditPoints="1"/>
                          </wps:cNvSpPr>
                          <wps:spPr bwMode="auto">
                            <a:xfrm>
                              <a:off x="2200" y="1628"/>
                              <a:ext cx="214" cy="176"/>
                            </a:xfrm>
                            <a:custGeom>
                              <a:avLst/>
                              <a:gdLst>
                                <a:gd name="T0" fmla="*/ 10 w 476"/>
                                <a:gd name="T1" fmla="*/ 401 h 445"/>
                                <a:gd name="T2" fmla="*/ 10 w 476"/>
                                <a:gd name="T3" fmla="*/ 401 h 445"/>
                                <a:gd name="T4" fmla="*/ 44 w 476"/>
                                <a:gd name="T5" fmla="*/ 402 h 445"/>
                                <a:gd name="T6" fmla="*/ 43 w 476"/>
                                <a:gd name="T7" fmla="*/ 436 h 445"/>
                                <a:gd name="T8" fmla="*/ 43 w 476"/>
                                <a:gd name="T9" fmla="*/ 436 h 445"/>
                                <a:gd name="T10" fmla="*/ 9 w 476"/>
                                <a:gd name="T11" fmla="*/ 435 h 445"/>
                                <a:gd name="T12" fmla="*/ 10 w 476"/>
                                <a:gd name="T13" fmla="*/ 401 h 445"/>
                                <a:gd name="T14" fmla="*/ 81 w 476"/>
                                <a:gd name="T15" fmla="*/ 336 h 445"/>
                                <a:gd name="T16" fmla="*/ 81 w 476"/>
                                <a:gd name="T17" fmla="*/ 336 h 445"/>
                                <a:gd name="T18" fmla="*/ 115 w 476"/>
                                <a:gd name="T19" fmla="*/ 337 h 445"/>
                                <a:gd name="T20" fmla="*/ 113 w 476"/>
                                <a:gd name="T21" fmla="*/ 371 h 445"/>
                                <a:gd name="T22" fmla="*/ 113 w 476"/>
                                <a:gd name="T23" fmla="*/ 371 h 445"/>
                                <a:gd name="T24" fmla="*/ 79 w 476"/>
                                <a:gd name="T25" fmla="*/ 370 h 445"/>
                                <a:gd name="T26" fmla="*/ 81 w 476"/>
                                <a:gd name="T27" fmla="*/ 336 h 445"/>
                                <a:gd name="T28" fmla="*/ 151 w 476"/>
                                <a:gd name="T29" fmla="*/ 270 h 445"/>
                                <a:gd name="T30" fmla="*/ 151 w 476"/>
                                <a:gd name="T31" fmla="*/ 270 h 445"/>
                                <a:gd name="T32" fmla="*/ 185 w 476"/>
                                <a:gd name="T33" fmla="*/ 272 h 445"/>
                                <a:gd name="T34" fmla="*/ 184 w 476"/>
                                <a:gd name="T35" fmla="*/ 305 h 445"/>
                                <a:gd name="T36" fmla="*/ 184 w 476"/>
                                <a:gd name="T37" fmla="*/ 306 h 445"/>
                                <a:gd name="T38" fmla="*/ 150 w 476"/>
                                <a:gd name="T39" fmla="*/ 304 h 445"/>
                                <a:gd name="T40" fmla="*/ 151 w 476"/>
                                <a:gd name="T41" fmla="*/ 270 h 445"/>
                                <a:gd name="T42" fmla="*/ 222 w 476"/>
                                <a:gd name="T43" fmla="*/ 205 h 445"/>
                                <a:gd name="T44" fmla="*/ 222 w 476"/>
                                <a:gd name="T45" fmla="*/ 205 h 445"/>
                                <a:gd name="T46" fmla="*/ 256 w 476"/>
                                <a:gd name="T47" fmla="*/ 206 h 445"/>
                                <a:gd name="T48" fmla="*/ 254 w 476"/>
                                <a:gd name="T49" fmla="*/ 240 h 445"/>
                                <a:gd name="T50" fmla="*/ 254 w 476"/>
                                <a:gd name="T51" fmla="*/ 240 h 445"/>
                                <a:gd name="T52" fmla="*/ 220 w 476"/>
                                <a:gd name="T53" fmla="*/ 239 h 445"/>
                                <a:gd name="T54" fmla="*/ 222 w 476"/>
                                <a:gd name="T55" fmla="*/ 205 h 445"/>
                                <a:gd name="T56" fmla="*/ 292 w 476"/>
                                <a:gd name="T57" fmla="*/ 140 h 445"/>
                                <a:gd name="T58" fmla="*/ 292 w 476"/>
                                <a:gd name="T59" fmla="*/ 140 h 445"/>
                                <a:gd name="T60" fmla="*/ 326 w 476"/>
                                <a:gd name="T61" fmla="*/ 141 h 445"/>
                                <a:gd name="T62" fmla="*/ 325 w 476"/>
                                <a:gd name="T63" fmla="*/ 175 h 445"/>
                                <a:gd name="T64" fmla="*/ 325 w 476"/>
                                <a:gd name="T65" fmla="*/ 175 h 445"/>
                                <a:gd name="T66" fmla="*/ 291 w 476"/>
                                <a:gd name="T67" fmla="*/ 174 h 445"/>
                                <a:gd name="T68" fmla="*/ 292 w 476"/>
                                <a:gd name="T69" fmla="*/ 140 h 445"/>
                                <a:gd name="T70" fmla="*/ 362 w 476"/>
                                <a:gd name="T71" fmla="*/ 75 h 445"/>
                                <a:gd name="T72" fmla="*/ 363 w 476"/>
                                <a:gd name="T73" fmla="*/ 75 h 445"/>
                                <a:gd name="T74" fmla="*/ 396 w 476"/>
                                <a:gd name="T75" fmla="*/ 76 h 445"/>
                                <a:gd name="T76" fmla="*/ 395 w 476"/>
                                <a:gd name="T77" fmla="*/ 110 h 445"/>
                                <a:gd name="T78" fmla="*/ 395 w 476"/>
                                <a:gd name="T79" fmla="*/ 110 h 445"/>
                                <a:gd name="T80" fmla="*/ 361 w 476"/>
                                <a:gd name="T81" fmla="*/ 109 h 445"/>
                                <a:gd name="T82" fmla="*/ 362 w 476"/>
                                <a:gd name="T83" fmla="*/ 75 h 445"/>
                                <a:gd name="T84" fmla="*/ 433 w 476"/>
                                <a:gd name="T85" fmla="*/ 9 h 445"/>
                                <a:gd name="T86" fmla="*/ 433 w 476"/>
                                <a:gd name="T87" fmla="*/ 9 h 445"/>
                                <a:gd name="T88" fmla="*/ 467 w 476"/>
                                <a:gd name="T89" fmla="*/ 11 h 445"/>
                                <a:gd name="T90" fmla="*/ 466 w 476"/>
                                <a:gd name="T91" fmla="*/ 44 h 445"/>
                                <a:gd name="T92" fmla="*/ 466 w 476"/>
                                <a:gd name="T93" fmla="*/ 45 h 445"/>
                                <a:gd name="T94" fmla="*/ 432 w 476"/>
                                <a:gd name="T95" fmla="*/ 43 h 445"/>
                                <a:gd name="T96" fmla="*/ 433 w 476"/>
                                <a:gd name="T97" fmla="*/ 9 h 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476" h="445">
                                  <a:moveTo>
                                    <a:pt x="10" y="401"/>
                                  </a:moveTo>
                                  <a:lnTo>
                                    <a:pt x="10" y="401"/>
                                  </a:lnTo>
                                  <a:cubicBezTo>
                                    <a:pt x="20" y="392"/>
                                    <a:pt x="35" y="392"/>
                                    <a:pt x="44" y="402"/>
                                  </a:cubicBezTo>
                                  <a:cubicBezTo>
                                    <a:pt x="53" y="412"/>
                                    <a:pt x="53" y="427"/>
                                    <a:pt x="43" y="436"/>
                                  </a:cubicBezTo>
                                  <a:lnTo>
                                    <a:pt x="43" y="436"/>
                                  </a:lnTo>
                                  <a:cubicBezTo>
                                    <a:pt x="33" y="445"/>
                                    <a:pt x="18" y="445"/>
                                    <a:pt x="9" y="435"/>
                                  </a:cubicBezTo>
                                  <a:cubicBezTo>
                                    <a:pt x="0" y="425"/>
                                    <a:pt x="0" y="410"/>
                                    <a:pt x="10" y="401"/>
                                  </a:cubicBezTo>
                                  <a:close/>
                                  <a:moveTo>
                                    <a:pt x="81" y="336"/>
                                  </a:moveTo>
                                  <a:lnTo>
                                    <a:pt x="81" y="336"/>
                                  </a:lnTo>
                                  <a:cubicBezTo>
                                    <a:pt x="90" y="327"/>
                                    <a:pt x="106" y="327"/>
                                    <a:pt x="115" y="337"/>
                                  </a:cubicBezTo>
                                  <a:cubicBezTo>
                                    <a:pt x="124" y="347"/>
                                    <a:pt x="123" y="362"/>
                                    <a:pt x="113" y="371"/>
                                  </a:cubicBezTo>
                                  <a:lnTo>
                                    <a:pt x="113" y="371"/>
                                  </a:lnTo>
                                  <a:cubicBezTo>
                                    <a:pt x="104" y="380"/>
                                    <a:pt x="88" y="379"/>
                                    <a:pt x="79" y="370"/>
                                  </a:cubicBezTo>
                                  <a:cubicBezTo>
                                    <a:pt x="70" y="360"/>
                                    <a:pt x="71" y="345"/>
                                    <a:pt x="81" y="336"/>
                                  </a:cubicBezTo>
                                  <a:close/>
                                  <a:moveTo>
                                    <a:pt x="151" y="270"/>
                                  </a:moveTo>
                                  <a:lnTo>
                                    <a:pt x="151" y="270"/>
                                  </a:lnTo>
                                  <a:cubicBezTo>
                                    <a:pt x="161" y="261"/>
                                    <a:pt x="176" y="262"/>
                                    <a:pt x="185" y="272"/>
                                  </a:cubicBezTo>
                                  <a:cubicBezTo>
                                    <a:pt x="194" y="281"/>
                                    <a:pt x="194" y="296"/>
                                    <a:pt x="184" y="305"/>
                                  </a:cubicBezTo>
                                  <a:lnTo>
                                    <a:pt x="184" y="306"/>
                                  </a:lnTo>
                                  <a:cubicBezTo>
                                    <a:pt x="174" y="315"/>
                                    <a:pt x="159" y="314"/>
                                    <a:pt x="150" y="304"/>
                                  </a:cubicBezTo>
                                  <a:cubicBezTo>
                                    <a:pt x="141" y="295"/>
                                    <a:pt x="141" y="279"/>
                                    <a:pt x="151" y="270"/>
                                  </a:cubicBezTo>
                                  <a:close/>
                                  <a:moveTo>
                                    <a:pt x="222" y="205"/>
                                  </a:moveTo>
                                  <a:lnTo>
                                    <a:pt x="222" y="205"/>
                                  </a:lnTo>
                                  <a:cubicBezTo>
                                    <a:pt x="231" y="196"/>
                                    <a:pt x="246" y="197"/>
                                    <a:pt x="256" y="206"/>
                                  </a:cubicBezTo>
                                  <a:cubicBezTo>
                                    <a:pt x="265" y="216"/>
                                    <a:pt x="264" y="231"/>
                                    <a:pt x="254" y="240"/>
                                  </a:cubicBezTo>
                                  <a:lnTo>
                                    <a:pt x="254" y="240"/>
                                  </a:lnTo>
                                  <a:cubicBezTo>
                                    <a:pt x="245" y="249"/>
                                    <a:pt x="229" y="249"/>
                                    <a:pt x="220" y="239"/>
                                  </a:cubicBezTo>
                                  <a:cubicBezTo>
                                    <a:pt x="211" y="229"/>
                                    <a:pt x="212" y="214"/>
                                    <a:pt x="222" y="205"/>
                                  </a:cubicBezTo>
                                  <a:close/>
                                  <a:moveTo>
                                    <a:pt x="292" y="140"/>
                                  </a:moveTo>
                                  <a:lnTo>
                                    <a:pt x="292" y="140"/>
                                  </a:lnTo>
                                  <a:cubicBezTo>
                                    <a:pt x="302" y="131"/>
                                    <a:pt x="317" y="131"/>
                                    <a:pt x="326" y="141"/>
                                  </a:cubicBezTo>
                                  <a:cubicBezTo>
                                    <a:pt x="335" y="151"/>
                                    <a:pt x="334" y="166"/>
                                    <a:pt x="325" y="175"/>
                                  </a:cubicBezTo>
                                  <a:lnTo>
                                    <a:pt x="325" y="175"/>
                                  </a:lnTo>
                                  <a:cubicBezTo>
                                    <a:pt x="315" y="184"/>
                                    <a:pt x="300" y="183"/>
                                    <a:pt x="291" y="174"/>
                                  </a:cubicBezTo>
                                  <a:cubicBezTo>
                                    <a:pt x="282" y="164"/>
                                    <a:pt x="282" y="149"/>
                                    <a:pt x="292" y="140"/>
                                  </a:cubicBezTo>
                                  <a:close/>
                                  <a:moveTo>
                                    <a:pt x="362" y="75"/>
                                  </a:moveTo>
                                  <a:lnTo>
                                    <a:pt x="363" y="75"/>
                                  </a:lnTo>
                                  <a:cubicBezTo>
                                    <a:pt x="372" y="66"/>
                                    <a:pt x="387" y="66"/>
                                    <a:pt x="396" y="76"/>
                                  </a:cubicBezTo>
                                  <a:cubicBezTo>
                                    <a:pt x="405" y="86"/>
                                    <a:pt x="405" y="101"/>
                                    <a:pt x="395" y="110"/>
                                  </a:cubicBezTo>
                                  <a:lnTo>
                                    <a:pt x="395" y="110"/>
                                  </a:lnTo>
                                  <a:cubicBezTo>
                                    <a:pt x="385" y="119"/>
                                    <a:pt x="370" y="118"/>
                                    <a:pt x="361" y="109"/>
                                  </a:cubicBezTo>
                                  <a:cubicBezTo>
                                    <a:pt x="352" y="99"/>
                                    <a:pt x="353" y="84"/>
                                    <a:pt x="362" y="75"/>
                                  </a:cubicBezTo>
                                  <a:close/>
                                  <a:moveTo>
                                    <a:pt x="433" y="9"/>
                                  </a:moveTo>
                                  <a:lnTo>
                                    <a:pt x="433" y="9"/>
                                  </a:lnTo>
                                  <a:cubicBezTo>
                                    <a:pt x="443" y="0"/>
                                    <a:pt x="458" y="1"/>
                                    <a:pt x="467" y="11"/>
                                  </a:cubicBezTo>
                                  <a:cubicBezTo>
                                    <a:pt x="476" y="20"/>
                                    <a:pt x="475" y="35"/>
                                    <a:pt x="466" y="44"/>
                                  </a:cubicBezTo>
                                  <a:lnTo>
                                    <a:pt x="466" y="45"/>
                                  </a:lnTo>
                                  <a:cubicBezTo>
                                    <a:pt x="456" y="54"/>
                                    <a:pt x="441" y="53"/>
                                    <a:pt x="432" y="43"/>
                                  </a:cubicBezTo>
                                  <a:cubicBezTo>
                                    <a:pt x="423" y="34"/>
                                    <a:pt x="423" y="18"/>
                                    <a:pt x="433" y="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1" name="Freeform 2489"/>
                          <wps:cNvSpPr>
                            <a:spLocks noEditPoints="1"/>
                          </wps:cNvSpPr>
                          <wps:spPr bwMode="auto">
                            <a:xfrm>
                              <a:off x="2395" y="1602"/>
                              <a:ext cx="195" cy="43"/>
                            </a:xfrm>
                            <a:custGeom>
                              <a:avLst/>
                              <a:gdLst>
                                <a:gd name="T0" fmla="*/ 22 w 431"/>
                                <a:gd name="T1" fmla="*/ 61 h 110"/>
                                <a:gd name="T2" fmla="*/ 22 w 431"/>
                                <a:gd name="T3" fmla="*/ 61 h 110"/>
                                <a:gd name="T4" fmla="*/ 49 w 431"/>
                                <a:gd name="T5" fmla="*/ 81 h 110"/>
                                <a:gd name="T6" fmla="*/ 29 w 431"/>
                                <a:gd name="T7" fmla="*/ 108 h 110"/>
                                <a:gd name="T8" fmla="*/ 29 w 431"/>
                                <a:gd name="T9" fmla="*/ 108 h 110"/>
                                <a:gd name="T10" fmla="*/ 2 w 431"/>
                                <a:gd name="T11" fmla="*/ 88 h 110"/>
                                <a:gd name="T12" fmla="*/ 22 w 431"/>
                                <a:gd name="T13" fmla="*/ 61 h 110"/>
                                <a:gd name="T14" fmla="*/ 117 w 431"/>
                                <a:gd name="T15" fmla="*/ 46 h 110"/>
                                <a:gd name="T16" fmla="*/ 117 w 431"/>
                                <a:gd name="T17" fmla="*/ 46 h 110"/>
                                <a:gd name="T18" fmla="*/ 144 w 431"/>
                                <a:gd name="T19" fmla="*/ 66 h 110"/>
                                <a:gd name="T20" fmla="*/ 124 w 431"/>
                                <a:gd name="T21" fmla="*/ 94 h 110"/>
                                <a:gd name="T22" fmla="*/ 124 w 431"/>
                                <a:gd name="T23" fmla="*/ 94 h 110"/>
                                <a:gd name="T24" fmla="*/ 97 w 431"/>
                                <a:gd name="T25" fmla="*/ 74 h 110"/>
                                <a:gd name="T26" fmla="*/ 117 w 431"/>
                                <a:gd name="T27" fmla="*/ 46 h 110"/>
                                <a:gd name="T28" fmla="*/ 212 w 431"/>
                                <a:gd name="T29" fmla="*/ 32 h 110"/>
                                <a:gd name="T30" fmla="*/ 212 w 431"/>
                                <a:gd name="T31" fmla="*/ 32 h 110"/>
                                <a:gd name="T32" fmla="*/ 239 w 431"/>
                                <a:gd name="T33" fmla="*/ 52 h 110"/>
                                <a:gd name="T34" fmla="*/ 219 w 431"/>
                                <a:gd name="T35" fmla="*/ 79 h 110"/>
                                <a:gd name="T36" fmla="*/ 219 w 431"/>
                                <a:gd name="T37" fmla="*/ 79 h 110"/>
                                <a:gd name="T38" fmla="*/ 192 w 431"/>
                                <a:gd name="T39" fmla="*/ 59 h 110"/>
                                <a:gd name="T40" fmla="*/ 212 w 431"/>
                                <a:gd name="T41" fmla="*/ 32 h 110"/>
                                <a:gd name="T42" fmla="*/ 307 w 431"/>
                                <a:gd name="T43" fmla="*/ 17 h 110"/>
                                <a:gd name="T44" fmla="*/ 307 w 431"/>
                                <a:gd name="T45" fmla="*/ 17 h 110"/>
                                <a:gd name="T46" fmla="*/ 334 w 431"/>
                                <a:gd name="T47" fmla="*/ 37 h 110"/>
                                <a:gd name="T48" fmla="*/ 314 w 431"/>
                                <a:gd name="T49" fmla="*/ 64 h 110"/>
                                <a:gd name="T50" fmla="*/ 314 w 431"/>
                                <a:gd name="T51" fmla="*/ 64 h 110"/>
                                <a:gd name="T52" fmla="*/ 287 w 431"/>
                                <a:gd name="T53" fmla="*/ 44 h 110"/>
                                <a:gd name="T54" fmla="*/ 307 w 431"/>
                                <a:gd name="T55" fmla="*/ 17 h 110"/>
                                <a:gd name="T56" fmla="*/ 402 w 431"/>
                                <a:gd name="T57" fmla="*/ 2 h 110"/>
                                <a:gd name="T58" fmla="*/ 402 w 431"/>
                                <a:gd name="T59" fmla="*/ 2 h 110"/>
                                <a:gd name="T60" fmla="*/ 429 w 431"/>
                                <a:gd name="T61" fmla="*/ 22 h 110"/>
                                <a:gd name="T62" fmla="*/ 409 w 431"/>
                                <a:gd name="T63" fmla="*/ 50 h 110"/>
                                <a:gd name="T64" fmla="*/ 409 w 431"/>
                                <a:gd name="T65" fmla="*/ 50 h 110"/>
                                <a:gd name="T66" fmla="*/ 381 w 431"/>
                                <a:gd name="T67" fmla="*/ 30 h 110"/>
                                <a:gd name="T68" fmla="*/ 402 w 431"/>
                                <a:gd name="T69" fmla="*/ 2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10">
                                  <a:moveTo>
                                    <a:pt x="22" y="61"/>
                                  </a:moveTo>
                                  <a:lnTo>
                                    <a:pt x="22" y="61"/>
                                  </a:lnTo>
                                  <a:cubicBezTo>
                                    <a:pt x="35" y="59"/>
                                    <a:pt x="47" y="68"/>
                                    <a:pt x="49" y="81"/>
                                  </a:cubicBezTo>
                                  <a:cubicBezTo>
                                    <a:pt x="51" y="94"/>
                                    <a:pt x="42" y="106"/>
                                    <a:pt x="29" y="108"/>
                                  </a:cubicBezTo>
                                  <a:lnTo>
                                    <a:pt x="29" y="108"/>
                                  </a:lnTo>
                                  <a:cubicBezTo>
                                    <a:pt x="16" y="110"/>
                                    <a:pt x="4" y="101"/>
                                    <a:pt x="2" y="88"/>
                                  </a:cubicBezTo>
                                  <a:cubicBezTo>
                                    <a:pt x="0" y="75"/>
                                    <a:pt x="9" y="63"/>
                                    <a:pt x="22" y="61"/>
                                  </a:cubicBezTo>
                                  <a:close/>
                                  <a:moveTo>
                                    <a:pt x="117" y="46"/>
                                  </a:moveTo>
                                  <a:lnTo>
                                    <a:pt x="117" y="46"/>
                                  </a:lnTo>
                                  <a:cubicBezTo>
                                    <a:pt x="130" y="44"/>
                                    <a:pt x="142" y="53"/>
                                    <a:pt x="144" y="66"/>
                                  </a:cubicBezTo>
                                  <a:cubicBezTo>
                                    <a:pt x="146" y="79"/>
                                    <a:pt x="137" y="92"/>
                                    <a:pt x="124" y="94"/>
                                  </a:cubicBezTo>
                                  <a:lnTo>
                                    <a:pt x="124" y="94"/>
                                  </a:lnTo>
                                  <a:cubicBezTo>
                                    <a:pt x="111" y="96"/>
                                    <a:pt x="99" y="87"/>
                                    <a:pt x="97" y="74"/>
                                  </a:cubicBezTo>
                                  <a:cubicBezTo>
                                    <a:pt x="95" y="60"/>
                                    <a:pt x="104" y="48"/>
                                    <a:pt x="117" y="46"/>
                                  </a:cubicBezTo>
                                  <a:close/>
                                  <a:moveTo>
                                    <a:pt x="212" y="32"/>
                                  </a:moveTo>
                                  <a:lnTo>
                                    <a:pt x="212" y="32"/>
                                  </a:lnTo>
                                  <a:cubicBezTo>
                                    <a:pt x="225" y="30"/>
                                    <a:pt x="237" y="38"/>
                                    <a:pt x="239" y="52"/>
                                  </a:cubicBezTo>
                                  <a:cubicBezTo>
                                    <a:pt x="241" y="65"/>
                                    <a:pt x="232" y="77"/>
                                    <a:pt x="219" y="79"/>
                                  </a:cubicBezTo>
                                  <a:lnTo>
                                    <a:pt x="219" y="79"/>
                                  </a:lnTo>
                                  <a:cubicBezTo>
                                    <a:pt x="206" y="81"/>
                                    <a:pt x="194" y="72"/>
                                    <a:pt x="192" y="59"/>
                                  </a:cubicBezTo>
                                  <a:cubicBezTo>
                                    <a:pt x="190" y="46"/>
                                    <a:pt x="199" y="34"/>
                                    <a:pt x="212" y="32"/>
                                  </a:cubicBezTo>
                                  <a:close/>
                                  <a:moveTo>
                                    <a:pt x="307" y="17"/>
                                  </a:moveTo>
                                  <a:lnTo>
                                    <a:pt x="307" y="17"/>
                                  </a:lnTo>
                                  <a:cubicBezTo>
                                    <a:pt x="320" y="15"/>
                                    <a:pt x="332" y="24"/>
                                    <a:pt x="334" y="37"/>
                                  </a:cubicBezTo>
                                  <a:cubicBezTo>
                                    <a:pt x="336" y="50"/>
                                    <a:pt x="327" y="62"/>
                                    <a:pt x="314" y="64"/>
                                  </a:cubicBezTo>
                                  <a:lnTo>
                                    <a:pt x="314" y="64"/>
                                  </a:lnTo>
                                  <a:cubicBezTo>
                                    <a:pt x="301" y="66"/>
                                    <a:pt x="289" y="57"/>
                                    <a:pt x="287" y="44"/>
                                  </a:cubicBezTo>
                                  <a:cubicBezTo>
                                    <a:pt x="285" y="31"/>
                                    <a:pt x="293" y="19"/>
                                    <a:pt x="307" y="17"/>
                                  </a:cubicBezTo>
                                  <a:close/>
                                  <a:moveTo>
                                    <a:pt x="402" y="2"/>
                                  </a:moveTo>
                                  <a:lnTo>
                                    <a:pt x="402" y="2"/>
                                  </a:lnTo>
                                  <a:cubicBezTo>
                                    <a:pt x="415" y="0"/>
                                    <a:pt x="427" y="9"/>
                                    <a:pt x="429" y="22"/>
                                  </a:cubicBezTo>
                                  <a:cubicBezTo>
                                    <a:pt x="431" y="35"/>
                                    <a:pt x="422" y="48"/>
                                    <a:pt x="409" y="50"/>
                                  </a:cubicBezTo>
                                  <a:lnTo>
                                    <a:pt x="409" y="50"/>
                                  </a:lnTo>
                                  <a:cubicBezTo>
                                    <a:pt x="396" y="52"/>
                                    <a:pt x="384" y="43"/>
                                    <a:pt x="381" y="30"/>
                                  </a:cubicBezTo>
                                  <a:cubicBezTo>
                                    <a:pt x="379" y="17"/>
                                    <a:pt x="388" y="4"/>
                                    <a:pt x="402" y="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2" name="Freeform 2490"/>
                          <wps:cNvSpPr>
                            <a:spLocks noEditPoints="1"/>
                          </wps:cNvSpPr>
                          <wps:spPr bwMode="auto">
                            <a:xfrm>
                              <a:off x="2582" y="1599"/>
                              <a:ext cx="180" cy="90"/>
                            </a:xfrm>
                            <a:custGeom>
                              <a:avLst/>
                              <a:gdLst>
                                <a:gd name="T0" fmla="*/ 38 w 399"/>
                                <a:gd name="T1" fmla="*/ 6 h 227"/>
                                <a:gd name="T2" fmla="*/ 38 w 399"/>
                                <a:gd name="T3" fmla="*/ 6 h 227"/>
                                <a:gd name="T4" fmla="*/ 49 w 399"/>
                                <a:gd name="T5" fmla="*/ 38 h 227"/>
                                <a:gd name="T6" fmla="*/ 17 w 399"/>
                                <a:gd name="T7" fmla="*/ 49 h 227"/>
                                <a:gd name="T8" fmla="*/ 17 w 399"/>
                                <a:gd name="T9" fmla="*/ 49 h 227"/>
                                <a:gd name="T10" fmla="*/ 6 w 399"/>
                                <a:gd name="T11" fmla="*/ 17 h 227"/>
                                <a:gd name="T12" fmla="*/ 38 w 399"/>
                                <a:gd name="T13" fmla="*/ 6 h 227"/>
                                <a:gd name="T14" fmla="*/ 124 w 399"/>
                                <a:gd name="T15" fmla="*/ 49 h 227"/>
                                <a:gd name="T16" fmla="*/ 124 w 399"/>
                                <a:gd name="T17" fmla="*/ 49 h 227"/>
                                <a:gd name="T18" fmla="*/ 135 w 399"/>
                                <a:gd name="T19" fmla="*/ 81 h 227"/>
                                <a:gd name="T20" fmla="*/ 103 w 399"/>
                                <a:gd name="T21" fmla="*/ 92 h 227"/>
                                <a:gd name="T22" fmla="*/ 103 w 399"/>
                                <a:gd name="T23" fmla="*/ 92 h 227"/>
                                <a:gd name="T24" fmla="*/ 92 w 399"/>
                                <a:gd name="T25" fmla="*/ 60 h 227"/>
                                <a:gd name="T26" fmla="*/ 124 w 399"/>
                                <a:gd name="T27" fmla="*/ 49 h 227"/>
                                <a:gd name="T28" fmla="*/ 210 w 399"/>
                                <a:gd name="T29" fmla="*/ 92 h 227"/>
                                <a:gd name="T30" fmla="*/ 210 w 399"/>
                                <a:gd name="T31" fmla="*/ 92 h 227"/>
                                <a:gd name="T32" fmla="*/ 221 w 399"/>
                                <a:gd name="T33" fmla="*/ 124 h 227"/>
                                <a:gd name="T34" fmla="*/ 189 w 399"/>
                                <a:gd name="T35" fmla="*/ 135 h 227"/>
                                <a:gd name="T36" fmla="*/ 189 w 399"/>
                                <a:gd name="T37" fmla="*/ 135 h 227"/>
                                <a:gd name="T38" fmla="*/ 178 w 399"/>
                                <a:gd name="T39" fmla="*/ 103 h 227"/>
                                <a:gd name="T40" fmla="*/ 210 w 399"/>
                                <a:gd name="T41" fmla="*/ 92 h 227"/>
                                <a:gd name="T42" fmla="*/ 296 w 399"/>
                                <a:gd name="T43" fmla="*/ 135 h 227"/>
                                <a:gd name="T44" fmla="*/ 296 w 399"/>
                                <a:gd name="T45" fmla="*/ 135 h 227"/>
                                <a:gd name="T46" fmla="*/ 307 w 399"/>
                                <a:gd name="T47" fmla="*/ 167 h 227"/>
                                <a:gd name="T48" fmla="*/ 275 w 399"/>
                                <a:gd name="T49" fmla="*/ 178 h 227"/>
                                <a:gd name="T50" fmla="*/ 275 w 399"/>
                                <a:gd name="T51" fmla="*/ 178 h 227"/>
                                <a:gd name="T52" fmla="*/ 264 w 399"/>
                                <a:gd name="T53" fmla="*/ 146 h 227"/>
                                <a:gd name="T54" fmla="*/ 296 w 399"/>
                                <a:gd name="T55" fmla="*/ 135 h 227"/>
                                <a:gd name="T56" fmla="*/ 382 w 399"/>
                                <a:gd name="T57" fmla="*/ 178 h 227"/>
                                <a:gd name="T58" fmla="*/ 382 w 399"/>
                                <a:gd name="T59" fmla="*/ 178 h 227"/>
                                <a:gd name="T60" fmla="*/ 393 w 399"/>
                                <a:gd name="T61" fmla="*/ 210 h 227"/>
                                <a:gd name="T62" fmla="*/ 361 w 399"/>
                                <a:gd name="T63" fmla="*/ 221 h 227"/>
                                <a:gd name="T64" fmla="*/ 360 w 399"/>
                                <a:gd name="T65" fmla="*/ 221 h 227"/>
                                <a:gd name="T66" fmla="*/ 350 w 399"/>
                                <a:gd name="T67" fmla="*/ 189 h 227"/>
                                <a:gd name="T68" fmla="*/ 382 w 399"/>
                                <a:gd name="T69" fmla="*/ 178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99" h="227">
                                  <a:moveTo>
                                    <a:pt x="38" y="6"/>
                                  </a:moveTo>
                                  <a:lnTo>
                                    <a:pt x="38" y="6"/>
                                  </a:lnTo>
                                  <a:cubicBezTo>
                                    <a:pt x="50" y="12"/>
                                    <a:pt x="55" y="26"/>
                                    <a:pt x="49" y="38"/>
                                  </a:cubicBezTo>
                                  <a:cubicBezTo>
                                    <a:pt x="43" y="50"/>
                                    <a:pt x="29" y="55"/>
                                    <a:pt x="17" y="49"/>
                                  </a:cubicBezTo>
                                  <a:lnTo>
                                    <a:pt x="17" y="49"/>
                                  </a:lnTo>
                                  <a:cubicBezTo>
                                    <a:pt x="5" y="43"/>
                                    <a:pt x="0" y="29"/>
                                    <a:pt x="6" y="17"/>
                                  </a:cubicBezTo>
                                  <a:cubicBezTo>
                                    <a:pt x="12" y="5"/>
                                    <a:pt x="26" y="0"/>
                                    <a:pt x="38" y="6"/>
                                  </a:cubicBezTo>
                                  <a:close/>
                                  <a:moveTo>
                                    <a:pt x="124" y="49"/>
                                  </a:moveTo>
                                  <a:lnTo>
                                    <a:pt x="124" y="49"/>
                                  </a:lnTo>
                                  <a:cubicBezTo>
                                    <a:pt x="136" y="55"/>
                                    <a:pt x="141" y="69"/>
                                    <a:pt x="135" y="81"/>
                                  </a:cubicBezTo>
                                  <a:cubicBezTo>
                                    <a:pt x="129" y="93"/>
                                    <a:pt x="115" y="98"/>
                                    <a:pt x="103" y="92"/>
                                  </a:cubicBezTo>
                                  <a:lnTo>
                                    <a:pt x="103" y="92"/>
                                  </a:lnTo>
                                  <a:cubicBezTo>
                                    <a:pt x="91" y="86"/>
                                    <a:pt x="86" y="72"/>
                                    <a:pt x="92" y="60"/>
                                  </a:cubicBezTo>
                                  <a:cubicBezTo>
                                    <a:pt x="98" y="48"/>
                                    <a:pt x="112" y="43"/>
                                    <a:pt x="124" y="49"/>
                                  </a:cubicBezTo>
                                  <a:close/>
                                  <a:moveTo>
                                    <a:pt x="210" y="92"/>
                                  </a:moveTo>
                                  <a:lnTo>
                                    <a:pt x="210" y="92"/>
                                  </a:lnTo>
                                  <a:cubicBezTo>
                                    <a:pt x="222" y="98"/>
                                    <a:pt x="227" y="112"/>
                                    <a:pt x="221" y="124"/>
                                  </a:cubicBezTo>
                                  <a:cubicBezTo>
                                    <a:pt x="215" y="136"/>
                                    <a:pt x="201" y="141"/>
                                    <a:pt x="189" y="135"/>
                                  </a:cubicBezTo>
                                  <a:lnTo>
                                    <a:pt x="189" y="135"/>
                                  </a:lnTo>
                                  <a:cubicBezTo>
                                    <a:pt x="177" y="129"/>
                                    <a:pt x="172" y="115"/>
                                    <a:pt x="178" y="103"/>
                                  </a:cubicBezTo>
                                  <a:cubicBezTo>
                                    <a:pt x="184" y="91"/>
                                    <a:pt x="198" y="86"/>
                                    <a:pt x="210" y="92"/>
                                  </a:cubicBezTo>
                                  <a:close/>
                                  <a:moveTo>
                                    <a:pt x="296" y="135"/>
                                  </a:moveTo>
                                  <a:lnTo>
                                    <a:pt x="296" y="135"/>
                                  </a:lnTo>
                                  <a:cubicBezTo>
                                    <a:pt x="308" y="141"/>
                                    <a:pt x="313" y="155"/>
                                    <a:pt x="307" y="167"/>
                                  </a:cubicBezTo>
                                  <a:cubicBezTo>
                                    <a:pt x="301" y="179"/>
                                    <a:pt x="286" y="184"/>
                                    <a:pt x="275" y="178"/>
                                  </a:cubicBezTo>
                                  <a:lnTo>
                                    <a:pt x="275" y="178"/>
                                  </a:lnTo>
                                  <a:cubicBezTo>
                                    <a:pt x="263" y="172"/>
                                    <a:pt x="258" y="158"/>
                                    <a:pt x="264" y="146"/>
                                  </a:cubicBezTo>
                                  <a:cubicBezTo>
                                    <a:pt x="270" y="134"/>
                                    <a:pt x="284" y="129"/>
                                    <a:pt x="296" y="135"/>
                                  </a:cubicBezTo>
                                  <a:close/>
                                  <a:moveTo>
                                    <a:pt x="382" y="178"/>
                                  </a:moveTo>
                                  <a:lnTo>
                                    <a:pt x="382" y="178"/>
                                  </a:lnTo>
                                  <a:cubicBezTo>
                                    <a:pt x="394" y="184"/>
                                    <a:pt x="399" y="198"/>
                                    <a:pt x="393" y="210"/>
                                  </a:cubicBezTo>
                                  <a:cubicBezTo>
                                    <a:pt x="387" y="222"/>
                                    <a:pt x="372" y="227"/>
                                    <a:pt x="361" y="221"/>
                                  </a:cubicBezTo>
                                  <a:lnTo>
                                    <a:pt x="360" y="221"/>
                                  </a:lnTo>
                                  <a:cubicBezTo>
                                    <a:pt x="349" y="215"/>
                                    <a:pt x="344" y="201"/>
                                    <a:pt x="350" y="189"/>
                                  </a:cubicBezTo>
                                  <a:cubicBezTo>
                                    <a:pt x="355" y="177"/>
                                    <a:pt x="370" y="172"/>
                                    <a:pt x="382" y="178"/>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3" name="Freeform 2491"/>
                          <wps:cNvSpPr>
                            <a:spLocks noEditPoints="1"/>
                          </wps:cNvSpPr>
                          <wps:spPr bwMode="auto">
                            <a:xfrm>
                              <a:off x="2770" y="1681"/>
                              <a:ext cx="183" cy="84"/>
                            </a:xfrm>
                            <a:custGeom>
                              <a:avLst/>
                              <a:gdLst>
                                <a:gd name="T0" fmla="*/ 37 w 406"/>
                                <a:gd name="T1" fmla="*/ 5 h 211"/>
                                <a:gd name="T2" fmla="*/ 37 w 406"/>
                                <a:gd name="T3" fmla="*/ 6 h 211"/>
                                <a:gd name="T4" fmla="*/ 49 w 406"/>
                                <a:gd name="T5" fmla="*/ 37 h 211"/>
                                <a:gd name="T6" fmla="*/ 18 w 406"/>
                                <a:gd name="T7" fmla="*/ 49 h 211"/>
                                <a:gd name="T8" fmla="*/ 18 w 406"/>
                                <a:gd name="T9" fmla="*/ 49 h 211"/>
                                <a:gd name="T10" fmla="*/ 5 w 406"/>
                                <a:gd name="T11" fmla="*/ 18 h 211"/>
                                <a:gd name="T12" fmla="*/ 37 w 406"/>
                                <a:gd name="T13" fmla="*/ 5 h 211"/>
                                <a:gd name="T14" fmla="*/ 125 w 406"/>
                                <a:gd name="T15" fmla="*/ 44 h 211"/>
                                <a:gd name="T16" fmla="*/ 125 w 406"/>
                                <a:gd name="T17" fmla="*/ 45 h 211"/>
                                <a:gd name="T18" fmla="*/ 137 w 406"/>
                                <a:gd name="T19" fmla="*/ 76 h 211"/>
                                <a:gd name="T20" fmla="*/ 106 w 406"/>
                                <a:gd name="T21" fmla="*/ 88 h 211"/>
                                <a:gd name="T22" fmla="*/ 106 w 406"/>
                                <a:gd name="T23" fmla="*/ 88 h 211"/>
                                <a:gd name="T24" fmla="*/ 93 w 406"/>
                                <a:gd name="T25" fmla="*/ 57 h 211"/>
                                <a:gd name="T26" fmla="*/ 125 w 406"/>
                                <a:gd name="T27" fmla="*/ 44 h 211"/>
                                <a:gd name="T28" fmla="*/ 213 w 406"/>
                                <a:gd name="T29" fmla="*/ 84 h 211"/>
                                <a:gd name="T30" fmla="*/ 213 w 406"/>
                                <a:gd name="T31" fmla="*/ 84 h 211"/>
                                <a:gd name="T32" fmla="*/ 225 w 406"/>
                                <a:gd name="T33" fmla="*/ 115 h 211"/>
                                <a:gd name="T34" fmla="*/ 193 w 406"/>
                                <a:gd name="T35" fmla="*/ 127 h 211"/>
                                <a:gd name="T36" fmla="*/ 193 w 406"/>
                                <a:gd name="T37" fmla="*/ 127 h 211"/>
                                <a:gd name="T38" fmla="*/ 181 w 406"/>
                                <a:gd name="T39" fmla="*/ 96 h 211"/>
                                <a:gd name="T40" fmla="*/ 213 w 406"/>
                                <a:gd name="T41" fmla="*/ 84 h 211"/>
                                <a:gd name="T42" fmla="*/ 300 w 406"/>
                                <a:gd name="T43" fmla="*/ 123 h 211"/>
                                <a:gd name="T44" fmla="*/ 300 w 406"/>
                                <a:gd name="T45" fmla="*/ 123 h 211"/>
                                <a:gd name="T46" fmla="*/ 313 w 406"/>
                                <a:gd name="T47" fmla="*/ 154 h 211"/>
                                <a:gd name="T48" fmla="*/ 281 w 406"/>
                                <a:gd name="T49" fmla="*/ 166 h 211"/>
                                <a:gd name="T50" fmla="*/ 281 w 406"/>
                                <a:gd name="T51" fmla="*/ 166 h 211"/>
                                <a:gd name="T52" fmla="*/ 269 w 406"/>
                                <a:gd name="T53" fmla="*/ 135 h 211"/>
                                <a:gd name="T54" fmla="*/ 300 w 406"/>
                                <a:gd name="T55" fmla="*/ 123 h 211"/>
                                <a:gd name="T56" fmla="*/ 388 w 406"/>
                                <a:gd name="T57" fmla="*/ 162 h 211"/>
                                <a:gd name="T58" fmla="*/ 388 w 406"/>
                                <a:gd name="T59" fmla="*/ 162 h 211"/>
                                <a:gd name="T60" fmla="*/ 401 w 406"/>
                                <a:gd name="T61" fmla="*/ 193 h 211"/>
                                <a:gd name="T62" fmla="*/ 369 w 406"/>
                                <a:gd name="T63" fmla="*/ 206 h 211"/>
                                <a:gd name="T64" fmla="*/ 369 w 406"/>
                                <a:gd name="T65" fmla="*/ 205 h 211"/>
                                <a:gd name="T66" fmla="*/ 357 w 406"/>
                                <a:gd name="T67" fmla="*/ 174 h 211"/>
                                <a:gd name="T68" fmla="*/ 388 w 406"/>
                                <a:gd name="T69" fmla="*/ 162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06" h="211">
                                  <a:moveTo>
                                    <a:pt x="37" y="5"/>
                                  </a:moveTo>
                                  <a:lnTo>
                                    <a:pt x="37" y="6"/>
                                  </a:lnTo>
                                  <a:cubicBezTo>
                                    <a:pt x="49" y="11"/>
                                    <a:pt x="55" y="25"/>
                                    <a:pt x="49" y="37"/>
                                  </a:cubicBezTo>
                                  <a:cubicBezTo>
                                    <a:pt x="44" y="49"/>
                                    <a:pt x="30" y="55"/>
                                    <a:pt x="18" y="49"/>
                                  </a:cubicBezTo>
                                  <a:lnTo>
                                    <a:pt x="18" y="49"/>
                                  </a:lnTo>
                                  <a:cubicBezTo>
                                    <a:pt x="6" y="44"/>
                                    <a:pt x="0" y="30"/>
                                    <a:pt x="5" y="18"/>
                                  </a:cubicBezTo>
                                  <a:cubicBezTo>
                                    <a:pt x="11" y="6"/>
                                    <a:pt x="25" y="0"/>
                                    <a:pt x="37" y="5"/>
                                  </a:cubicBezTo>
                                  <a:close/>
                                  <a:moveTo>
                                    <a:pt x="125" y="44"/>
                                  </a:moveTo>
                                  <a:lnTo>
                                    <a:pt x="125" y="45"/>
                                  </a:lnTo>
                                  <a:cubicBezTo>
                                    <a:pt x="137" y="50"/>
                                    <a:pt x="143" y="64"/>
                                    <a:pt x="137" y="76"/>
                                  </a:cubicBezTo>
                                  <a:cubicBezTo>
                                    <a:pt x="132" y="88"/>
                                    <a:pt x="118" y="94"/>
                                    <a:pt x="106" y="88"/>
                                  </a:cubicBezTo>
                                  <a:lnTo>
                                    <a:pt x="106" y="88"/>
                                  </a:lnTo>
                                  <a:cubicBezTo>
                                    <a:pt x="93" y="83"/>
                                    <a:pt x="88" y="69"/>
                                    <a:pt x="93" y="57"/>
                                  </a:cubicBezTo>
                                  <a:cubicBezTo>
                                    <a:pt x="99" y="45"/>
                                    <a:pt x="113" y="39"/>
                                    <a:pt x="125" y="44"/>
                                  </a:cubicBezTo>
                                  <a:close/>
                                  <a:moveTo>
                                    <a:pt x="213" y="84"/>
                                  </a:moveTo>
                                  <a:lnTo>
                                    <a:pt x="213" y="84"/>
                                  </a:lnTo>
                                  <a:cubicBezTo>
                                    <a:pt x="225" y="89"/>
                                    <a:pt x="230" y="103"/>
                                    <a:pt x="225" y="115"/>
                                  </a:cubicBezTo>
                                  <a:cubicBezTo>
                                    <a:pt x="220" y="127"/>
                                    <a:pt x="206" y="133"/>
                                    <a:pt x="193" y="127"/>
                                  </a:cubicBezTo>
                                  <a:lnTo>
                                    <a:pt x="193" y="127"/>
                                  </a:lnTo>
                                  <a:cubicBezTo>
                                    <a:pt x="181" y="122"/>
                                    <a:pt x="176" y="108"/>
                                    <a:pt x="181" y="96"/>
                                  </a:cubicBezTo>
                                  <a:cubicBezTo>
                                    <a:pt x="186" y="84"/>
                                    <a:pt x="200" y="78"/>
                                    <a:pt x="213" y="84"/>
                                  </a:cubicBezTo>
                                  <a:close/>
                                  <a:moveTo>
                                    <a:pt x="300" y="123"/>
                                  </a:moveTo>
                                  <a:lnTo>
                                    <a:pt x="300" y="123"/>
                                  </a:lnTo>
                                  <a:cubicBezTo>
                                    <a:pt x="313" y="128"/>
                                    <a:pt x="318" y="142"/>
                                    <a:pt x="313" y="154"/>
                                  </a:cubicBezTo>
                                  <a:cubicBezTo>
                                    <a:pt x="307" y="166"/>
                                    <a:pt x="293" y="172"/>
                                    <a:pt x="281" y="166"/>
                                  </a:cubicBezTo>
                                  <a:lnTo>
                                    <a:pt x="281" y="166"/>
                                  </a:lnTo>
                                  <a:cubicBezTo>
                                    <a:pt x="269" y="161"/>
                                    <a:pt x="263" y="147"/>
                                    <a:pt x="269" y="135"/>
                                  </a:cubicBezTo>
                                  <a:cubicBezTo>
                                    <a:pt x="274" y="123"/>
                                    <a:pt x="288" y="117"/>
                                    <a:pt x="300" y="123"/>
                                  </a:cubicBezTo>
                                  <a:close/>
                                  <a:moveTo>
                                    <a:pt x="388" y="162"/>
                                  </a:moveTo>
                                  <a:lnTo>
                                    <a:pt x="388" y="162"/>
                                  </a:lnTo>
                                  <a:cubicBezTo>
                                    <a:pt x="400" y="167"/>
                                    <a:pt x="406" y="181"/>
                                    <a:pt x="401" y="193"/>
                                  </a:cubicBezTo>
                                  <a:cubicBezTo>
                                    <a:pt x="395" y="205"/>
                                    <a:pt x="381" y="211"/>
                                    <a:pt x="369" y="206"/>
                                  </a:cubicBezTo>
                                  <a:lnTo>
                                    <a:pt x="369" y="205"/>
                                  </a:lnTo>
                                  <a:cubicBezTo>
                                    <a:pt x="357" y="200"/>
                                    <a:pt x="351" y="186"/>
                                    <a:pt x="357" y="174"/>
                                  </a:cubicBezTo>
                                  <a:cubicBezTo>
                                    <a:pt x="362" y="162"/>
                                    <a:pt x="376" y="156"/>
                                    <a:pt x="388" y="16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4" name="Freeform 2492"/>
                          <wps:cNvSpPr>
                            <a:spLocks noEditPoints="1"/>
                          </wps:cNvSpPr>
                          <wps:spPr bwMode="auto">
                            <a:xfrm>
                              <a:off x="2966" y="1735"/>
                              <a:ext cx="195" cy="43"/>
                            </a:xfrm>
                            <a:custGeom>
                              <a:avLst/>
                              <a:gdLst>
                                <a:gd name="T0" fmla="*/ 22 w 431"/>
                                <a:gd name="T1" fmla="*/ 61 h 110"/>
                                <a:gd name="T2" fmla="*/ 22 w 431"/>
                                <a:gd name="T3" fmla="*/ 61 h 110"/>
                                <a:gd name="T4" fmla="*/ 49 w 431"/>
                                <a:gd name="T5" fmla="*/ 81 h 110"/>
                                <a:gd name="T6" fmla="*/ 29 w 431"/>
                                <a:gd name="T7" fmla="*/ 108 h 110"/>
                                <a:gd name="T8" fmla="*/ 29 w 431"/>
                                <a:gd name="T9" fmla="*/ 108 h 110"/>
                                <a:gd name="T10" fmla="*/ 2 w 431"/>
                                <a:gd name="T11" fmla="*/ 88 h 110"/>
                                <a:gd name="T12" fmla="*/ 22 w 431"/>
                                <a:gd name="T13" fmla="*/ 61 h 110"/>
                                <a:gd name="T14" fmla="*/ 117 w 431"/>
                                <a:gd name="T15" fmla="*/ 46 h 110"/>
                                <a:gd name="T16" fmla="*/ 117 w 431"/>
                                <a:gd name="T17" fmla="*/ 46 h 110"/>
                                <a:gd name="T18" fmla="*/ 144 w 431"/>
                                <a:gd name="T19" fmla="*/ 66 h 110"/>
                                <a:gd name="T20" fmla="*/ 124 w 431"/>
                                <a:gd name="T21" fmla="*/ 94 h 110"/>
                                <a:gd name="T22" fmla="*/ 124 w 431"/>
                                <a:gd name="T23" fmla="*/ 94 h 110"/>
                                <a:gd name="T24" fmla="*/ 97 w 431"/>
                                <a:gd name="T25" fmla="*/ 74 h 110"/>
                                <a:gd name="T26" fmla="*/ 117 w 431"/>
                                <a:gd name="T27" fmla="*/ 46 h 110"/>
                                <a:gd name="T28" fmla="*/ 212 w 431"/>
                                <a:gd name="T29" fmla="*/ 32 h 110"/>
                                <a:gd name="T30" fmla="*/ 212 w 431"/>
                                <a:gd name="T31" fmla="*/ 32 h 110"/>
                                <a:gd name="T32" fmla="*/ 239 w 431"/>
                                <a:gd name="T33" fmla="*/ 52 h 110"/>
                                <a:gd name="T34" fmla="*/ 219 w 431"/>
                                <a:gd name="T35" fmla="*/ 79 h 110"/>
                                <a:gd name="T36" fmla="*/ 219 w 431"/>
                                <a:gd name="T37" fmla="*/ 79 h 110"/>
                                <a:gd name="T38" fmla="*/ 192 w 431"/>
                                <a:gd name="T39" fmla="*/ 59 h 110"/>
                                <a:gd name="T40" fmla="*/ 212 w 431"/>
                                <a:gd name="T41" fmla="*/ 32 h 110"/>
                                <a:gd name="T42" fmla="*/ 307 w 431"/>
                                <a:gd name="T43" fmla="*/ 17 h 110"/>
                                <a:gd name="T44" fmla="*/ 307 w 431"/>
                                <a:gd name="T45" fmla="*/ 17 h 110"/>
                                <a:gd name="T46" fmla="*/ 334 w 431"/>
                                <a:gd name="T47" fmla="*/ 37 h 110"/>
                                <a:gd name="T48" fmla="*/ 314 w 431"/>
                                <a:gd name="T49" fmla="*/ 64 h 110"/>
                                <a:gd name="T50" fmla="*/ 314 w 431"/>
                                <a:gd name="T51" fmla="*/ 64 h 110"/>
                                <a:gd name="T52" fmla="*/ 287 w 431"/>
                                <a:gd name="T53" fmla="*/ 44 h 110"/>
                                <a:gd name="T54" fmla="*/ 307 w 431"/>
                                <a:gd name="T55" fmla="*/ 17 h 110"/>
                                <a:gd name="T56" fmla="*/ 402 w 431"/>
                                <a:gd name="T57" fmla="*/ 2 h 110"/>
                                <a:gd name="T58" fmla="*/ 402 w 431"/>
                                <a:gd name="T59" fmla="*/ 2 h 110"/>
                                <a:gd name="T60" fmla="*/ 429 w 431"/>
                                <a:gd name="T61" fmla="*/ 22 h 110"/>
                                <a:gd name="T62" fmla="*/ 409 w 431"/>
                                <a:gd name="T63" fmla="*/ 50 h 110"/>
                                <a:gd name="T64" fmla="*/ 409 w 431"/>
                                <a:gd name="T65" fmla="*/ 50 h 110"/>
                                <a:gd name="T66" fmla="*/ 381 w 431"/>
                                <a:gd name="T67" fmla="*/ 30 h 110"/>
                                <a:gd name="T68" fmla="*/ 402 w 431"/>
                                <a:gd name="T69" fmla="*/ 2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10">
                                  <a:moveTo>
                                    <a:pt x="22" y="61"/>
                                  </a:moveTo>
                                  <a:lnTo>
                                    <a:pt x="22" y="61"/>
                                  </a:lnTo>
                                  <a:cubicBezTo>
                                    <a:pt x="35" y="59"/>
                                    <a:pt x="47" y="68"/>
                                    <a:pt x="49" y="81"/>
                                  </a:cubicBezTo>
                                  <a:cubicBezTo>
                                    <a:pt x="51" y="94"/>
                                    <a:pt x="42" y="106"/>
                                    <a:pt x="29" y="108"/>
                                  </a:cubicBezTo>
                                  <a:lnTo>
                                    <a:pt x="29" y="108"/>
                                  </a:lnTo>
                                  <a:cubicBezTo>
                                    <a:pt x="16" y="110"/>
                                    <a:pt x="4" y="101"/>
                                    <a:pt x="2" y="88"/>
                                  </a:cubicBezTo>
                                  <a:cubicBezTo>
                                    <a:pt x="0" y="75"/>
                                    <a:pt x="9" y="63"/>
                                    <a:pt x="22" y="61"/>
                                  </a:cubicBezTo>
                                  <a:close/>
                                  <a:moveTo>
                                    <a:pt x="117" y="46"/>
                                  </a:moveTo>
                                  <a:lnTo>
                                    <a:pt x="117" y="46"/>
                                  </a:lnTo>
                                  <a:cubicBezTo>
                                    <a:pt x="130" y="44"/>
                                    <a:pt x="142" y="53"/>
                                    <a:pt x="144" y="66"/>
                                  </a:cubicBezTo>
                                  <a:cubicBezTo>
                                    <a:pt x="146" y="79"/>
                                    <a:pt x="137" y="92"/>
                                    <a:pt x="124" y="94"/>
                                  </a:cubicBezTo>
                                  <a:lnTo>
                                    <a:pt x="124" y="94"/>
                                  </a:lnTo>
                                  <a:cubicBezTo>
                                    <a:pt x="111" y="96"/>
                                    <a:pt x="99" y="87"/>
                                    <a:pt x="97" y="74"/>
                                  </a:cubicBezTo>
                                  <a:cubicBezTo>
                                    <a:pt x="95" y="60"/>
                                    <a:pt x="104" y="48"/>
                                    <a:pt x="117" y="46"/>
                                  </a:cubicBezTo>
                                  <a:close/>
                                  <a:moveTo>
                                    <a:pt x="212" y="32"/>
                                  </a:moveTo>
                                  <a:lnTo>
                                    <a:pt x="212" y="32"/>
                                  </a:lnTo>
                                  <a:cubicBezTo>
                                    <a:pt x="225" y="30"/>
                                    <a:pt x="237" y="38"/>
                                    <a:pt x="239" y="52"/>
                                  </a:cubicBezTo>
                                  <a:cubicBezTo>
                                    <a:pt x="241" y="65"/>
                                    <a:pt x="232" y="77"/>
                                    <a:pt x="219" y="79"/>
                                  </a:cubicBezTo>
                                  <a:lnTo>
                                    <a:pt x="219" y="79"/>
                                  </a:lnTo>
                                  <a:cubicBezTo>
                                    <a:pt x="206" y="81"/>
                                    <a:pt x="194" y="72"/>
                                    <a:pt x="192" y="59"/>
                                  </a:cubicBezTo>
                                  <a:cubicBezTo>
                                    <a:pt x="190" y="46"/>
                                    <a:pt x="199" y="34"/>
                                    <a:pt x="212" y="32"/>
                                  </a:cubicBezTo>
                                  <a:close/>
                                  <a:moveTo>
                                    <a:pt x="307" y="17"/>
                                  </a:moveTo>
                                  <a:lnTo>
                                    <a:pt x="307" y="17"/>
                                  </a:lnTo>
                                  <a:cubicBezTo>
                                    <a:pt x="320" y="15"/>
                                    <a:pt x="332" y="24"/>
                                    <a:pt x="334" y="37"/>
                                  </a:cubicBezTo>
                                  <a:cubicBezTo>
                                    <a:pt x="336" y="50"/>
                                    <a:pt x="327" y="62"/>
                                    <a:pt x="314" y="64"/>
                                  </a:cubicBezTo>
                                  <a:lnTo>
                                    <a:pt x="314" y="64"/>
                                  </a:lnTo>
                                  <a:cubicBezTo>
                                    <a:pt x="301" y="66"/>
                                    <a:pt x="289" y="57"/>
                                    <a:pt x="287" y="44"/>
                                  </a:cubicBezTo>
                                  <a:cubicBezTo>
                                    <a:pt x="285" y="31"/>
                                    <a:pt x="293" y="19"/>
                                    <a:pt x="307" y="17"/>
                                  </a:cubicBezTo>
                                  <a:close/>
                                  <a:moveTo>
                                    <a:pt x="402" y="2"/>
                                  </a:moveTo>
                                  <a:lnTo>
                                    <a:pt x="402" y="2"/>
                                  </a:lnTo>
                                  <a:cubicBezTo>
                                    <a:pt x="415" y="0"/>
                                    <a:pt x="427" y="9"/>
                                    <a:pt x="429" y="22"/>
                                  </a:cubicBezTo>
                                  <a:cubicBezTo>
                                    <a:pt x="431" y="35"/>
                                    <a:pt x="422" y="48"/>
                                    <a:pt x="409" y="50"/>
                                  </a:cubicBezTo>
                                  <a:lnTo>
                                    <a:pt x="409" y="50"/>
                                  </a:lnTo>
                                  <a:cubicBezTo>
                                    <a:pt x="396" y="52"/>
                                    <a:pt x="384" y="43"/>
                                    <a:pt x="381" y="30"/>
                                  </a:cubicBezTo>
                                  <a:cubicBezTo>
                                    <a:pt x="379" y="17"/>
                                    <a:pt x="388" y="4"/>
                                    <a:pt x="402" y="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5" name="Freeform 2493"/>
                          <wps:cNvSpPr>
                            <a:spLocks noEditPoints="1"/>
                          </wps:cNvSpPr>
                          <wps:spPr bwMode="auto">
                            <a:xfrm>
                              <a:off x="3153" y="1631"/>
                              <a:ext cx="208" cy="123"/>
                            </a:xfrm>
                            <a:custGeom>
                              <a:avLst/>
                              <a:gdLst>
                                <a:gd name="T0" fmla="*/ 15 w 461"/>
                                <a:gd name="T1" fmla="*/ 263 h 311"/>
                                <a:gd name="T2" fmla="*/ 15 w 461"/>
                                <a:gd name="T3" fmla="*/ 263 h 311"/>
                                <a:gd name="T4" fmla="*/ 48 w 461"/>
                                <a:gd name="T5" fmla="*/ 271 h 311"/>
                                <a:gd name="T6" fmla="*/ 40 w 461"/>
                                <a:gd name="T7" fmla="*/ 304 h 311"/>
                                <a:gd name="T8" fmla="*/ 40 w 461"/>
                                <a:gd name="T9" fmla="*/ 304 h 311"/>
                                <a:gd name="T10" fmla="*/ 7 w 461"/>
                                <a:gd name="T11" fmla="*/ 296 h 311"/>
                                <a:gd name="T12" fmla="*/ 15 w 461"/>
                                <a:gd name="T13" fmla="*/ 263 h 311"/>
                                <a:gd name="T14" fmla="*/ 96 w 461"/>
                                <a:gd name="T15" fmla="*/ 212 h 311"/>
                                <a:gd name="T16" fmla="*/ 96 w 461"/>
                                <a:gd name="T17" fmla="*/ 212 h 311"/>
                                <a:gd name="T18" fmla="*/ 129 w 461"/>
                                <a:gd name="T19" fmla="*/ 219 h 311"/>
                                <a:gd name="T20" fmla="*/ 122 w 461"/>
                                <a:gd name="T21" fmla="*/ 252 h 311"/>
                                <a:gd name="T22" fmla="*/ 122 w 461"/>
                                <a:gd name="T23" fmla="*/ 253 h 311"/>
                                <a:gd name="T24" fmla="*/ 89 w 461"/>
                                <a:gd name="T25" fmla="*/ 245 h 311"/>
                                <a:gd name="T26" fmla="*/ 96 w 461"/>
                                <a:gd name="T27" fmla="*/ 212 h 311"/>
                                <a:gd name="T28" fmla="*/ 177 w 461"/>
                                <a:gd name="T29" fmla="*/ 161 h 311"/>
                                <a:gd name="T30" fmla="*/ 177 w 461"/>
                                <a:gd name="T31" fmla="*/ 161 h 311"/>
                                <a:gd name="T32" fmla="*/ 210 w 461"/>
                                <a:gd name="T33" fmla="*/ 168 h 311"/>
                                <a:gd name="T34" fmla="*/ 203 w 461"/>
                                <a:gd name="T35" fmla="*/ 201 h 311"/>
                                <a:gd name="T36" fmla="*/ 203 w 461"/>
                                <a:gd name="T37" fmla="*/ 201 h 311"/>
                                <a:gd name="T38" fmla="*/ 170 w 461"/>
                                <a:gd name="T39" fmla="*/ 194 h 311"/>
                                <a:gd name="T40" fmla="*/ 177 w 461"/>
                                <a:gd name="T41" fmla="*/ 161 h 311"/>
                                <a:gd name="T42" fmla="*/ 258 w 461"/>
                                <a:gd name="T43" fmla="*/ 110 h 311"/>
                                <a:gd name="T44" fmla="*/ 258 w 461"/>
                                <a:gd name="T45" fmla="*/ 110 h 311"/>
                                <a:gd name="T46" fmla="*/ 292 w 461"/>
                                <a:gd name="T47" fmla="*/ 117 h 311"/>
                                <a:gd name="T48" fmla="*/ 284 w 461"/>
                                <a:gd name="T49" fmla="*/ 150 h 311"/>
                                <a:gd name="T50" fmla="*/ 284 w 461"/>
                                <a:gd name="T51" fmla="*/ 150 h 311"/>
                                <a:gd name="T52" fmla="*/ 251 w 461"/>
                                <a:gd name="T53" fmla="*/ 143 h 311"/>
                                <a:gd name="T54" fmla="*/ 258 w 461"/>
                                <a:gd name="T55" fmla="*/ 110 h 311"/>
                                <a:gd name="T56" fmla="*/ 340 w 461"/>
                                <a:gd name="T57" fmla="*/ 59 h 311"/>
                                <a:gd name="T58" fmla="*/ 340 w 461"/>
                                <a:gd name="T59" fmla="*/ 59 h 311"/>
                                <a:gd name="T60" fmla="*/ 373 w 461"/>
                                <a:gd name="T61" fmla="*/ 66 h 311"/>
                                <a:gd name="T62" fmla="*/ 366 w 461"/>
                                <a:gd name="T63" fmla="*/ 99 h 311"/>
                                <a:gd name="T64" fmla="*/ 366 w 461"/>
                                <a:gd name="T65" fmla="*/ 99 h 311"/>
                                <a:gd name="T66" fmla="*/ 332 w 461"/>
                                <a:gd name="T67" fmla="*/ 92 h 311"/>
                                <a:gd name="T68" fmla="*/ 340 w 461"/>
                                <a:gd name="T69" fmla="*/ 59 h 311"/>
                                <a:gd name="T70" fmla="*/ 421 w 461"/>
                                <a:gd name="T71" fmla="*/ 7 h 311"/>
                                <a:gd name="T72" fmla="*/ 421 w 461"/>
                                <a:gd name="T73" fmla="*/ 7 h 311"/>
                                <a:gd name="T74" fmla="*/ 454 w 461"/>
                                <a:gd name="T75" fmla="*/ 15 h 311"/>
                                <a:gd name="T76" fmla="*/ 447 w 461"/>
                                <a:gd name="T77" fmla="*/ 48 h 311"/>
                                <a:gd name="T78" fmla="*/ 447 w 461"/>
                                <a:gd name="T79" fmla="*/ 48 h 311"/>
                                <a:gd name="T80" fmla="*/ 414 w 461"/>
                                <a:gd name="T81" fmla="*/ 41 h 311"/>
                                <a:gd name="T82" fmla="*/ 421 w 461"/>
                                <a:gd name="T83" fmla="*/ 7 h 3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61" h="311">
                                  <a:moveTo>
                                    <a:pt x="15" y="263"/>
                                  </a:moveTo>
                                  <a:lnTo>
                                    <a:pt x="15" y="263"/>
                                  </a:lnTo>
                                  <a:cubicBezTo>
                                    <a:pt x="26" y="256"/>
                                    <a:pt x="41" y="259"/>
                                    <a:pt x="48" y="271"/>
                                  </a:cubicBezTo>
                                  <a:cubicBezTo>
                                    <a:pt x="55" y="282"/>
                                    <a:pt x="52" y="297"/>
                                    <a:pt x="40" y="304"/>
                                  </a:cubicBezTo>
                                  <a:lnTo>
                                    <a:pt x="40" y="304"/>
                                  </a:lnTo>
                                  <a:cubicBezTo>
                                    <a:pt x="29" y="311"/>
                                    <a:pt x="14" y="308"/>
                                    <a:pt x="7" y="296"/>
                                  </a:cubicBezTo>
                                  <a:cubicBezTo>
                                    <a:pt x="0" y="285"/>
                                    <a:pt x="3" y="270"/>
                                    <a:pt x="15" y="263"/>
                                  </a:cubicBezTo>
                                  <a:close/>
                                  <a:moveTo>
                                    <a:pt x="96" y="212"/>
                                  </a:moveTo>
                                  <a:lnTo>
                                    <a:pt x="96" y="212"/>
                                  </a:lnTo>
                                  <a:cubicBezTo>
                                    <a:pt x="107" y="205"/>
                                    <a:pt x="122" y="208"/>
                                    <a:pt x="129" y="219"/>
                                  </a:cubicBezTo>
                                  <a:cubicBezTo>
                                    <a:pt x="136" y="231"/>
                                    <a:pt x="133" y="245"/>
                                    <a:pt x="122" y="252"/>
                                  </a:cubicBezTo>
                                  <a:lnTo>
                                    <a:pt x="122" y="253"/>
                                  </a:lnTo>
                                  <a:cubicBezTo>
                                    <a:pt x="110" y="260"/>
                                    <a:pt x="96" y="256"/>
                                    <a:pt x="89" y="245"/>
                                  </a:cubicBezTo>
                                  <a:cubicBezTo>
                                    <a:pt x="81" y="234"/>
                                    <a:pt x="85" y="219"/>
                                    <a:pt x="96" y="212"/>
                                  </a:cubicBezTo>
                                  <a:close/>
                                  <a:moveTo>
                                    <a:pt x="177" y="161"/>
                                  </a:moveTo>
                                  <a:lnTo>
                                    <a:pt x="177" y="161"/>
                                  </a:lnTo>
                                  <a:cubicBezTo>
                                    <a:pt x="188" y="154"/>
                                    <a:pt x="203" y="157"/>
                                    <a:pt x="210" y="168"/>
                                  </a:cubicBezTo>
                                  <a:cubicBezTo>
                                    <a:pt x="217" y="179"/>
                                    <a:pt x="214" y="194"/>
                                    <a:pt x="203" y="201"/>
                                  </a:cubicBezTo>
                                  <a:lnTo>
                                    <a:pt x="203" y="201"/>
                                  </a:lnTo>
                                  <a:cubicBezTo>
                                    <a:pt x="192" y="208"/>
                                    <a:pt x="177" y="205"/>
                                    <a:pt x="170" y="194"/>
                                  </a:cubicBezTo>
                                  <a:cubicBezTo>
                                    <a:pt x="163" y="183"/>
                                    <a:pt x="166" y="168"/>
                                    <a:pt x="177" y="161"/>
                                  </a:cubicBezTo>
                                  <a:close/>
                                  <a:moveTo>
                                    <a:pt x="258" y="110"/>
                                  </a:moveTo>
                                  <a:lnTo>
                                    <a:pt x="258" y="110"/>
                                  </a:lnTo>
                                  <a:cubicBezTo>
                                    <a:pt x="270" y="103"/>
                                    <a:pt x="284" y="106"/>
                                    <a:pt x="292" y="117"/>
                                  </a:cubicBezTo>
                                  <a:cubicBezTo>
                                    <a:pt x="299" y="128"/>
                                    <a:pt x="295" y="143"/>
                                    <a:pt x="284" y="150"/>
                                  </a:cubicBezTo>
                                  <a:lnTo>
                                    <a:pt x="284" y="150"/>
                                  </a:lnTo>
                                  <a:cubicBezTo>
                                    <a:pt x="273" y="157"/>
                                    <a:pt x="258" y="154"/>
                                    <a:pt x="251" y="143"/>
                                  </a:cubicBezTo>
                                  <a:cubicBezTo>
                                    <a:pt x="244" y="132"/>
                                    <a:pt x="247" y="117"/>
                                    <a:pt x="258" y="110"/>
                                  </a:cubicBezTo>
                                  <a:close/>
                                  <a:moveTo>
                                    <a:pt x="340" y="59"/>
                                  </a:moveTo>
                                  <a:lnTo>
                                    <a:pt x="340" y="59"/>
                                  </a:lnTo>
                                  <a:cubicBezTo>
                                    <a:pt x="351" y="51"/>
                                    <a:pt x="366" y="55"/>
                                    <a:pt x="373" y="66"/>
                                  </a:cubicBezTo>
                                  <a:cubicBezTo>
                                    <a:pt x="380" y="77"/>
                                    <a:pt x="377" y="92"/>
                                    <a:pt x="366" y="99"/>
                                  </a:cubicBezTo>
                                  <a:lnTo>
                                    <a:pt x="366" y="99"/>
                                  </a:lnTo>
                                  <a:cubicBezTo>
                                    <a:pt x="354" y="106"/>
                                    <a:pt x="339" y="103"/>
                                    <a:pt x="332" y="92"/>
                                  </a:cubicBezTo>
                                  <a:cubicBezTo>
                                    <a:pt x="325" y="81"/>
                                    <a:pt x="328" y="66"/>
                                    <a:pt x="340" y="59"/>
                                  </a:cubicBezTo>
                                  <a:close/>
                                  <a:moveTo>
                                    <a:pt x="421" y="7"/>
                                  </a:moveTo>
                                  <a:lnTo>
                                    <a:pt x="421" y="7"/>
                                  </a:lnTo>
                                  <a:cubicBezTo>
                                    <a:pt x="432" y="0"/>
                                    <a:pt x="447" y="3"/>
                                    <a:pt x="454" y="15"/>
                                  </a:cubicBezTo>
                                  <a:cubicBezTo>
                                    <a:pt x="461" y="26"/>
                                    <a:pt x="458" y="41"/>
                                    <a:pt x="447" y="48"/>
                                  </a:cubicBezTo>
                                  <a:lnTo>
                                    <a:pt x="447" y="48"/>
                                  </a:lnTo>
                                  <a:cubicBezTo>
                                    <a:pt x="436" y="55"/>
                                    <a:pt x="421" y="52"/>
                                    <a:pt x="414" y="41"/>
                                  </a:cubicBezTo>
                                  <a:cubicBezTo>
                                    <a:pt x="407" y="29"/>
                                    <a:pt x="410" y="14"/>
                                    <a:pt x="421" y="7"/>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6" name="Freeform 2494"/>
                          <wps:cNvSpPr>
                            <a:spLocks noEditPoints="1"/>
                          </wps:cNvSpPr>
                          <wps:spPr bwMode="auto">
                            <a:xfrm>
                              <a:off x="3349" y="1625"/>
                              <a:ext cx="195" cy="44"/>
                            </a:xfrm>
                            <a:custGeom>
                              <a:avLst/>
                              <a:gdLst>
                                <a:gd name="T0" fmla="*/ 29 w 431"/>
                                <a:gd name="T1" fmla="*/ 2 h 110"/>
                                <a:gd name="T2" fmla="*/ 29 w 431"/>
                                <a:gd name="T3" fmla="*/ 2 h 110"/>
                                <a:gd name="T4" fmla="*/ 49 w 431"/>
                                <a:gd name="T5" fmla="*/ 29 h 110"/>
                                <a:gd name="T6" fmla="*/ 22 w 431"/>
                                <a:gd name="T7" fmla="*/ 49 h 110"/>
                                <a:gd name="T8" fmla="*/ 22 w 431"/>
                                <a:gd name="T9" fmla="*/ 49 h 110"/>
                                <a:gd name="T10" fmla="*/ 2 w 431"/>
                                <a:gd name="T11" fmla="*/ 22 h 110"/>
                                <a:gd name="T12" fmla="*/ 29 w 431"/>
                                <a:gd name="T13" fmla="*/ 2 h 110"/>
                                <a:gd name="T14" fmla="*/ 124 w 431"/>
                                <a:gd name="T15" fmla="*/ 16 h 110"/>
                                <a:gd name="T16" fmla="*/ 124 w 431"/>
                                <a:gd name="T17" fmla="*/ 16 h 110"/>
                                <a:gd name="T18" fmla="*/ 144 w 431"/>
                                <a:gd name="T19" fmla="*/ 44 h 110"/>
                                <a:gd name="T20" fmla="*/ 117 w 431"/>
                                <a:gd name="T21" fmla="*/ 64 h 110"/>
                                <a:gd name="T22" fmla="*/ 117 w 431"/>
                                <a:gd name="T23" fmla="*/ 64 h 110"/>
                                <a:gd name="T24" fmla="*/ 97 w 431"/>
                                <a:gd name="T25" fmla="*/ 37 h 110"/>
                                <a:gd name="T26" fmla="*/ 124 w 431"/>
                                <a:gd name="T27" fmla="*/ 16 h 110"/>
                                <a:gd name="T28" fmla="*/ 219 w 431"/>
                                <a:gd name="T29" fmla="*/ 31 h 110"/>
                                <a:gd name="T30" fmla="*/ 219 w 431"/>
                                <a:gd name="T31" fmla="*/ 31 h 110"/>
                                <a:gd name="T32" fmla="*/ 239 w 431"/>
                                <a:gd name="T33" fmla="*/ 58 h 110"/>
                                <a:gd name="T34" fmla="*/ 212 w 431"/>
                                <a:gd name="T35" fmla="*/ 78 h 110"/>
                                <a:gd name="T36" fmla="*/ 212 w 431"/>
                                <a:gd name="T37" fmla="*/ 78 h 110"/>
                                <a:gd name="T38" fmla="*/ 192 w 431"/>
                                <a:gd name="T39" fmla="*/ 51 h 110"/>
                                <a:gd name="T40" fmla="*/ 219 w 431"/>
                                <a:gd name="T41" fmla="*/ 31 h 110"/>
                                <a:gd name="T42" fmla="*/ 314 w 431"/>
                                <a:gd name="T43" fmla="*/ 46 h 110"/>
                                <a:gd name="T44" fmla="*/ 314 w 431"/>
                                <a:gd name="T45" fmla="*/ 46 h 110"/>
                                <a:gd name="T46" fmla="*/ 334 w 431"/>
                                <a:gd name="T47" fmla="*/ 73 h 110"/>
                                <a:gd name="T48" fmla="*/ 307 w 431"/>
                                <a:gd name="T49" fmla="*/ 93 h 110"/>
                                <a:gd name="T50" fmla="*/ 307 w 431"/>
                                <a:gd name="T51" fmla="*/ 93 h 110"/>
                                <a:gd name="T52" fmla="*/ 287 w 431"/>
                                <a:gd name="T53" fmla="*/ 66 h 110"/>
                                <a:gd name="T54" fmla="*/ 314 w 431"/>
                                <a:gd name="T55" fmla="*/ 46 h 110"/>
                                <a:gd name="T56" fmla="*/ 409 w 431"/>
                                <a:gd name="T57" fmla="*/ 60 h 110"/>
                                <a:gd name="T58" fmla="*/ 409 w 431"/>
                                <a:gd name="T59" fmla="*/ 60 h 110"/>
                                <a:gd name="T60" fmla="*/ 429 w 431"/>
                                <a:gd name="T61" fmla="*/ 87 h 110"/>
                                <a:gd name="T62" fmla="*/ 402 w 431"/>
                                <a:gd name="T63" fmla="*/ 108 h 110"/>
                                <a:gd name="T64" fmla="*/ 402 w 431"/>
                                <a:gd name="T65" fmla="*/ 108 h 110"/>
                                <a:gd name="T66" fmla="*/ 381 w 431"/>
                                <a:gd name="T67" fmla="*/ 80 h 110"/>
                                <a:gd name="T68" fmla="*/ 409 w 431"/>
                                <a:gd name="T69" fmla="*/ 60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10">
                                  <a:moveTo>
                                    <a:pt x="29" y="2"/>
                                  </a:moveTo>
                                  <a:lnTo>
                                    <a:pt x="29" y="2"/>
                                  </a:lnTo>
                                  <a:cubicBezTo>
                                    <a:pt x="42" y="4"/>
                                    <a:pt x="51" y="16"/>
                                    <a:pt x="49" y="29"/>
                                  </a:cubicBezTo>
                                  <a:cubicBezTo>
                                    <a:pt x="47" y="42"/>
                                    <a:pt x="35" y="51"/>
                                    <a:pt x="22" y="49"/>
                                  </a:cubicBezTo>
                                  <a:lnTo>
                                    <a:pt x="22" y="49"/>
                                  </a:lnTo>
                                  <a:cubicBezTo>
                                    <a:pt x="9" y="47"/>
                                    <a:pt x="0" y="35"/>
                                    <a:pt x="2" y="22"/>
                                  </a:cubicBezTo>
                                  <a:cubicBezTo>
                                    <a:pt x="4" y="9"/>
                                    <a:pt x="16" y="0"/>
                                    <a:pt x="29" y="2"/>
                                  </a:cubicBezTo>
                                  <a:close/>
                                  <a:moveTo>
                                    <a:pt x="124" y="16"/>
                                  </a:moveTo>
                                  <a:lnTo>
                                    <a:pt x="124" y="16"/>
                                  </a:lnTo>
                                  <a:cubicBezTo>
                                    <a:pt x="137" y="18"/>
                                    <a:pt x="146" y="30"/>
                                    <a:pt x="144" y="44"/>
                                  </a:cubicBezTo>
                                  <a:cubicBezTo>
                                    <a:pt x="142" y="57"/>
                                    <a:pt x="130" y="66"/>
                                    <a:pt x="117" y="64"/>
                                  </a:cubicBezTo>
                                  <a:lnTo>
                                    <a:pt x="117" y="64"/>
                                  </a:lnTo>
                                  <a:cubicBezTo>
                                    <a:pt x="104" y="62"/>
                                    <a:pt x="95" y="50"/>
                                    <a:pt x="97" y="37"/>
                                  </a:cubicBezTo>
                                  <a:cubicBezTo>
                                    <a:pt x="99" y="24"/>
                                    <a:pt x="111" y="14"/>
                                    <a:pt x="124" y="16"/>
                                  </a:cubicBezTo>
                                  <a:close/>
                                  <a:moveTo>
                                    <a:pt x="219" y="31"/>
                                  </a:moveTo>
                                  <a:lnTo>
                                    <a:pt x="219" y="31"/>
                                  </a:lnTo>
                                  <a:cubicBezTo>
                                    <a:pt x="232" y="33"/>
                                    <a:pt x="241" y="45"/>
                                    <a:pt x="239" y="58"/>
                                  </a:cubicBezTo>
                                  <a:cubicBezTo>
                                    <a:pt x="237" y="71"/>
                                    <a:pt x="225" y="80"/>
                                    <a:pt x="212" y="78"/>
                                  </a:cubicBezTo>
                                  <a:lnTo>
                                    <a:pt x="212" y="78"/>
                                  </a:lnTo>
                                  <a:cubicBezTo>
                                    <a:pt x="199" y="77"/>
                                    <a:pt x="190" y="64"/>
                                    <a:pt x="192" y="51"/>
                                  </a:cubicBezTo>
                                  <a:cubicBezTo>
                                    <a:pt x="193" y="38"/>
                                    <a:pt x="206" y="29"/>
                                    <a:pt x="219" y="31"/>
                                  </a:cubicBezTo>
                                  <a:close/>
                                  <a:moveTo>
                                    <a:pt x="314" y="46"/>
                                  </a:moveTo>
                                  <a:lnTo>
                                    <a:pt x="314" y="46"/>
                                  </a:lnTo>
                                  <a:cubicBezTo>
                                    <a:pt x="327" y="47"/>
                                    <a:pt x="336" y="60"/>
                                    <a:pt x="334" y="73"/>
                                  </a:cubicBezTo>
                                  <a:cubicBezTo>
                                    <a:pt x="332" y="86"/>
                                    <a:pt x="320" y="95"/>
                                    <a:pt x="307" y="93"/>
                                  </a:cubicBezTo>
                                  <a:lnTo>
                                    <a:pt x="307" y="93"/>
                                  </a:lnTo>
                                  <a:cubicBezTo>
                                    <a:pt x="294" y="91"/>
                                    <a:pt x="285" y="79"/>
                                    <a:pt x="287" y="66"/>
                                  </a:cubicBezTo>
                                  <a:cubicBezTo>
                                    <a:pt x="288" y="53"/>
                                    <a:pt x="301" y="44"/>
                                    <a:pt x="314" y="46"/>
                                  </a:cubicBezTo>
                                  <a:close/>
                                  <a:moveTo>
                                    <a:pt x="409" y="60"/>
                                  </a:moveTo>
                                  <a:lnTo>
                                    <a:pt x="409" y="60"/>
                                  </a:lnTo>
                                  <a:cubicBezTo>
                                    <a:pt x="422" y="62"/>
                                    <a:pt x="431" y="74"/>
                                    <a:pt x="429" y="87"/>
                                  </a:cubicBezTo>
                                  <a:cubicBezTo>
                                    <a:pt x="427" y="100"/>
                                    <a:pt x="415" y="110"/>
                                    <a:pt x="402" y="108"/>
                                  </a:cubicBezTo>
                                  <a:lnTo>
                                    <a:pt x="402" y="108"/>
                                  </a:lnTo>
                                  <a:cubicBezTo>
                                    <a:pt x="389" y="106"/>
                                    <a:pt x="380" y="94"/>
                                    <a:pt x="381" y="80"/>
                                  </a:cubicBezTo>
                                  <a:cubicBezTo>
                                    <a:pt x="383" y="67"/>
                                    <a:pt x="396" y="58"/>
                                    <a:pt x="409" y="6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7" name="Freeform 2495"/>
                          <wps:cNvSpPr>
                            <a:spLocks noEditPoints="1"/>
                          </wps:cNvSpPr>
                          <wps:spPr bwMode="auto">
                            <a:xfrm>
                              <a:off x="3536" y="1650"/>
                              <a:ext cx="195" cy="50"/>
                            </a:xfrm>
                            <a:custGeom>
                              <a:avLst/>
                              <a:gdLst>
                                <a:gd name="T0" fmla="*/ 31 w 430"/>
                                <a:gd name="T1" fmla="*/ 3 h 125"/>
                                <a:gd name="T2" fmla="*/ 31 w 430"/>
                                <a:gd name="T3" fmla="*/ 3 h 125"/>
                                <a:gd name="T4" fmla="*/ 50 w 430"/>
                                <a:gd name="T5" fmla="*/ 31 h 125"/>
                                <a:gd name="T6" fmla="*/ 22 w 430"/>
                                <a:gd name="T7" fmla="*/ 50 h 125"/>
                                <a:gd name="T8" fmla="*/ 22 w 430"/>
                                <a:gd name="T9" fmla="*/ 50 h 125"/>
                                <a:gd name="T10" fmla="*/ 3 w 430"/>
                                <a:gd name="T11" fmla="*/ 22 h 125"/>
                                <a:gd name="T12" fmla="*/ 31 w 430"/>
                                <a:gd name="T13" fmla="*/ 3 h 125"/>
                                <a:gd name="T14" fmla="*/ 125 w 430"/>
                                <a:gd name="T15" fmla="*/ 21 h 125"/>
                                <a:gd name="T16" fmla="*/ 125 w 430"/>
                                <a:gd name="T17" fmla="*/ 21 h 125"/>
                                <a:gd name="T18" fmla="*/ 144 w 430"/>
                                <a:gd name="T19" fmla="*/ 49 h 125"/>
                                <a:gd name="T20" fmla="*/ 116 w 430"/>
                                <a:gd name="T21" fmla="*/ 68 h 125"/>
                                <a:gd name="T22" fmla="*/ 116 w 430"/>
                                <a:gd name="T23" fmla="*/ 68 h 125"/>
                                <a:gd name="T24" fmla="*/ 97 w 430"/>
                                <a:gd name="T25" fmla="*/ 40 h 125"/>
                                <a:gd name="T26" fmla="*/ 125 w 430"/>
                                <a:gd name="T27" fmla="*/ 21 h 125"/>
                                <a:gd name="T28" fmla="*/ 220 w 430"/>
                                <a:gd name="T29" fmla="*/ 39 h 125"/>
                                <a:gd name="T30" fmla="*/ 220 w 430"/>
                                <a:gd name="T31" fmla="*/ 39 h 125"/>
                                <a:gd name="T32" fmla="*/ 239 w 430"/>
                                <a:gd name="T33" fmla="*/ 67 h 125"/>
                                <a:gd name="T34" fmla="*/ 211 w 430"/>
                                <a:gd name="T35" fmla="*/ 86 h 125"/>
                                <a:gd name="T36" fmla="*/ 211 w 430"/>
                                <a:gd name="T37" fmla="*/ 86 h 125"/>
                                <a:gd name="T38" fmla="*/ 192 w 430"/>
                                <a:gd name="T39" fmla="*/ 58 h 125"/>
                                <a:gd name="T40" fmla="*/ 220 w 430"/>
                                <a:gd name="T41" fmla="*/ 39 h 125"/>
                                <a:gd name="T42" fmla="*/ 314 w 430"/>
                                <a:gd name="T43" fmla="*/ 57 h 125"/>
                                <a:gd name="T44" fmla="*/ 314 w 430"/>
                                <a:gd name="T45" fmla="*/ 57 h 125"/>
                                <a:gd name="T46" fmla="*/ 333 w 430"/>
                                <a:gd name="T47" fmla="*/ 85 h 125"/>
                                <a:gd name="T48" fmla="*/ 305 w 430"/>
                                <a:gd name="T49" fmla="*/ 104 h 125"/>
                                <a:gd name="T50" fmla="*/ 305 w 430"/>
                                <a:gd name="T51" fmla="*/ 104 h 125"/>
                                <a:gd name="T52" fmla="*/ 286 w 430"/>
                                <a:gd name="T53" fmla="*/ 76 h 125"/>
                                <a:gd name="T54" fmla="*/ 314 w 430"/>
                                <a:gd name="T55" fmla="*/ 57 h 125"/>
                                <a:gd name="T56" fmla="*/ 408 w 430"/>
                                <a:gd name="T57" fmla="*/ 75 h 125"/>
                                <a:gd name="T58" fmla="*/ 408 w 430"/>
                                <a:gd name="T59" fmla="*/ 75 h 125"/>
                                <a:gd name="T60" fmla="*/ 427 w 430"/>
                                <a:gd name="T61" fmla="*/ 103 h 125"/>
                                <a:gd name="T62" fmla="*/ 399 w 430"/>
                                <a:gd name="T63" fmla="*/ 123 h 125"/>
                                <a:gd name="T64" fmla="*/ 399 w 430"/>
                                <a:gd name="T65" fmla="*/ 123 h 125"/>
                                <a:gd name="T66" fmla="*/ 380 w 430"/>
                                <a:gd name="T67" fmla="*/ 95 h 125"/>
                                <a:gd name="T68" fmla="*/ 408 w 430"/>
                                <a:gd name="T69" fmla="*/ 75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0" h="125">
                                  <a:moveTo>
                                    <a:pt x="31" y="3"/>
                                  </a:moveTo>
                                  <a:lnTo>
                                    <a:pt x="31" y="3"/>
                                  </a:lnTo>
                                  <a:cubicBezTo>
                                    <a:pt x="44" y="5"/>
                                    <a:pt x="53" y="18"/>
                                    <a:pt x="50" y="31"/>
                                  </a:cubicBezTo>
                                  <a:cubicBezTo>
                                    <a:pt x="48" y="44"/>
                                    <a:pt x="35" y="53"/>
                                    <a:pt x="22" y="50"/>
                                  </a:cubicBezTo>
                                  <a:lnTo>
                                    <a:pt x="22" y="50"/>
                                  </a:lnTo>
                                  <a:cubicBezTo>
                                    <a:pt x="9" y="48"/>
                                    <a:pt x="0" y="35"/>
                                    <a:pt x="3" y="22"/>
                                  </a:cubicBezTo>
                                  <a:cubicBezTo>
                                    <a:pt x="5" y="9"/>
                                    <a:pt x="18" y="0"/>
                                    <a:pt x="31" y="3"/>
                                  </a:cubicBezTo>
                                  <a:close/>
                                  <a:moveTo>
                                    <a:pt x="125" y="21"/>
                                  </a:moveTo>
                                  <a:lnTo>
                                    <a:pt x="125" y="21"/>
                                  </a:lnTo>
                                  <a:cubicBezTo>
                                    <a:pt x="138" y="23"/>
                                    <a:pt x="147" y="36"/>
                                    <a:pt x="144" y="49"/>
                                  </a:cubicBezTo>
                                  <a:cubicBezTo>
                                    <a:pt x="142" y="62"/>
                                    <a:pt x="129" y="71"/>
                                    <a:pt x="116" y="68"/>
                                  </a:cubicBezTo>
                                  <a:lnTo>
                                    <a:pt x="116" y="68"/>
                                  </a:lnTo>
                                  <a:cubicBezTo>
                                    <a:pt x="103" y="66"/>
                                    <a:pt x="95" y="53"/>
                                    <a:pt x="97" y="40"/>
                                  </a:cubicBezTo>
                                  <a:cubicBezTo>
                                    <a:pt x="100" y="27"/>
                                    <a:pt x="112" y="19"/>
                                    <a:pt x="125" y="21"/>
                                  </a:cubicBezTo>
                                  <a:close/>
                                  <a:moveTo>
                                    <a:pt x="220" y="39"/>
                                  </a:moveTo>
                                  <a:lnTo>
                                    <a:pt x="220" y="39"/>
                                  </a:lnTo>
                                  <a:cubicBezTo>
                                    <a:pt x="233" y="42"/>
                                    <a:pt x="241" y="54"/>
                                    <a:pt x="239" y="67"/>
                                  </a:cubicBezTo>
                                  <a:cubicBezTo>
                                    <a:pt x="236" y="80"/>
                                    <a:pt x="224" y="89"/>
                                    <a:pt x="211" y="86"/>
                                  </a:cubicBezTo>
                                  <a:lnTo>
                                    <a:pt x="211" y="86"/>
                                  </a:lnTo>
                                  <a:cubicBezTo>
                                    <a:pt x="198" y="84"/>
                                    <a:pt x="189" y="71"/>
                                    <a:pt x="192" y="58"/>
                                  </a:cubicBezTo>
                                  <a:cubicBezTo>
                                    <a:pt x="194" y="45"/>
                                    <a:pt x="207" y="37"/>
                                    <a:pt x="220" y="39"/>
                                  </a:cubicBezTo>
                                  <a:close/>
                                  <a:moveTo>
                                    <a:pt x="314" y="57"/>
                                  </a:moveTo>
                                  <a:lnTo>
                                    <a:pt x="314" y="57"/>
                                  </a:lnTo>
                                  <a:cubicBezTo>
                                    <a:pt x="327" y="60"/>
                                    <a:pt x="336" y="72"/>
                                    <a:pt x="333" y="85"/>
                                  </a:cubicBezTo>
                                  <a:cubicBezTo>
                                    <a:pt x="331" y="98"/>
                                    <a:pt x="318" y="107"/>
                                    <a:pt x="305" y="104"/>
                                  </a:cubicBezTo>
                                  <a:lnTo>
                                    <a:pt x="305" y="104"/>
                                  </a:lnTo>
                                  <a:cubicBezTo>
                                    <a:pt x="292" y="102"/>
                                    <a:pt x="283" y="89"/>
                                    <a:pt x="286" y="76"/>
                                  </a:cubicBezTo>
                                  <a:cubicBezTo>
                                    <a:pt x="288" y="63"/>
                                    <a:pt x="301" y="55"/>
                                    <a:pt x="314" y="57"/>
                                  </a:cubicBezTo>
                                  <a:close/>
                                  <a:moveTo>
                                    <a:pt x="408" y="75"/>
                                  </a:moveTo>
                                  <a:lnTo>
                                    <a:pt x="408" y="75"/>
                                  </a:lnTo>
                                  <a:cubicBezTo>
                                    <a:pt x="421" y="78"/>
                                    <a:pt x="430" y="90"/>
                                    <a:pt x="427" y="103"/>
                                  </a:cubicBezTo>
                                  <a:cubicBezTo>
                                    <a:pt x="425" y="116"/>
                                    <a:pt x="412" y="125"/>
                                    <a:pt x="399" y="123"/>
                                  </a:cubicBezTo>
                                  <a:lnTo>
                                    <a:pt x="399" y="123"/>
                                  </a:lnTo>
                                  <a:cubicBezTo>
                                    <a:pt x="386" y="120"/>
                                    <a:pt x="378" y="108"/>
                                    <a:pt x="380" y="95"/>
                                  </a:cubicBezTo>
                                  <a:cubicBezTo>
                                    <a:pt x="383" y="82"/>
                                    <a:pt x="395" y="73"/>
                                    <a:pt x="408" y="75"/>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8" name="Freeform 2496"/>
                          <wps:cNvSpPr>
                            <a:spLocks noEditPoints="1"/>
                          </wps:cNvSpPr>
                          <wps:spPr bwMode="auto">
                            <a:xfrm>
                              <a:off x="3725" y="1683"/>
                              <a:ext cx="196"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39" name="Freeform 2497"/>
                          <wps:cNvSpPr>
                            <a:spLocks noEditPoints="1"/>
                          </wps:cNvSpPr>
                          <wps:spPr bwMode="auto">
                            <a:xfrm>
                              <a:off x="3920" y="1683"/>
                              <a:ext cx="196"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0" name="Freeform 2498"/>
                          <wps:cNvSpPr>
                            <a:spLocks noEditPoints="1"/>
                          </wps:cNvSpPr>
                          <wps:spPr bwMode="auto">
                            <a:xfrm>
                              <a:off x="4107" y="1682"/>
                              <a:ext cx="190" cy="66"/>
                            </a:xfrm>
                            <a:custGeom>
                              <a:avLst/>
                              <a:gdLst>
                                <a:gd name="T0" fmla="*/ 33 w 421"/>
                                <a:gd name="T1" fmla="*/ 4 h 166"/>
                                <a:gd name="T2" fmla="*/ 34 w 421"/>
                                <a:gd name="T3" fmla="*/ 4 h 166"/>
                                <a:gd name="T4" fmla="*/ 49 w 421"/>
                                <a:gd name="T5" fmla="*/ 33 h 166"/>
                                <a:gd name="T6" fmla="*/ 20 w 421"/>
                                <a:gd name="T7" fmla="*/ 49 h 166"/>
                                <a:gd name="T8" fmla="*/ 19 w 421"/>
                                <a:gd name="T9" fmla="*/ 49 h 166"/>
                                <a:gd name="T10" fmla="*/ 4 w 421"/>
                                <a:gd name="T11" fmla="*/ 19 h 166"/>
                                <a:gd name="T12" fmla="*/ 33 w 421"/>
                                <a:gd name="T13" fmla="*/ 4 h 166"/>
                                <a:gd name="T14" fmla="*/ 125 w 421"/>
                                <a:gd name="T15" fmla="*/ 32 h 166"/>
                                <a:gd name="T16" fmla="*/ 125 w 421"/>
                                <a:gd name="T17" fmla="*/ 32 h 166"/>
                                <a:gd name="T18" fmla="*/ 141 w 421"/>
                                <a:gd name="T19" fmla="*/ 62 h 166"/>
                                <a:gd name="T20" fmla="*/ 111 w 421"/>
                                <a:gd name="T21" fmla="*/ 78 h 166"/>
                                <a:gd name="T22" fmla="*/ 111 w 421"/>
                                <a:gd name="T23" fmla="*/ 78 h 166"/>
                                <a:gd name="T24" fmla="*/ 95 w 421"/>
                                <a:gd name="T25" fmla="*/ 48 h 166"/>
                                <a:gd name="T26" fmla="*/ 125 w 421"/>
                                <a:gd name="T27" fmla="*/ 32 h 166"/>
                                <a:gd name="T28" fmla="*/ 217 w 421"/>
                                <a:gd name="T29" fmla="*/ 60 h 166"/>
                                <a:gd name="T30" fmla="*/ 217 w 421"/>
                                <a:gd name="T31" fmla="*/ 60 h 166"/>
                                <a:gd name="T32" fmla="*/ 233 w 421"/>
                                <a:gd name="T33" fmla="*/ 90 h 166"/>
                                <a:gd name="T34" fmla="*/ 203 w 421"/>
                                <a:gd name="T35" fmla="*/ 106 h 166"/>
                                <a:gd name="T36" fmla="*/ 203 w 421"/>
                                <a:gd name="T37" fmla="*/ 106 h 166"/>
                                <a:gd name="T38" fmla="*/ 187 w 421"/>
                                <a:gd name="T39" fmla="*/ 76 h 166"/>
                                <a:gd name="T40" fmla="*/ 217 w 421"/>
                                <a:gd name="T41" fmla="*/ 60 h 166"/>
                                <a:gd name="T42" fmla="*/ 309 w 421"/>
                                <a:gd name="T43" fmla="*/ 88 h 166"/>
                                <a:gd name="T44" fmla="*/ 309 w 421"/>
                                <a:gd name="T45" fmla="*/ 88 h 166"/>
                                <a:gd name="T46" fmla="*/ 325 w 421"/>
                                <a:gd name="T47" fmla="*/ 118 h 166"/>
                                <a:gd name="T48" fmla="*/ 295 w 421"/>
                                <a:gd name="T49" fmla="*/ 134 h 166"/>
                                <a:gd name="T50" fmla="*/ 295 w 421"/>
                                <a:gd name="T51" fmla="*/ 134 h 166"/>
                                <a:gd name="T52" fmla="*/ 279 w 421"/>
                                <a:gd name="T53" fmla="*/ 104 h 166"/>
                                <a:gd name="T54" fmla="*/ 309 w 421"/>
                                <a:gd name="T55" fmla="*/ 88 h 166"/>
                                <a:gd name="T56" fmla="*/ 401 w 421"/>
                                <a:gd name="T57" fmla="*/ 116 h 166"/>
                                <a:gd name="T58" fmla="*/ 401 w 421"/>
                                <a:gd name="T59" fmla="*/ 117 h 166"/>
                                <a:gd name="T60" fmla="*/ 417 w 421"/>
                                <a:gd name="T61" fmla="*/ 146 h 166"/>
                                <a:gd name="T62" fmla="*/ 387 w 421"/>
                                <a:gd name="T63" fmla="*/ 162 h 166"/>
                                <a:gd name="T64" fmla="*/ 387 w 421"/>
                                <a:gd name="T65" fmla="*/ 162 h 166"/>
                                <a:gd name="T66" fmla="*/ 371 w 421"/>
                                <a:gd name="T67" fmla="*/ 132 h 166"/>
                                <a:gd name="T68" fmla="*/ 401 w 421"/>
                                <a:gd name="T69" fmla="*/ 11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21" h="166">
                                  <a:moveTo>
                                    <a:pt x="33" y="4"/>
                                  </a:moveTo>
                                  <a:lnTo>
                                    <a:pt x="34" y="4"/>
                                  </a:lnTo>
                                  <a:cubicBezTo>
                                    <a:pt x="46" y="7"/>
                                    <a:pt x="53" y="21"/>
                                    <a:pt x="49" y="33"/>
                                  </a:cubicBezTo>
                                  <a:cubicBezTo>
                                    <a:pt x="46" y="46"/>
                                    <a:pt x="32" y="53"/>
                                    <a:pt x="20" y="49"/>
                                  </a:cubicBezTo>
                                  <a:lnTo>
                                    <a:pt x="19" y="49"/>
                                  </a:lnTo>
                                  <a:cubicBezTo>
                                    <a:pt x="7" y="46"/>
                                    <a:pt x="0" y="32"/>
                                    <a:pt x="4" y="19"/>
                                  </a:cubicBezTo>
                                  <a:cubicBezTo>
                                    <a:pt x="7" y="7"/>
                                    <a:pt x="21" y="0"/>
                                    <a:pt x="33" y="4"/>
                                  </a:cubicBezTo>
                                  <a:close/>
                                  <a:moveTo>
                                    <a:pt x="125" y="32"/>
                                  </a:moveTo>
                                  <a:lnTo>
                                    <a:pt x="125" y="32"/>
                                  </a:lnTo>
                                  <a:cubicBezTo>
                                    <a:pt x="138" y="36"/>
                                    <a:pt x="145" y="49"/>
                                    <a:pt x="141" y="62"/>
                                  </a:cubicBezTo>
                                  <a:cubicBezTo>
                                    <a:pt x="137" y="74"/>
                                    <a:pt x="124" y="82"/>
                                    <a:pt x="111" y="78"/>
                                  </a:cubicBezTo>
                                  <a:lnTo>
                                    <a:pt x="111" y="78"/>
                                  </a:lnTo>
                                  <a:cubicBezTo>
                                    <a:pt x="99" y="74"/>
                                    <a:pt x="91" y="60"/>
                                    <a:pt x="95" y="48"/>
                                  </a:cubicBezTo>
                                  <a:cubicBezTo>
                                    <a:pt x="99" y="35"/>
                                    <a:pt x="113" y="28"/>
                                    <a:pt x="125" y="32"/>
                                  </a:cubicBezTo>
                                  <a:close/>
                                  <a:moveTo>
                                    <a:pt x="217" y="60"/>
                                  </a:moveTo>
                                  <a:lnTo>
                                    <a:pt x="217" y="60"/>
                                  </a:lnTo>
                                  <a:cubicBezTo>
                                    <a:pt x="230" y="64"/>
                                    <a:pt x="237" y="77"/>
                                    <a:pt x="233" y="90"/>
                                  </a:cubicBezTo>
                                  <a:cubicBezTo>
                                    <a:pt x="229" y="103"/>
                                    <a:pt x="216" y="110"/>
                                    <a:pt x="203" y="106"/>
                                  </a:cubicBezTo>
                                  <a:lnTo>
                                    <a:pt x="203" y="106"/>
                                  </a:lnTo>
                                  <a:cubicBezTo>
                                    <a:pt x="190" y="102"/>
                                    <a:pt x="183" y="89"/>
                                    <a:pt x="187" y="76"/>
                                  </a:cubicBezTo>
                                  <a:cubicBezTo>
                                    <a:pt x="191" y="63"/>
                                    <a:pt x="204" y="56"/>
                                    <a:pt x="217" y="60"/>
                                  </a:cubicBezTo>
                                  <a:close/>
                                  <a:moveTo>
                                    <a:pt x="309" y="88"/>
                                  </a:moveTo>
                                  <a:lnTo>
                                    <a:pt x="309" y="88"/>
                                  </a:lnTo>
                                  <a:cubicBezTo>
                                    <a:pt x="322" y="92"/>
                                    <a:pt x="329" y="106"/>
                                    <a:pt x="325" y="118"/>
                                  </a:cubicBezTo>
                                  <a:cubicBezTo>
                                    <a:pt x="321" y="131"/>
                                    <a:pt x="308" y="138"/>
                                    <a:pt x="295" y="134"/>
                                  </a:cubicBezTo>
                                  <a:lnTo>
                                    <a:pt x="295" y="134"/>
                                  </a:lnTo>
                                  <a:cubicBezTo>
                                    <a:pt x="282" y="130"/>
                                    <a:pt x="275" y="117"/>
                                    <a:pt x="279" y="104"/>
                                  </a:cubicBezTo>
                                  <a:cubicBezTo>
                                    <a:pt x="283" y="92"/>
                                    <a:pt x="296" y="84"/>
                                    <a:pt x="309" y="88"/>
                                  </a:cubicBezTo>
                                  <a:close/>
                                  <a:moveTo>
                                    <a:pt x="401" y="116"/>
                                  </a:moveTo>
                                  <a:lnTo>
                                    <a:pt x="401" y="117"/>
                                  </a:lnTo>
                                  <a:cubicBezTo>
                                    <a:pt x="413" y="120"/>
                                    <a:pt x="421" y="134"/>
                                    <a:pt x="417" y="146"/>
                                  </a:cubicBezTo>
                                  <a:cubicBezTo>
                                    <a:pt x="413" y="159"/>
                                    <a:pt x="399" y="166"/>
                                    <a:pt x="387" y="162"/>
                                  </a:cubicBezTo>
                                  <a:lnTo>
                                    <a:pt x="387" y="162"/>
                                  </a:lnTo>
                                  <a:cubicBezTo>
                                    <a:pt x="374" y="159"/>
                                    <a:pt x="367" y="145"/>
                                    <a:pt x="371" y="132"/>
                                  </a:cubicBezTo>
                                  <a:cubicBezTo>
                                    <a:pt x="375" y="120"/>
                                    <a:pt x="388" y="113"/>
                                    <a:pt x="401" y="11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1" name="Freeform 2499"/>
                          <wps:cNvSpPr>
                            <a:spLocks noEditPoints="1"/>
                          </wps:cNvSpPr>
                          <wps:spPr bwMode="auto">
                            <a:xfrm>
                              <a:off x="4295" y="1631"/>
                              <a:ext cx="208" cy="123"/>
                            </a:xfrm>
                            <a:custGeom>
                              <a:avLst/>
                              <a:gdLst>
                                <a:gd name="T0" fmla="*/ 14 w 461"/>
                                <a:gd name="T1" fmla="*/ 263 h 311"/>
                                <a:gd name="T2" fmla="*/ 14 w 461"/>
                                <a:gd name="T3" fmla="*/ 263 h 311"/>
                                <a:gd name="T4" fmla="*/ 48 w 461"/>
                                <a:gd name="T5" fmla="*/ 270 h 311"/>
                                <a:gd name="T6" fmla="*/ 41 w 461"/>
                                <a:gd name="T7" fmla="*/ 304 h 311"/>
                                <a:gd name="T8" fmla="*/ 40 w 461"/>
                                <a:gd name="T9" fmla="*/ 304 h 311"/>
                                <a:gd name="T10" fmla="*/ 7 w 461"/>
                                <a:gd name="T11" fmla="*/ 296 h 311"/>
                                <a:gd name="T12" fmla="*/ 14 w 461"/>
                                <a:gd name="T13" fmla="*/ 263 h 311"/>
                                <a:gd name="T14" fmla="*/ 96 w 461"/>
                                <a:gd name="T15" fmla="*/ 212 h 311"/>
                                <a:gd name="T16" fmla="*/ 96 w 461"/>
                                <a:gd name="T17" fmla="*/ 212 h 311"/>
                                <a:gd name="T18" fmla="*/ 129 w 461"/>
                                <a:gd name="T19" fmla="*/ 219 h 311"/>
                                <a:gd name="T20" fmla="*/ 122 w 461"/>
                                <a:gd name="T21" fmla="*/ 252 h 311"/>
                                <a:gd name="T22" fmla="*/ 122 w 461"/>
                                <a:gd name="T23" fmla="*/ 252 h 311"/>
                                <a:gd name="T24" fmla="*/ 89 w 461"/>
                                <a:gd name="T25" fmla="*/ 245 h 311"/>
                                <a:gd name="T26" fmla="*/ 96 w 461"/>
                                <a:gd name="T27" fmla="*/ 212 h 311"/>
                                <a:gd name="T28" fmla="*/ 177 w 461"/>
                                <a:gd name="T29" fmla="*/ 161 h 311"/>
                                <a:gd name="T30" fmla="*/ 177 w 461"/>
                                <a:gd name="T31" fmla="*/ 161 h 311"/>
                                <a:gd name="T32" fmla="*/ 210 w 461"/>
                                <a:gd name="T33" fmla="*/ 168 h 311"/>
                                <a:gd name="T34" fmla="*/ 203 w 461"/>
                                <a:gd name="T35" fmla="*/ 201 h 311"/>
                                <a:gd name="T36" fmla="*/ 203 w 461"/>
                                <a:gd name="T37" fmla="*/ 201 h 311"/>
                                <a:gd name="T38" fmla="*/ 170 w 461"/>
                                <a:gd name="T39" fmla="*/ 194 h 311"/>
                                <a:gd name="T40" fmla="*/ 177 w 461"/>
                                <a:gd name="T41" fmla="*/ 161 h 311"/>
                                <a:gd name="T42" fmla="*/ 258 w 461"/>
                                <a:gd name="T43" fmla="*/ 110 h 311"/>
                                <a:gd name="T44" fmla="*/ 258 w 461"/>
                                <a:gd name="T45" fmla="*/ 110 h 311"/>
                                <a:gd name="T46" fmla="*/ 292 w 461"/>
                                <a:gd name="T47" fmla="*/ 117 h 311"/>
                                <a:gd name="T48" fmla="*/ 284 w 461"/>
                                <a:gd name="T49" fmla="*/ 150 h 311"/>
                                <a:gd name="T50" fmla="*/ 284 w 461"/>
                                <a:gd name="T51" fmla="*/ 150 h 311"/>
                                <a:gd name="T52" fmla="*/ 251 w 461"/>
                                <a:gd name="T53" fmla="*/ 143 h 311"/>
                                <a:gd name="T54" fmla="*/ 258 w 461"/>
                                <a:gd name="T55" fmla="*/ 110 h 311"/>
                                <a:gd name="T56" fmla="*/ 340 w 461"/>
                                <a:gd name="T57" fmla="*/ 59 h 311"/>
                                <a:gd name="T58" fmla="*/ 340 w 461"/>
                                <a:gd name="T59" fmla="*/ 59 h 311"/>
                                <a:gd name="T60" fmla="*/ 373 w 461"/>
                                <a:gd name="T61" fmla="*/ 66 h 311"/>
                                <a:gd name="T62" fmla="*/ 366 w 461"/>
                                <a:gd name="T63" fmla="*/ 99 h 311"/>
                                <a:gd name="T64" fmla="*/ 366 w 461"/>
                                <a:gd name="T65" fmla="*/ 99 h 311"/>
                                <a:gd name="T66" fmla="*/ 332 w 461"/>
                                <a:gd name="T67" fmla="*/ 92 h 311"/>
                                <a:gd name="T68" fmla="*/ 340 w 461"/>
                                <a:gd name="T69" fmla="*/ 59 h 311"/>
                                <a:gd name="T70" fmla="*/ 421 w 461"/>
                                <a:gd name="T71" fmla="*/ 7 h 311"/>
                                <a:gd name="T72" fmla="*/ 421 w 461"/>
                                <a:gd name="T73" fmla="*/ 7 h 311"/>
                                <a:gd name="T74" fmla="*/ 454 w 461"/>
                                <a:gd name="T75" fmla="*/ 15 h 311"/>
                                <a:gd name="T76" fmla="*/ 447 w 461"/>
                                <a:gd name="T77" fmla="*/ 48 h 311"/>
                                <a:gd name="T78" fmla="*/ 447 w 461"/>
                                <a:gd name="T79" fmla="*/ 48 h 311"/>
                                <a:gd name="T80" fmla="*/ 414 w 461"/>
                                <a:gd name="T81" fmla="*/ 41 h 311"/>
                                <a:gd name="T82" fmla="*/ 421 w 461"/>
                                <a:gd name="T83" fmla="*/ 7 h 3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61" h="311">
                                  <a:moveTo>
                                    <a:pt x="14" y="263"/>
                                  </a:moveTo>
                                  <a:lnTo>
                                    <a:pt x="14" y="263"/>
                                  </a:lnTo>
                                  <a:cubicBezTo>
                                    <a:pt x="26" y="256"/>
                                    <a:pt x="40" y="259"/>
                                    <a:pt x="48" y="270"/>
                                  </a:cubicBezTo>
                                  <a:cubicBezTo>
                                    <a:pt x="55" y="282"/>
                                    <a:pt x="52" y="296"/>
                                    <a:pt x="41" y="304"/>
                                  </a:cubicBezTo>
                                  <a:lnTo>
                                    <a:pt x="40" y="304"/>
                                  </a:lnTo>
                                  <a:cubicBezTo>
                                    <a:pt x="29" y="311"/>
                                    <a:pt x="15" y="308"/>
                                    <a:pt x="7" y="296"/>
                                  </a:cubicBezTo>
                                  <a:cubicBezTo>
                                    <a:pt x="0" y="285"/>
                                    <a:pt x="3" y="271"/>
                                    <a:pt x="14" y="263"/>
                                  </a:cubicBezTo>
                                  <a:close/>
                                  <a:moveTo>
                                    <a:pt x="96" y="212"/>
                                  </a:moveTo>
                                  <a:lnTo>
                                    <a:pt x="96" y="212"/>
                                  </a:lnTo>
                                  <a:cubicBezTo>
                                    <a:pt x="107" y="205"/>
                                    <a:pt x="122" y="208"/>
                                    <a:pt x="129" y="219"/>
                                  </a:cubicBezTo>
                                  <a:cubicBezTo>
                                    <a:pt x="136" y="230"/>
                                    <a:pt x="133" y="245"/>
                                    <a:pt x="122" y="252"/>
                                  </a:cubicBezTo>
                                  <a:lnTo>
                                    <a:pt x="122" y="252"/>
                                  </a:lnTo>
                                  <a:cubicBezTo>
                                    <a:pt x="111" y="260"/>
                                    <a:pt x="96" y="256"/>
                                    <a:pt x="89" y="245"/>
                                  </a:cubicBezTo>
                                  <a:cubicBezTo>
                                    <a:pt x="81" y="234"/>
                                    <a:pt x="85" y="219"/>
                                    <a:pt x="96" y="212"/>
                                  </a:cubicBezTo>
                                  <a:close/>
                                  <a:moveTo>
                                    <a:pt x="177" y="161"/>
                                  </a:moveTo>
                                  <a:lnTo>
                                    <a:pt x="177" y="161"/>
                                  </a:lnTo>
                                  <a:cubicBezTo>
                                    <a:pt x="188" y="154"/>
                                    <a:pt x="203" y="157"/>
                                    <a:pt x="210" y="168"/>
                                  </a:cubicBezTo>
                                  <a:cubicBezTo>
                                    <a:pt x="217" y="179"/>
                                    <a:pt x="214" y="194"/>
                                    <a:pt x="203" y="201"/>
                                  </a:cubicBezTo>
                                  <a:lnTo>
                                    <a:pt x="203" y="201"/>
                                  </a:lnTo>
                                  <a:cubicBezTo>
                                    <a:pt x="192" y="208"/>
                                    <a:pt x="177" y="205"/>
                                    <a:pt x="170" y="194"/>
                                  </a:cubicBezTo>
                                  <a:cubicBezTo>
                                    <a:pt x="163" y="183"/>
                                    <a:pt x="166" y="168"/>
                                    <a:pt x="177" y="161"/>
                                  </a:cubicBezTo>
                                  <a:close/>
                                  <a:moveTo>
                                    <a:pt x="258" y="110"/>
                                  </a:moveTo>
                                  <a:lnTo>
                                    <a:pt x="258" y="110"/>
                                  </a:lnTo>
                                  <a:cubicBezTo>
                                    <a:pt x="269" y="103"/>
                                    <a:pt x="284" y="106"/>
                                    <a:pt x="292" y="117"/>
                                  </a:cubicBezTo>
                                  <a:cubicBezTo>
                                    <a:pt x="299" y="128"/>
                                    <a:pt x="296" y="143"/>
                                    <a:pt x="284" y="150"/>
                                  </a:cubicBezTo>
                                  <a:lnTo>
                                    <a:pt x="284" y="150"/>
                                  </a:lnTo>
                                  <a:cubicBezTo>
                                    <a:pt x="273" y="157"/>
                                    <a:pt x="258" y="154"/>
                                    <a:pt x="251" y="143"/>
                                  </a:cubicBezTo>
                                  <a:cubicBezTo>
                                    <a:pt x="244" y="132"/>
                                    <a:pt x="247" y="117"/>
                                    <a:pt x="258" y="110"/>
                                  </a:cubicBezTo>
                                  <a:close/>
                                  <a:moveTo>
                                    <a:pt x="340" y="59"/>
                                  </a:moveTo>
                                  <a:lnTo>
                                    <a:pt x="340" y="59"/>
                                  </a:lnTo>
                                  <a:cubicBezTo>
                                    <a:pt x="351" y="51"/>
                                    <a:pt x="366" y="55"/>
                                    <a:pt x="373" y="66"/>
                                  </a:cubicBezTo>
                                  <a:cubicBezTo>
                                    <a:pt x="380" y="77"/>
                                    <a:pt x="377" y="92"/>
                                    <a:pt x="366" y="99"/>
                                  </a:cubicBezTo>
                                  <a:lnTo>
                                    <a:pt x="366" y="99"/>
                                  </a:lnTo>
                                  <a:cubicBezTo>
                                    <a:pt x="354" y="106"/>
                                    <a:pt x="340" y="103"/>
                                    <a:pt x="332" y="92"/>
                                  </a:cubicBezTo>
                                  <a:cubicBezTo>
                                    <a:pt x="325" y="81"/>
                                    <a:pt x="328" y="66"/>
                                    <a:pt x="340" y="59"/>
                                  </a:cubicBezTo>
                                  <a:close/>
                                  <a:moveTo>
                                    <a:pt x="421" y="7"/>
                                  </a:moveTo>
                                  <a:lnTo>
                                    <a:pt x="421" y="7"/>
                                  </a:lnTo>
                                  <a:cubicBezTo>
                                    <a:pt x="432" y="0"/>
                                    <a:pt x="447" y="3"/>
                                    <a:pt x="454" y="15"/>
                                  </a:cubicBezTo>
                                  <a:cubicBezTo>
                                    <a:pt x="461" y="26"/>
                                    <a:pt x="458" y="41"/>
                                    <a:pt x="447" y="48"/>
                                  </a:cubicBezTo>
                                  <a:lnTo>
                                    <a:pt x="447" y="48"/>
                                  </a:lnTo>
                                  <a:cubicBezTo>
                                    <a:pt x="436" y="55"/>
                                    <a:pt x="421" y="52"/>
                                    <a:pt x="414" y="41"/>
                                  </a:cubicBezTo>
                                  <a:cubicBezTo>
                                    <a:pt x="407" y="29"/>
                                    <a:pt x="410" y="15"/>
                                    <a:pt x="421" y="7"/>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2" name="Freeform 2500"/>
                          <wps:cNvSpPr>
                            <a:spLocks noEditPoints="1"/>
                          </wps:cNvSpPr>
                          <wps:spPr bwMode="auto">
                            <a:xfrm>
                              <a:off x="4491" y="1626"/>
                              <a:ext cx="196"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3" name="Freeform 2501"/>
                          <wps:cNvSpPr>
                            <a:spLocks noEditPoints="1"/>
                          </wps:cNvSpPr>
                          <wps:spPr bwMode="auto">
                            <a:xfrm>
                              <a:off x="4679" y="1626"/>
                              <a:ext cx="196"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4" name="Freeform 2502"/>
                          <wps:cNvSpPr>
                            <a:spLocks noEditPoints="1"/>
                          </wps:cNvSpPr>
                          <wps:spPr bwMode="auto">
                            <a:xfrm>
                              <a:off x="4873" y="1561"/>
                              <a:ext cx="182" cy="85"/>
                            </a:xfrm>
                            <a:custGeom>
                              <a:avLst/>
                              <a:gdLst>
                                <a:gd name="T0" fmla="*/ 17 w 404"/>
                                <a:gd name="T1" fmla="*/ 167 h 216"/>
                                <a:gd name="T2" fmla="*/ 17 w 404"/>
                                <a:gd name="T3" fmla="*/ 167 h 216"/>
                                <a:gd name="T4" fmla="*/ 49 w 404"/>
                                <a:gd name="T5" fmla="*/ 178 h 216"/>
                                <a:gd name="T6" fmla="*/ 38 w 404"/>
                                <a:gd name="T7" fmla="*/ 210 h 216"/>
                                <a:gd name="T8" fmla="*/ 38 w 404"/>
                                <a:gd name="T9" fmla="*/ 210 h 216"/>
                                <a:gd name="T10" fmla="*/ 6 w 404"/>
                                <a:gd name="T11" fmla="*/ 199 h 216"/>
                                <a:gd name="T12" fmla="*/ 17 w 404"/>
                                <a:gd name="T13" fmla="*/ 167 h 216"/>
                                <a:gd name="T14" fmla="*/ 104 w 404"/>
                                <a:gd name="T15" fmla="*/ 127 h 216"/>
                                <a:gd name="T16" fmla="*/ 104 w 404"/>
                                <a:gd name="T17" fmla="*/ 126 h 216"/>
                                <a:gd name="T18" fmla="*/ 136 w 404"/>
                                <a:gd name="T19" fmla="*/ 138 h 216"/>
                                <a:gd name="T20" fmla="*/ 125 w 404"/>
                                <a:gd name="T21" fmla="*/ 170 h 216"/>
                                <a:gd name="T22" fmla="*/ 125 w 404"/>
                                <a:gd name="T23" fmla="*/ 170 h 216"/>
                                <a:gd name="T24" fmla="*/ 93 w 404"/>
                                <a:gd name="T25" fmla="*/ 158 h 216"/>
                                <a:gd name="T26" fmla="*/ 104 w 404"/>
                                <a:gd name="T27" fmla="*/ 127 h 216"/>
                                <a:gd name="T28" fmla="*/ 192 w 404"/>
                                <a:gd name="T29" fmla="*/ 86 h 216"/>
                                <a:gd name="T30" fmla="*/ 192 w 404"/>
                                <a:gd name="T31" fmla="*/ 86 h 216"/>
                                <a:gd name="T32" fmla="*/ 224 w 404"/>
                                <a:gd name="T33" fmla="*/ 98 h 216"/>
                                <a:gd name="T34" fmla="*/ 212 w 404"/>
                                <a:gd name="T35" fmla="*/ 130 h 216"/>
                                <a:gd name="T36" fmla="*/ 212 w 404"/>
                                <a:gd name="T37" fmla="*/ 130 h 216"/>
                                <a:gd name="T38" fmla="*/ 180 w 404"/>
                                <a:gd name="T39" fmla="*/ 118 h 216"/>
                                <a:gd name="T40" fmla="*/ 192 w 404"/>
                                <a:gd name="T41" fmla="*/ 86 h 216"/>
                                <a:gd name="T42" fmla="*/ 279 w 404"/>
                                <a:gd name="T43" fmla="*/ 46 h 216"/>
                                <a:gd name="T44" fmla="*/ 279 w 404"/>
                                <a:gd name="T45" fmla="*/ 46 h 216"/>
                                <a:gd name="T46" fmla="*/ 311 w 404"/>
                                <a:gd name="T47" fmla="*/ 57 h 216"/>
                                <a:gd name="T48" fmla="*/ 299 w 404"/>
                                <a:gd name="T49" fmla="*/ 89 h 216"/>
                                <a:gd name="T50" fmla="*/ 299 w 404"/>
                                <a:gd name="T51" fmla="*/ 89 h 216"/>
                                <a:gd name="T52" fmla="*/ 267 w 404"/>
                                <a:gd name="T53" fmla="*/ 78 h 216"/>
                                <a:gd name="T54" fmla="*/ 279 w 404"/>
                                <a:gd name="T55" fmla="*/ 46 h 216"/>
                                <a:gd name="T56" fmla="*/ 366 w 404"/>
                                <a:gd name="T57" fmla="*/ 6 h 216"/>
                                <a:gd name="T58" fmla="*/ 366 w 404"/>
                                <a:gd name="T59" fmla="*/ 6 h 216"/>
                                <a:gd name="T60" fmla="*/ 398 w 404"/>
                                <a:gd name="T61" fmla="*/ 17 h 216"/>
                                <a:gd name="T62" fmla="*/ 387 w 404"/>
                                <a:gd name="T63" fmla="*/ 49 h 216"/>
                                <a:gd name="T64" fmla="*/ 387 w 404"/>
                                <a:gd name="T65" fmla="*/ 49 h 216"/>
                                <a:gd name="T66" fmla="*/ 355 w 404"/>
                                <a:gd name="T67" fmla="*/ 38 h 216"/>
                                <a:gd name="T68" fmla="*/ 366 w 404"/>
                                <a:gd name="T69" fmla="*/ 6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04" h="216">
                                  <a:moveTo>
                                    <a:pt x="17" y="167"/>
                                  </a:moveTo>
                                  <a:lnTo>
                                    <a:pt x="17" y="167"/>
                                  </a:lnTo>
                                  <a:cubicBezTo>
                                    <a:pt x="29" y="161"/>
                                    <a:pt x="43" y="166"/>
                                    <a:pt x="49" y="178"/>
                                  </a:cubicBezTo>
                                  <a:cubicBezTo>
                                    <a:pt x="55" y="190"/>
                                    <a:pt x="50" y="204"/>
                                    <a:pt x="38" y="210"/>
                                  </a:cubicBezTo>
                                  <a:lnTo>
                                    <a:pt x="38" y="210"/>
                                  </a:lnTo>
                                  <a:cubicBezTo>
                                    <a:pt x="26" y="216"/>
                                    <a:pt x="12" y="211"/>
                                    <a:pt x="6" y="199"/>
                                  </a:cubicBezTo>
                                  <a:cubicBezTo>
                                    <a:pt x="0" y="187"/>
                                    <a:pt x="5" y="173"/>
                                    <a:pt x="17" y="167"/>
                                  </a:cubicBezTo>
                                  <a:close/>
                                  <a:moveTo>
                                    <a:pt x="104" y="127"/>
                                  </a:moveTo>
                                  <a:lnTo>
                                    <a:pt x="104" y="126"/>
                                  </a:lnTo>
                                  <a:cubicBezTo>
                                    <a:pt x="116" y="121"/>
                                    <a:pt x="131" y="126"/>
                                    <a:pt x="136" y="138"/>
                                  </a:cubicBezTo>
                                  <a:cubicBezTo>
                                    <a:pt x="142" y="150"/>
                                    <a:pt x="137" y="164"/>
                                    <a:pt x="125" y="170"/>
                                  </a:cubicBezTo>
                                  <a:lnTo>
                                    <a:pt x="125" y="170"/>
                                  </a:lnTo>
                                  <a:cubicBezTo>
                                    <a:pt x="113" y="176"/>
                                    <a:pt x="99" y="170"/>
                                    <a:pt x="93" y="158"/>
                                  </a:cubicBezTo>
                                  <a:cubicBezTo>
                                    <a:pt x="87" y="146"/>
                                    <a:pt x="92" y="132"/>
                                    <a:pt x="104" y="127"/>
                                  </a:cubicBezTo>
                                  <a:close/>
                                  <a:moveTo>
                                    <a:pt x="192" y="86"/>
                                  </a:moveTo>
                                  <a:lnTo>
                                    <a:pt x="192" y="86"/>
                                  </a:lnTo>
                                  <a:cubicBezTo>
                                    <a:pt x="204" y="81"/>
                                    <a:pt x="218" y="86"/>
                                    <a:pt x="224" y="98"/>
                                  </a:cubicBezTo>
                                  <a:cubicBezTo>
                                    <a:pt x="229" y="110"/>
                                    <a:pt x="224" y="124"/>
                                    <a:pt x="212" y="130"/>
                                  </a:cubicBezTo>
                                  <a:lnTo>
                                    <a:pt x="212" y="130"/>
                                  </a:lnTo>
                                  <a:cubicBezTo>
                                    <a:pt x="200" y="135"/>
                                    <a:pt x="186" y="130"/>
                                    <a:pt x="180" y="118"/>
                                  </a:cubicBezTo>
                                  <a:cubicBezTo>
                                    <a:pt x="175" y="106"/>
                                    <a:pt x="180" y="92"/>
                                    <a:pt x="192" y="86"/>
                                  </a:cubicBezTo>
                                  <a:close/>
                                  <a:moveTo>
                                    <a:pt x="279" y="46"/>
                                  </a:moveTo>
                                  <a:lnTo>
                                    <a:pt x="279" y="46"/>
                                  </a:lnTo>
                                  <a:cubicBezTo>
                                    <a:pt x="291" y="40"/>
                                    <a:pt x="305" y="45"/>
                                    <a:pt x="311" y="57"/>
                                  </a:cubicBezTo>
                                  <a:cubicBezTo>
                                    <a:pt x="316" y="69"/>
                                    <a:pt x="311" y="84"/>
                                    <a:pt x="299" y="89"/>
                                  </a:cubicBezTo>
                                  <a:lnTo>
                                    <a:pt x="299" y="89"/>
                                  </a:lnTo>
                                  <a:cubicBezTo>
                                    <a:pt x="287" y="95"/>
                                    <a:pt x="273" y="90"/>
                                    <a:pt x="267" y="78"/>
                                  </a:cubicBezTo>
                                  <a:cubicBezTo>
                                    <a:pt x="262" y="66"/>
                                    <a:pt x="267" y="52"/>
                                    <a:pt x="279" y="46"/>
                                  </a:cubicBezTo>
                                  <a:close/>
                                  <a:moveTo>
                                    <a:pt x="366" y="6"/>
                                  </a:moveTo>
                                  <a:lnTo>
                                    <a:pt x="366" y="6"/>
                                  </a:lnTo>
                                  <a:cubicBezTo>
                                    <a:pt x="378" y="0"/>
                                    <a:pt x="392" y="5"/>
                                    <a:pt x="398" y="17"/>
                                  </a:cubicBezTo>
                                  <a:cubicBezTo>
                                    <a:pt x="404" y="29"/>
                                    <a:pt x="399" y="44"/>
                                    <a:pt x="387" y="49"/>
                                  </a:cubicBezTo>
                                  <a:lnTo>
                                    <a:pt x="387" y="49"/>
                                  </a:lnTo>
                                  <a:cubicBezTo>
                                    <a:pt x="375" y="55"/>
                                    <a:pt x="360" y="50"/>
                                    <a:pt x="355" y="38"/>
                                  </a:cubicBezTo>
                                  <a:cubicBezTo>
                                    <a:pt x="349" y="26"/>
                                    <a:pt x="354" y="11"/>
                                    <a:pt x="366" y="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5" name="Freeform 2503"/>
                          <wps:cNvSpPr>
                            <a:spLocks noEditPoints="1"/>
                          </wps:cNvSpPr>
                          <wps:spPr bwMode="auto">
                            <a:xfrm>
                              <a:off x="5061" y="1480"/>
                              <a:ext cx="180" cy="90"/>
                            </a:xfrm>
                            <a:custGeom>
                              <a:avLst/>
                              <a:gdLst>
                                <a:gd name="T0" fmla="*/ 17 w 399"/>
                                <a:gd name="T1" fmla="*/ 178 h 227"/>
                                <a:gd name="T2" fmla="*/ 17 w 399"/>
                                <a:gd name="T3" fmla="*/ 178 h 227"/>
                                <a:gd name="T4" fmla="*/ 49 w 399"/>
                                <a:gd name="T5" fmla="*/ 189 h 227"/>
                                <a:gd name="T6" fmla="*/ 38 w 399"/>
                                <a:gd name="T7" fmla="*/ 221 h 227"/>
                                <a:gd name="T8" fmla="*/ 38 w 399"/>
                                <a:gd name="T9" fmla="*/ 221 h 227"/>
                                <a:gd name="T10" fmla="*/ 6 w 399"/>
                                <a:gd name="T11" fmla="*/ 210 h 227"/>
                                <a:gd name="T12" fmla="*/ 17 w 399"/>
                                <a:gd name="T13" fmla="*/ 178 h 227"/>
                                <a:gd name="T14" fmla="*/ 102 w 399"/>
                                <a:gd name="T15" fmla="*/ 135 h 227"/>
                                <a:gd name="T16" fmla="*/ 102 w 399"/>
                                <a:gd name="T17" fmla="*/ 135 h 227"/>
                                <a:gd name="T18" fmla="*/ 135 w 399"/>
                                <a:gd name="T19" fmla="*/ 146 h 227"/>
                                <a:gd name="T20" fmla="*/ 124 w 399"/>
                                <a:gd name="T21" fmla="*/ 178 h 227"/>
                                <a:gd name="T22" fmla="*/ 124 w 399"/>
                                <a:gd name="T23" fmla="*/ 178 h 227"/>
                                <a:gd name="T24" fmla="*/ 92 w 399"/>
                                <a:gd name="T25" fmla="*/ 167 h 227"/>
                                <a:gd name="T26" fmla="*/ 102 w 399"/>
                                <a:gd name="T27" fmla="*/ 135 h 227"/>
                                <a:gd name="T28" fmla="*/ 188 w 399"/>
                                <a:gd name="T29" fmla="*/ 92 h 227"/>
                                <a:gd name="T30" fmla="*/ 188 w 399"/>
                                <a:gd name="T31" fmla="*/ 92 h 227"/>
                                <a:gd name="T32" fmla="*/ 221 w 399"/>
                                <a:gd name="T33" fmla="*/ 103 h 227"/>
                                <a:gd name="T34" fmla="*/ 210 w 399"/>
                                <a:gd name="T35" fmla="*/ 135 h 227"/>
                                <a:gd name="T36" fmla="*/ 210 w 399"/>
                                <a:gd name="T37" fmla="*/ 135 h 227"/>
                                <a:gd name="T38" fmla="*/ 178 w 399"/>
                                <a:gd name="T39" fmla="*/ 124 h 227"/>
                                <a:gd name="T40" fmla="*/ 188 w 399"/>
                                <a:gd name="T41" fmla="*/ 92 h 227"/>
                                <a:gd name="T42" fmla="*/ 274 w 399"/>
                                <a:gd name="T43" fmla="*/ 49 h 227"/>
                                <a:gd name="T44" fmla="*/ 274 w 399"/>
                                <a:gd name="T45" fmla="*/ 49 h 227"/>
                                <a:gd name="T46" fmla="*/ 307 w 399"/>
                                <a:gd name="T47" fmla="*/ 60 h 227"/>
                                <a:gd name="T48" fmla="*/ 296 w 399"/>
                                <a:gd name="T49" fmla="*/ 92 h 227"/>
                                <a:gd name="T50" fmla="*/ 296 w 399"/>
                                <a:gd name="T51" fmla="*/ 92 h 227"/>
                                <a:gd name="T52" fmla="*/ 264 w 399"/>
                                <a:gd name="T53" fmla="*/ 82 h 227"/>
                                <a:gd name="T54" fmla="*/ 274 w 399"/>
                                <a:gd name="T55" fmla="*/ 49 h 227"/>
                                <a:gd name="T56" fmla="*/ 360 w 399"/>
                                <a:gd name="T57" fmla="*/ 6 h 227"/>
                                <a:gd name="T58" fmla="*/ 360 w 399"/>
                                <a:gd name="T59" fmla="*/ 6 h 227"/>
                                <a:gd name="T60" fmla="*/ 393 w 399"/>
                                <a:gd name="T61" fmla="*/ 17 h 227"/>
                                <a:gd name="T62" fmla="*/ 382 w 399"/>
                                <a:gd name="T63" fmla="*/ 49 h 227"/>
                                <a:gd name="T64" fmla="*/ 382 w 399"/>
                                <a:gd name="T65" fmla="*/ 49 h 227"/>
                                <a:gd name="T66" fmla="*/ 350 w 399"/>
                                <a:gd name="T67" fmla="*/ 39 h 227"/>
                                <a:gd name="T68" fmla="*/ 360 w 399"/>
                                <a:gd name="T69" fmla="*/ 6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399" h="227">
                                  <a:moveTo>
                                    <a:pt x="17" y="178"/>
                                  </a:moveTo>
                                  <a:lnTo>
                                    <a:pt x="17" y="178"/>
                                  </a:lnTo>
                                  <a:cubicBezTo>
                                    <a:pt x="28" y="172"/>
                                    <a:pt x="43" y="177"/>
                                    <a:pt x="49" y="189"/>
                                  </a:cubicBezTo>
                                  <a:cubicBezTo>
                                    <a:pt x="55" y="200"/>
                                    <a:pt x="50" y="215"/>
                                    <a:pt x="38" y="221"/>
                                  </a:cubicBezTo>
                                  <a:lnTo>
                                    <a:pt x="38" y="221"/>
                                  </a:lnTo>
                                  <a:cubicBezTo>
                                    <a:pt x="27" y="227"/>
                                    <a:pt x="12" y="222"/>
                                    <a:pt x="6" y="210"/>
                                  </a:cubicBezTo>
                                  <a:cubicBezTo>
                                    <a:pt x="0" y="199"/>
                                    <a:pt x="5" y="184"/>
                                    <a:pt x="17" y="178"/>
                                  </a:cubicBezTo>
                                  <a:close/>
                                  <a:moveTo>
                                    <a:pt x="102" y="135"/>
                                  </a:moveTo>
                                  <a:lnTo>
                                    <a:pt x="102" y="135"/>
                                  </a:lnTo>
                                  <a:cubicBezTo>
                                    <a:pt x="114" y="129"/>
                                    <a:pt x="129" y="134"/>
                                    <a:pt x="135" y="146"/>
                                  </a:cubicBezTo>
                                  <a:cubicBezTo>
                                    <a:pt x="141" y="157"/>
                                    <a:pt x="136" y="172"/>
                                    <a:pt x="124" y="178"/>
                                  </a:cubicBezTo>
                                  <a:lnTo>
                                    <a:pt x="124" y="178"/>
                                  </a:lnTo>
                                  <a:cubicBezTo>
                                    <a:pt x="113" y="184"/>
                                    <a:pt x="98" y="179"/>
                                    <a:pt x="92" y="167"/>
                                  </a:cubicBezTo>
                                  <a:cubicBezTo>
                                    <a:pt x="86" y="156"/>
                                    <a:pt x="91" y="141"/>
                                    <a:pt x="102" y="135"/>
                                  </a:cubicBezTo>
                                  <a:close/>
                                  <a:moveTo>
                                    <a:pt x="188" y="92"/>
                                  </a:moveTo>
                                  <a:lnTo>
                                    <a:pt x="188" y="92"/>
                                  </a:lnTo>
                                  <a:cubicBezTo>
                                    <a:pt x="200" y="86"/>
                                    <a:pt x="215" y="91"/>
                                    <a:pt x="221" y="103"/>
                                  </a:cubicBezTo>
                                  <a:cubicBezTo>
                                    <a:pt x="227" y="114"/>
                                    <a:pt x="222" y="129"/>
                                    <a:pt x="210" y="135"/>
                                  </a:cubicBezTo>
                                  <a:lnTo>
                                    <a:pt x="210" y="135"/>
                                  </a:lnTo>
                                  <a:cubicBezTo>
                                    <a:pt x="198" y="141"/>
                                    <a:pt x="184" y="136"/>
                                    <a:pt x="178" y="124"/>
                                  </a:cubicBezTo>
                                  <a:cubicBezTo>
                                    <a:pt x="172" y="113"/>
                                    <a:pt x="177" y="98"/>
                                    <a:pt x="188" y="92"/>
                                  </a:cubicBezTo>
                                  <a:close/>
                                  <a:moveTo>
                                    <a:pt x="274" y="49"/>
                                  </a:moveTo>
                                  <a:lnTo>
                                    <a:pt x="274" y="49"/>
                                  </a:lnTo>
                                  <a:cubicBezTo>
                                    <a:pt x="286" y="43"/>
                                    <a:pt x="301" y="48"/>
                                    <a:pt x="307" y="60"/>
                                  </a:cubicBezTo>
                                  <a:cubicBezTo>
                                    <a:pt x="313" y="71"/>
                                    <a:pt x="308" y="86"/>
                                    <a:pt x="296" y="92"/>
                                  </a:cubicBezTo>
                                  <a:lnTo>
                                    <a:pt x="296" y="92"/>
                                  </a:lnTo>
                                  <a:cubicBezTo>
                                    <a:pt x="284" y="98"/>
                                    <a:pt x="270" y="93"/>
                                    <a:pt x="264" y="82"/>
                                  </a:cubicBezTo>
                                  <a:cubicBezTo>
                                    <a:pt x="258" y="70"/>
                                    <a:pt x="262" y="55"/>
                                    <a:pt x="274" y="49"/>
                                  </a:cubicBezTo>
                                  <a:close/>
                                  <a:moveTo>
                                    <a:pt x="360" y="6"/>
                                  </a:moveTo>
                                  <a:lnTo>
                                    <a:pt x="360" y="6"/>
                                  </a:lnTo>
                                  <a:cubicBezTo>
                                    <a:pt x="372" y="0"/>
                                    <a:pt x="386" y="5"/>
                                    <a:pt x="393" y="17"/>
                                  </a:cubicBezTo>
                                  <a:cubicBezTo>
                                    <a:pt x="399" y="28"/>
                                    <a:pt x="394" y="43"/>
                                    <a:pt x="382" y="49"/>
                                  </a:cubicBezTo>
                                  <a:lnTo>
                                    <a:pt x="382" y="49"/>
                                  </a:lnTo>
                                  <a:cubicBezTo>
                                    <a:pt x="370" y="55"/>
                                    <a:pt x="356" y="50"/>
                                    <a:pt x="350" y="39"/>
                                  </a:cubicBezTo>
                                  <a:cubicBezTo>
                                    <a:pt x="344" y="27"/>
                                    <a:pt x="348" y="12"/>
                                    <a:pt x="360" y="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6" name="Freeform 2504"/>
                          <wps:cNvSpPr>
                            <a:spLocks noEditPoints="1"/>
                          </wps:cNvSpPr>
                          <wps:spPr bwMode="auto">
                            <a:xfrm>
                              <a:off x="5249" y="1444"/>
                              <a:ext cx="195" cy="43"/>
                            </a:xfrm>
                            <a:custGeom>
                              <a:avLst/>
                              <a:gdLst>
                                <a:gd name="T0" fmla="*/ 22 w 431"/>
                                <a:gd name="T1" fmla="*/ 59 h 108"/>
                                <a:gd name="T2" fmla="*/ 22 w 431"/>
                                <a:gd name="T3" fmla="*/ 59 h 108"/>
                                <a:gd name="T4" fmla="*/ 49 w 431"/>
                                <a:gd name="T5" fmla="*/ 79 h 108"/>
                                <a:gd name="T6" fmla="*/ 29 w 431"/>
                                <a:gd name="T7" fmla="*/ 106 h 108"/>
                                <a:gd name="T8" fmla="*/ 29 w 431"/>
                                <a:gd name="T9" fmla="*/ 106 h 108"/>
                                <a:gd name="T10" fmla="*/ 2 w 431"/>
                                <a:gd name="T11" fmla="*/ 86 h 108"/>
                                <a:gd name="T12" fmla="*/ 22 w 431"/>
                                <a:gd name="T13" fmla="*/ 59 h 108"/>
                                <a:gd name="T14" fmla="*/ 117 w 431"/>
                                <a:gd name="T15" fmla="*/ 45 h 108"/>
                                <a:gd name="T16" fmla="*/ 117 w 431"/>
                                <a:gd name="T17" fmla="*/ 45 h 108"/>
                                <a:gd name="T18" fmla="*/ 144 w 431"/>
                                <a:gd name="T19" fmla="*/ 65 h 108"/>
                                <a:gd name="T20" fmla="*/ 124 w 431"/>
                                <a:gd name="T21" fmla="*/ 92 h 108"/>
                                <a:gd name="T22" fmla="*/ 124 w 431"/>
                                <a:gd name="T23" fmla="*/ 92 h 108"/>
                                <a:gd name="T24" fmla="*/ 97 w 431"/>
                                <a:gd name="T25" fmla="*/ 72 h 108"/>
                                <a:gd name="T26" fmla="*/ 117 w 431"/>
                                <a:gd name="T27" fmla="*/ 45 h 108"/>
                                <a:gd name="T28" fmla="*/ 212 w 431"/>
                                <a:gd name="T29" fmla="*/ 31 h 108"/>
                                <a:gd name="T30" fmla="*/ 212 w 431"/>
                                <a:gd name="T31" fmla="*/ 31 h 108"/>
                                <a:gd name="T32" fmla="*/ 239 w 431"/>
                                <a:gd name="T33" fmla="*/ 51 h 108"/>
                                <a:gd name="T34" fmla="*/ 219 w 431"/>
                                <a:gd name="T35" fmla="*/ 78 h 108"/>
                                <a:gd name="T36" fmla="*/ 219 w 431"/>
                                <a:gd name="T37" fmla="*/ 78 h 108"/>
                                <a:gd name="T38" fmla="*/ 192 w 431"/>
                                <a:gd name="T39" fmla="*/ 58 h 108"/>
                                <a:gd name="T40" fmla="*/ 212 w 431"/>
                                <a:gd name="T41" fmla="*/ 31 h 108"/>
                                <a:gd name="T42" fmla="*/ 307 w 431"/>
                                <a:gd name="T43" fmla="*/ 17 h 108"/>
                                <a:gd name="T44" fmla="*/ 307 w 431"/>
                                <a:gd name="T45" fmla="*/ 17 h 108"/>
                                <a:gd name="T46" fmla="*/ 334 w 431"/>
                                <a:gd name="T47" fmla="*/ 37 h 108"/>
                                <a:gd name="T48" fmla="*/ 314 w 431"/>
                                <a:gd name="T49" fmla="*/ 64 h 108"/>
                                <a:gd name="T50" fmla="*/ 314 w 431"/>
                                <a:gd name="T51" fmla="*/ 64 h 108"/>
                                <a:gd name="T52" fmla="*/ 287 w 431"/>
                                <a:gd name="T53" fmla="*/ 44 h 108"/>
                                <a:gd name="T54" fmla="*/ 307 w 431"/>
                                <a:gd name="T55" fmla="*/ 17 h 108"/>
                                <a:gd name="T56" fmla="*/ 402 w 431"/>
                                <a:gd name="T57" fmla="*/ 2 h 108"/>
                                <a:gd name="T58" fmla="*/ 402 w 431"/>
                                <a:gd name="T59" fmla="*/ 2 h 108"/>
                                <a:gd name="T60" fmla="*/ 429 w 431"/>
                                <a:gd name="T61" fmla="*/ 23 h 108"/>
                                <a:gd name="T62" fmla="*/ 409 w 431"/>
                                <a:gd name="T63" fmla="*/ 50 h 108"/>
                                <a:gd name="T64" fmla="*/ 409 w 431"/>
                                <a:gd name="T65" fmla="*/ 50 h 108"/>
                                <a:gd name="T66" fmla="*/ 382 w 431"/>
                                <a:gd name="T67" fmla="*/ 30 h 108"/>
                                <a:gd name="T68" fmla="*/ 402 w 431"/>
                                <a:gd name="T69" fmla="*/ 2 h 1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08">
                                  <a:moveTo>
                                    <a:pt x="22" y="59"/>
                                  </a:moveTo>
                                  <a:lnTo>
                                    <a:pt x="22" y="59"/>
                                  </a:lnTo>
                                  <a:cubicBezTo>
                                    <a:pt x="35" y="57"/>
                                    <a:pt x="47" y="66"/>
                                    <a:pt x="49" y="79"/>
                                  </a:cubicBezTo>
                                  <a:cubicBezTo>
                                    <a:pt x="51" y="92"/>
                                    <a:pt x="42" y="104"/>
                                    <a:pt x="29" y="106"/>
                                  </a:cubicBezTo>
                                  <a:lnTo>
                                    <a:pt x="29" y="106"/>
                                  </a:lnTo>
                                  <a:cubicBezTo>
                                    <a:pt x="16" y="108"/>
                                    <a:pt x="4" y="99"/>
                                    <a:pt x="2" y="86"/>
                                  </a:cubicBezTo>
                                  <a:cubicBezTo>
                                    <a:pt x="0" y="73"/>
                                    <a:pt x="9" y="61"/>
                                    <a:pt x="22" y="59"/>
                                  </a:cubicBezTo>
                                  <a:close/>
                                  <a:moveTo>
                                    <a:pt x="117" y="45"/>
                                  </a:moveTo>
                                  <a:lnTo>
                                    <a:pt x="117" y="45"/>
                                  </a:lnTo>
                                  <a:cubicBezTo>
                                    <a:pt x="130" y="43"/>
                                    <a:pt x="142" y="52"/>
                                    <a:pt x="144" y="65"/>
                                  </a:cubicBezTo>
                                  <a:cubicBezTo>
                                    <a:pt x="146" y="78"/>
                                    <a:pt x="137" y="90"/>
                                    <a:pt x="124" y="92"/>
                                  </a:cubicBezTo>
                                  <a:lnTo>
                                    <a:pt x="124" y="92"/>
                                  </a:lnTo>
                                  <a:cubicBezTo>
                                    <a:pt x="111" y="94"/>
                                    <a:pt x="99" y="85"/>
                                    <a:pt x="97" y="72"/>
                                  </a:cubicBezTo>
                                  <a:cubicBezTo>
                                    <a:pt x="95" y="59"/>
                                    <a:pt x="104" y="47"/>
                                    <a:pt x="117" y="45"/>
                                  </a:cubicBezTo>
                                  <a:close/>
                                  <a:moveTo>
                                    <a:pt x="212" y="31"/>
                                  </a:moveTo>
                                  <a:lnTo>
                                    <a:pt x="212" y="31"/>
                                  </a:lnTo>
                                  <a:cubicBezTo>
                                    <a:pt x="225" y="29"/>
                                    <a:pt x="237" y="38"/>
                                    <a:pt x="239" y="51"/>
                                  </a:cubicBezTo>
                                  <a:cubicBezTo>
                                    <a:pt x="241" y="64"/>
                                    <a:pt x="232" y="76"/>
                                    <a:pt x="219" y="78"/>
                                  </a:cubicBezTo>
                                  <a:lnTo>
                                    <a:pt x="219" y="78"/>
                                  </a:lnTo>
                                  <a:cubicBezTo>
                                    <a:pt x="206" y="80"/>
                                    <a:pt x="194" y="71"/>
                                    <a:pt x="192" y="58"/>
                                  </a:cubicBezTo>
                                  <a:cubicBezTo>
                                    <a:pt x="190" y="45"/>
                                    <a:pt x="199" y="33"/>
                                    <a:pt x="212" y="31"/>
                                  </a:cubicBezTo>
                                  <a:close/>
                                  <a:moveTo>
                                    <a:pt x="307" y="17"/>
                                  </a:moveTo>
                                  <a:lnTo>
                                    <a:pt x="307" y="17"/>
                                  </a:lnTo>
                                  <a:cubicBezTo>
                                    <a:pt x="320" y="15"/>
                                    <a:pt x="332" y="24"/>
                                    <a:pt x="334" y="37"/>
                                  </a:cubicBezTo>
                                  <a:cubicBezTo>
                                    <a:pt x="336" y="50"/>
                                    <a:pt x="327" y="62"/>
                                    <a:pt x="314" y="64"/>
                                  </a:cubicBezTo>
                                  <a:lnTo>
                                    <a:pt x="314" y="64"/>
                                  </a:lnTo>
                                  <a:cubicBezTo>
                                    <a:pt x="301" y="66"/>
                                    <a:pt x="289" y="57"/>
                                    <a:pt x="287" y="44"/>
                                  </a:cubicBezTo>
                                  <a:cubicBezTo>
                                    <a:pt x="285" y="31"/>
                                    <a:pt x="294" y="18"/>
                                    <a:pt x="307" y="17"/>
                                  </a:cubicBezTo>
                                  <a:close/>
                                  <a:moveTo>
                                    <a:pt x="402" y="2"/>
                                  </a:moveTo>
                                  <a:lnTo>
                                    <a:pt x="402" y="2"/>
                                  </a:lnTo>
                                  <a:cubicBezTo>
                                    <a:pt x="415" y="0"/>
                                    <a:pt x="427" y="9"/>
                                    <a:pt x="429" y="23"/>
                                  </a:cubicBezTo>
                                  <a:cubicBezTo>
                                    <a:pt x="431" y="36"/>
                                    <a:pt x="422" y="48"/>
                                    <a:pt x="409" y="50"/>
                                  </a:cubicBezTo>
                                  <a:lnTo>
                                    <a:pt x="409" y="50"/>
                                  </a:lnTo>
                                  <a:cubicBezTo>
                                    <a:pt x="396" y="52"/>
                                    <a:pt x="384" y="43"/>
                                    <a:pt x="382" y="30"/>
                                  </a:cubicBezTo>
                                  <a:cubicBezTo>
                                    <a:pt x="380" y="17"/>
                                    <a:pt x="389" y="4"/>
                                    <a:pt x="402" y="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7" name="Freeform 2505"/>
                          <wps:cNvSpPr>
                            <a:spLocks noEditPoints="1"/>
                          </wps:cNvSpPr>
                          <wps:spPr bwMode="auto">
                            <a:xfrm>
                              <a:off x="5444" y="1377"/>
                              <a:ext cx="182" cy="85"/>
                            </a:xfrm>
                            <a:custGeom>
                              <a:avLst/>
                              <a:gdLst>
                                <a:gd name="T0" fmla="*/ 17 w 404"/>
                                <a:gd name="T1" fmla="*/ 167 h 216"/>
                                <a:gd name="T2" fmla="*/ 17 w 404"/>
                                <a:gd name="T3" fmla="*/ 167 h 216"/>
                                <a:gd name="T4" fmla="*/ 49 w 404"/>
                                <a:gd name="T5" fmla="*/ 178 h 216"/>
                                <a:gd name="T6" fmla="*/ 38 w 404"/>
                                <a:gd name="T7" fmla="*/ 210 h 216"/>
                                <a:gd name="T8" fmla="*/ 38 w 404"/>
                                <a:gd name="T9" fmla="*/ 210 h 216"/>
                                <a:gd name="T10" fmla="*/ 6 w 404"/>
                                <a:gd name="T11" fmla="*/ 199 h 216"/>
                                <a:gd name="T12" fmla="*/ 17 w 404"/>
                                <a:gd name="T13" fmla="*/ 167 h 216"/>
                                <a:gd name="T14" fmla="*/ 104 w 404"/>
                                <a:gd name="T15" fmla="*/ 127 h 216"/>
                                <a:gd name="T16" fmla="*/ 104 w 404"/>
                                <a:gd name="T17" fmla="*/ 126 h 216"/>
                                <a:gd name="T18" fmla="*/ 136 w 404"/>
                                <a:gd name="T19" fmla="*/ 138 h 216"/>
                                <a:gd name="T20" fmla="*/ 125 w 404"/>
                                <a:gd name="T21" fmla="*/ 170 h 216"/>
                                <a:gd name="T22" fmla="*/ 125 w 404"/>
                                <a:gd name="T23" fmla="*/ 170 h 216"/>
                                <a:gd name="T24" fmla="*/ 93 w 404"/>
                                <a:gd name="T25" fmla="*/ 158 h 216"/>
                                <a:gd name="T26" fmla="*/ 104 w 404"/>
                                <a:gd name="T27" fmla="*/ 127 h 216"/>
                                <a:gd name="T28" fmla="*/ 192 w 404"/>
                                <a:gd name="T29" fmla="*/ 86 h 216"/>
                                <a:gd name="T30" fmla="*/ 192 w 404"/>
                                <a:gd name="T31" fmla="*/ 86 h 216"/>
                                <a:gd name="T32" fmla="*/ 224 w 404"/>
                                <a:gd name="T33" fmla="*/ 98 h 216"/>
                                <a:gd name="T34" fmla="*/ 212 w 404"/>
                                <a:gd name="T35" fmla="*/ 130 h 216"/>
                                <a:gd name="T36" fmla="*/ 212 w 404"/>
                                <a:gd name="T37" fmla="*/ 130 h 216"/>
                                <a:gd name="T38" fmla="*/ 180 w 404"/>
                                <a:gd name="T39" fmla="*/ 118 h 216"/>
                                <a:gd name="T40" fmla="*/ 192 w 404"/>
                                <a:gd name="T41" fmla="*/ 86 h 216"/>
                                <a:gd name="T42" fmla="*/ 279 w 404"/>
                                <a:gd name="T43" fmla="*/ 46 h 216"/>
                                <a:gd name="T44" fmla="*/ 279 w 404"/>
                                <a:gd name="T45" fmla="*/ 46 h 216"/>
                                <a:gd name="T46" fmla="*/ 311 w 404"/>
                                <a:gd name="T47" fmla="*/ 57 h 216"/>
                                <a:gd name="T48" fmla="*/ 299 w 404"/>
                                <a:gd name="T49" fmla="*/ 89 h 216"/>
                                <a:gd name="T50" fmla="*/ 299 w 404"/>
                                <a:gd name="T51" fmla="*/ 89 h 216"/>
                                <a:gd name="T52" fmla="*/ 267 w 404"/>
                                <a:gd name="T53" fmla="*/ 78 h 216"/>
                                <a:gd name="T54" fmla="*/ 279 w 404"/>
                                <a:gd name="T55" fmla="*/ 46 h 216"/>
                                <a:gd name="T56" fmla="*/ 366 w 404"/>
                                <a:gd name="T57" fmla="*/ 6 h 216"/>
                                <a:gd name="T58" fmla="*/ 366 w 404"/>
                                <a:gd name="T59" fmla="*/ 6 h 216"/>
                                <a:gd name="T60" fmla="*/ 398 w 404"/>
                                <a:gd name="T61" fmla="*/ 17 h 216"/>
                                <a:gd name="T62" fmla="*/ 387 w 404"/>
                                <a:gd name="T63" fmla="*/ 49 h 216"/>
                                <a:gd name="T64" fmla="*/ 387 w 404"/>
                                <a:gd name="T65" fmla="*/ 49 h 216"/>
                                <a:gd name="T66" fmla="*/ 355 w 404"/>
                                <a:gd name="T67" fmla="*/ 38 h 216"/>
                                <a:gd name="T68" fmla="*/ 366 w 404"/>
                                <a:gd name="T69" fmla="*/ 6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04" h="216">
                                  <a:moveTo>
                                    <a:pt x="17" y="167"/>
                                  </a:moveTo>
                                  <a:lnTo>
                                    <a:pt x="17" y="167"/>
                                  </a:lnTo>
                                  <a:cubicBezTo>
                                    <a:pt x="29" y="161"/>
                                    <a:pt x="44" y="166"/>
                                    <a:pt x="49" y="178"/>
                                  </a:cubicBezTo>
                                  <a:cubicBezTo>
                                    <a:pt x="55" y="190"/>
                                    <a:pt x="50" y="205"/>
                                    <a:pt x="38" y="210"/>
                                  </a:cubicBezTo>
                                  <a:lnTo>
                                    <a:pt x="38" y="210"/>
                                  </a:lnTo>
                                  <a:cubicBezTo>
                                    <a:pt x="26" y="216"/>
                                    <a:pt x="11" y="211"/>
                                    <a:pt x="6" y="199"/>
                                  </a:cubicBezTo>
                                  <a:cubicBezTo>
                                    <a:pt x="0" y="187"/>
                                    <a:pt x="5" y="172"/>
                                    <a:pt x="17" y="167"/>
                                  </a:cubicBezTo>
                                  <a:close/>
                                  <a:moveTo>
                                    <a:pt x="104" y="127"/>
                                  </a:moveTo>
                                  <a:lnTo>
                                    <a:pt x="104" y="126"/>
                                  </a:lnTo>
                                  <a:cubicBezTo>
                                    <a:pt x="116" y="121"/>
                                    <a:pt x="131" y="126"/>
                                    <a:pt x="136" y="138"/>
                                  </a:cubicBezTo>
                                  <a:cubicBezTo>
                                    <a:pt x="142" y="150"/>
                                    <a:pt x="137" y="164"/>
                                    <a:pt x="125" y="170"/>
                                  </a:cubicBezTo>
                                  <a:lnTo>
                                    <a:pt x="125" y="170"/>
                                  </a:lnTo>
                                  <a:cubicBezTo>
                                    <a:pt x="113" y="176"/>
                                    <a:pt x="99" y="170"/>
                                    <a:pt x="93" y="158"/>
                                  </a:cubicBezTo>
                                  <a:cubicBezTo>
                                    <a:pt x="87" y="146"/>
                                    <a:pt x="92" y="132"/>
                                    <a:pt x="104" y="127"/>
                                  </a:cubicBezTo>
                                  <a:close/>
                                  <a:moveTo>
                                    <a:pt x="192" y="86"/>
                                  </a:moveTo>
                                  <a:lnTo>
                                    <a:pt x="192" y="86"/>
                                  </a:lnTo>
                                  <a:cubicBezTo>
                                    <a:pt x="204" y="81"/>
                                    <a:pt x="218" y="86"/>
                                    <a:pt x="224" y="98"/>
                                  </a:cubicBezTo>
                                  <a:cubicBezTo>
                                    <a:pt x="229" y="110"/>
                                    <a:pt x="224" y="124"/>
                                    <a:pt x="212" y="130"/>
                                  </a:cubicBezTo>
                                  <a:lnTo>
                                    <a:pt x="212" y="130"/>
                                  </a:lnTo>
                                  <a:cubicBezTo>
                                    <a:pt x="200" y="135"/>
                                    <a:pt x="186" y="130"/>
                                    <a:pt x="180" y="118"/>
                                  </a:cubicBezTo>
                                  <a:cubicBezTo>
                                    <a:pt x="175" y="106"/>
                                    <a:pt x="180" y="92"/>
                                    <a:pt x="192" y="86"/>
                                  </a:cubicBezTo>
                                  <a:close/>
                                  <a:moveTo>
                                    <a:pt x="279" y="46"/>
                                  </a:moveTo>
                                  <a:lnTo>
                                    <a:pt x="279" y="46"/>
                                  </a:lnTo>
                                  <a:cubicBezTo>
                                    <a:pt x="291" y="40"/>
                                    <a:pt x="305" y="45"/>
                                    <a:pt x="311" y="57"/>
                                  </a:cubicBezTo>
                                  <a:cubicBezTo>
                                    <a:pt x="316" y="69"/>
                                    <a:pt x="311" y="84"/>
                                    <a:pt x="299" y="89"/>
                                  </a:cubicBezTo>
                                  <a:lnTo>
                                    <a:pt x="299" y="89"/>
                                  </a:lnTo>
                                  <a:cubicBezTo>
                                    <a:pt x="287" y="95"/>
                                    <a:pt x="273" y="90"/>
                                    <a:pt x="267" y="78"/>
                                  </a:cubicBezTo>
                                  <a:cubicBezTo>
                                    <a:pt x="262" y="66"/>
                                    <a:pt x="267" y="52"/>
                                    <a:pt x="279" y="46"/>
                                  </a:cubicBezTo>
                                  <a:close/>
                                  <a:moveTo>
                                    <a:pt x="366" y="6"/>
                                  </a:moveTo>
                                  <a:lnTo>
                                    <a:pt x="366" y="6"/>
                                  </a:lnTo>
                                  <a:cubicBezTo>
                                    <a:pt x="378" y="0"/>
                                    <a:pt x="392" y="5"/>
                                    <a:pt x="398" y="17"/>
                                  </a:cubicBezTo>
                                  <a:cubicBezTo>
                                    <a:pt x="404" y="29"/>
                                    <a:pt x="399" y="44"/>
                                    <a:pt x="387" y="49"/>
                                  </a:cubicBezTo>
                                  <a:lnTo>
                                    <a:pt x="387" y="49"/>
                                  </a:lnTo>
                                  <a:cubicBezTo>
                                    <a:pt x="375" y="55"/>
                                    <a:pt x="360" y="50"/>
                                    <a:pt x="355" y="38"/>
                                  </a:cubicBezTo>
                                  <a:cubicBezTo>
                                    <a:pt x="349" y="26"/>
                                    <a:pt x="354" y="11"/>
                                    <a:pt x="366" y="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8" name="Freeform 2506"/>
                          <wps:cNvSpPr>
                            <a:spLocks noEditPoints="1"/>
                          </wps:cNvSpPr>
                          <wps:spPr bwMode="auto">
                            <a:xfrm>
                              <a:off x="5632" y="1342"/>
                              <a:ext cx="195" cy="44"/>
                            </a:xfrm>
                            <a:custGeom>
                              <a:avLst/>
                              <a:gdLst>
                                <a:gd name="T0" fmla="*/ 22 w 431"/>
                                <a:gd name="T1" fmla="*/ 61 h 110"/>
                                <a:gd name="T2" fmla="*/ 22 w 431"/>
                                <a:gd name="T3" fmla="*/ 61 h 110"/>
                                <a:gd name="T4" fmla="*/ 49 w 431"/>
                                <a:gd name="T5" fmla="*/ 81 h 110"/>
                                <a:gd name="T6" fmla="*/ 29 w 431"/>
                                <a:gd name="T7" fmla="*/ 108 h 110"/>
                                <a:gd name="T8" fmla="*/ 29 w 431"/>
                                <a:gd name="T9" fmla="*/ 108 h 110"/>
                                <a:gd name="T10" fmla="*/ 2 w 431"/>
                                <a:gd name="T11" fmla="*/ 88 h 110"/>
                                <a:gd name="T12" fmla="*/ 22 w 431"/>
                                <a:gd name="T13" fmla="*/ 61 h 110"/>
                                <a:gd name="T14" fmla="*/ 117 w 431"/>
                                <a:gd name="T15" fmla="*/ 46 h 110"/>
                                <a:gd name="T16" fmla="*/ 117 w 431"/>
                                <a:gd name="T17" fmla="*/ 46 h 110"/>
                                <a:gd name="T18" fmla="*/ 144 w 431"/>
                                <a:gd name="T19" fmla="*/ 66 h 110"/>
                                <a:gd name="T20" fmla="*/ 124 w 431"/>
                                <a:gd name="T21" fmla="*/ 94 h 110"/>
                                <a:gd name="T22" fmla="*/ 124 w 431"/>
                                <a:gd name="T23" fmla="*/ 94 h 110"/>
                                <a:gd name="T24" fmla="*/ 97 w 431"/>
                                <a:gd name="T25" fmla="*/ 74 h 110"/>
                                <a:gd name="T26" fmla="*/ 117 w 431"/>
                                <a:gd name="T27" fmla="*/ 46 h 110"/>
                                <a:gd name="T28" fmla="*/ 212 w 431"/>
                                <a:gd name="T29" fmla="*/ 32 h 110"/>
                                <a:gd name="T30" fmla="*/ 212 w 431"/>
                                <a:gd name="T31" fmla="*/ 32 h 110"/>
                                <a:gd name="T32" fmla="*/ 239 w 431"/>
                                <a:gd name="T33" fmla="*/ 52 h 110"/>
                                <a:gd name="T34" fmla="*/ 219 w 431"/>
                                <a:gd name="T35" fmla="*/ 79 h 110"/>
                                <a:gd name="T36" fmla="*/ 219 w 431"/>
                                <a:gd name="T37" fmla="*/ 79 h 110"/>
                                <a:gd name="T38" fmla="*/ 192 w 431"/>
                                <a:gd name="T39" fmla="*/ 59 h 110"/>
                                <a:gd name="T40" fmla="*/ 212 w 431"/>
                                <a:gd name="T41" fmla="*/ 32 h 110"/>
                                <a:gd name="T42" fmla="*/ 307 w 431"/>
                                <a:gd name="T43" fmla="*/ 17 h 110"/>
                                <a:gd name="T44" fmla="*/ 307 w 431"/>
                                <a:gd name="T45" fmla="*/ 17 h 110"/>
                                <a:gd name="T46" fmla="*/ 334 w 431"/>
                                <a:gd name="T47" fmla="*/ 37 h 110"/>
                                <a:gd name="T48" fmla="*/ 314 w 431"/>
                                <a:gd name="T49" fmla="*/ 64 h 110"/>
                                <a:gd name="T50" fmla="*/ 314 w 431"/>
                                <a:gd name="T51" fmla="*/ 64 h 110"/>
                                <a:gd name="T52" fmla="*/ 287 w 431"/>
                                <a:gd name="T53" fmla="*/ 44 h 110"/>
                                <a:gd name="T54" fmla="*/ 307 w 431"/>
                                <a:gd name="T55" fmla="*/ 17 h 110"/>
                                <a:gd name="T56" fmla="*/ 401 w 431"/>
                                <a:gd name="T57" fmla="*/ 2 h 110"/>
                                <a:gd name="T58" fmla="*/ 402 w 431"/>
                                <a:gd name="T59" fmla="*/ 2 h 110"/>
                                <a:gd name="T60" fmla="*/ 429 w 431"/>
                                <a:gd name="T61" fmla="*/ 22 h 110"/>
                                <a:gd name="T62" fmla="*/ 409 w 431"/>
                                <a:gd name="T63" fmla="*/ 50 h 110"/>
                                <a:gd name="T64" fmla="*/ 409 w 431"/>
                                <a:gd name="T65" fmla="*/ 50 h 110"/>
                                <a:gd name="T66" fmla="*/ 381 w 431"/>
                                <a:gd name="T67" fmla="*/ 30 h 110"/>
                                <a:gd name="T68" fmla="*/ 401 w 431"/>
                                <a:gd name="T69" fmla="*/ 2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1" h="110">
                                  <a:moveTo>
                                    <a:pt x="22" y="61"/>
                                  </a:moveTo>
                                  <a:lnTo>
                                    <a:pt x="22" y="61"/>
                                  </a:lnTo>
                                  <a:cubicBezTo>
                                    <a:pt x="35" y="59"/>
                                    <a:pt x="47" y="68"/>
                                    <a:pt x="49" y="81"/>
                                  </a:cubicBezTo>
                                  <a:cubicBezTo>
                                    <a:pt x="51" y="94"/>
                                    <a:pt x="42" y="106"/>
                                    <a:pt x="29" y="108"/>
                                  </a:cubicBezTo>
                                  <a:lnTo>
                                    <a:pt x="29" y="108"/>
                                  </a:lnTo>
                                  <a:cubicBezTo>
                                    <a:pt x="16" y="110"/>
                                    <a:pt x="4" y="101"/>
                                    <a:pt x="2" y="88"/>
                                  </a:cubicBezTo>
                                  <a:cubicBezTo>
                                    <a:pt x="0" y="75"/>
                                    <a:pt x="9" y="63"/>
                                    <a:pt x="22" y="61"/>
                                  </a:cubicBezTo>
                                  <a:close/>
                                  <a:moveTo>
                                    <a:pt x="117" y="46"/>
                                  </a:moveTo>
                                  <a:lnTo>
                                    <a:pt x="117" y="46"/>
                                  </a:lnTo>
                                  <a:cubicBezTo>
                                    <a:pt x="130" y="44"/>
                                    <a:pt x="142" y="53"/>
                                    <a:pt x="144" y="66"/>
                                  </a:cubicBezTo>
                                  <a:cubicBezTo>
                                    <a:pt x="146" y="79"/>
                                    <a:pt x="137" y="92"/>
                                    <a:pt x="124" y="94"/>
                                  </a:cubicBezTo>
                                  <a:lnTo>
                                    <a:pt x="124" y="94"/>
                                  </a:lnTo>
                                  <a:cubicBezTo>
                                    <a:pt x="111" y="96"/>
                                    <a:pt x="99" y="87"/>
                                    <a:pt x="97" y="74"/>
                                  </a:cubicBezTo>
                                  <a:cubicBezTo>
                                    <a:pt x="95" y="60"/>
                                    <a:pt x="104" y="48"/>
                                    <a:pt x="117" y="46"/>
                                  </a:cubicBezTo>
                                  <a:close/>
                                  <a:moveTo>
                                    <a:pt x="212" y="32"/>
                                  </a:moveTo>
                                  <a:lnTo>
                                    <a:pt x="212" y="32"/>
                                  </a:lnTo>
                                  <a:cubicBezTo>
                                    <a:pt x="225" y="29"/>
                                    <a:pt x="237" y="38"/>
                                    <a:pt x="239" y="52"/>
                                  </a:cubicBezTo>
                                  <a:cubicBezTo>
                                    <a:pt x="241" y="65"/>
                                    <a:pt x="232" y="77"/>
                                    <a:pt x="219" y="79"/>
                                  </a:cubicBezTo>
                                  <a:lnTo>
                                    <a:pt x="219" y="79"/>
                                  </a:lnTo>
                                  <a:cubicBezTo>
                                    <a:pt x="206" y="81"/>
                                    <a:pt x="194" y="72"/>
                                    <a:pt x="192" y="59"/>
                                  </a:cubicBezTo>
                                  <a:cubicBezTo>
                                    <a:pt x="190" y="46"/>
                                    <a:pt x="199" y="34"/>
                                    <a:pt x="212" y="32"/>
                                  </a:cubicBezTo>
                                  <a:close/>
                                  <a:moveTo>
                                    <a:pt x="307" y="17"/>
                                  </a:moveTo>
                                  <a:lnTo>
                                    <a:pt x="307" y="17"/>
                                  </a:lnTo>
                                  <a:cubicBezTo>
                                    <a:pt x="320" y="15"/>
                                    <a:pt x="332" y="24"/>
                                    <a:pt x="334" y="37"/>
                                  </a:cubicBezTo>
                                  <a:cubicBezTo>
                                    <a:pt x="336" y="50"/>
                                    <a:pt x="327" y="62"/>
                                    <a:pt x="314" y="64"/>
                                  </a:cubicBezTo>
                                  <a:lnTo>
                                    <a:pt x="314" y="64"/>
                                  </a:lnTo>
                                  <a:cubicBezTo>
                                    <a:pt x="301" y="66"/>
                                    <a:pt x="289" y="57"/>
                                    <a:pt x="287" y="44"/>
                                  </a:cubicBezTo>
                                  <a:cubicBezTo>
                                    <a:pt x="285" y="31"/>
                                    <a:pt x="293" y="19"/>
                                    <a:pt x="307" y="17"/>
                                  </a:cubicBezTo>
                                  <a:close/>
                                  <a:moveTo>
                                    <a:pt x="401" y="2"/>
                                  </a:moveTo>
                                  <a:lnTo>
                                    <a:pt x="402" y="2"/>
                                  </a:lnTo>
                                  <a:cubicBezTo>
                                    <a:pt x="415" y="0"/>
                                    <a:pt x="427" y="9"/>
                                    <a:pt x="429" y="22"/>
                                  </a:cubicBezTo>
                                  <a:cubicBezTo>
                                    <a:pt x="431" y="35"/>
                                    <a:pt x="422" y="48"/>
                                    <a:pt x="409" y="50"/>
                                  </a:cubicBezTo>
                                  <a:lnTo>
                                    <a:pt x="409" y="50"/>
                                  </a:lnTo>
                                  <a:cubicBezTo>
                                    <a:pt x="396" y="52"/>
                                    <a:pt x="384" y="43"/>
                                    <a:pt x="381" y="30"/>
                                  </a:cubicBezTo>
                                  <a:cubicBezTo>
                                    <a:pt x="379" y="17"/>
                                    <a:pt x="388" y="4"/>
                                    <a:pt x="401" y="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49" name="Freeform 2507"/>
                          <wps:cNvSpPr>
                            <a:spLocks noEditPoints="1"/>
                          </wps:cNvSpPr>
                          <wps:spPr bwMode="auto">
                            <a:xfrm>
                              <a:off x="5821" y="1340"/>
                              <a:ext cx="195" cy="19"/>
                            </a:xfrm>
                            <a:custGeom>
                              <a:avLst/>
                              <a:gdLst>
                                <a:gd name="T0" fmla="*/ 24 w 433"/>
                                <a:gd name="T1" fmla="*/ 0 h 48"/>
                                <a:gd name="T2" fmla="*/ 25 w 433"/>
                                <a:gd name="T3" fmla="*/ 0 h 48"/>
                                <a:gd name="T4" fmla="*/ 49 w 433"/>
                                <a:gd name="T5" fmla="*/ 24 h 48"/>
                                <a:gd name="T6" fmla="*/ 25 w 433"/>
                                <a:gd name="T7" fmla="*/ 48 h 48"/>
                                <a:gd name="T8" fmla="*/ 24 w 433"/>
                                <a:gd name="T9" fmla="*/ 48 h 48"/>
                                <a:gd name="T10" fmla="*/ 0 w 433"/>
                                <a:gd name="T11" fmla="*/ 24 h 48"/>
                                <a:gd name="T12" fmla="*/ 24 w 433"/>
                                <a:gd name="T13" fmla="*/ 0 h 48"/>
                                <a:gd name="T14" fmla="*/ 121 w 433"/>
                                <a:gd name="T15" fmla="*/ 0 h 48"/>
                                <a:gd name="T16" fmla="*/ 121 w 433"/>
                                <a:gd name="T17" fmla="*/ 0 h 48"/>
                                <a:gd name="T18" fmla="*/ 145 w 433"/>
                                <a:gd name="T19" fmla="*/ 24 h 48"/>
                                <a:gd name="T20" fmla="*/ 121 w 433"/>
                                <a:gd name="T21" fmla="*/ 48 h 48"/>
                                <a:gd name="T22" fmla="*/ 121 w 433"/>
                                <a:gd name="T23" fmla="*/ 48 h 48"/>
                                <a:gd name="T24" fmla="*/ 97 w 433"/>
                                <a:gd name="T25" fmla="*/ 24 h 48"/>
                                <a:gd name="T26" fmla="*/ 121 w 433"/>
                                <a:gd name="T27" fmla="*/ 0 h 48"/>
                                <a:gd name="T28" fmla="*/ 217 w 433"/>
                                <a:gd name="T29" fmla="*/ 0 h 48"/>
                                <a:gd name="T30" fmla="*/ 217 w 433"/>
                                <a:gd name="T31" fmla="*/ 0 h 48"/>
                                <a:gd name="T32" fmla="*/ 241 w 433"/>
                                <a:gd name="T33" fmla="*/ 24 h 48"/>
                                <a:gd name="T34" fmla="*/ 217 w 433"/>
                                <a:gd name="T35" fmla="*/ 48 h 48"/>
                                <a:gd name="T36" fmla="*/ 217 w 433"/>
                                <a:gd name="T37" fmla="*/ 48 h 48"/>
                                <a:gd name="T38" fmla="*/ 193 w 433"/>
                                <a:gd name="T39" fmla="*/ 24 h 48"/>
                                <a:gd name="T40" fmla="*/ 217 w 433"/>
                                <a:gd name="T41" fmla="*/ 0 h 48"/>
                                <a:gd name="T42" fmla="*/ 313 w 433"/>
                                <a:gd name="T43" fmla="*/ 0 h 48"/>
                                <a:gd name="T44" fmla="*/ 313 w 433"/>
                                <a:gd name="T45" fmla="*/ 0 h 48"/>
                                <a:gd name="T46" fmla="*/ 337 w 433"/>
                                <a:gd name="T47" fmla="*/ 24 h 48"/>
                                <a:gd name="T48" fmla="*/ 313 w 433"/>
                                <a:gd name="T49" fmla="*/ 48 h 48"/>
                                <a:gd name="T50" fmla="*/ 313 w 433"/>
                                <a:gd name="T51" fmla="*/ 48 h 48"/>
                                <a:gd name="T52" fmla="*/ 289 w 433"/>
                                <a:gd name="T53" fmla="*/ 24 h 48"/>
                                <a:gd name="T54" fmla="*/ 313 w 433"/>
                                <a:gd name="T55" fmla="*/ 0 h 48"/>
                                <a:gd name="T56" fmla="*/ 409 w 433"/>
                                <a:gd name="T57" fmla="*/ 0 h 48"/>
                                <a:gd name="T58" fmla="*/ 409 w 433"/>
                                <a:gd name="T59" fmla="*/ 0 h 48"/>
                                <a:gd name="T60" fmla="*/ 433 w 433"/>
                                <a:gd name="T61" fmla="*/ 24 h 48"/>
                                <a:gd name="T62" fmla="*/ 409 w 433"/>
                                <a:gd name="T63" fmla="*/ 48 h 48"/>
                                <a:gd name="T64" fmla="*/ 409 w 433"/>
                                <a:gd name="T65" fmla="*/ 48 h 48"/>
                                <a:gd name="T66" fmla="*/ 385 w 433"/>
                                <a:gd name="T67" fmla="*/ 24 h 48"/>
                                <a:gd name="T68" fmla="*/ 409 w 433"/>
                                <a:gd name="T6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33"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0" name="Freeform 2508"/>
                          <wps:cNvSpPr>
                            <a:spLocks noEditPoints="1"/>
                          </wps:cNvSpPr>
                          <wps:spPr bwMode="auto">
                            <a:xfrm>
                              <a:off x="6015" y="1290"/>
                              <a:ext cx="188" cy="71"/>
                            </a:xfrm>
                            <a:custGeom>
                              <a:avLst/>
                              <a:gdLst>
                                <a:gd name="T0" fmla="*/ 19 w 418"/>
                                <a:gd name="T1" fmla="*/ 130 h 180"/>
                                <a:gd name="T2" fmla="*/ 20 w 418"/>
                                <a:gd name="T3" fmla="*/ 130 h 180"/>
                                <a:gd name="T4" fmla="*/ 50 w 418"/>
                                <a:gd name="T5" fmla="*/ 144 h 180"/>
                                <a:gd name="T6" fmla="*/ 36 w 418"/>
                                <a:gd name="T7" fmla="*/ 175 h 180"/>
                                <a:gd name="T8" fmla="*/ 35 w 418"/>
                                <a:gd name="T9" fmla="*/ 175 h 180"/>
                                <a:gd name="T10" fmla="*/ 5 w 418"/>
                                <a:gd name="T11" fmla="*/ 160 h 180"/>
                                <a:gd name="T12" fmla="*/ 19 w 418"/>
                                <a:gd name="T13" fmla="*/ 130 h 180"/>
                                <a:gd name="T14" fmla="*/ 110 w 418"/>
                                <a:gd name="T15" fmla="*/ 98 h 180"/>
                                <a:gd name="T16" fmla="*/ 110 w 418"/>
                                <a:gd name="T17" fmla="*/ 98 h 180"/>
                                <a:gd name="T18" fmla="*/ 141 w 418"/>
                                <a:gd name="T19" fmla="*/ 113 h 180"/>
                                <a:gd name="T20" fmla="*/ 126 w 418"/>
                                <a:gd name="T21" fmla="*/ 144 h 180"/>
                                <a:gd name="T22" fmla="*/ 126 w 418"/>
                                <a:gd name="T23" fmla="*/ 144 h 180"/>
                                <a:gd name="T24" fmla="*/ 96 w 418"/>
                                <a:gd name="T25" fmla="*/ 129 h 180"/>
                                <a:gd name="T26" fmla="*/ 110 w 418"/>
                                <a:gd name="T27" fmla="*/ 98 h 180"/>
                                <a:gd name="T28" fmla="*/ 201 w 418"/>
                                <a:gd name="T29" fmla="*/ 67 h 180"/>
                                <a:gd name="T30" fmla="*/ 201 w 418"/>
                                <a:gd name="T31" fmla="*/ 67 h 180"/>
                                <a:gd name="T32" fmla="*/ 232 w 418"/>
                                <a:gd name="T33" fmla="*/ 82 h 180"/>
                                <a:gd name="T34" fmla="*/ 217 w 418"/>
                                <a:gd name="T35" fmla="*/ 112 h 180"/>
                                <a:gd name="T36" fmla="*/ 217 w 418"/>
                                <a:gd name="T37" fmla="*/ 112 h 180"/>
                                <a:gd name="T38" fmla="*/ 186 w 418"/>
                                <a:gd name="T39" fmla="*/ 98 h 180"/>
                                <a:gd name="T40" fmla="*/ 201 w 418"/>
                                <a:gd name="T41" fmla="*/ 67 h 180"/>
                                <a:gd name="T42" fmla="*/ 292 w 418"/>
                                <a:gd name="T43" fmla="*/ 36 h 180"/>
                                <a:gd name="T44" fmla="*/ 292 w 418"/>
                                <a:gd name="T45" fmla="*/ 36 h 180"/>
                                <a:gd name="T46" fmla="*/ 322 w 418"/>
                                <a:gd name="T47" fmla="*/ 50 h 180"/>
                                <a:gd name="T48" fmla="*/ 308 w 418"/>
                                <a:gd name="T49" fmla="*/ 81 h 180"/>
                                <a:gd name="T50" fmla="*/ 308 w 418"/>
                                <a:gd name="T51" fmla="*/ 81 h 180"/>
                                <a:gd name="T52" fmla="*/ 277 w 418"/>
                                <a:gd name="T53" fmla="*/ 66 h 180"/>
                                <a:gd name="T54" fmla="*/ 292 w 418"/>
                                <a:gd name="T55" fmla="*/ 36 h 180"/>
                                <a:gd name="T56" fmla="*/ 383 w 418"/>
                                <a:gd name="T57" fmla="*/ 4 h 180"/>
                                <a:gd name="T58" fmla="*/ 383 w 418"/>
                                <a:gd name="T59" fmla="*/ 4 h 180"/>
                                <a:gd name="T60" fmla="*/ 413 w 418"/>
                                <a:gd name="T61" fmla="*/ 19 h 180"/>
                                <a:gd name="T62" fmla="*/ 399 w 418"/>
                                <a:gd name="T63" fmla="*/ 49 h 180"/>
                                <a:gd name="T64" fmla="*/ 399 w 418"/>
                                <a:gd name="T65" fmla="*/ 49 h 180"/>
                                <a:gd name="T66" fmla="*/ 368 w 418"/>
                                <a:gd name="T67" fmla="*/ 35 h 180"/>
                                <a:gd name="T68" fmla="*/ 383 w 418"/>
                                <a:gd name="T69" fmla="*/ 4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418" h="180">
                                  <a:moveTo>
                                    <a:pt x="19" y="130"/>
                                  </a:moveTo>
                                  <a:lnTo>
                                    <a:pt x="20" y="130"/>
                                  </a:lnTo>
                                  <a:cubicBezTo>
                                    <a:pt x="32" y="125"/>
                                    <a:pt x="46" y="132"/>
                                    <a:pt x="50" y="144"/>
                                  </a:cubicBezTo>
                                  <a:cubicBezTo>
                                    <a:pt x="55" y="157"/>
                                    <a:pt x="48" y="171"/>
                                    <a:pt x="36" y="175"/>
                                  </a:cubicBezTo>
                                  <a:lnTo>
                                    <a:pt x="35" y="175"/>
                                  </a:lnTo>
                                  <a:cubicBezTo>
                                    <a:pt x="23" y="180"/>
                                    <a:pt x="9" y="173"/>
                                    <a:pt x="5" y="160"/>
                                  </a:cubicBezTo>
                                  <a:cubicBezTo>
                                    <a:pt x="0" y="148"/>
                                    <a:pt x="7" y="134"/>
                                    <a:pt x="19" y="130"/>
                                  </a:cubicBezTo>
                                  <a:close/>
                                  <a:moveTo>
                                    <a:pt x="110" y="98"/>
                                  </a:moveTo>
                                  <a:lnTo>
                                    <a:pt x="110" y="98"/>
                                  </a:lnTo>
                                  <a:cubicBezTo>
                                    <a:pt x="123" y="94"/>
                                    <a:pt x="136" y="101"/>
                                    <a:pt x="141" y="113"/>
                                  </a:cubicBezTo>
                                  <a:cubicBezTo>
                                    <a:pt x="145" y="126"/>
                                    <a:pt x="139" y="139"/>
                                    <a:pt x="126" y="144"/>
                                  </a:cubicBezTo>
                                  <a:lnTo>
                                    <a:pt x="126" y="144"/>
                                  </a:lnTo>
                                  <a:cubicBezTo>
                                    <a:pt x="114" y="148"/>
                                    <a:pt x="100" y="142"/>
                                    <a:pt x="96" y="129"/>
                                  </a:cubicBezTo>
                                  <a:cubicBezTo>
                                    <a:pt x="91" y="117"/>
                                    <a:pt x="98" y="103"/>
                                    <a:pt x="110" y="98"/>
                                  </a:cubicBezTo>
                                  <a:close/>
                                  <a:moveTo>
                                    <a:pt x="201" y="67"/>
                                  </a:moveTo>
                                  <a:lnTo>
                                    <a:pt x="201" y="67"/>
                                  </a:lnTo>
                                  <a:cubicBezTo>
                                    <a:pt x="214" y="63"/>
                                    <a:pt x="227" y="69"/>
                                    <a:pt x="232" y="82"/>
                                  </a:cubicBezTo>
                                  <a:cubicBezTo>
                                    <a:pt x="236" y="94"/>
                                    <a:pt x="230" y="108"/>
                                    <a:pt x="217" y="112"/>
                                  </a:cubicBezTo>
                                  <a:lnTo>
                                    <a:pt x="217" y="112"/>
                                  </a:lnTo>
                                  <a:cubicBezTo>
                                    <a:pt x="204" y="117"/>
                                    <a:pt x="191" y="110"/>
                                    <a:pt x="186" y="98"/>
                                  </a:cubicBezTo>
                                  <a:cubicBezTo>
                                    <a:pt x="182" y="85"/>
                                    <a:pt x="189" y="71"/>
                                    <a:pt x="201" y="67"/>
                                  </a:cubicBezTo>
                                  <a:close/>
                                  <a:moveTo>
                                    <a:pt x="292" y="36"/>
                                  </a:moveTo>
                                  <a:lnTo>
                                    <a:pt x="292" y="36"/>
                                  </a:lnTo>
                                  <a:cubicBezTo>
                                    <a:pt x="304" y="31"/>
                                    <a:pt x="318" y="38"/>
                                    <a:pt x="322" y="50"/>
                                  </a:cubicBezTo>
                                  <a:cubicBezTo>
                                    <a:pt x="327" y="63"/>
                                    <a:pt x="320" y="76"/>
                                    <a:pt x="308" y="81"/>
                                  </a:cubicBezTo>
                                  <a:lnTo>
                                    <a:pt x="308" y="81"/>
                                  </a:lnTo>
                                  <a:cubicBezTo>
                                    <a:pt x="295" y="85"/>
                                    <a:pt x="282" y="79"/>
                                    <a:pt x="277" y="66"/>
                                  </a:cubicBezTo>
                                  <a:cubicBezTo>
                                    <a:pt x="273" y="54"/>
                                    <a:pt x="279" y="40"/>
                                    <a:pt x="292" y="36"/>
                                  </a:cubicBezTo>
                                  <a:close/>
                                  <a:moveTo>
                                    <a:pt x="383" y="4"/>
                                  </a:moveTo>
                                  <a:lnTo>
                                    <a:pt x="383" y="4"/>
                                  </a:lnTo>
                                  <a:cubicBezTo>
                                    <a:pt x="395" y="0"/>
                                    <a:pt x="409" y="6"/>
                                    <a:pt x="413" y="19"/>
                                  </a:cubicBezTo>
                                  <a:cubicBezTo>
                                    <a:pt x="418" y="31"/>
                                    <a:pt x="411" y="45"/>
                                    <a:pt x="399" y="49"/>
                                  </a:cubicBezTo>
                                  <a:lnTo>
                                    <a:pt x="399" y="49"/>
                                  </a:lnTo>
                                  <a:cubicBezTo>
                                    <a:pt x="386" y="54"/>
                                    <a:pt x="372" y="47"/>
                                    <a:pt x="368" y="35"/>
                                  </a:cubicBezTo>
                                  <a:cubicBezTo>
                                    <a:pt x="363" y="22"/>
                                    <a:pt x="370" y="9"/>
                                    <a:pt x="383" y="4"/>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1" name="Freeform 2509"/>
                          <wps:cNvSpPr>
                            <a:spLocks/>
                          </wps:cNvSpPr>
                          <wps:spPr bwMode="auto">
                            <a:xfrm>
                              <a:off x="675" y="2810"/>
                              <a:ext cx="219" cy="179"/>
                            </a:xfrm>
                            <a:custGeom>
                              <a:avLst/>
                              <a:gdLst>
                                <a:gd name="T0" fmla="*/ 10 w 485"/>
                                <a:gd name="T1" fmla="*/ 409 h 453"/>
                                <a:gd name="T2" fmla="*/ 442 w 485"/>
                                <a:gd name="T3" fmla="*/ 9 h 453"/>
                                <a:gd name="T4" fmla="*/ 476 w 485"/>
                                <a:gd name="T5" fmla="*/ 10 h 453"/>
                                <a:gd name="T6" fmla="*/ 475 w 485"/>
                                <a:gd name="T7" fmla="*/ 44 h 453"/>
                                <a:gd name="T8" fmla="*/ 43 w 485"/>
                                <a:gd name="T9" fmla="*/ 444 h 453"/>
                                <a:gd name="T10" fmla="*/ 9 w 485"/>
                                <a:gd name="T11" fmla="*/ 443 h 453"/>
                                <a:gd name="T12" fmla="*/ 10 w 485"/>
                                <a:gd name="T13" fmla="*/ 409 h 453"/>
                              </a:gdLst>
                              <a:ahLst/>
                              <a:cxnLst>
                                <a:cxn ang="0">
                                  <a:pos x="T0" y="T1"/>
                                </a:cxn>
                                <a:cxn ang="0">
                                  <a:pos x="T2" y="T3"/>
                                </a:cxn>
                                <a:cxn ang="0">
                                  <a:pos x="T4" y="T5"/>
                                </a:cxn>
                                <a:cxn ang="0">
                                  <a:pos x="T6" y="T7"/>
                                </a:cxn>
                                <a:cxn ang="0">
                                  <a:pos x="T8" y="T9"/>
                                </a:cxn>
                                <a:cxn ang="0">
                                  <a:pos x="T10" y="T11"/>
                                </a:cxn>
                                <a:cxn ang="0">
                                  <a:pos x="T12" y="T13"/>
                                </a:cxn>
                              </a:cxnLst>
                              <a:rect l="0" t="0" r="r" b="b"/>
                              <a:pathLst>
                                <a:path w="485" h="453">
                                  <a:moveTo>
                                    <a:pt x="10" y="409"/>
                                  </a:moveTo>
                                  <a:lnTo>
                                    <a:pt x="442" y="9"/>
                                  </a:lnTo>
                                  <a:cubicBezTo>
                                    <a:pt x="452" y="0"/>
                                    <a:pt x="467" y="0"/>
                                    <a:pt x="476" y="10"/>
                                  </a:cubicBezTo>
                                  <a:cubicBezTo>
                                    <a:pt x="485" y="20"/>
                                    <a:pt x="485" y="35"/>
                                    <a:pt x="475" y="44"/>
                                  </a:cubicBezTo>
                                  <a:lnTo>
                                    <a:pt x="43" y="444"/>
                                  </a:lnTo>
                                  <a:cubicBezTo>
                                    <a:pt x="33" y="453"/>
                                    <a:pt x="18" y="453"/>
                                    <a:pt x="9" y="443"/>
                                  </a:cubicBezTo>
                                  <a:cubicBezTo>
                                    <a:pt x="0" y="433"/>
                                    <a:pt x="0" y="418"/>
                                    <a:pt x="10" y="40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2" name="Freeform 2510"/>
                          <wps:cNvSpPr>
                            <a:spLocks/>
                          </wps:cNvSpPr>
                          <wps:spPr bwMode="auto">
                            <a:xfrm>
                              <a:off x="870" y="2785"/>
                              <a:ext cx="211" cy="46"/>
                            </a:xfrm>
                            <a:custGeom>
                              <a:avLst/>
                              <a:gdLst>
                                <a:gd name="T0" fmla="*/ 22 w 467"/>
                                <a:gd name="T1" fmla="*/ 66 h 115"/>
                                <a:gd name="T2" fmla="*/ 438 w 467"/>
                                <a:gd name="T3" fmla="*/ 2 h 115"/>
                                <a:gd name="T4" fmla="*/ 465 w 467"/>
                                <a:gd name="T5" fmla="*/ 22 h 115"/>
                                <a:gd name="T6" fmla="*/ 445 w 467"/>
                                <a:gd name="T7" fmla="*/ 49 h 115"/>
                                <a:gd name="T8" fmla="*/ 29 w 467"/>
                                <a:gd name="T9" fmla="*/ 113 h 115"/>
                                <a:gd name="T10" fmla="*/ 2 w 467"/>
                                <a:gd name="T11" fmla="*/ 93 h 115"/>
                                <a:gd name="T12" fmla="*/ 22 w 467"/>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67" h="115">
                                  <a:moveTo>
                                    <a:pt x="22" y="66"/>
                                  </a:moveTo>
                                  <a:lnTo>
                                    <a:pt x="438" y="2"/>
                                  </a:lnTo>
                                  <a:cubicBezTo>
                                    <a:pt x="451" y="0"/>
                                    <a:pt x="463" y="9"/>
                                    <a:pt x="465" y="22"/>
                                  </a:cubicBezTo>
                                  <a:cubicBezTo>
                                    <a:pt x="467" y="35"/>
                                    <a:pt x="458" y="47"/>
                                    <a:pt x="445" y="49"/>
                                  </a:cubicBezTo>
                                  <a:lnTo>
                                    <a:pt x="29" y="113"/>
                                  </a:lnTo>
                                  <a:cubicBezTo>
                                    <a:pt x="16" y="115"/>
                                    <a:pt x="4" y="106"/>
                                    <a:pt x="2" y="93"/>
                                  </a:cubicBezTo>
                                  <a:cubicBezTo>
                                    <a:pt x="0" y="80"/>
                                    <a:pt x="9" y="68"/>
                                    <a:pt x="22" y="6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3" name="Freeform 2511"/>
                          <wps:cNvSpPr>
                            <a:spLocks/>
                          </wps:cNvSpPr>
                          <wps:spPr bwMode="auto">
                            <a:xfrm>
                              <a:off x="1058" y="2626"/>
                              <a:ext cx="212" cy="180"/>
                            </a:xfrm>
                            <a:custGeom>
                              <a:avLst/>
                              <a:gdLst>
                                <a:gd name="T0" fmla="*/ 10 w 469"/>
                                <a:gd name="T1" fmla="*/ 409 h 453"/>
                                <a:gd name="T2" fmla="*/ 426 w 469"/>
                                <a:gd name="T3" fmla="*/ 9 h 453"/>
                                <a:gd name="T4" fmla="*/ 460 w 469"/>
                                <a:gd name="T5" fmla="*/ 10 h 453"/>
                                <a:gd name="T6" fmla="*/ 459 w 469"/>
                                <a:gd name="T7" fmla="*/ 44 h 453"/>
                                <a:gd name="T8" fmla="*/ 43 w 469"/>
                                <a:gd name="T9" fmla="*/ 444 h 453"/>
                                <a:gd name="T10" fmla="*/ 9 w 469"/>
                                <a:gd name="T11" fmla="*/ 443 h 453"/>
                                <a:gd name="T12" fmla="*/ 10 w 469"/>
                                <a:gd name="T13" fmla="*/ 409 h 453"/>
                              </a:gdLst>
                              <a:ahLst/>
                              <a:cxnLst>
                                <a:cxn ang="0">
                                  <a:pos x="T0" y="T1"/>
                                </a:cxn>
                                <a:cxn ang="0">
                                  <a:pos x="T2" y="T3"/>
                                </a:cxn>
                                <a:cxn ang="0">
                                  <a:pos x="T4" y="T5"/>
                                </a:cxn>
                                <a:cxn ang="0">
                                  <a:pos x="T6" y="T7"/>
                                </a:cxn>
                                <a:cxn ang="0">
                                  <a:pos x="T8" y="T9"/>
                                </a:cxn>
                                <a:cxn ang="0">
                                  <a:pos x="T10" y="T11"/>
                                </a:cxn>
                                <a:cxn ang="0">
                                  <a:pos x="T12" y="T13"/>
                                </a:cxn>
                              </a:cxnLst>
                              <a:rect l="0" t="0" r="r" b="b"/>
                              <a:pathLst>
                                <a:path w="469" h="453">
                                  <a:moveTo>
                                    <a:pt x="10" y="409"/>
                                  </a:moveTo>
                                  <a:lnTo>
                                    <a:pt x="426" y="9"/>
                                  </a:lnTo>
                                  <a:cubicBezTo>
                                    <a:pt x="435" y="0"/>
                                    <a:pt x="451" y="0"/>
                                    <a:pt x="460" y="10"/>
                                  </a:cubicBezTo>
                                  <a:cubicBezTo>
                                    <a:pt x="469" y="19"/>
                                    <a:pt x="469" y="35"/>
                                    <a:pt x="459" y="44"/>
                                  </a:cubicBezTo>
                                  <a:lnTo>
                                    <a:pt x="43" y="444"/>
                                  </a:lnTo>
                                  <a:cubicBezTo>
                                    <a:pt x="34" y="453"/>
                                    <a:pt x="18" y="453"/>
                                    <a:pt x="9" y="443"/>
                                  </a:cubicBezTo>
                                  <a:cubicBezTo>
                                    <a:pt x="0" y="434"/>
                                    <a:pt x="0" y="418"/>
                                    <a:pt x="10" y="40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4" name="Freeform 2512"/>
                          <wps:cNvSpPr>
                            <a:spLocks/>
                          </wps:cNvSpPr>
                          <wps:spPr bwMode="auto">
                            <a:xfrm>
                              <a:off x="1246" y="2468"/>
                              <a:ext cx="219" cy="179"/>
                            </a:xfrm>
                            <a:custGeom>
                              <a:avLst/>
                              <a:gdLst>
                                <a:gd name="T0" fmla="*/ 10 w 485"/>
                                <a:gd name="T1" fmla="*/ 409 h 453"/>
                                <a:gd name="T2" fmla="*/ 442 w 485"/>
                                <a:gd name="T3" fmla="*/ 9 h 453"/>
                                <a:gd name="T4" fmla="*/ 476 w 485"/>
                                <a:gd name="T5" fmla="*/ 10 h 453"/>
                                <a:gd name="T6" fmla="*/ 475 w 485"/>
                                <a:gd name="T7" fmla="*/ 44 h 453"/>
                                <a:gd name="T8" fmla="*/ 43 w 485"/>
                                <a:gd name="T9" fmla="*/ 444 h 453"/>
                                <a:gd name="T10" fmla="*/ 9 w 485"/>
                                <a:gd name="T11" fmla="*/ 443 h 453"/>
                                <a:gd name="T12" fmla="*/ 10 w 485"/>
                                <a:gd name="T13" fmla="*/ 409 h 453"/>
                              </a:gdLst>
                              <a:ahLst/>
                              <a:cxnLst>
                                <a:cxn ang="0">
                                  <a:pos x="T0" y="T1"/>
                                </a:cxn>
                                <a:cxn ang="0">
                                  <a:pos x="T2" y="T3"/>
                                </a:cxn>
                                <a:cxn ang="0">
                                  <a:pos x="T4" y="T5"/>
                                </a:cxn>
                                <a:cxn ang="0">
                                  <a:pos x="T6" y="T7"/>
                                </a:cxn>
                                <a:cxn ang="0">
                                  <a:pos x="T8" y="T9"/>
                                </a:cxn>
                                <a:cxn ang="0">
                                  <a:pos x="T10" y="T11"/>
                                </a:cxn>
                                <a:cxn ang="0">
                                  <a:pos x="T12" y="T13"/>
                                </a:cxn>
                              </a:cxnLst>
                              <a:rect l="0" t="0" r="r" b="b"/>
                              <a:pathLst>
                                <a:path w="485" h="453">
                                  <a:moveTo>
                                    <a:pt x="10" y="409"/>
                                  </a:moveTo>
                                  <a:lnTo>
                                    <a:pt x="442" y="9"/>
                                  </a:lnTo>
                                  <a:cubicBezTo>
                                    <a:pt x="452" y="0"/>
                                    <a:pt x="467" y="0"/>
                                    <a:pt x="476" y="10"/>
                                  </a:cubicBezTo>
                                  <a:cubicBezTo>
                                    <a:pt x="485" y="20"/>
                                    <a:pt x="485" y="35"/>
                                    <a:pt x="475" y="44"/>
                                  </a:cubicBezTo>
                                  <a:lnTo>
                                    <a:pt x="43" y="444"/>
                                  </a:lnTo>
                                  <a:cubicBezTo>
                                    <a:pt x="33" y="453"/>
                                    <a:pt x="18" y="453"/>
                                    <a:pt x="9" y="443"/>
                                  </a:cubicBezTo>
                                  <a:cubicBezTo>
                                    <a:pt x="0" y="433"/>
                                    <a:pt x="0" y="418"/>
                                    <a:pt x="10" y="40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5" name="Freeform 2513"/>
                          <wps:cNvSpPr>
                            <a:spLocks/>
                          </wps:cNvSpPr>
                          <wps:spPr bwMode="auto">
                            <a:xfrm>
                              <a:off x="1440" y="2258"/>
                              <a:ext cx="213" cy="231"/>
                            </a:xfrm>
                            <a:custGeom>
                              <a:avLst/>
                              <a:gdLst>
                                <a:gd name="T0" fmla="*/ 9 w 471"/>
                                <a:gd name="T1" fmla="*/ 541 h 583"/>
                                <a:gd name="T2" fmla="*/ 425 w 471"/>
                                <a:gd name="T3" fmla="*/ 13 h 583"/>
                                <a:gd name="T4" fmla="*/ 458 w 471"/>
                                <a:gd name="T5" fmla="*/ 9 h 583"/>
                                <a:gd name="T6" fmla="*/ 462 w 471"/>
                                <a:gd name="T7" fmla="*/ 42 h 583"/>
                                <a:gd name="T8" fmla="*/ 46 w 471"/>
                                <a:gd name="T9" fmla="*/ 570 h 583"/>
                                <a:gd name="T10" fmla="*/ 13 w 471"/>
                                <a:gd name="T11" fmla="*/ 574 h 583"/>
                                <a:gd name="T12" fmla="*/ 9 w 471"/>
                                <a:gd name="T13" fmla="*/ 541 h 583"/>
                              </a:gdLst>
                              <a:ahLst/>
                              <a:cxnLst>
                                <a:cxn ang="0">
                                  <a:pos x="T0" y="T1"/>
                                </a:cxn>
                                <a:cxn ang="0">
                                  <a:pos x="T2" y="T3"/>
                                </a:cxn>
                                <a:cxn ang="0">
                                  <a:pos x="T4" y="T5"/>
                                </a:cxn>
                                <a:cxn ang="0">
                                  <a:pos x="T6" y="T7"/>
                                </a:cxn>
                                <a:cxn ang="0">
                                  <a:pos x="T8" y="T9"/>
                                </a:cxn>
                                <a:cxn ang="0">
                                  <a:pos x="T10" y="T11"/>
                                </a:cxn>
                                <a:cxn ang="0">
                                  <a:pos x="T12" y="T13"/>
                                </a:cxn>
                              </a:cxnLst>
                              <a:rect l="0" t="0" r="r" b="b"/>
                              <a:pathLst>
                                <a:path w="471" h="583">
                                  <a:moveTo>
                                    <a:pt x="9" y="541"/>
                                  </a:moveTo>
                                  <a:lnTo>
                                    <a:pt x="425" y="13"/>
                                  </a:lnTo>
                                  <a:cubicBezTo>
                                    <a:pt x="433" y="2"/>
                                    <a:pt x="448" y="0"/>
                                    <a:pt x="458" y="9"/>
                                  </a:cubicBezTo>
                                  <a:cubicBezTo>
                                    <a:pt x="469" y="17"/>
                                    <a:pt x="471" y="32"/>
                                    <a:pt x="462" y="42"/>
                                  </a:cubicBezTo>
                                  <a:lnTo>
                                    <a:pt x="46" y="570"/>
                                  </a:lnTo>
                                  <a:cubicBezTo>
                                    <a:pt x="38" y="581"/>
                                    <a:pt x="23" y="583"/>
                                    <a:pt x="13" y="574"/>
                                  </a:cubicBezTo>
                                  <a:cubicBezTo>
                                    <a:pt x="2" y="566"/>
                                    <a:pt x="0" y="551"/>
                                    <a:pt x="9" y="541"/>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6" name="Freeform 2514"/>
                          <wps:cNvSpPr>
                            <a:spLocks/>
                          </wps:cNvSpPr>
                          <wps:spPr bwMode="auto">
                            <a:xfrm>
                              <a:off x="1628" y="2125"/>
                              <a:ext cx="220" cy="155"/>
                            </a:xfrm>
                            <a:custGeom>
                              <a:avLst/>
                              <a:gdLst>
                                <a:gd name="T0" fmla="*/ 13 w 487"/>
                                <a:gd name="T1" fmla="*/ 345 h 391"/>
                                <a:gd name="T2" fmla="*/ 445 w 487"/>
                                <a:gd name="T3" fmla="*/ 9 h 391"/>
                                <a:gd name="T4" fmla="*/ 478 w 487"/>
                                <a:gd name="T5" fmla="*/ 13 h 391"/>
                                <a:gd name="T6" fmla="*/ 474 w 487"/>
                                <a:gd name="T7" fmla="*/ 46 h 391"/>
                                <a:gd name="T8" fmla="*/ 42 w 487"/>
                                <a:gd name="T9" fmla="*/ 382 h 391"/>
                                <a:gd name="T10" fmla="*/ 9 w 487"/>
                                <a:gd name="T11" fmla="*/ 378 h 391"/>
                                <a:gd name="T12" fmla="*/ 13 w 487"/>
                                <a:gd name="T13" fmla="*/ 345 h 391"/>
                              </a:gdLst>
                              <a:ahLst/>
                              <a:cxnLst>
                                <a:cxn ang="0">
                                  <a:pos x="T0" y="T1"/>
                                </a:cxn>
                                <a:cxn ang="0">
                                  <a:pos x="T2" y="T3"/>
                                </a:cxn>
                                <a:cxn ang="0">
                                  <a:pos x="T4" y="T5"/>
                                </a:cxn>
                                <a:cxn ang="0">
                                  <a:pos x="T6" y="T7"/>
                                </a:cxn>
                                <a:cxn ang="0">
                                  <a:pos x="T8" y="T9"/>
                                </a:cxn>
                                <a:cxn ang="0">
                                  <a:pos x="T10" y="T11"/>
                                </a:cxn>
                                <a:cxn ang="0">
                                  <a:pos x="T12" y="T13"/>
                                </a:cxn>
                              </a:cxnLst>
                              <a:rect l="0" t="0" r="r" b="b"/>
                              <a:pathLst>
                                <a:path w="487" h="391">
                                  <a:moveTo>
                                    <a:pt x="13" y="345"/>
                                  </a:moveTo>
                                  <a:lnTo>
                                    <a:pt x="445" y="9"/>
                                  </a:lnTo>
                                  <a:cubicBezTo>
                                    <a:pt x="455" y="0"/>
                                    <a:pt x="470" y="2"/>
                                    <a:pt x="478" y="13"/>
                                  </a:cubicBezTo>
                                  <a:cubicBezTo>
                                    <a:pt x="487" y="23"/>
                                    <a:pt x="485" y="38"/>
                                    <a:pt x="474" y="46"/>
                                  </a:cubicBezTo>
                                  <a:lnTo>
                                    <a:pt x="42" y="382"/>
                                  </a:lnTo>
                                  <a:cubicBezTo>
                                    <a:pt x="32" y="391"/>
                                    <a:pt x="17" y="389"/>
                                    <a:pt x="9" y="378"/>
                                  </a:cubicBezTo>
                                  <a:cubicBezTo>
                                    <a:pt x="0" y="368"/>
                                    <a:pt x="2" y="353"/>
                                    <a:pt x="13" y="345"/>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7" name="Freeform 2515"/>
                          <wps:cNvSpPr>
                            <a:spLocks/>
                          </wps:cNvSpPr>
                          <wps:spPr bwMode="auto">
                            <a:xfrm>
                              <a:off x="1824" y="1967"/>
                              <a:ext cx="212" cy="179"/>
                            </a:xfrm>
                            <a:custGeom>
                              <a:avLst/>
                              <a:gdLst>
                                <a:gd name="T0" fmla="*/ 10 w 469"/>
                                <a:gd name="T1" fmla="*/ 409 h 453"/>
                                <a:gd name="T2" fmla="*/ 426 w 469"/>
                                <a:gd name="T3" fmla="*/ 9 h 453"/>
                                <a:gd name="T4" fmla="*/ 460 w 469"/>
                                <a:gd name="T5" fmla="*/ 10 h 453"/>
                                <a:gd name="T6" fmla="*/ 459 w 469"/>
                                <a:gd name="T7" fmla="*/ 44 h 453"/>
                                <a:gd name="T8" fmla="*/ 43 w 469"/>
                                <a:gd name="T9" fmla="*/ 444 h 453"/>
                                <a:gd name="T10" fmla="*/ 9 w 469"/>
                                <a:gd name="T11" fmla="*/ 443 h 453"/>
                                <a:gd name="T12" fmla="*/ 10 w 469"/>
                                <a:gd name="T13" fmla="*/ 409 h 453"/>
                              </a:gdLst>
                              <a:ahLst/>
                              <a:cxnLst>
                                <a:cxn ang="0">
                                  <a:pos x="T0" y="T1"/>
                                </a:cxn>
                                <a:cxn ang="0">
                                  <a:pos x="T2" y="T3"/>
                                </a:cxn>
                                <a:cxn ang="0">
                                  <a:pos x="T4" y="T5"/>
                                </a:cxn>
                                <a:cxn ang="0">
                                  <a:pos x="T6" y="T7"/>
                                </a:cxn>
                                <a:cxn ang="0">
                                  <a:pos x="T8" y="T9"/>
                                </a:cxn>
                                <a:cxn ang="0">
                                  <a:pos x="T10" y="T11"/>
                                </a:cxn>
                                <a:cxn ang="0">
                                  <a:pos x="T12" y="T13"/>
                                </a:cxn>
                              </a:cxnLst>
                              <a:rect l="0" t="0" r="r" b="b"/>
                              <a:pathLst>
                                <a:path w="469" h="453">
                                  <a:moveTo>
                                    <a:pt x="10" y="409"/>
                                  </a:moveTo>
                                  <a:lnTo>
                                    <a:pt x="426" y="9"/>
                                  </a:lnTo>
                                  <a:cubicBezTo>
                                    <a:pt x="435" y="0"/>
                                    <a:pt x="451" y="0"/>
                                    <a:pt x="460" y="10"/>
                                  </a:cubicBezTo>
                                  <a:cubicBezTo>
                                    <a:pt x="469" y="19"/>
                                    <a:pt x="469" y="35"/>
                                    <a:pt x="459" y="44"/>
                                  </a:cubicBezTo>
                                  <a:lnTo>
                                    <a:pt x="43" y="444"/>
                                  </a:lnTo>
                                  <a:cubicBezTo>
                                    <a:pt x="34" y="453"/>
                                    <a:pt x="18" y="453"/>
                                    <a:pt x="9" y="443"/>
                                  </a:cubicBezTo>
                                  <a:cubicBezTo>
                                    <a:pt x="0" y="434"/>
                                    <a:pt x="0" y="418"/>
                                    <a:pt x="10" y="40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8" name="Freeform 2516"/>
                          <wps:cNvSpPr>
                            <a:spLocks/>
                          </wps:cNvSpPr>
                          <wps:spPr bwMode="auto">
                            <a:xfrm>
                              <a:off x="2011" y="1891"/>
                              <a:ext cx="213" cy="97"/>
                            </a:xfrm>
                            <a:custGeom>
                              <a:avLst/>
                              <a:gdLst>
                                <a:gd name="T0" fmla="*/ 17 w 471"/>
                                <a:gd name="T1" fmla="*/ 198 h 247"/>
                                <a:gd name="T2" fmla="*/ 433 w 471"/>
                                <a:gd name="T3" fmla="*/ 6 h 247"/>
                                <a:gd name="T4" fmla="*/ 465 w 471"/>
                                <a:gd name="T5" fmla="*/ 17 h 247"/>
                                <a:gd name="T6" fmla="*/ 454 w 471"/>
                                <a:gd name="T7" fmla="*/ 49 h 247"/>
                                <a:gd name="T8" fmla="*/ 38 w 471"/>
                                <a:gd name="T9" fmla="*/ 241 h 247"/>
                                <a:gd name="T10" fmla="*/ 6 w 471"/>
                                <a:gd name="T11" fmla="*/ 230 h 247"/>
                                <a:gd name="T12" fmla="*/ 17 w 471"/>
                                <a:gd name="T13" fmla="*/ 198 h 247"/>
                              </a:gdLst>
                              <a:ahLst/>
                              <a:cxnLst>
                                <a:cxn ang="0">
                                  <a:pos x="T0" y="T1"/>
                                </a:cxn>
                                <a:cxn ang="0">
                                  <a:pos x="T2" y="T3"/>
                                </a:cxn>
                                <a:cxn ang="0">
                                  <a:pos x="T4" y="T5"/>
                                </a:cxn>
                                <a:cxn ang="0">
                                  <a:pos x="T6" y="T7"/>
                                </a:cxn>
                                <a:cxn ang="0">
                                  <a:pos x="T8" y="T9"/>
                                </a:cxn>
                                <a:cxn ang="0">
                                  <a:pos x="T10" y="T11"/>
                                </a:cxn>
                                <a:cxn ang="0">
                                  <a:pos x="T12" y="T13"/>
                                </a:cxn>
                              </a:cxnLst>
                              <a:rect l="0" t="0" r="r" b="b"/>
                              <a:pathLst>
                                <a:path w="471" h="247">
                                  <a:moveTo>
                                    <a:pt x="17" y="198"/>
                                  </a:moveTo>
                                  <a:lnTo>
                                    <a:pt x="433" y="6"/>
                                  </a:lnTo>
                                  <a:cubicBezTo>
                                    <a:pt x="445" y="0"/>
                                    <a:pt x="460" y="5"/>
                                    <a:pt x="465" y="17"/>
                                  </a:cubicBezTo>
                                  <a:cubicBezTo>
                                    <a:pt x="471" y="29"/>
                                    <a:pt x="466" y="44"/>
                                    <a:pt x="454" y="49"/>
                                  </a:cubicBezTo>
                                  <a:lnTo>
                                    <a:pt x="38" y="241"/>
                                  </a:lnTo>
                                  <a:cubicBezTo>
                                    <a:pt x="25" y="247"/>
                                    <a:pt x="11" y="242"/>
                                    <a:pt x="6" y="230"/>
                                  </a:cubicBezTo>
                                  <a:cubicBezTo>
                                    <a:pt x="0" y="217"/>
                                    <a:pt x="5" y="203"/>
                                    <a:pt x="17" y="198"/>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59" name="Freeform 2517"/>
                          <wps:cNvSpPr>
                            <a:spLocks/>
                          </wps:cNvSpPr>
                          <wps:spPr bwMode="auto">
                            <a:xfrm>
                              <a:off x="2199" y="1757"/>
                              <a:ext cx="220" cy="155"/>
                            </a:xfrm>
                            <a:custGeom>
                              <a:avLst/>
                              <a:gdLst>
                                <a:gd name="T0" fmla="*/ 13 w 487"/>
                                <a:gd name="T1" fmla="*/ 345 h 391"/>
                                <a:gd name="T2" fmla="*/ 445 w 487"/>
                                <a:gd name="T3" fmla="*/ 9 h 391"/>
                                <a:gd name="T4" fmla="*/ 478 w 487"/>
                                <a:gd name="T5" fmla="*/ 13 h 391"/>
                                <a:gd name="T6" fmla="*/ 474 w 487"/>
                                <a:gd name="T7" fmla="*/ 46 h 391"/>
                                <a:gd name="T8" fmla="*/ 42 w 487"/>
                                <a:gd name="T9" fmla="*/ 382 h 391"/>
                                <a:gd name="T10" fmla="*/ 9 w 487"/>
                                <a:gd name="T11" fmla="*/ 378 h 391"/>
                                <a:gd name="T12" fmla="*/ 13 w 487"/>
                                <a:gd name="T13" fmla="*/ 345 h 391"/>
                              </a:gdLst>
                              <a:ahLst/>
                              <a:cxnLst>
                                <a:cxn ang="0">
                                  <a:pos x="T0" y="T1"/>
                                </a:cxn>
                                <a:cxn ang="0">
                                  <a:pos x="T2" y="T3"/>
                                </a:cxn>
                                <a:cxn ang="0">
                                  <a:pos x="T4" y="T5"/>
                                </a:cxn>
                                <a:cxn ang="0">
                                  <a:pos x="T6" y="T7"/>
                                </a:cxn>
                                <a:cxn ang="0">
                                  <a:pos x="T8" y="T9"/>
                                </a:cxn>
                                <a:cxn ang="0">
                                  <a:pos x="T10" y="T11"/>
                                </a:cxn>
                                <a:cxn ang="0">
                                  <a:pos x="T12" y="T13"/>
                                </a:cxn>
                              </a:cxnLst>
                              <a:rect l="0" t="0" r="r" b="b"/>
                              <a:pathLst>
                                <a:path w="487" h="391">
                                  <a:moveTo>
                                    <a:pt x="13" y="345"/>
                                  </a:moveTo>
                                  <a:lnTo>
                                    <a:pt x="445" y="9"/>
                                  </a:lnTo>
                                  <a:cubicBezTo>
                                    <a:pt x="455" y="0"/>
                                    <a:pt x="470" y="2"/>
                                    <a:pt x="478" y="13"/>
                                  </a:cubicBezTo>
                                  <a:cubicBezTo>
                                    <a:pt x="487" y="23"/>
                                    <a:pt x="485" y="38"/>
                                    <a:pt x="474" y="46"/>
                                  </a:cubicBezTo>
                                  <a:lnTo>
                                    <a:pt x="42" y="382"/>
                                  </a:lnTo>
                                  <a:cubicBezTo>
                                    <a:pt x="32" y="391"/>
                                    <a:pt x="17" y="389"/>
                                    <a:pt x="9" y="378"/>
                                  </a:cubicBezTo>
                                  <a:cubicBezTo>
                                    <a:pt x="0" y="368"/>
                                    <a:pt x="2" y="353"/>
                                    <a:pt x="13" y="345"/>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0" name="Freeform 2518"/>
                          <wps:cNvSpPr>
                            <a:spLocks/>
                          </wps:cNvSpPr>
                          <wps:spPr bwMode="auto">
                            <a:xfrm>
                              <a:off x="2395" y="1599"/>
                              <a:ext cx="211" cy="180"/>
                            </a:xfrm>
                            <a:custGeom>
                              <a:avLst/>
                              <a:gdLst>
                                <a:gd name="T0" fmla="*/ 10 w 469"/>
                                <a:gd name="T1" fmla="*/ 409 h 453"/>
                                <a:gd name="T2" fmla="*/ 426 w 469"/>
                                <a:gd name="T3" fmla="*/ 9 h 453"/>
                                <a:gd name="T4" fmla="*/ 460 w 469"/>
                                <a:gd name="T5" fmla="*/ 10 h 453"/>
                                <a:gd name="T6" fmla="*/ 459 w 469"/>
                                <a:gd name="T7" fmla="*/ 44 h 453"/>
                                <a:gd name="T8" fmla="*/ 43 w 469"/>
                                <a:gd name="T9" fmla="*/ 444 h 453"/>
                                <a:gd name="T10" fmla="*/ 9 w 469"/>
                                <a:gd name="T11" fmla="*/ 443 h 453"/>
                                <a:gd name="T12" fmla="*/ 10 w 469"/>
                                <a:gd name="T13" fmla="*/ 409 h 453"/>
                              </a:gdLst>
                              <a:ahLst/>
                              <a:cxnLst>
                                <a:cxn ang="0">
                                  <a:pos x="T0" y="T1"/>
                                </a:cxn>
                                <a:cxn ang="0">
                                  <a:pos x="T2" y="T3"/>
                                </a:cxn>
                                <a:cxn ang="0">
                                  <a:pos x="T4" y="T5"/>
                                </a:cxn>
                                <a:cxn ang="0">
                                  <a:pos x="T6" y="T7"/>
                                </a:cxn>
                                <a:cxn ang="0">
                                  <a:pos x="T8" y="T9"/>
                                </a:cxn>
                                <a:cxn ang="0">
                                  <a:pos x="T10" y="T11"/>
                                </a:cxn>
                                <a:cxn ang="0">
                                  <a:pos x="T12" y="T13"/>
                                </a:cxn>
                              </a:cxnLst>
                              <a:rect l="0" t="0" r="r" b="b"/>
                              <a:pathLst>
                                <a:path w="469" h="453">
                                  <a:moveTo>
                                    <a:pt x="10" y="409"/>
                                  </a:moveTo>
                                  <a:lnTo>
                                    <a:pt x="426" y="9"/>
                                  </a:lnTo>
                                  <a:cubicBezTo>
                                    <a:pt x="435" y="0"/>
                                    <a:pt x="451" y="0"/>
                                    <a:pt x="460" y="10"/>
                                  </a:cubicBezTo>
                                  <a:cubicBezTo>
                                    <a:pt x="469" y="19"/>
                                    <a:pt x="469" y="35"/>
                                    <a:pt x="459" y="44"/>
                                  </a:cubicBezTo>
                                  <a:lnTo>
                                    <a:pt x="43" y="444"/>
                                  </a:lnTo>
                                  <a:cubicBezTo>
                                    <a:pt x="34" y="453"/>
                                    <a:pt x="18" y="453"/>
                                    <a:pt x="9" y="443"/>
                                  </a:cubicBezTo>
                                  <a:cubicBezTo>
                                    <a:pt x="0" y="434"/>
                                    <a:pt x="0" y="418"/>
                                    <a:pt x="10" y="40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1" name="Freeform 2519"/>
                          <wps:cNvSpPr>
                            <a:spLocks/>
                          </wps:cNvSpPr>
                          <wps:spPr bwMode="auto">
                            <a:xfrm>
                              <a:off x="2582" y="1599"/>
                              <a:ext cx="213" cy="231"/>
                            </a:xfrm>
                            <a:custGeom>
                              <a:avLst/>
                              <a:gdLst>
                                <a:gd name="T0" fmla="*/ 46 w 471"/>
                                <a:gd name="T1" fmla="*/ 13 h 583"/>
                                <a:gd name="T2" fmla="*/ 462 w 471"/>
                                <a:gd name="T3" fmla="*/ 541 h 583"/>
                                <a:gd name="T4" fmla="*/ 458 w 471"/>
                                <a:gd name="T5" fmla="*/ 574 h 583"/>
                                <a:gd name="T6" fmla="*/ 425 w 471"/>
                                <a:gd name="T7" fmla="*/ 570 h 583"/>
                                <a:gd name="T8" fmla="*/ 9 w 471"/>
                                <a:gd name="T9" fmla="*/ 42 h 583"/>
                                <a:gd name="T10" fmla="*/ 13 w 471"/>
                                <a:gd name="T11" fmla="*/ 9 h 583"/>
                                <a:gd name="T12" fmla="*/ 46 w 471"/>
                                <a:gd name="T13" fmla="*/ 13 h 583"/>
                              </a:gdLst>
                              <a:ahLst/>
                              <a:cxnLst>
                                <a:cxn ang="0">
                                  <a:pos x="T0" y="T1"/>
                                </a:cxn>
                                <a:cxn ang="0">
                                  <a:pos x="T2" y="T3"/>
                                </a:cxn>
                                <a:cxn ang="0">
                                  <a:pos x="T4" y="T5"/>
                                </a:cxn>
                                <a:cxn ang="0">
                                  <a:pos x="T6" y="T7"/>
                                </a:cxn>
                                <a:cxn ang="0">
                                  <a:pos x="T8" y="T9"/>
                                </a:cxn>
                                <a:cxn ang="0">
                                  <a:pos x="T10" y="T11"/>
                                </a:cxn>
                                <a:cxn ang="0">
                                  <a:pos x="T12" y="T13"/>
                                </a:cxn>
                              </a:cxnLst>
                              <a:rect l="0" t="0" r="r" b="b"/>
                              <a:pathLst>
                                <a:path w="471" h="583">
                                  <a:moveTo>
                                    <a:pt x="46" y="13"/>
                                  </a:moveTo>
                                  <a:lnTo>
                                    <a:pt x="462" y="541"/>
                                  </a:lnTo>
                                  <a:cubicBezTo>
                                    <a:pt x="471" y="551"/>
                                    <a:pt x="469" y="566"/>
                                    <a:pt x="458" y="574"/>
                                  </a:cubicBezTo>
                                  <a:cubicBezTo>
                                    <a:pt x="448" y="583"/>
                                    <a:pt x="433" y="581"/>
                                    <a:pt x="425" y="570"/>
                                  </a:cubicBezTo>
                                  <a:lnTo>
                                    <a:pt x="9" y="42"/>
                                  </a:lnTo>
                                  <a:cubicBezTo>
                                    <a:pt x="0" y="32"/>
                                    <a:pt x="2" y="17"/>
                                    <a:pt x="13" y="9"/>
                                  </a:cubicBezTo>
                                  <a:cubicBezTo>
                                    <a:pt x="23" y="0"/>
                                    <a:pt x="38" y="2"/>
                                    <a:pt x="46" y="13"/>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2" name="Freeform 2520"/>
                          <wps:cNvSpPr>
                            <a:spLocks/>
                          </wps:cNvSpPr>
                          <wps:spPr bwMode="auto">
                            <a:xfrm>
                              <a:off x="2771" y="1784"/>
                              <a:ext cx="218" cy="45"/>
                            </a:xfrm>
                            <a:custGeom>
                              <a:avLst/>
                              <a:gdLst>
                                <a:gd name="T0" fmla="*/ 22 w 483"/>
                                <a:gd name="T1" fmla="*/ 66 h 115"/>
                                <a:gd name="T2" fmla="*/ 454 w 483"/>
                                <a:gd name="T3" fmla="*/ 2 h 115"/>
                                <a:gd name="T4" fmla="*/ 481 w 483"/>
                                <a:gd name="T5" fmla="*/ 22 h 115"/>
                                <a:gd name="T6" fmla="*/ 461 w 483"/>
                                <a:gd name="T7" fmla="*/ 49 h 115"/>
                                <a:gd name="T8" fmla="*/ 29 w 483"/>
                                <a:gd name="T9" fmla="*/ 113 h 115"/>
                                <a:gd name="T10" fmla="*/ 2 w 483"/>
                                <a:gd name="T11" fmla="*/ 93 h 115"/>
                                <a:gd name="T12" fmla="*/ 22 w 483"/>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83" h="115">
                                  <a:moveTo>
                                    <a:pt x="22" y="66"/>
                                  </a:moveTo>
                                  <a:lnTo>
                                    <a:pt x="454" y="2"/>
                                  </a:lnTo>
                                  <a:cubicBezTo>
                                    <a:pt x="467" y="0"/>
                                    <a:pt x="479" y="9"/>
                                    <a:pt x="481" y="22"/>
                                  </a:cubicBezTo>
                                  <a:cubicBezTo>
                                    <a:pt x="483" y="35"/>
                                    <a:pt x="474" y="47"/>
                                    <a:pt x="461" y="49"/>
                                  </a:cubicBezTo>
                                  <a:lnTo>
                                    <a:pt x="29" y="113"/>
                                  </a:lnTo>
                                  <a:cubicBezTo>
                                    <a:pt x="16" y="115"/>
                                    <a:pt x="4" y="106"/>
                                    <a:pt x="2" y="93"/>
                                  </a:cubicBezTo>
                                  <a:cubicBezTo>
                                    <a:pt x="0" y="80"/>
                                    <a:pt x="9" y="68"/>
                                    <a:pt x="22" y="6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3" name="Freeform 2521"/>
                          <wps:cNvSpPr>
                            <a:spLocks/>
                          </wps:cNvSpPr>
                          <wps:spPr bwMode="auto">
                            <a:xfrm>
                              <a:off x="2966" y="1784"/>
                              <a:ext cx="210" cy="19"/>
                            </a:xfrm>
                            <a:custGeom>
                              <a:avLst/>
                              <a:gdLst>
                                <a:gd name="T0" fmla="*/ 24 w 464"/>
                                <a:gd name="T1" fmla="*/ 0 h 48"/>
                                <a:gd name="T2" fmla="*/ 440 w 464"/>
                                <a:gd name="T3" fmla="*/ 0 h 48"/>
                                <a:gd name="T4" fmla="*/ 464 w 464"/>
                                <a:gd name="T5" fmla="*/ 24 h 48"/>
                                <a:gd name="T6" fmla="*/ 440 w 464"/>
                                <a:gd name="T7" fmla="*/ 48 h 48"/>
                                <a:gd name="T8" fmla="*/ 24 w 464"/>
                                <a:gd name="T9" fmla="*/ 48 h 48"/>
                                <a:gd name="T10" fmla="*/ 0 w 464"/>
                                <a:gd name="T11" fmla="*/ 24 h 48"/>
                                <a:gd name="T12" fmla="*/ 24 w 464"/>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4" name="Freeform 2522"/>
                          <wps:cNvSpPr>
                            <a:spLocks/>
                          </wps:cNvSpPr>
                          <wps:spPr bwMode="auto">
                            <a:xfrm>
                              <a:off x="3153" y="1650"/>
                              <a:ext cx="220" cy="155"/>
                            </a:xfrm>
                            <a:custGeom>
                              <a:avLst/>
                              <a:gdLst>
                                <a:gd name="T0" fmla="*/ 13 w 487"/>
                                <a:gd name="T1" fmla="*/ 345 h 391"/>
                                <a:gd name="T2" fmla="*/ 445 w 487"/>
                                <a:gd name="T3" fmla="*/ 9 h 391"/>
                                <a:gd name="T4" fmla="*/ 478 w 487"/>
                                <a:gd name="T5" fmla="*/ 13 h 391"/>
                                <a:gd name="T6" fmla="*/ 474 w 487"/>
                                <a:gd name="T7" fmla="*/ 46 h 391"/>
                                <a:gd name="T8" fmla="*/ 42 w 487"/>
                                <a:gd name="T9" fmla="*/ 382 h 391"/>
                                <a:gd name="T10" fmla="*/ 9 w 487"/>
                                <a:gd name="T11" fmla="*/ 378 h 391"/>
                                <a:gd name="T12" fmla="*/ 13 w 487"/>
                                <a:gd name="T13" fmla="*/ 345 h 391"/>
                              </a:gdLst>
                              <a:ahLst/>
                              <a:cxnLst>
                                <a:cxn ang="0">
                                  <a:pos x="T0" y="T1"/>
                                </a:cxn>
                                <a:cxn ang="0">
                                  <a:pos x="T2" y="T3"/>
                                </a:cxn>
                                <a:cxn ang="0">
                                  <a:pos x="T4" y="T5"/>
                                </a:cxn>
                                <a:cxn ang="0">
                                  <a:pos x="T6" y="T7"/>
                                </a:cxn>
                                <a:cxn ang="0">
                                  <a:pos x="T8" y="T9"/>
                                </a:cxn>
                                <a:cxn ang="0">
                                  <a:pos x="T10" y="T11"/>
                                </a:cxn>
                                <a:cxn ang="0">
                                  <a:pos x="T12" y="T13"/>
                                </a:cxn>
                              </a:cxnLst>
                              <a:rect l="0" t="0" r="r" b="b"/>
                              <a:pathLst>
                                <a:path w="487" h="391">
                                  <a:moveTo>
                                    <a:pt x="13" y="345"/>
                                  </a:moveTo>
                                  <a:lnTo>
                                    <a:pt x="445" y="9"/>
                                  </a:lnTo>
                                  <a:cubicBezTo>
                                    <a:pt x="455" y="0"/>
                                    <a:pt x="470" y="2"/>
                                    <a:pt x="478" y="13"/>
                                  </a:cubicBezTo>
                                  <a:cubicBezTo>
                                    <a:pt x="487" y="23"/>
                                    <a:pt x="485" y="38"/>
                                    <a:pt x="474" y="46"/>
                                  </a:cubicBezTo>
                                  <a:lnTo>
                                    <a:pt x="42" y="382"/>
                                  </a:lnTo>
                                  <a:cubicBezTo>
                                    <a:pt x="32" y="391"/>
                                    <a:pt x="17" y="389"/>
                                    <a:pt x="9" y="378"/>
                                  </a:cubicBezTo>
                                  <a:cubicBezTo>
                                    <a:pt x="0" y="368"/>
                                    <a:pt x="2" y="353"/>
                                    <a:pt x="13" y="345"/>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5" name="Freeform 2523"/>
                          <wps:cNvSpPr>
                            <a:spLocks/>
                          </wps:cNvSpPr>
                          <wps:spPr bwMode="auto">
                            <a:xfrm>
                              <a:off x="3348" y="1650"/>
                              <a:ext cx="212" cy="53"/>
                            </a:xfrm>
                            <a:custGeom>
                              <a:avLst/>
                              <a:gdLst>
                                <a:gd name="T0" fmla="*/ 31 w 469"/>
                                <a:gd name="T1" fmla="*/ 3 h 133"/>
                                <a:gd name="T2" fmla="*/ 447 w 469"/>
                                <a:gd name="T3" fmla="*/ 83 h 133"/>
                                <a:gd name="T4" fmla="*/ 466 w 469"/>
                                <a:gd name="T5" fmla="*/ 111 h 133"/>
                                <a:gd name="T6" fmla="*/ 438 w 469"/>
                                <a:gd name="T7" fmla="*/ 130 h 133"/>
                                <a:gd name="T8" fmla="*/ 22 w 469"/>
                                <a:gd name="T9" fmla="*/ 50 h 133"/>
                                <a:gd name="T10" fmla="*/ 3 w 469"/>
                                <a:gd name="T11" fmla="*/ 22 h 133"/>
                                <a:gd name="T12" fmla="*/ 31 w 469"/>
                                <a:gd name="T13" fmla="*/ 3 h 133"/>
                              </a:gdLst>
                              <a:ahLst/>
                              <a:cxnLst>
                                <a:cxn ang="0">
                                  <a:pos x="T0" y="T1"/>
                                </a:cxn>
                                <a:cxn ang="0">
                                  <a:pos x="T2" y="T3"/>
                                </a:cxn>
                                <a:cxn ang="0">
                                  <a:pos x="T4" y="T5"/>
                                </a:cxn>
                                <a:cxn ang="0">
                                  <a:pos x="T6" y="T7"/>
                                </a:cxn>
                                <a:cxn ang="0">
                                  <a:pos x="T8" y="T9"/>
                                </a:cxn>
                                <a:cxn ang="0">
                                  <a:pos x="T10" y="T11"/>
                                </a:cxn>
                                <a:cxn ang="0">
                                  <a:pos x="T12" y="T13"/>
                                </a:cxn>
                              </a:cxnLst>
                              <a:rect l="0" t="0" r="r" b="b"/>
                              <a:pathLst>
                                <a:path w="469" h="133">
                                  <a:moveTo>
                                    <a:pt x="31" y="3"/>
                                  </a:moveTo>
                                  <a:lnTo>
                                    <a:pt x="447" y="83"/>
                                  </a:lnTo>
                                  <a:cubicBezTo>
                                    <a:pt x="460" y="85"/>
                                    <a:pt x="469" y="98"/>
                                    <a:pt x="466" y="111"/>
                                  </a:cubicBezTo>
                                  <a:cubicBezTo>
                                    <a:pt x="464" y="124"/>
                                    <a:pt x="451" y="133"/>
                                    <a:pt x="438" y="130"/>
                                  </a:cubicBezTo>
                                  <a:lnTo>
                                    <a:pt x="22" y="50"/>
                                  </a:lnTo>
                                  <a:cubicBezTo>
                                    <a:pt x="9" y="48"/>
                                    <a:pt x="0" y="35"/>
                                    <a:pt x="3" y="22"/>
                                  </a:cubicBezTo>
                                  <a:cubicBezTo>
                                    <a:pt x="5" y="9"/>
                                    <a:pt x="18" y="0"/>
                                    <a:pt x="31" y="3"/>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6" name="Freeform 2524"/>
                          <wps:cNvSpPr>
                            <a:spLocks/>
                          </wps:cNvSpPr>
                          <wps:spPr bwMode="auto">
                            <a:xfrm>
                              <a:off x="3536" y="1681"/>
                              <a:ext cx="213" cy="98"/>
                            </a:xfrm>
                            <a:custGeom>
                              <a:avLst/>
                              <a:gdLst>
                                <a:gd name="T0" fmla="*/ 38 w 471"/>
                                <a:gd name="T1" fmla="*/ 6 h 247"/>
                                <a:gd name="T2" fmla="*/ 454 w 471"/>
                                <a:gd name="T3" fmla="*/ 198 h 247"/>
                                <a:gd name="T4" fmla="*/ 465 w 471"/>
                                <a:gd name="T5" fmla="*/ 230 h 247"/>
                                <a:gd name="T6" fmla="*/ 433 w 471"/>
                                <a:gd name="T7" fmla="*/ 241 h 247"/>
                                <a:gd name="T8" fmla="*/ 17 w 471"/>
                                <a:gd name="T9" fmla="*/ 49 h 247"/>
                                <a:gd name="T10" fmla="*/ 6 w 471"/>
                                <a:gd name="T11" fmla="*/ 17 h 247"/>
                                <a:gd name="T12" fmla="*/ 38 w 471"/>
                                <a:gd name="T13" fmla="*/ 6 h 247"/>
                              </a:gdLst>
                              <a:ahLst/>
                              <a:cxnLst>
                                <a:cxn ang="0">
                                  <a:pos x="T0" y="T1"/>
                                </a:cxn>
                                <a:cxn ang="0">
                                  <a:pos x="T2" y="T3"/>
                                </a:cxn>
                                <a:cxn ang="0">
                                  <a:pos x="T4" y="T5"/>
                                </a:cxn>
                                <a:cxn ang="0">
                                  <a:pos x="T6" y="T7"/>
                                </a:cxn>
                                <a:cxn ang="0">
                                  <a:pos x="T8" y="T9"/>
                                </a:cxn>
                                <a:cxn ang="0">
                                  <a:pos x="T10" y="T11"/>
                                </a:cxn>
                                <a:cxn ang="0">
                                  <a:pos x="T12" y="T13"/>
                                </a:cxn>
                              </a:cxnLst>
                              <a:rect l="0" t="0" r="r" b="b"/>
                              <a:pathLst>
                                <a:path w="471" h="247">
                                  <a:moveTo>
                                    <a:pt x="38" y="6"/>
                                  </a:moveTo>
                                  <a:lnTo>
                                    <a:pt x="454" y="198"/>
                                  </a:lnTo>
                                  <a:cubicBezTo>
                                    <a:pt x="466" y="203"/>
                                    <a:pt x="471" y="217"/>
                                    <a:pt x="465" y="230"/>
                                  </a:cubicBezTo>
                                  <a:cubicBezTo>
                                    <a:pt x="460" y="242"/>
                                    <a:pt x="445" y="247"/>
                                    <a:pt x="433" y="241"/>
                                  </a:cubicBezTo>
                                  <a:lnTo>
                                    <a:pt x="17" y="49"/>
                                  </a:lnTo>
                                  <a:cubicBezTo>
                                    <a:pt x="5" y="44"/>
                                    <a:pt x="0" y="29"/>
                                    <a:pt x="6" y="17"/>
                                  </a:cubicBezTo>
                                  <a:cubicBezTo>
                                    <a:pt x="11" y="5"/>
                                    <a:pt x="25" y="0"/>
                                    <a:pt x="38" y="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7" name="Freeform 2525"/>
                          <wps:cNvSpPr>
                            <a:spLocks/>
                          </wps:cNvSpPr>
                          <wps:spPr bwMode="auto">
                            <a:xfrm>
                              <a:off x="3725" y="1758"/>
                              <a:ext cx="218" cy="46"/>
                            </a:xfrm>
                            <a:custGeom>
                              <a:avLst/>
                              <a:gdLst>
                                <a:gd name="T0" fmla="*/ 29 w 483"/>
                                <a:gd name="T1" fmla="*/ 2 h 115"/>
                                <a:gd name="T2" fmla="*/ 461 w 483"/>
                                <a:gd name="T3" fmla="*/ 66 h 115"/>
                                <a:gd name="T4" fmla="*/ 481 w 483"/>
                                <a:gd name="T5" fmla="*/ 93 h 115"/>
                                <a:gd name="T6" fmla="*/ 454 w 483"/>
                                <a:gd name="T7" fmla="*/ 113 h 115"/>
                                <a:gd name="T8" fmla="*/ 22 w 483"/>
                                <a:gd name="T9" fmla="*/ 49 h 115"/>
                                <a:gd name="T10" fmla="*/ 2 w 483"/>
                                <a:gd name="T11" fmla="*/ 22 h 115"/>
                                <a:gd name="T12" fmla="*/ 29 w 483"/>
                                <a:gd name="T13" fmla="*/ 2 h 115"/>
                              </a:gdLst>
                              <a:ahLst/>
                              <a:cxnLst>
                                <a:cxn ang="0">
                                  <a:pos x="T0" y="T1"/>
                                </a:cxn>
                                <a:cxn ang="0">
                                  <a:pos x="T2" y="T3"/>
                                </a:cxn>
                                <a:cxn ang="0">
                                  <a:pos x="T4" y="T5"/>
                                </a:cxn>
                                <a:cxn ang="0">
                                  <a:pos x="T6" y="T7"/>
                                </a:cxn>
                                <a:cxn ang="0">
                                  <a:pos x="T8" y="T9"/>
                                </a:cxn>
                                <a:cxn ang="0">
                                  <a:pos x="T10" y="T11"/>
                                </a:cxn>
                                <a:cxn ang="0">
                                  <a:pos x="T12" y="T13"/>
                                </a:cxn>
                              </a:cxnLst>
                              <a:rect l="0" t="0" r="r" b="b"/>
                              <a:pathLst>
                                <a:path w="483" h="115">
                                  <a:moveTo>
                                    <a:pt x="29" y="2"/>
                                  </a:moveTo>
                                  <a:lnTo>
                                    <a:pt x="461" y="66"/>
                                  </a:lnTo>
                                  <a:cubicBezTo>
                                    <a:pt x="474" y="68"/>
                                    <a:pt x="483" y="80"/>
                                    <a:pt x="481" y="93"/>
                                  </a:cubicBezTo>
                                  <a:cubicBezTo>
                                    <a:pt x="479" y="106"/>
                                    <a:pt x="467" y="115"/>
                                    <a:pt x="454" y="113"/>
                                  </a:cubicBezTo>
                                  <a:lnTo>
                                    <a:pt x="22" y="49"/>
                                  </a:lnTo>
                                  <a:cubicBezTo>
                                    <a:pt x="9" y="47"/>
                                    <a:pt x="0" y="35"/>
                                    <a:pt x="2" y="22"/>
                                  </a:cubicBezTo>
                                  <a:cubicBezTo>
                                    <a:pt x="4" y="9"/>
                                    <a:pt x="16" y="0"/>
                                    <a:pt x="29" y="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8" name="Freeform 2526"/>
                          <wps:cNvSpPr>
                            <a:spLocks/>
                          </wps:cNvSpPr>
                          <wps:spPr bwMode="auto">
                            <a:xfrm>
                              <a:off x="3919" y="1733"/>
                              <a:ext cx="212" cy="71"/>
                            </a:xfrm>
                            <a:custGeom>
                              <a:avLst/>
                              <a:gdLst>
                                <a:gd name="T0" fmla="*/ 19 w 469"/>
                                <a:gd name="T1" fmla="*/ 132 h 181"/>
                                <a:gd name="T2" fmla="*/ 435 w 469"/>
                                <a:gd name="T3" fmla="*/ 4 h 181"/>
                                <a:gd name="T4" fmla="*/ 465 w 469"/>
                                <a:gd name="T5" fmla="*/ 19 h 181"/>
                                <a:gd name="T6" fmla="*/ 450 w 469"/>
                                <a:gd name="T7" fmla="*/ 49 h 181"/>
                                <a:gd name="T8" fmla="*/ 34 w 469"/>
                                <a:gd name="T9" fmla="*/ 177 h 181"/>
                                <a:gd name="T10" fmla="*/ 4 w 469"/>
                                <a:gd name="T11" fmla="*/ 162 h 181"/>
                                <a:gd name="T12" fmla="*/ 19 w 469"/>
                                <a:gd name="T13" fmla="*/ 132 h 181"/>
                              </a:gdLst>
                              <a:ahLst/>
                              <a:cxnLst>
                                <a:cxn ang="0">
                                  <a:pos x="T0" y="T1"/>
                                </a:cxn>
                                <a:cxn ang="0">
                                  <a:pos x="T2" y="T3"/>
                                </a:cxn>
                                <a:cxn ang="0">
                                  <a:pos x="T4" y="T5"/>
                                </a:cxn>
                                <a:cxn ang="0">
                                  <a:pos x="T6" y="T7"/>
                                </a:cxn>
                                <a:cxn ang="0">
                                  <a:pos x="T8" y="T9"/>
                                </a:cxn>
                                <a:cxn ang="0">
                                  <a:pos x="T10" y="T11"/>
                                </a:cxn>
                                <a:cxn ang="0">
                                  <a:pos x="T12" y="T13"/>
                                </a:cxn>
                              </a:cxnLst>
                              <a:rect l="0" t="0" r="r" b="b"/>
                              <a:pathLst>
                                <a:path w="469" h="181">
                                  <a:moveTo>
                                    <a:pt x="19" y="132"/>
                                  </a:moveTo>
                                  <a:lnTo>
                                    <a:pt x="435" y="4"/>
                                  </a:lnTo>
                                  <a:cubicBezTo>
                                    <a:pt x="448" y="0"/>
                                    <a:pt x="462" y="7"/>
                                    <a:pt x="465" y="19"/>
                                  </a:cubicBezTo>
                                  <a:cubicBezTo>
                                    <a:pt x="469" y="32"/>
                                    <a:pt x="462" y="46"/>
                                    <a:pt x="450" y="49"/>
                                  </a:cubicBezTo>
                                  <a:lnTo>
                                    <a:pt x="34" y="177"/>
                                  </a:lnTo>
                                  <a:cubicBezTo>
                                    <a:pt x="21" y="181"/>
                                    <a:pt x="7" y="174"/>
                                    <a:pt x="4" y="162"/>
                                  </a:cubicBezTo>
                                  <a:cubicBezTo>
                                    <a:pt x="0" y="149"/>
                                    <a:pt x="7" y="135"/>
                                    <a:pt x="19" y="13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69" name="Freeform 2527"/>
                          <wps:cNvSpPr>
                            <a:spLocks/>
                          </wps:cNvSpPr>
                          <wps:spPr bwMode="auto">
                            <a:xfrm>
                              <a:off x="4108" y="1708"/>
                              <a:ext cx="211" cy="45"/>
                            </a:xfrm>
                            <a:custGeom>
                              <a:avLst/>
                              <a:gdLst>
                                <a:gd name="T0" fmla="*/ 22 w 467"/>
                                <a:gd name="T1" fmla="*/ 66 h 115"/>
                                <a:gd name="T2" fmla="*/ 438 w 467"/>
                                <a:gd name="T3" fmla="*/ 2 h 115"/>
                                <a:gd name="T4" fmla="*/ 465 w 467"/>
                                <a:gd name="T5" fmla="*/ 22 h 115"/>
                                <a:gd name="T6" fmla="*/ 445 w 467"/>
                                <a:gd name="T7" fmla="*/ 49 h 115"/>
                                <a:gd name="T8" fmla="*/ 29 w 467"/>
                                <a:gd name="T9" fmla="*/ 113 h 115"/>
                                <a:gd name="T10" fmla="*/ 2 w 467"/>
                                <a:gd name="T11" fmla="*/ 93 h 115"/>
                                <a:gd name="T12" fmla="*/ 22 w 467"/>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67" h="115">
                                  <a:moveTo>
                                    <a:pt x="22" y="66"/>
                                  </a:moveTo>
                                  <a:lnTo>
                                    <a:pt x="438" y="2"/>
                                  </a:lnTo>
                                  <a:cubicBezTo>
                                    <a:pt x="451" y="0"/>
                                    <a:pt x="463" y="9"/>
                                    <a:pt x="465" y="22"/>
                                  </a:cubicBezTo>
                                  <a:cubicBezTo>
                                    <a:pt x="467" y="35"/>
                                    <a:pt x="458" y="47"/>
                                    <a:pt x="445" y="49"/>
                                  </a:cubicBezTo>
                                  <a:lnTo>
                                    <a:pt x="29" y="113"/>
                                  </a:lnTo>
                                  <a:cubicBezTo>
                                    <a:pt x="16" y="115"/>
                                    <a:pt x="4" y="106"/>
                                    <a:pt x="2" y="93"/>
                                  </a:cubicBezTo>
                                  <a:cubicBezTo>
                                    <a:pt x="0" y="80"/>
                                    <a:pt x="9" y="68"/>
                                    <a:pt x="22" y="6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0" name="Freeform 2528"/>
                          <wps:cNvSpPr>
                            <a:spLocks/>
                          </wps:cNvSpPr>
                          <wps:spPr bwMode="auto">
                            <a:xfrm>
                              <a:off x="4295" y="1650"/>
                              <a:ext cx="219" cy="78"/>
                            </a:xfrm>
                            <a:custGeom>
                              <a:avLst/>
                              <a:gdLst>
                                <a:gd name="T0" fmla="*/ 19 w 485"/>
                                <a:gd name="T1" fmla="*/ 148 h 197"/>
                                <a:gd name="T2" fmla="*/ 451 w 485"/>
                                <a:gd name="T3" fmla="*/ 4 h 197"/>
                                <a:gd name="T4" fmla="*/ 481 w 485"/>
                                <a:gd name="T5" fmla="*/ 19 h 197"/>
                                <a:gd name="T6" fmla="*/ 466 w 485"/>
                                <a:gd name="T7" fmla="*/ 49 h 197"/>
                                <a:gd name="T8" fmla="*/ 34 w 485"/>
                                <a:gd name="T9" fmla="*/ 193 h 197"/>
                                <a:gd name="T10" fmla="*/ 4 w 485"/>
                                <a:gd name="T11" fmla="*/ 178 h 197"/>
                                <a:gd name="T12" fmla="*/ 19 w 485"/>
                                <a:gd name="T13" fmla="*/ 148 h 197"/>
                              </a:gdLst>
                              <a:ahLst/>
                              <a:cxnLst>
                                <a:cxn ang="0">
                                  <a:pos x="T0" y="T1"/>
                                </a:cxn>
                                <a:cxn ang="0">
                                  <a:pos x="T2" y="T3"/>
                                </a:cxn>
                                <a:cxn ang="0">
                                  <a:pos x="T4" y="T5"/>
                                </a:cxn>
                                <a:cxn ang="0">
                                  <a:pos x="T6" y="T7"/>
                                </a:cxn>
                                <a:cxn ang="0">
                                  <a:pos x="T8" y="T9"/>
                                </a:cxn>
                                <a:cxn ang="0">
                                  <a:pos x="T10" y="T11"/>
                                </a:cxn>
                                <a:cxn ang="0">
                                  <a:pos x="T12" y="T13"/>
                                </a:cxn>
                              </a:cxnLst>
                              <a:rect l="0" t="0" r="r" b="b"/>
                              <a:pathLst>
                                <a:path w="485" h="197">
                                  <a:moveTo>
                                    <a:pt x="19" y="148"/>
                                  </a:moveTo>
                                  <a:lnTo>
                                    <a:pt x="451" y="4"/>
                                  </a:lnTo>
                                  <a:cubicBezTo>
                                    <a:pt x="463" y="0"/>
                                    <a:pt x="477" y="6"/>
                                    <a:pt x="481" y="19"/>
                                  </a:cubicBezTo>
                                  <a:cubicBezTo>
                                    <a:pt x="485" y="31"/>
                                    <a:pt x="479" y="45"/>
                                    <a:pt x="466" y="49"/>
                                  </a:cubicBezTo>
                                  <a:lnTo>
                                    <a:pt x="34" y="193"/>
                                  </a:lnTo>
                                  <a:cubicBezTo>
                                    <a:pt x="21" y="197"/>
                                    <a:pt x="8" y="191"/>
                                    <a:pt x="4" y="178"/>
                                  </a:cubicBezTo>
                                  <a:cubicBezTo>
                                    <a:pt x="0" y="165"/>
                                    <a:pt x="6" y="152"/>
                                    <a:pt x="19" y="148"/>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1" name="Freeform 2529"/>
                          <wps:cNvSpPr>
                            <a:spLocks/>
                          </wps:cNvSpPr>
                          <wps:spPr bwMode="auto">
                            <a:xfrm>
                              <a:off x="4491" y="1651"/>
                              <a:ext cx="210" cy="19"/>
                            </a:xfrm>
                            <a:custGeom>
                              <a:avLst/>
                              <a:gdLst>
                                <a:gd name="T0" fmla="*/ 24 w 464"/>
                                <a:gd name="T1" fmla="*/ 0 h 48"/>
                                <a:gd name="T2" fmla="*/ 440 w 464"/>
                                <a:gd name="T3" fmla="*/ 0 h 48"/>
                                <a:gd name="T4" fmla="*/ 464 w 464"/>
                                <a:gd name="T5" fmla="*/ 24 h 48"/>
                                <a:gd name="T6" fmla="*/ 440 w 464"/>
                                <a:gd name="T7" fmla="*/ 48 h 48"/>
                                <a:gd name="T8" fmla="*/ 24 w 464"/>
                                <a:gd name="T9" fmla="*/ 48 h 48"/>
                                <a:gd name="T10" fmla="*/ 0 w 464"/>
                                <a:gd name="T11" fmla="*/ 24 h 48"/>
                                <a:gd name="T12" fmla="*/ 24 w 464"/>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64" h="48">
                                  <a:moveTo>
                                    <a:pt x="24" y="0"/>
                                  </a:moveTo>
                                  <a:lnTo>
                                    <a:pt x="440" y="0"/>
                                  </a:lnTo>
                                  <a:cubicBezTo>
                                    <a:pt x="454" y="0"/>
                                    <a:pt x="464" y="11"/>
                                    <a:pt x="464" y="24"/>
                                  </a:cubicBezTo>
                                  <a:cubicBezTo>
                                    <a:pt x="464" y="38"/>
                                    <a:pt x="454" y="48"/>
                                    <a:pt x="440" y="48"/>
                                  </a:cubicBezTo>
                                  <a:lnTo>
                                    <a:pt x="24" y="48"/>
                                  </a:lnTo>
                                  <a:cubicBezTo>
                                    <a:pt x="11" y="48"/>
                                    <a:pt x="0" y="38"/>
                                    <a:pt x="0" y="24"/>
                                  </a:cubicBezTo>
                                  <a:cubicBezTo>
                                    <a:pt x="0" y="11"/>
                                    <a:pt x="11" y="0"/>
                                    <a:pt x="24"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2" name="Freeform 2530"/>
                          <wps:cNvSpPr>
                            <a:spLocks/>
                          </wps:cNvSpPr>
                          <wps:spPr bwMode="auto">
                            <a:xfrm>
                              <a:off x="4679" y="1625"/>
                              <a:ext cx="218" cy="46"/>
                            </a:xfrm>
                            <a:custGeom>
                              <a:avLst/>
                              <a:gdLst>
                                <a:gd name="T0" fmla="*/ 22 w 483"/>
                                <a:gd name="T1" fmla="*/ 66 h 115"/>
                                <a:gd name="T2" fmla="*/ 454 w 483"/>
                                <a:gd name="T3" fmla="*/ 2 h 115"/>
                                <a:gd name="T4" fmla="*/ 481 w 483"/>
                                <a:gd name="T5" fmla="*/ 22 h 115"/>
                                <a:gd name="T6" fmla="*/ 461 w 483"/>
                                <a:gd name="T7" fmla="*/ 49 h 115"/>
                                <a:gd name="T8" fmla="*/ 29 w 483"/>
                                <a:gd name="T9" fmla="*/ 113 h 115"/>
                                <a:gd name="T10" fmla="*/ 2 w 483"/>
                                <a:gd name="T11" fmla="*/ 93 h 115"/>
                                <a:gd name="T12" fmla="*/ 22 w 483"/>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83" h="115">
                                  <a:moveTo>
                                    <a:pt x="22" y="66"/>
                                  </a:moveTo>
                                  <a:lnTo>
                                    <a:pt x="454" y="2"/>
                                  </a:lnTo>
                                  <a:cubicBezTo>
                                    <a:pt x="467" y="0"/>
                                    <a:pt x="479" y="9"/>
                                    <a:pt x="481" y="22"/>
                                  </a:cubicBezTo>
                                  <a:cubicBezTo>
                                    <a:pt x="483" y="35"/>
                                    <a:pt x="474" y="47"/>
                                    <a:pt x="461" y="49"/>
                                  </a:cubicBezTo>
                                  <a:lnTo>
                                    <a:pt x="29" y="113"/>
                                  </a:lnTo>
                                  <a:cubicBezTo>
                                    <a:pt x="16" y="115"/>
                                    <a:pt x="4" y="106"/>
                                    <a:pt x="2" y="93"/>
                                  </a:cubicBezTo>
                                  <a:cubicBezTo>
                                    <a:pt x="0" y="80"/>
                                    <a:pt x="9" y="68"/>
                                    <a:pt x="22" y="6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3" name="Freeform 2531"/>
                          <wps:cNvSpPr>
                            <a:spLocks/>
                          </wps:cNvSpPr>
                          <wps:spPr bwMode="auto">
                            <a:xfrm>
                              <a:off x="4873" y="1548"/>
                              <a:ext cx="213" cy="98"/>
                            </a:xfrm>
                            <a:custGeom>
                              <a:avLst/>
                              <a:gdLst>
                                <a:gd name="T0" fmla="*/ 17 w 471"/>
                                <a:gd name="T1" fmla="*/ 198 h 247"/>
                                <a:gd name="T2" fmla="*/ 433 w 471"/>
                                <a:gd name="T3" fmla="*/ 6 h 247"/>
                                <a:gd name="T4" fmla="*/ 465 w 471"/>
                                <a:gd name="T5" fmla="*/ 17 h 247"/>
                                <a:gd name="T6" fmla="*/ 454 w 471"/>
                                <a:gd name="T7" fmla="*/ 49 h 247"/>
                                <a:gd name="T8" fmla="*/ 38 w 471"/>
                                <a:gd name="T9" fmla="*/ 241 h 247"/>
                                <a:gd name="T10" fmla="*/ 6 w 471"/>
                                <a:gd name="T11" fmla="*/ 230 h 247"/>
                                <a:gd name="T12" fmla="*/ 17 w 471"/>
                                <a:gd name="T13" fmla="*/ 198 h 247"/>
                              </a:gdLst>
                              <a:ahLst/>
                              <a:cxnLst>
                                <a:cxn ang="0">
                                  <a:pos x="T0" y="T1"/>
                                </a:cxn>
                                <a:cxn ang="0">
                                  <a:pos x="T2" y="T3"/>
                                </a:cxn>
                                <a:cxn ang="0">
                                  <a:pos x="T4" y="T5"/>
                                </a:cxn>
                                <a:cxn ang="0">
                                  <a:pos x="T6" y="T7"/>
                                </a:cxn>
                                <a:cxn ang="0">
                                  <a:pos x="T8" y="T9"/>
                                </a:cxn>
                                <a:cxn ang="0">
                                  <a:pos x="T10" y="T11"/>
                                </a:cxn>
                                <a:cxn ang="0">
                                  <a:pos x="T12" y="T13"/>
                                </a:cxn>
                              </a:cxnLst>
                              <a:rect l="0" t="0" r="r" b="b"/>
                              <a:pathLst>
                                <a:path w="471" h="247">
                                  <a:moveTo>
                                    <a:pt x="17" y="198"/>
                                  </a:moveTo>
                                  <a:lnTo>
                                    <a:pt x="433" y="6"/>
                                  </a:lnTo>
                                  <a:cubicBezTo>
                                    <a:pt x="445" y="0"/>
                                    <a:pt x="460" y="5"/>
                                    <a:pt x="465" y="17"/>
                                  </a:cubicBezTo>
                                  <a:cubicBezTo>
                                    <a:pt x="471" y="29"/>
                                    <a:pt x="466" y="44"/>
                                    <a:pt x="454" y="49"/>
                                  </a:cubicBezTo>
                                  <a:lnTo>
                                    <a:pt x="38" y="241"/>
                                  </a:lnTo>
                                  <a:cubicBezTo>
                                    <a:pt x="25" y="247"/>
                                    <a:pt x="11" y="242"/>
                                    <a:pt x="6" y="230"/>
                                  </a:cubicBezTo>
                                  <a:cubicBezTo>
                                    <a:pt x="0" y="217"/>
                                    <a:pt x="5" y="203"/>
                                    <a:pt x="17" y="198"/>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4" name="Freeform 2532"/>
                          <wps:cNvSpPr>
                            <a:spLocks/>
                          </wps:cNvSpPr>
                          <wps:spPr bwMode="auto">
                            <a:xfrm>
                              <a:off x="5061" y="1441"/>
                              <a:ext cx="212" cy="129"/>
                            </a:xfrm>
                            <a:custGeom>
                              <a:avLst/>
                              <a:gdLst>
                                <a:gd name="T0" fmla="*/ 14 w 471"/>
                                <a:gd name="T1" fmla="*/ 279 h 327"/>
                                <a:gd name="T2" fmla="*/ 430 w 471"/>
                                <a:gd name="T3" fmla="*/ 7 h 327"/>
                                <a:gd name="T4" fmla="*/ 464 w 471"/>
                                <a:gd name="T5" fmla="*/ 14 h 327"/>
                                <a:gd name="T6" fmla="*/ 457 w 471"/>
                                <a:gd name="T7" fmla="*/ 48 h 327"/>
                                <a:gd name="T8" fmla="*/ 41 w 471"/>
                                <a:gd name="T9" fmla="*/ 320 h 327"/>
                                <a:gd name="T10" fmla="*/ 7 w 471"/>
                                <a:gd name="T11" fmla="*/ 313 h 327"/>
                                <a:gd name="T12" fmla="*/ 14 w 471"/>
                                <a:gd name="T13" fmla="*/ 279 h 327"/>
                              </a:gdLst>
                              <a:ahLst/>
                              <a:cxnLst>
                                <a:cxn ang="0">
                                  <a:pos x="T0" y="T1"/>
                                </a:cxn>
                                <a:cxn ang="0">
                                  <a:pos x="T2" y="T3"/>
                                </a:cxn>
                                <a:cxn ang="0">
                                  <a:pos x="T4" y="T5"/>
                                </a:cxn>
                                <a:cxn ang="0">
                                  <a:pos x="T6" y="T7"/>
                                </a:cxn>
                                <a:cxn ang="0">
                                  <a:pos x="T8" y="T9"/>
                                </a:cxn>
                                <a:cxn ang="0">
                                  <a:pos x="T10" y="T11"/>
                                </a:cxn>
                                <a:cxn ang="0">
                                  <a:pos x="T12" y="T13"/>
                                </a:cxn>
                              </a:cxnLst>
                              <a:rect l="0" t="0" r="r" b="b"/>
                              <a:pathLst>
                                <a:path w="471" h="327">
                                  <a:moveTo>
                                    <a:pt x="14" y="279"/>
                                  </a:moveTo>
                                  <a:lnTo>
                                    <a:pt x="430" y="7"/>
                                  </a:lnTo>
                                  <a:cubicBezTo>
                                    <a:pt x="441" y="0"/>
                                    <a:pt x="456" y="3"/>
                                    <a:pt x="464" y="14"/>
                                  </a:cubicBezTo>
                                  <a:cubicBezTo>
                                    <a:pt x="471" y="25"/>
                                    <a:pt x="468" y="40"/>
                                    <a:pt x="457" y="48"/>
                                  </a:cubicBezTo>
                                  <a:lnTo>
                                    <a:pt x="41" y="320"/>
                                  </a:lnTo>
                                  <a:cubicBezTo>
                                    <a:pt x="30" y="327"/>
                                    <a:pt x="15" y="324"/>
                                    <a:pt x="7" y="313"/>
                                  </a:cubicBezTo>
                                  <a:cubicBezTo>
                                    <a:pt x="0" y="302"/>
                                    <a:pt x="3" y="287"/>
                                    <a:pt x="14" y="279"/>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5" name="Freeform 2533"/>
                          <wps:cNvSpPr>
                            <a:spLocks/>
                          </wps:cNvSpPr>
                          <wps:spPr bwMode="auto">
                            <a:xfrm>
                              <a:off x="5249" y="1390"/>
                              <a:ext cx="219" cy="72"/>
                            </a:xfrm>
                            <a:custGeom>
                              <a:avLst/>
                              <a:gdLst>
                                <a:gd name="T0" fmla="*/ 20 w 485"/>
                                <a:gd name="T1" fmla="*/ 131 h 181"/>
                                <a:gd name="T2" fmla="*/ 452 w 485"/>
                                <a:gd name="T3" fmla="*/ 3 h 181"/>
                                <a:gd name="T4" fmla="*/ 481 w 485"/>
                                <a:gd name="T5" fmla="*/ 20 h 181"/>
                                <a:gd name="T6" fmla="*/ 465 w 485"/>
                                <a:gd name="T7" fmla="*/ 49 h 181"/>
                                <a:gd name="T8" fmla="*/ 33 w 485"/>
                                <a:gd name="T9" fmla="*/ 177 h 181"/>
                                <a:gd name="T10" fmla="*/ 3 w 485"/>
                                <a:gd name="T11" fmla="*/ 161 h 181"/>
                                <a:gd name="T12" fmla="*/ 20 w 485"/>
                                <a:gd name="T13" fmla="*/ 131 h 181"/>
                              </a:gdLst>
                              <a:ahLst/>
                              <a:cxnLst>
                                <a:cxn ang="0">
                                  <a:pos x="T0" y="T1"/>
                                </a:cxn>
                                <a:cxn ang="0">
                                  <a:pos x="T2" y="T3"/>
                                </a:cxn>
                                <a:cxn ang="0">
                                  <a:pos x="T4" y="T5"/>
                                </a:cxn>
                                <a:cxn ang="0">
                                  <a:pos x="T6" y="T7"/>
                                </a:cxn>
                                <a:cxn ang="0">
                                  <a:pos x="T8" y="T9"/>
                                </a:cxn>
                                <a:cxn ang="0">
                                  <a:pos x="T10" y="T11"/>
                                </a:cxn>
                                <a:cxn ang="0">
                                  <a:pos x="T12" y="T13"/>
                                </a:cxn>
                              </a:cxnLst>
                              <a:rect l="0" t="0" r="r" b="b"/>
                              <a:pathLst>
                                <a:path w="485" h="181">
                                  <a:moveTo>
                                    <a:pt x="20" y="131"/>
                                  </a:moveTo>
                                  <a:lnTo>
                                    <a:pt x="452" y="3"/>
                                  </a:lnTo>
                                  <a:cubicBezTo>
                                    <a:pt x="464" y="0"/>
                                    <a:pt x="478" y="7"/>
                                    <a:pt x="481" y="20"/>
                                  </a:cubicBezTo>
                                  <a:cubicBezTo>
                                    <a:pt x="485" y="32"/>
                                    <a:pt x="478" y="46"/>
                                    <a:pt x="465" y="49"/>
                                  </a:cubicBezTo>
                                  <a:lnTo>
                                    <a:pt x="33" y="177"/>
                                  </a:lnTo>
                                  <a:cubicBezTo>
                                    <a:pt x="21" y="181"/>
                                    <a:pt x="7" y="174"/>
                                    <a:pt x="3" y="161"/>
                                  </a:cubicBezTo>
                                  <a:cubicBezTo>
                                    <a:pt x="0" y="149"/>
                                    <a:pt x="7" y="135"/>
                                    <a:pt x="20" y="131"/>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6" name="Freeform 2534"/>
                          <wps:cNvSpPr>
                            <a:spLocks/>
                          </wps:cNvSpPr>
                          <wps:spPr bwMode="auto">
                            <a:xfrm>
                              <a:off x="5444" y="1340"/>
                              <a:ext cx="212" cy="71"/>
                            </a:xfrm>
                            <a:custGeom>
                              <a:avLst/>
                              <a:gdLst>
                                <a:gd name="T0" fmla="*/ 19 w 469"/>
                                <a:gd name="T1" fmla="*/ 132 h 181"/>
                                <a:gd name="T2" fmla="*/ 435 w 469"/>
                                <a:gd name="T3" fmla="*/ 4 h 181"/>
                                <a:gd name="T4" fmla="*/ 465 w 469"/>
                                <a:gd name="T5" fmla="*/ 19 h 181"/>
                                <a:gd name="T6" fmla="*/ 450 w 469"/>
                                <a:gd name="T7" fmla="*/ 49 h 181"/>
                                <a:gd name="T8" fmla="*/ 34 w 469"/>
                                <a:gd name="T9" fmla="*/ 177 h 181"/>
                                <a:gd name="T10" fmla="*/ 4 w 469"/>
                                <a:gd name="T11" fmla="*/ 162 h 181"/>
                                <a:gd name="T12" fmla="*/ 19 w 469"/>
                                <a:gd name="T13" fmla="*/ 132 h 181"/>
                              </a:gdLst>
                              <a:ahLst/>
                              <a:cxnLst>
                                <a:cxn ang="0">
                                  <a:pos x="T0" y="T1"/>
                                </a:cxn>
                                <a:cxn ang="0">
                                  <a:pos x="T2" y="T3"/>
                                </a:cxn>
                                <a:cxn ang="0">
                                  <a:pos x="T4" y="T5"/>
                                </a:cxn>
                                <a:cxn ang="0">
                                  <a:pos x="T6" y="T7"/>
                                </a:cxn>
                                <a:cxn ang="0">
                                  <a:pos x="T8" y="T9"/>
                                </a:cxn>
                                <a:cxn ang="0">
                                  <a:pos x="T10" y="T11"/>
                                </a:cxn>
                                <a:cxn ang="0">
                                  <a:pos x="T12" y="T13"/>
                                </a:cxn>
                              </a:cxnLst>
                              <a:rect l="0" t="0" r="r" b="b"/>
                              <a:pathLst>
                                <a:path w="469" h="181">
                                  <a:moveTo>
                                    <a:pt x="19" y="132"/>
                                  </a:moveTo>
                                  <a:lnTo>
                                    <a:pt x="435" y="4"/>
                                  </a:lnTo>
                                  <a:cubicBezTo>
                                    <a:pt x="448" y="0"/>
                                    <a:pt x="462" y="7"/>
                                    <a:pt x="465" y="19"/>
                                  </a:cubicBezTo>
                                  <a:cubicBezTo>
                                    <a:pt x="469" y="32"/>
                                    <a:pt x="462" y="46"/>
                                    <a:pt x="450" y="49"/>
                                  </a:cubicBezTo>
                                  <a:lnTo>
                                    <a:pt x="34" y="177"/>
                                  </a:lnTo>
                                  <a:cubicBezTo>
                                    <a:pt x="21" y="181"/>
                                    <a:pt x="7" y="174"/>
                                    <a:pt x="4" y="162"/>
                                  </a:cubicBezTo>
                                  <a:cubicBezTo>
                                    <a:pt x="0" y="149"/>
                                    <a:pt x="7" y="135"/>
                                    <a:pt x="19" y="132"/>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7" name="Freeform 2535"/>
                          <wps:cNvSpPr>
                            <a:spLocks/>
                          </wps:cNvSpPr>
                          <wps:spPr bwMode="auto">
                            <a:xfrm>
                              <a:off x="5632" y="1257"/>
                              <a:ext cx="212" cy="104"/>
                            </a:xfrm>
                            <a:custGeom>
                              <a:avLst/>
                              <a:gdLst>
                                <a:gd name="T0" fmla="*/ 17 w 471"/>
                                <a:gd name="T1" fmla="*/ 214 h 263"/>
                                <a:gd name="T2" fmla="*/ 433 w 471"/>
                                <a:gd name="T3" fmla="*/ 6 h 263"/>
                                <a:gd name="T4" fmla="*/ 465 w 471"/>
                                <a:gd name="T5" fmla="*/ 17 h 263"/>
                                <a:gd name="T6" fmla="*/ 454 w 471"/>
                                <a:gd name="T7" fmla="*/ 49 h 263"/>
                                <a:gd name="T8" fmla="*/ 38 w 471"/>
                                <a:gd name="T9" fmla="*/ 257 h 263"/>
                                <a:gd name="T10" fmla="*/ 6 w 471"/>
                                <a:gd name="T11" fmla="*/ 246 h 263"/>
                                <a:gd name="T12" fmla="*/ 17 w 471"/>
                                <a:gd name="T13" fmla="*/ 214 h 263"/>
                              </a:gdLst>
                              <a:ahLst/>
                              <a:cxnLst>
                                <a:cxn ang="0">
                                  <a:pos x="T0" y="T1"/>
                                </a:cxn>
                                <a:cxn ang="0">
                                  <a:pos x="T2" y="T3"/>
                                </a:cxn>
                                <a:cxn ang="0">
                                  <a:pos x="T4" y="T5"/>
                                </a:cxn>
                                <a:cxn ang="0">
                                  <a:pos x="T6" y="T7"/>
                                </a:cxn>
                                <a:cxn ang="0">
                                  <a:pos x="T8" y="T9"/>
                                </a:cxn>
                                <a:cxn ang="0">
                                  <a:pos x="T10" y="T11"/>
                                </a:cxn>
                                <a:cxn ang="0">
                                  <a:pos x="T12" y="T13"/>
                                </a:cxn>
                              </a:cxnLst>
                              <a:rect l="0" t="0" r="r" b="b"/>
                              <a:pathLst>
                                <a:path w="471" h="263">
                                  <a:moveTo>
                                    <a:pt x="17" y="214"/>
                                  </a:moveTo>
                                  <a:lnTo>
                                    <a:pt x="433" y="6"/>
                                  </a:lnTo>
                                  <a:cubicBezTo>
                                    <a:pt x="445" y="0"/>
                                    <a:pt x="459" y="5"/>
                                    <a:pt x="465" y="17"/>
                                  </a:cubicBezTo>
                                  <a:cubicBezTo>
                                    <a:pt x="471" y="29"/>
                                    <a:pt x="466" y="43"/>
                                    <a:pt x="454" y="49"/>
                                  </a:cubicBezTo>
                                  <a:lnTo>
                                    <a:pt x="38" y="257"/>
                                  </a:lnTo>
                                  <a:cubicBezTo>
                                    <a:pt x="26" y="263"/>
                                    <a:pt x="12" y="258"/>
                                    <a:pt x="6" y="246"/>
                                  </a:cubicBezTo>
                                  <a:cubicBezTo>
                                    <a:pt x="0" y="234"/>
                                    <a:pt x="5" y="220"/>
                                    <a:pt x="17" y="214"/>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8" name="Freeform 2536"/>
                          <wps:cNvSpPr>
                            <a:spLocks/>
                          </wps:cNvSpPr>
                          <wps:spPr bwMode="auto">
                            <a:xfrm>
                              <a:off x="5821" y="1258"/>
                              <a:ext cx="217" cy="19"/>
                            </a:xfrm>
                            <a:custGeom>
                              <a:avLst/>
                              <a:gdLst>
                                <a:gd name="T0" fmla="*/ 24 w 480"/>
                                <a:gd name="T1" fmla="*/ 0 h 48"/>
                                <a:gd name="T2" fmla="*/ 456 w 480"/>
                                <a:gd name="T3" fmla="*/ 0 h 48"/>
                                <a:gd name="T4" fmla="*/ 480 w 480"/>
                                <a:gd name="T5" fmla="*/ 24 h 48"/>
                                <a:gd name="T6" fmla="*/ 456 w 480"/>
                                <a:gd name="T7" fmla="*/ 48 h 48"/>
                                <a:gd name="T8" fmla="*/ 24 w 480"/>
                                <a:gd name="T9" fmla="*/ 48 h 48"/>
                                <a:gd name="T10" fmla="*/ 0 w 480"/>
                                <a:gd name="T11" fmla="*/ 24 h 48"/>
                                <a:gd name="T12" fmla="*/ 24 w 480"/>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480" h="48">
                                  <a:moveTo>
                                    <a:pt x="24" y="0"/>
                                  </a:moveTo>
                                  <a:lnTo>
                                    <a:pt x="456" y="0"/>
                                  </a:lnTo>
                                  <a:cubicBezTo>
                                    <a:pt x="470" y="0"/>
                                    <a:pt x="480" y="11"/>
                                    <a:pt x="480" y="24"/>
                                  </a:cubicBezTo>
                                  <a:cubicBezTo>
                                    <a:pt x="480" y="38"/>
                                    <a:pt x="470" y="48"/>
                                    <a:pt x="456" y="48"/>
                                  </a:cubicBezTo>
                                  <a:lnTo>
                                    <a:pt x="24" y="48"/>
                                  </a:lnTo>
                                  <a:cubicBezTo>
                                    <a:pt x="11" y="48"/>
                                    <a:pt x="0" y="38"/>
                                    <a:pt x="0" y="24"/>
                                  </a:cubicBezTo>
                                  <a:cubicBezTo>
                                    <a:pt x="0" y="11"/>
                                    <a:pt x="11" y="0"/>
                                    <a:pt x="24"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79" name="Freeform 2537"/>
                          <wps:cNvSpPr>
                            <a:spLocks/>
                          </wps:cNvSpPr>
                          <wps:spPr bwMode="auto">
                            <a:xfrm>
                              <a:off x="6015" y="1232"/>
                              <a:ext cx="211" cy="46"/>
                            </a:xfrm>
                            <a:custGeom>
                              <a:avLst/>
                              <a:gdLst>
                                <a:gd name="T0" fmla="*/ 22 w 467"/>
                                <a:gd name="T1" fmla="*/ 66 h 115"/>
                                <a:gd name="T2" fmla="*/ 438 w 467"/>
                                <a:gd name="T3" fmla="*/ 2 h 115"/>
                                <a:gd name="T4" fmla="*/ 465 w 467"/>
                                <a:gd name="T5" fmla="*/ 22 h 115"/>
                                <a:gd name="T6" fmla="*/ 445 w 467"/>
                                <a:gd name="T7" fmla="*/ 49 h 115"/>
                                <a:gd name="T8" fmla="*/ 29 w 467"/>
                                <a:gd name="T9" fmla="*/ 113 h 115"/>
                                <a:gd name="T10" fmla="*/ 2 w 467"/>
                                <a:gd name="T11" fmla="*/ 93 h 115"/>
                                <a:gd name="T12" fmla="*/ 22 w 467"/>
                                <a:gd name="T13" fmla="*/ 66 h 115"/>
                              </a:gdLst>
                              <a:ahLst/>
                              <a:cxnLst>
                                <a:cxn ang="0">
                                  <a:pos x="T0" y="T1"/>
                                </a:cxn>
                                <a:cxn ang="0">
                                  <a:pos x="T2" y="T3"/>
                                </a:cxn>
                                <a:cxn ang="0">
                                  <a:pos x="T4" y="T5"/>
                                </a:cxn>
                                <a:cxn ang="0">
                                  <a:pos x="T6" y="T7"/>
                                </a:cxn>
                                <a:cxn ang="0">
                                  <a:pos x="T8" y="T9"/>
                                </a:cxn>
                                <a:cxn ang="0">
                                  <a:pos x="T10" y="T11"/>
                                </a:cxn>
                                <a:cxn ang="0">
                                  <a:pos x="T12" y="T13"/>
                                </a:cxn>
                              </a:cxnLst>
                              <a:rect l="0" t="0" r="r" b="b"/>
                              <a:pathLst>
                                <a:path w="467" h="115">
                                  <a:moveTo>
                                    <a:pt x="22" y="66"/>
                                  </a:moveTo>
                                  <a:lnTo>
                                    <a:pt x="438" y="2"/>
                                  </a:lnTo>
                                  <a:cubicBezTo>
                                    <a:pt x="451" y="0"/>
                                    <a:pt x="463" y="9"/>
                                    <a:pt x="465" y="22"/>
                                  </a:cubicBezTo>
                                  <a:cubicBezTo>
                                    <a:pt x="467" y="35"/>
                                    <a:pt x="458" y="47"/>
                                    <a:pt x="445" y="49"/>
                                  </a:cubicBezTo>
                                  <a:lnTo>
                                    <a:pt x="29" y="113"/>
                                  </a:lnTo>
                                  <a:cubicBezTo>
                                    <a:pt x="16" y="115"/>
                                    <a:pt x="4" y="106"/>
                                    <a:pt x="2" y="93"/>
                                  </a:cubicBezTo>
                                  <a:cubicBezTo>
                                    <a:pt x="0" y="80"/>
                                    <a:pt x="9" y="68"/>
                                    <a:pt x="22" y="66"/>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880" name="Rectangle 2538"/>
                          <wps:cNvSpPr>
                            <a:spLocks noChangeArrowheads="1"/>
                          </wps:cNvSpPr>
                          <wps:spPr bwMode="auto">
                            <a:xfrm>
                              <a:off x="518" y="3043"/>
                              <a:ext cx="51"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0</w:t>
                                </w:r>
                              </w:p>
                            </w:txbxContent>
                          </wps:txbx>
                          <wps:bodyPr rot="0" vert="horz" wrap="square" lIns="0" tIns="0" rIns="0" bIns="0" anchor="t" anchorCtr="0" upright="1">
                            <a:noAutofit/>
                          </wps:bodyPr>
                        </wps:wsp>
                        <wps:wsp>
                          <wps:cNvPr id="3881" name="Rectangle 2539"/>
                          <wps:cNvSpPr>
                            <a:spLocks noChangeArrowheads="1"/>
                          </wps:cNvSpPr>
                          <wps:spPr bwMode="auto">
                            <a:xfrm>
                              <a:off x="451" y="2780"/>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10</w:t>
                                </w:r>
                              </w:p>
                            </w:txbxContent>
                          </wps:txbx>
                          <wps:bodyPr rot="0" vert="horz" wrap="square" lIns="0" tIns="0" rIns="0" bIns="0" anchor="t" anchorCtr="0" upright="1">
                            <a:noAutofit/>
                          </wps:bodyPr>
                        </wps:wsp>
                        <wps:wsp>
                          <wps:cNvPr id="3882" name="Rectangle 2540"/>
                          <wps:cNvSpPr>
                            <a:spLocks noChangeArrowheads="1"/>
                          </wps:cNvSpPr>
                          <wps:spPr bwMode="auto">
                            <a:xfrm>
                              <a:off x="451" y="2517"/>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w:t>
                                </w:r>
                              </w:p>
                            </w:txbxContent>
                          </wps:txbx>
                          <wps:bodyPr rot="0" vert="horz" wrap="square" lIns="0" tIns="0" rIns="0" bIns="0" anchor="t" anchorCtr="0" upright="1">
                            <a:noAutofit/>
                          </wps:bodyPr>
                        </wps:wsp>
                        <wps:wsp>
                          <wps:cNvPr id="3883" name="Rectangle 2541"/>
                          <wps:cNvSpPr>
                            <a:spLocks noChangeArrowheads="1"/>
                          </wps:cNvSpPr>
                          <wps:spPr bwMode="auto">
                            <a:xfrm>
                              <a:off x="451" y="2254"/>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30</w:t>
                                </w:r>
                              </w:p>
                            </w:txbxContent>
                          </wps:txbx>
                          <wps:bodyPr rot="0" vert="horz" wrap="square" lIns="0" tIns="0" rIns="0" bIns="0" anchor="t" anchorCtr="0" upright="1">
                            <a:noAutofit/>
                          </wps:bodyPr>
                        </wps:wsp>
                        <wps:wsp>
                          <wps:cNvPr id="3884" name="Rectangle 2542"/>
                          <wps:cNvSpPr>
                            <a:spLocks noChangeArrowheads="1"/>
                          </wps:cNvSpPr>
                          <wps:spPr bwMode="auto">
                            <a:xfrm>
                              <a:off x="451" y="1991"/>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40</w:t>
                                </w:r>
                              </w:p>
                            </w:txbxContent>
                          </wps:txbx>
                          <wps:bodyPr rot="0" vert="horz" wrap="square" lIns="0" tIns="0" rIns="0" bIns="0" anchor="t" anchorCtr="0" upright="1">
                            <a:noAutofit/>
                          </wps:bodyPr>
                        </wps:wsp>
                        <wps:wsp>
                          <wps:cNvPr id="3885" name="Rectangle 2543"/>
                          <wps:cNvSpPr>
                            <a:spLocks noChangeArrowheads="1"/>
                          </wps:cNvSpPr>
                          <wps:spPr bwMode="auto">
                            <a:xfrm>
                              <a:off x="451" y="1728"/>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50</w:t>
                                </w:r>
                              </w:p>
                            </w:txbxContent>
                          </wps:txbx>
                          <wps:bodyPr rot="0" vert="horz" wrap="square" lIns="0" tIns="0" rIns="0" bIns="0" anchor="t" anchorCtr="0" upright="1">
                            <a:noAutofit/>
                          </wps:bodyPr>
                        </wps:wsp>
                        <wps:wsp>
                          <wps:cNvPr id="3886" name="Rectangle 2544"/>
                          <wps:cNvSpPr>
                            <a:spLocks noChangeArrowheads="1"/>
                          </wps:cNvSpPr>
                          <wps:spPr bwMode="auto">
                            <a:xfrm>
                              <a:off x="451" y="1465"/>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60</w:t>
                                </w:r>
                              </w:p>
                            </w:txbxContent>
                          </wps:txbx>
                          <wps:bodyPr rot="0" vert="horz" wrap="square" lIns="0" tIns="0" rIns="0" bIns="0" anchor="t" anchorCtr="0" upright="1">
                            <a:noAutofit/>
                          </wps:bodyPr>
                        </wps:wsp>
                        <wps:wsp>
                          <wps:cNvPr id="3887" name="Rectangle 2545"/>
                          <wps:cNvSpPr>
                            <a:spLocks noChangeArrowheads="1"/>
                          </wps:cNvSpPr>
                          <wps:spPr bwMode="auto">
                            <a:xfrm>
                              <a:off x="451" y="1202"/>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70</w:t>
                                </w:r>
                              </w:p>
                            </w:txbxContent>
                          </wps:txbx>
                          <wps:bodyPr rot="0" vert="horz" wrap="square" lIns="0" tIns="0" rIns="0" bIns="0" anchor="t" anchorCtr="0" upright="1">
                            <a:noAutofit/>
                          </wps:bodyPr>
                        </wps:wsp>
                        <wps:wsp>
                          <wps:cNvPr id="3888" name="Rectangle 2546"/>
                          <wps:cNvSpPr>
                            <a:spLocks noChangeArrowheads="1"/>
                          </wps:cNvSpPr>
                          <wps:spPr bwMode="auto">
                            <a:xfrm>
                              <a:off x="451" y="939"/>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80</w:t>
                                </w:r>
                              </w:p>
                            </w:txbxContent>
                          </wps:txbx>
                          <wps:bodyPr rot="0" vert="horz" wrap="square" lIns="0" tIns="0" rIns="0" bIns="0" anchor="t" anchorCtr="0" upright="1">
                            <a:noAutofit/>
                          </wps:bodyPr>
                        </wps:wsp>
                        <wps:wsp>
                          <wps:cNvPr id="3889" name="Rectangle 2547"/>
                          <wps:cNvSpPr>
                            <a:spLocks noChangeArrowheads="1"/>
                          </wps:cNvSpPr>
                          <wps:spPr bwMode="auto">
                            <a:xfrm>
                              <a:off x="451" y="676"/>
                              <a:ext cx="10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90</w:t>
                                </w:r>
                              </w:p>
                            </w:txbxContent>
                          </wps:txbx>
                          <wps:bodyPr rot="0" vert="horz" wrap="square" lIns="0" tIns="0" rIns="0" bIns="0" anchor="t" anchorCtr="0" upright="1">
                            <a:noAutofit/>
                          </wps:bodyPr>
                        </wps:wsp>
                        <wps:wsp>
                          <wps:cNvPr id="3890" name="Rectangle 2548"/>
                          <wps:cNvSpPr>
                            <a:spLocks noChangeArrowheads="1"/>
                          </wps:cNvSpPr>
                          <wps:spPr bwMode="auto">
                            <a:xfrm>
                              <a:off x="392" y="413"/>
                              <a:ext cx="15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100</w:t>
                                </w:r>
                              </w:p>
                            </w:txbxContent>
                          </wps:txbx>
                          <wps:bodyPr rot="0" vert="horz" wrap="square" lIns="0" tIns="0" rIns="0" bIns="0" anchor="t" anchorCtr="0" upright="1">
                            <a:noAutofit/>
                          </wps:bodyPr>
                        </wps:wsp>
                        <wps:wsp>
                          <wps:cNvPr id="3891" name="Rectangle 2549"/>
                          <wps:cNvSpPr>
                            <a:spLocks noChangeArrowheads="1"/>
                          </wps:cNvSpPr>
                          <wps:spPr bwMode="auto">
                            <a:xfrm>
                              <a:off x="559"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1980</w:t>
                                </w:r>
                              </w:p>
                            </w:txbxContent>
                          </wps:txbx>
                          <wps:bodyPr rot="0" vert="horz" wrap="square" lIns="0" tIns="0" rIns="0" bIns="0" anchor="t" anchorCtr="0" upright="1">
                            <a:noAutofit/>
                          </wps:bodyPr>
                        </wps:wsp>
                        <wps:wsp>
                          <wps:cNvPr id="3892" name="Rectangle 2550"/>
                          <wps:cNvSpPr>
                            <a:spLocks noChangeArrowheads="1"/>
                          </wps:cNvSpPr>
                          <wps:spPr bwMode="auto">
                            <a:xfrm>
                              <a:off x="941"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1982</w:t>
                                </w:r>
                              </w:p>
                            </w:txbxContent>
                          </wps:txbx>
                          <wps:bodyPr rot="0" vert="horz" wrap="square" lIns="0" tIns="0" rIns="0" bIns="0" anchor="t" anchorCtr="0" upright="1">
                            <a:noAutofit/>
                          </wps:bodyPr>
                        </wps:wsp>
                        <wps:wsp>
                          <wps:cNvPr id="3893" name="Rectangle 2551"/>
                          <wps:cNvSpPr>
                            <a:spLocks noChangeArrowheads="1"/>
                          </wps:cNvSpPr>
                          <wps:spPr bwMode="auto">
                            <a:xfrm>
                              <a:off x="1322"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1984</w:t>
                                </w:r>
                              </w:p>
                            </w:txbxContent>
                          </wps:txbx>
                          <wps:bodyPr rot="0" vert="horz" wrap="square" lIns="0" tIns="0" rIns="0" bIns="0" anchor="t" anchorCtr="0" upright="1">
                            <a:noAutofit/>
                          </wps:bodyPr>
                        </wps:wsp>
                        <wps:wsp>
                          <wps:cNvPr id="3894" name="Rectangle 2552"/>
                          <wps:cNvSpPr>
                            <a:spLocks noChangeArrowheads="1"/>
                          </wps:cNvSpPr>
                          <wps:spPr bwMode="auto">
                            <a:xfrm>
                              <a:off x="1703"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1986</w:t>
                                </w:r>
                              </w:p>
                            </w:txbxContent>
                          </wps:txbx>
                          <wps:bodyPr rot="0" vert="horz" wrap="square" lIns="0" tIns="0" rIns="0" bIns="0" anchor="t" anchorCtr="0" upright="1">
                            <a:noAutofit/>
                          </wps:bodyPr>
                        </wps:wsp>
                        <wps:wsp>
                          <wps:cNvPr id="3895" name="Rectangle 2553"/>
                          <wps:cNvSpPr>
                            <a:spLocks noChangeArrowheads="1"/>
                          </wps:cNvSpPr>
                          <wps:spPr bwMode="auto">
                            <a:xfrm>
                              <a:off x="2084"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1988</w:t>
                                </w:r>
                              </w:p>
                            </w:txbxContent>
                          </wps:txbx>
                          <wps:bodyPr rot="0" vert="horz" wrap="square" lIns="0" tIns="0" rIns="0" bIns="0" anchor="t" anchorCtr="0" upright="1">
                            <a:noAutofit/>
                          </wps:bodyPr>
                        </wps:wsp>
                        <wps:wsp>
                          <wps:cNvPr id="3896" name="Rectangle 2554"/>
                          <wps:cNvSpPr>
                            <a:spLocks noChangeArrowheads="1"/>
                          </wps:cNvSpPr>
                          <wps:spPr bwMode="auto">
                            <a:xfrm>
                              <a:off x="2465"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1990</w:t>
                                </w:r>
                              </w:p>
                            </w:txbxContent>
                          </wps:txbx>
                          <wps:bodyPr rot="0" vert="horz" wrap="square" lIns="0" tIns="0" rIns="0" bIns="0" anchor="t" anchorCtr="0" upright="1">
                            <a:noAutofit/>
                          </wps:bodyPr>
                        </wps:wsp>
                        <wps:wsp>
                          <wps:cNvPr id="3897" name="Rectangle 2555"/>
                          <wps:cNvSpPr>
                            <a:spLocks noChangeArrowheads="1"/>
                          </wps:cNvSpPr>
                          <wps:spPr bwMode="auto">
                            <a:xfrm>
                              <a:off x="2847"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1992</w:t>
                                </w:r>
                              </w:p>
                            </w:txbxContent>
                          </wps:txbx>
                          <wps:bodyPr rot="0" vert="horz" wrap="square" lIns="0" tIns="0" rIns="0" bIns="0" anchor="t" anchorCtr="0" upright="1">
                            <a:noAutofit/>
                          </wps:bodyPr>
                        </wps:wsp>
                        <wps:wsp>
                          <wps:cNvPr id="3898" name="Rectangle 2556"/>
                          <wps:cNvSpPr>
                            <a:spLocks noChangeArrowheads="1"/>
                          </wps:cNvSpPr>
                          <wps:spPr bwMode="auto">
                            <a:xfrm>
                              <a:off x="3228"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1994</w:t>
                                </w:r>
                              </w:p>
                            </w:txbxContent>
                          </wps:txbx>
                          <wps:bodyPr rot="0" vert="horz" wrap="square" lIns="0" tIns="0" rIns="0" bIns="0" anchor="t" anchorCtr="0" upright="1">
                            <a:noAutofit/>
                          </wps:bodyPr>
                        </wps:wsp>
                        <wps:wsp>
                          <wps:cNvPr id="3899" name="Rectangle 2557"/>
                          <wps:cNvSpPr>
                            <a:spLocks noChangeArrowheads="1"/>
                          </wps:cNvSpPr>
                          <wps:spPr bwMode="auto">
                            <a:xfrm>
                              <a:off x="3609"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1996</w:t>
                                </w:r>
                              </w:p>
                            </w:txbxContent>
                          </wps:txbx>
                          <wps:bodyPr rot="0" vert="horz" wrap="square" lIns="0" tIns="0" rIns="0" bIns="0" anchor="t" anchorCtr="0" upright="1">
                            <a:noAutofit/>
                          </wps:bodyPr>
                        </wps:wsp>
                        <wps:wsp>
                          <wps:cNvPr id="3900" name="Rectangle 2558"/>
                          <wps:cNvSpPr>
                            <a:spLocks noChangeArrowheads="1"/>
                          </wps:cNvSpPr>
                          <wps:spPr bwMode="auto">
                            <a:xfrm>
                              <a:off x="3990"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1998</w:t>
                                </w:r>
                              </w:p>
                            </w:txbxContent>
                          </wps:txbx>
                          <wps:bodyPr rot="0" vert="horz" wrap="square" lIns="0" tIns="0" rIns="0" bIns="0" anchor="t" anchorCtr="0" upright="1">
                            <a:noAutofit/>
                          </wps:bodyPr>
                        </wps:wsp>
                        <wps:wsp>
                          <wps:cNvPr id="3901" name="Rectangle 2559"/>
                          <wps:cNvSpPr>
                            <a:spLocks noChangeArrowheads="1"/>
                          </wps:cNvSpPr>
                          <wps:spPr bwMode="auto">
                            <a:xfrm>
                              <a:off x="4371"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2000</w:t>
                                </w:r>
                              </w:p>
                            </w:txbxContent>
                          </wps:txbx>
                          <wps:bodyPr rot="0" vert="horz" wrap="square" lIns="0" tIns="0" rIns="0" bIns="0" anchor="t" anchorCtr="0" upright="1">
                            <a:noAutofit/>
                          </wps:bodyPr>
                        </wps:wsp>
                        <wps:wsp>
                          <wps:cNvPr id="3902" name="Rectangle 2560"/>
                          <wps:cNvSpPr>
                            <a:spLocks noChangeArrowheads="1"/>
                          </wps:cNvSpPr>
                          <wps:spPr bwMode="auto">
                            <a:xfrm>
                              <a:off x="4753"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2002</w:t>
                                </w:r>
                              </w:p>
                            </w:txbxContent>
                          </wps:txbx>
                          <wps:bodyPr rot="0" vert="horz" wrap="square" lIns="0" tIns="0" rIns="0" bIns="0" anchor="t" anchorCtr="0" upright="1">
                            <a:noAutofit/>
                          </wps:bodyPr>
                        </wps:wsp>
                        <wps:wsp>
                          <wps:cNvPr id="3903" name="Rectangle 2561"/>
                          <wps:cNvSpPr>
                            <a:spLocks noChangeArrowheads="1"/>
                          </wps:cNvSpPr>
                          <wps:spPr bwMode="auto">
                            <a:xfrm>
                              <a:off x="5134"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2004</w:t>
                                </w:r>
                              </w:p>
                            </w:txbxContent>
                          </wps:txbx>
                          <wps:bodyPr rot="0" vert="horz" wrap="square" lIns="0" tIns="0" rIns="0" bIns="0" anchor="t" anchorCtr="0" upright="1">
                            <a:noAutofit/>
                          </wps:bodyPr>
                        </wps:wsp>
                        <wps:wsp>
                          <wps:cNvPr id="3904" name="Rectangle 2562"/>
                          <wps:cNvSpPr>
                            <a:spLocks noChangeArrowheads="1"/>
                          </wps:cNvSpPr>
                          <wps:spPr bwMode="auto">
                            <a:xfrm>
                              <a:off x="5515"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2006</w:t>
                                </w:r>
                              </w:p>
                            </w:txbxContent>
                          </wps:txbx>
                          <wps:bodyPr rot="0" vert="horz" wrap="square" lIns="0" tIns="0" rIns="0" bIns="0" anchor="t" anchorCtr="0" upright="1">
                            <a:noAutofit/>
                          </wps:bodyPr>
                        </wps:wsp>
                        <wps:wsp>
                          <wps:cNvPr id="3905" name="Rectangle 2563"/>
                          <wps:cNvSpPr>
                            <a:spLocks noChangeArrowheads="1"/>
                          </wps:cNvSpPr>
                          <wps:spPr bwMode="auto">
                            <a:xfrm>
                              <a:off x="5896"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2008</w:t>
                                </w:r>
                              </w:p>
                            </w:txbxContent>
                          </wps:txbx>
                          <wps:bodyPr rot="0" vert="horz" wrap="square" lIns="0" tIns="0" rIns="0" bIns="0" anchor="t" anchorCtr="0" upright="1">
                            <a:noAutofit/>
                          </wps:bodyPr>
                        </wps:wsp>
                        <wps:wsp>
                          <wps:cNvPr id="3906" name="Rectangle 2564"/>
                          <wps:cNvSpPr>
                            <a:spLocks noChangeArrowheads="1"/>
                          </wps:cNvSpPr>
                          <wps:spPr bwMode="auto">
                            <a:xfrm>
                              <a:off x="6277" y="3211"/>
                              <a:ext cx="20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2010</w:t>
                                </w:r>
                              </w:p>
                            </w:txbxContent>
                          </wps:txbx>
                          <wps:bodyPr rot="0" vert="horz" wrap="square" lIns="0" tIns="0" rIns="0" bIns="0" anchor="t" anchorCtr="0" upright="1">
                            <a:noAutofit/>
                          </wps:bodyPr>
                        </wps:wsp>
                        <wps:wsp>
                          <wps:cNvPr id="3907" name="Rectangle 2565"/>
                          <wps:cNvSpPr>
                            <a:spLocks noChangeArrowheads="1"/>
                          </wps:cNvSpPr>
                          <wps:spPr bwMode="auto">
                            <a:xfrm>
                              <a:off x="264" y="2817"/>
                              <a:ext cx="271"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2"/>
                                    <w:szCs w:val="2"/>
                                  </w:rPr>
                                  <w:t>immunization</w:t>
                                </w:r>
                                <w:proofErr w:type="gramEnd"/>
                                <w:r>
                                  <w:rPr>
                                    <w:rFonts w:ascii="Calibri" w:hAnsi="Calibri" w:cs="Calibri"/>
                                    <w:b/>
                                    <w:bCs/>
                                    <w:color w:val="000000"/>
                                    <w:sz w:val="2"/>
                                    <w:szCs w:val="2"/>
                                  </w:rPr>
                                  <w:t xml:space="preserve"> coverage among 1</w:t>
                                </w:r>
                              </w:p>
                            </w:txbxContent>
                          </wps:txbx>
                          <wps:bodyPr rot="0" vert="horz" wrap="square" lIns="0" tIns="0" rIns="0" bIns="0" anchor="t" anchorCtr="0" upright="1">
                            <a:noAutofit/>
                          </wps:bodyPr>
                        </wps:wsp>
                        <wps:wsp>
                          <wps:cNvPr id="3908" name="Rectangle 2566"/>
                          <wps:cNvSpPr>
                            <a:spLocks noChangeArrowheads="1"/>
                          </wps:cNvSpPr>
                          <wps:spPr bwMode="auto">
                            <a:xfrm>
                              <a:off x="264" y="1378"/>
                              <a:ext cx="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2"/>
                                    <w:szCs w:val="2"/>
                                  </w:rPr>
                                  <w:t>-</w:t>
                                </w:r>
                              </w:p>
                            </w:txbxContent>
                          </wps:txbx>
                          <wps:bodyPr rot="0" vert="horz" wrap="square" lIns="0" tIns="0" rIns="0" bIns="0" anchor="t" anchorCtr="0" upright="1">
                            <a:noAutofit/>
                          </wps:bodyPr>
                        </wps:wsp>
                        <wps:wsp>
                          <wps:cNvPr id="3909" name="Rectangle 2567"/>
                          <wps:cNvSpPr>
                            <a:spLocks noChangeArrowheads="1"/>
                          </wps:cNvSpPr>
                          <wps:spPr bwMode="auto">
                            <a:xfrm>
                              <a:off x="264" y="1347"/>
                              <a:ext cx="3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2"/>
                                    <w:szCs w:val="2"/>
                                  </w:rPr>
                                  <w:t>year</w:t>
                                </w:r>
                                <w:proofErr w:type="gramEnd"/>
                              </w:p>
                            </w:txbxContent>
                          </wps:txbx>
                          <wps:bodyPr rot="0" vert="horz" wrap="square" lIns="0" tIns="0" rIns="0" bIns="0" anchor="t" anchorCtr="0" upright="1">
                            <a:noAutofit/>
                          </wps:bodyPr>
                        </wps:wsp>
                        <wps:wsp>
                          <wps:cNvPr id="3910" name="Rectangle 2568"/>
                          <wps:cNvSpPr>
                            <a:spLocks noChangeArrowheads="1"/>
                          </wps:cNvSpPr>
                          <wps:spPr bwMode="auto">
                            <a:xfrm>
                              <a:off x="264" y="1150"/>
                              <a:ext cx="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2"/>
                                    <w:szCs w:val="2"/>
                                  </w:rPr>
                                  <w:t>-</w:t>
                                </w:r>
                              </w:p>
                            </w:txbxContent>
                          </wps:txbx>
                          <wps:bodyPr rot="0" vert="horz" wrap="square" lIns="0" tIns="0" rIns="0" bIns="0" anchor="t" anchorCtr="0" upright="1">
                            <a:noAutofit/>
                          </wps:bodyPr>
                        </wps:wsp>
                        <wps:wsp>
                          <wps:cNvPr id="3911" name="Rectangle 2569"/>
                          <wps:cNvSpPr>
                            <a:spLocks noChangeArrowheads="1"/>
                          </wps:cNvSpPr>
                          <wps:spPr bwMode="auto">
                            <a:xfrm>
                              <a:off x="264" y="1119"/>
                              <a:ext cx="66"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2"/>
                                    <w:szCs w:val="2"/>
                                  </w:rPr>
                                  <w:t>olds</w:t>
                                </w:r>
                                <w:proofErr w:type="gramEnd"/>
                                <w:r>
                                  <w:rPr>
                                    <w:rFonts w:ascii="Calibri" w:hAnsi="Calibri" w:cs="Calibri"/>
                                    <w:b/>
                                    <w:bCs/>
                                    <w:color w:val="000000"/>
                                    <w:sz w:val="2"/>
                                    <w:szCs w:val="2"/>
                                  </w:rPr>
                                  <w:t xml:space="preserve"> (%)</w:t>
                                </w:r>
                              </w:p>
                            </w:txbxContent>
                          </wps:txbx>
                          <wps:bodyPr rot="0" vert="horz" wrap="square" lIns="0" tIns="0" rIns="0" bIns="0" anchor="t" anchorCtr="0" upright="1">
                            <a:noAutofit/>
                          </wps:bodyPr>
                        </wps:wsp>
                        <wps:wsp>
                          <wps:cNvPr id="3912" name="Rectangle 2570"/>
                          <wps:cNvSpPr>
                            <a:spLocks noChangeArrowheads="1"/>
                          </wps:cNvSpPr>
                          <wps:spPr bwMode="auto">
                            <a:xfrm>
                              <a:off x="920" y="86"/>
                              <a:ext cx="4470" cy="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Immunisation coverage Malawi and Africa 1980 -2010</w:t>
                                </w:r>
                              </w:p>
                            </w:txbxContent>
                          </wps:txbx>
                          <wps:bodyPr rot="0" vert="horz" wrap="square" lIns="0" tIns="0" rIns="0" bIns="0" anchor="t" anchorCtr="0" upright="1">
                            <a:noAutofit/>
                          </wps:bodyPr>
                        </wps:wsp>
                        <wps:wsp>
                          <wps:cNvPr id="3913" name="Rectangle 2571"/>
                          <wps:cNvSpPr>
                            <a:spLocks noChangeArrowheads="1"/>
                          </wps:cNvSpPr>
                          <wps:spPr bwMode="auto">
                            <a:xfrm>
                              <a:off x="5184" y="86"/>
                              <a:ext cx="91"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txbxContent>
                          </wps:txbx>
                          <wps:bodyPr rot="0" vert="horz" wrap="square" lIns="0" tIns="0" rIns="0" bIns="0" anchor="t" anchorCtr="0" upright="1">
                            <a:noAutofit/>
                          </wps:bodyPr>
                        </wps:wsp>
                        <wps:wsp>
                          <wps:cNvPr id="3914" name="Rectangle 2572"/>
                          <wps:cNvSpPr>
                            <a:spLocks noChangeArrowheads="1"/>
                          </wps:cNvSpPr>
                          <wps:spPr bwMode="auto">
                            <a:xfrm>
                              <a:off x="5249" y="86"/>
                              <a:ext cx="91"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txbxContent>
                          </wps:txbx>
                          <wps:bodyPr rot="0" vert="horz" wrap="square" lIns="0" tIns="0" rIns="0" bIns="0" anchor="t" anchorCtr="0" upright="1">
                            <a:noAutofit/>
                          </wps:bodyPr>
                        </wps:wsp>
                        <wps:wsp>
                          <wps:cNvPr id="3915" name="Freeform 2573"/>
                          <wps:cNvSpPr>
                            <a:spLocks noEditPoints="1"/>
                          </wps:cNvSpPr>
                          <wps:spPr bwMode="auto">
                            <a:xfrm>
                              <a:off x="5351" y="1670"/>
                              <a:ext cx="282" cy="19"/>
                            </a:xfrm>
                            <a:custGeom>
                              <a:avLst/>
                              <a:gdLst>
                                <a:gd name="T0" fmla="*/ 24 w 625"/>
                                <a:gd name="T1" fmla="*/ 0 h 48"/>
                                <a:gd name="T2" fmla="*/ 25 w 625"/>
                                <a:gd name="T3" fmla="*/ 0 h 48"/>
                                <a:gd name="T4" fmla="*/ 49 w 625"/>
                                <a:gd name="T5" fmla="*/ 24 h 48"/>
                                <a:gd name="T6" fmla="*/ 25 w 625"/>
                                <a:gd name="T7" fmla="*/ 48 h 48"/>
                                <a:gd name="T8" fmla="*/ 24 w 625"/>
                                <a:gd name="T9" fmla="*/ 48 h 48"/>
                                <a:gd name="T10" fmla="*/ 0 w 625"/>
                                <a:gd name="T11" fmla="*/ 24 h 48"/>
                                <a:gd name="T12" fmla="*/ 24 w 625"/>
                                <a:gd name="T13" fmla="*/ 0 h 48"/>
                                <a:gd name="T14" fmla="*/ 121 w 625"/>
                                <a:gd name="T15" fmla="*/ 0 h 48"/>
                                <a:gd name="T16" fmla="*/ 121 w 625"/>
                                <a:gd name="T17" fmla="*/ 0 h 48"/>
                                <a:gd name="T18" fmla="*/ 145 w 625"/>
                                <a:gd name="T19" fmla="*/ 24 h 48"/>
                                <a:gd name="T20" fmla="*/ 121 w 625"/>
                                <a:gd name="T21" fmla="*/ 48 h 48"/>
                                <a:gd name="T22" fmla="*/ 121 w 625"/>
                                <a:gd name="T23" fmla="*/ 48 h 48"/>
                                <a:gd name="T24" fmla="*/ 97 w 625"/>
                                <a:gd name="T25" fmla="*/ 24 h 48"/>
                                <a:gd name="T26" fmla="*/ 121 w 625"/>
                                <a:gd name="T27" fmla="*/ 0 h 48"/>
                                <a:gd name="T28" fmla="*/ 217 w 625"/>
                                <a:gd name="T29" fmla="*/ 0 h 48"/>
                                <a:gd name="T30" fmla="*/ 217 w 625"/>
                                <a:gd name="T31" fmla="*/ 0 h 48"/>
                                <a:gd name="T32" fmla="*/ 241 w 625"/>
                                <a:gd name="T33" fmla="*/ 24 h 48"/>
                                <a:gd name="T34" fmla="*/ 217 w 625"/>
                                <a:gd name="T35" fmla="*/ 48 h 48"/>
                                <a:gd name="T36" fmla="*/ 217 w 625"/>
                                <a:gd name="T37" fmla="*/ 48 h 48"/>
                                <a:gd name="T38" fmla="*/ 193 w 625"/>
                                <a:gd name="T39" fmla="*/ 24 h 48"/>
                                <a:gd name="T40" fmla="*/ 217 w 625"/>
                                <a:gd name="T41" fmla="*/ 0 h 48"/>
                                <a:gd name="T42" fmla="*/ 313 w 625"/>
                                <a:gd name="T43" fmla="*/ 0 h 48"/>
                                <a:gd name="T44" fmla="*/ 313 w 625"/>
                                <a:gd name="T45" fmla="*/ 0 h 48"/>
                                <a:gd name="T46" fmla="*/ 337 w 625"/>
                                <a:gd name="T47" fmla="*/ 24 h 48"/>
                                <a:gd name="T48" fmla="*/ 313 w 625"/>
                                <a:gd name="T49" fmla="*/ 48 h 48"/>
                                <a:gd name="T50" fmla="*/ 313 w 625"/>
                                <a:gd name="T51" fmla="*/ 48 h 48"/>
                                <a:gd name="T52" fmla="*/ 289 w 625"/>
                                <a:gd name="T53" fmla="*/ 24 h 48"/>
                                <a:gd name="T54" fmla="*/ 313 w 625"/>
                                <a:gd name="T55" fmla="*/ 0 h 48"/>
                                <a:gd name="T56" fmla="*/ 409 w 625"/>
                                <a:gd name="T57" fmla="*/ 0 h 48"/>
                                <a:gd name="T58" fmla="*/ 409 w 625"/>
                                <a:gd name="T59" fmla="*/ 0 h 48"/>
                                <a:gd name="T60" fmla="*/ 433 w 625"/>
                                <a:gd name="T61" fmla="*/ 24 h 48"/>
                                <a:gd name="T62" fmla="*/ 409 w 625"/>
                                <a:gd name="T63" fmla="*/ 48 h 48"/>
                                <a:gd name="T64" fmla="*/ 409 w 625"/>
                                <a:gd name="T65" fmla="*/ 48 h 48"/>
                                <a:gd name="T66" fmla="*/ 385 w 625"/>
                                <a:gd name="T67" fmla="*/ 24 h 48"/>
                                <a:gd name="T68" fmla="*/ 409 w 625"/>
                                <a:gd name="T69" fmla="*/ 0 h 48"/>
                                <a:gd name="T70" fmla="*/ 505 w 625"/>
                                <a:gd name="T71" fmla="*/ 0 h 48"/>
                                <a:gd name="T72" fmla="*/ 505 w 625"/>
                                <a:gd name="T73" fmla="*/ 0 h 48"/>
                                <a:gd name="T74" fmla="*/ 529 w 625"/>
                                <a:gd name="T75" fmla="*/ 24 h 48"/>
                                <a:gd name="T76" fmla="*/ 505 w 625"/>
                                <a:gd name="T77" fmla="*/ 48 h 48"/>
                                <a:gd name="T78" fmla="*/ 505 w 625"/>
                                <a:gd name="T79" fmla="*/ 48 h 48"/>
                                <a:gd name="T80" fmla="*/ 481 w 625"/>
                                <a:gd name="T81" fmla="*/ 24 h 48"/>
                                <a:gd name="T82" fmla="*/ 505 w 625"/>
                                <a:gd name="T83" fmla="*/ 0 h 48"/>
                                <a:gd name="T84" fmla="*/ 601 w 625"/>
                                <a:gd name="T85" fmla="*/ 0 h 48"/>
                                <a:gd name="T86" fmla="*/ 601 w 625"/>
                                <a:gd name="T87" fmla="*/ 0 h 48"/>
                                <a:gd name="T88" fmla="*/ 625 w 625"/>
                                <a:gd name="T89" fmla="*/ 24 h 48"/>
                                <a:gd name="T90" fmla="*/ 601 w 625"/>
                                <a:gd name="T91" fmla="*/ 48 h 48"/>
                                <a:gd name="T92" fmla="*/ 601 w 625"/>
                                <a:gd name="T93" fmla="*/ 48 h 48"/>
                                <a:gd name="T94" fmla="*/ 577 w 625"/>
                                <a:gd name="T95" fmla="*/ 24 h 48"/>
                                <a:gd name="T96" fmla="*/ 601 w 625"/>
                                <a:gd name="T97"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625"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moveTo>
                                    <a:pt x="505" y="0"/>
                                  </a:moveTo>
                                  <a:lnTo>
                                    <a:pt x="505" y="0"/>
                                  </a:lnTo>
                                  <a:cubicBezTo>
                                    <a:pt x="518" y="0"/>
                                    <a:pt x="529" y="11"/>
                                    <a:pt x="529" y="24"/>
                                  </a:cubicBezTo>
                                  <a:cubicBezTo>
                                    <a:pt x="529" y="38"/>
                                    <a:pt x="518" y="48"/>
                                    <a:pt x="505" y="48"/>
                                  </a:cubicBezTo>
                                  <a:lnTo>
                                    <a:pt x="505" y="48"/>
                                  </a:lnTo>
                                  <a:cubicBezTo>
                                    <a:pt x="491" y="48"/>
                                    <a:pt x="481" y="38"/>
                                    <a:pt x="481" y="24"/>
                                  </a:cubicBezTo>
                                  <a:cubicBezTo>
                                    <a:pt x="481" y="11"/>
                                    <a:pt x="491" y="0"/>
                                    <a:pt x="505" y="0"/>
                                  </a:cubicBezTo>
                                  <a:close/>
                                  <a:moveTo>
                                    <a:pt x="601" y="0"/>
                                  </a:moveTo>
                                  <a:lnTo>
                                    <a:pt x="601" y="0"/>
                                  </a:lnTo>
                                  <a:cubicBezTo>
                                    <a:pt x="614" y="0"/>
                                    <a:pt x="625" y="11"/>
                                    <a:pt x="625" y="24"/>
                                  </a:cubicBezTo>
                                  <a:cubicBezTo>
                                    <a:pt x="625" y="38"/>
                                    <a:pt x="614" y="48"/>
                                    <a:pt x="601" y="48"/>
                                  </a:cubicBezTo>
                                  <a:lnTo>
                                    <a:pt x="601" y="48"/>
                                  </a:lnTo>
                                  <a:cubicBezTo>
                                    <a:pt x="588" y="48"/>
                                    <a:pt x="577" y="38"/>
                                    <a:pt x="577" y="24"/>
                                  </a:cubicBezTo>
                                  <a:cubicBezTo>
                                    <a:pt x="577" y="11"/>
                                    <a:pt x="588" y="0"/>
                                    <a:pt x="601"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916" name="Rectangle 2574"/>
                          <wps:cNvSpPr>
                            <a:spLocks noChangeArrowheads="1"/>
                          </wps:cNvSpPr>
                          <wps:spPr bwMode="auto">
                            <a:xfrm>
                              <a:off x="5703" y="1613"/>
                              <a:ext cx="656"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Measles Malawi</w:t>
                                </w:r>
                              </w:p>
                            </w:txbxContent>
                          </wps:txbx>
                          <wps:bodyPr rot="0" vert="horz" wrap="square" lIns="0" tIns="0" rIns="0" bIns="0" anchor="t" anchorCtr="0" upright="1">
                            <a:noAutofit/>
                          </wps:bodyPr>
                        </wps:wsp>
                        <wps:wsp>
                          <wps:cNvPr id="3917" name="Freeform 2575"/>
                          <wps:cNvSpPr>
                            <a:spLocks/>
                          </wps:cNvSpPr>
                          <wps:spPr bwMode="auto">
                            <a:xfrm>
                              <a:off x="5351" y="1974"/>
                              <a:ext cx="325" cy="19"/>
                            </a:xfrm>
                            <a:custGeom>
                              <a:avLst/>
                              <a:gdLst>
                                <a:gd name="T0" fmla="*/ 24 w 720"/>
                                <a:gd name="T1" fmla="*/ 0 h 48"/>
                                <a:gd name="T2" fmla="*/ 696 w 720"/>
                                <a:gd name="T3" fmla="*/ 0 h 48"/>
                                <a:gd name="T4" fmla="*/ 720 w 720"/>
                                <a:gd name="T5" fmla="*/ 24 h 48"/>
                                <a:gd name="T6" fmla="*/ 696 w 720"/>
                                <a:gd name="T7" fmla="*/ 48 h 48"/>
                                <a:gd name="T8" fmla="*/ 24 w 720"/>
                                <a:gd name="T9" fmla="*/ 48 h 48"/>
                                <a:gd name="T10" fmla="*/ 0 w 720"/>
                                <a:gd name="T11" fmla="*/ 24 h 48"/>
                                <a:gd name="T12" fmla="*/ 24 w 720"/>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720" h="48">
                                  <a:moveTo>
                                    <a:pt x="24" y="0"/>
                                  </a:moveTo>
                                  <a:lnTo>
                                    <a:pt x="696" y="0"/>
                                  </a:lnTo>
                                  <a:cubicBezTo>
                                    <a:pt x="710" y="0"/>
                                    <a:pt x="720" y="11"/>
                                    <a:pt x="720" y="24"/>
                                  </a:cubicBezTo>
                                  <a:cubicBezTo>
                                    <a:pt x="720" y="38"/>
                                    <a:pt x="710" y="48"/>
                                    <a:pt x="696" y="48"/>
                                  </a:cubicBezTo>
                                  <a:lnTo>
                                    <a:pt x="24" y="48"/>
                                  </a:lnTo>
                                  <a:cubicBezTo>
                                    <a:pt x="11" y="48"/>
                                    <a:pt x="0" y="38"/>
                                    <a:pt x="0" y="24"/>
                                  </a:cubicBezTo>
                                  <a:cubicBezTo>
                                    <a:pt x="0" y="11"/>
                                    <a:pt x="11" y="0"/>
                                    <a:pt x="24"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918" name="Rectangle 2576"/>
                          <wps:cNvSpPr>
                            <a:spLocks noChangeArrowheads="1"/>
                          </wps:cNvSpPr>
                          <wps:spPr bwMode="auto">
                            <a:xfrm>
                              <a:off x="5703" y="1918"/>
                              <a:ext cx="534"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DTP3 Malawi</w:t>
                                </w:r>
                              </w:p>
                            </w:txbxContent>
                          </wps:txbx>
                          <wps:bodyPr rot="0" vert="horz" wrap="square" lIns="0" tIns="0" rIns="0" bIns="0" anchor="t" anchorCtr="0" upright="1">
                            <a:noAutofit/>
                          </wps:bodyPr>
                        </wps:wsp>
                        <wps:wsp>
                          <wps:cNvPr id="3919" name="Freeform 2577"/>
                          <wps:cNvSpPr>
                            <a:spLocks noEditPoints="1"/>
                          </wps:cNvSpPr>
                          <wps:spPr bwMode="auto">
                            <a:xfrm>
                              <a:off x="5351" y="2278"/>
                              <a:ext cx="239" cy="19"/>
                            </a:xfrm>
                            <a:custGeom>
                              <a:avLst/>
                              <a:gdLst>
                                <a:gd name="T0" fmla="*/ 24 w 528"/>
                                <a:gd name="T1" fmla="*/ 0 h 48"/>
                                <a:gd name="T2" fmla="*/ 168 w 528"/>
                                <a:gd name="T3" fmla="*/ 0 h 48"/>
                                <a:gd name="T4" fmla="*/ 192 w 528"/>
                                <a:gd name="T5" fmla="*/ 24 h 48"/>
                                <a:gd name="T6" fmla="*/ 168 w 528"/>
                                <a:gd name="T7" fmla="*/ 48 h 48"/>
                                <a:gd name="T8" fmla="*/ 24 w 528"/>
                                <a:gd name="T9" fmla="*/ 48 h 48"/>
                                <a:gd name="T10" fmla="*/ 0 w 528"/>
                                <a:gd name="T11" fmla="*/ 24 h 48"/>
                                <a:gd name="T12" fmla="*/ 24 w 528"/>
                                <a:gd name="T13" fmla="*/ 0 h 48"/>
                                <a:gd name="T14" fmla="*/ 360 w 528"/>
                                <a:gd name="T15" fmla="*/ 0 h 48"/>
                                <a:gd name="T16" fmla="*/ 504 w 528"/>
                                <a:gd name="T17" fmla="*/ 0 h 48"/>
                                <a:gd name="T18" fmla="*/ 528 w 528"/>
                                <a:gd name="T19" fmla="*/ 24 h 48"/>
                                <a:gd name="T20" fmla="*/ 504 w 528"/>
                                <a:gd name="T21" fmla="*/ 48 h 48"/>
                                <a:gd name="T22" fmla="*/ 360 w 528"/>
                                <a:gd name="T23" fmla="*/ 48 h 48"/>
                                <a:gd name="T24" fmla="*/ 336 w 528"/>
                                <a:gd name="T25" fmla="*/ 24 h 48"/>
                                <a:gd name="T26" fmla="*/ 360 w 528"/>
                                <a:gd name="T27"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28" h="48">
                                  <a:moveTo>
                                    <a:pt x="24" y="0"/>
                                  </a:moveTo>
                                  <a:lnTo>
                                    <a:pt x="168" y="0"/>
                                  </a:lnTo>
                                  <a:cubicBezTo>
                                    <a:pt x="182" y="0"/>
                                    <a:pt x="192" y="11"/>
                                    <a:pt x="192" y="24"/>
                                  </a:cubicBezTo>
                                  <a:cubicBezTo>
                                    <a:pt x="192" y="38"/>
                                    <a:pt x="182" y="48"/>
                                    <a:pt x="168" y="48"/>
                                  </a:cubicBezTo>
                                  <a:lnTo>
                                    <a:pt x="24" y="48"/>
                                  </a:lnTo>
                                  <a:cubicBezTo>
                                    <a:pt x="11" y="48"/>
                                    <a:pt x="0" y="38"/>
                                    <a:pt x="0" y="24"/>
                                  </a:cubicBezTo>
                                  <a:cubicBezTo>
                                    <a:pt x="0" y="11"/>
                                    <a:pt x="11" y="0"/>
                                    <a:pt x="24" y="0"/>
                                  </a:cubicBezTo>
                                  <a:close/>
                                  <a:moveTo>
                                    <a:pt x="360" y="0"/>
                                  </a:moveTo>
                                  <a:lnTo>
                                    <a:pt x="504" y="0"/>
                                  </a:lnTo>
                                  <a:cubicBezTo>
                                    <a:pt x="518" y="0"/>
                                    <a:pt x="528" y="11"/>
                                    <a:pt x="528" y="24"/>
                                  </a:cubicBezTo>
                                  <a:cubicBezTo>
                                    <a:pt x="528" y="38"/>
                                    <a:pt x="518" y="48"/>
                                    <a:pt x="504" y="48"/>
                                  </a:cubicBezTo>
                                  <a:lnTo>
                                    <a:pt x="360" y="48"/>
                                  </a:lnTo>
                                  <a:cubicBezTo>
                                    <a:pt x="347" y="48"/>
                                    <a:pt x="336" y="38"/>
                                    <a:pt x="336" y="24"/>
                                  </a:cubicBezTo>
                                  <a:cubicBezTo>
                                    <a:pt x="336" y="11"/>
                                    <a:pt x="347" y="0"/>
                                    <a:pt x="360" y="0"/>
                                  </a:cubicBezTo>
                                  <a:close/>
                                </a:path>
                              </a:pathLst>
                            </a:custGeom>
                            <a:solidFill>
                              <a:srgbClr val="FF0000"/>
                            </a:solidFill>
                            <a:ln w="7">
                              <a:solidFill>
                                <a:srgbClr val="FF0000"/>
                              </a:solidFill>
                              <a:bevel/>
                              <a:headEnd/>
                              <a:tailEnd/>
                            </a:ln>
                          </wps:spPr>
                          <wps:bodyPr rot="0" vert="horz" wrap="square" lIns="91440" tIns="45720" rIns="91440" bIns="45720" anchor="t" anchorCtr="0" upright="1">
                            <a:noAutofit/>
                          </wps:bodyPr>
                        </wps:wsp>
                        <wps:wsp>
                          <wps:cNvPr id="3920" name="Rectangle 2578"/>
                          <wps:cNvSpPr>
                            <a:spLocks noChangeArrowheads="1"/>
                          </wps:cNvSpPr>
                          <wps:spPr bwMode="auto">
                            <a:xfrm>
                              <a:off x="5703" y="2224"/>
                              <a:ext cx="493"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BCG Malawi</w:t>
                                </w:r>
                              </w:p>
                            </w:txbxContent>
                          </wps:txbx>
                          <wps:bodyPr rot="0" vert="horz" wrap="square" lIns="0" tIns="0" rIns="0" bIns="0" anchor="t" anchorCtr="0" upright="1">
                            <a:noAutofit/>
                          </wps:bodyPr>
                        </wps:wsp>
                        <wps:wsp>
                          <wps:cNvPr id="3921" name="Freeform 2579"/>
                          <wps:cNvSpPr>
                            <a:spLocks noEditPoints="1"/>
                          </wps:cNvSpPr>
                          <wps:spPr bwMode="auto">
                            <a:xfrm>
                              <a:off x="5351" y="2589"/>
                              <a:ext cx="282" cy="19"/>
                            </a:xfrm>
                            <a:custGeom>
                              <a:avLst/>
                              <a:gdLst>
                                <a:gd name="T0" fmla="*/ 24 w 625"/>
                                <a:gd name="T1" fmla="*/ 0 h 48"/>
                                <a:gd name="T2" fmla="*/ 25 w 625"/>
                                <a:gd name="T3" fmla="*/ 0 h 48"/>
                                <a:gd name="T4" fmla="*/ 49 w 625"/>
                                <a:gd name="T5" fmla="*/ 24 h 48"/>
                                <a:gd name="T6" fmla="*/ 25 w 625"/>
                                <a:gd name="T7" fmla="*/ 48 h 48"/>
                                <a:gd name="T8" fmla="*/ 24 w 625"/>
                                <a:gd name="T9" fmla="*/ 48 h 48"/>
                                <a:gd name="T10" fmla="*/ 0 w 625"/>
                                <a:gd name="T11" fmla="*/ 24 h 48"/>
                                <a:gd name="T12" fmla="*/ 24 w 625"/>
                                <a:gd name="T13" fmla="*/ 0 h 48"/>
                                <a:gd name="T14" fmla="*/ 121 w 625"/>
                                <a:gd name="T15" fmla="*/ 0 h 48"/>
                                <a:gd name="T16" fmla="*/ 121 w 625"/>
                                <a:gd name="T17" fmla="*/ 0 h 48"/>
                                <a:gd name="T18" fmla="*/ 145 w 625"/>
                                <a:gd name="T19" fmla="*/ 24 h 48"/>
                                <a:gd name="T20" fmla="*/ 121 w 625"/>
                                <a:gd name="T21" fmla="*/ 48 h 48"/>
                                <a:gd name="T22" fmla="*/ 121 w 625"/>
                                <a:gd name="T23" fmla="*/ 48 h 48"/>
                                <a:gd name="T24" fmla="*/ 97 w 625"/>
                                <a:gd name="T25" fmla="*/ 24 h 48"/>
                                <a:gd name="T26" fmla="*/ 121 w 625"/>
                                <a:gd name="T27" fmla="*/ 0 h 48"/>
                                <a:gd name="T28" fmla="*/ 217 w 625"/>
                                <a:gd name="T29" fmla="*/ 0 h 48"/>
                                <a:gd name="T30" fmla="*/ 217 w 625"/>
                                <a:gd name="T31" fmla="*/ 0 h 48"/>
                                <a:gd name="T32" fmla="*/ 241 w 625"/>
                                <a:gd name="T33" fmla="*/ 24 h 48"/>
                                <a:gd name="T34" fmla="*/ 217 w 625"/>
                                <a:gd name="T35" fmla="*/ 48 h 48"/>
                                <a:gd name="T36" fmla="*/ 217 w 625"/>
                                <a:gd name="T37" fmla="*/ 48 h 48"/>
                                <a:gd name="T38" fmla="*/ 193 w 625"/>
                                <a:gd name="T39" fmla="*/ 24 h 48"/>
                                <a:gd name="T40" fmla="*/ 217 w 625"/>
                                <a:gd name="T41" fmla="*/ 0 h 48"/>
                                <a:gd name="T42" fmla="*/ 313 w 625"/>
                                <a:gd name="T43" fmla="*/ 0 h 48"/>
                                <a:gd name="T44" fmla="*/ 313 w 625"/>
                                <a:gd name="T45" fmla="*/ 0 h 48"/>
                                <a:gd name="T46" fmla="*/ 337 w 625"/>
                                <a:gd name="T47" fmla="*/ 24 h 48"/>
                                <a:gd name="T48" fmla="*/ 313 w 625"/>
                                <a:gd name="T49" fmla="*/ 48 h 48"/>
                                <a:gd name="T50" fmla="*/ 313 w 625"/>
                                <a:gd name="T51" fmla="*/ 48 h 48"/>
                                <a:gd name="T52" fmla="*/ 289 w 625"/>
                                <a:gd name="T53" fmla="*/ 24 h 48"/>
                                <a:gd name="T54" fmla="*/ 313 w 625"/>
                                <a:gd name="T55" fmla="*/ 0 h 48"/>
                                <a:gd name="T56" fmla="*/ 409 w 625"/>
                                <a:gd name="T57" fmla="*/ 0 h 48"/>
                                <a:gd name="T58" fmla="*/ 409 w 625"/>
                                <a:gd name="T59" fmla="*/ 0 h 48"/>
                                <a:gd name="T60" fmla="*/ 433 w 625"/>
                                <a:gd name="T61" fmla="*/ 24 h 48"/>
                                <a:gd name="T62" fmla="*/ 409 w 625"/>
                                <a:gd name="T63" fmla="*/ 48 h 48"/>
                                <a:gd name="T64" fmla="*/ 409 w 625"/>
                                <a:gd name="T65" fmla="*/ 48 h 48"/>
                                <a:gd name="T66" fmla="*/ 385 w 625"/>
                                <a:gd name="T67" fmla="*/ 24 h 48"/>
                                <a:gd name="T68" fmla="*/ 409 w 625"/>
                                <a:gd name="T69" fmla="*/ 0 h 48"/>
                                <a:gd name="T70" fmla="*/ 505 w 625"/>
                                <a:gd name="T71" fmla="*/ 0 h 48"/>
                                <a:gd name="T72" fmla="*/ 505 w 625"/>
                                <a:gd name="T73" fmla="*/ 0 h 48"/>
                                <a:gd name="T74" fmla="*/ 529 w 625"/>
                                <a:gd name="T75" fmla="*/ 24 h 48"/>
                                <a:gd name="T76" fmla="*/ 505 w 625"/>
                                <a:gd name="T77" fmla="*/ 48 h 48"/>
                                <a:gd name="T78" fmla="*/ 505 w 625"/>
                                <a:gd name="T79" fmla="*/ 48 h 48"/>
                                <a:gd name="T80" fmla="*/ 481 w 625"/>
                                <a:gd name="T81" fmla="*/ 24 h 48"/>
                                <a:gd name="T82" fmla="*/ 505 w 625"/>
                                <a:gd name="T83" fmla="*/ 0 h 48"/>
                                <a:gd name="T84" fmla="*/ 601 w 625"/>
                                <a:gd name="T85" fmla="*/ 0 h 48"/>
                                <a:gd name="T86" fmla="*/ 601 w 625"/>
                                <a:gd name="T87" fmla="*/ 0 h 48"/>
                                <a:gd name="T88" fmla="*/ 625 w 625"/>
                                <a:gd name="T89" fmla="*/ 24 h 48"/>
                                <a:gd name="T90" fmla="*/ 601 w 625"/>
                                <a:gd name="T91" fmla="*/ 48 h 48"/>
                                <a:gd name="T92" fmla="*/ 601 w 625"/>
                                <a:gd name="T93" fmla="*/ 48 h 48"/>
                                <a:gd name="T94" fmla="*/ 577 w 625"/>
                                <a:gd name="T95" fmla="*/ 24 h 48"/>
                                <a:gd name="T96" fmla="*/ 601 w 625"/>
                                <a:gd name="T97"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625" h="48">
                                  <a:moveTo>
                                    <a:pt x="24" y="0"/>
                                  </a:moveTo>
                                  <a:lnTo>
                                    <a:pt x="25" y="0"/>
                                  </a:lnTo>
                                  <a:cubicBezTo>
                                    <a:pt x="38" y="0"/>
                                    <a:pt x="49" y="11"/>
                                    <a:pt x="49" y="24"/>
                                  </a:cubicBezTo>
                                  <a:cubicBezTo>
                                    <a:pt x="49" y="38"/>
                                    <a:pt x="38" y="48"/>
                                    <a:pt x="25" y="48"/>
                                  </a:cubicBezTo>
                                  <a:lnTo>
                                    <a:pt x="24" y="48"/>
                                  </a:lnTo>
                                  <a:cubicBezTo>
                                    <a:pt x="11" y="48"/>
                                    <a:pt x="0" y="38"/>
                                    <a:pt x="0" y="24"/>
                                  </a:cubicBezTo>
                                  <a:cubicBezTo>
                                    <a:pt x="0" y="11"/>
                                    <a:pt x="11" y="0"/>
                                    <a:pt x="24" y="0"/>
                                  </a:cubicBezTo>
                                  <a:close/>
                                  <a:moveTo>
                                    <a:pt x="121" y="0"/>
                                  </a:moveTo>
                                  <a:lnTo>
                                    <a:pt x="121" y="0"/>
                                  </a:lnTo>
                                  <a:cubicBezTo>
                                    <a:pt x="134" y="0"/>
                                    <a:pt x="145" y="11"/>
                                    <a:pt x="145" y="24"/>
                                  </a:cubicBezTo>
                                  <a:cubicBezTo>
                                    <a:pt x="145" y="38"/>
                                    <a:pt x="134" y="48"/>
                                    <a:pt x="121" y="48"/>
                                  </a:cubicBezTo>
                                  <a:lnTo>
                                    <a:pt x="121" y="48"/>
                                  </a:lnTo>
                                  <a:cubicBezTo>
                                    <a:pt x="107" y="48"/>
                                    <a:pt x="97" y="38"/>
                                    <a:pt x="97" y="24"/>
                                  </a:cubicBezTo>
                                  <a:cubicBezTo>
                                    <a:pt x="97" y="11"/>
                                    <a:pt x="107" y="0"/>
                                    <a:pt x="121" y="0"/>
                                  </a:cubicBezTo>
                                  <a:close/>
                                  <a:moveTo>
                                    <a:pt x="217" y="0"/>
                                  </a:moveTo>
                                  <a:lnTo>
                                    <a:pt x="217" y="0"/>
                                  </a:lnTo>
                                  <a:cubicBezTo>
                                    <a:pt x="230" y="0"/>
                                    <a:pt x="241" y="11"/>
                                    <a:pt x="241" y="24"/>
                                  </a:cubicBezTo>
                                  <a:cubicBezTo>
                                    <a:pt x="241" y="38"/>
                                    <a:pt x="230" y="48"/>
                                    <a:pt x="217" y="48"/>
                                  </a:cubicBezTo>
                                  <a:lnTo>
                                    <a:pt x="217" y="48"/>
                                  </a:lnTo>
                                  <a:cubicBezTo>
                                    <a:pt x="203" y="48"/>
                                    <a:pt x="193" y="38"/>
                                    <a:pt x="193" y="24"/>
                                  </a:cubicBezTo>
                                  <a:cubicBezTo>
                                    <a:pt x="193" y="11"/>
                                    <a:pt x="203" y="0"/>
                                    <a:pt x="217" y="0"/>
                                  </a:cubicBezTo>
                                  <a:close/>
                                  <a:moveTo>
                                    <a:pt x="313" y="0"/>
                                  </a:moveTo>
                                  <a:lnTo>
                                    <a:pt x="313" y="0"/>
                                  </a:lnTo>
                                  <a:cubicBezTo>
                                    <a:pt x="326" y="0"/>
                                    <a:pt x="337" y="11"/>
                                    <a:pt x="337" y="24"/>
                                  </a:cubicBezTo>
                                  <a:cubicBezTo>
                                    <a:pt x="337" y="38"/>
                                    <a:pt x="326" y="48"/>
                                    <a:pt x="313" y="48"/>
                                  </a:cubicBezTo>
                                  <a:lnTo>
                                    <a:pt x="313" y="48"/>
                                  </a:lnTo>
                                  <a:cubicBezTo>
                                    <a:pt x="299" y="48"/>
                                    <a:pt x="289" y="38"/>
                                    <a:pt x="289" y="24"/>
                                  </a:cubicBezTo>
                                  <a:cubicBezTo>
                                    <a:pt x="289" y="11"/>
                                    <a:pt x="299" y="0"/>
                                    <a:pt x="313" y="0"/>
                                  </a:cubicBezTo>
                                  <a:close/>
                                  <a:moveTo>
                                    <a:pt x="409" y="0"/>
                                  </a:moveTo>
                                  <a:lnTo>
                                    <a:pt x="409" y="0"/>
                                  </a:lnTo>
                                  <a:cubicBezTo>
                                    <a:pt x="422" y="0"/>
                                    <a:pt x="433" y="11"/>
                                    <a:pt x="433" y="24"/>
                                  </a:cubicBezTo>
                                  <a:cubicBezTo>
                                    <a:pt x="433" y="38"/>
                                    <a:pt x="422" y="48"/>
                                    <a:pt x="409" y="48"/>
                                  </a:cubicBezTo>
                                  <a:lnTo>
                                    <a:pt x="409" y="48"/>
                                  </a:lnTo>
                                  <a:cubicBezTo>
                                    <a:pt x="395" y="48"/>
                                    <a:pt x="385" y="38"/>
                                    <a:pt x="385" y="24"/>
                                  </a:cubicBezTo>
                                  <a:cubicBezTo>
                                    <a:pt x="385" y="11"/>
                                    <a:pt x="395" y="0"/>
                                    <a:pt x="409" y="0"/>
                                  </a:cubicBezTo>
                                  <a:close/>
                                  <a:moveTo>
                                    <a:pt x="505" y="0"/>
                                  </a:moveTo>
                                  <a:lnTo>
                                    <a:pt x="505" y="0"/>
                                  </a:lnTo>
                                  <a:cubicBezTo>
                                    <a:pt x="518" y="0"/>
                                    <a:pt x="529" y="11"/>
                                    <a:pt x="529" y="24"/>
                                  </a:cubicBezTo>
                                  <a:cubicBezTo>
                                    <a:pt x="529" y="38"/>
                                    <a:pt x="518" y="48"/>
                                    <a:pt x="505" y="48"/>
                                  </a:cubicBezTo>
                                  <a:lnTo>
                                    <a:pt x="505" y="48"/>
                                  </a:lnTo>
                                  <a:cubicBezTo>
                                    <a:pt x="491" y="48"/>
                                    <a:pt x="481" y="38"/>
                                    <a:pt x="481" y="24"/>
                                  </a:cubicBezTo>
                                  <a:cubicBezTo>
                                    <a:pt x="481" y="11"/>
                                    <a:pt x="491" y="0"/>
                                    <a:pt x="505" y="0"/>
                                  </a:cubicBezTo>
                                  <a:close/>
                                  <a:moveTo>
                                    <a:pt x="601" y="0"/>
                                  </a:moveTo>
                                  <a:lnTo>
                                    <a:pt x="601" y="0"/>
                                  </a:lnTo>
                                  <a:cubicBezTo>
                                    <a:pt x="614" y="0"/>
                                    <a:pt x="625" y="11"/>
                                    <a:pt x="625" y="24"/>
                                  </a:cubicBezTo>
                                  <a:cubicBezTo>
                                    <a:pt x="625" y="38"/>
                                    <a:pt x="614" y="48"/>
                                    <a:pt x="601" y="48"/>
                                  </a:cubicBezTo>
                                  <a:lnTo>
                                    <a:pt x="601" y="48"/>
                                  </a:lnTo>
                                  <a:cubicBezTo>
                                    <a:pt x="588" y="48"/>
                                    <a:pt x="577" y="38"/>
                                    <a:pt x="577" y="24"/>
                                  </a:cubicBezTo>
                                  <a:cubicBezTo>
                                    <a:pt x="577" y="11"/>
                                    <a:pt x="588" y="0"/>
                                    <a:pt x="601"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922" name="Rectangle 2580"/>
                          <wps:cNvSpPr>
                            <a:spLocks noChangeArrowheads="1"/>
                          </wps:cNvSpPr>
                          <wps:spPr bwMode="auto">
                            <a:xfrm>
                              <a:off x="5703" y="2529"/>
                              <a:ext cx="594"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Measles Africa</w:t>
                                </w:r>
                              </w:p>
                            </w:txbxContent>
                          </wps:txbx>
                          <wps:bodyPr rot="0" vert="horz" wrap="square" lIns="0" tIns="0" rIns="0" bIns="0" anchor="t" anchorCtr="0" upright="1">
                            <a:noAutofit/>
                          </wps:bodyPr>
                        </wps:wsp>
                        <wps:wsp>
                          <wps:cNvPr id="3923" name="Freeform 2581"/>
                          <wps:cNvSpPr>
                            <a:spLocks/>
                          </wps:cNvSpPr>
                          <wps:spPr bwMode="auto">
                            <a:xfrm>
                              <a:off x="5351" y="2893"/>
                              <a:ext cx="325" cy="19"/>
                            </a:xfrm>
                            <a:custGeom>
                              <a:avLst/>
                              <a:gdLst>
                                <a:gd name="T0" fmla="*/ 24 w 720"/>
                                <a:gd name="T1" fmla="*/ 0 h 48"/>
                                <a:gd name="T2" fmla="*/ 696 w 720"/>
                                <a:gd name="T3" fmla="*/ 0 h 48"/>
                                <a:gd name="T4" fmla="*/ 720 w 720"/>
                                <a:gd name="T5" fmla="*/ 24 h 48"/>
                                <a:gd name="T6" fmla="*/ 696 w 720"/>
                                <a:gd name="T7" fmla="*/ 48 h 48"/>
                                <a:gd name="T8" fmla="*/ 24 w 720"/>
                                <a:gd name="T9" fmla="*/ 48 h 48"/>
                                <a:gd name="T10" fmla="*/ 0 w 720"/>
                                <a:gd name="T11" fmla="*/ 24 h 48"/>
                                <a:gd name="T12" fmla="*/ 24 w 720"/>
                                <a:gd name="T13" fmla="*/ 0 h 48"/>
                              </a:gdLst>
                              <a:ahLst/>
                              <a:cxnLst>
                                <a:cxn ang="0">
                                  <a:pos x="T0" y="T1"/>
                                </a:cxn>
                                <a:cxn ang="0">
                                  <a:pos x="T2" y="T3"/>
                                </a:cxn>
                                <a:cxn ang="0">
                                  <a:pos x="T4" y="T5"/>
                                </a:cxn>
                                <a:cxn ang="0">
                                  <a:pos x="T6" y="T7"/>
                                </a:cxn>
                                <a:cxn ang="0">
                                  <a:pos x="T8" y="T9"/>
                                </a:cxn>
                                <a:cxn ang="0">
                                  <a:pos x="T10" y="T11"/>
                                </a:cxn>
                                <a:cxn ang="0">
                                  <a:pos x="T12" y="T13"/>
                                </a:cxn>
                              </a:cxnLst>
                              <a:rect l="0" t="0" r="r" b="b"/>
                              <a:pathLst>
                                <a:path w="720" h="48">
                                  <a:moveTo>
                                    <a:pt x="24" y="0"/>
                                  </a:moveTo>
                                  <a:lnTo>
                                    <a:pt x="696" y="0"/>
                                  </a:lnTo>
                                  <a:cubicBezTo>
                                    <a:pt x="710" y="0"/>
                                    <a:pt x="720" y="11"/>
                                    <a:pt x="720" y="24"/>
                                  </a:cubicBezTo>
                                  <a:cubicBezTo>
                                    <a:pt x="720" y="38"/>
                                    <a:pt x="710" y="48"/>
                                    <a:pt x="696" y="48"/>
                                  </a:cubicBezTo>
                                  <a:lnTo>
                                    <a:pt x="24" y="48"/>
                                  </a:lnTo>
                                  <a:cubicBezTo>
                                    <a:pt x="11" y="48"/>
                                    <a:pt x="0" y="38"/>
                                    <a:pt x="0" y="24"/>
                                  </a:cubicBezTo>
                                  <a:cubicBezTo>
                                    <a:pt x="0" y="11"/>
                                    <a:pt x="11" y="0"/>
                                    <a:pt x="24" y="0"/>
                                  </a:cubicBezTo>
                                  <a:close/>
                                </a:path>
                              </a:pathLst>
                            </a:custGeom>
                            <a:solidFill>
                              <a:srgbClr val="000000"/>
                            </a:solidFill>
                            <a:ln w="7">
                              <a:solidFill>
                                <a:srgbClr val="000000"/>
                              </a:solidFill>
                              <a:bevel/>
                              <a:headEnd/>
                              <a:tailEnd/>
                            </a:ln>
                          </wps:spPr>
                          <wps:bodyPr rot="0" vert="horz" wrap="square" lIns="91440" tIns="45720" rIns="91440" bIns="45720" anchor="t" anchorCtr="0" upright="1">
                            <a:noAutofit/>
                          </wps:bodyPr>
                        </wps:wsp>
                        <wps:wsp>
                          <wps:cNvPr id="3924" name="Rectangle 2582"/>
                          <wps:cNvSpPr>
                            <a:spLocks noChangeArrowheads="1"/>
                          </wps:cNvSpPr>
                          <wps:spPr bwMode="auto">
                            <a:xfrm>
                              <a:off x="5703" y="2835"/>
                              <a:ext cx="472"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DTP3 Africa</w:t>
                                </w:r>
                              </w:p>
                            </w:txbxContent>
                          </wps:txbx>
                          <wps:bodyPr rot="0" vert="horz" wrap="square" lIns="0" tIns="0" rIns="0" bIns="0" anchor="t" anchorCtr="0" upright="1">
                            <a:noAutofit/>
                          </wps:bodyPr>
                        </wps:wsp>
                      </wpg:wgp>
                      <wps:wsp>
                        <wps:cNvPr id="3925" name="Freeform 2584"/>
                        <wps:cNvSpPr>
                          <a:spLocks noEditPoints="1"/>
                        </wps:cNvSpPr>
                        <wps:spPr bwMode="auto">
                          <a:xfrm>
                            <a:off x="2540" y="1905"/>
                            <a:ext cx="4193540" cy="2286000"/>
                          </a:xfrm>
                          <a:custGeom>
                            <a:avLst/>
                            <a:gdLst>
                              <a:gd name="T0" fmla="*/ 0 w 14624"/>
                              <a:gd name="T1" fmla="*/ 8 h 9088"/>
                              <a:gd name="T2" fmla="*/ 8 w 14624"/>
                              <a:gd name="T3" fmla="*/ 0 h 9088"/>
                              <a:gd name="T4" fmla="*/ 14616 w 14624"/>
                              <a:gd name="T5" fmla="*/ 0 h 9088"/>
                              <a:gd name="T6" fmla="*/ 14624 w 14624"/>
                              <a:gd name="T7" fmla="*/ 8 h 9088"/>
                              <a:gd name="T8" fmla="*/ 14624 w 14624"/>
                              <a:gd name="T9" fmla="*/ 9080 h 9088"/>
                              <a:gd name="T10" fmla="*/ 14616 w 14624"/>
                              <a:gd name="T11" fmla="*/ 9088 h 9088"/>
                              <a:gd name="T12" fmla="*/ 8 w 14624"/>
                              <a:gd name="T13" fmla="*/ 9088 h 9088"/>
                              <a:gd name="T14" fmla="*/ 0 w 14624"/>
                              <a:gd name="T15" fmla="*/ 9080 h 9088"/>
                              <a:gd name="T16" fmla="*/ 0 w 14624"/>
                              <a:gd name="T17" fmla="*/ 8 h 9088"/>
                              <a:gd name="T18" fmla="*/ 16 w 14624"/>
                              <a:gd name="T19" fmla="*/ 9080 h 9088"/>
                              <a:gd name="T20" fmla="*/ 8 w 14624"/>
                              <a:gd name="T21" fmla="*/ 9072 h 9088"/>
                              <a:gd name="T22" fmla="*/ 14616 w 14624"/>
                              <a:gd name="T23" fmla="*/ 9072 h 9088"/>
                              <a:gd name="T24" fmla="*/ 14608 w 14624"/>
                              <a:gd name="T25" fmla="*/ 9080 h 9088"/>
                              <a:gd name="T26" fmla="*/ 14608 w 14624"/>
                              <a:gd name="T27" fmla="*/ 8 h 9088"/>
                              <a:gd name="T28" fmla="*/ 14616 w 14624"/>
                              <a:gd name="T29" fmla="*/ 16 h 9088"/>
                              <a:gd name="T30" fmla="*/ 8 w 14624"/>
                              <a:gd name="T31" fmla="*/ 16 h 9088"/>
                              <a:gd name="T32" fmla="*/ 16 w 14624"/>
                              <a:gd name="T33" fmla="*/ 8 h 9088"/>
                              <a:gd name="T34" fmla="*/ 16 w 14624"/>
                              <a:gd name="T35" fmla="*/ 9080 h 90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624" h="9088">
                                <a:moveTo>
                                  <a:pt x="0" y="8"/>
                                </a:moveTo>
                                <a:cubicBezTo>
                                  <a:pt x="0" y="4"/>
                                  <a:pt x="4" y="0"/>
                                  <a:pt x="8" y="0"/>
                                </a:cubicBezTo>
                                <a:lnTo>
                                  <a:pt x="14616" y="0"/>
                                </a:lnTo>
                                <a:cubicBezTo>
                                  <a:pt x="14621" y="0"/>
                                  <a:pt x="14624" y="4"/>
                                  <a:pt x="14624" y="8"/>
                                </a:cubicBezTo>
                                <a:lnTo>
                                  <a:pt x="14624" y="9080"/>
                                </a:lnTo>
                                <a:cubicBezTo>
                                  <a:pt x="14624" y="9085"/>
                                  <a:pt x="14621" y="9088"/>
                                  <a:pt x="14616" y="9088"/>
                                </a:cubicBezTo>
                                <a:lnTo>
                                  <a:pt x="8" y="9088"/>
                                </a:lnTo>
                                <a:cubicBezTo>
                                  <a:pt x="4" y="9088"/>
                                  <a:pt x="0" y="9085"/>
                                  <a:pt x="0" y="9080"/>
                                </a:cubicBezTo>
                                <a:lnTo>
                                  <a:pt x="0" y="8"/>
                                </a:lnTo>
                                <a:close/>
                                <a:moveTo>
                                  <a:pt x="16" y="9080"/>
                                </a:moveTo>
                                <a:lnTo>
                                  <a:pt x="8" y="9072"/>
                                </a:lnTo>
                                <a:lnTo>
                                  <a:pt x="14616" y="9072"/>
                                </a:lnTo>
                                <a:lnTo>
                                  <a:pt x="14608" y="9080"/>
                                </a:lnTo>
                                <a:lnTo>
                                  <a:pt x="14608" y="8"/>
                                </a:lnTo>
                                <a:lnTo>
                                  <a:pt x="14616" y="16"/>
                                </a:lnTo>
                                <a:lnTo>
                                  <a:pt x="8" y="16"/>
                                </a:lnTo>
                                <a:lnTo>
                                  <a:pt x="16" y="8"/>
                                </a:lnTo>
                                <a:lnTo>
                                  <a:pt x="16" y="9080"/>
                                </a:lnTo>
                                <a:close/>
                              </a:path>
                            </a:pathLst>
                          </a:custGeom>
                          <a:solidFill>
                            <a:srgbClr val="868686"/>
                          </a:solidFill>
                          <a:ln w="0">
                            <a:solidFill>
                              <a:srgbClr val="868686"/>
                            </a:solidFill>
                            <a:round/>
                            <a:headEnd/>
                            <a:tailEnd/>
                          </a:ln>
                        </wps:spPr>
                        <wps:bodyPr rot="0" vert="horz" wrap="square" lIns="91440" tIns="45720" rIns="91440" bIns="45720" anchor="t" anchorCtr="0" upright="1">
                          <a:noAutofit/>
                        </wps:bodyPr>
                      </wps:wsp>
                      <wps:wsp>
                        <wps:cNvPr id="3926" name="Rectangle 2585"/>
                        <wps:cNvSpPr>
                          <a:spLocks noChangeArrowheads="1"/>
                        </wps:cNvSpPr>
                        <wps:spPr bwMode="auto">
                          <a:xfrm>
                            <a:off x="635000" y="2141220"/>
                            <a:ext cx="14312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0"/>
                                  <w:szCs w:val="10"/>
                                </w:rPr>
                                <w:t>Source: WHO Global Observatory Data Repository 2011</w:t>
                              </w:r>
                            </w:p>
                          </w:txbxContent>
                        </wps:txbx>
                        <wps:bodyPr rot="0" vert="horz" wrap="none" lIns="0" tIns="0" rIns="0" bIns="0" anchor="t" anchorCtr="0" upright="1">
                          <a:spAutoFit/>
                        </wps:bodyPr>
                      </wps:wsp>
                    </wpc:wpc>
                  </a:graphicData>
                </a:graphic>
              </wp:inline>
            </w:drawing>
          </mc:Choice>
          <mc:Fallback>
            <w:pict>
              <v:group id="Canvas 2" o:spid="_x0000_s1026" editas="canvas" style="width:333.9pt;height:180.55pt;mso-position-horizontal-relative:char;mso-position-vertical-relative:line" coordsize="42405,22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405;height:22929;visibility:visible;mso-wrap-style:square">
                  <v:fill o:detectmouseclick="t"/>
                  <v:path o:connecttype="none"/>
                </v:shape>
                <v:group id="Group 2583" o:spid="_x0000_s1028" style="position:absolute;top:76;width:41958;height:22847" coordorigin="4,3" coordsize="6597,3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9Ra4rxgAAAN0A&#10;AAAPAAAAAAAAAAAAAAAAAKoCAABkcnMvZG93bnJldi54bWxQSwUGAAAAAAQABAD6AAAAnQMAAAAA&#10;">
                  <v:rect id="Rectangle 2383" o:spid="_x0000_s1029" style="position:absolute;left:4;top:3;width:6597;height:3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zyf8gA&#10;AADdAAAADwAAAGRycy9kb3ducmV2LnhtbESPW2vCQBSE3wv+h+UU+mY2VryQukopFK3VBy8gvp1m&#10;T7PB7NmQ3cb477sFoY/DzHzDzBadrURLjS8dKxgkKQji3OmSCwXHw3t/CsIHZI2VY1JwIw+Lee9h&#10;hpl2V95Ruw+FiBD2GSowIdSZlD43ZNEnriaO3rdrLIYom0LqBq8Rbiv5nKZjabHkuGCwpjdD+WX/&#10;YxWclp+t/NqujR3IzejjfFuvjoxKPT12ry8gAnXhP3xvr7SC4WQ0hr838Qn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fPJ/yAAAAN0AAAAPAAAAAAAAAAAAAAAAAJgCAABk&#10;cnMvZG93bnJldi54bWxQSwUGAAAAAAQABAD1AAAAjQMAAAAA&#10;" fillcolor="#c6d9f1" stroked="f"/>
                  <v:rect id="Rectangle 2384" o:spid="_x0000_s1030" style="position:absolute;left:690;top:478;width:5716;height:26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BX5MgA&#10;AADdAAAADwAAAGRycy9kb3ducmV2LnhtbESPW2vCQBSE3wv+h+UU+tZsrHghdZVSKFqrD15AfDvN&#10;nmaD2bMhu43x33cLgo/DzHzDTOedrURLjS8dK+gnKQji3OmSCwWH/cfzBIQPyBorx6TgSh7ms97D&#10;FDPtLryldhcKESHsM1RgQqgzKX1uyKJPXE0cvR/XWAxRNoXUDV4i3FbyJU1H0mLJccFgTe+G8vPu&#10;1yo4Lr5a+b1ZGduX6+Hn6bpaHhiVenrs3l5BBOrCPXxrL7WCwXg4hv838Qn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MFfkyAAAAN0AAAAPAAAAAAAAAAAAAAAAAJgCAABk&#10;cnMvZG93bnJldi54bWxQSwUGAAAAAAQABAD1AAAAjQMAAAAA&#10;" fillcolor="#c6d9f1" stroked="f"/>
                  <v:shape id="Freeform 2385" o:spid="_x0000_s1031" style="position:absolute;left:686;top:472;width:5724;height:2123;visibility:visible;mso-wrap-style:square;v-text-anchor:top" coordsize="5724,2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0I8IA&#10;AADdAAAADwAAAGRycy9kb3ducmV2LnhtbERP3WrCMBS+H/gO4QjeDE2tTKUaxQmCMCb48wDH5tgU&#10;m5OSZFrffrkY7PLj+1+uO9uIB/lQO1YwHmUgiEuna64UXM674RxEiMgaG8ek4EUB1qve2xIL7Z58&#10;pMcpViKFcChQgYmxLaQMpSGLYeRa4sTdnLcYE/SV1B6fKdw2Ms+yqbRYc2ow2NLWUHk//VgF7/nV&#10;b+Zf3+Uu1PnxMLt/+m5rlBr0u80CRKQu/ov/3HutYDL7SHPTm/QE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37QjwgAAAN0AAAAPAAAAAAAAAAAAAAAAAJgCAABkcnMvZG93&#10;bnJldi54bWxQSwUGAAAAAAQABAD1AAAAhwMAAAAA&#10;" path="m,2104r5724,l5724,2123,,2123r,-19xm,1578r5724,l5724,1597,,1597r,-19xm,1052r5724,l5724,1071,,1071r,-19xm,526r5724,l5724,545,,545,,526xm,l5724,r,19l,19,,xe" strokecolor="white" strokeweight="19e-5mm">
                    <v:stroke joinstyle="bevel"/>
                    <v:path arrowok="t" o:connecttype="custom" o:connectlocs="0,2104;5724,2104;5724,2123;0,2123;0,2104;0,1578;5724,1578;5724,1597;0,1597;0,1578;0,1052;5724,1052;5724,1071;0,1071;0,1052;0,526;5724,526;5724,545;0,545;0,526;0,0;5724,0;5724,19;0,19;0,0" o:connectangles="0,0,0,0,0,0,0,0,0,0,0,0,0,0,0,0,0,0,0,0,0,0,0,0,0"/>
                    <o:lock v:ext="edit" verticies="t"/>
                  </v:shape>
                  <v:rect id="Rectangle 2386" o:spid="_x0000_s1032" style="position:absolute;left:683;top:482;width:7;height:2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x96cgA&#10;AADdAAAADwAAAGRycy9kb3ducmV2LnhtbESPT2vCQBTE74LfYXkFL6KbqjVt6iptRZD2IP4pXh/Z&#10;1ySYfRuyWxP76buC4HGYmd8ws0VrSnGm2hWWFTwOIxDEqdUFZwoO+9XgGYTzyBpLy6TgQg4W825n&#10;hom2DW/pvPOZCBB2CSrIva8SKV2ak0E3tBVx8H5sbdAHWWdS19gEuCnlKIqm0mDBYSHHij5ySk+7&#10;X6Mg3nz2j1/y71Kt2+/le7M6+njCSvUe2rdXEJ5afw/f2mutYBw/vcD1TXgCcv4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HH3pyAAAAN0AAAAPAAAAAAAAAAAAAAAAAJgCAABk&#10;cnMvZG93bnJldi54bWxQSwUGAAAAAAQABAD1AAAAjQMAAAAA&#10;" fillcolor="#868686" strokecolor="#868686" strokeweight="19e-5mm">
                    <v:stroke joinstyle="bevel"/>
                  </v:rect>
                  <v:shape id="Freeform 2387" o:spid="_x0000_s1033" style="position:absolute;left:650;top:478;width:36;height:2637;visibility:visible;mso-wrap-style:square;v-text-anchor:top" coordsize="36,2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91e8IA&#10;AADdAAAADwAAAGRycy9kb3ducmV2LnhtbERPTYvCMBC9C/6HMII3TV1ZlWoUERa6p2VVRG9DM7bF&#10;ZlKaaLr++s1B8Ph436tNZ2rxoNZVlhVMxgkI4tzqigsFx8PXaAHCeWSNtWVS8EcONut+b4WptoF/&#10;6bH3hYgh7FJUUHrfpFK6vCSDbmwb4shdbWvQR9gWUrcYYrip5UeSzKTBimNDiQ3tSspv+7tRYH9C&#10;Fg4NX87P3fe0OIWs/nxmSg0H3XYJwlPn3+KXO9MKpvNZ3B/fxCc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73V7wgAAAN0AAAAPAAAAAAAAAAAAAAAAAJgCAABkcnMvZG93&#10;bnJldi54bWxQSwUGAAAAAAQABAD1AAAAhwMAAAAA&#10;" path="m,2631r36,l36,2637r-36,l,2631xm,2371r36,l36,2377r-36,l,2371xm,2105r36,l36,2111r-36,l,2105xm,1845r36,l36,1851r-36,l,1845xm,1579r36,l36,1585r-36,l,1579xm,1312r36,l36,1319r-36,l,1312xm,1053r36,l36,1059r-36,l,1053xm,786r36,l36,793,,793r,-7xm,527r36,l36,533,,533r,-6xm,260r36,l36,267,,267r,-7xm,l36,r,7l,7,,xe" fillcolor="#868686" strokecolor="#868686" strokeweight="19e-5mm">
                    <v:stroke joinstyle="bevel"/>
                    <v:path arrowok="t" o:connecttype="custom" o:connectlocs="0,2631;36,2631;36,2637;0,2637;0,2631;0,2371;36,2371;36,2377;0,2377;0,2371;0,2105;36,2105;36,2111;0,2111;0,2105;0,1845;36,1845;36,1851;0,1851;0,1845;0,1579;36,1579;36,1585;0,1585;0,1579;0,1312;36,1312;36,1319;0,1319;0,1312;0,1053;36,1053;36,1059;0,1059;0,1053;0,786;36,786;36,793;0,793;0,786;0,527;36,527;36,533;0,533;0,527;0,260;36,260;36,267;0,267;0,260;0,0;36,0;36,7;0,7;0,0" o:connectangles="0,0,0,0,0,0,0,0,0,0,0,0,0,0,0,0,0,0,0,0,0,0,0,0,0,0,0,0,0,0,0,0,0,0,0,0,0,0,0,0,0,0,0,0,0,0,0,0,0,0,0,0,0,0,0"/>
                    <o:lock v:ext="edit" verticies="t"/>
                  </v:shape>
                  <v:rect id="Rectangle 2388" o:spid="_x0000_s1034" style="position:absolute;left:686;top:3109;width:5724;height: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a7UscA&#10;AADdAAAADwAAAGRycy9kb3ducmV2LnhtbESPT2vCQBTE74LfYXlCL6IbbTESXaW1CNIexH94fWSf&#10;STD7NmS3Jvrp3UKhx2FmfsPMl60pxY1qV1hWMBpGIIhTqwvOFBwP68EUhPPIGkvLpOBODpaLbmeO&#10;ibYN7+i295kIEHYJKsi9rxIpXZqTQTe0FXHwLrY26IOsM6lrbALclHIcRRNpsOCwkGNFq5zS6/7H&#10;KIi3X/3zt3zcq017+vxo1mcfv7FSL732fQbCU+v/w3/tjVbwGk9G8PsmPAG5e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Gu1LHAAAA3QAAAA8AAAAAAAAAAAAAAAAAmAIAAGRy&#10;cy9kb3ducmV2LnhtbFBLBQYAAAAABAAEAPUAAACMAwAAAAA=&#10;" fillcolor="#868686" strokecolor="#868686" strokeweight="19e-5mm">
                    <v:stroke joinstyle="bevel"/>
                  </v:rect>
                  <v:shape id="Freeform 2389" o:spid="_x0000_s1035" style="position:absolute;left:683;top:3074;width:5730;height:38;visibility:visible;mso-wrap-style:square;v-text-anchor:top" coordsize="573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C5usUA&#10;AADdAAAADwAAAGRycy9kb3ducmV2LnhtbESPQWvCQBSE70L/w/IKvemmNiQlukopFD0VjIL09sg+&#10;k2D2bbq7TeK/7wqFHoeZ+YZZbyfTiYGcby0reF4kIIgrq1uuFZyOH/NXED4ga+wsk4IbedhuHmZr&#10;LLQd+UBDGWoRIewLVNCE0BdS+qohg35he+LoXawzGKJ0tdQOxwg3nVwmSSYNthwXGuzpvaHqWv4Y&#10;BXTKd85X1/Rr14XvLE/S6fxplXp6nN5WIAJN4T/8195rBS95toT7m/g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QLm6xQAAAN0AAAAPAAAAAAAAAAAAAAAAAJgCAABkcnMv&#10;ZG93bnJldi54bWxQSwUGAAAAAAQABAD1AAAAigMAAAAA&#10;" path="m7,r,38l,38,,,7,xm390,r,38l383,38,383,r7,xm773,r,38l766,38,766,r7,xm1149,r,38l1142,38r,-38l1149,xm1532,r,38l1525,38r,-38l1532,xm1915,r,38l1908,38r,-38l1915,xm2298,r,38l2291,38r,-38l2298,xm2681,r,38l2674,38r,-38l2681,xm3057,r,38l3049,38r,-38l3057,xm3440,r,38l3432,38r,-38l3440,xm3823,r,38l3815,38r,-38l3823,xm4206,r,38l4198,38r,-38l4206,xm4589,r,38l4581,38r,-38l4589,xm4964,r,38l4957,38r,-38l4964,xm5347,r,38l5340,38r,-38l5347,xm5730,r,38l5723,38r,-38l5730,xe" fillcolor="#868686" strokecolor="#868686" strokeweight="19e-5mm">
                    <v:stroke joinstyle="bevel"/>
                    <v:path arrowok="t" o:connecttype="custom" o:connectlocs="7,38;0,0;390,0;383,38;390,0;773,38;766,0;1149,0;1142,38;1149,0;1532,38;1525,0;1915,0;1908,38;1915,0;2298,38;2291,0;2681,0;2674,38;2681,0;3057,38;3049,0;3440,0;3432,38;3440,0;3823,38;3815,0;4206,0;4198,38;4206,0;4589,38;4581,0;4964,0;4957,38;4964,0;5347,38;5340,0;5730,0;5723,38;5730,0" o:connectangles="0,0,0,0,0,0,0,0,0,0,0,0,0,0,0,0,0,0,0,0,0,0,0,0,0,0,0,0,0,0,0,0,0,0,0,0,0,0,0,0"/>
                    <o:lock v:ext="edit" verticies="t"/>
                  </v:shape>
                  <v:shape id="Freeform 2390" o:spid="_x0000_s1036" style="position:absolute;left:674;top:1424;width:216;height:406;visibility:visible;mso-wrap-style:square;v-text-anchor:top" coordsize="477,1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3kH8cA&#10;AADdAAAADwAAAGRycy9kb3ducmV2LnhtbESP0WrCQBRE34X+w3ILvulGQ1Wiq1ix0EJfTP2Aa/aa&#10;BLN30+zGJP36bkHo4zAzZ5jNrjeVuFPjSssKZtMIBHFmdcm5gvPX22QFwnlkjZVlUjCQg932abTB&#10;RNuOT3RPfS4ChF2CCgrv60RKlxVk0E1tTRy8q20M+iCbXOoGuwA3lZxH0UIaLDksFFjToaDslrZG&#10;wWV+OqafH6/Ry3e759vPeVjOyoNS4+d+vwbhqff/4Uf7XSuIl4sY/t6EJyC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d5B/HAAAA3QAAAA8AAAAAAAAAAAAAAAAAmAIAAGRy&#10;cy9kb3ducmV2LnhtbFBLBQYAAAAABAAEAPUAAACMAwAAAAA=&#10;" path="m5,987r,c11,975,25,969,37,974v12,6,18,20,13,32l50,1006v-6,12,-20,18,-32,13c6,1013,,999,5,987xm44,899r,c49,887,63,881,75,886v12,6,18,20,13,32l88,918v-5,12,-19,18,-32,12c44,925,39,911,44,899xm82,811r,c87,799,101,793,114,798v12,5,17,20,12,32l126,830v-5,12,-19,18,-31,12c83,837,77,823,82,811xm120,723r,c126,711,140,705,152,710v12,5,18,20,13,32l165,742v-6,12,-20,18,-32,12c121,749,115,735,120,723xm159,635r,c164,623,178,617,190,622v13,5,18,19,13,32l203,654v-5,12,-19,18,-32,12c159,661,154,647,159,635xm197,547r,c202,534,217,529,229,534v12,5,18,19,12,32l241,566v-5,12,-19,17,-31,12c198,573,192,559,197,547xm236,459r,c241,446,255,441,267,446v12,5,18,19,13,32l280,478v-6,12,-20,17,-32,12c236,485,230,471,236,459xm274,371r,c279,358,293,353,305,358v13,5,18,19,13,31l318,390v-5,12,-19,17,-32,12c274,397,269,383,274,371xm312,282r,c317,270,332,265,344,270v12,5,18,19,12,31l356,301v-5,13,-19,18,-31,13c313,309,307,295,312,282xm351,194r,c356,182,370,177,382,182v12,5,18,19,13,31l395,213v-6,13,-20,18,-32,13c351,221,345,207,351,194xm389,106r,c394,94,408,89,420,94v13,5,18,19,13,31l433,125v-5,13,-19,18,-32,13c389,133,384,119,389,106xm427,18r,c433,6,447,,459,6v12,5,18,19,12,31l471,37v-5,13,-19,18,-31,13c428,45,422,30,427,18xe" fillcolor="red" strokecolor="red" strokeweight="19e-5mm">
                    <v:stroke joinstyle="bevel"/>
                    <v:path arrowok="t" o:connecttype="custom" o:connectlocs="2,391;23,399;8,404;20,356;34,351;40,364;20,356;37,322;57,329;43,334;54,287;69,282;75,294;54,287;72,252;92,259;77,264;89,217;104,212;109,224;89,217;107,182;127,190;112,194;124,147;138,142;144,155;124,147;141,112;161,119;147,124;159,77;173,72;179,84;159,77;176,42;196,50;182,55;193,7;208,2;213,15;193,7" o:connectangles="0,0,0,0,0,0,0,0,0,0,0,0,0,0,0,0,0,0,0,0,0,0,0,0,0,0,0,0,0,0,0,0,0,0,0,0,0,0,0,0,0,0"/>
                    <o:lock v:ext="edit" verticies="t"/>
                  </v:shape>
                  <v:shape id="Freeform 2391" o:spid="_x0000_s1037" style="position:absolute;left:871;top:1416;width:195;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u5McA&#10;AADdAAAADwAAAGRycy9kb3ducmV2LnhtbESPQWvCQBSE74X+h+UVvJS6aRRrU1dphRQPXmp78PjI&#10;viah2bcx+4zx37sFweMwM98wi9XgGtVTF2rPBp7HCSjiwtuaSwM/3/nTHFQQZIuNZzJwpgCr5f3d&#10;AjPrT/xF/U5KFSEcMjRQibSZ1qGoyGEY+5Y4er++cyhRdqW2HZ4i3DU6TZKZdlhzXKiwpXVFxd/u&#10;6AykH4f8dX/YzvefaT597LciLhdjRg/D+xsooUFu4Wt7Yw1MXmZT+H8Tn4Be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n7uTHAAAA3QAAAA8AAAAAAAAAAAAAAAAAmAIAAGRy&#10;cy9kb3ducmV2LnhtbFBLBQYAAAAABAAEAPUAAACMAw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red" strokecolor="red" strokeweight="19e-5mm">
                    <v:stroke joinstyle="bevel"/>
                    <v:path arrowok="t" o:connecttype="custom" o:connectlocs="11,0;11,0;22,10;11,19;11,19;0,10;11,0;54,0;54,0;65,10;54,19;54,19;44,10;54,0;98,0;98,0;109,10;98,19;98,19;87,10;98,0;141,0;141,0;152,10;141,19;141,19;130,10;141,0;184,0;184,0;195,10;184,19;184,19;173,10;184,0" o:connectangles="0,0,0,0,0,0,0,0,0,0,0,0,0,0,0,0,0,0,0,0,0,0,0,0,0,0,0,0,0,0,0,0,0,0,0"/>
                    <o:lock v:ext="edit" verticies="t"/>
                  </v:shape>
                  <v:shape id="Freeform 2392" o:spid="_x0000_s1038" style="position:absolute;left:1058;top:1416;width:211;height:179;visibility:visible;mso-wrap-style:square;v-text-anchor:top" coordsize="468,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rb8YA&#10;AADdAAAADwAAAGRycy9kb3ducmV2LnhtbESPQWvCQBSE74L/YXlCb7pRqUrMRoJtobQH0db7I/ua&#10;hGbfht2NSf99t1DwOMzMN0x2GE0rbuR8Y1nBcpGAIC6tbrhS8PnxMt+B8AFZY2uZFPyQh0M+nWSY&#10;ajvwmW6XUIkIYZ+igjqELpXSlzUZ9AvbEUfvyzqDIUpXSe1wiHDTylWSbKTBhuNCjR0dayq/L71R&#10;cH56e67WJ/feDqvdtuivvR2LXqmH2VjsQQQawz38337VCtbbzSP8vYlP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trb8YAAADdAAAADwAAAAAAAAAAAAAAAACYAgAAZHJz&#10;L2Rvd25yZXYueG1sUEsFBgAAAAAEAAQA9QAAAIsDAAAAAA==&#10;" path="m43,9r,c53,18,53,34,44,43,35,53,19,53,10,44r,c,35,,19,9,10,18,,34,,43,9xm112,76r,c122,85,122,100,113,110v-9,9,-24,10,-34,l79,110c70,101,69,86,78,76v10,-9,25,-9,34,xm182,142r,c191,152,191,167,182,176v-9,10,-24,10,-34,1l148,177v-9,-9,-10,-25,,-34c157,133,172,133,182,142xm251,209r,c260,218,261,233,251,243v-9,9,-24,10,-33,l218,243v-10,-9,-10,-24,-1,-33c226,200,241,200,251,209xm320,275r,1c330,285,330,300,321,309v-9,10,-25,10,-34,1l287,310v-10,-9,-10,-24,-1,-34c295,267,311,266,320,275xm389,342r,c399,351,399,366,390,376v-9,10,-24,10,-34,1l356,377v-10,-10,-10,-25,-1,-34c365,333,380,333,389,342xm459,409r,c468,418,468,433,459,443v-9,9,-24,9,-34,l425,443v-9,-9,-10,-24,,-34c434,400,449,399,459,409xe" fillcolor="red" strokecolor="red" strokeweight="19e-5mm">
                    <v:stroke joinstyle="bevel"/>
                    <v:path arrowok="t" o:connecttype="custom" o:connectlocs="19,4;19,4;20,17;5,17;5,17;4,4;19,4;50,30;50,30;51,44;36,44;36,44;35,30;50,30;82,56;82,56;82,70;67,70;67,70;67,57;82,56;113,83;113,83;113,96;98,96;98,96;98,83;113,83;144,109;144,109;145,122;129,123;129,123;129,109;144,109;175,135;175,135;176,149;161,149;161,149;160,136;175,135;207,162;207,162;207,175;192,175;192,175;192,162;207,162" o:connectangles="0,0,0,0,0,0,0,0,0,0,0,0,0,0,0,0,0,0,0,0,0,0,0,0,0,0,0,0,0,0,0,0,0,0,0,0,0,0,0,0,0,0,0,0,0,0,0,0,0"/>
                    <o:lock v:ext="edit" verticies="t"/>
                  </v:shape>
                  <v:shape id="Freeform 2393" o:spid="_x0000_s1039" style="position:absolute;left:1245;top:1574;width:217;height:227;visibility:visible;mso-wrap-style:square;v-text-anchor:top" coordsize="48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bUqcUA&#10;AADdAAAADwAAAGRycy9kb3ducmV2LnhtbESPQYvCMBSE7wv+h/AEb2uqi1WqUUQQvOnWBfH2aJ5t&#10;tXmpTbbWf78RhD0OM/MNs1h1phItNa60rGA0jEAQZ1aXnCv4OW4/ZyCcR9ZYWSYFT3KwWvY+Fpho&#10;++BvalOfiwBhl6CCwvs6kdJlBRl0Q1sTB+9iG4M+yCaXusFHgJtKjqMolgZLDgsF1rQpKLulv0bB&#10;eH+o7rvjLZpe7/EknXCbnU+tUoN+t56D8NT5//C7vdMKvqZxDK834Qn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ttSpxQAAAN0AAAAPAAAAAAAAAAAAAAAAAJgCAABkcnMv&#10;ZG93bnJldi54bWxQSwUGAAAAAAQABAD1AAAAigMAAAAA&#10;" path="m46,12r,c54,23,53,38,43,46,32,54,17,53,9,43r,c,32,2,17,12,9,23,,38,2,46,12xm107,87r,c115,97,114,112,103,120v-10,9,-25,7,-33,-3l70,117c61,107,63,92,73,83v10,-8,26,-7,34,4xm168,161r,c176,171,175,186,164,195v-10,8,-25,7,-33,-4l131,191v-9,-10,-7,-25,3,-33c144,149,159,151,168,161xm229,235r,c237,246,235,261,225,269v-10,8,-25,7,-34,-3l191,266v-8,-11,-7,-26,4,-34c205,224,220,225,229,235xm289,310r,c298,320,296,335,286,343v-10,9,-25,7,-34,-3l252,340v-8,-10,-7,-25,4,-34c266,298,281,299,289,310xm350,384r,c359,394,357,409,347,418v-10,8,-26,7,-34,-4l313,414v-8,-10,-7,-25,3,-33c327,372,342,374,350,384xm411,458r,c419,469,418,484,408,492v-11,9,-26,7,-34,-3l374,489v-9,-11,-7,-26,3,-34c387,447,403,448,411,458xm472,533r,c480,543,479,558,468,566v-10,9,-25,7,-33,-3l435,563v-9,-10,-7,-25,3,-34c448,521,463,522,472,533xe" fillcolor="red" strokecolor="red" strokeweight="19e-5mm">
                    <v:stroke joinstyle="bevel"/>
                    <v:path arrowok="t" o:connecttype="custom" o:connectlocs="21,5;21,5;19,18;4,17;4,17;5,4;21,5;48,34;48,34;47,47;32,46;32,46;33,33;48,34;76,64;76,64;74,77;59,75;59,75;61,62;76,64;104,93;104,93;102,106;86,105;86,105;88,92;104,93;131,122;131,122;129,135;114,134;114,134;116,121;131,122;158,152;158,152;157,165;142,163;142,163;143,150;158,152;186,181;186,181;184,194;169,193;169,193;170,180;186,181;213,210;213,210;212,223;197,222;197,222;198,209;213,210" o:connectangles="0,0,0,0,0,0,0,0,0,0,0,0,0,0,0,0,0,0,0,0,0,0,0,0,0,0,0,0,0,0,0,0,0,0,0,0,0,0,0,0,0,0,0,0,0,0,0,0,0,0,0,0,0,0,0,0"/>
                    <o:lock v:ext="edit" verticies="t"/>
                  </v:shape>
                  <v:shape id="Freeform 2394" o:spid="_x0000_s1040" style="position:absolute;left:1441;top:1784;width:195;height:43;visibility:visible;mso-wrap-style:square;v-text-anchor:top" coordsize="43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Qzb8YA&#10;AADdAAAADwAAAGRycy9kb3ducmV2LnhtbESPUWvCQBCE34X+h2MLvumlWoymnlIs0iD4YPQHLLn1&#10;kprbC7mrxn/fKwg+DrPzzc5y3dtGXKnztWMFb+MEBHHpdM1Gwem4Hc1B+ICssXFMCu7kYb16GSwx&#10;0+7GB7oWwYgIYZ+hgiqENpPSlxVZ9GPXEkfv7DqLIcrOSN3hLcJtIydJMpMWa44NFba0qai8FL82&#10;vrG1hXGLfH/e5dN3c+m/ku/dj1LD1/7zA0SgPjyPH+lcK5imsxT+10QE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DQzb8YAAADdAAAADwAAAAAAAAAAAAAAAACYAgAAZHJz&#10;L2Rvd25yZXYueG1sUEsFBgAAAAAEAAQA9QAAAIsDAAAAAA==&#10;" path="m29,2r,c42,4,51,16,49,29,47,42,35,51,22,49r,c9,47,,35,2,22,4,9,16,,29,2xm124,16r,c137,18,146,30,144,44v-2,13,-14,22,-27,20l117,64c104,62,95,50,97,37,99,24,111,14,124,16xm219,31r,c232,33,241,45,239,58v-2,13,-14,22,-27,20l212,78c199,77,190,64,192,51v1,-13,14,-22,27,-20xm314,46r,c327,47,336,60,334,73v-2,13,-14,22,-27,20l307,93c294,91,285,79,287,66v1,-13,14,-22,27,-20xm409,60r,c422,62,431,74,429,87v-2,13,-14,23,-27,21l402,108c389,106,380,94,381,80v2,-13,15,-22,28,-20xe" fillcolor="red" strokecolor="red" strokeweight="19e-5mm">
                    <v:stroke joinstyle="bevel"/>
                    <v:path arrowok="t" o:connecttype="custom" o:connectlocs="13,1;13,1;22,11;10,19;10,19;1,9;13,1;56,6;56,6;65,17;53,25;53,25;44,14;56,6;99,12;99,12;108,23;96,30;96,30;87,20;99,12;142,18;142,18;151,29;139,36;139,36;130,26;142,18;185,23;185,23;194,34;182,42;182,42;172,31;185,23" o:connectangles="0,0,0,0,0,0,0,0,0,0,0,0,0,0,0,0,0,0,0,0,0,0,0,0,0,0,0,0,0,0,0,0,0,0,0"/>
                    <o:lock v:ext="edit" verticies="t"/>
                  </v:shape>
                  <v:shape id="Freeform 2395" o:spid="_x0000_s1041" style="position:absolute;left:1628;top:1547;width:203;height:283;visibility:visible;mso-wrap-style:square;v-text-anchor:top" coordsize="450,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8WB8MA&#10;AADdAAAADwAAAGRycy9kb3ducmV2LnhtbERPy2rCQBTdC/2H4Ra600kNRJs6iohCV4LxAd1dMrdJ&#10;6MydkJmY9O87C8Hl4bxXm9EacafON44VvM8SEMSl0w1XCi7nw3QJwgdkjcYxKfgjD5v1y2SFuXYD&#10;n+hehErEEPY5KqhDaHMpfVmTRT9zLXHkflxnMUTYVVJ3OMRwa+Q8STJpseHYUGNLu5rK36K3CrJy&#10;N5jiuDff6e16lsuPPk0WvVJvr+P2E0SgMTzFD/eXVpAusjg3volP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38WB8MAAADdAAAADwAAAAAAAAAAAAAAAACYAgAAZHJzL2Rv&#10;d25yZXYueG1sUEsFBgAAAAAEAAQA9QAAAIgDAAAAAA==&#10;" path="m7,674r,c14,663,28,659,40,666v11,7,15,21,8,33l48,699v-7,11,-21,15,-33,8c4,700,,686,7,674xm56,592r,c63,580,78,577,89,583v12,7,15,22,9,33l98,616v-7,12,-22,16,-33,9c53,618,49,603,56,592xm106,509r,c112,498,127,494,139,501v11,7,15,22,8,33l147,534v-7,11,-22,15,-33,8c103,536,99,521,106,509xm155,427r,c162,416,177,412,188,419v11,6,15,21,8,33l196,452v-6,11,-21,15,-33,8c152,453,148,439,155,427xm205,345r,c211,333,226,330,237,336v12,7,16,22,9,33l246,369v-7,12,-22,15,-33,9c201,371,198,356,205,345xm254,262r,c261,251,275,247,287,254v11,7,15,21,8,33l295,287v-7,11,-21,15,-33,8c251,289,247,274,254,262xm303,180r,c310,169,325,165,336,172v12,6,15,21,9,33l345,205v-7,11,-22,15,-33,8c300,206,297,191,303,180xm353,98r,c360,86,374,83,386,89v11,7,15,22,8,33l394,122v-7,12,-22,15,-33,9c350,124,346,109,353,98xm402,15r,c409,4,424,,435,7v12,7,15,21,8,33l443,40v-6,11,-21,15,-33,8c399,41,395,27,402,15xe" fillcolor="red" strokecolor="red" strokeweight="19e-5mm">
                    <v:stroke joinstyle="bevel"/>
                    <v:path arrowok="t" o:connecttype="custom" o:connectlocs="3,267;3,267;18,264;22,277;22,277;7,280;3,267;25,235;25,235;40,231;44,244;44,244;29,248;25,235;48,202;48,202;63,199;66,212;66,212;51,215;48,202;70,169;70,169;85,166;88,179;88,179;74,182;70,169;92,137;92,137;107,133;111,146;111,146;96,150;92,137;115,104;115,104;129,101;133,114;133,114;118,117;115,104;137,71;137,71;152,68;156,81;156,81;141,84;137,71;159,39;159,39;174,35;178,48;178,48;163,52;159,39;181,6;181,6;196,3;200,16;200,16;185,19;181,6" o:connectangles="0,0,0,0,0,0,0,0,0,0,0,0,0,0,0,0,0,0,0,0,0,0,0,0,0,0,0,0,0,0,0,0,0,0,0,0,0,0,0,0,0,0,0,0,0,0,0,0,0,0,0,0,0,0,0,0,0,0,0,0,0,0,0"/>
                    <o:lock v:ext="edit" verticies="t"/>
                  </v:shape>
                  <v:shape id="Freeform 2396" o:spid="_x0000_s1042" style="position:absolute;left:1824;top:1053;width:200;height:491;visibility:visible;mso-wrap-style:square;v-text-anchor:top" coordsize="444,1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eyRMgA&#10;AADdAAAADwAAAGRycy9kb3ducmV2LnhtbESPT2sCMRTE74V+h/AK3mrWWqxujVKKSqm9+KfQ3h6b&#10;182ym5e4ibr99qZQ8DjMzG+Y6byzjThRGyrHCgb9DARx4XTFpYL9bnk/BhEissbGMSn4pQDz2e3N&#10;FHPtzryh0zaWIkE45KjAxOhzKUNhyGLoO0+cvB/XWoxJtqXULZ4T3DbyIctG0mLFacGgp1dDRb09&#10;WgUHexxPBuuv92//ufLFh6kf6/VCqd5d9/IMIlIXr+H/9ptWMHwaTeDvTXoCcnY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t7JEyAAAAN0AAAAPAAAAAAAAAAAAAAAAAJgCAABk&#10;cnMvZG93bnJldi54bWxQSwUGAAAAAAQABAD1AAAAjQMAAAAA&#10;" path="m4,1206r,c8,1193,21,1186,34,1191v13,4,19,17,15,30l49,1221v-4,13,-17,19,-30,15c6,1232,,1219,4,1206xm34,1115r,c38,1102,51,1095,64,1099v12,4,19,18,15,31l79,1130v-4,12,-17,19,-30,15c37,1141,30,1128,34,1115xm64,1024r,c68,1011,81,1004,94,1008v12,4,19,18,15,30l109,1038v-4,13,-17,20,-30,16c67,1050,60,1036,64,1024xm94,932r,c98,920,111,913,124,917v13,4,19,17,15,30l139,947v-4,13,-17,20,-30,16c97,959,90,945,94,932xm124,841r,c128,829,141,822,154,826v13,4,19,17,15,30l169,856v-4,12,-17,19,-30,15c127,867,120,854,124,841xm154,750r,c158,737,171,730,184,734v13,4,20,18,15,31l199,765v-4,12,-17,19,-30,15c157,776,150,763,154,750xm184,659r,c188,646,201,639,214,643v13,4,20,18,15,30l229,673v-4,13,-17,20,-30,16c187,685,180,671,184,659xm214,567r,c218,555,231,548,244,552v13,4,20,17,16,30l260,582v-5,13,-18,20,-31,16c217,594,210,580,214,567xm244,476r,c248,464,261,457,274,461v13,4,20,17,16,30l290,491v-5,13,-18,19,-31,15c247,502,240,489,244,476xm274,385r,c278,372,291,365,304,369v13,5,20,18,16,31l320,400v-4,12,-18,19,-31,15c277,411,270,398,274,385xm304,294r,c308,281,321,274,334,278v13,4,20,18,16,30l350,308v-4,13,-18,20,-31,16c307,320,300,306,304,294xm334,203r,c338,190,351,183,364,187v13,4,20,18,16,30l380,217v-4,13,-18,20,-31,16c337,229,330,215,334,203xm364,111r,c368,99,382,92,394,96v13,4,20,17,16,30l410,126v-4,13,-18,20,-31,16c367,137,360,124,364,111xm394,20r,c398,7,412,,424,5v13,4,20,17,16,30l440,35v-4,12,-18,19,-31,15c397,46,390,33,394,20xe" fillcolor="red" strokecolor="red" strokeweight="19e-5mm">
                    <v:stroke joinstyle="bevel"/>
                    <v:path arrowok="t" o:connecttype="custom" o:connectlocs="2,478;22,483;9,489;15,442;29,435;36,447;15,442;29,405;49,411;36,417;42,369;56,363;63,375;42,369;56,333;76,339;63,345;69,297;83,291;90,303;69,297;83,261;103,266;90,273;96,225;110,219;117,230;96,225;110,188;131,194;117,200;123,152;137,146;144,158;123,152;137,116;158,122;144,128;150,80;164,74;171,86;150,80;164,44;185,50;171,56;177,8;191,2;198,14;177,8" o:connectangles="0,0,0,0,0,0,0,0,0,0,0,0,0,0,0,0,0,0,0,0,0,0,0,0,0,0,0,0,0,0,0,0,0,0,0,0,0,0,0,0,0,0,0,0,0,0,0,0,0"/>
                    <o:lock v:ext="edit" verticies="t"/>
                  </v:shape>
                  <v:shape id="Freeform 2397" o:spid="_x0000_s1043" style="position:absolute;left:2011;top:954;width:180;height:90;visibility:visible;mso-wrap-style:square;v-text-anchor:top" coordsize="399,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LVy8IA&#10;AADdAAAADwAAAGRycy9kb3ducmV2LnhtbERP3WrCMBS+H/gO4Qi7m6kK1nVGUXFD3M2mPsChOUtL&#10;m5PSxLZ7e3MhePnx/a82g61FR60vHSuYThIQxLnTJRsF18vn2xKED8gaa8ek4J88bNajlxVm2vX8&#10;S905GBFD2GeooAihyaT0eUEW/cQ1xJH7c63FEGFrpG6xj+G2lrMkWUiLJceGAhvaF5RX55tVcLxV&#10;i+p9f1qa79z3h5/0a2c6q9TreNh+gAg0hKf44T5qBfM0jfvjm/gE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otXLwgAAAN0AAAAPAAAAAAAAAAAAAAAAAJgCAABkcnMvZG93&#10;bnJldi54bWxQSwUGAAAAAAQABAD1AAAAhwMAAAAA&#10;" path="m17,178r,c29,172,43,177,49,189v6,11,1,26,-11,32l38,221c26,227,12,222,6,210,,198,5,184,17,178xm103,135r,c114,129,129,134,135,146v6,11,1,26,-11,32l124,178v-12,6,-26,1,-32,-11c86,156,91,141,103,135xm188,92r,c200,86,215,91,221,103v6,12,1,26,-11,32l210,135v-12,6,-26,1,-32,-11c172,113,177,98,188,92xm274,49r,c286,43,301,48,307,60v6,12,1,26,-11,32l296,92v-12,6,-26,1,-32,-11c258,70,263,55,274,49xm360,6r,c372,,387,5,393,17v6,12,1,26,-11,32l382,49v-12,6,-26,1,-32,-11c344,27,348,12,360,6xe" fillcolor="red" strokecolor="red" strokeweight="19e-5mm">
                    <v:stroke joinstyle="bevel"/>
                    <v:path arrowok="t" o:connecttype="custom" o:connectlocs="8,71;8,71;22,75;17,88;17,88;3,83;8,71;46,54;46,54;61,58;56,71;56,71;42,66;46,54;85,36;85,36;100,41;95,54;95,54;80,49;85,36;124,19;124,19;138,24;134,36;134,36;119,32;124,19;162,2;162,2;177,7;172,19;172,19;158,15;162,2" o:connectangles="0,0,0,0,0,0,0,0,0,0,0,0,0,0,0,0,0,0,0,0,0,0,0,0,0,0,0,0,0,0,0,0,0,0,0"/>
                    <o:lock v:ext="edit" verticies="t"/>
                  </v:shape>
                  <v:shape id="Freeform 2398" o:spid="_x0000_s1044" style="position:absolute;left:2200;top:897;width:190;height:64;visibility:visible;mso-wrap-style:square;v-text-anchor:top" coordsize="42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6EcYA&#10;AADdAAAADwAAAGRycy9kb3ducmV2LnhtbESPzWrDMBCE74W8g9hAb42c/iU4UUJicGkvgSZ5gMXa&#10;WCbWyrFUy337qlDocZiZb5j1drStGKj3jWMF81kGgrhyuuFawflUPixB+ICssXVMCr7Jw3YzuVtj&#10;rl3kTxqOoRYJwj5HBSaELpfSV4Ys+pnriJN3cb3FkGRfS91jTHDbyscse5UWG04LBjsqDFXX45dV&#10;cNsX7lou304f8XkwxaWMh5d9VOp+Ou5WIAKN4T/8137XCp4Wizn8vklP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p6EcYAAADdAAAADwAAAAAAAAAAAAAAAACYAgAAZHJz&#10;L2Rvd25yZXYueG1sUEsFBgAAAAAEAAQA9QAAAIsDAAAAAA==&#10;" path="m20,112r,c32,109,46,116,50,129v3,12,-4,26,-17,29l33,158c21,162,7,155,3,142,,130,7,116,20,112xm112,85r,c124,81,138,89,142,101v3,13,-4,26,-17,30l125,131v-12,4,-26,-3,-29,-16c92,102,99,89,112,85xm204,58r,c217,54,230,61,234,74v3,13,-4,26,-16,30l218,104v-13,4,-27,-4,-30,-16c184,75,191,62,204,58xm296,31r,c309,27,322,34,326,47v4,12,-4,26,-16,30l310,77c297,80,284,73,280,60v-4,-12,3,-26,16,-29xm388,3r,c401,,414,7,418,19v4,13,-4,27,-16,30l402,49c389,53,376,46,372,33,368,20,375,7,388,3xe" fillcolor="red" strokecolor="red" strokeweight="19e-5mm">
                    <v:stroke joinstyle="bevel"/>
                    <v:path arrowok="t" o:connecttype="custom" o:connectlocs="9,44;9,44;23,51;15,62;15,62;1,56;9,44;50,34;50,34;64,40;56,52;56,52;43,45;50,34;92,23;92,23;105,29;98,41;98,41;85,35;92,23;133,12;133,12;147,19;140,30;140,30;126,24;133,12;175,1;175,1;188,8;181,19;181,19;167,13;175,1" o:connectangles="0,0,0,0,0,0,0,0,0,0,0,0,0,0,0,0,0,0,0,0,0,0,0,0,0,0,0,0,0,0,0,0,0,0,0"/>
                    <o:lock v:ext="edit" verticies="t"/>
                  </v:shape>
                  <v:shape id="Freeform 2399" o:spid="_x0000_s1045" style="position:absolute;left:2394;top:889;width:180;height:90;visibility:visible;mso-wrap-style:square;v-text-anchor:top" coordsize="399,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zuJ8YA&#10;AADdAAAADwAAAGRycy9kb3ducmV2LnhtbESP0WrCQBRE3wv+w3IF33SjgtHUVVRsEftSbT/gkr3d&#10;hGTvhuyapH/fLRT6OMzMGWa7H2wtOmp96VjBfJaAIM6dLtko+Px4ma5B+ICssXZMCr7Jw343etpi&#10;pl3PN+ruwYgIYZ+hgiKEJpPS5wVZ9DPXEEfvy7UWQ5StkbrFPsJtLRdJspIWS44LBTZ0Kiiv7g+r&#10;4PKoVtXmdF2bt9z35/f09Wg6q9RkPByeQQQawn/4r33RCpZpuoDfN/EJ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TzuJ8YAAADdAAAADwAAAAAAAAAAAAAAAACYAgAAZHJz&#10;L2Rvd25yZXYueG1sUEsFBgAAAAAEAAQA9QAAAIsDAAAAAA==&#10;" path="m38,6r,c50,12,55,26,49,38,43,50,29,55,17,49r,c5,43,,29,6,17,12,5,26,,38,6xm124,49r,c136,55,141,69,135,81v-6,12,-20,17,-32,11l103,92c91,86,86,72,92,60,98,48,112,43,124,49xm210,92r,c222,98,227,112,221,124v-6,12,-21,17,-32,11l189,135v-12,-6,-17,-21,-11,-32c184,91,198,86,210,92xm296,135r,c308,141,313,155,307,167v-6,12,-21,17,-32,11l274,178v-11,-6,-16,-21,-10,-32c270,134,284,129,296,135xm382,178r,c394,184,399,198,393,210v-6,12,-21,17,-33,11l360,221v-11,-6,-16,-21,-10,-32c356,177,370,172,382,178xe" fillcolor="red" strokecolor="red" strokeweight="19e-5mm">
                    <v:stroke joinstyle="bevel"/>
                    <v:path arrowok="t" o:connecttype="custom" o:connectlocs="17,2;17,2;22,15;8,19;8,19;3,7;17,2;56,19;56,19;61,32;46,36;46,36;42,24;56,19;95,36;95,36;100,49;85,54;85,54;80,41;95,36;134,54;134,54;138,66;124,71;124,71;119,58;134,54;172,71;172,71;177,83;162,88;162,88;158,75;172,71" o:connectangles="0,0,0,0,0,0,0,0,0,0,0,0,0,0,0,0,0,0,0,0,0,0,0,0,0,0,0,0,0,0,0,0,0,0,0"/>
                    <o:lock v:ext="edit" verticies="t"/>
                  </v:shape>
                  <v:shape id="Freeform 2400" o:spid="_x0000_s1046" style="position:absolute;left:2582;top:867;width:206;height:126;visibility:visible;mso-wrap-style:square;v-text-anchor:top" coordsize="457,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GEJsYA&#10;AADdAAAADwAAAGRycy9kb3ducmV2LnhtbESPS2vDMBCE74H+B7GFXEIt14EkuJZDCC3k0EvzOi/W&#10;+kGtlbEU2+mvrwqFHIeZ+YbJtpNpxUC9aywreI1iEMSF1Q1XCs6nj5cNCOeRNbaWScGdHGzzp1mG&#10;qbYjf9Fw9JUIEHYpKqi971IpXVGTQRfZjjh4pe0N+iD7SuoexwA3rUzieCUNNhwWauxoX1PxfbwZ&#10;BdW0k+V+sXn/kZfkhtfh/In3WKn587R7A+Fp8o/wf/ugFSzX6yX8vQlP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GEJsYAAADdAAAADwAAAAAAAAAAAAAAAACYAgAAZHJz&#10;L2Rvd25yZXYueG1sUEsFBgAAAAAEAAQA9QAAAIsDAAAAAA==&#10;" path="m14,270r,c25,263,40,266,48,277v7,11,4,26,-7,33l41,311v-11,7,-26,4,-34,-7c,293,3,278,14,270xm95,218r,c106,211,121,214,128,225v7,11,4,26,-7,33l121,258v-11,7,-26,4,-33,-7c81,240,84,225,95,218xm175,165r,c186,158,201,161,208,172v8,11,5,26,-7,33l201,205v-11,8,-26,5,-33,-6c161,187,164,173,175,165xm255,113r,c267,105,281,108,289,120v7,11,4,26,-7,33l282,153v-11,7,-26,4,-33,-7c241,135,244,120,255,113xm336,60r,c347,53,362,56,369,67v7,11,4,26,-7,33l362,100v-11,8,-26,4,-33,-7c322,82,325,67,336,60xm416,8r,c427,,442,3,449,14v8,12,5,26,-6,34l443,48v-11,7,-26,4,-34,-7c402,30,405,15,416,8xe" fillcolor="red" strokecolor="red" strokeweight="19e-5mm">
                    <v:stroke joinstyle="bevel"/>
                    <v:path arrowok="t" o:connecttype="custom" o:connectlocs="6,107;6,107;22,110;18,123;18,123;3,120;6,107;43,86;43,86;58,89;55,102;55,102;40,99;43,86;79,65;79,65;94,68;91,81;91,81;76,79;79,65;115,45;115,45;130,48;127,61;127,61;112,58;115,45;151,24;151,24;166,27;163,40;163,40;148,37;151,24;188,3;188,3;202,6;200,19;200,19;184,16;188,3" o:connectangles="0,0,0,0,0,0,0,0,0,0,0,0,0,0,0,0,0,0,0,0,0,0,0,0,0,0,0,0,0,0,0,0,0,0,0,0,0,0,0,0,0,0"/>
                    <o:lock v:ext="edit" verticies="t"/>
                  </v:shape>
                  <v:shape id="Freeform 2401" o:spid="_x0000_s1047" style="position:absolute;left:2770;top:709;width:215;height:176;visibility:visible;mso-wrap-style:square;v-text-anchor:top" coordsize="4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o0f8YA&#10;AADdAAAADwAAAGRycy9kb3ducmV2LnhtbESPQWvCQBSE7wX/w/KE3uqutVSNbkIRpEXwUKt4fWaf&#10;STD7NmTXmP77rlDwOMzMN8wy620tOmp95VjDeKRAEOfOVFxo2P+sX2YgfEA2WDsmDb/kIUsHT0tM&#10;jLvxN3W7UIgIYZ+ghjKEJpHS5yVZ9CPXEEfv7FqLIcq2kKbFW4TbWr4q9S4tVhwXSmxoVVJ+2V2t&#10;BjytmkPN88/N5bjeqq3qDpOr1Pp52H8sQATqwyP83/4yGibT6Rvc38QnI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o0f8YAAADdAAAADwAAAAAAAAAAAAAAAACYAgAAZHJz&#10;L2Rvd25yZXYueG1sUEsFBgAAAAAEAAQA9QAAAIsDAAAAAA==&#10;" path="m10,401r,c20,392,35,392,44,402v9,10,9,25,-1,34l43,436v-10,9,-25,9,-34,-1c,425,,410,10,401xm81,336r,c90,327,106,327,115,337v9,10,8,25,-2,34l113,371v-9,9,-25,8,-34,-1c70,360,71,345,81,336xm151,270r,c161,261,176,262,185,272v9,9,9,24,-1,33l184,306v-10,9,-25,8,-34,-2c141,295,141,279,151,270xm222,205r,c231,196,246,197,256,206v9,10,8,25,-2,34l254,240v-9,9,-25,9,-34,-1c211,229,212,214,222,205xm292,140r,c302,131,317,131,326,141v9,10,8,25,-1,34l325,175v-10,9,-25,8,-34,-1c282,164,282,149,292,140xm362,75r1,c372,66,387,66,396,76v9,10,9,25,-1,34l395,110v-10,9,-25,8,-34,-1c352,99,353,84,362,75xm433,9r,c443,,458,1,467,11v9,9,8,24,-1,33l466,45v-10,9,-25,8,-34,-2c423,34,423,18,433,9xe" fillcolor="red" strokecolor="red" strokeweight="19e-5mm">
                    <v:stroke joinstyle="bevel"/>
                    <v:path arrowok="t" o:connecttype="custom" o:connectlocs="5,159;5,159;20,159;19,172;19,172;4,172;5,159;37,133;37,133;52,133;51,147;51,147;36,146;37,133;68,107;68,107;84,108;83,121;83,121;68,120;68,107;100,81;100,81;116,81;115,95;115,95;99,95;100,81;132,55;132,55;147,56;147,69;147,69;131,69;132,55;164,30;164,30;179,30;178,44;178,44;163,43;164,30;196,4;196,4;211,4;210,17;210,18;195,17;196,4" o:connectangles="0,0,0,0,0,0,0,0,0,0,0,0,0,0,0,0,0,0,0,0,0,0,0,0,0,0,0,0,0,0,0,0,0,0,0,0,0,0,0,0,0,0,0,0,0,0,0,0,0"/>
                    <o:lock v:ext="edit" verticies="t"/>
                  </v:shape>
                  <v:shape id="Freeform 2402" o:spid="_x0000_s1048" style="position:absolute;left:2965;top:705;width:206;height:126;visibility:visible;mso-wrap-style:square;v-text-anchor:top" coordsize="457,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S5ycYA&#10;AADdAAAADwAAAGRycy9kb3ducmV2LnhtbESPT2vCQBTE74LfYXmFXqRujLRK6iaItODBS63t+ZF9&#10;JqHZtyG7+ddP7xYKHoeZ+Q2zy0ZTi55aV1lWsFpGIIhzqysuFFw+35+2IJxH1lhbJgUTOcjS+WyH&#10;ibYDf1B/9oUIEHYJKii9bxIpXV6SQbe0DXHwrrY16INsC6lbHALc1DKOohdpsOKwUGJDh5Lyn3Nn&#10;FBTjXl4Pi+3br/yKO/zuLyecIqUeH8b9KwhPo7+H/9tHrWC92TzD35v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S5ycYAAADdAAAADwAAAAAAAAAAAAAAAACYAgAAZHJz&#10;L2Rvd25yZXYueG1sUEsFBgAAAAAEAAQA9QAAAIsDAAAAAA==&#10;" path="m41,7r,c52,15,55,30,48,41,40,52,25,55,14,48r,c3,40,,25,7,14,15,3,30,,41,7xm121,60r,c132,67,135,82,128,93v-7,11,-22,14,-33,7l95,100c84,93,81,78,88,67v7,-11,22,-14,33,-7xm201,113r,c213,120,216,135,208,146v-7,11,-22,14,-33,7l175,153v-11,-8,-14,-22,-7,-34c175,108,190,105,201,113xm282,165r,c293,172,296,187,289,198v-8,11,-22,15,-33,7l255,205v-11,-7,-14,-22,-6,-33c256,161,271,158,282,165xm362,218r,c373,225,376,240,369,251v-7,11,-22,14,-33,7l336,258v-11,-7,-14,-22,-7,-33c336,213,351,210,362,218xm443,270r,c454,277,457,292,450,303v-8,12,-23,15,-34,7l416,310v-11,-7,-14,-22,-7,-33c417,266,431,263,443,270xe" fillcolor="red" strokecolor="red" strokeweight="19e-5mm">
                    <v:stroke joinstyle="bevel"/>
                    <v:path arrowok="t" o:connecttype="custom" o:connectlocs="18,3;18,3;22,16;6,19;6,19;3,6;18,3;55,24;55,24;58,37;43,40;43,40;40,27;55,24;91,45;91,45;94,58;79,61;79,61;76,47;91,45;127,65;127,65;130,78;115,81;115,81;112,68;127,65;163,86;163,86;166,99;151,102;151,102;148,89;163,86;200,107;200,107;203,120;188,123;188,123;184,110;200,107" o:connectangles="0,0,0,0,0,0,0,0,0,0,0,0,0,0,0,0,0,0,0,0,0,0,0,0,0,0,0,0,0,0,0,0,0,0,0,0,0,0,0,0,0,0"/>
                    <o:lock v:ext="edit" verticies="t"/>
                  </v:shape>
                  <v:shape id="Freeform 2403" o:spid="_x0000_s1049" style="position:absolute;left:3153;top:813;width:211;height:119;visibility:visible;mso-wrap-style:square;v-text-anchor:top" coordsize="468,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KM0cQA&#10;AADdAAAADwAAAGRycy9kb3ducmV2LnhtbERPTWvCQBC9C/0PyxR6042hSpO6ShEE8SAYPbS3aXZM&#10;0mZnw+6q8d+7guBtHu9zZovetOJMzjeWFYxHCQji0uqGKwWH/Wr4AcIHZI2tZVJwJQ+L+ctghrm2&#10;F97RuQiViCHsc1RQh9DlUvqyJoN+ZDviyB2tMxgidJXUDi8x3LQyTZKpNNhwbKixo2VN5X9xMgr6&#10;dz8+Ztvup0k3f1mx+i5+K7dU6u21//oEEagPT/HDvdZxfjZJ4f5NPE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CjNHEAAAA3QAAAA8AAAAAAAAAAAAAAAAAmAIAAGRycy9k&#10;b3ducmV2LnhtbFBLBQYAAAAABAAEAPUAAACJAwAAAAA=&#10;" path="m40,7r,c51,14,55,28,48,40,41,51,27,55,15,48r,c4,41,,27,7,15,14,4,28,,40,7xm122,56r,c134,63,138,77,131,89v-7,11,-22,15,-33,8l98,97c86,90,83,76,89,64v7,-11,22,-15,33,-8xm205,105r,c216,112,220,126,213,138v-6,11,-21,15,-33,8l180,146v-11,-7,-15,-21,-8,-33c179,102,194,98,205,105xm288,154r,c299,161,303,175,296,187v-7,11,-21,15,-33,8l263,195v-11,-7,-15,-22,-8,-33c262,151,276,147,288,154xm370,203r,c382,210,385,224,379,236v-7,11,-22,15,-33,8l346,244v-12,-7,-15,-22,-9,-33c344,200,359,196,370,203xm453,252r,c464,258,468,273,461,285v-7,11,-21,15,-33,8l428,293v-11,-7,-15,-22,-8,-33c427,249,442,245,453,252xe" fillcolor="red" strokecolor="red" strokeweight="19e-5mm">
                    <v:stroke joinstyle="bevel"/>
                    <v:path arrowok="t" o:connecttype="custom" o:connectlocs="18,3;18,3;22,16;7,19;7,19;3,6;18,3;55,22;55,22;59,35;44,38;44,38;40,25;55,22;92,42;92,42;96,55;81,58;81,58;78,45;92,42;130,61;130,61;133,74;119,77;119,77;115,64;130,61;167,81;167,81;171,94;156,97;156,97;152,84;167,81;204,100;204,100;208,113;193,116;193,116;189,103;204,100" o:connectangles="0,0,0,0,0,0,0,0,0,0,0,0,0,0,0,0,0,0,0,0,0,0,0,0,0,0,0,0,0,0,0,0,0,0,0,0,0,0,0,0,0,0"/>
                    <o:lock v:ext="edit" verticies="t"/>
                  </v:shape>
                  <v:shape id="Freeform 2404" o:spid="_x0000_s1050" style="position:absolute;left:3348;top:745;width:198;height:191;visibility:visible;mso-wrap-style:square;v-text-anchor:top" coordsize="438,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wX0MUA&#10;AADdAAAADwAAAGRycy9kb3ducmV2LnhtbESPQUsDMRCF74L/IUzBm8220sVumxYRCl5KsRXE27AZ&#10;N4ubyZKM262/vhEEbzO89715s96OvlMDxdQGNjCbFqCI62Bbbgy8nXb3j6CSIFvsApOBCyXYbm5v&#10;1ljZcOZXGo7SqBzCqUIDTqSvtE61I49pGnrirH2G6FHyGhttI55zuO/0vChK7bHlfMFhT8+O6q/j&#10;t8819uXHILvD+3wfS3GHCzr8KY25m4xPK1BCo/yb/+gXm7nl4gF+v8kj6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LBfQxQAAAN0AAAAPAAAAAAAAAAAAAAAAAJgCAABkcnMv&#10;ZG93bnJldi54bWxQSwUGAAAAAAQABAD1AAAAigMAAAAA&#10;" path="m8,440r1,c17,430,32,429,42,437v10,9,11,24,2,34l44,471v-8,10,-24,11,-33,2c1,465,,449,8,440xm73,368r,c81,358,97,357,107,366v9,9,10,24,2,34l109,400v-9,10,-24,11,-34,2c65,393,64,378,73,368xm137,297r,c146,287,161,286,171,294v10,9,10,24,2,34l173,328v-9,10,-24,11,-34,2c129,322,128,306,137,297xm201,225r,c210,215,225,214,235,223v10,9,11,24,2,34l237,257v-9,10,-24,11,-34,2c193,250,192,235,201,225xm265,154r,-1c274,144,289,143,299,151v10,9,11,24,2,34l301,185v-9,10,-24,11,-34,2c257,179,256,163,265,154xm329,82r,c338,72,353,71,363,80v10,9,11,24,2,34l365,114v-9,10,-24,11,-34,2c321,107,320,92,329,82xm393,10r,c402,1,417,,427,8v10,9,11,24,2,34l429,42v-9,10,-24,11,-34,2c385,36,384,20,393,10xe" fillcolor="red" strokecolor="red" strokeweight="19e-5mm">
                    <v:stroke joinstyle="bevel"/>
                    <v:path arrowok="t" o:connecttype="custom" o:connectlocs="4,174;4,174;19,173;20,187;20,187;5,187;4,174;33,146;33,146;48,145;49,159;49,159;34,159;33,146;62,118;62,118;77,117;78,130;78,130;63,131;62,118;91,89;91,89;106,88;107,102;107,102;92,103;91,89;120,61;120,61;135,60;136,73;136,73;121,74;120,61;149,32;149,32;164,32;165,45;165,45;150,46;149,32;178,4;178,4;193,3;194,17;194,17;179,17;178,4" o:connectangles="0,0,0,0,0,0,0,0,0,0,0,0,0,0,0,0,0,0,0,0,0,0,0,0,0,0,0,0,0,0,0,0,0,0,0,0,0,0,0,0,0,0,0,0,0,0,0,0,0"/>
                    <o:lock v:ext="edit" verticies="t"/>
                  </v:shape>
                  <v:shape id="Freeform 2405" o:spid="_x0000_s1051" style="position:absolute;left:3537;top:732;width:196;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85OsQA&#10;AADdAAAADwAAAGRycy9kb3ducmV2LnhtbERPS2vCQBC+F/oflin0UnTTYEWjq7SFlB68+Dh4HLJj&#10;EszOxuw0pv++Kwi9zcf3nOV6cI3qqQu1ZwOv4wQUceFtzaWBwz4fzUAFQbbYeCYDvxRgvXp8WGJm&#10;/ZW31O+kVDGEQ4YGKpE20zoUFTkMY98SR+7kO4cSYVdq2+E1hrtGp0ky1Q5rjg0VtvRZUXHe/TgD&#10;6cclnx8vm9nxK80nL/1GxOVizPPT8L4AJTTIv/ju/rZx/vxtArdv4gl6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vOTrEAAAA3QAAAA8AAAAAAAAAAAAAAAAAmAIAAGRycy9k&#10;b3ducmV2LnhtbFBLBQYAAAAABAAEAPUAAACJAw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red" strokecolor="red" strokeweight="19e-5mm">
                    <v:stroke joinstyle="bevel"/>
                    <v:path arrowok="t" o:connecttype="custom" o:connectlocs="11,0;11,0;22,10;11,19;11,19;0,10;11,0;55,0;55,0;66,10;55,19;55,19;44,10;55,0;98,0;98,0;109,10;98,19;98,19;87,10;98,0;142,0;142,0;153,10;142,19;142,19;131,10;142,0;185,0;185,0;196,10;185,19;185,19;174,10;185,0" o:connectangles="0,0,0,0,0,0,0,0,0,0,0,0,0,0,0,0,0,0,0,0,0,0,0,0,0,0,0,0,0,0,0,0,0,0,0"/>
                    <o:lock v:ext="edit" verticies="t"/>
                  </v:shape>
                  <v:shape id="Freeform 2406" o:spid="_x0000_s1052" style="position:absolute;left:3724;top:731;width:181;height:88;visibility:visible;mso-wrap-style:square;v-text-anchor:top" coordsize="40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ranMQA&#10;AADdAAAADwAAAGRycy9kb3ducmV2LnhtbERPS2vCQBC+F/wPywi91U0KSk1dpQrFQg6i9eBxyE7z&#10;aHY2ya4x+feuUOhtPr7nrDaDqUVPnSstK4hnEQjizOqScwXn78+XNxDOI2usLZOCkRxs1pOnFSba&#10;3vhI/cnnIoSwS1BB4X2TSOmyggy6mW2IA/djO4M+wC6XusNbCDe1fI2ihTRYcmgosKFdQdnv6WoU&#10;XMbKkLNVuq/aNC7bwzaKz0elnqfDxzsIT4P/F/+5v3SYv5zP4fFNOEG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a2pzEAAAA3QAAAA8AAAAAAAAAAAAAAAAAmAIAAGRycy9k&#10;b3ducmV2LnhtbFBLBQYAAAAABAAEAPUAAACJAwAAAAA=&#10;" path="m38,6r,c50,12,55,26,49,38,43,50,29,55,17,49r,c5,43,,29,6,17,12,5,26,,38,6xm124,48r,c136,53,141,68,136,80v-6,12,-20,17,-32,11l104,91c92,85,87,71,92,59,98,47,113,42,124,48xm211,89r,c223,95,228,109,222,121v-6,12,-20,17,-32,11l190,132v-12,-5,-17,-20,-11,-32c185,88,199,83,211,89xm298,131r,c310,137,315,151,309,163v-6,12,-20,17,-32,11l277,174v-12,-6,-17,-20,-12,-32c271,130,286,125,298,131xm384,173r,c396,178,401,193,395,205v-5,12,-20,17,-32,11l363,216v-12,-6,-17,-20,-11,-32c358,172,372,167,384,173xe" fillcolor="red" strokecolor="red" strokeweight="19e-5mm">
                    <v:stroke joinstyle="bevel"/>
                    <v:path arrowok="t" o:connecttype="custom" o:connectlocs="17,2;17,2;22,15;8,19;8,19;3,7;17,2;56,19;56,19;61,32;47,36;47,36;42,23;56,19;95,35;95,35;100,48;86,52;86,52;81,40;95,35;135,52;135,52;139,65;125,69;125,69;120,56;135,52;173,69;173,69;178,81;164,86;164,86;159,73;173,69" o:connectangles="0,0,0,0,0,0,0,0,0,0,0,0,0,0,0,0,0,0,0,0,0,0,0,0,0,0,0,0,0,0,0,0,0,0,0"/>
                    <o:lock v:ext="edit" verticies="t"/>
                  </v:shape>
                  <v:shape id="Freeform 2407" o:spid="_x0000_s1053" style="position:absolute;left:3919;top:745;width:180;height:90;visibility:visible;mso-wrap-style:square;v-text-anchor:top" coordsize="399,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apJ8QA&#10;AADdAAAADwAAAGRycy9kb3ducmV2LnhtbERPzWrCQBC+F/oOyxS81U0F05i6ShUVqRe1fYAhO92E&#10;ZGdDdk3i23cLhd7m4/ud5Xq0jeip85VjBS/TBARx4XTFRsHX5/45A+EDssbGMSm4k4f16vFhibl2&#10;A1+ovwYjYgj7HBWUIbS5lL4oyaKfupY4ct+usxgi7IzUHQ4x3DZyliSptFhxbCixpW1JRX29WQXH&#10;W53Wi+1HZk6FH3bn18PG9FapydP4/gYi0Bj+xX/uo47zF/MUfr+JJ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WqSfEAAAA3QAAAA8AAAAAAAAAAAAAAAAAmAIAAGRycy9k&#10;b3ducmV2LnhtbFBLBQYAAAAABAAEAPUAAACJAwAAAAA=&#10;" path="m17,178r,c28,172,43,177,49,189v6,11,1,26,-11,32l38,221c27,227,12,222,6,210,,199,5,184,17,178xm102,135r,c114,129,129,134,135,146v6,11,1,26,-11,32l124,178v-11,6,-26,1,-32,-11c86,156,91,141,102,135xm188,92r,c200,86,215,91,221,103v6,11,1,26,-11,32l210,135v-12,6,-26,1,-32,-11c172,113,177,98,188,92xm274,49r,c286,43,301,48,307,60v6,11,1,26,-11,32l296,92v-12,6,-26,1,-32,-10c258,70,262,55,274,49xm360,6r,c372,,386,5,393,17v6,11,1,26,-11,32l382,49v-12,6,-26,1,-32,-10c344,27,348,12,360,6xe" fillcolor="red" strokecolor="red" strokeweight="19e-5mm">
                    <v:stroke joinstyle="bevel"/>
                    <v:path arrowok="t" o:connecttype="custom" o:connectlocs="8,71;8,71;22,75;17,88;17,88;3,83;8,71;46,54;46,54;61,58;56,71;56,71;42,66;46,54;85,36;85,36;100,41;95,54;95,54;80,49;85,36;124,19;124,19;138,24;134,36;134,36;119,33;124,19;162,2;162,2;177,7;172,19;172,19;158,15;162,2" o:connectangles="0,0,0,0,0,0,0,0,0,0,0,0,0,0,0,0,0,0,0,0,0,0,0,0,0,0,0,0,0,0,0,0,0,0,0"/>
                    <o:lock v:ext="edit" verticies="t"/>
                  </v:shape>
                  <v:shape id="Freeform 2408" o:spid="_x0000_s1054" style="position:absolute;left:4107;top:731;width:185;height:201;visibility:visible;mso-wrap-style:square;v-text-anchor:top" coordsize="41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9zxMQA&#10;AADdAAAADwAAAGRycy9kb3ducmV2LnhtbERPS2vCQBC+C/6HZYTe6saCrUZXEaHQi4hp8XEbs2M2&#10;mJ0N2TXGf98tFLzNx/ec+bKzlWip8aVjBaNhAoI4d7rkQsHP9+frBIQPyBorx6TgQR6Wi35vjql2&#10;d95Rm4VCxBD2KSowIdSplD43ZNEPXU0cuYtrLIYIm0LqBu8x3FbyLUnepcWSY4PBmtaG8mt2swp8&#10;m+1PensZH87b9dFusp18nIxSL4NuNQMRqAtP8b/7S8f50/EH/H0TT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fc8TEAAAA3QAAAA8AAAAAAAAAAAAAAAAAmAIAAGRycy9k&#10;b3ducmV2LnhtbFBLBQYAAAAABAAEAPUAAACJAwAAAAA=&#10;" path="m46,13r,c55,23,53,38,42,46,32,55,17,53,9,42r,c,32,2,17,13,9,23,,38,2,46,13xm106,88r,c114,99,112,114,102,122v-11,8,-26,6,-34,-4l68,118c60,107,62,92,72,84v11,-8,26,-6,34,4xm165,164r,c173,174,172,189,161,197v-10,8,-25,7,-34,-4l127,193v-8,-10,-6,-25,5,-34c142,151,157,153,165,164xm225,239r,c233,250,231,265,221,273v-11,8,-26,6,-34,-4l187,269v-8,-11,-6,-26,4,-34c201,227,217,229,225,239xm284,314r,1c292,325,290,340,280,348v-10,8,-26,6,-34,-4l246,344v-8,-10,-6,-26,4,-34c261,302,276,304,284,314xm344,390r,c352,400,350,416,339,424v-10,8,-25,6,-33,-5l306,419v-8,-10,-7,-25,4,-33c320,378,335,379,344,390xm403,465r,c411,476,409,491,399,499v-11,8,-26,6,-34,-4l365,495v-8,-11,-6,-26,4,-34c380,453,395,455,403,465xe" fillcolor="red" strokecolor="red" strokeweight="19e-5mm">
                    <v:stroke joinstyle="bevel"/>
                    <v:path arrowok="t" o:connecttype="custom" o:connectlocs="21,5;21,5;19,18;4,17;4,17;6,4;21,5;48,35;48,35;46,48;31,47;31,47;32,33;48,35;74,65;74,65;72,78;57,77;57,77;59,63;74,65;101,95;101,95;99,108;84,107;84,107;86,93;101,95;128,124;128,125;126,138;111,136;111,136;113,123;128,124;155,155;155,155;153,168;138,166;138,166;140,153;155,155;181,184;181,184;180,198;164,196;164,196;166,183;181,184" o:connectangles="0,0,0,0,0,0,0,0,0,0,0,0,0,0,0,0,0,0,0,0,0,0,0,0,0,0,0,0,0,0,0,0,0,0,0,0,0,0,0,0,0,0,0,0,0,0,0,0,0"/>
                    <o:lock v:ext="edit" verticies="t"/>
                  </v:shape>
                  <v:shape id="Freeform 2409" o:spid="_x0000_s1055" style="position:absolute;left:4295;top:940;width:200;height:239;visibility:visible;mso-wrap-style:square;v-text-anchor:top" coordsize="444,6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GK3sYA&#10;AADdAAAADwAAAGRycy9kb3ducmV2LnhtbESPQWsCMRCF7wX/Q5hCL0WzFlp0NYoUhAqlUFsQb0My&#10;3SxuJksSdf33nUOhtxnem/e+Wa6H0KkLpdxGNjCdVKCIbXQtNwa+v7bjGahckB12kcnAjTKsV6O7&#10;JdYuXvmTLvvSKAnhXKMBX0pfa52tp4B5Enti0X5iClhkTY12Ca8SHjr9VFUvOmDL0uCxp1dP9rQ/&#10;BwMfaWdPs5t1dPS4e5xX0/fzYWvMw/2wWYAqNJR/89/1mxP8+bPgyjcygl7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GK3sYAAADdAAAADwAAAAAAAAAAAAAAAACYAgAAZHJz&#10;L2Rvd25yZXYueG1sUEsFBgAAAAAEAAQA9QAAAIsDAAAAAA==&#10;" path="m47,14r,c55,25,52,40,41,47,30,55,15,52,8,41r,c,30,3,15,14,8,25,,40,3,47,14xm103,92r,c110,103,108,118,97,125v-11,8,-26,5,-34,-5l63,120c56,109,58,94,69,86v11,-7,26,-5,34,6xm158,170r,c166,181,163,196,153,204v-11,7,-26,5,-34,-6l119,198v-8,-11,-5,-26,6,-34c136,157,151,159,158,170xm214,249r,c222,259,219,274,208,282v-11,8,-26,5,-33,-6l175,276v-8,-11,-5,-26,6,-33c191,235,206,238,214,249xm270,327r,c277,338,275,353,264,360v-11,8,-26,5,-34,-6l230,354v-7,-10,-5,-25,6,-33c247,313,262,316,270,327xm325,405r,c333,416,330,431,319,439v-10,7,-25,5,-33,-6l286,433v-8,-11,-5,-26,6,-34c303,392,318,394,325,405xm381,483r,1c389,494,386,509,375,517v-11,8,-26,5,-33,-6l342,511v-8,-11,-5,-26,5,-33c358,470,373,473,381,483xm437,562r,c444,573,442,588,431,595v-11,8,-26,5,-34,-6l397,589v-7,-11,-5,-26,6,-33c414,548,429,551,437,562xe" fillcolor="red" strokecolor="red" strokeweight="19e-5mm">
                    <v:stroke joinstyle="bevel"/>
                    <v:path arrowok="t" o:connecttype="custom" o:connectlocs="21,6;21,6;18,19;4,16;4,16;6,3;21,6;46,36;46,36;44,50;28,48;28,48;31,34;46,36;71,67;71,67;69,81;54,78;54,78;56,65;71,67;96,99;96,99;94,112;79,109;79,109;82,96;96,99;122,130;122,130;119,143;104,140;104,140;106,127;122,130;146,161;146,161;144,174;129,172;129,172;132,158;146,161;172,191;172,192;169,205;154,203;154,203;156,189;172,191;197,223;197,223;194,236;179,233;179,233;182,220;197,223" o:connectangles="0,0,0,0,0,0,0,0,0,0,0,0,0,0,0,0,0,0,0,0,0,0,0,0,0,0,0,0,0,0,0,0,0,0,0,0,0,0,0,0,0,0,0,0,0,0,0,0,0,0,0,0,0,0,0,0"/>
                    <o:lock v:ext="edit" verticies="t"/>
                  </v:shape>
                  <v:shape id="Freeform 2410" o:spid="_x0000_s1056" style="position:absolute;left:4490;top:961;width:196;height:242;visibility:visible;mso-wrap-style:square;v-text-anchor:top" coordsize="434,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PwxMMA&#10;AADdAAAADwAAAGRycy9kb3ducmV2LnhtbERP32vCMBB+F/wfwgl703TCRKtRhiAbGwrrNvDxbM60&#10;2FxKk2r9740g+HYf389brDpbiTM1vnSs4HWUgCDOnS7ZKPj73QynIHxA1lg5JgVX8rBa9nsLTLW7&#10;8A+ds2BEDGGfooIihDqV0ucFWfQjVxNH7ugaiyHCxkjd4CWG20qOk2QiLZYcGwqsaV1Qfspaq6C9&#10;Gneahq/DujPf/+V2T+2H3Sn1Muje5yACdeEpfrg/dZw/e5vB/Zt4gl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PwxMMAAADdAAAADwAAAAAAAAAAAAAAAACYAgAAZHJzL2Rv&#10;d25yZXYueG1sUEsFBgAAAAAEAAQA9QAAAIgDAAAAAA==&#10;" path="m7,569r,c15,558,30,555,41,562v11,8,14,23,7,34l47,596v-7,11,-22,14,-33,6c3,595,,580,7,569xm62,490r,c69,479,84,476,95,483v11,7,14,22,7,33l102,516v-8,12,-23,15,-34,7c57,516,54,501,62,490xm116,411r,c123,400,138,397,149,404v11,7,14,22,7,33l156,437v-7,11,-22,14,-33,7c112,437,109,422,116,411xm170,331r,c178,320,192,317,203,325v12,7,15,22,7,33l210,358v-7,11,-22,14,-33,7c166,357,163,342,170,331xm224,252r,c232,241,247,238,258,245v11,8,14,23,6,34l264,279v-7,11,-22,14,-33,6c220,278,217,263,224,252xm279,173r,c286,162,301,159,312,166v11,7,14,22,7,33l319,199v-8,11,-23,14,-34,7c274,199,271,184,279,173xm333,94r,c340,83,355,79,366,87v11,7,14,22,7,33l373,120v-7,11,-22,14,-33,7c329,120,326,105,333,94xm387,14r,c394,3,409,,420,8v11,7,14,22,7,33l427,41v-7,11,-22,14,-33,7c383,40,380,25,387,14xe" fillcolor="red" strokecolor="red" strokeweight="19e-5mm">
                    <v:stroke joinstyle="bevel"/>
                    <v:path arrowok="t" o:connecttype="custom" o:connectlocs="3,226;3,226;19,223;22,236;21,236;6,239;3,226;28,194;28,194;43,192;46,205;46,205;31,207;28,194;52,163;52,163;67,160;70,173;70,173;56,176;52,163;77,131;77,131;92,129;95,142;95,142;80,145;77,131;101,100;101,100;117,97;119,111;119,111;104,113;101,100;126,69;126,69;141,66;144,79;144,79;129,82;126,69;150,37;150,37;165,35;168,48;168,48;154,50;150,37;175,6;175,6;190,3;193,16;193,16;178,19;175,6" o:connectangles="0,0,0,0,0,0,0,0,0,0,0,0,0,0,0,0,0,0,0,0,0,0,0,0,0,0,0,0,0,0,0,0,0,0,0,0,0,0,0,0,0,0,0,0,0,0,0,0,0,0,0,0,0,0,0,0"/>
                    <o:lock v:ext="edit" verticies="t"/>
                  </v:shape>
                  <v:shape id="Freeform 2411" o:spid="_x0000_s1057" style="position:absolute;left:4678;top:940;width:218;height:362;visibility:visible;mso-wrap-style:square;v-text-anchor:top" coordsize="484,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VubsQA&#10;AADdAAAADwAAAGRycy9kb3ducmV2LnhtbERPTWsCMRC9C/6HMEIvUrOKXdqtUVqh4B72oC09TzfT&#10;zdLNZEmirv/eCAVv83ifs9oMthMn8qF1rGA+y0AQ10633Cj4+vx4fAYRIrLGzjEpuFCAzXo8WmGh&#10;3Zn3dDrERqQQDgUqMDH2hZShNmQxzFxPnLhf5y3GBH0jtcdzCredXGRZLi22nBoM9rQ1VP8djlbB&#10;T6yeppeqzJpl6fdbU+n38lsr9TAZ3l5BRBriXfzv3uk0/yWfw+2bdIJ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1bm7EAAAA3QAAAA8AAAAAAAAAAAAAAAAAmAIAAGRycy9k&#10;b3ducmV2LnhtbFBLBQYAAAAABAAEAPUAAACJAwAAAAA=&#10;" path="m49,17r,c55,29,50,43,38,49,26,55,12,50,6,38r,c,26,5,12,17,6,29,,43,5,49,17xm92,103r,c98,115,93,129,81,135v-12,6,-26,1,-32,-11l49,124c43,112,48,97,60,92v12,-6,26,-1,32,11xm135,189r,c141,201,136,215,124,221v-12,6,-27,1,-32,-11l92,210v-6,-12,-1,-27,11,-32c115,172,129,177,135,189xm178,275r,c184,287,179,301,167,307v-12,6,-27,1,-32,-11l135,296v-6,-12,-1,-27,11,-32c158,258,172,263,178,275xm221,361r,c227,373,222,387,210,393v-12,6,-27,,-32,-11l178,381v-6,-11,-1,-26,11,-32c201,344,215,349,221,361xm264,447r,c270,459,265,473,253,479v-12,5,-27,,-32,-12l221,467v-6,-12,-1,-26,11,-32c244,430,258,435,264,447xm307,533r,c313,545,308,559,296,565v-12,5,-27,,-32,-12l264,553v-6,-12,-1,-26,11,-32c287,516,301,521,307,533xm350,618r,c356,630,350,645,339,651v-12,5,-27,,-32,-12l307,639v-6,-12,-1,-26,11,-32c330,601,344,606,350,618xm393,704r,c398,716,393,731,382,736v-12,6,-27,1,-33,-11l349,725v-5,-12,,-26,12,-32c373,687,387,692,393,704xm436,790r,c441,802,436,817,424,822v-11,6,-26,1,-32,-11l392,811v-5,-12,,-26,12,-32c416,773,430,778,436,790xm479,876r,c484,888,479,902,467,908v-12,6,-26,1,-32,-11l435,897v-5,-12,,-26,12,-32c459,859,473,864,479,876xe" fillcolor="red" strokecolor="red" strokeweight="19e-5mm">
                    <v:stroke joinstyle="bevel"/>
                    <v:path arrowok="t" o:connecttype="custom" o:connectlocs="22,7;3,15;8,2;41,41;36,53;22,49;41,41;61,75;41,83;46,70;80,109;75,122;61,117;80,109;100,143;80,151;85,138;119,177;114,190;100,185;119,177;138,211;119,219;124,206;158,245;153,258;138,253;158,245;177,279;157,287;163,274;196,313;191,326;177,321;196,313;216,347;196,355;201,343" o:connectangles="0,0,0,0,0,0,0,0,0,0,0,0,0,0,0,0,0,0,0,0,0,0,0,0,0,0,0,0,0,0,0,0,0,0,0,0,0,0"/>
                    <o:lock v:ext="edit" verticies="t"/>
                  </v:shape>
                  <v:shape id="Freeform 2412" o:spid="_x0000_s1058" style="position:absolute;left:4873;top:1103;width:185;height:201;visibility:visible;mso-wrap-style:square;v-text-anchor:top" coordsize="41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Qa4cQA&#10;AADdAAAADwAAAGRycy9kb3ducmV2LnhtbERPTWvCQBC9F/wPywi91Y1CpUY3IoLgpYhpqXobs5Ns&#10;MDsbstsY/323UOhtHu9zVuvBNqKnzteOFUwnCQjiwumaKwWfH7uXNxA+IGtsHJOCB3lYZ6OnFaba&#10;3flIfR4qEUPYp6jAhNCmUvrCkEU/cS1x5ErXWQwRdpXUHd5juG3kLEnm0mLNscFgS1tDxS3/tgp8&#10;n39d9KF8PV0P27N9z4/ycTFKPY+HzRJEoCH8i//cex3nL+Yz+P0mni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GuHEAAAA3QAAAA8AAAAAAAAAAAAAAAAAmAIAAGRycy9k&#10;b3ducmV2LnhtbFBLBQYAAAAABAAEAPUAAACJAwAAAAA=&#10;" path="m8,465r1,c17,454,32,452,42,460v11,9,13,24,4,34l46,494v-8,11,-23,13,-33,4c2,490,,475,8,465xm68,389r,c76,379,91,377,102,385v10,8,12,23,4,34l106,419v-8,10,-23,12,-34,4c62,415,60,400,68,389xm127,314r,c136,303,151,301,161,310v11,8,12,23,4,33l165,343v-8,11,-23,13,-33,5c121,339,119,324,127,314xm187,238r,c195,228,210,226,221,234v10,8,12,23,4,34l225,268v-8,10,-23,12,-34,4c181,264,179,249,187,238xm246,163r,c254,152,269,151,280,159v10,8,12,23,4,33l284,192v-8,11,-23,13,-33,5c240,189,238,173,246,163xm306,88r,c314,77,329,75,339,83v11,8,13,23,5,34l344,117v-8,10,-24,12,-34,4c300,113,298,98,306,88xm365,12r,c373,2,388,,399,8v10,8,12,23,4,33l403,41v-8,11,-23,13,-34,5c359,38,357,23,365,12xe" fillcolor="red" strokecolor="red" strokeweight="19e-5mm">
                    <v:stroke joinstyle="bevel"/>
                    <v:path arrowok="t" o:connecttype="custom" o:connectlocs="4,184;4,184;19,182;21,196;21,196;6,197;4,184;31,154;31,154;46,153;48,166;48,166;32,168;31,154;57,124;57,124;72,123;74,136;74,136;59,138;57,124;84,94;84,94;99,93;101,106;101,106;86,108;84,94;111,65;111,65;126,63;128,76;128,76;113,78;111,65;138,35;138,35;153,33;155,46;155,46;140,48;138,35;164,5;164,5;180,3;181,16;181,16;166,18;164,5" o:connectangles="0,0,0,0,0,0,0,0,0,0,0,0,0,0,0,0,0,0,0,0,0,0,0,0,0,0,0,0,0,0,0,0,0,0,0,0,0,0,0,0,0,0,0,0,0,0,0,0,0"/>
                    <o:lock v:ext="edit" verticies="t"/>
                  </v:shape>
                  <v:shape id="Freeform 2413" o:spid="_x0000_s1059" style="position:absolute;left:5061;top:1009;width:182;height:86;visibility:visible;mso-wrap-style:square;v-text-anchor:top" coordsize="40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5cLsMA&#10;AADdAAAADwAAAGRycy9kb3ducmV2LnhtbERPS2vCQBC+C/6HZYTezMZapEZXaQuWHlqJRu9DdkyC&#10;2dmQ3ebx77uFQm/z8T1nux9MLTpqXWVZwSKKQRDnVldcKLhkh/kzCOeRNdaWScFIDva76WSLibY9&#10;n6g7+0KEEHYJKii9bxIpXV6SQRfZhjhwN9sa9AG2hdQt9iHc1PIxjlfSYMWhocSG3krK7+dvo4CG&#10;LNZfaXZ8Gj/7V9Mc5fU9lUo9zIaXDQhPg/8X/7k/dJi/Xi3h95twgt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5cLsMAAADdAAAADwAAAAAAAAAAAAAAAACYAgAAZHJzL2Rv&#10;d25yZXYueG1sUEsFBgAAAAAEAAQA9QAAAIgDAAAAAA==&#10;" path="m17,167r,c29,161,44,166,49,178v6,12,1,27,-11,32l38,210c26,216,11,211,6,199,,187,5,172,17,167xm104,127r,-1c116,121,131,126,136,138v6,12,1,26,-11,32l125,170v-12,6,-26,,-32,-12c87,146,92,132,104,127xm192,86r,c204,81,218,86,224,98v5,12,,26,-12,32l212,130v-12,5,-26,,-32,-12c175,106,180,92,192,86xm279,46r,c291,40,305,45,311,57v5,12,,27,-12,32l299,89v-12,6,-26,1,-32,-11c262,66,267,52,279,46xm366,6r,c378,,392,5,398,17v6,12,1,27,-11,32l387,49v-12,6,-27,1,-32,-11c349,26,354,11,366,6xe" fillcolor="red" strokecolor="red" strokeweight="19e-5mm">
                    <v:stroke joinstyle="bevel"/>
                    <v:path arrowok="t" o:connecttype="custom" o:connectlocs="8,66;8,66;22,71;17,84;17,84;3,79;8,66;47,51;47,50;61,55;56,68;56,68;42,63;47,51;86,34;86,34;101,39;96,52;96,52;81,47;86,34;126,18;126,18;140,23;135,35;135,35;120,31;126,18;165,2;165,2;179,7;174,20;174,20;160,15;165,2" o:connectangles="0,0,0,0,0,0,0,0,0,0,0,0,0,0,0,0,0,0,0,0,0,0,0,0,0,0,0,0,0,0,0,0,0,0,0"/>
                    <o:lock v:ext="edit" verticies="t"/>
                  </v:shape>
                  <v:shape id="Freeform 2414" o:spid="_x0000_s1060" style="position:absolute;left:5249;top:949;width:189;height:69;visibility:visible;mso-wrap-style:square;v-text-anchor:top" coordsize="419,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fT5cQA&#10;AADdAAAADwAAAGRycy9kb3ducmV2LnhtbERPTWvCQBC9F/wPywi91U2tSBuzEREKLR5E00tvQ3bM&#10;hmZn4+4a03/vCoXe5vE+p1iPthMD+dA6VvA8y0AQ10633Cj4qt6fXkGEiKyxc0wKfinAupw8FJhr&#10;d+UDDcfYiBTCIUcFJsY+lzLUhiyGmeuJE3dy3mJM0DdSe7ymcNvJeZYtpcWWU4PBnraG6p/jxSq4&#10;jFUV/GFYzO3525jd/vOlOvdKPU7HzQpEpDH+i//cHzrNf1su4P5NOkG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H0+XEAAAA3QAAAA8AAAAAAAAAAAAAAAAAmAIAAGRycy9k&#10;b3ducmV2LnhtbFBLBQYAAAAABAAEAPUAAACJAwAAAAA=&#10;" path="m20,126r,c32,121,46,128,50,141v5,12,-2,26,-15,30l35,171c23,175,9,169,5,156,,144,7,130,20,126xm111,95r,c123,91,137,98,141,110v5,13,-2,26,-15,31l126,141v-12,4,-26,-3,-30,-15c92,113,98,100,111,95xm202,65r,c215,61,228,67,232,80v5,12,-2,26,-14,30l217,110v-12,5,-26,-2,-30,-15c183,83,189,69,202,65xm293,35r,c306,30,319,37,324,50v4,12,-3,26,-15,30l309,80c296,84,282,78,278,65v-4,-12,3,-26,15,-30xm384,4r,c397,,410,7,415,19v4,13,-3,26,-15,31l400,50c387,54,374,47,369,35,365,22,372,9,384,4xe" fillcolor="red" strokecolor="red" strokeweight="19e-5mm">
                    <v:stroke joinstyle="bevel"/>
                    <v:path arrowok="t" o:connecttype="custom" o:connectlocs="9,50;9,50;23,56;16,67;16,67;2,62;9,50;50,37;50,37;64,43;57,56;57,56;43,50;50,37;91,26;91,26;105,32;98,43;98,43;84,37;91,26;132,14;132,14;146,20;139,32;139,32;125,26;132,14;173,2;173,2;187,7;180,20;180,20;166,14;173,2" o:connectangles="0,0,0,0,0,0,0,0,0,0,0,0,0,0,0,0,0,0,0,0,0,0,0,0,0,0,0,0,0,0,0,0,0,0,0"/>
                    <o:lock v:ext="edit" verticies="t"/>
                  </v:shape>
                  <v:shape id="Freeform 2415" o:spid="_x0000_s1061" style="position:absolute;left:5444;top:876;width:182;height:86;visibility:visible;mso-wrap-style:square;v-text-anchor:top" coordsize="40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thwcMA&#10;AADdAAAADwAAAGRycy9kb3ducmV2LnhtbERPS2vCQBC+C/6HZYTezMZipUZXaQuWHlqJRu9DdkyC&#10;2dmQ3ebx77uFQm/z8T1nux9MLTpqXWVZwSKKQRDnVldcKLhkh/kzCOeRNdaWScFIDva76WSLibY9&#10;n6g7+0KEEHYJKii9bxIpXV6SQRfZhjhwN9sa9AG2hdQt9iHc1PIxjlfSYMWhocSG3krK7+dvo4CG&#10;LNZfaXZcjp/9q2mO8vqeSqUeZsPLBoSnwf+L/9wfOsxfr57g95twgt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thwcMAAADdAAAADwAAAAAAAAAAAAAAAACYAgAAZHJzL2Rv&#10;d25yZXYueG1sUEsFBgAAAAAEAAQA9QAAAIgDAAAAAA==&#10;" path="m17,167r,c29,161,44,166,49,178v6,12,1,27,-11,32l38,210c26,216,11,211,6,199,,187,5,172,17,167xm104,127r,-1c116,121,131,126,136,138v6,12,1,26,-11,32l125,170v-12,6,-26,,-32,-12c87,146,92,132,104,127xm192,86r,c204,81,218,86,224,98v5,12,,26,-12,32l212,130v-12,5,-26,,-32,-12c175,106,180,92,192,86xm279,46r,c291,40,305,45,311,57v5,12,,27,-12,32l299,89v-12,6,-26,1,-32,-11c262,66,267,52,279,46xm366,6r,c378,,392,5,398,17v6,12,1,27,-11,32l387,49v-12,6,-27,1,-32,-11c349,26,354,11,366,6xe" fillcolor="red" strokecolor="red" strokeweight="19e-5mm">
                    <v:stroke joinstyle="bevel"/>
                    <v:path arrowok="t" o:connecttype="custom" o:connectlocs="8,66;8,66;22,71;17,84;17,84;3,79;8,66;47,51;47,50;61,55;56,68;56,68;42,63;47,51;86,34;86,34;101,39;96,52;96,52;81,47;86,34;126,18;126,18;140,23;135,35;135,35;120,31;126,18;165,2;165,2;179,7;174,20;174,20;160,15;165,2" o:connectangles="0,0,0,0,0,0,0,0,0,0,0,0,0,0,0,0,0,0,0,0,0,0,0,0,0,0,0,0,0,0,0,0,0,0,0"/>
                    <o:lock v:ext="edit" verticies="t"/>
                  </v:shape>
                  <v:shape id="Freeform 2416" o:spid="_x0000_s1062" style="position:absolute;left:5632;top:864;width:190;height:66;visibility:visible;mso-wrap-style:square;v-text-anchor:top" coordsize="42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R2xcAA&#10;AADdAAAADwAAAGRycy9kb3ducmV2LnhtbERPS4vCMBC+C/sfwgjeNHWFrnaNElZEr+vjPjSzbbGZ&#10;lCbb1n9vBMHbfHzPWW8HW4uOWl85VjCfJSCIc2cqLhRczvvpEoQPyAZrx6TgTh62m4/RGjPjev6l&#10;7hQKEUPYZ6igDKHJpPR5SRb9zDXEkftzrcUQYVtI02Ifw20tP5MklRYrjg0lNvRTUn47/VsF9usm&#10;d3Kx58P1rpf62ulF32mlJuNBf4MINIS3+OU+mjh/labw/CaeID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R2xcAAAADdAAAADwAAAAAAAAAAAAAAAACYAgAAZHJzL2Rvd25y&#10;ZXYueG1sUEsFBgAAAAAEAAQA9QAAAIUDAAAAAA==&#10;" path="m34,4r,c46,7,53,21,49,34,46,46,32,53,19,49r,c7,45,,32,4,19,7,7,21,,34,4xm125,32r,c138,36,145,49,141,62v-4,12,-17,20,-30,16l111,78c99,74,91,60,95,48,99,35,113,28,125,32xm217,60r,c230,64,237,77,233,90v-4,13,-17,20,-30,16l203,106c190,102,183,89,187,76v4,-13,18,-20,30,-16xm309,88r,c322,92,329,106,325,118v-4,13,-18,20,-30,16l295,134v-13,-4,-20,-17,-16,-30c283,91,296,84,309,88xm401,117r,c413,120,421,134,417,147v-4,12,-18,19,-30,15l387,162v-13,-4,-20,-17,-16,-30c375,120,388,113,401,117xe" fillcolor="red" strokecolor="red" strokeweight="19e-5mm">
                    <v:stroke joinstyle="bevel"/>
                    <v:path arrowok="t" o:connecttype="custom" o:connectlocs="15,2;15,2;22,14;9,19;9,19;2,8;15,2;56,13;56,13;64,25;50,31;50,31;43,19;56,13;98,24;98,24;105,36;92,42;92,42;84,30;98,24;139,35;139,35;147,47;133,53;133,53;126,41;139,35;181,47;181,47;188,58;175,64;175,64;167,52;181,47" o:connectangles="0,0,0,0,0,0,0,0,0,0,0,0,0,0,0,0,0,0,0,0,0,0,0,0,0,0,0,0,0,0,0,0,0,0,0"/>
                    <o:lock v:ext="edit" verticies="t"/>
                  </v:shape>
                  <v:shape id="Freeform 2417" o:spid="_x0000_s1063" style="position:absolute;left:5819;top:798;width:196;height:138;visibility:visible;mso-wrap-style:square;v-text-anchor:top" coordsize="434,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v2y8UA&#10;AADdAAAADwAAAGRycy9kb3ducmV2LnhtbERPTWsCMRC9C/0PYQreNKugbVejVFEpFMVue/E2bMbN&#10;0s1k3URd/fVNodDbPN7nTOetrcSFGl86VjDoJyCIc6dLLhR8fa57zyB8QNZYOSYFN/Iwnz10pphq&#10;d+UPumShEDGEfYoKTAh1KqXPDVn0fVcTR+7oGoshwqaQusFrDLeVHCbJWFosOTYYrGlpKP/OzlbB&#10;+341ktlen46bxTIzq+3ucLiTUt3H9nUCIlAb/sV/7jcd57+Mn+D3m3iCn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O/bLxQAAAN0AAAAPAAAAAAAAAAAAAAAAAJgCAABkcnMv&#10;ZG93bnJldi54bWxQSwUGAAAAAAQABAD1AAAAigMAAAAA&#10;" path="m13,303r,c23,294,38,296,46,306v9,11,7,26,-4,34l42,340v-10,9,-25,7,-33,-4c,326,2,311,13,303xm88,244r,c99,235,114,237,122,248v8,10,7,25,-4,33l118,281v-10,9,-25,7,-33,-4c76,267,78,252,88,244xm164,185r,c175,176,190,178,198,189v8,10,6,25,-4,33l194,222v-10,9,-25,7,-34,-4c152,208,154,193,164,185xm240,126r,c250,118,265,119,274,130v8,10,6,25,-4,33l270,163v-11,9,-26,7,-34,-3c228,149,230,134,240,126xm316,67r,c326,59,341,60,350,71v8,10,6,25,-4,33l346,104v-11,9,-26,7,-34,-3c304,90,305,75,316,67xm392,8r,c402,,417,1,425,12v9,10,7,25,-3,33l421,45v-10,9,-25,7,-33,-3c380,31,381,16,392,8xe" fillcolor="red" strokecolor="red" strokeweight="19e-5mm">
                    <v:stroke joinstyle="bevel"/>
                    <v:path arrowok="t" o:connecttype="custom" o:connectlocs="6,120;6,120;21,121;19,134;19,134;4,133;6,120;40,96;40,96;55,98;53,111;53,111;38,110;40,96;74,73;74,73;89,75;88,88;88,88;72,86;74,73;108,50;108,50;124,51;122,64;122,64;107,63;108,50;143,26;143,26;158,28;156,41;156,41;141,40;143,26;177,3;177,3;192,5;191,18;190,18;175,17;177,3" o:connectangles="0,0,0,0,0,0,0,0,0,0,0,0,0,0,0,0,0,0,0,0,0,0,0,0,0,0,0,0,0,0,0,0,0,0,0,0,0,0,0,0,0,0"/>
                    <o:lock v:ext="edit" verticies="t"/>
                  </v:shape>
                  <v:shape id="Freeform 2418" o:spid="_x0000_s1064" style="position:absolute;left:6015;top:682;width:209;height:121;visibility:visible;mso-wrap-style:square;v-text-anchor:top" coordsize="464,3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KTmcYA&#10;AADdAAAADwAAAGRycy9kb3ducmV2LnhtbESPzW7CQAyE70i8w8pIvZUNrUQhZUH0B5UDEiL0Adys&#10;yUbNeqPsFsLb40MlbrZmPPN5sep9o87UxTqwgck4A0VcBltzZeD7uHmcgYoJ2WITmAxcKcJqORws&#10;MLfhwgc6F6lSEsIxRwMupTbXOpaOPMZxaIlFO4XOY5K1q7Tt8CLhvtFPWTbVHmuWBoctvTsqf4s/&#10;b+BUuLftJ708V/s9p+tx5z6+fnpjHkb9+hVUoj7dzf/XWyv486ngyjcygl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KTmcYAAADdAAAADwAAAAAAAAAAAAAAAACYAgAAZHJz&#10;L2Rvd25yZXYueG1sUEsFBgAAAAAEAAQA9QAAAIsDAAAAAA==&#10;" path="m15,259r,c26,252,41,255,48,267v7,11,4,26,-8,33l40,300v-11,7,-26,3,-33,-8c,281,3,266,15,259xm96,209r,c108,202,123,205,130,216v7,12,3,26,-8,33l122,249v-11,8,-26,4,-33,-7c82,231,85,216,96,209xm178,158r,c190,151,204,155,211,166v7,11,4,26,-7,33l204,199v-11,7,-26,4,-33,-7c164,180,167,166,178,158xm260,108r,c271,101,286,104,293,116v7,11,4,26,-7,33l286,149v-12,7,-26,3,-33,-8c245,130,249,115,260,108xm342,58r,c353,51,368,54,375,65v7,11,4,26,-7,33l367,98v-11,7,-26,4,-33,-7c327,80,331,65,342,58xm424,7r,c435,,450,4,457,15v7,11,4,26,-8,33l449,48v-11,7,-26,4,-33,-7c409,29,412,15,424,7xe" fillcolor="red" strokecolor="red" strokeweight="19e-5mm">
                    <v:stroke joinstyle="bevel"/>
                    <v:path arrowok="t" o:connecttype="custom" o:connectlocs="7,102;7,102;22,105;18,118;18,118;3,115;7,102;43,82;43,82;59,85;55,98;55,98;40,95;43,82;80,62;80,62;95,65;92,78;92,78;77,76;80,62;117,43;117,43;132,46;129,59;129,59;114,56;117,43;154,23;154,23;169,26;166,39;165,39;150,36;154,23;191,3;191,3;206,6;202,19;202,19;187,16;191,3" o:connectangles="0,0,0,0,0,0,0,0,0,0,0,0,0,0,0,0,0,0,0,0,0,0,0,0,0,0,0,0,0,0,0,0,0,0,0,0,0,0,0,0,0,0"/>
                    <o:lock v:ext="edit" verticies="t"/>
                  </v:shape>
                  <v:shape id="Freeform 2419" o:spid="_x0000_s1065" style="position:absolute;left:6203;top:658;width:195;height:43;visibility:visible;mso-wrap-style:square;v-text-anchor:top" coordsize="43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h03sMA&#10;AADdAAAADwAAAGRycy9kb3ducmV2LnhtbERP22rCQBB9L/gPyxR8q5sEFU1dRSoFkULR+AFDdpqE&#10;ZmdDdnPRr3eFQt/mcK6z2Y2mFj21rrKsIJ5FIIhzqysuFFyzz7cVCOeRNdaWScGNHOy2k5cNptoO&#10;fKb+4gsRQtilqKD0vkmldHlJBt3MNsSB+7GtQR9gW0jd4hDCTS2TKFpKgxWHhhIb+igp/710RsGi&#10;S673Q3aL+2H+FZ+674PWSabU9HXcv4PwNPp/8Z/7qMP89XINz2/CCX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h03sMAAADdAAAADwAAAAAAAAAAAAAAAACYAgAAZHJzL2Rv&#10;d25yZXYueG1sUEsFBgAAAAAEAAQA9QAAAIgDAAAAAA==&#10;" path="m22,59r,c35,57,47,66,49,79v2,13,-7,25,-20,27l29,106c16,108,4,99,2,86,,73,9,61,22,59xm117,45r,c130,43,142,52,144,65v2,13,-7,25,-20,27l124,92c111,94,99,85,97,72,95,59,104,47,117,45xm212,31r,c225,29,237,38,239,51v2,13,-7,25,-20,27l219,78c206,80,194,71,192,58v-2,-13,7,-25,20,-27xm307,17r,c320,15,332,24,334,37v2,13,-7,25,-20,27l314,64c301,66,289,57,287,44v-2,-13,7,-26,20,-27xm402,2r,c415,,427,9,429,23v2,13,-7,25,-20,27l409,50c396,52,384,43,382,30,380,17,389,4,402,2xe" fillcolor="red" strokecolor="red" strokeweight="19e-5mm">
                    <v:stroke joinstyle="bevel"/>
                    <v:path arrowok="t" o:connecttype="custom" o:connectlocs="10,23;10,23;22,31;13,42;13,42;1,34;10,23;53,18;53,18;65,26;56,37;56,37;44,29;53,18;96,12;96,12;108,20;99,31;99,31;87,23;96,12;139,7;139,7;151,15;142,25;142,25;130,18;139,7;182,1;182,1;194,9;185,20;185,20;173,12;182,1" o:connectangles="0,0,0,0,0,0,0,0,0,0,0,0,0,0,0,0,0,0,0,0,0,0,0,0,0,0,0,0,0,0,0,0,0,0,0"/>
                    <o:lock v:ext="edit" verticies="t"/>
                  </v:shape>
                  <v:shape id="Freeform 2420" o:spid="_x0000_s1066" style="position:absolute;left:675;top:1365;width:219;height:230;visibility:visible;mso-wrap-style:square;v-text-anchor:top" coordsize="485,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UCWsYA&#10;AADdAAAADwAAAGRycy9kb3ducmV2LnhtbESPwW7CQAxE75X4h5Ur9QaboqqEwIIQAgHqpaX9ACtr&#10;koisN2QXEvr1+FCpN1sznnmeL3tXqxu1ofJs4HWUgCLOva24MPDzvR2moEJEtlh7JgN3CrBcDJ7m&#10;mFnf8RfdjrFQEsIhQwNljE2mdchLchhGviEW7eRbh1HWttC2xU7CXa3HSfKuHVYsDSU2tC4pPx+v&#10;zoDbfUzZuvNnul9ffg/d6q3epN6Yl+d+NQMVqY//5r/rvRX86UT45RsZQS8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UCWsYAAADdAAAADwAAAAAAAAAAAAAAAACYAgAAZHJz&#10;L2Rvd25yZXYueG1sUEsFBgAAAAAEAAQA9QAAAIsDAAAAAA==&#10;" path="m8,539l440,11c448,1,463,,474,8v10,8,11,23,3,34l45,570v-8,10,-23,11,-34,3c1,565,,550,8,539xe" fillcolor="red" strokecolor="red" strokeweight="19e-5mm">
                    <v:stroke joinstyle="bevel"/>
                    <v:path arrowok="t" o:connecttype="custom" o:connectlocs="4,213;199,4;214,3;215,17;20,226;5,227;4,213" o:connectangles="0,0,0,0,0,0,0"/>
                  </v:shape>
                  <v:shape id="Freeform 2421" o:spid="_x0000_s1067" style="position:absolute;left:870;top:1365;width:212;height:72;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ngcMIA&#10;AADdAAAADwAAAGRycy9kb3ducmV2LnhtbERPPW/CMBDdK/EfrENiK0460BIwCKEiZSulXdhO8ZFY&#10;xGcTOyH8+7pSpW739D5vvR1tKwbqgnGsIJ9nIIgrpw3XCr6/Ds9vIEJE1tg6JgUPCrDdTJ7WWGh3&#10;508aTrEWKYRDgQqaGH0hZagashjmzhMn7uI6izHBrpa6w3sKt618ybKFtGg4NTToad9QdT31VsH5&#10;vTT5LcNjb8rBf/THPvhASs2m424FItIY/8V/7lKn+cvXHH6/SS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2eBwwgAAAN0AAAAPAAAAAAAAAAAAAAAAAJgCAABkcnMvZG93&#10;bnJldi54bWxQSwUGAAAAAAQABAD1AAAAhwMAAAAA&#10;" path="m34,4l450,132v12,3,19,17,15,30c462,174,448,181,435,177l19,49c7,46,,32,4,19,7,7,21,,34,4xe" fillcolor="red" strokecolor="red" strokeweight="19e-5mm">
                    <v:stroke joinstyle="bevel"/>
                    <v:path arrowok="t" o:connecttype="custom" o:connectlocs="15,2;203,53;210,64;197,70;9,19;2,8;15,2" o:connectangles="0,0,0,0,0,0,0"/>
                  </v:shape>
                  <v:shape id="Freeform 2422" o:spid="_x0000_s1068" style="position:absolute;left:1058;top:1416;width:211;height:46;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VpPcMA&#10;AADdAAAADwAAAGRycy9kb3ducmV2LnhtbERP22rCQBB9F/oPyxT6phslVJu6ihQKoaVCrNDXITsm&#10;wexs2N1c+vfdguDbHM51tvvJtGIg5xvLCpaLBARxaXXDlYLz9/t8A8IHZI2tZVLwSx72u4fZFjNt&#10;Ry5oOIVKxBD2GSqoQ+gyKX1Zk0G/sB1x5C7WGQwRukpqh2MMN61cJcmzNNhwbKixo7eayuupNwrS&#10;wk2bQ/6FH9dP/Gn0Me3Pba7U0+N0eAURaAp38c2d6zj/Zb2C/2/iC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VpPcMAAADdAAAADwAAAAAAAAAAAAAAAACYAgAAZHJzL2Rv&#10;d25yZXYueG1sUEsFBgAAAAAEAAQA9QAAAIgDAAAAAA==&#10;" path="m29,2l445,66v13,2,22,14,20,27c463,106,451,115,438,113l22,49c9,47,,35,2,22,4,9,16,,29,2xe" fillcolor="red" strokecolor="red" strokeweight="19e-5mm">
                    <v:stroke joinstyle="bevel"/>
                    <v:path arrowok="t" o:connecttype="custom" o:connectlocs="13,1;201,26;210,37;198,45;10,20;1,9;13,1" o:connectangles="0,0,0,0,0,0,0"/>
                  </v:shape>
                  <v:shape id="Freeform 2423" o:spid="_x0000_s1069" style="position:absolute;left:1245;top:1441;width:220;height:154;visibility:visible;mso-wrap-style:square;v-text-anchor:top" coordsize="48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5w4cQA&#10;AADdAAAADwAAAGRycy9kb3ducmV2LnhtbERPTWvCQBC9C/0PyxR6Ed2oYE3qKiIWSg9BrfY8ZMdN&#10;MDsbsluN/94tCN7m8T5nvuxsLS7U+sqxgtEwAUFcOF2xUXD4+RzMQPiArLF2TApu5GG5eOnNMdPu&#10;yju67IMRMYR9hgrKEJpMSl+UZNEPXUMcuZNrLYYIWyN1i9cYbms5TpKptFhxbCixoXVJxXn/ZxVw&#10;vjF5bdLjJM2n36ffxpz7q61Sb6/d6gNEoC48xQ/3l47z0/cJ/H8TT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OcOHEAAAA3QAAAA8AAAAAAAAAAAAAAAAAmAIAAGRycy9k&#10;b3ducmV2LnhtbFBLBQYAAAAABAAEAPUAAACJAwAAAAA=&#10;" path="m42,9l474,345v11,8,13,23,4,33c470,389,455,391,445,382l13,46c2,38,,23,9,13,17,2,32,,42,9xe" fillcolor="red" strokecolor="red" strokeweight="19e-5mm">
                    <v:stroke joinstyle="bevel"/>
                    <v:path arrowok="t" o:connecttype="custom" o:connectlocs="19,4;214,136;216,149;201,150;6,18;4,5;19,4" o:connectangles="0,0,0,0,0,0,0"/>
                  </v:shape>
                  <v:shape id="Freeform 2424" o:spid="_x0000_s1070" style="position:absolute;left:1440;top:1574;width:213;height:98;visibility:visible;mso-wrap-style:square;v-text-anchor:top" coordsize="47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JJrcQA&#10;AADdAAAADwAAAGRycy9kb3ducmV2LnhtbERP22rCQBB9F/yHZYS+lLpRSpukWUUsghQRm/oBQ3Zy&#10;odnZkN0m6d93C4JvczjXybaTacVAvWssK1gtIxDEhdUNVwquX4enGITzyBpby6TglxxsN/NZhqm2&#10;I3/SkPtKhBB2KSqove9SKV1Rk0G3tB1x4ErbG/QB9pXUPY4h3LRyHUUv0mDDoaHGjvY1Fd/5j1Fw&#10;8uXhPR4+xvVjkVzl+XixNOyUelhMuzcQniZ/F9/cRx3mJ6/P8P9NOEF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CSa3EAAAA3QAAAA8AAAAAAAAAAAAAAAAAmAIAAGRycy9k&#10;b3ducmV2LnhtbFBLBQYAAAAABAAEAPUAAACJAwAAAAA=&#10;" path="m38,6l454,198v12,5,17,19,11,32c460,242,445,247,433,241l17,49c5,44,,29,6,17,11,5,25,,38,6xe" fillcolor="red" strokecolor="red" strokeweight="19e-5mm">
                    <v:stroke joinstyle="bevel"/>
                    <v:path arrowok="t" o:connecttype="custom" o:connectlocs="17,2;205,79;210,91;196,96;8,19;3,7;17,2" o:connectangles="0,0,0,0,0,0,0"/>
                  </v:shape>
                  <v:shape id="Freeform 2425" o:spid="_x0000_s1071" style="position:absolute;left:1629;top:1599;width:219;height:72;visibility:visible;mso-wrap-style:square;v-text-anchor:top" coordsize="485,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xYXcEA&#10;AADdAAAADwAAAGRycy9kb3ducmV2LnhtbERPS4vCMBC+C/sfwgh701TFVzXKKih7dKvex2Zsi82k&#10;Nllb/71ZEPY2H99zluvWlOJBtSssKxj0IxDEqdUFZwpOx11vBsJ5ZI2lZVLwJAfr1UdnibG2Df/Q&#10;I/GZCCHsYlSQe1/FUro0J4OubyviwF1tbdAHWGdS19iEcFPKYRRNpMGCQ0OOFW1zSm/Jr1Gwx8N5&#10;tJ8e5MY094rL0fl4cQOlPrvt1wKEp9b/i9/ubx3mz6dj+PsmnCB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cWF3BAAAA3QAAAA8AAAAAAAAAAAAAAAAAmAIAAGRycy9kb3du&#10;cmV2LnhtbFBLBQYAAAAABAAEAPUAAACGAwAAAAA=&#10;" path="m20,131l452,3v12,-3,26,4,29,17c485,32,478,46,465,49l33,177c21,181,7,174,3,161,,149,7,135,20,131xe" fillcolor="red" strokecolor="red" strokeweight="19e-5mm">
                    <v:stroke joinstyle="bevel"/>
                    <v:path arrowok="t" o:connecttype="custom" o:connectlocs="9,52;204,1;217,8;210,19;15,70;1,64;9,52" o:connectangles="0,0,0,0,0,0,0"/>
                  </v:shape>
                  <v:shape id="Freeform 2426" o:spid="_x0000_s1072" style="position:absolute;left:1824;top:1048;width:212;height:572;visibility:visible;mso-wrap-style:square;v-text-anchor:top" coordsize="469,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jnMMA&#10;AADdAAAADwAAAGRycy9kb3ducmV2LnhtbERPS4vCMBC+C/sfwgjeNNVDdbtGcQVhPSj4WFhvQzO2&#10;pc2kNNla/70RBG/z8T1nvuxMJVpqXGFZwXgUgSBOrS44U3A+bYYzEM4ja6wsk4I7OVguPnpzTLS9&#10;8YHao89ECGGXoILc+zqR0qU5GXQjWxMH7mobgz7AJpO6wVsIN5WcRFEsDRYcGnKsaZ1TWh7/jYIL&#10;l+vt33n37cflPl61su5+7xelBv1u9QXCU+ff4pf7R4f5n9MYnt+EE+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zjnMMAAADdAAAADwAAAAAAAAAAAAAAAACYAgAAZHJzL2Rv&#10;d25yZXYueG1sUEsFBgAAAAAEAAQA9QAAAIgDAAAAAA==&#10;" path="m3,1412l419,20c423,7,437,,449,3v13,4,20,18,16,30l49,1425v-3,13,-17,20,-29,16c7,1438,,1424,3,1412xe" fillcolor="red" strokecolor="red" strokeweight="19e-5mm">
                    <v:stroke joinstyle="bevel"/>
                    <v:path arrowok="t" o:connecttype="custom" o:connectlocs="1,559;189,8;203,1;210,13;22,564;9,570;1,559" o:connectangles="0,0,0,0,0,0,0"/>
                  </v:shape>
                  <v:shape id="Freeform 2427" o:spid="_x0000_s1073" style="position:absolute;left:2011;top:940;width:213;height:129;visibility:visible;mso-wrap-style:square;v-text-anchor:top" coordsize="471,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q5UMMA&#10;AADdAAAADwAAAGRycy9kb3ducmV2LnhtbERPTWvCQBC9C/0PyxS8mU0FjU1dpSiCIEhMSs9DdpqE&#10;ZmdDdo3x37tCobd5vM9Zb0fTioF611hW8BbFIIhLqxuuFHwVh9kKhPPIGlvLpOBODrabl8kaU21v&#10;fKEh95UIIexSVFB736VSurImgy6yHXHgfmxv0AfYV1L3eAvhppXzOF5Kgw2Hhho72tVU/uZXoyD+&#10;Pp8X96HYZzbJi+G0yE7eZEpNX8fPDxCeRv8v/nMfdZj/niTw/CacID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q5UMMAAADdAAAADwAAAAAAAAAAAAAAAACYAgAAZHJzL2Rv&#10;d25yZXYueG1sUEsFBgAAAAAEAAQA9QAAAIgDAAAAAA==&#10;" path="m14,279l430,7v11,-7,26,-4,34,7c471,25,468,40,457,48l41,320v-11,7,-26,4,-34,-7c,302,3,287,14,279xe" fillcolor="red" strokecolor="red" strokeweight="19e-5mm">
                    <v:stroke joinstyle="bevel"/>
                    <v:path arrowok="t" o:connecttype="custom" o:connectlocs="6,110;194,3;210,6;207,19;19,126;3,123;6,110" o:connectangles="0,0,0,0,0,0,0"/>
                  </v:shape>
                  <v:shape id="Freeform 2428" o:spid="_x0000_s1074" style="position:absolute;left:2199;top:813;width:220;height:149;visibility:visible;mso-wrap-style:square;v-text-anchor:top" coordsize="487,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4RzsUA&#10;AADdAAAADwAAAGRycy9kb3ducmV2LnhtbESPQWvCQBCF70L/wzKF3symHtSmrlIqhVC8aJv7kB2T&#10;YHY2ZLcm5td3DoK3ecz73rzZ7EbXqiv1ofFs4DVJQRGX3jZcGfj9+ZqvQYWIbLH1TAZuFGC3fZpt&#10;MLN+4CNdT7FSEsIhQwN1jF2mdShrchgS3xHL7ux7h1FkX2nb4yDhrtWLNF1qhw3LhRo7+qypvJz+&#10;nNS4TXEZpu9p39hqsfd50R7SwpiX5/HjHVSkMT7Mdzq3wr2tpK58IyPo7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3hHOxQAAAN0AAAAPAAAAAAAAAAAAAAAAAJgCAABkcnMv&#10;ZG93bnJldi54bWxQSwUGAAAAAAQABAD1AAAAigMAAAAA&#10;" path="m13,328l445,8v11,-8,26,-5,34,5c487,24,484,39,474,47l42,367v-11,8,-26,5,-34,-5c,351,3,336,13,328xe" fillcolor="red" strokecolor="red" strokeweight="19e-5mm">
                    <v:stroke joinstyle="bevel"/>
                    <v:path arrowok="t" o:connecttype="custom" o:connectlocs="6,130;201,3;216,5;214,19;19,146;4,144;6,130" o:connectangles="0,0,0,0,0,0,0"/>
                  </v:shape>
                  <v:shape id="Freeform 2429" o:spid="_x0000_s1075" style="position:absolute;left:2396;top:814;width:209;height:1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ZYgMEA&#10;AADdAAAADwAAAGRycy9kb3ducmV2LnhtbERP3WrCMBS+F/YO4Qi701TBuXZGmY7Kbuf2AIfktCk2&#10;J6WJtr69GQjenY/v92x2o2vFlfrQeFawmGcgiLU3DdcK/n7L2TuIEJENtp5JwY0C7LYvkw0Wxg/8&#10;Q9dTrEUK4VCgAhtjV0gZtCWHYe474sRVvncYE+xraXocUrhr5TLL3qTDhlODxY4OlvT5dHEKxuVh&#10;dTzuy5Uc8rX+qmxpdbVQ6nU6fn6AiDTGp/jh/jZpfr7O4f+bdIL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22WIDBAAAA3QAAAA8AAAAAAAAAAAAAAAAAmAIAAGRycy9kb3du&#10;cmV2LnhtbFBLBQYAAAAABAAEAPUAAACGAwAAAAA=&#10;" path="m24,l440,v14,,24,11,24,24c464,38,454,48,440,48l24,48c11,48,,38,,24,,11,11,,24,xe" fillcolor="red" strokecolor="red" strokeweight="19e-5mm">
                    <v:stroke joinstyle="bevel"/>
                    <v:path arrowok="t" o:connecttype="custom" o:connectlocs="11,0;198,0;209,10;198,19;11,19;0,10;11,0" o:connectangles="0,0,0,0,0,0,0"/>
                  </v:shape>
                  <v:shape id="Freeform 2430" o:spid="_x0000_s1076" style="position:absolute;left:2583;top:814;width:210;height:1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mBOsQA&#10;AADdAAAADwAAAGRycy9kb3ducmV2LnhtbESPQW/CMAyF75P4D5EncRspSGzQERADFe062A+wErep&#10;1jhVk9Hu38+HSbvZes/vfd4dptCpOw2pjWxguShAEdvoWm4MfN6qpw2olJEddpHJwA8lOOxnDzss&#10;XRz5g+7X3CgJ4VSiAZ9zX2qdrKeAaRF7YtHqOATMsg6NdgOOEh46vSqKZx2wZWnw2NPJk/26fgcD&#10;0+q0vlzeqrUety/2XPvK23ppzPxxOr6CyjTlf/Pf9bsT/O1G+OUbGUH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ZgTrEAAAA3QAAAA8AAAAAAAAAAAAAAAAAmAIAAGRycy9k&#10;b3ducmV2LnhtbFBLBQYAAAAABAAEAPUAAACJAwAAAAA=&#10;" path="m24,l440,v14,,24,11,24,24c464,38,454,48,440,48l24,48c11,48,,38,,24,,11,11,,24,xe" fillcolor="red" strokecolor="red" strokeweight="19e-5mm">
                    <v:stroke joinstyle="bevel"/>
                    <v:path arrowok="t" o:connecttype="custom" o:connectlocs="11,0;199,0;210,10;199,19;11,19;0,10;11,0" o:connectangles="0,0,0,0,0,0,0"/>
                  </v:shape>
                  <v:shape id="Freeform 2431" o:spid="_x0000_s1077" style="position:absolute;left:2771;top:814;width:217;height:19;visibility:visible;mso-wrap-style:square;v-text-anchor:top" coordsize="48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m7dcQA&#10;AADdAAAADwAAAGRycy9kb3ducmV2LnhtbERPTWvCQBC9C/0PyxR6000USxpdpYhCBUGrHvQ2ZMck&#10;NDsbsmuM/94tCN7m8T5nOu9MJVpqXGlZQTyIQBBnVpecKzgeVv0EhPPIGivLpOBODuazt94UU21v&#10;/Evt3ucihLBLUUHhfZ1K6bKCDLqBrYkDd7GNQR9gk0vd4C2Em0oOo+hTGiw5NBRY06Kg7G9/NQra&#10;rb0uy0N2Go9W291xsz77OBkr9fHefU9AeOr8S/x0/+gw/yuJ4f+bcIK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5u3XEAAAA3QAAAA8AAAAAAAAAAAAAAAAAmAIAAGRycy9k&#10;b3ducmV2LnhtbFBLBQYAAAAABAAEAPUAAACJAwAAAAA=&#10;" path="m24,l456,v14,,24,11,24,24c480,38,470,48,456,48l24,48c11,48,,38,,24,,11,11,,24,xe" fillcolor="red" strokecolor="red" strokeweight="19e-5mm">
                    <v:stroke joinstyle="bevel"/>
                    <v:path arrowok="t" o:connecttype="custom" o:connectlocs="11,0;206,0;217,10;206,19;11,19;0,10;11,0" o:connectangles="0,0,0,0,0,0,0"/>
                  </v:shape>
                  <v:shape id="Freeform 2432" o:spid="_x0000_s1078" style="position:absolute;left:2965;top:705;width:213;height:130;visibility:visible;mso-wrap-style:square;v-text-anchor:top" coordsize="471,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hq78IA&#10;AADdAAAADwAAAGRycy9kb3ducmV2LnhtbERP24rCMBB9F/Yfwiz4pukKXrYaZVEEQZDaLj4PzdgW&#10;m0lpYq1/bxYWfJvDuc5q05tadNS6yrKCr3EEgji3uuJCwW+2Hy1AOI+ssbZMCp7kYLP+GKww1vbB&#10;Z+pSX4gQwi5GBaX3TSyly0sy6Ma2IQ7c1bYGfYBtIXWLjxBuajmJopk0WHFoKLGhbUn5Lb0bBdHl&#10;dJo+u2yX2HmadcdpcvQmUWr42f8sQXjq/Vv87z7oMP97MYG/b8IJ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mGrvwgAAAN0AAAAPAAAAAAAAAAAAAAAAAJgCAABkcnMvZG93&#10;bnJldi54bWxQSwUGAAAAAAQABAD1AAAAhwMAAAAA&#10;" path="m14,279l430,7v11,-7,26,-4,34,7c471,25,468,40,457,48l41,320v-11,7,-26,4,-34,-7c,302,3,287,14,279xe" fillcolor="red" strokecolor="red" strokeweight="19e-5mm">
                    <v:stroke joinstyle="bevel"/>
                    <v:path arrowok="t" o:connecttype="custom" o:connectlocs="6,111;194,3;210,6;207,19;19,127;3,124;6,111" o:connectangles="0,0,0,0,0,0,0"/>
                  </v:shape>
                  <v:shape id="Freeform 2433" o:spid="_x0000_s1079" style="position:absolute;left:3153;top:705;width:220;height:257;visibility:visible;mso-wrap-style:square;v-text-anchor:top" coordsize="487,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xnqcUA&#10;AADdAAAADwAAAGRycy9kb3ducmV2LnhtbERPS2sCMRC+C/0PYYTeNKsF0dUoRS0t9OITr+NmzG67&#10;maybdN321zeFgrf5+J4zW7S2FA3VvnCsYNBPQBBnThdsFBz2L70xCB+QNZaOScE3eVjMHzozTLW7&#10;8ZaaXTAihrBPUUEeQpVK6bOcLPq+q4gjd3G1xRBhbaSu8RbDbSmHSTKSFguODTlWtMwp+9x9WQWa&#10;ju+bidl8rEdr87M6H1+b8/Wk1GO3fZ6CCNSGu/jf/abj/Mn4Cf6+iS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vGepxQAAAN0AAAAPAAAAAAAAAAAAAAAAAJgCAABkcnMv&#10;ZG93bnJldi54bWxQSwUGAAAAAAQABAD1AAAAigMAAAAA&#10;" path="m47,13l479,605v8,11,5,26,-5,34c463,647,448,644,440,634l8,42c,31,3,16,13,8,24,,39,3,47,13xe" fillcolor="red" strokecolor="red" strokeweight="19e-5mm">
                    <v:stroke joinstyle="bevel"/>
                    <v:path arrowok="t" o:connecttype="custom" o:connectlocs="21,5;216,240;214,254;199,252;4,17;6,3;21,5" o:connectangles="0,0,0,0,0,0,0"/>
                  </v:shape>
                  <v:shape id="Freeform 2434" o:spid="_x0000_s1080" style="position:absolute;left:3348;top:757;width:212;height:204;visibility:visible;mso-wrap-style:square;v-text-anchor:top" coordsize="469,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XzZsYA&#10;AADdAAAADwAAAGRycy9kb3ducmV2LnhtbESPT2vCQBTE74LfYXlCb2Zji3+IrlJKW1s9iFHvj+wz&#10;Cc2+TbLbmH77bqHgcZiZ3zCrTW8q0VHrSssKJlEMgjizuuRcwfn0Nl6AcB5ZY2WZFPyQg816OFhh&#10;ou2Nj9SlPhcBwi5BBYX3dSKlywoy6CJbEwfvaluDPsg2l7rFW4CbSj7G8UwaLDksFFjTS0HZV/pt&#10;FFjzeTnsXqfpO3Kzl3kjt72+KvUw6p+XIDz1/h7+b39oBU/z+Qz+3o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XzZsYAAADdAAAADwAAAAAAAAAAAAAAAACYAgAAZHJz&#10;L2Rvd25yZXYueG1sUEsFBgAAAAAEAAQA9QAAAIsDAAAAAA==&#10;" path="m9,474l425,10c433,1,449,,458,9v10,8,11,24,2,33l44,506v-9,10,-24,11,-34,2c1,499,,484,9,474xe" fillcolor="red" strokecolor="red" strokeweight="19e-5mm">
                    <v:stroke joinstyle="bevel"/>
                    <v:path arrowok="t" o:connecttype="custom" o:connectlocs="4,187;192,4;207,4;208,17;20,200;5,200;4,187" o:connectangles="0,0,0,0,0,0,0"/>
                  </v:shape>
                  <v:shape id="Freeform 2435" o:spid="_x0000_s1081" style="position:absolute;left:3537;top:732;width:211;height:45;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bXxsYA&#10;AADdAAAADwAAAGRycy9kb3ducmV2LnhtbESPQWvCQBSE70L/w/IKvemmNpiQuooUhNBSQQ14fWRf&#10;k2D2bdhdTfrvu4VCj8PMfMOst5PpxZ2c7ywreF4kIIhrqztuFFTn/TwH4QOyxt4yKfgmD9vNw2yN&#10;hbYjH+l+Co2IEPYFKmhDGAopfd2SQb+wA3H0vqwzGKJ0jdQOxwg3vVwmyUoa7DgutDjQW0v19XQz&#10;CtKjm/Jd+Ynv1w+8dPqQ3qq+VOrpcdq9ggg0hf/wX7vUCl6yLIPfN/EJ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bXxsYAAADdAAAADwAAAAAAAAAAAAAAAACYAgAAZHJz&#10;L2Rvd25yZXYueG1sUEsFBgAAAAAEAAQA9QAAAIsDAAAAAA==&#10;" path="m22,66l438,2v13,-2,25,7,27,20c467,35,458,47,445,49l29,113c16,115,4,106,2,93,,80,9,68,22,66xe" fillcolor="red" strokecolor="red" strokeweight="19e-5mm">
                    <v:stroke joinstyle="bevel"/>
                    <v:path arrowok="t" o:connecttype="custom" o:connectlocs="10,26;198,1;210,9;201,19;13,44;1,36;10,26" o:connectangles="0,0,0,0,0,0,0"/>
                  </v:shape>
                  <v:shape id="Freeform 2436" o:spid="_x0000_s1082" style="position:absolute;left:3724;top:598;width:220;height:155;visibility:visible;mso-wrap-style:square;v-text-anchor:top" coordsize="48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7/88IA&#10;AADdAAAADwAAAGRycy9kb3ducmV2LnhtbERPy4rCMBTdC/5DuIKbQVMVfFSjiDgwuCgzvtaX5poW&#10;m5vSZLTz92Yx4PJw3qtNayvxoMaXjhWMhgkI4tzpko2C8+lzMAfhA7LGyjEp+CMPm3W3s8JUuyf/&#10;0OMYjIgh7FNUUIRQp1L6vCCLfuhq4sjdXGMxRNgYqRt8xnBbyXGSTKXFkmNDgTXtCsrvx1+rgLO9&#10;ySqzuEwW2fRwu9bm/rH9Vqrfa7dLEIHa8Bb/u7+0gslsFufGN/EJ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Dv/zwgAAAN0AAAAPAAAAAAAAAAAAAAAAAJgCAABkcnMvZG93&#10;bnJldi54bWxQSwUGAAAAAAQABAD1AAAAhwMAAAAA&#10;" path="m13,345l445,9v10,-9,25,-7,33,4c487,23,485,38,474,46l42,382v-10,9,-25,7,-33,-4c,368,2,353,13,345xe" fillcolor="red" strokecolor="red" strokeweight="19e-5mm">
                    <v:stroke joinstyle="bevel"/>
                    <v:path arrowok="t" o:connecttype="custom" o:connectlocs="6,137;201,4;216,5;214,18;19,151;4,150;6,137" o:connectangles="0,0,0,0,0,0,0"/>
                  </v:shape>
                  <v:shape id="Freeform 2437" o:spid="_x0000_s1083" style="position:absolute;left:3920;top:573;width:211;height:46;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XmL8UA&#10;AADdAAAADwAAAGRycy9kb3ducmV2LnhtbESPW4vCMBSE3xf8D+EIvq2pF9TtGkUEobgoeIF9PTRn&#10;22JzUpKo9d9vBMHHYWa+YebL1tTiRs5XlhUM+gkI4tzqigsF59PmcwbCB2SNtWVS8CAPy0XnY46p&#10;tnc+0O0YChEh7FNUUIbQpFL6vCSDvm8b4uj9WWcwROkKqR3eI9zUcpgkE2mw4rhQYkPrkvLL8WoU&#10;jA+una2yHW4vP/hb6f34eq4zpXrddvUNIlAb3uFXO9MKRtPpFzzfxCc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peYvxQAAAN0AAAAPAAAAAAAAAAAAAAAAAJgCAABkcnMv&#10;ZG93bnJldi54bWxQSwUGAAAAAAQABAD1AAAAigMAAAAA&#10;" path="m22,66l438,2v13,-2,25,7,27,20c467,35,458,47,445,49l29,113c16,115,4,106,2,93,,80,9,68,22,66xe" fillcolor="red" strokecolor="red" strokeweight="19e-5mm">
                    <v:stroke joinstyle="bevel"/>
                    <v:path arrowok="t" o:connecttype="custom" o:connectlocs="10,26;198,1;210,9;201,20;13,45;1,37;10,26" o:connectangles="0,0,0,0,0,0,0"/>
                  </v:shape>
                  <v:shape id="Freeform 2438" o:spid="_x0000_s1084" style="position:absolute;left:4107;top:572;width:213;height:314;visibility:visible;mso-wrap-style:square;v-text-anchor:top" coordsize="471,7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OaYsMA&#10;AADdAAAADwAAAGRycy9kb3ducmV2LnhtbERP3WrCMBS+F3yHcAa7kZm6wlarUUQczAvFdnuAQ3PW&#10;dmtOSpLZ7u3NxcDLj+9/vR1NJ67kfGtZwWKegCCurG65VvD58faUgfABWWNnmRT8kYftZjpZY67t&#10;wAVdy1CLGMI+RwVNCH0upa8aMujntieO3Jd1BkOErpba4RDDTSefk+RFGmw5NjTY076h6qf8NQrY&#10;8/E04+KwuFT190m6mU2XZ6UeH8bdCkSgMdzF/+53rSB9zeL++CY+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9OaYsMAAADdAAAADwAAAAAAAAAAAAAAAACYAgAAZHJzL2Rv&#10;d25yZXYueG1sUEsFBgAAAAAEAAQA9QAAAIgDAAAAAA==&#10;" path="m48,16l464,752v7,11,3,26,-9,32c444,791,429,787,423,775l7,39c,28,4,13,16,7,27,,42,4,48,16xe" fillcolor="red" strokecolor="red" strokeweight="19e-5mm">
                    <v:stroke joinstyle="bevel"/>
                    <v:path arrowok="t" o:connecttype="custom" o:connectlocs="22,6;210,299;206,311;191,308;3,15;7,3;22,6" o:connectangles="0,0,0,0,0,0,0"/>
                  </v:shape>
                  <v:shape id="Freeform 2439" o:spid="_x0000_s1085" style="position:absolute;left:4295;top:864;width:220;height:282;visibility:visible;mso-wrap-style:square;v-text-anchor:top" coordsize="487,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NmN8UA&#10;AADdAAAADwAAAGRycy9kb3ducmV2LnhtbESPQWvCQBSE74L/YXlCb2ZjBRuiayiCVApSakt6fWSf&#10;SZrs27C7avz33UKhx2FmvmE2xWh6cSXnW8sKFkkKgriyuuVawefHfp6B8AFZY2+ZFNzJQ7GdTjaY&#10;a3vjd7qeQi0ihH2OCpoQhlxKXzVk0Cd2II7e2TqDIUpXS+3wFuGml49pupIGW44LDQ60a6jqThej&#10;4Fi+4WtZ9iuZui/+5s5cshej1MNsfF6DCDSG//Bf+6AVLJ+yBfy+iU9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2Y3xQAAAN0AAAAPAAAAAAAAAAAAAAAAAJgCAABkcnMv&#10;ZG93bnJldi54bWxQSwUGAAAAAAQABAD1AAAAigMAAAAA&#10;" path="m48,14l480,670v7,11,4,26,-7,34c462,711,447,708,439,697l7,41c,30,3,15,14,7,25,,40,3,48,14xe" fillcolor="red" strokecolor="red" strokeweight="19e-5mm">
                    <v:stroke joinstyle="bevel"/>
                    <v:path arrowok="t" o:connecttype="custom" o:connectlocs="22,6;217,266;214,279;198,276;3,16;6,3;22,6" o:connectangles="0,0,0,0,0,0,0"/>
                  </v:shape>
                  <v:shape id="Freeform 2440" o:spid="_x0000_s1086" style="position:absolute;left:4490;top:731;width:213;height:415;visibility:visible;mso-wrap-style:square;v-text-anchor:top" coordsize="471,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utWccA&#10;AADdAAAADwAAAGRycy9kb3ducmV2LnhtbESPzWrDMBCE74G8g9hAb4ncFBrjRgmltNT4UJyfB9ha&#10;W9uNtTKS6jhvXwUCOQ4z8w2z3o6mEwM531pW8LhIQBBXVrdcKzgePuYpCB+QNXaWScGFPGw308ka&#10;M23PvKNhH2oRIewzVNCE0GdS+qohg35he+Lo/VhnMETpaqkdniPcdHKZJM/SYMtxocGe3hqqTvs/&#10;oyA/ua+8/L0UQxnS9+K7dIfPYqXUw2x8fQERaAz38K2dawVPq3QJ1zfxCcj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rrVnHAAAA3QAAAA8AAAAAAAAAAAAAAAAAmAIAAGRy&#10;cy9kb3ducmV2LnhtbFBLBQYAAAAABAAEAPUAAACMAwAAAAA=&#10;" path="m5,1010l421,18c426,6,441,,453,5v12,5,18,20,13,32l50,1029v-6,12,-20,18,-32,13c6,1036,,1022,5,1010xe" fillcolor="red" strokecolor="red" strokeweight="19e-5mm">
                    <v:stroke joinstyle="bevel"/>
                    <v:path arrowok="t" o:connecttype="custom" o:connectlocs="2,400;190,7;205,2;211,15;23,408;8,413;2,400" o:connectangles="0,0,0,0,0,0,0"/>
                  </v:shape>
                  <v:shape id="Freeform 2441" o:spid="_x0000_s1087" style="position:absolute;left:4678;top:731;width:219;height:706;visibility:visible;mso-wrap-style:square;v-text-anchor:top" coordsize="485,1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2z2sYA&#10;AADdAAAADwAAAGRycy9kb3ducmV2LnhtbESPW2sCMRSE3wv+h3AKvtWsLqhsjVK8oPWtXii+HTbH&#10;3cXNSdxE3f77piD0cZiZb5jJrDW1uFPjK8sK+r0EBHFudcWFgsN+9TYG4QOyxtoyKfghD7Np52WC&#10;mbYP/qL7LhQiQthnqKAMwWVS+rwkg75nHXH0zrYxGKJsCqkbfES4qeUgSYbSYMVxoURH85Lyy+5m&#10;FHx/9p1LD8fV1p/01izkdb28DJXqvrYf7yACteE//GxvtIJ0NE7h7018AnL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2z2sYAAADdAAAADwAAAAAAAAAAAAAAAACYAgAAZHJz&#10;L2Rvd25yZXYueG1sUEsFBgAAAAAEAAQA9QAAAIsDAAAAAA==&#10;" path="m50,21l482,1749v3,13,-5,26,-18,29c451,1781,438,1773,435,1760l3,32c,19,8,6,21,3,34,,47,8,50,21xe" fillcolor="red" strokecolor="red" strokeweight="19e-5mm">
                    <v:stroke joinstyle="bevel"/>
                    <v:path arrowok="t" o:connecttype="custom" o:connectlocs="23,8;218,693;210,705;196,698;1,13;9,1;23,8" o:connectangles="0,0,0,0,0,0,0"/>
                  </v:shape>
                  <v:shape id="Freeform 2442" o:spid="_x0000_s1088" style="position:absolute;left:4873;top:890;width:212;height:547;visibility:visible;mso-wrap-style:square;v-text-anchor:top" coordsize="469,1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l8QcYA&#10;AADdAAAADwAAAGRycy9kb3ducmV2LnhtbESPQWvCQBSE7wX/w/KEXopu1GJD6ipqETwV1B5yfGSf&#10;ydbs25BdTfz3bqHgcZiZb5jFqre1uFHrjWMFk3ECgrhw2nCp4Oe0G6UgfEDWWDsmBXfysFoOXhaY&#10;adfxgW7HUIoIYZ+hgiqEJpPSFxVZ9GPXEEfv7FqLIcq2lLrFLsJtLadJMpcWDceFChvaVlRcjler&#10;4Ku+5l3ofX6YXPLf7/2bSYuNUep12K8/QQTqwzP8395rBbOP9B3+3s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l8QcYAAADdAAAADwAAAAAAAAAAAAAAAACYAgAAZHJz&#10;L2Rvd25yZXYueG1sUEsFBgAAAAAEAAQA9QAAAIsDAAAAAA==&#10;" path="m4,1347l420,19c424,7,437,,450,4v12,4,19,17,15,30l49,1362v-4,12,-17,19,-30,15c7,1373,,1360,4,1347xe" fillcolor="red" strokecolor="red" strokeweight="19e-5mm">
                    <v:stroke joinstyle="bevel"/>
                    <v:path arrowok="t" o:connecttype="custom" o:connectlocs="2,534;190,8;203,2;210,13;22,539;9,545;2,534" o:connectangles="0,0,0,0,0,0,0"/>
                  </v:shape>
                  <v:shape id="Freeform 2443" o:spid="_x0000_s1089" style="position:absolute;left:5061;top:756;width:212;height:155;visibility:visible;mso-wrap-style:square;v-text-anchor:top" coordsize="47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gvtsYA&#10;AADdAAAADwAAAGRycy9kb3ducmV2LnhtbESPQUvDQBSE74L/YXlCb+1G29oSuy1iqfUiaBTs8ZF9&#10;JqHZt3Hf2sR/7woFj8PMfMOsNoNr1YmCNJ4NXE8yUMSltw1XBt7fduMlKInIFlvPZOCHBDbry4sV&#10;5tb3/EqnIlYqQVhyNFDH2OVaS1mTQ5n4jjh5nz44jEmGStuAfYK7Vt9k2a122HBaqLGjh5rKY/Ht&#10;DHy8yOPzdu4Wx0PRz0K5ly9/EGNGV8P9HahIQ/wPn9tP1sB0sZzD35v0BP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gvtsYAAADdAAAADwAAAAAAAAAAAAAAAACYAgAAZHJz&#10;L2Rvd25yZXYueG1sUEsFBgAAAAAEAAQA9QAAAIsDAAAAAA==&#10;" path="m12,345l428,9v11,-9,26,-7,34,3c470,23,469,38,459,46l43,382v-11,8,-26,7,-34,-3c,368,2,353,12,345xe" fillcolor="red" strokecolor="red" strokeweight="19e-5mm">
                    <v:stroke joinstyle="bevel"/>
                    <v:path arrowok="t" o:connecttype="custom" o:connectlocs="5,137;193,4;208,5;207,18;19,152;4,151;5,137" o:connectangles="0,0,0,0,0,0,0"/>
                  </v:shape>
                  <v:shape id="Freeform 2444" o:spid="_x0000_s1090" style="position:absolute;left:5249;top:655;width:220;height:123;visibility:visible;mso-wrap-style:square;v-text-anchor:top" coordsize="487,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lr58YA&#10;AADdAAAADwAAAGRycy9kb3ducmV2LnhtbESPQWsCMRSE74X+h/AKXkSzta3K1ihFEHrZgrYXb4/N&#10;62bp5iVNorv+eyMUehxm5htmtRlsJ84UYutYweO0AEFcO91yo+DrczdZgogJWWPnmBRcKMJmfX+3&#10;wlK7nvd0PqRGZAjHEhWYlHwpZawNWYxT54mz9+2CxZRlaKQO2Ge47eSsKObSYst5waCnraH653Cy&#10;Cqpn/zHm39pUuupf9s1x4ccmKDV6GN5eQSQa0n/4r/2uFTwtlnO4vclP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klr58YAAADdAAAADwAAAAAAAAAAAAAAAACYAgAAZHJz&#10;L2Rvd25yZXYueG1sUEsFBgAAAAAEAAQA9QAAAIsDAAAAAA==&#10;" path="m15,263l447,7v12,-7,26,-3,33,8c487,27,483,41,472,48l40,304v-12,7,-26,3,-33,-8c,284,4,270,15,263xe" fillcolor="red" strokecolor="red" strokeweight="19e-5mm">
                    <v:stroke joinstyle="bevel"/>
                    <v:path arrowok="t" o:connecttype="custom" o:connectlocs="7,104;202,3;217,6;213,19;18,120;3,117;7,104" o:connectangles="0,0,0,0,0,0,0"/>
                  </v:shape>
                  <v:shape id="Freeform 2445" o:spid="_x0000_s1091" style="position:absolute;left:5444;top:497;width:212;height:179;visibility:visible;mso-wrap-style:square;v-text-anchor:top" coordsize="469,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98McA&#10;AADdAAAADwAAAGRycy9kb3ducmV2LnhtbESPUWvCQBCE3wv+h2OFvhRzaYtVYs5QFcHqS6v+gCW3&#10;JsHcXsidSeqv7xUKfRxm55udNBtMLTpqXWVZwXMUgyDOra64UHA+bSdzEM4ja6wtk4JvcpAtRw8p&#10;Jtr2/EXd0RciQNglqKD0vkmkdHlJBl1kG+LgXWxr0AfZFlK32Ae4qeVLHL9JgxWHhhIbWpeUX483&#10;E96Qez5cD6f+M35aTfljenduu1HqcTy8L0B4Gvz/8V96pxW8zuYz+F0TEC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ffDHAAAA3QAAAA8AAAAAAAAAAAAAAAAAmAIAAGRy&#10;cy9kb3ducmV2LnhtbFBLBQYAAAAABAAEAPUAAACMAwAAAAA=&#10;" path="m10,409l426,9v9,-9,25,-9,34,1c469,19,469,35,459,44l43,444v-9,9,-25,9,-34,-1c,434,,418,10,409xe" fillcolor="red" strokecolor="red" strokeweight="19e-5mm">
                    <v:stroke joinstyle="bevel"/>
                    <v:path arrowok="t" o:connecttype="custom" o:connectlocs="5,162;193,4;208,4;207,17;19,175;4,175;5,162" o:connectangles="0,0,0,0,0,0,0"/>
                  </v:shape>
                  <v:shape id="Freeform 2446" o:spid="_x0000_s1092" style="position:absolute;left:5632;top:496;width:212;height:339;visibility:visible;mso-wrap-style:square;v-text-anchor:top" coordsize="471,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CjhcIA&#10;AADdAAAADwAAAGRycy9kb3ducmV2LnhtbERPXWvCMBR9F/YfwhV801QHW6lGKcJA9rS5QvHt0lyb&#10;YnNTmljrfv0yEHw8nO/NbrStGKj3jWMFy0UCgrhyuuFaQfHzMU9B+ICssXVMCu7kYbd9mWww0+7G&#10;3zQcQy1iCPsMFZgQukxKXxmy6BeuI47c2fUWQ4R9LXWPtxhuW7lKkjdpseHYYLCjvaHqcrza/978&#10;81SUZhjLYvjNr6Wp9l9Gqdl0zNcgAo3hKX64D1rB63sa58Y38Qn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IKOFwgAAAN0AAAAPAAAAAAAAAAAAAAAAAJgCAABkcnMvZG93&#10;bnJldi54bWxQSwUGAAAAAAQABAD1AAAAhwMAAAAA&#10;" path="m49,16l465,816v6,12,1,27,-10,33c443,855,428,850,422,839l6,39c,27,5,12,16,6,28,,43,5,49,16xe" fillcolor="red" strokecolor="red" strokeweight="19e-5mm">
                    <v:stroke joinstyle="bevel"/>
                    <v:path arrowok="t" o:connecttype="custom" o:connectlocs="22,6;209,324;205,337;190,333;3,15;7,2;22,6" o:connectangles="0,0,0,0,0,0,0"/>
                  </v:shape>
                  <v:shape id="Freeform 2447" o:spid="_x0000_s1093" style="position:absolute;left:5819;top:705;width:220;height:130;visibility:visible;mso-wrap-style:square;v-text-anchor:top" coordsize="487,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AESsUA&#10;AADdAAAADwAAAGRycy9kb3ducmV2LnhtbESPW2sCMRSE3wv9D+EU+iKabUt1XY1SeoGCD+Lt/ZAc&#10;dxc3J0sS1/Xfm4LQx2FmvmHmy942oiMfascKXkYZCGLtTM2lgv3uZ5iDCBHZYOOYFFwpwHLx+DDH&#10;wrgLb6jbxlIkCIcCFVQxtoWUQVdkMYxcS5y8o/MWY5K+lMbjJcFtI1+zbCwt1pwWKmzpsyJ92p6t&#10;Av/1rr9zfezW50M+XWFHqOuBUs9P/ccMRKQ+/ofv7V+j4G2ST+HvTXo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UARKxQAAAN0AAAAPAAAAAAAAAAAAAAAAAJgCAABkcnMv&#10;ZG93bnJldi54bWxQSwUGAAAAAAQABAD1AAAAigMAAAAA&#10;" path="m15,279l447,7v11,-7,26,-4,33,8c487,26,483,41,472,48l40,320v-11,7,-26,3,-33,-8c,301,3,286,15,279xe" fillcolor="red" strokecolor="red" strokeweight="19e-5mm">
                    <v:stroke joinstyle="bevel"/>
                    <v:path arrowok="t" o:connecttype="custom" o:connectlocs="7,111;202,3;217,6;213,19;18,127;3,124;7,111" o:connectangles="0,0,0,0,0,0,0"/>
                  </v:shape>
                  <v:shape id="Freeform 2448" o:spid="_x0000_s1094" style="position:absolute;left:6015;top:655;width:212;height:72;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csEA&#10;AADdAAAADwAAAGRycy9kb3ducmV2LnhtbERPyWrDMBC9F/oPYgq9NXJSyOJYDiW04FvWS26DNbVF&#10;rZFqyY7799Wh0OPj7cVusp0YqQ/GsYL5LANBXDttuFFwvXy8rEGEiKyxc0wKfijArnx8KDDX7s4n&#10;Gs+xESmEQ44K2hh9LmWoW7IYZs4TJ+7T9RZjgn0jdY/3FG47uciypbRoODW06GnfUv11HqyC23tl&#10;5t8ZHgdTjf4wHIfgAyn1/DS9bUFEmuK/+M9daQWvq03an96kJy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9vnLBAAAA3QAAAA8AAAAAAAAAAAAAAAAAmAIAAGRycy9kb3du&#10;cmV2LnhtbFBLBQYAAAAABAAEAPUAAACGAwAAAAA=&#10;" path="m19,132l435,4v13,-4,27,3,30,15c469,32,462,46,450,49l34,177c21,181,7,174,4,162,,149,7,135,19,132xe" fillcolor="red" strokecolor="red" strokeweight="19e-5mm">
                    <v:stroke joinstyle="bevel"/>
                    <v:path arrowok="t" o:connecttype="custom" o:connectlocs="9,53;197,2;210,8;203,19;15,70;2,64;9,53" o:connectangles="0,0,0,0,0,0,0"/>
                  </v:shape>
                  <v:shape id="Freeform 2449" o:spid="_x0000_s1095" style="position:absolute;left:6204;top:656;width:217;height:19;visibility:visible;mso-wrap-style:square;v-text-anchor:top" coordsize="48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Qwy8gA&#10;AADdAAAADwAAAGRycy9kb3ducmV2LnhtbESPT2vCQBTE7wW/w/IEb7pJxT+NWUWKQgsFrXpob4/s&#10;Mwlm34bsJqbfvlsQehxm5jdMuulNJTpqXGlZQTyJQBBnVpecK7ic9+MlCOeRNVaWScEPOdisB08p&#10;Jtre+ZO6k89FgLBLUEHhfZ1I6bKCDLqJrYmDd7WNQR9kk0vd4D3ATSWfo2guDZYcFgqs6bWg7HZq&#10;jYLuYNtdec6+ZtP94Xj5eP/28XKm1GjYb1cgPPX+P/xov2kF08VLDH9vwhOQ6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hDDLyAAAAN0AAAAPAAAAAAAAAAAAAAAAAJgCAABk&#10;cnMvZG93bnJldi54bWxQSwUGAAAAAAQABAD1AAAAjQMAAAAA&#10;" path="m24,l456,v14,,24,11,24,24c480,38,470,48,456,48l24,48c11,48,,38,,24,,11,11,,24,xe" fillcolor="red" strokecolor="red" strokeweight="19e-5mm">
                    <v:stroke joinstyle="bevel"/>
                    <v:path arrowok="t" o:connecttype="custom" o:connectlocs="11,0;206,0;217,10;206,19;11,19;0,10;11,0" o:connectangles="0,0,0,0,0,0,0"/>
                  </v:shape>
                  <v:shape id="Freeform 2450" o:spid="_x0000_s1096" style="position:absolute;left:676;top:840;width:217;height:2282;visibility:visible;mso-wrap-style:square;v-text-anchor:top" coordsize="481,5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ud68YA&#10;AADdAAAADwAAAGRycy9kb3ducmV2LnhtbESPQWvCQBSE7wX/w/KE3upGhWqjq2ibSm6iLfT6yD6T&#10;YPZt3N3GtL++KxQ8DjPzDbNc96YRHTlfW1YwHiUgiAuray4VfH68P81B+ICssbFMCn7Iw3o1eFhi&#10;qu2VD9QdQykihH2KCqoQ2lRKX1Rk0I9sSxy9k3UGQ5SulNrhNcJNIydJ8iwN1hwXKmzptaLifPw2&#10;CnKzz2dTt8u2X1nmL93b4TfQVqnHYb9ZgAjUh3v4v51rBdPZywRu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Uud68YAAADdAAAADwAAAAAAAAAAAAAAAACYAgAAZHJz&#10;L2Rvd25yZXYueG1sUEsFBgAAAAAEAAQA9QAAAIsDAAAAAA==&#10;" path="m1,5735l11,5591v1,-13,13,-23,26,-22c50,5570,60,5581,59,5595l48,5738v-1,13,-12,23,-25,22c9,5759,,5748,1,5735xm26,5400l37,5256v1,-13,12,-23,25,-22c76,5235,86,5246,85,5260l74,5403v-1,13,-13,23,-26,22c35,5424,25,5413,26,5400xm51,5065l62,4921v1,-13,13,-23,26,-22c101,4900,111,4911,110,4925l99,5068v-1,13,-12,23,-26,22c60,5089,50,5078,51,5065xm77,4730l87,4586v1,-13,13,-23,26,-22c126,4565,136,4576,135,4590r-11,143c123,4746,112,4756,99,4755v-14,-1,-23,-12,-22,-25xm102,4394r11,-143c114,4238,125,4228,138,4229v14,1,24,12,23,26l150,4398v-1,13,-13,23,-26,22c111,4419,101,4408,102,4394xm127,4059r11,-143c139,3903,151,3893,164,3894v13,1,23,12,22,25l175,4063v-1,13,-12,23,-26,22c136,4084,126,4073,127,4059xm153,3724r10,-143c164,3568,176,3558,189,3559v13,1,23,12,22,25l200,3728v-1,13,-12,23,-25,22c161,3749,152,3738,153,3724xm178,3389r11,-143c190,3233,201,3223,215,3224v13,1,23,12,22,25l226,3393v-1,13,-13,23,-26,22c187,3414,177,3403,178,3389xm203,3054r11,-143c215,2898,227,2888,240,2889v13,1,23,12,22,25l251,3058v-1,13,-12,23,-26,22c212,3079,202,3068,203,3054xm229,2719r10,-143c240,2562,252,2553,265,2554v13,1,23,12,22,25l276,2723v-1,13,-12,23,-25,22c237,2744,228,2732,229,2719xm254,2384r11,-143c266,2227,277,2218,291,2219v13,1,23,12,22,25l302,2388v-1,13,-13,23,-26,22c263,2409,253,2397,254,2384xm279,2049r11,-143c291,1892,303,1882,316,1883v13,1,23,13,22,26l327,2053v-1,13,-12,23,-26,22c288,2074,278,2062,279,2049xm305,1714r10,-143c316,1557,328,1547,341,1548v13,1,23,13,22,26l352,1718v-1,13,-12,23,-25,22c314,1739,304,1727,305,1714xm330,1379r11,-143c342,1222,353,1212,367,1213v13,1,23,13,22,26l378,1383v-1,13,-13,23,-26,22c339,1404,329,1392,330,1379xm355,1044l366,900v1,-13,13,-23,26,-22c405,879,415,891,414,904r-11,144c402,1061,391,1071,377,1070v-13,-1,-23,-13,-22,-26xm381,709l391,565v1,-13,13,-23,26,-22c430,544,440,556,439,569l428,713v-1,13,-12,23,-25,22c390,734,380,722,381,709xm406,374l417,230v1,-13,12,-23,26,-22c456,209,466,221,465,234l454,378v-1,13,-13,23,-26,22c415,399,405,387,406,374xm431,39r2,-16c434,9,445,,458,1v13,1,23,12,22,25l479,43v-1,13,-12,23,-26,22c440,64,430,52,431,39xe" fillcolor="red" strokecolor="red" strokeweight="19e-5mm">
                    <v:stroke joinstyle="bevel"/>
                    <v:path arrowok="t" o:connecttype="custom" o:connectlocs="5,2215;27,2216;10,2282;12,2139;28,2073;33,2140;12,2139;28,1949;50,1951;33,2016;35,1874;51,1808;56,1875;35,1874;51,1684;73,1685;56,1751;57,1608;74,1542;79,1609;57,1608;74,1418;95,1420;79,1485;80,1342;97,1277;102,1344;80,1342;97,1153;118,1154;102,1220;103,1077;120,1012;125,1079;103,1077;120,888;141,889;125,955;126,812;143,746;148,813;126,812;142,622;164,623;148,689;149,546;166,480;171,548;149,546;165,357;187,358;170,424;172,281;188,215;193,282;172,281;188,91;210,93;193,158;194,15;207,0;216,17;194,15" o:connectangles="0,0,0,0,0,0,0,0,0,0,0,0,0,0,0,0,0,0,0,0,0,0,0,0,0,0,0,0,0,0,0,0,0,0,0,0,0,0,0,0,0,0,0,0,0,0,0,0,0,0,0,0,0,0,0,0,0,0,0,0,0,0,0"/>
                    <o:lock v:ext="edit" verticies="t"/>
                  </v:shape>
                  <v:shape id="Freeform 2451" o:spid="_x0000_s1097" style="position:absolute;left:870;top:814;width:211;height:46;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E3P8QA&#10;AADdAAAADwAAAGRycy9kb3ducmV2LnhtbESPQYvCMBSE78L+h/AW9qbpruJqNYoIQlEUdAWvj+bZ&#10;FpuXkkTt/nsjCB6HmfmGmc5bU4sbOV9ZVvDdS0AQ51ZXXCg4/q26IxA+IGusLZOCf/Iwn310pphq&#10;e+c93Q6hEBHCPkUFZQhNKqXPSzLoe7Yhjt7ZOoMhSldI7fAe4aaWP0kylAYrjgslNrQsKb8crkbB&#10;YO/a0SLb4vqywVOld4Prsc6U+vpsFxMQgdrwDr/amVbQ/x334fkmPg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BNz/EAAAA3QAAAA8AAAAAAAAAAAAAAAAAmAIAAGRycy9k&#10;b3ducmV2LnhtbFBLBQYAAAAABAAEAPUAAACJAwAAAAA=&#10;" path="m22,66l164,44v13,-2,25,7,28,20c194,77,185,89,171,91l29,113c16,115,4,106,2,93,,80,9,68,22,66xm354,15l438,2v13,-2,25,7,27,20c467,35,458,47,445,49l361,62c348,64,336,55,334,42v-2,-13,7,-25,20,-27xe" fillcolor="red" strokecolor="red" strokeweight="19e-5mm">
                    <v:stroke joinstyle="bevel"/>
                    <v:path arrowok="t" o:connecttype="custom" o:connectlocs="10,26;74,18;87,26;77,36;13,45;1,37;10,26;160,6;198,1;210,9;201,20;163,25;151,17;160,6" o:connectangles="0,0,0,0,0,0,0,0,0,0,0,0,0,0"/>
                    <o:lock v:ext="edit" verticies="t"/>
                  </v:shape>
                  <v:shape id="Freeform 2452" o:spid="_x0000_s1098" style="position:absolute;left:1058;top:814;width:180;height:152;visibility:visible;mso-wrap-style:square;v-text-anchor:top" coordsize="399,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VF8YA&#10;AADdAAAADwAAAGRycy9kb3ducmV2LnhtbESPQWvCQBSE74L/YXlCb7oxkbamrqGUKlIPpSr0+sg+&#10;k2D2bciuSdpf3y0IHoeZ+YZZZYOpRUetqywrmM8iEMS51RUXCk7HzfQZhPPIGmvLpOCHHGTr8WiF&#10;qbY9f1F38IUIEHYpKii9b1IpXV6SQTezDXHwzrY16INsC6lb7APc1DKOokdpsOKwUGJDbyXll8PV&#10;KJC/n9taDvvm9LEzXewxeafzt1IPk+H1BYSnwd/Dt/ZOK0ielgv4fxOe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qVF8YAAADdAAAADwAAAAAAAAAAAAAAAACYAgAAZHJz&#10;L2Rvd25yZXYueG1sUEsFBgAAAAAEAAQA9QAAAIsDAAAAAA==&#10;" path="m43,9l147,109v9,9,10,24,1,34c138,152,123,153,114,144l10,44c,35,,19,9,10,18,,34,,43,9xm285,242l389,342v10,9,10,24,1,34c381,385,365,386,356,376l252,277v-10,-10,-10,-25,-1,-34c261,233,276,233,285,242xe" fillcolor="red" strokecolor="red" strokeweight="19e-5mm">
                    <v:stroke joinstyle="bevel"/>
                    <v:path arrowok="t" o:connecttype="custom" o:connectlocs="19,4;66,43;67,56;51,57;5,17;4,4;19,4;129,95;175,135;176,148;161,148;114,109;113,96;129,95" o:connectangles="0,0,0,0,0,0,0,0,0,0,0,0,0,0"/>
                    <o:lock v:ext="edit" verticies="t"/>
                  </v:shape>
                  <v:shape id="Freeform 2453" o:spid="_x0000_s1099" style="position:absolute;left:1246;top:972;width:171;height:160;visibility:visible;mso-wrap-style:square;v-text-anchor:top" coordsize="380,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z8V8cA&#10;AADdAAAADwAAAGRycy9kb3ducmV2LnhtbESPzWoCQRCE70LeYWjBS4izMZhsVkcJYiA5SNTkATo7&#10;vT9kp3vdmej69k4g4LGoqq+o+bJ3jTpS52thA/fjBBRxLrbm0sDX5+tdCsoHZIuNMBk4k4fl4mYw&#10;x8zKiXd03IdSRQj7DA1UIbSZ1j6vyKEfS0scvUI6hyHKrtS2w1OEu0ZPkuRRO6w5LlTY0qqi/Gf/&#10;6wwcNqlMfWon30FupV2/F32x/TBmNOxfZqAC9eEa/m+/WQMPT89T+HsTn4BeX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M/FfHAAAA3QAAAA8AAAAAAAAAAAAAAAAAmAIAAGRy&#10;cy9kb3ducmV2LnhtbFBLBQYAAAAABAAEAPUAAACMAwAAAAA=&#10;" path="m44,10r98,106c151,125,151,140,141,149v-10,9,-25,9,-34,-1l9,43c,33,,18,10,9,20,,35,,44,10xm273,256r98,105c380,371,380,386,370,395v-10,9,-25,9,-34,-1l238,289v-9,-10,-9,-25,1,-34c249,246,264,246,273,256xe" fillcolor="red" strokecolor="red" strokeweight="19e-5mm">
                    <v:stroke joinstyle="bevel"/>
                    <v:path arrowok="t" o:connecttype="custom" o:connectlocs="20,4;64,46;63,59;48,59;4,17;5,4;20,4;123,101;167,143;167,156;151,156;107,114;108,101;123,101" o:connectangles="0,0,0,0,0,0,0,0,0,0,0,0,0,0"/>
                    <o:lock v:ext="edit" verticies="t"/>
                  </v:shape>
                  <v:shape id="Freeform 2454" o:spid="_x0000_s1100" style="position:absolute;left:1440;top:864;width:185;height:313;visibility:visible;mso-wrap-style:square;v-text-anchor:top" coordsize="40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7wr8cA&#10;AADdAAAADwAAAGRycy9kb3ducmV2LnhtbESPzW7CMBCE75V4B2sr9VacpCo/KQZRBC2ol0L7AKt4&#10;iUPjdRQbCG+PkSpxHM3MN5rJrLO1OFHrK8cK0n4CgrhwuuJSwe/P6nkEwgdkjbVjUnAhD7Np72GC&#10;uXZn3tJpF0oRIexzVGBCaHIpfWHIou+7hjh6e9daDFG2pdQtniPc1jJLkoG0WHFcMNjQwlDxtzta&#10;BR/m/ZBmr596v8nW88VoOfxOV19KPT128zcQgbpwD/+311rBy3A8gNub+ATk9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Be8K/HAAAA3QAAAA8AAAAAAAAAAAAAAAAAmAIAAGRy&#10;cy9kb3ducmV2LnhtbFBLBQYAAAAABAAEAPUAAACMAwAAAAA=&#10;" path="m6,752l68,622v6,-12,20,-17,32,-11c112,617,117,631,112,643l49,773v-6,12,-20,17,-32,11c5,778,,764,6,752xm152,449l214,320v6,-12,20,-17,32,-12c258,314,263,328,257,340l195,470v-6,12,-20,17,-32,11c151,476,146,461,152,449xm297,147l360,17c366,5,380,,392,6v12,5,17,20,11,32l341,167v-6,12,-20,17,-32,12c297,173,292,159,297,147xe" fillcolor="red" strokecolor="red" strokeweight="19e-5mm">
                    <v:stroke joinstyle="bevel"/>
                    <v:path arrowok="t" o:connecttype="custom" o:connectlocs="3,298;31,246;45,242;51,255;22,306;8,311;3,298;69,178;97,127;111,122;116,135;88,186;74,191;69,178;134,58;163,7;177,2;182,15;154,66;140,71;134,58" o:connectangles="0,0,0,0,0,0,0,0,0,0,0,0,0,0,0,0,0,0,0,0,0"/>
                    <o:lock v:ext="edit" verticies="t"/>
                  </v:shape>
                  <v:shape id="Freeform 2455" o:spid="_x0000_s1101" style="position:absolute;left:1630;top:814;width:216;height:19;visibility:visible;mso-wrap-style:square;v-text-anchor:top" coordsize="48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ENJMYA&#10;AADdAAAADwAAAGRycy9kb3ducmV2LnhtbESPT4vCMBTE74LfITxhb5q64qrVKIso7MKCfw96ezTP&#10;tti8lCbW7rc3guBxmJnfMLNFYwpRU+Vyywr6vQgEcWJ1zqmC42HdHYNwHlljYZkU/JODxbzdmmGs&#10;7Z13VO99KgKEXYwKMu/LWEqXZGTQ9WxJHLyLrQz6IKtU6grvAW4K+RlFX9JgzmEhw5KWGSXX/c0o&#10;qDf2tsoPyWk4WG+2x7/fs++Ph0p9dJrvKQhPjX+HX+0frWAwmozg+SY8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SENJMYAAADdAAAADwAAAAAAAAAAAAAAAACYAgAAZHJz&#10;L2Rvd25yZXYueG1sUEsFBgAAAAAEAAQA9QAAAIsDAAAAAA==&#10;" path="m24,l168,v14,,24,11,24,24c192,38,182,48,168,48l24,48c11,48,,38,,24,,11,11,,24,xm360,r96,c470,,480,11,480,24v,14,-10,24,-24,24l360,48c347,48,336,38,336,24,336,11,347,,360,xe" fillcolor="red" strokecolor="red" strokeweight="19e-5mm">
                    <v:stroke joinstyle="bevel"/>
                    <v:path arrowok="t" o:connecttype="custom" o:connectlocs="11,0;76,0;86,10;76,19;11,19;0,10;11,0;162,0;205,0;216,10;205,19;162,19;151,10;162,0" o:connectangles="0,0,0,0,0,0,0,0,0,0,0,0,0,0"/>
                    <o:lock v:ext="edit" verticies="t"/>
                  </v:shape>
                  <v:shape id="Freeform 2456" o:spid="_x0000_s1102" style="position:absolute;left:1823;top:694;width:194;height:141;visibility:visible;mso-wrap-style:square;v-text-anchor:top" coordsize="428,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qKwsEA&#10;AADdAAAADwAAAGRycy9kb3ducmV2LnhtbERPyW7CMBC9V+IfrEHqrTgQtUDAINQFuEKQuI7iIYmI&#10;xyZ2Sfr3+IDU49Pbl+veNOJOra8tKxiPEhDEhdU1lwpO+c/bDIQPyBoby6TgjzysV4OXJWbadnyg&#10;+zGUIoawz1BBFYLLpPRFRQb9yDriyF1sazBE2JZSt9jFcNPISZJ8SIM1x4YKHX1WVFyPv0bBeSK/&#10;8106n6a7bX7bdvzefDmn1Ouw3yxABOrDv/jp3msF6XQe58Y38Qn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6isLBAAAA3QAAAA8AAAAAAAAAAAAAAAAAmAIAAGRycy9kb3du&#10;cmV2LnhtbFBLBQYAAAAABAAEAPUAAACGAwAAAAA=&#10;" path="m12,310l124,219v11,-8,26,-6,34,4c166,233,165,248,155,257l43,347v-11,8,-26,7,-34,-3c,333,2,318,12,310xm274,99l386,8v10,-8,25,-7,34,4c428,22,426,37,416,46l304,136v-10,8,-25,7,-34,-4c262,122,263,107,274,99xe" fillcolor="red" strokecolor="red" strokeweight="19e-5mm">
                    <v:stroke joinstyle="bevel"/>
                    <v:path arrowok="t" o:connecttype="custom" o:connectlocs="5,123;56,87;72,89;70,102;19,138;4,137;5,123;124,39;175,3;190,5;189,18;138,54;122,52;124,39" o:connectangles="0,0,0,0,0,0,0,0,0,0,0,0,0,0"/>
                    <o:lock v:ext="edit" verticies="t"/>
                  </v:shape>
                  <v:shape id="Freeform 2457" o:spid="_x0000_s1103" style="position:absolute;left:2012;top:680;width:211;height:72;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cX78QA&#10;AADdAAAADwAAAGRycy9kb3ducmV2LnhtbESPQWsCMRSE7wX/Q3iCt5q1gq2rUaRU2Fut9eLtsXnu&#10;Bjcv6Sa7rv++EQo9DjPzDbPeDrYRPbXBOFYwm2YgiEunDVcKTt/75zcQISJrbByTgjsF2G5GT2vM&#10;tbvxF/XHWIkE4ZCjgjpGn0sZyposhqnzxMm7uNZiTLKtpG7xluC2kS9ZtpAWDaeFGj2911Rej51V&#10;cP4ozOwnw0Nnit5/docu+EBKTcbDbgUi0hD/w3/tQiuYvy6X8HiTno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HF+/EAAAA3QAAAA8AAAAAAAAAAAAAAAAAmAIAAGRycy9k&#10;b3ducmV2LnhtbFBLBQYAAAAABAAEAPUAAACJAwAAAAA=&#10;" path="m34,4l171,46v13,4,20,17,16,30c183,89,170,96,157,92l19,49c7,46,,32,4,19,7,7,21,,34,4xm355,102r95,30c462,135,469,149,465,162v-3,12,-17,19,-30,15l341,148v-13,-4,-20,-17,-16,-30c329,106,342,98,355,102xe" fillcolor="red" strokecolor="red" strokeweight="19e-5mm">
                    <v:stroke joinstyle="bevel"/>
                    <v:path arrowok="t" o:connecttype="custom" o:connectlocs="15,2;77,18;84,30;71,37;9,19;2,8;15,2;160,41;202,53;209,64;196,70;153,59;146,47;160,41" o:connectangles="0,0,0,0,0,0,0,0,0,0,0,0,0,0"/>
                    <o:lock v:ext="edit" verticies="t"/>
                  </v:shape>
                  <v:shape id="Freeform 2458" o:spid="_x0000_s1104" style="position:absolute;left:2200;top:602;width:182;height:150;visibility:visible;mso-wrap-style:square;v-text-anchor:top" coordsize="405,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4tMQA&#10;AADdAAAADwAAAGRycy9kb3ducmV2LnhtbERPy2rCQBTdC/2H4Ra605kaWmLMRFqh4EIKtRVcXjI3&#10;D8zcSTNTjX69syi4PJx3vhptJ040+NaxhueZAkFcOtNyreHn+2OagvAB2WDnmDRcyMOqeJjkmBl3&#10;5i867UItYgj7DDU0IfSZlL5syKKfuZ44cpUbLIYIh1qaAc8x3HZyrtSrtNhybGiwp3VD5XH3ZzVU&#10;9cvms9persnisFe/28VYJf271k+P49sSRKAx3MX/7o3RkKQq7o9v4hOQ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reLTEAAAA3QAAAA8AAAAAAAAAAAAAAAAAmAIAAGRycy9k&#10;b3ducmV2LnhtbFBLBQYAAAAABAAEAPUAAACJAwAAAAA=&#10;" path="m10,335l116,237v10,-9,25,-8,34,1c159,248,158,263,148,272l43,370v-10,9,-25,9,-34,-1c,359,,344,10,335xm257,107l362,9c372,,387,,396,10v9,10,9,25,-1,34l289,142v-9,9,-25,8,-34,-2c246,131,247,116,257,107xe" fillcolor="red" strokecolor="red" strokeweight="19e-5mm">
                    <v:stroke joinstyle="bevel"/>
                    <v:path arrowok="t" o:connecttype="custom" o:connectlocs="4,133;52,94;67,94;67,108;19,146;4,146;4,133;115,42;163,4;178,4;178,17;130,56;115,55;115,42" o:connectangles="0,0,0,0,0,0,0,0,0,0,0,0,0,0"/>
                    <o:lock v:ext="edit" verticies="t"/>
                  </v:shape>
                  <v:shape id="Freeform 2459" o:spid="_x0000_s1105" style="position:absolute;left:2395;top:548;width:211;height:45;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ENAsQA&#10;AADdAAAADwAAAGRycy9kb3ducmV2LnhtbESPQYvCMBSE74L/IbwFb5rqipSuUUQQyi4KVmGvj+Zt&#10;W2xeShK1/vuNIHgcZuYbZrnuTStu5HxjWcF0koAgLq1uuFJwPu3GKQgfkDW2lknBgzysV8PBEjNt&#10;73ykWxEqESHsM1RQh9BlUvqyJoN+Yjvi6P1ZZzBE6SqpHd4j3LRyliQLabDhuFBjR9uayktxNQrm&#10;R9enm3yP35cf/G30YX49t7lSo49+8wUiUB/e4Vc71wo+02QKzzfxCc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hDQLEAAAA3QAAAA8AAAAAAAAAAAAAAAAAmAIAAGRycy9k&#10;b3ducmV2LnhtbFBLBQYAAAAABAAEAPUAAACJAwAAAAA=&#10;" path="m22,66l164,44v13,-2,25,7,28,20c194,77,185,89,171,91l29,113c16,115,4,106,2,93,,80,9,68,22,66xm354,15l438,2v13,-2,25,7,27,20c467,35,458,47,445,49l361,62c348,64,336,55,334,42v-2,-13,7,-25,20,-27xe" fillcolor="red" strokecolor="red" strokeweight="19e-5mm">
                    <v:stroke joinstyle="bevel"/>
                    <v:path arrowok="t" o:connecttype="custom" o:connectlocs="10,26;74,17;87,25;77,36;13,44;1,36;10,26;160,6;198,1;210,9;201,19;163,24;151,16;160,6" o:connectangles="0,0,0,0,0,0,0,0,0,0,0,0,0,0"/>
                    <o:lock v:ext="edit" verticies="t"/>
                  </v:shape>
                  <v:shape id="Freeform 2460" o:spid="_x0000_s1106" style="position:absolute;left:2583;top:548;width:211;height:45;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OTdcUA&#10;AADdAAAADwAAAGRycy9kb3ducmV2LnhtbESPwWrDMBBE74H+g9hCb7Hc1ATjRgmhUDANLcQx9LpY&#10;W9vEWhlJid2/jwqFHIeZecNsdrMZxJWc7y0reE5SEMSN1T23CurT+zIH4QOyxsEyKfglD7vtw2KD&#10;hbYTH+lahVZECPsCFXQhjIWUvunIoE/sSBy9H+sMhihdK7XDKcLNIFdpupYGe44LHY701lFzri5G&#10;QXZ0c74vP/HjfMDvXn9ll3oolXp6nPevIALN4R7+b5dawUueruDv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s5N1xQAAAN0AAAAPAAAAAAAAAAAAAAAAAJgCAABkcnMv&#10;ZG93bnJldi54bWxQSwUGAAAAAAQABAD1AAAAigMAAAAA&#10;" path="m29,2l171,24v14,2,23,14,21,27c189,64,177,73,164,71l22,49c9,47,,35,2,22,4,9,16,,29,2xm361,53r84,13c458,68,467,80,465,93v-2,13,-14,22,-27,20l354,100c341,98,332,86,334,73v2,-13,14,-22,27,-20xe" fillcolor="red" strokecolor="red" strokeweight="19e-5mm">
                    <v:stroke joinstyle="bevel"/>
                    <v:path arrowok="t" o:connecttype="custom" o:connectlocs="13,1;77,9;87,20;74,28;10,19;1,9;13,1;163,21;201,26;210,36;198,44;160,39;151,29;163,21" o:connectangles="0,0,0,0,0,0,0,0,0,0,0,0,0,0"/>
                    <o:lock v:ext="edit" verticies="t"/>
                  </v:shape>
                  <v:shape id="Freeform 2461" o:spid="_x0000_s1107" style="position:absolute;left:2770;top:522;width:219;height:72;visibility:visible;mso-wrap-style:square;v-text-anchor:top" coordsize="485,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f+sIA&#10;AADdAAAADwAAAGRycy9kb3ducmV2LnhtbESPQYvCMBSE7wv+h/AEb2taC65UY1FB8ejqen/bPNti&#10;81KbaOu/N8LCHoeZ+YZZZL2pxYNaV1lWEI8jEMS51RUXCn5O288ZCOeRNdaWScGTHGTLwccCU207&#10;/qbH0RciQNilqKD0vkmldHlJBt3YNsTBu9jWoA+yLaRusQtwU8tJFE2lwYrDQokNbUrKr8e7UbDD&#10;wznZfR3k2nS3huvkfPp1sVKjYb+ag/DU+//wX3uvFSSzKIH3m/A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5/6wgAAAN0AAAAPAAAAAAAAAAAAAAAAAJgCAABkcnMvZG93&#10;bnJldi54bWxQSwUGAAAAAAQABAD1AAAAhwMAAAAA&#10;" path="m20,131l158,91v12,-4,26,3,30,16c191,119,184,133,171,137l33,177c21,181,7,174,3,161,,149,7,135,20,131xm342,36l452,3v12,-3,26,4,29,17c485,32,478,46,465,49l355,82c343,86,329,79,326,66v-4,-13,3,-26,16,-30xe" fillcolor="red" strokecolor="red" strokeweight="19e-5mm">
                    <v:stroke joinstyle="bevel"/>
                    <v:path arrowok="t" o:connecttype="custom" o:connectlocs="9,52;71,36;85,43;77,54;15,70;1,64;9,52;154,14;204,1;217,8;210,19;160,33;147,26;154,14" o:connectangles="0,0,0,0,0,0,0,0,0,0,0,0,0,0"/>
                    <o:lock v:ext="edit" verticies="t"/>
                  </v:shape>
                  <v:shape id="Freeform 2462" o:spid="_x0000_s1108" style="position:absolute;left:2965;top:522;width:212;height:72;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5oMQA&#10;AADdAAAADwAAAGRycy9kb3ducmV2LnhtbESPzWrDMBCE74W+g9hCbo2UJpTgRgmhNOBb89NLb4u1&#10;tUWslWrJjvP2VSDQ4zAz3zCrzehaMVAXrWcNs6kCQVx5Y7nW8HXaPS9BxIRssPVMGq4UYbN+fFhh&#10;YfyFDzQcUy0yhGOBGpqUQiFlrBpyGKc+EGfvx3cOU5ZdLU2Hlwx3rXxR6lU6tJwXGgz03lB1PvZO&#10;w/dHaWe/Cve9LYfw2e/7GCJpPXkat28gEo3pP3xvl0bDfKkWcHuTn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4uaDEAAAA3QAAAA8AAAAAAAAAAAAAAAAAmAIAAGRycy9k&#10;b3ducmV2LnhtbFBLBQYAAAAABAAEAPUAAACJAwAAAAA=&#10;" path="m34,4l171,46v13,4,20,17,16,30c183,89,170,96,157,92l19,49c7,46,,32,4,19,7,7,21,,34,4xm355,102r95,30c462,135,469,149,465,162v-3,12,-17,19,-30,15l341,148v-13,-4,-20,-17,-16,-30c329,106,342,98,355,102xe" fillcolor="red" strokecolor="red" strokeweight="19e-5mm">
                    <v:stroke joinstyle="bevel"/>
                    <v:path arrowok="t" o:connecttype="custom" o:connectlocs="15,2;77,18;85,30;71,37;9,19;2,8;15,2;160,41;203,53;210,64;197,70;154,59;147,47;160,41" o:connectangles="0,0,0,0,0,0,0,0,0,0,0,0,0,0"/>
                    <o:lock v:ext="edit" verticies="t"/>
                  </v:shape>
                  <v:shape id="Freeform 2463" o:spid="_x0000_s1109" style="position:absolute;left:3153;top:573;width:219;height:78;visibility:visible;mso-wrap-style:square;v-text-anchor:top" coordsize="485,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6xosUA&#10;AADdAAAADwAAAGRycy9kb3ducmV2LnhtbESPQWsCMRSE74X+h/AKvdWsikVWo5QF0VNhrYV6e2ye&#10;m7Wbl2UT1/jvjVDocZiZb5jlOtpWDNT7xrGC8SgDQVw53XCt4PC1eZuD8AFZY+uYFNzIw3r1/LTE&#10;XLsrlzTsQy0ShH2OCkwIXS6lrwxZ9CPXESfv5HqLIcm+lrrHa4LbVk6y7F1abDgtGOyoMFT97i9W&#10;QXlsPrfF92YchyL+nCtiU+5YqdeX+LEAESiG//Bfe6cVTOfZDB5v0hO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TrGixQAAAN0AAAAPAAAAAAAAAAAAAAAAAJgCAABkcnMv&#10;ZG93bnJldi54bWxQSwUGAAAAAAQABAD1AAAAigMAAAAA&#10;" path="m34,4l171,49v12,4,19,18,15,31c182,92,168,99,155,95l19,49c6,45,,31,4,19,8,6,21,,34,4xm353,110r113,38c479,152,485,165,481,178v-4,13,-18,19,-30,15l338,155v-13,-4,-20,-17,-16,-30c327,113,340,106,353,110xe" fillcolor="red" strokecolor="red" strokeweight="19e-5mm">
                    <v:stroke joinstyle="bevel"/>
                    <v:path arrowok="t" o:connecttype="custom" o:connectlocs="15,2;77,19;84,32;70,38;9,19;2,8;15,2;159,44;210,59;217,70;204,76;153,61;145,49;159,44" o:connectangles="0,0,0,0,0,0,0,0,0,0,0,0,0,0"/>
                    <o:lock v:ext="edit" verticies="t"/>
                  </v:shape>
                  <v:shape id="Freeform 2464" o:spid="_x0000_s1110" style="position:absolute;left:3348;top:547;width:213;height:104;visibility:visible;mso-wrap-style:square;v-text-anchor:top" coordsize="471,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Ix1sUA&#10;AADdAAAADwAAAGRycy9kb3ducmV2LnhtbESPQWvCQBSE70L/w/IKvenGBkRiNiJCwUMpNnrp7TX7&#10;TILZt2F3m0R/fbdQ8DjMzDdMvp1MJwZyvrWsYLlIQBBXVrdcKzif3uZrED4ga+wsk4IbedgWT7Mc&#10;M21H/qShDLWIEPYZKmhC6DMpfdWQQb+wPXH0LtYZDFG6WmqHY4SbTr4myUoabDkuNNjTvqHqWv4Y&#10;Be7onP/6/hilvbe2Tt9vXTiUSr08T7sNiEBTeIT/2wetIF0nK/h7E5+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UjHWxQAAAN0AAAAPAAAAAAAAAAAAAAAAAJgCAABkcnMv&#10;ZG93bnJldi54bWxQSwUGAAAAAAQABAD1AAAAigMAAAAA&#10;" path="m17,214l146,150v11,-6,26,-2,32,10c184,172,179,187,167,193l38,257c26,263,12,258,6,246,,234,5,220,17,214xm317,64l433,6c445,,459,5,465,17v6,12,1,26,-11,32l339,107v-12,6,-27,1,-32,-11c301,84,305,70,317,64xe" fillcolor="red" strokecolor="red" strokeweight="19e-5mm">
                    <v:stroke joinstyle="bevel"/>
                    <v:path arrowok="t" o:connecttype="custom" o:connectlocs="8,85;66,59;80,63;76,76;17,102;3,97;8,85;143,25;196,2;210,7;205,19;153,42;139,38;143,25" o:connectangles="0,0,0,0,0,0,0,0,0,0,0,0,0,0"/>
                    <o:lock v:ext="edit" verticies="t"/>
                  </v:shape>
                  <v:shape id="Freeform 2465" o:spid="_x0000_s1111" style="position:absolute;left:3536;top:547;width:212;height:72;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on18QA&#10;AADdAAAADwAAAGRycy9kb3ducmV2LnhtbESPzWrDMBCE74W+g9hCbo2UBtLgRgmhNOBb89NLb4u1&#10;tUWslWrJjvP2VSDQ4zAz3zCrzehaMVAXrWcNs6kCQVx5Y7nW8HXaPS9BxIRssPVMGq4UYbN+fFhh&#10;YfyFDzQcUy0yhGOBGpqUQiFlrBpyGKc+EGfvx3cOU5ZdLU2Hlwx3rXxRaiEdWs4LDQZ6b6g6H3un&#10;4fujtLNfhfvelkP47Pd9DJG0njyN2zcQicb0H763S6NhvlSvcHuTn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qJ9fEAAAA3QAAAA8AAAAAAAAAAAAAAAAAmAIAAGRycy9k&#10;b3ducmV2LnhtbFBLBQYAAAAABAAEAPUAAACJAwAAAAA=&#10;" path="m34,4l171,46v13,4,20,17,16,30c183,89,170,96,157,92l19,49c7,46,,32,4,19,7,7,21,,34,4xm355,102r95,30c462,135,469,149,465,162v-3,12,-17,19,-30,15l341,148v-13,-4,-20,-17,-16,-30c329,106,342,98,355,102xe" fillcolor="red" strokecolor="red" strokeweight="19e-5mm">
                    <v:stroke joinstyle="bevel"/>
                    <v:path arrowok="t" o:connecttype="custom" o:connectlocs="15,2;77,18;85,30;71,37;9,19;2,8;15,2;160,41;203,53;210,64;197,70;154,59;147,47;160,41" o:connectangles="0,0,0,0,0,0,0,0,0,0,0,0,0,0"/>
                    <o:lock v:ext="edit" verticies="t"/>
                  </v:shape>
                  <v:shape id="Freeform 2466" o:spid="_x0000_s1112" style="position:absolute;left:3724;top:501;width:211;height:118;visibility:visible;mso-wrap-style:square;v-text-anchor:top" coordsize="468,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kdE8MA&#10;AADdAAAADwAAAGRycy9kb3ducmV2LnhtbERPy4rCMBTdC/5DuII7TX0gtWOUQRDEhWB1MbO701zb&#10;zjQ3Jclo/XuzEFweznu16UwjbuR8bVnBZJyAIC6srrlUcDnvRikIH5A1NpZJwYM8bNb93gozbe98&#10;olseShFD2GeooAqhzaT0RUUG/di2xJG7WmcwROhKqR3eY7hp5DRJFtJgzbGhwpa2FRV/+b9R0M39&#10;5Lo8tt/19PC7zHdf+U/ptkoNB93nB4hAXXiLX+69VjBLkzg3volPQK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kdE8MAAADdAAAADwAAAAAAAAAAAAAAAACYAgAAZHJzL2Rv&#10;d25yZXYueG1sUEsFBgAAAAAEAAQA9QAAAIgDAAAAAA==&#10;" path="m15,252l139,178v12,-6,26,-3,33,9c179,198,175,213,164,220l40,293v-12,7,-26,3,-33,-8c,273,4,259,15,252xm304,81l428,7v12,-7,26,-3,33,9c468,27,464,42,453,48l329,122v-12,7,-26,3,-33,-9c289,102,293,87,304,81xe" fillcolor="red" strokecolor="red" strokeweight="19e-5mm">
                    <v:stroke joinstyle="bevel"/>
                    <v:path arrowok="t" o:connecttype="custom" o:connectlocs="7,99;63,70;78,74;74,87;18,115;3,112;7,99;137,32;193,3;208,6;204,19;148,48;133,44;137,32" o:connectangles="0,0,0,0,0,0,0,0,0,0,0,0,0,0"/>
                    <o:lock v:ext="edit" verticies="t"/>
                  </v:shape>
                  <v:shape id="Freeform 2467" o:spid="_x0000_s1113" style="position:absolute;left:3920;top:498;width:210;height:1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CiyMQA&#10;AADdAAAADwAAAGRycy9kb3ducmV2LnhtbESPwW7CMBBE70j9B2uRegMnVLSQxqAWFNQrtB+wsjdx&#10;RLyOYpeEv68rVepxNDNvNOV+cp240RBazwryZQaCWHvTcqPg67NabECEiGyw80wK7hRgv3uYlVgY&#10;P/KZbpfYiAThUKACG2NfSBm0JYdh6Xvi5NV+cBiTHBppBhwT3HVylWXP0mHLacFiTwdL+nr5dgqm&#10;1WF9Or1XazluX/SxtpXVda7U43x6ewURaYr/4b/2h1HwtMm28PsmPQ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gosjEAAAA3QAAAA8AAAAAAAAAAAAAAAAAmAIAAGRycy9k&#10;b3ducmV2LnhtbFBLBQYAAAAABAAEAPUAAACJAwAAAAA=&#10;" path="m24,l168,v14,,24,11,24,24c192,38,182,48,168,48l24,48c11,48,,38,,24,,11,11,,24,xm360,r80,c454,,464,11,464,24v,14,-10,24,-24,24l360,48c347,48,336,38,336,24,336,11,347,,360,xe" fillcolor="red" strokecolor="red" strokeweight="19e-5mm">
                    <v:stroke joinstyle="bevel"/>
                    <v:path arrowok="t" o:connecttype="custom" o:connectlocs="11,0;76,0;87,10;76,19;11,19;0,10;11,0;163,0;199,0;210,10;199,19;163,19;152,10;163,0" o:connectangles="0,0,0,0,0,0,0,0,0,0,0,0,0,0"/>
                    <o:lock v:ext="edit" verticies="t"/>
                  </v:shape>
                  <v:shape id="Freeform 2468" o:spid="_x0000_s1114" style="position:absolute;left:4107;top:496;width:194;height:309;visibility:visible;mso-wrap-style:square;v-text-anchor:top" coordsize="431,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9BUsMA&#10;AADdAAAADwAAAGRycy9kb3ducmV2LnhtbERPTWvCQBC9F/wPywi91Y0WQhJdRbSFglAx8eBxyI5J&#10;MDsbs6um/949FDw+3vdiNZhW3Kl3jWUF00kEgri0uuFKwbH4/khAOI+ssbVMCv7IwWo5eltgpu2D&#10;D3TPfSVCCLsMFdTed5mUrqzJoJvYjjhwZ9sb9AH2ldQ9PkK4aeUsimJpsOHQUGNHm5rKS34zCg6b&#10;U7dNr79F/HW6prf9TqNrUqXex8N6DsLT4F/if/ePVvCZTMP+8CY8Ab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9BUsMAAADdAAAADwAAAAAAAAAAAAAAAACYAgAAZHJzL2Rv&#10;d25yZXYueG1sUEsFBgAAAAAEAAQA9QAAAIgDAAAAAA==&#10;" path="m49,16r66,128c121,156,117,170,105,177v-12,6,-26,1,-32,-11l6,39c,27,5,12,16,6,28,,43,5,49,16xm204,315r66,127c276,454,272,469,260,475v-12,6,-26,1,-32,-11l161,337v-6,-12,-1,-27,10,-33c183,298,198,303,204,315xm359,613r66,127c431,752,427,767,415,773v-12,6,-26,1,-32,-10l316,635v-6,-12,-1,-26,10,-33c338,596,353,601,359,613xe" fillcolor="red" strokecolor="red" strokeweight="19e-5mm">
                    <v:stroke joinstyle="bevel"/>
                    <v:path arrowok="t" o:connecttype="custom" o:connectlocs="22,6;52,57;47,70;33,66;3,15;7,2;22,6;92,125;122,175;117,188;103,184;72,134;77,121;92,125;162,243;191,294;187,307;172,303;142,252;147,239;162,243" o:connectangles="0,0,0,0,0,0,0,0,0,0,0,0,0,0,0,0,0,0,0,0,0"/>
                    <o:lock v:ext="edit" verticies="t"/>
                  </v:shape>
                  <v:shape id="Freeform 2469" o:spid="_x0000_s1115" style="position:absolute;left:4295;top:813;width:211;height:119;visibility:visible;mso-wrap-style:square;v-text-anchor:top" coordsize="468,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iU8YA&#10;AADdAAAADwAAAGRycy9kb3ducmV2LnhtbESPQWvCQBSE70L/w/IKvdVNrJQYXaUIQvEgGHuot2f2&#10;mcRm34bdrcZ/7wqCx2FmvmFmi9604kzON5YVpMMEBHFpdcOVgp/d6j0D4QOyxtYyKbiSh8X8ZTDD&#10;XNsLb+lchEpECPscFdQhdLmUvqzJoB/ajjh6R+sMhihdJbXDS4SbVo6S5FMabDgu1NjRsqbyr/g3&#10;CvqxT4+TTbdvRuvTpFj9FofKLZV6e+2/piAC9eEZfrS/tYKPLE3h/iY+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iU8YAAADdAAAADwAAAAAAAAAAAAAAAACYAgAAZHJz&#10;L2Rvd25yZXYueG1sUEsFBgAAAAAEAAQA9QAAAIsDAAAAAA==&#10;" path="m40,7l164,80v11,7,15,22,8,33c165,125,151,128,139,122l15,48c4,41,,27,7,15,14,4,28,,40,7xm329,178r124,74c464,258,468,273,461,284v-7,12,-21,16,-33,9l304,219v-11,-6,-15,-21,-8,-32c303,175,317,171,329,178xe" fillcolor="red" strokecolor="red" strokeweight="19e-5mm">
                    <v:stroke joinstyle="bevel"/>
                    <v:path arrowok="t" o:connecttype="custom" o:connectlocs="18,3;74,32;78,45;63,48;7,19;3,6;18,3;148,71;204,100;208,113;193,116;137,87;133,74;148,71" o:connectangles="0,0,0,0,0,0,0,0,0,0,0,0,0,0"/>
                    <o:lock v:ext="edit" verticies="t"/>
                  </v:shape>
                  <v:shape id="Freeform 2470" o:spid="_x0000_s1116" style="position:absolute;left:4490;top:655;width:213;height:281;visibility:visible;mso-wrap-style:square;v-text-anchor:top" coordsize="471,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7/xsUA&#10;AADdAAAADwAAAGRycy9kb3ducmV2LnhtbESPQWsCMRSE7wX/Q3iCt5pVoSxbo+ii0IsHty14fN28&#10;brZuXpYk1fXfN4LQ4zAz3zDL9WA7cSEfWscKZtMMBHHtdMuNgo/3/XMOIkRkjZ1jUnCjAOvV6GmJ&#10;hXZXPtKlio1IEA4FKjAx9oWUoTZkMUxdT5y8b+ctxiR9I7XHa4LbTs6z7EVabDktGOypNFSfq1+r&#10;wOenULb73U/+WZrtV3WMJ9sflJqMh80riEhD/A8/2m9awSKfzeH+Jj0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nv/GxQAAAN0AAAAPAAAAAAAAAAAAAAAAAJgCAABkcnMv&#10;ZG93bnJldi54bWxQSwUGAAAAAAQABAD1AAAAigMAAAAA&#10;" path="m7,671l84,549v7,-11,22,-15,33,-7c129,549,132,564,125,575l48,696v-7,12,-22,15,-33,8c3,697,,682,7,671xm187,387l264,265v7,-11,22,-14,33,-7c309,265,312,280,305,291l228,413v-7,11,-22,14,-33,7c183,413,180,398,187,387xm367,103l423,15c430,3,445,,456,7v12,7,15,22,8,33l408,129v-7,11,-22,14,-34,7c363,129,360,114,367,103xe" fillcolor="red" strokecolor="red" strokeweight="19e-5mm">
                    <v:stroke joinstyle="bevel"/>
                    <v:path arrowok="t" o:connecttype="custom" o:connectlocs="3,265;38,217;53,214;57,227;22,275;7,278;3,265;85,153;119,105;134,102;138,115;103,163;88,166;85,153;166,41;191,6;206,3;210,16;185,51;169,54;166,41" o:connectangles="0,0,0,0,0,0,0,0,0,0,0,0,0,0,0,0,0,0,0,0,0"/>
                    <o:lock v:ext="edit" verticies="t"/>
                  </v:shape>
                  <v:shape id="Freeform 2471" o:spid="_x0000_s1117" style="position:absolute;left:4678;top:655;width:220;height:414;visibility:visible;mso-wrap-style:square;v-text-anchor:top" coordsize="487,1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JqccA&#10;AADdAAAADwAAAGRycy9kb3ducmV2LnhtbESPQWvCQBSE70L/w/IKXkQ3GigSXSUUFIVeGqvg7Zl9&#10;JrHZtyG7avLvu4VCj8PMfMMs152pxYNaV1lWMJ1EIIhzqysuFHwdNuM5COeRNdaWSUFPDtarl8ES&#10;E22f/EmPzBciQNglqKD0vkmkdHlJBt3ENsTBu9rWoA+yLaRu8RngppazKHqTBisOCyU29F5S/p3d&#10;jYLt8XTe32dWp6P+8rFPD72Ob5lSw9cuXYDw1Pn/8F97pxXE82k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KCanHAAAA3QAAAA8AAAAAAAAAAAAAAAAAmAIAAGRy&#10;cy9kb3ducmV2LnhtbFBLBQYAAAAABAAEAPUAAACMAwAAAAA=&#10;" path="m49,18r58,132c112,162,107,176,95,181v-13,6,-27,,-32,-12l5,37c,25,6,11,18,5,30,,44,6,49,18xm184,326r57,132c246,470,241,484,229,490v-12,5,-27,-1,-32,-13l140,345v-6,-12,,-26,12,-31c164,308,178,314,184,326xm318,634r57,132c381,778,375,792,363,798v-12,5,-26,-1,-32,-13l274,653v-6,-12,,-26,12,-31c298,616,312,622,318,634xm452,942r29,68c487,1022,481,1036,469,1041v-12,6,-26,,-32,-12l408,961v-5,-12,,-26,12,-31c432,924,447,930,452,942xe" fillcolor="red" strokecolor="red" strokeweight="19e-5mm">
                    <v:stroke joinstyle="bevel"/>
                    <v:path arrowok="t" o:connecttype="custom" o:connectlocs="22,7;48,59;43,72;28,67;2,15;8,2;22,7;83,129;109,181;103,194;89,189;63,136;69,124;83,129;144,251;169,303;164,316;150,310;124,258;129,246;144,251;204,372;217,399;212,412;197,407;184,380;190,368;204,372" o:connectangles="0,0,0,0,0,0,0,0,0,0,0,0,0,0,0,0,0,0,0,0,0,0,0,0,0,0,0,0"/>
                    <o:lock v:ext="edit" verticies="t"/>
                  </v:shape>
                  <v:shape id="Freeform 2472" o:spid="_x0000_s1118" style="position:absolute;left:4873;top:757;width:185;height:312;visibility:visible;mso-wrap-style:square;v-text-anchor:top" coordsize="409,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cT8cA&#10;AADdAAAADwAAAGRycy9kb3ducmV2LnhtbESPzW7CMBCE75X6DtZW6q04SUuJUgyiqBQqLvw9wCpe&#10;4rTxOopdCG+PkSr1OJqZbzTjaW8bcaLO144VpIMEBHHpdM2VgsN+8ZSD8AFZY+OYFFzIw3RyfzfG&#10;Qrszb+m0C5WIEPYFKjAhtIWUvjRk0Q9cSxy9o+sshii7SuoOzxFuG5klyau0WHNcMNjS3FD5s/u1&#10;Cj7N+3eaDZf6+JWtZvP8Y7RJF2ulHh/62RuIQH34D/+1V1rBc56+wO1NfAJyc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nXE/HAAAA3QAAAA8AAAAAAAAAAAAAAAAAmAIAAGRy&#10;cy9kb3ducmV2LnhtbFBLBQYAAAAABAAEAPUAAACMAwAAAAA=&#10;" path="m6,752l68,622v6,-12,20,-17,32,-11c112,617,117,631,112,643l49,773v-6,12,-20,17,-32,11c5,778,,764,6,752xm152,449l214,320v6,-12,20,-17,32,-12c258,314,263,328,257,340l195,470v-6,12,-20,17,-32,11c151,476,146,461,152,449xm297,147l360,17c366,5,380,,392,6v12,5,17,20,11,32l341,167v-6,12,-20,17,-32,12c297,173,292,159,297,147xe" fillcolor="red" strokecolor="red" strokeweight="19e-5mm">
                    <v:stroke joinstyle="bevel"/>
                    <v:path arrowok="t" o:connecttype="custom" o:connectlocs="3,297;31,246;45,241;51,254;22,305;8,310;3,297;69,177;97,126;111,122;116,134;88,186;74,190;69,177;134,58;163,7;177,2;182,15;154,66;140,71;134,58" o:connectangles="0,0,0,0,0,0,0,0,0,0,0,0,0,0,0,0,0,0,0,0,0"/>
                    <o:lock v:ext="edit" verticies="t"/>
                  </v:shape>
                  <v:shape id="Freeform 2473" o:spid="_x0000_s1119" style="position:absolute;left:5061;top:574;width:180;height:153;visibility:visible;mso-wrap-style:square;v-text-anchor:top" coordsize="399,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GngMMA&#10;AADdAAAADwAAAGRycy9kb3ducmV2LnhtbESPzarCMBSE9xd8h3AEd9dU5YpUo4ioyHUh/oDbQ3Ns&#10;i81JaWKtPr0RBJfDzHzDTGaNKURNlcstK+h1IxDEidU5pwpOx9XvCITzyBoLy6TgQQ5m09bPBGNt&#10;77yn+uBTESDsYlSQeV/GUrokI4Oua0vi4F1sZdAHWaVSV3gPcFPIfhQNpcGcw0KGJS0ySq6Hm1Eg&#10;n7t1IZttefrfmLrvcbCky1mpTruZj0F4avw3/GlvtILBqPcH7zfhCcjp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GngMMAAADdAAAADwAAAAAAAAAAAAAAAACYAgAAZHJzL2Rv&#10;d25yZXYueG1sUEsFBgAAAAAEAAQA9QAAAIgDAAAAAA==&#10;" path="m10,342l114,242v9,-9,24,-9,34,1c157,253,156,268,147,277l43,377v-9,9,-25,9,-34,-1c,367,,351,10,342xm252,109l356,9v9,-9,25,-8,34,1c399,20,399,35,389,44l285,144v-9,9,-24,9,-34,-1c242,134,242,118,252,109xe" fillcolor="red" strokecolor="red" strokeweight="19e-5mm">
                    <v:stroke joinstyle="bevel"/>
                    <v:path arrowok="t" o:connecttype="custom" o:connectlocs="5,136;51,96;67,96;66,110;19,149;4,149;5,136;114,43;161,4;176,4;175,17;129,57;113,57;114,43" o:connectangles="0,0,0,0,0,0,0,0,0,0,0,0,0,0"/>
                    <o:lock v:ext="edit" verticies="t"/>
                  </v:shape>
                  <v:shape id="Freeform 2474" o:spid="_x0000_s1120" style="position:absolute;left:5249;top:497;width:219;height:71;visibility:visible;mso-wrap-style:square;v-text-anchor:top" coordsize="485,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Gqv8QA&#10;AADdAAAADwAAAGRycy9kb3ducmV2LnhtbESPzWrDMBCE74W8g9hAbrXsGlzjRAlJoaFHNz/3jbWx&#10;TayVaymx+/ZVodDjMDPfMKvNZDrxoMG1lhUkUQyCuLK65VrB6fj+nINwHlljZ5kUfJODzXr2tMJC&#10;25E/6XHwtQgQdgUqaLzvCyld1ZBBF9meOHhXOxj0QQ611AOOAW46+RLHmTTYclhosKe3hqrb4W4U&#10;7LE8p/vXUu7M+NVzl56PF5cotZhP2yUIT5P/D/+1P7SCNE8y+H0Tn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Bqr/EAAAA3QAAAA8AAAAAAAAAAAAAAAAAmAIAAGRycy9k&#10;b3ducmV2LnhtbFBLBQYAAAAABAAEAPUAAACJAwAAAAA=&#10;" path="m20,131l158,91v12,-4,26,3,30,16c191,119,184,133,171,137l33,177c21,181,7,174,3,161,,149,7,135,20,131xm342,36l452,3v12,-3,26,4,29,17c485,32,478,46,465,49l355,82c343,86,329,79,326,66v-4,-13,3,-26,16,-30xe" fillcolor="red" strokecolor="red" strokeweight="19e-5mm">
                    <v:stroke joinstyle="bevel"/>
                    <v:path arrowok="t" o:connecttype="custom" o:connectlocs="9,51;71,36;85,42;77,54;15,69;1,63;9,51;154,14;204,1;217,8;210,19;160,32;147,26;154,14" o:connectangles="0,0,0,0,0,0,0,0,0,0,0,0,0,0"/>
                    <o:lock v:ext="edit" verticies="t"/>
                  </v:shape>
                  <v:shape id="Freeform 2475" o:spid="_x0000_s1121" style="position:absolute;left:5445;top:498;width:210;height:1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oF/MQA&#10;AADdAAAADwAAAGRycy9kb3ducmV2LnhtbESPzW7CMBCE70h9B2sr9QZOqPhpikGFKogrtA+wsjdx&#10;1HgdxYakb19XQuI4mplvNJvd6Fpxoz40nhXkswwEsfam4VrB91c5XYMIEdlg65kU/FKA3fZpssHC&#10;+IHPdLvEWiQIhwIV2Bi7QsqgLTkMM98RJ6/yvcOYZF9L0+OQ4K6V8yxbSocNpwWLHR0s6Z/L1SkY&#10;54fF8bgvF3J4W+nPypZWV7lSL8/jxzuISGN8hO/tk1Hwus5X8P8mPQG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qBfzEAAAA3QAAAA8AAAAAAAAAAAAAAAAAmAIAAGRycy9k&#10;b3ducmV2LnhtbFBLBQYAAAAABAAEAPUAAACJAwAAAAA=&#10;" path="m24,l168,v14,,24,11,24,24c192,38,182,48,168,48l24,48c11,48,,38,,24,,11,11,,24,xm360,r80,c454,,464,11,464,24v,14,-10,24,-24,24l360,48c347,48,336,38,336,24,336,11,347,,360,xe" fillcolor="red" strokecolor="red" strokeweight="19e-5mm">
                    <v:stroke joinstyle="bevel"/>
                    <v:path arrowok="t" o:connecttype="custom" o:connectlocs="11,0;76,0;87,10;76,19;11,19;0,10;11,0;163,0;199,0;210,10;199,19;163,19;152,10;163,0" o:connectangles="0,0,0,0,0,0,0,0,0,0,0,0,0,0"/>
                    <o:lock v:ext="edit" verticies="t"/>
                  </v:shape>
                  <v:shape id="Freeform 2476" o:spid="_x0000_s1122" style="position:absolute;left:5632;top:496;width:209;height:122;visibility:visible;mso-wrap-style:square;v-text-anchor:top" coordsize="464,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WiJsAA&#10;AADdAAAADwAAAGRycy9kb3ducmV2LnhtbERPzUrDQBC+C77DMgVvdpMIEmK3pQ0KgidjH2DITrLB&#10;7GzY3bbx7Z2D4PHj+98dVj+rK8U0BTZQbgtQxH2wE48Gzl9vjzWolJEtzoHJwA8lOOzv73bY2HDj&#10;T7p2eVQSwqlBAy7npdE69Y48pm1YiIUbQvSYBcZR24g3CfezroriWXucWBocLtQ66r+7i5de355c&#10;VwzVZTgO5UcV+3P7WhvzsFmPL6Ayrflf/Od+twae6lLmyht5Anr/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qWiJsAAAADdAAAADwAAAAAAAAAAAAAAAACYAgAAZHJzL2Rvd25y&#10;ZXYueG1sUEsFBgAAAAAEAAQA9QAAAIUDAAAAAA==&#10;" path="m40,7l163,82v11,7,14,22,8,34c164,127,149,130,138,123l15,48c4,41,,26,7,15,14,4,29,,40,7xm326,183r123,76c460,266,464,280,457,292v-7,11,-22,14,-33,7l301,224v-11,-7,-15,-22,-8,-33c300,180,315,176,326,183xe" fillcolor="red" strokecolor="red" strokeweight="19e-5mm">
                    <v:stroke joinstyle="bevel"/>
                    <v:path arrowok="t" o:connecttype="custom" o:connectlocs="18,3;73,33;77,46;62,49;7,19;3,6;18,3;147,73;202,103;206,116;191,119;136,89;132,76;147,73" o:connectangles="0,0,0,0,0,0,0,0,0,0,0,0,0,0"/>
                    <o:lock v:ext="edit" verticies="t"/>
                  </v:shape>
                  <v:shape id="Freeform 2477" o:spid="_x0000_s1123" style="position:absolute;left:5820;top:547;width:219;height:72;visibility:visible;mso-wrap-style:square;v-text-anchor:top" coordsize="485,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4+zcQA&#10;AADdAAAADwAAAGRycy9kb3ducmV2LnhtbESPQWvCQBSE70L/w/IKvekmDWgaXUNbqHhUU+/P7GsS&#10;mn2bZrdJ/PduoeBxmJlvmE0+mVYM1LvGsoJ4EYEgLq1uuFLwWXzMUxDOI2tsLZOCKznItw+zDWba&#10;jnyk4eQrESDsMlRQe99lUrqyJoNuYTvi4H3Z3qAPsq+k7nEMcNPK5yhaSoMNh4UaO3qvqfw+/RoF&#10;Ozyck93qIN/M+NNxm5yLi4uVenqcXtcgPE3+Hv5v77WCJI1f4O9NeAJye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ePs3EAAAA3QAAAA8AAAAAAAAAAAAAAAAAmAIAAGRycy9k&#10;b3ducmV2LnhtbFBLBQYAAAAABAAEAPUAAACJAwAAAAA=&#10;" path="m20,131l158,91v12,-4,26,3,30,16c191,119,184,133,171,137l33,177c21,181,7,174,3,161,,149,7,135,20,131xm342,36l452,3v12,-3,26,4,29,17c485,32,478,46,465,49l355,82c343,86,329,79,326,66v-4,-13,3,-26,16,-30xe" fillcolor="red" strokecolor="red" strokeweight="19e-5mm">
                    <v:stroke joinstyle="bevel"/>
                    <v:path arrowok="t" o:connecttype="custom" o:connectlocs="9,52;71,36;85,43;77,54;15,70;1,64;9,52;154,14;204,1;217,8;210,19;160,33;147,26;154,14" o:connectangles="0,0,0,0,0,0,0,0,0,0,0,0,0,0"/>
                    <o:lock v:ext="edit" verticies="t"/>
                  </v:shape>
                  <v:shape id="Freeform 2478" o:spid="_x0000_s1124" style="position:absolute;left:6015;top:547;width:212;height:72;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bjw8AA&#10;AADdAAAADwAAAGRycy9kb3ducmV2LnhtbERPy4rCMBTdC/MP4Q7MTlMdEKlGkUGhu/G1cXdprm2w&#10;uck0ae38vVkILg/nvdoMthE9tcE4VjCdZCCIS6cNVwou5/14ASJEZI2NY1LwTwE264/RCnPtHnyk&#10;/hQrkUI45KigjtHnUoayJoth4jxx4m6utRgTbCupW3ykcNvIWZbNpUXDqaFGTz81lfdTZxVcd4WZ&#10;/mV46EzR+9/u0AUfSKmvz2G7BBFpiG/xy11oBd+LWdqf3qQn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3bjw8AAAADdAAAADwAAAAAAAAAAAAAAAACYAgAAZHJzL2Rvd25y&#10;ZXYueG1sUEsFBgAAAAAEAAQA9QAAAIUDAAAAAA==&#10;" path="m34,4l171,46v13,4,20,17,16,30c183,89,170,96,157,92l19,49c7,46,,32,4,19,7,7,21,,34,4xm355,102r95,30c462,135,469,149,465,162v-3,12,-17,19,-30,15l341,148v-13,-4,-20,-17,-16,-30c329,106,342,98,355,102xe" fillcolor="red" strokecolor="red" strokeweight="19e-5mm">
                    <v:stroke joinstyle="bevel"/>
                    <v:path arrowok="t" o:connecttype="custom" o:connectlocs="15,2;77,18;85,30;71,37;9,19;2,8;15,2;160,41;203,53;210,64;197,70;154,59;147,47;160,41" o:connectangles="0,0,0,0,0,0,0,0,0,0,0,0,0,0"/>
                    <o:lock v:ext="edit" verticies="t"/>
                  </v:shape>
                  <v:shape id="Freeform 2479" o:spid="_x0000_s1125" style="position:absolute;left:6203;top:541;width:219;height:78;visibility:visible;mso-wrap-style:square;v-text-anchor:top" coordsize="485,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DrwcQA&#10;AADdAAAADwAAAGRycy9kb3ducmV2LnhtbESPQWvCQBSE7wX/w/IK3uomCkVSVykB0VMhtoLeHtnX&#10;bDT7NmS3cf33bqHQ4zAz3zCrTbSdGGnwrWMF+SwDQVw73XKj4Otz+7IE4QOyxs4xKbiTh8168rTC&#10;QrsbVzQeQiMShH2BCkwIfSGlrw1Z9DPXEyfv2w0WQ5JDI/WAtwS3nZxn2au02HJaMNhTaai+Hn6s&#10;gurcfuzK4zaPYxlPl5rYVHtWavoc399ABIrhP/zX3msFi+U8h9836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A68HEAAAA3QAAAA8AAAAAAAAAAAAAAAAAmAIAAGRycy9k&#10;b3ducmV2LnhtbFBLBQYAAAAABAAEAPUAAACJAwAAAAA=&#10;" path="m19,148l155,102v13,-4,27,3,31,15c190,130,183,144,171,148l34,193c21,197,8,191,4,178,,165,6,152,19,148xm338,41l451,4v12,-4,26,2,30,15c485,31,479,45,466,49l353,87c340,91,327,84,322,72v-4,-13,3,-26,16,-31xe" fillcolor="red" strokecolor="red" strokeweight="19e-5mm">
                    <v:stroke joinstyle="bevel"/>
                    <v:path arrowok="t" o:connecttype="custom" o:connectlocs="9,59;70,40;84,46;77,59;15,76;2,70;9,59;153,16;204,2;217,8;210,19;159,34;145,29;153,16" o:connectangles="0,0,0,0,0,0,0,0,0,0,0,0,0,0"/>
                    <o:lock v:ext="edit" verticies="t"/>
                  </v:shape>
                  <v:shape id="Freeform 2480" o:spid="_x0000_s1126" style="position:absolute;left:675;top:2788;width:215;height:176;visibility:visible;mso-wrap-style:square;v-text-anchor:top" coordsize="4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Gq38UA&#10;AADdAAAADwAAAGRycy9kb3ducmV2LnhtbESP3WrCQBSE7wu+w3IE7+rGlFqJriL+QMldUx/gmD0m&#10;0ezZkN3q6tN3CwUvh5n5hlmsgmnFlXrXWFYwGScgiEurG64UHL73rzMQziNrbC2Tgjs5WC0HLwvM&#10;tL3xF10LX4kIYZehgtr7LpPSlTUZdGPbEUfvZHuDPsq+krrHW4SbVqZJMpUGG44LNXa0qam8FD9G&#10;wXEX3ovzx27rNnkoH4nDPD9PlRoNw3oOwlPwz/B/+1MreJulKfy9i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IarfxQAAAN0AAAAPAAAAAAAAAAAAAAAAAJgCAABkcnMv&#10;ZG93bnJldi54bWxQSwUGAAAAAAQABAD1AAAAigMAAAAA&#10;" path="m10,401r,c20,392,35,392,44,402v9,10,9,25,-1,34l43,436v-10,9,-25,9,-34,-1c,425,,410,10,401xm81,336r,c90,327,106,327,115,337v9,10,8,25,-2,34l113,371v-9,9,-25,8,-34,-1c70,360,71,345,81,336xm151,270r,c161,261,176,262,185,272v9,9,9,24,-1,33l184,306v-10,9,-25,8,-34,-2c141,295,141,279,151,270xm222,205r,c231,196,246,197,256,206v9,10,8,25,-2,34l254,240v-9,9,-25,9,-34,-1c211,229,212,214,222,205xm292,140r,c302,131,317,131,326,141v9,10,8,25,-1,34l325,175v-10,9,-25,8,-34,-1c282,164,282,149,292,140xm363,75r,c372,66,387,66,396,76v9,10,9,25,-1,34l395,110v-10,9,-25,8,-34,-1c352,99,353,84,363,75xm433,9r,c443,,458,1,467,11v9,9,8,24,-1,33l466,45v-10,9,-25,8,-34,-2c423,34,423,18,433,9xe" fillcolor="black" strokeweight="19e-5mm">
                    <v:stroke joinstyle="bevel"/>
                    <v:path arrowok="t" o:connecttype="custom" o:connectlocs="5,159;5,159;20,159;19,172;19,172;4,172;5,159;37,133;37,133;52,133;51,147;51,147;36,146;37,133;68,107;68,107;84,108;83,121;83,121;68,120;68,107;100,81;100,81;116,81;115,95;115,95;99,95;100,81;132,55;132,55;147,56;147,69;147,69;131,69;132,55;164,30;164,30;179,30;178,44;178,44;163,43;164,30;196,4;196,4;211,4;210,17;210,18;195,17;196,4" o:connectangles="0,0,0,0,0,0,0,0,0,0,0,0,0,0,0,0,0,0,0,0,0,0,0,0,0,0,0,0,0,0,0,0,0,0,0,0,0,0,0,0,0,0,0,0,0,0,0,0,0"/>
                    <o:lock v:ext="edit" verticies="t"/>
                  </v:shape>
                  <v:shape id="Freeform 2481" o:spid="_x0000_s1127" style="position:absolute;left:870;top:2740;width:190;height:66;visibility:visible;mso-wrap-style:square;v-text-anchor:top" coordsize="42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zmEsYA&#10;AADdAAAADwAAAGRycy9kb3ducmV2LnhtbESPT2sCMRTE74V+h/AKvdVsFeqyGkVKRQ+F4h8Ub4/N&#10;c3fZzUtIUt1++0YQPA4z8xtmOu9NJy7kQ2NZwfsgA0FcWt1wpWC/W77lIEJE1thZJgV/FGA+e36a&#10;YqHtlTd02cZKJAiHAhXUMbpCylDWZDAMrCNO3tl6gzFJX0nt8ZrgppPDLPuQBhtOCzU6+qypbLe/&#10;RsGqXe5W46/TT5e3R7n23+6A7qTU60u/mICI1MdH+N5eawWjfDiC25v0BOTs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HzmEsYAAADdAAAADwAAAAAAAAAAAAAAAACYAgAAZHJz&#10;L2Rvd25yZXYueG1sUEsFBgAAAAAEAAQA9QAAAIsDAAAAAA==&#10;" path="m19,117r,c32,113,46,120,49,132v4,13,-3,26,-15,30l34,162c21,166,7,159,4,147,,134,7,120,19,117xm111,88r,c124,84,137,91,141,104v4,13,-3,26,-16,30l125,134v-12,4,-26,-3,-30,-16c91,106,98,92,111,88xm203,60r,c216,56,229,63,233,76v4,13,-3,26,-16,30l217,106v-12,4,-26,-3,-30,-16c183,77,190,64,203,60xm295,32r,c307,28,321,35,325,48v4,12,-3,26,-16,30l309,78c296,82,283,74,279,62v-4,-13,3,-26,16,-30xm387,4r,c399,,413,7,417,19v4,13,-4,26,-16,30l401,49c388,53,375,46,371,34,367,21,374,7,387,4xe" fillcolor="black" strokeweight="19e-5mm">
                    <v:stroke joinstyle="bevel"/>
                    <v:path arrowok="t" o:connecttype="custom" o:connectlocs="9,47;9,47;22,52;15,64;15,64;2,58;9,47;50,35;50,35;64,41;56,53;56,53;43,47;50,35;92,24;92,24;105,30;98,42;98,42;84,36;92,24;133,13;133,13;147,19;139,31;139,31;126,25;133,13;175,2;175,2;188,8;181,19;181,19;167,14;175,2" o:connectangles="0,0,0,0,0,0,0,0,0,0,0,0,0,0,0,0,0,0,0,0,0,0,0,0,0,0,0,0,0,0,0,0,0,0,0"/>
                    <o:lock v:ext="edit" verticies="t"/>
                  </v:shape>
                  <v:shape id="Freeform 2482" o:spid="_x0000_s1128" style="position:absolute;left:1058;top:2564;width:198;height:191;visibility:visible;mso-wrap-style:square;v-text-anchor:top" coordsize="438,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kBvsQA&#10;AADdAAAADwAAAGRycy9kb3ducmV2LnhtbESPS4vCQBCE7wv+h6GFva0T44OYdRQVIoInH3huMr1J&#10;MNMTMqPGf78jCB6LqvqKmi87U4s7ta6yrGA4iEAQ51ZXXCg4n7KfBITzyBpry6TgSQ6Wi97XHFNt&#10;H3yg+9EXIkDYpaig9L5JpXR5SQbdwDbEwfuzrUEfZFtI3eIjwE0t4yiaSoMVh4USG9qUlF+PN6NA&#10;uyLZjHdmO2uemasu6zjbT4xS3/1u9QvCU+c/4Xd7pxWMkngMrzfhCc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5Ab7EAAAA3QAAAA8AAAAAAAAAAAAAAAAAmAIAAGRycy9k&#10;b3ducmV2LnhtbFBLBQYAAAAABAAEAPUAAACJAwAAAAA=&#10;" path="m8,440r1,c17,430,32,429,42,437v10,9,11,24,2,34l44,471v-8,10,-24,11,-33,2c1,465,,449,8,440xm73,368r,c81,358,97,357,107,366v9,9,10,24,2,34l109,400v-9,10,-24,11,-34,2c65,393,64,378,73,368xm137,297r,-1c146,287,161,286,171,294v10,9,10,24,2,34l173,328v-9,10,-24,11,-34,2c129,322,128,306,137,297xm201,225r,c210,215,225,214,235,223v10,9,11,24,2,34l237,257v-9,10,-24,11,-34,2c193,250,192,235,201,225xm265,154r,-1c274,144,289,143,299,151v10,9,11,24,2,34l301,185v-9,10,-24,11,-34,2c257,179,256,163,265,154xm329,82r,c338,72,353,71,363,80v10,9,11,24,2,34l365,114v-9,10,-24,11,-34,2c321,107,320,92,329,82xm393,10r,c402,1,417,,427,8v10,9,11,24,2,34l429,42v-9,10,-24,11,-34,2c385,36,384,20,393,10xe" fillcolor="black" strokeweight="19e-5mm">
                    <v:stroke joinstyle="bevel"/>
                    <v:path arrowok="t" o:connecttype="custom" o:connectlocs="4,174;4,174;19,173;20,187;20,187;5,187;4,174;33,146;33,146;48,145;49,159;49,159;34,159;33,146;62,118;62,117;77,117;78,130;78,130;63,131;62,118;91,89;91,89;106,88;107,102;107,102;92,103;91,89;120,61;120,61;135,60;136,73;136,73;121,74;120,61;149,32;149,32;164,32;165,45;165,45;150,46;149,32;178,4;178,4;193,3;194,17;194,17;179,17;178,4" o:connectangles="0,0,0,0,0,0,0,0,0,0,0,0,0,0,0,0,0,0,0,0,0,0,0,0,0,0,0,0,0,0,0,0,0,0,0,0,0,0,0,0,0,0,0,0,0,0,0,0,0"/>
                    <o:lock v:ext="edit" verticies="t"/>
                  </v:shape>
                  <v:shape id="Freeform 2483" o:spid="_x0000_s1129" style="position:absolute;left:1245;top:2433;width:196;height:138;visibility:visible;mso-wrap-style:square;v-text-anchor:top" coordsize="434,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AOI8QA&#10;AADdAAAADwAAAGRycy9kb3ducmV2LnhtbESPQWsCMRSE70L/Q3iF3jRxi2JXo0hR6KlSd3t/bJ67&#10;i5uX7SZq+u8bQehxmJlvmNUm2k5cafCtYw3TiQJBXDnTcq2hLPbjBQgfkA12jknDL3nYrJ9GK8yN&#10;u/EXXY+hFgnCPkcNTQh9LqWvGrLoJ64nTt7JDRZDkkMtzYC3BLedzJSaS4stp4UGe3pvqDofL1bD&#10;28+l+C7VwX/OT9MyxqC2WbHT+uU5bpcgAsXwH360P4yG10U2g/ub9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gDiPEAAAA3QAAAA8AAAAAAAAAAAAAAAAAmAIAAGRycy9k&#10;b3ducmV2LnhtbFBLBQYAAAAABAAEAPUAAACJAwAAAAA=&#10;" path="m13,303r,c23,294,38,296,46,307v9,10,7,25,-4,33l42,340v-10,9,-25,7,-33,-4c,326,2,311,13,303xm88,244r,c99,235,114,237,122,248v8,10,7,25,-4,33l118,281v-10,9,-25,7,-34,-4c76,267,78,252,88,244xm164,185r,c175,176,190,178,198,189v8,10,6,25,-4,33l194,222v-10,9,-26,7,-34,-4c152,208,154,193,164,185xm240,126r,c251,117,266,119,274,130v8,10,6,25,-4,33l270,163v-11,9,-26,7,-34,-4c228,149,230,134,240,126xm316,67r,c326,59,341,60,350,71v8,10,6,25,-4,33l346,104v-11,9,-26,7,-34,-4c304,90,305,75,316,67xm392,8r,c402,,417,1,425,12v9,10,7,25,-4,33l421,45v-10,9,-25,7,-33,-4c379,31,381,16,392,8xe" fillcolor="black" strokeweight="19e-5mm">
                    <v:stroke joinstyle="bevel"/>
                    <v:path arrowok="t" o:connecttype="custom" o:connectlocs="6,120;6,120;21,121;19,134;19,134;4,133;6,120;40,96;40,96;55,98;53,111;53,111;38,110;40,96;74,73;74,73;89,75;88,88;88,88;72,86;74,73;108,50;108,50;124,51;122,64;122,64;107,63;108,50;143,26;143,26;158,28;156,41;156,41;141,40;143,26;177,3;177,3;192,5;190,18;190,18;175,16;177,3" o:connectangles="0,0,0,0,0,0,0,0,0,0,0,0,0,0,0,0,0,0,0,0,0,0,0,0,0,0,0,0,0,0,0,0,0,0,0,0,0,0,0,0,0,0"/>
                    <o:lock v:ext="edit" verticies="t"/>
                  </v:shape>
                  <v:shape id="Freeform 2484" o:spid="_x0000_s1130" style="position:absolute;left:1440;top:2197;width:196;height:241;visibility:visible;mso-wrap-style:square;v-text-anchor:top" coordsize="434,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OcYsIA&#10;AADdAAAADwAAAGRycy9kb3ducmV2LnhtbESPQYvCMBSE7wv+h/AEb2tqlVKqUURRxNu6sudn82yL&#10;zUtporb/3gjCHoeZ+YZZrDpTiwe1rrKsYDKOQBDnVldcKDj/7r5TEM4ja6wtk4KeHKyWg68FZto+&#10;+YceJ1+IAGGXoYLS+yaT0uUlGXRj2xAH72pbgz7ItpC6xWeAm1rGUZRIgxWHhRIb2pSU3053o8D+&#10;TXvnisP+ss2TeHdOK3Oc9UqNht16DsJT5//Dn/ZBK5imcQLvN+EJ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I5xiwgAAAN0AAAAPAAAAAAAAAAAAAAAAAJgCAABkcnMvZG93&#10;bnJldi54bWxQSwUGAAAAAAQABAD1AAAAhwMAAAAA&#10;" path="m8,569r,c15,558,30,555,41,563v11,7,14,22,6,33l47,596v-7,11,-22,14,-33,6c3,595,,580,8,569xm62,490r,c69,479,84,476,95,483v11,8,14,23,7,34l102,517v-8,11,-23,14,-34,6c57,516,54,501,62,490xm116,410r,c124,399,138,397,149,404v11,7,14,22,7,33l156,437v-8,11,-23,14,-34,7c112,436,109,421,116,410xm170,331r,c178,320,193,317,204,325v11,7,14,22,6,33l210,358v-7,11,-22,14,-33,7c166,357,163,342,170,331xm225,252r,c232,241,247,238,258,245v11,8,14,23,6,34l264,279v-7,11,-22,14,-33,6c220,278,217,263,225,252xm279,173r,c286,162,301,159,312,166v11,8,14,23,7,34l319,200v-8,11,-23,13,-34,6c274,199,271,184,279,173xm333,93r,c340,82,355,80,366,87v11,7,14,22,7,33l373,120v-8,11,-23,14,-34,7c328,119,326,104,333,93xm387,14r,c395,3,410,,421,8v11,7,13,22,6,33l427,41v-7,11,-22,14,-33,6c383,40,380,25,387,14xe" fillcolor="black" strokeweight="19e-5mm">
                    <v:stroke joinstyle="bevel"/>
                    <v:path arrowok="t" o:connecttype="custom" o:connectlocs="4,225;4,225;19,222;21,235;21,235;6,238;4,225;28,194;28,194;43,191;46,204;46,204;31,207;28,194;52,162;52,162;67,160;70,173;70,173;55,175;52,162;77,131;77,131;92,128;95,141;95,141;80,144;77,131;102,100;102,100;117,97;119,110;119,110;104,113;102,100;126,68;126,68;141,66;144,79;144,79;129,81;126,68;150,37;150,37;165,34;168,47;168,47;153,50;150,37;175,6;175,6;190,3;193,16;193,16;178,19;175,6" o:connectangles="0,0,0,0,0,0,0,0,0,0,0,0,0,0,0,0,0,0,0,0,0,0,0,0,0,0,0,0,0,0,0,0,0,0,0,0,0,0,0,0,0,0,0,0,0,0,0,0,0,0,0,0,0,0,0,0"/>
                    <o:lock v:ext="edit" verticies="t"/>
                  </v:shape>
                  <v:shape id="Freeform 2485" o:spid="_x0000_s1131" style="position:absolute;left:1629;top:2009;width:201;height:188;visibility:visible;mso-wrap-style:square;v-text-anchor:top" coordsize="446,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yimMUA&#10;AADdAAAADwAAAGRycy9kb3ducmV2LnhtbESPT4vCMBTE78J+h/AWvIimq+KfrlFEVHRvq168PZq3&#10;bdnmpTTRtt/eCILHYWZ+wyxWjSnEnSqXW1bwNYhAECdW55wquJx3/RkI55E1FpZJQUsOVsuPzgJj&#10;bWv+pfvJpyJA2MWoIPO+jKV0SUYG3cCWxMH7s5VBH2SVSl1hHeCmkMMomkiDOYeFDEvaZJT8n25G&#10;wfxn54/1vh2tm+24R2l7neCmVKr72ay/QXhq/Dv8ah+0gtFsOIXnm/AE5P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KKYxQAAAN0AAAAPAAAAAAAAAAAAAAAAAJgCAABkcnMv&#10;ZG93bnJldi54bWxQSwUGAAAAAAQABAD1AAAAigMAAAAA&#10;" path="m9,432r,c18,422,33,422,43,431v10,9,10,24,1,34l44,465v-9,9,-24,10,-34,1c,457,,442,9,432xm74,362r,c83,352,98,352,108,361v10,8,11,24,2,33l110,394v-9,10,-25,11,-34,2c66,387,65,372,74,362xm140,292r,c149,282,164,281,174,290v9,9,10,24,1,34l175,324v-9,10,-24,10,-34,2c131,317,131,301,140,292xm205,221r,c214,212,229,211,239,220v10,9,10,24,1,34l240,254v-9,10,-24,10,-33,1c197,246,196,231,205,221xm271,151r,c280,141,295,141,305,150v9,9,10,24,1,34l306,184v-9,9,-24,10,-34,1c262,176,262,161,271,151xm336,81r,c345,71,360,70,370,79v10,9,10,24,1,34l371,113v-9,10,-24,11,-34,2c328,106,327,90,336,81xm402,10r,c411,1,426,,435,9v10,9,11,24,2,34l437,43v-9,10,-24,10,-34,1c393,35,393,20,402,10xe" fillcolor="black" strokeweight="19e-5mm">
                    <v:stroke joinstyle="bevel"/>
                    <v:path arrowok="t" o:connecttype="custom" o:connectlocs="4,171;4,171;19,171;20,184;20,184;5,184;4,171;33,143;33,143;49,143;50,156;50,156;34,157;33,143;63,116;63,116;78,115;79,128;79,128;64,129;63,116;92,87;92,87;108,87;108,101;108,101;93,101;92,87;122,60;122,60;137,59;138,73;138,73;123,73;122,60;151,32;151,32;167,31;167,45;167,45;152,46;151,32;181,4;181,4;196,4;197,17;197,17;182,17;181,4" o:connectangles="0,0,0,0,0,0,0,0,0,0,0,0,0,0,0,0,0,0,0,0,0,0,0,0,0,0,0,0,0,0,0,0,0,0,0,0,0,0,0,0,0,0,0,0,0,0,0,0,0"/>
                    <o:lock v:ext="edit" verticies="t"/>
                  </v:shape>
                  <v:shape id="Freeform 2486" o:spid="_x0000_s1132" style="position:absolute;left:1823;top:1892;width:210;height:122;visibility:visible;mso-wrap-style:square;v-text-anchor:top" coordsize="464,3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jkq8MA&#10;AADdAAAADwAAAGRycy9kb3ducmV2LnhtbERPy4rCMBTdD/gP4QpuBk2tMGo1ijo4iojg4wMuzbUt&#10;NjelyWidrzeLAZeH857OG1OKO9WusKyg34tAEKdWF5wpuJzX3REI55E1lpZJwZMczGetjykm2j74&#10;SPeTz0QIYZeggtz7KpHSpTkZdD1bEQfuamuDPsA6k7rGRwg3pYyj6EsaLDg05FjRKqf0dvo1CvY7&#10;/x2v1teNbpZ/w+Hn7jC2P6RUp90sJiA8Nf4t/ndvtYLBKA5zw5vwBO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1jkq8MAAADdAAAADwAAAAAAAAAAAAAAAACYAgAAZHJzL2Rv&#10;d25yZXYueG1sUEsFBgAAAAAEAAQA9QAAAIgDAAAAAA==&#10;" path="m15,259r,c26,252,41,256,48,267v7,11,3,26,-8,33l40,300v-11,7,-26,3,-33,-8c,281,4,266,15,259xm97,209r,c108,202,123,205,130,216v7,12,3,26,-8,33l122,249v-11,8,-26,4,-33,-7c82,231,85,216,97,209xm178,158r,c190,151,204,155,211,166v7,11,4,26,-7,33l204,199v-11,7,-26,4,-33,-7c164,180,167,165,178,158xm260,108r,c271,101,286,104,293,116v7,11,4,26,-7,33l286,149v-12,7,-26,3,-33,-8c245,130,249,115,260,108xm342,58r,c353,51,368,54,375,65v7,12,4,26,-8,33l367,98v-11,7,-26,4,-33,-7c327,80,331,65,342,58xm424,7r,c435,,450,4,457,15v7,11,3,26,-8,33l449,48v-11,7,-26,4,-33,-7c409,29,412,14,424,7xe" fillcolor="black" strokeweight="19e-5mm">
                    <v:stroke joinstyle="bevel"/>
                    <v:path arrowok="t" o:connecttype="custom" o:connectlocs="7,103;7,103;22,106;18,119;18,119;3,116;7,103;44,83;44,83;59,86;55,99;55,99;40,96;44,83;81,63;81,63;95,66;92,79;92,79;77,76;81,63;118,43;118,43;133,46;129,59;129,59;115,56;118,43;155,23;155,23;170,26;166,39;166,39;151,36;155,23;192,3;192,3;207,6;203,19;203,19;188,16;192,3" o:connectangles="0,0,0,0,0,0,0,0,0,0,0,0,0,0,0,0,0,0,0,0,0,0,0,0,0,0,0,0,0,0,0,0,0,0,0,0,0,0,0,0,0,0"/>
                    <o:lock v:ext="edit" verticies="t"/>
                  </v:shape>
                  <v:shape id="Freeform 2487" o:spid="_x0000_s1133" style="position:absolute;left:2011;top:1786;width:207;height:126;visibility:visible;mso-wrap-style:square;v-text-anchor:top" coordsize="457,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2BNccA&#10;AADdAAAADwAAAGRycy9kb3ducmV2LnhtbESPT2vCQBTE74V+h+UVeim6qcV/MRtpC1JPolHB4yP7&#10;3IRm34bsqum3dwuFHoeZ+Q2TLXvbiCt1vnas4HWYgCAuna7ZKDjsV4MZCB+QNTaOScEPeVjmjw8Z&#10;ptrdeEfXIhgRIexTVFCF0KZS+rIii37oWuLonV1nMUTZGak7vEW4beQoSSbSYs1xocKWPisqv4uL&#10;VWDs1Lx8XfqP+bHYrk7jcrzdbFqlnp/69wWIQH34D/+111rB22w0h9838QnI/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QNgTXHAAAA3QAAAA8AAAAAAAAAAAAAAAAAmAIAAGRy&#10;cy9kb3ducmV2LnhtbFBLBQYAAAAABAAEAPUAAACMAwAAAAA=&#10;" path="m14,270r,c25,263,40,266,48,277v7,11,4,26,-7,33l41,311v-11,7,-26,4,-34,-7c,293,3,278,14,270xm95,218r,c106,211,121,214,128,225v7,11,4,26,-7,33l121,258v-11,7,-26,4,-33,-7c81,240,84,225,95,218xm175,165r,c186,158,201,161,208,172v8,11,5,26,-7,33l201,205v-11,8,-26,5,-33,-6c161,187,164,173,175,165xm255,113r,c267,105,281,108,289,120v7,11,4,26,-7,33l282,153v-11,7,-26,4,-33,-7c241,135,244,120,255,113xm336,60r,c347,53,362,56,369,67v7,11,4,26,-7,33l362,100v-11,8,-26,4,-33,-7c322,82,325,67,336,60xm416,8r,c427,,442,3,449,14v8,12,5,26,-6,34l443,48v-11,7,-26,4,-34,-7c402,30,405,15,416,8xe" fillcolor="black" strokeweight="19e-5mm">
                    <v:stroke joinstyle="bevel"/>
                    <v:path arrowok="t" o:connecttype="custom" o:connectlocs="6,107;6,107;22,110;19,123;19,123;3,120;6,107;43,86;43,86;58,89;55,102;55,102;40,99;43,86;79,65;79,65;94,68;91,81;91,81;76,79;79,65;116,45;116,45;131,48;128,61;128,61;113,58;116,45;152,24;152,24;167,27;164,40;164,40;149,37;152,24;188,3;188,3;203,6;201,19;201,19;185,16;188,3" o:connectangles="0,0,0,0,0,0,0,0,0,0,0,0,0,0,0,0,0,0,0,0,0,0,0,0,0,0,0,0,0,0,0,0,0,0,0,0,0,0,0,0,0,0"/>
                    <o:lock v:ext="edit" verticies="t"/>
                  </v:shape>
                  <v:shape id="Freeform 2488" o:spid="_x0000_s1134" style="position:absolute;left:2200;top:1628;width:214;height:176;visibility:visible;mso-wrap-style:square;v-text-anchor:top" coordsize="4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YH7sMA&#10;AADdAAAADwAAAGRycy9kb3ducmV2LnhtbERP3WrCMBS+H/gO4Qi7m6kr66QaZaiD0bt1PsCxObbV&#10;5qQ0sc329MvFYJcf3/9mF0wnRhpca1nBcpGAIK6sbrlWcPp6f1qBcB5ZY2eZFHyTg9129rDBXNuJ&#10;P2ksfS1iCLscFTTe97mUrmrIoFvYnjhyFzsY9BEOtdQDTjHcdPI5STJpsOXY0GBP+4aqW3k3Cs7H&#10;8FJeX48Hty9C9ZM4LIprptTjPLytQXgK/l/85/7QCtJVGvfH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YH7sMAAADdAAAADwAAAAAAAAAAAAAAAACYAgAAZHJzL2Rv&#10;d25yZXYueG1sUEsFBgAAAAAEAAQA9QAAAIgDAAAAAA==&#10;" path="m10,401r,c20,392,35,392,44,402v9,10,9,25,-1,34l43,436v-10,9,-25,9,-34,-1c,425,,410,10,401xm81,336r,c90,327,106,327,115,337v9,10,8,25,-2,34l113,371v-9,9,-25,8,-34,-1c70,360,71,345,81,336xm151,270r,c161,261,176,262,185,272v9,9,9,24,-1,33l184,306v-10,9,-25,8,-34,-2c141,295,141,279,151,270xm222,205r,c231,196,246,197,256,206v9,10,8,25,-2,34l254,240v-9,9,-25,9,-34,-1c211,229,212,214,222,205xm292,140r,c302,131,317,131,326,141v9,10,8,25,-1,34l325,175v-10,9,-25,8,-34,-1c282,164,282,149,292,140xm362,75r1,c372,66,387,66,396,76v9,10,9,25,-1,34l395,110v-10,9,-25,8,-34,-1c352,99,353,84,362,75xm433,9r,c443,,458,1,467,11v9,9,8,24,-1,33l466,45v-10,9,-25,8,-34,-2c423,34,423,18,433,9xe" fillcolor="black" strokeweight="19e-5mm">
                    <v:stroke joinstyle="bevel"/>
                    <v:path arrowok="t" o:connecttype="custom" o:connectlocs="4,159;4,159;20,159;19,172;19,172;4,172;4,159;36,133;36,133;52,133;51,147;51,147;36,146;36,133;68,107;68,107;83,108;83,121;83,121;67,120;68,107;100,81;100,81;115,81;114,95;114,95;99,95;100,81;131,55;131,55;147,56;146,69;146,69;131,69;131,55;163,30;163,30;178,30;178,44;178,44;162,43;163,30;195,4;195,4;210,4;210,17;210,18;194,17;195,4" o:connectangles="0,0,0,0,0,0,0,0,0,0,0,0,0,0,0,0,0,0,0,0,0,0,0,0,0,0,0,0,0,0,0,0,0,0,0,0,0,0,0,0,0,0,0,0,0,0,0,0,0"/>
                    <o:lock v:ext="edit" verticies="t"/>
                  </v:shape>
                  <v:shape id="Freeform 2489" o:spid="_x0000_s1135" style="position:absolute;left:2395;top:1602;width:195;height:43;visibility:visible;mso-wrap-style:square;v-text-anchor:top" coordsize="43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DIIL8A&#10;AADdAAAADwAAAGRycy9kb3ducmV2LnhtbESPzQrCMBCE74LvEFbwpqlWRKpRRBG8+ndfm7WtNpvS&#10;RFvf3giCx2FmvmEWq9aU4kW1KywrGA0jEMSp1QVnCs6n3WAGwnlkjaVlUvAmB6tlt7PARNuGD/Q6&#10;+kwECLsEFeTeV4mULs3JoBvaijh4N1sb9EHWmdQ1NgFuSjmOoqk0WHBYyLGiTU7p4/g0Cu7ts4k3&#10;2WR7fUQG7fYiD/u3VKrfa9dzEJ5a/w//2nutIJ7FI/i+CU9A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AMggvwAAAN0AAAAPAAAAAAAAAAAAAAAAAJgCAABkcnMvZG93bnJl&#10;di54bWxQSwUGAAAAAAQABAD1AAAAhAMAAAAA&#10;" path="m22,61r,c35,59,47,68,49,81v2,13,-7,25,-20,27l29,108c16,110,4,101,2,88,,75,9,63,22,61xm117,46r,c130,44,142,53,144,66v2,13,-7,26,-20,28l124,94c111,96,99,87,97,74,95,60,104,48,117,46xm212,32r,c225,30,237,38,239,52v2,13,-7,25,-20,27l219,79c206,81,194,72,192,59v-2,-13,7,-25,20,-27xm307,17r,c320,15,332,24,334,37v2,13,-7,25,-20,27l314,64c301,66,289,57,287,44v-2,-13,6,-25,20,-27xm402,2r,c415,,427,9,429,22v2,13,-7,26,-20,28l409,50c396,52,384,43,381,30,379,17,388,4,402,2xe" fillcolor="black" strokeweight="19e-5mm">
                    <v:stroke joinstyle="bevel"/>
                    <v:path arrowok="t" o:connecttype="custom" o:connectlocs="10,24;10,24;22,32;13,42;13,42;1,34;10,24;53,18;53,18;65,26;56,37;56,37;44,29;53,18;96,13;96,13;108,20;99,31;99,31;87,23;96,13;139,7;139,7;151,14;142,25;142,25;130,17;139,7;182,1;182,1;194,9;185,20;185,20;172,12;182,1" o:connectangles="0,0,0,0,0,0,0,0,0,0,0,0,0,0,0,0,0,0,0,0,0,0,0,0,0,0,0,0,0,0,0,0,0,0,0"/>
                    <o:lock v:ext="edit" verticies="t"/>
                  </v:shape>
                  <v:shape id="Freeform 2490" o:spid="_x0000_s1136" style="position:absolute;left:2582;top:1599;width:180;height:90;visibility:visible;mso-wrap-style:square;v-text-anchor:top" coordsize="399,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P1D8UA&#10;AADdAAAADwAAAGRycy9kb3ducmV2LnhtbESPQYvCMBSE74L/ITzBS1lTK0jpGkUERdiDWD14fNu8&#10;bYvNS2li7f57s7DgcZiZb5jVZjCN6KlztWUF81kMgriwuuZSwfWy/0hBOI+ssbFMCn7JwWY9Hq0w&#10;0/bJZ+pzX4oAYZehgsr7NpPSFRUZdDPbEgfvx3YGfZBdKXWHzwA3jUzieCkN1hwWKmxpV1Fxzx9G&#10;wWl5PsyP5h65/ia/oqioE/mdKzWdDNtPEJ4G/w7/t49awSJdJPD3JjwBuX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UPxQAAAN0AAAAPAAAAAAAAAAAAAAAAAJgCAABkcnMv&#10;ZG93bnJldi54bWxQSwUGAAAAAAQABAD1AAAAigMAAAAA&#10;" path="m38,6r,c50,12,55,26,49,38,43,50,29,55,17,49r,c5,43,,29,6,17,12,5,26,,38,6xm124,49r,c136,55,141,69,135,81v-6,12,-20,17,-32,11l103,92c91,86,86,72,92,60,98,48,112,43,124,49xm210,92r,c222,98,227,112,221,124v-6,12,-20,17,-32,11l189,135v-12,-6,-17,-20,-11,-32c184,91,198,86,210,92xm296,135r,c308,141,313,155,307,167v-6,12,-21,17,-32,11l275,178v-12,-6,-17,-20,-11,-32c270,134,284,129,296,135xm382,178r,c394,184,399,198,393,210v-6,12,-21,17,-32,11l360,221v-11,-6,-16,-20,-10,-32c355,177,370,172,382,178xe" fillcolor="black" strokeweight="19e-5mm">
                    <v:stroke joinstyle="bevel"/>
                    <v:path arrowok="t" o:connecttype="custom" o:connectlocs="17,2;17,2;22,15;8,19;8,19;3,7;17,2;56,19;56,19;61,32;46,36;46,36;42,24;56,19;95,36;95,36;100,49;85,54;85,54;80,41;95,36;134,54;134,54;138,66;124,71;124,71;119,58;134,54;172,71;172,71;177,83;163,88;162,88;158,75;172,71" o:connectangles="0,0,0,0,0,0,0,0,0,0,0,0,0,0,0,0,0,0,0,0,0,0,0,0,0,0,0,0,0,0,0,0,0,0,0"/>
                    <o:lock v:ext="edit" verticies="t"/>
                  </v:shape>
                  <v:shape id="Freeform 2491" o:spid="_x0000_s1137" style="position:absolute;left:2770;top:1681;width:183;height:84;visibility:visible;mso-wrap-style:square;v-text-anchor:top" coordsize="406,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N6ksYA&#10;AADdAAAADwAAAGRycy9kb3ducmV2LnhtbESPQWvCQBSE70L/w/IKXqRuakQkukopCFJQNHrp7ZF9&#10;ZoPZtyG7Nam/3i0UPA4z8w2zXPe2FjdqfeVYwfs4AUFcOF1xqeB82rzNQfiArLF2TAp+ycN69TJY&#10;YqZdx0e65aEUEcI+QwUmhCaT0heGLPqxa4ijd3GtxRBlW0rdYhfhtpaTJJlJixXHBYMNfRoqrvmP&#10;VbC5H792xtjt92l3uDfpdT913Uip4Wv/sQARqA/P8H97qxWk8zSFvzfxCcjV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VN6ksYAAADdAAAADwAAAAAAAAAAAAAAAACYAgAAZHJz&#10;L2Rvd25yZXYueG1sUEsFBgAAAAAEAAQA9QAAAIsDAAAAAA==&#10;" path="m37,5r,1c49,11,55,25,49,37,44,49,30,55,18,49r,c6,44,,30,5,18,11,6,25,,37,5xm125,44r,1c137,50,143,64,137,76v-5,12,-19,18,-31,12l106,88c93,83,88,69,93,57,99,45,113,39,125,44xm213,84r,c225,89,230,103,225,115v-5,12,-19,18,-32,12l193,127c181,122,176,108,181,96v5,-12,19,-18,32,-12xm300,123r,c313,128,318,142,313,154v-6,12,-20,18,-32,12l281,166v-12,-5,-18,-19,-12,-31c274,123,288,117,300,123xm388,162r,c400,167,406,181,401,193v-6,12,-20,18,-32,13l369,205v-12,-5,-18,-19,-12,-31c362,162,376,156,388,162xe" fillcolor="black" strokeweight="19e-5mm">
                    <v:stroke joinstyle="bevel"/>
                    <v:path arrowok="t" o:connecttype="custom" o:connectlocs="17,2;17,2;22,15;8,20;8,20;2,7;17,2;56,18;56,18;62,30;48,35;48,35;42,23;56,18;96,33;96,33;101,46;87,51;87,51;82,38;96,33;135,49;135,49;141,61;127,66;127,66;121,54;135,49;175,64;175,64;181,77;166,82;166,82;161,69;175,64" o:connectangles="0,0,0,0,0,0,0,0,0,0,0,0,0,0,0,0,0,0,0,0,0,0,0,0,0,0,0,0,0,0,0,0,0,0,0"/>
                    <o:lock v:ext="edit" verticies="t"/>
                  </v:shape>
                  <v:shape id="Freeform 2492" o:spid="_x0000_s1138" style="position:absolute;left:2966;top:1735;width:195;height:43;visibility:visible;mso-wrap-style:square;v-text-anchor:top" coordsize="43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druL8A&#10;AADdAAAADwAAAGRycy9kb3ducmV2LnhtbESPzQrCMBCE74LvEFbwpqlWRKpRRBG8+ndfm7WtNpvS&#10;RFvf3giCx2FmvmEWq9aU4kW1KywrGA0jEMSp1QVnCs6n3WAGwnlkjaVlUvAmB6tlt7PARNuGD/Q6&#10;+kwECLsEFeTeV4mULs3JoBvaijh4N1sb9EHWmdQ1NgFuSjmOoqk0WHBYyLGiTU7p4/g0Cu7ts4k3&#10;2WR7fUQG7fYiD/u3VKrfa9dzEJ5a/w//2nutIJ7FE/i+CU9A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d2u4vwAAAN0AAAAPAAAAAAAAAAAAAAAAAJgCAABkcnMvZG93bnJl&#10;di54bWxQSwUGAAAAAAQABAD1AAAAhAMAAAAA&#10;" path="m22,61r,c35,59,47,68,49,81v2,13,-7,25,-20,27l29,108c16,110,4,101,2,88,,75,9,63,22,61xm117,46r,c130,44,142,53,144,66v2,13,-7,26,-20,28l124,94c111,96,99,87,97,74,95,60,104,48,117,46xm212,32r,c225,30,237,38,239,52v2,13,-7,25,-20,27l219,79c206,81,194,72,192,59v-2,-13,7,-25,20,-27xm307,17r,c320,15,332,24,334,37v2,13,-7,25,-20,27l314,64c301,66,289,57,287,44v-2,-13,6,-25,20,-27xm402,2r,c415,,427,9,429,22v2,13,-7,26,-20,28l409,50c396,52,384,43,381,30,379,17,388,4,402,2xe" fillcolor="black" strokeweight="19e-5mm">
                    <v:stroke joinstyle="bevel"/>
                    <v:path arrowok="t" o:connecttype="custom" o:connectlocs="10,24;10,24;22,32;13,42;13,42;1,34;10,24;53,18;53,18;65,26;56,37;56,37;44,29;53,18;96,13;96,13;108,20;99,31;99,31;87,23;96,13;139,7;139,7;151,14;142,25;142,25;130,17;139,7;182,1;182,1;194,9;185,20;185,20;172,12;182,1" o:connectangles="0,0,0,0,0,0,0,0,0,0,0,0,0,0,0,0,0,0,0,0,0,0,0,0,0,0,0,0,0,0,0,0,0,0,0"/>
                    <o:lock v:ext="edit" verticies="t"/>
                  </v:shape>
                  <v:shape id="Freeform 2493" o:spid="_x0000_s1139" style="position:absolute;left:3153;top:1631;width:208;height:123;visibility:visible;mso-wrap-style:square;v-text-anchor:top" coordsize="46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ybq8YA&#10;AADdAAAADwAAAGRycy9kb3ducmV2LnhtbESPW2vCQBSE3wv9D8sp+FJ0o1Iv0VXa4iVvYhR9PWSP&#10;STB7NmS3Gv99t1DwcZiZb5j5sjWVuFHjSssK+r0IBHFmdcm5guNh3Z2AcB5ZY2WZFDzIwXLx+jLH&#10;WNs77+mW+lwECLsYFRTe17GULivIoOvZmjh4F9sY9EE2udQN3gPcVHIQRSNpsOSwUGBN3wVl1/TH&#10;KOD0kWTpdDf+Kk+bxJ63VG1W70p13trPGQhPrX+G/9uJVjCcDD/g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ybq8YAAADdAAAADwAAAAAAAAAAAAAAAACYAgAAZHJz&#10;L2Rvd25yZXYueG1sUEsFBgAAAAAEAAQA9QAAAIsDAAAAAA==&#10;" path="m15,263r,c26,256,41,259,48,271v7,11,4,26,-8,33l40,304v-11,7,-26,4,-33,-8c,285,3,270,15,263xm96,212r,c107,205,122,208,129,219v7,12,4,26,-7,33l122,253v-12,7,-26,3,-33,-8c81,234,85,219,96,212xm177,161r,c188,154,203,157,210,168v7,11,4,26,-7,33l203,201v-11,7,-26,4,-33,-7c163,183,166,168,177,161xm258,110r,c270,103,284,106,292,117v7,11,3,26,-8,33l284,150v-11,7,-26,4,-33,-7c244,132,247,117,258,110xm340,59r,c351,51,366,55,373,66v7,11,4,26,-7,33l366,99v-12,7,-27,4,-34,-7c325,81,328,66,340,59xm421,7r,c432,,447,3,454,15v7,11,4,26,-7,33l447,48v-11,7,-26,4,-33,-7c407,29,410,14,421,7xe" fillcolor="black" strokeweight="19e-5mm">
                    <v:stroke joinstyle="bevel"/>
                    <v:path arrowok="t" o:connecttype="custom" o:connectlocs="7,104;7,104;22,107;18,120;18,120;3,117;7,104;43,84;43,84;58,87;55,100;55,100;40,97;43,84;80,64;80,64;95,66;92,79;92,79;77,77;80,64;116,44;116,44;132,46;128,59;128,59;113,57;116,44;153,23;153,23;168,26;165,39;165,39;150,36;153,23;190,3;190,3;205,6;202,19;202,19;187,16;190,3" o:connectangles="0,0,0,0,0,0,0,0,0,0,0,0,0,0,0,0,0,0,0,0,0,0,0,0,0,0,0,0,0,0,0,0,0,0,0,0,0,0,0,0,0,0"/>
                    <o:lock v:ext="edit" verticies="t"/>
                  </v:shape>
                  <v:shape id="Freeform 2494" o:spid="_x0000_s1140" style="position:absolute;left:3349;top:1625;width:195;height:44;visibility:visible;mso-wrap-style:square;v-text-anchor:top" coordsize="43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lQVL8A&#10;AADdAAAADwAAAGRycy9kb3ducmV2LnhtbESPzQrCMBCE74LvEFbwpqlWRKpRRBG8+ndfm7WtNpvS&#10;RFvf3giCx2FmvmEWq9aU4kW1KywrGA0jEMSp1QVnCs6n3WAGwnlkjaVlUvAmB6tlt7PARNuGD/Q6&#10;+kwECLsEFeTeV4mULs3JoBvaijh4N1sb9EHWmdQ1NgFuSjmOoqk0WHBYyLGiTU7p4/g0Cu7ts4k3&#10;2WR7fUQG7fYiD/u3VKrfa9dzEJ5a/w//2nutIJ7FU/i+CU9A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6VBUvwAAAN0AAAAPAAAAAAAAAAAAAAAAAJgCAABkcnMvZG93bnJl&#10;di54bWxQSwUGAAAAAAQABAD1AAAAhAMAAAAA&#10;" path="m29,2r,c42,4,51,16,49,29,47,42,35,51,22,49r,c9,47,,35,2,22,4,9,16,,29,2xm124,16r,c137,18,146,30,144,44v-2,13,-14,22,-27,20l117,64c104,62,95,50,97,37,99,24,111,14,124,16xm219,31r,c232,33,241,45,239,58v-2,13,-14,22,-27,20l212,78c199,77,190,64,192,51v1,-13,14,-22,27,-20xm314,46r,c327,47,336,60,334,73v-2,13,-14,22,-27,20l307,93c294,91,285,79,287,66v1,-13,14,-22,27,-20xm409,60r,c422,62,431,74,429,87v-2,13,-14,23,-27,21l402,108c389,106,380,94,381,80v2,-13,15,-22,28,-20xe" fillcolor="black" strokeweight="19e-5mm">
                    <v:stroke joinstyle="bevel"/>
                    <v:path arrowok="t" o:connecttype="custom" o:connectlocs="13,1;13,1;22,12;10,20;10,20;1,9;13,1;56,6;56,6;65,18;53,26;53,26;44,15;56,6;99,12;99,12;108,23;96,31;96,31;87,20;99,12;142,18;142,18;151,29;139,37;139,37;130,26;142,18;185,24;185,24;194,35;182,43;182,43;172,32;185,24" o:connectangles="0,0,0,0,0,0,0,0,0,0,0,0,0,0,0,0,0,0,0,0,0,0,0,0,0,0,0,0,0,0,0,0,0,0,0"/>
                    <o:lock v:ext="edit" verticies="t"/>
                  </v:shape>
                  <v:shape id="Freeform 2495" o:spid="_x0000_s1141" style="position:absolute;left:3536;top:1650;width:195;height:50;visibility:visible;mso-wrap-style:square;v-text-anchor:top" coordsize="430,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akwsgA&#10;AADdAAAADwAAAGRycy9kb3ducmV2LnhtbESPW2vCQBSE3wv9D8sp9CXoxopVoqtIqZcXizfUx0P2&#10;mASzZ0N21fTfuwWhj8PMfMOMJo0pxY1qV1hW0GnHIIhTqwvOFOx3s9YAhPPIGkvLpOCXHEzGry8j&#10;TLS984ZuW5+JAGGXoILc+yqR0qU5GXRtWxEH72xrgz7IOpO6xnuAm1J+xPGnNFhwWMixoq+c0sv2&#10;ahTMo2j93V+eT9Gxp1eLg5n9yGNHqfe3ZjoE4anx/+Fne6kVdAfdPvy9CU9Ajh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BqTCyAAAAN0AAAAPAAAAAAAAAAAAAAAAAJgCAABk&#10;cnMvZG93bnJldi54bWxQSwUGAAAAAAQABAD1AAAAjQMAAAAA&#10;" path="m31,3r,c44,5,53,18,50,31,48,44,35,53,22,50r,c9,48,,35,3,22,5,9,18,,31,3xm125,21r,c138,23,147,36,144,49v-2,13,-15,22,-28,19l116,68c103,66,95,53,97,40v3,-13,15,-21,28,-19xm220,39r,c233,42,241,54,239,67v-3,13,-15,22,-28,19l211,86c198,84,189,71,192,58v2,-13,15,-21,28,-19xm314,57r,c327,60,336,72,333,85v-2,13,-15,22,-28,19l305,104c292,102,283,89,286,76v2,-13,15,-21,28,-19xm408,75r,c421,78,430,90,427,103v-2,13,-15,22,-28,20l399,123c386,120,378,108,380,95v3,-13,15,-22,28,-20xe" fillcolor="black" strokeweight="19e-5mm">
                    <v:stroke joinstyle="bevel"/>
                    <v:path arrowok="t" o:connecttype="custom" o:connectlocs="14,1;14,1;23,12;10,20;10,20;1,9;14,1;57,8;57,8;65,20;53,27;53,27;44,16;57,8;100,16;100,16;108,27;96,34;96,34;87,23;100,16;142,23;142,23;151,34;138,42;138,42;130,30;142,23;185,30;185,30;194,41;181,49;181,49;172,38;185,30" o:connectangles="0,0,0,0,0,0,0,0,0,0,0,0,0,0,0,0,0,0,0,0,0,0,0,0,0,0,0,0,0,0,0,0,0,0,0"/>
                    <o:lock v:ext="edit" verticies="t"/>
                  </v:shape>
                  <v:shape id="Freeform 2496" o:spid="_x0000_s1142" style="position:absolute;left:3725;top:1683;width:196;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r218UA&#10;AADdAAAADwAAAGRycy9kb3ducmV2LnhtbERPTWvCQBC9C/6HZQq9FN2orUh0E7RFqQdLawWvY3aa&#10;BLOzIbs1qb/ePRQ8Pt73Iu1MJS7UuNKygtEwAkGcWV1yruDwvR7MQDiPrLGyTAr+yEGa9HsLjLVt&#10;+Ysue5+LEMIuRgWF93UspcsKMuiGtiYO3I9tDPoAm1zqBtsQbio5jqKpNFhyaCiwpteCsvP+1yi4&#10;vpWbZ7c6nkaf7RPtdlvjPl7GSj0+dMs5CE+dv4v/3e9awWQ2CXPDm/AEZH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avbXxQAAAN0AAAAPAAAAAAAAAAAAAAAAAJgCAABkcnMv&#10;ZG93bnJldi54bWxQSwUGAAAAAAQABAD1AAAAigM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black" strokeweight="19e-5mm">
                    <v:stroke joinstyle="bevel"/>
                    <v:path arrowok="t" o:connecttype="custom" o:connectlocs="11,0;11,0;22,10;11,19;11,19;0,10;11,0;55,0;55,0;66,10;55,19;55,19;44,10;55,0;98,0;98,0;109,10;98,19;98,19;87,10;98,0;142,0;142,0;153,10;142,19;142,19;131,10;142,0;185,0;185,0;196,10;185,19;185,19;174,10;185,0" o:connectangles="0,0,0,0,0,0,0,0,0,0,0,0,0,0,0,0,0,0,0,0,0,0,0,0,0,0,0,0,0,0,0,0,0,0,0"/>
                    <o:lock v:ext="edit" verticies="t"/>
                  </v:shape>
                  <v:shape id="Freeform 2497" o:spid="_x0000_s1143" style="position:absolute;left:3920;top:1683;width:196;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ZTTMkA&#10;AADdAAAADwAAAGRycy9kb3ducmV2LnhtbESPW2vCQBSE3wv9D8sR+iK68VLR1FVaS8U+KN7A19Ps&#10;MQnNng3ZrUn99V1B6OMwM98w03ljCnGhyuWWFfS6EQjixOqcUwXHw0dnDMJ5ZI2FZVLwSw7ms8eH&#10;Kcba1ryjy96nIkDYxagg876MpXRJRgZd15bEwTvbyqAPskqlrrAOcFPIfhSNpMGcw0KGJS0ySr73&#10;P0bB9T1fDt3b6au3rdu0Xn8at3nuK/XUal5fQHhq/H/43l5pBYPxYAK3N+EJyN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SZTTMkAAADdAAAADwAAAAAAAAAAAAAAAACYAgAA&#10;ZHJzL2Rvd25yZXYueG1sUEsFBgAAAAAEAAQA9QAAAI4DA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black" strokeweight="19e-5mm">
                    <v:stroke joinstyle="bevel"/>
                    <v:path arrowok="t" o:connecttype="custom" o:connectlocs="11,0;11,0;22,10;11,19;11,19;0,10;11,0;55,0;55,0;66,10;55,19;55,19;44,10;55,0;98,0;98,0;109,10;98,19;98,19;87,10;98,0;142,0;142,0;153,10;142,19;142,19;131,10;142,0;185,0;185,0;196,10;185,19;185,19;174,10;185,0" o:connectangles="0,0,0,0,0,0,0,0,0,0,0,0,0,0,0,0,0,0,0,0,0,0,0,0,0,0,0,0,0,0,0,0,0,0,0"/>
                    <o:lock v:ext="edit" verticies="t"/>
                  </v:shape>
                  <v:shape id="Freeform 2498" o:spid="_x0000_s1144" style="position:absolute;left:4107;top:1682;width:190;height:66;visibility:visible;mso-wrap-style:square;v-text-anchor:top" coordsize="42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GdxcQA&#10;AADdAAAADwAAAGRycy9kb3ducmV2LnhtbERPy2oCMRTdC/2HcAvdaaZWdJgapUhFF0LxQYu7y+R2&#10;ZpjJTUhSHf/eLAouD+c9X/amExfyobGs4HWUgSAurW64UnA6roc5iBCRNXaWScGNAiwXT4M5Ftpe&#10;eU+XQ6xECuFQoII6RldIGcqaDIaRdcSJ+7XeYEzQV1J7vKZw08lxlk2lwYZTQ42OVjWV7eHPKNi0&#10;6+Nm9nn+6vL2R279zn2jOyv18tx/vIOI1MeH+N+91Qre8knan96kJ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xncXEAAAA3QAAAA8AAAAAAAAAAAAAAAAAmAIAAGRycy9k&#10;b3ducmV2LnhtbFBLBQYAAAAABAAEAPUAAACJAwAAAAA=&#10;" path="m33,4r1,c46,7,53,21,49,33,46,46,32,53,20,49r-1,c7,46,,32,4,19,7,7,21,,33,4xm125,32r,c138,36,145,49,141,62v-4,12,-17,20,-30,16l111,78c99,74,91,60,95,48,99,35,113,28,125,32xm217,60r,c230,64,237,77,233,90v-4,13,-17,20,-30,16l203,106c190,102,183,89,187,76v4,-13,17,-20,30,-16xm309,88r,c322,92,329,106,325,118v-4,13,-17,20,-30,16l295,134v-13,-4,-20,-17,-16,-30c283,92,296,84,309,88xm401,116r,1c413,120,421,134,417,146v-4,13,-18,20,-30,16l387,162v-13,-3,-20,-17,-16,-30c375,120,388,113,401,116xe" fillcolor="black" strokeweight="19e-5mm">
                    <v:stroke joinstyle="bevel"/>
                    <v:path arrowok="t" o:connecttype="custom" o:connectlocs="15,2;15,2;22,13;9,19;9,19;2,8;15,2;56,13;56,13;64,25;50,31;50,31;43,19;56,13;98,24;98,24;105,36;92,42;92,42;84,30;98,24;139,35;139,35;147,47;133,53;133,53;126,41;139,35;181,46;181,47;188,58;175,64;175,64;167,52;181,46" o:connectangles="0,0,0,0,0,0,0,0,0,0,0,0,0,0,0,0,0,0,0,0,0,0,0,0,0,0,0,0,0,0,0,0,0,0,0"/>
                    <o:lock v:ext="edit" verticies="t"/>
                  </v:shape>
                  <v:shape id="Freeform 2499" o:spid="_x0000_s1145" style="position:absolute;left:4295;top:1631;width:208;height:123;visibility:visible;mso-wrap-style:square;v-text-anchor:top" coordsize="46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Hu1cYA&#10;AADdAAAADwAAAGRycy9kb3ducmV2LnhtbESPQWvCQBSE70L/w/IKXkQ31lI1ZiOtVM2tGEu9PrLP&#10;JDT7NmS3Gv99t1DwOMzMN0yy7k0jLtS52rKC6SQCQVxYXXOp4PO4HS9AOI+ssbFMCm7kYJ0+DBKM&#10;tb3ygS65L0WAsItRQeV9G0vpiooMuoltiYN3tp1BH2RXSt3hNcBNI5+i6EUarDksVNjSpqLiO/8x&#10;Cji/ZUW+/Ji/1V+7zJ721OzeR0oNH/vXFQhPvb+H/9uZVjBbPE/h7014AjL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kHu1cYAAADdAAAADwAAAAAAAAAAAAAAAACYAgAAZHJz&#10;L2Rvd25yZXYueG1sUEsFBgAAAAAEAAQA9QAAAIsDAAAAAA==&#10;" path="m14,263r,c26,256,40,259,48,270v7,12,4,26,-7,34l40,304v-11,7,-25,4,-33,-8c,285,3,271,14,263xm96,212r,c107,205,122,208,129,219v7,11,4,26,-7,33l122,252v-11,8,-26,4,-33,-7c81,234,85,219,96,212xm177,161r,c188,154,203,157,210,168v7,11,4,26,-7,33l203,201v-11,7,-26,4,-33,-7c163,183,166,168,177,161xm258,110r,c269,103,284,106,292,117v7,11,4,26,-8,33l284,150v-11,7,-26,4,-33,-7c244,132,247,117,258,110xm340,59r,c351,51,366,55,373,66v7,11,4,26,-7,33l366,99v-12,7,-26,4,-34,-7c325,81,328,66,340,59xm421,7r,c432,,447,3,454,15v7,11,4,26,-7,33l447,48v-11,7,-26,4,-33,-7c407,29,410,15,421,7xe" fillcolor="black" strokeweight="19e-5mm">
                    <v:stroke joinstyle="bevel"/>
                    <v:path arrowok="t" o:connecttype="custom" o:connectlocs="6,104;6,104;22,107;18,120;18,120;3,117;6,104;43,84;43,84;58,87;55,100;55,100;40,97;43,84;80,64;80,64;95,66;92,79;92,79;77,77;80,64;116,44;116,44;132,46;128,59;128,59;113,57;116,44;153,23;153,23;168,26;165,39;165,39;150,36;153,23;190,3;190,3;205,6;202,19;202,19;187,16;190,3" o:connectangles="0,0,0,0,0,0,0,0,0,0,0,0,0,0,0,0,0,0,0,0,0,0,0,0,0,0,0,0,0,0,0,0,0,0,0,0,0,0,0,0,0,0"/>
                    <o:lock v:ext="edit" verticies="t"/>
                  </v:shape>
                  <v:shape id="Freeform 2500" o:spid="_x0000_s1146" style="position:absolute;left:4491;top:1626;width:196;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SyQMgA&#10;AADdAAAADwAAAGRycy9kb3ducmV2LnhtbESPT2vCQBTE74V+h+UVeim6MVqR1FXUUtGDxX/Q6zP7&#10;TILZtyG7NbGfvisUehxm5jfMeNqaUlypdoVlBb1uBII4tbrgTMHx8NEZgXAeWWNpmRTcyMF08vgw&#10;xkTbhnd03ftMBAi7BBXk3leJlC7NyaDr2oo4eGdbG/RB1pnUNTYBbkoZR9FQGiw4LORY0SKn9LL/&#10;Ngp+3ovlwM2/Tr1t80Kbzdq4z9dYqeendvYGwlPr/8N/7ZVW0B8NYri/CU9AT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hLJAyAAAAN0AAAAPAAAAAAAAAAAAAAAAAJgCAABk&#10;cnMvZG93bnJldi54bWxQSwUGAAAAAAQABAD1AAAAjQM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black" strokeweight="19e-5mm">
                    <v:stroke joinstyle="bevel"/>
                    <v:path arrowok="t" o:connecttype="custom" o:connectlocs="11,0;11,0;22,10;11,19;11,19;0,10;11,0;55,0;55,0;66,10;55,19;55,19;44,10;55,0;98,0;98,0;109,10;98,19;98,19;87,10;98,0;142,0;142,0;153,10;142,19;142,19;131,10;142,0;185,0;185,0;196,10;185,19;185,19;174,10;185,0" o:connectangles="0,0,0,0,0,0,0,0,0,0,0,0,0,0,0,0,0,0,0,0,0,0,0,0,0,0,0,0,0,0,0,0,0,0,0"/>
                    <o:lock v:ext="edit" verticies="t"/>
                  </v:shape>
                  <v:shape id="Freeform 2501" o:spid="_x0000_s1147" style="position:absolute;left:4679;top:1626;width:196;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X28gA&#10;AADdAAAADwAAAGRycy9kb3ducmV2LnhtbESPW2vCQBSE3wX/w3IKfSm68VKR6CptpUUfFG/g6zF7&#10;mgSzZ0N2a6K/vlso+DjMzDfMdN6YQlypcrllBb1uBII4sTrnVMHx8NkZg3AeWWNhmRTcyMF81m5N&#10;Mda25h1d9z4VAcIuRgWZ92UspUsyMui6tiQO3retDPogq1TqCusAN4XsR9FIGsw5LGRY0kdGyWX/&#10;YxTcF/nX0L2fzr1t/ULr9cq4zWtfqeen5m0CwlPjH+H/9lIrGIyHA/h7E56AnP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yBfbyAAAAN0AAAAPAAAAAAAAAAAAAAAAAJgCAABk&#10;cnMvZG93bnJldi54bWxQSwUGAAAAAAQABAD1AAAAjQM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black" strokeweight="19e-5mm">
                    <v:stroke joinstyle="bevel"/>
                    <v:path arrowok="t" o:connecttype="custom" o:connectlocs="11,0;11,0;22,10;11,19;11,19;0,10;11,0;55,0;55,0;66,10;55,19;55,19;44,10;55,0;98,0;98,0;109,10;98,19;98,19;87,10;98,0;142,0;142,0;153,10;142,19;142,19;131,10;142,0;185,0;185,0;196,10;185,19;185,19;174,10;185,0" o:connectangles="0,0,0,0,0,0,0,0,0,0,0,0,0,0,0,0,0,0,0,0,0,0,0,0,0,0,0,0,0,0,0,0,0,0,0"/>
                    <o:lock v:ext="edit" verticies="t"/>
                  </v:shape>
                  <v:shape id="Freeform 2502" o:spid="_x0000_s1148" style="position:absolute;left:4873;top:1561;width:182;height:85;visibility:visible;mso-wrap-style:square;v-text-anchor:top" coordsize="40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Idh8YA&#10;AADdAAAADwAAAGRycy9kb3ducmV2LnhtbESPQWvCQBSE7wX/w/KE3urGNFWJrhIC0h56qXrw+Mg+&#10;k2D2bdhdY+yv7xYKPQ4z8w2z2Y2mEwM531pWMJ8lIIgrq1uuFZyO+5cVCB+QNXaWScGDPOy2k6cN&#10;5tre+YuGQ6hFhLDPUUETQp9L6auGDPqZ7Ymjd7HOYIjS1VI7vEe46WSaJAtpsOW40GBPZUPV9XAz&#10;ChZl+pkWxbd7e6RuaJf+/F5WmVLP07FYgwg0hv/wX/tDK3hdZRn8volP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0Idh8YAAADdAAAADwAAAAAAAAAAAAAAAACYAgAAZHJz&#10;L2Rvd25yZXYueG1sUEsFBgAAAAAEAAQA9QAAAIsDAAAAAA==&#10;" path="m17,167r,c29,161,43,166,49,178v6,12,1,26,-11,32l38,210c26,216,12,211,6,199,,187,5,173,17,167xm104,127r,-1c116,121,131,126,136,138v6,12,1,26,-11,32l125,170v-12,6,-26,,-32,-12c87,146,92,132,104,127xm192,86r,c204,81,218,86,224,98v5,12,,26,-12,32l212,130v-12,5,-26,,-32,-12c175,106,180,92,192,86xm279,46r,c291,40,305,45,311,57v5,12,,27,-12,32l299,89v-12,6,-26,1,-32,-11c262,66,267,52,279,46xm366,6r,c378,,392,5,398,17v6,12,1,27,-11,32l387,49v-12,6,-27,1,-32,-11c349,26,354,11,366,6xe" fillcolor="black" strokeweight="19e-5mm">
                    <v:stroke joinstyle="bevel"/>
                    <v:path arrowok="t" o:connecttype="custom" o:connectlocs="8,66;8,66;22,70;17,83;17,83;3,78;8,66;47,50;47,50;61,54;56,67;56,67;42,62;47,50;86,34;86,34;101,39;96,51;96,51;81,46;86,34;126,18;126,18;140,22;135,35;135,35;120,31;126,18;165,2;165,2;179,7;174,19;174,19;160,15;165,2" o:connectangles="0,0,0,0,0,0,0,0,0,0,0,0,0,0,0,0,0,0,0,0,0,0,0,0,0,0,0,0,0,0,0,0,0,0,0"/>
                    <o:lock v:ext="edit" verticies="t"/>
                  </v:shape>
                  <v:shape id="Freeform 2503" o:spid="_x0000_s1149" style="position:absolute;left:5061;top:1480;width:180;height:90;visibility:visible;mso-wrap-style:square;v-text-anchor:top" coordsize="399,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weBscA&#10;AADdAAAADwAAAGRycy9kb3ducmV2LnhtbESPQWvCQBSE7wX/w/IKXoJuYluR1DWIoAR6KEl78Pia&#10;fU2C2bchu8b477uFQo/DzHzDbLPJdGKkwbWWFSTLGARxZXXLtYLPj+NiA8J5ZI2dZVJwJwfZbvaw&#10;xVTbGxc0lr4WAcIuRQWN930qpasaMuiWticO3rcdDPogh1rqAW8Bbjq5iuO1NNhyWGiwp0ND1aW8&#10;GgXv6+KU5OYSufEs36Koalfyq1Rq/jjtX0F4mvx/+K+dawVPm+cX+H0TnoD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acHgbHAAAA3QAAAA8AAAAAAAAAAAAAAAAAmAIAAGRy&#10;cy9kb3ducmV2LnhtbFBLBQYAAAAABAAEAPUAAACMAwAAAAA=&#10;" path="m17,178r,c28,172,43,177,49,189v6,11,1,26,-11,32l38,221c27,227,12,222,6,210,,199,5,184,17,178xm102,135r,c114,129,129,134,135,146v6,11,1,26,-11,32l124,178v-11,6,-26,1,-32,-11c86,156,91,141,102,135xm188,92r,c200,86,215,91,221,103v6,11,1,26,-11,32l210,135v-12,6,-26,1,-32,-11c172,113,177,98,188,92xm274,49r,c286,43,301,48,307,60v6,11,1,26,-11,32l296,92v-12,6,-26,1,-32,-10c258,70,262,55,274,49xm360,6r,c372,,386,5,393,17v6,11,1,26,-11,32l382,49v-12,6,-26,1,-32,-10c344,27,348,12,360,6xe" fillcolor="black" strokeweight="19e-5mm">
                    <v:stroke joinstyle="bevel"/>
                    <v:path arrowok="t" o:connecttype="custom" o:connectlocs="8,71;8,71;22,75;17,88;17,88;3,83;8,71;46,54;46,54;61,58;56,71;56,71;42,66;46,54;85,36;85,36;100,41;95,54;95,54;80,49;85,36;124,19;124,19;138,24;134,36;134,36;119,33;124,19;162,2;162,2;177,7;172,19;172,19;158,15;162,2" o:connectangles="0,0,0,0,0,0,0,0,0,0,0,0,0,0,0,0,0,0,0,0,0,0,0,0,0,0,0,0,0,0,0,0,0,0,0"/>
                    <o:lock v:ext="edit" verticies="t"/>
                  </v:shape>
                  <v:shape id="Freeform 2504" o:spid="_x0000_s1150" style="position:absolute;left:5249;top:1444;width:195;height:43;visibility:visible;mso-wrap-style:square;v-text-anchor:top" coordsize="43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ptBMUA&#10;AADdAAAADwAAAGRycy9kb3ducmV2LnhtbESPQYvCMBSE78L+h/AW9qbpuqJSjSKK4E2sHtzb2+bZ&#10;1G1eShO1/nsjCB6HmfmGmc5bW4krNb50rOC7l4Agzp0uuVBw2K+7YxA+IGusHJOCO3mYzz46U0y1&#10;u/GOrlkoRISwT1GBCaFOpfS5IYu+52ri6J1cYzFE2RRSN3iLcFvJfpIMpcWS44LBmpaG8v/sYhWs&#10;M5Nss7+jLI+X3/thFbbn3eik1Ndnu5iACNSGd/jV3mgFP+PBEJ5v4hO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mm0ExQAAAN0AAAAPAAAAAAAAAAAAAAAAAJgCAABkcnMv&#10;ZG93bnJldi54bWxQSwUGAAAAAAQABAD1AAAAigMAAAAA&#10;" path="m22,59r,c35,57,47,66,49,79v2,13,-7,25,-20,27l29,106c16,108,4,99,2,86,,73,9,61,22,59xm117,45r,c130,43,142,52,144,65v2,13,-7,25,-20,27l124,92c111,94,99,85,97,72,95,59,104,47,117,45xm212,31r,c225,29,237,38,239,51v2,13,-7,25,-20,27l219,78c206,80,194,71,192,58v-2,-13,7,-25,20,-27xm307,17r,c320,15,332,24,334,37v2,13,-7,25,-20,27l314,64c301,66,289,57,287,44v-2,-13,7,-26,20,-27xm402,2r,c415,,427,9,429,23v2,13,-7,25,-20,27l409,50c396,52,384,43,382,30,380,17,389,4,402,2xe" fillcolor="black" strokeweight="19e-5mm">
                    <v:stroke joinstyle="bevel"/>
                    <v:path arrowok="t" o:connecttype="custom" o:connectlocs="10,23;10,23;22,31;13,42;13,42;1,34;10,23;53,18;53,18;65,26;56,37;56,37;44,29;53,18;96,12;96,12;108,20;99,31;99,31;87,23;96,12;139,7;139,7;151,15;142,25;142,25;130,18;139,7;182,1;182,1;194,9;185,20;185,20;173,12;182,1" o:connectangles="0,0,0,0,0,0,0,0,0,0,0,0,0,0,0,0,0,0,0,0,0,0,0,0,0,0,0,0,0,0,0,0,0,0,0"/>
                    <o:lock v:ext="edit" verticies="t"/>
                  </v:shape>
                  <v:shape id="Freeform 2505" o:spid="_x0000_s1151" style="position:absolute;left:5444;top:1377;width:182;height:85;visibility:visible;mso-wrap-style:square;v-text-anchor:top" coordsize="404,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CD8MYA&#10;AADdAAAADwAAAGRycy9kb3ducmV2LnhtbESPQWvCQBSE7wX/w/KE3urG1KpEVwkBsYdeqh48PrLP&#10;JJh9G3bXGP313UKhx2FmvmHW28G0oifnG8sKppMEBHFpdcOVgtNx97YE4QOyxtYyKXiQh+1m9LLG&#10;TNs7f1N/CJWIEPYZKqhD6DIpfVmTQT+xHXH0LtYZDFG6SmqH9wg3rUyTZC4NNhwXauyoqKm8Hm5G&#10;wbxIv9I8f7qPR+r6ZuHP+6KcKfU6HvIViEBD+A//tT+1gvflbAG/b+IT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5CD8MYAAADdAAAADwAAAAAAAAAAAAAAAACYAgAAZHJz&#10;L2Rvd25yZXYueG1sUEsFBgAAAAAEAAQA9QAAAIsDAAAAAA==&#10;" path="m17,167r,c29,161,44,166,49,178v6,12,1,27,-11,32l38,210c26,216,11,211,6,199,,187,5,172,17,167xm104,127r,-1c116,121,131,126,136,138v6,12,1,26,-11,32l125,170v-12,6,-26,,-32,-12c87,146,92,132,104,127xm192,86r,c204,81,218,86,224,98v5,12,,26,-12,32l212,130v-12,5,-26,,-32,-12c175,106,180,92,192,86xm279,46r,c291,40,305,45,311,57v5,12,,27,-12,32l299,89v-12,6,-26,1,-32,-11c262,66,267,52,279,46xm366,6r,c378,,392,5,398,17v6,12,1,27,-11,32l387,49v-12,6,-27,1,-32,-11c349,26,354,11,366,6xe" fillcolor="black" strokeweight="19e-5mm">
                    <v:stroke joinstyle="bevel"/>
                    <v:path arrowok="t" o:connecttype="custom" o:connectlocs="8,66;8,66;22,70;17,83;17,83;3,78;8,66;47,50;47,50;61,54;56,67;56,67;42,62;47,50;86,34;86,34;101,39;96,51;96,51;81,46;86,34;126,18;126,18;140,22;135,35;135,35;120,31;126,18;165,2;165,2;179,7;174,19;174,19;160,15;165,2" o:connectangles="0,0,0,0,0,0,0,0,0,0,0,0,0,0,0,0,0,0,0,0,0,0,0,0,0,0,0,0,0,0,0,0,0,0,0"/>
                    <o:lock v:ext="edit" verticies="t"/>
                  </v:shape>
                  <v:shape id="Freeform 2506" o:spid="_x0000_s1152" style="position:absolute;left:5632;top:1342;width:195;height:44;visibility:visible;mso-wrap-style:square;v-text-anchor:top" coordsize="43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wSwLwA&#10;AADdAAAADwAAAGRycy9kb3ducmV2LnhtbERPyQrCMBC9C/5DGMGbpi6IVFMRRfDqdh+bsa02k9LE&#10;tv69OQgeH29fbzpTioZqV1hWMBlHIIhTqwvOFFwvh9EShPPIGkvLpOBDDjZJv7fGWNuWT9ScfSZC&#10;CLsYFeTeV7GULs3JoBvbijhwD1sb9AHWmdQ1tiHclHIaRQtpsODQkGNFu5zS1/ltFDy7dzvbZfP9&#10;/RUZtPubPB0/UqnhoNuuQHjq/F/8cx+1gtlyHuaGN+EJyOQ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fPBLAvAAAAN0AAAAPAAAAAAAAAAAAAAAAAJgCAABkcnMvZG93bnJldi54&#10;bWxQSwUGAAAAAAQABAD1AAAAgQMAAAAA&#10;" path="m22,61r,c35,59,47,68,49,81v2,13,-7,25,-20,27l29,108c16,110,4,101,2,88,,75,9,63,22,61xm117,46r,c130,44,142,53,144,66v2,13,-7,26,-20,28l124,94c111,96,99,87,97,74,95,60,104,48,117,46xm212,32r,c225,29,237,38,239,52v2,13,-7,25,-20,27l219,79c206,81,194,72,192,59v-2,-13,7,-25,20,-27xm307,17r,c320,15,332,24,334,37v2,13,-7,25,-20,27l314,64c301,66,289,57,287,44v-2,-13,6,-25,20,-27xm401,2r1,c415,,427,9,429,22v2,13,-7,26,-20,28l409,50c396,52,384,43,381,30,379,17,388,4,401,2xe" fillcolor="black" strokeweight="19e-5mm">
                    <v:stroke joinstyle="bevel"/>
                    <v:path arrowok="t" o:connecttype="custom" o:connectlocs="10,24;10,24;22,32;13,43;13,43;1,35;10,24;53,18;53,18;65,26;56,38;56,38;44,30;53,18;96,13;96,13;108,21;99,32;99,32;87,24;96,13;139,7;139,7;151,15;142,26;142,26;130,18;139,7;181,1;182,1;194,9;185,20;185,20;172,12;181,1" o:connectangles="0,0,0,0,0,0,0,0,0,0,0,0,0,0,0,0,0,0,0,0,0,0,0,0,0,0,0,0,0,0,0,0,0,0,0"/>
                    <o:lock v:ext="edit" verticies="t"/>
                  </v:shape>
                  <v:shape id="Freeform 2507" o:spid="_x0000_s1153" style="position:absolute;left:5821;top:1340;width:195;height:19;visibility:visible;mso-wrap-style:square;v-text-anchor:top" coordsize="43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AgMcgA&#10;AADdAAAADwAAAGRycy9kb3ducmV2LnhtbESPT2vCQBTE7wW/w/IKvYhutFY0ukqrKPZg8U+h12f2&#10;NQlm34bs1qR+elco9DjMzG+Y6bwxhbhQ5XLLCnrdCARxYnXOqYLP46ozAuE8ssbCMin4JQfzWeth&#10;irG2Ne/pcvCpCBB2MSrIvC9jKV2SkUHXtSVx8L5tZdAHWaVSV1gHuClkP4qG0mDOYSHDkhYZJefD&#10;j1FwXebrgXv7OvV2dZu223fjPl76Sj09Nq8TEJ4a/x/+a2+0gufRYAz3N+EJyNk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ICAxyAAAAN0AAAAPAAAAAAAAAAAAAAAAAJgCAABk&#10;cnMvZG93bnJldi54bWxQSwUGAAAAAAQABAD1AAAAjQM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e" fillcolor="black" strokeweight="19e-5mm">
                    <v:stroke joinstyle="bevel"/>
                    <v:path arrowok="t" o:connecttype="custom" o:connectlocs="11,0;11,0;22,10;11,19;11,19;0,10;11,0;54,0;54,0;65,10;54,19;54,19;44,10;54,0;98,0;98,0;109,10;98,19;98,19;87,10;98,0;141,0;141,0;152,10;141,19;141,19;130,10;141,0;184,0;184,0;195,10;184,19;184,19;173,10;184,0" o:connectangles="0,0,0,0,0,0,0,0,0,0,0,0,0,0,0,0,0,0,0,0,0,0,0,0,0,0,0,0,0,0,0,0,0,0,0"/>
                    <o:lock v:ext="edit" verticies="t"/>
                  </v:shape>
                  <v:shape id="Freeform 2508" o:spid="_x0000_s1154" style="position:absolute;left:6015;top:1290;width:188;height:71;visibility:visible;mso-wrap-style:square;v-text-anchor:top" coordsize="418,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O1I74A&#10;AADdAAAADwAAAGRycy9kb3ducmV2LnhtbERPSwrCMBDdC94hjOBO0ypKqaZFBMGFG6sHGJuxLTaT&#10;0kSttzcLweXj/bf5YFrxot41lhXE8wgEcWl1w5WC6+UwS0A4j6yxtUwKPuQgz8ajLabavvlMr8JX&#10;IoSwS1FB7X2XSunKmgy6ue2IA3e3vUEfYF9J3eM7hJtWLqJoLQ02HBpq7GhfU/konkbBw56Xz1si&#10;i/1pqPTlGB/MrYiVmk6G3QaEp8H/xT/3UStYJquwP7wJT0Bm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ztSO+AAAA3QAAAA8AAAAAAAAAAAAAAAAAmAIAAGRycy9kb3ducmV2&#10;LnhtbFBLBQYAAAAABAAEAPUAAACDAwAAAAA=&#10;" path="m19,130r1,c32,125,46,132,50,144v5,13,-2,27,-14,31l35,175c23,180,9,173,5,160,,148,7,134,19,130xm110,98r,c123,94,136,101,141,113v4,13,-2,26,-15,31l126,144v-12,4,-26,-2,-30,-15c91,117,98,103,110,98xm201,67r,c214,63,227,69,232,82v4,12,-2,26,-15,30l217,112v-13,5,-26,-2,-31,-14c182,85,189,71,201,67xm292,36r,c304,31,318,38,322,50v5,13,-2,26,-14,31l308,81c295,85,282,79,277,66v-4,-12,2,-26,15,-30xm383,4r,c395,,409,6,413,19v5,12,-2,26,-14,30l399,49c386,54,372,47,368,35,363,22,370,9,383,4xe" fillcolor="black" strokeweight="19e-5mm">
                    <v:stroke joinstyle="bevel"/>
                    <v:path arrowok="t" o:connecttype="custom" o:connectlocs="9,51;9,51;22,57;16,69;16,69;2,63;9,51;49,39;49,39;63,45;57,57;57,57;43,51;49,39;90,26;90,26;104,32;98,44;98,44;84,39;90,26;131,14;131,14;145,20;139,32;139,32;125,26;131,14;172,2;172,2;186,7;179,19;179,19;166,14;172,2" o:connectangles="0,0,0,0,0,0,0,0,0,0,0,0,0,0,0,0,0,0,0,0,0,0,0,0,0,0,0,0,0,0,0,0,0,0,0"/>
                    <o:lock v:ext="edit" verticies="t"/>
                  </v:shape>
                  <v:shape id="Freeform 2509" o:spid="_x0000_s1155" style="position:absolute;left:675;top:2810;width:219;height:179;visibility:visible;mso-wrap-style:square;v-text-anchor:top" coordsize="485,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2l8gA&#10;AADdAAAADwAAAGRycy9kb3ducmV2LnhtbESPT2sCMRTE7wW/Q3hCbzWrpUVXoxSxtfTQ4h8Qb6+b&#10;183SzcuyiW7qp2+EQo/DzPyGmS2ircWZWl85VjAcZCCIC6crLhXsd893YxA+IGusHZOCH/KwmPdu&#10;Zphr1/GGzttQigRhn6MCE0KTS+kLQxb9wDXEyftyrcWQZFtK3WKX4LaWoyx7lBYrTgsGG1oaKr63&#10;J6vgUF7sy+qzo/XqA+PeTMz78S0qdduPT1MQgWL4D/+1X7WC+/HDEK5v0hO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craXyAAAAN0AAAAPAAAAAAAAAAAAAAAAAJgCAABk&#10;cnMvZG93bnJldi54bWxQSwUGAAAAAAQABAD1AAAAjQMAAAAA&#10;" path="m10,409l442,9c452,,467,,476,10v9,10,9,25,-1,34l43,444v-10,9,-25,9,-34,-1c,433,,418,10,409xe" fillcolor="black" strokeweight="19e-5mm">
                    <v:stroke joinstyle="bevel"/>
                    <v:path arrowok="t" o:connecttype="custom" o:connectlocs="5,162;200,4;215,4;214,17;19,175;4,175;5,162" o:connectangles="0,0,0,0,0,0,0"/>
                  </v:shape>
                  <v:shape id="Freeform 2510" o:spid="_x0000_s1156" style="position:absolute;left:870;top:2785;width:211;height:46;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wCvcQA&#10;AADdAAAADwAAAGRycy9kb3ducmV2LnhtbESP0WoCMRRE3wv+Q7iCL6Vm1SqyGqUoSp8K3fYDLpvr&#10;ZnFzs03iuv69KQg+DjNzhllve9uIjnyoHSuYjDMQxKXTNVcKfn8Ob0sQISJrbByTghsF2G4GL2vM&#10;tbvyN3VFrESCcMhRgYmxzaUMpSGLYexa4uSdnLcYk/SV1B6vCW4bOc2yhbRYc1ow2NLOUHkuLlYB&#10;zt3ev974uPgzR/3e77ri8HVSajTsP1YgIvXxGX60P7WC2XI+hf836Qn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8Ar3EAAAA3QAAAA8AAAAAAAAAAAAAAAAAmAIAAGRycy9k&#10;b3ducmV2LnhtbFBLBQYAAAAABAAEAPUAAACJAwAAAAA=&#10;" path="m22,66l438,2v13,-2,25,7,27,20c467,35,458,47,445,49l29,113c16,115,4,106,2,93,,80,9,68,22,66xe" fillcolor="black" strokeweight="19e-5mm">
                    <v:stroke joinstyle="bevel"/>
                    <v:path arrowok="t" o:connecttype="custom" o:connectlocs="10,26;198,1;210,9;201,20;13,45;1,37;10,26" o:connectangles="0,0,0,0,0,0,0"/>
                  </v:shape>
                  <v:shape id="Freeform 2511" o:spid="_x0000_s1157" style="position:absolute;left:1058;top:2626;width:212;height:180;visibility:visible;mso-wrap-style:square;v-text-anchor:top" coordsize="469,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oNVcYA&#10;AADdAAAADwAAAGRycy9kb3ducmV2LnhtbESPS4vCQBCE74L/YWjBm05UfJB1FBWU3ZP42MPemkxv&#10;Esz0hMzEZP31zoLgsaiqr6jlujWFuFPlcssKRsMIBHFidc6pgutlP1iAcB5ZY2GZFPyRg/Wq21li&#10;rG3DJ7qffSoChF2MCjLvy1hKl2Rk0A1tSRy8X1sZ9EFWqdQVNgFuCjmOopk0mHNYyLCkXUbJ7Vwb&#10;BbP547jxP7fi+3CaysP2Wn81NSnV77WbDxCeWv8Ov9qfWsFkMZ3A/5vwBOTq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oNVcYAAADdAAAADwAAAAAAAAAAAAAAAACYAgAAZHJz&#10;L2Rvd25yZXYueG1sUEsFBgAAAAAEAAQA9QAAAIsDAAAAAA==&#10;" path="m10,409l426,9v9,-9,25,-9,34,1c469,19,469,35,459,44l43,444v-9,9,-25,9,-34,-1c,434,,418,10,409xe" fillcolor="black" strokeweight="19e-5mm">
                    <v:stroke joinstyle="bevel"/>
                    <v:path arrowok="t" o:connecttype="custom" o:connectlocs="5,163;193,4;208,4;207,17;19,176;4,176;5,163" o:connectangles="0,0,0,0,0,0,0"/>
                  </v:shape>
                  <v:shape id="Freeform 2512" o:spid="_x0000_s1158" style="position:absolute;left:1246;top:2468;width:219;height:179;visibility:visible;mso-wrap-style:square;v-text-anchor:top" coordsize="485,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UVD8gA&#10;AADdAAAADwAAAGRycy9kb3ducmV2LnhtbESPQWsCMRSE7wX/Q3iCt5q1tkW3RpFiq/TQUhVKb6+b&#10;52Zx87JsUjf21zdCocdhZr5hZotoa3Gi1leOFYyGGQjiwumKSwX73dP1BIQPyBprx6TgTB4W897V&#10;DHPtOn6n0zaUIkHY56jAhNDkUvrCkEU/dA1x8g6utRiSbEupW+wS3NbyJsvupcWK04LBhh4NFcft&#10;t1XwUf7Y59VXR+vVG8a9mZrXz5eo1KAflw8gAsXwH/5rb7SC8eTuFi5v0hOQ8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BRUPyAAAAN0AAAAPAAAAAAAAAAAAAAAAAJgCAABk&#10;cnMvZG93bnJldi54bWxQSwUGAAAAAAQABAD1AAAAjQMAAAAA&#10;" path="m10,409l442,9c452,,467,,476,10v9,10,9,25,-1,34l43,444v-10,9,-25,9,-34,-1c,433,,418,10,409xe" fillcolor="black" strokeweight="19e-5mm">
                    <v:stroke joinstyle="bevel"/>
                    <v:path arrowok="t" o:connecttype="custom" o:connectlocs="5,162;200,4;215,4;214,17;19,175;4,175;5,162" o:connectangles="0,0,0,0,0,0,0"/>
                  </v:shape>
                  <v:shape id="Freeform 2513" o:spid="_x0000_s1159" style="position:absolute;left:1440;top:2258;width:213;height:231;visibility:visible;mso-wrap-style:square;v-text-anchor:top" coordsize="471,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NW38YA&#10;AADdAAAADwAAAGRycy9kb3ducmV2LnhtbESP3YrCMBSE7xd8h3CEvVk0dRelVKOIIAheLP48wLE5&#10;tsXmpCaxVp9+syB4OczMN8xs0ZlatOR8ZVnBaJiAIM6trrhQcDysBykIH5A11pZJwYM8LOa9jxlm&#10;2t55R+0+FCJC2GeooAyhyaT0eUkG/dA2xNE7W2cwROkKqR3eI9zU8jtJJtJgxXGhxIZWJeWX/c0o&#10;8Kd8cyu+RtfLtnq6XXtdp7/bWqnPfrecggjUhXf41d5oBT/peAz/b+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NW38YAAADdAAAADwAAAAAAAAAAAAAAAACYAgAAZHJz&#10;L2Rvd25yZXYueG1sUEsFBgAAAAAEAAQA9QAAAIsDAAAAAA==&#10;" path="m9,541l425,13c433,2,448,,458,9v11,8,13,23,4,33l46,570v-8,11,-23,13,-33,4c2,566,,551,9,541xe" fillcolor="black" strokeweight="19e-5mm">
                    <v:stroke joinstyle="bevel"/>
                    <v:path arrowok="t" o:connecttype="custom" o:connectlocs="4,214;192,5;207,4;209,17;21,226;6,227;4,214" o:connectangles="0,0,0,0,0,0,0"/>
                  </v:shape>
                  <v:shape id="Freeform 2514" o:spid="_x0000_s1160" style="position:absolute;left:1628;top:2125;width:220;height:155;visibility:visible;mso-wrap-style:square;v-text-anchor:top" coordsize="48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HK8YA&#10;AADdAAAADwAAAGRycy9kb3ducmV2LnhtbESPQWvCQBSE7wX/w/KE3urGSoJEVxFBaqEgVVGPj+wz&#10;Ccm+jdmtSf99Vyh4HGbmG2a+7E0t7tS60rKC8SgCQZxZXXKu4HjYvE1BOI+ssbZMCn7JwXIxeJlj&#10;qm3H33Tf+1wECLsUFRTeN6mULivIoBvZhjh4V9sa9EG2udQtdgFuavkeRYk0WHJYKLChdUFZtf8x&#10;CvxlXVVdfIs/T1+35Hy2+ceuWin1OuxXMxCeev8M/7e3WsFkGifweBOe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HK8YAAADdAAAADwAAAAAAAAAAAAAAAACYAgAAZHJz&#10;L2Rvd25yZXYueG1sUEsFBgAAAAAEAAQA9QAAAIsDAAAAAA==&#10;" path="m13,345l445,9v10,-9,25,-7,33,4c487,23,485,38,474,46l42,382v-10,9,-25,7,-33,-4c,368,2,353,13,345xe" fillcolor="black" strokeweight="19e-5mm">
                    <v:stroke joinstyle="bevel"/>
                    <v:path arrowok="t" o:connecttype="custom" o:connectlocs="6,137;201,4;216,5;214,18;19,151;4,150;6,137" o:connectangles="0,0,0,0,0,0,0"/>
                  </v:shape>
                  <v:shape id="Freeform 2515" o:spid="_x0000_s1161" style="position:absolute;left:1824;top:1967;width:212;height:179;visibility:visible;mso-wrap-style:square;v-text-anchor:top" coordsize="469,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ELVscA&#10;AADdAAAADwAAAGRycy9kb3ducmV2LnhtbESPQWvCQBSE7wX/w/IEb3VjiyakrqKFSj2VpPbQ2yP7&#10;mgSzb0N2Y2J/vVsQehxm5htmvR1NIy7UudqygsU8AkFcWF1zqeD0+faYgHAeWWNjmRRcycF2M3lY&#10;Y6rtwBldcl+KAGGXooLK+zaV0hUVGXRz2xIH78d2Bn2QXSl1h0OAm0Y+RdFKGqw5LFTY0mtFxTnv&#10;jYJV/Pux89/n5uuQLeVhf+qPQ09Kzabj7gWEp9H/h+/td63gOVnG8PcmPAG5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hC1bHAAAA3QAAAA8AAAAAAAAAAAAAAAAAmAIAAGRy&#10;cy9kb3ducmV2LnhtbFBLBQYAAAAABAAEAPUAAACMAwAAAAA=&#10;" path="m10,409l426,9v9,-9,25,-9,34,1c469,19,469,35,459,44l43,444v-9,9,-25,9,-34,-1c,434,,418,10,409xe" fillcolor="black" strokeweight="19e-5mm">
                    <v:stroke joinstyle="bevel"/>
                    <v:path arrowok="t" o:connecttype="custom" o:connectlocs="5,162;193,4;208,4;207,17;19,175;4,175;5,162" o:connectangles="0,0,0,0,0,0,0"/>
                  </v:shape>
                  <v:shape id="Freeform 2516" o:spid="_x0000_s1162" style="position:absolute;left:2011;top:1891;width:213;height:97;visibility:visible;mso-wrap-style:square;v-text-anchor:top" coordsize="47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6H5MIA&#10;AADdAAAADwAAAGRycy9kb3ducmV2LnhtbERPy2oCMRTdF/yHcAV3NaNiGUejaGmxmxbG1/oyuWYG&#10;JzdDkur075tFocvDea82vW3FnXxoHCuYjDMQxJXTDRsFp+P7cw4iRGSNrWNS8EMBNuvB0woL7R5c&#10;0v0QjUghHApUUMfYFVKGqiaLYew64sRdnbcYE/RGao+PFG5bOc2yF2mx4dRQY0evNVW3w7dVQAuf&#10;8fzN3Mrr3uwv+dfu88ylUqNhv12CiNTHf/Gf+0MrmOXzNDe9SU9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nofkwgAAAN0AAAAPAAAAAAAAAAAAAAAAAJgCAABkcnMvZG93&#10;bnJldi54bWxQSwUGAAAAAAQABAD1AAAAhwMAAAAA&#10;" path="m17,198l433,6c445,,460,5,465,17v6,12,1,27,-11,32l38,241c25,247,11,242,6,230,,217,5,203,17,198xe" fillcolor="black" strokeweight="19e-5mm">
                    <v:stroke joinstyle="bevel"/>
                    <v:path arrowok="t" o:connecttype="custom" o:connectlocs="8,78;196,2;210,7;205,19;17,95;3,90;8,78" o:connectangles="0,0,0,0,0,0,0"/>
                  </v:shape>
                  <v:shape id="Freeform 2517" o:spid="_x0000_s1163" style="position:absolute;left:2199;top:1757;width:220;height:155;visibility:visible;mso-wrap-style:square;v-text-anchor:top" coordsize="48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3TWcYA&#10;AADdAAAADwAAAGRycy9kb3ducmV2LnhtbESPQWvCQBSE74L/YXmCN91oidjUVUSQKhSkKrXHR/aZ&#10;hGTfxuxq0n/fLQg9DjPzDbNYdaYSD2pcYVnBZByBIE6tLjhTcD5tR3MQziNrrCyTgh9ysFr2ewtM&#10;tG35kx5Hn4kAYZeggtz7OpHSpTkZdGNbEwfvahuDPsgmk7rBNsBNJadRNJMGCw4LOda0ySktj3ej&#10;wH9vyrKNb/H+6+M2u1xs9n4o10oNB936DYSnzv+Hn+2dVvAyj1/h701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n3TWcYAAADdAAAADwAAAAAAAAAAAAAAAACYAgAAZHJz&#10;L2Rvd25yZXYueG1sUEsFBgAAAAAEAAQA9QAAAIsDAAAAAA==&#10;" path="m13,345l445,9v10,-9,25,-7,33,4c487,23,485,38,474,46l42,382v-10,9,-25,7,-33,-4c,368,2,353,13,345xe" fillcolor="black" strokeweight="19e-5mm">
                    <v:stroke joinstyle="bevel"/>
                    <v:path arrowok="t" o:connecttype="custom" o:connectlocs="6,137;201,4;216,5;214,18;19,151;4,150;6,137" o:connectangles="0,0,0,0,0,0,0"/>
                  </v:shape>
                  <v:shape id="Freeform 2518" o:spid="_x0000_s1164" style="position:absolute;left:2395;top:1599;width:211;height:180;visibility:visible;mso-wrap-style:square;v-text-anchor:top" coordsize="469,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RZn8MA&#10;AADdAAAADwAAAGRycy9kb3ducmV2LnhtbERPy4rCMBTdD/gP4QruxlRlqlSjqKCMq8HXwt2lubbF&#10;5qY0qe3M15vFgMvDeS9WnSnFk2pXWFYwGkYgiFOrC84UXM67zxkI55E1lpZJwS85WC17HwtMtG35&#10;SM+Tz0QIYZeggtz7KpHSpTkZdENbEQfubmuDPsA6k7rGNoSbUo6jKJYGCw4NOVa0zSl9nBqjIJ7+&#10;/az97VFe98cvud9cmkPbkFKDfreeg/DU+bf43/2tFUxmcdgf3oQn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RZn8MAAADdAAAADwAAAAAAAAAAAAAAAACYAgAAZHJzL2Rv&#10;d25yZXYueG1sUEsFBgAAAAAEAAQA9QAAAIgDAAAAAA==&#10;" path="m10,409l426,9v9,-9,25,-9,34,1c469,19,469,35,459,44l43,444v-9,9,-25,9,-34,-1c,434,,418,10,409xe" fillcolor="black" strokeweight="19e-5mm">
                    <v:stroke joinstyle="bevel"/>
                    <v:path arrowok="t" o:connecttype="custom" o:connectlocs="4,163;192,4;207,4;207,17;19,176;4,176;4,163" o:connectangles="0,0,0,0,0,0,0"/>
                  </v:shape>
                  <v:shape id="Freeform 2519" o:spid="_x0000_s1165" style="position:absolute;left:2582;top:1599;width:213;height:231;visibility:visible;mso-wrap-style:square;v-text-anchor:top" coordsize="471,5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SaYcUA&#10;AADdAAAADwAAAGRycy9kb3ducmV2LnhtbESP0YrCMBRE3xf8h3CFfVk0rYKUahQRBMEH0fUDrs21&#10;LTY3NYm169ebhYV9HGbmDLNY9aYRHTlfW1aQjhMQxIXVNZcKzt/bUQbCB2SNjWVS8EMeVsvBxwJz&#10;bZ98pO4UShEh7HNUUIXQ5lL6oiKDfmxb4uhdrTMYonSl1A6fEW4aOUmSmTRYc1yosKVNRcXt9DAK&#10;/KXYPcqv9H7b1y937O7b7LBvlPoc9us5iEB9+A//tXdawTSbpfD7Jj4BuX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FJphxQAAAN0AAAAPAAAAAAAAAAAAAAAAAJgCAABkcnMv&#10;ZG93bnJldi54bWxQSwUGAAAAAAQABAD1AAAAigMAAAAA&#10;" path="m46,13l462,541v9,10,7,25,-4,33c448,583,433,581,425,570l9,42c,32,2,17,13,9,23,,38,2,46,13xe" fillcolor="black" strokeweight="19e-5mm">
                    <v:stroke joinstyle="bevel"/>
                    <v:path arrowok="t" o:connecttype="custom" o:connectlocs="21,5;209,214;207,227;192,226;4,17;6,4;21,5" o:connectangles="0,0,0,0,0,0,0"/>
                  </v:shape>
                  <v:shape id="Freeform 2520" o:spid="_x0000_s1166" style="position:absolute;left:2771;top:1784;width:218;height:45;visibility:visible;mso-wrap-style:square;v-text-anchor:top" coordsize="48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O26sUA&#10;AADdAAAADwAAAGRycy9kb3ducmV2LnhtbESPQWvCQBSE7wX/w/IKvdVNrYpNXUUDBaEQiLb3R/Y1&#10;G5p9G7Jrkvrr3YLgcZiZb5j1drSN6KnztWMFL9MEBHHpdM2Vgq/Tx/MKhA/IGhvHpOCPPGw3k4c1&#10;ptoNXFB/DJWIEPYpKjAhtKmUvjRk0U9dSxy9H9dZDFF2ldQdDhFuGzlLkqW0WHNcMNhSZqj8PZ6t&#10;gvx73o+ZXlzo8y0p2r4yXOd7pZ4ex907iEBjuIdv7YNW8LpazuD/TXwCcnM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I7bqxQAAAN0AAAAPAAAAAAAAAAAAAAAAAJgCAABkcnMv&#10;ZG93bnJldi54bWxQSwUGAAAAAAQABAD1AAAAigMAAAAA&#10;" path="m22,66l454,2v13,-2,25,7,27,20c483,35,474,47,461,49l29,113c16,115,4,106,2,93,,80,9,68,22,66xe" fillcolor="black" strokeweight="19e-5mm">
                    <v:stroke joinstyle="bevel"/>
                    <v:path arrowok="t" o:connecttype="custom" o:connectlocs="10,26;205,1;217,9;208,19;13,44;1,36;10,26" o:connectangles="0,0,0,0,0,0,0"/>
                  </v:shape>
                  <v:shape id="Freeform 2521" o:spid="_x0000_s1167" style="position:absolute;left:2966;top:1784;width:210;height:1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8RTMQA&#10;AADdAAAADwAAAGRycy9kb3ducmV2LnhtbESPQWsCMRSE74X+h/AKvdWsCqtsjaKCUHqrLoK3t5vX&#10;3cXkZUmibv99Iwgeh5n5hlmsBmvElXzoHCsYjzIQxLXTHTcKysPuYw4iRGSNxjEp+KMAq+XrywIL&#10;7W78Q9d9bESCcChQQRtjX0gZ6pYshpHriZP367zFmKRvpPZ4S3Br5CTLcmmx47TQYk/blurz/mIV&#10;6GN1yit9MH5jhvP3rMQNV6jU+9uw/gQRaYjP8KP9pRVM5/kU7m/SE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PEUzEAAAA3QAAAA8AAAAAAAAAAAAAAAAAmAIAAGRycy9k&#10;b3ducmV2LnhtbFBLBQYAAAAABAAEAPUAAACJAwAAAAA=&#10;" path="m24,l440,v14,,24,11,24,24c464,38,454,48,440,48l24,48c11,48,,38,,24,,11,11,,24,xe" fillcolor="black" strokeweight="19e-5mm">
                    <v:stroke joinstyle="bevel"/>
                    <v:path arrowok="t" o:connecttype="custom" o:connectlocs="11,0;199,0;210,10;199,19;11,19;0,10;11,0" o:connectangles="0,0,0,0,0,0,0"/>
                  </v:shape>
                  <v:shape id="Freeform 2522" o:spid="_x0000_s1168" style="position:absolute;left:3153;top:1650;width:220;height:155;visibility:visible;mso-wrap-style:square;v-text-anchor:top" coordsize="487,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C2escA&#10;AADdAAAADwAAAGRycy9kb3ducmV2LnhtbESPQWvCQBSE74L/YXmCN92oNUiajYhQ2kJBqlJ7fGRf&#10;k5Ds25jdmvTfdwtCj8PMfMOk28E04kadqywrWMwjEMS51RUXCs6np9kGhPPIGhvLpOCHHGyz8SjF&#10;RNue3+l29IUIEHYJKii9bxMpXV6SQTe3LXHwvmxn0AfZFVJ32Ae4aeQyimJpsOKwUGJL+5Ly+vht&#10;FPjPfV336+v69ePtGl8utng+1DulppNh9wjC0+D/w/f2i1aw2sQP8PcmPAGZ/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4QtnrHAAAA3QAAAA8AAAAAAAAAAAAAAAAAmAIAAGRy&#10;cy9kb3ducmV2LnhtbFBLBQYAAAAABAAEAPUAAACMAwAAAAA=&#10;" path="m13,345l445,9v10,-9,25,-7,33,4c487,23,485,38,474,46l42,382v-10,9,-25,7,-33,-4c,368,2,353,13,345xe" fillcolor="black" strokeweight="19e-5mm">
                    <v:stroke joinstyle="bevel"/>
                    <v:path arrowok="t" o:connecttype="custom" o:connectlocs="6,137;201,4;216,5;214,18;19,151;4,150;6,137" o:connectangles="0,0,0,0,0,0,0"/>
                  </v:shape>
                  <v:shape id="Freeform 2523" o:spid="_x0000_s1169" style="position:absolute;left:3348;top:1650;width:212;height:53;visibility:visible;mso-wrap-style:square;v-text-anchor:top" coordsize="469,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gGx8YA&#10;AADdAAAADwAAAGRycy9kb3ducmV2LnhtbESPQWvCQBSE7wX/w/KE3ppNLbEaXcUWCj0Vo1E8PrLP&#10;JDT7NmQ3Mf77bqHQ4zAz3zDr7WgaMVDnassKnqMYBHFhdc2lgvz48bQA4TyyxsYyKbiTg+1m8rDG&#10;VNsbZzQcfCkChF2KCirv21RKV1Rk0EW2JQ7e1XYGfZBdKXWHtwA3jZzF8VwarDksVNjSe0XF96E3&#10;Cs793b7ul/uvU58NeHFvcZ2ccqUep+NuBcLT6P/Df+1PreBlMU/g9014An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gGx8YAAADdAAAADwAAAAAAAAAAAAAAAACYAgAAZHJz&#10;L2Rvd25yZXYueG1sUEsFBgAAAAAEAAQA9QAAAIsDAAAAAA==&#10;" path="m31,3l447,83v13,2,22,15,19,28c464,124,451,133,438,130l22,50c9,48,,35,3,22,5,9,18,,31,3xe" fillcolor="black" strokeweight="19e-5mm">
                    <v:stroke joinstyle="bevel"/>
                    <v:path arrowok="t" o:connecttype="custom" o:connectlocs="14,1;202,33;211,44;198,52;10,20;1,9;14,1" o:connectangles="0,0,0,0,0,0,0"/>
                  </v:shape>
                  <v:shape id="Freeform 2524" o:spid="_x0000_s1170" style="position:absolute;left:3536;top:1681;width:213;height:98;visibility:visible;mso-wrap-style:square;v-text-anchor:top" coordsize="47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8sMUA&#10;AADdAAAADwAAAGRycy9kb3ducmV2LnhtbESPQWsCMRSE74X+h/AKvdWslS7b1ShaLPZSYbV6fmye&#10;2cXNy5Kkuv33TaHgcZiZb5jZYrCduJAPrWMF41EGgrh2umWj4Gv//lSACBFZY+eYFPxQgMX8/m6G&#10;pXZXruiyi0YkCIcSFTQx9qWUoW7IYhi5njh5J+ctxiS9kdrjNcFtJ5+zLJcWW04LDfb01lB93n1b&#10;BfTqM35Zm3N12pjNsdiuPg9cKfX4MCynICIN8Rb+b39oBZMiz+HvTXo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XywxQAAAN0AAAAPAAAAAAAAAAAAAAAAAJgCAABkcnMv&#10;ZG93bnJldi54bWxQSwUGAAAAAAQABAD1AAAAigMAAAAA&#10;" path="m38,6l454,198v12,5,17,19,11,32c460,242,445,247,433,241l17,49c5,44,,29,6,17,11,5,25,,38,6xe" fillcolor="black" strokeweight="19e-5mm">
                    <v:stroke joinstyle="bevel"/>
                    <v:path arrowok="t" o:connecttype="custom" o:connectlocs="17,2;205,79;210,91;196,96;8,19;3,7;17,2" o:connectangles="0,0,0,0,0,0,0"/>
                  </v:shape>
                  <v:shape id="Freeform 2525" o:spid="_x0000_s1171" style="position:absolute;left:3725;top:1758;width:218;height:46;visibility:visible;mso-wrap-style:square;v-text-anchor:top" coordsize="48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QVcsUA&#10;AADdAAAADwAAAGRycy9kb3ducmV2LnhtbESP3WrCQBSE7wu+w3IE7+rGn2oas0oVhEJBUNv7Q/Y0&#10;G8yeDdltjD69Wyj0cpiZb5h809tadNT6yrGCyTgBQVw4XXGp4PO8f05B+ICssXZMCm7kYbMePOWY&#10;aXflI3WnUIoIYZ+hAhNCk0npC0MW/dg1xNH7dq3FEGVbSt3iNcJtLadJspAWK44LBhvaGSoupx+r&#10;4PA17/qdfrnTx2tybLrScHXYKjUa9m8rEIH68B/+a79rBbN0sYTfN/EJ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VBVyxQAAAN0AAAAPAAAAAAAAAAAAAAAAAJgCAABkcnMv&#10;ZG93bnJldi54bWxQSwUGAAAAAAQABAD1AAAAigMAAAAA&#10;" path="m29,2l461,66v13,2,22,14,20,27c479,106,467,115,454,113l22,49c9,47,,35,2,22,4,9,16,,29,2xe" fillcolor="black" strokeweight="19e-5mm">
                    <v:stroke joinstyle="bevel"/>
                    <v:path arrowok="t" o:connecttype="custom" o:connectlocs="13,1;208,26;217,37;205,45;10,20;1,9;13,1" o:connectangles="0,0,0,0,0,0,0"/>
                  </v:shape>
                  <v:shape id="Freeform 2526" o:spid="_x0000_s1172" style="position:absolute;left:3919;top:1733;width:212;height:71;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zFsEA&#10;AADdAAAADwAAAGRycy9kb3ducmV2LnhtbERPy4rCMBTdC/MP4Q7MTtNxQKQaRewIMoL42nR3aa5t&#10;sbkpSbSdvzcLweXhvOfL3jTiQc7XlhV8jxIQxIXVNZcKLufNcArCB2SNjWVS8E8elouPwRxTbTs+&#10;0uMUShFD2KeooAqhTaX0RUUG/ci2xJG7WmcwROhKqR12Mdw0cpwkE2mw5thQYUvriorb6W4UlGPb&#10;uewv9/nv7ZrtDtkeMb8r9fXZr2YgAvXhLX65t1rBz3QS58Y38QnI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asxbBAAAA3QAAAA8AAAAAAAAAAAAAAAAAmAIAAGRycy9kb3du&#10;cmV2LnhtbFBLBQYAAAAABAAEAPUAAACGAwAAAAA=&#10;" path="m19,132l435,4v13,-4,27,3,30,15c469,32,462,46,450,49l34,177c21,181,7,174,4,162,,149,7,135,19,132xe" fillcolor="black" strokeweight="19e-5mm">
                    <v:stroke joinstyle="bevel"/>
                    <v:path arrowok="t" o:connecttype="custom" o:connectlocs="9,52;197,2;210,7;203,19;15,69;2,64;9,52" o:connectangles="0,0,0,0,0,0,0"/>
                  </v:shape>
                  <v:shape id="Freeform 2527" o:spid="_x0000_s1173" style="position:absolute;left:4108;top:1708;width:211;height:45;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RaccUA&#10;AADdAAAADwAAAGRycy9kb3ducmV2LnhtbESPUWvCMBSF3wf7D+EO9iKabnNFq1GGQ/FJWPUHXJpr&#10;U2xuuiSr9d8vA2GPh3POdzjL9WBb0ZMPjWMFL5MMBHHldMO1gtNxO56BCBFZY+uYFNwowHr1+LDE&#10;Qrsrf1FfxlokCIcCFZgYu0LKUBmyGCauI07e2XmLMUlfS+3xmuC2la9ZlkuLDacFgx1tDFWX8scq&#10;wHf36Uc33uXfZqenw6Yvt4ezUs9Pw8cCRKQh/ofv7b1W8DbL5/D3Jj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9FpxxQAAAN0AAAAPAAAAAAAAAAAAAAAAAJgCAABkcnMv&#10;ZG93bnJldi54bWxQSwUGAAAAAAQABAD1AAAAigMAAAAA&#10;" path="m22,66l438,2v13,-2,25,7,27,20c467,35,458,47,445,49l29,113c16,115,4,106,2,93,,80,9,68,22,66xe" fillcolor="black" strokeweight="19e-5mm">
                    <v:stroke joinstyle="bevel"/>
                    <v:path arrowok="t" o:connecttype="custom" o:connectlocs="10,26;198,1;210,9;201,19;13,44;1,36;10,26" o:connectangles="0,0,0,0,0,0,0"/>
                  </v:shape>
                  <v:shape id="Freeform 2528" o:spid="_x0000_s1174" style="position:absolute;left:4295;top:1650;width:219;height:78;visibility:visible;mso-wrap-style:square;v-text-anchor:top" coordsize="485,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CcT8MA&#10;AADdAAAADwAAAGRycy9kb3ducmV2LnhtbERP3WrCMBS+H/gO4QjezVQFVzujqNAhgym6PcChObZh&#10;zUlNMq1vv1wMdvnx/S/XvW3FjXwwjhVMxhkI4sppw7WCr8/yOQcRIrLG1jEpeFCA9WrwtMRCuzuf&#10;6HaOtUghHApU0MTYFVKGqiGLYew64sRdnLcYE/S11B7vKdy2cpplc2nRcGposKNdQ9X3+ccq8Adz&#10;3fb5qZyaS7l/17uPt+y4UGo07DevICL18V/8595rBbP8Je1Pb9IT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CcT8MAAADdAAAADwAAAAAAAAAAAAAAAACYAgAAZHJzL2Rv&#10;d25yZXYueG1sUEsFBgAAAAAEAAQA9QAAAIgDAAAAAA==&#10;" path="m19,148l451,4v12,-4,26,2,30,15c485,31,479,45,466,49l34,193c21,197,8,191,4,178,,165,6,152,19,148xe" fillcolor="black" strokeweight="19e-5mm">
                    <v:stroke joinstyle="bevel"/>
                    <v:path arrowok="t" o:connecttype="custom" o:connectlocs="9,59;204,2;217,8;210,19;15,76;2,70;9,59" o:connectangles="0,0,0,0,0,0,0"/>
                  </v:shape>
                  <v:shape id="Freeform 2529" o:spid="_x0000_s1175" style="position:absolute;left:4491;top:1651;width:210;height:19;visibility:visible;mso-wrap-style:square;v-text-anchor:top" coordsize="46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8fcMA&#10;AADdAAAADwAAAGRycy9kb3ducmV2LnhtbESPT4vCMBTE7wt+h/AEb2uqgko1igoLsjf/IHh7bZ5t&#10;MXkpSVbrt98IC3scZuY3zHLdWSMe5EPjWMFomIEgLp1uuFJwPn19zkGEiKzROCYFLwqwXvU+lphr&#10;9+QDPY6xEgnCIUcFdYxtLmUoa7IYhq4lTt7NeYsxSV9J7fGZ4NbIcZZNpcWG00KNLe1qKu/HH6tA&#10;X4rrtNAn47emu3/PzrjlApUa9LvNAkSkLv6H/9p7rWAyn43g/SY9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i8fcMAAADdAAAADwAAAAAAAAAAAAAAAACYAgAAZHJzL2Rv&#10;d25yZXYueG1sUEsFBgAAAAAEAAQA9QAAAIgDAAAAAA==&#10;" path="m24,l440,v14,,24,11,24,24c464,38,454,48,440,48l24,48c11,48,,38,,24,,11,11,,24,xe" fillcolor="black" strokeweight="19e-5mm">
                    <v:stroke joinstyle="bevel"/>
                    <v:path arrowok="t" o:connecttype="custom" o:connectlocs="11,0;199,0;210,10;199,19;11,19;0,10;11,0" o:connectangles="0,0,0,0,0,0,0"/>
                  </v:shape>
                  <v:shape id="Freeform 2530" o:spid="_x0000_s1176" style="position:absolute;left:4679;top:1625;width:218;height:46;visibility:visible;mso-wrap-style:square;v-text-anchor:top" coordsize="483,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gN8UA&#10;AADdAAAADwAAAGRycy9kb3ducmV2LnhtbESPQWvCQBSE74L/YXlCb7rRarXRVawgFAQh2t4f2dds&#10;MPs2ZLcx+uu7gtDjMDPfMKtNZyvRUuNLxwrGowQEce50yYWCr/N+uADhA7LGyjEpuJGHzbrfW2Gq&#10;3ZUzak+hEBHCPkUFJoQ6ldLnhiz6kauJo/fjGoshyqaQusFrhNtKTpLkTVosOS4YrGlnKL+cfq2C&#10;4/e07XZ6dqfDe5LVbWG4PH4o9TLotksQgbrwH362P7WC18V8Ao838Qn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iA3xQAAAN0AAAAPAAAAAAAAAAAAAAAAAJgCAABkcnMv&#10;ZG93bnJldi54bWxQSwUGAAAAAAQABAD1AAAAigMAAAAA&#10;" path="m22,66l454,2v13,-2,25,7,27,20c483,35,474,47,461,49l29,113c16,115,4,106,2,93,,80,9,68,22,66xe" fillcolor="black" strokeweight="19e-5mm">
                    <v:stroke joinstyle="bevel"/>
                    <v:path arrowok="t" o:connecttype="custom" o:connectlocs="10,26;205,1;217,9;208,20;13,45;1,37;10,26" o:connectangles="0,0,0,0,0,0,0"/>
                  </v:shape>
                  <v:shape id="Freeform 2531" o:spid="_x0000_s1177" style="position:absolute;left:4873;top:1548;width:213;height:98;visibility:visible;mso-wrap-style:square;v-text-anchor:top" coordsize="47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9J9cUA&#10;AADdAAAADwAAAGRycy9kb3ducmV2LnhtbESPQWsCMRSE7wX/Q3iF3mq2lbbb1Si2WPRiYW3r+bF5&#10;Zhc3L0sSdf33Rih4HGbmG2Yy620rjuRD41jB0zADQVw53bBR8Pvz9ZiDCBFZY+uYFJwpwGw6uJtg&#10;od2JSzpuohEJwqFABXWMXSFlqGqyGIauI07eznmLMUlvpPZ4SnDbyucse5UWG04LNXb0WVO13xys&#10;Anr3Gb8szL7cLc1ym39/rP+4VOrhvp+PQUTq4y38315pBaP8bQTXN+kJyO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j0n1xQAAAN0AAAAPAAAAAAAAAAAAAAAAAJgCAABkcnMv&#10;ZG93bnJldi54bWxQSwUGAAAAAAQABAD1AAAAigMAAAAA&#10;" path="m17,198l433,6c445,,460,5,465,17v6,12,1,27,-11,32l38,241c25,247,11,242,6,230,,217,5,203,17,198xe" fillcolor="black" strokeweight="19e-5mm">
                    <v:stroke joinstyle="bevel"/>
                    <v:path arrowok="t" o:connecttype="custom" o:connectlocs="8,79;196,2;210,7;205,19;17,96;3,91;8,79" o:connectangles="0,0,0,0,0,0,0"/>
                  </v:shape>
                  <v:shape id="Freeform 2532" o:spid="_x0000_s1178" style="position:absolute;left:5061;top:1441;width:212;height:129;visibility:visible;mso-wrap-style:square;v-text-anchor:top" coordsize="471,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h2MsUA&#10;AADdAAAADwAAAGRycy9kb3ducmV2LnhtbESPzWrDMBCE74W8g9hCbo2cH9rgRglpIJAeemjSB1is&#10;tWVirRxpmzhvXxUKPQ4z8w2z2gy+U1eKqQ1sYDopQBFXwbbcGPg67Z+WoJIgW+wCk4E7JdisRw8r&#10;LG248Sddj9KoDOFUogEn0pdap8qRxzQJPXH26hA9Spax0TbiLcN9p2dF8aw9tpwXHPa0c1Sdj9/e&#10;wMdlf3eLbfM+q6Y+vvVnqVMtxowfh+0rKKFB/sN/7YM1MF++LOD3TX4Ce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OHYyxQAAAN0AAAAPAAAAAAAAAAAAAAAAAJgCAABkcnMv&#10;ZG93bnJldi54bWxQSwUGAAAAAAQABAD1AAAAigMAAAAA&#10;" path="m14,279l430,7v11,-7,26,-4,34,7c471,25,468,40,457,48l41,320v-11,7,-26,4,-34,-7c,302,3,287,14,279xe" fillcolor="black" strokeweight="19e-5mm">
                    <v:stroke joinstyle="bevel"/>
                    <v:path arrowok="t" o:connecttype="custom" o:connectlocs="6,110;194,3;209,6;206,19;18,126;3,123;6,110" o:connectangles="0,0,0,0,0,0,0"/>
                  </v:shape>
                  <v:shape id="Freeform 2533" o:spid="_x0000_s1179" style="position:absolute;left:5249;top:1390;width:219;height:72;visibility:visible;mso-wrap-style:square;v-text-anchor:top" coordsize="485,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SoxscA&#10;AADdAAAADwAAAGRycy9kb3ducmV2LnhtbESPQUsDMRSE70L/Q3iFXsRmVaplbVqKUijtyV2RHl83&#10;z921m5clSZv13xuh4HGYmW+YxWownbiQ861lBffTDARxZXXLtYKPcnM3B+EDssbOMin4IQ+r5ehm&#10;gbm2kd/pUoRaJAj7HBU0IfS5lL5qyKCf2p44eV/WGQxJulpqhzHBTScfsuxJGmw5LTTY02tD1ak4&#10;GwWfMe6DPRTu2H0fd7t4+3Yws1KpyXhYv4AINIT/8LW91Qoe588z+HuTn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0qMbHAAAA3QAAAA8AAAAAAAAAAAAAAAAAmAIAAGRy&#10;cy9kb3ducmV2LnhtbFBLBQYAAAAABAAEAPUAAACMAwAAAAA=&#10;" path="m20,131l452,3v12,-3,26,4,29,17c485,32,478,46,465,49l33,177c21,181,7,174,3,161,,149,7,135,20,131xe" fillcolor="black" strokeweight="19e-5mm">
                    <v:stroke joinstyle="bevel"/>
                    <v:path arrowok="t" o:connecttype="custom" o:connectlocs="9,52;204,1;217,8;210,19;15,70;1,64;9,52" o:connectangles="0,0,0,0,0,0,0"/>
                  </v:shape>
                  <v:shape id="Freeform 2534" o:spid="_x0000_s1180" style="position:absolute;left:5444;top:1340;width:212;height:71;visibility:visible;mso-wrap-style:square;v-text-anchor:top" coordsize="469,1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AUIsUA&#10;AADdAAAADwAAAGRycy9kb3ducmV2LnhtbESPQWvCQBSE7wX/w/IEb3WjgpXoKmJakAqlVS+5PbLP&#10;JJh9G3ZXE/99Vyj0OMzMN8xq05tG3Mn52rKCyTgBQVxYXXOp4Hz6eF2A8AFZY2OZFDzIw2Y9eFlh&#10;qm3HP3Q/hlJECPsUFVQhtKmUvqjIoB/bljh6F+sMhihdKbXDLsJNI6dJMpcGa44LFba0q6i4Hm9G&#10;QTm1ncs+c5+/Xy/Z4Tv7QsxvSo2G/XYJIlAf/sN/7b1WMFu8zeH5Jj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kBQixQAAAN0AAAAPAAAAAAAAAAAAAAAAAJgCAABkcnMv&#10;ZG93bnJldi54bWxQSwUGAAAAAAQABAD1AAAAigMAAAAA&#10;" path="m19,132l435,4v13,-4,27,3,30,15c469,32,462,46,450,49l34,177c21,181,7,174,4,162,,149,7,135,19,132xe" fillcolor="black" strokeweight="19e-5mm">
                    <v:stroke joinstyle="bevel"/>
                    <v:path arrowok="t" o:connecttype="custom" o:connectlocs="9,52;197,2;210,7;203,19;15,69;2,64;9,52" o:connectangles="0,0,0,0,0,0,0"/>
                  </v:shape>
                  <v:shape id="Freeform 2535" o:spid="_x0000_s1181" style="position:absolute;left:5632;top:1257;width:212;height:104;visibility:visible;mso-wrap-style:square;v-text-anchor:top" coordsize="471,2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GkDccA&#10;AADdAAAADwAAAGRycy9kb3ducmV2LnhtbESPQWvCQBSE74X+h+UVvIhutKVK6io1IIZqD0bx/Mi+&#10;JqHZtyG7Jum/7xaEHoeZ+YZZbQZTi45aV1lWMJtGIIhzqysuFFzOu8kShPPIGmvLpOCHHGzWjw8r&#10;jLXt+URd5gsRIOxiVFB638RSurwkg25qG+LgfdnWoA+yLaRusQ9wU8t5FL1KgxWHhRIbSkrKv7Ob&#10;UbBNP15uY3Sfx0OWzJJUn/bXYqvU6Gl4fwPhafD/4Xs71Qqel4sF/L0JT0Cu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RpA3HAAAA3QAAAA8AAAAAAAAAAAAAAAAAmAIAAGRy&#10;cy9kb3ducmV2LnhtbFBLBQYAAAAABAAEAPUAAACMAwAAAAA=&#10;" path="m17,214l433,6c445,,459,5,465,17v6,12,1,26,-11,32l38,257c26,263,12,258,6,246,,234,5,220,17,214xe" fillcolor="black" strokeweight="19e-5mm">
                    <v:stroke joinstyle="bevel"/>
                    <v:path arrowok="t" o:connecttype="custom" o:connectlocs="8,85;195,2;209,7;204,19;17,102;3,97;8,85" o:connectangles="0,0,0,0,0,0,0"/>
                  </v:shape>
                  <v:shape id="Freeform 2536" o:spid="_x0000_s1182" style="position:absolute;left:5821;top:1258;width:217;height:19;visibility:visible;mso-wrap-style:square;v-text-anchor:top" coordsize="48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5N18UA&#10;AADdAAAADwAAAGRycy9kb3ducmV2LnhtbERPS08CMRC+m/gfmiHhJl0kAi4UYggaHyQqavA4tuPu&#10;hu10s62w/nvnQOLxy/eeLztfqwO1sQpsYDjIQBHb4CouDLy/3V5MQcWE7LAOTAZ+KcJycX42x9yF&#10;I7/SYZsKJSEcczRQptTkWkdbksc4CA2xcN+h9ZgEtoV2LR4l3Nf6MsvG2mPF0lBiQ6uS7H7746XX&#10;8ufH0/Xd4/rrOdVXo03xYHcvxvR73c0MVKIu/YtP7ntnYDSdyFx5I09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Hk3XxQAAAN0AAAAPAAAAAAAAAAAAAAAAAJgCAABkcnMv&#10;ZG93bnJldi54bWxQSwUGAAAAAAQABAD1AAAAigMAAAAA&#10;" path="m24,l456,v14,,24,11,24,24c480,38,470,48,456,48l24,48c11,48,,38,,24,,11,11,,24,xe" fillcolor="black" strokeweight="19e-5mm">
                    <v:stroke joinstyle="bevel"/>
                    <v:path arrowok="t" o:connecttype="custom" o:connectlocs="11,0;206,0;217,10;206,19;11,19;0,10;11,0" o:connectangles="0,0,0,0,0,0,0"/>
                  </v:shape>
                  <v:shape id="Freeform 2537" o:spid="_x0000_s1183" style="position:absolute;left:6015;top:1232;width:211;height:46;visibility:visible;mso-wrap-style:square;v-text-anchor:top" coordsize="46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3MrMUA&#10;AADdAAAADwAAAGRycy9kb3ducmV2LnhtbESP3WoCMRSE7wt9h3AKvRHN9s+f1ShFUbwSuvoAh81x&#10;s3Rzsk3iur59UxB6OczMN8xi1dtGdORD7VjByygDQVw6XXOl4HTcDqcgQkTW2DgmBTcKsFo+Piww&#10;1+7KX9QVsRIJwiFHBSbGNpcylIYshpFriZN3dt5iTNJXUnu8Jrht5GuWjaXFmtOCwZbWhsrv4mIV&#10;4Ifb+MGNd+Mfs9Pv/bortoezUs9P/eccRKQ+/ofv7b1W8DadzODvTX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LcysxQAAAN0AAAAPAAAAAAAAAAAAAAAAAJgCAABkcnMv&#10;ZG93bnJldi54bWxQSwUGAAAAAAQABAD1AAAAigMAAAAA&#10;" path="m22,66l438,2v13,-2,25,7,27,20c467,35,458,47,445,49l29,113c16,115,4,106,2,93,,80,9,68,22,66xe" fillcolor="black" strokeweight="19e-5mm">
                    <v:stroke joinstyle="bevel"/>
                    <v:path arrowok="t" o:connecttype="custom" o:connectlocs="10,26;198,1;210,9;201,20;13,45;1,37;10,26" o:connectangles="0,0,0,0,0,0,0"/>
                  </v:shape>
                  <v:rect id="Rectangle 2538" o:spid="_x0000_s1184" style="position:absolute;left:518;top:3043;width:51;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d2SMQA&#10;AADdAAAADwAAAGRycy9kb3ducmV2LnhtbERPy2rCQBTdF/yH4Rbc1UlbkCR1FLEtybI+QLu7ZG6T&#10;0Jk7ITM10a/vLASXh/NerEZrxJl63zpW8DxLQBBXTrdcKzjsP59SED4gazSOScGFPKyWk4cF5toN&#10;vKXzLtQihrDPUUETQpdL6auGLPqZ64gj9+N6iyHCvpa6xyGGWyNfkmQuLbYcGxrsaNNQ9bv7swqK&#10;tFufSncdavPxXRy/jtn7PgtKTR/H9RuIQGO4i2/uUit4TdO4P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XdkjEAAAA3QAAAA8AAAAAAAAAAAAAAAAAmAIAAGRycy9k&#10;b3ducmV2LnhtbFBLBQYAAAAABAAEAPUAAACJAwAAAAA=&#10;" filled="f" stroked="f">
                    <v:textbox inset="0,0,0,0">
                      <w:txbxContent>
                        <w:p w:rsidR="005F466A" w:rsidRDefault="005F466A" w:rsidP="0036260A">
                          <w:r>
                            <w:rPr>
                              <w:rFonts w:ascii="Calibri" w:hAnsi="Calibri" w:cs="Calibri"/>
                              <w:color w:val="000000"/>
                              <w:sz w:val="10"/>
                              <w:szCs w:val="10"/>
                            </w:rPr>
                            <w:t>0</w:t>
                          </w:r>
                        </w:p>
                      </w:txbxContent>
                    </v:textbox>
                  </v:rect>
                  <v:rect id="Rectangle 2539" o:spid="_x0000_s1185" style="position:absolute;left:451;top:2780;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T08UA&#10;AADdAAAADwAAAGRycy9kb3ducmV2LnhtbESPQYvCMBSE74L/ITxhb5q6wlKrUcRV9OiqoN4ezbMt&#10;Ni+liba7v94sCB6HmfmGmc5bU4oH1a6wrGA4iEAQp1YXnCk4Htb9GITzyBpLy6TglxzMZ93OFBNt&#10;G/6hx95nIkDYJagg975KpHRpTgbdwFbEwbva2qAPss6krrEJcFPKzyj6kgYLDgs5VrTMKb3t70bB&#10;Jq4W5639a7Jyddmcdqfx92HslfrotYsJCE+tf4df7a1WMIrjIfy/CU9Az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m9PT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10</w:t>
                          </w:r>
                        </w:p>
                      </w:txbxContent>
                    </v:textbox>
                  </v:rect>
                  <v:rect id="Rectangle 2540" o:spid="_x0000_s1186" style="position:absolute;left:451;top:2517;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NpMUA&#10;AADdAAAADwAAAGRycy9kb3ducmV2LnhtbESPQYvCMBSE74L/ITxhb5qqILUaRXRFj7sqqLdH82yL&#10;zUtpsrbrr98sCB6HmfmGmS9bU4oH1a6wrGA4iEAQp1YXnCk4Hbf9GITzyBpLy6TglxwsF93OHBNt&#10;G/6mx8FnIkDYJagg975KpHRpTgbdwFbEwbvZ2qAPss6krrEJcFPKURRNpMGCw0KOFa1zSu+HH6Ng&#10;F1ery94+m6z8vO7OX+fp5jj1Sn302tUMhKfWv8Ov9l4rGMfxCP7fh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SU2k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20</w:t>
                          </w:r>
                        </w:p>
                      </w:txbxContent>
                    </v:textbox>
                  </v:rect>
                  <v:rect id="Rectangle 2541" o:spid="_x0000_s1187" style="position:absolute;left:451;top:2254;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XoP8YA&#10;AADdAAAADwAAAGRycy9kb3ducmV2LnhtbESPQWvCQBSE7wX/w/KE3uqmDUiMrhK0JR5bFWxvj+wz&#10;Cc2+DdltkvrruwXB4zAz3zCrzWga0VPnassKnmcRCOLC6ppLBafj21MCwnlkjY1lUvBLDjbrycMK&#10;U20H/qD+4EsRIOxSVFB536ZSuqIig25mW+LgXWxn0AfZlVJ3OAS4aeRLFM2lwZrDQoUtbSsqvg8/&#10;RkGetNnn3l6Hsnn9ys/v58XuuPBKPU7HbAnC0+jv4Vt7rxXESRL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XoP8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30</w:t>
                          </w:r>
                        </w:p>
                      </w:txbxContent>
                    </v:textbox>
                  </v:rect>
                  <v:rect id="Rectangle 2542" o:spid="_x0000_s1188" style="position:absolute;left:451;top:1991;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xwS8YA&#10;AADdAAAADwAAAGRycy9kb3ducmV2LnhtbESPQWvCQBSE74L/YXlCb7qpFYnRVcS26FFjwfb2yD6T&#10;0OzbkN2a6K93BaHHYWa+YRarzlTiQo0rLSt4HUUgiDOrS84VfB0/hzEI55E1VpZJwZUcrJb93gIT&#10;bVs+0CX1uQgQdgkqKLyvEyldVpBBN7I1cfDOtjHog2xyqRtsA9xUchxFU2mw5LBQYE2bgrLf9M8o&#10;2Mb1+ntnb21effxsT/vT7P0480q9DLr1HISnzv+Hn+2dVvAWx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xwS8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40</w:t>
                          </w:r>
                        </w:p>
                      </w:txbxContent>
                    </v:textbox>
                  </v:rect>
                  <v:rect id="Rectangle 2543" o:spid="_x0000_s1189" style="position:absolute;left:451;top:1728;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DV0MYA&#10;AADdAAAADwAAAGRycy9kb3ducmV2LnhtbESPQWvCQBSE74L/YXlCb7qpRYnRVcS26FFjwfb2yD6T&#10;0OzbkN2a6K93BaHHYWa+YRarzlTiQo0rLSt4HUUgiDOrS84VfB0/hzEI55E1VpZJwZUcrJb93gIT&#10;bVs+0CX1uQgQdgkqKLyvEyldVpBBN7I1cfDOtjHog2xyqRtsA9xUchxFU2mw5LBQYE2bgrLf9M8o&#10;2Mb1+ntnb21effxsT/vT7P0480q9DLr1HISnzv+Hn+2dVvAWxx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DV0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50</w:t>
                          </w:r>
                        </w:p>
                      </w:txbxContent>
                    </v:textbox>
                  </v:rect>
                  <v:rect id="Rectangle 2544" o:spid="_x0000_s1190" style="position:absolute;left:451;top:1465;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Lp8UA&#10;AADdAAAADwAAAGRycy9kb3ducmV2LnhtbESPQYvCMBSE7wv+h/AEb2vqClKrUURX9Lirgnp7NM+2&#10;2LyUJtrqr98sCB6HmfmGmc5bU4o71a6wrGDQj0AQp1YXnCk47NefMQjnkTWWlknBgxzMZ52PKSba&#10;NvxL953PRICwS1BB7n2VSOnSnAy6vq2Ig3extUEfZJ1JXWMT4KaUX1E0kgYLDgs5VrTMKb3ubkbB&#10;Jq4Wp619Nln5fd4cf47j1X7slep128UEhKfWv8Ov9lYrGMbxC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ckun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60</w:t>
                          </w:r>
                        </w:p>
                      </w:txbxContent>
                    </v:textbox>
                  </v:rect>
                  <v:rect id="Rectangle 2545" o:spid="_x0000_s1191" style="position:absolute;left:451;top:1202;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7uPMYA&#10;AADdAAAADwAAAGRycy9kb3ducmV2LnhtbESPQWvCQBSE74L/YXlCb7qpBY3RVcS26FFjwfb2yD6T&#10;0OzbkN2a6K93BaHHYWa+YRarzlTiQo0rLSt4HUUgiDOrS84VfB0/hzEI55E1VpZJwZUcrJb93gIT&#10;bVs+0CX1uQgQdgkqKLyvEyldVpBBN7I1cfDOtjHog2xyqRtsA9xUchxFE2mw5LBQYE2bgrLf9M8o&#10;2Mb1+ntnb21effxsT/vT7P0480q9DLr1HISnzv+Hn+2dVvAWx1N4vAlP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D7uP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70</w:t>
                          </w:r>
                        </w:p>
                      </w:txbxContent>
                    </v:textbox>
                  </v:rect>
                  <v:rect id="Rectangle 2546" o:spid="_x0000_s1192" style="position:absolute;left:451;top:939;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F6TsQA&#10;AADdAAAADwAAAGRycy9kb3ducmV2LnhtbERPy2rCQBTdF/yH4Rbc1UlbkCR1FLEtybI+QLu7ZG6T&#10;0Jk7ITM10a/vLASXh/NerEZrxJl63zpW8DxLQBBXTrdcKzjsP59SED4gazSOScGFPKyWk4cF5toN&#10;vKXzLtQihrDPUUETQpdL6auGLPqZ64gj9+N6iyHCvpa6xyGGWyNfkmQuLbYcGxrsaNNQ9bv7swqK&#10;tFufSncdavPxXRy/jtn7PgtKTR/H9RuIQGO4i2/uUit4TdM4N76JT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hek7EAAAA3QAAAA8AAAAAAAAAAAAAAAAAmAIAAGRycy9k&#10;b3ducmV2LnhtbFBLBQYAAAAABAAEAPUAAACJAwAAAAA=&#10;" filled="f" stroked="f">
                    <v:textbox inset="0,0,0,0">
                      <w:txbxContent>
                        <w:p w:rsidR="005F466A" w:rsidRDefault="005F466A" w:rsidP="0036260A">
                          <w:r>
                            <w:rPr>
                              <w:rFonts w:ascii="Calibri" w:hAnsi="Calibri" w:cs="Calibri"/>
                              <w:color w:val="000000"/>
                              <w:sz w:val="10"/>
                              <w:szCs w:val="10"/>
                            </w:rPr>
                            <w:t>80</w:t>
                          </w:r>
                        </w:p>
                      </w:txbxContent>
                    </v:textbox>
                  </v:rect>
                  <v:rect id="Rectangle 2547" o:spid="_x0000_s1193" style="position:absolute;left:451;top:676;width:10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3f1cYA&#10;AADdAAAADwAAAGRycy9kb3ducmV2LnhtbESPT2vCQBTE74LfYXmCN92oUJLoKuIf9Gi1YL09sq9J&#10;aPZtyK4m9tO7hUKPw8z8hlmsOlOJBzWutKxgMo5AEGdWl5wr+LjsRzEI55E1VpZJwZMcrJb93gJT&#10;bVt+p8fZ5yJA2KWooPC+TqV0WUEG3djWxMH7so1BH2STS91gG+CmktMoepMGSw4LBda0KSj7Pt+N&#10;gkNcrz+P9qfNq93tcD1dk+0l8UoNB916DsJT5//Df+2jVjCL4wR+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3f1c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90</w:t>
                          </w:r>
                        </w:p>
                      </w:txbxContent>
                    </v:textbox>
                  </v:rect>
                  <v:rect id="Rectangle 2548" o:spid="_x0000_s1194" style="position:absolute;left:392;top:413;width:15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7glcIA&#10;AADdAAAADwAAAGRycy9kb3ducmV2LnhtbERPy4rCMBTdC/5DuMLsNHWEoa1GEUfR5fgAdXdprm2x&#10;uSlNtJ35+slCcHk479miM5V4UuNKywrGowgEcWZ1ybmC03EzjEE4j6yxskwKfsnBYt7vzTDVtuU9&#10;PQ8+FyGEXYoKCu/rVEqXFWTQjWxNHLibbQz6AJtc6gbbEG4q+RlFX9JgyaGhwJpWBWX3w8Mo2Mb1&#10;8rKzf21era/b8885+T4mXqmPQbecgvDU+bf45d5pBZM4Cfv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DuCVwgAAAN0AAAAPAAAAAAAAAAAAAAAAAJgCAABkcnMvZG93&#10;bnJldi54bWxQSwUGAAAAAAQABAD1AAAAhwMAAAAA&#10;" filled="f" stroked="f">
                    <v:textbox inset="0,0,0,0">
                      <w:txbxContent>
                        <w:p w:rsidR="005F466A" w:rsidRDefault="005F466A" w:rsidP="0036260A">
                          <w:r>
                            <w:rPr>
                              <w:rFonts w:ascii="Calibri" w:hAnsi="Calibri" w:cs="Calibri"/>
                              <w:color w:val="000000"/>
                              <w:sz w:val="10"/>
                              <w:szCs w:val="10"/>
                            </w:rPr>
                            <w:t>100</w:t>
                          </w:r>
                        </w:p>
                      </w:txbxContent>
                    </v:textbox>
                  </v:rect>
                  <v:rect id="Rectangle 2549" o:spid="_x0000_s1195" style="position:absolute;left:559;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FDsUA&#10;AADdAAAADwAAAGRycy9kb3ducmV2LnhtbESPQWvCQBSE70L/w/IK3nRjBUmiq0ir6NFqQb09ss8k&#10;NPs2ZFcT/fVuQehxmJlvmNmiM5W4UeNKywpGwwgEcWZ1ybmCn8N6EINwHlljZZkU3MnBYv7Wm2Gq&#10;bcvfdNv7XAQIuxQVFN7XqZQuK8igG9qaOHgX2xj0QTa51A22AW4q+RFFE2mw5LBQYE2fBWW/+6tR&#10;sInr5WlrH21erc6b4+6YfB0Sr1T/vVtOQXjq/H/41d5qBeM4GcHf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QkUO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1980</w:t>
                          </w:r>
                        </w:p>
                      </w:txbxContent>
                    </v:textbox>
                  </v:rect>
                  <v:rect id="Rectangle 2550" o:spid="_x0000_s1196" style="position:absolute;left:941;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DbecYA&#10;AADdAAAADwAAAGRycy9kb3ducmV2LnhtbESPT2vCQBTE74LfYXlCb7pRoSSpq4h/0KNVwfb2yL4m&#10;wezbkF1N2k/vFgSPw8z8hpktOlOJOzWutKxgPIpAEGdWl5wrOJ+2wxiE88gaK8uk4JccLOb93gxT&#10;bVv+pPvR5yJA2KWooPC+TqV0WUEG3cjWxMH7sY1BH2STS91gG+CmkpMoepcGSw4LBda0Kii7Hm9G&#10;wS6ul197+9fm1eZ7dzlckvUp8Uq9DbrlBwhPnX+Fn+29VjCNkw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Dbec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1982</w:t>
                          </w:r>
                        </w:p>
                      </w:txbxContent>
                    </v:textbox>
                  </v:rect>
                  <v:rect id="Rectangle 2551" o:spid="_x0000_s1197" style="position:absolute;left:1322;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x+4sUA&#10;AADdAAAADwAAAGRycy9kb3ducmV2LnhtbESPQWvCQBSE70L/w/IK3nRThZJEV5FW0aNVQb09ss8k&#10;NPs2ZFcT++vdguBxmJlvmOm8M5W4UeNKywo+hhEI4szqknMFh/1qEINwHlljZZkU3MnBfPbWm2Kq&#10;bcs/dNv5XAQIuxQVFN7XqZQuK8igG9qaOHgX2xj0QTa51A22AW4qOYqiT2mw5LBQYE1fBWW/u6tR&#10;sI7rxWlj/9q8Wp7Xx+0x+d4nXqn+e7eYgPDU+Vf42d5oBeM4GcP/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3H7i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1984</w:t>
                          </w:r>
                        </w:p>
                      </w:txbxContent>
                    </v:textbox>
                  </v:rect>
                  <v:rect id="Rectangle 2552" o:spid="_x0000_s1198" style="position:absolute;left:1703;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XmlsYA&#10;AADdAAAADwAAAGRycy9kb3ducmV2LnhtbESPT2vCQBTE70K/w/IK3nTTKpKkriJV0aN/Cra3R/Y1&#10;Cc2+DdnVRD+9Kwg9DjPzG2Y670wlLtS40rKCt2EEgjizuuRcwddxPYhBOI+ssbJMCq7kYD576U0x&#10;1bblPV0OPhcBwi5FBYX3dSqlywoy6Ia2Jg7er20M+iCbXOoG2wA3lXyPook0WHJYKLCmz4Kyv8PZ&#10;KNjE9eJ7a29tXq1+NqfdKVkeE69U/7VbfIDw1Pn/8LO91QpGcTK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Xmls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1986</w:t>
                          </w:r>
                        </w:p>
                      </w:txbxContent>
                    </v:textbox>
                  </v:rect>
                  <v:rect id="Rectangle 2553" o:spid="_x0000_s1199" style="position:absolute;left:2084;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lDDcYA&#10;AADdAAAADwAAAGRycy9kb3ducmV2LnhtbESPT2vCQBTE70K/w/IK3nTTipKkriJV0aN/Cra3R/Y1&#10;Cc2+DdnVRD+9Kwg9DjPzG2Y670wlLtS40rKCt2EEgjizuuRcwddxPYhBOI+ssbJMCq7kYD576U0x&#10;1bblPV0OPhcBwi5FBYX3dSqlywoy6Ia2Jg7er20M+iCbXOoG2wA3lXyPook0WHJYKLCmz4Kyv8PZ&#10;KNjE9eJ7a29tXq1+NqfdKVkeE69U/7VbfIDw1Pn/8LO91QpGcTKG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nlDDc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1988</w:t>
                          </w:r>
                        </w:p>
                      </w:txbxContent>
                    </v:textbox>
                  </v:rect>
                  <v:rect id="Rectangle 2554" o:spid="_x0000_s1200" style="position:absolute;left:2465;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vdesYA&#10;AADdAAAADwAAAGRycy9kb3ducmV2LnhtbESPW2vCQBSE3wX/w3KEvulGC5KkriJe0Md6Adu3Q/Y0&#10;CWbPhuxq0v76riD4OMzMN8xs0ZlK3KlxpWUF41EEgjizuuRcwfm0HcYgnEfWWFkmBb/kYDHv92aY&#10;atvyge5Hn4sAYZeigsL7OpXSZQUZdCNbEwfvxzYGfZBNLnWDbYCbSk6iaCoNlhwWCqxpVVB2Pd6M&#10;gl1cL7/29q/Nq8337vJ5SdanxCv1NuiWHyA8df4Vfrb3WsF7nEzh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vdes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1990</w:t>
                          </w:r>
                        </w:p>
                      </w:txbxContent>
                    </v:textbox>
                  </v:rect>
                  <v:rect id="Rectangle 2555" o:spid="_x0000_s1201" style="position:absolute;left:2847;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d44cYA&#10;AADdAAAADwAAAGRycy9kb3ducmV2LnhtbESPT2vCQBTE70K/w/IK3nTTCpqkriJV0aN/Cra3R/Y1&#10;Cc2+DdnVRD+9Kwg9DjPzG2Y670wlLtS40rKCt2EEgjizuuRcwddxPYhBOI+ssbJMCq7kYD576U0x&#10;1bblPV0OPhcBwi5FBYX3dSqlywoy6Ia2Jg7er20M+iCbXOoG2wA3lXyPorE0WHJYKLCmz4Kyv8PZ&#10;KNjE9eJ7a29tXq1+NqfdKVkeE69U/7VbfIDw1Pn/8LO91QpGcTKBx5vw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d44c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1992</w:t>
                          </w:r>
                        </w:p>
                      </w:txbxContent>
                    </v:textbox>
                  </v:rect>
                  <v:rect id="Rectangle 2556" o:spid="_x0000_s1202" style="position:absolute;left:3228;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jsk8IA&#10;AADdAAAADwAAAGRycy9kb3ducmV2LnhtbERPy4rCMBTdC/5DuMLsNHWEoa1GEUfR5fgAdXdprm2x&#10;uSlNtJ35+slCcHk479miM5V4UuNKywrGowgEcWZ1ybmC03EzjEE4j6yxskwKfsnBYt7vzTDVtuU9&#10;PQ8+FyGEXYoKCu/rVEqXFWTQjWxNHLibbQz6AJtc6gbbEG4q+RlFX9JgyaGhwJpWBWX3w8Mo2Mb1&#10;8rKzf21era/b8885+T4mXqmPQbecgvDU+bf45d5pBZM4CXPDm/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eOyTwgAAAN0AAAAPAAAAAAAAAAAAAAAAAJgCAABkcnMvZG93&#10;bnJldi54bWxQSwUGAAAAAAQABAD1AAAAhwMAAAAA&#10;" filled="f" stroked="f">
                    <v:textbox inset="0,0,0,0">
                      <w:txbxContent>
                        <w:p w:rsidR="005F466A" w:rsidRDefault="005F466A" w:rsidP="0036260A">
                          <w:r>
                            <w:rPr>
                              <w:rFonts w:ascii="Calibri" w:hAnsi="Calibri" w:cs="Calibri"/>
                              <w:color w:val="000000"/>
                              <w:sz w:val="10"/>
                              <w:szCs w:val="10"/>
                            </w:rPr>
                            <w:t>1994</w:t>
                          </w:r>
                        </w:p>
                      </w:txbxContent>
                    </v:textbox>
                  </v:rect>
                  <v:rect id="Rectangle 2557" o:spid="_x0000_s1203" style="position:absolute;left:3609;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RJCMYA&#10;AADdAAAADwAAAGRycy9kb3ducmV2LnhtbESPT2vCQBTE74V+h+UVequbtiBJzEakf9BjNYJ6e2Sf&#10;STD7NmS3JvXTdwXB4zAzv2Gy+WhacabeNZYVvE4iEMSl1Q1XCrbF90sMwnlkja1lUvBHDub540OG&#10;qbYDr+m88ZUIEHYpKqi971IpXVmTQTexHXHwjrY36IPsK6l7HALctPItiqbSYMNhocaOPmoqT5tf&#10;o2AZd4v9yl6Gqv06LHc/u+SzSLxSz0/jYgbC0+jv4Vt7pRW8x0k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RJC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1996</w:t>
                          </w:r>
                        </w:p>
                      </w:txbxContent>
                    </v:textbox>
                  </v:rect>
                  <v:rect id="Rectangle 2558" o:spid="_x0000_s1204" style="position:absolute;left:3990;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V6j8MA&#10;AADdAAAADwAAAGRycy9kb3ducmV2LnhtbERPz2vCMBS+D/wfwht4m+k2EFuNIm6jPW4qqLdH82yL&#10;yUtpMlv965fDwOPH93uxGqwRV+p841jB6yQBQVw63XClYL/7epmB8AFZo3FMCm7kYbUcPS0w067n&#10;H7puQyViCPsMFdQhtJmUvqzJop+4ljhyZ9dZDBF2ldQd9jHcGvmWJFNpseHYUGNLm5rKy/bXKshn&#10;7fpYuHtfmc9Tfvg+pB+7NCg1fh7WcxCBhvAQ/7sLreA9TeL++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V6j8MAAADdAAAADwAAAAAAAAAAAAAAAACYAgAAZHJzL2Rv&#10;d25yZXYueG1sUEsFBgAAAAAEAAQA9QAAAIgDAAAAAA==&#10;" filled="f" stroked="f">
                    <v:textbox inset="0,0,0,0">
                      <w:txbxContent>
                        <w:p w:rsidR="005F466A" w:rsidRDefault="005F466A" w:rsidP="0036260A">
                          <w:r>
                            <w:rPr>
                              <w:rFonts w:ascii="Calibri" w:hAnsi="Calibri" w:cs="Calibri"/>
                              <w:color w:val="000000"/>
                              <w:sz w:val="10"/>
                              <w:szCs w:val="10"/>
                            </w:rPr>
                            <w:t>1998</w:t>
                          </w:r>
                        </w:p>
                      </w:txbxContent>
                    </v:textbox>
                  </v:rect>
                  <v:rect id="Rectangle 2559" o:spid="_x0000_s1205" style="position:absolute;left:4371;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nfFMYA&#10;AADdAAAADwAAAGRycy9kb3ducmV2LnhtbESPQWvCQBSE7wX/w/IKvTUbKxQTs4pYJR5bFWxvj+wz&#10;Cc2+Ddk1SfvruwXB4zAz3zDZajSN6KlztWUF0ygGQVxYXXOp4HTcPc9BOI+ssbFMCn7IwWo5ecgw&#10;1XbgD+oPvhQBwi5FBZX3bSqlKyoy6CLbEgfvYjuDPsiulLrDIcBNI1/i+FUarDksVNjSpqLi+3A1&#10;CvJ5u/7c29+hbLZf+fn9nLwdE6/U0+O4XoDwNPp7+NbeawWzJJ7C/5v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6nfF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2000</w:t>
                          </w:r>
                        </w:p>
                      </w:txbxContent>
                    </v:textbox>
                  </v:rect>
                  <v:rect id="Rectangle 2560" o:spid="_x0000_s1206" style="position:absolute;left:4753;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tBY8UA&#10;AADdAAAADwAAAGRycy9kb3ducmV2LnhtbESPT4vCMBTE78J+h/AWvGmqC2KrUWTXRY/+WVBvj+bZ&#10;FpuX0kRb/fRGEPY4zMxvmOm8NaW4Ue0KywoG/QgEcWp1wZmCv/1vbwzCeWSNpWVScCcH89lHZ4qJ&#10;tg1v6bbzmQgQdgkqyL2vEildmpNB17cVcfDOtjbog6wzqWtsAtyUchhFI2mw4LCQY0XfOaWX3dUo&#10;WI2rxXFtH01WLk+rw+YQ/+xjr1T3s11MQHhq/X/43V5rBV9xNIT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e0Fj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2002</w:t>
                          </w:r>
                        </w:p>
                      </w:txbxContent>
                    </v:textbox>
                  </v:rect>
                  <v:rect id="Rectangle 2561" o:spid="_x0000_s1207" style="position:absolute;left:5134;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fk+MUA&#10;AADdAAAADwAAAGRycy9kb3ducmV2LnhtbESPT4vCMBTE78J+h/AWvGmqwmKrUWRX0aN/FtTbo3m2&#10;xealNNHW/fRGEPY4zMxvmOm8NaW4U+0KywoG/QgEcWp1wZmC38OqNwbhPLLG0jIpeJCD+eyjM8VE&#10;24Z3dN/7TAQIuwQV5N5XiZQuzcmg69uKOHgXWxv0QdaZ1DU2AW5KOYyiL2mw4LCQY0XfOaXX/c0o&#10;WI+rxWlj/5qsXJ7Xx+0x/jnEXqnuZ7uYgPDU+v/wu73RCkZxNI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T4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2004</w:t>
                          </w:r>
                        </w:p>
                      </w:txbxContent>
                    </v:textbox>
                  </v:rect>
                  <v:rect id="Rectangle 2562" o:spid="_x0000_s1208" style="position:absolute;left:5515;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58jMYA&#10;AADdAAAADwAAAGRycy9kb3ducmV2LnhtbESPT2vCQBTE70K/w/IK3nTTKpJEV5Gq6NE/BdvbI/tM&#10;QrNvQ3Y1sZ++Kwg9DjPzG2a26EwlbtS40rKCt2EEgjizuuRcwedpM4hBOI+ssbJMCu7kYDF/6c0w&#10;1bblA92OPhcBwi5FBYX3dSqlywoy6Ia2Jg7exTYGfZBNLnWDbYCbSr5H0UQaLDksFFjTR0HZz/Fq&#10;FGzjevm1s79tXq2/t+f9OVmdEq9U/7VbTkF46vx/+NneaQWjJBrD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958j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2006</w:t>
                          </w:r>
                        </w:p>
                      </w:txbxContent>
                    </v:textbox>
                  </v:rect>
                  <v:rect id="Rectangle 2563" o:spid="_x0000_s1209" style="position:absolute;left:5896;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LZF8YA&#10;AADdAAAADwAAAGRycy9kb3ducmV2LnhtbESPT2vCQBTE70K/w/IK3nTTipJEV5Gq6NE/BdvbI/tM&#10;QrNvQ3Y1sZ++Kwg9DjPzG2a26EwlbtS40rKCt2EEgjizuuRcwedpM4hBOI+ssbJMCu7kYDF/6c0w&#10;1bblA92OPhcBwi5FBYX3dSqlywoy6Ia2Jg7exTYGfZBNLnWDbYCbSr5H0UQaLDksFFjTR0HZz/Fq&#10;FGzjevm1s79tXq2/t+f9OVmdEq9U/7VbTkF46vx/+NneaQWjJBrD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JLZF8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2008</w:t>
                          </w:r>
                        </w:p>
                      </w:txbxContent>
                    </v:textbox>
                  </v:rect>
                  <v:rect id="Rectangle 2564" o:spid="_x0000_s1210" style="position:absolute;left:6277;top:3211;width:20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BHYMYA&#10;AADdAAAADwAAAGRycy9kb3ducmV2LnhtbESPQWvCQBSE7wX/w/KE3uqmLYiJrhK0khxbFWxvj+wz&#10;Cc2+Ddk1SfvruwXB4zAz3zCrzWga0VPnassKnmcRCOLC6ppLBafj/mkBwnlkjY1lUvBDDjbrycMK&#10;E20H/qD+4EsRIOwSVFB53yZSuqIig25mW+LgXWxn0AfZlVJ3OAS4aeRLFM2lwZrDQoUtbSsqvg9X&#10;oyBbtOlnbn+Hsnn7ys7v53h3jL1Sj9MxXYLwNPp7+NbOtYLXOJ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BHY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2010</w:t>
                          </w:r>
                        </w:p>
                      </w:txbxContent>
                    </v:textbox>
                  </v:rect>
                  <v:rect id="Rectangle 2565" o:spid="_x0000_s1211" style="position:absolute;left:264;top:2817;width:271;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zi+8YA&#10;AADdAAAADwAAAGRycy9kb3ducmV2LnhtbESPT2vCQBTE70K/w/IK3nTTCppEV5Gq6NE/BdvbI/tM&#10;QrNvQ3Y1sZ++Kwg9DjPzG2a26EwlbtS40rKCt2EEgjizuuRcwedpM4hBOI+ssbJMCu7kYDF/6c0w&#10;1bblA92OPhcBwi5FBYX3dSqlywoy6Ia2Jg7exTYGfZBNLnWDbYCbSr5H0VgaLDksFFjTR0HZz/Fq&#10;FGzjevm1s79tXq2/t+f9OVmdEq9U/7VbTkF46vx/+NneaQWjJJrA4014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wzi+8YAAADdAAAADwAAAAAAAAAAAAAAAACYAgAAZHJz&#10;L2Rvd25yZXYueG1sUEsFBgAAAAAEAAQA9QAAAIsDAAAAAA==&#10;" filled="f" stroked="f">
                    <v:textbox inset="0,0,0,0">
                      <w:txbxContent>
                        <w:p w:rsidR="005F466A" w:rsidRDefault="005F466A" w:rsidP="0036260A">
                          <w:r>
                            <w:rPr>
                              <w:rFonts w:ascii="Calibri" w:hAnsi="Calibri" w:cs="Calibri"/>
                              <w:b/>
                              <w:bCs/>
                              <w:color w:val="000000"/>
                              <w:sz w:val="2"/>
                              <w:szCs w:val="2"/>
                            </w:rPr>
                            <w:t>immunization coverage among 1</w:t>
                          </w:r>
                        </w:p>
                      </w:txbxContent>
                    </v:textbox>
                  </v:rect>
                  <v:rect id="Rectangle 2566" o:spid="_x0000_s1212" style="position:absolute;left:264;top:1378;width: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N2icMA&#10;AADdAAAADwAAAGRycy9kb3ducmV2LnhtbERPz2vCMBS+D/wfwht4m+k2EFuNIm6jPW4qqLdH82yL&#10;yUtpMlv965fDwOPH93uxGqwRV+p841jB6yQBQVw63XClYL/7epmB8AFZo3FMCm7kYbUcPS0w067n&#10;H7puQyViCPsMFdQhtJmUvqzJop+4ljhyZ9dZDBF2ldQd9jHcGvmWJFNpseHYUGNLm5rKy/bXKshn&#10;7fpYuHtfmc9Tfvg+pB+7NCg1fh7WcxCBhvAQ/7sLreA9TeLc+CY+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N2icMAAADdAAAADwAAAAAAAAAAAAAAAACYAgAAZHJzL2Rv&#10;d25yZXYueG1sUEsFBgAAAAAEAAQA9QAAAIgDAAAAAA==&#10;" filled="f" stroked="f">
                    <v:textbox inset="0,0,0,0">
                      <w:txbxContent>
                        <w:p w:rsidR="005F466A" w:rsidRDefault="005F466A" w:rsidP="0036260A">
                          <w:r>
                            <w:rPr>
                              <w:rFonts w:ascii="Calibri" w:hAnsi="Calibri" w:cs="Calibri"/>
                              <w:b/>
                              <w:bCs/>
                              <w:color w:val="000000"/>
                              <w:sz w:val="2"/>
                              <w:szCs w:val="2"/>
                            </w:rPr>
                            <w:t>-</w:t>
                          </w:r>
                        </w:p>
                      </w:txbxContent>
                    </v:textbox>
                  </v:rect>
                  <v:rect id="Rectangle 2567" o:spid="_x0000_s1213" style="position:absolute;left:264;top:1347;width:3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TEsYA&#10;AADdAAAADwAAAGRycy9kb3ducmV2LnhtbESPQWvCQBSE70L/w/IEb7qxhWJS1xBaS3K0Kmhvj+xr&#10;Epp9G7Krif31bqHQ4zAz3zDrdDStuFLvGssKlosIBHFpdcOVguPhfb4C4TyyxtYyKbiRg3TzMFlj&#10;ou3AH3Td+0oECLsEFdTed4mUrqzJoFvYjjh4X7Y36IPsK6l7HALctPIxip6lwYbDQo0dvdZUfu8v&#10;RkG+6rJzYX+Gqt1+5qfdKX47xF6p2XTMXkB4Gv1/+K9daAVPcRTD75vwBOTm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TEsYAAADdAAAADwAAAAAAAAAAAAAAAACYAgAAZHJz&#10;L2Rvd25yZXYueG1sUEsFBgAAAAAEAAQA9QAAAIsDAAAAAA==&#10;" filled="f" stroked="f">
                    <v:textbox inset="0,0,0,0">
                      <w:txbxContent>
                        <w:p w:rsidR="005F466A" w:rsidRDefault="005F466A" w:rsidP="0036260A">
                          <w:r>
                            <w:rPr>
                              <w:rFonts w:ascii="Calibri" w:hAnsi="Calibri" w:cs="Calibri"/>
                              <w:b/>
                              <w:bCs/>
                              <w:color w:val="000000"/>
                              <w:sz w:val="2"/>
                              <w:szCs w:val="2"/>
                            </w:rPr>
                            <w:t>year</w:t>
                          </w:r>
                        </w:p>
                      </w:txbxContent>
                    </v:textbox>
                  </v:rect>
                  <v:rect id="Rectangle 2568" o:spid="_x0000_s1214" style="position:absolute;left:264;top:1150;width: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sUsMA&#10;AADdAAAADwAAAGRycy9kb3ducmV2LnhtbERPy4rCMBTdD/gP4Q64G1MVxHaMIj7Q5VgFdXdp7rRl&#10;mpvSRFv9+slCcHk479miM5W4U+NKywqGgwgEcWZ1ybmC03H7NQXhPLLGyjIpeJCDxbz3McNE25YP&#10;dE99LkIIuwQVFN7XiZQuK8igG9iaOHC/tjHoA2xyqRtsQ7ip5CiKJtJgyaGhwJpWBWV/6c0o2E3r&#10;5WVvn21eba678885Xh9jr1T/s1t+g/DU+bf45d5rBeN4GPaHN+EJ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sUsMAAADdAAAADwAAAAAAAAAAAAAAAACYAgAAZHJzL2Rv&#10;d25yZXYueG1sUEsFBgAAAAAEAAQA9QAAAIgDAAAAAA==&#10;" filled="f" stroked="f">
                    <v:textbox inset="0,0,0,0">
                      <w:txbxContent>
                        <w:p w:rsidR="005F466A" w:rsidRDefault="005F466A" w:rsidP="0036260A">
                          <w:r>
                            <w:rPr>
                              <w:rFonts w:ascii="Calibri" w:hAnsi="Calibri" w:cs="Calibri"/>
                              <w:b/>
                              <w:bCs/>
                              <w:color w:val="000000"/>
                              <w:sz w:val="2"/>
                              <w:szCs w:val="2"/>
                            </w:rPr>
                            <w:t>-</w:t>
                          </w:r>
                        </w:p>
                      </w:txbxContent>
                    </v:textbox>
                  </v:rect>
                  <v:rect id="Rectangle 2569" o:spid="_x0000_s1215" style="position:absolute;left:264;top:1119;width:66;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BJycYA&#10;AADdAAAADwAAAGRycy9kb3ducmV2LnhtbESPT2vCQBTE70K/w/IK3nSTFsREV5HWokf/FNTbI/tM&#10;QrNvQ3Y10U/vCkKPw8z8hpnOO1OJKzWutKwgHkYgiDOrS84V/O5/BmMQziNrrCyTghs5mM/eelNM&#10;tW15S9edz0WAsEtRQeF9nUrpsoIMuqGtiYN3to1BH2STS91gG+Cmkh9RNJIGSw4LBdb0VVD2t7sY&#10;BatxvTiu7b3Nq+Vpddgcku994pXqv3eLCQhPnf8Pv9prreAziWN4vglPQM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nBJycYAAADdAAAADwAAAAAAAAAAAAAAAACYAgAAZHJz&#10;L2Rvd25yZXYueG1sUEsFBgAAAAAEAAQA9QAAAIsDAAAAAA==&#10;" filled="f" stroked="f">
                    <v:textbox inset="0,0,0,0">
                      <w:txbxContent>
                        <w:p w:rsidR="005F466A" w:rsidRDefault="005F466A" w:rsidP="0036260A">
                          <w:r>
                            <w:rPr>
                              <w:rFonts w:ascii="Calibri" w:hAnsi="Calibri" w:cs="Calibri"/>
                              <w:b/>
                              <w:bCs/>
                              <w:color w:val="000000"/>
                              <w:sz w:val="2"/>
                              <w:szCs w:val="2"/>
                            </w:rPr>
                            <w:t>olds (%)</w:t>
                          </w:r>
                        </w:p>
                      </w:txbxContent>
                    </v:textbox>
                  </v:rect>
                  <v:rect id="Rectangle 2570" o:spid="_x0000_s1216" style="position:absolute;left:920;top:86;width:4470;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LXvscA&#10;AADdAAAADwAAAGRycy9kb3ducmV2LnhtbESPQWvCQBSE7wX/w/KE3upGC8VE1xC0RY+tEaK3R/aZ&#10;BLNvQ3Zr0v76bqHQ4zAz3zDrdDStuFPvGssK5rMIBHFpdcOVglP+9rQE4TyyxtYyKfgiB+lm8rDG&#10;RNuBP+h+9JUIEHYJKqi97xIpXVmTQTezHXHwrrY36IPsK6l7HALctHIRRS/SYMNhocaOtjWVt+On&#10;UbBfdtn5YL+Hqn297Iv3It7lsVfqcTpmKxCeRv8f/msftILneL6A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i177HAAAA3QAAAA8AAAAAAAAAAAAAAAAAmAIAAGRy&#10;cy9kb3ducmV2LnhtbFBLBQYAAAAABAAEAPUAAACMAwAAAAA=&#10;" filled="f" stroked="f">
                    <v:textbox inset="0,0,0,0">
                      <w:txbxContent>
                        <w:p w:rsidR="005F466A" w:rsidRDefault="005F466A" w:rsidP="0036260A">
                          <w:r>
                            <w:rPr>
                              <w:rFonts w:ascii="Calibri" w:hAnsi="Calibri" w:cs="Calibri"/>
                              <w:b/>
                              <w:bCs/>
                              <w:color w:val="000000"/>
                            </w:rPr>
                            <w:t>Immunisation coverage Malawi and Africa 1980 -2010</w:t>
                          </w:r>
                        </w:p>
                      </w:txbxContent>
                    </v:textbox>
                  </v:rect>
                  <v:rect id="Rectangle 2571" o:spid="_x0000_s1217" style="position:absolute;left:5184;top:86;width:91;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5yJccA&#10;AADdAAAADwAAAGRycy9kb3ducmV2LnhtbESPQWvCQBSE7wX/w/KE3uomDYhJXUPQih5bLdjeHtln&#10;Esy+DdnVpP76bqHQ4zAz3zDLfDStuFHvGssK4lkEgri0uuFKwcdx+7QA4TyyxtYyKfgmB/lq8rDE&#10;TNuB3+l28JUIEHYZKqi97zIpXVmTQTezHXHwzrY36IPsK6l7HALctPI5iubSYMNhocaO1jWVl8PV&#10;KNgtuuJzb+9D1b5+7U5vp3RzTL1Sj9OxeAHhafT/4b/2XitI0jiB3zfh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3uciXHAAAA3QAAAA8AAAAAAAAAAAAAAAAAmAIAAGRy&#10;cy9kb3ducmV2LnhtbFBLBQYAAAAABAAEAPUAAACMAwAAAAA=&#10;" filled="f" stroked="f">
                    <v:textbox inset="0,0,0,0">
                      <w:txbxContent>
                        <w:p w:rsidR="005F466A" w:rsidRDefault="005F466A" w:rsidP="0036260A"/>
                      </w:txbxContent>
                    </v:textbox>
                  </v:rect>
                  <v:rect id="Rectangle 2572" o:spid="_x0000_s1218" style="position:absolute;left:5249;top:86;width:91;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qUccA&#10;AADdAAAADwAAAGRycy9kb3ducmV2LnhtbESPT2vCQBTE74LfYXmCN91YiyQxq0j/oEerhdTbI/ua&#10;hGbfhuzWpP30XUHocZiZ3zDZdjCNuFLnassKFvMIBHFhdc2lgvfz6ywG4TyyxsYyKfghB9vNeJRh&#10;qm3Pb3Q9+VIECLsUFVTet6mUrqjIoJvbljh4n7Yz6IPsSqk77APcNPIhilbSYM1hocKWnioqvk7f&#10;RsE+bncfB/vbl83LZZ8f8+T5nHilppNhtwbhafD/4Xv7oBUsk8Uj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H6lHHAAAA3QAAAA8AAAAAAAAAAAAAAAAAmAIAAGRy&#10;cy9kb3ducmV2LnhtbFBLBQYAAAAABAAEAPUAAACMAwAAAAA=&#10;" filled="f" stroked="f">
                    <v:textbox inset="0,0,0,0">
                      <w:txbxContent>
                        <w:p w:rsidR="005F466A" w:rsidRDefault="005F466A" w:rsidP="0036260A"/>
                      </w:txbxContent>
                    </v:textbox>
                  </v:rect>
                  <v:shape id="Freeform 2573" o:spid="_x0000_s1219" style="position:absolute;left:5351;top:1670;width:282;height:19;visibility:visible;mso-wrap-style:square;v-text-anchor:top" coordsize="62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BIksYA&#10;AADdAAAADwAAAGRycy9kb3ducmV2LnhtbESP3WrCQBSE74W+w3IE73Rj/6jRVUqhpShCq9Lr0+xJ&#10;NiR7NmRXk/r0bkHwcpiZb5jFqre1OFHrS8cKppMEBHHmdMmFgsP+ffwCwgdkjbVjUvBHHlbLu8EC&#10;U+06/qbTLhQiQtinqMCE0KRS+syQRT9xDXH0ctdaDFG2hdQtdhFua3mfJM/SYslxwWBDb4ayane0&#10;Ch5dVfjZx9aYat3l/c9Zfv1ucqVGw/51DiJQH27ha/tTK3iYTZ/g/018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QBIksYAAADdAAAADwAAAAAAAAAAAAAAAACYAgAAZHJz&#10;L2Rvd25yZXYueG1sUEsFBgAAAAAEAAQA9QAAAIsDA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m505,r,c518,,529,11,529,24v,14,-11,24,-24,24l505,48c491,48,481,38,481,24,481,11,491,,505,xm601,r,c614,,625,11,625,24v,14,-11,24,-24,24l601,48c588,48,577,38,577,24,577,11,588,,601,xe" fillcolor="red" strokecolor="red" strokeweight="19e-5mm">
                    <v:stroke joinstyle="bevel"/>
                    <v:path arrowok="t" o:connecttype="custom" o:connectlocs="11,0;11,0;22,10;11,19;11,19;0,10;11,0;55,0;55,0;65,10;55,19;55,19;44,10;55,0;98,0;98,0;109,10;98,19;98,19;87,10;98,0;141,0;141,0;152,10;141,19;141,19;130,10;141,0;185,0;185,0;195,10;185,19;185,19;174,10;185,0;228,0;228,0;239,10;228,19;228,19;217,10;228,0;271,0;271,0;282,10;271,19;271,19;260,10;271,0" o:connectangles="0,0,0,0,0,0,0,0,0,0,0,0,0,0,0,0,0,0,0,0,0,0,0,0,0,0,0,0,0,0,0,0,0,0,0,0,0,0,0,0,0,0,0,0,0,0,0,0,0"/>
                    <o:lock v:ext="edit" verticies="t"/>
                  </v:shape>
                  <v:rect id="Rectangle 2574" o:spid="_x0000_s1220" style="position:absolute;left:5703;top:1613;width:656;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nRvcUA&#10;AADdAAAADwAAAGRycy9kb3ducmV2LnhtbESPT4vCMBTE74LfITxhb5rqgthqFPEPetxVQb09mmdb&#10;bF5KE213P/1mQfA4zMxvmNmiNaV4Uu0KywqGgwgEcWp1wZmC03Hbn4BwHlljaZkU/JCDxbzbmWGi&#10;bcPf9Dz4TAQIuwQV5N5XiZQuzcmgG9iKOHg3Wxv0QdaZ1DU2AW5KOYqisTRYcFjIsaJVTun98DAK&#10;dpNqednb3yYrN9fd+escr4+xV+qj1y6nIDy1/h1+tfdawWc8HM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mdG9xQAAAN0AAAAPAAAAAAAAAAAAAAAAAJgCAABkcnMv&#10;ZG93bnJldi54bWxQSwUGAAAAAAQABAD1AAAAigMAAAAA&#10;" filled="f" stroked="f">
                    <v:textbox inset="0,0,0,0">
                      <w:txbxContent>
                        <w:p w:rsidR="005F466A" w:rsidRDefault="005F466A" w:rsidP="0036260A">
                          <w:r>
                            <w:rPr>
                              <w:rFonts w:ascii="Calibri" w:hAnsi="Calibri" w:cs="Calibri"/>
                              <w:color w:val="000000"/>
                              <w:sz w:val="10"/>
                              <w:szCs w:val="10"/>
                            </w:rPr>
                            <w:t>Measles Malawi</w:t>
                          </w:r>
                        </w:p>
                      </w:txbxContent>
                    </v:textbox>
                  </v:rect>
                  <v:shape id="Freeform 2575" o:spid="_x0000_s1221" style="position:absolute;left:5351;top:1974;width:325;height:19;visibility:visible;mso-wrap-style:square;v-text-anchor:top" coordsize="72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7eqsQA&#10;AADdAAAADwAAAGRycy9kb3ducmV2LnhtbESPT4vCMBTE74LfITxhb5p2RVerURZhYdXTar0/mtc/&#10;2LyUJmrdT28EweMwM79hluvO1OJKrassK4hHEQjizOqKCwXp8Wc4A+E8ssbaMim4k4P1qt9bYqLt&#10;jf/oevCFCBB2CSoovW8SKV1WkkE3sg1x8HLbGvRBtoXULd4C3NTyM4qm0mDFYaHEhjYlZefDxSjY&#10;5rN9mu9iS9n/sRmfJ6f7Ka2V+hh03wsQnjr/Dr/av1rBeB5/wfNNe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O3qrEAAAA3QAAAA8AAAAAAAAAAAAAAAAAmAIAAGRycy9k&#10;b3ducmV2LnhtbFBLBQYAAAAABAAEAPUAAACJAwAAAAA=&#10;" path="m24,l696,v14,,24,11,24,24c720,38,710,48,696,48l24,48c11,48,,38,,24,,11,11,,24,xe" fillcolor="red" strokecolor="red" strokeweight="19e-5mm">
                    <v:stroke joinstyle="bevel"/>
                    <v:path arrowok="t" o:connecttype="custom" o:connectlocs="11,0;314,0;325,10;314,19;11,19;0,10;11,0" o:connectangles="0,0,0,0,0,0,0"/>
                  </v:shape>
                  <v:rect id="Rectangle 2576" o:spid="_x0000_s1222" style="position:absolute;left:5703;top:1918;width:534;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rgVMMA&#10;AADdAAAADwAAAGRycy9kb3ducmV2LnhtbERPy4rCMBTdD/gP4Q64G1MVxHaMIj7Q5VgFdXdp7rRl&#10;mpvSRFv9+slCcHk479miM5W4U+NKywqGgwgEcWZ1ybmC03H7NQXhPLLGyjIpeJCDxbz3McNE25YP&#10;dE99LkIIuwQVFN7XiZQuK8igG9iaOHC/tjHoA2xyqRtsQ7ip5CiKJtJgyaGhwJpWBWV/6c0o2E3r&#10;5WVvn21eba678885Xh9jr1T/s1t+g/DU+bf45d5rBeN4GOaGN+EJ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rgVMMAAADdAAAADwAAAAAAAAAAAAAAAACYAgAAZHJzL2Rv&#10;d25yZXYueG1sUEsFBgAAAAAEAAQA9QAAAIgDAAAAAA==&#10;" filled="f" stroked="f">
                    <v:textbox inset="0,0,0,0">
                      <w:txbxContent>
                        <w:p w:rsidR="005F466A" w:rsidRDefault="005F466A" w:rsidP="0036260A">
                          <w:r>
                            <w:rPr>
                              <w:rFonts w:ascii="Calibri" w:hAnsi="Calibri" w:cs="Calibri"/>
                              <w:color w:val="000000"/>
                              <w:sz w:val="10"/>
                              <w:szCs w:val="10"/>
                            </w:rPr>
                            <w:t>DTP3 Malawi</w:t>
                          </w:r>
                        </w:p>
                      </w:txbxContent>
                    </v:textbox>
                  </v:rect>
                  <v:shape id="Freeform 2577" o:spid="_x0000_s1223" style="position:absolute;left:5351;top:2278;width:239;height:19;visibility:visible;mso-wrap-style:square;v-text-anchor:top" coordsize="52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Tx6cUA&#10;AADdAAAADwAAAGRycy9kb3ducmV2LnhtbESPQWvCQBSE7wX/w/IEb3VjlFKjq4goeCiUpIrXR/aZ&#10;DWbfhuyq8d+7hUKPw8x8wyzXvW3EnTpfO1YwGScgiEuna64UHH/2758gfEDW2DgmBU/ysF4N3paY&#10;affgnO5FqESEsM9QgQmhzaT0pSGLfuxa4uhdXGcxRNlVUnf4iHDbyDRJPqTFmuOCwZa2hsprcbMK&#10;XN6ed1+nMs1NesPv8+Y4K2aJUqNhv1mACNSH//Bf+6AVTOeTOfy+iU9Ar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NPHpxQAAAN0AAAAPAAAAAAAAAAAAAAAAAJgCAABkcnMv&#10;ZG93bnJldi54bWxQSwUGAAAAAAQABAD1AAAAigMAAAAA&#10;" path="m24,l168,v14,,24,11,24,24c192,38,182,48,168,48l24,48c11,48,,38,,24,,11,11,,24,xm360,l504,v14,,24,11,24,24c528,38,518,48,504,48r-144,c347,48,336,38,336,24,336,11,347,,360,xe" fillcolor="red" strokecolor="red" strokeweight="19e-5mm">
                    <v:stroke joinstyle="bevel"/>
                    <v:path arrowok="t" o:connecttype="custom" o:connectlocs="11,0;76,0;87,10;76,19;11,19;0,10;11,0;163,0;228,0;239,10;228,19;163,19;152,10;163,0" o:connectangles="0,0,0,0,0,0,0,0,0,0,0,0,0,0"/>
                    <o:lock v:ext="edit" verticies="t"/>
                  </v:shape>
                  <v:rect id="Rectangle 2578" o:spid="_x0000_s1224" style="position:absolute;left:5703;top:2224;width:493;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Am78IA&#10;AADdAAAADwAAAGRycy9kb3ducmV2LnhtbERPTYvCMBC9C/6HMMLeNFVBbDWK6IoeXRXU29CMbbGZ&#10;lCZru/56c1jw+Hjf82VrSvGk2hWWFQwHEQji1OqCMwXn07Y/BeE8ssbSMin4IwfLRbczx0Tbhn/o&#10;efSZCCHsElSQe18lUro0J4NuYCviwN1tbdAHWGdS19iEcFPKURRNpMGCQ0OOFa1zSh/HX6NgN61W&#10;1719NVn5fdtdDpd4c4q9Ul+9djUD4an1H/G/e68VjONR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CbvwgAAAN0AAAAPAAAAAAAAAAAAAAAAAJgCAABkcnMvZG93&#10;bnJldi54bWxQSwUGAAAAAAQABAD1AAAAhwMAAAAA&#10;" filled="f" stroked="f">
                    <v:textbox inset="0,0,0,0">
                      <w:txbxContent>
                        <w:p w:rsidR="005F466A" w:rsidRDefault="005F466A" w:rsidP="0036260A">
                          <w:r>
                            <w:rPr>
                              <w:rFonts w:ascii="Calibri" w:hAnsi="Calibri" w:cs="Calibri"/>
                              <w:color w:val="000000"/>
                              <w:sz w:val="10"/>
                              <w:szCs w:val="10"/>
                            </w:rPr>
                            <w:t>BCG Malawi</w:t>
                          </w:r>
                        </w:p>
                      </w:txbxContent>
                    </v:textbox>
                  </v:rect>
                  <v:shape id="Freeform 2579" o:spid="_x0000_s1225" style="position:absolute;left:5351;top:2589;width:282;height:19;visibility:visible;mso-wrap-style:square;v-text-anchor:top" coordsize="62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0u8EA&#10;AADdAAAADwAAAGRycy9kb3ducmV2LnhtbESPwQrCMBBE74L/EFbwpqkKYqtRRBC8eLB60NvSrG21&#10;2ZQmav17Iwgeh5l5wyxWranEkxpXWlYwGkYgiDOrS84VnI7bwQyE88gaK8uk4E0OVstuZ4GJti8+&#10;0DP1uQgQdgkqKLyvEyldVpBBN7Q1cfCutjHog2xyqRt8Bbip5DiKptJgyWGhwJo2BWX39GEUpNFt&#10;07o43l/cDac7PMfbx8Qr1e+16zkIT63/h3/tnVYwiccj+L4JT0A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H19LvBAAAA3QAAAA8AAAAAAAAAAAAAAAAAmAIAAGRycy9kb3du&#10;cmV2LnhtbFBLBQYAAAAABAAEAPUAAACGAwAAAAA=&#10;" path="m24,r1,c38,,49,11,49,24,49,38,38,48,25,48r-1,c11,48,,38,,24,,11,11,,24,xm121,r,c134,,145,11,145,24v,14,-11,24,-24,24l121,48c107,48,97,38,97,24,97,11,107,,121,xm217,r,c230,,241,11,241,24v,14,-11,24,-24,24l217,48c203,48,193,38,193,24,193,11,203,,217,xm313,r,c326,,337,11,337,24v,14,-11,24,-24,24l313,48c299,48,289,38,289,24,289,11,299,,313,xm409,r,c422,,433,11,433,24v,14,-11,24,-24,24l409,48c395,48,385,38,385,24,385,11,395,,409,xm505,r,c518,,529,11,529,24v,14,-11,24,-24,24l505,48c491,48,481,38,481,24,481,11,491,,505,xm601,r,c614,,625,11,625,24v,14,-11,24,-24,24l601,48c588,48,577,38,577,24,577,11,588,,601,xe" fillcolor="black" strokeweight="19e-5mm">
                    <v:stroke joinstyle="bevel"/>
                    <v:path arrowok="t" o:connecttype="custom" o:connectlocs="11,0;11,0;22,10;11,19;11,19;0,10;11,0;55,0;55,0;65,10;55,19;55,19;44,10;55,0;98,0;98,0;109,10;98,19;98,19;87,10;98,0;141,0;141,0;152,10;141,19;141,19;130,10;141,0;185,0;185,0;195,10;185,19;185,19;174,10;185,0;228,0;228,0;239,10;228,19;228,19;217,10;228,0;271,0;271,0;282,10;271,19;271,19;260,10;271,0" o:connectangles="0,0,0,0,0,0,0,0,0,0,0,0,0,0,0,0,0,0,0,0,0,0,0,0,0,0,0,0,0,0,0,0,0,0,0,0,0,0,0,0,0,0,0,0,0,0,0,0,0"/>
                    <o:lock v:ext="edit" verticies="t"/>
                  </v:shape>
                  <v:rect id="Rectangle 2580" o:spid="_x0000_s1226" style="position:absolute;left:5703;top:2529;width:594;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4dA8YA&#10;AADdAAAADwAAAGRycy9kb3ducmV2LnhtbESPQWvCQBSE7wX/w/KE3urGFIpJsxHRFj1WI9jeHtnX&#10;JJh9G7Jbk/bXdwXB4zAz3zDZcjStuFDvGssK5rMIBHFpdcOVgmPx/rQA4TyyxtYyKfglB8t88pBh&#10;qu3Ae7ocfCUChF2KCmrvu1RKV9Zk0M1sRxy8b9sb9EH2ldQ9DgFuWhlH0Ys02HBYqLGjdU3l+fBj&#10;FGwX3epzZ/+Gqn372p4+TsmmSLxSj9Nx9QrC0+jv4Vt7pxU8J3EM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4dA8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Measles Africa</w:t>
                          </w:r>
                        </w:p>
                      </w:txbxContent>
                    </v:textbox>
                  </v:rect>
                  <v:shape id="Freeform 2581" o:spid="_x0000_s1227" style="position:absolute;left:5351;top:2893;width:325;height:19;visibility:visible;mso-wrap-style:square;v-text-anchor:top" coordsize="72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XPSMYA&#10;AADdAAAADwAAAGRycy9kb3ducmV2LnhtbESPQWvCQBSE7wX/w/KEXkrdGKnW6BpCQQi91Qqlt0f2&#10;mQSzb2N2Y+K/7wpCj8PMfMNs09E04kqdqy0rmM8iEMSF1TWXCo7f+9d3EM4ja2wsk4IbOUh3k6ct&#10;JtoO/EXXgy9FgLBLUEHlfZtI6YqKDLqZbYmDd7KdQR9kV0rd4RDgppFxFC2lwZrDQoUtfVRUnA+9&#10;UfDS6J/L2MZvq+y0zleZo9/PqFfqeTpmGxCeRv8ffrRzrWCxjhdwfxOegN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XPSMYAAADdAAAADwAAAAAAAAAAAAAAAACYAgAAZHJz&#10;L2Rvd25yZXYueG1sUEsFBgAAAAAEAAQA9QAAAIsDAAAAAA==&#10;" path="m24,l696,v14,,24,11,24,24c720,38,710,48,696,48l24,48c11,48,,38,,24,,11,11,,24,xe" fillcolor="black" strokeweight="19e-5mm">
                    <v:stroke joinstyle="bevel"/>
                    <v:path arrowok="t" o:connecttype="custom" o:connectlocs="11,0;314,0;325,10;314,19;11,19;0,10;11,0" o:connectangles="0,0,0,0,0,0,0"/>
                  </v:shape>
                  <v:rect id="Rectangle 2582" o:spid="_x0000_s1228" style="position:absolute;left:5703;top:2835;width:472;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sg7MYA&#10;AADdAAAADwAAAGRycy9kb3ducmV2LnhtbESPQWvCQBSE74L/YXkFb7qpFjExq4it6LFqIfX2yL4m&#10;odm3IbuatL++WxA8DjPzDZOue1OLG7WusqzgeRKBIM6trrhQ8HHejRcgnEfWWFsmBT/kYL0aDlJM&#10;tO34SLeTL0SAsEtQQel9k0jp8pIMuoltiIP3ZVuDPsi2kLrFLsBNLadRNJcGKw4LJTa0LSn/Pl2N&#10;gv2i2Xwe7G9X1G+Xffaexa/n2Cs1euo3SxCeev8I39sHrWAWT1/g/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sg7MYAAADdAAAADwAAAAAAAAAAAAAAAACYAgAAZHJz&#10;L2Rvd25yZXYueG1sUEsFBgAAAAAEAAQA9QAAAIsDAAAAAA==&#10;" filled="f" stroked="f">
                    <v:textbox inset="0,0,0,0">
                      <w:txbxContent>
                        <w:p w:rsidR="005F466A" w:rsidRDefault="005F466A" w:rsidP="0036260A">
                          <w:r>
                            <w:rPr>
                              <w:rFonts w:ascii="Calibri" w:hAnsi="Calibri" w:cs="Calibri"/>
                              <w:color w:val="000000"/>
                              <w:sz w:val="10"/>
                              <w:szCs w:val="10"/>
                            </w:rPr>
                            <w:t>DTP3 Africa</w:t>
                          </w:r>
                        </w:p>
                      </w:txbxContent>
                    </v:textbox>
                  </v:rect>
                </v:group>
                <v:shape id="Freeform 2584" o:spid="_x0000_s1229" style="position:absolute;left:25;top:19;width:41935;height:22860;visibility:visible;mso-wrap-style:square;v-text-anchor:top" coordsize="14624,90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itFsYA&#10;AADdAAAADwAAAGRycy9kb3ducmV2LnhtbESPQWvCQBSE74L/YXlCb7rRqmjqKqIoXkqploq31+wz&#10;Ccm+DdlV47/vCoLHYWa+YWaLxpTiSrXLLSvo9yIQxInVOacKfg6b7gSE88gaS8uk4E4OFvN2a4ax&#10;tjf+puvepyJA2MWoIPO+iqV0SUYGXc9WxME729qgD7JOpa7xFuCmlIMoGkuDOYeFDCtaZZQU+4tR&#10;MCwKum//jp/ma3fa9I/R79oftkq9dZrlBwhPjX+Fn+2dVvA+HYzg8SY8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itFsYAAADdAAAADwAAAAAAAAAAAAAAAACYAgAAZHJz&#10;L2Rvd25yZXYueG1sUEsFBgAAAAAEAAQA9QAAAIsDAAAAAA==&#10;" path="m,8c,4,4,,8,l14616,v5,,8,4,8,8l14624,9080v,5,-3,8,-8,8l8,9088v-4,,-8,-3,-8,-8l,8xm16,9080r-8,-8l14616,9072r-8,8l14608,8r8,8l8,16,16,8r,9072xe" fillcolor="#868686" strokecolor="#868686" strokeweight="0">
                  <v:path arrowok="t" o:connecttype="custom" o:connectlocs="0,2012;2294,0;4191246,0;4193540,2012;4193540,2283988;4191246,2286000;2294,2286000;0,2283988;0,2012;4588,2283988;2294,2281975;4191246,2281975;4188952,2283988;4188952,2012;4191246,4025;2294,4025;4588,2012;4588,2283988" o:connectangles="0,0,0,0,0,0,0,0,0,0,0,0,0,0,0,0,0,0"/>
                  <o:lock v:ext="edit" verticies="t"/>
                </v:shape>
                <v:rect id="Rectangle 2585" o:spid="_x0000_s1230" style="position:absolute;left:6350;top:21412;width:1431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ANSMMA&#10;AADdAAAADwAAAGRycy9kb3ducmV2LnhtbESP3WoCMRSE7wXfIRzBO812BdGtUYog2OKNqw9w2Jz9&#10;ocnJkkR3+/ZNoeDlMDPfMLvDaI14kg+dYwVvywwEceV0x42C++202IAIEVmjcUwKfijAYT+d7LDQ&#10;buArPcvYiAThUKCCNsa+kDJULVkMS9cTJ6923mJM0jdSexwS3BqZZ9laWuw4LbTY07Gl6rt8WAXy&#10;Vp6GTWl85r7y+mI+z9eanFLz2fjxDiLSGF/h//ZZK1ht8zX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ANS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0"/>
                            <w:szCs w:val="10"/>
                          </w:rPr>
                          <w:t>Source: WHO Global Observatory Data Repository 2011</w:t>
                        </w:r>
                      </w:p>
                    </w:txbxContent>
                  </v:textbox>
                </v:rect>
                <w10:anchorlock/>
              </v:group>
            </w:pict>
          </mc:Fallback>
        </mc:AlternateContent>
      </w:r>
    </w:p>
    <w:p w:rsidR="0036260A" w:rsidRPr="00B52FC1" w:rsidRDefault="00D57E5F" w:rsidP="00D57E5F">
      <w:pPr>
        <w:pStyle w:val="SingleTxtG"/>
        <w:spacing w:before="120"/>
        <w:rPr>
          <w:rFonts w:asciiTheme="majorBidi" w:hAnsiTheme="majorBidi" w:cstheme="majorBidi"/>
          <w:bCs/>
        </w:rPr>
      </w:pPr>
      <w:r w:rsidRPr="00B52FC1">
        <w:rPr>
          <w:rFonts w:asciiTheme="majorBidi" w:hAnsiTheme="majorBidi" w:cstheme="majorBidi"/>
          <w:bCs/>
        </w:rPr>
        <w:t>62.</w:t>
      </w:r>
      <w:r w:rsidRPr="00B52FC1">
        <w:rPr>
          <w:rFonts w:asciiTheme="majorBidi" w:hAnsiTheme="majorBidi" w:cstheme="majorBidi"/>
          <w:bCs/>
        </w:rPr>
        <w:tab/>
      </w:r>
      <w:r w:rsidR="0036260A" w:rsidRPr="0072184A">
        <w:rPr>
          <w:rFonts w:asciiTheme="majorBidi" w:hAnsiTheme="majorBidi" w:cstheme="majorBidi"/>
        </w:rPr>
        <w:t xml:space="preserve">Acute respiratory infections are one of the most significant causes of morbidity and mortality amongst children worldwide. Between 2004 and 2010 the proportion of children with ARIs taken to a health facility for treatment increased from 19.6% to 65.7%. There has also been a reduction of pneumonia case fatality from </w:t>
      </w:r>
      <w:r w:rsidR="0036260A" w:rsidRPr="00B52FC1">
        <w:rPr>
          <w:rFonts w:asciiTheme="majorBidi" w:hAnsiTheme="majorBidi" w:cstheme="majorBidi"/>
          <w:bCs/>
        </w:rPr>
        <w:t xml:space="preserve">18.7% in 2000 to 5.7% in 2008.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63.</w:t>
      </w:r>
      <w:r w:rsidRPr="0072184A">
        <w:rPr>
          <w:rFonts w:asciiTheme="majorBidi" w:hAnsiTheme="majorBidi" w:cstheme="majorBidi"/>
        </w:rPr>
        <w:tab/>
      </w:r>
      <w:r w:rsidR="0036260A" w:rsidRPr="0072184A">
        <w:rPr>
          <w:rFonts w:asciiTheme="majorBidi" w:hAnsiTheme="majorBidi" w:cstheme="majorBidi"/>
        </w:rPr>
        <w:t>Evidence has shown that populations, especially children that are heavily exposed to wood smoke from cooking, are at much higher risk from severe pneumonia a</w:t>
      </w:r>
      <w:r w:rsidR="00022FE9">
        <w:rPr>
          <w:rFonts w:asciiTheme="majorBidi" w:hAnsiTheme="majorBidi" w:cstheme="majorBidi"/>
        </w:rPr>
        <w:t>nd at higher risk of mortality.</w:t>
      </w:r>
      <w:r w:rsidR="0036260A" w:rsidRPr="00022FE9">
        <w:rPr>
          <w:rStyle w:val="FootnoteReference"/>
        </w:rPr>
        <w:footnoteReference w:id="3"/>
      </w:r>
      <w:r w:rsidR="0036260A" w:rsidRPr="0072184A">
        <w:rPr>
          <w:rFonts w:asciiTheme="majorBidi" w:hAnsiTheme="majorBidi" w:cstheme="majorBidi"/>
        </w:rPr>
        <w:t xml:space="preserve">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64.</w:t>
      </w:r>
      <w:r w:rsidRPr="0072184A">
        <w:rPr>
          <w:rFonts w:asciiTheme="majorBidi" w:hAnsiTheme="majorBidi" w:cstheme="majorBidi"/>
        </w:rPr>
        <w:tab/>
      </w:r>
      <w:r w:rsidR="0036260A" w:rsidRPr="0072184A">
        <w:rPr>
          <w:rFonts w:asciiTheme="majorBidi" w:hAnsiTheme="majorBidi" w:cstheme="majorBidi"/>
        </w:rPr>
        <w:t>Prevention though handwashing, immunisations with pneumococcal vaccine, early diagnosis and Treatment with antibiotics is highly effective. Along with malaria and oral rehydration of diarrhoeal disease, it is addressed through an Integrated Management of Childhood Illnesses (IMCI) approach.</w:t>
      </w:r>
      <w:r w:rsidR="006F5FFA" w:rsidRPr="0072184A">
        <w:rPr>
          <w:rFonts w:asciiTheme="majorBidi" w:hAnsiTheme="majorBidi" w:cstheme="majorBidi"/>
        </w:rPr>
        <w:t xml:space="preserve"> </w:t>
      </w:r>
      <w:r w:rsidR="0036260A" w:rsidRPr="0072184A">
        <w:rPr>
          <w:rFonts w:asciiTheme="majorBidi" w:hAnsiTheme="majorBidi" w:cstheme="majorBidi"/>
        </w:rPr>
        <w:t>Successful implementation of pneumonia interventions is likely to have contributed to the dramatic fall in infant and Under 5 mortality. Continuation will help to achieve the two MDGs 2015 targets dealing with child mortality.</w:t>
      </w:r>
      <w:r w:rsidR="006F5FFA" w:rsidRPr="0072184A">
        <w:rPr>
          <w:rFonts w:asciiTheme="majorBidi" w:hAnsiTheme="majorBidi" w:cstheme="majorBidi"/>
        </w:rPr>
        <w:t xml:space="preserve">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65.</w:t>
      </w:r>
      <w:r w:rsidRPr="0072184A">
        <w:rPr>
          <w:rFonts w:asciiTheme="majorBidi" w:hAnsiTheme="majorBidi" w:cstheme="majorBidi"/>
        </w:rPr>
        <w:tab/>
      </w:r>
      <w:r w:rsidR="0036260A" w:rsidRPr="0072184A">
        <w:rPr>
          <w:rFonts w:asciiTheme="majorBidi" w:hAnsiTheme="majorBidi" w:cstheme="majorBidi"/>
        </w:rPr>
        <w:t>Malaria is endemic throughout Malawi and continues to be a major public health problem with an estimated 6 million cases occurring annually. It is the leading cause of morbidity and mortality in Under 5 years of age and pregnant women.</w:t>
      </w:r>
      <w:r w:rsidR="006F5FFA" w:rsidRPr="0072184A">
        <w:rPr>
          <w:rFonts w:asciiTheme="majorBidi" w:hAnsiTheme="majorBidi" w:cstheme="majorBidi"/>
        </w:rPr>
        <w:t xml:space="preserve"> </w:t>
      </w:r>
      <w:r w:rsidR="0036260A" w:rsidRPr="0072184A">
        <w:rPr>
          <w:rFonts w:asciiTheme="majorBidi" w:hAnsiTheme="majorBidi" w:cstheme="majorBidi"/>
        </w:rPr>
        <w:t>The use of Insecticide Treated Nets (ITN) when sleeping is the primary control strategy for preventing Malaria.</w:t>
      </w:r>
      <w:r w:rsidR="006F5FFA" w:rsidRPr="0072184A">
        <w:rPr>
          <w:rFonts w:asciiTheme="majorBidi" w:hAnsiTheme="majorBidi" w:cstheme="majorBidi"/>
        </w:rPr>
        <w:t xml:space="preserve"> </w:t>
      </w:r>
      <w:r w:rsidR="0036260A" w:rsidRPr="0072184A">
        <w:rPr>
          <w:rFonts w:asciiTheme="majorBidi" w:hAnsiTheme="majorBidi" w:cstheme="majorBidi"/>
        </w:rPr>
        <w:t>The Malawi National Indicators Survey 2010 Report.</w:t>
      </w:r>
      <w:r w:rsidR="0036260A" w:rsidRPr="00022FE9">
        <w:rPr>
          <w:rStyle w:val="FootnoteReference"/>
        </w:rPr>
        <w:footnoteReference w:id="4"/>
      </w:r>
      <w:r w:rsidR="0036260A" w:rsidRPr="0072184A">
        <w:rPr>
          <w:rFonts w:asciiTheme="majorBidi" w:hAnsiTheme="majorBidi" w:cstheme="majorBidi"/>
        </w:rPr>
        <w:t xml:space="preserve"> Malaria Parasite Prevalence Rate by slide microscopy of 43.3% nationally and severe anaemia prevalence (HB concentration &gt; 8g/dl) was 12.3% &gt;5yrs).</w:t>
      </w:r>
      <w:r w:rsidR="006F5FFA" w:rsidRPr="0072184A">
        <w:rPr>
          <w:rFonts w:asciiTheme="majorBidi" w:hAnsiTheme="majorBidi" w:cstheme="majorBidi"/>
        </w:rPr>
        <w:t xml:space="preserve"> </w:t>
      </w:r>
      <w:r w:rsidR="0036260A" w:rsidRPr="0072184A">
        <w:rPr>
          <w:rFonts w:asciiTheme="majorBidi" w:hAnsiTheme="majorBidi" w:cstheme="majorBidi"/>
        </w:rPr>
        <w:t xml:space="preserve">Malaria parasite prevalence increased with increasing age whilst severe anaemia showed the opposite trend, both Malaria parasite and severe anaemia prevalence rates were higher among children who did not sleep under an ITN the previous night.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66.</w:t>
      </w:r>
      <w:r w:rsidRPr="0072184A">
        <w:rPr>
          <w:rFonts w:asciiTheme="majorBidi" w:hAnsiTheme="majorBidi" w:cstheme="majorBidi"/>
        </w:rPr>
        <w:tab/>
      </w:r>
      <w:r w:rsidR="0036260A" w:rsidRPr="0072184A">
        <w:rPr>
          <w:rFonts w:asciiTheme="majorBidi" w:hAnsiTheme="majorBidi" w:cstheme="majorBidi"/>
        </w:rPr>
        <w:t>The prevalence of severe anaemia in children under 2 years of age who did sleep under an ITN the night before showed 25.7% compared to rate of 13.6% among those who did sleep under a net the previous night.</w:t>
      </w:r>
      <w:r w:rsidR="006F5FFA" w:rsidRPr="0072184A">
        <w:rPr>
          <w:rFonts w:asciiTheme="majorBidi" w:hAnsiTheme="majorBidi" w:cstheme="majorBidi"/>
        </w:rPr>
        <w:t xml:space="preserve"> </w:t>
      </w:r>
      <w:r w:rsidR="0036260A" w:rsidRPr="0072184A">
        <w:rPr>
          <w:rFonts w:asciiTheme="majorBidi" w:hAnsiTheme="majorBidi" w:cstheme="majorBidi"/>
        </w:rPr>
        <w:t>This was found to be higher in the poor wealth quintile. At present 60.4% of pregnant women are reported to have taken 2 or more doses of the recommended Intermittent Preventive Treatment (IPT) as compared to 48% in 2006.</w:t>
      </w:r>
      <w:r w:rsidR="006F5FFA" w:rsidRPr="0072184A">
        <w:rPr>
          <w:rFonts w:asciiTheme="majorBidi" w:hAnsiTheme="majorBidi" w:cstheme="majorBidi"/>
        </w:rPr>
        <w:t xml:space="preserve"> </w:t>
      </w:r>
      <w:r w:rsidR="0036260A" w:rsidRPr="0072184A">
        <w:rPr>
          <w:rFonts w:asciiTheme="majorBidi" w:hAnsiTheme="majorBidi" w:cstheme="majorBidi"/>
        </w:rPr>
        <w:t xml:space="preserve">Currently coverage of Insecticide Residual Spraying (IRS) is low with poor diagnostic capacity, abuse of ITNs, low coverage of second dose of SP in pregnancy, unavailability of quality ACTs in the private sector, poor adherence to treatment guidelines and policies have affected the implementation of malaria interventions. </w:t>
      </w:r>
    </w:p>
    <w:p w:rsidR="0036260A" w:rsidRPr="0072184A" w:rsidRDefault="00022FE9" w:rsidP="00022FE9">
      <w:pPr>
        <w:pStyle w:val="H23G"/>
      </w:pPr>
      <w:bookmarkStart w:id="89" w:name="_Toc304835111"/>
      <w:bookmarkStart w:id="90" w:name="_Toc408230625"/>
      <w:bookmarkStart w:id="91" w:name="_Toc408313469"/>
      <w:r>
        <w:tab/>
      </w:r>
      <w:r>
        <w:tab/>
      </w:r>
      <w:r w:rsidRPr="00022FE9">
        <w:rPr>
          <w:b w:val="0"/>
          <w:bCs/>
        </w:rPr>
        <w:t>Figure 2</w:t>
      </w:r>
      <w:r>
        <w:br/>
      </w:r>
      <w:r w:rsidRPr="0072184A">
        <w:t>Prevention and treatment of Malaria in Malawi</w:t>
      </w:r>
      <w:bookmarkEnd w:id="89"/>
      <w:bookmarkEnd w:id="90"/>
      <w:bookmarkEnd w:id="91"/>
    </w:p>
    <w:p w:rsidR="0036260A" w:rsidRPr="0072184A" w:rsidRDefault="0036260A" w:rsidP="0036260A">
      <w:pPr>
        <w:spacing w:line="360" w:lineRule="auto"/>
        <w:jc w:val="both"/>
        <w:rPr>
          <w:rFonts w:asciiTheme="majorBidi" w:hAnsiTheme="majorBidi" w:cstheme="majorBidi"/>
        </w:rPr>
      </w:pPr>
      <w:r w:rsidRPr="0072184A">
        <w:rPr>
          <w:rFonts w:asciiTheme="majorBidi" w:hAnsiTheme="majorBidi" w:cstheme="majorBidi"/>
          <w:noProof/>
          <w:lang w:val="en-US" w:eastAsia="zh-CN"/>
        </w:rPr>
        <mc:AlternateContent>
          <mc:Choice Requires="wpc">
            <w:drawing>
              <wp:inline distT="0" distB="0" distL="0" distR="0" wp14:anchorId="590B7D68" wp14:editId="28D6F039">
                <wp:extent cx="5579745" cy="2473325"/>
                <wp:effectExtent l="0" t="0" r="20955" b="22225"/>
                <wp:docPr id="8" name="Canvas 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668" name="Rectangle 1962"/>
                        <wps:cNvSpPr>
                          <a:spLocks noChangeArrowheads="1"/>
                        </wps:cNvSpPr>
                        <wps:spPr bwMode="auto">
                          <a:xfrm>
                            <a:off x="0" y="3175"/>
                            <a:ext cx="5080635" cy="2464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9" name="Rectangle 1963"/>
                        <wps:cNvSpPr>
                          <a:spLocks noChangeArrowheads="1"/>
                        </wps:cNvSpPr>
                        <wps:spPr bwMode="auto">
                          <a:xfrm>
                            <a:off x="587375" y="643890"/>
                            <a:ext cx="3478530" cy="152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0" name="Freeform 1964"/>
                        <wps:cNvSpPr>
                          <a:spLocks noEditPoints="1"/>
                        </wps:cNvSpPr>
                        <wps:spPr bwMode="auto">
                          <a:xfrm>
                            <a:off x="591185" y="643890"/>
                            <a:ext cx="3478530" cy="1381125"/>
                          </a:xfrm>
                          <a:custGeom>
                            <a:avLst/>
                            <a:gdLst>
                              <a:gd name="T0" fmla="*/ 0 w 5478"/>
                              <a:gd name="T1" fmla="*/ 2166 h 2175"/>
                              <a:gd name="T2" fmla="*/ 5478 w 5478"/>
                              <a:gd name="T3" fmla="*/ 2166 h 2175"/>
                              <a:gd name="T4" fmla="*/ 5478 w 5478"/>
                              <a:gd name="T5" fmla="*/ 2175 h 2175"/>
                              <a:gd name="T6" fmla="*/ 0 w 5478"/>
                              <a:gd name="T7" fmla="*/ 2175 h 2175"/>
                              <a:gd name="T8" fmla="*/ 0 w 5478"/>
                              <a:gd name="T9" fmla="*/ 2166 h 2175"/>
                              <a:gd name="T10" fmla="*/ 0 w 5478"/>
                              <a:gd name="T11" fmla="*/ 1927 h 2175"/>
                              <a:gd name="T12" fmla="*/ 5478 w 5478"/>
                              <a:gd name="T13" fmla="*/ 1927 h 2175"/>
                              <a:gd name="T14" fmla="*/ 5478 w 5478"/>
                              <a:gd name="T15" fmla="*/ 1936 h 2175"/>
                              <a:gd name="T16" fmla="*/ 0 w 5478"/>
                              <a:gd name="T17" fmla="*/ 1936 h 2175"/>
                              <a:gd name="T18" fmla="*/ 0 w 5478"/>
                              <a:gd name="T19" fmla="*/ 1927 h 2175"/>
                              <a:gd name="T20" fmla="*/ 0 w 5478"/>
                              <a:gd name="T21" fmla="*/ 1679 h 2175"/>
                              <a:gd name="T22" fmla="*/ 5478 w 5478"/>
                              <a:gd name="T23" fmla="*/ 1679 h 2175"/>
                              <a:gd name="T24" fmla="*/ 5478 w 5478"/>
                              <a:gd name="T25" fmla="*/ 1689 h 2175"/>
                              <a:gd name="T26" fmla="*/ 0 w 5478"/>
                              <a:gd name="T27" fmla="*/ 1689 h 2175"/>
                              <a:gd name="T28" fmla="*/ 0 w 5478"/>
                              <a:gd name="T29" fmla="*/ 1679 h 2175"/>
                              <a:gd name="T30" fmla="*/ 0 w 5478"/>
                              <a:gd name="T31" fmla="*/ 1441 h 2175"/>
                              <a:gd name="T32" fmla="*/ 5478 w 5478"/>
                              <a:gd name="T33" fmla="*/ 1441 h 2175"/>
                              <a:gd name="T34" fmla="*/ 5478 w 5478"/>
                              <a:gd name="T35" fmla="*/ 1450 h 2175"/>
                              <a:gd name="T36" fmla="*/ 0 w 5478"/>
                              <a:gd name="T37" fmla="*/ 1450 h 2175"/>
                              <a:gd name="T38" fmla="*/ 0 w 5478"/>
                              <a:gd name="T39" fmla="*/ 1441 h 2175"/>
                              <a:gd name="T40" fmla="*/ 0 w 5478"/>
                              <a:gd name="T41" fmla="*/ 1202 h 2175"/>
                              <a:gd name="T42" fmla="*/ 5478 w 5478"/>
                              <a:gd name="T43" fmla="*/ 1202 h 2175"/>
                              <a:gd name="T44" fmla="*/ 5478 w 5478"/>
                              <a:gd name="T45" fmla="*/ 1211 h 2175"/>
                              <a:gd name="T46" fmla="*/ 0 w 5478"/>
                              <a:gd name="T47" fmla="*/ 1211 h 2175"/>
                              <a:gd name="T48" fmla="*/ 0 w 5478"/>
                              <a:gd name="T49" fmla="*/ 1202 h 2175"/>
                              <a:gd name="T50" fmla="*/ 0 w 5478"/>
                              <a:gd name="T51" fmla="*/ 964 h 2175"/>
                              <a:gd name="T52" fmla="*/ 5478 w 5478"/>
                              <a:gd name="T53" fmla="*/ 964 h 2175"/>
                              <a:gd name="T54" fmla="*/ 5478 w 5478"/>
                              <a:gd name="T55" fmla="*/ 973 h 2175"/>
                              <a:gd name="T56" fmla="*/ 0 w 5478"/>
                              <a:gd name="T57" fmla="*/ 973 h 2175"/>
                              <a:gd name="T58" fmla="*/ 0 w 5478"/>
                              <a:gd name="T59" fmla="*/ 964 h 2175"/>
                              <a:gd name="T60" fmla="*/ 0 w 5478"/>
                              <a:gd name="T61" fmla="*/ 725 h 2175"/>
                              <a:gd name="T62" fmla="*/ 5478 w 5478"/>
                              <a:gd name="T63" fmla="*/ 725 h 2175"/>
                              <a:gd name="T64" fmla="*/ 5478 w 5478"/>
                              <a:gd name="T65" fmla="*/ 734 h 2175"/>
                              <a:gd name="T66" fmla="*/ 0 w 5478"/>
                              <a:gd name="T67" fmla="*/ 734 h 2175"/>
                              <a:gd name="T68" fmla="*/ 0 w 5478"/>
                              <a:gd name="T69" fmla="*/ 725 h 2175"/>
                              <a:gd name="T70" fmla="*/ 0 w 5478"/>
                              <a:gd name="T71" fmla="*/ 477 h 2175"/>
                              <a:gd name="T72" fmla="*/ 5478 w 5478"/>
                              <a:gd name="T73" fmla="*/ 477 h 2175"/>
                              <a:gd name="T74" fmla="*/ 5478 w 5478"/>
                              <a:gd name="T75" fmla="*/ 486 h 2175"/>
                              <a:gd name="T76" fmla="*/ 0 w 5478"/>
                              <a:gd name="T77" fmla="*/ 486 h 2175"/>
                              <a:gd name="T78" fmla="*/ 0 w 5478"/>
                              <a:gd name="T79" fmla="*/ 477 h 2175"/>
                              <a:gd name="T80" fmla="*/ 0 w 5478"/>
                              <a:gd name="T81" fmla="*/ 239 h 2175"/>
                              <a:gd name="T82" fmla="*/ 5478 w 5478"/>
                              <a:gd name="T83" fmla="*/ 239 h 2175"/>
                              <a:gd name="T84" fmla="*/ 5478 w 5478"/>
                              <a:gd name="T85" fmla="*/ 248 h 2175"/>
                              <a:gd name="T86" fmla="*/ 0 w 5478"/>
                              <a:gd name="T87" fmla="*/ 248 h 2175"/>
                              <a:gd name="T88" fmla="*/ 0 w 5478"/>
                              <a:gd name="T89" fmla="*/ 239 h 2175"/>
                              <a:gd name="T90" fmla="*/ 0 w 5478"/>
                              <a:gd name="T91" fmla="*/ 0 h 2175"/>
                              <a:gd name="T92" fmla="*/ 5478 w 5478"/>
                              <a:gd name="T93" fmla="*/ 0 h 2175"/>
                              <a:gd name="T94" fmla="*/ 5478 w 5478"/>
                              <a:gd name="T95" fmla="*/ 9 h 2175"/>
                              <a:gd name="T96" fmla="*/ 0 w 5478"/>
                              <a:gd name="T97" fmla="*/ 9 h 2175"/>
                              <a:gd name="T98" fmla="*/ 0 w 5478"/>
                              <a:gd name="T99" fmla="*/ 0 h 21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478" h="2175">
                                <a:moveTo>
                                  <a:pt x="0" y="2166"/>
                                </a:moveTo>
                                <a:lnTo>
                                  <a:pt x="5478" y="2166"/>
                                </a:lnTo>
                                <a:lnTo>
                                  <a:pt x="5478" y="2175"/>
                                </a:lnTo>
                                <a:lnTo>
                                  <a:pt x="0" y="2175"/>
                                </a:lnTo>
                                <a:lnTo>
                                  <a:pt x="0" y="2166"/>
                                </a:lnTo>
                                <a:close/>
                                <a:moveTo>
                                  <a:pt x="0" y="1927"/>
                                </a:moveTo>
                                <a:lnTo>
                                  <a:pt x="5478" y="1927"/>
                                </a:lnTo>
                                <a:lnTo>
                                  <a:pt x="5478" y="1936"/>
                                </a:lnTo>
                                <a:lnTo>
                                  <a:pt x="0" y="1936"/>
                                </a:lnTo>
                                <a:lnTo>
                                  <a:pt x="0" y="1927"/>
                                </a:lnTo>
                                <a:close/>
                                <a:moveTo>
                                  <a:pt x="0" y="1679"/>
                                </a:moveTo>
                                <a:lnTo>
                                  <a:pt x="5478" y="1679"/>
                                </a:lnTo>
                                <a:lnTo>
                                  <a:pt x="5478" y="1689"/>
                                </a:lnTo>
                                <a:lnTo>
                                  <a:pt x="0" y="1689"/>
                                </a:lnTo>
                                <a:lnTo>
                                  <a:pt x="0" y="1679"/>
                                </a:lnTo>
                                <a:close/>
                                <a:moveTo>
                                  <a:pt x="0" y="1441"/>
                                </a:moveTo>
                                <a:lnTo>
                                  <a:pt x="5478" y="1441"/>
                                </a:lnTo>
                                <a:lnTo>
                                  <a:pt x="5478" y="1450"/>
                                </a:lnTo>
                                <a:lnTo>
                                  <a:pt x="0" y="1450"/>
                                </a:lnTo>
                                <a:lnTo>
                                  <a:pt x="0" y="1441"/>
                                </a:lnTo>
                                <a:close/>
                                <a:moveTo>
                                  <a:pt x="0" y="1202"/>
                                </a:moveTo>
                                <a:lnTo>
                                  <a:pt x="5478" y="1202"/>
                                </a:lnTo>
                                <a:lnTo>
                                  <a:pt x="5478" y="1211"/>
                                </a:lnTo>
                                <a:lnTo>
                                  <a:pt x="0" y="1211"/>
                                </a:lnTo>
                                <a:lnTo>
                                  <a:pt x="0" y="1202"/>
                                </a:lnTo>
                                <a:close/>
                                <a:moveTo>
                                  <a:pt x="0" y="964"/>
                                </a:moveTo>
                                <a:lnTo>
                                  <a:pt x="5478" y="964"/>
                                </a:lnTo>
                                <a:lnTo>
                                  <a:pt x="5478" y="973"/>
                                </a:lnTo>
                                <a:lnTo>
                                  <a:pt x="0" y="973"/>
                                </a:lnTo>
                                <a:lnTo>
                                  <a:pt x="0" y="964"/>
                                </a:lnTo>
                                <a:close/>
                                <a:moveTo>
                                  <a:pt x="0" y="725"/>
                                </a:moveTo>
                                <a:lnTo>
                                  <a:pt x="5478" y="725"/>
                                </a:lnTo>
                                <a:lnTo>
                                  <a:pt x="5478" y="734"/>
                                </a:lnTo>
                                <a:lnTo>
                                  <a:pt x="0" y="734"/>
                                </a:lnTo>
                                <a:lnTo>
                                  <a:pt x="0" y="725"/>
                                </a:lnTo>
                                <a:close/>
                                <a:moveTo>
                                  <a:pt x="0" y="477"/>
                                </a:moveTo>
                                <a:lnTo>
                                  <a:pt x="5478" y="477"/>
                                </a:lnTo>
                                <a:lnTo>
                                  <a:pt x="5478" y="486"/>
                                </a:lnTo>
                                <a:lnTo>
                                  <a:pt x="0" y="486"/>
                                </a:lnTo>
                                <a:lnTo>
                                  <a:pt x="0" y="477"/>
                                </a:lnTo>
                                <a:close/>
                                <a:moveTo>
                                  <a:pt x="0" y="239"/>
                                </a:moveTo>
                                <a:lnTo>
                                  <a:pt x="5478" y="239"/>
                                </a:lnTo>
                                <a:lnTo>
                                  <a:pt x="5478" y="248"/>
                                </a:lnTo>
                                <a:lnTo>
                                  <a:pt x="0" y="248"/>
                                </a:lnTo>
                                <a:lnTo>
                                  <a:pt x="0" y="239"/>
                                </a:lnTo>
                                <a:close/>
                                <a:moveTo>
                                  <a:pt x="0" y="0"/>
                                </a:moveTo>
                                <a:lnTo>
                                  <a:pt x="5478" y="0"/>
                                </a:lnTo>
                                <a:lnTo>
                                  <a:pt x="5478" y="9"/>
                                </a:lnTo>
                                <a:lnTo>
                                  <a:pt x="0" y="9"/>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71" name="Rectangle 1965"/>
                        <wps:cNvSpPr>
                          <a:spLocks noChangeArrowheads="1"/>
                        </wps:cNvSpPr>
                        <wps:spPr bwMode="auto">
                          <a:xfrm>
                            <a:off x="587375" y="647065"/>
                            <a:ext cx="7620" cy="1526540"/>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72" name="Freeform 1966"/>
                        <wps:cNvSpPr>
                          <a:spLocks noEditPoints="1"/>
                        </wps:cNvSpPr>
                        <wps:spPr bwMode="auto">
                          <a:xfrm>
                            <a:off x="545465" y="643890"/>
                            <a:ext cx="45720" cy="1532255"/>
                          </a:xfrm>
                          <a:custGeom>
                            <a:avLst/>
                            <a:gdLst>
                              <a:gd name="T0" fmla="*/ 0 w 72"/>
                              <a:gd name="T1" fmla="*/ 2404 h 2413"/>
                              <a:gd name="T2" fmla="*/ 72 w 72"/>
                              <a:gd name="T3" fmla="*/ 2404 h 2413"/>
                              <a:gd name="T4" fmla="*/ 72 w 72"/>
                              <a:gd name="T5" fmla="*/ 2413 h 2413"/>
                              <a:gd name="T6" fmla="*/ 0 w 72"/>
                              <a:gd name="T7" fmla="*/ 2413 h 2413"/>
                              <a:gd name="T8" fmla="*/ 0 w 72"/>
                              <a:gd name="T9" fmla="*/ 2404 h 2413"/>
                              <a:gd name="T10" fmla="*/ 0 w 72"/>
                              <a:gd name="T11" fmla="*/ 2166 h 2413"/>
                              <a:gd name="T12" fmla="*/ 72 w 72"/>
                              <a:gd name="T13" fmla="*/ 2166 h 2413"/>
                              <a:gd name="T14" fmla="*/ 72 w 72"/>
                              <a:gd name="T15" fmla="*/ 2175 h 2413"/>
                              <a:gd name="T16" fmla="*/ 0 w 72"/>
                              <a:gd name="T17" fmla="*/ 2175 h 2413"/>
                              <a:gd name="T18" fmla="*/ 0 w 72"/>
                              <a:gd name="T19" fmla="*/ 2166 h 2413"/>
                              <a:gd name="T20" fmla="*/ 0 w 72"/>
                              <a:gd name="T21" fmla="*/ 1927 h 2413"/>
                              <a:gd name="T22" fmla="*/ 72 w 72"/>
                              <a:gd name="T23" fmla="*/ 1927 h 2413"/>
                              <a:gd name="T24" fmla="*/ 72 w 72"/>
                              <a:gd name="T25" fmla="*/ 1936 h 2413"/>
                              <a:gd name="T26" fmla="*/ 0 w 72"/>
                              <a:gd name="T27" fmla="*/ 1936 h 2413"/>
                              <a:gd name="T28" fmla="*/ 0 w 72"/>
                              <a:gd name="T29" fmla="*/ 1927 h 2413"/>
                              <a:gd name="T30" fmla="*/ 0 w 72"/>
                              <a:gd name="T31" fmla="*/ 1679 h 2413"/>
                              <a:gd name="T32" fmla="*/ 72 w 72"/>
                              <a:gd name="T33" fmla="*/ 1679 h 2413"/>
                              <a:gd name="T34" fmla="*/ 72 w 72"/>
                              <a:gd name="T35" fmla="*/ 1689 h 2413"/>
                              <a:gd name="T36" fmla="*/ 0 w 72"/>
                              <a:gd name="T37" fmla="*/ 1689 h 2413"/>
                              <a:gd name="T38" fmla="*/ 0 w 72"/>
                              <a:gd name="T39" fmla="*/ 1679 h 2413"/>
                              <a:gd name="T40" fmla="*/ 0 w 72"/>
                              <a:gd name="T41" fmla="*/ 1441 h 2413"/>
                              <a:gd name="T42" fmla="*/ 72 w 72"/>
                              <a:gd name="T43" fmla="*/ 1441 h 2413"/>
                              <a:gd name="T44" fmla="*/ 72 w 72"/>
                              <a:gd name="T45" fmla="*/ 1450 h 2413"/>
                              <a:gd name="T46" fmla="*/ 0 w 72"/>
                              <a:gd name="T47" fmla="*/ 1450 h 2413"/>
                              <a:gd name="T48" fmla="*/ 0 w 72"/>
                              <a:gd name="T49" fmla="*/ 1441 h 2413"/>
                              <a:gd name="T50" fmla="*/ 0 w 72"/>
                              <a:gd name="T51" fmla="*/ 1202 h 2413"/>
                              <a:gd name="T52" fmla="*/ 72 w 72"/>
                              <a:gd name="T53" fmla="*/ 1202 h 2413"/>
                              <a:gd name="T54" fmla="*/ 72 w 72"/>
                              <a:gd name="T55" fmla="*/ 1211 h 2413"/>
                              <a:gd name="T56" fmla="*/ 0 w 72"/>
                              <a:gd name="T57" fmla="*/ 1211 h 2413"/>
                              <a:gd name="T58" fmla="*/ 0 w 72"/>
                              <a:gd name="T59" fmla="*/ 1202 h 2413"/>
                              <a:gd name="T60" fmla="*/ 0 w 72"/>
                              <a:gd name="T61" fmla="*/ 964 h 2413"/>
                              <a:gd name="T62" fmla="*/ 72 w 72"/>
                              <a:gd name="T63" fmla="*/ 964 h 2413"/>
                              <a:gd name="T64" fmla="*/ 72 w 72"/>
                              <a:gd name="T65" fmla="*/ 973 h 2413"/>
                              <a:gd name="T66" fmla="*/ 0 w 72"/>
                              <a:gd name="T67" fmla="*/ 973 h 2413"/>
                              <a:gd name="T68" fmla="*/ 0 w 72"/>
                              <a:gd name="T69" fmla="*/ 964 h 2413"/>
                              <a:gd name="T70" fmla="*/ 0 w 72"/>
                              <a:gd name="T71" fmla="*/ 725 h 2413"/>
                              <a:gd name="T72" fmla="*/ 72 w 72"/>
                              <a:gd name="T73" fmla="*/ 725 h 2413"/>
                              <a:gd name="T74" fmla="*/ 72 w 72"/>
                              <a:gd name="T75" fmla="*/ 734 h 2413"/>
                              <a:gd name="T76" fmla="*/ 0 w 72"/>
                              <a:gd name="T77" fmla="*/ 734 h 2413"/>
                              <a:gd name="T78" fmla="*/ 0 w 72"/>
                              <a:gd name="T79" fmla="*/ 725 h 2413"/>
                              <a:gd name="T80" fmla="*/ 0 w 72"/>
                              <a:gd name="T81" fmla="*/ 477 h 2413"/>
                              <a:gd name="T82" fmla="*/ 72 w 72"/>
                              <a:gd name="T83" fmla="*/ 477 h 2413"/>
                              <a:gd name="T84" fmla="*/ 72 w 72"/>
                              <a:gd name="T85" fmla="*/ 486 h 2413"/>
                              <a:gd name="T86" fmla="*/ 0 w 72"/>
                              <a:gd name="T87" fmla="*/ 486 h 2413"/>
                              <a:gd name="T88" fmla="*/ 0 w 72"/>
                              <a:gd name="T89" fmla="*/ 477 h 2413"/>
                              <a:gd name="T90" fmla="*/ 0 w 72"/>
                              <a:gd name="T91" fmla="*/ 239 h 2413"/>
                              <a:gd name="T92" fmla="*/ 72 w 72"/>
                              <a:gd name="T93" fmla="*/ 239 h 2413"/>
                              <a:gd name="T94" fmla="*/ 72 w 72"/>
                              <a:gd name="T95" fmla="*/ 248 h 2413"/>
                              <a:gd name="T96" fmla="*/ 0 w 72"/>
                              <a:gd name="T97" fmla="*/ 248 h 2413"/>
                              <a:gd name="T98" fmla="*/ 0 w 72"/>
                              <a:gd name="T99" fmla="*/ 239 h 2413"/>
                              <a:gd name="T100" fmla="*/ 0 w 72"/>
                              <a:gd name="T101" fmla="*/ 0 h 2413"/>
                              <a:gd name="T102" fmla="*/ 72 w 72"/>
                              <a:gd name="T103" fmla="*/ 0 h 2413"/>
                              <a:gd name="T104" fmla="*/ 72 w 72"/>
                              <a:gd name="T105" fmla="*/ 9 h 2413"/>
                              <a:gd name="T106" fmla="*/ 0 w 72"/>
                              <a:gd name="T107" fmla="*/ 9 h 2413"/>
                              <a:gd name="T108" fmla="*/ 0 w 72"/>
                              <a:gd name="T109" fmla="*/ 0 h 2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72" h="2413">
                                <a:moveTo>
                                  <a:pt x="0" y="2404"/>
                                </a:moveTo>
                                <a:lnTo>
                                  <a:pt x="72" y="2404"/>
                                </a:lnTo>
                                <a:lnTo>
                                  <a:pt x="72" y="2413"/>
                                </a:lnTo>
                                <a:lnTo>
                                  <a:pt x="0" y="2413"/>
                                </a:lnTo>
                                <a:lnTo>
                                  <a:pt x="0" y="2404"/>
                                </a:lnTo>
                                <a:close/>
                                <a:moveTo>
                                  <a:pt x="0" y="2166"/>
                                </a:moveTo>
                                <a:lnTo>
                                  <a:pt x="72" y="2166"/>
                                </a:lnTo>
                                <a:lnTo>
                                  <a:pt x="72" y="2175"/>
                                </a:lnTo>
                                <a:lnTo>
                                  <a:pt x="0" y="2175"/>
                                </a:lnTo>
                                <a:lnTo>
                                  <a:pt x="0" y="2166"/>
                                </a:lnTo>
                                <a:close/>
                                <a:moveTo>
                                  <a:pt x="0" y="1927"/>
                                </a:moveTo>
                                <a:lnTo>
                                  <a:pt x="72" y="1927"/>
                                </a:lnTo>
                                <a:lnTo>
                                  <a:pt x="72" y="1936"/>
                                </a:lnTo>
                                <a:lnTo>
                                  <a:pt x="0" y="1936"/>
                                </a:lnTo>
                                <a:lnTo>
                                  <a:pt x="0" y="1927"/>
                                </a:lnTo>
                                <a:close/>
                                <a:moveTo>
                                  <a:pt x="0" y="1679"/>
                                </a:moveTo>
                                <a:lnTo>
                                  <a:pt x="72" y="1679"/>
                                </a:lnTo>
                                <a:lnTo>
                                  <a:pt x="72" y="1689"/>
                                </a:lnTo>
                                <a:lnTo>
                                  <a:pt x="0" y="1689"/>
                                </a:lnTo>
                                <a:lnTo>
                                  <a:pt x="0" y="1679"/>
                                </a:lnTo>
                                <a:close/>
                                <a:moveTo>
                                  <a:pt x="0" y="1441"/>
                                </a:moveTo>
                                <a:lnTo>
                                  <a:pt x="72" y="1441"/>
                                </a:lnTo>
                                <a:lnTo>
                                  <a:pt x="72" y="1450"/>
                                </a:lnTo>
                                <a:lnTo>
                                  <a:pt x="0" y="1450"/>
                                </a:lnTo>
                                <a:lnTo>
                                  <a:pt x="0" y="1441"/>
                                </a:lnTo>
                                <a:close/>
                                <a:moveTo>
                                  <a:pt x="0" y="1202"/>
                                </a:moveTo>
                                <a:lnTo>
                                  <a:pt x="72" y="1202"/>
                                </a:lnTo>
                                <a:lnTo>
                                  <a:pt x="72" y="1211"/>
                                </a:lnTo>
                                <a:lnTo>
                                  <a:pt x="0" y="1211"/>
                                </a:lnTo>
                                <a:lnTo>
                                  <a:pt x="0" y="1202"/>
                                </a:lnTo>
                                <a:close/>
                                <a:moveTo>
                                  <a:pt x="0" y="964"/>
                                </a:moveTo>
                                <a:lnTo>
                                  <a:pt x="72" y="964"/>
                                </a:lnTo>
                                <a:lnTo>
                                  <a:pt x="72" y="973"/>
                                </a:lnTo>
                                <a:lnTo>
                                  <a:pt x="0" y="973"/>
                                </a:lnTo>
                                <a:lnTo>
                                  <a:pt x="0" y="964"/>
                                </a:lnTo>
                                <a:close/>
                                <a:moveTo>
                                  <a:pt x="0" y="725"/>
                                </a:moveTo>
                                <a:lnTo>
                                  <a:pt x="72" y="725"/>
                                </a:lnTo>
                                <a:lnTo>
                                  <a:pt x="72" y="734"/>
                                </a:lnTo>
                                <a:lnTo>
                                  <a:pt x="0" y="734"/>
                                </a:lnTo>
                                <a:lnTo>
                                  <a:pt x="0" y="725"/>
                                </a:lnTo>
                                <a:close/>
                                <a:moveTo>
                                  <a:pt x="0" y="477"/>
                                </a:moveTo>
                                <a:lnTo>
                                  <a:pt x="72" y="477"/>
                                </a:lnTo>
                                <a:lnTo>
                                  <a:pt x="72" y="486"/>
                                </a:lnTo>
                                <a:lnTo>
                                  <a:pt x="0" y="486"/>
                                </a:lnTo>
                                <a:lnTo>
                                  <a:pt x="0" y="477"/>
                                </a:lnTo>
                                <a:close/>
                                <a:moveTo>
                                  <a:pt x="0" y="239"/>
                                </a:moveTo>
                                <a:lnTo>
                                  <a:pt x="72" y="239"/>
                                </a:lnTo>
                                <a:lnTo>
                                  <a:pt x="72" y="248"/>
                                </a:lnTo>
                                <a:lnTo>
                                  <a:pt x="0" y="248"/>
                                </a:lnTo>
                                <a:lnTo>
                                  <a:pt x="0" y="239"/>
                                </a:lnTo>
                                <a:close/>
                                <a:moveTo>
                                  <a:pt x="0" y="0"/>
                                </a:moveTo>
                                <a:lnTo>
                                  <a:pt x="72" y="0"/>
                                </a:lnTo>
                                <a:lnTo>
                                  <a:pt x="72" y="9"/>
                                </a:lnTo>
                                <a:lnTo>
                                  <a:pt x="0" y="9"/>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73" name="Rectangle 1967"/>
                        <wps:cNvSpPr>
                          <a:spLocks noChangeArrowheads="1"/>
                        </wps:cNvSpPr>
                        <wps:spPr bwMode="auto">
                          <a:xfrm>
                            <a:off x="591185" y="2170430"/>
                            <a:ext cx="3478530" cy="5715"/>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74" name="Freeform 1968"/>
                        <wps:cNvSpPr>
                          <a:spLocks noEditPoints="1"/>
                        </wps:cNvSpPr>
                        <wps:spPr bwMode="auto">
                          <a:xfrm>
                            <a:off x="587375" y="2150110"/>
                            <a:ext cx="3486150" cy="52705"/>
                          </a:xfrm>
                          <a:custGeom>
                            <a:avLst/>
                            <a:gdLst>
                              <a:gd name="T0" fmla="*/ 0 w 5490"/>
                              <a:gd name="T1" fmla="*/ 37 h 83"/>
                              <a:gd name="T2" fmla="*/ 228 w 5490"/>
                              <a:gd name="T3" fmla="*/ 0 h 83"/>
                              <a:gd name="T4" fmla="*/ 216 w 5490"/>
                              <a:gd name="T5" fmla="*/ 0 h 83"/>
                              <a:gd name="T6" fmla="*/ 445 w 5490"/>
                              <a:gd name="T7" fmla="*/ 37 h 83"/>
                              <a:gd name="T8" fmla="*/ 445 w 5490"/>
                              <a:gd name="T9" fmla="*/ 0 h 83"/>
                              <a:gd name="T10" fmla="*/ 661 w 5490"/>
                              <a:gd name="T11" fmla="*/ 37 h 83"/>
                              <a:gd name="T12" fmla="*/ 889 w 5490"/>
                              <a:gd name="T13" fmla="*/ 0 h 83"/>
                              <a:gd name="T14" fmla="*/ 877 w 5490"/>
                              <a:gd name="T15" fmla="*/ 0 h 83"/>
                              <a:gd name="T16" fmla="*/ 1105 w 5490"/>
                              <a:gd name="T17" fmla="*/ 37 h 83"/>
                              <a:gd name="T18" fmla="*/ 1105 w 5490"/>
                              <a:gd name="T19" fmla="*/ 0 h 83"/>
                              <a:gd name="T20" fmla="*/ 1309 w 5490"/>
                              <a:gd name="T21" fmla="*/ 37 h 83"/>
                              <a:gd name="T22" fmla="*/ 1550 w 5490"/>
                              <a:gd name="T23" fmla="*/ 0 h 83"/>
                              <a:gd name="T24" fmla="*/ 1538 w 5490"/>
                              <a:gd name="T25" fmla="*/ 0 h 83"/>
                              <a:gd name="T26" fmla="*/ 1766 w 5490"/>
                              <a:gd name="T27" fmla="*/ 37 h 83"/>
                              <a:gd name="T28" fmla="*/ 1766 w 5490"/>
                              <a:gd name="T29" fmla="*/ 0 h 83"/>
                              <a:gd name="T30" fmla="*/ 1970 w 5490"/>
                              <a:gd name="T31" fmla="*/ 37 h 83"/>
                              <a:gd name="T32" fmla="*/ 2198 w 5490"/>
                              <a:gd name="T33" fmla="*/ 0 h 83"/>
                              <a:gd name="T34" fmla="*/ 2186 w 5490"/>
                              <a:gd name="T35" fmla="*/ 0 h 83"/>
                              <a:gd name="T36" fmla="*/ 2427 w 5490"/>
                              <a:gd name="T37" fmla="*/ 37 h 83"/>
                              <a:gd name="T38" fmla="*/ 2427 w 5490"/>
                              <a:gd name="T39" fmla="*/ 0 h 83"/>
                              <a:gd name="T40" fmla="*/ 2631 w 5490"/>
                              <a:gd name="T41" fmla="*/ 37 h 83"/>
                              <a:gd name="T42" fmla="*/ 2859 w 5490"/>
                              <a:gd name="T43" fmla="*/ 0 h 83"/>
                              <a:gd name="T44" fmla="*/ 2847 w 5490"/>
                              <a:gd name="T45" fmla="*/ 0 h 83"/>
                              <a:gd name="T46" fmla="*/ 3075 w 5490"/>
                              <a:gd name="T47" fmla="*/ 37 h 83"/>
                              <a:gd name="T48" fmla="*/ 3075 w 5490"/>
                              <a:gd name="T49" fmla="*/ 0 h 83"/>
                              <a:gd name="T50" fmla="*/ 3292 w 5490"/>
                              <a:gd name="T51" fmla="*/ 37 h 83"/>
                              <a:gd name="T52" fmla="*/ 3520 w 5490"/>
                              <a:gd name="T53" fmla="*/ 0 h 83"/>
                              <a:gd name="T54" fmla="*/ 3508 w 5490"/>
                              <a:gd name="T55" fmla="*/ 0 h 83"/>
                              <a:gd name="T56" fmla="*/ 3736 w 5490"/>
                              <a:gd name="T57" fmla="*/ 37 h 83"/>
                              <a:gd name="T58" fmla="*/ 3736 w 5490"/>
                              <a:gd name="T59" fmla="*/ 0 h 83"/>
                              <a:gd name="T60" fmla="*/ 3940 w 5490"/>
                              <a:gd name="T61" fmla="*/ 37 h 83"/>
                              <a:gd name="T62" fmla="*/ 4181 w 5490"/>
                              <a:gd name="T63" fmla="*/ 0 h 83"/>
                              <a:gd name="T64" fmla="*/ 4169 w 5490"/>
                              <a:gd name="T65" fmla="*/ 0 h 83"/>
                              <a:gd name="T66" fmla="*/ 4397 w 5490"/>
                              <a:gd name="T67" fmla="*/ 37 h 83"/>
                              <a:gd name="T68" fmla="*/ 4397 w 5490"/>
                              <a:gd name="T69" fmla="*/ 0 h 83"/>
                              <a:gd name="T70" fmla="*/ 4601 w 5490"/>
                              <a:gd name="T71" fmla="*/ 37 h 83"/>
                              <a:gd name="T72" fmla="*/ 4829 w 5490"/>
                              <a:gd name="T73" fmla="*/ 0 h 83"/>
                              <a:gd name="T74" fmla="*/ 4817 w 5490"/>
                              <a:gd name="T75" fmla="*/ 0 h 83"/>
                              <a:gd name="T76" fmla="*/ 5058 w 5490"/>
                              <a:gd name="T77" fmla="*/ 37 h 83"/>
                              <a:gd name="T78" fmla="*/ 5058 w 5490"/>
                              <a:gd name="T79" fmla="*/ 0 h 83"/>
                              <a:gd name="T80" fmla="*/ 5262 w 5490"/>
                              <a:gd name="T81" fmla="*/ 37 h 83"/>
                              <a:gd name="T82" fmla="*/ 5490 w 5490"/>
                              <a:gd name="T83" fmla="*/ 0 h 83"/>
                              <a:gd name="T84" fmla="*/ 5478 w 5490"/>
                              <a:gd name="T85" fmla="*/ 0 h 83"/>
                              <a:gd name="T86" fmla="*/ 12 w 5490"/>
                              <a:gd name="T87" fmla="*/ 83 h 83"/>
                              <a:gd name="T88" fmla="*/ 12 w 5490"/>
                              <a:gd name="T89" fmla="*/ 37 h 83"/>
                              <a:gd name="T90" fmla="*/ 1093 w 5490"/>
                              <a:gd name="T91" fmla="*/ 83 h 83"/>
                              <a:gd name="T92" fmla="*/ 2198 w 5490"/>
                              <a:gd name="T93" fmla="*/ 37 h 83"/>
                              <a:gd name="T94" fmla="*/ 2186 w 5490"/>
                              <a:gd name="T95" fmla="*/ 37 h 83"/>
                              <a:gd name="T96" fmla="*/ 3304 w 5490"/>
                              <a:gd name="T97" fmla="*/ 83 h 83"/>
                              <a:gd name="T98" fmla="*/ 3304 w 5490"/>
                              <a:gd name="T99" fmla="*/ 37 h 83"/>
                              <a:gd name="T100" fmla="*/ 4385 w 5490"/>
                              <a:gd name="T101" fmla="*/ 83 h 83"/>
                              <a:gd name="T102" fmla="*/ 5490 w 5490"/>
                              <a:gd name="T103" fmla="*/ 37 h 83"/>
                              <a:gd name="T104" fmla="*/ 5478 w 5490"/>
                              <a:gd name="T105" fmla="*/ 37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5490" h="83">
                                <a:moveTo>
                                  <a:pt x="12" y="0"/>
                                </a:moveTo>
                                <a:lnTo>
                                  <a:pt x="12" y="37"/>
                                </a:lnTo>
                                <a:lnTo>
                                  <a:pt x="0" y="37"/>
                                </a:lnTo>
                                <a:lnTo>
                                  <a:pt x="0" y="0"/>
                                </a:lnTo>
                                <a:lnTo>
                                  <a:pt x="12" y="0"/>
                                </a:lnTo>
                                <a:close/>
                                <a:moveTo>
                                  <a:pt x="228" y="0"/>
                                </a:moveTo>
                                <a:lnTo>
                                  <a:pt x="228" y="37"/>
                                </a:lnTo>
                                <a:lnTo>
                                  <a:pt x="216" y="37"/>
                                </a:lnTo>
                                <a:lnTo>
                                  <a:pt x="216" y="0"/>
                                </a:lnTo>
                                <a:lnTo>
                                  <a:pt x="228" y="0"/>
                                </a:lnTo>
                                <a:close/>
                                <a:moveTo>
                                  <a:pt x="445" y="0"/>
                                </a:moveTo>
                                <a:lnTo>
                                  <a:pt x="445" y="37"/>
                                </a:lnTo>
                                <a:lnTo>
                                  <a:pt x="433" y="37"/>
                                </a:lnTo>
                                <a:lnTo>
                                  <a:pt x="433" y="0"/>
                                </a:lnTo>
                                <a:lnTo>
                                  <a:pt x="445" y="0"/>
                                </a:lnTo>
                                <a:close/>
                                <a:moveTo>
                                  <a:pt x="673" y="0"/>
                                </a:moveTo>
                                <a:lnTo>
                                  <a:pt x="673" y="37"/>
                                </a:lnTo>
                                <a:lnTo>
                                  <a:pt x="661" y="37"/>
                                </a:lnTo>
                                <a:lnTo>
                                  <a:pt x="661" y="0"/>
                                </a:lnTo>
                                <a:lnTo>
                                  <a:pt x="673" y="0"/>
                                </a:lnTo>
                                <a:close/>
                                <a:moveTo>
                                  <a:pt x="889" y="0"/>
                                </a:moveTo>
                                <a:lnTo>
                                  <a:pt x="889" y="37"/>
                                </a:lnTo>
                                <a:lnTo>
                                  <a:pt x="877" y="37"/>
                                </a:lnTo>
                                <a:lnTo>
                                  <a:pt x="877" y="0"/>
                                </a:lnTo>
                                <a:lnTo>
                                  <a:pt x="889" y="0"/>
                                </a:lnTo>
                                <a:close/>
                                <a:moveTo>
                                  <a:pt x="1105" y="0"/>
                                </a:moveTo>
                                <a:lnTo>
                                  <a:pt x="1105" y="37"/>
                                </a:lnTo>
                                <a:lnTo>
                                  <a:pt x="1093" y="37"/>
                                </a:lnTo>
                                <a:lnTo>
                                  <a:pt x="1093" y="0"/>
                                </a:lnTo>
                                <a:lnTo>
                                  <a:pt x="1105" y="0"/>
                                </a:lnTo>
                                <a:close/>
                                <a:moveTo>
                                  <a:pt x="1322" y="0"/>
                                </a:moveTo>
                                <a:lnTo>
                                  <a:pt x="1322" y="37"/>
                                </a:lnTo>
                                <a:lnTo>
                                  <a:pt x="1309" y="37"/>
                                </a:lnTo>
                                <a:lnTo>
                                  <a:pt x="1309" y="0"/>
                                </a:lnTo>
                                <a:lnTo>
                                  <a:pt x="1322" y="0"/>
                                </a:lnTo>
                                <a:close/>
                                <a:moveTo>
                                  <a:pt x="1550" y="0"/>
                                </a:moveTo>
                                <a:lnTo>
                                  <a:pt x="1550" y="37"/>
                                </a:lnTo>
                                <a:lnTo>
                                  <a:pt x="1538" y="37"/>
                                </a:lnTo>
                                <a:lnTo>
                                  <a:pt x="1538" y="0"/>
                                </a:lnTo>
                                <a:lnTo>
                                  <a:pt x="1550" y="0"/>
                                </a:lnTo>
                                <a:close/>
                                <a:moveTo>
                                  <a:pt x="1766" y="0"/>
                                </a:moveTo>
                                <a:lnTo>
                                  <a:pt x="1766" y="37"/>
                                </a:lnTo>
                                <a:lnTo>
                                  <a:pt x="1754" y="37"/>
                                </a:lnTo>
                                <a:lnTo>
                                  <a:pt x="1754" y="0"/>
                                </a:lnTo>
                                <a:lnTo>
                                  <a:pt x="1766" y="0"/>
                                </a:lnTo>
                                <a:close/>
                                <a:moveTo>
                                  <a:pt x="1982" y="0"/>
                                </a:moveTo>
                                <a:lnTo>
                                  <a:pt x="1982" y="37"/>
                                </a:lnTo>
                                <a:lnTo>
                                  <a:pt x="1970" y="37"/>
                                </a:lnTo>
                                <a:lnTo>
                                  <a:pt x="1970" y="0"/>
                                </a:lnTo>
                                <a:lnTo>
                                  <a:pt x="1982" y="0"/>
                                </a:lnTo>
                                <a:close/>
                                <a:moveTo>
                                  <a:pt x="2198" y="0"/>
                                </a:moveTo>
                                <a:lnTo>
                                  <a:pt x="2198" y="37"/>
                                </a:lnTo>
                                <a:lnTo>
                                  <a:pt x="2186" y="37"/>
                                </a:lnTo>
                                <a:lnTo>
                                  <a:pt x="2186" y="0"/>
                                </a:lnTo>
                                <a:lnTo>
                                  <a:pt x="2198" y="0"/>
                                </a:lnTo>
                                <a:close/>
                                <a:moveTo>
                                  <a:pt x="2427" y="0"/>
                                </a:moveTo>
                                <a:lnTo>
                                  <a:pt x="2427" y="37"/>
                                </a:lnTo>
                                <a:lnTo>
                                  <a:pt x="2415" y="37"/>
                                </a:lnTo>
                                <a:lnTo>
                                  <a:pt x="2415" y="0"/>
                                </a:lnTo>
                                <a:lnTo>
                                  <a:pt x="2427" y="0"/>
                                </a:lnTo>
                                <a:close/>
                                <a:moveTo>
                                  <a:pt x="2643" y="0"/>
                                </a:moveTo>
                                <a:lnTo>
                                  <a:pt x="2643" y="37"/>
                                </a:lnTo>
                                <a:lnTo>
                                  <a:pt x="2631" y="37"/>
                                </a:lnTo>
                                <a:lnTo>
                                  <a:pt x="2631" y="0"/>
                                </a:lnTo>
                                <a:lnTo>
                                  <a:pt x="2643" y="0"/>
                                </a:lnTo>
                                <a:close/>
                                <a:moveTo>
                                  <a:pt x="2859" y="0"/>
                                </a:moveTo>
                                <a:lnTo>
                                  <a:pt x="2859" y="37"/>
                                </a:lnTo>
                                <a:lnTo>
                                  <a:pt x="2847" y="37"/>
                                </a:lnTo>
                                <a:lnTo>
                                  <a:pt x="2847" y="0"/>
                                </a:lnTo>
                                <a:lnTo>
                                  <a:pt x="2859" y="0"/>
                                </a:lnTo>
                                <a:close/>
                                <a:moveTo>
                                  <a:pt x="3075" y="0"/>
                                </a:moveTo>
                                <a:lnTo>
                                  <a:pt x="3075" y="37"/>
                                </a:lnTo>
                                <a:lnTo>
                                  <a:pt x="3063" y="37"/>
                                </a:lnTo>
                                <a:lnTo>
                                  <a:pt x="3063" y="0"/>
                                </a:lnTo>
                                <a:lnTo>
                                  <a:pt x="3075" y="0"/>
                                </a:lnTo>
                                <a:close/>
                                <a:moveTo>
                                  <a:pt x="3304" y="0"/>
                                </a:moveTo>
                                <a:lnTo>
                                  <a:pt x="3304" y="37"/>
                                </a:lnTo>
                                <a:lnTo>
                                  <a:pt x="3292" y="37"/>
                                </a:lnTo>
                                <a:lnTo>
                                  <a:pt x="3292" y="0"/>
                                </a:lnTo>
                                <a:lnTo>
                                  <a:pt x="3304" y="0"/>
                                </a:lnTo>
                                <a:close/>
                                <a:moveTo>
                                  <a:pt x="3520" y="0"/>
                                </a:moveTo>
                                <a:lnTo>
                                  <a:pt x="3520" y="37"/>
                                </a:lnTo>
                                <a:lnTo>
                                  <a:pt x="3508" y="37"/>
                                </a:lnTo>
                                <a:lnTo>
                                  <a:pt x="3508" y="0"/>
                                </a:lnTo>
                                <a:lnTo>
                                  <a:pt x="3520" y="0"/>
                                </a:lnTo>
                                <a:close/>
                                <a:moveTo>
                                  <a:pt x="3736" y="0"/>
                                </a:moveTo>
                                <a:lnTo>
                                  <a:pt x="3736" y="37"/>
                                </a:lnTo>
                                <a:lnTo>
                                  <a:pt x="3724" y="37"/>
                                </a:lnTo>
                                <a:lnTo>
                                  <a:pt x="3724" y="0"/>
                                </a:lnTo>
                                <a:lnTo>
                                  <a:pt x="3736" y="0"/>
                                </a:lnTo>
                                <a:close/>
                                <a:moveTo>
                                  <a:pt x="3952" y="0"/>
                                </a:moveTo>
                                <a:lnTo>
                                  <a:pt x="3952" y="37"/>
                                </a:lnTo>
                                <a:lnTo>
                                  <a:pt x="3940" y="37"/>
                                </a:lnTo>
                                <a:lnTo>
                                  <a:pt x="3940" y="0"/>
                                </a:lnTo>
                                <a:lnTo>
                                  <a:pt x="3952" y="0"/>
                                </a:lnTo>
                                <a:close/>
                                <a:moveTo>
                                  <a:pt x="4181" y="0"/>
                                </a:moveTo>
                                <a:lnTo>
                                  <a:pt x="4181" y="37"/>
                                </a:lnTo>
                                <a:lnTo>
                                  <a:pt x="4169" y="37"/>
                                </a:lnTo>
                                <a:lnTo>
                                  <a:pt x="4169" y="0"/>
                                </a:lnTo>
                                <a:lnTo>
                                  <a:pt x="4181" y="0"/>
                                </a:lnTo>
                                <a:close/>
                                <a:moveTo>
                                  <a:pt x="4397" y="0"/>
                                </a:moveTo>
                                <a:lnTo>
                                  <a:pt x="4397" y="37"/>
                                </a:lnTo>
                                <a:lnTo>
                                  <a:pt x="4385" y="37"/>
                                </a:lnTo>
                                <a:lnTo>
                                  <a:pt x="4385" y="0"/>
                                </a:lnTo>
                                <a:lnTo>
                                  <a:pt x="4397" y="0"/>
                                </a:lnTo>
                                <a:close/>
                                <a:moveTo>
                                  <a:pt x="4613" y="0"/>
                                </a:moveTo>
                                <a:lnTo>
                                  <a:pt x="4613" y="37"/>
                                </a:lnTo>
                                <a:lnTo>
                                  <a:pt x="4601" y="37"/>
                                </a:lnTo>
                                <a:lnTo>
                                  <a:pt x="4601" y="0"/>
                                </a:lnTo>
                                <a:lnTo>
                                  <a:pt x="4613" y="0"/>
                                </a:lnTo>
                                <a:close/>
                                <a:moveTo>
                                  <a:pt x="4829" y="0"/>
                                </a:moveTo>
                                <a:lnTo>
                                  <a:pt x="4829" y="37"/>
                                </a:lnTo>
                                <a:lnTo>
                                  <a:pt x="4817" y="37"/>
                                </a:lnTo>
                                <a:lnTo>
                                  <a:pt x="4817" y="0"/>
                                </a:lnTo>
                                <a:lnTo>
                                  <a:pt x="4829" y="0"/>
                                </a:lnTo>
                                <a:close/>
                                <a:moveTo>
                                  <a:pt x="5058" y="0"/>
                                </a:moveTo>
                                <a:lnTo>
                                  <a:pt x="5058" y="37"/>
                                </a:lnTo>
                                <a:lnTo>
                                  <a:pt x="5046" y="37"/>
                                </a:lnTo>
                                <a:lnTo>
                                  <a:pt x="5046" y="0"/>
                                </a:lnTo>
                                <a:lnTo>
                                  <a:pt x="5058" y="0"/>
                                </a:lnTo>
                                <a:close/>
                                <a:moveTo>
                                  <a:pt x="5274" y="0"/>
                                </a:moveTo>
                                <a:lnTo>
                                  <a:pt x="5274" y="37"/>
                                </a:lnTo>
                                <a:lnTo>
                                  <a:pt x="5262" y="37"/>
                                </a:lnTo>
                                <a:lnTo>
                                  <a:pt x="5262" y="0"/>
                                </a:lnTo>
                                <a:lnTo>
                                  <a:pt x="5274" y="0"/>
                                </a:lnTo>
                                <a:close/>
                                <a:moveTo>
                                  <a:pt x="5490" y="0"/>
                                </a:moveTo>
                                <a:lnTo>
                                  <a:pt x="5490" y="37"/>
                                </a:lnTo>
                                <a:lnTo>
                                  <a:pt x="5478" y="37"/>
                                </a:lnTo>
                                <a:lnTo>
                                  <a:pt x="5478" y="0"/>
                                </a:lnTo>
                                <a:lnTo>
                                  <a:pt x="5490" y="0"/>
                                </a:lnTo>
                                <a:close/>
                                <a:moveTo>
                                  <a:pt x="12" y="37"/>
                                </a:moveTo>
                                <a:lnTo>
                                  <a:pt x="12" y="83"/>
                                </a:lnTo>
                                <a:lnTo>
                                  <a:pt x="0" y="83"/>
                                </a:lnTo>
                                <a:lnTo>
                                  <a:pt x="0" y="37"/>
                                </a:lnTo>
                                <a:lnTo>
                                  <a:pt x="12" y="37"/>
                                </a:lnTo>
                                <a:close/>
                                <a:moveTo>
                                  <a:pt x="1105" y="37"/>
                                </a:moveTo>
                                <a:lnTo>
                                  <a:pt x="1105" y="83"/>
                                </a:lnTo>
                                <a:lnTo>
                                  <a:pt x="1093" y="83"/>
                                </a:lnTo>
                                <a:lnTo>
                                  <a:pt x="1093" y="37"/>
                                </a:lnTo>
                                <a:lnTo>
                                  <a:pt x="1105" y="37"/>
                                </a:lnTo>
                                <a:close/>
                                <a:moveTo>
                                  <a:pt x="2198" y="37"/>
                                </a:moveTo>
                                <a:lnTo>
                                  <a:pt x="2198" y="83"/>
                                </a:lnTo>
                                <a:lnTo>
                                  <a:pt x="2186" y="83"/>
                                </a:lnTo>
                                <a:lnTo>
                                  <a:pt x="2186" y="37"/>
                                </a:lnTo>
                                <a:lnTo>
                                  <a:pt x="2198" y="37"/>
                                </a:lnTo>
                                <a:close/>
                                <a:moveTo>
                                  <a:pt x="3304" y="37"/>
                                </a:moveTo>
                                <a:lnTo>
                                  <a:pt x="3304" y="83"/>
                                </a:lnTo>
                                <a:lnTo>
                                  <a:pt x="3292" y="83"/>
                                </a:lnTo>
                                <a:lnTo>
                                  <a:pt x="3292" y="37"/>
                                </a:lnTo>
                                <a:lnTo>
                                  <a:pt x="3304" y="37"/>
                                </a:lnTo>
                                <a:close/>
                                <a:moveTo>
                                  <a:pt x="4397" y="37"/>
                                </a:moveTo>
                                <a:lnTo>
                                  <a:pt x="4397" y="83"/>
                                </a:lnTo>
                                <a:lnTo>
                                  <a:pt x="4385" y="83"/>
                                </a:lnTo>
                                <a:lnTo>
                                  <a:pt x="4385" y="37"/>
                                </a:lnTo>
                                <a:lnTo>
                                  <a:pt x="4397" y="37"/>
                                </a:lnTo>
                                <a:close/>
                                <a:moveTo>
                                  <a:pt x="5490" y="37"/>
                                </a:moveTo>
                                <a:lnTo>
                                  <a:pt x="5490" y="83"/>
                                </a:lnTo>
                                <a:lnTo>
                                  <a:pt x="5478" y="83"/>
                                </a:lnTo>
                                <a:lnTo>
                                  <a:pt x="5478" y="37"/>
                                </a:lnTo>
                                <a:lnTo>
                                  <a:pt x="5490" y="37"/>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75" name="Freeform 1969"/>
                        <wps:cNvSpPr>
                          <a:spLocks/>
                        </wps:cNvSpPr>
                        <wps:spPr bwMode="auto">
                          <a:xfrm>
                            <a:off x="1228090" y="2083435"/>
                            <a:ext cx="114300" cy="86995"/>
                          </a:xfrm>
                          <a:custGeom>
                            <a:avLst/>
                            <a:gdLst>
                              <a:gd name="T0" fmla="*/ 90 w 180"/>
                              <a:gd name="T1" fmla="*/ 137 h 137"/>
                              <a:gd name="T2" fmla="*/ 0 w 180"/>
                              <a:gd name="T3" fmla="*/ 68 h 137"/>
                              <a:gd name="T4" fmla="*/ 90 w 180"/>
                              <a:gd name="T5" fmla="*/ 0 h 137"/>
                              <a:gd name="T6" fmla="*/ 180 w 180"/>
                              <a:gd name="T7" fmla="*/ 68 h 137"/>
                              <a:gd name="T8" fmla="*/ 90 w 180"/>
                              <a:gd name="T9" fmla="*/ 137 h 137"/>
                            </a:gdLst>
                            <a:ahLst/>
                            <a:cxnLst>
                              <a:cxn ang="0">
                                <a:pos x="T0" y="T1"/>
                              </a:cxn>
                              <a:cxn ang="0">
                                <a:pos x="T2" y="T3"/>
                              </a:cxn>
                              <a:cxn ang="0">
                                <a:pos x="T4" y="T5"/>
                              </a:cxn>
                              <a:cxn ang="0">
                                <a:pos x="T6" y="T7"/>
                              </a:cxn>
                              <a:cxn ang="0">
                                <a:pos x="T8" y="T9"/>
                              </a:cxn>
                            </a:cxnLst>
                            <a:rect l="0" t="0" r="r" b="b"/>
                            <a:pathLst>
                              <a:path w="180" h="137">
                                <a:moveTo>
                                  <a:pt x="90" y="137"/>
                                </a:moveTo>
                                <a:lnTo>
                                  <a:pt x="0" y="68"/>
                                </a:lnTo>
                                <a:lnTo>
                                  <a:pt x="90" y="0"/>
                                </a:lnTo>
                                <a:lnTo>
                                  <a:pt x="180" y="68"/>
                                </a:lnTo>
                                <a:lnTo>
                                  <a:pt x="90" y="137"/>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6" name="Freeform 1970"/>
                        <wps:cNvSpPr>
                          <a:spLocks noEditPoints="1"/>
                        </wps:cNvSpPr>
                        <wps:spPr bwMode="auto">
                          <a:xfrm>
                            <a:off x="1224280" y="2080260"/>
                            <a:ext cx="122555" cy="93345"/>
                          </a:xfrm>
                          <a:custGeom>
                            <a:avLst/>
                            <a:gdLst>
                              <a:gd name="T0" fmla="*/ 134 w 257"/>
                              <a:gd name="T1" fmla="*/ 254 h 257"/>
                              <a:gd name="T2" fmla="*/ 123 w 257"/>
                              <a:gd name="T3" fmla="*/ 254 h 257"/>
                              <a:gd name="T4" fmla="*/ 3 w 257"/>
                              <a:gd name="T5" fmla="*/ 134 h 257"/>
                              <a:gd name="T6" fmla="*/ 3 w 257"/>
                              <a:gd name="T7" fmla="*/ 123 h 257"/>
                              <a:gd name="T8" fmla="*/ 123 w 257"/>
                              <a:gd name="T9" fmla="*/ 3 h 257"/>
                              <a:gd name="T10" fmla="*/ 134 w 257"/>
                              <a:gd name="T11" fmla="*/ 3 h 257"/>
                              <a:gd name="T12" fmla="*/ 254 w 257"/>
                              <a:gd name="T13" fmla="*/ 123 h 257"/>
                              <a:gd name="T14" fmla="*/ 254 w 257"/>
                              <a:gd name="T15" fmla="*/ 134 h 257"/>
                              <a:gd name="T16" fmla="*/ 134 w 257"/>
                              <a:gd name="T17" fmla="*/ 254 h 257"/>
                              <a:gd name="T18" fmla="*/ 243 w 257"/>
                              <a:gd name="T19" fmla="*/ 123 h 257"/>
                              <a:gd name="T20" fmla="*/ 243 w 257"/>
                              <a:gd name="T21" fmla="*/ 134 h 257"/>
                              <a:gd name="T22" fmla="*/ 123 w 257"/>
                              <a:gd name="T23" fmla="*/ 14 h 257"/>
                              <a:gd name="T24" fmla="*/ 134 w 257"/>
                              <a:gd name="T25" fmla="*/ 14 h 257"/>
                              <a:gd name="T26" fmla="*/ 14 w 257"/>
                              <a:gd name="T27" fmla="*/ 134 h 257"/>
                              <a:gd name="T28" fmla="*/ 14 w 257"/>
                              <a:gd name="T29" fmla="*/ 123 h 257"/>
                              <a:gd name="T30" fmla="*/ 134 w 257"/>
                              <a:gd name="T31" fmla="*/ 243 h 257"/>
                              <a:gd name="T32" fmla="*/ 123 w 257"/>
                              <a:gd name="T33" fmla="*/ 243 h 257"/>
                              <a:gd name="T34" fmla="*/ 243 w 257"/>
                              <a:gd name="T35" fmla="*/ 123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7" h="257">
                                <a:moveTo>
                                  <a:pt x="134" y="254"/>
                                </a:moveTo>
                                <a:cubicBezTo>
                                  <a:pt x="131" y="257"/>
                                  <a:pt x="126" y="257"/>
                                  <a:pt x="123" y="254"/>
                                </a:cubicBezTo>
                                <a:lnTo>
                                  <a:pt x="3" y="134"/>
                                </a:lnTo>
                                <a:cubicBezTo>
                                  <a:pt x="0" y="131"/>
                                  <a:pt x="0" y="126"/>
                                  <a:pt x="3" y="123"/>
                                </a:cubicBezTo>
                                <a:lnTo>
                                  <a:pt x="123" y="3"/>
                                </a:lnTo>
                                <a:cubicBezTo>
                                  <a:pt x="126" y="0"/>
                                  <a:pt x="131" y="0"/>
                                  <a:pt x="134" y="3"/>
                                </a:cubicBezTo>
                                <a:lnTo>
                                  <a:pt x="254" y="123"/>
                                </a:lnTo>
                                <a:cubicBezTo>
                                  <a:pt x="257" y="126"/>
                                  <a:pt x="257" y="131"/>
                                  <a:pt x="254" y="134"/>
                                </a:cubicBezTo>
                                <a:lnTo>
                                  <a:pt x="134" y="254"/>
                                </a:lnTo>
                                <a:close/>
                                <a:moveTo>
                                  <a:pt x="243" y="123"/>
                                </a:moveTo>
                                <a:lnTo>
                                  <a:pt x="243" y="134"/>
                                </a:lnTo>
                                <a:lnTo>
                                  <a:pt x="123" y="14"/>
                                </a:lnTo>
                                <a:lnTo>
                                  <a:pt x="134" y="14"/>
                                </a:lnTo>
                                <a:lnTo>
                                  <a:pt x="14" y="134"/>
                                </a:lnTo>
                                <a:lnTo>
                                  <a:pt x="14" y="123"/>
                                </a:lnTo>
                                <a:lnTo>
                                  <a:pt x="134" y="243"/>
                                </a:lnTo>
                                <a:lnTo>
                                  <a:pt x="123" y="243"/>
                                </a:lnTo>
                                <a:lnTo>
                                  <a:pt x="243" y="123"/>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3677" name="Freeform 1971"/>
                        <wps:cNvSpPr>
                          <a:spLocks/>
                        </wps:cNvSpPr>
                        <wps:spPr bwMode="auto">
                          <a:xfrm>
                            <a:off x="1784985" y="1902460"/>
                            <a:ext cx="114300" cy="87630"/>
                          </a:xfrm>
                          <a:custGeom>
                            <a:avLst/>
                            <a:gdLst>
                              <a:gd name="T0" fmla="*/ 90 w 180"/>
                              <a:gd name="T1" fmla="*/ 138 h 138"/>
                              <a:gd name="T2" fmla="*/ 0 w 180"/>
                              <a:gd name="T3" fmla="*/ 69 h 138"/>
                              <a:gd name="T4" fmla="*/ 90 w 180"/>
                              <a:gd name="T5" fmla="*/ 0 h 138"/>
                              <a:gd name="T6" fmla="*/ 180 w 180"/>
                              <a:gd name="T7" fmla="*/ 69 h 138"/>
                              <a:gd name="T8" fmla="*/ 90 w 180"/>
                              <a:gd name="T9" fmla="*/ 138 h 138"/>
                            </a:gdLst>
                            <a:ahLst/>
                            <a:cxnLst>
                              <a:cxn ang="0">
                                <a:pos x="T0" y="T1"/>
                              </a:cxn>
                              <a:cxn ang="0">
                                <a:pos x="T2" y="T3"/>
                              </a:cxn>
                              <a:cxn ang="0">
                                <a:pos x="T4" y="T5"/>
                              </a:cxn>
                              <a:cxn ang="0">
                                <a:pos x="T6" y="T7"/>
                              </a:cxn>
                              <a:cxn ang="0">
                                <a:pos x="T8" y="T9"/>
                              </a:cxn>
                            </a:cxnLst>
                            <a:rect l="0" t="0" r="r" b="b"/>
                            <a:pathLst>
                              <a:path w="180" h="138">
                                <a:moveTo>
                                  <a:pt x="90" y="138"/>
                                </a:moveTo>
                                <a:lnTo>
                                  <a:pt x="0" y="69"/>
                                </a:lnTo>
                                <a:lnTo>
                                  <a:pt x="90" y="0"/>
                                </a:lnTo>
                                <a:lnTo>
                                  <a:pt x="180" y="69"/>
                                </a:lnTo>
                                <a:lnTo>
                                  <a:pt x="90" y="13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8" name="Freeform 1972"/>
                        <wps:cNvSpPr>
                          <a:spLocks noEditPoints="1"/>
                        </wps:cNvSpPr>
                        <wps:spPr bwMode="auto">
                          <a:xfrm>
                            <a:off x="1781175" y="1899920"/>
                            <a:ext cx="122555" cy="93345"/>
                          </a:xfrm>
                          <a:custGeom>
                            <a:avLst/>
                            <a:gdLst>
                              <a:gd name="T0" fmla="*/ 134 w 257"/>
                              <a:gd name="T1" fmla="*/ 254 h 257"/>
                              <a:gd name="T2" fmla="*/ 123 w 257"/>
                              <a:gd name="T3" fmla="*/ 254 h 257"/>
                              <a:gd name="T4" fmla="*/ 3 w 257"/>
                              <a:gd name="T5" fmla="*/ 134 h 257"/>
                              <a:gd name="T6" fmla="*/ 3 w 257"/>
                              <a:gd name="T7" fmla="*/ 123 h 257"/>
                              <a:gd name="T8" fmla="*/ 123 w 257"/>
                              <a:gd name="T9" fmla="*/ 3 h 257"/>
                              <a:gd name="T10" fmla="*/ 134 w 257"/>
                              <a:gd name="T11" fmla="*/ 3 h 257"/>
                              <a:gd name="T12" fmla="*/ 254 w 257"/>
                              <a:gd name="T13" fmla="*/ 123 h 257"/>
                              <a:gd name="T14" fmla="*/ 254 w 257"/>
                              <a:gd name="T15" fmla="*/ 134 h 257"/>
                              <a:gd name="T16" fmla="*/ 134 w 257"/>
                              <a:gd name="T17" fmla="*/ 254 h 257"/>
                              <a:gd name="T18" fmla="*/ 243 w 257"/>
                              <a:gd name="T19" fmla="*/ 123 h 257"/>
                              <a:gd name="T20" fmla="*/ 243 w 257"/>
                              <a:gd name="T21" fmla="*/ 134 h 257"/>
                              <a:gd name="T22" fmla="*/ 123 w 257"/>
                              <a:gd name="T23" fmla="*/ 14 h 257"/>
                              <a:gd name="T24" fmla="*/ 134 w 257"/>
                              <a:gd name="T25" fmla="*/ 14 h 257"/>
                              <a:gd name="T26" fmla="*/ 14 w 257"/>
                              <a:gd name="T27" fmla="*/ 134 h 257"/>
                              <a:gd name="T28" fmla="*/ 14 w 257"/>
                              <a:gd name="T29" fmla="*/ 123 h 257"/>
                              <a:gd name="T30" fmla="*/ 134 w 257"/>
                              <a:gd name="T31" fmla="*/ 243 h 257"/>
                              <a:gd name="T32" fmla="*/ 123 w 257"/>
                              <a:gd name="T33" fmla="*/ 243 h 257"/>
                              <a:gd name="T34" fmla="*/ 243 w 257"/>
                              <a:gd name="T35" fmla="*/ 123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7" h="257">
                                <a:moveTo>
                                  <a:pt x="134" y="254"/>
                                </a:moveTo>
                                <a:cubicBezTo>
                                  <a:pt x="131" y="257"/>
                                  <a:pt x="126" y="257"/>
                                  <a:pt x="123" y="254"/>
                                </a:cubicBezTo>
                                <a:lnTo>
                                  <a:pt x="3" y="134"/>
                                </a:lnTo>
                                <a:cubicBezTo>
                                  <a:pt x="0" y="131"/>
                                  <a:pt x="0" y="126"/>
                                  <a:pt x="3" y="123"/>
                                </a:cubicBezTo>
                                <a:lnTo>
                                  <a:pt x="123" y="3"/>
                                </a:lnTo>
                                <a:cubicBezTo>
                                  <a:pt x="126" y="0"/>
                                  <a:pt x="131" y="0"/>
                                  <a:pt x="134" y="3"/>
                                </a:cubicBezTo>
                                <a:lnTo>
                                  <a:pt x="254" y="123"/>
                                </a:lnTo>
                                <a:cubicBezTo>
                                  <a:pt x="257" y="126"/>
                                  <a:pt x="257" y="131"/>
                                  <a:pt x="254" y="134"/>
                                </a:cubicBezTo>
                                <a:lnTo>
                                  <a:pt x="134" y="254"/>
                                </a:lnTo>
                                <a:close/>
                                <a:moveTo>
                                  <a:pt x="243" y="123"/>
                                </a:moveTo>
                                <a:lnTo>
                                  <a:pt x="243" y="134"/>
                                </a:lnTo>
                                <a:lnTo>
                                  <a:pt x="123" y="14"/>
                                </a:lnTo>
                                <a:lnTo>
                                  <a:pt x="134" y="14"/>
                                </a:lnTo>
                                <a:lnTo>
                                  <a:pt x="14" y="134"/>
                                </a:lnTo>
                                <a:lnTo>
                                  <a:pt x="14" y="123"/>
                                </a:lnTo>
                                <a:lnTo>
                                  <a:pt x="134" y="243"/>
                                </a:lnTo>
                                <a:lnTo>
                                  <a:pt x="123" y="243"/>
                                </a:lnTo>
                                <a:lnTo>
                                  <a:pt x="243" y="123"/>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3679" name="Freeform 1973"/>
                        <wps:cNvSpPr>
                          <a:spLocks/>
                        </wps:cNvSpPr>
                        <wps:spPr bwMode="auto">
                          <a:xfrm>
                            <a:off x="2059940" y="1744980"/>
                            <a:ext cx="114300" cy="87630"/>
                          </a:xfrm>
                          <a:custGeom>
                            <a:avLst/>
                            <a:gdLst>
                              <a:gd name="T0" fmla="*/ 90 w 180"/>
                              <a:gd name="T1" fmla="*/ 138 h 138"/>
                              <a:gd name="T2" fmla="*/ 0 w 180"/>
                              <a:gd name="T3" fmla="*/ 69 h 138"/>
                              <a:gd name="T4" fmla="*/ 90 w 180"/>
                              <a:gd name="T5" fmla="*/ 0 h 138"/>
                              <a:gd name="T6" fmla="*/ 180 w 180"/>
                              <a:gd name="T7" fmla="*/ 69 h 138"/>
                              <a:gd name="T8" fmla="*/ 90 w 180"/>
                              <a:gd name="T9" fmla="*/ 138 h 138"/>
                            </a:gdLst>
                            <a:ahLst/>
                            <a:cxnLst>
                              <a:cxn ang="0">
                                <a:pos x="T0" y="T1"/>
                              </a:cxn>
                              <a:cxn ang="0">
                                <a:pos x="T2" y="T3"/>
                              </a:cxn>
                              <a:cxn ang="0">
                                <a:pos x="T4" y="T5"/>
                              </a:cxn>
                              <a:cxn ang="0">
                                <a:pos x="T6" y="T7"/>
                              </a:cxn>
                              <a:cxn ang="0">
                                <a:pos x="T8" y="T9"/>
                              </a:cxn>
                            </a:cxnLst>
                            <a:rect l="0" t="0" r="r" b="b"/>
                            <a:pathLst>
                              <a:path w="180" h="138">
                                <a:moveTo>
                                  <a:pt x="90" y="138"/>
                                </a:moveTo>
                                <a:lnTo>
                                  <a:pt x="0" y="69"/>
                                </a:lnTo>
                                <a:lnTo>
                                  <a:pt x="90" y="0"/>
                                </a:lnTo>
                                <a:lnTo>
                                  <a:pt x="180" y="69"/>
                                </a:lnTo>
                                <a:lnTo>
                                  <a:pt x="90" y="13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8" name="Freeform 1974"/>
                        <wps:cNvSpPr>
                          <a:spLocks noEditPoints="1"/>
                        </wps:cNvSpPr>
                        <wps:spPr bwMode="auto">
                          <a:xfrm>
                            <a:off x="2056130" y="1742440"/>
                            <a:ext cx="122555" cy="93345"/>
                          </a:xfrm>
                          <a:custGeom>
                            <a:avLst/>
                            <a:gdLst>
                              <a:gd name="T0" fmla="*/ 134 w 257"/>
                              <a:gd name="T1" fmla="*/ 254 h 257"/>
                              <a:gd name="T2" fmla="*/ 123 w 257"/>
                              <a:gd name="T3" fmla="*/ 254 h 257"/>
                              <a:gd name="T4" fmla="*/ 3 w 257"/>
                              <a:gd name="T5" fmla="*/ 134 h 257"/>
                              <a:gd name="T6" fmla="*/ 3 w 257"/>
                              <a:gd name="T7" fmla="*/ 123 h 257"/>
                              <a:gd name="T8" fmla="*/ 123 w 257"/>
                              <a:gd name="T9" fmla="*/ 3 h 257"/>
                              <a:gd name="T10" fmla="*/ 134 w 257"/>
                              <a:gd name="T11" fmla="*/ 3 h 257"/>
                              <a:gd name="T12" fmla="*/ 254 w 257"/>
                              <a:gd name="T13" fmla="*/ 123 h 257"/>
                              <a:gd name="T14" fmla="*/ 254 w 257"/>
                              <a:gd name="T15" fmla="*/ 134 h 257"/>
                              <a:gd name="T16" fmla="*/ 134 w 257"/>
                              <a:gd name="T17" fmla="*/ 254 h 257"/>
                              <a:gd name="T18" fmla="*/ 243 w 257"/>
                              <a:gd name="T19" fmla="*/ 123 h 257"/>
                              <a:gd name="T20" fmla="*/ 243 w 257"/>
                              <a:gd name="T21" fmla="*/ 134 h 257"/>
                              <a:gd name="T22" fmla="*/ 123 w 257"/>
                              <a:gd name="T23" fmla="*/ 14 h 257"/>
                              <a:gd name="T24" fmla="*/ 134 w 257"/>
                              <a:gd name="T25" fmla="*/ 14 h 257"/>
                              <a:gd name="T26" fmla="*/ 14 w 257"/>
                              <a:gd name="T27" fmla="*/ 134 h 257"/>
                              <a:gd name="T28" fmla="*/ 14 w 257"/>
                              <a:gd name="T29" fmla="*/ 123 h 257"/>
                              <a:gd name="T30" fmla="*/ 134 w 257"/>
                              <a:gd name="T31" fmla="*/ 243 h 257"/>
                              <a:gd name="T32" fmla="*/ 123 w 257"/>
                              <a:gd name="T33" fmla="*/ 243 h 257"/>
                              <a:gd name="T34" fmla="*/ 243 w 257"/>
                              <a:gd name="T35" fmla="*/ 123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7" h="257">
                                <a:moveTo>
                                  <a:pt x="134" y="254"/>
                                </a:moveTo>
                                <a:cubicBezTo>
                                  <a:pt x="131" y="257"/>
                                  <a:pt x="126" y="257"/>
                                  <a:pt x="123" y="254"/>
                                </a:cubicBezTo>
                                <a:lnTo>
                                  <a:pt x="3" y="134"/>
                                </a:lnTo>
                                <a:cubicBezTo>
                                  <a:pt x="0" y="131"/>
                                  <a:pt x="0" y="126"/>
                                  <a:pt x="3" y="123"/>
                                </a:cubicBezTo>
                                <a:lnTo>
                                  <a:pt x="123" y="3"/>
                                </a:lnTo>
                                <a:cubicBezTo>
                                  <a:pt x="126" y="0"/>
                                  <a:pt x="131" y="0"/>
                                  <a:pt x="134" y="3"/>
                                </a:cubicBezTo>
                                <a:lnTo>
                                  <a:pt x="254" y="123"/>
                                </a:lnTo>
                                <a:cubicBezTo>
                                  <a:pt x="257" y="126"/>
                                  <a:pt x="257" y="131"/>
                                  <a:pt x="254" y="134"/>
                                </a:cubicBezTo>
                                <a:lnTo>
                                  <a:pt x="134" y="254"/>
                                </a:lnTo>
                                <a:close/>
                                <a:moveTo>
                                  <a:pt x="243" y="123"/>
                                </a:moveTo>
                                <a:lnTo>
                                  <a:pt x="243" y="134"/>
                                </a:lnTo>
                                <a:lnTo>
                                  <a:pt x="123" y="14"/>
                                </a:lnTo>
                                <a:lnTo>
                                  <a:pt x="134" y="14"/>
                                </a:lnTo>
                                <a:lnTo>
                                  <a:pt x="14" y="134"/>
                                </a:lnTo>
                                <a:lnTo>
                                  <a:pt x="14" y="123"/>
                                </a:lnTo>
                                <a:lnTo>
                                  <a:pt x="134" y="243"/>
                                </a:lnTo>
                                <a:lnTo>
                                  <a:pt x="123" y="243"/>
                                </a:lnTo>
                                <a:lnTo>
                                  <a:pt x="243" y="123"/>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89" name="Freeform 1975"/>
                        <wps:cNvSpPr>
                          <a:spLocks/>
                        </wps:cNvSpPr>
                        <wps:spPr bwMode="auto">
                          <a:xfrm>
                            <a:off x="2616835" y="1412875"/>
                            <a:ext cx="114300" cy="87630"/>
                          </a:xfrm>
                          <a:custGeom>
                            <a:avLst/>
                            <a:gdLst>
                              <a:gd name="T0" fmla="*/ 90 w 180"/>
                              <a:gd name="T1" fmla="*/ 138 h 138"/>
                              <a:gd name="T2" fmla="*/ 0 w 180"/>
                              <a:gd name="T3" fmla="*/ 69 h 138"/>
                              <a:gd name="T4" fmla="*/ 90 w 180"/>
                              <a:gd name="T5" fmla="*/ 0 h 138"/>
                              <a:gd name="T6" fmla="*/ 180 w 180"/>
                              <a:gd name="T7" fmla="*/ 69 h 138"/>
                              <a:gd name="T8" fmla="*/ 90 w 180"/>
                              <a:gd name="T9" fmla="*/ 138 h 138"/>
                            </a:gdLst>
                            <a:ahLst/>
                            <a:cxnLst>
                              <a:cxn ang="0">
                                <a:pos x="T0" y="T1"/>
                              </a:cxn>
                              <a:cxn ang="0">
                                <a:pos x="T2" y="T3"/>
                              </a:cxn>
                              <a:cxn ang="0">
                                <a:pos x="T4" y="T5"/>
                              </a:cxn>
                              <a:cxn ang="0">
                                <a:pos x="T6" y="T7"/>
                              </a:cxn>
                              <a:cxn ang="0">
                                <a:pos x="T8" y="T9"/>
                              </a:cxn>
                            </a:cxnLst>
                            <a:rect l="0" t="0" r="r" b="b"/>
                            <a:pathLst>
                              <a:path w="180" h="138">
                                <a:moveTo>
                                  <a:pt x="90" y="138"/>
                                </a:moveTo>
                                <a:lnTo>
                                  <a:pt x="0" y="69"/>
                                </a:lnTo>
                                <a:lnTo>
                                  <a:pt x="90" y="0"/>
                                </a:lnTo>
                                <a:lnTo>
                                  <a:pt x="180" y="69"/>
                                </a:lnTo>
                                <a:lnTo>
                                  <a:pt x="90" y="13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0" name="Freeform 1976"/>
                        <wps:cNvSpPr>
                          <a:spLocks noEditPoints="1"/>
                        </wps:cNvSpPr>
                        <wps:spPr bwMode="auto">
                          <a:xfrm>
                            <a:off x="2613025" y="1410335"/>
                            <a:ext cx="122555" cy="93345"/>
                          </a:xfrm>
                          <a:custGeom>
                            <a:avLst/>
                            <a:gdLst>
                              <a:gd name="T0" fmla="*/ 134 w 257"/>
                              <a:gd name="T1" fmla="*/ 254 h 257"/>
                              <a:gd name="T2" fmla="*/ 123 w 257"/>
                              <a:gd name="T3" fmla="*/ 254 h 257"/>
                              <a:gd name="T4" fmla="*/ 3 w 257"/>
                              <a:gd name="T5" fmla="*/ 134 h 257"/>
                              <a:gd name="T6" fmla="*/ 3 w 257"/>
                              <a:gd name="T7" fmla="*/ 123 h 257"/>
                              <a:gd name="T8" fmla="*/ 123 w 257"/>
                              <a:gd name="T9" fmla="*/ 3 h 257"/>
                              <a:gd name="T10" fmla="*/ 134 w 257"/>
                              <a:gd name="T11" fmla="*/ 3 h 257"/>
                              <a:gd name="T12" fmla="*/ 254 w 257"/>
                              <a:gd name="T13" fmla="*/ 123 h 257"/>
                              <a:gd name="T14" fmla="*/ 254 w 257"/>
                              <a:gd name="T15" fmla="*/ 134 h 257"/>
                              <a:gd name="T16" fmla="*/ 134 w 257"/>
                              <a:gd name="T17" fmla="*/ 254 h 257"/>
                              <a:gd name="T18" fmla="*/ 243 w 257"/>
                              <a:gd name="T19" fmla="*/ 123 h 257"/>
                              <a:gd name="T20" fmla="*/ 243 w 257"/>
                              <a:gd name="T21" fmla="*/ 134 h 257"/>
                              <a:gd name="T22" fmla="*/ 123 w 257"/>
                              <a:gd name="T23" fmla="*/ 14 h 257"/>
                              <a:gd name="T24" fmla="*/ 134 w 257"/>
                              <a:gd name="T25" fmla="*/ 14 h 257"/>
                              <a:gd name="T26" fmla="*/ 14 w 257"/>
                              <a:gd name="T27" fmla="*/ 134 h 257"/>
                              <a:gd name="T28" fmla="*/ 14 w 257"/>
                              <a:gd name="T29" fmla="*/ 123 h 257"/>
                              <a:gd name="T30" fmla="*/ 134 w 257"/>
                              <a:gd name="T31" fmla="*/ 243 h 257"/>
                              <a:gd name="T32" fmla="*/ 123 w 257"/>
                              <a:gd name="T33" fmla="*/ 243 h 257"/>
                              <a:gd name="T34" fmla="*/ 243 w 257"/>
                              <a:gd name="T35" fmla="*/ 123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7" h="257">
                                <a:moveTo>
                                  <a:pt x="134" y="254"/>
                                </a:moveTo>
                                <a:cubicBezTo>
                                  <a:pt x="131" y="257"/>
                                  <a:pt x="126" y="257"/>
                                  <a:pt x="123" y="254"/>
                                </a:cubicBezTo>
                                <a:lnTo>
                                  <a:pt x="3" y="134"/>
                                </a:lnTo>
                                <a:cubicBezTo>
                                  <a:pt x="0" y="131"/>
                                  <a:pt x="0" y="126"/>
                                  <a:pt x="3" y="123"/>
                                </a:cubicBezTo>
                                <a:lnTo>
                                  <a:pt x="123" y="3"/>
                                </a:lnTo>
                                <a:cubicBezTo>
                                  <a:pt x="126" y="0"/>
                                  <a:pt x="131" y="0"/>
                                  <a:pt x="134" y="3"/>
                                </a:cubicBezTo>
                                <a:lnTo>
                                  <a:pt x="254" y="123"/>
                                </a:lnTo>
                                <a:cubicBezTo>
                                  <a:pt x="257" y="126"/>
                                  <a:pt x="257" y="131"/>
                                  <a:pt x="254" y="134"/>
                                </a:cubicBezTo>
                                <a:lnTo>
                                  <a:pt x="134" y="254"/>
                                </a:lnTo>
                                <a:close/>
                                <a:moveTo>
                                  <a:pt x="243" y="123"/>
                                </a:moveTo>
                                <a:lnTo>
                                  <a:pt x="243" y="134"/>
                                </a:lnTo>
                                <a:lnTo>
                                  <a:pt x="123" y="14"/>
                                </a:lnTo>
                                <a:lnTo>
                                  <a:pt x="134" y="14"/>
                                </a:lnTo>
                                <a:lnTo>
                                  <a:pt x="14" y="134"/>
                                </a:lnTo>
                                <a:lnTo>
                                  <a:pt x="14" y="123"/>
                                </a:lnTo>
                                <a:lnTo>
                                  <a:pt x="134" y="243"/>
                                </a:lnTo>
                                <a:lnTo>
                                  <a:pt x="123" y="243"/>
                                </a:lnTo>
                                <a:lnTo>
                                  <a:pt x="243" y="123"/>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91" name="Freeform 1977"/>
                        <wps:cNvSpPr>
                          <a:spLocks/>
                        </wps:cNvSpPr>
                        <wps:spPr bwMode="auto">
                          <a:xfrm>
                            <a:off x="3310890" y="1109980"/>
                            <a:ext cx="114300" cy="87630"/>
                          </a:xfrm>
                          <a:custGeom>
                            <a:avLst/>
                            <a:gdLst>
                              <a:gd name="T0" fmla="*/ 90 w 180"/>
                              <a:gd name="T1" fmla="*/ 138 h 138"/>
                              <a:gd name="T2" fmla="*/ 0 w 180"/>
                              <a:gd name="T3" fmla="*/ 69 h 138"/>
                              <a:gd name="T4" fmla="*/ 90 w 180"/>
                              <a:gd name="T5" fmla="*/ 0 h 138"/>
                              <a:gd name="T6" fmla="*/ 180 w 180"/>
                              <a:gd name="T7" fmla="*/ 69 h 138"/>
                              <a:gd name="T8" fmla="*/ 90 w 180"/>
                              <a:gd name="T9" fmla="*/ 138 h 138"/>
                            </a:gdLst>
                            <a:ahLst/>
                            <a:cxnLst>
                              <a:cxn ang="0">
                                <a:pos x="T0" y="T1"/>
                              </a:cxn>
                              <a:cxn ang="0">
                                <a:pos x="T2" y="T3"/>
                              </a:cxn>
                              <a:cxn ang="0">
                                <a:pos x="T4" y="T5"/>
                              </a:cxn>
                              <a:cxn ang="0">
                                <a:pos x="T6" y="T7"/>
                              </a:cxn>
                              <a:cxn ang="0">
                                <a:pos x="T8" y="T9"/>
                              </a:cxn>
                            </a:cxnLst>
                            <a:rect l="0" t="0" r="r" b="b"/>
                            <a:pathLst>
                              <a:path w="180" h="138">
                                <a:moveTo>
                                  <a:pt x="90" y="138"/>
                                </a:moveTo>
                                <a:lnTo>
                                  <a:pt x="0" y="69"/>
                                </a:lnTo>
                                <a:lnTo>
                                  <a:pt x="90" y="0"/>
                                </a:lnTo>
                                <a:lnTo>
                                  <a:pt x="180" y="69"/>
                                </a:lnTo>
                                <a:lnTo>
                                  <a:pt x="90" y="138"/>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 name="Freeform 1978"/>
                        <wps:cNvSpPr>
                          <a:spLocks noEditPoints="1"/>
                        </wps:cNvSpPr>
                        <wps:spPr bwMode="auto">
                          <a:xfrm>
                            <a:off x="3307080" y="1107440"/>
                            <a:ext cx="122555" cy="93345"/>
                          </a:xfrm>
                          <a:custGeom>
                            <a:avLst/>
                            <a:gdLst>
                              <a:gd name="T0" fmla="*/ 134 w 257"/>
                              <a:gd name="T1" fmla="*/ 254 h 257"/>
                              <a:gd name="T2" fmla="*/ 123 w 257"/>
                              <a:gd name="T3" fmla="*/ 254 h 257"/>
                              <a:gd name="T4" fmla="*/ 3 w 257"/>
                              <a:gd name="T5" fmla="*/ 134 h 257"/>
                              <a:gd name="T6" fmla="*/ 3 w 257"/>
                              <a:gd name="T7" fmla="*/ 123 h 257"/>
                              <a:gd name="T8" fmla="*/ 123 w 257"/>
                              <a:gd name="T9" fmla="*/ 3 h 257"/>
                              <a:gd name="T10" fmla="*/ 134 w 257"/>
                              <a:gd name="T11" fmla="*/ 3 h 257"/>
                              <a:gd name="T12" fmla="*/ 254 w 257"/>
                              <a:gd name="T13" fmla="*/ 123 h 257"/>
                              <a:gd name="T14" fmla="*/ 254 w 257"/>
                              <a:gd name="T15" fmla="*/ 134 h 257"/>
                              <a:gd name="T16" fmla="*/ 134 w 257"/>
                              <a:gd name="T17" fmla="*/ 254 h 257"/>
                              <a:gd name="T18" fmla="*/ 243 w 257"/>
                              <a:gd name="T19" fmla="*/ 123 h 257"/>
                              <a:gd name="T20" fmla="*/ 243 w 257"/>
                              <a:gd name="T21" fmla="*/ 134 h 257"/>
                              <a:gd name="T22" fmla="*/ 123 w 257"/>
                              <a:gd name="T23" fmla="*/ 14 h 257"/>
                              <a:gd name="T24" fmla="*/ 134 w 257"/>
                              <a:gd name="T25" fmla="*/ 14 h 257"/>
                              <a:gd name="T26" fmla="*/ 14 w 257"/>
                              <a:gd name="T27" fmla="*/ 134 h 257"/>
                              <a:gd name="T28" fmla="*/ 14 w 257"/>
                              <a:gd name="T29" fmla="*/ 123 h 257"/>
                              <a:gd name="T30" fmla="*/ 134 w 257"/>
                              <a:gd name="T31" fmla="*/ 243 h 257"/>
                              <a:gd name="T32" fmla="*/ 123 w 257"/>
                              <a:gd name="T33" fmla="*/ 243 h 257"/>
                              <a:gd name="T34" fmla="*/ 243 w 257"/>
                              <a:gd name="T35" fmla="*/ 123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7" h="257">
                                <a:moveTo>
                                  <a:pt x="134" y="254"/>
                                </a:moveTo>
                                <a:cubicBezTo>
                                  <a:pt x="131" y="257"/>
                                  <a:pt x="126" y="257"/>
                                  <a:pt x="123" y="254"/>
                                </a:cubicBezTo>
                                <a:lnTo>
                                  <a:pt x="3" y="134"/>
                                </a:lnTo>
                                <a:cubicBezTo>
                                  <a:pt x="0" y="131"/>
                                  <a:pt x="0" y="126"/>
                                  <a:pt x="3" y="123"/>
                                </a:cubicBezTo>
                                <a:lnTo>
                                  <a:pt x="123" y="3"/>
                                </a:lnTo>
                                <a:cubicBezTo>
                                  <a:pt x="126" y="0"/>
                                  <a:pt x="131" y="0"/>
                                  <a:pt x="134" y="3"/>
                                </a:cubicBezTo>
                                <a:lnTo>
                                  <a:pt x="254" y="123"/>
                                </a:lnTo>
                                <a:cubicBezTo>
                                  <a:pt x="257" y="126"/>
                                  <a:pt x="257" y="131"/>
                                  <a:pt x="254" y="134"/>
                                </a:cubicBezTo>
                                <a:lnTo>
                                  <a:pt x="134" y="254"/>
                                </a:lnTo>
                                <a:close/>
                                <a:moveTo>
                                  <a:pt x="243" y="123"/>
                                </a:moveTo>
                                <a:lnTo>
                                  <a:pt x="243" y="134"/>
                                </a:lnTo>
                                <a:lnTo>
                                  <a:pt x="123" y="14"/>
                                </a:lnTo>
                                <a:lnTo>
                                  <a:pt x="134" y="14"/>
                                </a:lnTo>
                                <a:lnTo>
                                  <a:pt x="14" y="134"/>
                                </a:lnTo>
                                <a:lnTo>
                                  <a:pt x="14" y="123"/>
                                </a:lnTo>
                                <a:lnTo>
                                  <a:pt x="134" y="243"/>
                                </a:lnTo>
                                <a:lnTo>
                                  <a:pt x="123" y="243"/>
                                </a:lnTo>
                                <a:lnTo>
                                  <a:pt x="243" y="123"/>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93" name="Rectangle 1979"/>
                        <wps:cNvSpPr>
                          <a:spLocks noChangeArrowheads="1"/>
                        </wps:cNvSpPr>
                        <wps:spPr bwMode="auto">
                          <a:xfrm>
                            <a:off x="1239520" y="2085975"/>
                            <a:ext cx="83820" cy="64135"/>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4" name="Picture 198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39520" y="2085975"/>
                            <a:ext cx="83820" cy="64135"/>
                          </a:xfrm>
                          <a:prstGeom prst="rect">
                            <a:avLst/>
                          </a:prstGeom>
                          <a:noFill/>
                          <a:extLst>
                            <a:ext uri="{909E8E84-426E-40DD-AFC4-6F175D3DCCD1}">
                              <a14:hiddenFill xmlns:a14="http://schemas.microsoft.com/office/drawing/2010/main">
                                <a:solidFill>
                                  <a:srgbClr val="FFFFFF"/>
                                </a:solidFill>
                              </a14:hiddenFill>
                            </a:ext>
                          </a:extLst>
                        </pic:spPr>
                      </pic:pic>
                      <wps:wsp>
                        <wps:cNvPr id="1895" name="Rectangle 1981"/>
                        <wps:cNvSpPr>
                          <a:spLocks noChangeArrowheads="1"/>
                        </wps:cNvSpPr>
                        <wps:spPr bwMode="auto">
                          <a:xfrm>
                            <a:off x="1239520" y="2085975"/>
                            <a:ext cx="83820" cy="64135"/>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96" name="Freeform 1982"/>
                        <wps:cNvSpPr>
                          <a:spLocks noEditPoints="1"/>
                        </wps:cNvSpPr>
                        <wps:spPr bwMode="auto">
                          <a:xfrm>
                            <a:off x="1235710" y="2083435"/>
                            <a:ext cx="91440" cy="69850"/>
                          </a:xfrm>
                          <a:custGeom>
                            <a:avLst/>
                            <a:gdLst>
                              <a:gd name="T0" fmla="*/ 0 w 192"/>
                              <a:gd name="T1" fmla="*/ 8 h 192"/>
                              <a:gd name="T2" fmla="*/ 8 w 192"/>
                              <a:gd name="T3" fmla="*/ 0 h 192"/>
                              <a:gd name="T4" fmla="*/ 184 w 192"/>
                              <a:gd name="T5" fmla="*/ 0 h 192"/>
                              <a:gd name="T6" fmla="*/ 192 w 192"/>
                              <a:gd name="T7" fmla="*/ 8 h 192"/>
                              <a:gd name="T8" fmla="*/ 192 w 192"/>
                              <a:gd name="T9" fmla="*/ 184 h 192"/>
                              <a:gd name="T10" fmla="*/ 184 w 192"/>
                              <a:gd name="T11" fmla="*/ 192 h 192"/>
                              <a:gd name="T12" fmla="*/ 8 w 192"/>
                              <a:gd name="T13" fmla="*/ 192 h 192"/>
                              <a:gd name="T14" fmla="*/ 0 w 192"/>
                              <a:gd name="T15" fmla="*/ 184 h 192"/>
                              <a:gd name="T16" fmla="*/ 0 w 192"/>
                              <a:gd name="T17" fmla="*/ 8 h 192"/>
                              <a:gd name="T18" fmla="*/ 16 w 192"/>
                              <a:gd name="T19" fmla="*/ 184 h 192"/>
                              <a:gd name="T20" fmla="*/ 8 w 192"/>
                              <a:gd name="T21" fmla="*/ 176 h 192"/>
                              <a:gd name="T22" fmla="*/ 184 w 192"/>
                              <a:gd name="T23" fmla="*/ 176 h 192"/>
                              <a:gd name="T24" fmla="*/ 176 w 192"/>
                              <a:gd name="T25" fmla="*/ 184 h 192"/>
                              <a:gd name="T26" fmla="*/ 176 w 192"/>
                              <a:gd name="T27" fmla="*/ 8 h 192"/>
                              <a:gd name="T28" fmla="*/ 184 w 192"/>
                              <a:gd name="T29" fmla="*/ 16 h 192"/>
                              <a:gd name="T30" fmla="*/ 8 w 192"/>
                              <a:gd name="T31" fmla="*/ 16 h 192"/>
                              <a:gd name="T32" fmla="*/ 16 w 192"/>
                              <a:gd name="T33" fmla="*/ 8 h 192"/>
                              <a:gd name="T34" fmla="*/ 16 w 192"/>
                              <a:gd name="T35" fmla="*/ 184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2" h="192">
                                <a:moveTo>
                                  <a:pt x="0" y="8"/>
                                </a:moveTo>
                                <a:cubicBezTo>
                                  <a:pt x="0" y="4"/>
                                  <a:pt x="4" y="0"/>
                                  <a:pt x="8" y="0"/>
                                </a:cubicBezTo>
                                <a:lnTo>
                                  <a:pt x="184" y="0"/>
                                </a:lnTo>
                                <a:cubicBezTo>
                                  <a:pt x="189" y="0"/>
                                  <a:pt x="192" y="4"/>
                                  <a:pt x="192" y="8"/>
                                </a:cubicBezTo>
                                <a:lnTo>
                                  <a:pt x="192" y="184"/>
                                </a:lnTo>
                                <a:cubicBezTo>
                                  <a:pt x="192" y="189"/>
                                  <a:pt x="189" y="192"/>
                                  <a:pt x="184" y="192"/>
                                </a:cubicBezTo>
                                <a:lnTo>
                                  <a:pt x="8" y="192"/>
                                </a:lnTo>
                                <a:cubicBezTo>
                                  <a:pt x="4" y="192"/>
                                  <a:pt x="0" y="189"/>
                                  <a:pt x="0" y="184"/>
                                </a:cubicBezTo>
                                <a:lnTo>
                                  <a:pt x="0" y="8"/>
                                </a:lnTo>
                                <a:close/>
                                <a:moveTo>
                                  <a:pt x="16" y="184"/>
                                </a:moveTo>
                                <a:lnTo>
                                  <a:pt x="8" y="176"/>
                                </a:lnTo>
                                <a:lnTo>
                                  <a:pt x="184" y="176"/>
                                </a:lnTo>
                                <a:lnTo>
                                  <a:pt x="176" y="184"/>
                                </a:lnTo>
                                <a:lnTo>
                                  <a:pt x="176" y="8"/>
                                </a:lnTo>
                                <a:lnTo>
                                  <a:pt x="184" y="16"/>
                                </a:lnTo>
                                <a:lnTo>
                                  <a:pt x="8" y="16"/>
                                </a:lnTo>
                                <a:lnTo>
                                  <a:pt x="16" y="8"/>
                                </a:lnTo>
                                <a:lnTo>
                                  <a:pt x="16" y="184"/>
                                </a:lnTo>
                                <a:close/>
                              </a:path>
                            </a:pathLst>
                          </a:custGeom>
                          <a:solidFill>
                            <a:srgbClr val="BE4B48"/>
                          </a:solidFill>
                          <a:ln w="12">
                            <a:solidFill>
                              <a:srgbClr val="BE4B48"/>
                            </a:solidFill>
                            <a:bevel/>
                            <a:headEnd/>
                            <a:tailEnd/>
                          </a:ln>
                        </wps:spPr>
                        <wps:bodyPr rot="0" vert="horz" wrap="square" lIns="91440" tIns="45720" rIns="91440" bIns="45720" anchor="t" anchorCtr="0" upright="1">
                          <a:noAutofit/>
                        </wps:bodyPr>
                      </wps:wsp>
                      <wps:wsp>
                        <wps:cNvPr id="1897" name="Rectangle 1983"/>
                        <wps:cNvSpPr>
                          <a:spLocks noChangeArrowheads="1"/>
                        </wps:cNvSpPr>
                        <wps:spPr bwMode="auto">
                          <a:xfrm>
                            <a:off x="1796415" y="1905635"/>
                            <a:ext cx="83820" cy="6985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8" name="Picture 19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796415" y="1905635"/>
                            <a:ext cx="83820" cy="69850"/>
                          </a:xfrm>
                          <a:prstGeom prst="rect">
                            <a:avLst/>
                          </a:prstGeom>
                          <a:noFill/>
                          <a:extLst>
                            <a:ext uri="{909E8E84-426E-40DD-AFC4-6F175D3DCCD1}">
                              <a14:hiddenFill xmlns:a14="http://schemas.microsoft.com/office/drawing/2010/main">
                                <a:solidFill>
                                  <a:srgbClr val="FFFFFF"/>
                                </a:solidFill>
                              </a14:hiddenFill>
                            </a:ext>
                          </a:extLst>
                        </pic:spPr>
                      </pic:pic>
                      <wps:wsp>
                        <wps:cNvPr id="1899" name="Rectangle 1985"/>
                        <wps:cNvSpPr>
                          <a:spLocks noChangeArrowheads="1"/>
                        </wps:cNvSpPr>
                        <wps:spPr bwMode="auto">
                          <a:xfrm>
                            <a:off x="1796415" y="1905635"/>
                            <a:ext cx="83820" cy="6985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1" name="Freeform 1986"/>
                        <wps:cNvSpPr>
                          <a:spLocks noEditPoints="1"/>
                        </wps:cNvSpPr>
                        <wps:spPr bwMode="auto">
                          <a:xfrm>
                            <a:off x="1792605" y="1902460"/>
                            <a:ext cx="91440" cy="75565"/>
                          </a:xfrm>
                          <a:custGeom>
                            <a:avLst/>
                            <a:gdLst>
                              <a:gd name="T0" fmla="*/ 0 w 192"/>
                              <a:gd name="T1" fmla="*/ 8 h 208"/>
                              <a:gd name="T2" fmla="*/ 8 w 192"/>
                              <a:gd name="T3" fmla="*/ 0 h 208"/>
                              <a:gd name="T4" fmla="*/ 184 w 192"/>
                              <a:gd name="T5" fmla="*/ 0 h 208"/>
                              <a:gd name="T6" fmla="*/ 192 w 192"/>
                              <a:gd name="T7" fmla="*/ 8 h 208"/>
                              <a:gd name="T8" fmla="*/ 192 w 192"/>
                              <a:gd name="T9" fmla="*/ 200 h 208"/>
                              <a:gd name="T10" fmla="*/ 184 w 192"/>
                              <a:gd name="T11" fmla="*/ 208 h 208"/>
                              <a:gd name="T12" fmla="*/ 8 w 192"/>
                              <a:gd name="T13" fmla="*/ 208 h 208"/>
                              <a:gd name="T14" fmla="*/ 0 w 192"/>
                              <a:gd name="T15" fmla="*/ 200 h 208"/>
                              <a:gd name="T16" fmla="*/ 0 w 192"/>
                              <a:gd name="T17" fmla="*/ 8 h 208"/>
                              <a:gd name="T18" fmla="*/ 16 w 192"/>
                              <a:gd name="T19" fmla="*/ 200 h 208"/>
                              <a:gd name="T20" fmla="*/ 8 w 192"/>
                              <a:gd name="T21" fmla="*/ 192 h 208"/>
                              <a:gd name="T22" fmla="*/ 184 w 192"/>
                              <a:gd name="T23" fmla="*/ 192 h 208"/>
                              <a:gd name="T24" fmla="*/ 176 w 192"/>
                              <a:gd name="T25" fmla="*/ 200 h 208"/>
                              <a:gd name="T26" fmla="*/ 176 w 192"/>
                              <a:gd name="T27" fmla="*/ 8 h 208"/>
                              <a:gd name="T28" fmla="*/ 184 w 192"/>
                              <a:gd name="T29" fmla="*/ 16 h 208"/>
                              <a:gd name="T30" fmla="*/ 8 w 192"/>
                              <a:gd name="T31" fmla="*/ 16 h 208"/>
                              <a:gd name="T32" fmla="*/ 16 w 192"/>
                              <a:gd name="T33" fmla="*/ 8 h 208"/>
                              <a:gd name="T34" fmla="*/ 16 w 192"/>
                              <a:gd name="T35" fmla="*/ 200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2" h="208">
                                <a:moveTo>
                                  <a:pt x="0" y="8"/>
                                </a:moveTo>
                                <a:cubicBezTo>
                                  <a:pt x="0" y="4"/>
                                  <a:pt x="4" y="0"/>
                                  <a:pt x="8" y="0"/>
                                </a:cubicBezTo>
                                <a:lnTo>
                                  <a:pt x="184" y="0"/>
                                </a:lnTo>
                                <a:cubicBezTo>
                                  <a:pt x="189" y="0"/>
                                  <a:pt x="192" y="4"/>
                                  <a:pt x="192" y="8"/>
                                </a:cubicBezTo>
                                <a:lnTo>
                                  <a:pt x="192" y="200"/>
                                </a:lnTo>
                                <a:cubicBezTo>
                                  <a:pt x="192" y="205"/>
                                  <a:pt x="189" y="208"/>
                                  <a:pt x="184" y="208"/>
                                </a:cubicBezTo>
                                <a:lnTo>
                                  <a:pt x="8" y="208"/>
                                </a:lnTo>
                                <a:cubicBezTo>
                                  <a:pt x="4" y="208"/>
                                  <a:pt x="0" y="205"/>
                                  <a:pt x="0" y="200"/>
                                </a:cubicBezTo>
                                <a:lnTo>
                                  <a:pt x="0" y="8"/>
                                </a:lnTo>
                                <a:close/>
                                <a:moveTo>
                                  <a:pt x="16" y="200"/>
                                </a:moveTo>
                                <a:lnTo>
                                  <a:pt x="8" y="192"/>
                                </a:lnTo>
                                <a:lnTo>
                                  <a:pt x="184" y="192"/>
                                </a:lnTo>
                                <a:lnTo>
                                  <a:pt x="176" y="200"/>
                                </a:lnTo>
                                <a:lnTo>
                                  <a:pt x="176" y="8"/>
                                </a:lnTo>
                                <a:lnTo>
                                  <a:pt x="184" y="16"/>
                                </a:lnTo>
                                <a:lnTo>
                                  <a:pt x="8" y="16"/>
                                </a:lnTo>
                                <a:lnTo>
                                  <a:pt x="16" y="8"/>
                                </a:lnTo>
                                <a:lnTo>
                                  <a:pt x="16" y="200"/>
                                </a:lnTo>
                                <a:close/>
                              </a:path>
                            </a:pathLst>
                          </a:custGeom>
                          <a:solidFill>
                            <a:srgbClr val="BE4B48"/>
                          </a:solidFill>
                          <a:ln w="12">
                            <a:solidFill>
                              <a:srgbClr val="BE4B48"/>
                            </a:solidFill>
                            <a:bevel/>
                            <a:headEnd/>
                            <a:tailEnd/>
                          </a:ln>
                        </wps:spPr>
                        <wps:bodyPr rot="0" vert="horz" wrap="square" lIns="91440" tIns="45720" rIns="91440" bIns="45720" anchor="t" anchorCtr="0" upright="1">
                          <a:noAutofit/>
                        </wps:bodyPr>
                      </wps:wsp>
                      <wps:wsp>
                        <wps:cNvPr id="1902" name="Rectangle 1987"/>
                        <wps:cNvSpPr>
                          <a:spLocks noChangeArrowheads="1"/>
                        </wps:cNvSpPr>
                        <wps:spPr bwMode="auto">
                          <a:xfrm>
                            <a:off x="2071370" y="1742440"/>
                            <a:ext cx="91440" cy="64135"/>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03" name="Picture 19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071370" y="1742440"/>
                            <a:ext cx="91440" cy="64135"/>
                          </a:xfrm>
                          <a:prstGeom prst="rect">
                            <a:avLst/>
                          </a:prstGeom>
                          <a:noFill/>
                          <a:extLst>
                            <a:ext uri="{909E8E84-426E-40DD-AFC4-6F175D3DCCD1}">
                              <a14:hiddenFill xmlns:a14="http://schemas.microsoft.com/office/drawing/2010/main">
                                <a:solidFill>
                                  <a:srgbClr val="FFFFFF"/>
                                </a:solidFill>
                              </a14:hiddenFill>
                            </a:ext>
                          </a:extLst>
                        </pic:spPr>
                      </pic:pic>
                      <wps:wsp>
                        <wps:cNvPr id="1904" name="Rectangle 1989"/>
                        <wps:cNvSpPr>
                          <a:spLocks noChangeArrowheads="1"/>
                        </wps:cNvSpPr>
                        <wps:spPr bwMode="auto">
                          <a:xfrm>
                            <a:off x="2071370" y="1742440"/>
                            <a:ext cx="91440" cy="64135"/>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5" name="Freeform 1990"/>
                        <wps:cNvSpPr>
                          <a:spLocks noEditPoints="1"/>
                        </wps:cNvSpPr>
                        <wps:spPr bwMode="auto">
                          <a:xfrm>
                            <a:off x="2067560" y="1739265"/>
                            <a:ext cx="99060" cy="69850"/>
                          </a:xfrm>
                          <a:custGeom>
                            <a:avLst/>
                            <a:gdLst>
                              <a:gd name="T0" fmla="*/ 0 w 208"/>
                              <a:gd name="T1" fmla="*/ 8 h 192"/>
                              <a:gd name="T2" fmla="*/ 8 w 208"/>
                              <a:gd name="T3" fmla="*/ 0 h 192"/>
                              <a:gd name="T4" fmla="*/ 200 w 208"/>
                              <a:gd name="T5" fmla="*/ 0 h 192"/>
                              <a:gd name="T6" fmla="*/ 208 w 208"/>
                              <a:gd name="T7" fmla="*/ 8 h 192"/>
                              <a:gd name="T8" fmla="*/ 208 w 208"/>
                              <a:gd name="T9" fmla="*/ 184 h 192"/>
                              <a:gd name="T10" fmla="*/ 200 w 208"/>
                              <a:gd name="T11" fmla="*/ 192 h 192"/>
                              <a:gd name="T12" fmla="*/ 8 w 208"/>
                              <a:gd name="T13" fmla="*/ 192 h 192"/>
                              <a:gd name="T14" fmla="*/ 0 w 208"/>
                              <a:gd name="T15" fmla="*/ 184 h 192"/>
                              <a:gd name="T16" fmla="*/ 0 w 208"/>
                              <a:gd name="T17" fmla="*/ 8 h 192"/>
                              <a:gd name="T18" fmla="*/ 16 w 208"/>
                              <a:gd name="T19" fmla="*/ 184 h 192"/>
                              <a:gd name="T20" fmla="*/ 8 w 208"/>
                              <a:gd name="T21" fmla="*/ 176 h 192"/>
                              <a:gd name="T22" fmla="*/ 200 w 208"/>
                              <a:gd name="T23" fmla="*/ 176 h 192"/>
                              <a:gd name="T24" fmla="*/ 192 w 208"/>
                              <a:gd name="T25" fmla="*/ 184 h 192"/>
                              <a:gd name="T26" fmla="*/ 192 w 208"/>
                              <a:gd name="T27" fmla="*/ 8 h 192"/>
                              <a:gd name="T28" fmla="*/ 200 w 208"/>
                              <a:gd name="T29" fmla="*/ 16 h 192"/>
                              <a:gd name="T30" fmla="*/ 8 w 208"/>
                              <a:gd name="T31" fmla="*/ 16 h 192"/>
                              <a:gd name="T32" fmla="*/ 16 w 208"/>
                              <a:gd name="T33" fmla="*/ 8 h 192"/>
                              <a:gd name="T34" fmla="*/ 16 w 208"/>
                              <a:gd name="T35" fmla="*/ 184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8" h="192">
                                <a:moveTo>
                                  <a:pt x="0" y="8"/>
                                </a:moveTo>
                                <a:cubicBezTo>
                                  <a:pt x="0" y="4"/>
                                  <a:pt x="4" y="0"/>
                                  <a:pt x="8" y="0"/>
                                </a:cubicBezTo>
                                <a:lnTo>
                                  <a:pt x="200" y="0"/>
                                </a:lnTo>
                                <a:cubicBezTo>
                                  <a:pt x="205" y="0"/>
                                  <a:pt x="208" y="4"/>
                                  <a:pt x="208" y="8"/>
                                </a:cubicBezTo>
                                <a:lnTo>
                                  <a:pt x="208" y="184"/>
                                </a:lnTo>
                                <a:cubicBezTo>
                                  <a:pt x="208" y="189"/>
                                  <a:pt x="205" y="192"/>
                                  <a:pt x="200" y="192"/>
                                </a:cubicBezTo>
                                <a:lnTo>
                                  <a:pt x="8" y="192"/>
                                </a:lnTo>
                                <a:cubicBezTo>
                                  <a:pt x="4" y="192"/>
                                  <a:pt x="0" y="189"/>
                                  <a:pt x="0" y="184"/>
                                </a:cubicBezTo>
                                <a:lnTo>
                                  <a:pt x="0" y="8"/>
                                </a:lnTo>
                                <a:close/>
                                <a:moveTo>
                                  <a:pt x="16" y="184"/>
                                </a:moveTo>
                                <a:lnTo>
                                  <a:pt x="8" y="176"/>
                                </a:lnTo>
                                <a:lnTo>
                                  <a:pt x="200" y="176"/>
                                </a:lnTo>
                                <a:lnTo>
                                  <a:pt x="192" y="184"/>
                                </a:lnTo>
                                <a:lnTo>
                                  <a:pt x="192" y="8"/>
                                </a:lnTo>
                                <a:lnTo>
                                  <a:pt x="200" y="16"/>
                                </a:lnTo>
                                <a:lnTo>
                                  <a:pt x="8" y="16"/>
                                </a:lnTo>
                                <a:lnTo>
                                  <a:pt x="16" y="8"/>
                                </a:lnTo>
                                <a:lnTo>
                                  <a:pt x="16" y="184"/>
                                </a:lnTo>
                                <a:close/>
                              </a:path>
                            </a:pathLst>
                          </a:custGeom>
                          <a:solidFill>
                            <a:srgbClr val="BE4B48"/>
                          </a:solidFill>
                          <a:ln w="12">
                            <a:solidFill>
                              <a:srgbClr val="BE4B48"/>
                            </a:solidFill>
                            <a:bevel/>
                            <a:headEnd/>
                            <a:tailEnd/>
                          </a:ln>
                        </wps:spPr>
                        <wps:bodyPr rot="0" vert="horz" wrap="square" lIns="91440" tIns="45720" rIns="91440" bIns="45720" anchor="t" anchorCtr="0" upright="1">
                          <a:noAutofit/>
                        </wps:bodyPr>
                      </wps:wsp>
                      <wps:wsp>
                        <wps:cNvPr id="1906" name="Rectangle 1991"/>
                        <wps:cNvSpPr>
                          <a:spLocks noChangeArrowheads="1"/>
                        </wps:cNvSpPr>
                        <wps:spPr bwMode="auto">
                          <a:xfrm>
                            <a:off x="2628265" y="1480185"/>
                            <a:ext cx="91440" cy="6985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07" name="Picture 19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628265" y="1480185"/>
                            <a:ext cx="91440" cy="69850"/>
                          </a:xfrm>
                          <a:prstGeom prst="rect">
                            <a:avLst/>
                          </a:prstGeom>
                          <a:noFill/>
                          <a:extLst>
                            <a:ext uri="{909E8E84-426E-40DD-AFC4-6F175D3DCCD1}">
                              <a14:hiddenFill xmlns:a14="http://schemas.microsoft.com/office/drawing/2010/main">
                                <a:solidFill>
                                  <a:srgbClr val="FFFFFF"/>
                                </a:solidFill>
                              </a14:hiddenFill>
                            </a:ext>
                          </a:extLst>
                        </pic:spPr>
                      </pic:pic>
                      <wps:wsp>
                        <wps:cNvPr id="1908" name="Rectangle 1993"/>
                        <wps:cNvSpPr>
                          <a:spLocks noChangeArrowheads="1"/>
                        </wps:cNvSpPr>
                        <wps:spPr bwMode="auto">
                          <a:xfrm>
                            <a:off x="2628265" y="1480185"/>
                            <a:ext cx="91440" cy="6985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9" name="Freeform 1994"/>
                        <wps:cNvSpPr>
                          <a:spLocks noEditPoints="1"/>
                        </wps:cNvSpPr>
                        <wps:spPr bwMode="auto">
                          <a:xfrm>
                            <a:off x="2624455" y="1477010"/>
                            <a:ext cx="99060" cy="76200"/>
                          </a:xfrm>
                          <a:custGeom>
                            <a:avLst/>
                            <a:gdLst>
                              <a:gd name="T0" fmla="*/ 0 w 208"/>
                              <a:gd name="T1" fmla="*/ 8 h 208"/>
                              <a:gd name="T2" fmla="*/ 8 w 208"/>
                              <a:gd name="T3" fmla="*/ 0 h 208"/>
                              <a:gd name="T4" fmla="*/ 200 w 208"/>
                              <a:gd name="T5" fmla="*/ 0 h 208"/>
                              <a:gd name="T6" fmla="*/ 208 w 208"/>
                              <a:gd name="T7" fmla="*/ 8 h 208"/>
                              <a:gd name="T8" fmla="*/ 208 w 208"/>
                              <a:gd name="T9" fmla="*/ 200 h 208"/>
                              <a:gd name="T10" fmla="*/ 200 w 208"/>
                              <a:gd name="T11" fmla="*/ 208 h 208"/>
                              <a:gd name="T12" fmla="*/ 8 w 208"/>
                              <a:gd name="T13" fmla="*/ 208 h 208"/>
                              <a:gd name="T14" fmla="*/ 0 w 208"/>
                              <a:gd name="T15" fmla="*/ 200 h 208"/>
                              <a:gd name="T16" fmla="*/ 0 w 208"/>
                              <a:gd name="T17" fmla="*/ 8 h 208"/>
                              <a:gd name="T18" fmla="*/ 16 w 208"/>
                              <a:gd name="T19" fmla="*/ 200 h 208"/>
                              <a:gd name="T20" fmla="*/ 8 w 208"/>
                              <a:gd name="T21" fmla="*/ 192 h 208"/>
                              <a:gd name="T22" fmla="*/ 200 w 208"/>
                              <a:gd name="T23" fmla="*/ 192 h 208"/>
                              <a:gd name="T24" fmla="*/ 192 w 208"/>
                              <a:gd name="T25" fmla="*/ 200 h 208"/>
                              <a:gd name="T26" fmla="*/ 192 w 208"/>
                              <a:gd name="T27" fmla="*/ 8 h 208"/>
                              <a:gd name="T28" fmla="*/ 200 w 208"/>
                              <a:gd name="T29" fmla="*/ 16 h 208"/>
                              <a:gd name="T30" fmla="*/ 8 w 208"/>
                              <a:gd name="T31" fmla="*/ 16 h 208"/>
                              <a:gd name="T32" fmla="*/ 16 w 208"/>
                              <a:gd name="T33" fmla="*/ 8 h 208"/>
                              <a:gd name="T34" fmla="*/ 16 w 208"/>
                              <a:gd name="T35" fmla="*/ 200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8" h="208">
                                <a:moveTo>
                                  <a:pt x="0" y="8"/>
                                </a:moveTo>
                                <a:cubicBezTo>
                                  <a:pt x="0" y="4"/>
                                  <a:pt x="4" y="0"/>
                                  <a:pt x="8" y="0"/>
                                </a:cubicBezTo>
                                <a:lnTo>
                                  <a:pt x="200" y="0"/>
                                </a:lnTo>
                                <a:cubicBezTo>
                                  <a:pt x="205" y="0"/>
                                  <a:pt x="208" y="4"/>
                                  <a:pt x="208" y="8"/>
                                </a:cubicBezTo>
                                <a:lnTo>
                                  <a:pt x="208" y="200"/>
                                </a:lnTo>
                                <a:cubicBezTo>
                                  <a:pt x="208" y="205"/>
                                  <a:pt x="205" y="208"/>
                                  <a:pt x="200" y="208"/>
                                </a:cubicBezTo>
                                <a:lnTo>
                                  <a:pt x="8" y="208"/>
                                </a:lnTo>
                                <a:cubicBezTo>
                                  <a:pt x="4" y="208"/>
                                  <a:pt x="0" y="205"/>
                                  <a:pt x="0" y="200"/>
                                </a:cubicBezTo>
                                <a:lnTo>
                                  <a:pt x="0" y="8"/>
                                </a:lnTo>
                                <a:close/>
                                <a:moveTo>
                                  <a:pt x="16" y="200"/>
                                </a:moveTo>
                                <a:lnTo>
                                  <a:pt x="8" y="192"/>
                                </a:lnTo>
                                <a:lnTo>
                                  <a:pt x="200" y="192"/>
                                </a:lnTo>
                                <a:lnTo>
                                  <a:pt x="192" y="200"/>
                                </a:lnTo>
                                <a:lnTo>
                                  <a:pt x="192" y="8"/>
                                </a:lnTo>
                                <a:lnTo>
                                  <a:pt x="200" y="16"/>
                                </a:lnTo>
                                <a:lnTo>
                                  <a:pt x="8" y="16"/>
                                </a:lnTo>
                                <a:lnTo>
                                  <a:pt x="16" y="8"/>
                                </a:lnTo>
                                <a:lnTo>
                                  <a:pt x="16" y="200"/>
                                </a:lnTo>
                                <a:close/>
                              </a:path>
                            </a:pathLst>
                          </a:custGeom>
                          <a:solidFill>
                            <a:srgbClr val="BE4B48"/>
                          </a:solidFill>
                          <a:ln w="12">
                            <a:solidFill>
                              <a:srgbClr val="BE4B48"/>
                            </a:solidFill>
                            <a:bevel/>
                            <a:headEnd/>
                            <a:tailEnd/>
                          </a:ln>
                        </wps:spPr>
                        <wps:bodyPr rot="0" vert="horz" wrap="square" lIns="91440" tIns="45720" rIns="91440" bIns="45720" anchor="t" anchorCtr="0" upright="1">
                          <a:noAutofit/>
                        </wps:bodyPr>
                      </wps:wsp>
                      <wps:wsp>
                        <wps:cNvPr id="1910" name="Rectangle 1995"/>
                        <wps:cNvSpPr>
                          <a:spLocks noChangeArrowheads="1"/>
                        </wps:cNvSpPr>
                        <wps:spPr bwMode="auto">
                          <a:xfrm>
                            <a:off x="3322320" y="1188720"/>
                            <a:ext cx="91440" cy="6985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11" name="Picture 199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322320" y="1188720"/>
                            <a:ext cx="91440" cy="69850"/>
                          </a:xfrm>
                          <a:prstGeom prst="rect">
                            <a:avLst/>
                          </a:prstGeom>
                          <a:noFill/>
                          <a:extLst>
                            <a:ext uri="{909E8E84-426E-40DD-AFC4-6F175D3DCCD1}">
                              <a14:hiddenFill xmlns:a14="http://schemas.microsoft.com/office/drawing/2010/main">
                                <a:solidFill>
                                  <a:srgbClr val="FFFFFF"/>
                                </a:solidFill>
                              </a14:hiddenFill>
                            </a:ext>
                          </a:extLst>
                        </pic:spPr>
                      </pic:pic>
                      <wps:wsp>
                        <wps:cNvPr id="1912" name="Rectangle 1997"/>
                        <wps:cNvSpPr>
                          <a:spLocks noChangeArrowheads="1"/>
                        </wps:cNvSpPr>
                        <wps:spPr bwMode="auto">
                          <a:xfrm>
                            <a:off x="3322320" y="1188720"/>
                            <a:ext cx="91440" cy="6985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3" name="Freeform 1998"/>
                        <wps:cNvSpPr>
                          <a:spLocks noEditPoints="1"/>
                        </wps:cNvSpPr>
                        <wps:spPr bwMode="auto">
                          <a:xfrm>
                            <a:off x="3318510" y="1185545"/>
                            <a:ext cx="99060" cy="76200"/>
                          </a:xfrm>
                          <a:custGeom>
                            <a:avLst/>
                            <a:gdLst>
                              <a:gd name="T0" fmla="*/ 0 w 208"/>
                              <a:gd name="T1" fmla="*/ 8 h 208"/>
                              <a:gd name="T2" fmla="*/ 8 w 208"/>
                              <a:gd name="T3" fmla="*/ 0 h 208"/>
                              <a:gd name="T4" fmla="*/ 200 w 208"/>
                              <a:gd name="T5" fmla="*/ 0 h 208"/>
                              <a:gd name="T6" fmla="*/ 208 w 208"/>
                              <a:gd name="T7" fmla="*/ 8 h 208"/>
                              <a:gd name="T8" fmla="*/ 208 w 208"/>
                              <a:gd name="T9" fmla="*/ 200 h 208"/>
                              <a:gd name="T10" fmla="*/ 200 w 208"/>
                              <a:gd name="T11" fmla="*/ 208 h 208"/>
                              <a:gd name="T12" fmla="*/ 8 w 208"/>
                              <a:gd name="T13" fmla="*/ 208 h 208"/>
                              <a:gd name="T14" fmla="*/ 0 w 208"/>
                              <a:gd name="T15" fmla="*/ 200 h 208"/>
                              <a:gd name="T16" fmla="*/ 0 w 208"/>
                              <a:gd name="T17" fmla="*/ 8 h 208"/>
                              <a:gd name="T18" fmla="*/ 16 w 208"/>
                              <a:gd name="T19" fmla="*/ 200 h 208"/>
                              <a:gd name="T20" fmla="*/ 8 w 208"/>
                              <a:gd name="T21" fmla="*/ 192 h 208"/>
                              <a:gd name="T22" fmla="*/ 200 w 208"/>
                              <a:gd name="T23" fmla="*/ 192 h 208"/>
                              <a:gd name="T24" fmla="*/ 192 w 208"/>
                              <a:gd name="T25" fmla="*/ 200 h 208"/>
                              <a:gd name="T26" fmla="*/ 192 w 208"/>
                              <a:gd name="T27" fmla="*/ 8 h 208"/>
                              <a:gd name="T28" fmla="*/ 200 w 208"/>
                              <a:gd name="T29" fmla="*/ 16 h 208"/>
                              <a:gd name="T30" fmla="*/ 8 w 208"/>
                              <a:gd name="T31" fmla="*/ 16 h 208"/>
                              <a:gd name="T32" fmla="*/ 16 w 208"/>
                              <a:gd name="T33" fmla="*/ 8 h 208"/>
                              <a:gd name="T34" fmla="*/ 16 w 208"/>
                              <a:gd name="T35" fmla="*/ 200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8" h="208">
                                <a:moveTo>
                                  <a:pt x="0" y="8"/>
                                </a:moveTo>
                                <a:cubicBezTo>
                                  <a:pt x="0" y="4"/>
                                  <a:pt x="4" y="0"/>
                                  <a:pt x="8" y="0"/>
                                </a:cubicBezTo>
                                <a:lnTo>
                                  <a:pt x="200" y="0"/>
                                </a:lnTo>
                                <a:cubicBezTo>
                                  <a:pt x="205" y="0"/>
                                  <a:pt x="208" y="4"/>
                                  <a:pt x="208" y="8"/>
                                </a:cubicBezTo>
                                <a:lnTo>
                                  <a:pt x="208" y="200"/>
                                </a:lnTo>
                                <a:cubicBezTo>
                                  <a:pt x="208" y="205"/>
                                  <a:pt x="205" y="208"/>
                                  <a:pt x="200" y="208"/>
                                </a:cubicBezTo>
                                <a:lnTo>
                                  <a:pt x="8" y="208"/>
                                </a:lnTo>
                                <a:cubicBezTo>
                                  <a:pt x="4" y="208"/>
                                  <a:pt x="0" y="205"/>
                                  <a:pt x="0" y="200"/>
                                </a:cubicBezTo>
                                <a:lnTo>
                                  <a:pt x="0" y="8"/>
                                </a:lnTo>
                                <a:close/>
                                <a:moveTo>
                                  <a:pt x="16" y="200"/>
                                </a:moveTo>
                                <a:lnTo>
                                  <a:pt x="8" y="192"/>
                                </a:lnTo>
                                <a:lnTo>
                                  <a:pt x="200" y="192"/>
                                </a:lnTo>
                                <a:lnTo>
                                  <a:pt x="192" y="200"/>
                                </a:lnTo>
                                <a:lnTo>
                                  <a:pt x="192" y="8"/>
                                </a:lnTo>
                                <a:lnTo>
                                  <a:pt x="200" y="16"/>
                                </a:lnTo>
                                <a:lnTo>
                                  <a:pt x="8" y="16"/>
                                </a:lnTo>
                                <a:lnTo>
                                  <a:pt x="16" y="8"/>
                                </a:lnTo>
                                <a:lnTo>
                                  <a:pt x="16" y="200"/>
                                </a:lnTo>
                                <a:close/>
                              </a:path>
                            </a:pathLst>
                          </a:custGeom>
                          <a:solidFill>
                            <a:srgbClr val="BE4B48"/>
                          </a:solidFill>
                          <a:ln w="12">
                            <a:solidFill>
                              <a:srgbClr val="BE4B48"/>
                            </a:solidFill>
                            <a:bevel/>
                            <a:headEnd/>
                            <a:tailEnd/>
                          </a:ln>
                        </wps:spPr>
                        <wps:bodyPr rot="0" vert="horz" wrap="square" lIns="91440" tIns="45720" rIns="91440" bIns="45720" anchor="t" anchorCtr="0" upright="1">
                          <a:noAutofit/>
                        </wps:bodyPr>
                      </wps:wsp>
                      <wps:wsp>
                        <wps:cNvPr id="1914" name="Freeform 1999"/>
                        <wps:cNvSpPr>
                          <a:spLocks/>
                        </wps:cNvSpPr>
                        <wps:spPr bwMode="auto">
                          <a:xfrm>
                            <a:off x="1243330" y="1850390"/>
                            <a:ext cx="83820" cy="64135"/>
                          </a:xfrm>
                          <a:custGeom>
                            <a:avLst/>
                            <a:gdLst>
                              <a:gd name="T0" fmla="*/ 66 w 132"/>
                              <a:gd name="T1" fmla="*/ 0 h 101"/>
                              <a:gd name="T2" fmla="*/ 132 w 132"/>
                              <a:gd name="T3" fmla="*/ 101 h 101"/>
                              <a:gd name="T4" fmla="*/ 0 w 132"/>
                              <a:gd name="T5" fmla="*/ 101 h 101"/>
                              <a:gd name="T6" fmla="*/ 66 w 132"/>
                              <a:gd name="T7" fmla="*/ 0 h 101"/>
                            </a:gdLst>
                            <a:ahLst/>
                            <a:cxnLst>
                              <a:cxn ang="0">
                                <a:pos x="T0" y="T1"/>
                              </a:cxn>
                              <a:cxn ang="0">
                                <a:pos x="T2" y="T3"/>
                              </a:cxn>
                              <a:cxn ang="0">
                                <a:pos x="T4" y="T5"/>
                              </a:cxn>
                              <a:cxn ang="0">
                                <a:pos x="T6" y="T7"/>
                              </a:cxn>
                            </a:cxnLst>
                            <a:rect l="0" t="0" r="r" b="b"/>
                            <a:pathLst>
                              <a:path w="132" h="101">
                                <a:moveTo>
                                  <a:pt x="66" y="0"/>
                                </a:moveTo>
                                <a:lnTo>
                                  <a:pt x="132" y="101"/>
                                </a:lnTo>
                                <a:lnTo>
                                  <a:pt x="0" y="101"/>
                                </a:lnTo>
                                <a:lnTo>
                                  <a:pt x="66"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5" name="Freeform 2000"/>
                        <wps:cNvSpPr>
                          <a:spLocks noEditPoints="1"/>
                        </wps:cNvSpPr>
                        <wps:spPr bwMode="auto">
                          <a:xfrm>
                            <a:off x="1239520" y="1847215"/>
                            <a:ext cx="92075" cy="69850"/>
                          </a:xfrm>
                          <a:custGeom>
                            <a:avLst/>
                            <a:gdLst>
                              <a:gd name="T0" fmla="*/ 89 w 193"/>
                              <a:gd name="T1" fmla="*/ 5 h 192"/>
                              <a:gd name="T2" fmla="*/ 96 w 193"/>
                              <a:gd name="T3" fmla="*/ 0 h 192"/>
                              <a:gd name="T4" fmla="*/ 104 w 193"/>
                              <a:gd name="T5" fmla="*/ 5 h 192"/>
                              <a:gd name="T6" fmla="*/ 192 w 193"/>
                              <a:gd name="T7" fmla="*/ 181 h 192"/>
                              <a:gd name="T8" fmla="*/ 191 w 193"/>
                              <a:gd name="T9" fmla="*/ 189 h 192"/>
                              <a:gd name="T10" fmla="*/ 184 w 193"/>
                              <a:gd name="T11" fmla="*/ 192 h 192"/>
                              <a:gd name="T12" fmla="*/ 8 w 193"/>
                              <a:gd name="T13" fmla="*/ 192 h 192"/>
                              <a:gd name="T14" fmla="*/ 2 w 193"/>
                              <a:gd name="T15" fmla="*/ 189 h 192"/>
                              <a:gd name="T16" fmla="*/ 1 w 193"/>
                              <a:gd name="T17" fmla="*/ 181 h 192"/>
                              <a:gd name="T18" fmla="*/ 89 w 193"/>
                              <a:gd name="T19" fmla="*/ 5 h 192"/>
                              <a:gd name="T20" fmla="*/ 16 w 193"/>
                              <a:gd name="T21" fmla="*/ 188 h 192"/>
                              <a:gd name="T22" fmla="*/ 8 w 193"/>
                              <a:gd name="T23" fmla="*/ 176 h 192"/>
                              <a:gd name="T24" fmla="*/ 184 w 193"/>
                              <a:gd name="T25" fmla="*/ 176 h 192"/>
                              <a:gd name="T26" fmla="*/ 177 w 193"/>
                              <a:gd name="T27" fmla="*/ 188 h 192"/>
                              <a:gd name="T28" fmla="*/ 89 w 193"/>
                              <a:gd name="T29" fmla="*/ 12 h 192"/>
                              <a:gd name="T30" fmla="*/ 104 w 193"/>
                              <a:gd name="T31" fmla="*/ 12 h 192"/>
                              <a:gd name="T32" fmla="*/ 16 w 193"/>
                              <a:gd name="T33" fmla="*/ 188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93" h="192">
                                <a:moveTo>
                                  <a:pt x="89" y="5"/>
                                </a:moveTo>
                                <a:cubicBezTo>
                                  <a:pt x="91" y="2"/>
                                  <a:pt x="93" y="0"/>
                                  <a:pt x="96" y="0"/>
                                </a:cubicBezTo>
                                <a:cubicBezTo>
                                  <a:pt x="99" y="0"/>
                                  <a:pt x="102" y="2"/>
                                  <a:pt x="104" y="5"/>
                                </a:cubicBezTo>
                                <a:lnTo>
                                  <a:pt x="192" y="181"/>
                                </a:lnTo>
                                <a:cubicBezTo>
                                  <a:pt x="193" y="183"/>
                                  <a:pt x="193" y="186"/>
                                  <a:pt x="191" y="189"/>
                                </a:cubicBezTo>
                                <a:cubicBezTo>
                                  <a:pt x="190" y="191"/>
                                  <a:pt x="187" y="192"/>
                                  <a:pt x="184" y="192"/>
                                </a:cubicBezTo>
                                <a:lnTo>
                                  <a:pt x="8" y="192"/>
                                </a:lnTo>
                                <a:cubicBezTo>
                                  <a:pt x="6" y="192"/>
                                  <a:pt x="3" y="191"/>
                                  <a:pt x="2" y="189"/>
                                </a:cubicBezTo>
                                <a:cubicBezTo>
                                  <a:pt x="0" y="186"/>
                                  <a:pt x="0" y="183"/>
                                  <a:pt x="1" y="181"/>
                                </a:cubicBezTo>
                                <a:lnTo>
                                  <a:pt x="89" y="5"/>
                                </a:lnTo>
                                <a:close/>
                                <a:moveTo>
                                  <a:pt x="16" y="188"/>
                                </a:moveTo>
                                <a:lnTo>
                                  <a:pt x="8" y="176"/>
                                </a:lnTo>
                                <a:lnTo>
                                  <a:pt x="184" y="176"/>
                                </a:lnTo>
                                <a:lnTo>
                                  <a:pt x="177" y="188"/>
                                </a:lnTo>
                                <a:lnTo>
                                  <a:pt x="89" y="12"/>
                                </a:lnTo>
                                <a:lnTo>
                                  <a:pt x="104" y="12"/>
                                </a:lnTo>
                                <a:lnTo>
                                  <a:pt x="16" y="188"/>
                                </a:lnTo>
                                <a:close/>
                              </a:path>
                            </a:pathLst>
                          </a:custGeom>
                          <a:solidFill>
                            <a:srgbClr val="98B954"/>
                          </a:solidFill>
                          <a:ln w="12">
                            <a:solidFill>
                              <a:srgbClr val="98B954"/>
                            </a:solidFill>
                            <a:bevel/>
                            <a:headEnd/>
                            <a:tailEnd/>
                          </a:ln>
                        </wps:spPr>
                        <wps:bodyPr rot="0" vert="horz" wrap="square" lIns="91440" tIns="45720" rIns="91440" bIns="45720" anchor="t" anchorCtr="0" upright="1">
                          <a:noAutofit/>
                        </wps:bodyPr>
                      </wps:wsp>
                      <wps:wsp>
                        <wps:cNvPr id="1916" name="Freeform 2001"/>
                        <wps:cNvSpPr>
                          <a:spLocks/>
                        </wps:cNvSpPr>
                        <wps:spPr bwMode="auto">
                          <a:xfrm>
                            <a:off x="1800225" y="1788795"/>
                            <a:ext cx="83820" cy="69850"/>
                          </a:xfrm>
                          <a:custGeom>
                            <a:avLst/>
                            <a:gdLst>
                              <a:gd name="T0" fmla="*/ 66 w 132"/>
                              <a:gd name="T1" fmla="*/ 0 h 110"/>
                              <a:gd name="T2" fmla="*/ 132 w 132"/>
                              <a:gd name="T3" fmla="*/ 110 h 110"/>
                              <a:gd name="T4" fmla="*/ 0 w 132"/>
                              <a:gd name="T5" fmla="*/ 110 h 110"/>
                              <a:gd name="T6" fmla="*/ 66 w 132"/>
                              <a:gd name="T7" fmla="*/ 0 h 110"/>
                            </a:gdLst>
                            <a:ahLst/>
                            <a:cxnLst>
                              <a:cxn ang="0">
                                <a:pos x="T0" y="T1"/>
                              </a:cxn>
                              <a:cxn ang="0">
                                <a:pos x="T2" y="T3"/>
                              </a:cxn>
                              <a:cxn ang="0">
                                <a:pos x="T4" y="T5"/>
                              </a:cxn>
                              <a:cxn ang="0">
                                <a:pos x="T6" y="T7"/>
                              </a:cxn>
                            </a:cxnLst>
                            <a:rect l="0" t="0" r="r" b="b"/>
                            <a:pathLst>
                              <a:path w="132" h="110">
                                <a:moveTo>
                                  <a:pt x="66" y="0"/>
                                </a:moveTo>
                                <a:lnTo>
                                  <a:pt x="132" y="110"/>
                                </a:lnTo>
                                <a:lnTo>
                                  <a:pt x="0" y="110"/>
                                </a:lnTo>
                                <a:lnTo>
                                  <a:pt x="66"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7" name="Freeform 2002"/>
                        <wps:cNvSpPr>
                          <a:spLocks noEditPoints="1"/>
                        </wps:cNvSpPr>
                        <wps:spPr bwMode="auto">
                          <a:xfrm>
                            <a:off x="1796415" y="1786255"/>
                            <a:ext cx="92075" cy="75565"/>
                          </a:xfrm>
                          <a:custGeom>
                            <a:avLst/>
                            <a:gdLst>
                              <a:gd name="T0" fmla="*/ 89 w 193"/>
                              <a:gd name="T1" fmla="*/ 5 h 208"/>
                              <a:gd name="T2" fmla="*/ 96 w 193"/>
                              <a:gd name="T3" fmla="*/ 0 h 208"/>
                              <a:gd name="T4" fmla="*/ 104 w 193"/>
                              <a:gd name="T5" fmla="*/ 5 h 208"/>
                              <a:gd name="T6" fmla="*/ 192 w 193"/>
                              <a:gd name="T7" fmla="*/ 197 h 208"/>
                              <a:gd name="T8" fmla="*/ 191 w 193"/>
                              <a:gd name="T9" fmla="*/ 205 h 208"/>
                              <a:gd name="T10" fmla="*/ 184 w 193"/>
                              <a:gd name="T11" fmla="*/ 208 h 208"/>
                              <a:gd name="T12" fmla="*/ 8 w 193"/>
                              <a:gd name="T13" fmla="*/ 208 h 208"/>
                              <a:gd name="T14" fmla="*/ 2 w 193"/>
                              <a:gd name="T15" fmla="*/ 205 h 208"/>
                              <a:gd name="T16" fmla="*/ 1 w 193"/>
                              <a:gd name="T17" fmla="*/ 197 h 208"/>
                              <a:gd name="T18" fmla="*/ 89 w 193"/>
                              <a:gd name="T19" fmla="*/ 5 h 208"/>
                              <a:gd name="T20" fmla="*/ 16 w 193"/>
                              <a:gd name="T21" fmla="*/ 204 h 208"/>
                              <a:gd name="T22" fmla="*/ 8 w 193"/>
                              <a:gd name="T23" fmla="*/ 192 h 208"/>
                              <a:gd name="T24" fmla="*/ 184 w 193"/>
                              <a:gd name="T25" fmla="*/ 192 h 208"/>
                              <a:gd name="T26" fmla="*/ 177 w 193"/>
                              <a:gd name="T27" fmla="*/ 204 h 208"/>
                              <a:gd name="T28" fmla="*/ 89 w 193"/>
                              <a:gd name="T29" fmla="*/ 12 h 208"/>
                              <a:gd name="T30" fmla="*/ 104 w 193"/>
                              <a:gd name="T31" fmla="*/ 12 h 208"/>
                              <a:gd name="T32" fmla="*/ 16 w 193"/>
                              <a:gd name="T33" fmla="*/ 204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93" h="208">
                                <a:moveTo>
                                  <a:pt x="89" y="5"/>
                                </a:moveTo>
                                <a:cubicBezTo>
                                  <a:pt x="90" y="2"/>
                                  <a:pt x="93" y="0"/>
                                  <a:pt x="96" y="0"/>
                                </a:cubicBezTo>
                                <a:cubicBezTo>
                                  <a:pt x="100" y="0"/>
                                  <a:pt x="102" y="2"/>
                                  <a:pt x="104" y="5"/>
                                </a:cubicBezTo>
                                <a:lnTo>
                                  <a:pt x="192" y="197"/>
                                </a:lnTo>
                                <a:cubicBezTo>
                                  <a:pt x="193" y="200"/>
                                  <a:pt x="193" y="202"/>
                                  <a:pt x="191" y="205"/>
                                </a:cubicBezTo>
                                <a:cubicBezTo>
                                  <a:pt x="190" y="207"/>
                                  <a:pt x="187" y="208"/>
                                  <a:pt x="184" y="208"/>
                                </a:cubicBezTo>
                                <a:lnTo>
                                  <a:pt x="8" y="208"/>
                                </a:lnTo>
                                <a:cubicBezTo>
                                  <a:pt x="6" y="208"/>
                                  <a:pt x="3" y="207"/>
                                  <a:pt x="2" y="205"/>
                                </a:cubicBezTo>
                                <a:cubicBezTo>
                                  <a:pt x="0" y="202"/>
                                  <a:pt x="0" y="200"/>
                                  <a:pt x="1" y="197"/>
                                </a:cubicBezTo>
                                <a:lnTo>
                                  <a:pt x="89" y="5"/>
                                </a:lnTo>
                                <a:close/>
                                <a:moveTo>
                                  <a:pt x="16" y="204"/>
                                </a:moveTo>
                                <a:lnTo>
                                  <a:pt x="8" y="192"/>
                                </a:lnTo>
                                <a:lnTo>
                                  <a:pt x="184" y="192"/>
                                </a:lnTo>
                                <a:lnTo>
                                  <a:pt x="177" y="204"/>
                                </a:lnTo>
                                <a:lnTo>
                                  <a:pt x="89" y="12"/>
                                </a:lnTo>
                                <a:lnTo>
                                  <a:pt x="104" y="12"/>
                                </a:lnTo>
                                <a:lnTo>
                                  <a:pt x="16" y="204"/>
                                </a:lnTo>
                                <a:close/>
                              </a:path>
                            </a:pathLst>
                          </a:custGeom>
                          <a:solidFill>
                            <a:srgbClr val="98B954"/>
                          </a:solidFill>
                          <a:ln w="12">
                            <a:solidFill>
                              <a:srgbClr val="98B954"/>
                            </a:solidFill>
                            <a:bevel/>
                            <a:headEnd/>
                            <a:tailEnd/>
                          </a:ln>
                        </wps:spPr>
                        <wps:bodyPr rot="0" vert="horz" wrap="square" lIns="91440" tIns="45720" rIns="91440" bIns="45720" anchor="t" anchorCtr="0" upright="1">
                          <a:noAutofit/>
                        </wps:bodyPr>
                      </wps:wsp>
                      <wps:wsp>
                        <wps:cNvPr id="1918" name="Freeform 2003"/>
                        <wps:cNvSpPr>
                          <a:spLocks/>
                        </wps:cNvSpPr>
                        <wps:spPr bwMode="auto">
                          <a:xfrm>
                            <a:off x="2071370" y="1821180"/>
                            <a:ext cx="91440" cy="64135"/>
                          </a:xfrm>
                          <a:custGeom>
                            <a:avLst/>
                            <a:gdLst>
                              <a:gd name="T0" fmla="*/ 72 w 144"/>
                              <a:gd name="T1" fmla="*/ 0 h 101"/>
                              <a:gd name="T2" fmla="*/ 144 w 144"/>
                              <a:gd name="T3" fmla="*/ 101 h 101"/>
                              <a:gd name="T4" fmla="*/ 0 w 144"/>
                              <a:gd name="T5" fmla="*/ 101 h 101"/>
                              <a:gd name="T6" fmla="*/ 72 w 144"/>
                              <a:gd name="T7" fmla="*/ 0 h 101"/>
                            </a:gdLst>
                            <a:ahLst/>
                            <a:cxnLst>
                              <a:cxn ang="0">
                                <a:pos x="T0" y="T1"/>
                              </a:cxn>
                              <a:cxn ang="0">
                                <a:pos x="T2" y="T3"/>
                              </a:cxn>
                              <a:cxn ang="0">
                                <a:pos x="T4" y="T5"/>
                              </a:cxn>
                              <a:cxn ang="0">
                                <a:pos x="T6" y="T7"/>
                              </a:cxn>
                            </a:cxnLst>
                            <a:rect l="0" t="0" r="r" b="b"/>
                            <a:pathLst>
                              <a:path w="144" h="101">
                                <a:moveTo>
                                  <a:pt x="72" y="0"/>
                                </a:moveTo>
                                <a:lnTo>
                                  <a:pt x="144" y="101"/>
                                </a:lnTo>
                                <a:lnTo>
                                  <a:pt x="0" y="101"/>
                                </a:lnTo>
                                <a:lnTo>
                                  <a:pt x="72"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9" name="Freeform 2004"/>
                        <wps:cNvSpPr>
                          <a:spLocks noEditPoints="1"/>
                        </wps:cNvSpPr>
                        <wps:spPr bwMode="auto">
                          <a:xfrm>
                            <a:off x="2067560" y="1818005"/>
                            <a:ext cx="99695" cy="69850"/>
                          </a:xfrm>
                          <a:custGeom>
                            <a:avLst/>
                            <a:gdLst>
                              <a:gd name="T0" fmla="*/ 97 w 209"/>
                              <a:gd name="T1" fmla="*/ 5 h 192"/>
                              <a:gd name="T2" fmla="*/ 104 w 209"/>
                              <a:gd name="T3" fmla="*/ 0 h 192"/>
                              <a:gd name="T4" fmla="*/ 111 w 209"/>
                              <a:gd name="T5" fmla="*/ 5 h 192"/>
                              <a:gd name="T6" fmla="*/ 207 w 209"/>
                              <a:gd name="T7" fmla="*/ 181 h 192"/>
                              <a:gd name="T8" fmla="*/ 207 w 209"/>
                              <a:gd name="T9" fmla="*/ 189 h 192"/>
                              <a:gd name="T10" fmla="*/ 200 w 209"/>
                              <a:gd name="T11" fmla="*/ 192 h 192"/>
                              <a:gd name="T12" fmla="*/ 8 w 209"/>
                              <a:gd name="T13" fmla="*/ 192 h 192"/>
                              <a:gd name="T14" fmla="*/ 2 w 209"/>
                              <a:gd name="T15" fmla="*/ 189 h 192"/>
                              <a:gd name="T16" fmla="*/ 1 w 209"/>
                              <a:gd name="T17" fmla="*/ 181 h 192"/>
                              <a:gd name="T18" fmla="*/ 97 w 209"/>
                              <a:gd name="T19" fmla="*/ 5 h 192"/>
                              <a:gd name="T20" fmla="*/ 15 w 209"/>
                              <a:gd name="T21" fmla="*/ 188 h 192"/>
                              <a:gd name="T22" fmla="*/ 8 w 209"/>
                              <a:gd name="T23" fmla="*/ 176 h 192"/>
                              <a:gd name="T24" fmla="*/ 200 w 209"/>
                              <a:gd name="T25" fmla="*/ 176 h 192"/>
                              <a:gd name="T26" fmla="*/ 193 w 209"/>
                              <a:gd name="T27" fmla="*/ 188 h 192"/>
                              <a:gd name="T28" fmla="*/ 97 w 209"/>
                              <a:gd name="T29" fmla="*/ 12 h 192"/>
                              <a:gd name="T30" fmla="*/ 111 w 209"/>
                              <a:gd name="T31" fmla="*/ 12 h 192"/>
                              <a:gd name="T32" fmla="*/ 15 w 209"/>
                              <a:gd name="T33" fmla="*/ 188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09" h="192">
                                <a:moveTo>
                                  <a:pt x="97" y="5"/>
                                </a:moveTo>
                                <a:cubicBezTo>
                                  <a:pt x="99" y="2"/>
                                  <a:pt x="102" y="0"/>
                                  <a:pt x="104" y="0"/>
                                </a:cubicBezTo>
                                <a:cubicBezTo>
                                  <a:pt x="107" y="0"/>
                                  <a:pt x="110" y="2"/>
                                  <a:pt x="111" y="5"/>
                                </a:cubicBezTo>
                                <a:lnTo>
                                  <a:pt x="207" y="181"/>
                                </a:lnTo>
                                <a:cubicBezTo>
                                  <a:pt x="209" y="183"/>
                                  <a:pt x="209" y="186"/>
                                  <a:pt x="207" y="189"/>
                                </a:cubicBezTo>
                                <a:cubicBezTo>
                                  <a:pt x="206" y="191"/>
                                  <a:pt x="203" y="192"/>
                                  <a:pt x="200" y="192"/>
                                </a:cubicBezTo>
                                <a:lnTo>
                                  <a:pt x="8" y="192"/>
                                </a:lnTo>
                                <a:cubicBezTo>
                                  <a:pt x="6" y="192"/>
                                  <a:pt x="3" y="191"/>
                                  <a:pt x="2" y="189"/>
                                </a:cubicBezTo>
                                <a:cubicBezTo>
                                  <a:pt x="0" y="186"/>
                                  <a:pt x="0" y="183"/>
                                  <a:pt x="1" y="181"/>
                                </a:cubicBezTo>
                                <a:lnTo>
                                  <a:pt x="97" y="5"/>
                                </a:lnTo>
                                <a:close/>
                                <a:moveTo>
                                  <a:pt x="15" y="188"/>
                                </a:moveTo>
                                <a:lnTo>
                                  <a:pt x="8" y="176"/>
                                </a:lnTo>
                                <a:lnTo>
                                  <a:pt x="200" y="176"/>
                                </a:lnTo>
                                <a:lnTo>
                                  <a:pt x="193" y="188"/>
                                </a:lnTo>
                                <a:lnTo>
                                  <a:pt x="97" y="12"/>
                                </a:lnTo>
                                <a:lnTo>
                                  <a:pt x="111" y="12"/>
                                </a:lnTo>
                                <a:lnTo>
                                  <a:pt x="15" y="188"/>
                                </a:lnTo>
                                <a:close/>
                              </a:path>
                            </a:pathLst>
                          </a:custGeom>
                          <a:solidFill>
                            <a:srgbClr val="98B954"/>
                          </a:solidFill>
                          <a:ln w="12">
                            <a:solidFill>
                              <a:srgbClr val="98B954"/>
                            </a:solidFill>
                            <a:bevel/>
                            <a:headEnd/>
                            <a:tailEnd/>
                          </a:ln>
                        </wps:spPr>
                        <wps:bodyPr rot="0" vert="horz" wrap="square" lIns="91440" tIns="45720" rIns="91440" bIns="45720" anchor="t" anchorCtr="0" upright="1">
                          <a:noAutofit/>
                        </wps:bodyPr>
                      </wps:wsp>
                      <wps:wsp>
                        <wps:cNvPr id="3680" name="Freeform 2005"/>
                        <wps:cNvSpPr>
                          <a:spLocks/>
                        </wps:cNvSpPr>
                        <wps:spPr bwMode="auto">
                          <a:xfrm>
                            <a:off x="2628265" y="1710055"/>
                            <a:ext cx="91440" cy="64135"/>
                          </a:xfrm>
                          <a:custGeom>
                            <a:avLst/>
                            <a:gdLst>
                              <a:gd name="T0" fmla="*/ 72 w 144"/>
                              <a:gd name="T1" fmla="*/ 0 h 101"/>
                              <a:gd name="T2" fmla="*/ 144 w 144"/>
                              <a:gd name="T3" fmla="*/ 101 h 101"/>
                              <a:gd name="T4" fmla="*/ 0 w 144"/>
                              <a:gd name="T5" fmla="*/ 101 h 101"/>
                              <a:gd name="T6" fmla="*/ 72 w 144"/>
                              <a:gd name="T7" fmla="*/ 0 h 101"/>
                            </a:gdLst>
                            <a:ahLst/>
                            <a:cxnLst>
                              <a:cxn ang="0">
                                <a:pos x="T0" y="T1"/>
                              </a:cxn>
                              <a:cxn ang="0">
                                <a:pos x="T2" y="T3"/>
                              </a:cxn>
                              <a:cxn ang="0">
                                <a:pos x="T4" y="T5"/>
                              </a:cxn>
                              <a:cxn ang="0">
                                <a:pos x="T6" y="T7"/>
                              </a:cxn>
                            </a:cxnLst>
                            <a:rect l="0" t="0" r="r" b="b"/>
                            <a:pathLst>
                              <a:path w="144" h="101">
                                <a:moveTo>
                                  <a:pt x="72" y="0"/>
                                </a:moveTo>
                                <a:lnTo>
                                  <a:pt x="144" y="101"/>
                                </a:lnTo>
                                <a:lnTo>
                                  <a:pt x="0" y="101"/>
                                </a:lnTo>
                                <a:lnTo>
                                  <a:pt x="72"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1" name="Freeform 2006"/>
                        <wps:cNvSpPr>
                          <a:spLocks noEditPoints="1"/>
                        </wps:cNvSpPr>
                        <wps:spPr bwMode="auto">
                          <a:xfrm>
                            <a:off x="2624455" y="1707515"/>
                            <a:ext cx="99695" cy="69850"/>
                          </a:xfrm>
                          <a:custGeom>
                            <a:avLst/>
                            <a:gdLst>
                              <a:gd name="T0" fmla="*/ 97 w 209"/>
                              <a:gd name="T1" fmla="*/ 5 h 192"/>
                              <a:gd name="T2" fmla="*/ 104 w 209"/>
                              <a:gd name="T3" fmla="*/ 0 h 192"/>
                              <a:gd name="T4" fmla="*/ 111 w 209"/>
                              <a:gd name="T5" fmla="*/ 5 h 192"/>
                              <a:gd name="T6" fmla="*/ 207 w 209"/>
                              <a:gd name="T7" fmla="*/ 181 h 192"/>
                              <a:gd name="T8" fmla="*/ 207 w 209"/>
                              <a:gd name="T9" fmla="*/ 189 h 192"/>
                              <a:gd name="T10" fmla="*/ 200 w 209"/>
                              <a:gd name="T11" fmla="*/ 192 h 192"/>
                              <a:gd name="T12" fmla="*/ 8 w 209"/>
                              <a:gd name="T13" fmla="*/ 192 h 192"/>
                              <a:gd name="T14" fmla="*/ 2 w 209"/>
                              <a:gd name="T15" fmla="*/ 189 h 192"/>
                              <a:gd name="T16" fmla="*/ 1 w 209"/>
                              <a:gd name="T17" fmla="*/ 181 h 192"/>
                              <a:gd name="T18" fmla="*/ 97 w 209"/>
                              <a:gd name="T19" fmla="*/ 5 h 192"/>
                              <a:gd name="T20" fmla="*/ 15 w 209"/>
                              <a:gd name="T21" fmla="*/ 188 h 192"/>
                              <a:gd name="T22" fmla="*/ 8 w 209"/>
                              <a:gd name="T23" fmla="*/ 176 h 192"/>
                              <a:gd name="T24" fmla="*/ 200 w 209"/>
                              <a:gd name="T25" fmla="*/ 176 h 192"/>
                              <a:gd name="T26" fmla="*/ 193 w 209"/>
                              <a:gd name="T27" fmla="*/ 188 h 192"/>
                              <a:gd name="T28" fmla="*/ 97 w 209"/>
                              <a:gd name="T29" fmla="*/ 12 h 192"/>
                              <a:gd name="T30" fmla="*/ 111 w 209"/>
                              <a:gd name="T31" fmla="*/ 12 h 192"/>
                              <a:gd name="T32" fmla="*/ 15 w 209"/>
                              <a:gd name="T33" fmla="*/ 188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09" h="192">
                                <a:moveTo>
                                  <a:pt x="97" y="5"/>
                                </a:moveTo>
                                <a:cubicBezTo>
                                  <a:pt x="99" y="2"/>
                                  <a:pt x="102" y="0"/>
                                  <a:pt x="104" y="0"/>
                                </a:cubicBezTo>
                                <a:cubicBezTo>
                                  <a:pt x="107" y="0"/>
                                  <a:pt x="110" y="2"/>
                                  <a:pt x="111" y="5"/>
                                </a:cubicBezTo>
                                <a:lnTo>
                                  <a:pt x="207" y="181"/>
                                </a:lnTo>
                                <a:cubicBezTo>
                                  <a:pt x="209" y="183"/>
                                  <a:pt x="209" y="186"/>
                                  <a:pt x="207" y="189"/>
                                </a:cubicBezTo>
                                <a:cubicBezTo>
                                  <a:pt x="206" y="191"/>
                                  <a:pt x="203" y="192"/>
                                  <a:pt x="200" y="192"/>
                                </a:cubicBezTo>
                                <a:lnTo>
                                  <a:pt x="8" y="192"/>
                                </a:lnTo>
                                <a:cubicBezTo>
                                  <a:pt x="6" y="192"/>
                                  <a:pt x="3" y="191"/>
                                  <a:pt x="2" y="189"/>
                                </a:cubicBezTo>
                                <a:cubicBezTo>
                                  <a:pt x="0" y="186"/>
                                  <a:pt x="0" y="183"/>
                                  <a:pt x="1" y="181"/>
                                </a:cubicBezTo>
                                <a:lnTo>
                                  <a:pt x="97" y="5"/>
                                </a:lnTo>
                                <a:close/>
                                <a:moveTo>
                                  <a:pt x="15" y="188"/>
                                </a:moveTo>
                                <a:lnTo>
                                  <a:pt x="8" y="176"/>
                                </a:lnTo>
                                <a:lnTo>
                                  <a:pt x="200" y="176"/>
                                </a:lnTo>
                                <a:lnTo>
                                  <a:pt x="193" y="188"/>
                                </a:lnTo>
                                <a:lnTo>
                                  <a:pt x="97" y="12"/>
                                </a:lnTo>
                                <a:lnTo>
                                  <a:pt x="111" y="12"/>
                                </a:lnTo>
                                <a:lnTo>
                                  <a:pt x="15" y="188"/>
                                </a:lnTo>
                                <a:close/>
                              </a:path>
                            </a:pathLst>
                          </a:custGeom>
                          <a:solidFill>
                            <a:srgbClr val="98B954"/>
                          </a:solidFill>
                          <a:ln w="12">
                            <a:solidFill>
                              <a:srgbClr val="98B954"/>
                            </a:solidFill>
                            <a:bevel/>
                            <a:headEnd/>
                            <a:tailEnd/>
                          </a:ln>
                        </wps:spPr>
                        <wps:bodyPr rot="0" vert="horz" wrap="square" lIns="91440" tIns="45720" rIns="91440" bIns="45720" anchor="t" anchorCtr="0" upright="1">
                          <a:noAutofit/>
                        </wps:bodyPr>
                      </wps:wsp>
                      <wps:wsp>
                        <wps:cNvPr id="3682" name="Freeform 2007"/>
                        <wps:cNvSpPr>
                          <a:spLocks/>
                        </wps:cNvSpPr>
                        <wps:spPr bwMode="auto">
                          <a:xfrm>
                            <a:off x="3322320" y="1660525"/>
                            <a:ext cx="91440" cy="69850"/>
                          </a:xfrm>
                          <a:custGeom>
                            <a:avLst/>
                            <a:gdLst>
                              <a:gd name="T0" fmla="*/ 72 w 144"/>
                              <a:gd name="T1" fmla="*/ 0 h 110"/>
                              <a:gd name="T2" fmla="*/ 144 w 144"/>
                              <a:gd name="T3" fmla="*/ 110 h 110"/>
                              <a:gd name="T4" fmla="*/ 0 w 144"/>
                              <a:gd name="T5" fmla="*/ 110 h 110"/>
                              <a:gd name="T6" fmla="*/ 72 w 144"/>
                              <a:gd name="T7" fmla="*/ 0 h 110"/>
                            </a:gdLst>
                            <a:ahLst/>
                            <a:cxnLst>
                              <a:cxn ang="0">
                                <a:pos x="T0" y="T1"/>
                              </a:cxn>
                              <a:cxn ang="0">
                                <a:pos x="T2" y="T3"/>
                              </a:cxn>
                              <a:cxn ang="0">
                                <a:pos x="T4" y="T5"/>
                              </a:cxn>
                              <a:cxn ang="0">
                                <a:pos x="T6" y="T7"/>
                              </a:cxn>
                            </a:cxnLst>
                            <a:rect l="0" t="0" r="r" b="b"/>
                            <a:pathLst>
                              <a:path w="144" h="110">
                                <a:moveTo>
                                  <a:pt x="72" y="0"/>
                                </a:moveTo>
                                <a:lnTo>
                                  <a:pt x="144" y="110"/>
                                </a:lnTo>
                                <a:lnTo>
                                  <a:pt x="0" y="110"/>
                                </a:lnTo>
                                <a:lnTo>
                                  <a:pt x="72" y="0"/>
                                </a:lnTo>
                                <a:close/>
                              </a:path>
                            </a:pathLst>
                          </a:custGeom>
                          <a:solidFill>
                            <a:srgbClr val="9BBB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3" name="Freeform 2008"/>
                        <wps:cNvSpPr>
                          <a:spLocks noEditPoints="1"/>
                        </wps:cNvSpPr>
                        <wps:spPr bwMode="auto">
                          <a:xfrm>
                            <a:off x="3318510" y="1657985"/>
                            <a:ext cx="99695" cy="75565"/>
                          </a:xfrm>
                          <a:custGeom>
                            <a:avLst/>
                            <a:gdLst>
                              <a:gd name="T0" fmla="*/ 97 w 209"/>
                              <a:gd name="T1" fmla="*/ 5 h 208"/>
                              <a:gd name="T2" fmla="*/ 104 w 209"/>
                              <a:gd name="T3" fmla="*/ 0 h 208"/>
                              <a:gd name="T4" fmla="*/ 112 w 209"/>
                              <a:gd name="T5" fmla="*/ 5 h 208"/>
                              <a:gd name="T6" fmla="*/ 208 w 209"/>
                              <a:gd name="T7" fmla="*/ 197 h 208"/>
                              <a:gd name="T8" fmla="*/ 207 w 209"/>
                              <a:gd name="T9" fmla="*/ 205 h 208"/>
                              <a:gd name="T10" fmla="*/ 200 w 209"/>
                              <a:gd name="T11" fmla="*/ 208 h 208"/>
                              <a:gd name="T12" fmla="*/ 8 w 209"/>
                              <a:gd name="T13" fmla="*/ 208 h 208"/>
                              <a:gd name="T14" fmla="*/ 2 w 209"/>
                              <a:gd name="T15" fmla="*/ 205 h 208"/>
                              <a:gd name="T16" fmla="*/ 1 w 209"/>
                              <a:gd name="T17" fmla="*/ 197 h 208"/>
                              <a:gd name="T18" fmla="*/ 97 w 209"/>
                              <a:gd name="T19" fmla="*/ 5 h 208"/>
                              <a:gd name="T20" fmla="*/ 16 w 209"/>
                              <a:gd name="T21" fmla="*/ 204 h 208"/>
                              <a:gd name="T22" fmla="*/ 8 w 209"/>
                              <a:gd name="T23" fmla="*/ 192 h 208"/>
                              <a:gd name="T24" fmla="*/ 200 w 209"/>
                              <a:gd name="T25" fmla="*/ 192 h 208"/>
                              <a:gd name="T26" fmla="*/ 193 w 209"/>
                              <a:gd name="T27" fmla="*/ 204 h 208"/>
                              <a:gd name="T28" fmla="*/ 97 w 209"/>
                              <a:gd name="T29" fmla="*/ 12 h 208"/>
                              <a:gd name="T30" fmla="*/ 112 w 209"/>
                              <a:gd name="T31" fmla="*/ 12 h 208"/>
                              <a:gd name="T32" fmla="*/ 16 w 209"/>
                              <a:gd name="T33" fmla="*/ 204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09" h="208">
                                <a:moveTo>
                                  <a:pt x="97" y="5"/>
                                </a:moveTo>
                                <a:cubicBezTo>
                                  <a:pt x="99" y="2"/>
                                  <a:pt x="101" y="0"/>
                                  <a:pt x="104" y="0"/>
                                </a:cubicBezTo>
                                <a:cubicBezTo>
                                  <a:pt x="107" y="0"/>
                                  <a:pt x="110" y="2"/>
                                  <a:pt x="112" y="5"/>
                                </a:cubicBezTo>
                                <a:lnTo>
                                  <a:pt x="208" y="197"/>
                                </a:lnTo>
                                <a:cubicBezTo>
                                  <a:pt x="209" y="199"/>
                                  <a:pt x="209" y="202"/>
                                  <a:pt x="207" y="205"/>
                                </a:cubicBezTo>
                                <a:cubicBezTo>
                                  <a:pt x="206" y="207"/>
                                  <a:pt x="203" y="208"/>
                                  <a:pt x="200" y="208"/>
                                </a:cubicBezTo>
                                <a:lnTo>
                                  <a:pt x="8" y="208"/>
                                </a:lnTo>
                                <a:cubicBezTo>
                                  <a:pt x="6" y="208"/>
                                  <a:pt x="3" y="207"/>
                                  <a:pt x="2" y="205"/>
                                </a:cubicBezTo>
                                <a:cubicBezTo>
                                  <a:pt x="0" y="202"/>
                                  <a:pt x="0" y="199"/>
                                  <a:pt x="1" y="197"/>
                                </a:cubicBezTo>
                                <a:lnTo>
                                  <a:pt x="97" y="5"/>
                                </a:lnTo>
                                <a:close/>
                                <a:moveTo>
                                  <a:pt x="16" y="204"/>
                                </a:moveTo>
                                <a:lnTo>
                                  <a:pt x="8" y="192"/>
                                </a:lnTo>
                                <a:lnTo>
                                  <a:pt x="200" y="192"/>
                                </a:lnTo>
                                <a:lnTo>
                                  <a:pt x="193" y="204"/>
                                </a:lnTo>
                                <a:lnTo>
                                  <a:pt x="97" y="12"/>
                                </a:lnTo>
                                <a:lnTo>
                                  <a:pt x="112" y="12"/>
                                </a:lnTo>
                                <a:lnTo>
                                  <a:pt x="16" y="204"/>
                                </a:lnTo>
                                <a:close/>
                              </a:path>
                            </a:pathLst>
                          </a:custGeom>
                          <a:solidFill>
                            <a:srgbClr val="98B954"/>
                          </a:solidFill>
                          <a:ln w="12">
                            <a:solidFill>
                              <a:srgbClr val="98B954"/>
                            </a:solidFill>
                            <a:bevel/>
                            <a:headEnd/>
                            <a:tailEnd/>
                          </a:ln>
                        </wps:spPr>
                        <wps:bodyPr rot="0" vert="horz" wrap="square" lIns="91440" tIns="45720" rIns="91440" bIns="45720" anchor="t" anchorCtr="0" upright="1">
                          <a:noAutofit/>
                        </wps:bodyPr>
                      </wps:wsp>
                      <wps:wsp>
                        <wps:cNvPr id="3684" name="Freeform 2009"/>
                        <wps:cNvSpPr>
                          <a:spLocks/>
                        </wps:cNvSpPr>
                        <wps:spPr bwMode="auto">
                          <a:xfrm>
                            <a:off x="1273175" y="1144270"/>
                            <a:ext cx="2107565" cy="1027430"/>
                          </a:xfrm>
                          <a:custGeom>
                            <a:avLst/>
                            <a:gdLst>
                              <a:gd name="T0" fmla="*/ 10 w 4421"/>
                              <a:gd name="T1" fmla="*/ 2789 h 2821"/>
                              <a:gd name="T2" fmla="*/ 4394 w 4421"/>
                              <a:gd name="T3" fmla="*/ 5 h 2821"/>
                              <a:gd name="T4" fmla="*/ 4416 w 4421"/>
                              <a:gd name="T5" fmla="*/ 10 h 2821"/>
                              <a:gd name="T6" fmla="*/ 4411 w 4421"/>
                              <a:gd name="T7" fmla="*/ 32 h 2821"/>
                              <a:gd name="T8" fmla="*/ 27 w 4421"/>
                              <a:gd name="T9" fmla="*/ 2816 h 2821"/>
                              <a:gd name="T10" fmla="*/ 5 w 4421"/>
                              <a:gd name="T11" fmla="*/ 2811 h 2821"/>
                              <a:gd name="T12" fmla="*/ 10 w 4421"/>
                              <a:gd name="T13" fmla="*/ 2789 h 2821"/>
                            </a:gdLst>
                            <a:ahLst/>
                            <a:cxnLst>
                              <a:cxn ang="0">
                                <a:pos x="T0" y="T1"/>
                              </a:cxn>
                              <a:cxn ang="0">
                                <a:pos x="T2" y="T3"/>
                              </a:cxn>
                              <a:cxn ang="0">
                                <a:pos x="T4" y="T5"/>
                              </a:cxn>
                              <a:cxn ang="0">
                                <a:pos x="T6" y="T7"/>
                              </a:cxn>
                              <a:cxn ang="0">
                                <a:pos x="T8" y="T9"/>
                              </a:cxn>
                              <a:cxn ang="0">
                                <a:pos x="T10" y="T11"/>
                              </a:cxn>
                              <a:cxn ang="0">
                                <a:pos x="T12" y="T13"/>
                              </a:cxn>
                            </a:cxnLst>
                            <a:rect l="0" t="0" r="r" b="b"/>
                            <a:pathLst>
                              <a:path w="4421" h="2821">
                                <a:moveTo>
                                  <a:pt x="10" y="2789"/>
                                </a:moveTo>
                                <a:lnTo>
                                  <a:pt x="4394" y="5"/>
                                </a:lnTo>
                                <a:cubicBezTo>
                                  <a:pt x="4401" y="0"/>
                                  <a:pt x="4411" y="2"/>
                                  <a:pt x="4416" y="10"/>
                                </a:cubicBezTo>
                                <a:cubicBezTo>
                                  <a:pt x="4421" y="17"/>
                                  <a:pt x="4419" y="27"/>
                                  <a:pt x="4411" y="32"/>
                                </a:cubicBezTo>
                                <a:lnTo>
                                  <a:pt x="27" y="2816"/>
                                </a:lnTo>
                                <a:cubicBezTo>
                                  <a:pt x="20" y="2821"/>
                                  <a:pt x="10" y="2819"/>
                                  <a:pt x="5" y="2811"/>
                                </a:cubicBezTo>
                                <a:cubicBezTo>
                                  <a:pt x="0" y="2804"/>
                                  <a:pt x="2" y="2794"/>
                                  <a:pt x="10" y="2789"/>
                                </a:cubicBezTo>
                                <a:close/>
                              </a:path>
                            </a:pathLst>
                          </a:custGeom>
                          <a:solidFill>
                            <a:srgbClr val="00B0F0"/>
                          </a:solidFill>
                          <a:ln w="12">
                            <a:solidFill>
                              <a:srgbClr val="00B0F0"/>
                            </a:solidFill>
                            <a:bevel/>
                            <a:headEnd/>
                            <a:tailEnd/>
                          </a:ln>
                        </wps:spPr>
                        <wps:bodyPr rot="0" vert="horz" wrap="square" lIns="91440" tIns="45720" rIns="91440" bIns="45720" anchor="t" anchorCtr="0" upright="1">
                          <a:noAutofit/>
                        </wps:bodyPr>
                      </wps:wsp>
                      <wps:wsp>
                        <wps:cNvPr id="3685" name="Freeform 2010"/>
                        <wps:cNvSpPr>
                          <a:spLocks/>
                        </wps:cNvSpPr>
                        <wps:spPr bwMode="auto">
                          <a:xfrm>
                            <a:off x="1273175" y="1686560"/>
                            <a:ext cx="2106930" cy="210820"/>
                          </a:xfrm>
                          <a:custGeom>
                            <a:avLst/>
                            <a:gdLst>
                              <a:gd name="T0" fmla="*/ 23 w 4419"/>
                              <a:gd name="T1" fmla="*/ 530 h 579"/>
                              <a:gd name="T2" fmla="*/ 4391 w 4419"/>
                              <a:gd name="T3" fmla="*/ 2 h 579"/>
                              <a:gd name="T4" fmla="*/ 4417 w 4419"/>
                              <a:gd name="T5" fmla="*/ 23 h 579"/>
                              <a:gd name="T6" fmla="*/ 4396 w 4419"/>
                              <a:gd name="T7" fmla="*/ 49 h 579"/>
                              <a:gd name="T8" fmla="*/ 28 w 4419"/>
                              <a:gd name="T9" fmla="*/ 577 h 579"/>
                              <a:gd name="T10" fmla="*/ 2 w 4419"/>
                              <a:gd name="T11" fmla="*/ 556 h 579"/>
                              <a:gd name="T12" fmla="*/ 23 w 4419"/>
                              <a:gd name="T13" fmla="*/ 530 h 579"/>
                            </a:gdLst>
                            <a:ahLst/>
                            <a:cxnLst>
                              <a:cxn ang="0">
                                <a:pos x="T0" y="T1"/>
                              </a:cxn>
                              <a:cxn ang="0">
                                <a:pos x="T2" y="T3"/>
                              </a:cxn>
                              <a:cxn ang="0">
                                <a:pos x="T4" y="T5"/>
                              </a:cxn>
                              <a:cxn ang="0">
                                <a:pos x="T6" y="T7"/>
                              </a:cxn>
                              <a:cxn ang="0">
                                <a:pos x="T8" y="T9"/>
                              </a:cxn>
                              <a:cxn ang="0">
                                <a:pos x="T10" y="T11"/>
                              </a:cxn>
                              <a:cxn ang="0">
                                <a:pos x="T12" y="T13"/>
                              </a:cxn>
                            </a:cxnLst>
                            <a:rect l="0" t="0" r="r" b="b"/>
                            <a:pathLst>
                              <a:path w="4419" h="579">
                                <a:moveTo>
                                  <a:pt x="23" y="530"/>
                                </a:moveTo>
                                <a:lnTo>
                                  <a:pt x="4391" y="2"/>
                                </a:lnTo>
                                <a:cubicBezTo>
                                  <a:pt x="4404" y="0"/>
                                  <a:pt x="4416" y="9"/>
                                  <a:pt x="4417" y="23"/>
                                </a:cubicBezTo>
                                <a:cubicBezTo>
                                  <a:pt x="4419" y="36"/>
                                  <a:pt x="4410" y="48"/>
                                  <a:pt x="4396" y="49"/>
                                </a:cubicBezTo>
                                <a:lnTo>
                                  <a:pt x="28" y="577"/>
                                </a:lnTo>
                                <a:cubicBezTo>
                                  <a:pt x="15" y="579"/>
                                  <a:pt x="3" y="570"/>
                                  <a:pt x="2" y="556"/>
                                </a:cubicBezTo>
                                <a:cubicBezTo>
                                  <a:pt x="0" y="543"/>
                                  <a:pt x="9" y="531"/>
                                  <a:pt x="23" y="530"/>
                                </a:cubicBezTo>
                                <a:close/>
                              </a:path>
                            </a:pathLst>
                          </a:custGeom>
                          <a:solidFill>
                            <a:srgbClr val="92D050"/>
                          </a:solidFill>
                          <a:ln w="12">
                            <a:solidFill>
                              <a:srgbClr val="92D050"/>
                            </a:solidFill>
                            <a:bevel/>
                            <a:headEnd/>
                            <a:tailEnd/>
                          </a:ln>
                        </wps:spPr>
                        <wps:bodyPr rot="0" vert="horz" wrap="square" lIns="91440" tIns="45720" rIns="91440" bIns="45720" anchor="t" anchorCtr="0" upright="1">
                          <a:noAutofit/>
                        </wps:bodyPr>
                      </wps:wsp>
                      <wps:wsp>
                        <wps:cNvPr id="3686" name="Rectangle 2011"/>
                        <wps:cNvSpPr>
                          <a:spLocks noChangeArrowheads="1"/>
                        </wps:cNvSpPr>
                        <wps:spPr bwMode="auto">
                          <a:xfrm>
                            <a:off x="403225" y="2110105"/>
                            <a:ext cx="520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0</w:t>
                              </w:r>
                            </w:p>
                          </w:txbxContent>
                        </wps:txbx>
                        <wps:bodyPr rot="0" vert="horz" wrap="none" lIns="0" tIns="0" rIns="0" bIns="0" anchor="t" anchorCtr="0" upright="1">
                          <a:spAutoFit/>
                        </wps:bodyPr>
                      </wps:wsp>
                      <wps:wsp>
                        <wps:cNvPr id="3687" name="Rectangle 2012"/>
                        <wps:cNvSpPr>
                          <a:spLocks noChangeArrowheads="1"/>
                        </wps:cNvSpPr>
                        <wps:spPr bwMode="auto">
                          <a:xfrm>
                            <a:off x="340995" y="1957070"/>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10</w:t>
                              </w:r>
                            </w:p>
                          </w:txbxContent>
                        </wps:txbx>
                        <wps:bodyPr rot="0" vert="horz" wrap="none" lIns="0" tIns="0" rIns="0" bIns="0" anchor="t" anchorCtr="0" upright="1">
                          <a:spAutoFit/>
                        </wps:bodyPr>
                      </wps:wsp>
                      <wps:wsp>
                        <wps:cNvPr id="3688" name="Rectangle 2013"/>
                        <wps:cNvSpPr>
                          <a:spLocks noChangeArrowheads="1"/>
                        </wps:cNvSpPr>
                        <wps:spPr bwMode="auto">
                          <a:xfrm>
                            <a:off x="340995" y="1804670"/>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20</w:t>
                              </w:r>
                            </w:p>
                          </w:txbxContent>
                        </wps:txbx>
                        <wps:bodyPr rot="0" vert="horz" wrap="none" lIns="0" tIns="0" rIns="0" bIns="0" anchor="t" anchorCtr="0" upright="1">
                          <a:spAutoFit/>
                        </wps:bodyPr>
                      </wps:wsp>
                      <wps:wsp>
                        <wps:cNvPr id="3689" name="Rectangle 2014"/>
                        <wps:cNvSpPr>
                          <a:spLocks noChangeArrowheads="1"/>
                        </wps:cNvSpPr>
                        <wps:spPr bwMode="auto">
                          <a:xfrm>
                            <a:off x="340995" y="1651635"/>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30</w:t>
                              </w:r>
                            </w:p>
                          </w:txbxContent>
                        </wps:txbx>
                        <wps:bodyPr rot="0" vert="horz" wrap="none" lIns="0" tIns="0" rIns="0" bIns="0" anchor="t" anchorCtr="0" upright="1">
                          <a:spAutoFit/>
                        </wps:bodyPr>
                      </wps:wsp>
                      <wps:wsp>
                        <wps:cNvPr id="3690" name="Rectangle 2015"/>
                        <wps:cNvSpPr>
                          <a:spLocks noChangeArrowheads="1"/>
                        </wps:cNvSpPr>
                        <wps:spPr bwMode="auto">
                          <a:xfrm>
                            <a:off x="340995" y="1499235"/>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40</w:t>
                              </w:r>
                            </w:p>
                          </w:txbxContent>
                        </wps:txbx>
                        <wps:bodyPr rot="0" vert="horz" wrap="none" lIns="0" tIns="0" rIns="0" bIns="0" anchor="t" anchorCtr="0" upright="1">
                          <a:spAutoFit/>
                        </wps:bodyPr>
                      </wps:wsp>
                      <wps:wsp>
                        <wps:cNvPr id="3691" name="Rectangle 2016"/>
                        <wps:cNvSpPr>
                          <a:spLocks noChangeArrowheads="1"/>
                        </wps:cNvSpPr>
                        <wps:spPr bwMode="auto">
                          <a:xfrm>
                            <a:off x="340995" y="1346200"/>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50</w:t>
                              </w:r>
                            </w:p>
                          </w:txbxContent>
                        </wps:txbx>
                        <wps:bodyPr rot="0" vert="horz" wrap="none" lIns="0" tIns="0" rIns="0" bIns="0" anchor="t" anchorCtr="0" upright="1">
                          <a:spAutoFit/>
                        </wps:bodyPr>
                      </wps:wsp>
                      <wps:wsp>
                        <wps:cNvPr id="3692" name="Rectangle 2017"/>
                        <wps:cNvSpPr>
                          <a:spLocks noChangeArrowheads="1"/>
                        </wps:cNvSpPr>
                        <wps:spPr bwMode="auto">
                          <a:xfrm>
                            <a:off x="340995" y="1193800"/>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60</w:t>
                              </w:r>
                            </w:p>
                          </w:txbxContent>
                        </wps:txbx>
                        <wps:bodyPr rot="0" vert="horz" wrap="none" lIns="0" tIns="0" rIns="0" bIns="0" anchor="t" anchorCtr="0" upright="1">
                          <a:spAutoFit/>
                        </wps:bodyPr>
                      </wps:wsp>
                      <wps:wsp>
                        <wps:cNvPr id="3693" name="Rectangle 2018"/>
                        <wps:cNvSpPr>
                          <a:spLocks noChangeArrowheads="1"/>
                        </wps:cNvSpPr>
                        <wps:spPr bwMode="auto">
                          <a:xfrm>
                            <a:off x="340995" y="1040765"/>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70</w:t>
                              </w:r>
                            </w:p>
                          </w:txbxContent>
                        </wps:txbx>
                        <wps:bodyPr rot="0" vert="horz" wrap="none" lIns="0" tIns="0" rIns="0" bIns="0" anchor="t" anchorCtr="0" upright="1">
                          <a:spAutoFit/>
                        </wps:bodyPr>
                      </wps:wsp>
                      <wps:wsp>
                        <wps:cNvPr id="3694" name="Rectangle 2019"/>
                        <wps:cNvSpPr>
                          <a:spLocks noChangeArrowheads="1"/>
                        </wps:cNvSpPr>
                        <wps:spPr bwMode="auto">
                          <a:xfrm>
                            <a:off x="340995" y="888365"/>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80</w:t>
                              </w:r>
                            </w:p>
                          </w:txbxContent>
                        </wps:txbx>
                        <wps:bodyPr rot="0" vert="horz" wrap="none" lIns="0" tIns="0" rIns="0" bIns="0" anchor="t" anchorCtr="0" upright="1">
                          <a:spAutoFit/>
                        </wps:bodyPr>
                      </wps:wsp>
                      <wps:wsp>
                        <wps:cNvPr id="3695" name="Rectangle 2020"/>
                        <wps:cNvSpPr>
                          <a:spLocks noChangeArrowheads="1"/>
                        </wps:cNvSpPr>
                        <wps:spPr bwMode="auto">
                          <a:xfrm>
                            <a:off x="340995" y="735330"/>
                            <a:ext cx="1035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90</w:t>
                              </w:r>
                            </w:p>
                          </w:txbxContent>
                        </wps:txbx>
                        <wps:bodyPr rot="0" vert="horz" wrap="none" lIns="0" tIns="0" rIns="0" bIns="0" anchor="t" anchorCtr="0" upright="1">
                          <a:spAutoFit/>
                        </wps:bodyPr>
                      </wps:wsp>
                      <wps:wsp>
                        <wps:cNvPr id="3696" name="Rectangle 2021"/>
                        <wps:cNvSpPr>
                          <a:spLocks noChangeArrowheads="1"/>
                        </wps:cNvSpPr>
                        <wps:spPr bwMode="auto">
                          <a:xfrm>
                            <a:off x="270510" y="582930"/>
                            <a:ext cx="1549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100</w:t>
                              </w:r>
                            </w:p>
                          </w:txbxContent>
                        </wps:txbx>
                        <wps:bodyPr rot="0" vert="horz" wrap="none" lIns="0" tIns="0" rIns="0" bIns="0" anchor="t" anchorCtr="0" upright="1">
                          <a:spAutoFit/>
                        </wps:bodyPr>
                      </wps:wsp>
                      <wps:wsp>
                        <wps:cNvPr id="3697" name="Rectangle 2022"/>
                        <wps:cNvSpPr>
                          <a:spLocks noChangeArrowheads="1"/>
                        </wps:cNvSpPr>
                        <wps:spPr bwMode="auto">
                          <a:xfrm>
                            <a:off x="454660" y="226504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1995</w:t>
                              </w:r>
                            </w:p>
                          </w:txbxContent>
                        </wps:txbx>
                        <wps:bodyPr rot="0" vert="horz" wrap="none" lIns="0" tIns="0" rIns="0" bIns="0" anchor="t" anchorCtr="0" upright="1">
                          <a:spAutoFit/>
                        </wps:bodyPr>
                      </wps:wsp>
                      <wps:wsp>
                        <wps:cNvPr id="3698" name="Rectangle 2023"/>
                        <wps:cNvSpPr>
                          <a:spLocks noChangeArrowheads="1"/>
                        </wps:cNvSpPr>
                        <wps:spPr bwMode="auto">
                          <a:xfrm>
                            <a:off x="1150620" y="226504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2000</w:t>
                              </w:r>
                            </w:p>
                          </w:txbxContent>
                        </wps:txbx>
                        <wps:bodyPr rot="0" vert="horz" wrap="none" lIns="0" tIns="0" rIns="0" bIns="0" anchor="t" anchorCtr="0" upright="1">
                          <a:spAutoFit/>
                        </wps:bodyPr>
                      </wps:wsp>
                      <wps:wsp>
                        <wps:cNvPr id="3699" name="Rectangle 2024"/>
                        <wps:cNvSpPr>
                          <a:spLocks noChangeArrowheads="1"/>
                        </wps:cNvSpPr>
                        <wps:spPr bwMode="auto">
                          <a:xfrm>
                            <a:off x="1846580" y="226504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2005</w:t>
                              </w:r>
                            </w:p>
                          </w:txbxContent>
                        </wps:txbx>
                        <wps:bodyPr rot="0" vert="horz" wrap="none" lIns="0" tIns="0" rIns="0" bIns="0" anchor="t" anchorCtr="0" upright="1">
                          <a:spAutoFit/>
                        </wps:bodyPr>
                      </wps:wsp>
                      <wps:wsp>
                        <wps:cNvPr id="3700" name="Rectangle 2025"/>
                        <wps:cNvSpPr>
                          <a:spLocks noChangeArrowheads="1"/>
                        </wps:cNvSpPr>
                        <wps:spPr bwMode="auto">
                          <a:xfrm>
                            <a:off x="2542540" y="226504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2010</w:t>
                              </w:r>
                            </w:p>
                          </w:txbxContent>
                        </wps:txbx>
                        <wps:bodyPr rot="0" vert="horz" wrap="none" lIns="0" tIns="0" rIns="0" bIns="0" anchor="t" anchorCtr="0" upright="1">
                          <a:spAutoFit/>
                        </wps:bodyPr>
                      </wps:wsp>
                      <wps:wsp>
                        <wps:cNvPr id="3701" name="Rectangle 2026"/>
                        <wps:cNvSpPr>
                          <a:spLocks noChangeArrowheads="1"/>
                        </wps:cNvSpPr>
                        <wps:spPr bwMode="auto">
                          <a:xfrm>
                            <a:off x="3237865" y="226504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2015</w:t>
                              </w:r>
                            </w:p>
                          </w:txbxContent>
                        </wps:txbx>
                        <wps:bodyPr rot="0" vert="horz" wrap="none" lIns="0" tIns="0" rIns="0" bIns="0" anchor="t" anchorCtr="0" upright="1">
                          <a:spAutoFit/>
                        </wps:bodyPr>
                      </wps:wsp>
                      <wps:wsp>
                        <wps:cNvPr id="3702" name="Rectangle 2027"/>
                        <wps:cNvSpPr>
                          <a:spLocks noChangeArrowheads="1"/>
                        </wps:cNvSpPr>
                        <wps:spPr bwMode="auto">
                          <a:xfrm>
                            <a:off x="3933825" y="226504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2020</w:t>
                              </w:r>
                            </w:p>
                          </w:txbxContent>
                        </wps:txbx>
                        <wps:bodyPr rot="0" vert="horz" wrap="none" lIns="0" tIns="0" rIns="0" bIns="0" anchor="t" anchorCtr="0" upright="1">
                          <a:spAutoFit/>
                        </wps:bodyPr>
                      </wps:wsp>
                      <wps:wsp>
                        <wps:cNvPr id="3703" name="Rectangle 2028"/>
                        <wps:cNvSpPr>
                          <a:spLocks noChangeArrowheads="1"/>
                        </wps:cNvSpPr>
                        <wps:spPr bwMode="auto">
                          <a:xfrm>
                            <a:off x="167640" y="906145"/>
                            <a:ext cx="546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P</w:t>
                              </w:r>
                            </w:p>
                          </w:txbxContent>
                        </wps:txbx>
                        <wps:bodyPr rot="0" vert="horz" wrap="none" lIns="0" tIns="0" rIns="0" bIns="0" anchor="t" anchorCtr="0" upright="1">
                          <a:spAutoFit/>
                        </wps:bodyPr>
                      </wps:wsp>
                      <wps:wsp>
                        <wps:cNvPr id="3704" name="Rectangle 2029"/>
                        <wps:cNvSpPr>
                          <a:spLocks noChangeArrowheads="1"/>
                        </wps:cNvSpPr>
                        <wps:spPr bwMode="auto">
                          <a:xfrm>
                            <a:off x="167640" y="1045845"/>
                            <a:ext cx="514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6"/>
                                  <w:szCs w:val="16"/>
                                </w:rPr>
                                <w:t>e</w:t>
                              </w:r>
                              <w:proofErr w:type="gramEnd"/>
                            </w:p>
                          </w:txbxContent>
                        </wps:txbx>
                        <wps:bodyPr rot="0" vert="horz" wrap="none" lIns="0" tIns="0" rIns="0" bIns="0" anchor="t" anchorCtr="0" upright="1">
                          <a:spAutoFit/>
                        </wps:bodyPr>
                      </wps:wsp>
                      <wps:wsp>
                        <wps:cNvPr id="3705" name="Rectangle 2030"/>
                        <wps:cNvSpPr>
                          <a:spLocks noChangeArrowheads="1"/>
                        </wps:cNvSpPr>
                        <wps:spPr bwMode="auto">
                          <a:xfrm>
                            <a:off x="175260" y="1185545"/>
                            <a:ext cx="361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6"/>
                                  <w:szCs w:val="16"/>
                                </w:rPr>
                                <w:t>r</w:t>
                              </w:r>
                              <w:proofErr w:type="gramEnd"/>
                            </w:p>
                          </w:txbxContent>
                        </wps:txbx>
                        <wps:bodyPr rot="0" vert="horz" wrap="none" lIns="0" tIns="0" rIns="0" bIns="0" anchor="t" anchorCtr="0" upright="1">
                          <a:spAutoFit/>
                        </wps:bodyPr>
                      </wps:wsp>
                      <wps:wsp>
                        <wps:cNvPr id="3706" name="Rectangle 2031"/>
                        <wps:cNvSpPr>
                          <a:spLocks noChangeArrowheads="1"/>
                        </wps:cNvSpPr>
                        <wps:spPr bwMode="auto">
                          <a:xfrm>
                            <a:off x="175260" y="1325245"/>
                            <a:ext cx="425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6"/>
                                  <w:szCs w:val="16"/>
                                </w:rPr>
                                <w:t>c</w:t>
                              </w:r>
                              <w:proofErr w:type="gramEnd"/>
                            </w:p>
                          </w:txbxContent>
                        </wps:txbx>
                        <wps:bodyPr rot="0" vert="horz" wrap="none" lIns="0" tIns="0" rIns="0" bIns="0" anchor="t" anchorCtr="0" upright="1">
                          <a:spAutoFit/>
                        </wps:bodyPr>
                      </wps:wsp>
                      <wps:wsp>
                        <wps:cNvPr id="3707" name="Rectangle 2032"/>
                        <wps:cNvSpPr>
                          <a:spLocks noChangeArrowheads="1"/>
                        </wps:cNvSpPr>
                        <wps:spPr bwMode="auto">
                          <a:xfrm>
                            <a:off x="167640" y="1465580"/>
                            <a:ext cx="514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6"/>
                                  <w:szCs w:val="16"/>
                                </w:rPr>
                                <w:t>e</w:t>
                              </w:r>
                              <w:proofErr w:type="gramEnd"/>
                            </w:p>
                          </w:txbxContent>
                        </wps:txbx>
                        <wps:bodyPr rot="0" vert="horz" wrap="none" lIns="0" tIns="0" rIns="0" bIns="0" anchor="t" anchorCtr="0" upright="1">
                          <a:spAutoFit/>
                        </wps:bodyPr>
                      </wps:wsp>
                      <wps:wsp>
                        <wps:cNvPr id="3708" name="Rectangle 2033"/>
                        <wps:cNvSpPr>
                          <a:spLocks noChangeArrowheads="1"/>
                        </wps:cNvSpPr>
                        <wps:spPr bwMode="auto">
                          <a:xfrm>
                            <a:off x="167640" y="1605280"/>
                            <a:ext cx="546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6"/>
                                  <w:szCs w:val="16"/>
                                </w:rPr>
                                <w:t>n</w:t>
                              </w:r>
                              <w:proofErr w:type="gramEnd"/>
                            </w:p>
                          </w:txbxContent>
                        </wps:txbx>
                        <wps:bodyPr rot="0" vert="horz" wrap="none" lIns="0" tIns="0" rIns="0" bIns="0" anchor="t" anchorCtr="0" upright="1">
                          <a:spAutoFit/>
                        </wps:bodyPr>
                      </wps:wsp>
                      <wps:wsp>
                        <wps:cNvPr id="3709" name="Rectangle 2034"/>
                        <wps:cNvSpPr>
                          <a:spLocks noChangeArrowheads="1"/>
                        </wps:cNvSpPr>
                        <wps:spPr bwMode="auto">
                          <a:xfrm>
                            <a:off x="175260" y="1744980"/>
                            <a:ext cx="355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6"/>
                                  <w:szCs w:val="16"/>
                                </w:rPr>
                                <w:t>t</w:t>
                              </w:r>
                              <w:proofErr w:type="gramEnd"/>
                            </w:p>
                          </w:txbxContent>
                        </wps:txbx>
                        <wps:bodyPr rot="0" vert="horz" wrap="none" lIns="0" tIns="0" rIns="0" bIns="0" anchor="t" anchorCtr="0" upright="1">
                          <a:spAutoFit/>
                        </wps:bodyPr>
                      </wps:wsp>
                      <wps:wsp>
                        <wps:cNvPr id="3710" name="Rectangle 2035"/>
                        <wps:cNvSpPr>
                          <a:spLocks noChangeArrowheads="1"/>
                        </wps:cNvSpPr>
                        <wps:spPr bwMode="auto">
                          <a:xfrm>
                            <a:off x="695325" y="78740"/>
                            <a:ext cx="3162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Pr="00062515" w:rsidRDefault="005F466A" w:rsidP="0036260A"/>
                          </w:txbxContent>
                        </wps:txbx>
                        <wps:bodyPr rot="0" vert="horz" wrap="square" lIns="0" tIns="0" rIns="0" bIns="0" anchor="t" anchorCtr="0" upright="1">
                          <a:spAutoFit/>
                        </wps:bodyPr>
                      </wps:wsp>
                      <wps:wsp>
                        <wps:cNvPr id="3711" name="Rectangle 2036"/>
                        <wps:cNvSpPr>
                          <a:spLocks noChangeArrowheads="1"/>
                        </wps:cNvSpPr>
                        <wps:spPr bwMode="auto">
                          <a:xfrm>
                            <a:off x="2190115" y="287655"/>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txbxContent>
                        </wps:txbx>
                        <wps:bodyPr rot="0" vert="horz" wrap="none" lIns="0" tIns="0" rIns="0" bIns="0" anchor="t" anchorCtr="0" upright="1">
                          <a:spAutoFit/>
                        </wps:bodyPr>
                      </wps:wsp>
                      <wps:wsp>
                        <wps:cNvPr id="3712" name="Freeform 2037"/>
                        <wps:cNvSpPr>
                          <a:spLocks/>
                        </wps:cNvSpPr>
                        <wps:spPr bwMode="auto">
                          <a:xfrm>
                            <a:off x="4252595" y="407670"/>
                            <a:ext cx="76835" cy="58420"/>
                          </a:xfrm>
                          <a:custGeom>
                            <a:avLst/>
                            <a:gdLst>
                              <a:gd name="T0" fmla="*/ 61 w 121"/>
                              <a:gd name="T1" fmla="*/ 92 h 92"/>
                              <a:gd name="T2" fmla="*/ 0 w 121"/>
                              <a:gd name="T3" fmla="*/ 46 h 92"/>
                              <a:gd name="T4" fmla="*/ 61 w 121"/>
                              <a:gd name="T5" fmla="*/ 0 h 92"/>
                              <a:gd name="T6" fmla="*/ 121 w 121"/>
                              <a:gd name="T7" fmla="*/ 46 h 92"/>
                              <a:gd name="T8" fmla="*/ 61 w 121"/>
                              <a:gd name="T9" fmla="*/ 92 h 92"/>
                            </a:gdLst>
                            <a:ahLst/>
                            <a:cxnLst>
                              <a:cxn ang="0">
                                <a:pos x="T0" y="T1"/>
                              </a:cxn>
                              <a:cxn ang="0">
                                <a:pos x="T2" y="T3"/>
                              </a:cxn>
                              <a:cxn ang="0">
                                <a:pos x="T4" y="T5"/>
                              </a:cxn>
                              <a:cxn ang="0">
                                <a:pos x="T6" y="T7"/>
                              </a:cxn>
                              <a:cxn ang="0">
                                <a:pos x="T8" y="T9"/>
                              </a:cxn>
                            </a:cxnLst>
                            <a:rect l="0" t="0" r="r" b="b"/>
                            <a:pathLst>
                              <a:path w="121" h="92">
                                <a:moveTo>
                                  <a:pt x="61" y="92"/>
                                </a:moveTo>
                                <a:lnTo>
                                  <a:pt x="0" y="46"/>
                                </a:lnTo>
                                <a:lnTo>
                                  <a:pt x="61" y="0"/>
                                </a:lnTo>
                                <a:lnTo>
                                  <a:pt x="121" y="46"/>
                                </a:lnTo>
                                <a:lnTo>
                                  <a:pt x="61" y="92"/>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3" name="Freeform 2038"/>
                        <wps:cNvSpPr>
                          <a:spLocks noEditPoints="1"/>
                        </wps:cNvSpPr>
                        <wps:spPr bwMode="auto">
                          <a:xfrm>
                            <a:off x="4248785" y="405130"/>
                            <a:ext cx="84455" cy="64135"/>
                          </a:xfrm>
                          <a:custGeom>
                            <a:avLst/>
                            <a:gdLst>
                              <a:gd name="T0" fmla="*/ 94 w 177"/>
                              <a:gd name="T1" fmla="*/ 174 h 177"/>
                              <a:gd name="T2" fmla="*/ 83 w 177"/>
                              <a:gd name="T3" fmla="*/ 174 h 177"/>
                              <a:gd name="T4" fmla="*/ 3 w 177"/>
                              <a:gd name="T5" fmla="*/ 94 h 177"/>
                              <a:gd name="T6" fmla="*/ 3 w 177"/>
                              <a:gd name="T7" fmla="*/ 83 h 177"/>
                              <a:gd name="T8" fmla="*/ 83 w 177"/>
                              <a:gd name="T9" fmla="*/ 3 h 177"/>
                              <a:gd name="T10" fmla="*/ 94 w 177"/>
                              <a:gd name="T11" fmla="*/ 3 h 177"/>
                              <a:gd name="T12" fmla="*/ 174 w 177"/>
                              <a:gd name="T13" fmla="*/ 83 h 177"/>
                              <a:gd name="T14" fmla="*/ 174 w 177"/>
                              <a:gd name="T15" fmla="*/ 94 h 177"/>
                              <a:gd name="T16" fmla="*/ 94 w 177"/>
                              <a:gd name="T17" fmla="*/ 174 h 177"/>
                              <a:gd name="T18" fmla="*/ 163 w 177"/>
                              <a:gd name="T19" fmla="*/ 83 h 177"/>
                              <a:gd name="T20" fmla="*/ 163 w 177"/>
                              <a:gd name="T21" fmla="*/ 94 h 177"/>
                              <a:gd name="T22" fmla="*/ 83 w 177"/>
                              <a:gd name="T23" fmla="*/ 14 h 177"/>
                              <a:gd name="T24" fmla="*/ 94 w 177"/>
                              <a:gd name="T25" fmla="*/ 14 h 177"/>
                              <a:gd name="T26" fmla="*/ 14 w 177"/>
                              <a:gd name="T27" fmla="*/ 94 h 177"/>
                              <a:gd name="T28" fmla="*/ 14 w 177"/>
                              <a:gd name="T29" fmla="*/ 83 h 177"/>
                              <a:gd name="T30" fmla="*/ 94 w 177"/>
                              <a:gd name="T31" fmla="*/ 163 h 177"/>
                              <a:gd name="T32" fmla="*/ 83 w 177"/>
                              <a:gd name="T33" fmla="*/ 163 h 177"/>
                              <a:gd name="T34" fmla="*/ 163 w 177"/>
                              <a:gd name="T35" fmla="*/ 83 h 1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77" h="177">
                                <a:moveTo>
                                  <a:pt x="94" y="174"/>
                                </a:moveTo>
                                <a:cubicBezTo>
                                  <a:pt x="91" y="177"/>
                                  <a:pt x="86" y="177"/>
                                  <a:pt x="83" y="174"/>
                                </a:cubicBezTo>
                                <a:lnTo>
                                  <a:pt x="3" y="94"/>
                                </a:lnTo>
                                <a:cubicBezTo>
                                  <a:pt x="0" y="91"/>
                                  <a:pt x="0" y="86"/>
                                  <a:pt x="3" y="83"/>
                                </a:cubicBezTo>
                                <a:lnTo>
                                  <a:pt x="83" y="3"/>
                                </a:lnTo>
                                <a:cubicBezTo>
                                  <a:pt x="86" y="0"/>
                                  <a:pt x="91" y="0"/>
                                  <a:pt x="94" y="3"/>
                                </a:cubicBezTo>
                                <a:lnTo>
                                  <a:pt x="174" y="83"/>
                                </a:lnTo>
                                <a:cubicBezTo>
                                  <a:pt x="177" y="86"/>
                                  <a:pt x="177" y="91"/>
                                  <a:pt x="174" y="94"/>
                                </a:cubicBezTo>
                                <a:lnTo>
                                  <a:pt x="94" y="174"/>
                                </a:lnTo>
                                <a:close/>
                                <a:moveTo>
                                  <a:pt x="163" y="83"/>
                                </a:moveTo>
                                <a:lnTo>
                                  <a:pt x="163" y="94"/>
                                </a:lnTo>
                                <a:lnTo>
                                  <a:pt x="83" y="14"/>
                                </a:lnTo>
                                <a:lnTo>
                                  <a:pt x="94" y="14"/>
                                </a:lnTo>
                                <a:lnTo>
                                  <a:pt x="14" y="94"/>
                                </a:lnTo>
                                <a:lnTo>
                                  <a:pt x="14" y="83"/>
                                </a:lnTo>
                                <a:lnTo>
                                  <a:pt x="94" y="163"/>
                                </a:lnTo>
                                <a:lnTo>
                                  <a:pt x="83" y="163"/>
                                </a:lnTo>
                                <a:lnTo>
                                  <a:pt x="163" y="83"/>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3714" name="Rectangle 2039"/>
                        <wps:cNvSpPr>
                          <a:spLocks noChangeArrowheads="1"/>
                        </wps:cNvSpPr>
                        <wps:spPr bwMode="auto">
                          <a:xfrm>
                            <a:off x="4445000" y="372745"/>
                            <a:ext cx="3327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 xml:space="preserve">Under 5 </w:t>
                              </w:r>
                            </w:p>
                          </w:txbxContent>
                        </wps:txbx>
                        <wps:bodyPr rot="0" vert="horz" wrap="none" lIns="0" tIns="0" rIns="0" bIns="0" anchor="t" anchorCtr="0" upright="1">
                          <a:spAutoFit/>
                        </wps:bodyPr>
                      </wps:wsp>
                      <wps:wsp>
                        <wps:cNvPr id="3715" name="Rectangle 2040"/>
                        <wps:cNvSpPr>
                          <a:spLocks noChangeArrowheads="1"/>
                        </wps:cNvSpPr>
                        <wps:spPr bwMode="auto">
                          <a:xfrm>
                            <a:off x="4445000" y="489585"/>
                            <a:ext cx="2076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Child</w:t>
                              </w:r>
                            </w:p>
                          </w:txbxContent>
                        </wps:txbx>
                        <wps:bodyPr rot="0" vert="horz" wrap="none" lIns="0" tIns="0" rIns="0" bIns="0" anchor="t" anchorCtr="0" upright="1">
                          <a:spAutoFit/>
                        </wps:bodyPr>
                      </wps:wsp>
                      <wps:wsp>
                        <wps:cNvPr id="3716" name="Rectangle 2041"/>
                        <wps:cNvSpPr>
                          <a:spLocks noChangeArrowheads="1"/>
                        </wps:cNvSpPr>
                        <wps:spPr bwMode="auto">
                          <a:xfrm>
                            <a:off x="4445000" y="612140"/>
                            <a:ext cx="3422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sleeping</w:t>
                              </w:r>
                              <w:proofErr w:type="gramEnd"/>
                            </w:p>
                          </w:txbxContent>
                        </wps:txbx>
                        <wps:bodyPr rot="0" vert="horz" wrap="none" lIns="0" tIns="0" rIns="0" bIns="0" anchor="t" anchorCtr="0" upright="1">
                          <a:spAutoFit/>
                        </wps:bodyPr>
                      </wps:wsp>
                      <wps:wsp>
                        <wps:cNvPr id="3717" name="Rectangle 2042"/>
                        <wps:cNvSpPr>
                          <a:spLocks noChangeArrowheads="1"/>
                        </wps:cNvSpPr>
                        <wps:spPr bwMode="auto">
                          <a:xfrm>
                            <a:off x="4445000" y="728345"/>
                            <a:ext cx="3714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under</w:t>
                              </w:r>
                              <w:proofErr w:type="gramEnd"/>
                              <w:r>
                                <w:rPr>
                                  <w:rFonts w:ascii="Calibri" w:hAnsi="Calibri" w:cs="Calibri"/>
                                  <w:color w:val="000000"/>
                                  <w:sz w:val="16"/>
                                  <w:szCs w:val="16"/>
                                </w:rPr>
                                <w:t xml:space="preserve"> an </w:t>
                              </w:r>
                            </w:p>
                          </w:txbxContent>
                        </wps:txbx>
                        <wps:bodyPr rot="0" vert="horz" wrap="none" lIns="0" tIns="0" rIns="0" bIns="0" anchor="t" anchorCtr="0" upright="1">
                          <a:spAutoFit/>
                        </wps:bodyPr>
                      </wps:wsp>
                      <wps:wsp>
                        <wps:cNvPr id="3718" name="Rectangle 2043"/>
                        <wps:cNvSpPr>
                          <a:spLocks noChangeArrowheads="1"/>
                        </wps:cNvSpPr>
                        <wps:spPr bwMode="auto">
                          <a:xfrm>
                            <a:off x="4445000" y="845185"/>
                            <a:ext cx="3098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 xml:space="preserve">ITN last </w:t>
                              </w:r>
                            </w:p>
                          </w:txbxContent>
                        </wps:txbx>
                        <wps:bodyPr rot="0" vert="horz" wrap="none" lIns="0" tIns="0" rIns="0" bIns="0" anchor="t" anchorCtr="0" upright="1">
                          <a:spAutoFit/>
                        </wps:bodyPr>
                      </wps:wsp>
                      <wps:wsp>
                        <wps:cNvPr id="3719" name="Rectangle 2044"/>
                        <wps:cNvSpPr>
                          <a:spLocks noChangeArrowheads="1"/>
                        </wps:cNvSpPr>
                        <wps:spPr bwMode="auto">
                          <a:xfrm>
                            <a:off x="4445000" y="967105"/>
                            <a:ext cx="2120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night</w:t>
                              </w:r>
                              <w:proofErr w:type="gramEnd"/>
                            </w:p>
                          </w:txbxContent>
                        </wps:txbx>
                        <wps:bodyPr rot="0" vert="horz" wrap="none" lIns="0" tIns="0" rIns="0" bIns="0" anchor="t" anchorCtr="0" upright="1">
                          <a:spAutoFit/>
                        </wps:bodyPr>
                      </wps:wsp>
                      <wps:wsp>
                        <wps:cNvPr id="3720" name="Rectangle 2045"/>
                        <wps:cNvSpPr>
                          <a:spLocks noChangeArrowheads="1"/>
                        </wps:cNvSpPr>
                        <wps:spPr bwMode="auto">
                          <a:xfrm>
                            <a:off x="4252595" y="1351915"/>
                            <a:ext cx="76835" cy="5842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721" name="Picture 204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252595" y="1351915"/>
                            <a:ext cx="76835" cy="58420"/>
                          </a:xfrm>
                          <a:prstGeom prst="rect">
                            <a:avLst/>
                          </a:prstGeom>
                          <a:noFill/>
                          <a:extLst>
                            <a:ext uri="{909E8E84-426E-40DD-AFC4-6F175D3DCCD1}">
                              <a14:hiddenFill xmlns:a14="http://schemas.microsoft.com/office/drawing/2010/main">
                                <a:solidFill>
                                  <a:srgbClr val="FFFFFF"/>
                                </a:solidFill>
                              </a14:hiddenFill>
                            </a:ext>
                          </a:extLst>
                        </pic:spPr>
                      </pic:pic>
                      <wps:wsp>
                        <wps:cNvPr id="3722" name="Rectangle 2047"/>
                        <wps:cNvSpPr>
                          <a:spLocks noChangeArrowheads="1"/>
                        </wps:cNvSpPr>
                        <wps:spPr bwMode="auto">
                          <a:xfrm>
                            <a:off x="4252595" y="1351915"/>
                            <a:ext cx="76835" cy="58420"/>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3" name="Freeform 2048"/>
                        <wps:cNvSpPr>
                          <a:spLocks noEditPoints="1"/>
                        </wps:cNvSpPr>
                        <wps:spPr bwMode="auto">
                          <a:xfrm>
                            <a:off x="4248785" y="1348740"/>
                            <a:ext cx="84455" cy="64135"/>
                          </a:xfrm>
                          <a:custGeom>
                            <a:avLst/>
                            <a:gdLst>
                              <a:gd name="T0" fmla="*/ 0 w 176"/>
                              <a:gd name="T1" fmla="*/ 8 h 176"/>
                              <a:gd name="T2" fmla="*/ 8 w 176"/>
                              <a:gd name="T3" fmla="*/ 0 h 176"/>
                              <a:gd name="T4" fmla="*/ 168 w 176"/>
                              <a:gd name="T5" fmla="*/ 0 h 176"/>
                              <a:gd name="T6" fmla="*/ 176 w 176"/>
                              <a:gd name="T7" fmla="*/ 8 h 176"/>
                              <a:gd name="T8" fmla="*/ 176 w 176"/>
                              <a:gd name="T9" fmla="*/ 168 h 176"/>
                              <a:gd name="T10" fmla="*/ 168 w 176"/>
                              <a:gd name="T11" fmla="*/ 176 h 176"/>
                              <a:gd name="T12" fmla="*/ 8 w 176"/>
                              <a:gd name="T13" fmla="*/ 176 h 176"/>
                              <a:gd name="T14" fmla="*/ 0 w 176"/>
                              <a:gd name="T15" fmla="*/ 168 h 176"/>
                              <a:gd name="T16" fmla="*/ 0 w 176"/>
                              <a:gd name="T17" fmla="*/ 8 h 176"/>
                              <a:gd name="T18" fmla="*/ 16 w 176"/>
                              <a:gd name="T19" fmla="*/ 168 h 176"/>
                              <a:gd name="T20" fmla="*/ 8 w 176"/>
                              <a:gd name="T21" fmla="*/ 160 h 176"/>
                              <a:gd name="T22" fmla="*/ 168 w 176"/>
                              <a:gd name="T23" fmla="*/ 160 h 176"/>
                              <a:gd name="T24" fmla="*/ 160 w 176"/>
                              <a:gd name="T25" fmla="*/ 168 h 176"/>
                              <a:gd name="T26" fmla="*/ 160 w 176"/>
                              <a:gd name="T27" fmla="*/ 8 h 176"/>
                              <a:gd name="T28" fmla="*/ 168 w 176"/>
                              <a:gd name="T29" fmla="*/ 16 h 176"/>
                              <a:gd name="T30" fmla="*/ 8 w 176"/>
                              <a:gd name="T31" fmla="*/ 16 h 176"/>
                              <a:gd name="T32" fmla="*/ 16 w 176"/>
                              <a:gd name="T33" fmla="*/ 8 h 176"/>
                              <a:gd name="T34" fmla="*/ 16 w 176"/>
                              <a:gd name="T35" fmla="*/ 168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76" h="176">
                                <a:moveTo>
                                  <a:pt x="0" y="8"/>
                                </a:moveTo>
                                <a:cubicBezTo>
                                  <a:pt x="0" y="4"/>
                                  <a:pt x="4" y="0"/>
                                  <a:pt x="8" y="0"/>
                                </a:cubicBezTo>
                                <a:lnTo>
                                  <a:pt x="168" y="0"/>
                                </a:lnTo>
                                <a:cubicBezTo>
                                  <a:pt x="173" y="0"/>
                                  <a:pt x="176" y="4"/>
                                  <a:pt x="176" y="8"/>
                                </a:cubicBezTo>
                                <a:lnTo>
                                  <a:pt x="176" y="168"/>
                                </a:lnTo>
                                <a:cubicBezTo>
                                  <a:pt x="176" y="173"/>
                                  <a:pt x="173" y="176"/>
                                  <a:pt x="168" y="176"/>
                                </a:cubicBezTo>
                                <a:lnTo>
                                  <a:pt x="8" y="176"/>
                                </a:lnTo>
                                <a:cubicBezTo>
                                  <a:pt x="4" y="176"/>
                                  <a:pt x="0" y="173"/>
                                  <a:pt x="0" y="168"/>
                                </a:cubicBezTo>
                                <a:lnTo>
                                  <a:pt x="0" y="8"/>
                                </a:lnTo>
                                <a:close/>
                                <a:moveTo>
                                  <a:pt x="16" y="168"/>
                                </a:moveTo>
                                <a:lnTo>
                                  <a:pt x="8" y="160"/>
                                </a:lnTo>
                                <a:lnTo>
                                  <a:pt x="168" y="160"/>
                                </a:lnTo>
                                <a:lnTo>
                                  <a:pt x="160" y="168"/>
                                </a:lnTo>
                                <a:lnTo>
                                  <a:pt x="160" y="8"/>
                                </a:lnTo>
                                <a:lnTo>
                                  <a:pt x="168" y="16"/>
                                </a:lnTo>
                                <a:lnTo>
                                  <a:pt x="8" y="16"/>
                                </a:lnTo>
                                <a:lnTo>
                                  <a:pt x="16" y="8"/>
                                </a:lnTo>
                                <a:lnTo>
                                  <a:pt x="16" y="168"/>
                                </a:lnTo>
                                <a:close/>
                              </a:path>
                            </a:pathLst>
                          </a:custGeom>
                          <a:solidFill>
                            <a:srgbClr val="BE4B48"/>
                          </a:solidFill>
                          <a:ln w="12">
                            <a:solidFill>
                              <a:srgbClr val="BE4B48"/>
                            </a:solidFill>
                            <a:bevel/>
                            <a:headEnd/>
                            <a:tailEnd/>
                          </a:ln>
                        </wps:spPr>
                        <wps:bodyPr rot="0" vert="horz" wrap="square" lIns="91440" tIns="45720" rIns="91440" bIns="45720" anchor="t" anchorCtr="0" upright="1">
                          <a:noAutofit/>
                        </wps:bodyPr>
                      </wps:wsp>
                      <wps:wsp>
                        <wps:cNvPr id="3724" name="Rectangle 2049"/>
                        <wps:cNvSpPr>
                          <a:spLocks noChangeArrowheads="1"/>
                        </wps:cNvSpPr>
                        <wps:spPr bwMode="auto">
                          <a:xfrm>
                            <a:off x="4445000" y="1317625"/>
                            <a:ext cx="3759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6"/>
                                  <w:szCs w:val="16"/>
                                </w:rPr>
                                <w:t xml:space="preserve">Pregnant </w:t>
                              </w:r>
                            </w:p>
                          </w:txbxContent>
                        </wps:txbx>
                        <wps:bodyPr rot="0" vert="horz" wrap="none" lIns="0" tIns="0" rIns="0" bIns="0" anchor="t" anchorCtr="0" upright="1">
                          <a:spAutoFit/>
                        </wps:bodyPr>
                      </wps:wsp>
                      <wps:wsp>
                        <wps:cNvPr id="3725" name="Rectangle 2050"/>
                        <wps:cNvSpPr>
                          <a:spLocks noChangeArrowheads="1"/>
                        </wps:cNvSpPr>
                        <wps:spPr bwMode="auto">
                          <a:xfrm>
                            <a:off x="4445000" y="1433830"/>
                            <a:ext cx="311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women</w:t>
                              </w:r>
                              <w:proofErr w:type="gramEnd"/>
                            </w:p>
                          </w:txbxContent>
                        </wps:txbx>
                        <wps:bodyPr rot="0" vert="horz" wrap="none" lIns="0" tIns="0" rIns="0" bIns="0" anchor="t" anchorCtr="0" upright="1">
                          <a:spAutoFit/>
                        </wps:bodyPr>
                      </wps:wsp>
                      <wps:wsp>
                        <wps:cNvPr id="3726" name="Rectangle 2051"/>
                        <wps:cNvSpPr>
                          <a:spLocks noChangeArrowheads="1"/>
                        </wps:cNvSpPr>
                        <wps:spPr bwMode="auto">
                          <a:xfrm>
                            <a:off x="4445000" y="1556385"/>
                            <a:ext cx="3422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sleeping</w:t>
                              </w:r>
                              <w:proofErr w:type="gramEnd"/>
                            </w:p>
                          </w:txbxContent>
                        </wps:txbx>
                        <wps:bodyPr rot="0" vert="horz" wrap="none" lIns="0" tIns="0" rIns="0" bIns="0" anchor="t" anchorCtr="0" upright="1">
                          <a:spAutoFit/>
                        </wps:bodyPr>
                      </wps:wsp>
                      <wps:wsp>
                        <wps:cNvPr id="3727" name="Rectangle 2052"/>
                        <wps:cNvSpPr>
                          <a:spLocks noChangeArrowheads="1"/>
                        </wps:cNvSpPr>
                        <wps:spPr bwMode="auto">
                          <a:xfrm>
                            <a:off x="4445000" y="1673225"/>
                            <a:ext cx="4102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under</w:t>
                              </w:r>
                              <w:proofErr w:type="gramEnd"/>
                              <w:r>
                                <w:rPr>
                                  <w:rFonts w:ascii="Calibri" w:hAnsi="Calibri" w:cs="Calibri"/>
                                  <w:color w:val="000000"/>
                                  <w:sz w:val="16"/>
                                  <w:szCs w:val="16"/>
                                </w:rPr>
                                <w:t xml:space="preserve"> ITN </w:t>
                              </w:r>
                            </w:p>
                          </w:txbxContent>
                        </wps:txbx>
                        <wps:bodyPr rot="0" vert="horz" wrap="none" lIns="0" tIns="0" rIns="0" bIns="0" anchor="t" anchorCtr="0" upright="1">
                          <a:spAutoFit/>
                        </wps:bodyPr>
                      </wps:wsp>
                      <wps:wsp>
                        <wps:cNvPr id="3728" name="Rectangle 2053"/>
                        <wps:cNvSpPr>
                          <a:spLocks noChangeArrowheads="1"/>
                        </wps:cNvSpPr>
                        <wps:spPr bwMode="auto">
                          <a:xfrm>
                            <a:off x="4445000" y="1789430"/>
                            <a:ext cx="3810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color w:val="000000"/>
                                  <w:sz w:val="16"/>
                                  <w:szCs w:val="16"/>
                                </w:rPr>
                                <w:t>last</w:t>
                              </w:r>
                              <w:proofErr w:type="gramEnd"/>
                              <w:r>
                                <w:rPr>
                                  <w:rFonts w:ascii="Calibri" w:hAnsi="Calibri" w:cs="Calibri"/>
                                  <w:color w:val="000000"/>
                                  <w:sz w:val="16"/>
                                  <w:szCs w:val="16"/>
                                </w:rPr>
                                <w:t xml:space="preserve"> night</w:t>
                              </w:r>
                            </w:p>
                          </w:txbxContent>
                        </wps:txbx>
                        <wps:bodyPr rot="0" vert="horz" wrap="none" lIns="0" tIns="0" rIns="0" bIns="0" anchor="t" anchorCtr="0" upright="1">
                          <a:spAutoFit/>
                        </wps:bodyPr>
                      </wps:wsp>
                      <wps:wsp>
                        <wps:cNvPr id="3729" name="Freeform 2054"/>
                        <wps:cNvSpPr>
                          <a:spLocks noEditPoints="1"/>
                        </wps:cNvSpPr>
                        <wps:spPr bwMode="auto">
                          <a:xfrm>
                            <a:off x="0" y="3175"/>
                            <a:ext cx="5579745" cy="2470150"/>
                          </a:xfrm>
                          <a:custGeom>
                            <a:avLst/>
                            <a:gdLst>
                              <a:gd name="T0" fmla="*/ 0 w 10672"/>
                              <a:gd name="T1" fmla="*/ 8 h 6784"/>
                              <a:gd name="T2" fmla="*/ 8 w 10672"/>
                              <a:gd name="T3" fmla="*/ 0 h 6784"/>
                              <a:gd name="T4" fmla="*/ 10664 w 10672"/>
                              <a:gd name="T5" fmla="*/ 0 h 6784"/>
                              <a:gd name="T6" fmla="*/ 10672 w 10672"/>
                              <a:gd name="T7" fmla="*/ 8 h 6784"/>
                              <a:gd name="T8" fmla="*/ 10672 w 10672"/>
                              <a:gd name="T9" fmla="*/ 6776 h 6784"/>
                              <a:gd name="T10" fmla="*/ 10664 w 10672"/>
                              <a:gd name="T11" fmla="*/ 6784 h 6784"/>
                              <a:gd name="T12" fmla="*/ 8 w 10672"/>
                              <a:gd name="T13" fmla="*/ 6784 h 6784"/>
                              <a:gd name="T14" fmla="*/ 0 w 10672"/>
                              <a:gd name="T15" fmla="*/ 6776 h 6784"/>
                              <a:gd name="T16" fmla="*/ 0 w 10672"/>
                              <a:gd name="T17" fmla="*/ 8 h 6784"/>
                              <a:gd name="T18" fmla="*/ 16 w 10672"/>
                              <a:gd name="T19" fmla="*/ 6776 h 6784"/>
                              <a:gd name="T20" fmla="*/ 8 w 10672"/>
                              <a:gd name="T21" fmla="*/ 6768 h 6784"/>
                              <a:gd name="T22" fmla="*/ 10664 w 10672"/>
                              <a:gd name="T23" fmla="*/ 6768 h 6784"/>
                              <a:gd name="T24" fmla="*/ 10656 w 10672"/>
                              <a:gd name="T25" fmla="*/ 6776 h 6784"/>
                              <a:gd name="T26" fmla="*/ 10656 w 10672"/>
                              <a:gd name="T27" fmla="*/ 8 h 6784"/>
                              <a:gd name="T28" fmla="*/ 10664 w 10672"/>
                              <a:gd name="T29" fmla="*/ 16 h 6784"/>
                              <a:gd name="T30" fmla="*/ 8 w 10672"/>
                              <a:gd name="T31" fmla="*/ 16 h 6784"/>
                              <a:gd name="T32" fmla="*/ 16 w 10672"/>
                              <a:gd name="T33" fmla="*/ 8 h 6784"/>
                              <a:gd name="T34" fmla="*/ 16 w 10672"/>
                              <a:gd name="T35" fmla="*/ 6776 h 6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0672" h="6784">
                                <a:moveTo>
                                  <a:pt x="0" y="8"/>
                                </a:moveTo>
                                <a:cubicBezTo>
                                  <a:pt x="0" y="4"/>
                                  <a:pt x="4" y="0"/>
                                  <a:pt x="8" y="0"/>
                                </a:cubicBezTo>
                                <a:lnTo>
                                  <a:pt x="10664" y="0"/>
                                </a:lnTo>
                                <a:cubicBezTo>
                                  <a:pt x="10669" y="0"/>
                                  <a:pt x="10672" y="4"/>
                                  <a:pt x="10672" y="8"/>
                                </a:cubicBezTo>
                                <a:lnTo>
                                  <a:pt x="10672" y="6776"/>
                                </a:lnTo>
                                <a:cubicBezTo>
                                  <a:pt x="10672" y="6781"/>
                                  <a:pt x="10669" y="6784"/>
                                  <a:pt x="10664" y="6784"/>
                                </a:cubicBezTo>
                                <a:lnTo>
                                  <a:pt x="8" y="6784"/>
                                </a:lnTo>
                                <a:cubicBezTo>
                                  <a:pt x="4" y="6784"/>
                                  <a:pt x="0" y="6781"/>
                                  <a:pt x="0" y="6776"/>
                                </a:cubicBezTo>
                                <a:lnTo>
                                  <a:pt x="0" y="8"/>
                                </a:lnTo>
                                <a:close/>
                                <a:moveTo>
                                  <a:pt x="16" y="6776"/>
                                </a:moveTo>
                                <a:lnTo>
                                  <a:pt x="8" y="6768"/>
                                </a:lnTo>
                                <a:lnTo>
                                  <a:pt x="10664" y="6768"/>
                                </a:lnTo>
                                <a:lnTo>
                                  <a:pt x="10656" y="6776"/>
                                </a:lnTo>
                                <a:lnTo>
                                  <a:pt x="10656" y="8"/>
                                </a:lnTo>
                                <a:lnTo>
                                  <a:pt x="10664" y="16"/>
                                </a:lnTo>
                                <a:lnTo>
                                  <a:pt x="8" y="16"/>
                                </a:lnTo>
                                <a:lnTo>
                                  <a:pt x="16" y="8"/>
                                </a:lnTo>
                                <a:lnTo>
                                  <a:pt x="16" y="6776"/>
                                </a:lnTo>
                                <a:close/>
                              </a:path>
                            </a:pathLst>
                          </a:custGeom>
                          <a:solidFill>
                            <a:srgbClr val="868686"/>
                          </a:solidFill>
                          <a:ln w="1">
                            <a:solidFill>
                              <a:srgbClr val="868686"/>
                            </a:solidFill>
                            <a:round/>
                            <a:headEnd/>
                            <a:tailEnd/>
                          </a:ln>
                        </wps:spPr>
                        <wps:bodyPr rot="0" vert="horz" wrap="square" lIns="91440" tIns="45720" rIns="91440" bIns="45720" anchor="t" anchorCtr="0" upright="1">
                          <a:noAutofit/>
                        </wps:bodyPr>
                      </wps:wsp>
                      <wps:wsp>
                        <wps:cNvPr id="3730" name="Rectangle 2055"/>
                        <wps:cNvSpPr>
                          <a:spLocks noChangeArrowheads="1"/>
                        </wps:cNvSpPr>
                        <wps:spPr bwMode="auto">
                          <a:xfrm>
                            <a:off x="1857375" y="652780"/>
                            <a:ext cx="930910" cy="26225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1" name="Freeform 2056"/>
                        <wps:cNvSpPr>
                          <a:spLocks noEditPoints="1"/>
                        </wps:cNvSpPr>
                        <wps:spPr bwMode="auto">
                          <a:xfrm>
                            <a:off x="1853565" y="649605"/>
                            <a:ext cx="938530" cy="267970"/>
                          </a:xfrm>
                          <a:custGeom>
                            <a:avLst/>
                            <a:gdLst>
                              <a:gd name="T0" fmla="*/ 0 w 1968"/>
                              <a:gd name="T1" fmla="*/ 8 h 736"/>
                              <a:gd name="T2" fmla="*/ 8 w 1968"/>
                              <a:gd name="T3" fmla="*/ 0 h 736"/>
                              <a:gd name="T4" fmla="*/ 1960 w 1968"/>
                              <a:gd name="T5" fmla="*/ 0 h 736"/>
                              <a:gd name="T6" fmla="*/ 1968 w 1968"/>
                              <a:gd name="T7" fmla="*/ 8 h 736"/>
                              <a:gd name="T8" fmla="*/ 1968 w 1968"/>
                              <a:gd name="T9" fmla="*/ 728 h 736"/>
                              <a:gd name="T10" fmla="*/ 1960 w 1968"/>
                              <a:gd name="T11" fmla="*/ 736 h 736"/>
                              <a:gd name="T12" fmla="*/ 8 w 1968"/>
                              <a:gd name="T13" fmla="*/ 736 h 736"/>
                              <a:gd name="T14" fmla="*/ 0 w 1968"/>
                              <a:gd name="T15" fmla="*/ 728 h 736"/>
                              <a:gd name="T16" fmla="*/ 0 w 1968"/>
                              <a:gd name="T17" fmla="*/ 8 h 736"/>
                              <a:gd name="T18" fmla="*/ 16 w 1968"/>
                              <a:gd name="T19" fmla="*/ 728 h 736"/>
                              <a:gd name="T20" fmla="*/ 8 w 1968"/>
                              <a:gd name="T21" fmla="*/ 720 h 736"/>
                              <a:gd name="T22" fmla="*/ 1960 w 1968"/>
                              <a:gd name="T23" fmla="*/ 720 h 736"/>
                              <a:gd name="T24" fmla="*/ 1952 w 1968"/>
                              <a:gd name="T25" fmla="*/ 728 h 736"/>
                              <a:gd name="T26" fmla="*/ 1952 w 1968"/>
                              <a:gd name="T27" fmla="*/ 8 h 736"/>
                              <a:gd name="T28" fmla="*/ 1960 w 1968"/>
                              <a:gd name="T29" fmla="*/ 16 h 736"/>
                              <a:gd name="T30" fmla="*/ 8 w 1968"/>
                              <a:gd name="T31" fmla="*/ 16 h 736"/>
                              <a:gd name="T32" fmla="*/ 16 w 1968"/>
                              <a:gd name="T33" fmla="*/ 8 h 736"/>
                              <a:gd name="T34" fmla="*/ 16 w 1968"/>
                              <a:gd name="T35" fmla="*/ 728 h 7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68" h="736">
                                <a:moveTo>
                                  <a:pt x="0" y="8"/>
                                </a:moveTo>
                                <a:cubicBezTo>
                                  <a:pt x="0" y="4"/>
                                  <a:pt x="4" y="0"/>
                                  <a:pt x="8" y="0"/>
                                </a:cubicBezTo>
                                <a:lnTo>
                                  <a:pt x="1960" y="0"/>
                                </a:lnTo>
                                <a:cubicBezTo>
                                  <a:pt x="1965" y="0"/>
                                  <a:pt x="1968" y="4"/>
                                  <a:pt x="1968" y="8"/>
                                </a:cubicBezTo>
                                <a:lnTo>
                                  <a:pt x="1968" y="728"/>
                                </a:lnTo>
                                <a:cubicBezTo>
                                  <a:pt x="1968" y="733"/>
                                  <a:pt x="1965" y="736"/>
                                  <a:pt x="1960" y="736"/>
                                </a:cubicBezTo>
                                <a:lnTo>
                                  <a:pt x="8" y="736"/>
                                </a:lnTo>
                                <a:cubicBezTo>
                                  <a:pt x="4" y="736"/>
                                  <a:pt x="0" y="733"/>
                                  <a:pt x="0" y="728"/>
                                </a:cubicBezTo>
                                <a:lnTo>
                                  <a:pt x="0" y="8"/>
                                </a:lnTo>
                                <a:close/>
                                <a:moveTo>
                                  <a:pt x="16" y="728"/>
                                </a:moveTo>
                                <a:lnTo>
                                  <a:pt x="8" y="720"/>
                                </a:lnTo>
                                <a:lnTo>
                                  <a:pt x="1960" y="720"/>
                                </a:lnTo>
                                <a:lnTo>
                                  <a:pt x="1952" y="728"/>
                                </a:lnTo>
                                <a:lnTo>
                                  <a:pt x="1952" y="8"/>
                                </a:lnTo>
                                <a:lnTo>
                                  <a:pt x="1960" y="16"/>
                                </a:lnTo>
                                <a:lnTo>
                                  <a:pt x="8" y="16"/>
                                </a:lnTo>
                                <a:lnTo>
                                  <a:pt x="16" y="8"/>
                                </a:lnTo>
                                <a:lnTo>
                                  <a:pt x="16" y="728"/>
                                </a:ln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3732" name="Rectangle 2057"/>
                        <wps:cNvSpPr>
                          <a:spLocks noChangeArrowheads="1"/>
                        </wps:cNvSpPr>
                        <wps:spPr bwMode="auto">
                          <a:xfrm>
                            <a:off x="2099945" y="657860"/>
                            <a:ext cx="2012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spellStart"/>
                              <w:proofErr w:type="gramStart"/>
                              <w:r>
                                <w:rPr>
                                  <w:rFonts w:ascii="Calibri" w:hAnsi="Calibri" w:cs="Calibri"/>
                                  <w:b/>
                                  <w:bCs/>
                                  <w:color w:val="000000"/>
                                  <w:sz w:val="16"/>
                                  <w:szCs w:val="16"/>
                                </w:rPr>
                                <w:t>PoW</w:t>
                              </w:r>
                              <w:proofErr w:type="spellEnd"/>
                              <w:proofErr w:type="gramEnd"/>
                              <w:r>
                                <w:rPr>
                                  <w:rFonts w:ascii="Calibri" w:hAnsi="Calibri" w:cs="Calibri"/>
                                  <w:b/>
                                  <w:bCs/>
                                  <w:color w:val="000000"/>
                                  <w:sz w:val="16"/>
                                  <w:szCs w:val="16"/>
                                </w:rPr>
                                <w:t xml:space="preserve"> </w:t>
                              </w:r>
                            </w:p>
                          </w:txbxContent>
                        </wps:txbx>
                        <wps:bodyPr rot="0" vert="horz" wrap="none" lIns="0" tIns="0" rIns="0" bIns="0" anchor="t" anchorCtr="0" upright="1">
                          <a:spAutoFit/>
                        </wps:bodyPr>
                      </wps:wsp>
                      <wps:wsp>
                        <wps:cNvPr id="3733" name="Rectangle 2058"/>
                        <wps:cNvSpPr>
                          <a:spLocks noChangeArrowheads="1"/>
                        </wps:cNvSpPr>
                        <wps:spPr bwMode="auto">
                          <a:xfrm>
                            <a:off x="2000885" y="78041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 xml:space="preserve">2004 </w:t>
                              </w:r>
                            </w:p>
                          </w:txbxContent>
                        </wps:txbx>
                        <wps:bodyPr rot="0" vert="horz" wrap="none" lIns="0" tIns="0" rIns="0" bIns="0" anchor="t" anchorCtr="0" upright="1">
                          <a:spAutoFit/>
                        </wps:bodyPr>
                      </wps:wsp>
                      <wps:wsp>
                        <wps:cNvPr id="3734" name="Rectangle 2059"/>
                        <wps:cNvSpPr>
                          <a:spLocks noChangeArrowheads="1"/>
                        </wps:cNvSpPr>
                        <wps:spPr bwMode="auto">
                          <a:xfrm>
                            <a:off x="2298065" y="780415"/>
                            <a:ext cx="311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w:t>
                              </w:r>
                            </w:p>
                          </w:txbxContent>
                        </wps:txbx>
                        <wps:bodyPr rot="0" vert="horz" wrap="none" lIns="0" tIns="0" rIns="0" bIns="0" anchor="t" anchorCtr="0" upright="1">
                          <a:spAutoFit/>
                        </wps:bodyPr>
                      </wps:wsp>
                      <wps:wsp>
                        <wps:cNvPr id="3735" name="Rectangle 2060"/>
                        <wps:cNvSpPr>
                          <a:spLocks noChangeArrowheads="1"/>
                        </wps:cNvSpPr>
                        <wps:spPr bwMode="auto">
                          <a:xfrm>
                            <a:off x="2366645" y="780415"/>
                            <a:ext cx="206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2011</w:t>
                              </w:r>
                            </w:p>
                          </w:txbxContent>
                        </wps:txbx>
                        <wps:bodyPr rot="0" vert="horz" wrap="none" lIns="0" tIns="0" rIns="0" bIns="0" anchor="t" anchorCtr="0" upright="1">
                          <a:spAutoFit/>
                        </wps:bodyPr>
                      </wps:wsp>
                      <wps:wsp>
                        <wps:cNvPr id="3736" name="Rectangle 2061"/>
                        <wps:cNvSpPr>
                          <a:spLocks noChangeArrowheads="1"/>
                        </wps:cNvSpPr>
                        <wps:spPr bwMode="auto">
                          <a:xfrm>
                            <a:off x="3501390" y="346710"/>
                            <a:ext cx="594995" cy="55943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7" name="Rectangle 2062"/>
                        <wps:cNvSpPr>
                          <a:spLocks noChangeArrowheads="1"/>
                        </wps:cNvSpPr>
                        <wps:spPr bwMode="auto">
                          <a:xfrm>
                            <a:off x="3543300" y="433705"/>
                            <a:ext cx="3854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 xml:space="preserve">MDG ITN </w:t>
                              </w:r>
                            </w:p>
                          </w:txbxContent>
                        </wps:txbx>
                        <wps:bodyPr rot="0" vert="horz" wrap="none" lIns="0" tIns="0" rIns="0" bIns="0" anchor="t" anchorCtr="0" upright="1">
                          <a:spAutoFit/>
                        </wps:bodyPr>
                      </wps:wsp>
                      <wps:wsp>
                        <wps:cNvPr id="3738" name="Rectangle 2063"/>
                        <wps:cNvSpPr>
                          <a:spLocks noChangeArrowheads="1"/>
                        </wps:cNvSpPr>
                        <wps:spPr bwMode="auto">
                          <a:xfrm>
                            <a:off x="3627120" y="567690"/>
                            <a:ext cx="2711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Target</w:t>
                              </w:r>
                            </w:p>
                          </w:txbxContent>
                        </wps:txbx>
                        <wps:bodyPr rot="0" vert="horz" wrap="none" lIns="0" tIns="0" rIns="0" bIns="0" anchor="t" anchorCtr="0" upright="1">
                          <a:spAutoFit/>
                        </wps:bodyPr>
                      </wps:wsp>
                      <wps:wsp>
                        <wps:cNvPr id="3739" name="Rectangle 2064"/>
                        <wps:cNvSpPr>
                          <a:spLocks noChangeArrowheads="1"/>
                        </wps:cNvSpPr>
                        <wps:spPr bwMode="auto">
                          <a:xfrm>
                            <a:off x="3680460" y="695960"/>
                            <a:ext cx="1771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80%</w:t>
                              </w:r>
                            </w:p>
                          </w:txbxContent>
                        </wps:txbx>
                        <wps:bodyPr rot="0" vert="horz" wrap="none" lIns="0" tIns="0" rIns="0" bIns="0" anchor="t" anchorCtr="0" upright="1">
                          <a:spAutoFit/>
                        </wps:bodyPr>
                      </wps:wsp>
                      <wps:wsp>
                        <wps:cNvPr id="3740" name="Rectangle 2065"/>
                        <wps:cNvSpPr>
                          <a:spLocks noChangeArrowheads="1"/>
                        </wps:cNvSpPr>
                        <wps:spPr bwMode="auto">
                          <a:xfrm>
                            <a:off x="3661410" y="1442085"/>
                            <a:ext cx="412115" cy="51879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1" name="Rectangle 2066"/>
                        <wps:cNvSpPr>
                          <a:spLocks noChangeArrowheads="1"/>
                        </wps:cNvSpPr>
                        <wps:spPr bwMode="auto">
                          <a:xfrm>
                            <a:off x="3719195" y="1443355"/>
                            <a:ext cx="2178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 xml:space="preserve">MDG </w:t>
                              </w:r>
                            </w:p>
                          </w:txbxContent>
                        </wps:txbx>
                        <wps:bodyPr rot="0" vert="horz" wrap="none" lIns="0" tIns="0" rIns="0" bIns="0" anchor="t" anchorCtr="0" upright="1">
                          <a:spAutoFit/>
                        </wps:bodyPr>
                      </wps:wsp>
                      <wps:wsp>
                        <wps:cNvPr id="3742" name="Rectangle 2067"/>
                        <wps:cNvSpPr>
                          <a:spLocks noChangeArrowheads="1"/>
                        </wps:cNvSpPr>
                        <wps:spPr bwMode="auto">
                          <a:xfrm>
                            <a:off x="3803015" y="1577340"/>
                            <a:ext cx="1041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 xml:space="preserve">Rx </w:t>
                              </w:r>
                            </w:p>
                          </w:txbxContent>
                        </wps:txbx>
                        <wps:bodyPr rot="0" vert="horz" wrap="none" lIns="0" tIns="0" rIns="0" bIns="0" anchor="t" anchorCtr="0" upright="1">
                          <a:spAutoFit/>
                        </wps:bodyPr>
                      </wps:wsp>
                      <wps:wsp>
                        <wps:cNvPr id="3743" name="Rectangle 2068"/>
                        <wps:cNvSpPr>
                          <a:spLocks noChangeArrowheads="1"/>
                        </wps:cNvSpPr>
                        <wps:spPr bwMode="auto">
                          <a:xfrm>
                            <a:off x="3696335" y="1705610"/>
                            <a:ext cx="2711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Target</w:t>
                              </w:r>
                            </w:p>
                          </w:txbxContent>
                        </wps:txbx>
                        <wps:bodyPr rot="0" vert="horz" wrap="none" lIns="0" tIns="0" rIns="0" bIns="0" anchor="t" anchorCtr="0" upright="1">
                          <a:spAutoFit/>
                        </wps:bodyPr>
                      </wps:wsp>
                      <wps:wsp>
                        <wps:cNvPr id="3744" name="Rectangle 2069"/>
                        <wps:cNvSpPr>
                          <a:spLocks noChangeArrowheads="1"/>
                        </wps:cNvSpPr>
                        <wps:spPr bwMode="auto">
                          <a:xfrm>
                            <a:off x="3749675" y="1839595"/>
                            <a:ext cx="1771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50%</w:t>
                              </w:r>
                            </w:p>
                          </w:txbxContent>
                        </wps:txbx>
                        <wps:bodyPr rot="0" vert="horz" wrap="none" lIns="0" tIns="0" rIns="0" bIns="0" anchor="t" anchorCtr="0" upright="1">
                          <a:spAutoFit/>
                        </wps:bodyPr>
                      </wps:wsp>
                      <wps:wsp>
                        <wps:cNvPr id="3745" name="Freeform 2070"/>
                        <wps:cNvSpPr>
                          <a:spLocks noEditPoints="1"/>
                        </wps:cNvSpPr>
                        <wps:spPr bwMode="auto">
                          <a:xfrm>
                            <a:off x="3312160" y="619760"/>
                            <a:ext cx="256540" cy="342265"/>
                          </a:xfrm>
                          <a:custGeom>
                            <a:avLst/>
                            <a:gdLst>
                              <a:gd name="T0" fmla="*/ 538 w 538"/>
                              <a:gd name="T1" fmla="*/ 23 h 940"/>
                              <a:gd name="T2" fmla="*/ 49 w 538"/>
                              <a:gd name="T3" fmla="*/ 909 h 940"/>
                              <a:gd name="T4" fmla="*/ 7 w 538"/>
                              <a:gd name="T5" fmla="*/ 886 h 940"/>
                              <a:gd name="T6" fmla="*/ 496 w 538"/>
                              <a:gd name="T7" fmla="*/ 0 h 940"/>
                              <a:gd name="T8" fmla="*/ 538 w 538"/>
                              <a:gd name="T9" fmla="*/ 23 h 940"/>
                              <a:gd name="T10" fmla="*/ 200 w 538"/>
                              <a:gd name="T11" fmla="*/ 823 h 940"/>
                              <a:gd name="T12" fmla="*/ 5 w 538"/>
                              <a:gd name="T13" fmla="*/ 940 h 940"/>
                              <a:gd name="T14" fmla="*/ 0 w 538"/>
                              <a:gd name="T15" fmla="*/ 713 h 940"/>
                              <a:gd name="T16" fmla="*/ 23 w 538"/>
                              <a:gd name="T17" fmla="*/ 689 h 940"/>
                              <a:gd name="T18" fmla="*/ 48 w 538"/>
                              <a:gd name="T19" fmla="*/ 712 h 940"/>
                              <a:gd name="T20" fmla="*/ 52 w 538"/>
                              <a:gd name="T21" fmla="*/ 897 h 940"/>
                              <a:gd name="T22" fmla="*/ 16 w 538"/>
                              <a:gd name="T23" fmla="*/ 877 h 940"/>
                              <a:gd name="T24" fmla="*/ 175 w 538"/>
                              <a:gd name="T25" fmla="*/ 782 h 940"/>
                              <a:gd name="T26" fmla="*/ 208 w 538"/>
                              <a:gd name="T27" fmla="*/ 791 h 940"/>
                              <a:gd name="T28" fmla="*/ 200 w 538"/>
                              <a:gd name="T29" fmla="*/ 823 h 9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538" h="940">
                                <a:moveTo>
                                  <a:pt x="538" y="23"/>
                                </a:moveTo>
                                <a:lnTo>
                                  <a:pt x="49" y="909"/>
                                </a:lnTo>
                                <a:lnTo>
                                  <a:pt x="7" y="886"/>
                                </a:lnTo>
                                <a:lnTo>
                                  <a:pt x="496" y="0"/>
                                </a:lnTo>
                                <a:lnTo>
                                  <a:pt x="538" y="23"/>
                                </a:lnTo>
                                <a:close/>
                                <a:moveTo>
                                  <a:pt x="200" y="823"/>
                                </a:moveTo>
                                <a:lnTo>
                                  <a:pt x="5" y="940"/>
                                </a:lnTo>
                                <a:lnTo>
                                  <a:pt x="0" y="713"/>
                                </a:lnTo>
                                <a:cubicBezTo>
                                  <a:pt x="0" y="700"/>
                                  <a:pt x="10" y="689"/>
                                  <a:pt x="23" y="689"/>
                                </a:cubicBezTo>
                                <a:cubicBezTo>
                                  <a:pt x="37" y="688"/>
                                  <a:pt x="48" y="699"/>
                                  <a:pt x="48" y="712"/>
                                </a:cubicBezTo>
                                <a:lnTo>
                                  <a:pt x="52" y="897"/>
                                </a:lnTo>
                                <a:lnTo>
                                  <a:pt x="16" y="877"/>
                                </a:lnTo>
                                <a:lnTo>
                                  <a:pt x="175" y="782"/>
                                </a:lnTo>
                                <a:cubicBezTo>
                                  <a:pt x="186" y="775"/>
                                  <a:pt x="201" y="779"/>
                                  <a:pt x="208" y="791"/>
                                </a:cubicBezTo>
                                <a:cubicBezTo>
                                  <a:pt x="215" y="802"/>
                                  <a:pt x="211" y="817"/>
                                  <a:pt x="200" y="823"/>
                                </a:cubicBez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746" name="Freeform 2071"/>
                        <wps:cNvSpPr>
                          <a:spLocks/>
                        </wps:cNvSpPr>
                        <wps:spPr bwMode="auto">
                          <a:xfrm>
                            <a:off x="652145" y="941070"/>
                            <a:ext cx="3509645" cy="23495"/>
                          </a:xfrm>
                          <a:custGeom>
                            <a:avLst/>
                            <a:gdLst>
                              <a:gd name="T0" fmla="*/ 1 w 5527"/>
                              <a:gd name="T1" fmla="*/ 0 h 37"/>
                              <a:gd name="T2" fmla="*/ 5527 w 5527"/>
                              <a:gd name="T3" fmla="*/ 9 h 37"/>
                              <a:gd name="T4" fmla="*/ 5526 w 5527"/>
                              <a:gd name="T5" fmla="*/ 37 h 37"/>
                              <a:gd name="T6" fmla="*/ 0 w 5527"/>
                              <a:gd name="T7" fmla="*/ 28 h 37"/>
                              <a:gd name="T8" fmla="*/ 1 w 5527"/>
                              <a:gd name="T9" fmla="*/ 0 h 37"/>
                            </a:gdLst>
                            <a:ahLst/>
                            <a:cxnLst>
                              <a:cxn ang="0">
                                <a:pos x="T0" y="T1"/>
                              </a:cxn>
                              <a:cxn ang="0">
                                <a:pos x="T2" y="T3"/>
                              </a:cxn>
                              <a:cxn ang="0">
                                <a:pos x="T4" y="T5"/>
                              </a:cxn>
                              <a:cxn ang="0">
                                <a:pos x="T6" y="T7"/>
                              </a:cxn>
                              <a:cxn ang="0">
                                <a:pos x="T8" y="T9"/>
                              </a:cxn>
                            </a:cxnLst>
                            <a:rect l="0" t="0" r="r" b="b"/>
                            <a:pathLst>
                              <a:path w="5527" h="37">
                                <a:moveTo>
                                  <a:pt x="1" y="0"/>
                                </a:moveTo>
                                <a:lnTo>
                                  <a:pt x="5527" y="9"/>
                                </a:lnTo>
                                <a:lnTo>
                                  <a:pt x="5526" y="37"/>
                                </a:lnTo>
                                <a:lnTo>
                                  <a:pt x="0" y="28"/>
                                </a:lnTo>
                                <a:lnTo>
                                  <a:pt x="1" y="0"/>
                                </a:ln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747" name="Freeform 2072"/>
                        <wps:cNvSpPr>
                          <a:spLocks noEditPoints="1"/>
                        </wps:cNvSpPr>
                        <wps:spPr bwMode="auto">
                          <a:xfrm>
                            <a:off x="3261360" y="1416050"/>
                            <a:ext cx="426720" cy="292100"/>
                          </a:xfrm>
                          <a:custGeom>
                            <a:avLst/>
                            <a:gdLst>
                              <a:gd name="T0" fmla="*/ 864 w 896"/>
                              <a:gd name="T1" fmla="*/ 802 h 802"/>
                              <a:gd name="T2" fmla="*/ 20 w 896"/>
                              <a:gd name="T3" fmla="*/ 50 h 802"/>
                              <a:gd name="T4" fmla="*/ 52 w 896"/>
                              <a:gd name="T5" fmla="*/ 14 h 802"/>
                              <a:gd name="T6" fmla="*/ 896 w 896"/>
                              <a:gd name="T7" fmla="*/ 767 h 802"/>
                              <a:gd name="T8" fmla="*/ 864 w 896"/>
                              <a:gd name="T9" fmla="*/ 802 h 802"/>
                              <a:gd name="T10" fmla="*/ 71 w 896"/>
                              <a:gd name="T11" fmla="*/ 216 h 802"/>
                              <a:gd name="T12" fmla="*/ 0 w 896"/>
                              <a:gd name="T13" fmla="*/ 0 h 802"/>
                              <a:gd name="T14" fmla="*/ 222 w 896"/>
                              <a:gd name="T15" fmla="*/ 45 h 802"/>
                              <a:gd name="T16" fmla="*/ 241 w 896"/>
                              <a:gd name="T17" fmla="*/ 74 h 802"/>
                              <a:gd name="T18" fmla="*/ 213 w 896"/>
                              <a:gd name="T19" fmla="*/ 92 h 802"/>
                              <a:gd name="T20" fmla="*/ 31 w 896"/>
                              <a:gd name="T21" fmla="*/ 56 h 802"/>
                              <a:gd name="T22" fmla="*/ 59 w 896"/>
                              <a:gd name="T23" fmla="*/ 25 h 802"/>
                              <a:gd name="T24" fmla="*/ 116 w 896"/>
                              <a:gd name="T25" fmla="*/ 201 h 802"/>
                              <a:gd name="T26" fmla="*/ 101 w 896"/>
                              <a:gd name="T27" fmla="*/ 231 h 802"/>
                              <a:gd name="T28" fmla="*/ 71 w 896"/>
                              <a:gd name="T29" fmla="*/ 216 h 8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96" h="802">
                                <a:moveTo>
                                  <a:pt x="864" y="802"/>
                                </a:moveTo>
                                <a:lnTo>
                                  <a:pt x="20" y="50"/>
                                </a:lnTo>
                                <a:lnTo>
                                  <a:pt x="52" y="14"/>
                                </a:lnTo>
                                <a:lnTo>
                                  <a:pt x="896" y="767"/>
                                </a:lnTo>
                                <a:lnTo>
                                  <a:pt x="864" y="802"/>
                                </a:lnTo>
                                <a:close/>
                                <a:moveTo>
                                  <a:pt x="71" y="216"/>
                                </a:moveTo>
                                <a:lnTo>
                                  <a:pt x="0" y="0"/>
                                </a:lnTo>
                                <a:lnTo>
                                  <a:pt x="222" y="45"/>
                                </a:lnTo>
                                <a:cubicBezTo>
                                  <a:pt x="235" y="48"/>
                                  <a:pt x="244" y="61"/>
                                  <a:pt x="241" y="74"/>
                                </a:cubicBezTo>
                                <a:cubicBezTo>
                                  <a:pt x="238" y="87"/>
                                  <a:pt x="226" y="95"/>
                                  <a:pt x="213" y="92"/>
                                </a:cubicBezTo>
                                <a:lnTo>
                                  <a:pt x="31" y="56"/>
                                </a:lnTo>
                                <a:lnTo>
                                  <a:pt x="59" y="25"/>
                                </a:lnTo>
                                <a:lnTo>
                                  <a:pt x="116" y="201"/>
                                </a:lnTo>
                                <a:cubicBezTo>
                                  <a:pt x="120" y="213"/>
                                  <a:pt x="113" y="227"/>
                                  <a:pt x="101" y="231"/>
                                </a:cubicBezTo>
                                <a:cubicBezTo>
                                  <a:pt x="88" y="235"/>
                                  <a:pt x="75" y="228"/>
                                  <a:pt x="71" y="216"/>
                                </a:cubicBez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748" name="Freeform 2073"/>
                        <wps:cNvSpPr>
                          <a:spLocks/>
                        </wps:cNvSpPr>
                        <wps:spPr bwMode="auto">
                          <a:xfrm>
                            <a:off x="591185" y="1395730"/>
                            <a:ext cx="3509645" cy="22860"/>
                          </a:xfrm>
                          <a:custGeom>
                            <a:avLst/>
                            <a:gdLst>
                              <a:gd name="T0" fmla="*/ 1 w 5527"/>
                              <a:gd name="T1" fmla="*/ 0 h 36"/>
                              <a:gd name="T2" fmla="*/ 5527 w 5527"/>
                              <a:gd name="T3" fmla="*/ 9 h 36"/>
                              <a:gd name="T4" fmla="*/ 5526 w 5527"/>
                              <a:gd name="T5" fmla="*/ 36 h 36"/>
                              <a:gd name="T6" fmla="*/ 0 w 5527"/>
                              <a:gd name="T7" fmla="*/ 27 h 36"/>
                              <a:gd name="T8" fmla="*/ 1 w 5527"/>
                              <a:gd name="T9" fmla="*/ 0 h 36"/>
                            </a:gdLst>
                            <a:ahLst/>
                            <a:cxnLst>
                              <a:cxn ang="0">
                                <a:pos x="T0" y="T1"/>
                              </a:cxn>
                              <a:cxn ang="0">
                                <a:pos x="T2" y="T3"/>
                              </a:cxn>
                              <a:cxn ang="0">
                                <a:pos x="T4" y="T5"/>
                              </a:cxn>
                              <a:cxn ang="0">
                                <a:pos x="T6" y="T7"/>
                              </a:cxn>
                              <a:cxn ang="0">
                                <a:pos x="T8" y="T9"/>
                              </a:cxn>
                            </a:cxnLst>
                            <a:rect l="0" t="0" r="r" b="b"/>
                            <a:pathLst>
                              <a:path w="5527" h="36">
                                <a:moveTo>
                                  <a:pt x="1" y="0"/>
                                </a:moveTo>
                                <a:lnTo>
                                  <a:pt x="5527" y="9"/>
                                </a:lnTo>
                                <a:lnTo>
                                  <a:pt x="5526" y="36"/>
                                </a:lnTo>
                                <a:lnTo>
                                  <a:pt x="0" y="27"/>
                                </a:lnTo>
                                <a:lnTo>
                                  <a:pt x="1" y="0"/>
                                </a:ln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749" name="Rectangle 2074"/>
                        <wps:cNvSpPr>
                          <a:spLocks noChangeArrowheads="1"/>
                        </wps:cNvSpPr>
                        <wps:spPr bwMode="auto">
                          <a:xfrm>
                            <a:off x="3486150" y="993775"/>
                            <a:ext cx="663575" cy="36131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0" name="Rectangle 2075"/>
                        <wps:cNvSpPr>
                          <a:spLocks noChangeArrowheads="1"/>
                        </wps:cNvSpPr>
                        <wps:spPr bwMode="auto">
                          <a:xfrm>
                            <a:off x="3520440" y="1046480"/>
                            <a:ext cx="434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Projection</w:t>
                              </w:r>
                            </w:p>
                          </w:txbxContent>
                        </wps:txbx>
                        <wps:bodyPr rot="0" vert="horz" wrap="none" lIns="0" tIns="0" rIns="0" bIns="0" anchor="t" anchorCtr="0" upright="1">
                          <a:spAutoFit/>
                        </wps:bodyPr>
                      </wps:wsp>
                      <wps:wsp>
                        <wps:cNvPr id="3751" name="Rectangle 2076"/>
                        <wps:cNvSpPr>
                          <a:spLocks noChangeArrowheads="1"/>
                        </wps:cNvSpPr>
                        <wps:spPr bwMode="auto">
                          <a:xfrm>
                            <a:off x="3703955" y="1180465"/>
                            <a:ext cx="1771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67%</w:t>
                              </w:r>
                            </w:p>
                          </w:txbxContent>
                        </wps:txbx>
                        <wps:bodyPr rot="0" vert="horz" wrap="none" lIns="0" tIns="0" rIns="0" bIns="0" anchor="t" anchorCtr="0" upright="1">
                          <a:spAutoFit/>
                        </wps:bodyPr>
                      </wps:wsp>
                      <wps:wsp>
                        <wps:cNvPr id="3752" name="Rectangle 2077"/>
                        <wps:cNvSpPr>
                          <a:spLocks noChangeArrowheads="1"/>
                        </wps:cNvSpPr>
                        <wps:spPr bwMode="auto">
                          <a:xfrm>
                            <a:off x="2944495" y="1779905"/>
                            <a:ext cx="663575" cy="36131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3" name="Rectangle 2078"/>
                        <wps:cNvSpPr>
                          <a:spLocks noChangeArrowheads="1"/>
                        </wps:cNvSpPr>
                        <wps:spPr bwMode="auto">
                          <a:xfrm>
                            <a:off x="2978785" y="1833245"/>
                            <a:ext cx="4343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Projection</w:t>
                              </w:r>
                            </w:p>
                          </w:txbxContent>
                        </wps:txbx>
                        <wps:bodyPr rot="0" vert="horz" wrap="none" lIns="0" tIns="0" rIns="0" bIns="0" anchor="t" anchorCtr="0" upright="1">
                          <a:spAutoFit/>
                        </wps:bodyPr>
                      </wps:wsp>
                      <wps:wsp>
                        <wps:cNvPr id="3754" name="Rectangle 2079"/>
                        <wps:cNvSpPr>
                          <a:spLocks noChangeArrowheads="1"/>
                        </wps:cNvSpPr>
                        <wps:spPr bwMode="auto">
                          <a:xfrm>
                            <a:off x="3162300" y="1967230"/>
                            <a:ext cx="1771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6"/>
                                  <w:szCs w:val="16"/>
                                </w:rPr>
                                <w:t>31%</w:t>
                              </w:r>
                            </w:p>
                          </w:txbxContent>
                        </wps:txbx>
                        <wps:bodyPr rot="0" vert="horz" wrap="none" lIns="0" tIns="0" rIns="0" bIns="0" anchor="t" anchorCtr="0" upright="1">
                          <a:spAutoFit/>
                        </wps:bodyPr>
                      </wps:wsp>
                    </wpc:wpc>
                  </a:graphicData>
                </a:graphic>
              </wp:inline>
            </w:drawing>
          </mc:Choice>
          <mc:Fallback>
            <w:pict>
              <v:group id="Canvas 8" o:spid="_x0000_s1231" editas="canvas" style="width:439.35pt;height:194.75pt;mso-position-horizontal-relative:char;mso-position-vertical-relative:line" coordsize="55797,2473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">
                <v:shape id="_x0000_s1232" type="#_x0000_t75" style="position:absolute;width:55797;height:24733;visibility:visible;mso-wrap-style:square">
                  <v:fill o:detectmouseclick="t"/>
                  <v:path o:connecttype="none"/>
                </v:shape>
                <v:rect id="Rectangle 1962" o:spid="_x0000_s1233" style="position:absolute;top:31;width:50806;height:24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uqvcIA&#10;AADdAAAADwAAAGRycy9kb3ducmV2LnhtbERPz2vCMBS+C/4P4Qm7aeLcglajjIEgbDtYBa+P5tkW&#10;m5faRK3//XIY7Pjx/V5teteIO3Wh9mxgOlEgiAtvay4NHA/b8RxEiMgWG89k4EkBNuvhYIWZ9Q/e&#10;0z2PpUghHDI0UMXYZlKGoiKHYeJb4sSdfecwJtiV0nb4SOGuka9Kaemw5tRQYUufFRWX/OYMoH6z&#10;15/z7PvwddO4KHu1fT8pY15G/ccSRKQ+/ov/3DtrYKZ1mpvepCcg1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S6q9wgAAAN0AAAAPAAAAAAAAAAAAAAAAAJgCAABkcnMvZG93&#10;bnJldi54bWxQSwUGAAAAAAQABAD1AAAAhwMAAAAA&#10;" stroked="f"/>
                <v:rect id="Rectangle 1963" o:spid="_x0000_s1234" style="position:absolute;left:5873;top:6438;width:34786;height:15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cPJsUA&#10;AADdAAAADwAAAGRycy9kb3ducmV2LnhtbESPT2sCMRTE7wW/Q3iCt5pY26CrUYogCG0P/gGvj81z&#10;d3Hzsm6irt++KRQ8DjPzG2a+7FwtbtSGyrOB0VCBIM69rbgwcNivXycgQkS2WHsmAw8KsFz0XuaY&#10;WX/nLd12sRAJwiFDA2WMTSZlyEtyGIa+IU7eybcOY5JtIW2L9wR3tXxTSkuHFaeFEhtalZSfd1dn&#10;APW7vfycxt/7r6vGadGp9cdRGTPod58zEJG6+Az/tzfWwFjrK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Bw8mxQAAAN0AAAAPAAAAAAAAAAAAAAAAAJgCAABkcnMv&#10;ZG93bnJldi54bWxQSwUGAAAAAAQABAD1AAAAigMAAAAA&#10;" stroked="f"/>
                <v:shape id="Freeform 1964" o:spid="_x0000_s1235" style="position:absolute;left:5911;top:6438;width:34786;height:13812;visibility:visible;mso-wrap-style:square;v-text-anchor:top" coordsize="5478,2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vMUA&#10;AADdAAAADwAAAGRycy9kb3ducmV2LnhtbERPTWvCQBC9F/wPywi9SLNpCxpSV7Et0iIiNBHJcchO&#10;k2B2NmRXjf317kHo8fG+58vBtOJMvWssK3iOYhDEpdUNVwr2+fopAeE8ssbWMim4koPlYvQwx1Tb&#10;C//QOfOVCCHsUlRQe9+lUrqyJoMush1x4H5tb9AH2FdS93gJ4aaVL3E8lQYbDg01dvRRU3nMTkbB&#10;UGy+ePcey7/J9qATun4WZZIr9TgeVm8gPA3+X3x3f2sFr9NZ2B/ehCc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7rO8xQAAAN0AAAAPAAAAAAAAAAAAAAAAAJgCAABkcnMv&#10;ZG93bnJldi54bWxQSwUGAAAAAAQABAD1AAAAigMAAAAA&#10;" path="m,2166r5478,l5478,2175,,2175r,-9xm,1927r5478,l5478,1936,,1936r,-9xm,1679r5478,l5478,1689,,1689r,-10xm,1441r5478,l5478,1450,,1450r,-9xm,1202r5478,l5478,1211,,1211r,-9xm,964r5478,l5478,973,,973r,-9xm,725r5478,l5478,734,,734r,-9xm,477r5478,l5478,486,,486r,-9xm,239r5478,l5478,248,,248r,-9xm,l5478,r,9l,9,,xe" fillcolor="#868686" strokecolor="#868686" strokeweight="33e-5mm">
                  <v:stroke joinstyle="bevel"/>
                  <v:path arrowok="t" o:connecttype="custom" o:connectlocs="0,1375410;3478530,1375410;3478530,1381125;0,1381125;0,1375410;0,1223645;3478530,1223645;3478530,1229360;0,1229360;0,1223645;0,1066165;3478530,1066165;3478530,1072515;0,1072515;0,1066165;0,915035;3478530,915035;3478530,920750;0,920750;0,915035;0,763270;3478530,763270;3478530,768985;0,768985;0,763270;0,612140;3478530,612140;3478530,617855;0,617855;0,612140;0,460375;3478530,460375;3478530,466090;0,466090;0,460375;0,302895;3478530,302895;3478530,308610;0,308610;0,302895;0,151765;3478530,151765;3478530,157480;0,157480;0,151765;0,0;3478530,0;3478530,5715;0,5715;0,0" o:connectangles="0,0,0,0,0,0,0,0,0,0,0,0,0,0,0,0,0,0,0,0,0,0,0,0,0,0,0,0,0,0,0,0,0,0,0,0,0,0,0,0,0,0,0,0,0,0,0,0,0,0"/>
                  <o:lock v:ext="edit" verticies="t"/>
                </v:shape>
                <v:rect id="Rectangle 1965" o:spid="_x0000_s1236" style="position:absolute;left:5873;top:6470;width:76;height:15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0iQMYA&#10;AADdAAAADwAAAGRycy9kb3ducmV2LnhtbESPQWvCQBSE7wX/w/KE3uomtqSSuooWWiqetKW5PrKv&#10;2dDs25jdasyvdwWhx2FmvmHmy9424kidrx0rSCcJCOLS6ZorBV+fbw8zED4ga2wck4IzeVguRndz&#10;zLU78Y6O+1CJCGGfowITQptL6UtDFv3EtcTR+3GdxRBlV0nd4SnCbSOnSZJJizXHBYMtvRoqf/d/&#10;VkFhB1PY76fZMLxv1qYsmsM2S5W6H/erFxCB+vAfvrU/tILH7DmF65v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0iQMYAAADdAAAADwAAAAAAAAAAAAAAAACYAgAAZHJz&#10;L2Rvd25yZXYueG1sUEsFBgAAAAAEAAQA9QAAAIsDAAAAAA==&#10;" fillcolor="#868686" strokecolor="#868686" strokeweight="33e-5mm">
                  <v:stroke joinstyle="bevel"/>
                </v:rect>
                <v:shape id="Freeform 1966" o:spid="_x0000_s1237" style="position:absolute;left:5454;top:6438;width:457;height:15323;visibility:visible;mso-wrap-style:square;v-text-anchor:top" coordsize="72,2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HrpscA&#10;AADdAAAADwAAAGRycy9kb3ducmV2LnhtbESPQWvCQBSE74L/YXmCt7pRi5bUVVpLi1QtGD30+Mg+&#10;N6HZtyG7NfHfd4WCx2FmvmEWq85W4kKNLx0rGI8SEMS50yUbBafj+8MTCB+QNVaOScGVPKyW/d4C&#10;U+1aPtAlC0ZECPsUFRQh1KmUPi/Ioh+5mjh6Z9dYDFE2RuoG2wi3lZwkyUxaLDkuFFjTuqD8J/u1&#10;CvzHdvu6e8wO5nP9bWvztm/3X1qp4aB7eQYRqAv38H97oxVMZ/MJ3N7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h66bHAAAA3QAAAA8AAAAAAAAAAAAAAAAAmAIAAGRy&#10;cy9kb3ducmV2LnhtbFBLBQYAAAAABAAEAPUAAACMAwAAAAA=&#10;" path="m,2404r72,l72,2413r-72,l,2404xm,2166r72,l72,2175r-72,l,2166xm,1927r72,l72,1936r-72,l,1927xm,1679r72,l72,1689r-72,l,1679xm,1441r72,l72,1450r-72,l,1441xm,1202r72,l72,1211r-72,l,1202xm,964r72,l72,973,,973r,-9xm,725r72,l72,734,,734r,-9xm,477r72,l72,486,,486r,-9xm,239r72,l72,248,,248r,-9xm,l72,r,9l,9,,xe" fillcolor="#868686" strokecolor="#868686" strokeweight="33e-5mm">
                  <v:stroke joinstyle="bevel"/>
                  <v:path arrowok="t" o:connecttype="custom" o:connectlocs="0,1526540;45720,1526540;45720,1532255;0,1532255;0,1526540;0,1375410;45720,1375410;45720,1381125;0,1381125;0,1375410;0,1223645;45720,1223645;45720,1229360;0,1229360;0,1223645;0,1066165;45720,1066165;45720,1072515;0,1072515;0,1066165;0,915035;45720,915035;45720,920750;0,920750;0,915035;0,763270;45720,763270;45720,768985;0,768985;0,763270;0,612140;45720,612140;45720,617855;0,617855;0,612140;0,460375;45720,460375;45720,466090;0,466090;0,460375;0,302895;45720,302895;45720,308610;0,308610;0,302895;0,151765;45720,151765;45720,157480;0,157480;0,151765;0,0;45720,0;45720,5715;0,5715;0,0" o:connectangles="0,0,0,0,0,0,0,0,0,0,0,0,0,0,0,0,0,0,0,0,0,0,0,0,0,0,0,0,0,0,0,0,0,0,0,0,0,0,0,0,0,0,0,0,0,0,0,0,0,0,0,0,0,0,0"/>
                  <o:lock v:ext="edit" verticies="t"/>
                </v:shape>
                <v:rect id="Rectangle 1967" o:spid="_x0000_s1238" style="position:absolute;left:5911;top:21704;width:34786;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MZrMYA&#10;AADdAAAADwAAAGRycy9kb3ducmV2LnhtbESPQWvCQBSE70L/w/IK3nSjllSiq9SCpdKTtjTXR/aZ&#10;Dc2+TbNbjfn1rlDwOMzMN8xy3dlanKj1lWMFk3ECgrhwuuJSwdfndjQH4QOyxtoxKbiQh/XqYbDE&#10;TLsz7+l0CKWIEPYZKjAhNJmUvjBk0Y9dQxy9o2sthijbUuoWzxFuazlNklRarDguGGzo1VDxc/iz&#10;CnLbm9x+P837/m23MUVe/36kE6WGj93LAkSgLtzD/+13rWCWPs/g9iY+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MZrMYAAADdAAAADwAAAAAAAAAAAAAAAACYAgAAZHJz&#10;L2Rvd25yZXYueG1sUEsFBgAAAAAEAAQA9QAAAIsDAAAAAA==&#10;" fillcolor="#868686" strokecolor="#868686" strokeweight="33e-5mm">
                  <v:stroke joinstyle="bevel"/>
                </v:rect>
                <v:shape id="Freeform 1968" o:spid="_x0000_s1239" style="position:absolute;left:5873;top:21501;width:34862;height:527;visibility:visible;mso-wrap-style:square;v-text-anchor:top" coordsize="5490,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gs58YA&#10;AADdAAAADwAAAGRycy9kb3ducmV2LnhtbESPQUsDMRSE70L/Q3iCF7HZWm1lbVpKsehBD271/tg8&#10;k8XNy7J5bXf/vREEj8PMfMOsNkNo1Yn61EQ2MJsWoIjraBt2Bj4O+5sHUEmQLbaRycBICTbrycUK&#10;SxvP/E6nSpzKEE4lGvAiXal1qj0FTNPYEWfvK/YBJcveadvjOcNDq2+LYqEDNpwXPHa081R/V8dg&#10;4EnelteH8dPPR9nfV3h0r8/ijLm6HLaPoIQG+Q//tV+sgflieQe/b/IT0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Bgs58YAAADdAAAADwAAAAAAAAAAAAAAAACYAgAAZHJz&#10;L2Rvd25yZXYueG1sUEsFBgAAAAAEAAQA9QAAAIsDAAAAAA==&#10;" path="m12,r,37l,37,,,12,xm228,r,37l216,37,216,r12,xm445,r,37l433,37,433,r12,xm673,r,37l661,37,661,r12,xm889,r,37l877,37,877,r12,xm1105,r,37l1093,37r,-37l1105,xm1322,r,37l1309,37r,-37l1322,xm1550,r,37l1538,37r,-37l1550,xm1766,r,37l1754,37r,-37l1766,xm1982,r,37l1970,37r,-37l1982,xm2198,r,37l2186,37r,-37l2198,xm2427,r,37l2415,37r,-37l2427,xm2643,r,37l2631,37r,-37l2643,xm2859,r,37l2847,37r,-37l2859,xm3075,r,37l3063,37r,-37l3075,xm3304,r,37l3292,37r,-37l3304,xm3520,r,37l3508,37r,-37l3520,xm3736,r,37l3724,37r,-37l3736,xm3952,r,37l3940,37r,-37l3952,xm4181,r,37l4169,37r,-37l4181,xm4397,r,37l4385,37r,-37l4397,xm4613,r,37l4601,37r,-37l4613,xm4829,r,37l4817,37r,-37l4829,xm5058,r,37l5046,37r,-37l5058,xm5274,r,37l5262,37r,-37l5274,xm5490,r,37l5478,37r,-37l5490,xm12,37r,46l,83,,37r12,xm1105,37r,46l1093,83r,-46l1105,37xm2198,37r,46l2186,83r,-46l2198,37xm3304,37r,46l3292,83r,-46l3304,37xm4397,37r,46l4385,83r,-46l4397,37xm5490,37r,46l5478,83r,-46l5490,37xe" fillcolor="#868686" strokecolor="#868686" strokeweight="33e-5mm">
                  <v:stroke joinstyle="bevel"/>
                  <v:path arrowok="t" o:connecttype="custom" o:connectlocs="0,23495;144780,0;137160,0;282575,23495;282575,0;419735,23495;564515,0;556895,0;701675,23495;701675,0;831215,23495;984250,0;976630,0;1121410,23495;1121410,0;1250950,23495;1395730,0;1388110,0;1541145,23495;1541145,0;1670685,23495;1815465,0;1807845,0;1952625,23495;1952625,0;2090420,23495;2235200,0;2227580,0;2372360,23495;2372360,0;2501900,23495;2654935,0;2647315,0;2792095,23495;2792095,0;2921635,23495;3066415,0;3058795,0;3211830,23495;3211830,0;3341370,23495;3486150,0;3478530,0;7620,52705;7620,23495;694055,52705;1395730,23495;1388110,23495;2098040,52705;2098040,23495;2784475,52705;3486150,23495;3478530,23495" o:connectangles="0,0,0,0,0,0,0,0,0,0,0,0,0,0,0,0,0,0,0,0,0,0,0,0,0,0,0,0,0,0,0,0,0,0,0,0,0,0,0,0,0,0,0,0,0,0,0,0,0,0,0,0,0"/>
                  <o:lock v:ext="edit" verticies="t"/>
                </v:shape>
                <v:shape id="Freeform 1969" o:spid="_x0000_s1240" style="position:absolute;left:12280;top:20834;width:1143;height:870;visibility:visible;mso-wrap-style:square;v-text-anchor:top" coordsize="180,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pqRcQA&#10;AADdAAAADwAAAGRycy9kb3ducmV2LnhtbESPQYvCMBSE7wv+h/AEL6Kp61qlGmVZEDwJW/X+aJ5t&#10;afNSm6xWf70RFjwOM/MNs9p0phZXal1pWcFkHIEgzqwuOVdwPGxHCxDOI2usLZOCOznYrHsfK0y0&#10;vfEvXVOfiwBhl6CCwvsmkdJlBRl0Y9sQB+9sW4M+yDaXusVbgJtafkZRLA2WHBYKbOinoKxK/4yC&#10;2H2l94qGGeYn/fCPw/BS7fdKDfrd9xKEp86/w//tnVYwjeczeL0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6akXEAAAA3QAAAA8AAAAAAAAAAAAAAAAAmAIAAGRycy9k&#10;b3ducmV2LnhtbFBLBQYAAAAABAAEAPUAAACJAwAAAAA=&#10;" path="m90,137l,68,90,r90,68l90,137xe" fillcolor="#4f81bd" stroked="f">
                  <v:path arrowok="t" o:connecttype="custom" o:connectlocs="57150,86995;0,43180;57150,0;114300,43180;57150,86995" o:connectangles="0,0,0,0,0"/>
                </v:shape>
                <v:shape id="Freeform 1970" o:spid="_x0000_s1241" style="position:absolute;left:12242;top:20802;width:1226;height:934;visibility:visible;mso-wrap-style:square;v-text-anchor:top" coordsize="257,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28UA&#10;AADdAAAADwAAAGRycy9kb3ducmV2LnhtbESPQWsCMRSE74X+h/AK3jSrwrasRilSwWvTavX23Lxu&#10;lm5e1k3U9d83BaHHYWa+YebL3jXiQl2oPSsYjzIQxKU3NVcKPj/WwxcQISIbbDyTghsFWC4eH+ZY&#10;GH/ld7roWIkE4VCgAhtjW0gZSksOw8i3xMn79p3DmGRXSdPhNcFdIydZlkuHNacFiy2tLJU/+uwU&#10;aKetPryd9ttdMz3Xx/Hq9LW7KTV46l9nICL18T98b2+Mgmn+nMPfm/Q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D4jbxQAAAN0AAAAPAAAAAAAAAAAAAAAAAJgCAABkcnMv&#10;ZG93bnJldi54bWxQSwUGAAAAAAQABAD1AAAAigMAAAAA&#10;" path="m134,254v-3,3,-8,3,-11,l3,134c,131,,126,3,123l123,3v3,-3,8,-3,11,l254,123v3,3,3,8,,11l134,254xm243,123r,11l123,14r11,l14,134r,-11l134,243r-11,l243,123xe" fillcolor="#4a7ebb" strokecolor="#4a7ebb" strokeweight="33e-5mm">
                  <v:stroke joinstyle="bevel"/>
                  <v:path arrowok="t" o:connecttype="custom" o:connectlocs="63900,92255;58655,92255;1431,48670;1431,44675;58655,1090;63900,1090;121124,44675;121124,48670;63900,92255;115879,44675;115879,48670;58655,5085;63900,5085;6676,48670;6676,44675;63900,88260;58655,88260;115879,44675" o:connectangles="0,0,0,0,0,0,0,0,0,0,0,0,0,0,0,0,0,0"/>
                  <o:lock v:ext="edit" verticies="t"/>
                </v:shape>
                <v:shape id="Freeform 1971" o:spid="_x0000_s1242" style="position:absolute;left:17849;top:19024;width:1143;height:876;visibility:visible;mso-wrap-style:square;v-text-anchor:top" coordsize="180,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k85MYA&#10;AADdAAAADwAAAGRycy9kb3ducmV2LnhtbESPQWvCQBSE7wX/w/IEb3VTK1pS19BKBcmp2kLx9sw+&#10;k2D27ZpdY/z33ULB4zAz3zCLrDeN6Kj1tWUFT+MEBHFhdc2lgu+v9eMLCB+QNTaWScGNPGTLwcMC&#10;U22vvKVuF0oRIexTVFCF4FIpfVGRQT+2jjh6R9saDFG2pdQtXiPcNHKSJDNpsOa4UKGjVUXFaXcx&#10;Co6f7we3z/nsLh/ldHNa5fzjcqVGw/7tFUSgPtzD/+2NVvA8m8/h7018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k85MYAAADdAAAADwAAAAAAAAAAAAAAAACYAgAAZHJz&#10;L2Rvd25yZXYueG1sUEsFBgAAAAAEAAQA9QAAAIsDAAAAAA==&#10;" path="m90,138l,69,90,r90,69l90,138xe" fillcolor="#4f81bd" stroked="f">
                  <v:path arrowok="t" o:connecttype="custom" o:connectlocs="57150,87630;0,43815;57150,0;114300,43815;57150,87630" o:connectangles="0,0,0,0,0"/>
                </v:shape>
                <v:shape id="Freeform 1972" o:spid="_x0000_s1243" style="position:absolute;left:17811;top:18999;width:1226;height:933;visibility:visible;mso-wrap-style:square;v-text-anchor:top" coordsize="257,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y5MsMA&#10;AADdAAAADwAAAGRycy9kb3ducmV2LnhtbERPW2vCMBR+F/wP4Qh707QTdFRjGbLBXpdtXt7OmrOm&#10;rDmpTdT675eHgY8f331dDq4VF+pD41lBPstAEFfeNFwr+Px4nT6BCBHZYOuZFNwoQLkZj9ZYGH/l&#10;d7roWIsUwqFABTbGrpAyVJYchpnviBP343uHMcG+lqbHawp3rXzMsoV02HBqsNjR1lL1q89OgXba&#10;6uPL6fC1a+fn5jvfnva7m1IPk+F5BSLSEO/if/ebUTBfLNPc9CY9Ab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y5MsMAAADdAAAADwAAAAAAAAAAAAAAAACYAgAAZHJzL2Rv&#10;d25yZXYueG1sUEsFBgAAAAAEAAQA9QAAAIgDAAAAAA==&#10;" path="m134,254v-3,3,-8,3,-11,l3,134c,131,,126,3,123l123,3v3,-3,8,-3,11,l254,123v3,3,3,8,,11l134,254xm243,123r,11l123,14r11,l14,134r,-11l134,243r-11,l243,123xe" fillcolor="#4a7ebb" strokecolor="#4a7ebb" strokeweight="33e-5mm">
                  <v:stroke joinstyle="bevel"/>
                  <v:path arrowok="t" o:connecttype="custom" o:connectlocs="63900,92255;58655,92255;1431,48670;1431,44675;58655,1090;63900,1090;121124,44675;121124,48670;63900,92255;115879,44675;115879,48670;58655,5085;63900,5085;6676,48670;6676,44675;63900,88260;58655,88260;115879,44675" o:connectangles="0,0,0,0,0,0,0,0,0,0,0,0,0,0,0,0,0,0"/>
                  <o:lock v:ext="edit" verticies="t"/>
                </v:shape>
                <v:shape id="Freeform 1973" o:spid="_x0000_s1244" style="position:absolute;left:20599;top:17449;width:1143;height:877;visibility:visible;mso-wrap-style:square;v-text-anchor:top" coordsize="180,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oNDcYA&#10;AADdAAAADwAAAGRycy9kb3ducmV2LnhtbESPQWsCMRSE74L/ITyht5rVirarUVRakD21Wii9vW6e&#10;u4ubl7iJuv57IxQ8DjPzDTNbtKYWZ2p8ZVnBoJ+AIM6trrhQ8L37eH4F4QOyxtoyKbiSh8W825lh&#10;qu2Fv+i8DYWIEPYpKihDcKmUPi/JoO9bRxy9vW0MhiibQuoGLxFuajlMkrE0WHFcKNHRuqT8sD0Z&#10;BfvP1Z/7zfjoTu/FaHNYZ/zjMqWeeu1yCiJQGx7h//ZGK3gZT97g/iY+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AoNDcYAAADdAAAADwAAAAAAAAAAAAAAAACYAgAAZHJz&#10;L2Rvd25yZXYueG1sUEsFBgAAAAAEAAQA9QAAAIsDAAAAAA==&#10;" path="m90,138l,69,90,r90,69l90,138xe" fillcolor="#4f81bd" stroked="f">
                  <v:path arrowok="t" o:connecttype="custom" o:connectlocs="57150,87630;0,43815;57150,0;114300,43815;57150,87630" o:connectangles="0,0,0,0,0"/>
                </v:shape>
                <v:shape id="Freeform 1974" o:spid="_x0000_s1245" style="position:absolute;left:20561;top:17424;width:1225;height:933;visibility:visible;mso-wrap-style:square;v-text-anchor:top" coordsize="257,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3UdsYA&#10;AADdAAAADwAAAGRycy9kb3ducmV2LnhtbESPQU/DMAyF70j7D5EncWPpQEJVWTahaZO4EmDAzWu8&#10;pqJxuibbun+PD0jcbL3n9z4vVmPo1JmG1EY2MJ8VoIjr6FpuDLy/be9KUCkjO+wik4ErJVgtJzcL&#10;rFy88CudbW6UhHCq0IDPua+0TrWngGkWe2LRDnEImGUdGu0GvEh46PR9UTzqgC1Lg8ee1p7qH3sK&#10;Bmyw3n5vjl8fu+7h1O7n6+Pn7mrM7XR8fgKVacz/5r/rFyf4ZSm48o2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3UdsYAAADdAAAADwAAAAAAAAAAAAAAAACYAgAAZHJz&#10;L2Rvd25yZXYueG1sUEsFBgAAAAAEAAQA9QAAAIsDAAAAAA==&#10;" path="m134,254v-3,3,-8,3,-11,l3,134c,131,,126,3,123l123,3v3,-3,8,-3,11,l254,123v3,3,3,8,,11l134,254xm243,123r,11l123,14r11,l14,134r,-11l134,243r-11,l243,123xe" fillcolor="#4a7ebb" strokecolor="#4a7ebb" strokeweight="33e-5mm">
                  <v:stroke joinstyle="bevel"/>
                  <v:path arrowok="t" o:connecttype="custom" o:connectlocs="63900,92255;58655,92255;1431,48670;1431,44675;58655,1090;63900,1090;121124,44675;121124,48670;63900,92255;115879,44675;115879,48670;58655,5085;63900,5085;6676,48670;6676,44675;63900,88260;58655,88260;115879,44675" o:connectangles="0,0,0,0,0,0,0,0,0,0,0,0,0,0,0,0,0,0"/>
                  <o:lock v:ext="edit" verticies="t"/>
                </v:shape>
                <v:shape id="Freeform 1975" o:spid="_x0000_s1246" style="position:absolute;left:26168;top:14128;width:1143;height:877;visibility:visible;mso-wrap-style:square;v-text-anchor:top" coordsize="180,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tgScMA&#10;AADdAAAADwAAAGRycy9kb3ducmV2LnhtbERPTWvCQBC9F/oflil4q5sWkTS6SisKkpPVgngbs2MS&#10;zM6u2VXjv3eFgrd5vM8ZTzvTiAu1vras4KOfgCAurK65VPC3WbynIHxA1thYJgU38jCdvL6MMdP2&#10;yr90WYdSxBD2GSqoQnCZlL6oyKDvW0ccuYNtDYYI21LqFq8x3DTyM0mG0mDNsaFCR7OKiuP6bBQc&#10;Vj97t8v55M7zcrA8znLeulyp3lv3PQIRqAtP8b97qeP8NP2CxzfxBDm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tgScMAAADdAAAADwAAAAAAAAAAAAAAAACYAgAAZHJzL2Rv&#10;d25yZXYueG1sUEsFBgAAAAAEAAQA9QAAAIgDAAAAAA==&#10;" path="m90,138l,69,90,r90,69l90,138xe" fillcolor="#4f81bd" stroked="f">
                  <v:path arrowok="t" o:connecttype="custom" o:connectlocs="57150,87630;0,43815;57150,0;114300,43815;57150,87630" o:connectangles="0,0,0,0,0"/>
                </v:shape>
                <v:shape id="Freeform 1976" o:spid="_x0000_s1247" style="position:absolute;left:26130;top:14103;width:1225;height:933;visibility:visible;mso-wrap-style:square;v-text-anchor:top" coordsize="257,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JOrcYA&#10;AADdAAAADwAAAGRycy9kb3ducmV2LnhtbESPQU8CMRCF7yb8h2ZIvEkXTQwuFEIIJl6tgnobtuN2&#10;43a6bAss/945mHibyXvz3jeL1RBadaY+NZENTCcFKOIquoZrA+9vz3czUCkjO2wjk4ErJVgtRzcL&#10;LF288Cudba6VhHAq0YDPuSu1TpWngGkSO2LRvmMfMMva19r1eJHw0Or7onjUARuWBo8dbTxVP/YU&#10;DNhgvf3aHj93+/bh1Bymm+PH/mrM7XhYz0FlGvK/+e/6xQn+7En45RsZQS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0JOrcYAAADdAAAADwAAAAAAAAAAAAAAAACYAgAAZHJz&#10;L2Rvd25yZXYueG1sUEsFBgAAAAAEAAQA9QAAAIsDAAAAAA==&#10;" path="m134,254v-3,3,-8,3,-11,l3,134c,131,,126,3,123l123,3v3,-3,8,-3,11,l254,123v3,3,3,8,,11l134,254xm243,123r,11l123,14r11,l14,134r,-11l134,243r-11,l243,123xe" fillcolor="#4a7ebb" strokecolor="#4a7ebb" strokeweight="33e-5mm">
                  <v:stroke joinstyle="bevel"/>
                  <v:path arrowok="t" o:connecttype="custom" o:connectlocs="63900,92255;58655,92255;1431,48670;1431,44675;58655,1090;63900,1090;121124,44675;121124,48670;63900,92255;115879,44675;115879,48670;58655,5085;63900,5085;6676,48670;6676,44675;63900,88260;58655,88260;115879,44675" o:connectangles="0,0,0,0,0,0,0,0,0,0,0,0,0,0,0,0,0,0"/>
                  <o:lock v:ext="edit" verticies="t"/>
                </v:shape>
                <v:shape id="Freeform 1977" o:spid="_x0000_s1248" style="position:absolute;left:33108;top:11099;width:1143;height:877;visibility:visible;mso-wrap-style:square;v-text-anchor:top" coordsize="180,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T6ksMA&#10;AADdAAAADwAAAGRycy9kb3ducmV2LnhtbERPS2vCQBC+F/wPywjemo1SRFNXqdKC5FQfIL1Ns2MS&#10;zM5us6vGf+8WBG/z8T1ntuhMIy7U+tqygmGSgiAurK65VLDffb1OQPiArLGxTApu5GEx773MMNP2&#10;yhu6bEMpYgj7DBVUIbhMSl9UZNAn1hFH7mhbgyHCtpS6xWsMN40cpelYGqw5NlToaFVRcdqejYLj&#10;9/LX/eT8586f5dv6tMr54HKlBv3u4x1EoC48xQ/3Wsf5k+kQ/r+JJ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T6ksMAAADdAAAADwAAAAAAAAAAAAAAAACYAgAAZHJzL2Rv&#10;d25yZXYueG1sUEsFBgAAAAAEAAQA9QAAAIgDAAAAAA==&#10;" path="m90,138l,69,90,r90,69l90,138xe" fillcolor="#4f81bd" stroked="f">
                  <v:path arrowok="t" o:connecttype="custom" o:connectlocs="57150,87630;0,43815;57150,0;114300,43815;57150,87630" o:connectangles="0,0,0,0,0"/>
                </v:shape>
                <v:shape id="Freeform 1978" o:spid="_x0000_s1249" style="position:absolute;left:33070;top:11074;width:1226;height:933;visibility:visible;mso-wrap-style:square;v-text-anchor:top" coordsize="257,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x1QcMA&#10;AADdAAAADwAAAGRycy9kb3ducmV2LnhtbERPTWsCMRC9C/6HMEJvmtWC2K1RRCz0aqy2vU03083S&#10;zWTdRF3/vSkI3ubxPme+7FwtztSGyrOC8SgDQVx4U3Gp4GP3NpyBCBHZYO2ZFFwpwHLR780xN/7C&#10;WzrrWIoUwiFHBTbGJpcyFJYchpFviBP361uHMcG2lKbFSwp3tZxk2VQ6rDg1WGxoban40yenQDtt&#10;9ffm+LU/1M+n6me8Pn4erko9DbrVK4hIXXyI7+53k+bPXibw/006QS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x1QcMAAADdAAAADwAAAAAAAAAAAAAAAACYAgAAZHJzL2Rv&#10;d25yZXYueG1sUEsFBgAAAAAEAAQA9QAAAIgDAAAAAA==&#10;" path="m134,254v-3,3,-8,3,-11,l3,134c,131,,126,3,123l123,3v3,-3,8,-3,11,l254,123v3,3,3,8,,11l134,254xm243,123r,11l123,14r11,l14,134r,-11l134,243r-11,l243,123xe" fillcolor="#4a7ebb" strokecolor="#4a7ebb" strokeweight="33e-5mm">
                  <v:stroke joinstyle="bevel"/>
                  <v:path arrowok="t" o:connecttype="custom" o:connectlocs="63900,92255;58655,92255;1431,48670;1431,44675;58655,1090;63900,1090;121124,44675;121124,48670;63900,92255;115879,44675;115879,48670;58655,5085;63900,5085;6676,48670;6676,44675;63900,88260;58655,88260;115879,44675" o:connectangles="0,0,0,0,0,0,0,0,0,0,0,0,0,0,0,0,0,0"/>
                  <o:lock v:ext="edit" verticies="t"/>
                </v:shape>
                <v:rect id="Rectangle 1979" o:spid="_x0000_s1250" style="position:absolute;left:12395;top:20859;width:838;height: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7ScsQA&#10;AADdAAAADwAAAGRycy9kb3ducmV2LnhtbERPS2vCQBC+C/0Pywi9iG60IJq6Sii2eKr4Ar1Ns2MS&#10;kp0N2a3Gf+8Kgrf5+J4zW7SmEhdqXGFZwXAQgSBOrS44U7DfffcnIJxH1lhZJgU3crCYv3VmGGt7&#10;5Q1dtj4TIYRdjApy7+tYSpfmZNANbE0cuLNtDPoAm0zqBq8h3FRyFEVjabDg0JBjTV85peX23yj4&#10;W5VRufS3UbZJfg50TH7l+tRT6r3bJp8gPLX+JX66VzrMn0w/4PFNOEH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0nLEAAAA3QAAAA8AAAAAAAAAAAAAAAAAmAIAAGRycy9k&#10;b3ducmV2LnhtbFBLBQYAAAAABAAEAPUAAACJAwAAAAA=&#10;" fillcolor="#c00000" stroked="f"/>
                <v:shape id="Picture 1980" o:spid="_x0000_s1251" type="#_x0000_t75" style="position:absolute;left:12395;top:20859;width:838;height:6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QAHTEAAAA3QAAAA8AAABkcnMvZG93bnJldi54bWxET0trwkAQvhf8D8sI3upGsSVGVwmCIi09&#10;+EK8jdkxCWZnQ3aN6b/vFgq9zcf3nPmyM5VoqXGlZQWjYQSCOLO65FzB8bB+jUE4j6yxskwKvsnB&#10;ctF7mWOi7ZN31O59LkIIuwQVFN7XiZQuK8igG9qaOHA32xj0ATa51A0+Q7ip5DiK3qXBkkNDgTWt&#10;Csru+4dRsPOTdis3X2/pCS/XU5fyxyedlRr0u3QGwlPn/8V/7q0O8+PpBH6/CSfIx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qQAHTEAAAA3QAAAA8AAAAAAAAAAAAAAAAA&#10;nwIAAGRycy9kb3ducmV2LnhtbFBLBQYAAAAABAAEAPcAAACQAwAAAAA=&#10;">
                  <v:imagedata r:id="rId19" o:title=""/>
                </v:shape>
                <v:rect id="Rectangle 1981" o:spid="_x0000_s1252" style="position:absolute;left:12395;top:20859;width:838;height: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vvncQA&#10;AADdAAAADwAAAGRycy9kb3ducmV2LnhtbERPS2vCQBC+C/0Pywi9iG4UKpq6Sii2eKr4Ar1Ns2MS&#10;kp0N2a3Gf+8Kgrf5+J4zW7SmEhdqXGFZwXAQgSBOrS44U7DfffcnIJxH1lhZJgU3crCYv3VmGGt7&#10;5Q1dtj4TIYRdjApy7+tYSpfmZNANbE0cuLNtDPoAm0zqBq8h3FRyFEVjabDg0JBjTV85peX23yj4&#10;W5VRufS3UbZJfg50TH7l+tRT6r3bJp8gPLX+JX66VzrMn0w/4PFNOEH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b753EAAAA3QAAAA8AAAAAAAAAAAAAAAAAmAIAAGRycy9k&#10;b3ducmV2LnhtbFBLBQYAAAAABAAEAPUAAACJAwAAAAA=&#10;" fillcolor="#c00000" stroked="f"/>
                <v:shape id="Freeform 1982" o:spid="_x0000_s1253" style="position:absolute;left:12357;top:20834;width:914;height:698;visibility:visible;mso-wrap-style:square;v-text-anchor:top" coordsize="19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6U8MA&#10;AADdAAAADwAAAGRycy9kb3ducmV2LnhtbERPTWsCMRC9F/wPYYTealaFra5GEalQL0JtDz0Om3GT&#10;djNZN+m6/nsjCL3N433Oct27WnTUButZwXiUgSAuvbZcKfj63L3MQISIrLH2TAquFGC9GjwtsdD+&#10;wh/UHWMlUgiHAhWYGJtCylAachhGviFO3Mm3DmOCbSV1i5cU7mo5ybJcOrScGgw2tDVU/h7/nILM&#10;2u9zZw7Taf72SnH3c57TPlfqedhvFiAi9fFf/HC/6zR/Ns/h/k06Qa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6U8MAAADdAAAADwAAAAAAAAAAAAAAAACYAgAAZHJzL2Rv&#10;d25yZXYueG1sUEsFBgAAAAAEAAQA9QAAAIgDAAAAAA==&#10;" path="m,8c,4,4,,8,l184,v5,,8,4,8,8l192,184v,5,-3,8,-8,8l8,192c4,192,,189,,184l,8xm16,184l8,176r176,l176,184,176,8r8,8l8,16,16,8r,176xe" fillcolor="#be4b48" strokecolor="#be4b48" strokeweight="33e-5mm">
                  <v:stroke joinstyle="bevel"/>
                  <v:path arrowok="t" o:connecttype="custom" o:connectlocs="0,2910;3810,0;87630,0;91440,2910;91440,66940;87630,69850;3810,69850;0,66940;0,2910;7620,66940;3810,64029;87630,64029;83820,66940;83820,2910;87630,5821;3810,5821;7620,2910;7620,66940" o:connectangles="0,0,0,0,0,0,0,0,0,0,0,0,0,0,0,0,0,0"/>
                  <o:lock v:ext="edit" verticies="t"/>
                </v:shape>
                <v:rect id="Rectangle 1983" o:spid="_x0000_s1254" style="position:absolute;left:17964;top:19056;width:838;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XUccQA&#10;AADdAAAADwAAAGRycy9kb3ducmV2LnhtbERPS2vCQBC+C/0Pywi9iG70UDV1lVBs8VTxBXqbZsck&#10;JDsbsluN/94VBG/z8T1ntmhNJS7UuMKyguEgAkGcWl1wpmC/++5PQDiPrLGyTApu5GAxf+vMMNb2&#10;yhu6bH0mQgi7GBXk3texlC7NyaAb2Jo4cGfbGPQBNpnUDV5DuKnkKIo+pMGCQ0OONX3llJbbf6Pg&#10;b1VG5dLfRtkm+TnQMfmV61NPqfdum3yC8NT6l/jpXukwfzIdw+ObcIK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1HHEAAAA3QAAAA8AAAAAAAAAAAAAAAAAmAIAAGRycy9k&#10;b3ducmV2LnhtbFBLBQYAAAAABAAEAPUAAACJAwAAAAA=&#10;" fillcolor="#c00000" stroked="f"/>
                <v:shape id="Picture 1984" o:spid="_x0000_s1255" type="#_x0000_t75" style="position:absolute;left:17964;top:19056;width:838;height: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63i/HAAAA3QAAAA8AAABkcnMvZG93bnJldi54bWxEj0FrwzAMhe+D/QejQW+rkw62NqtbSqGs&#10;lzHa7rDdRKzGobEcYjf1/v10GOwm8Z7e+7RcZ9+pkYbYBjZQTgtQxHWwLTcGPk+7xzmomJAtdoHJ&#10;wA9FWK/u75ZY2XDjA43H1CgJ4VihAZdSX2kda0ce4zT0xKKdw+AxyTo02g54k3Df6VlRPGuPLUuD&#10;w562jurL8eoNLK4f7nD6it9vTy95N7r3cpttaczkIW9eQSXK6d/8d723gj9fCK58IyPo1S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363i/HAAAA3QAAAA8AAAAAAAAAAAAA&#10;AAAAnwIAAGRycy9kb3ducmV2LnhtbFBLBQYAAAAABAAEAPcAAACTAwAAAAA=&#10;">
                  <v:imagedata r:id="rId20" o:title=""/>
                </v:shape>
                <v:rect id="Rectangle 1985" o:spid="_x0000_s1256" style="position:absolute;left:17964;top:19056;width:838;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blmMUA&#10;AADdAAAADwAAAGRycy9kb3ducmV2LnhtbERPTWvCQBC9F/oflil4KXWjB9HUTQjFFk+KtgW9TbPT&#10;JCQ7G7JrEv+9Wyh4m8f7nHU6mkb01LnKsoLZNAJBnFtdcaHg6/P9ZQnCeWSNjWVScCUHafL4sMZY&#10;24EP1B99IUIIuxgVlN63sZQuL8mgm9qWOHC/tjPoA+wKqTscQrhp5DyKFtJgxaGhxJbeSsrr48Uo&#10;+NnWUb3x13lxyD6+6ZTt5P78rNTkacxeQXga/V38797qMH+5WsHfN+EEm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VuWYxQAAAN0AAAAPAAAAAAAAAAAAAAAAAJgCAABkcnMv&#10;ZG93bnJldi54bWxQSwUGAAAAAAQABAD1AAAAigMAAAAA&#10;" fillcolor="#c00000" stroked="f"/>
                <v:shape id="Freeform 1986" o:spid="_x0000_s1257" style="position:absolute;left:17926;top:19024;width:914;height:756;visibility:visible;mso-wrap-style:square;v-text-anchor:top" coordsize="192,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zce8EA&#10;AADdAAAADwAAAGRycy9kb3ducmV2LnhtbERPS4vCMBC+L/gfwgheFk0UWdZqFBEVexHWx31oxrba&#10;TEoTtf77zYKwt/n4njNbtLYSD2p86VjDcKBAEGfOlJxrOB03/W8QPiAbrByThhd5WMw7HzNMjHvy&#10;Dz0OIRcxhH2CGooQ6kRKnxVk0Q9cTRy5i2sshgibXJoGnzHcVnKk1Je0WHJsKLCmVUHZ7XC3Gvz+&#10;pVKzZpee63T9uW2duqZjrXvddjkFEagN/+K3e2fi/Ikawt838QQ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83HvBAAAA3QAAAA8AAAAAAAAAAAAAAAAAmAIAAGRycy9kb3du&#10;cmV2LnhtbFBLBQYAAAAABAAEAPUAAACGAwAAAAA=&#10;" path="m,8c,4,4,,8,l184,v5,,8,4,8,8l192,200v,5,-3,8,-8,8l8,208c4,208,,205,,200l,8xm16,200l8,192r176,l176,200,176,8r8,8l8,16,16,8r,192xe" fillcolor="#be4b48" strokecolor="#be4b48" strokeweight="33e-5mm">
                  <v:stroke joinstyle="bevel"/>
                  <v:path arrowok="t" o:connecttype="custom" o:connectlocs="0,2906;3810,0;87630,0;91440,2906;91440,72659;87630,75565;3810,75565;0,72659;0,2906;7620,72659;3810,69752;87630,69752;83820,72659;83820,2906;87630,5813;3810,5813;7620,2906;7620,72659" o:connectangles="0,0,0,0,0,0,0,0,0,0,0,0,0,0,0,0,0,0"/>
                  <o:lock v:ext="edit" verticies="t"/>
                </v:shape>
                <v:rect id="Rectangle 1987" o:spid="_x0000_s1258" style="position:absolute;left:20713;top:17424;width:91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nt88QA&#10;AADdAAAADwAAAGRycy9kb3ducmV2LnhtbERPTWvCQBC9F/oflil4KbprDqWmrhJExZOitmBv0+w0&#10;CcnOhuyq8d93hYK3ebzPmc5724gLdb5yrGE8UiCIc2cqLjR8HlfDdxA+IBtsHJOGG3mYz56fppga&#10;d+U9XQ6hEDGEfYoayhDaVEqfl2TRj1xLHLlf11kMEXaFNB1eY7htZKLUm7RYcWwosaVFSXl9OFsN&#10;P5ta1ctwS4p9tv6iU7aVu+9XrQcvffYBIlAfHuJ/98bE+ROVwP2beIK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Z7fPEAAAA3QAAAA8AAAAAAAAAAAAAAAAAmAIAAGRycy9k&#10;b3ducmV2LnhtbFBLBQYAAAAABAAEAPUAAACJAwAAAAA=&#10;" fillcolor="#c00000" stroked="f"/>
                <v:shape id="Picture 1988" o:spid="_x0000_s1259" type="#_x0000_t75" style="position:absolute;left:20713;top:17424;width:915;height:6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wGYbDAAAA3QAAAA8AAABkcnMvZG93bnJldi54bWxET0trwkAQvhf8D8sI3nTjA2lTV1GxUOxJ&#10;24u3MTtNQrKzYXc1yb93hUJv8/E9Z7XpTC3u5HxpWcF0koAgzqwuOVfw8/0xfgXhA7LG2jIp6MnD&#10;Zj14WWGqbcsnup9DLmII+xQVFCE0qZQ+K8ign9iGOHK/1hkMEbpcaodtDDe1nCXJUhosOTYU2NC+&#10;oKw634yC4zUPdTXvq+lsd2kX7rD/krdeqdGw276DCNSFf/Gf+1PH+W/JHJ7fxBPk+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nAZhsMAAADdAAAADwAAAAAAAAAAAAAAAACf&#10;AgAAZHJzL2Rvd25yZXYueG1sUEsFBgAAAAAEAAQA9wAAAI8DAAAAAA==&#10;">
                  <v:imagedata r:id="rId21" o:title=""/>
                </v:shape>
                <v:rect id="Rectangle 1989" o:spid="_x0000_s1260" style="position:absolute;left:20713;top:17424;width:91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zQHMUA&#10;AADdAAAADwAAAGRycy9kb3ducmV2LnhtbERPS2vCQBC+F/wPyxR6KWa3UkSjqwRpi6eKL2hvY3aa&#10;hGRnQ3ar8d93C4K3+fieM1/2thFn6nzlWMNLokAQ585UXGg47N+HExA+IBtsHJOGK3lYLgYPc0yN&#10;u/CWzrtQiBjCPkUNZQhtKqXPS7LoE9cSR+7HdRZDhF0hTYeXGG4bOVJqLC1WHBtKbGlVUl7vfq2G&#10;07pW9Vu4jopt9nGkr+xTbr6ftX567LMZiEB9uItv7rWJ86fqFf6/iS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vNAcxQAAAN0AAAAPAAAAAAAAAAAAAAAAAJgCAABkcnMv&#10;ZG93bnJldi54bWxQSwUGAAAAAAQABAD1AAAAigMAAAAA&#10;" fillcolor="#c00000" stroked="f"/>
                <v:shape id="Freeform 1990" o:spid="_x0000_s1261" style="position:absolute;left:20675;top:17392;width:991;height:699;visibility:visible;mso-wrap-style:square;v-text-anchor:top" coordsize="208,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wgYMMA&#10;AADdAAAADwAAAGRycy9kb3ducmV2LnhtbERPS2sCMRC+F/wPYQq9FE0sVHRrFJEWW2++Dr0Nm+nu&#10;sslkSaJu/31TELzNx/ec+bJ3VlwoxMazhvFIgSAuvWm40nA8fAynIGJCNmg9k4ZfirBcDB7mWBh/&#10;5R1d9qkSOYRjgRrqlLpCyljW5DCOfEecuR8fHKYMQyVNwGsOd1a+KDWRDhvODTV2tK6pbPdnp2HX&#10;bp63wZ43bfp+L+VWWf/lT1o/PfarNxCJ+nQX39yfJs+fqVf4/ya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wgYMMAAADdAAAADwAAAAAAAAAAAAAAAACYAgAAZHJzL2Rv&#10;d25yZXYueG1sUEsFBgAAAAAEAAQA9QAAAIgDAAAAAA==&#10;" path="m,8c,4,4,,8,l200,v5,,8,4,8,8l208,184v,5,-3,8,-8,8l8,192c4,192,,189,,184l,8xm16,184l8,176r192,l192,184,192,8r8,8l8,16,16,8r,176xe" fillcolor="#be4b48" strokecolor="#be4b48" strokeweight="33e-5mm">
                  <v:stroke joinstyle="bevel"/>
                  <v:path arrowok="t" o:connecttype="custom" o:connectlocs="0,2910;3810,0;95250,0;99060,2910;99060,66940;95250,69850;3810,69850;0,66940;0,2910;7620,66940;3810,64029;95250,64029;91440,66940;91440,2910;95250,5821;3810,5821;7620,2910;7620,66940" o:connectangles="0,0,0,0,0,0,0,0,0,0,0,0,0,0,0,0,0,0"/>
                  <o:lock v:ext="edit" verticies="t"/>
                </v:shape>
                <v:rect id="Rectangle 1991" o:spid="_x0000_s1262" style="position:absolute;left:26282;top:14801;width:915;height: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Lr8MQA&#10;AADdAAAADwAAAGRycy9kb3ducmV2LnhtbERPTWvCQBC9F/oflhF6KbpbD1Kjq4RSxZOiVdDbmB2T&#10;kOxsyG41/ntXKPQ2j/c503lna3Gl1peONXwMFAjizJmScw37n0X/E4QPyAZrx6ThTh7ms9eXKSbG&#10;3XhL113IRQxhn6CGIoQmkdJnBVn0A9cQR+7iWoshwjaXpsVbDLe1HCo1khZLjg0FNvRVUFbtfq2G&#10;86pS1Xe4D/NtujzQMV3Lzeld67del05ABOrCv/jPvTJx/liN4PlNPEH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i6/DEAAAA3QAAAA8AAAAAAAAAAAAAAAAAmAIAAGRycy9k&#10;b3ducmV2LnhtbFBLBQYAAAAABAAEAPUAAACJAwAAAAA=&#10;" fillcolor="#c00000" stroked="f"/>
                <v:shape id="Picture 1992" o:spid="_x0000_s1263" type="#_x0000_t75" style="position:absolute;left:26282;top:14801;width:915;height:6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B08HFAAAA3QAAAA8AAABkcnMvZG93bnJldi54bWxET01rwkAQvRf6H5Yp9FY3eqg1uoqILfUi&#10;NDWCtyE7JtHsbNjdaOyvdwuF3ubxPme26E0jLuR8bVnBcJCAIC6srrlUsPt+f3kD4QOyxsYyKbiR&#10;h8X88WGGqbZX/qJLFkoRQ9inqKAKoU2l9EVFBv3AtsSRO1pnMEToSqkdXmO4aeQoSV6lwZpjQ4Ut&#10;rSoqzllnFGycz/Z9ux7dPrabwxhP3U+ed0o9P/XLKYhAffgX/7k/dZw/Scbw+008Qc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XQdPBxQAAAN0AAAAPAAAAAAAAAAAAAAAA&#10;AJ8CAABkcnMvZG93bnJldi54bWxQSwUGAAAAAAQABAD3AAAAkQMAAAAA&#10;">
                  <v:imagedata r:id="rId22" o:title=""/>
                </v:shape>
                <v:rect id="Rectangle 1993" o:spid="_x0000_s1264" style="position:absolute;left:26282;top:14801;width:915;height: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HaGccA&#10;AADdAAAADwAAAGRycy9kb3ducmV2LnhtbESPQWvCQBCF70L/wzKFXkR366HY6CqhtMVTi7aC3sbs&#10;NAnJzobsVuO/7xyE3mZ4b977ZrkefKvO1Mc6sIXHqQFFXARXc2nh++ttMgcVE7LDNjBZuFKE9epu&#10;tMTMhQtv6bxLpZIQjhlaqFLqMq1jUZHHOA0dsWg/ofeYZO1L7Xq8SLhv9cyYJ+2xZmmosKOXiopm&#10;9+stnDaNaV7TdVZu8/c9HfIP/XkcW/twP+QLUImG9G++XW+c4D8bwZVvZAS9+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x2hnHAAAA3QAAAA8AAAAAAAAAAAAAAAAAmAIAAGRy&#10;cy9kb3ducmV2LnhtbFBLBQYAAAAABAAEAPUAAACMAwAAAAA=&#10;" fillcolor="#c00000" stroked="f"/>
                <v:shape id="Freeform 1994" o:spid="_x0000_s1265" style="position:absolute;left:26244;top:14770;width:991;height:762;visibility:visible;mso-wrap-style:square;v-text-anchor:top" coordsize="208,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1AAMMA&#10;AADdAAAADwAAAGRycy9kb3ducmV2LnhtbERPTWvCQBC9C/6HZYTedNOCtcZsRAqFngpGsXgbs2MS&#10;mp2Nu1uT9td3C4K3ebzPydaDacWVnG8sK3icJSCIS6sbrhTsd2/TFxA+IGtsLZOCH/KwzsejDFNt&#10;e97StQiViCHsU1RQh9ClUvqyJoN+ZjviyJ2tMxgidJXUDvsYblr5lCTP0mDDsaHGjl5rKr+Kb6Og&#10;L45Sn7D93P4e3MJc5p2TH3OlHibDZgUi0BDu4pv7Xcf5y2QJ/9/EE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1AAMMAAADdAAAADwAAAAAAAAAAAAAAAACYAgAAZHJzL2Rv&#10;d25yZXYueG1sUEsFBgAAAAAEAAQA9QAAAIgDAAAAAA==&#10;" path="m,8c,4,4,,8,l200,v5,,8,4,8,8l208,200v,5,-3,8,-8,8l8,208c4,208,,205,,200l,8xm16,200l8,192r192,l192,200,192,8r8,8l8,16,16,8r,192xe" fillcolor="#be4b48" strokecolor="#be4b48" strokeweight="33e-5mm">
                  <v:stroke joinstyle="bevel"/>
                  <v:path arrowok="t" o:connecttype="custom" o:connectlocs="0,2931;3810,0;95250,0;99060,2931;99060,73269;95250,76200;3810,76200;0,73269;0,2931;7620,73269;3810,70338;95250,70338;91440,73269;91440,2931;95250,5862;3810,5862;7620,2931;7620,73269" o:connectangles="0,0,0,0,0,0,0,0,0,0,0,0,0,0,0,0,0,0"/>
                  <o:lock v:ext="edit" verticies="t"/>
                </v:shape>
                <v:rect id="Rectangle 1995" o:spid="_x0000_s1266" style="position:absolute;left:33223;top:11887;width:914;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5AwscA&#10;AADdAAAADwAAAGRycy9kb3ducmV2LnhtbESPT2vCQBDF7wW/wzKCl1I3eig1dZUgtnhq8R+0tzE7&#10;JiHZ2ZBdNX77zqHgbYb35r3fzJe9a9SVulB5NjAZJ6CIc28rLgwc9h8vb6BCRLbYeCYDdwqwXAye&#10;5phaf+MtXXexUBLCIUUDZYxtqnXIS3IYxr4lFu3sO4dR1q7QtsObhLtGT5PkVTusWBpKbGlVUl7v&#10;Ls7AaVMn9Trep8U2+zzST/alv3+fjRkN++wdVKQ+Psz/1xsr+LOJ8Ms3MoJe/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eQMLHAAAA3QAAAA8AAAAAAAAAAAAAAAAAmAIAAGRy&#10;cy9kb3ducmV2LnhtbFBLBQYAAAAABAAEAPUAAACMAwAAAAA=&#10;" fillcolor="#c00000" stroked="f"/>
                <v:shape id="Picture 1996" o:spid="_x0000_s1267" type="#_x0000_t75" style="position:absolute;left:33223;top:11887;width:914;height: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RwdvCAAAA3QAAAA8AAABkcnMvZG93bnJldi54bWxET8luwjAQvSPxD9Yg9QZOEF1IMYhSFXGF&#10;cuE2jQcnEI8j20D69xipUm/z9NaZLTrbiCv5UDtWkI8yEMSl0zUbBfvvr+EbiBCRNTaOScEvBVjM&#10;+70ZFtrdeEvXXTQihXAoUEEVY1tIGcqKLIaRa4kTd3TeYkzQG6k93lK4beQ4y16kxZpTQ4UtrSoq&#10;z7uLVWDGp8+tXfvm52P/fHklPzmY1USpp0G3fAcRqYv/4j/3Rqf50zyHxzfpBDm/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S0cHbwgAAAN0AAAAPAAAAAAAAAAAAAAAAAJ8C&#10;AABkcnMvZG93bnJldi54bWxQSwUGAAAAAAQABAD3AAAAjgMAAAAA&#10;">
                  <v:imagedata r:id="rId23" o:title=""/>
                </v:shape>
                <v:rect id="Rectangle 1997" o:spid="_x0000_s1268" style="position:absolute;left:33223;top:11887;width:914;height: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7LsQA&#10;AADdAAAADwAAAGRycy9kb3ducmV2LnhtbERPTWvCQBC9C/6HZYRepG7MoWjqKkG0eFK0FvQ2zY5J&#10;SHY2ZFeN/74rCL3N433ObNGZWtyodaVlBeNRBII4s7rkXMHxe/0+AeE8ssbaMil4kIPFvN+bYaLt&#10;nfd0O/hchBB2CSoovG8SKV1WkEE3sg1x4C62NegDbHOpW7yHcFPLOIo+pMGSQ0OBDS0LyqrD1Sj4&#10;3VRRtfKPON+nXz90Srdydx4q9Tbo0k8Qnjr/L365NzrMn45jeH4TT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Aey7EAAAA3QAAAA8AAAAAAAAAAAAAAAAAmAIAAGRycy9k&#10;b3ducmV2LnhtbFBLBQYAAAAABAAEAPUAAACJAwAAAAA=&#10;" fillcolor="#c00000" stroked="f"/>
                <v:shape id="Freeform 1998" o:spid="_x0000_s1269" style="position:absolute;left:33185;top:11855;width:990;height:762;visibility:visible;mso-wrap-style:square;v-text-anchor:top" coordsize="208,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hN8QA&#10;AADdAAAADwAAAGRycy9kb3ducmV2LnhtbERPTWvCQBC9C/0PyxR6azZatJq6ShEET4KxtHgbs9Mk&#10;NDsbd1cT++u7QsHbPN7nzJe9acSFnK8tKxgmKQjiwuqaSwUf+/XzFIQPyBoby6TgSh6Wi4fBHDNt&#10;O97RJQ+liCHsM1RQhdBmUvqiIoM+sS1x5L6tMxgidKXUDrsYbho5StOJNFhzbKiwpVVFxU9+Ngq6&#10;/CD1EZuv3e+nezWncevkdqzU02P//gYiUB/u4n/3Rsf5s+EL3L6JJ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M4TfEAAAA3QAAAA8AAAAAAAAAAAAAAAAAmAIAAGRycy9k&#10;b3ducmV2LnhtbFBLBQYAAAAABAAEAPUAAACJAwAAAAA=&#10;" path="m,8c,4,4,,8,l200,v5,,8,4,8,8l208,200v,5,-3,8,-8,8l8,208c4,208,,205,,200l,8xm16,200l8,192r192,l192,200,192,8r8,8l8,16,16,8r,192xe" fillcolor="#be4b48" strokecolor="#be4b48" strokeweight="33e-5mm">
                  <v:stroke joinstyle="bevel"/>
                  <v:path arrowok="t" o:connecttype="custom" o:connectlocs="0,2931;3810,0;95250,0;99060,2931;99060,73269;95250,76200;3810,76200;0,73269;0,2931;7620,73269;3810,70338;95250,70338;91440,73269;91440,2931;95250,5862;3810,5862;7620,2931;7620,73269" o:connectangles="0,0,0,0,0,0,0,0,0,0,0,0,0,0,0,0,0,0"/>
                  <o:lock v:ext="edit" verticies="t"/>
                </v:shape>
                <v:shape id="Freeform 1999" o:spid="_x0000_s1270" style="position:absolute;left:12433;top:18503;width:838;height:642;visibility:visible;mso-wrap-style:square;v-text-anchor:top" coordsize="13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T8IA&#10;AADdAAAADwAAAGRycy9kb3ducmV2LnhtbERPzYrCMBC+L/gOYQRva+pSRatRxEVdpJdVH2BoxrbY&#10;TGoTbX37jSDsbT6+31msOlOJBzWutKxgNIxAEGdWl5wrOJ+2n1MQziNrrCyTgic5WC17HwtMtG35&#10;lx5Hn4sQwi5BBYX3dSKlywoy6Ia2Jg7cxTYGfYBNLnWDbQg3lfyKook0WHJoKLCmTUHZ9Xg3CtZt&#10;nN33W3cbX73dfadxupOHVKlBv1vPQXjq/L/47f7RYf5sFMPrm3CC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DINPwgAAAN0AAAAPAAAAAAAAAAAAAAAAAJgCAABkcnMvZG93&#10;bnJldi54bWxQSwUGAAAAAAQABAD1AAAAhwMAAAAA&#10;" path="m66,r66,101l,101,66,xe" fillcolor="#9bbb59" stroked="f">
                  <v:path arrowok="t" o:connecttype="custom" o:connectlocs="41910,0;83820,64135;0,64135;41910,0" o:connectangles="0,0,0,0"/>
                </v:shape>
                <v:shape id="Freeform 2000" o:spid="_x0000_s1271" style="position:absolute;left:12395;top:18472;width:920;height:698;visibility:visible;mso-wrap-style:square;v-text-anchor:top" coordsize="19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Nn8EA&#10;AADdAAAADwAAAGRycy9kb3ducmV2LnhtbERPzWoCMRC+F3yHMIK3mrVga7dGKRVp8dbYBxg2Y7J0&#10;M1mSVFefvhEEb/Px/c5yPfhOHCmmNrCC2bQCQdwE07JV8LPfPi5ApIxssAtMCs6UYL0aPSyxNuHE&#10;33TU2YoSwqlGBS7nvpYyNY48pmnoiQt3CNFjLjBaaSKeSrjv5FNVPUuPLZcGhz19OGp+9Z9XUOnm&#10;4jbuZa4/adfHw9nuW22VmoyH9zcQmYZ8F9/cX6bMf53N4fpNOUG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ljZ/BAAAA3QAAAA8AAAAAAAAAAAAAAAAAmAIAAGRycy9kb3du&#10;cmV2LnhtbFBLBQYAAAAABAAEAPUAAACGAwAAAAA=&#10;" path="m89,5c91,2,93,,96,v3,,6,2,8,5l192,181v1,2,1,5,-1,8c190,191,187,192,184,192l8,192v-2,,-5,-1,-6,-3c,186,,183,1,181l89,5xm16,188l8,176r176,l177,188,89,12r15,l16,188xe" fillcolor="#98b954" strokecolor="#98b954" strokeweight="33e-5mm">
                  <v:stroke joinstyle="bevel"/>
                  <v:path arrowok="t" o:connecttype="custom" o:connectlocs="42459,1819;45799,0;49616,1819;91598,65848;91121,68759;87781,69850;3817,69850;954,68759;477,65848;42459,1819;7633,68395;3817,64029;87781,64029;84442,68395;42459,4366;49616,4366;7633,68395" o:connectangles="0,0,0,0,0,0,0,0,0,0,0,0,0,0,0,0,0"/>
                  <o:lock v:ext="edit" verticies="t"/>
                </v:shape>
                <v:shape id="Freeform 2001" o:spid="_x0000_s1272" style="position:absolute;left:18002;top:17887;width:838;height:699;visibility:visible;mso-wrap-style:square;v-text-anchor:top" coordsize="13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SS4b0A&#10;AADdAAAADwAAAGRycy9kb3ducmV2LnhtbERPSwrCMBDdC94hjODOprpQW40iguCqYPUAQzO2xWZS&#10;mqjV0xtBcDeP9531tjeNeFDnassKplEMgriwuuZSweV8mCxBOI+ssbFMCl7kYLsZDtaYavvkEz1y&#10;X4oQwi5FBZX3bSqlKyoy6CLbEgfuajuDPsCulLrDZwg3jZzF8VwarDk0VNjSvqLilt+NgqynxTtJ&#10;2NqD8SXeXtkpP2ZKjUf9bgXCU+//4p/7qMP8ZDqH7zfhBLn5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rSS4b0AAADdAAAADwAAAAAAAAAAAAAAAACYAgAAZHJzL2Rvd25yZXYu&#10;eG1sUEsFBgAAAAAEAAQA9QAAAIIDAAAAAA==&#10;" path="m66,r66,110l,110,66,xe" fillcolor="#9bbb59" stroked="f">
                  <v:path arrowok="t" o:connecttype="custom" o:connectlocs="41910,0;83820,69850;0,69850;41910,0" o:connectangles="0,0,0,0"/>
                </v:shape>
                <v:shape id="Freeform 2002" o:spid="_x0000_s1273" style="position:absolute;left:17964;top:17862;width:920;height:756;visibility:visible;mso-wrap-style:square;v-text-anchor:top" coordsize="193,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smvsIA&#10;AADdAAAADwAAAGRycy9kb3ducmV2LnhtbERPzWrCQBC+C32HZYReim4s0mp0lVoqeNMmPsCYHZNg&#10;djbsbk369q4geJuP73eW69404krO15YVTMYJCOLC6ppLBcd8O5qB8AFZY2OZFPyTh/XqZbDEVNuO&#10;f+mahVLEEPYpKqhCaFMpfVGRQT+2LXHkztYZDBG6UmqHXQw3jXxPkg9psObYUGFL3xUVl+zPKOhZ&#10;dtNN7jfH4u2w/wn7E2LmlHod9l8LEIH68BQ/3Dsd588nn3D/Jp4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Wya+wgAAAN0AAAAPAAAAAAAAAAAAAAAAAJgCAABkcnMvZG93&#10;bnJldi54bWxQSwUGAAAAAAQABAD1AAAAhwMAAAAA&#10;" path="m89,5c90,2,93,,96,v4,,6,2,8,5l192,197v1,3,1,5,-1,8c190,207,187,208,184,208l8,208v-2,,-5,-1,-6,-3c,202,,200,1,197l89,5xm16,204l8,192r176,l177,204,89,12r15,l16,204xe" fillcolor="#98b954" strokecolor="#98b954" strokeweight="33e-5mm">
                  <v:stroke joinstyle="bevel"/>
                  <v:path arrowok="t" o:connecttype="custom" o:connectlocs="42459,1816;45799,0;49616,1816;91598,71569;91121,74475;87781,75565;3817,75565;954,74475;477,71569;42459,1816;7633,74112;3817,69752;87781,69752;84442,74112;42459,4360;49616,4360;7633,74112" o:connectangles="0,0,0,0,0,0,0,0,0,0,0,0,0,0,0,0,0"/>
                  <o:lock v:ext="edit" verticies="t"/>
                </v:shape>
                <v:shape id="Freeform 2003" o:spid="_x0000_s1274" style="position:absolute;left:20713;top:18211;width:915;height:642;visibility:visible;mso-wrap-style:square;v-text-anchor:top" coordsize="14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wB6sgA&#10;AADdAAAADwAAAGRycy9kb3ducmV2LnhtbESP3WrDMAyF7wd9B6PCbsrqtGNlTeuWURgMNlL68wBq&#10;rCVZYjnYXpu9/XQx2J3EOTrn03o7uE5dKcTGs4HZNANFXHrbcGXgfHp9eAYVE7LFzjMZ+KEI283o&#10;bo259Tc+0PWYKiUhHHM0UKfU51rHsiaHcep7YtE+fXCYZA2VtgFvEu46Pc+yhXbYsDTU2NOuprI9&#10;fjsDu6d5cXh/DMu2mJz1vv2YXIavwpj78fCyApVoSP/mv+s3K/jLmeDKNzKC3v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bAHqyAAAAN0AAAAPAAAAAAAAAAAAAAAAAJgCAABk&#10;cnMvZG93bnJldi54bWxQSwUGAAAAAAQABAD1AAAAjQMAAAAA&#10;" path="m72,r72,101l,101,72,xe" fillcolor="#9bbb59" stroked="f">
                  <v:path arrowok="t" o:connecttype="custom" o:connectlocs="45720,0;91440,64135;0,64135;45720,0" o:connectangles="0,0,0,0"/>
                </v:shape>
                <v:shape id="Freeform 2004" o:spid="_x0000_s1275" style="position:absolute;left:20675;top:18180;width:997;height:698;visibility:visible;mso-wrap-style:square;v-text-anchor:top" coordsize="209,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N5wcEA&#10;AADdAAAADwAAAGRycy9kb3ducmV2LnhtbERP32vCMBB+F/wfwgl707QbjLU2FZEJe5M58flozqbY&#10;XGqS1e6/X4TB3u7j+3nVZrK9GMmHzrGCfJWBIG6c7rhVcPraL99AhIissXdMCn4owKaezyostbvz&#10;J43H2IoUwqFEBSbGoZQyNIYshpUbiBN3cd5iTNC3Unu8p3Dby+cse5UWO04NBgfaGWqux2+roHs3&#10;Z/1yvhXZ/nALl9yP3LSjUk+LabsGEWmK/+I/94dO84u8gMc36QRZ/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zecHBAAAA3QAAAA8AAAAAAAAAAAAAAAAAmAIAAGRycy9kb3du&#10;cmV2LnhtbFBLBQYAAAAABAAEAPUAAACGAwAAAAA=&#10;" path="m97,5c99,2,102,,104,v3,,6,2,7,5l207,181v2,2,2,5,,8c206,191,203,192,200,192l8,192v-2,,-5,-1,-6,-3c,186,,183,1,181l97,5xm15,188l8,176r192,l193,188,97,12r14,l15,188xe" fillcolor="#98b954" strokecolor="#98b954" strokeweight="33e-5mm">
                  <v:stroke joinstyle="bevel"/>
                  <v:path arrowok="t" o:connecttype="custom" o:connectlocs="46270,1819;49609,0;52948,1819;98741,65848;98741,68759;95402,69850;3816,69850;954,68759;477,65848;46270,1819;7155,68395;3816,64029;95402,64029;92063,68395;46270,4366;52948,4366;7155,68395" o:connectangles="0,0,0,0,0,0,0,0,0,0,0,0,0,0,0,0,0"/>
                  <o:lock v:ext="edit" verticies="t"/>
                </v:shape>
                <v:shape id="Freeform 2005" o:spid="_x0000_s1276" style="position:absolute;left:26282;top:17100;width:915;height:641;visibility:visible;mso-wrap-style:square;v-text-anchor:top" coordsize="144,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WKlcMA&#10;AADdAAAADwAAAGRycy9kb3ducmV2LnhtbERP3WrCMBS+F3yHcAa7EU2nKFqNIsJgMKn48wDH5th2&#10;bU5Kkmn39suF4OXH97/adKYRd3K+sqzgY5SAIM6trrhQcDl/DucgfEDW2FgmBX/kYbPu91aYavvg&#10;I91PoRAxhH2KCsoQ2lRKn5dk0I9sSxy5m3UGQ4SukNrhI4abRo6TZCYNVhwbSmxpV1Jen36Ngt10&#10;nB2/J25RZ4OLPNT7wbX7yZR6f+u2SxCBuvASP91fWsFkNo/745v4BO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WKlcMAAADdAAAADwAAAAAAAAAAAAAAAACYAgAAZHJzL2Rv&#10;d25yZXYueG1sUEsFBgAAAAAEAAQA9QAAAIgDAAAAAA==&#10;" path="m72,r72,101l,101,72,xe" fillcolor="#9bbb59" stroked="f">
                  <v:path arrowok="t" o:connecttype="custom" o:connectlocs="45720,0;91440,64135;0,64135;45720,0" o:connectangles="0,0,0,0"/>
                </v:shape>
                <v:shape id="Freeform 2006" o:spid="_x0000_s1277" style="position:absolute;left:26244;top:17075;width:997;height:698;visibility:visible;mso-wrap-style:square;v-text-anchor:top" coordsize="209,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ryvsIA&#10;AADdAAAADwAAAGRycy9kb3ducmV2LnhtbESPQYvCMBSE7wv+h/AEb2taBdFqFBEFb8uqeH40z6bY&#10;vNQk1u6/3ywseBxm5htmteltIzryoXasIB9nIIhLp2uuFFzOh885iBCRNTaOScEPBdisBx8rLLR7&#10;8Td1p1iJBOFQoAITY1tIGUpDFsPYtcTJuzlvMSbpK6k9vhLcNnKSZTNpsea0YLClnaHyfnpaBfXe&#10;XPX0+lhkh69HuOW+47LqlBoN++0SRKQ+vsP/7aNWMJ3Nc/h7k56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vK+wgAAAN0AAAAPAAAAAAAAAAAAAAAAAJgCAABkcnMvZG93&#10;bnJldi54bWxQSwUGAAAAAAQABAD1AAAAhwMAAAAA&#10;" path="m97,5c99,2,102,,104,v3,,6,2,7,5l207,181v2,2,2,5,,8c206,191,203,192,200,192l8,192v-2,,-5,-1,-6,-3c,186,,183,1,181l97,5xm15,188l8,176r192,l193,188,97,12r14,l15,188xe" fillcolor="#98b954" strokecolor="#98b954" strokeweight="33e-5mm">
                  <v:stroke joinstyle="bevel"/>
                  <v:path arrowok="t" o:connecttype="custom" o:connectlocs="46270,1819;49609,0;52948,1819;98741,65848;98741,68759;95402,69850;3816,69850;954,68759;477,65848;46270,1819;7155,68395;3816,64029;95402,64029;92063,68395;46270,4366;52948,4366;7155,68395" o:connectangles="0,0,0,0,0,0,0,0,0,0,0,0,0,0,0,0,0"/>
                  <o:lock v:ext="edit" verticies="t"/>
                </v:shape>
                <v:shape id="Freeform 2007" o:spid="_x0000_s1278" style="position:absolute;left:33223;top:16605;width:914;height:698;visibility:visible;mso-wrap-style:square;v-text-anchor:top" coordsize="14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731ccA&#10;AADdAAAADwAAAGRycy9kb3ducmV2LnhtbESPQUsDMRSE7wX/Q3iCl2KzbWFZ1qZFhYIXkbYieHtu&#10;nptlNy9LEtvYX98IQo/DzHzDrDbJDuJIPnSOFcxnBQjixumOWwXvh+19BSJEZI2DY1LwSwE265vJ&#10;CmvtTryj4z62IkM41KjAxDjWUobGkMUwcyNx9r6dtxiz9K3UHk8Zbge5KIpSWuw4Lxgc6dlQ0+9/&#10;rAJ/njpf0ofZvZ1T89VPn14/+6TU3W16fAARKcVr+L/9ohUsy2oBf2/yE5D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DO99XHAAAA3QAAAA8AAAAAAAAAAAAAAAAAmAIAAGRy&#10;cy9kb3ducmV2LnhtbFBLBQYAAAAABAAEAPUAAACMAwAAAAA=&#10;" path="m72,r72,110l,110,72,xe" fillcolor="#9bbb59" stroked="f">
                  <v:path arrowok="t" o:connecttype="custom" o:connectlocs="45720,0;91440,69850;0,69850;45720,0" o:connectangles="0,0,0,0"/>
                </v:shape>
                <v:shape id="Freeform 2008" o:spid="_x0000_s1279" style="position:absolute;left:33185;top:16579;width:997;height:756;visibility:visible;mso-wrap-style:square;v-text-anchor:top" coordsize="209,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GGSMgA&#10;AADdAAAADwAAAGRycy9kb3ducmV2LnhtbESPS2/CMBCE75X6H6yt1FtxAPEKGFSqQnuqxOMAtyVe&#10;kqjxOtgGwr+vkSpxHM3MN5rJrDGVuJDzpWUF7VYCgjizuuRcwXazeBuC8AFZY2WZFNzIw2z6/DTB&#10;VNsrr+iyDrmIEPYpKihCqFMpfVaQQd+yNXH0jtYZDFG6XGqH1wg3lewkSV8aLDkuFFjTR0HZ7/ps&#10;FJzqvDl/9tr7+bLsHAZfvcNo9+OUen1p3scgAjXhEf5vf2sF3f6wC/c38QnI6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fcYZIyAAAAN0AAAAPAAAAAAAAAAAAAAAAAJgCAABk&#10;cnMvZG93bnJldi54bWxQSwUGAAAAAAQABAD1AAAAjQMAAAAA&#10;" path="m97,5c99,2,101,,104,v3,,6,2,8,5l208,197v1,2,1,5,-1,8c206,207,203,208,200,208l8,208v-2,,-5,-1,-6,-3c,202,,199,1,197l97,5xm16,204l8,192r192,l193,204,97,12r15,l16,204xe" fillcolor="#98b954" strokecolor="#98b954" strokeweight="33e-5mm">
                  <v:stroke joinstyle="bevel"/>
                  <v:path arrowok="t" o:connecttype="custom" o:connectlocs="46270,1816;49609,0;53425,1816;99218,71569;98741,74475;95402,75565;3816,75565;954,74475;477,71569;46270,1816;7632,74112;3816,69752;95402,69752;92063,74112;46270,4360;53425,4360;7632,74112" o:connectangles="0,0,0,0,0,0,0,0,0,0,0,0,0,0,0,0,0"/>
                  <o:lock v:ext="edit" verticies="t"/>
                </v:shape>
                <v:shape id="Freeform 2009" o:spid="_x0000_s1280" style="position:absolute;left:12731;top:11442;width:21076;height:10275;visibility:visible;mso-wrap-style:square;v-text-anchor:top" coordsize="4421,28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zUcYA&#10;AADdAAAADwAAAGRycy9kb3ducmV2LnhtbESPzWvCQBTE70L/h+UVvOnGD2JIXaWKYi8e6hceH9nX&#10;JDT7NmRXE//7riD0OMzMb5j5sjOVuFPjSssKRsMIBHFmdcm5gtNxO0hAOI+ssbJMCh7kYLl4680x&#10;1bblb7offC4ChF2KCgrv61RKlxVk0A1tTRy8H9sY9EE2udQNtgFuKjmOolgaLDksFFjTuqDs93Az&#10;CmZ7Ttan62ilLT52m3h/vhzbrVL99+7zA4Snzv+HX+0vrWASJ1N4vg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XzUcYAAADdAAAADwAAAAAAAAAAAAAAAACYAgAAZHJz&#10;L2Rvd25yZXYueG1sUEsFBgAAAAAEAAQA9QAAAIsDAAAAAA==&#10;" path="m10,2789l4394,5v7,-5,17,-3,22,5c4421,17,4419,27,4411,32l27,2816v-7,5,-17,3,-22,-5c,2804,2,2794,10,2789xe" fillcolor="#00b0f0" strokecolor="#00b0f0" strokeweight="33e-5mm">
                  <v:stroke joinstyle="bevel"/>
                  <v:path arrowok="t" o:connecttype="custom" o:connectlocs="4767,1015775;2094694,1821;2105181,3642;2102798,11655;12871,1025609;2384,1023788;4767,1015775" o:connectangles="0,0,0,0,0,0,0"/>
                </v:shape>
                <v:shape id="Freeform 2010" o:spid="_x0000_s1281" style="position:absolute;left:12731;top:16865;width:21070;height:2108;visibility:visible;mso-wrap-style:square;v-text-anchor:top" coordsize="4419,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HSnccA&#10;AADdAAAADwAAAGRycy9kb3ducmV2LnhtbESPQWvCQBSE74X+h+UVeqsblYYYXUULpa0H0SieH9ln&#10;Esy+DdltkvbXdwuCx2FmvmEWq8HUoqPWVZYVjEcRCOLc6ooLBafj+0sCwnlkjbVlUvBDDlbLx4cF&#10;ptr2fKAu84UIEHYpKii9b1IpXV6SQTeyDXHwLrY16INsC6lb7APc1HISRbE0WHFYKLGht5Lya/Zt&#10;FHx9jIvtpvuNZ4d9PvjddJ+tz71Sz0/Deg7C0+Dv4Vv7UyuYxskr/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h0p3HAAAA3QAAAA8AAAAAAAAAAAAAAAAAmAIAAGRy&#10;cy9kb3ducmV2LnhtbFBLBQYAAAAABAAEAPUAAACMAwAAAAA=&#10;" path="m23,530l4391,2v13,-2,25,7,26,21c4419,36,4410,48,4396,49l28,577c15,579,3,570,2,556,,543,9,531,23,530xe" fillcolor="#92d050" strokecolor="#92d050" strokeweight="33e-5mm">
                  <v:stroke joinstyle="bevel"/>
                  <v:path arrowok="t" o:connecttype="custom" o:connectlocs="10966,192979;2093580,728;2105976,8375;2095964,17841;13350,210092;954,202445;10966,192979" o:connectangles="0,0,0,0,0,0,0"/>
                </v:shape>
                <v:rect id="Rectangle 2011" o:spid="_x0000_s1282" style="position:absolute;left:4032;top:21101;width:52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LGJMMA&#10;AADdAAAADwAAAGRycy9kb3ducmV2LnhtbESP3WoCMRSE7wXfIZxC7zRbC8uyGkUEQUtvXH2Aw+bs&#10;DyYnSxLd9e2bQqGXw8x8w2x2kzXiST70jhV8LDMQxLXTPbcKbtfjogARIrJG45gUvCjAbjufbbDU&#10;buQLPavYigThUKKCLsahlDLUHVkMSzcQJ69x3mJM0rdSexwT3Bq5yrJcWuw5LXQ40KGj+l49rAJ5&#10;rY5jURmfua9V823Op0tDTqn3t2m/BhFpiv/hv/ZJK/jMixx+36Qn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LGJ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0</w:t>
                        </w:r>
                      </w:p>
                    </w:txbxContent>
                  </v:textbox>
                </v:rect>
                <v:rect id="Rectangle 2012" o:spid="_x0000_s1283" style="position:absolute;left:3409;top:19570;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5jv8MA&#10;AADdAAAADwAAAGRycy9kb3ducmV2LnhtbESP3WoCMRSE7wXfIRyhd5rVgi6rUYog2NIbd32Aw+bs&#10;D01OliR1t2/fFApeDjPzDXM4TdaIB/nQO1awXmUgiGune24V3KvLMgcRIrJG45gU/FCA03E+O2Ch&#10;3cg3epSxFQnCoUAFXYxDIWWoO7IYVm4gTl7jvMWYpG+l9jgmuDVyk2VbabHntNDhQOeO6q/y2yqQ&#10;VXkZ89L4zH1smk/zfr015JR6WUxvexCRpvgM/7evWsHrNt/B35v0BOTx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5jv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10</w:t>
                        </w:r>
                      </w:p>
                    </w:txbxContent>
                  </v:textbox>
                </v:rect>
                <v:rect id="Rectangle 2013" o:spid="_x0000_s1284" style="position:absolute;left:3409;top:18046;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H3zb8A&#10;AADdAAAADwAAAGRycy9kb3ducmV2LnhtbERPy4rCMBTdC/5DuMLsbDoKUqpRhgFBZTZWP+DS3D6Y&#10;5KYk0da/N4uBWR7Oe3eYrBFP8qF3rOAzy0EQ10733Cq4347LAkSIyBqNY1LwogCH/Xy2w1K7ka/0&#10;rGIrUgiHEhV0MQ6llKHuyGLI3ECcuMZ5izFB30rtcUzh1shVnm+kxZ5TQ4cDfXdU/1YPq0DequNY&#10;VMbn7rJqfsz5dG3IKfWxmL62ICJN8V/85z5pBetNkeamN+kJy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2kffN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sz w:val="16"/>
                            <w:szCs w:val="16"/>
                          </w:rPr>
                          <w:t>20</w:t>
                        </w:r>
                      </w:p>
                    </w:txbxContent>
                  </v:textbox>
                </v:rect>
                <v:rect id="Rectangle 2014" o:spid="_x0000_s1285" style="position:absolute;left:3409;top:16516;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1SVsMA&#10;AADdAAAADwAAAGRycy9kb3ducmV2LnhtbESP3WoCMRSE7wXfIRzBO81WQbZboxRBsMUb1z7AYXP2&#10;hyYnSxLd7ds3guDlMDPfMNv9aI24kw+dYwVvywwEceV0x42Cn+txkYMIEVmjcUwK/ijAfjedbLHQ&#10;buAL3cvYiAThUKCCNsa+kDJULVkMS9cTJ6923mJM0jdSexwS3Bq5yrKNtNhxWmixp0NL1W95swrk&#10;tTwOeWl85r5X9dl8nS41OaXms/HzA0SkMb7Cz/ZJK1hv8nd4vElP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1SV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30</w:t>
                        </w:r>
                      </w:p>
                    </w:txbxContent>
                  </v:textbox>
                </v:rect>
                <v:rect id="Rectangle 2015" o:spid="_x0000_s1286" style="position:absolute;left:3409;top:14992;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5tFr8A&#10;AADdAAAADwAAAGRycy9kb3ducmV2LnhtbERPy4rCMBTdD/gP4QruxlQF0WoUEQSV2Vj9gEtz+8Dk&#10;piQZ2/l7sxBmeTjv7X6wRrzIh9axgtk0A0FcOt1yreBxP32vQISIrNE4JgV/FGC/G31tMdeu5xu9&#10;iliLFMIhRwVNjF0uZSgbshimriNOXOW8xZigr6X22Kdwa+Q8y5bSYsupocGOjg2Vz+LXKpD34tSv&#10;CuMzd51XP+ZyvlXklJqMh8MGRKQh/os/7rNWsFiu0/70Jj0BuX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Pm0W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sz w:val="16"/>
                            <w:szCs w:val="16"/>
                          </w:rPr>
                          <w:t>40</w:t>
                        </w:r>
                      </w:p>
                    </w:txbxContent>
                  </v:textbox>
                </v:rect>
                <v:rect id="Rectangle 2016" o:spid="_x0000_s1287" style="position:absolute;left:3409;top:13462;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LIjcMA&#10;AADdAAAADwAAAGRycy9kb3ducmV2LnhtbESPzYoCMRCE7wu+Q2jB25pRQXQ0yiII7uLF0QdoJj0/&#10;bNIZkujMvv1GEDwWVfUVtd0P1ogH+dA6VjCbZiCIS6dbrhXcrsfPFYgQkTUax6TgjwLsd6OPLeba&#10;9XyhRxFrkSAcclTQxNjlUoayIYth6jri5FXOW4xJ+lpqj32CWyPnWbaUFltOCw12dGio/C3uVoG8&#10;Fsd+VRifuZ95dTbfp0tFTqnJePjagIg0xHf41T5pBYvlegbPN+kJyN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LIj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50</w:t>
                        </w:r>
                      </w:p>
                    </w:txbxContent>
                  </v:textbox>
                </v:rect>
                <v:rect id="Rectangle 2017" o:spid="_x0000_s1288" style="position:absolute;left:3409;top:11938;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W+sMA&#10;AADdAAAADwAAAGRycy9kb3ducmV2LnhtbESP3WoCMRSE7wXfIRzBO812BdGtUYog2OKNqw9w2Jz9&#10;ocnJkkR3+/ZNoeDlMDPfMLvDaI14kg+dYwVvywwEceV0x42C++202IAIEVmjcUwKfijAYT+d7LDQ&#10;buArPcvYiAThUKCCNsa+kDJULVkMS9cTJ6923mJM0jdSexwS3BqZZ9laWuw4LbTY07Gl6rt8WAXy&#10;Vp6GTWl85r7y+mI+z9eanFLz2fjxDiLSGF/h//ZZK1ittzn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BW+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60</w:t>
                        </w:r>
                      </w:p>
                    </w:txbxContent>
                  </v:textbox>
                </v:rect>
                <v:rect id="Rectangle 2018" o:spid="_x0000_s1289" style="position:absolute;left:3409;top:10407;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YcMA&#10;AADdAAAADwAAAGRycy9kb3ducmV2LnhtbESPzYoCMRCE74LvEFrYm2ZUEB2NsgiCu+zF0QdoJj0/&#10;bNIZkuiMb78RhD0WVfUVtTsM1ogH+dA6VjCfZSCIS6dbrhXcrqfpGkSIyBqNY1LwpACH/Xi0w1y7&#10;ni/0KGItEoRDjgqaGLtcylA2ZDHMXEecvMp5izFJX0vtsU9wa+Qiy1bSYstpocGOjg2Vv8XdKpDX&#10;4tSvC+Mz972ofszX+VKRU+pjMnxuQUQa4n/43T5rBcvVZgmvN+kJyP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zY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70</w:t>
                        </w:r>
                      </w:p>
                    </w:txbxContent>
                  </v:textbox>
                </v:rect>
                <v:rect id="Rectangle 2019" o:spid="_x0000_s1290" style="position:absolute;left:3409;top:8883;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VrFcMA&#10;AADdAAAADwAAAGRycy9kb3ducmV2LnhtbESP3WoCMRSE7wu+QziCdzVbK6KrUUQQtPTG1Qc4bM7+&#10;0ORkSVJ3fXtTEHo5zMw3zGY3WCPu5EPrWMHHNANBXDrdcq3gdj2+L0GEiKzROCYFDwqw247eNphr&#10;1/OF7kWsRYJwyFFBE2OXSxnKhiyGqeuIk1c5bzEm6WupPfYJbo2cZdlCWmw5LTTY0aGh8qf4tQrk&#10;tTj2y8L4zH3Nqm9zPl0qckpNxsN+DSLSEP/Dr/ZJK/hcrObw9yY9Ab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VrF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80</w:t>
                        </w:r>
                      </w:p>
                    </w:txbxContent>
                  </v:textbox>
                </v:rect>
                <v:rect id="Rectangle 2020" o:spid="_x0000_s1291" style="position:absolute;left:3409;top:7353;width:103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nOjsMA&#10;AADdAAAADwAAAGRycy9kb3ducmV2LnhtbESP3WoCMRSE7wu+QziCdzVbi6KrUUQQtPTG1Qc4bM7+&#10;0ORkSVJ3fXtTEHo5zMw3zGY3WCPu5EPrWMHHNANBXDrdcq3gdj2+L0GEiKzROCYFDwqw247eNphr&#10;1/OF7kWsRYJwyFFBE2OXSxnKhiyGqeuIk1c5bzEm6WupPfYJbo2cZdlCWmw5LTTY0aGh8qf4tQrk&#10;tTj2y8L4zH3Nqm9zPl0qckpNxsN+DSLSEP/Dr/ZJK/hcrObw9yY9Ab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UnOj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90</w:t>
                        </w:r>
                      </w:p>
                    </w:txbxContent>
                  </v:textbox>
                </v:rect>
                <v:rect id="Rectangle 2021" o:spid="_x0000_s1292" style="position:absolute;left:2705;top:5829;width:154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tQ+cMA&#10;AADdAAAADwAAAGRycy9kb3ducmV2LnhtbESP3WoCMRSE7wXfIRzBO81WYbFboxRB0NIb1z7AYXP2&#10;hyYnSxLd9e0bQejlMDPfMNv9aI24kw+dYwVvywwEceV0x42Cn+txsQERIrJG45gUPCjAfjedbLHQ&#10;buAL3cvYiAThUKCCNsa+kDJULVkMS9cTJ6923mJM0jdSexwS3Bq5yrJcWuw4LbTY06Gl6re8WQXy&#10;Wh6HTWl85r5W9bc5ny41OaXms/HzA0SkMf6HX+2TVrDO33N4vk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ZtQ+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100</w:t>
                        </w:r>
                      </w:p>
                    </w:txbxContent>
                  </v:textbox>
                </v:rect>
                <v:rect id="Rectangle 2022" o:spid="_x0000_s1293" style="position:absolute;left:4546;top:22650;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1YsMA&#10;AADdAAAADwAAAGRycy9kb3ducmV2LnhtbESP3WoCMRSE7wu+QziCdzVbC1ZXo4ggaOmNqw9w2Jz9&#10;ocnJkqTu+vamIHg5zMw3zHo7WCNu5EPrWMHHNANBXDrdcq3gejm8L0CEiKzROCYFdwqw3Yze1phr&#10;1/OZbkWsRYJwyFFBE2OXSxnKhiyGqeuIk1c5bzEm6WupPfYJbo2cZdlcWmw5LTTY0b6h8rf4swrk&#10;pTj0i8L4zH3Pqh9zOp4rckpNxsNuBSLSEF/hZ/uoFXzOl1/w/yY9Ab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f1Y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1995</w:t>
                        </w:r>
                      </w:p>
                    </w:txbxContent>
                  </v:textbox>
                </v:rect>
                <v:rect id="Rectangle 2023" o:spid="_x0000_s1294" style="position:absolute;left:11506;top:22650;width:206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hhEL8A&#10;AADdAAAADwAAAGRycy9kb3ducmV2LnhtbERPy4rCMBTdD/gP4QruxlQF0WoUEQSV2Vj9gEtz+8Dk&#10;piQZ2/l7sxBmeTjv7X6wRrzIh9axgtk0A0FcOt1yreBxP32vQISIrNE4JgV/FGC/G31tMdeu5xu9&#10;iliLFMIhRwVNjF0uZSgbshimriNOXOW8xZigr6X22Kdwa+Q8y5bSYsupocGOjg2Vz+LXKpD34tSv&#10;CuMzd51XP+ZyvlXklJqMh8MGRKQh/os/7rNWsFiu09z0Jj0BuX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SGEQ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sz w:val="16"/>
                            <w:szCs w:val="16"/>
                          </w:rPr>
                          <w:t>2000</w:t>
                        </w:r>
                      </w:p>
                    </w:txbxContent>
                  </v:textbox>
                </v:rect>
                <v:rect id="Rectangle 2024" o:spid="_x0000_s1295" style="position:absolute;left:18465;top:22650;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TEi8MA&#10;AADdAAAADwAAAGRycy9kb3ducmV2LnhtbESPzYoCMRCE78K+Q+gFb5pZBdHRKIsguIsXRx+gmfT8&#10;YNIZkujMvv1GEDwWVfUVtdkN1ogH+dA6VvA1zUAQl063XCu4Xg6TJYgQkTUax6TgjwLsth+jDeba&#10;9XymRxFrkSAcclTQxNjlUoayIYth6jri5FXOW4xJ+lpqj32CWyNnWbaQFltOCw12tG+ovBV3q0Be&#10;ikO/LIzP3O+sOpmf47kip9T4c/heg4g0xHf41T5qBfPFagXPN+kJy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TEi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2005</w:t>
                        </w:r>
                      </w:p>
                    </w:txbxContent>
                  </v:textbox>
                </v:rect>
                <v:rect id="Rectangle 2025" o:spid="_x0000_s1296" style="position:absolute;left:25425;top:22650;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X3DL8A&#10;AADdAAAADwAAAGRycy9kb3ducmV2LnhtbERPy2oCMRTdF/yHcAV3NVGhlalRRBBUunHsB1wmdx6Y&#10;3AxJ6kz/3iyELg/nvdmNzooHhdh51rCYKxDElTcdNxp+bsf3NYiYkA1az6ThjyLstpO3DRbGD3yl&#10;R5kakUM4FqihTakvpIxVSw7j3PfEmat9cJgyDI00AYcc7qxcKvUhHXacG1rs6dBSdS9/nQZ5K4/D&#10;urRB+cuy/rbn07Umr/VsOu6/QCQa07/45T4ZDatPlffnN/kJyO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1fcM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sz w:val="16"/>
                            <w:szCs w:val="16"/>
                          </w:rPr>
                          <w:t>2010</w:t>
                        </w:r>
                      </w:p>
                    </w:txbxContent>
                  </v:textbox>
                </v:rect>
                <v:rect id="Rectangle 2026" o:spid="_x0000_s1297" style="position:absolute;left:32378;top:22650;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Sl8QA&#10;AADdAAAADwAAAGRycy9kb3ducmV2LnhtbESPzWrDMBCE74W+g9hCb42UFNrgRjahEEhCL3H6AIu1&#10;/iHSykhq7Lx9VCj0OMzMN8ymmp0VVwpx8KxhuVAgiBtvBu40fJ93L2sQMSEbtJ5Jw40iVOXjwwYL&#10;4yc+0bVOncgQjgVq6FMaCylj05PDuPAjcfZaHxymLEMnTcApw52VK6XepMOB80KPI3321FzqH6dB&#10;nuvdtK5tUP64ar/sYX9qyWv9/DRvP0AkmtN/+K+9Nxpe39USft/kJy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ZUpf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sz w:val="16"/>
                            <w:szCs w:val="16"/>
                          </w:rPr>
                          <w:t>2015</w:t>
                        </w:r>
                      </w:p>
                    </w:txbxContent>
                  </v:textbox>
                </v:rect>
                <v:rect id="Rectangle 2027" o:spid="_x0000_s1298" style="position:absolute;left:39338;top:22650;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vM4MMA&#10;AADdAAAADwAAAGRycy9kb3ducmV2LnhtbESP3WoCMRSE7wu+QzhC72riFlS2RpGCYIs3rj7AYXP2&#10;hyYnS5K627dvCgUvh5n5htnuJ2fFnULsPWtYLhQI4tqbnlsNt+vxZQMiJmSD1jNp+KEI+93saYul&#10;8SNf6F6lVmQIxxI1dCkNpZSx7shhXPiBOHuNDw5TlqGVJuCY4c7KQqmVdNhzXuhwoPeO6q/q22mQ&#10;1+o4bioblP8smrP9OF0a8lo/z6fDG4hEU3qE/9sno+F1rQr4e5Of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vM4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2020</w:t>
                        </w:r>
                      </w:p>
                    </w:txbxContent>
                  </v:textbox>
                </v:rect>
                <v:rect id="Rectangle 2028" o:spid="_x0000_s1299" style="position:absolute;left:1676;top:9061;width:54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dpe8QA&#10;AADdAAAADwAAAGRycy9kb3ducmV2LnhtbESPzWrDMBCE74W+g9hCbo3UBNrgRDalEEhCL3HyAIu1&#10;/qHSykhq7L59VCj0OMzMN8yump0VNwpx8KzhZalAEDfeDNxpuF72zxsQMSEbtJ5Jww9FqMrHhx0W&#10;xk98pludOpEhHAvU0Kc0FlLGpieHcelH4uy1PjhMWYZOmoBThjsrV0q9SocD54UeR/roqfmqv50G&#10;ean306a2QfnTqv20x8O5Ja/14ml+34JINKf/8F/7YDSs39Qaft/kJy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HaXv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P</w:t>
                        </w:r>
                      </w:p>
                    </w:txbxContent>
                  </v:textbox>
                </v:rect>
                <v:rect id="Rectangle 2029" o:spid="_x0000_s1300" style="position:absolute;left:1676;top:10458;width:5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7xD8MA&#10;AADdAAAADwAAAGRycy9kb3ducmV2LnhtbESP3WoCMRSE7wt9h3CE3tVEK1a2RikFwYo3rn2Aw+bs&#10;D01OliR117c3BcHLYWa+Ydbb0VlxoRA7zxpmUwWCuPKm40bDz3n3ugIRE7JB65k0XCnCdvP8tMbC&#10;+IFPdClTIzKEY4Ea2pT6QspYteQwTn1PnL3aB4cpy9BIE3DIcGflXKmldNhxXmixp6+Wqt/yz2mQ&#10;53I3rEoblD/M66P93p9q8lq/TMbPDxCJxvQI39t7o+HtXS3g/01+An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7xD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e</w:t>
                        </w:r>
                      </w:p>
                    </w:txbxContent>
                  </v:textbox>
                </v:rect>
                <v:rect id="Rectangle 2030" o:spid="_x0000_s1301" style="position:absolute;left:1752;top:11855;width:36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JUlMMA&#10;AADdAAAADwAAAGRycy9kb3ducmV2LnhtbESP3WoCMRSE7wt9h3CE3tVEi1a2RikFwYo3rn2Aw+bs&#10;D01OliR117c3BcHLYWa+Ydbb0VlxoRA7zxpmUwWCuPKm40bDz3n3ugIRE7JB65k0XCnCdvP8tMbC&#10;+IFPdClTIzKEY4Ea2pT6QspYteQwTn1PnL3aB4cpy9BIE3DIcGflXKmldNhxXmixp6+Wqt/yz2mQ&#10;53I3rEoblD/M66P93p9q8lq/TMbPDxCJxvQI39t7o+HtXS3g/01+An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JUl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r</w:t>
                        </w:r>
                      </w:p>
                    </w:txbxContent>
                  </v:textbox>
                </v:rect>
                <v:rect id="Rectangle 2031" o:spid="_x0000_s1302" style="position:absolute;left:1752;top:13252;width:42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DK48MA&#10;AADdAAAADwAAAGRycy9kb3ducmV2LnhtbESP3WoCMRSE7wu+QzhC72qigpWtUUQQVHrj2gc4bM7+&#10;YHKyJKm7fftGKPRymJlvmM1udFY8KMTOs4b5TIEgrrzpuNHwdTu+rUHEhGzQeiYNPxRht528bLAw&#10;fuArPcrUiAzhWKCGNqW+kDJWLTmMM98TZ6/2wWHKMjTSBBwy3Fm5UGolHXacF1rs6dBSdS+/nQZ5&#10;K4/DurRB+cui/rTn07Umr/XrdNx/gEg0pv/wX/tkNCzf1Qqeb/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3DK4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c</w:t>
                        </w:r>
                      </w:p>
                    </w:txbxContent>
                  </v:textbox>
                </v:rect>
                <v:rect id="Rectangle 2032" o:spid="_x0000_s1303" style="position:absolute;left:1676;top:14655;width:5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xveMMA&#10;AADdAAAADwAAAGRycy9kb3ducmV2LnhtbESP3WoCMRSE74W+QziF3mlShSqrUUpB0OKNqw9w2Jz9&#10;ocnJkkR3ffumIPRymJlvmM1udFbcKcTOs4b3mQJBXHnTcaPhetlPVyBiQjZoPZOGB0XYbV8mGyyM&#10;H/hM9zI1IkM4FqihTakvpIxVSw7jzPfE2at9cJiyDI00AYcMd1bOlfqQDjvOCy329NVS9VPenAZ5&#10;KffDqrRB+e95fbLHw7kmr/Xb6/i5BpFoTP/hZ/tgNCyWagl/b/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xve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e</w:t>
                        </w:r>
                      </w:p>
                    </w:txbxContent>
                  </v:textbox>
                </v:rect>
                <v:rect id="Rectangle 2033" o:spid="_x0000_s1304" style="position:absolute;left:1676;top:16052;width:54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P7Cr8A&#10;AADdAAAADwAAAGRycy9kb3ducmV2LnhtbERPy2oCMRTdF/yHcAV3NVGhlalRRBBUunHsB1wmdx6Y&#10;3AxJ6kz/3iyELg/nvdmNzooHhdh51rCYKxDElTcdNxp+bsf3NYiYkA1az6ThjyLstpO3DRbGD3yl&#10;R5kakUM4FqihTakvpIxVSw7j3PfEmat9cJgyDI00AYcc7qxcKvUhHXacG1rs6dBSdS9/nQZ5K4/D&#10;urRB+cuy/rbn07Umr/VsOu6/QCQa07/45T4ZDatPlefmN/kJyO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o/sK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sz w:val="16"/>
                            <w:szCs w:val="16"/>
                          </w:rPr>
                          <w:t>n</w:t>
                        </w:r>
                      </w:p>
                    </w:txbxContent>
                  </v:textbox>
                </v:rect>
                <v:rect id="Rectangle 2034" o:spid="_x0000_s1305" style="position:absolute;left:1752;top:17449;width:35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9ekcMA&#10;AADdAAAADwAAAGRycy9kb3ducmV2LnhtbESP3WoCMRSE7wt9h3AKvatJLahdjVIKghVvXPsAh83Z&#10;H0xOliR117c3BcHLYWa+YVab0VlxoRA7zxreJwoEceVNx42G39P2bQEiJmSD1jNpuFKEzfr5aYWF&#10;8QMf6VKmRmQIxwI1tCn1hZSxaslhnPieOHu1Dw5TlqGRJuCQ4c7KqVIz6bDjvNBiT98tVefyz2mQ&#10;p3I7LEoblN9P64P92R1r8lq/voxfSxCJxvQI39s7o+Fjrj7h/01+An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9ek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t</w:t>
                        </w:r>
                      </w:p>
                    </w:txbxContent>
                  </v:textbox>
                </v:rect>
                <v:rect id="Rectangle 2035" o:spid="_x0000_s1306" style="position:absolute;left:6953;top:787;width:31623;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YaHcQA&#10;AADdAAAADwAAAGRycy9kb3ducmV2LnhtbERPz2vCMBS+D/Y/hDfwMjRVwdXOKGMgeBDEzoPeHs2z&#10;6da8lCaz1b/eHASPH9/vxaq3tbhQ6yvHCsajBARx4XTFpYLDz3qYgvABWWPtmBRcycNq+fqywEy7&#10;jvd0yUMpYgj7DBWYEJpMSl8YsuhHriGO3Nm1FkOEbSl1i10Mt7WcJMlMWqw4Nhhs6NtQ8Zf/WwXr&#10;3bEivsn9+zzt3G8xOeVm2yg1eOu/PkEE6sNT/HBvtILpxzjuj2/iE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2Gh3EAAAA3QAAAA8AAAAAAAAAAAAAAAAAmAIAAGRycy9k&#10;b3ducmV2LnhtbFBLBQYAAAAABAAEAPUAAACJAwAAAAA=&#10;" filled="f" stroked="f">
                  <v:textbox style="mso-fit-shape-to-text:t" inset="0,0,0,0">
                    <w:txbxContent>
                      <w:p w:rsidR="005F466A" w:rsidRPr="00062515" w:rsidRDefault="005F466A" w:rsidP="0036260A"/>
                    </w:txbxContent>
                  </v:textbox>
                </v:rect>
                <v:rect id="Rectangle 2036" o:spid="_x0000_s1307" style="position:absolute;left:21901;top:287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DESsMA&#10;AADdAAAADwAAAGRycy9kb3ducmV2LnhtbESP3WoCMRSE7wu+QziCdzW7Cq2sRimCoNIbVx/gsDn7&#10;Q5OTJYnu+vamUOjlMDPfMJvdaI14kA+dYwX5PANBXDndcaPgdj28r0CEiKzROCYFTwqw207eNlho&#10;N/CFHmVsRIJwKFBBG2NfSBmqliyGueuJk1c7bzEm6RupPQ4Jbo1cZNmHtNhxWmixp31L1U95twrk&#10;tTwMq9L4zJ0X9bc5HS81OaVm0/FrDSLSGP/Df+2jVrD8zHP4fZOeg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DESsMAAADdAAAADwAAAAAAAAAAAAAAAACYAgAAZHJzL2Rv&#10;d25yZXYueG1sUEsFBgAAAAAEAAQA9QAAAIgDAAAAAA==&#10;" filled="f" stroked="f">
                  <v:textbox style="mso-fit-shape-to-text:t" inset="0,0,0,0">
                    <w:txbxContent>
                      <w:p w:rsidR="005F466A" w:rsidRDefault="005F466A" w:rsidP="0036260A"/>
                    </w:txbxContent>
                  </v:textbox>
                </v:rect>
                <v:shape id="Freeform 2037" o:spid="_x0000_s1308" style="position:absolute;left:42525;top:4076;width:769;height:584;visibility:visible;mso-wrap-style:square;v-text-anchor:top" coordsize="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e/wccA&#10;AADdAAAADwAAAGRycy9kb3ducmV2LnhtbESPT2vCQBTE7wW/w/IEL6VujKASXUXU1h79Uwq9PbLP&#10;JJp9G7KriX76rlDocZiZ3zCzRWtKcaPaFZYVDPoRCOLU6oIzBV/H97cJCOeRNZaWScGdHCzmnZcZ&#10;Jto2vKfbwWciQNglqCD3vkqkdGlOBl3fVsTBO9naoA+yzqSusQlwU8o4ikbSYMFhIceKVjmll8PV&#10;KPj+2J2WJnOP123TTKp2vTn/xJFSvW67nILw1Pr/8F/7UysYjgcxPN+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Xv8HHAAAA3QAAAA8AAAAAAAAAAAAAAAAAmAIAAGRy&#10;cy9kb3ducmV2LnhtbFBLBQYAAAAABAAEAPUAAACMAwAAAAA=&#10;" path="m61,92l,46,61,r60,46l61,92xe" fillcolor="#4f81bd" stroked="f">
                  <v:path arrowok="t" o:connecttype="custom" o:connectlocs="38735,58420;0,29210;38735,0;76835,29210;38735,58420" o:connectangles="0,0,0,0,0"/>
                </v:shape>
                <v:shape id="Freeform 2038" o:spid="_x0000_s1309" style="position:absolute;left:42487;top:4051;width:845;height:641;visibility:visible;mso-wrap-style:square;v-text-anchor:top" coordsize="177,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GVHMgA&#10;AADdAAAADwAAAGRycy9kb3ducmV2LnhtbESPzWsCMRTE74L/Q3hCL0Wz1qKyGkX6IYIH8evg7ZE8&#10;d5duXrab1N3+96ZQ8DjMzG+Y+bK1pbhR7QvHCoaDBASxdqbgTMHp+NmfgvAB2WDpmBT8koflotuZ&#10;Y2pcw3u6HUImIoR9igryEKpUSq9zsugHriKO3tXVFkOUdSZNjU2E21K+JMlYWiw4LuRY0VtO+uvw&#10;YxW8Zs36vJuu3/ffH8+23LJeXa5aqadeu5qBCNSGR/i/vTEKRpPhCP7exCc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MZUcyAAAAN0AAAAPAAAAAAAAAAAAAAAAAJgCAABk&#10;cnMvZG93bnJldi54bWxQSwUGAAAAAAQABAD1AAAAjQMAAAAA&#10;" path="m94,174v-3,3,-8,3,-11,l3,94c,91,,86,3,83l83,3c86,,91,,94,3r80,80c177,86,177,91,174,94l94,174xm163,83r,11l83,14r11,l14,94r,-11l94,163r-11,l163,83xe" fillcolor="#4a7ebb" strokecolor="#4a7ebb" strokeweight="33e-5mm">
                  <v:stroke joinstyle="bevel"/>
                  <v:path arrowok="t" o:connecttype="custom" o:connectlocs="44852,63048;39603,63048;1431,34060;1431,30075;39603,1087;44852,1087;83024,30075;83024,34060;44852,63048;77775,30075;77775,34060;39603,5073;44852,5073;6680,34060;6680,30075;44852,59062;39603,59062;77775,30075" o:connectangles="0,0,0,0,0,0,0,0,0,0,0,0,0,0,0,0,0,0"/>
                  <o:lock v:ext="edit" verticies="t"/>
                </v:shape>
                <v:rect id="Rectangle 2039" o:spid="_x0000_s1310" style="position:absolute;left:44450;top:3727;width:332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dn0sMA&#10;AADdAAAADwAAAGRycy9kb3ducmV2LnhtbESP3WoCMRSE7wu+QziCdzWrFpXVKFIQbPHG1Qc4bM7+&#10;YHKyJKm7ffumIHg5zMw3zHY/WCMe5EPrWMFsmoEgLp1uuVZwux7f1yBCRNZoHJOCXwqw343etphr&#10;1/OFHkWsRYJwyFFBE2OXSxnKhiyGqeuIk1c5bzEm6WupPfYJbo2cZ9lSWmw5LTTY0WdD5b34sQrk&#10;tTj268L4zH3Pq7P5Ol0qckpNxsNhAyLSEF/hZ/ukFSxWsw/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dn0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 xml:space="preserve">Under 5 </w:t>
                        </w:r>
                      </w:p>
                    </w:txbxContent>
                  </v:textbox>
                </v:rect>
                <v:rect id="Rectangle 2040" o:spid="_x0000_s1311" style="position:absolute;left:44450;top:4895;width:207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vCScMA&#10;AADdAAAADwAAAGRycy9kb3ducmV2LnhtbESP3WoCMRSE7wu+QziCdzWrUpXVKFIQbPHG1Qc4bM7+&#10;YHKyJKm7ffumIHg5zMw3zHY/WCMe5EPrWMFsmoEgLp1uuVZwux7f1yBCRNZoHJOCXwqw343etphr&#10;1/OFHkWsRYJwyFFBE2OXSxnKhiyGqeuIk1c5bzEm6WupPfYJbo2cZ9lSWmw5LTTY0WdD5b34sQrk&#10;tTj268L4zH3Pq7P5Ol0qckpNxsNhAyLSEF/hZ/ukFSxWsw/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vCS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Child</w:t>
                        </w:r>
                      </w:p>
                    </w:txbxContent>
                  </v:textbox>
                </v:rect>
                <v:rect id="Rectangle 2041" o:spid="_x0000_s1312" style="position:absolute;left:44450;top:6121;width:34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lcPsMA&#10;AADdAAAADwAAAGRycy9kb3ducmV2LnhtbESPzYoCMRCE7wu+Q2jB25pRwZXRKCIIKntx9AGaSc8P&#10;Jp0hyTqzb2+EhT0WVfUVtdkN1ogn+dA6VjCbZiCIS6dbrhXcb8fPFYgQkTUax6TglwLstqOPDeba&#10;9XylZxFrkSAcclTQxNjlUoayIYth6jri5FXOW4xJ+lpqj32CWyPnWbaUFltOCw12dGiofBQ/VoG8&#10;Fcd+VRifucu8+jbn07Uip9RkPOzXICIN8T/81z5pBYuv2RLeb9IT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lcP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sleeping</w:t>
                        </w:r>
                      </w:p>
                    </w:txbxContent>
                  </v:textbox>
                </v:rect>
                <v:rect id="Rectangle 2042" o:spid="_x0000_s1313" style="position:absolute;left:44450;top:7283;width:371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X5pcMA&#10;AADdAAAADwAAAGRycy9kb3ducmV2LnhtbESPzYoCMRCE7wu+Q2jB25pRYZXRKCIIKntx9AGaSc8P&#10;Jp0hyTqzb2+EhT0WVfUVtdkN1ogn+dA6VjCbZiCIS6dbrhXcb8fPFYgQkTUax6TglwLstqOPDeba&#10;9XylZxFrkSAcclTQxNjlUoayIYth6jri5FXOW4xJ+lpqj32CWyPnWfYlLbacFhrs6NBQ+Sh+rAJ5&#10;K479qjA+c5d59W3Op2tFTqnJeNivQUQa4n/4r33SChbL2RLeb9IT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X5p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 xml:space="preserve">under an </w:t>
                        </w:r>
                      </w:p>
                    </w:txbxContent>
                  </v:textbox>
                </v:rect>
                <v:rect id="Rectangle 2043" o:spid="_x0000_s1314" style="position:absolute;left:44450;top:8451;width:309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pt178A&#10;AADdAAAADwAAAGRycy9kb3ducmV2LnhtbERPy4rCMBTdC/5DuIK7MVXBkWoUEQQd3Fj9gEtz+8Dk&#10;piQZ2/l7sxhweTjv7X6wRrzIh9axgvksA0FcOt1yreBxP32tQYSIrNE4JgV/FGC/G4+2mGvX841e&#10;RaxFCuGQo4Imxi6XMpQNWQwz1xEnrnLeYkzQ11J77FO4NXKRZStpseXU0GBHx4bKZ/FrFch7cerX&#10;hfGZ+1lUV3M53ypySk0nw2EDItIQP+J/91krWH7P09z0Jj0BuX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em3X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sz w:val="16"/>
                            <w:szCs w:val="16"/>
                          </w:rPr>
                          <w:t xml:space="preserve">ITN last </w:t>
                        </w:r>
                      </w:p>
                    </w:txbxContent>
                  </v:textbox>
                </v:rect>
                <v:rect id="Rectangle 2044" o:spid="_x0000_s1315" style="position:absolute;left:44450;top:9671;width:212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bITMMA&#10;AADdAAAADwAAAGRycy9kb3ducmV2LnhtbESP3WoCMRSE7wu+QziCdzWrQtXVKFIQbPHG1Qc4bM7+&#10;YHKyJKm7ffumIHg5zMw3zHY/WCMe5EPrWMFsmoEgLp1uuVZwux7fVyBCRNZoHJOCXwqw343etphr&#10;1/OFHkWsRYJwyFFBE2OXSxnKhiyGqeuIk1c5bzEm6WupPfYJbo2cZ9mHtNhyWmiwo8+GynvxYxXI&#10;a3HsV4XxmfueV2fzdbpU5JSajIfDBkSkIb7Cz/ZJK1gsZ2v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zbIT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night</w:t>
                        </w:r>
                      </w:p>
                    </w:txbxContent>
                  </v:textbox>
                </v:rect>
                <v:rect id="Rectangle 2045" o:spid="_x0000_s1316" style="position:absolute;left:42525;top:13519;width:769;height: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aXHMMA&#10;AADdAAAADwAAAGRycy9kb3ducmV2LnhtbERPy2rCQBTdC/7DcAU3opOmUCU6SpBaXLX4At1dM9ck&#10;JHMnZKYa/76zKLg8nPdi1Zla3Kl1pWUFb5MIBHFmdcm5guNhM56BcB5ZY22ZFDzJwWrZ7y0w0fbB&#10;O7rvfS5CCLsEFRTeN4mULivIoJvYhjhwN9sa9AG2udQtPkK4qWUcRR/SYMmhocCG1gVl1f7XKLhu&#10;q6j69M8436VfJzqn3/LnMlJqOOjSOQhPnX+J/91breB9Gof94U14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aXHMMAAADdAAAADwAAAAAAAAAAAAAAAACYAgAAZHJzL2Rv&#10;d25yZXYueG1sUEsFBgAAAAAEAAQA9QAAAIgDAAAAAA==&#10;" fillcolor="#c00000" stroked="f"/>
                <v:shape id="Picture 2046" o:spid="_x0000_s1317" type="#_x0000_t75" style="position:absolute;left:42525;top:13519;width:769;height:5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RLgCPGAAAA3QAAAA8AAABkcnMvZG93bnJldi54bWxEj0FrwkAUhO+C/2F5hd7qRgtqo6uIoPVS&#10;irEevD2yzyQ0+zbsbkz677uC4HGYmW+Y5bo3tbiR85VlBeNRAoI4t7riQsHPafc2B+EDssbaMin4&#10;Iw/r1XCwxFTbjo90y0IhIoR9igrKEJpUSp+XZNCPbEMcvat1BkOUrpDaYRfhppaTJJlKgxXHhRIb&#10;2paU/2atUbA9f3w5d+4+u8TuZ/vvtri0l41Sry/9ZgEiUB+e4Uf7oBW8zyZjuL+JT0Cu/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EuAI8YAAADdAAAADwAAAAAAAAAAAAAA&#10;AACfAgAAZHJzL2Rvd25yZXYueG1sUEsFBgAAAAAEAAQA9wAAAJIDAAAAAA==&#10;">
                  <v:imagedata r:id="rId24" o:title=""/>
                </v:shape>
                <v:rect id="Rectangle 2047" o:spid="_x0000_s1318" style="position:absolute;left:42525;top:13519;width:769;height: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is8McA&#10;AADdAAAADwAAAGRycy9kb3ducmV2LnhtbESPQWvCQBSE74X+h+UJvRTdNIKW6CqhtMWTolZob8/s&#10;MwnJvg3ZbRL/fbcgeBxm5htmuR5MLTpqXWlZwcskAkGcWV1yruDr+DF+BeE8ssbaMim4koP16vFh&#10;iYm2Pe+pO/hcBAi7BBUU3jeJlC4ryKCb2IY4eBfbGvRBtrnULfYBbmoZR9FMGiw5LBTY0FtBWXX4&#10;NQrOmyqq3v01zvfp54m+063c/Twr9TQa0gUIT4O/h2/tjVYwnccx/L8JT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IrPDHAAAA3QAAAA8AAAAAAAAAAAAAAAAAmAIAAGRy&#10;cy9kb3ducmV2LnhtbFBLBQYAAAAABAAEAPUAAACMAwAAAAA=&#10;" fillcolor="#c00000" stroked="f"/>
                <v:shape id="Freeform 2048" o:spid="_x0000_s1319" style="position:absolute;left:42487;top:13487;width:845;height:641;visibility:visible;mso-wrap-style:square;v-text-anchor:top" coordsize="176,1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dRn8UA&#10;AADdAAAADwAAAGRycy9kb3ducmV2LnhtbESPT2vCQBTE70K/w/IKvemmCiqpq5Sg4LGJOXh8Zl/+&#10;0OzbkF2T2E/fFQo9DjPzG2Z3mEwrBupdY1nB+yICQVxY3XClIL+c5lsQziNrbC2Tggc5OOxfZjuM&#10;tR05pSHzlQgQdjEqqL3vYildUZNBt7AdcfBK2xv0QfaV1D2OAW5auYyitTTYcFiosaOkpuI7uxsF&#10;X8e8TJO0uF2H0+hk9fPIjmWi1Nvr9PkBwtPk/8N/7bNWsNosV/B8E56A3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N1GfxQAAAN0AAAAPAAAAAAAAAAAAAAAAAJgCAABkcnMv&#10;ZG93bnJldi54bWxQSwUGAAAAAAQABAD1AAAAigMAAAAA&#10;" path="m,8c,4,4,,8,l168,v5,,8,4,8,8l176,168v,5,-3,8,-8,8l8,176c4,176,,173,,168l,8xm16,168l8,160r160,l160,168,160,8r8,8l8,16,16,8r,160xe" fillcolor="#be4b48" strokecolor="#be4b48" strokeweight="33e-5mm">
                  <v:stroke joinstyle="bevel"/>
                  <v:path arrowok="t" o:connecttype="custom" o:connectlocs="0,2915;3839,0;80616,0;84455,2915;84455,61220;80616,64135;3839,64135;0,61220;0,2915;7678,61220;3839,58305;80616,58305;76777,61220;76777,2915;80616,5830;3839,5830;7678,2915;7678,61220" o:connectangles="0,0,0,0,0,0,0,0,0,0,0,0,0,0,0,0,0,0"/>
                  <o:lock v:ext="edit" verticies="t"/>
                </v:shape>
                <v:rect id="Rectangle 2049" o:spid="_x0000_s1320" style="position:absolute;left:44450;top:13176;width:375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utb8MA&#10;AADdAAAADwAAAGRycy9kb3ducmV2LnhtbESP3WoCMRSE7wu+QziCdzXrKlZWo0hBsOKNax/gsDn7&#10;g8nJkqTu9u2bQqGXw8x8w+wOozXiST50jhUs5hkI4srpjhsFn/fT6wZEiMgajWNS8E0BDvvJyw4L&#10;7Qa+0bOMjUgQDgUqaGPsCylD1ZLFMHc9cfJq5y3GJH0jtcchwa2ReZatpcWO00KLPb23VD3KL6tA&#10;3svTsCmNz9wlr6/m43yrySk1m47HLYhIY/wP/7XPWsHyLV/B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utb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 xml:space="preserve">Pregnant </w:t>
                        </w:r>
                      </w:p>
                    </w:txbxContent>
                  </v:textbox>
                </v:rect>
                <v:rect id="Rectangle 2050" o:spid="_x0000_s1321" style="position:absolute;left:44450;top:14338;width:311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cI9MMA&#10;AADdAAAADwAAAGRycy9kb3ducmV2LnhtbESP3WoCMRSE7wu+QziCdzXrilZWo0hBsOKNax/gsDn7&#10;g8nJkqTu9u2bQqGXw8x8w+wOozXiST50jhUs5hkI4srpjhsFn/fT6wZEiMgajWNS8E0BDvvJyw4L&#10;7Qa+0bOMjUgQDgUqaGPsCylD1ZLFMHc9cfJq5y3GJH0jtcchwa2ReZatpcWO00KLPb23VD3KL6tA&#10;3svTsCmNz9wlr6/m43yrySk1m47HLYhIY/wP/7XPWsHyLV/B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cI9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women</w:t>
                        </w:r>
                      </w:p>
                    </w:txbxContent>
                  </v:textbox>
                </v:rect>
                <v:rect id="Rectangle 2051" o:spid="_x0000_s1322" style="position:absolute;left:44450;top:15563;width:34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WWg8MA&#10;AADdAAAADwAAAGRycy9kb3ducmV2LnhtbESP3WoCMRSE7wXfIRyhd5p1Cypbo4ggWOmNax/gsDn7&#10;g8nJkqTu9u0boeDlMDPfMNv9aI14kA+dYwXLRQaCuHK640bB9+0034AIEVmjcUwKfinAfjedbLHQ&#10;buArPcrYiAThUKCCNsa+kDJULVkMC9cTJ6923mJM0jdSexwS3BqZZ9lKWuw4LbTY07Gl6l7+WAXy&#10;Vp6GTWl85i55/WU+z9eanFJvs/HwASLSGF/h//ZZK3hf5yt4vk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WWg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sleeping</w:t>
                        </w:r>
                      </w:p>
                    </w:txbxContent>
                  </v:textbox>
                </v:rect>
                <v:rect id="Rectangle 2052" o:spid="_x0000_s1323" style="position:absolute;left:44450;top:16732;width:410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kzGMMA&#10;AADdAAAADwAAAGRycy9kb3ducmV2LnhtbESP3WoCMRSE7wXfIRyhd5p1BZWtUUQQtPTGtQ9w2Jz9&#10;weRkSVJ3+/ZNoeDlMDPfMLvDaI14kg+dYwXLRQaCuHK640bB1/0834IIEVmjcUwKfijAYT+d7LDQ&#10;buAbPcvYiAThUKCCNsa+kDJULVkMC9cTJ6923mJM0jdSexwS3BqZZ9laWuw4LbTY06ml6lF+WwXy&#10;Xp6HbWl85j7y+tNcL7eanFJvs/H4DiLSGF/h//ZFK1ht8g3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kzG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sz w:val="16"/>
                            <w:szCs w:val="16"/>
                          </w:rPr>
                          <w:t xml:space="preserve">under ITN </w:t>
                        </w:r>
                      </w:p>
                    </w:txbxContent>
                  </v:textbox>
                </v:rect>
                <v:rect id="Rectangle 2053" o:spid="_x0000_s1324" style="position:absolute;left:44450;top:17894;width:381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anasAA&#10;AADdAAAADwAAAGRycy9kb3ducmV2LnhtbERPy4rCMBTdD/gP4QruxtQKM1KNIoKgMhurH3Bpbh+Y&#10;3JQkYzt/bxbCLA/nvdmN1ogn+dA5VrCYZyCIK6c7bhTcb8fPFYgQkTUax6TgjwLstpOPDRbaDXyl&#10;ZxkbkUI4FKigjbEvpAxVSxbD3PXEiaudtxgT9I3UHocUbo3Ms+xLWuw4NbTY06Gl6lH+WgXyVh6H&#10;VWl85i55/WPOp2tNTqnZdNyvQUQa47/47T5pBcvvPM1Nb9IT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hanas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6"/>
                            <w:szCs w:val="16"/>
                          </w:rPr>
                          <w:t>last night</w:t>
                        </w:r>
                      </w:p>
                    </w:txbxContent>
                  </v:textbox>
                </v:rect>
                <v:shape id="Freeform 2054" o:spid="_x0000_s1325" style="position:absolute;top:31;width:55797;height:24702;visibility:visible;mso-wrap-style:square;v-text-anchor:top" coordsize="10672,6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oT+cIA&#10;AADdAAAADwAAAGRycy9kb3ducmV2LnhtbESPwYrCQBBE78L+w9AL3nSyEXQ3OooKgh6jfkCTaZOw&#10;mZ6YaTX+/c6C4LGoqlfUYtW7Rt2pC7VnA1/jBBRx4W3NpYHzaTf6BhUE2WLjmQw8KcBq+TFYYGb9&#10;g3O6H6VUEcIhQwOVSJtpHYqKHIaxb4mjd/GdQ4myK7Xt8BHhrtFpkky1w5rjQoUtbSsqfo83Z6BI&#10;N9uw9yJuval31zw/TLg9GDP87NdzUEK9vMOv9t4amMzSH/h/E5+AX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6hP5wgAAAN0AAAAPAAAAAAAAAAAAAAAAAJgCAABkcnMvZG93&#10;bnJldi54bWxQSwUGAAAAAAQABAD1AAAAhwMAAAAA&#10;" path="m,8c,4,4,,8,l10664,v5,,8,4,8,8l10672,6776v,5,-3,8,-8,8l8,6784v-4,,-8,-3,-8,-8l,8xm16,6776r-8,-8l10664,6768r-8,8l10656,8r8,8l8,16,16,8r,6768xe" fillcolor="#868686" strokecolor="#868686" strokeweight="3e-5mm">
                  <v:path arrowok="t" o:connecttype="custom" o:connectlocs="0,2913;4183,0;5575562,0;5579745,2913;5579745,2467237;5575562,2470150;4183,2470150;0,2467237;0,2913;8365,2467237;4183,2464324;5575562,2464324;5571380,2467237;5571380,2913;5575562,5826;4183,5826;8365,2913;8365,2467237" o:connectangles="0,0,0,0,0,0,0,0,0,0,0,0,0,0,0,0,0,0"/>
                  <o:lock v:ext="edit" verticies="t"/>
                </v:shape>
                <v:rect id="Rectangle 2055" o:spid="_x0000_s1326" style="position:absolute;left:18573;top:6527;width:9309;height:26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GZcUA&#10;AADdAAAADwAAAGRycy9kb3ducmV2LnhtbERPTWvCQBC9F/wPywi96cYEaomuUsSGHkrF1IPHMTsm&#10;odnZNLtN0v569yD0+Hjf6+1oGtFT52rLChbzCARxYXXNpYLT5+vsGYTzyBoby6TglxxsN5OHNaba&#10;DnykPvelCCHsUlRQed+mUrqiIoNublviwF1tZ9AH2JVSdziEcNPIOIqepMGaQ0OFLe0qKr7yH6Mg&#10;fo/Pmd1n9d/lzItv+3GI8vag1ON0fFmB8DT6f/Hd/aYVJMsk7A9vwhOQm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5UZlxQAAAN0AAAAPAAAAAAAAAAAAAAAAAJgCAABkcnMv&#10;ZG93bnJldi54bWxQSwUGAAAAAAQABAD1AAAAigMAAAAA&#10;" fillcolor="#ffc000" stroked="f"/>
                <v:shape id="Freeform 2056" o:spid="_x0000_s1327" style="position:absolute;left:18535;top:6496;width:9385;height:2679;visibility:visible;mso-wrap-style:square;v-text-anchor:top" coordsize="1968,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k6lsUA&#10;AADdAAAADwAAAGRycy9kb3ducmV2LnhtbESPQYvCMBSE7wv7H8IT9ramVdBSjSKrwp4EdWGvz+bZ&#10;FpuX2kSt/fVGEDwOM/MNM523phJXalxpWUHcj0AQZ1aXnCv426+/ExDOI2usLJOCOzmYzz4/pphq&#10;e+MtXXc+FwHCLkUFhfd1KqXLCjLo+rYmDt7RNgZ9kE0udYO3ADeVHETRSBosOSwUWNNPQdlpdzEK&#10;3OH838Wb8SBZLvxqyXm33x46pb567WICwlPr3+FX+1crGI6HMTzfhCc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WTqWxQAAAN0AAAAPAAAAAAAAAAAAAAAAAJgCAABkcnMv&#10;ZG93bnJldi54bWxQSwUGAAAAAAQABAD1AAAAigMAAAAA&#10;" path="m,8c,4,4,,8,l1960,v5,,8,4,8,8l1968,728v,5,-3,8,-8,8l8,736c4,736,,733,,728l,8xm16,728l8,720r1952,l1952,728r,-720l1960,16,8,16,16,8r,720xe" fillcolor="#4a7ebb" strokecolor="#4a7ebb" strokeweight="3e-5mm">
                  <v:path arrowok="t" o:connecttype="custom" o:connectlocs="0,2913;3815,0;934715,0;938530,2913;938530,265057;934715,267970;3815,267970;0,265057;0,2913;7630,265057;3815,262145;934715,262145;930900,265057;930900,2913;934715,5825;3815,5825;7630,2913;7630,265057" o:connectangles="0,0,0,0,0,0,0,0,0,0,0,0,0,0,0,0,0,0"/>
                  <o:lock v:ext="edit" verticies="t"/>
                </v:shape>
                <v:rect id="Rectangle 2057" o:spid="_x0000_s1328" style="position:absolute;left:20999;top:6578;width:201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GXcMA&#10;AADdAAAADwAAAGRycy9kb3ducmV2LnhtbESP3WoCMRSE7wXfIRyhd5p1BStbo4ggWPHGtQ9w2Jz9&#10;weRkSVJ3+/amUOjlMDPfMNv9aI14kg+dYwXLRQaCuHK640bB1/0034AIEVmjcUwKfijAfjedbLHQ&#10;buAbPcvYiAThUKCCNsa+kDJULVkMC9cTJ6923mJM0jdSexwS3BqZZ9laWuw4LbTY07Gl6lF+WwXy&#10;Xp6GTWl85i55fTWf51tNTqm32Xj4ABFpjP/hv/ZZK1i9r3L4fZOegN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cGX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 xml:space="preserve">PoW </w:t>
                        </w:r>
                      </w:p>
                    </w:txbxContent>
                  </v:textbox>
                </v:rect>
                <v:rect id="Rectangle 2058" o:spid="_x0000_s1329" style="position:absolute;left:20008;top:7804;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ujxsMA&#10;AADdAAAADwAAAGRycy9kb3ducmV2LnhtbESP3WoCMRSE7wXfIRyhd5rVBSurUYogWPHG1Qc4bM7+&#10;0ORkSVJ3+/amUOjlMDPfMLvDaI14kg+dYwXLRQaCuHK640bB436ab0CEiKzROCYFPxTgsJ9Odlho&#10;N/CNnmVsRIJwKFBBG2NfSBmqliyGheuJk1c7bzEm6RupPQ4Jbo1cZdlaWuw4LbTY07Gl6qv8tgrk&#10;vTwNm9L4zF1W9dV8nm81OaXeZuPHFkSkMf6H/9pnrSB/z3P4fZOeg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ujxs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 xml:space="preserve">2004 </w:t>
                        </w:r>
                      </w:p>
                    </w:txbxContent>
                  </v:textbox>
                </v:rect>
                <v:rect id="Rectangle 2059" o:spid="_x0000_s1330" style="position:absolute;left:22980;top:7804;width:31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I7ssQA&#10;AADdAAAADwAAAGRycy9kb3ducmV2LnhtbESP3WoCMRSE7wXfIRyhd5qtlipbo4ggaOmNu32Aw+bs&#10;D01OliR1t2/fCIKXw8x8w2z3ozXiRj50jhW8LjIQxJXTHTcKvsvTfAMiRGSNxjEp+KMA+910ssVc&#10;u4GvdCtiIxKEQ44K2hj7XMpQtWQxLFxPnLzaeYsxSd9I7XFIcGvkMsvepcWO00KLPR1bqn6KX6tA&#10;lsVp2BTGZ+5zWX+Zy/lak1PqZTYePkBEGuMz/GiftYLVevUG9zfpCc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CO7L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w:t>
                        </w:r>
                      </w:p>
                    </w:txbxContent>
                  </v:textbox>
                </v:rect>
                <v:rect id="Rectangle 2060" o:spid="_x0000_s1331" style="position:absolute;left:23666;top:7804;width:2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6eKcQA&#10;AADdAAAADwAAAGRycy9kb3ducmV2LnhtbESP3WoCMRSE7wXfIRyhd5qt0ipbo4ggaOmNu32Aw+bs&#10;D01OliR1t2/fCIKXw8x8w2z3ozXiRj50jhW8LjIQxJXTHTcKvsvTfAMiRGSNxjEp+KMA+910ssVc&#10;u4GvdCtiIxKEQ44K2hj7XMpQtWQxLFxPnLzaeYsxSd9I7XFIcGvkMsvepcWO00KLPR1bqn6KX6tA&#10;lsVp2BTGZ+5zWX+Zy/lak1PqZTYePkBEGuMz/GiftYLVevUG9zfpCc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Onin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2011</w:t>
                        </w:r>
                      </w:p>
                    </w:txbxContent>
                  </v:textbox>
                </v:rect>
                <v:rect id="Rectangle 2061" o:spid="_x0000_s1332" style="position:absolute;left:35013;top:3467;width:595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h328MA&#10;AADdAAAADwAAAGRycy9kb3ducmV2LnhtbESPzYrCMBSF98K8Q7gD7jQdFZVqFBkYmK3VhbO7k1zb&#10;YnNTmlhbn94IgsvD+fk4621nK9FS40vHCr7GCQhi7UzJuYLj4We0BOEDssHKMSnoycN28zFYY2rc&#10;jffUZiEXcYR9igqKEOpUSq8LsujHriaO3tk1FkOUTS5Ng7c4bis5SZK5tFhyJBRY03dB+pJdrYK/&#10;xbHa6/K+y/vTTEdI/5+1vVLDz263AhGoC+/wq/1rFEwX0zk838QnID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h328MAAADdAAAADwAAAAAAAAAAAAAAAACYAgAAZHJzL2Rv&#10;d25yZXYueG1sUEsFBgAAAAAEAAQA9QAAAIgDAAAAAA==&#10;" fillcolor="red" stroked="f"/>
                <v:rect id="Rectangle 2062" o:spid="_x0000_s1333" style="position:absolute;left:35433;top:4337;width:385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ClxcMA&#10;AADdAAAADwAAAGRycy9kb3ducmV2LnhtbESPzYoCMRCE78K+Q+gFb5pZhVVGoyyCoIsXRx+gmfT8&#10;YNIZkuiMb28WhD0WVfUVtd4O1ogH+dA6VvA1zUAQl063XCu4XvaTJYgQkTUax6TgSQG2m4/RGnPt&#10;ej7To4i1SBAOOSpoYuxyKUPZkMUwdR1x8irnLcYkfS21xz7BrZGzLPuWFltOCw12tGuovBV3q0Be&#10;in2/LIzP3O+sOpnj4VyRU2r8OfysQEQa4n/43T5oBfPFfAF/b9IT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Clx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 xml:space="preserve">MDG ITN </w:t>
                        </w:r>
                      </w:p>
                    </w:txbxContent>
                  </v:textbox>
                </v:rect>
                <v:rect id="Rectangle 2063" o:spid="_x0000_s1334" style="position:absolute;left:36271;top:5676;width:271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8xt78A&#10;AADdAAAADwAAAGRycy9kb3ducmV2LnhtbERPy4rCMBTdD/gP4QruxlSFGalGEUFQmY3VD7g0tw9M&#10;bkoSbf17sxBmeTjv9XawRjzJh9axgtk0A0FcOt1yreB2PXwvQYSIrNE4JgUvCrDdjL7WmGvX84We&#10;RaxFCuGQo4Imxi6XMpQNWQxT1xEnrnLeYkzQ11J77FO4NXKeZT/SYsupocGO9g2V9+JhFchrceiX&#10;hfGZO8+rP3M6XipySk3Gw24FItIQ/8Uf91ErWPwu0tz0Jj0BuX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zzG3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sz w:val="16"/>
                            <w:szCs w:val="16"/>
                          </w:rPr>
                          <w:t>Target</w:t>
                        </w:r>
                      </w:p>
                    </w:txbxContent>
                  </v:textbox>
                </v:rect>
                <v:rect id="Rectangle 2064" o:spid="_x0000_s1335" style="position:absolute;left:36804;top:6959;width:17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ULMQA&#10;AADdAAAADwAAAGRycy9kb3ducmV2LnhtbESP3WoCMRSE7wXfIRyhd5qtQmu3RhFB0NIbd32Aw+bs&#10;D01OliR1t2/fCIKXw8x8w2x2ozXiRj50jhW8LjIQxJXTHTcKruVxvgYRIrJG45gU/FGA3XY62WCu&#10;3cAXuhWxEQnCIUcFbYx9LmWoWrIYFq4nTl7tvMWYpG+k9jgkuDVymWVv0mLHaaHFng4tVT/Fr1Ug&#10;y+I4rAvjM/e1rL/N+XSpySn1Mhv3nyAijfEZfrRPWsHqffUB9zfpCc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DlCz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80%</w:t>
                        </w:r>
                      </w:p>
                    </w:txbxContent>
                  </v:textbox>
                </v:rect>
                <v:rect id="Rectangle 2065" o:spid="_x0000_s1336" style="position:absolute;left:36614;top:14420;width:4121;height:5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s5ScEA&#10;AADdAAAADwAAAGRycy9kb3ducmV2LnhtbERPTWvCQBC9C/0PyxR6002tVImuIoVCr6Ye7G26OybB&#10;7GzIrjHx1zuHQo+P973ZDb5RPXWxDmzgdZaBIrbB1VwaOH5/TlegYkJ22AQmAyNF2G2fJhvMXbjx&#10;gfoilUpCOOZooEqpzbWOtiKPcRZaYuHOofOYBHaldh3eJNw3ep5l79pjzdJQYUsfFdlLcfUGfpbH&#10;5mDr+74cTwsrJeNv0Y/GvDwP+zWoREP6F/+5v5yBt+VC9ssbeQJ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LOUnBAAAA3QAAAA8AAAAAAAAAAAAAAAAAmAIAAGRycy9kb3du&#10;cmV2LnhtbFBLBQYAAAAABAAEAPUAAACGAwAAAAA=&#10;" fillcolor="red" stroked="f"/>
                <v:rect id="Rectangle 2066" o:spid="_x0000_s1337" style="position:absolute;left:37191;top:14433;width:217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PrV8MA&#10;AADdAAAADwAAAGRycy9kb3ducmV2LnhtbESP3WoCMRSE7wu+QziCdzWrFpXVKFIQbPHG1Qc4bM7+&#10;YHKyJKm7ffumIHg5zMw3zHY/WCMe5EPrWMFsmoEgLp1uuVZwux7f1yBCRNZoHJOCXwqw343etphr&#10;1/OFHkWsRYJwyFFBE2OXSxnKhiyGqeuIk1c5bzEm6WupPfYJbo2cZ9lSWmw5LTTY0WdD5b34sQrk&#10;tTj268L4zH3Pq7P5Ol0qckpNxsNhAyLSEF/hZ/ukFSxWHzP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PrV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 xml:space="preserve">MDG </w:t>
                        </w:r>
                      </w:p>
                    </w:txbxContent>
                  </v:textbox>
                </v:rect>
                <v:rect id="Rectangle 2067" o:spid="_x0000_s1338" style="position:absolute;left:38030;top:15773;width:104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F1IMMA&#10;AADdAAAADwAAAGRycy9kb3ducmV2LnhtbESP3WoCMRSE7wu+QziCdzXrKlZWo0hBsOKNax/gsDn7&#10;g8nJkqTu9u2bQqGXw8x8w+wOozXiST50jhUs5hkI4srpjhsFn/fT6wZEiMgajWNS8E0BDvvJyw4L&#10;7Qa+0bOMjUgQDgUqaGPsCylD1ZLFMHc9cfJq5y3GJH0jtcchwa2ReZatpcWO00KLPb23VD3KL6tA&#10;3svTsCmNz9wlr6/m43yrySk1m47HLYhIY/wP/7XPWsHybZXD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F1I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 xml:space="preserve">Rx </w:t>
                        </w:r>
                      </w:p>
                    </w:txbxContent>
                  </v:textbox>
                </v:rect>
                <v:rect id="Rectangle 2068" o:spid="_x0000_s1339" style="position:absolute;left:36963;top:17056;width:271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3Qu8QA&#10;AADdAAAADwAAAGRycy9kb3ducmV2LnhtbESP3WoCMRSE7wXfIRyhd5qtlipbo4ggaOmNu32Aw+bs&#10;D01OliR1t2/fCIKXw8x8w2z3ozXiRj50jhW8LjIQxJXTHTcKvsvTfAMiRGSNxjEp+KMA+910ssVc&#10;u4GvdCtiIxKEQ44K2hj7XMpQtWQxLFxPnLzaeYsxSd9I7XFIcGvkMsvepcWO00KLPR1bqn6KX6tA&#10;lsVp2BTGZ+5zWX+Zy/lak1PqZTYePkBEGuMz/GiftYLV+m0F9zfpCc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t0Lv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Target</w:t>
                        </w:r>
                      </w:p>
                    </w:txbxContent>
                  </v:textbox>
                </v:rect>
                <v:rect id="Rectangle 2069" o:spid="_x0000_s1340" style="position:absolute;left:37496;top:18395;width:17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RIz8MA&#10;AADdAAAADwAAAGRycy9kb3ducmV2LnhtbESP3WoCMRSE7wu+QziCdzVbK1VWo4ggaOmNqw9w2Jz9&#10;ocnJkqTu+vamIHg5zMw3zHo7WCNu5EPrWMHHNANBXDrdcq3gejm8L0GEiKzROCYFdwqw3Yze1phr&#10;1/OZbkWsRYJwyFFBE2OXSxnKhiyGqeuIk1c5bzEm6WupPfYJbo2cZdmXtNhyWmiwo31D5W/xZxXI&#10;S3Hol4XxmfueVT/mdDxX5JSajIfdCkSkIb7Cz/ZRK/hczOfw/yY9Ab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oRIz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50%</w:t>
                        </w:r>
                      </w:p>
                    </w:txbxContent>
                  </v:textbox>
                </v:rect>
                <v:shape id="Freeform 2070" o:spid="_x0000_s1341" style="position:absolute;left:33121;top:6197;width:2566;height:3423;visibility:visible;mso-wrap-style:square;v-text-anchor:top" coordsize="538,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clM8YA&#10;AADdAAAADwAAAGRycy9kb3ducmV2LnhtbESPT2vCQBTE70K/w/IKvUjd1D+tpK6iLYLHVsVeH9ln&#10;EpJ9G7Nbs357VxA8DjPzG2a2CKYWZ2pdaVnB2yABQZxZXXKuYL9bv05BOI+ssbZMCi7kYDF/6s0w&#10;1bbjXzpvfS4ihF2KCgrvm1RKlxVk0A1sQxy9o20N+ijbXOoWuwg3tRwmybs0WHJcKLChr4Kyavtv&#10;FJz2Zb9abv4OBxd+uu9VFQyblVIvz2H5CcJT8I/wvb3RCkYf4wnc3sQn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clM8YAAADdAAAADwAAAAAAAAAAAAAAAACYAgAAZHJz&#10;L2Rvd25yZXYueG1sUEsFBgAAAAAEAAQA9QAAAIsDAAAAAA==&#10;" path="m538,23l49,909,7,886,496,r42,23xm200,823l5,940,,713c,700,10,689,23,689v14,-1,25,10,25,23l52,897,16,877,175,782v11,-7,26,-3,33,9c215,802,211,817,200,823xe" fillcolor="red" strokecolor="red" strokeweight="3e-5mm">
                  <v:path arrowok="t" o:connecttype="custom" o:connectlocs="256540,8375;23365,330978;3338,322603;236513,0;256540,8375;95368,299664;2384,342265;0,259612;10967,250873;22888,259248;24796,326608;7629,319326;83447,284735;99183,288012;95368,299664" o:connectangles="0,0,0,0,0,0,0,0,0,0,0,0,0,0,0"/>
                  <o:lock v:ext="edit" verticies="t"/>
                </v:shape>
                <v:shape id="Freeform 2071" o:spid="_x0000_s1342" style="position:absolute;left:6521;top:9410;width:35096;height:235;visibility:visible;mso-wrap-style:square;v-text-anchor:top" coordsize="552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X5xMUA&#10;AADdAAAADwAAAGRycy9kb3ducmV2LnhtbESPQWvCQBSE74L/YXmF3nSjraZGV9FSwYNQaovnR/aZ&#10;bM2+Ddk1pv/eFYQeh5n5hlmsOluJlhpvHCsYDRMQxLnThgsFP9/bwRsIH5A1Vo5JwR95WC37vQVm&#10;2l35i9pDKESEsM9QQRlCnUnp85Is+qGriaN3co3FEGVTSN3gNcJtJcdJMpUWDceFEmt6Lyk/Hy5W&#10;QTL6PP5O9qjNJT1/yDbtwsxslHp+6tZzEIG68B9+tHdawUv6OoX7m/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tfnExQAAAN0AAAAPAAAAAAAAAAAAAAAAAJgCAABkcnMv&#10;ZG93bnJldi54bWxQSwUGAAAAAAQABAD1AAAAigMAAAAA&#10;" path="m1,l5527,9r-1,28l,28,1,xe" fillcolor="red" strokecolor="red" strokeweight="3e-5mm">
                  <v:path arrowok="t" o:connecttype="custom" o:connectlocs="635,0;3509645,5715;3509010,23495;0,17780;635,0" o:connectangles="0,0,0,0,0"/>
                </v:shape>
                <v:shape id="Freeform 2072" o:spid="_x0000_s1343" style="position:absolute;left:32613;top:14160;width:4267;height:2921;visibility:visible;mso-wrap-style:square;v-text-anchor:top" coordsize="896,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KrusYA&#10;AADdAAAADwAAAGRycy9kb3ducmV2LnhtbESPzW7CMBCE75X6DtYicSsO5a9NMagCIXGkAQ7cVvE2&#10;SWuvU9tAePu6ElKPo5n5RjNfdtaIC/nQOFYwHGQgiEunG64UHPabpxcQISJrNI5JwY0CLBePD3PM&#10;tbvyB12KWIkE4ZCjgjrGNpcylDVZDAPXEifv03mLMUlfSe3xmuDWyOcsm0qLDaeFGlta1VR+F2er&#10;4OfVn8bT3XFyK8zaHLLt6avwE6X6ve79DUSkLv6H7+2tVjCajWfw9yY9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KrusYAAADdAAAADwAAAAAAAAAAAAAAAACYAgAAZHJz&#10;L2Rvd25yZXYueG1sUEsFBgAAAAAEAAQA9QAAAIsDAAAAAA==&#10;" path="m864,802l20,50,52,14,896,767r-32,35xm71,216l,,222,45v13,3,22,16,19,29c238,87,226,95,213,92l31,56,59,25r57,176c120,213,113,227,101,231,88,235,75,228,71,216xe" fillcolor="red" strokecolor="red" strokeweight="3e-5mm">
                  <v:path arrowok="t" o:connecttype="custom" o:connectlocs="411480,292100;9525,18211;24765,5099;426720,279352;411480,292100;33814,78670;0,0;105728,16390;114776,26952;101441,33508;14764,20396;28099,9105;55245,73207;48101,84134;33814,78670" o:connectangles="0,0,0,0,0,0,0,0,0,0,0,0,0,0,0"/>
                  <o:lock v:ext="edit" verticies="t"/>
                </v:shape>
                <v:shape id="Freeform 2073" o:spid="_x0000_s1344" style="position:absolute;left:5911;top:13957;width:35097;height:228;visibility:visible;mso-wrap-style:square;v-text-anchor:top" coordsize="552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y9xMEA&#10;AADdAAAADwAAAGRycy9kb3ducmV2LnhtbERPTWsCMRC9F/ofwhS81aQqtaxGkaJS8FKtiMdhM+4u&#10;bibLJur23zsHwePjfU/nna/VldpYBbbw0TegiPPgKi4s7P9W71+gYkJ2WAcmC/8UYT57fZli5sKN&#10;t3TdpUJJCMcMLZQpNZnWMS/JY+yHhli4U2g9JoFtoV2LNwn3tR4Y86k9ViwNJTb0XVJ+3l28lKS4&#10;Wdbd2hyHIjr/enMYLfbW9t66xQRUoi49xQ/3j7MwHI9krryRJ6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2cvcTBAAAA3QAAAA8AAAAAAAAAAAAAAAAAmAIAAGRycy9kb3du&#10;cmV2LnhtbFBLBQYAAAAABAAEAPUAAACGAwAAAAA=&#10;" path="m1,l5527,9r-1,27l,27,1,xe" fillcolor="red" strokecolor="red" strokeweight="3e-5mm">
                  <v:path arrowok="t" o:connecttype="custom" o:connectlocs="635,0;3509645,5715;3509010,22860;0,17145;635,0" o:connectangles="0,0,0,0,0"/>
                </v:shape>
                <v:rect id="Rectangle 2074" o:spid="_x0000_s1345" style="position:absolute;left:34861;top:9937;width:6636;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12sQA&#10;AADdAAAADwAAAGRycy9kb3ducmV2LnhtbESPQYvCMBSE78L+h/AW9qbprqJrNYooiletq9dH82yL&#10;zUtpYtv990YQPA4z8w0zX3amFA3VrrCs4HsQgSBOrS44U3BKtv1fEM4jaywtk4J/crBcfPTmGGvb&#10;8oGao89EgLCLUUHufRVL6dKcDLqBrYiDd7W1QR9knUldYxvgppQ/UTSWBgsOCzlWtM4pvR3vRsF5&#10;q6vksC7v59Vk117/0s2ouSRKfX12qxkIT51/h1/tvVYwnIym8HwTn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rNdrEAAAA3QAAAA8AAAAAAAAAAAAAAAAAmAIAAGRycy9k&#10;b3ducmV2LnhtbFBLBQYAAAAABAAEAPUAAACJAwAAAAA=&#10;" fillcolor="#92d050" stroked="f"/>
                <v:rect id="Rectangle 2075" o:spid="_x0000_s1346" style="position:absolute;left:35204;top:10464;width:434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YEcAA&#10;AADdAAAADwAAAGRycy9kb3ducmV2LnhtbERPy4rCMBTdC/MP4Q7MTlMdfFCNIoKgMhurH3Bpbh+Y&#10;3JQkYzt/bxbCLA/nvdkN1ogn+dA6VjCdZCCIS6dbrhXcb8fxCkSIyBqNY1LwRwF224/RBnPter7S&#10;s4i1SCEcclTQxNjlUoayIYth4jrixFXOW4wJ+lpqj30Kt0bOsmwhLbacGhrs6NBQ+Sh+rQJ5K479&#10;qjA+c5dZ9WPOp2tFTqmvz2G/BhFpiP/it/ukFXwv52l/epOegN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GbYEcAAAADdAAAADwAAAAAAAAAAAAAAAACYAgAAZHJzL2Rvd25y&#10;ZXYueG1sUEsFBgAAAAAEAAQA9QAAAIUDAAAAAA==&#10;" filled="f" stroked="f">
                  <v:textbox style="mso-fit-shape-to-text:t" inset="0,0,0,0">
                    <w:txbxContent>
                      <w:p w:rsidR="005F466A" w:rsidRDefault="005F466A" w:rsidP="0036260A">
                        <w:r>
                          <w:rPr>
                            <w:rFonts w:ascii="Calibri" w:hAnsi="Calibri" w:cs="Calibri"/>
                            <w:b/>
                            <w:bCs/>
                            <w:color w:val="000000"/>
                            <w:sz w:val="16"/>
                            <w:szCs w:val="16"/>
                          </w:rPr>
                          <w:t>Projection</w:t>
                        </w:r>
                      </w:p>
                    </w:txbxContent>
                  </v:textbox>
                </v:rect>
                <v:rect id="Rectangle 2076" o:spid="_x0000_s1347" style="position:absolute;left:37039;top:11804;width:177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p9isMA&#10;AADdAAAADwAAAGRycy9kb3ducmV2LnhtbESP3WoCMRSE7wu+QziCdzWrUpXVKFIQbPHG1Qc4bM7+&#10;YHKyJKm7ffumIHg5zMw3zHY/WCMe5EPrWMFsmoEgLp1uuVZwux7f1yBCRNZoHJOCXwqw343etphr&#10;1/OFHkWsRYJwyFFBE2OXSxnKhiyGqeuIk1c5bzEm6WupPfYJbo2cZ9lSWmw5LTTY0WdD5b34sQrk&#10;tTj268L4zH3Pq7P5Ol0qckpNxsNhAyLSEF/hZ/ukFSxWHzP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yp9is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6"/>
                            <w:szCs w:val="16"/>
                          </w:rPr>
                          <w:t>67%</w:t>
                        </w:r>
                      </w:p>
                    </w:txbxContent>
                  </v:textbox>
                </v:rect>
                <v:rect id="Rectangle 2077" o:spid="_x0000_s1348" style="position:absolute;left:29444;top:17799;width:6636;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YxdsYA&#10;AADdAAAADwAAAGRycy9kb3ducmV2LnhtbESPS2vDMBCE74X8B7GB3ho56SPFiWJMgkuviZP0ulgb&#10;28RaGUt+9N9XhUKPw8x8w2yTyTRioM7VlhUsFxEI4sLqmksF5zx7egfhPLLGxjIp+CYHyW72sMVY&#10;25GPNJx8KQKEXYwKKu/bWEpXVGTQLWxLHLyb7Qz6ILtS6g7HADeNXEXRmzRYc1iosKV9RcX91BsF&#10;10y3+XHf9Nd0/THeLsXhZfjKlXqcT+kGhKfJ/4f/2p9awfP6dQW/b8IT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JYxdsYAAADdAAAADwAAAAAAAAAAAAAAAACYAgAAZHJz&#10;L2Rvd25yZXYueG1sUEsFBgAAAAAEAAQA9QAAAIsDAAAAAA==&#10;" fillcolor="#92d050" stroked="f"/>
                <v:rect id="Rectangle 2078" o:spid="_x0000_s1349" style="position:absolute;left:29787;top:18332;width:434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RGZsQA&#10;AADdAAAADwAAAGRycy9kb3ducmV2LnhtbESP3WoCMRSE7wXfIRyhd5qt0ipbo4ggaOmNu32Aw+bs&#10;D01OliR1t2/fCIKXw8x8w2z3ozXiRj50jhW8LjIQxJXTHTcKvsvTfAMiRGSNxjEp+KMA+910ssVc&#10;u4GvdCtiIxKEQ44K2hj7XMpQtWQxLFxPnLzaeYsxSd9I7XFIcGvkMsvepcWO00KLPR1bqn6KX6tA&#10;lsVp2BTGZ+5zWX+Zy/lak1PqZTYePkBEGuMz/GiftYLV+m0F9zfpCcj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0Rmb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Projection</w:t>
                        </w:r>
                      </w:p>
                    </w:txbxContent>
                  </v:textbox>
                </v:rect>
                <v:rect id="Rectangle 2079" o:spid="_x0000_s1350" style="position:absolute;left:31623;top:19672;width:177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eEsQA&#10;AADdAAAADwAAAGRycy9kb3ducmV2LnhtbESP3WoCMRSE7wXfIRyhd5rVtla2RhFBsNIb1z7AYXP2&#10;hyYnSxLd7ds3guDlMDPfMOvtYI24kQ+tYwXzWQaCuHS65VrBz+UwXYEIEVmjcUwK/ijAdjMerTHX&#10;rucz3YpYiwThkKOCJsYulzKUDVkMM9cRJ69y3mJM0tdSe+wT3Bq5yLKltNhyWmiwo31D5W9xtQrk&#10;pTj0q8L4zJ0W1bf5Op4rckq9TIbdJ4hIQ3yGH+2jVvD68f4G9zfpC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d3hLEAAAA3QAAAA8AAAAAAAAAAAAAAAAAmAIAAGRycy9k&#10;b3ducmV2LnhtbFBLBQYAAAAABAAEAPUAAACJAwAAAAA=&#10;" filled="f" stroked="f">
                  <v:textbox style="mso-fit-shape-to-text:t" inset="0,0,0,0">
                    <w:txbxContent>
                      <w:p w:rsidR="005F466A" w:rsidRDefault="005F466A" w:rsidP="0036260A">
                        <w:r>
                          <w:rPr>
                            <w:rFonts w:ascii="Calibri" w:hAnsi="Calibri" w:cs="Calibri"/>
                            <w:b/>
                            <w:bCs/>
                            <w:color w:val="000000"/>
                            <w:sz w:val="16"/>
                            <w:szCs w:val="16"/>
                          </w:rPr>
                          <w:t>31%</w:t>
                        </w:r>
                      </w:p>
                    </w:txbxContent>
                  </v:textbox>
                </v:rect>
                <w10:anchorlock/>
              </v:group>
            </w:pict>
          </mc:Fallback>
        </mc:AlternateContent>
      </w:r>
    </w:p>
    <w:p w:rsidR="0036260A" w:rsidRPr="0072184A" w:rsidRDefault="00D57E5F" w:rsidP="00FF0906">
      <w:pPr>
        <w:pStyle w:val="SingleTxtG"/>
        <w:keepNext/>
        <w:keepLines/>
        <w:spacing w:before="240"/>
        <w:rPr>
          <w:rFonts w:asciiTheme="majorBidi" w:hAnsiTheme="majorBidi" w:cstheme="majorBidi"/>
        </w:rPr>
      </w:pPr>
      <w:bookmarkStart w:id="92" w:name="_Toc396211722"/>
      <w:bookmarkStart w:id="93" w:name="_Toc408213252"/>
      <w:bookmarkStart w:id="94" w:name="_Toc408230626"/>
      <w:bookmarkStart w:id="95" w:name="_Toc408233616"/>
      <w:bookmarkStart w:id="96" w:name="_Toc408313470"/>
      <w:r w:rsidRPr="0072184A">
        <w:rPr>
          <w:rFonts w:asciiTheme="majorBidi" w:hAnsiTheme="majorBidi" w:cstheme="majorBidi"/>
        </w:rPr>
        <w:t>67.</w:t>
      </w:r>
      <w:r w:rsidRPr="0072184A">
        <w:rPr>
          <w:rFonts w:asciiTheme="majorBidi" w:hAnsiTheme="majorBidi" w:cstheme="majorBidi"/>
        </w:rPr>
        <w:tab/>
      </w:r>
      <w:r w:rsidR="0036260A" w:rsidRPr="0072184A">
        <w:rPr>
          <w:rFonts w:asciiTheme="majorBidi" w:hAnsiTheme="majorBidi" w:cstheme="majorBidi"/>
        </w:rPr>
        <w:t>Dehydration from diarrhoea is one of the major causes of death in young children worldwide. The prevalence of diarrhoea overall is estimated at 17.5% with 38% in children 6-12months, a higher % of reported cases without</w:t>
      </w:r>
      <w:r w:rsidR="006F5FFA" w:rsidRPr="0072184A">
        <w:rPr>
          <w:rFonts w:asciiTheme="majorBidi" w:hAnsiTheme="majorBidi" w:cstheme="majorBidi"/>
        </w:rPr>
        <w:t xml:space="preserve"> </w:t>
      </w:r>
      <w:r w:rsidR="0036260A" w:rsidRPr="0072184A">
        <w:rPr>
          <w:rFonts w:asciiTheme="majorBidi" w:hAnsiTheme="majorBidi" w:cstheme="majorBidi"/>
        </w:rPr>
        <w:t>access to improved drinking water and sanitation , and</w:t>
      </w:r>
      <w:r w:rsidR="006F5FFA" w:rsidRPr="0072184A">
        <w:rPr>
          <w:rFonts w:asciiTheme="majorBidi" w:hAnsiTheme="majorBidi" w:cstheme="majorBidi"/>
        </w:rPr>
        <w:t xml:space="preserve"> </w:t>
      </w:r>
      <w:r w:rsidR="0036260A" w:rsidRPr="0072184A">
        <w:rPr>
          <w:rFonts w:asciiTheme="majorBidi" w:hAnsiTheme="majorBidi" w:cstheme="majorBidi"/>
        </w:rPr>
        <w:t>60% seeking</w:t>
      </w:r>
      <w:r w:rsidR="006F5FFA" w:rsidRPr="0072184A">
        <w:rPr>
          <w:rFonts w:asciiTheme="majorBidi" w:hAnsiTheme="majorBidi" w:cstheme="majorBidi"/>
        </w:rPr>
        <w:t xml:space="preserve"> </w:t>
      </w:r>
      <w:r w:rsidR="0036260A" w:rsidRPr="0072184A">
        <w:rPr>
          <w:rFonts w:asciiTheme="majorBidi" w:hAnsiTheme="majorBidi" w:cstheme="majorBidi"/>
        </w:rPr>
        <w:t>treatment from a formal health provider</w:t>
      </w:r>
      <w:r w:rsidR="006F5FFA" w:rsidRPr="0072184A">
        <w:rPr>
          <w:rFonts w:asciiTheme="majorBidi" w:hAnsiTheme="majorBidi" w:cstheme="majorBidi"/>
        </w:rPr>
        <w:t xml:space="preserve"> </w:t>
      </w:r>
      <w:r w:rsidR="0036260A" w:rsidRPr="0072184A">
        <w:rPr>
          <w:rFonts w:asciiTheme="majorBidi" w:hAnsiTheme="majorBidi" w:cstheme="majorBidi"/>
        </w:rPr>
        <w:t>and 24.2% of children under 6 months reportedly not receiving any treatment at all.</w:t>
      </w:r>
      <w:r w:rsidR="0036260A" w:rsidRPr="00022FE9">
        <w:rPr>
          <w:rStyle w:val="FootnoteReference"/>
        </w:rPr>
        <w:footnoteReference w:id="5"/>
      </w:r>
      <w:r w:rsidR="006F5FFA" w:rsidRPr="0072184A">
        <w:rPr>
          <w:rFonts w:asciiTheme="majorBidi" w:hAnsiTheme="majorBidi" w:cstheme="majorBidi"/>
        </w:rPr>
        <w:t xml:space="preserve"> </w:t>
      </w:r>
      <w:r w:rsidR="0036260A" w:rsidRPr="0072184A">
        <w:rPr>
          <w:rFonts w:asciiTheme="majorBidi" w:hAnsiTheme="majorBidi" w:cstheme="majorBidi"/>
        </w:rPr>
        <w:t xml:space="preserve">The </w:t>
      </w:r>
      <w:proofErr w:type="spellStart"/>
      <w:r w:rsidR="0036260A" w:rsidRPr="0072184A">
        <w:rPr>
          <w:rFonts w:asciiTheme="majorBidi" w:hAnsiTheme="majorBidi" w:cstheme="majorBidi"/>
        </w:rPr>
        <w:t>BoD</w:t>
      </w:r>
      <w:proofErr w:type="spellEnd"/>
      <w:r w:rsidR="0036260A" w:rsidRPr="0072184A">
        <w:rPr>
          <w:rFonts w:asciiTheme="majorBidi" w:hAnsiTheme="majorBidi" w:cstheme="majorBidi"/>
        </w:rPr>
        <w:t xml:space="preserve"> assessment calculates that the number of episodes of acute diarrhoea in children under 5 years of age is over 13 million per year yet the health service treated only 324,000 in 2010, which suggests only 12% of need is being met.</w:t>
      </w:r>
      <w:bookmarkEnd w:id="92"/>
      <w:bookmarkEnd w:id="93"/>
      <w:r w:rsidR="006F5FFA" w:rsidRPr="0072184A">
        <w:rPr>
          <w:rFonts w:asciiTheme="majorBidi" w:hAnsiTheme="majorBidi" w:cstheme="majorBidi"/>
        </w:rPr>
        <w:t xml:space="preserve"> </w:t>
      </w:r>
      <w:r w:rsidR="0036260A" w:rsidRPr="0072184A">
        <w:rPr>
          <w:rFonts w:asciiTheme="majorBidi" w:hAnsiTheme="majorBidi" w:cstheme="majorBidi"/>
        </w:rPr>
        <w:t>The plan is to increase this by 10% a year for the duration of HSSP through better access to health centres. Reorientation to homemade ORS would reduce the dependence of families on the health sector for what is a common and treatable condition and save money and lives.</w:t>
      </w:r>
      <w:bookmarkEnd w:id="94"/>
      <w:bookmarkEnd w:id="95"/>
      <w:bookmarkEnd w:id="96"/>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68.</w:t>
      </w:r>
      <w:r w:rsidRPr="0072184A">
        <w:rPr>
          <w:rFonts w:asciiTheme="majorBidi" w:hAnsiTheme="majorBidi" w:cstheme="majorBidi"/>
        </w:rPr>
        <w:tab/>
      </w:r>
      <w:r w:rsidR="0036260A" w:rsidRPr="0072184A">
        <w:rPr>
          <w:rFonts w:asciiTheme="majorBidi" w:hAnsiTheme="majorBidi" w:cstheme="majorBidi"/>
        </w:rPr>
        <w:t>Although there has been some reduction, malnutrition remains high with 47% of children stunted with 20% severely stunted.</w:t>
      </w:r>
      <w:r w:rsidR="006F5FFA" w:rsidRPr="0072184A">
        <w:rPr>
          <w:rFonts w:asciiTheme="majorBidi" w:hAnsiTheme="majorBidi" w:cstheme="majorBidi"/>
        </w:rPr>
        <w:t xml:space="preserve"> </w:t>
      </w:r>
      <w:r w:rsidR="0036260A" w:rsidRPr="0072184A">
        <w:rPr>
          <w:rFonts w:asciiTheme="majorBidi" w:hAnsiTheme="majorBidi" w:cstheme="majorBidi"/>
        </w:rPr>
        <w:t>The prevalence of diarrhoea and disease outbreaks such as measles have a significant influence on nutritional status, particularly acute malnutrition</w:t>
      </w:r>
      <w:r w:rsidR="006F5FFA" w:rsidRPr="0072184A">
        <w:rPr>
          <w:rFonts w:asciiTheme="majorBidi" w:hAnsiTheme="majorBidi" w:cstheme="majorBidi"/>
        </w:rPr>
        <w:t xml:space="preserve"> </w:t>
      </w:r>
      <w:r w:rsidR="0036260A" w:rsidRPr="0072184A">
        <w:rPr>
          <w:rFonts w:asciiTheme="majorBidi" w:hAnsiTheme="majorBidi" w:cstheme="majorBidi"/>
        </w:rPr>
        <w:t xml:space="preserve">and have to be taken into account when interpreting nutrition surveillance results. The nutrition-related MDG target is projected to be reached but underweight children and stunting remain high. </w:t>
      </w:r>
    </w:p>
    <w:p w:rsidR="0036260A" w:rsidRPr="0072184A" w:rsidRDefault="00F1403C" w:rsidP="00F1403C">
      <w:pPr>
        <w:pStyle w:val="H23G"/>
      </w:pPr>
      <w:bookmarkStart w:id="97" w:name="_Toc304835112"/>
      <w:bookmarkStart w:id="98" w:name="_Toc408313471"/>
      <w:r>
        <w:tab/>
      </w:r>
      <w:r>
        <w:tab/>
      </w:r>
      <w:r w:rsidRPr="00F1403C">
        <w:rPr>
          <w:b w:val="0"/>
          <w:bCs/>
        </w:rPr>
        <w:t>Figure 3</w:t>
      </w:r>
      <w:r>
        <w:br/>
      </w:r>
      <w:r w:rsidRPr="0072184A">
        <w:t>Children under 5 underweight – trends and projections</w:t>
      </w:r>
      <w:bookmarkEnd w:id="97"/>
      <w:bookmarkEnd w:id="98"/>
    </w:p>
    <w:p w:rsidR="0036260A" w:rsidRPr="0072184A" w:rsidRDefault="0036260A" w:rsidP="0036260A">
      <w:pPr>
        <w:spacing w:line="360" w:lineRule="auto"/>
        <w:jc w:val="both"/>
        <w:rPr>
          <w:rFonts w:asciiTheme="majorBidi" w:hAnsiTheme="majorBidi" w:cstheme="majorBidi"/>
        </w:rPr>
      </w:pPr>
      <w:r w:rsidRPr="0072184A">
        <w:rPr>
          <w:rFonts w:asciiTheme="majorBidi" w:hAnsiTheme="majorBidi" w:cstheme="majorBidi"/>
          <w:noProof/>
          <w:lang w:val="en-US" w:eastAsia="zh-CN"/>
        </w:rPr>
        <mc:AlternateContent>
          <mc:Choice Requires="wpc">
            <w:drawing>
              <wp:inline distT="0" distB="0" distL="0" distR="0" wp14:anchorId="58CA94B2" wp14:editId="6EB75045">
                <wp:extent cx="4792345" cy="2729865"/>
                <wp:effectExtent l="0" t="0" r="8255" b="13335"/>
                <wp:docPr id="7" name="Canvas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641" name="Rectangle 1902"/>
                        <wps:cNvSpPr>
                          <a:spLocks noChangeArrowheads="1"/>
                        </wps:cNvSpPr>
                        <wps:spPr bwMode="auto">
                          <a:xfrm>
                            <a:off x="3810" y="3810"/>
                            <a:ext cx="4547235" cy="2557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2" name="Rectangle 1903"/>
                        <wps:cNvSpPr>
                          <a:spLocks noChangeArrowheads="1"/>
                        </wps:cNvSpPr>
                        <wps:spPr bwMode="auto">
                          <a:xfrm>
                            <a:off x="605790" y="818515"/>
                            <a:ext cx="3701415" cy="147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43" name="Freeform 1904"/>
                        <wps:cNvSpPr>
                          <a:spLocks noEditPoints="1"/>
                        </wps:cNvSpPr>
                        <wps:spPr bwMode="auto">
                          <a:xfrm>
                            <a:off x="609600" y="810895"/>
                            <a:ext cx="3701415" cy="1264285"/>
                          </a:xfrm>
                          <a:custGeom>
                            <a:avLst/>
                            <a:gdLst>
                              <a:gd name="T0" fmla="*/ 0 w 5829"/>
                              <a:gd name="T1" fmla="*/ 1979 h 1991"/>
                              <a:gd name="T2" fmla="*/ 5829 w 5829"/>
                              <a:gd name="T3" fmla="*/ 1979 h 1991"/>
                              <a:gd name="T4" fmla="*/ 5829 w 5829"/>
                              <a:gd name="T5" fmla="*/ 1991 h 1991"/>
                              <a:gd name="T6" fmla="*/ 0 w 5829"/>
                              <a:gd name="T7" fmla="*/ 1991 h 1991"/>
                              <a:gd name="T8" fmla="*/ 0 w 5829"/>
                              <a:gd name="T9" fmla="*/ 1979 h 1991"/>
                              <a:gd name="T10" fmla="*/ 0 w 5829"/>
                              <a:gd name="T11" fmla="*/ 1655 h 1991"/>
                              <a:gd name="T12" fmla="*/ 5829 w 5829"/>
                              <a:gd name="T13" fmla="*/ 1655 h 1991"/>
                              <a:gd name="T14" fmla="*/ 5829 w 5829"/>
                              <a:gd name="T15" fmla="*/ 1667 h 1991"/>
                              <a:gd name="T16" fmla="*/ 0 w 5829"/>
                              <a:gd name="T17" fmla="*/ 1667 h 1991"/>
                              <a:gd name="T18" fmla="*/ 0 w 5829"/>
                              <a:gd name="T19" fmla="*/ 1655 h 1991"/>
                              <a:gd name="T20" fmla="*/ 0 w 5829"/>
                              <a:gd name="T21" fmla="*/ 1319 h 1991"/>
                              <a:gd name="T22" fmla="*/ 5829 w 5829"/>
                              <a:gd name="T23" fmla="*/ 1319 h 1991"/>
                              <a:gd name="T24" fmla="*/ 5829 w 5829"/>
                              <a:gd name="T25" fmla="*/ 1331 h 1991"/>
                              <a:gd name="T26" fmla="*/ 0 w 5829"/>
                              <a:gd name="T27" fmla="*/ 1331 h 1991"/>
                              <a:gd name="T28" fmla="*/ 0 w 5829"/>
                              <a:gd name="T29" fmla="*/ 1319 h 1991"/>
                              <a:gd name="T30" fmla="*/ 0 w 5829"/>
                              <a:gd name="T31" fmla="*/ 996 h 1991"/>
                              <a:gd name="T32" fmla="*/ 5829 w 5829"/>
                              <a:gd name="T33" fmla="*/ 996 h 1991"/>
                              <a:gd name="T34" fmla="*/ 5829 w 5829"/>
                              <a:gd name="T35" fmla="*/ 1007 h 1991"/>
                              <a:gd name="T36" fmla="*/ 0 w 5829"/>
                              <a:gd name="T37" fmla="*/ 1007 h 1991"/>
                              <a:gd name="T38" fmla="*/ 0 w 5829"/>
                              <a:gd name="T39" fmla="*/ 996 h 1991"/>
                              <a:gd name="T40" fmla="*/ 0 w 5829"/>
                              <a:gd name="T41" fmla="*/ 660 h 1991"/>
                              <a:gd name="T42" fmla="*/ 5829 w 5829"/>
                              <a:gd name="T43" fmla="*/ 660 h 1991"/>
                              <a:gd name="T44" fmla="*/ 5829 w 5829"/>
                              <a:gd name="T45" fmla="*/ 672 h 1991"/>
                              <a:gd name="T46" fmla="*/ 0 w 5829"/>
                              <a:gd name="T47" fmla="*/ 672 h 1991"/>
                              <a:gd name="T48" fmla="*/ 0 w 5829"/>
                              <a:gd name="T49" fmla="*/ 660 h 1991"/>
                              <a:gd name="T50" fmla="*/ 0 w 5829"/>
                              <a:gd name="T51" fmla="*/ 336 h 1991"/>
                              <a:gd name="T52" fmla="*/ 5829 w 5829"/>
                              <a:gd name="T53" fmla="*/ 336 h 1991"/>
                              <a:gd name="T54" fmla="*/ 5829 w 5829"/>
                              <a:gd name="T55" fmla="*/ 348 h 1991"/>
                              <a:gd name="T56" fmla="*/ 0 w 5829"/>
                              <a:gd name="T57" fmla="*/ 348 h 1991"/>
                              <a:gd name="T58" fmla="*/ 0 w 5829"/>
                              <a:gd name="T59" fmla="*/ 336 h 1991"/>
                              <a:gd name="T60" fmla="*/ 0 w 5829"/>
                              <a:gd name="T61" fmla="*/ 0 h 1991"/>
                              <a:gd name="T62" fmla="*/ 5829 w 5829"/>
                              <a:gd name="T63" fmla="*/ 0 h 1991"/>
                              <a:gd name="T64" fmla="*/ 5829 w 5829"/>
                              <a:gd name="T65" fmla="*/ 12 h 1991"/>
                              <a:gd name="T66" fmla="*/ 0 w 5829"/>
                              <a:gd name="T67" fmla="*/ 12 h 1991"/>
                              <a:gd name="T68" fmla="*/ 0 w 5829"/>
                              <a:gd name="T69" fmla="*/ 0 h 19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829" h="1991">
                                <a:moveTo>
                                  <a:pt x="0" y="1979"/>
                                </a:moveTo>
                                <a:lnTo>
                                  <a:pt x="5829" y="1979"/>
                                </a:lnTo>
                                <a:lnTo>
                                  <a:pt x="5829" y="1991"/>
                                </a:lnTo>
                                <a:lnTo>
                                  <a:pt x="0" y="1991"/>
                                </a:lnTo>
                                <a:lnTo>
                                  <a:pt x="0" y="1979"/>
                                </a:lnTo>
                                <a:close/>
                                <a:moveTo>
                                  <a:pt x="0" y="1655"/>
                                </a:moveTo>
                                <a:lnTo>
                                  <a:pt x="5829" y="1655"/>
                                </a:lnTo>
                                <a:lnTo>
                                  <a:pt x="5829" y="1667"/>
                                </a:lnTo>
                                <a:lnTo>
                                  <a:pt x="0" y="1667"/>
                                </a:lnTo>
                                <a:lnTo>
                                  <a:pt x="0" y="1655"/>
                                </a:lnTo>
                                <a:close/>
                                <a:moveTo>
                                  <a:pt x="0" y="1319"/>
                                </a:moveTo>
                                <a:lnTo>
                                  <a:pt x="5829" y="1319"/>
                                </a:lnTo>
                                <a:lnTo>
                                  <a:pt x="5829" y="1331"/>
                                </a:lnTo>
                                <a:lnTo>
                                  <a:pt x="0" y="1331"/>
                                </a:lnTo>
                                <a:lnTo>
                                  <a:pt x="0" y="1319"/>
                                </a:lnTo>
                                <a:close/>
                                <a:moveTo>
                                  <a:pt x="0" y="996"/>
                                </a:moveTo>
                                <a:lnTo>
                                  <a:pt x="5829" y="996"/>
                                </a:lnTo>
                                <a:lnTo>
                                  <a:pt x="5829" y="1007"/>
                                </a:lnTo>
                                <a:lnTo>
                                  <a:pt x="0" y="1007"/>
                                </a:lnTo>
                                <a:lnTo>
                                  <a:pt x="0" y="996"/>
                                </a:lnTo>
                                <a:close/>
                                <a:moveTo>
                                  <a:pt x="0" y="660"/>
                                </a:moveTo>
                                <a:lnTo>
                                  <a:pt x="5829" y="660"/>
                                </a:lnTo>
                                <a:lnTo>
                                  <a:pt x="5829" y="672"/>
                                </a:lnTo>
                                <a:lnTo>
                                  <a:pt x="0" y="672"/>
                                </a:lnTo>
                                <a:lnTo>
                                  <a:pt x="0" y="660"/>
                                </a:lnTo>
                                <a:close/>
                                <a:moveTo>
                                  <a:pt x="0" y="336"/>
                                </a:moveTo>
                                <a:lnTo>
                                  <a:pt x="5829" y="336"/>
                                </a:lnTo>
                                <a:lnTo>
                                  <a:pt x="5829" y="348"/>
                                </a:lnTo>
                                <a:lnTo>
                                  <a:pt x="0" y="348"/>
                                </a:lnTo>
                                <a:lnTo>
                                  <a:pt x="0" y="336"/>
                                </a:lnTo>
                                <a:close/>
                                <a:moveTo>
                                  <a:pt x="0" y="0"/>
                                </a:moveTo>
                                <a:lnTo>
                                  <a:pt x="5829" y="0"/>
                                </a:lnTo>
                                <a:lnTo>
                                  <a:pt x="5829" y="12"/>
                                </a:lnTo>
                                <a:lnTo>
                                  <a:pt x="0" y="12"/>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44" name="Rectangle 1905"/>
                        <wps:cNvSpPr>
                          <a:spLocks noChangeArrowheads="1"/>
                        </wps:cNvSpPr>
                        <wps:spPr bwMode="auto">
                          <a:xfrm>
                            <a:off x="605790" y="814705"/>
                            <a:ext cx="7620" cy="1470025"/>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45" name="Freeform 1906"/>
                        <wps:cNvSpPr>
                          <a:spLocks noEditPoints="1"/>
                        </wps:cNvSpPr>
                        <wps:spPr bwMode="auto">
                          <a:xfrm>
                            <a:off x="571500" y="810895"/>
                            <a:ext cx="68580" cy="1477645"/>
                          </a:xfrm>
                          <a:custGeom>
                            <a:avLst/>
                            <a:gdLst>
                              <a:gd name="T0" fmla="*/ 60 w 108"/>
                              <a:gd name="T1" fmla="*/ 2327 h 2327"/>
                              <a:gd name="T2" fmla="*/ 108 w 108"/>
                              <a:gd name="T3" fmla="*/ 2255 h 2327"/>
                              <a:gd name="T4" fmla="*/ 108 w 108"/>
                              <a:gd name="T5" fmla="*/ 2183 h 2327"/>
                              <a:gd name="T6" fmla="*/ 60 w 108"/>
                              <a:gd name="T7" fmla="*/ 2111 h 2327"/>
                              <a:gd name="T8" fmla="*/ 60 w 108"/>
                              <a:gd name="T9" fmla="*/ 2111 h 2327"/>
                              <a:gd name="T10" fmla="*/ 60 w 108"/>
                              <a:gd name="T11" fmla="*/ 2063 h 2327"/>
                              <a:gd name="T12" fmla="*/ 108 w 108"/>
                              <a:gd name="T13" fmla="*/ 1991 h 2327"/>
                              <a:gd name="T14" fmla="*/ 108 w 108"/>
                              <a:gd name="T15" fmla="*/ 1919 h 2327"/>
                              <a:gd name="T16" fmla="*/ 60 w 108"/>
                              <a:gd name="T17" fmla="*/ 1847 h 2327"/>
                              <a:gd name="T18" fmla="*/ 60 w 108"/>
                              <a:gd name="T19" fmla="*/ 1847 h 2327"/>
                              <a:gd name="T20" fmla="*/ 60 w 108"/>
                              <a:gd name="T21" fmla="*/ 1799 h 2327"/>
                              <a:gd name="T22" fmla="*/ 108 w 108"/>
                              <a:gd name="T23" fmla="*/ 1727 h 2327"/>
                              <a:gd name="T24" fmla="*/ 108 w 108"/>
                              <a:gd name="T25" fmla="*/ 1655 h 2327"/>
                              <a:gd name="T26" fmla="*/ 60 w 108"/>
                              <a:gd name="T27" fmla="*/ 1583 h 2327"/>
                              <a:gd name="T28" fmla="*/ 60 w 108"/>
                              <a:gd name="T29" fmla="*/ 1583 h 2327"/>
                              <a:gd name="T30" fmla="*/ 60 w 108"/>
                              <a:gd name="T31" fmla="*/ 1535 h 2327"/>
                              <a:gd name="T32" fmla="*/ 108 w 108"/>
                              <a:gd name="T33" fmla="*/ 1463 h 2327"/>
                              <a:gd name="T34" fmla="*/ 108 w 108"/>
                              <a:gd name="T35" fmla="*/ 1391 h 2327"/>
                              <a:gd name="T36" fmla="*/ 60 w 108"/>
                              <a:gd name="T37" fmla="*/ 1319 h 2327"/>
                              <a:gd name="T38" fmla="*/ 60 w 108"/>
                              <a:gd name="T39" fmla="*/ 1319 h 2327"/>
                              <a:gd name="T40" fmla="*/ 60 w 108"/>
                              <a:gd name="T41" fmla="*/ 1271 h 2327"/>
                              <a:gd name="T42" fmla="*/ 108 w 108"/>
                              <a:gd name="T43" fmla="*/ 1199 h 2327"/>
                              <a:gd name="T44" fmla="*/ 108 w 108"/>
                              <a:gd name="T45" fmla="*/ 1127 h 2327"/>
                              <a:gd name="T46" fmla="*/ 60 w 108"/>
                              <a:gd name="T47" fmla="*/ 1055 h 2327"/>
                              <a:gd name="T48" fmla="*/ 60 w 108"/>
                              <a:gd name="T49" fmla="*/ 1055 h 2327"/>
                              <a:gd name="T50" fmla="*/ 60 w 108"/>
                              <a:gd name="T51" fmla="*/ 1007 h 2327"/>
                              <a:gd name="T52" fmla="*/ 108 w 108"/>
                              <a:gd name="T53" fmla="*/ 936 h 2327"/>
                              <a:gd name="T54" fmla="*/ 108 w 108"/>
                              <a:gd name="T55" fmla="*/ 864 h 2327"/>
                              <a:gd name="T56" fmla="*/ 60 w 108"/>
                              <a:gd name="T57" fmla="*/ 792 h 2327"/>
                              <a:gd name="T58" fmla="*/ 60 w 108"/>
                              <a:gd name="T59" fmla="*/ 792 h 2327"/>
                              <a:gd name="T60" fmla="*/ 60 w 108"/>
                              <a:gd name="T61" fmla="*/ 744 h 2327"/>
                              <a:gd name="T62" fmla="*/ 108 w 108"/>
                              <a:gd name="T63" fmla="*/ 672 h 2327"/>
                              <a:gd name="T64" fmla="*/ 108 w 108"/>
                              <a:gd name="T65" fmla="*/ 600 h 2327"/>
                              <a:gd name="T66" fmla="*/ 60 w 108"/>
                              <a:gd name="T67" fmla="*/ 528 h 2327"/>
                              <a:gd name="T68" fmla="*/ 60 w 108"/>
                              <a:gd name="T69" fmla="*/ 528 h 2327"/>
                              <a:gd name="T70" fmla="*/ 60 w 108"/>
                              <a:gd name="T71" fmla="*/ 480 h 2327"/>
                              <a:gd name="T72" fmla="*/ 108 w 108"/>
                              <a:gd name="T73" fmla="*/ 408 h 2327"/>
                              <a:gd name="T74" fmla="*/ 108 w 108"/>
                              <a:gd name="T75" fmla="*/ 336 h 2327"/>
                              <a:gd name="T76" fmla="*/ 60 w 108"/>
                              <a:gd name="T77" fmla="*/ 264 h 2327"/>
                              <a:gd name="T78" fmla="*/ 60 w 108"/>
                              <a:gd name="T79" fmla="*/ 264 h 2327"/>
                              <a:gd name="T80" fmla="*/ 60 w 108"/>
                              <a:gd name="T81" fmla="*/ 216 h 2327"/>
                              <a:gd name="T82" fmla="*/ 108 w 108"/>
                              <a:gd name="T83" fmla="*/ 144 h 2327"/>
                              <a:gd name="T84" fmla="*/ 108 w 108"/>
                              <a:gd name="T85" fmla="*/ 72 h 2327"/>
                              <a:gd name="T86" fmla="*/ 60 w 108"/>
                              <a:gd name="T87" fmla="*/ 0 h 2327"/>
                              <a:gd name="T88" fmla="*/ 60 w 108"/>
                              <a:gd name="T89" fmla="*/ 0 h 2327"/>
                              <a:gd name="T90" fmla="*/ 0 w 108"/>
                              <a:gd name="T91" fmla="*/ 2327 h 2327"/>
                              <a:gd name="T92" fmla="*/ 60 w 108"/>
                              <a:gd name="T93" fmla="*/ 1991 h 2327"/>
                              <a:gd name="T94" fmla="*/ 60 w 108"/>
                              <a:gd name="T95" fmla="*/ 1655 h 2327"/>
                              <a:gd name="T96" fmla="*/ 0 w 108"/>
                              <a:gd name="T97" fmla="*/ 1319 h 2327"/>
                              <a:gd name="T98" fmla="*/ 0 w 108"/>
                              <a:gd name="T99" fmla="*/ 1319 h 2327"/>
                              <a:gd name="T100" fmla="*/ 0 w 108"/>
                              <a:gd name="T101" fmla="*/ 1007 h 2327"/>
                              <a:gd name="T102" fmla="*/ 60 w 108"/>
                              <a:gd name="T103" fmla="*/ 672 h 2327"/>
                              <a:gd name="T104" fmla="*/ 60 w 108"/>
                              <a:gd name="T105" fmla="*/ 336 h 2327"/>
                              <a:gd name="T106" fmla="*/ 0 w 108"/>
                              <a:gd name="T107" fmla="*/ 0 h 2327"/>
                              <a:gd name="T108" fmla="*/ 0 w 108"/>
                              <a:gd name="T109" fmla="*/ 0 h 2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08" h="2327">
                                <a:moveTo>
                                  <a:pt x="60" y="2315"/>
                                </a:moveTo>
                                <a:lnTo>
                                  <a:pt x="108" y="2315"/>
                                </a:lnTo>
                                <a:lnTo>
                                  <a:pt x="108" y="2327"/>
                                </a:lnTo>
                                <a:lnTo>
                                  <a:pt x="60" y="2327"/>
                                </a:lnTo>
                                <a:lnTo>
                                  <a:pt x="60" y="2315"/>
                                </a:lnTo>
                                <a:close/>
                                <a:moveTo>
                                  <a:pt x="60" y="2243"/>
                                </a:moveTo>
                                <a:lnTo>
                                  <a:pt x="108" y="2243"/>
                                </a:lnTo>
                                <a:lnTo>
                                  <a:pt x="108" y="2255"/>
                                </a:lnTo>
                                <a:lnTo>
                                  <a:pt x="60" y="2255"/>
                                </a:lnTo>
                                <a:lnTo>
                                  <a:pt x="60" y="2243"/>
                                </a:lnTo>
                                <a:close/>
                                <a:moveTo>
                                  <a:pt x="60" y="2183"/>
                                </a:moveTo>
                                <a:lnTo>
                                  <a:pt x="108" y="2183"/>
                                </a:lnTo>
                                <a:lnTo>
                                  <a:pt x="108" y="2195"/>
                                </a:lnTo>
                                <a:lnTo>
                                  <a:pt x="60" y="2195"/>
                                </a:lnTo>
                                <a:lnTo>
                                  <a:pt x="60" y="2183"/>
                                </a:lnTo>
                                <a:close/>
                                <a:moveTo>
                                  <a:pt x="60" y="2111"/>
                                </a:moveTo>
                                <a:lnTo>
                                  <a:pt x="108" y="2111"/>
                                </a:lnTo>
                                <a:lnTo>
                                  <a:pt x="108" y="2123"/>
                                </a:lnTo>
                                <a:lnTo>
                                  <a:pt x="60" y="2123"/>
                                </a:lnTo>
                                <a:lnTo>
                                  <a:pt x="60" y="2111"/>
                                </a:lnTo>
                                <a:close/>
                                <a:moveTo>
                                  <a:pt x="60" y="2051"/>
                                </a:moveTo>
                                <a:lnTo>
                                  <a:pt x="108" y="2051"/>
                                </a:lnTo>
                                <a:lnTo>
                                  <a:pt x="108" y="2063"/>
                                </a:lnTo>
                                <a:lnTo>
                                  <a:pt x="60" y="2063"/>
                                </a:lnTo>
                                <a:lnTo>
                                  <a:pt x="60" y="2051"/>
                                </a:lnTo>
                                <a:close/>
                                <a:moveTo>
                                  <a:pt x="60" y="1979"/>
                                </a:moveTo>
                                <a:lnTo>
                                  <a:pt x="108" y="1979"/>
                                </a:lnTo>
                                <a:lnTo>
                                  <a:pt x="108" y="1991"/>
                                </a:lnTo>
                                <a:lnTo>
                                  <a:pt x="60" y="1991"/>
                                </a:lnTo>
                                <a:lnTo>
                                  <a:pt x="60" y="1979"/>
                                </a:lnTo>
                                <a:close/>
                                <a:moveTo>
                                  <a:pt x="60" y="1919"/>
                                </a:moveTo>
                                <a:lnTo>
                                  <a:pt x="108" y="1919"/>
                                </a:lnTo>
                                <a:lnTo>
                                  <a:pt x="108" y="1931"/>
                                </a:lnTo>
                                <a:lnTo>
                                  <a:pt x="60" y="1931"/>
                                </a:lnTo>
                                <a:lnTo>
                                  <a:pt x="60" y="1919"/>
                                </a:lnTo>
                                <a:close/>
                                <a:moveTo>
                                  <a:pt x="60" y="1847"/>
                                </a:moveTo>
                                <a:lnTo>
                                  <a:pt x="108" y="1847"/>
                                </a:lnTo>
                                <a:lnTo>
                                  <a:pt x="108" y="1859"/>
                                </a:lnTo>
                                <a:lnTo>
                                  <a:pt x="60" y="1859"/>
                                </a:lnTo>
                                <a:lnTo>
                                  <a:pt x="60" y="1847"/>
                                </a:lnTo>
                                <a:close/>
                                <a:moveTo>
                                  <a:pt x="60" y="1787"/>
                                </a:moveTo>
                                <a:lnTo>
                                  <a:pt x="108" y="1787"/>
                                </a:lnTo>
                                <a:lnTo>
                                  <a:pt x="108" y="1799"/>
                                </a:lnTo>
                                <a:lnTo>
                                  <a:pt x="60" y="1799"/>
                                </a:lnTo>
                                <a:lnTo>
                                  <a:pt x="60" y="1787"/>
                                </a:lnTo>
                                <a:close/>
                                <a:moveTo>
                                  <a:pt x="60" y="1715"/>
                                </a:moveTo>
                                <a:lnTo>
                                  <a:pt x="108" y="1715"/>
                                </a:lnTo>
                                <a:lnTo>
                                  <a:pt x="108" y="1727"/>
                                </a:lnTo>
                                <a:lnTo>
                                  <a:pt x="60" y="1727"/>
                                </a:lnTo>
                                <a:lnTo>
                                  <a:pt x="60" y="1715"/>
                                </a:lnTo>
                                <a:close/>
                                <a:moveTo>
                                  <a:pt x="60" y="1655"/>
                                </a:moveTo>
                                <a:lnTo>
                                  <a:pt x="108" y="1655"/>
                                </a:lnTo>
                                <a:lnTo>
                                  <a:pt x="108" y="1667"/>
                                </a:lnTo>
                                <a:lnTo>
                                  <a:pt x="60" y="1667"/>
                                </a:lnTo>
                                <a:lnTo>
                                  <a:pt x="60" y="1655"/>
                                </a:lnTo>
                                <a:close/>
                                <a:moveTo>
                                  <a:pt x="60" y="1583"/>
                                </a:moveTo>
                                <a:lnTo>
                                  <a:pt x="108" y="1583"/>
                                </a:lnTo>
                                <a:lnTo>
                                  <a:pt x="108" y="1595"/>
                                </a:lnTo>
                                <a:lnTo>
                                  <a:pt x="60" y="1595"/>
                                </a:lnTo>
                                <a:lnTo>
                                  <a:pt x="60" y="1583"/>
                                </a:lnTo>
                                <a:close/>
                                <a:moveTo>
                                  <a:pt x="60" y="1523"/>
                                </a:moveTo>
                                <a:lnTo>
                                  <a:pt x="108" y="1523"/>
                                </a:lnTo>
                                <a:lnTo>
                                  <a:pt x="108" y="1535"/>
                                </a:lnTo>
                                <a:lnTo>
                                  <a:pt x="60" y="1535"/>
                                </a:lnTo>
                                <a:lnTo>
                                  <a:pt x="60" y="1523"/>
                                </a:lnTo>
                                <a:close/>
                                <a:moveTo>
                                  <a:pt x="60" y="1451"/>
                                </a:moveTo>
                                <a:lnTo>
                                  <a:pt x="108" y="1451"/>
                                </a:lnTo>
                                <a:lnTo>
                                  <a:pt x="108" y="1463"/>
                                </a:lnTo>
                                <a:lnTo>
                                  <a:pt x="60" y="1463"/>
                                </a:lnTo>
                                <a:lnTo>
                                  <a:pt x="60" y="1451"/>
                                </a:lnTo>
                                <a:close/>
                                <a:moveTo>
                                  <a:pt x="60" y="1391"/>
                                </a:moveTo>
                                <a:lnTo>
                                  <a:pt x="108" y="1391"/>
                                </a:lnTo>
                                <a:lnTo>
                                  <a:pt x="108" y="1403"/>
                                </a:lnTo>
                                <a:lnTo>
                                  <a:pt x="60" y="1403"/>
                                </a:lnTo>
                                <a:lnTo>
                                  <a:pt x="60" y="1391"/>
                                </a:lnTo>
                                <a:close/>
                                <a:moveTo>
                                  <a:pt x="60" y="1319"/>
                                </a:moveTo>
                                <a:lnTo>
                                  <a:pt x="108" y="1319"/>
                                </a:lnTo>
                                <a:lnTo>
                                  <a:pt x="108" y="1331"/>
                                </a:lnTo>
                                <a:lnTo>
                                  <a:pt x="60" y="1331"/>
                                </a:lnTo>
                                <a:lnTo>
                                  <a:pt x="60" y="1319"/>
                                </a:lnTo>
                                <a:close/>
                                <a:moveTo>
                                  <a:pt x="60" y="1259"/>
                                </a:moveTo>
                                <a:lnTo>
                                  <a:pt x="108" y="1259"/>
                                </a:lnTo>
                                <a:lnTo>
                                  <a:pt x="108" y="1271"/>
                                </a:lnTo>
                                <a:lnTo>
                                  <a:pt x="60" y="1271"/>
                                </a:lnTo>
                                <a:lnTo>
                                  <a:pt x="60" y="1259"/>
                                </a:lnTo>
                                <a:close/>
                                <a:moveTo>
                                  <a:pt x="60" y="1187"/>
                                </a:moveTo>
                                <a:lnTo>
                                  <a:pt x="108" y="1187"/>
                                </a:lnTo>
                                <a:lnTo>
                                  <a:pt x="108" y="1199"/>
                                </a:lnTo>
                                <a:lnTo>
                                  <a:pt x="60" y="1199"/>
                                </a:lnTo>
                                <a:lnTo>
                                  <a:pt x="60" y="1187"/>
                                </a:lnTo>
                                <a:close/>
                                <a:moveTo>
                                  <a:pt x="60" y="1127"/>
                                </a:moveTo>
                                <a:lnTo>
                                  <a:pt x="108" y="1127"/>
                                </a:lnTo>
                                <a:lnTo>
                                  <a:pt x="108" y="1139"/>
                                </a:lnTo>
                                <a:lnTo>
                                  <a:pt x="60" y="1139"/>
                                </a:lnTo>
                                <a:lnTo>
                                  <a:pt x="60" y="1127"/>
                                </a:lnTo>
                                <a:close/>
                                <a:moveTo>
                                  <a:pt x="60" y="1055"/>
                                </a:moveTo>
                                <a:lnTo>
                                  <a:pt x="108" y="1055"/>
                                </a:lnTo>
                                <a:lnTo>
                                  <a:pt x="108" y="1067"/>
                                </a:lnTo>
                                <a:lnTo>
                                  <a:pt x="60" y="1067"/>
                                </a:lnTo>
                                <a:lnTo>
                                  <a:pt x="60" y="1055"/>
                                </a:lnTo>
                                <a:close/>
                                <a:moveTo>
                                  <a:pt x="60" y="996"/>
                                </a:moveTo>
                                <a:lnTo>
                                  <a:pt x="108" y="996"/>
                                </a:lnTo>
                                <a:lnTo>
                                  <a:pt x="108" y="1007"/>
                                </a:lnTo>
                                <a:lnTo>
                                  <a:pt x="60" y="1007"/>
                                </a:lnTo>
                                <a:lnTo>
                                  <a:pt x="60" y="996"/>
                                </a:lnTo>
                                <a:close/>
                                <a:moveTo>
                                  <a:pt x="60" y="924"/>
                                </a:moveTo>
                                <a:lnTo>
                                  <a:pt x="108" y="924"/>
                                </a:lnTo>
                                <a:lnTo>
                                  <a:pt x="108" y="936"/>
                                </a:lnTo>
                                <a:lnTo>
                                  <a:pt x="60" y="936"/>
                                </a:lnTo>
                                <a:lnTo>
                                  <a:pt x="60" y="924"/>
                                </a:lnTo>
                                <a:close/>
                                <a:moveTo>
                                  <a:pt x="60" y="864"/>
                                </a:moveTo>
                                <a:lnTo>
                                  <a:pt x="108" y="864"/>
                                </a:lnTo>
                                <a:lnTo>
                                  <a:pt x="108" y="876"/>
                                </a:lnTo>
                                <a:lnTo>
                                  <a:pt x="60" y="876"/>
                                </a:lnTo>
                                <a:lnTo>
                                  <a:pt x="60" y="864"/>
                                </a:lnTo>
                                <a:close/>
                                <a:moveTo>
                                  <a:pt x="60" y="792"/>
                                </a:moveTo>
                                <a:lnTo>
                                  <a:pt x="108" y="792"/>
                                </a:lnTo>
                                <a:lnTo>
                                  <a:pt x="108" y="804"/>
                                </a:lnTo>
                                <a:lnTo>
                                  <a:pt x="60" y="804"/>
                                </a:lnTo>
                                <a:lnTo>
                                  <a:pt x="60" y="792"/>
                                </a:lnTo>
                                <a:close/>
                                <a:moveTo>
                                  <a:pt x="60" y="732"/>
                                </a:moveTo>
                                <a:lnTo>
                                  <a:pt x="108" y="732"/>
                                </a:lnTo>
                                <a:lnTo>
                                  <a:pt x="108" y="744"/>
                                </a:lnTo>
                                <a:lnTo>
                                  <a:pt x="60" y="744"/>
                                </a:lnTo>
                                <a:lnTo>
                                  <a:pt x="60" y="732"/>
                                </a:lnTo>
                                <a:close/>
                                <a:moveTo>
                                  <a:pt x="60" y="660"/>
                                </a:moveTo>
                                <a:lnTo>
                                  <a:pt x="108" y="660"/>
                                </a:lnTo>
                                <a:lnTo>
                                  <a:pt x="108" y="672"/>
                                </a:lnTo>
                                <a:lnTo>
                                  <a:pt x="60" y="672"/>
                                </a:lnTo>
                                <a:lnTo>
                                  <a:pt x="60" y="660"/>
                                </a:lnTo>
                                <a:close/>
                                <a:moveTo>
                                  <a:pt x="60" y="600"/>
                                </a:moveTo>
                                <a:lnTo>
                                  <a:pt x="108" y="600"/>
                                </a:lnTo>
                                <a:lnTo>
                                  <a:pt x="108" y="612"/>
                                </a:lnTo>
                                <a:lnTo>
                                  <a:pt x="60" y="612"/>
                                </a:lnTo>
                                <a:lnTo>
                                  <a:pt x="60" y="600"/>
                                </a:lnTo>
                                <a:close/>
                                <a:moveTo>
                                  <a:pt x="60" y="528"/>
                                </a:moveTo>
                                <a:lnTo>
                                  <a:pt x="108" y="528"/>
                                </a:lnTo>
                                <a:lnTo>
                                  <a:pt x="108" y="540"/>
                                </a:lnTo>
                                <a:lnTo>
                                  <a:pt x="60" y="540"/>
                                </a:lnTo>
                                <a:lnTo>
                                  <a:pt x="60" y="528"/>
                                </a:lnTo>
                                <a:close/>
                                <a:moveTo>
                                  <a:pt x="60" y="468"/>
                                </a:moveTo>
                                <a:lnTo>
                                  <a:pt x="108" y="468"/>
                                </a:lnTo>
                                <a:lnTo>
                                  <a:pt x="108" y="480"/>
                                </a:lnTo>
                                <a:lnTo>
                                  <a:pt x="60" y="480"/>
                                </a:lnTo>
                                <a:lnTo>
                                  <a:pt x="60" y="468"/>
                                </a:lnTo>
                                <a:close/>
                                <a:moveTo>
                                  <a:pt x="60" y="396"/>
                                </a:moveTo>
                                <a:lnTo>
                                  <a:pt x="108" y="396"/>
                                </a:lnTo>
                                <a:lnTo>
                                  <a:pt x="108" y="408"/>
                                </a:lnTo>
                                <a:lnTo>
                                  <a:pt x="60" y="408"/>
                                </a:lnTo>
                                <a:lnTo>
                                  <a:pt x="60" y="396"/>
                                </a:lnTo>
                                <a:close/>
                                <a:moveTo>
                                  <a:pt x="60" y="336"/>
                                </a:moveTo>
                                <a:lnTo>
                                  <a:pt x="108" y="336"/>
                                </a:lnTo>
                                <a:lnTo>
                                  <a:pt x="108" y="348"/>
                                </a:lnTo>
                                <a:lnTo>
                                  <a:pt x="60" y="348"/>
                                </a:lnTo>
                                <a:lnTo>
                                  <a:pt x="60" y="336"/>
                                </a:lnTo>
                                <a:close/>
                                <a:moveTo>
                                  <a:pt x="60" y="264"/>
                                </a:moveTo>
                                <a:lnTo>
                                  <a:pt x="108" y="264"/>
                                </a:lnTo>
                                <a:lnTo>
                                  <a:pt x="108" y="276"/>
                                </a:lnTo>
                                <a:lnTo>
                                  <a:pt x="60" y="276"/>
                                </a:lnTo>
                                <a:lnTo>
                                  <a:pt x="60" y="264"/>
                                </a:lnTo>
                                <a:close/>
                                <a:moveTo>
                                  <a:pt x="60" y="204"/>
                                </a:moveTo>
                                <a:lnTo>
                                  <a:pt x="108" y="204"/>
                                </a:lnTo>
                                <a:lnTo>
                                  <a:pt x="108" y="216"/>
                                </a:lnTo>
                                <a:lnTo>
                                  <a:pt x="60" y="216"/>
                                </a:lnTo>
                                <a:lnTo>
                                  <a:pt x="60" y="204"/>
                                </a:lnTo>
                                <a:close/>
                                <a:moveTo>
                                  <a:pt x="60" y="132"/>
                                </a:moveTo>
                                <a:lnTo>
                                  <a:pt x="108" y="132"/>
                                </a:lnTo>
                                <a:lnTo>
                                  <a:pt x="108" y="144"/>
                                </a:lnTo>
                                <a:lnTo>
                                  <a:pt x="60" y="144"/>
                                </a:lnTo>
                                <a:lnTo>
                                  <a:pt x="60" y="132"/>
                                </a:lnTo>
                                <a:close/>
                                <a:moveTo>
                                  <a:pt x="60" y="72"/>
                                </a:moveTo>
                                <a:lnTo>
                                  <a:pt x="108" y="72"/>
                                </a:lnTo>
                                <a:lnTo>
                                  <a:pt x="108" y="84"/>
                                </a:lnTo>
                                <a:lnTo>
                                  <a:pt x="60" y="84"/>
                                </a:lnTo>
                                <a:lnTo>
                                  <a:pt x="60" y="72"/>
                                </a:lnTo>
                                <a:close/>
                                <a:moveTo>
                                  <a:pt x="60" y="0"/>
                                </a:moveTo>
                                <a:lnTo>
                                  <a:pt x="108" y="0"/>
                                </a:lnTo>
                                <a:lnTo>
                                  <a:pt x="108" y="12"/>
                                </a:lnTo>
                                <a:lnTo>
                                  <a:pt x="60" y="12"/>
                                </a:lnTo>
                                <a:lnTo>
                                  <a:pt x="60" y="0"/>
                                </a:lnTo>
                                <a:close/>
                                <a:moveTo>
                                  <a:pt x="0" y="2315"/>
                                </a:moveTo>
                                <a:lnTo>
                                  <a:pt x="60" y="2315"/>
                                </a:lnTo>
                                <a:lnTo>
                                  <a:pt x="60" y="2327"/>
                                </a:lnTo>
                                <a:lnTo>
                                  <a:pt x="0" y="2327"/>
                                </a:lnTo>
                                <a:lnTo>
                                  <a:pt x="0" y="2315"/>
                                </a:lnTo>
                                <a:close/>
                                <a:moveTo>
                                  <a:pt x="0" y="1979"/>
                                </a:moveTo>
                                <a:lnTo>
                                  <a:pt x="60" y="1979"/>
                                </a:lnTo>
                                <a:lnTo>
                                  <a:pt x="60" y="1991"/>
                                </a:lnTo>
                                <a:lnTo>
                                  <a:pt x="0" y="1991"/>
                                </a:lnTo>
                                <a:lnTo>
                                  <a:pt x="0" y="1979"/>
                                </a:lnTo>
                                <a:close/>
                                <a:moveTo>
                                  <a:pt x="0" y="1655"/>
                                </a:moveTo>
                                <a:lnTo>
                                  <a:pt x="60" y="1655"/>
                                </a:lnTo>
                                <a:lnTo>
                                  <a:pt x="60" y="1667"/>
                                </a:lnTo>
                                <a:lnTo>
                                  <a:pt x="0" y="1667"/>
                                </a:lnTo>
                                <a:lnTo>
                                  <a:pt x="0" y="1655"/>
                                </a:lnTo>
                                <a:close/>
                                <a:moveTo>
                                  <a:pt x="0" y="1319"/>
                                </a:moveTo>
                                <a:lnTo>
                                  <a:pt x="60" y="1319"/>
                                </a:lnTo>
                                <a:lnTo>
                                  <a:pt x="60" y="1331"/>
                                </a:lnTo>
                                <a:lnTo>
                                  <a:pt x="0" y="1331"/>
                                </a:lnTo>
                                <a:lnTo>
                                  <a:pt x="0" y="1319"/>
                                </a:lnTo>
                                <a:close/>
                                <a:moveTo>
                                  <a:pt x="0" y="996"/>
                                </a:moveTo>
                                <a:lnTo>
                                  <a:pt x="60" y="996"/>
                                </a:lnTo>
                                <a:lnTo>
                                  <a:pt x="60" y="1007"/>
                                </a:lnTo>
                                <a:lnTo>
                                  <a:pt x="0" y="1007"/>
                                </a:lnTo>
                                <a:lnTo>
                                  <a:pt x="0" y="996"/>
                                </a:lnTo>
                                <a:close/>
                                <a:moveTo>
                                  <a:pt x="0" y="660"/>
                                </a:moveTo>
                                <a:lnTo>
                                  <a:pt x="60" y="660"/>
                                </a:lnTo>
                                <a:lnTo>
                                  <a:pt x="60" y="672"/>
                                </a:lnTo>
                                <a:lnTo>
                                  <a:pt x="0" y="672"/>
                                </a:lnTo>
                                <a:lnTo>
                                  <a:pt x="0" y="660"/>
                                </a:lnTo>
                                <a:close/>
                                <a:moveTo>
                                  <a:pt x="0" y="336"/>
                                </a:moveTo>
                                <a:lnTo>
                                  <a:pt x="60" y="336"/>
                                </a:lnTo>
                                <a:lnTo>
                                  <a:pt x="60" y="348"/>
                                </a:lnTo>
                                <a:lnTo>
                                  <a:pt x="0" y="348"/>
                                </a:lnTo>
                                <a:lnTo>
                                  <a:pt x="0" y="336"/>
                                </a:lnTo>
                                <a:close/>
                                <a:moveTo>
                                  <a:pt x="0" y="0"/>
                                </a:moveTo>
                                <a:lnTo>
                                  <a:pt x="60" y="0"/>
                                </a:lnTo>
                                <a:lnTo>
                                  <a:pt x="60" y="12"/>
                                </a:lnTo>
                                <a:lnTo>
                                  <a:pt x="0" y="12"/>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46" name="Rectangle 1907"/>
                        <wps:cNvSpPr>
                          <a:spLocks noChangeArrowheads="1"/>
                        </wps:cNvSpPr>
                        <wps:spPr bwMode="auto">
                          <a:xfrm>
                            <a:off x="609600" y="2280920"/>
                            <a:ext cx="3701415" cy="7620"/>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47" name="Freeform 1908"/>
                        <wps:cNvSpPr>
                          <a:spLocks noEditPoints="1"/>
                        </wps:cNvSpPr>
                        <wps:spPr bwMode="auto">
                          <a:xfrm>
                            <a:off x="605790" y="2284730"/>
                            <a:ext cx="3709035" cy="38100"/>
                          </a:xfrm>
                          <a:custGeom>
                            <a:avLst/>
                            <a:gdLst>
                              <a:gd name="T0" fmla="*/ 12 w 5841"/>
                              <a:gd name="T1" fmla="*/ 0 h 60"/>
                              <a:gd name="T2" fmla="*/ 12 w 5841"/>
                              <a:gd name="T3" fmla="*/ 60 h 60"/>
                              <a:gd name="T4" fmla="*/ 0 w 5841"/>
                              <a:gd name="T5" fmla="*/ 60 h 60"/>
                              <a:gd name="T6" fmla="*/ 0 w 5841"/>
                              <a:gd name="T7" fmla="*/ 0 h 60"/>
                              <a:gd name="T8" fmla="*/ 12 w 5841"/>
                              <a:gd name="T9" fmla="*/ 0 h 60"/>
                              <a:gd name="T10" fmla="*/ 983 w 5841"/>
                              <a:gd name="T11" fmla="*/ 0 h 60"/>
                              <a:gd name="T12" fmla="*/ 983 w 5841"/>
                              <a:gd name="T13" fmla="*/ 60 h 60"/>
                              <a:gd name="T14" fmla="*/ 971 w 5841"/>
                              <a:gd name="T15" fmla="*/ 60 h 60"/>
                              <a:gd name="T16" fmla="*/ 971 w 5841"/>
                              <a:gd name="T17" fmla="*/ 0 h 60"/>
                              <a:gd name="T18" fmla="*/ 983 w 5841"/>
                              <a:gd name="T19" fmla="*/ 0 h 60"/>
                              <a:gd name="T20" fmla="*/ 1955 w 5841"/>
                              <a:gd name="T21" fmla="*/ 0 h 60"/>
                              <a:gd name="T22" fmla="*/ 1955 w 5841"/>
                              <a:gd name="T23" fmla="*/ 60 h 60"/>
                              <a:gd name="T24" fmla="*/ 1943 w 5841"/>
                              <a:gd name="T25" fmla="*/ 60 h 60"/>
                              <a:gd name="T26" fmla="*/ 1943 w 5841"/>
                              <a:gd name="T27" fmla="*/ 0 h 60"/>
                              <a:gd name="T28" fmla="*/ 1955 w 5841"/>
                              <a:gd name="T29" fmla="*/ 0 h 60"/>
                              <a:gd name="T30" fmla="*/ 2926 w 5841"/>
                              <a:gd name="T31" fmla="*/ 0 h 60"/>
                              <a:gd name="T32" fmla="*/ 2926 w 5841"/>
                              <a:gd name="T33" fmla="*/ 60 h 60"/>
                              <a:gd name="T34" fmla="*/ 2914 w 5841"/>
                              <a:gd name="T35" fmla="*/ 60 h 60"/>
                              <a:gd name="T36" fmla="*/ 2914 w 5841"/>
                              <a:gd name="T37" fmla="*/ 0 h 60"/>
                              <a:gd name="T38" fmla="*/ 2926 w 5841"/>
                              <a:gd name="T39" fmla="*/ 0 h 60"/>
                              <a:gd name="T40" fmla="*/ 3898 w 5841"/>
                              <a:gd name="T41" fmla="*/ 0 h 60"/>
                              <a:gd name="T42" fmla="*/ 3898 w 5841"/>
                              <a:gd name="T43" fmla="*/ 60 h 60"/>
                              <a:gd name="T44" fmla="*/ 3886 w 5841"/>
                              <a:gd name="T45" fmla="*/ 60 h 60"/>
                              <a:gd name="T46" fmla="*/ 3886 w 5841"/>
                              <a:gd name="T47" fmla="*/ 0 h 60"/>
                              <a:gd name="T48" fmla="*/ 3898 w 5841"/>
                              <a:gd name="T49" fmla="*/ 0 h 60"/>
                              <a:gd name="T50" fmla="*/ 4870 w 5841"/>
                              <a:gd name="T51" fmla="*/ 0 h 60"/>
                              <a:gd name="T52" fmla="*/ 4870 w 5841"/>
                              <a:gd name="T53" fmla="*/ 60 h 60"/>
                              <a:gd name="T54" fmla="*/ 4858 w 5841"/>
                              <a:gd name="T55" fmla="*/ 60 h 60"/>
                              <a:gd name="T56" fmla="*/ 4858 w 5841"/>
                              <a:gd name="T57" fmla="*/ 0 h 60"/>
                              <a:gd name="T58" fmla="*/ 4870 w 5841"/>
                              <a:gd name="T59" fmla="*/ 0 h 60"/>
                              <a:gd name="T60" fmla="*/ 5841 w 5841"/>
                              <a:gd name="T61" fmla="*/ 0 h 60"/>
                              <a:gd name="T62" fmla="*/ 5841 w 5841"/>
                              <a:gd name="T63" fmla="*/ 60 h 60"/>
                              <a:gd name="T64" fmla="*/ 5829 w 5841"/>
                              <a:gd name="T65" fmla="*/ 60 h 60"/>
                              <a:gd name="T66" fmla="*/ 5829 w 5841"/>
                              <a:gd name="T67" fmla="*/ 0 h 60"/>
                              <a:gd name="T68" fmla="*/ 5841 w 5841"/>
                              <a:gd name="T69" fmla="*/ 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841" h="60">
                                <a:moveTo>
                                  <a:pt x="12" y="0"/>
                                </a:moveTo>
                                <a:lnTo>
                                  <a:pt x="12" y="60"/>
                                </a:lnTo>
                                <a:lnTo>
                                  <a:pt x="0" y="60"/>
                                </a:lnTo>
                                <a:lnTo>
                                  <a:pt x="0" y="0"/>
                                </a:lnTo>
                                <a:lnTo>
                                  <a:pt x="12" y="0"/>
                                </a:lnTo>
                                <a:close/>
                                <a:moveTo>
                                  <a:pt x="983" y="0"/>
                                </a:moveTo>
                                <a:lnTo>
                                  <a:pt x="983" y="60"/>
                                </a:lnTo>
                                <a:lnTo>
                                  <a:pt x="971" y="60"/>
                                </a:lnTo>
                                <a:lnTo>
                                  <a:pt x="971" y="0"/>
                                </a:lnTo>
                                <a:lnTo>
                                  <a:pt x="983" y="0"/>
                                </a:lnTo>
                                <a:close/>
                                <a:moveTo>
                                  <a:pt x="1955" y="0"/>
                                </a:moveTo>
                                <a:lnTo>
                                  <a:pt x="1955" y="60"/>
                                </a:lnTo>
                                <a:lnTo>
                                  <a:pt x="1943" y="60"/>
                                </a:lnTo>
                                <a:lnTo>
                                  <a:pt x="1943" y="0"/>
                                </a:lnTo>
                                <a:lnTo>
                                  <a:pt x="1955" y="0"/>
                                </a:lnTo>
                                <a:close/>
                                <a:moveTo>
                                  <a:pt x="2926" y="0"/>
                                </a:moveTo>
                                <a:lnTo>
                                  <a:pt x="2926" y="60"/>
                                </a:lnTo>
                                <a:lnTo>
                                  <a:pt x="2914" y="60"/>
                                </a:lnTo>
                                <a:lnTo>
                                  <a:pt x="2914" y="0"/>
                                </a:lnTo>
                                <a:lnTo>
                                  <a:pt x="2926" y="0"/>
                                </a:lnTo>
                                <a:close/>
                                <a:moveTo>
                                  <a:pt x="3898" y="0"/>
                                </a:moveTo>
                                <a:lnTo>
                                  <a:pt x="3898" y="60"/>
                                </a:lnTo>
                                <a:lnTo>
                                  <a:pt x="3886" y="60"/>
                                </a:lnTo>
                                <a:lnTo>
                                  <a:pt x="3886" y="0"/>
                                </a:lnTo>
                                <a:lnTo>
                                  <a:pt x="3898" y="0"/>
                                </a:lnTo>
                                <a:close/>
                                <a:moveTo>
                                  <a:pt x="4870" y="0"/>
                                </a:moveTo>
                                <a:lnTo>
                                  <a:pt x="4870" y="60"/>
                                </a:lnTo>
                                <a:lnTo>
                                  <a:pt x="4858" y="60"/>
                                </a:lnTo>
                                <a:lnTo>
                                  <a:pt x="4858" y="0"/>
                                </a:lnTo>
                                <a:lnTo>
                                  <a:pt x="4870" y="0"/>
                                </a:lnTo>
                                <a:close/>
                                <a:moveTo>
                                  <a:pt x="5841" y="0"/>
                                </a:moveTo>
                                <a:lnTo>
                                  <a:pt x="5841" y="60"/>
                                </a:lnTo>
                                <a:lnTo>
                                  <a:pt x="5829" y="60"/>
                                </a:lnTo>
                                <a:lnTo>
                                  <a:pt x="5829" y="0"/>
                                </a:lnTo>
                                <a:lnTo>
                                  <a:pt x="5841"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1824" name="Freeform 1909"/>
                        <wps:cNvSpPr>
                          <a:spLocks/>
                        </wps:cNvSpPr>
                        <wps:spPr bwMode="auto">
                          <a:xfrm>
                            <a:off x="3652520" y="1739900"/>
                            <a:ext cx="83820" cy="83820"/>
                          </a:xfrm>
                          <a:custGeom>
                            <a:avLst/>
                            <a:gdLst>
                              <a:gd name="T0" fmla="*/ 66 w 132"/>
                              <a:gd name="T1" fmla="*/ 132 h 132"/>
                              <a:gd name="T2" fmla="*/ 0 w 132"/>
                              <a:gd name="T3" fmla="*/ 66 h 132"/>
                              <a:gd name="T4" fmla="*/ 66 w 132"/>
                              <a:gd name="T5" fmla="*/ 0 h 132"/>
                              <a:gd name="T6" fmla="*/ 132 w 132"/>
                              <a:gd name="T7" fmla="*/ 66 h 132"/>
                              <a:gd name="T8" fmla="*/ 66 w 132"/>
                              <a:gd name="T9" fmla="*/ 132 h 132"/>
                            </a:gdLst>
                            <a:ahLst/>
                            <a:cxnLst>
                              <a:cxn ang="0">
                                <a:pos x="T0" y="T1"/>
                              </a:cxn>
                              <a:cxn ang="0">
                                <a:pos x="T2" y="T3"/>
                              </a:cxn>
                              <a:cxn ang="0">
                                <a:pos x="T4" y="T5"/>
                              </a:cxn>
                              <a:cxn ang="0">
                                <a:pos x="T6" y="T7"/>
                              </a:cxn>
                              <a:cxn ang="0">
                                <a:pos x="T8" y="T9"/>
                              </a:cxn>
                            </a:cxnLst>
                            <a:rect l="0" t="0" r="r" b="b"/>
                            <a:pathLst>
                              <a:path w="132" h="132">
                                <a:moveTo>
                                  <a:pt x="66" y="132"/>
                                </a:moveTo>
                                <a:lnTo>
                                  <a:pt x="0" y="66"/>
                                </a:lnTo>
                                <a:lnTo>
                                  <a:pt x="66" y="0"/>
                                </a:lnTo>
                                <a:lnTo>
                                  <a:pt x="132" y="66"/>
                                </a:lnTo>
                                <a:lnTo>
                                  <a:pt x="66" y="132"/>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5" name="Freeform 1910"/>
                        <wps:cNvSpPr>
                          <a:spLocks noEditPoints="1"/>
                        </wps:cNvSpPr>
                        <wps:spPr bwMode="auto">
                          <a:xfrm>
                            <a:off x="3648710" y="1736090"/>
                            <a:ext cx="91440" cy="92075"/>
                          </a:xfrm>
                          <a:custGeom>
                            <a:avLst/>
                            <a:gdLst>
                              <a:gd name="T0" fmla="*/ 102 w 193"/>
                              <a:gd name="T1" fmla="*/ 190 h 193"/>
                              <a:gd name="T2" fmla="*/ 91 w 193"/>
                              <a:gd name="T3" fmla="*/ 190 h 193"/>
                              <a:gd name="T4" fmla="*/ 3 w 193"/>
                              <a:gd name="T5" fmla="*/ 102 h 193"/>
                              <a:gd name="T6" fmla="*/ 3 w 193"/>
                              <a:gd name="T7" fmla="*/ 91 h 193"/>
                              <a:gd name="T8" fmla="*/ 91 w 193"/>
                              <a:gd name="T9" fmla="*/ 3 h 193"/>
                              <a:gd name="T10" fmla="*/ 102 w 193"/>
                              <a:gd name="T11" fmla="*/ 3 h 193"/>
                              <a:gd name="T12" fmla="*/ 190 w 193"/>
                              <a:gd name="T13" fmla="*/ 91 h 193"/>
                              <a:gd name="T14" fmla="*/ 190 w 193"/>
                              <a:gd name="T15" fmla="*/ 102 h 193"/>
                              <a:gd name="T16" fmla="*/ 102 w 193"/>
                              <a:gd name="T17" fmla="*/ 190 h 193"/>
                              <a:gd name="T18" fmla="*/ 179 w 193"/>
                              <a:gd name="T19" fmla="*/ 91 h 193"/>
                              <a:gd name="T20" fmla="*/ 179 w 193"/>
                              <a:gd name="T21" fmla="*/ 102 h 193"/>
                              <a:gd name="T22" fmla="*/ 91 w 193"/>
                              <a:gd name="T23" fmla="*/ 14 h 193"/>
                              <a:gd name="T24" fmla="*/ 102 w 193"/>
                              <a:gd name="T25" fmla="*/ 14 h 193"/>
                              <a:gd name="T26" fmla="*/ 14 w 193"/>
                              <a:gd name="T27" fmla="*/ 102 h 193"/>
                              <a:gd name="T28" fmla="*/ 14 w 193"/>
                              <a:gd name="T29" fmla="*/ 91 h 193"/>
                              <a:gd name="T30" fmla="*/ 102 w 193"/>
                              <a:gd name="T31" fmla="*/ 179 h 193"/>
                              <a:gd name="T32" fmla="*/ 91 w 193"/>
                              <a:gd name="T33" fmla="*/ 179 h 193"/>
                              <a:gd name="T34" fmla="*/ 179 w 193"/>
                              <a:gd name="T35" fmla="*/ 9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3" h="193">
                                <a:moveTo>
                                  <a:pt x="102" y="190"/>
                                </a:moveTo>
                                <a:cubicBezTo>
                                  <a:pt x="99" y="193"/>
                                  <a:pt x="94" y="193"/>
                                  <a:pt x="91" y="190"/>
                                </a:cubicBezTo>
                                <a:lnTo>
                                  <a:pt x="3" y="102"/>
                                </a:lnTo>
                                <a:cubicBezTo>
                                  <a:pt x="0" y="99"/>
                                  <a:pt x="0" y="94"/>
                                  <a:pt x="3" y="91"/>
                                </a:cubicBezTo>
                                <a:lnTo>
                                  <a:pt x="91" y="3"/>
                                </a:lnTo>
                                <a:cubicBezTo>
                                  <a:pt x="94" y="0"/>
                                  <a:pt x="99" y="0"/>
                                  <a:pt x="102" y="3"/>
                                </a:cubicBezTo>
                                <a:lnTo>
                                  <a:pt x="190" y="91"/>
                                </a:lnTo>
                                <a:cubicBezTo>
                                  <a:pt x="193" y="94"/>
                                  <a:pt x="193" y="99"/>
                                  <a:pt x="190" y="102"/>
                                </a:cubicBezTo>
                                <a:lnTo>
                                  <a:pt x="102" y="190"/>
                                </a:lnTo>
                                <a:close/>
                                <a:moveTo>
                                  <a:pt x="179" y="91"/>
                                </a:moveTo>
                                <a:lnTo>
                                  <a:pt x="179" y="102"/>
                                </a:lnTo>
                                <a:lnTo>
                                  <a:pt x="91" y="14"/>
                                </a:lnTo>
                                <a:lnTo>
                                  <a:pt x="102" y="14"/>
                                </a:lnTo>
                                <a:lnTo>
                                  <a:pt x="14" y="102"/>
                                </a:lnTo>
                                <a:lnTo>
                                  <a:pt x="14" y="91"/>
                                </a:lnTo>
                                <a:lnTo>
                                  <a:pt x="102" y="179"/>
                                </a:lnTo>
                                <a:lnTo>
                                  <a:pt x="91" y="179"/>
                                </a:lnTo>
                                <a:lnTo>
                                  <a:pt x="179" y="91"/>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26" name="Freeform 1911"/>
                        <wps:cNvSpPr>
                          <a:spLocks/>
                        </wps:cNvSpPr>
                        <wps:spPr bwMode="auto">
                          <a:xfrm>
                            <a:off x="807085" y="1066165"/>
                            <a:ext cx="89535" cy="89535"/>
                          </a:xfrm>
                          <a:custGeom>
                            <a:avLst/>
                            <a:gdLst>
                              <a:gd name="T0" fmla="*/ 71 w 141"/>
                              <a:gd name="T1" fmla="*/ 141 h 141"/>
                              <a:gd name="T2" fmla="*/ 0 w 141"/>
                              <a:gd name="T3" fmla="*/ 70 h 141"/>
                              <a:gd name="T4" fmla="*/ 71 w 141"/>
                              <a:gd name="T5" fmla="*/ 0 h 141"/>
                              <a:gd name="T6" fmla="*/ 141 w 141"/>
                              <a:gd name="T7" fmla="*/ 70 h 141"/>
                              <a:gd name="T8" fmla="*/ 71 w 141"/>
                              <a:gd name="T9" fmla="*/ 141 h 141"/>
                            </a:gdLst>
                            <a:ahLst/>
                            <a:cxnLst>
                              <a:cxn ang="0">
                                <a:pos x="T0" y="T1"/>
                              </a:cxn>
                              <a:cxn ang="0">
                                <a:pos x="T2" y="T3"/>
                              </a:cxn>
                              <a:cxn ang="0">
                                <a:pos x="T4" y="T5"/>
                              </a:cxn>
                              <a:cxn ang="0">
                                <a:pos x="T6" y="T7"/>
                              </a:cxn>
                              <a:cxn ang="0">
                                <a:pos x="T8" y="T9"/>
                              </a:cxn>
                            </a:cxnLst>
                            <a:rect l="0" t="0" r="r" b="b"/>
                            <a:pathLst>
                              <a:path w="141" h="141">
                                <a:moveTo>
                                  <a:pt x="71" y="141"/>
                                </a:moveTo>
                                <a:lnTo>
                                  <a:pt x="0" y="70"/>
                                </a:lnTo>
                                <a:lnTo>
                                  <a:pt x="71" y="0"/>
                                </a:lnTo>
                                <a:lnTo>
                                  <a:pt x="141" y="70"/>
                                </a:lnTo>
                                <a:lnTo>
                                  <a:pt x="71" y="141"/>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7" name="Freeform 1912"/>
                        <wps:cNvSpPr>
                          <a:spLocks noEditPoints="1"/>
                        </wps:cNvSpPr>
                        <wps:spPr bwMode="auto">
                          <a:xfrm>
                            <a:off x="803275" y="1062355"/>
                            <a:ext cx="97155" cy="97155"/>
                          </a:xfrm>
                          <a:custGeom>
                            <a:avLst/>
                            <a:gdLst>
                              <a:gd name="T0" fmla="*/ 107 w 204"/>
                              <a:gd name="T1" fmla="*/ 201 h 204"/>
                              <a:gd name="T2" fmla="*/ 102 w 204"/>
                              <a:gd name="T3" fmla="*/ 204 h 204"/>
                              <a:gd name="T4" fmla="*/ 96 w 204"/>
                              <a:gd name="T5" fmla="*/ 201 h 204"/>
                              <a:gd name="T6" fmla="*/ 3 w 204"/>
                              <a:gd name="T7" fmla="*/ 108 h 204"/>
                              <a:gd name="T8" fmla="*/ 3 w 204"/>
                              <a:gd name="T9" fmla="*/ 96 h 204"/>
                              <a:gd name="T10" fmla="*/ 96 w 204"/>
                              <a:gd name="T11" fmla="*/ 3 h 204"/>
                              <a:gd name="T12" fmla="*/ 102 w 204"/>
                              <a:gd name="T13" fmla="*/ 0 h 204"/>
                              <a:gd name="T14" fmla="*/ 107 w 204"/>
                              <a:gd name="T15" fmla="*/ 3 h 204"/>
                              <a:gd name="T16" fmla="*/ 201 w 204"/>
                              <a:gd name="T17" fmla="*/ 96 h 204"/>
                              <a:gd name="T18" fmla="*/ 201 w 204"/>
                              <a:gd name="T19" fmla="*/ 108 h 204"/>
                              <a:gd name="T20" fmla="*/ 107 w 204"/>
                              <a:gd name="T21" fmla="*/ 201 h 204"/>
                              <a:gd name="T22" fmla="*/ 189 w 204"/>
                              <a:gd name="T23" fmla="*/ 96 h 204"/>
                              <a:gd name="T24" fmla="*/ 189 w 204"/>
                              <a:gd name="T25" fmla="*/ 108 h 204"/>
                              <a:gd name="T26" fmla="*/ 96 w 204"/>
                              <a:gd name="T27" fmla="*/ 14 h 204"/>
                              <a:gd name="T28" fmla="*/ 107 w 204"/>
                              <a:gd name="T29" fmla="*/ 14 h 204"/>
                              <a:gd name="T30" fmla="*/ 14 w 204"/>
                              <a:gd name="T31" fmla="*/ 108 h 204"/>
                              <a:gd name="T32" fmla="*/ 14 w 204"/>
                              <a:gd name="T33" fmla="*/ 96 h 204"/>
                              <a:gd name="T34" fmla="*/ 107 w 204"/>
                              <a:gd name="T35" fmla="*/ 190 h 204"/>
                              <a:gd name="T36" fmla="*/ 96 w 204"/>
                              <a:gd name="T37" fmla="*/ 190 h 204"/>
                              <a:gd name="T38" fmla="*/ 189 w 204"/>
                              <a:gd name="T39" fmla="*/ 96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4">
                                <a:moveTo>
                                  <a:pt x="107" y="201"/>
                                </a:moveTo>
                                <a:cubicBezTo>
                                  <a:pt x="106" y="203"/>
                                  <a:pt x="104" y="204"/>
                                  <a:pt x="102" y="204"/>
                                </a:cubicBezTo>
                                <a:cubicBezTo>
                                  <a:pt x="100" y="204"/>
                                  <a:pt x="98" y="203"/>
                                  <a:pt x="96" y="201"/>
                                </a:cubicBezTo>
                                <a:lnTo>
                                  <a:pt x="3" y="108"/>
                                </a:lnTo>
                                <a:cubicBezTo>
                                  <a:pt x="0" y="105"/>
                                  <a:pt x="0" y="100"/>
                                  <a:pt x="3" y="96"/>
                                </a:cubicBezTo>
                                <a:lnTo>
                                  <a:pt x="96" y="3"/>
                                </a:lnTo>
                                <a:cubicBezTo>
                                  <a:pt x="98" y="1"/>
                                  <a:pt x="100" y="0"/>
                                  <a:pt x="102" y="0"/>
                                </a:cubicBezTo>
                                <a:cubicBezTo>
                                  <a:pt x="104" y="0"/>
                                  <a:pt x="106" y="1"/>
                                  <a:pt x="107" y="3"/>
                                </a:cubicBezTo>
                                <a:lnTo>
                                  <a:pt x="201" y="96"/>
                                </a:lnTo>
                                <a:cubicBezTo>
                                  <a:pt x="204" y="100"/>
                                  <a:pt x="204" y="105"/>
                                  <a:pt x="201" y="108"/>
                                </a:cubicBezTo>
                                <a:lnTo>
                                  <a:pt x="107" y="201"/>
                                </a:lnTo>
                                <a:close/>
                                <a:moveTo>
                                  <a:pt x="189" y="96"/>
                                </a:moveTo>
                                <a:lnTo>
                                  <a:pt x="189" y="108"/>
                                </a:lnTo>
                                <a:lnTo>
                                  <a:pt x="96" y="14"/>
                                </a:lnTo>
                                <a:lnTo>
                                  <a:pt x="107" y="14"/>
                                </a:lnTo>
                                <a:lnTo>
                                  <a:pt x="14" y="108"/>
                                </a:lnTo>
                                <a:lnTo>
                                  <a:pt x="14" y="96"/>
                                </a:lnTo>
                                <a:lnTo>
                                  <a:pt x="107" y="190"/>
                                </a:lnTo>
                                <a:lnTo>
                                  <a:pt x="96" y="190"/>
                                </a:lnTo>
                                <a:lnTo>
                                  <a:pt x="189"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28" name="Freeform 1913"/>
                        <wps:cNvSpPr>
                          <a:spLocks/>
                        </wps:cNvSpPr>
                        <wps:spPr bwMode="auto">
                          <a:xfrm>
                            <a:off x="1794510" y="1175385"/>
                            <a:ext cx="88265" cy="89535"/>
                          </a:xfrm>
                          <a:custGeom>
                            <a:avLst/>
                            <a:gdLst>
                              <a:gd name="T0" fmla="*/ 69 w 139"/>
                              <a:gd name="T1" fmla="*/ 141 h 141"/>
                              <a:gd name="T2" fmla="*/ 0 w 139"/>
                              <a:gd name="T3" fmla="*/ 71 h 141"/>
                              <a:gd name="T4" fmla="*/ 69 w 139"/>
                              <a:gd name="T5" fmla="*/ 0 h 141"/>
                              <a:gd name="T6" fmla="*/ 139 w 139"/>
                              <a:gd name="T7" fmla="*/ 71 h 141"/>
                              <a:gd name="T8" fmla="*/ 69 w 139"/>
                              <a:gd name="T9" fmla="*/ 141 h 141"/>
                            </a:gdLst>
                            <a:ahLst/>
                            <a:cxnLst>
                              <a:cxn ang="0">
                                <a:pos x="T0" y="T1"/>
                              </a:cxn>
                              <a:cxn ang="0">
                                <a:pos x="T2" y="T3"/>
                              </a:cxn>
                              <a:cxn ang="0">
                                <a:pos x="T4" y="T5"/>
                              </a:cxn>
                              <a:cxn ang="0">
                                <a:pos x="T6" y="T7"/>
                              </a:cxn>
                              <a:cxn ang="0">
                                <a:pos x="T8" y="T9"/>
                              </a:cxn>
                            </a:cxnLst>
                            <a:rect l="0" t="0" r="r" b="b"/>
                            <a:pathLst>
                              <a:path w="139" h="141">
                                <a:moveTo>
                                  <a:pt x="69" y="141"/>
                                </a:moveTo>
                                <a:lnTo>
                                  <a:pt x="0" y="71"/>
                                </a:lnTo>
                                <a:lnTo>
                                  <a:pt x="69" y="0"/>
                                </a:lnTo>
                                <a:lnTo>
                                  <a:pt x="139" y="71"/>
                                </a:lnTo>
                                <a:lnTo>
                                  <a:pt x="69" y="141"/>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 name="Freeform 1914"/>
                        <wps:cNvSpPr>
                          <a:spLocks noEditPoints="1"/>
                        </wps:cNvSpPr>
                        <wps:spPr bwMode="auto">
                          <a:xfrm>
                            <a:off x="1790065" y="1171575"/>
                            <a:ext cx="97155" cy="97155"/>
                          </a:xfrm>
                          <a:custGeom>
                            <a:avLst/>
                            <a:gdLst>
                              <a:gd name="T0" fmla="*/ 108 w 204"/>
                              <a:gd name="T1" fmla="*/ 201 h 204"/>
                              <a:gd name="T2" fmla="*/ 102 w 204"/>
                              <a:gd name="T3" fmla="*/ 204 h 204"/>
                              <a:gd name="T4" fmla="*/ 96 w 204"/>
                              <a:gd name="T5" fmla="*/ 201 h 204"/>
                              <a:gd name="T6" fmla="*/ 3 w 204"/>
                              <a:gd name="T7" fmla="*/ 108 h 204"/>
                              <a:gd name="T8" fmla="*/ 3 w 204"/>
                              <a:gd name="T9" fmla="*/ 96 h 204"/>
                              <a:gd name="T10" fmla="*/ 96 w 204"/>
                              <a:gd name="T11" fmla="*/ 3 h 204"/>
                              <a:gd name="T12" fmla="*/ 102 w 204"/>
                              <a:gd name="T13" fmla="*/ 0 h 204"/>
                              <a:gd name="T14" fmla="*/ 108 w 204"/>
                              <a:gd name="T15" fmla="*/ 3 h 204"/>
                              <a:gd name="T16" fmla="*/ 201 w 204"/>
                              <a:gd name="T17" fmla="*/ 96 h 204"/>
                              <a:gd name="T18" fmla="*/ 201 w 204"/>
                              <a:gd name="T19" fmla="*/ 108 h 204"/>
                              <a:gd name="T20" fmla="*/ 108 w 204"/>
                              <a:gd name="T21" fmla="*/ 201 h 204"/>
                              <a:gd name="T22" fmla="*/ 190 w 204"/>
                              <a:gd name="T23" fmla="*/ 96 h 204"/>
                              <a:gd name="T24" fmla="*/ 190 w 204"/>
                              <a:gd name="T25" fmla="*/ 108 h 204"/>
                              <a:gd name="T26" fmla="*/ 96 w 204"/>
                              <a:gd name="T27" fmla="*/ 14 h 204"/>
                              <a:gd name="T28" fmla="*/ 108 w 204"/>
                              <a:gd name="T29" fmla="*/ 14 h 204"/>
                              <a:gd name="T30" fmla="*/ 14 w 204"/>
                              <a:gd name="T31" fmla="*/ 108 h 204"/>
                              <a:gd name="T32" fmla="*/ 14 w 204"/>
                              <a:gd name="T33" fmla="*/ 96 h 204"/>
                              <a:gd name="T34" fmla="*/ 108 w 204"/>
                              <a:gd name="T35" fmla="*/ 190 h 204"/>
                              <a:gd name="T36" fmla="*/ 96 w 204"/>
                              <a:gd name="T37" fmla="*/ 190 h 204"/>
                              <a:gd name="T38" fmla="*/ 190 w 204"/>
                              <a:gd name="T39" fmla="*/ 96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4">
                                <a:moveTo>
                                  <a:pt x="108" y="201"/>
                                </a:moveTo>
                                <a:cubicBezTo>
                                  <a:pt x="106" y="203"/>
                                  <a:pt x="104" y="204"/>
                                  <a:pt x="102" y="204"/>
                                </a:cubicBezTo>
                                <a:cubicBezTo>
                                  <a:pt x="100" y="204"/>
                                  <a:pt x="98" y="203"/>
                                  <a:pt x="96" y="201"/>
                                </a:cubicBezTo>
                                <a:lnTo>
                                  <a:pt x="3" y="108"/>
                                </a:lnTo>
                                <a:cubicBezTo>
                                  <a:pt x="0" y="104"/>
                                  <a:pt x="0" y="99"/>
                                  <a:pt x="3" y="96"/>
                                </a:cubicBezTo>
                                <a:lnTo>
                                  <a:pt x="96" y="3"/>
                                </a:lnTo>
                                <a:cubicBezTo>
                                  <a:pt x="98" y="1"/>
                                  <a:pt x="100" y="0"/>
                                  <a:pt x="102" y="0"/>
                                </a:cubicBezTo>
                                <a:cubicBezTo>
                                  <a:pt x="104" y="0"/>
                                  <a:pt x="106" y="1"/>
                                  <a:pt x="108" y="3"/>
                                </a:cubicBezTo>
                                <a:lnTo>
                                  <a:pt x="201" y="96"/>
                                </a:lnTo>
                                <a:cubicBezTo>
                                  <a:pt x="204" y="99"/>
                                  <a:pt x="204" y="104"/>
                                  <a:pt x="201" y="108"/>
                                </a:cubicBezTo>
                                <a:lnTo>
                                  <a:pt x="108" y="201"/>
                                </a:lnTo>
                                <a:close/>
                                <a:moveTo>
                                  <a:pt x="190" y="96"/>
                                </a:moveTo>
                                <a:lnTo>
                                  <a:pt x="190" y="108"/>
                                </a:lnTo>
                                <a:lnTo>
                                  <a:pt x="96" y="14"/>
                                </a:lnTo>
                                <a:lnTo>
                                  <a:pt x="108" y="14"/>
                                </a:lnTo>
                                <a:lnTo>
                                  <a:pt x="14" y="108"/>
                                </a:lnTo>
                                <a:lnTo>
                                  <a:pt x="14" y="96"/>
                                </a:lnTo>
                                <a:lnTo>
                                  <a:pt x="108" y="190"/>
                                </a:lnTo>
                                <a:lnTo>
                                  <a:pt x="96" y="190"/>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30" name="Freeform 1915"/>
                        <wps:cNvSpPr>
                          <a:spLocks/>
                        </wps:cNvSpPr>
                        <wps:spPr bwMode="auto">
                          <a:xfrm>
                            <a:off x="2287270" y="1318895"/>
                            <a:ext cx="88900" cy="88900"/>
                          </a:xfrm>
                          <a:custGeom>
                            <a:avLst/>
                            <a:gdLst>
                              <a:gd name="T0" fmla="*/ 70 w 140"/>
                              <a:gd name="T1" fmla="*/ 140 h 140"/>
                              <a:gd name="T2" fmla="*/ 0 w 140"/>
                              <a:gd name="T3" fmla="*/ 70 h 140"/>
                              <a:gd name="T4" fmla="*/ 70 w 140"/>
                              <a:gd name="T5" fmla="*/ 0 h 140"/>
                              <a:gd name="T6" fmla="*/ 140 w 140"/>
                              <a:gd name="T7" fmla="*/ 70 h 140"/>
                              <a:gd name="T8" fmla="*/ 70 w 140"/>
                              <a:gd name="T9" fmla="*/ 140 h 140"/>
                            </a:gdLst>
                            <a:ahLst/>
                            <a:cxnLst>
                              <a:cxn ang="0">
                                <a:pos x="T0" y="T1"/>
                              </a:cxn>
                              <a:cxn ang="0">
                                <a:pos x="T2" y="T3"/>
                              </a:cxn>
                              <a:cxn ang="0">
                                <a:pos x="T4" y="T5"/>
                              </a:cxn>
                              <a:cxn ang="0">
                                <a:pos x="T6" y="T7"/>
                              </a:cxn>
                              <a:cxn ang="0">
                                <a:pos x="T8" y="T9"/>
                              </a:cxn>
                            </a:cxnLst>
                            <a:rect l="0" t="0" r="r" b="b"/>
                            <a:pathLst>
                              <a:path w="140" h="140">
                                <a:moveTo>
                                  <a:pt x="70" y="140"/>
                                </a:moveTo>
                                <a:lnTo>
                                  <a:pt x="0" y="70"/>
                                </a:lnTo>
                                <a:lnTo>
                                  <a:pt x="70" y="0"/>
                                </a:lnTo>
                                <a:lnTo>
                                  <a:pt x="140" y="70"/>
                                </a:lnTo>
                                <a:lnTo>
                                  <a:pt x="70" y="14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 name="Freeform 1916"/>
                        <wps:cNvSpPr>
                          <a:spLocks noEditPoints="1"/>
                        </wps:cNvSpPr>
                        <wps:spPr bwMode="auto">
                          <a:xfrm>
                            <a:off x="2283460" y="1315085"/>
                            <a:ext cx="96520" cy="96520"/>
                          </a:xfrm>
                          <a:custGeom>
                            <a:avLst/>
                            <a:gdLst>
                              <a:gd name="T0" fmla="*/ 108 w 204"/>
                              <a:gd name="T1" fmla="*/ 201 h 203"/>
                              <a:gd name="T2" fmla="*/ 102 w 204"/>
                              <a:gd name="T3" fmla="*/ 203 h 203"/>
                              <a:gd name="T4" fmla="*/ 96 w 204"/>
                              <a:gd name="T5" fmla="*/ 201 h 203"/>
                              <a:gd name="T6" fmla="*/ 3 w 204"/>
                              <a:gd name="T7" fmla="*/ 107 h 203"/>
                              <a:gd name="T8" fmla="*/ 3 w 204"/>
                              <a:gd name="T9" fmla="*/ 96 h 203"/>
                              <a:gd name="T10" fmla="*/ 96 w 204"/>
                              <a:gd name="T11" fmla="*/ 2 h 203"/>
                              <a:gd name="T12" fmla="*/ 102 w 204"/>
                              <a:gd name="T13" fmla="*/ 0 h 203"/>
                              <a:gd name="T14" fmla="*/ 108 w 204"/>
                              <a:gd name="T15" fmla="*/ 2 h 203"/>
                              <a:gd name="T16" fmla="*/ 201 w 204"/>
                              <a:gd name="T17" fmla="*/ 96 h 203"/>
                              <a:gd name="T18" fmla="*/ 201 w 204"/>
                              <a:gd name="T19" fmla="*/ 107 h 203"/>
                              <a:gd name="T20" fmla="*/ 108 w 204"/>
                              <a:gd name="T21" fmla="*/ 201 h 203"/>
                              <a:gd name="T22" fmla="*/ 190 w 204"/>
                              <a:gd name="T23" fmla="*/ 96 h 203"/>
                              <a:gd name="T24" fmla="*/ 190 w 204"/>
                              <a:gd name="T25" fmla="*/ 107 h 203"/>
                              <a:gd name="T26" fmla="*/ 96 w 204"/>
                              <a:gd name="T27" fmla="*/ 14 h 203"/>
                              <a:gd name="T28" fmla="*/ 108 w 204"/>
                              <a:gd name="T29" fmla="*/ 14 h 203"/>
                              <a:gd name="T30" fmla="*/ 14 w 204"/>
                              <a:gd name="T31" fmla="*/ 107 h 203"/>
                              <a:gd name="T32" fmla="*/ 14 w 204"/>
                              <a:gd name="T33" fmla="*/ 96 h 203"/>
                              <a:gd name="T34" fmla="*/ 108 w 204"/>
                              <a:gd name="T35" fmla="*/ 190 h 203"/>
                              <a:gd name="T36" fmla="*/ 96 w 204"/>
                              <a:gd name="T37" fmla="*/ 190 h 203"/>
                              <a:gd name="T38" fmla="*/ 190 w 204"/>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3">
                                <a:moveTo>
                                  <a:pt x="108" y="201"/>
                                </a:moveTo>
                                <a:cubicBezTo>
                                  <a:pt x="106" y="202"/>
                                  <a:pt x="104" y="203"/>
                                  <a:pt x="102" y="203"/>
                                </a:cubicBezTo>
                                <a:cubicBezTo>
                                  <a:pt x="100" y="203"/>
                                  <a:pt x="98" y="202"/>
                                  <a:pt x="96" y="201"/>
                                </a:cubicBezTo>
                                <a:lnTo>
                                  <a:pt x="3" y="107"/>
                                </a:lnTo>
                                <a:cubicBezTo>
                                  <a:pt x="0" y="104"/>
                                  <a:pt x="0" y="99"/>
                                  <a:pt x="3" y="96"/>
                                </a:cubicBezTo>
                                <a:lnTo>
                                  <a:pt x="96" y="2"/>
                                </a:lnTo>
                                <a:cubicBezTo>
                                  <a:pt x="98" y="1"/>
                                  <a:pt x="100" y="0"/>
                                  <a:pt x="102" y="0"/>
                                </a:cubicBezTo>
                                <a:cubicBezTo>
                                  <a:pt x="104" y="0"/>
                                  <a:pt x="106" y="1"/>
                                  <a:pt x="108" y="2"/>
                                </a:cubicBezTo>
                                <a:lnTo>
                                  <a:pt x="201" y="96"/>
                                </a:lnTo>
                                <a:cubicBezTo>
                                  <a:pt x="204" y="99"/>
                                  <a:pt x="204" y="104"/>
                                  <a:pt x="201" y="107"/>
                                </a:cubicBezTo>
                                <a:lnTo>
                                  <a:pt x="108" y="201"/>
                                </a:lnTo>
                                <a:close/>
                                <a:moveTo>
                                  <a:pt x="190" y="96"/>
                                </a:moveTo>
                                <a:lnTo>
                                  <a:pt x="190" y="107"/>
                                </a:lnTo>
                                <a:lnTo>
                                  <a:pt x="96" y="14"/>
                                </a:lnTo>
                                <a:lnTo>
                                  <a:pt x="108" y="14"/>
                                </a:lnTo>
                                <a:lnTo>
                                  <a:pt x="14" y="107"/>
                                </a:lnTo>
                                <a:lnTo>
                                  <a:pt x="14" y="96"/>
                                </a:lnTo>
                                <a:lnTo>
                                  <a:pt x="108" y="190"/>
                                </a:lnTo>
                                <a:lnTo>
                                  <a:pt x="96" y="190"/>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32" name="Freeform 1917"/>
                        <wps:cNvSpPr>
                          <a:spLocks/>
                        </wps:cNvSpPr>
                        <wps:spPr bwMode="auto">
                          <a:xfrm>
                            <a:off x="2657475" y="1655445"/>
                            <a:ext cx="88265" cy="88900"/>
                          </a:xfrm>
                          <a:custGeom>
                            <a:avLst/>
                            <a:gdLst>
                              <a:gd name="T0" fmla="*/ 70 w 139"/>
                              <a:gd name="T1" fmla="*/ 140 h 140"/>
                              <a:gd name="T2" fmla="*/ 0 w 139"/>
                              <a:gd name="T3" fmla="*/ 70 h 140"/>
                              <a:gd name="T4" fmla="*/ 70 w 139"/>
                              <a:gd name="T5" fmla="*/ 0 h 140"/>
                              <a:gd name="T6" fmla="*/ 139 w 139"/>
                              <a:gd name="T7" fmla="*/ 70 h 140"/>
                              <a:gd name="T8" fmla="*/ 70 w 139"/>
                              <a:gd name="T9" fmla="*/ 140 h 140"/>
                            </a:gdLst>
                            <a:ahLst/>
                            <a:cxnLst>
                              <a:cxn ang="0">
                                <a:pos x="T0" y="T1"/>
                              </a:cxn>
                              <a:cxn ang="0">
                                <a:pos x="T2" y="T3"/>
                              </a:cxn>
                              <a:cxn ang="0">
                                <a:pos x="T4" y="T5"/>
                              </a:cxn>
                              <a:cxn ang="0">
                                <a:pos x="T6" y="T7"/>
                              </a:cxn>
                              <a:cxn ang="0">
                                <a:pos x="T8" y="T9"/>
                              </a:cxn>
                            </a:cxnLst>
                            <a:rect l="0" t="0" r="r" b="b"/>
                            <a:pathLst>
                              <a:path w="139" h="140">
                                <a:moveTo>
                                  <a:pt x="70" y="140"/>
                                </a:moveTo>
                                <a:lnTo>
                                  <a:pt x="0" y="70"/>
                                </a:lnTo>
                                <a:lnTo>
                                  <a:pt x="70" y="0"/>
                                </a:lnTo>
                                <a:lnTo>
                                  <a:pt x="139" y="70"/>
                                </a:lnTo>
                                <a:lnTo>
                                  <a:pt x="70" y="14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 name="Freeform 1918"/>
                        <wps:cNvSpPr>
                          <a:spLocks noEditPoints="1"/>
                        </wps:cNvSpPr>
                        <wps:spPr bwMode="auto">
                          <a:xfrm>
                            <a:off x="2653030" y="1651635"/>
                            <a:ext cx="97155" cy="96520"/>
                          </a:xfrm>
                          <a:custGeom>
                            <a:avLst/>
                            <a:gdLst>
                              <a:gd name="T0" fmla="*/ 108 w 204"/>
                              <a:gd name="T1" fmla="*/ 201 h 203"/>
                              <a:gd name="T2" fmla="*/ 102 w 204"/>
                              <a:gd name="T3" fmla="*/ 203 h 203"/>
                              <a:gd name="T4" fmla="*/ 96 w 204"/>
                              <a:gd name="T5" fmla="*/ 201 h 203"/>
                              <a:gd name="T6" fmla="*/ 3 w 204"/>
                              <a:gd name="T7" fmla="*/ 107 h 203"/>
                              <a:gd name="T8" fmla="*/ 3 w 204"/>
                              <a:gd name="T9" fmla="*/ 96 h 203"/>
                              <a:gd name="T10" fmla="*/ 96 w 204"/>
                              <a:gd name="T11" fmla="*/ 3 h 203"/>
                              <a:gd name="T12" fmla="*/ 102 w 204"/>
                              <a:gd name="T13" fmla="*/ 0 h 203"/>
                              <a:gd name="T14" fmla="*/ 108 w 204"/>
                              <a:gd name="T15" fmla="*/ 3 h 203"/>
                              <a:gd name="T16" fmla="*/ 201 w 204"/>
                              <a:gd name="T17" fmla="*/ 96 h 203"/>
                              <a:gd name="T18" fmla="*/ 201 w 204"/>
                              <a:gd name="T19" fmla="*/ 107 h 203"/>
                              <a:gd name="T20" fmla="*/ 108 w 204"/>
                              <a:gd name="T21" fmla="*/ 201 h 203"/>
                              <a:gd name="T22" fmla="*/ 190 w 204"/>
                              <a:gd name="T23" fmla="*/ 96 h 203"/>
                              <a:gd name="T24" fmla="*/ 190 w 204"/>
                              <a:gd name="T25" fmla="*/ 107 h 203"/>
                              <a:gd name="T26" fmla="*/ 96 w 204"/>
                              <a:gd name="T27" fmla="*/ 14 h 203"/>
                              <a:gd name="T28" fmla="*/ 108 w 204"/>
                              <a:gd name="T29" fmla="*/ 14 h 203"/>
                              <a:gd name="T30" fmla="*/ 14 w 204"/>
                              <a:gd name="T31" fmla="*/ 107 h 203"/>
                              <a:gd name="T32" fmla="*/ 14 w 204"/>
                              <a:gd name="T33" fmla="*/ 96 h 203"/>
                              <a:gd name="T34" fmla="*/ 108 w 204"/>
                              <a:gd name="T35" fmla="*/ 190 h 203"/>
                              <a:gd name="T36" fmla="*/ 96 w 204"/>
                              <a:gd name="T37" fmla="*/ 190 h 203"/>
                              <a:gd name="T38" fmla="*/ 190 w 204"/>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3">
                                <a:moveTo>
                                  <a:pt x="108" y="201"/>
                                </a:moveTo>
                                <a:cubicBezTo>
                                  <a:pt x="106" y="203"/>
                                  <a:pt x="104" y="203"/>
                                  <a:pt x="102" y="203"/>
                                </a:cubicBezTo>
                                <a:cubicBezTo>
                                  <a:pt x="100" y="203"/>
                                  <a:pt x="98" y="203"/>
                                  <a:pt x="96" y="201"/>
                                </a:cubicBezTo>
                                <a:lnTo>
                                  <a:pt x="3" y="107"/>
                                </a:lnTo>
                                <a:cubicBezTo>
                                  <a:pt x="0" y="104"/>
                                  <a:pt x="0" y="99"/>
                                  <a:pt x="3" y="96"/>
                                </a:cubicBezTo>
                                <a:lnTo>
                                  <a:pt x="96" y="3"/>
                                </a:lnTo>
                                <a:cubicBezTo>
                                  <a:pt x="98" y="1"/>
                                  <a:pt x="100" y="0"/>
                                  <a:pt x="102" y="0"/>
                                </a:cubicBezTo>
                                <a:cubicBezTo>
                                  <a:pt x="104" y="0"/>
                                  <a:pt x="106" y="1"/>
                                  <a:pt x="108" y="3"/>
                                </a:cubicBezTo>
                                <a:lnTo>
                                  <a:pt x="201" y="96"/>
                                </a:lnTo>
                                <a:cubicBezTo>
                                  <a:pt x="204" y="99"/>
                                  <a:pt x="204" y="104"/>
                                  <a:pt x="201" y="107"/>
                                </a:cubicBezTo>
                                <a:lnTo>
                                  <a:pt x="108" y="201"/>
                                </a:lnTo>
                                <a:close/>
                                <a:moveTo>
                                  <a:pt x="190" y="96"/>
                                </a:moveTo>
                                <a:lnTo>
                                  <a:pt x="190" y="107"/>
                                </a:lnTo>
                                <a:lnTo>
                                  <a:pt x="96" y="14"/>
                                </a:lnTo>
                                <a:lnTo>
                                  <a:pt x="108" y="14"/>
                                </a:lnTo>
                                <a:lnTo>
                                  <a:pt x="14" y="107"/>
                                </a:lnTo>
                                <a:lnTo>
                                  <a:pt x="14" y="96"/>
                                </a:lnTo>
                                <a:lnTo>
                                  <a:pt x="108" y="190"/>
                                </a:lnTo>
                                <a:lnTo>
                                  <a:pt x="96" y="190"/>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34" name="Freeform 1919"/>
                        <wps:cNvSpPr>
                          <a:spLocks/>
                        </wps:cNvSpPr>
                        <wps:spPr bwMode="auto">
                          <a:xfrm>
                            <a:off x="2780665" y="1570990"/>
                            <a:ext cx="88265" cy="89535"/>
                          </a:xfrm>
                          <a:custGeom>
                            <a:avLst/>
                            <a:gdLst>
                              <a:gd name="T0" fmla="*/ 70 w 139"/>
                              <a:gd name="T1" fmla="*/ 141 h 141"/>
                              <a:gd name="T2" fmla="*/ 0 w 139"/>
                              <a:gd name="T3" fmla="*/ 71 h 141"/>
                              <a:gd name="T4" fmla="*/ 70 w 139"/>
                              <a:gd name="T5" fmla="*/ 0 h 141"/>
                              <a:gd name="T6" fmla="*/ 139 w 139"/>
                              <a:gd name="T7" fmla="*/ 71 h 141"/>
                              <a:gd name="T8" fmla="*/ 70 w 139"/>
                              <a:gd name="T9" fmla="*/ 141 h 141"/>
                            </a:gdLst>
                            <a:ahLst/>
                            <a:cxnLst>
                              <a:cxn ang="0">
                                <a:pos x="T0" y="T1"/>
                              </a:cxn>
                              <a:cxn ang="0">
                                <a:pos x="T2" y="T3"/>
                              </a:cxn>
                              <a:cxn ang="0">
                                <a:pos x="T4" y="T5"/>
                              </a:cxn>
                              <a:cxn ang="0">
                                <a:pos x="T6" y="T7"/>
                              </a:cxn>
                              <a:cxn ang="0">
                                <a:pos x="T8" y="T9"/>
                              </a:cxn>
                            </a:cxnLst>
                            <a:rect l="0" t="0" r="r" b="b"/>
                            <a:pathLst>
                              <a:path w="139" h="141">
                                <a:moveTo>
                                  <a:pt x="70" y="141"/>
                                </a:moveTo>
                                <a:lnTo>
                                  <a:pt x="0" y="71"/>
                                </a:lnTo>
                                <a:lnTo>
                                  <a:pt x="70" y="0"/>
                                </a:lnTo>
                                <a:lnTo>
                                  <a:pt x="139" y="71"/>
                                </a:lnTo>
                                <a:lnTo>
                                  <a:pt x="70" y="141"/>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5" name="Freeform 1920"/>
                        <wps:cNvSpPr>
                          <a:spLocks noEditPoints="1"/>
                        </wps:cNvSpPr>
                        <wps:spPr bwMode="auto">
                          <a:xfrm>
                            <a:off x="2776220" y="1567180"/>
                            <a:ext cx="97155" cy="97155"/>
                          </a:xfrm>
                          <a:custGeom>
                            <a:avLst/>
                            <a:gdLst>
                              <a:gd name="T0" fmla="*/ 108 w 204"/>
                              <a:gd name="T1" fmla="*/ 201 h 204"/>
                              <a:gd name="T2" fmla="*/ 102 w 204"/>
                              <a:gd name="T3" fmla="*/ 204 h 204"/>
                              <a:gd name="T4" fmla="*/ 96 w 204"/>
                              <a:gd name="T5" fmla="*/ 201 h 204"/>
                              <a:gd name="T6" fmla="*/ 3 w 204"/>
                              <a:gd name="T7" fmla="*/ 108 h 204"/>
                              <a:gd name="T8" fmla="*/ 3 w 204"/>
                              <a:gd name="T9" fmla="*/ 96 h 204"/>
                              <a:gd name="T10" fmla="*/ 96 w 204"/>
                              <a:gd name="T11" fmla="*/ 3 h 204"/>
                              <a:gd name="T12" fmla="*/ 102 w 204"/>
                              <a:gd name="T13" fmla="*/ 0 h 204"/>
                              <a:gd name="T14" fmla="*/ 108 w 204"/>
                              <a:gd name="T15" fmla="*/ 3 h 204"/>
                              <a:gd name="T16" fmla="*/ 201 w 204"/>
                              <a:gd name="T17" fmla="*/ 96 h 204"/>
                              <a:gd name="T18" fmla="*/ 201 w 204"/>
                              <a:gd name="T19" fmla="*/ 108 h 204"/>
                              <a:gd name="T20" fmla="*/ 108 w 204"/>
                              <a:gd name="T21" fmla="*/ 201 h 204"/>
                              <a:gd name="T22" fmla="*/ 190 w 204"/>
                              <a:gd name="T23" fmla="*/ 96 h 204"/>
                              <a:gd name="T24" fmla="*/ 190 w 204"/>
                              <a:gd name="T25" fmla="*/ 108 h 204"/>
                              <a:gd name="T26" fmla="*/ 96 w 204"/>
                              <a:gd name="T27" fmla="*/ 14 h 204"/>
                              <a:gd name="T28" fmla="*/ 108 w 204"/>
                              <a:gd name="T29" fmla="*/ 14 h 204"/>
                              <a:gd name="T30" fmla="*/ 14 w 204"/>
                              <a:gd name="T31" fmla="*/ 108 h 204"/>
                              <a:gd name="T32" fmla="*/ 14 w 204"/>
                              <a:gd name="T33" fmla="*/ 96 h 204"/>
                              <a:gd name="T34" fmla="*/ 108 w 204"/>
                              <a:gd name="T35" fmla="*/ 190 h 204"/>
                              <a:gd name="T36" fmla="*/ 96 w 204"/>
                              <a:gd name="T37" fmla="*/ 190 h 204"/>
                              <a:gd name="T38" fmla="*/ 190 w 204"/>
                              <a:gd name="T39" fmla="*/ 96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4">
                                <a:moveTo>
                                  <a:pt x="108" y="201"/>
                                </a:moveTo>
                                <a:cubicBezTo>
                                  <a:pt x="106" y="203"/>
                                  <a:pt x="104" y="204"/>
                                  <a:pt x="102" y="204"/>
                                </a:cubicBezTo>
                                <a:cubicBezTo>
                                  <a:pt x="100" y="204"/>
                                  <a:pt x="98" y="203"/>
                                  <a:pt x="96" y="201"/>
                                </a:cubicBezTo>
                                <a:lnTo>
                                  <a:pt x="3" y="108"/>
                                </a:lnTo>
                                <a:cubicBezTo>
                                  <a:pt x="0" y="105"/>
                                  <a:pt x="0" y="99"/>
                                  <a:pt x="3" y="96"/>
                                </a:cubicBezTo>
                                <a:lnTo>
                                  <a:pt x="96" y="3"/>
                                </a:lnTo>
                                <a:cubicBezTo>
                                  <a:pt x="98" y="1"/>
                                  <a:pt x="100" y="0"/>
                                  <a:pt x="102" y="0"/>
                                </a:cubicBezTo>
                                <a:cubicBezTo>
                                  <a:pt x="104" y="0"/>
                                  <a:pt x="106" y="1"/>
                                  <a:pt x="108" y="3"/>
                                </a:cubicBezTo>
                                <a:lnTo>
                                  <a:pt x="201" y="96"/>
                                </a:lnTo>
                                <a:cubicBezTo>
                                  <a:pt x="204" y="99"/>
                                  <a:pt x="204" y="105"/>
                                  <a:pt x="201" y="108"/>
                                </a:cubicBezTo>
                                <a:lnTo>
                                  <a:pt x="108" y="201"/>
                                </a:lnTo>
                                <a:close/>
                                <a:moveTo>
                                  <a:pt x="190" y="96"/>
                                </a:moveTo>
                                <a:lnTo>
                                  <a:pt x="190" y="108"/>
                                </a:lnTo>
                                <a:lnTo>
                                  <a:pt x="96" y="14"/>
                                </a:lnTo>
                                <a:lnTo>
                                  <a:pt x="108" y="14"/>
                                </a:lnTo>
                                <a:lnTo>
                                  <a:pt x="14" y="108"/>
                                </a:lnTo>
                                <a:lnTo>
                                  <a:pt x="14" y="96"/>
                                </a:lnTo>
                                <a:lnTo>
                                  <a:pt x="108" y="190"/>
                                </a:lnTo>
                                <a:lnTo>
                                  <a:pt x="96" y="190"/>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36" name="Freeform 1921"/>
                        <wps:cNvSpPr>
                          <a:spLocks/>
                        </wps:cNvSpPr>
                        <wps:spPr bwMode="auto">
                          <a:xfrm>
                            <a:off x="2903855" y="1529080"/>
                            <a:ext cx="88900" cy="88900"/>
                          </a:xfrm>
                          <a:custGeom>
                            <a:avLst/>
                            <a:gdLst>
                              <a:gd name="T0" fmla="*/ 70 w 140"/>
                              <a:gd name="T1" fmla="*/ 140 h 140"/>
                              <a:gd name="T2" fmla="*/ 0 w 140"/>
                              <a:gd name="T3" fmla="*/ 71 h 140"/>
                              <a:gd name="T4" fmla="*/ 70 w 140"/>
                              <a:gd name="T5" fmla="*/ 0 h 140"/>
                              <a:gd name="T6" fmla="*/ 140 w 140"/>
                              <a:gd name="T7" fmla="*/ 71 h 140"/>
                              <a:gd name="T8" fmla="*/ 70 w 140"/>
                              <a:gd name="T9" fmla="*/ 140 h 140"/>
                            </a:gdLst>
                            <a:ahLst/>
                            <a:cxnLst>
                              <a:cxn ang="0">
                                <a:pos x="T0" y="T1"/>
                              </a:cxn>
                              <a:cxn ang="0">
                                <a:pos x="T2" y="T3"/>
                              </a:cxn>
                              <a:cxn ang="0">
                                <a:pos x="T4" y="T5"/>
                              </a:cxn>
                              <a:cxn ang="0">
                                <a:pos x="T6" y="T7"/>
                              </a:cxn>
                              <a:cxn ang="0">
                                <a:pos x="T8" y="T9"/>
                              </a:cxn>
                            </a:cxnLst>
                            <a:rect l="0" t="0" r="r" b="b"/>
                            <a:pathLst>
                              <a:path w="140" h="140">
                                <a:moveTo>
                                  <a:pt x="70" y="140"/>
                                </a:moveTo>
                                <a:lnTo>
                                  <a:pt x="0" y="71"/>
                                </a:lnTo>
                                <a:lnTo>
                                  <a:pt x="70" y="0"/>
                                </a:lnTo>
                                <a:lnTo>
                                  <a:pt x="140" y="71"/>
                                </a:lnTo>
                                <a:lnTo>
                                  <a:pt x="70" y="14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7" name="Freeform 1922"/>
                        <wps:cNvSpPr>
                          <a:spLocks noEditPoints="1"/>
                        </wps:cNvSpPr>
                        <wps:spPr bwMode="auto">
                          <a:xfrm>
                            <a:off x="2899410" y="1525270"/>
                            <a:ext cx="97155" cy="96520"/>
                          </a:xfrm>
                          <a:custGeom>
                            <a:avLst/>
                            <a:gdLst>
                              <a:gd name="T0" fmla="*/ 108 w 204"/>
                              <a:gd name="T1" fmla="*/ 201 h 203"/>
                              <a:gd name="T2" fmla="*/ 102 w 204"/>
                              <a:gd name="T3" fmla="*/ 203 h 203"/>
                              <a:gd name="T4" fmla="*/ 96 w 204"/>
                              <a:gd name="T5" fmla="*/ 201 h 203"/>
                              <a:gd name="T6" fmla="*/ 3 w 204"/>
                              <a:gd name="T7" fmla="*/ 107 h 203"/>
                              <a:gd name="T8" fmla="*/ 3 w 204"/>
                              <a:gd name="T9" fmla="*/ 96 h 203"/>
                              <a:gd name="T10" fmla="*/ 96 w 204"/>
                              <a:gd name="T11" fmla="*/ 2 h 203"/>
                              <a:gd name="T12" fmla="*/ 102 w 204"/>
                              <a:gd name="T13" fmla="*/ 0 h 203"/>
                              <a:gd name="T14" fmla="*/ 108 w 204"/>
                              <a:gd name="T15" fmla="*/ 2 h 203"/>
                              <a:gd name="T16" fmla="*/ 201 w 204"/>
                              <a:gd name="T17" fmla="*/ 96 h 203"/>
                              <a:gd name="T18" fmla="*/ 201 w 204"/>
                              <a:gd name="T19" fmla="*/ 107 h 203"/>
                              <a:gd name="T20" fmla="*/ 108 w 204"/>
                              <a:gd name="T21" fmla="*/ 201 h 203"/>
                              <a:gd name="T22" fmla="*/ 190 w 204"/>
                              <a:gd name="T23" fmla="*/ 96 h 203"/>
                              <a:gd name="T24" fmla="*/ 190 w 204"/>
                              <a:gd name="T25" fmla="*/ 107 h 203"/>
                              <a:gd name="T26" fmla="*/ 96 w 204"/>
                              <a:gd name="T27" fmla="*/ 14 h 203"/>
                              <a:gd name="T28" fmla="*/ 108 w 204"/>
                              <a:gd name="T29" fmla="*/ 14 h 203"/>
                              <a:gd name="T30" fmla="*/ 14 w 204"/>
                              <a:gd name="T31" fmla="*/ 107 h 203"/>
                              <a:gd name="T32" fmla="*/ 14 w 204"/>
                              <a:gd name="T33" fmla="*/ 96 h 203"/>
                              <a:gd name="T34" fmla="*/ 108 w 204"/>
                              <a:gd name="T35" fmla="*/ 190 h 203"/>
                              <a:gd name="T36" fmla="*/ 96 w 204"/>
                              <a:gd name="T37" fmla="*/ 190 h 203"/>
                              <a:gd name="T38" fmla="*/ 190 w 204"/>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3">
                                <a:moveTo>
                                  <a:pt x="108" y="201"/>
                                </a:moveTo>
                                <a:cubicBezTo>
                                  <a:pt x="106" y="202"/>
                                  <a:pt x="104" y="203"/>
                                  <a:pt x="102" y="203"/>
                                </a:cubicBezTo>
                                <a:cubicBezTo>
                                  <a:pt x="100" y="203"/>
                                  <a:pt x="98" y="202"/>
                                  <a:pt x="96" y="201"/>
                                </a:cubicBezTo>
                                <a:lnTo>
                                  <a:pt x="3" y="107"/>
                                </a:lnTo>
                                <a:cubicBezTo>
                                  <a:pt x="0" y="104"/>
                                  <a:pt x="0" y="99"/>
                                  <a:pt x="3" y="96"/>
                                </a:cubicBezTo>
                                <a:lnTo>
                                  <a:pt x="96" y="2"/>
                                </a:lnTo>
                                <a:cubicBezTo>
                                  <a:pt x="98" y="1"/>
                                  <a:pt x="100" y="0"/>
                                  <a:pt x="102" y="0"/>
                                </a:cubicBezTo>
                                <a:cubicBezTo>
                                  <a:pt x="104" y="0"/>
                                  <a:pt x="106" y="1"/>
                                  <a:pt x="108" y="2"/>
                                </a:cubicBezTo>
                                <a:lnTo>
                                  <a:pt x="201" y="96"/>
                                </a:lnTo>
                                <a:cubicBezTo>
                                  <a:pt x="204" y="99"/>
                                  <a:pt x="204" y="104"/>
                                  <a:pt x="201" y="107"/>
                                </a:cubicBezTo>
                                <a:lnTo>
                                  <a:pt x="108" y="201"/>
                                </a:lnTo>
                                <a:close/>
                                <a:moveTo>
                                  <a:pt x="190" y="96"/>
                                </a:moveTo>
                                <a:lnTo>
                                  <a:pt x="190" y="107"/>
                                </a:lnTo>
                                <a:lnTo>
                                  <a:pt x="96" y="14"/>
                                </a:lnTo>
                                <a:lnTo>
                                  <a:pt x="108" y="14"/>
                                </a:lnTo>
                                <a:lnTo>
                                  <a:pt x="14" y="107"/>
                                </a:lnTo>
                                <a:lnTo>
                                  <a:pt x="14" y="96"/>
                                </a:lnTo>
                                <a:lnTo>
                                  <a:pt x="108" y="190"/>
                                </a:lnTo>
                                <a:lnTo>
                                  <a:pt x="96" y="190"/>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39" name="Freeform 1923"/>
                        <wps:cNvSpPr>
                          <a:spLocks/>
                        </wps:cNvSpPr>
                        <wps:spPr bwMode="auto">
                          <a:xfrm>
                            <a:off x="3027045" y="1512570"/>
                            <a:ext cx="88900" cy="88900"/>
                          </a:xfrm>
                          <a:custGeom>
                            <a:avLst/>
                            <a:gdLst>
                              <a:gd name="T0" fmla="*/ 70 w 140"/>
                              <a:gd name="T1" fmla="*/ 140 h 140"/>
                              <a:gd name="T2" fmla="*/ 0 w 140"/>
                              <a:gd name="T3" fmla="*/ 70 h 140"/>
                              <a:gd name="T4" fmla="*/ 70 w 140"/>
                              <a:gd name="T5" fmla="*/ 0 h 140"/>
                              <a:gd name="T6" fmla="*/ 140 w 140"/>
                              <a:gd name="T7" fmla="*/ 70 h 140"/>
                              <a:gd name="T8" fmla="*/ 70 w 140"/>
                              <a:gd name="T9" fmla="*/ 140 h 140"/>
                            </a:gdLst>
                            <a:ahLst/>
                            <a:cxnLst>
                              <a:cxn ang="0">
                                <a:pos x="T0" y="T1"/>
                              </a:cxn>
                              <a:cxn ang="0">
                                <a:pos x="T2" y="T3"/>
                              </a:cxn>
                              <a:cxn ang="0">
                                <a:pos x="T4" y="T5"/>
                              </a:cxn>
                              <a:cxn ang="0">
                                <a:pos x="T6" y="T7"/>
                              </a:cxn>
                              <a:cxn ang="0">
                                <a:pos x="T8" y="T9"/>
                              </a:cxn>
                            </a:cxnLst>
                            <a:rect l="0" t="0" r="r" b="b"/>
                            <a:pathLst>
                              <a:path w="140" h="140">
                                <a:moveTo>
                                  <a:pt x="70" y="140"/>
                                </a:moveTo>
                                <a:lnTo>
                                  <a:pt x="0" y="70"/>
                                </a:lnTo>
                                <a:lnTo>
                                  <a:pt x="70" y="0"/>
                                </a:lnTo>
                                <a:lnTo>
                                  <a:pt x="140" y="70"/>
                                </a:lnTo>
                                <a:lnTo>
                                  <a:pt x="70" y="14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 name="Freeform 1924"/>
                        <wps:cNvSpPr>
                          <a:spLocks noEditPoints="1"/>
                        </wps:cNvSpPr>
                        <wps:spPr bwMode="auto">
                          <a:xfrm>
                            <a:off x="3023235" y="1508760"/>
                            <a:ext cx="97155" cy="96520"/>
                          </a:xfrm>
                          <a:custGeom>
                            <a:avLst/>
                            <a:gdLst>
                              <a:gd name="T0" fmla="*/ 108 w 204"/>
                              <a:gd name="T1" fmla="*/ 200 h 203"/>
                              <a:gd name="T2" fmla="*/ 102 w 204"/>
                              <a:gd name="T3" fmla="*/ 203 h 203"/>
                              <a:gd name="T4" fmla="*/ 96 w 204"/>
                              <a:gd name="T5" fmla="*/ 200 h 203"/>
                              <a:gd name="T6" fmla="*/ 3 w 204"/>
                              <a:gd name="T7" fmla="*/ 107 h 203"/>
                              <a:gd name="T8" fmla="*/ 3 w 204"/>
                              <a:gd name="T9" fmla="*/ 96 h 203"/>
                              <a:gd name="T10" fmla="*/ 96 w 204"/>
                              <a:gd name="T11" fmla="*/ 2 h 203"/>
                              <a:gd name="T12" fmla="*/ 102 w 204"/>
                              <a:gd name="T13" fmla="*/ 0 h 203"/>
                              <a:gd name="T14" fmla="*/ 108 w 204"/>
                              <a:gd name="T15" fmla="*/ 2 h 203"/>
                              <a:gd name="T16" fmla="*/ 201 w 204"/>
                              <a:gd name="T17" fmla="*/ 96 h 203"/>
                              <a:gd name="T18" fmla="*/ 201 w 204"/>
                              <a:gd name="T19" fmla="*/ 107 h 203"/>
                              <a:gd name="T20" fmla="*/ 108 w 204"/>
                              <a:gd name="T21" fmla="*/ 200 h 203"/>
                              <a:gd name="T22" fmla="*/ 190 w 204"/>
                              <a:gd name="T23" fmla="*/ 96 h 203"/>
                              <a:gd name="T24" fmla="*/ 190 w 204"/>
                              <a:gd name="T25" fmla="*/ 107 h 203"/>
                              <a:gd name="T26" fmla="*/ 96 w 204"/>
                              <a:gd name="T27" fmla="*/ 13 h 203"/>
                              <a:gd name="T28" fmla="*/ 108 w 204"/>
                              <a:gd name="T29" fmla="*/ 13 h 203"/>
                              <a:gd name="T30" fmla="*/ 14 w 204"/>
                              <a:gd name="T31" fmla="*/ 107 h 203"/>
                              <a:gd name="T32" fmla="*/ 14 w 204"/>
                              <a:gd name="T33" fmla="*/ 96 h 203"/>
                              <a:gd name="T34" fmla="*/ 108 w 204"/>
                              <a:gd name="T35" fmla="*/ 189 h 203"/>
                              <a:gd name="T36" fmla="*/ 96 w 204"/>
                              <a:gd name="T37" fmla="*/ 189 h 203"/>
                              <a:gd name="T38" fmla="*/ 190 w 204"/>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3">
                                <a:moveTo>
                                  <a:pt x="108" y="200"/>
                                </a:moveTo>
                                <a:cubicBezTo>
                                  <a:pt x="106" y="202"/>
                                  <a:pt x="104" y="203"/>
                                  <a:pt x="102" y="203"/>
                                </a:cubicBezTo>
                                <a:cubicBezTo>
                                  <a:pt x="100" y="203"/>
                                  <a:pt x="98" y="202"/>
                                  <a:pt x="96" y="200"/>
                                </a:cubicBezTo>
                                <a:lnTo>
                                  <a:pt x="3" y="107"/>
                                </a:lnTo>
                                <a:cubicBezTo>
                                  <a:pt x="0" y="104"/>
                                  <a:pt x="0" y="99"/>
                                  <a:pt x="3" y="96"/>
                                </a:cubicBezTo>
                                <a:lnTo>
                                  <a:pt x="96" y="2"/>
                                </a:lnTo>
                                <a:cubicBezTo>
                                  <a:pt x="98" y="0"/>
                                  <a:pt x="100" y="0"/>
                                  <a:pt x="102" y="0"/>
                                </a:cubicBezTo>
                                <a:cubicBezTo>
                                  <a:pt x="104" y="0"/>
                                  <a:pt x="106" y="0"/>
                                  <a:pt x="108" y="2"/>
                                </a:cubicBezTo>
                                <a:lnTo>
                                  <a:pt x="201" y="96"/>
                                </a:lnTo>
                                <a:cubicBezTo>
                                  <a:pt x="204" y="99"/>
                                  <a:pt x="204" y="104"/>
                                  <a:pt x="201" y="107"/>
                                </a:cubicBezTo>
                                <a:lnTo>
                                  <a:pt x="108" y="200"/>
                                </a:lnTo>
                                <a:close/>
                                <a:moveTo>
                                  <a:pt x="190" y="96"/>
                                </a:moveTo>
                                <a:lnTo>
                                  <a:pt x="190" y="107"/>
                                </a:lnTo>
                                <a:lnTo>
                                  <a:pt x="96" y="13"/>
                                </a:lnTo>
                                <a:lnTo>
                                  <a:pt x="108" y="13"/>
                                </a:lnTo>
                                <a:lnTo>
                                  <a:pt x="14" y="107"/>
                                </a:lnTo>
                                <a:lnTo>
                                  <a:pt x="14" y="96"/>
                                </a:lnTo>
                                <a:lnTo>
                                  <a:pt x="108" y="189"/>
                                </a:lnTo>
                                <a:lnTo>
                                  <a:pt x="96" y="189"/>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841" name="Freeform 1925"/>
                        <wps:cNvSpPr>
                          <a:spLocks/>
                        </wps:cNvSpPr>
                        <wps:spPr bwMode="auto">
                          <a:xfrm>
                            <a:off x="848995" y="1062355"/>
                            <a:ext cx="2849245" cy="723900"/>
                          </a:xfrm>
                          <a:custGeom>
                            <a:avLst/>
                            <a:gdLst>
                              <a:gd name="T0" fmla="*/ 10 w 5985"/>
                              <a:gd name="T1" fmla="*/ 1 h 1521"/>
                              <a:gd name="T2" fmla="*/ 5978 w 5985"/>
                              <a:gd name="T3" fmla="*/ 1505 h 1521"/>
                              <a:gd name="T4" fmla="*/ 5984 w 5985"/>
                              <a:gd name="T5" fmla="*/ 1514 h 1521"/>
                              <a:gd name="T6" fmla="*/ 5975 w 5985"/>
                              <a:gd name="T7" fmla="*/ 1520 h 1521"/>
                              <a:gd name="T8" fmla="*/ 7 w 5985"/>
                              <a:gd name="T9" fmla="*/ 16 h 1521"/>
                              <a:gd name="T10" fmla="*/ 1 w 5985"/>
                              <a:gd name="T11" fmla="*/ 7 h 1521"/>
                              <a:gd name="T12" fmla="*/ 10 w 5985"/>
                              <a:gd name="T13" fmla="*/ 1 h 1521"/>
                            </a:gdLst>
                            <a:ahLst/>
                            <a:cxnLst>
                              <a:cxn ang="0">
                                <a:pos x="T0" y="T1"/>
                              </a:cxn>
                              <a:cxn ang="0">
                                <a:pos x="T2" y="T3"/>
                              </a:cxn>
                              <a:cxn ang="0">
                                <a:pos x="T4" y="T5"/>
                              </a:cxn>
                              <a:cxn ang="0">
                                <a:pos x="T6" y="T7"/>
                              </a:cxn>
                              <a:cxn ang="0">
                                <a:pos x="T8" y="T9"/>
                              </a:cxn>
                              <a:cxn ang="0">
                                <a:pos x="T10" y="T11"/>
                              </a:cxn>
                              <a:cxn ang="0">
                                <a:pos x="T12" y="T13"/>
                              </a:cxn>
                            </a:cxnLst>
                            <a:rect l="0" t="0" r="r" b="b"/>
                            <a:pathLst>
                              <a:path w="5985" h="1521">
                                <a:moveTo>
                                  <a:pt x="10" y="1"/>
                                </a:moveTo>
                                <a:lnTo>
                                  <a:pt x="5978" y="1505"/>
                                </a:lnTo>
                                <a:cubicBezTo>
                                  <a:pt x="5983" y="1506"/>
                                  <a:pt x="5985" y="1510"/>
                                  <a:pt x="5984" y="1514"/>
                                </a:cubicBezTo>
                                <a:cubicBezTo>
                                  <a:pt x="5983" y="1519"/>
                                  <a:pt x="5979" y="1521"/>
                                  <a:pt x="5975" y="1520"/>
                                </a:cubicBezTo>
                                <a:lnTo>
                                  <a:pt x="7" y="16"/>
                                </a:lnTo>
                                <a:cubicBezTo>
                                  <a:pt x="2" y="15"/>
                                  <a:pt x="0" y="11"/>
                                  <a:pt x="1" y="7"/>
                                </a:cubicBezTo>
                                <a:cubicBezTo>
                                  <a:pt x="2" y="2"/>
                                  <a:pt x="6" y="0"/>
                                  <a:pt x="10" y="1"/>
                                </a:cubicBezTo>
                                <a:close/>
                              </a:path>
                            </a:pathLst>
                          </a:custGeom>
                          <a:solidFill>
                            <a:srgbClr val="000000"/>
                          </a:solidFill>
                          <a:ln w="12">
                            <a:solidFill>
                              <a:srgbClr val="000000"/>
                            </a:solidFill>
                            <a:bevel/>
                            <a:headEnd/>
                            <a:tailEnd/>
                          </a:ln>
                        </wps:spPr>
                        <wps:bodyPr rot="0" vert="horz" wrap="square" lIns="91440" tIns="45720" rIns="91440" bIns="45720" anchor="t" anchorCtr="0" upright="1">
                          <a:noAutofit/>
                        </wps:bodyPr>
                      </wps:wsp>
                      <wps:wsp>
                        <wps:cNvPr id="1842" name="Rectangle 1926"/>
                        <wps:cNvSpPr>
                          <a:spLocks noChangeArrowheads="1"/>
                        </wps:cNvSpPr>
                        <wps:spPr bwMode="auto">
                          <a:xfrm>
                            <a:off x="427990" y="2204085"/>
                            <a:ext cx="647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0</w:t>
                              </w:r>
                            </w:p>
                          </w:txbxContent>
                        </wps:txbx>
                        <wps:bodyPr rot="0" vert="horz" wrap="none" lIns="0" tIns="0" rIns="0" bIns="0" anchor="t" anchorCtr="0" upright="1">
                          <a:spAutoFit/>
                        </wps:bodyPr>
                      </wps:wsp>
                      <wps:wsp>
                        <wps:cNvPr id="1843" name="Rectangle 1927"/>
                        <wps:cNvSpPr>
                          <a:spLocks noChangeArrowheads="1"/>
                        </wps:cNvSpPr>
                        <wps:spPr bwMode="auto">
                          <a:xfrm>
                            <a:off x="427990" y="1994535"/>
                            <a:ext cx="647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5</w:t>
                              </w:r>
                            </w:p>
                          </w:txbxContent>
                        </wps:txbx>
                        <wps:bodyPr rot="0" vert="horz" wrap="none" lIns="0" tIns="0" rIns="0" bIns="0" anchor="t" anchorCtr="0" upright="1">
                          <a:spAutoFit/>
                        </wps:bodyPr>
                      </wps:wsp>
                      <wps:wsp>
                        <wps:cNvPr id="1844" name="Rectangle 1928"/>
                        <wps:cNvSpPr>
                          <a:spLocks noChangeArrowheads="1"/>
                        </wps:cNvSpPr>
                        <wps:spPr bwMode="auto">
                          <a:xfrm>
                            <a:off x="357505" y="178498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10</w:t>
                              </w:r>
                            </w:p>
                          </w:txbxContent>
                        </wps:txbx>
                        <wps:bodyPr rot="0" vert="horz" wrap="none" lIns="0" tIns="0" rIns="0" bIns="0" anchor="t" anchorCtr="0" upright="1">
                          <a:spAutoFit/>
                        </wps:bodyPr>
                      </wps:wsp>
                      <wps:wsp>
                        <wps:cNvPr id="1845" name="Rectangle 1929"/>
                        <wps:cNvSpPr>
                          <a:spLocks noChangeArrowheads="1"/>
                        </wps:cNvSpPr>
                        <wps:spPr bwMode="auto">
                          <a:xfrm>
                            <a:off x="357505" y="157480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15</w:t>
                              </w:r>
                            </w:p>
                          </w:txbxContent>
                        </wps:txbx>
                        <wps:bodyPr rot="0" vert="horz" wrap="none" lIns="0" tIns="0" rIns="0" bIns="0" anchor="t" anchorCtr="0" upright="1">
                          <a:spAutoFit/>
                        </wps:bodyPr>
                      </wps:wsp>
                      <wps:wsp>
                        <wps:cNvPr id="1846" name="Rectangle 1930"/>
                        <wps:cNvSpPr>
                          <a:spLocks noChangeArrowheads="1"/>
                        </wps:cNvSpPr>
                        <wps:spPr bwMode="auto">
                          <a:xfrm>
                            <a:off x="357505" y="136525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w:t>
                              </w:r>
                            </w:p>
                          </w:txbxContent>
                        </wps:txbx>
                        <wps:bodyPr rot="0" vert="horz" wrap="none" lIns="0" tIns="0" rIns="0" bIns="0" anchor="t" anchorCtr="0" upright="1">
                          <a:spAutoFit/>
                        </wps:bodyPr>
                      </wps:wsp>
                      <wps:wsp>
                        <wps:cNvPr id="1847" name="Rectangle 1931"/>
                        <wps:cNvSpPr>
                          <a:spLocks noChangeArrowheads="1"/>
                        </wps:cNvSpPr>
                        <wps:spPr bwMode="auto">
                          <a:xfrm>
                            <a:off x="357505" y="115570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25</w:t>
                              </w:r>
                            </w:p>
                          </w:txbxContent>
                        </wps:txbx>
                        <wps:bodyPr rot="0" vert="horz" wrap="none" lIns="0" tIns="0" rIns="0" bIns="0" anchor="t" anchorCtr="0" upright="1">
                          <a:spAutoFit/>
                        </wps:bodyPr>
                      </wps:wsp>
                      <wps:wsp>
                        <wps:cNvPr id="1848" name="Rectangle 1932"/>
                        <wps:cNvSpPr>
                          <a:spLocks noChangeArrowheads="1"/>
                        </wps:cNvSpPr>
                        <wps:spPr bwMode="auto">
                          <a:xfrm>
                            <a:off x="357505" y="94551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30</w:t>
                              </w:r>
                            </w:p>
                          </w:txbxContent>
                        </wps:txbx>
                        <wps:bodyPr rot="0" vert="horz" wrap="none" lIns="0" tIns="0" rIns="0" bIns="0" anchor="t" anchorCtr="0" upright="1">
                          <a:spAutoFit/>
                        </wps:bodyPr>
                      </wps:wsp>
                      <wps:wsp>
                        <wps:cNvPr id="1849" name="Rectangle 1933"/>
                        <wps:cNvSpPr>
                          <a:spLocks noChangeArrowheads="1"/>
                        </wps:cNvSpPr>
                        <wps:spPr bwMode="auto">
                          <a:xfrm>
                            <a:off x="357505" y="73596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35</w:t>
                              </w:r>
                            </w:p>
                          </w:txbxContent>
                        </wps:txbx>
                        <wps:bodyPr rot="0" vert="horz" wrap="none" lIns="0" tIns="0" rIns="0" bIns="0" anchor="t" anchorCtr="0" upright="1">
                          <a:spAutoFit/>
                        </wps:bodyPr>
                      </wps:wsp>
                      <wps:wsp>
                        <wps:cNvPr id="1850" name="Rectangle 1934"/>
                        <wps:cNvSpPr>
                          <a:spLocks noChangeArrowheads="1"/>
                        </wps:cNvSpPr>
                        <wps:spPr bwMode="auto">
                          <a:xfrm>
                            <a:off x="471170"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1990</w:t>
                              </w:r>
                            </w:p>
                          </w:txbxContent>
                        </wps:txbx>
                        <wps:bodyPr rot="0" vert="horz" wrap="none" lIns="0" tIns="0" rIns="0" bIns="0" anchor="t" anchorCtr="0" upright="1">
                          <a:spAutoFit/>
                        </wps:bodyPr>
                      </wps:wsp>
                      <wps:wsp>
                        <wps:cNvPr id="1851" name="Rectangle 1935"/>
                        <wps:cNvSpPr>
                          <a:spLocks noChangeArrowheads="1"/>
                        </wps:cNvSpPr>
                        <wps:spPr bwMode="auto">
                          <a:xfrm>
                            <a:off x="1087755"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1995</w:t>
                              </w:r>
                            </w:p>
                          </w:txbxContent>
                        </wps:txbx>
                        <wps:bodyPr rot="0" vert="horz" wrap="none" lIns="0" tIns="0" rIns="0" bIns="0" anchor="t" anchorCtr="0" upright="1">
                          <a:spAutoFit/>
                        </wps:bodyPr>
                      </wps:wsp>
                      <wps:wsp>
                        <wps:cNvPr id="1852" name="Rectangle 1936"/>
                        <wps:cNvSpPr>
                          <a:spLocks noChangeArrowheads="1"/>
                        </wps:cNvSpPr>
                        <wps:spPr bwMode="auto">
                          <a:xfrm>
                            <a:off x="1704340"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2000</w:t>
                              </w:r>
                            </w:p>
                          </w:txbxContent>
                        </wps:txbx>
                        <wps:bodyPr rot="0" vert="horz" wrap="none" lIns="0" tIns="0" rIns="0" bIns="0" anchor="t" anchorCtr="0" upright="1">
                          <a:spAutoFit/>
                        </wps:bodyPr>
                      </wps:wsp>
                      <wps:wsp>
                        <wps:cNvPr id="1853" name="Rectangle 1937"/>
                        <wps:cNvSpPr>
                          <a:spLocks noChangeArrowheads="1"/>
                        </wps:cNvSpPr>
                        <wps:spPr bwMode="auto">
                          <a:xfrm>
                            <a:off x="2320925"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2005</w:t>
                              </w:r>
                            </w:p>
                          </w:txbxContent>
                        </wps:txbx>
                        <wps:bodyPr rot="0" vert="horz" wrap="none" lIns="0" tIns="0" rIns="0" bIns="0" anchor="t" anchorCtr="0" upright="1">
                          <a:spAutoFit/>
                        </wps:bodyPr>
                      </wps:wsp>
                      <wps:wsp>
                        <wps:cNvPr id="1854" name="Rectangle 1938"/>
                        <wps:cNvSpPr>
                          <a:spLocks noChangeArrowheads="1"/>
                        </wps:cNvSpPr>
                        <wps:spPr bwMode="auto">
                          <a:xfrm>
                            <a:off x="2937510"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2010</w:t>
                              </w:r>
                            </w:p>
                          </w:txbxContent>
                        </wps:txbx>
                        <wps:bodyPr rot="0" vert="horz" wrap="none" lIns="0" tIns="0" rIns="0" bIns="0" anchor="t" anchorCtr="0" upright="1">
                          <a:spAutoFit/>
                        </wps:bodyPr>
                      </wps:wsp>
                      <wps:wsp>
                        <wps:cNvPr id="1855" name="Rectangle 1939"/>
                        <wps:cNvSpPr>
                          <a:spLocks noChangeArrowheads="1"/>
                        </wps:cNvSpPr>
                        <wps:spPr bwMode="auto">
                          <a:xfrm>
                            <a:off x="3554730"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2015</w:t>
                              </w:r>
                            </w:p>
                          </w:txbxContent>
                        </wps:txbx>
                        <wps:bodyPr rot="0" vert="horz" wrap="none" lIns="0" tIns="0" rIns="0" bIns="0" anchor="t" anchorCtr="0" upright="1">
                          <a:spAutoFit/>
                        </wps:bodyPr>
                      </wps:wsp>
                      <wps:wsp>
                        <wps:cNvPr id="3648" name="Rectangle 1940"/>
                        <wps:cNvSpPr>
                          <a:spLocks noChangeArrowheads="1"/>
                        </wps:cNvSpPr>
                        <wps:spPr bwMode="auto">
                          <a:xfrm>
                            <a:off x="4171315" y="24060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2020</w:t>
                              </w:r>
                            </w:p>
                          </w:txbxContent>
                        </wps:txbx>
                        <wps:bodyPr rot="0" vert="horz" wrap="none" lIns="0" tIns="0" rIns="0" bIns="0" anchor="t" anchorCtr="0" upright="1">
                          <a:spAutoFit/>
                        </wps:bodyPr>
                      </wps:wsp>
                      <wps:wsp>
                        <wps:cNvPr id="3649" name="Rectangle 1941"/>
                        <wps:cNvSpPr>
                          <a:spLocks noChangeArrowheads="1"/>
                        </wps:cNvSpPr>
                        <wps:spPr bwMode="auto">
                          <a:xfrm>
                            <a:off x="237490" y="1765935"/>
                            <a:ext cx="406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2"/>
                                  <w:szCs w:val="2"/>
                                </w:rPr>
                                <w:t>Percent</w:t>
                              </w:r>
                            </w:p>
                          </w:txbxContent>
                        </wps:txbx>
                        <wps:bodyPr rot="0" vert="horz" wrap="none" lIns="0" tIns="0" rIns="0" bIns="0" anchor="t" anchorCtr="0" upright="1">
                          <a:spAutoFit/>
                        </wps:bodyPr>
                      </wps:wsp>
                      <wps:wsp>
                        <wps:cNvPr id="3650" name="Rectangle 1942"/>
                        <wps:cNvSpPr>
                          <a:spLocks noChangeArrowheads="1"/>
                        </wps:cNvSpPr>
                        <wps:spPr bwMode="auto">
                          <a:xfrm>
                            <a:off x="245110" y="102870"/>
                            <a:ext cx="4547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Pr="00812351" w:rsidRDefault="005F466A" w:rsidP="0036260A">
                              <w:pPr>
                                <w:rPr>
                                  <w:rFonts w:ascii="Arial" w:hAnsi="Arial" w:cs="Arial"/>
                                </w:rPr>
                              </w:pPr>
                              <w:r w:rsidRPr="00812351">
                                <w:rPr>
                                  <w:rFonts w:ascii="Arial" w:hAnsi="Arial" w:cs="Arial"/>
                                  <w:b/>
                                  <w:bCs/>
                                  <w:color w:val="000000"/>
                                </w:rPr>
                                <w:t>Children under 5 underweight</w:t>
                              </w:r>
                              <w:r>
                                <w:rPr>
                                  <w:rFonts w:ascii="Arial" w:hAnsi="Arial" w:cs="Arial"/>
                                  <w:b/>
                                  <w:bCs/>
                                  <w:color w:val="000000"/>
                                </w:rPr>
                                <w:t xml:space="preserve"> – trends and projections</w:t>
                              </w:r>
                            </w:p>
                          </w:txbxContent>
                        </wps:txbx>
                        <wps:bodyPr rot="0" vert="horz" wrap="square" lIns="0" tIns="0" rIns="0" bIns="0" anchor="t" anchorCtr="0" upright="1">
                          <a:spAutoFit/>
                        </wps:bodyPr>
                      </wps:wsp>
                      <wps:wsp>
                        <wps:cNvPr id="3651" name="Rectangle 1943"/>
                        <wps:cNvSpPr>
                          <a:spLocks noChangeArrowheads="1"/>
                        </wps:cNvSpPr>
                        <wps:spPr bwMode="auto">
                          <a:xfrm>
                            <a:off x="3691890" y="102870"/>
                            <a:ext cx="7048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36"/>
                                  <w:szCs w:val="36"/>
                                </w:rPr>
                                <w:t>-</w:t>
                              </w:r>
                            </w:p>
                          </w:txbxContent>
                        </wps:txbx>
                        <wps:bodyPr rot="0" vert="horz" wrap="none" lIns="0" tIns="0" rIns="0" bIns="0" anchor="t" anchorCtr="0" upright="1">
                          <a:spAutoFit/>
                        </wps:bodyPr>
                      </wps:wsp>
                      <wps:wsp>
                        <wps:cNvPr id="3652" name="Freeform 1944"/>
                        <wps:cNvSpPr>
                          <a:spLocks noEditPoints="1"/>
                        </wps:cNvSpPr>
                        <wps:spPr bwMode="auto">
                          <a:xfrm>
                            <a:off x="3810" y="3810"/>
                            <a:ext cx="4554855" cy="2726055"/>
                          </a:xfrm>
                          <a:custGeom>
                            <a:avLst/>
                            <a:gdLst>
                              <a:gd name="T0" fmla="*/ 0 w 9568"/>
                              <a:gd name="T1" fmla="*/ 8 h 5728"/>
                              <a:gd name="T2" fmla="*/ 8 w 9568"/>
                              <a:gd name="T3" fmla="*/ 0 h 5728"/>
                              <a:gd name="T4" fmla="*/ 9560 w 9568"/>
                              <a:gd name="T5" fmla="*/ 0 h 5728"/>
                              <a:gd name="T6" fmla="*/ 9568 w 9568"/>
                              <a:gd name="T7" fmla="*/ 8 h 5728"/>
                              <a:gd name="T8" fmla="*/ 9568 w 9568"/>
                              <a:gd name="T9" fmla="*/ 5720 h 5728"/>
                              <a:gd name="T10" fmla="*/ 9560 w 9568"/>
                              <a:gd name="T11" fmla="*/ 5728 h 5728"/>
                              <a:gd name="T12" fmla="*/ 8 w 9568"/>
                              <a:gd name="T13" fmla="*/ 5728 h 5728"/>
                              <a:gd name="T14" fmla="*/ 0 w 9568"/>
                              <a:gd name="T15" fmla="*/ 5720 h 5728"/>
                              <a:gd name="T16" fmla="*/ 0 w 9568"/>
                              <a:gd name="T17" fmla="*/ 8 h 5728"/>
                              <a:gd name="T18" fmla="*/ 16 w 9568"/>
                              <a:gd name="T19" fmla="*/ 5720 h 5728"/>
                              <a:gd name="T20" fmla="*/ 8 w 9568"/>
                              <a:gd name="T21" fmla="*/ 5712 h 5728"/>
                              <a:gd name="T22" fmla="*/ 9560 w 9568"/>
                              <a:gd name="T23" fmla="*/ 5712 h 5728"/>
                              <a:gd name="T24" fmla="*/ 9552 w 9568"/>
                              <a:gd name="T25" fmla="*/ 5720 h 5728"/>
                              <a:gd name="T26" fmla="*/ 9552 w 9568"/>
                              <a:gd name="T27" fmla="*/ 8 h 5728"/>
                              <a:gd name="T28" fmla="*/ 9560 w 9568"/>
                              <a:gd name="T29" fmla="*/ 16 h 5728"/>
                              <a:gd name="T30" fmla="*/ 8 w 9568"/>
                              <a:gd name="T31" fmla="*/ 16 h 5728"/>
                              <a:gd name="T32" fmla="*/ 16 w 9568"/>
                              <a:gd name="T33" fmla="*/ 8 h 5728"/>
                              <a:gd name="T34" fmla="*/ 16 w 9568"/>
                              <a:gd name="T35" fmla="*/ 5720 h 57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568" h="5728">
                                <a:moveTo>
                                  <a:pt x="0" y="8"/>
                                </a:moveTo>
                                <a:cubicBezTo>
                                  <a:pt x="0" y="4"/>
                                  <a:pt x="4" y="0"/>
                                  <a:pt x="8" y="0"/>
                                </a:cubicBezTo>
                                <a:lnTo>
                                  <a:pt x="9560" y="0"/>
                                </a:lnTo>
                                <a:cubicBezTo>
                                  <a:pt x="9565" y="0"/>
                                  <a:pt x="9568" y="4"/>
                                  <a:pt x="9568" y="8"/>
                                </a:cubicBezTo>
                                <a:lnTo>
                                  <a:pt x="9568" y="5720"/>
                                </a:lnTo>
                                <a:cubicBezTo>
                                  <a:pt x="9568" y="5725"/>
                                  <a:pt x="9565" y="5728"/>
                                  <a:pt x="9560" y="5728"/>
                                </a:cubicBezTo>
                                <a:lnTo>
                                  <a:pt x="8" y="5728"/>
                                </a:lnTo>
                                <a:cubicBezTo>
                                  <a:pt x="4" y="5728"/>
                                  <a:pt x="0" y="5725"/>
                                  <a:pt x="0" y="5720"/>
                                </a:cubicBezTo>
                                <a:lnTo>
                                  <a:pt x="0" y="8"/>
                                </a:lnTo>
                                <a:close/>
                                <a:moveTo>
                                  <a:pt x="16" y="5720"/>
                                </a:moveTo>
                                <a:lnTo>
                                  <a:pt x="8" y="5712"/>
                                </a:lnTo>
                                <a:lnTo>
                                  <a:pt x="9560" y="5712"/>
                                </a:lnTo>
                                <a:lnTo>
                                  <a:pt x="9552" y="5720"/>
                                </a:lnTo>
                                <a:lnTo>
                                  <a:pt x="9552" y="8"/>
                                </a:lnTo>
                                <a:lnTo>
                                  <a:pt x="9560" y="16"/>
                                </a:lnTo>
                                <a:lnTo>
                                  <a:pt x="8" y="16"/>
                                </a:lnTo>
                                <a:lnTo>
                                  <a:pt x="16" y="8"/>
                                </a:lnTo>
                                <a:lnTo>
                                  <a:pt x="16" y="5720"/>
                                </a:lnTo>
                                <a:close/>
                              </a:path>
                            </a:pathLst>
                          </a:custGeom>
                          <a:solidFill>
                            <a:srgbClr val="868686"/>
                          </a:solidFill>
                          <a:ln w="1">
                            <a:solidFill>
                              <a:srgbClr val="868686"/>
                            </a:solidFill>
                            <a:round/>
                            <a:headEnd/>
                            <a:tailEnd/>
                          </a:ln>
                        </wps:spPr>
                        <wps:bodyPr rot="0" vert="horz" wrap="square" lIns="91440" tIns="45720" rIns="91440" bIns="45720" anchor="t" anchorCtr="0" upright="1">
                          <a:noAutofit/>
                        </wps:bodyPr>
                      </wps:wsp>
                      <wps:wsp>
                        <wps:cNvPr id="3653" name="Freeform 1945"/>
                        <wps:cNvSpPr>
                          <a:spLocks/>
                        </wps:cNvSpPr>
                        <wps:spPr bwMode="auto">
                          <a:xfrm>
                            <a:off x="655320" y="1717040"/>
                            <a:ext cx="3595370" cy="30480"/>
                          </a:xfrm>
                          <a:custGeom>
                            <a:avLst/>
                            <a:gdLst>
                              <a:gd name="T0" fmla="*/ 0 w 5662"/>
                              <a:gd name="T1" fmla="*/ 0 h 48"/>
                              <a:gd name="T2" fmla="*/ 5662 w 5662"/>
                              <a:gd name="T3" fmla="*/ 12 h 48"/>
                              <a:gd name="T4" fmla="*/ 5661 w 5662"/>
                              <a:gd name="T5" fmla="*/ 48 h 48"/>
                              <a:gd name="T6" fmla="*/ 0 w 5662"/>
                              <a:gd name="T7" fmla="*/ 36 h 48"/>
                              <a:gd name="T8" fmla="*/ 0 w 5662"/>
                              <a:gd name="T9" fmla="*/ 0 h 48"/>
                            </a:gdLst>
                            <a:ahLst/>
                            <a:cxnLst>
                              <a:cxn ang="0">
                                <a:pos x="T0" y="T1"/>
                              </a:cxn>
                              <a:cxn ang="0">
                                <a:pos x="T2" y="T3"/>
                              </a:cxn>
                              <a:cxn ang="0">
                                <a:pos x="T4" y="T5"/>
                              </a:cxn>
                              <a:cxn ang="0">
                                <a:pos x="T6" y="T7"/>
                              </a:cxn>
                              <a:cxn ang="0">
                                <a:pos x="T8" y="T9"/>
                              </a:cxn>
                            </a:cxnLst>
                            <a:rect l="0" t="0" r="r" b="b"/>
                            <a:pathLst>
                              <a:path w="5662" h="48">
                                <a:moveTo>
                                  <a:pt x="0" y="0"/>
                                </a:moveTo>
                                <a:lnTo>
                                  <a:pt x="5662" y="12"/>
                                </a:lnTo>
                                <a:lnTo>
                                  <a:pt x="5661" y="48"/>
                                </a:lnTo>
                                <a:lnTo>
                                  <a:pt x="0" y="36"/>
                                </a:lnTo>
                                <a:lnTo>
                                  <a:pt x="0" y="0"/>
                                </a:ln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654" name="Rectangle 1946"/>
                        <wps:cNvSpPr>
                          <a:spLocks noChangeArrowheads="1"/>
                        </wps:cNvSpPr>
                        <wps:spPr bwMode="auto">
                          <a:xfrm>
                            <a:off x="3801110" y="822325"/>
                            <a:ext cx="586105" cy="7461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5" name="Freeform 1947"/>
                        <wps:cNvSpPr>
                          <a:spLocks noEditPoints="1"/>
                        </wps:cNvSpPr>
                        <wps:spPr bwMode="auto">
                          <a:xfrm>
                            <a:off x="3797300" y="818515"/>
                            <a:ext cx="593725" cy="753745"/>
                          </a:xfrm>
                          <a:custGeom>
                            <a:avLst/>
                            <a:gdLst>
                              <a:gd name="T0" fmla="*/ 0 w 1248"/>
                              <a:gd name="T1" fmla="*/ 8 h 1584"/>
                              <a:gd name="T2" fmla="*/ 8 w 1248"/>
                              <a:gd name="T3" fmla="*/ 0 h 1584"/>
                              <a:gd name="T4" fmla="*/ 1240 w 1248"/>
                              <a:gd name="T5" fmla="*/ 0 h 1584"/>
                              <a:gd name="T6" fmla="*/ 1248 w 1248"/>
                              <a:gd name="T7" fmla="*/ 8 h 1584"/>
                              <a:gd name="T8" fmla="*/ 1248 w 1248"/>
                              <a:gd name="T9" fmla="*/ 1576 h 1584"/>
                              <a:gd name="T10" fmla="*/ 1240 w 1248"/>
                              <a:gd name="T11" fmla="*/ 1584 h 1584"/>
                              <a:gd name="T12" fmla="*/ 8 w 1248"/>
                              <a:gd name="T13" fmla="*/ 1584 h 1584"/>
                              <a:gd name="T14" fmla="*/ 0 w 1248"/>
                              <a:gd name="T15" fmla="*/ 1576 h 1584"/>
                              <a:gd name="T16" fmla="*/ 0 w 1248"/>
                              <a:gd name="T17" fmla="*/ 8 h 1584"/>
                              <a:gd name="T18" fmla="*/ 16 w 1248"/>
                              <a:gd name="T19" fmla="*/ 1576 h 1584"/>
                              <a:gd name="T20" fmla="*/ 8 w 1248"/>
                              <a:gd name="T21" fmla="*/ 1568 h 1584"/>
                              <a:gd name="T22" fmla="*/ 1240 w 1248"/>
                              <a:gd name="T23" fmla="*/ 1568 h 1584"/>
                              <a:gd name="T24" fmla="*/ 1232 w 1248"/>
                              <a:gd name="T25" fmla="*/ 1576 h 1584"/>
                              <a:gd name="T26" fmla="*/ 1232 w 1248"/>
                              <a:gd name="T27" fmla="*/ 8 h 1584"/>
                              <a:gd name="T28" fmla="*/ 1240 w 1248"/>
                              <a:gd name="T29" fmla="*/ 16 h 1584"/>
                              <a:gd name="T30" fmla="*/ 8 w 1248"/>
                              <a:gd name="T31" fmla="*/ 16 h 1584"/>
                              <a:gd name="T32" fmla="*/ 16 w 1248"/>
                              <a:gd name="T33" fmla="*/ 8 h 1584"/>
                              <a:gd name="T34" fmla="*/ 16 w 1248"/>
                              <a:gd name="T35" fmla="*/ 1576 h 15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48" h="1584">
                                <a:moveTo>
                                  <a:pt x="0" y="8"/>
                                </a:moveTo>
                                <a:cubicBezTo>
                                  <a:pt x="0" y="4"/>
                                  <a:pt x="4" y="0"/>
                                  <a:pt x="8" y="0"/>
                                </a:cubicBezTo>
                                <a:lnTo>
                                  <a:pt x="1240" y="0"/>
                                </a:lnTo>
                                <a:cubicBezTo>
                                  <a:pt x="1245" y="0"/>
                                  <a:pt x="1248" y="4"/>
                                  <a:pt x="1248" y="8"/>
                                </a:cubicBezTo>
                                <a:lnTo>
                                  <a:pt x="1248" y="1576"/>
                                </a:lnTo>
                                <a:cubicBezTo>
                                  <a:pt x="1248" y="1581"/>
                                  <a:pt x="1245" y="1584"/>
                                  <a:pt x="1240" y="1584"/>
                                </a:cubicBezTo>
                                <a:lnTo>
                                  <a:pt x="8" y="1584"/>
                                </a:lnTo>
                                <a:cubicBezTo>
                                  <a:pt x="4" y="1584"/>
                                  <a:pt x="0" y="1581"/>
                                  <a:pt x="0" y="1576"/>
                                </a:cubicBezTo>
                                <a:lnTo>
                                  <a:pt x="0" y="8"/>
                                </a:lnTo>
                                <a:close/>
                                <a:moveTo>
                                  <a:pt x="16" y="1576"/>
                                </a:moveTo>
                                <a:lnTo>
                                  <a:pt x="8" y="1568"/>
                                </a:lnTo>
                                <a:lnTo>
                                  <a:pt x="1240" y="1568"/>
                                </a:lnTo>
                                <a:lnTo>
                                  <a:pt x="1232" y="1576"/>
                                </a:lnTo>
                                <a:lnTo>
                                  <a:pt x="1232" y="8"/>
                                </a:lnTo>
                                <a:lnTo>
                                  <a:pt x="1240" y="16"/>
                                </a:lnTo>
                                <a:lnTo>
                                  <a:pt x="8" y="16"/>
                                </a:lnTo>
                                <a:lnTo>
                                  <a:pt x="16" y="8"/>
                                </a:lnTo>
                                <a:lnTo>
                                  <a:pt x="16" y="1576"/>
                                </a:ln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656" name="Rectangle 1948"/>
                        <wps:cNvSpPr>
                          <a:spLocks noChangeArrowheads="1"/>
                        </wps:cNvSpPr>
                        <wps:spPr bwMode="auto">
                          <a:xfrm>
                            <a:off x="3921760" y="914400"/>
                            <a:ext cx="27241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 xml:space="preserve">MDG </w:t>
                              </w:r>
                            </w:p>
                          </w:txbxContent>
                        </wps:txbx>
                        <wps:bodyPr rot="0" vert="horz" wrap="none" lIns="0" tIns="0" rIns="0" bIns="0" anchor="t" anchorCtr="0" upright="1">
                          <a:spAutoFit/>
                        </wps:bodyPr>
                      </wps:wsp>
                      <wps:wsp>
                        <wps:cNvPr id="3657" name="Rectangle 1949"/>
                        <wps:cNvSpPr>
                          <a:spLocks noChangeArrowheads="1"/>
                        </wps:cNvSpPr>
                        <wps:spPr bwMode="auto">
                          <a:xfrm>
                            <a:off x="3898900" y="1097280"/>
                            <a:ext cx="33909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Target</w:t>
                              </w:r>
                            </w:p>
                          </w:txbxContent>
                        </wps:txbx>
                        <wps:bodyPr rot="0" vert="horz" wrap="none" lIns="0" tIns="0" rIns="0" bIns="0" anchor="t" anchorCtr="0" upright="1">
                          <a:spAutoFit/>
                        </wps:bodyPr>
                      </wps:wsp>
                      <wps:wsp>
                        <wps:cNvPr id="3658" name="Rectangle 1950"/>
                        <wps:cNvSpPr>
                          <a:spLocks noChangeArrowheads="1"/>
                        </wps:cNvSpPr>
                        <wps:spPr bwMode="auto">
                          <a:xfrm>
                            <a:off x="3959860" y="1287780"/>
                            <a:ext cx="22161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14%</w:t>
                              </w:r>
                            </w:p>
                          </w:txbxContent>
                        </wps:txbx>
                        <wps:bodyPr rot="0" vert="horz" wrap="none" lIns="0" tIns="0" rIns="0" bIns="0" anchor="t" anchorCtr="0" upright="1">
                          <a:spAutoFit/>
                        </wps:bodyPr>
                      </wps:wsp>
                      <wps:wsp>
                        <wps:cNvPr id="3659" name="Rectangle 1951"/>
                        <wps:cNvSpPr>
                          <a:spLocks noChangeArrowheads="1"/>
                        </wps:cNvSpPr>
                        <wps:spPr bwMode="auto">
                          <a:xfrm>
                            <a:off x="3804920" y="1808480"/>
                            <a:ext cx="654685" cy="47244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0" name="Rectangle 1952"/>
                        <wps:cNvSpPr>
                          <a:spLocks noChangeArrowheads="1"/>
                        </wps:cNvSpPr>
                        <wps:spPr bwMode="auto">
                          <a:xfrm>
                            <a:off x="3839210" y="1878330"/>
                            <a:ext cx="54229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Projection</w:t>
                              </w:r>
                            </w:p>
                          </w:txbxContent>
                        </wps:txbx>
                        <wps:bodyPr rot="0" vert="horz" wrap="none" lIns="0" tIns="0" rIns="0" bIns="0" anchor="t" anchorCtr="0" upright="1">
                          <a:spAutoFit/>
                        </wps:bodyPr>
                      </wps:wsp>
                      <wps:wsp>
                        <wps:cNvPr id="3661" name="Rectangle 1953"/>
                        <wps:cNvSpPr>
                          <a:spLocks noChangeArrowheads="1"/>
                        </wps:cNvSpPr>
                        <wps:spPr bwMode="auto">
                          <a:xfrm>
                            <a:off x="4013835" y="2052955"/>
                            <a:ext cx="22161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12%</w:t>
                              </w:r>
                            </w:p>
                          </w:txbxContent>
                        </wps:txbx>
                        <wps:bodyPr rot="0" vert="horz" wrap="none" lIns="0" tIns="0" rIns="0" bIns="0" anchor="t" anchorCtr="0" upright="1">
                          <a:spAutoFit/>
                        </wps:bodyPr>
                      </wps:wsp>
                      <wps:wsp>
                        <wps:cNvPr id="3662" name="Rectangle 1954"/>
                        <wps:cNvSpPr>
                          <a:spLocks noChangeArrowheads="1"/>
                        </wps:cNvSpPr>
                        <wps:spPr bwMode="auto">
                          <a:xfrm>
                            <a:off x="2338705" y="1873250"/>
                            <a:ext cx="890905" cy="36576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3" name="Freeform 1955"/>
                        <wps:cNvSpPr>
                          <a:spLocks noEditPoints="1"/>
                        </wps:cNvSpPr>
                        <wps:spPr bwMode="auto">
                          <a:xfrm>
                            <a:off x="2334895" y="1869440"/>
                            <a:ext cx="898525" cy="373380"/>
                          </a:xfrm>
                          <a:custGeom>
                            <a:avLst/>
                            <a:gdLst>
                              <a:gd name="T0" fmla="*/ 0 w 1888"/>
                              <a:gd name="T1" fmla="*/ 8 h 784"/>
                              <a:gd name="T2" fmla="*/ 8 w 1888"/>
                              <a:gd name="T3" fmla="*/ 0 h 784"/>
                              <a:gd name="T4" fmla="*/ 1880 w 1888"/>
                              <a:gd name="T5" fmla="*/ 0 h 784"/>
                              <a:gd name="T6" fmla="*/ 1888 w 1888"/>
                              <a:gd name="T7" fmla="*/ 8 h 784"/>
                              <a:gd name="T8" fmla="*/ 1888 w 1888"/>
                              <a:gd name="T9" fmla="*/ 776 h 784"/>
                              <a:gd name="T10" fmla="*/ 1880 w 1888"/>
                              <a:gd name="T11" fmla="*/ 784 h 784"/>
                              <a:gd name="T12" fmla="*/ 8 w 1888"/>
                              <a:gd name="T13" fmla="*/ 784 h 784"/>
                              <a:gd name="T14" fmla="*/ 0 w 1888"/>
                              <a:gd name="T15" fmla="*/ 776 h 784"/>
                              <a:gd name="T16" fmla="*/ 0 w 1888"/>
                              <a:gd name="T17" fmla="*/ 8 h 784"/>
                              <a:gd name="T18" fmla="*/ 16 w 1888"/>
                              <a:gd name="T19" fmla="*/ 776 h 784"/>
                              <a:gd name="T20" fmla="*/ 8 w 1888"/>
                              <a:gd name="T21" fmla="*/ 768 h 784"/>
                              <a:gd name="T22" fmla="*/ 1880 w 1888"/>
                              <a:gd name="T23" fmla="*/ 768 h 784"/>
                              <a:gd name="T24" fmla="*/ 1872 w 1888"/>
                              <a:gd name="T25" fmla="*/ 776 h 784"/>
                              <a:gd name="T26" fmla="*/ 1872 w 1888"/>
                              <a:gd name="T27" fmla="*/ 8 h 784"/>
                              <a:gd name="T28" fmla="*/ 1880 w 1888"/>
                              <a:gd name="T29" fmla="*/ 16 h 784"/>
                              <a:gd name="T30" fmla="*/ 8 w 1888"/>
                              <a:gd name="T31" fmla="*/ 16 h 784"/>
                              <a:gd name="T32" fmla="*/ 16 w 1888"/>
                              <a:gd name="T33" fmla="*/ 8 h 784"/>
                              <a:gd name="T34" fmla="*/ 16 w 1888"/>
                              <a:gd name="T35" fmla="*/ 776 h 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888" h="784">
                                <a:moveTo>
                                  <a:pt x="0" y="8"/>
                                </a:moveTo>
                                <a:cubicBezTo>
                                  <a:pt x="0" y="4"/>
                                  <a:pt x="4" y="0"/>
                                  <a:pt x="8" y="0"/>
                                </a:cubicBezTo>
                                <a:lnTo>
                                  <a:pt x="1880" y="0"/>
                                </a:lnTo>
                                <a:cubicBezTo>
                                  <a:pt x="1885" y="0"/>
                                  <a:pt x="1888" y="4"/>
                                  <a:pt x="1888" y="8"/>
                                </a:cubicBezTo>
                                <a:lnTo>
                                  <a:pt x="1888" y="776"/>
                                </a:lnTo>
                                <a:cubicBezTo>
                                  <a:pt x="1888" y="781"/>
                                  <a:pt x="1885" y="784"/>
                                  <a:pt x="1880" y="784"/>
                                </a:cubicBezTo>
                                <a:lnTo>
                                  <a:pt x="8" y="784"/>
                                </a:lnTo>
                                <a:cubicBezTo>
                                  <a:pt x="4" y="784"/>
                                  <a:pt x="0" y="781"/>
                                  <a:pt x="0" y="776"/>
                                </a:cubicBezTo>
                                <a:lnTo>
                                  <a:pt x="0" y="8"/>
                                </a:lnTo>
                                <a:close/>
                                <a:moveTo>
                                  <a:pt x="16" y="776"/>
                                </a:moveTo>
                                <a:lnTo>
                                  <a:pt x="8" y="768"/>
                                </a:lnTo>
                                <a:lnTo>
                                  <a:pt x="1880" y="768"/>
                                </a:lnTo>
                                <a:lnTo>
                                  <a:pt x="1872" y="776"/>
                                </a:lnTo>
                                <a:lnTo>
                                  <a:pt x="1872" y="8"/>
                                </a:lnTo>
                                <a:lnTo>
                                  <a:pt x="1880" y="16"/>
                                </a:lnTo>
                                <a:lnTo>
                                  <a:pt x="8" y="16"/>
                                </a:lnTo>
                                <a:lnTo>
                                  <a:pt x="16" y="8"/>
                                </a:lnTo>
                                <a:lnTo>
                                  <a:pt x="16" y="776"/>
                                </a:ln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3664" name="Rectangle 1956"/>
                        <wps:cNvSpPr>
                          <a:spLocks noChangeArrowheads="1"/>
                        </wps:cNvSpPr>
                        <wps:spPr bwMode="auto">
                          <a:xfrm>
                            <a:off x="2559050" y="1893570"/>
                            <a:ext cx="25146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spellStart"/>
                              <w:proofErr w:type="gramStart"/>
                              <w:r>
                                <w:rPr>
                                  <w:rFonts w:ascii="Calibri" w:hAnsi="Calibri" w:cs="Calibri"/>
                                  <w:b/>
                                  <w:bCs/>
                                  <w:color w:val="000000"/>
                                </w:rPr>
                                <w:t>PoW</w:t>
                              </w:r>
                              <w:proofErr w:type="spellEnd"/>
                              <w:proofErr w:type="gramEnd"/>
                            </w:p>
                          </w:txbxContent>
                        </wps:txbx>
                        <wps:bodyPr rot="0" vert="horz" wrap="none" lIns="0" tIns="0" rIns="0" bIns="0" anchor="t" anchorCtr="0" upright="1">
                          <a:spAutoFit/>
                        </wps:bodyPr>
                      </wps:wsp>
                      <wps:wsp>
                        <wps:cNvPr id="3665" name="Rectangle 1957"/>
                        <wps:cNvSpPr>
                          <a:spLocks noChangeArrowheads="1"/>
                        </wps:cNvSpPr>
                        <wps:spPr bwMode="auto">
                          <a:xfrm>
                            <a:off x="2459990" y="2053590"/>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 xml:space="preserve">2004 </w:t>
                              </w:r>
                            </w:p>
                          </w:txbxContent>
                        </wps:txbx>
                        <wps:bodyPr rot="0" vert="horz" wrap="none" lIns="0" tIns="0" rIns="0" bIns="0" anchor="t" anchorCtr="0" upright="1">
                          <a:spAutoFit/>
                        </wps:bodyPr>
                      </wps:wsp>
                      <wps:wsp>
                        <wps:cNvPr id="3666" name="Rectangle 1958"/>
                        <wps:cNvSpPr>
                          <a:spLocks noChangeArrowheads="1"/>
                        </wps:cNvSpPr>
                        <wps:spPr bwMode="auto">
                          <a:xfrm>
                            <a:off x="2757170" y="2053590"/>
                            <a:ext cx="393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w:t>
                              </w:r>
                            </w:p>
                          </w:txbxContent>
                        </wps:txbx>
                        <wps:bodyPr rot="0" vert="horz" wrap="none" lIns="0" tIns="0" rIns="0" bIns="0" anchor="t" anchorCtr="0" upright="1">
                          <a:spAutoFit/>
                        </wps:bodyPr>
                      </wps:wsp>
                      <wps:wsp>
                        <wps:cNvPr id="3667" name="Rectangle 1959"/>
                        <wps:cNvSpPr>
                          <a:spLocks noChangeArrowheads="1"/>
                        </wps:cNvSpPr>
                        <wps:spPr bwMode="auto">
                          <a:xfrm>
                            <a:off x="2825750" y="2053590"/>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2011</w:t>
                              </w:r>
                            </w:p>
                          </w:txbxContent>
                        </wps:txbx>
                        <wps:bodyPr rot="0" vert="horz" wrap="none" lIns="0" tIns="0" rIns="0" bIns="0" anchor="t" anchorCtr="0" upright="1">
                          <a:spAutoFit/>
                        </wps:bodyPr>
                      </wps:wsp>
                    </wpc:wpc>
                  </a:graphicData>
                </a:graphic>
              </wp:inline>
            </w:drawing>
          </mc:Choice>
          <mc:Fallback>
            <w:pict>
              <v:group id="Canvas 7" o:spid="_x0000_s1351" editas="canvas" style="width:377.35pt;height:214.95pt;mso-position-horizontal-relative:char;mso-position-vertical-relative:line" coordsize="47923,27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">
                <v:shape id="_x0000_s1352" type="#_x0000_t75" style="position:absolute;width:47923;height:27298;visibility:visible;mso-wrap-style:square">
                  <v:fill o:detectmouseclick="t"/>
                  <v:path o:connecttype="none"/>
                </v:shape>
                <v:rect id="Rectangle 1902" o:spid="_x0000_s1353" style="position:absolute;left:38;top:38;width:45472;height:25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RfQMUA&#10;AADdAAAADwAAAGRycy9kb3ducmV2LnhtbESPW4vCMBSE3xf8D+EI+7Ym3opWoyyCsKA+eAFfD82x&#10;LTYn3SZq/fdmYcHHYWa+YebL1lbiTo0vHWvo9xQI4syZknMNp+P6awLCB2SDlWPS8CQPy0XnY46p&#10;cQ/e0/0QchEh7FPUUIRQp1L6rCCLvudq4uhdXGMxRNnk0jT4iHBbyYFSibRYclwosKZVQdn1cLMa&#10;MBmZ391luD1ubglO81atx2el9We3/Z6BCNSGd/i//WM0DJNRH/7exCcgF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xF9AxQAAAN0AAAAPAAAAAAAAAAAAAAAAAJgCAABkcnMv&#10;ZG93bnJldi54bWxQSwUGAAAAAAQABAD1AAAAigMAAAAA&#10;" stroked="f"/>
                <v:rect id="Rectangle 1903" o:spid="_x0000_s1354" style="position:absolute;left:6057;top:8185;width:37015;height:14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bBN8UA&#10;AADdAAAADwAAAGRycy9kb3ducmV2LnhtbESPT4vCMBTE7wt+h/AEb2viny1ajSKCIOgeVgWvj+bZ&#10;FpuX2kSt394sLOxxmJnfMPNlayvxoMaXjjUM+goEceZMybmG03HzOQHhA7LByjFpeJGH5aLzMcfU&#10;uCf/0OMQchEh7FPUUIRQp1L6rCCLvu9q4uhdXGMxRNnk0jT4jHBbyaFSibRYclwosKZ1Qdn1cLca&#10;MBmb2/dltD/u7glO81Ztvs5K6163Xc1ABGrDf/ivvTUaRsl4CL9v4hOQi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FsE3xQAAAN0AAAAPAAAAAAAAAAAAAAAAAJgCAABkcnMv&#10;ZG93bnJldi54bWxQSwUGAAAAAAQABAD1AAAAigMAAAAA&#10;" stroked="f"/>
                <v:shape id="Freeform 1904" o:spid="_x0000_s1355" style="position:absolute;left:6096;top:8108;width:37014;height:12643;visibility:visible;mso-wrap-style:square;v-text-anchor:top" coordsize="5829,1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3pcUA&#10;AADdAAAADwAAAGRycy9kb3ducmV2LnhtbESPT4vCMBTE78J+h/AWvGmqLiJdUxFFED1Zxb0+mrf9&#10;s81LaaJWP/1GEDwOM/MbZr7oTC2u1LrSsoLRMAJBnFldcq7gdNwMZiCcR9ZYWyYFd3KwSD56c4y1&#10;vfGBrqnPRYCwi1FB4X0TS+myggy6oW2Ig/drW4M+yDaXusVbgJtajqNoKg2WHBYKbGhVUPaXXoyC&#10;/bkaP6y8U9Odf9abfZXt0sdMqf5nt/wG4anz7/CrvdUKJtOvCTzfhCcg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FPelxQAAAN0AAAAPAAAAAAAAAAAAAAAAAJgCAABkcnMv&#10;ZG93bnJldi54bWxQSwUGAAAAAAQABAD1AAAAigMAAAAA&#10;" path="m,1979r5829,l5829,1991,,1991r,-12xm,1655r5829,l5829,1667,,1667r,-12xm,1319r5829,l5829,1331,,1331r,-12xm,996r5829,l5829,1007,,1007,,996xm,660r5829,l5829,672,,672,,660xm,336r5829,l5829,348,,348,,336xm,l5829,r,12l,12,,xe" fillcolor="#868686" strokecolor="#868686" strokeweight="33e-5mm">
                  <v:stroke joinstyle="bevel"/>
                  <v:path arrowok="t" o:connecttype="custom" o:connectlocs="0,1256665;3701415,1256665;3701415,1264285;0,1264285;0,1256665;0,1050925;3701415,1050925;3701415,1058545;0,1058545;0,1050925;0,837565;3701415,837565;3701415,845185;0,845185;0,837565;0,632460;3701415,632460;3701415,639445;0,639445;0,632460;0,419100;3701415,419100;3701415,426720;0,426720;0,419100;0,213360;3701415,213360;3701415,220980;0,220980;0,213360;0,0;3701415,0;3701415,7620;0,7620;0,0" o:connectangles="0,0,0,0,0,0,0,0,0,0,0,0,0,0,0,0,0,0,0,0,0,0,0,0,0,0,0,0,0,0,0,0,0,0,0"/>
                  <o:lock v:ext="edit" verticies="t"/>
                </v:shape>
                <v:rect id="Rectangle 1905" o:spid="_x0000_s1356" style="position:absolute;left:6057;top:8147;width:77;height:14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ZLZcYA&#10;AADdAAAADwAAAGRycy9kb3ducmV2LnhtbESPQWvCQBSE74L/YXlCb7rRhiCpq2hBaempKs31kX3N&#10;hmbfptlV0/z6bqHgcZiZb5jVpreNuFLna8cK5rMEBHHpdM2VgvNpP12C8AFZY+OYFPyQh816PFph&#10;rt2N3+l6DJWIEPY5KjAhtLmUvjRk0c9cSxy9T9dZDFF2ldQd3iLcNnKRJJm0WHNcMNjSs6Hy63ix&#10;Cgo7mMJ+pMthOLzuTFk032/ZXKmHSb99AhGoD/fwf/tFK3jM0hT+3s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3ZLZcYAAADdAAAADwAAAAAAAAAAAAAAAACYAgAAZHJz&#10;L2Rvd25yZXYueG1sUEsFBgAAAAAEAAQA9QAAAIsDAAAAAA==&#10;" fillcolor="#868686" strokecolor="#868686" strokeweight="33e-5mm">
                  <v:stroke joinstyle="bevel"/>
                </v:rect>
                <v:shape id="Freeform 1906" o:spid="_x0000_s1357" style="position:absolute;left:5715;top:8108;width:685;height:14777;visibility:visible;mso-wrap-style:square;v-text-anchor:top" coordsize="108,23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qrjcYA&#10;AADdAAAADwAAAGRycy9kb3ducmV2LnhtbESPQWvCQBSE74X+h+UJvdWNxgaJrlIUoXgp2kDr7ZF9&#10;TUKzb+PuauK/7wqFHoeZ+YZZrgfTiis531hWMBknIIhLqxuuFBQfu+c5CB+QNbaWScGNPKxXjw9L&#10;zLXt+UDXY6hEhLDPUUEdQpdL6cuaDPqx7Yij922dwRClq6R22Ee4aeU0STJpsOG4UGNHm5rKn+PF&#10;KLD7NNt+htO8315c6t6/MlPsz0o9jYbXBYhAQ/gP/7XftII0m73A/U18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qrjcYAAADdAAAADwAAAAAAAAAAAAAAAACYAgAAZHJz&#10;L2Rvd25yZXYueG1sUEsFBgAAAAAEAAQA9QAAAIsDAAAAAA==&#10;" path="m60,2315r48,l108,2327r-48,l60,2315xm60,2243r48,l108,2255r-48,l60,2243xm60,2183r48,l108,2195r-48,l60,2183xm60,2111r48,l108,2123r-48,l60,2111xm60,2051r48,l108,2063r-48,l60,2051xm60,1979r48,l108,1991r-48,l60,1979xm60,1919r48,l108,1931r-48,l60,1919xm60,1847r48,l108,1859r-48,l60,1847xm60,1787r48,l108,1799r-48,l60,1787xm60,1715r48,l108,1727r-48,l60,1715xm60,1655r48,l108,1667r-48,l60,1655xm60,1583r48,l108,1595r-48,l60,1583xm60,1523r48,l108,1535r-48,l60,1523xm60,1451r48,l108,1463r-48,l60,1451xm60,1391r48,l108,1403r-48,l60,1391xm60,1319r48,l108,1331r-48,l60,1319xm60,1259r48,l108,1271r-48,l60,1259xm60,1187r48,l108,1199r-48,l60,1187xm60,1127r48,l108,1139r-48,l60,1127xm60,1055r48,l108,1067r-48,l60,1055xm60,996r48,l108,1007r-48,l60,996xm60,924r48,l108,936r-48,l60,924xm60,864r48,l108,876r-48,l60,864xm60,792r48,l108,804r-48,l60,792xm60,732r48,l108,744r-48,l60,732xm60,660r48,l108,672r-48,l60,660xm60,600r48,l108,612r-48,l60,600xm60,528r48,l108,540r-48,l60,528xm60,468r48,l108,480r-48,l60,468xm60,396r48,l108,408r-48,l60,396xm60,336r48,l108,348r-48,l60,336xm60,264r48,l108,276r-48,l60,264xm60,204r48,l108,216r-48,l60,204xm60,132r48,l108,144r-48,l60,132xm60,72r48,l108,84r-48,l60,72xm60,r48,l108,12r-48,l60,xm,2315r60,l60,2327r-60,l,2315xm,1979r60,l60,1991r-60,l,1979xm,1655r60,l60,1667r-60,l,1655xm,1319r60,l60,1331r-60,l,1319xm,996r60,l60,1007r-60,l,996xm,660r60,l60,672,,672,,660xm,336r60,l60,348,,348,,336xm,l60,r,12l,12,,xe" fillcolor="#868686" strokecolor="#868686" strokeweight="33e-5mm">
                  <v:stroke joinstyle="bevel"/>
                  <v:path arrowok="t" o:connecttype="custom" o:connectlocs="38100,1477645;68580,1431925;68580,1386205;38100,1340485;38100,1340485;38100,1310005;68580,1264285;68580,1218565;38100,1172845;38100,1172845;38100,1142365;68580,1096645;68580,1050925;38100,1005205;38100,1005205;38100,974725;68580,929005;68580,883285;38100,837565;38100,837565;38100,807085;68580,761365;68580,715645;38100,669925;38100,669925;38100,639445;68580,594360;68580,548640;38100,502920;38100,502920;38100,472440;68580,426720;68580,381000;38100,335280;38100,335280;38100,304800;68580,259080;68580,213360;38100,167640;38100,167640;38100,137160;68580,91440;68580,45720;38100,0;38100,0;0,1477645;38100,1264285;38100,1050925;0,837565;0,837565;0,639445;38100,426720;38100,213360;0,0;0,0" o:connectangles="0,0,0,0,0,0,0,0,0,0,0,0,0,0,0,0,0,0,0,0,0,0,0,0,0,0,0,0,0,0,0,0,0,0,0,0,0,0,0,0,0,0,0,0,0,0,0,0,0,0,0,0,0,0,0"/>
                  <o:lock v:ext="edit" verticies="t"/>
                </v:shape>
                <v:rect id="Rectangle 1907" o:spid="_x0000_s1358" style="position:absolute;left:6096;top:22809;width:37014;height: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hwicUA&#10;AADdAAAADwAAAGRycy9kb3ducmV2LnhtbESPQWvCQBSE74L/YXlCb7qxlSDRVVRoaempKub6yD6z&#10;wezbmN1qml/fLRQ8DjPzDbNcd7YWN2p95VjBdJKAIC6crrhUcDy8jucgfEDWWDsmBT/kYb0aDpaY&#10;aXfnL7rtQykihH2GCkwITSalLwxZ9BPXEEfv7FqLIcq2lLrFe4TbWj4nSSotVhwXDDa0M1Rc9t9W&#10;QW57k9vTbN73bx9bU+T19TOdKvU06jYLEIG68Aj/t9+1gpd0lsL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6HCJxQAAAN0AAAAPAAAAAAAAAAAAAAAAAJgCAABkcnMv&#10;ZG93bnJldi54bWxQSwUGAAAAAAQABAD1AAAAigMAAAAA&#10;" fillcolor="#868686" strokecolor="#868686" strokeweight="33e-5mm">
                  <v:stroke joinstyle="bevel"/>
                </v:rect>
                <v:shape id="Freeform 1908" o:spid="_x0000_s1359" style="position:absolute;left:6057;top:22847;width:37091;height:381;visibility:visible;mso-wrap-style:square;v-text-anchor:top" coordsize="584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2V+cYA&#10;AADdAAAADwAAAGRycy9kb3ducmV2LnhtbESPzYrCQBCE74LvMLTgbZ34gyvRUUQUxGUPG714azJt&#10;Esz0hMyYRJ9+Z2HBY1FdX3WtNp0pRUO1KywrGI8iEMSp1QVnCi7nw8cChPPIGkvLpOBJDjbrfm+F&#10;sbYt/1CT+EwECLsYFeTeV7GULs3JoBvZijh4N1sb9EHWmdQ1tgFuSjmJork0WHBoyLGiXU7pPXmY&#10;8Aanr+v35PjFp3Z32Z+y2xZ9o9Rw0G2XIDx1/n38nz5qBdP57BP+1gQE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2V+cYAAADdAAAADwAAAAAAAAAAAAAAAACYAgAAZHJz&#10;L2Rvd25yZXYueG1sUEsFBgAAAAAEAAQA9QAAAIsDAAAAAA==&#10;" path="m12,r,60l,60,,,12,xm983,r,60l971,60,971,r12,xm1955,r,60l1943,60r,-60l1955,xm2926,r,60l2914,60r,-60l2926,xm3898,r,60l3886,60r,-60l3898,xm4870,r,60l4858,60r,-60l4870,xm5841,r,60l5829,60r,-60l5841,xe" fillcolor="#868686" strokecolor="#868686" strokeweight="33e-5mm">
                  <v:stroke joinstyle="bevel"/>
                  <v:path arrowok="t" o:connecttype="custom" o:connectlocs="7620,0;7620,38100;0,38100;0,0;7620,0;624205,0;624205,38100;616585,38100;616585,0;624205,0;1241425,0;1241425,38100;1233805,38100;1233805,0;1241425,0;1858010,0;1858010,38100;1850390,38100;1850390,0;1858010,0;2475230,0;2475230,38100;2467610,38100;2467610,0;2475230,0;3092450,0;3092450,38100;3084830,38100;3084830,0;3092450,0;3709035,0;3709035,38100;3701415,38100;3701415,0;3709035,0" o:connectangles="0,0,0,0,0,0,0,0,0,0,0,0,0,0,0,0,0,0,0,0,0,0,0,0,0,0,0,0,0,0,0,0,0,0,0"/>
                  <o:lock v:ext="edit" verticies="t"/>
                </v:shape>
                <v:shape id="Freeform 1909" o:spid="_x0000_s1360" style="position:absolute;left:36525;top:17399;width:838;height:838;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CFyMIA&#10;AADdAAAADwAAAGRycy9kb3ducmV2LnhtbERPTYvCMBC9C/sfwgh701RXRKpRZEUQFkS7q16HZmyL&#10;zaQ0se3+eyMI3ubxPmex6kwpGqpdYVnBaBiBIE6tLjhT8Pe7HcxAOI+ssbRMCv7JwWr50VtgrG3L&#10;R2oSn4kQwi5GBbn3VSylS3My6Ia2Ig7c1dYGfYB1JnWNbQg3pRxH0VQaLDg05FjRd07pLbkbBbvr&#10;2iTtnjZ3e7h9ndPodPlpSqU++916DsJT59/il3unw/zZeALPb8IJ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sIXIwgAAAN0AAAAPAAAAAAAAAAAAAAAAAJgCAABkcnMvZG93&#10;bnJldi54bWxQSwUGAAAAAAQABAD1AAAAhwMAAAAA&#10;" path="m66,132l,66,66,r66,66l66,132xe" fillcolor="#92d050" stroked="f">
                  <v:path arrowok="t" o:connecttype="custom" o:connectlocs="41910,83820;0,41910;41910,0;83820,41910;41910,83820" o:connectangles="0,0,0,0,0"/>
                </v:shape>
                <v:shape id="Freeform 1910" o:spid="_x0000_s1361" style="position:absolute;left:36487;top:17360;width:914;height:921;visibility:visible;mso-wrap-style:square;v-text-anchor:top" coordsize="193,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Xl5sMA&#10;AADdAAAADwAAAGRycy9kb3ducmV2LnhtbERPTWvCQBC9C/6HZQredFMhElNXqULAemrS0l6H7DQJ&#10;zc6G7Oqm/94tFHqbx/uc3WEyvbjR6DrLCh5XCQji2uqOGwXvb8UyA+E8ssbeMin4IQeH/Xy2w1zb&#10;wCXdKt+IGMIuRwWt90MupatbMuhWdiCO3JcdDfoIx0bqEUMMN71cJ8lGGuw4NrQ40Kml+ru6GgUh&#10;2Es4fr6kJdrta9F8+O4ybZVaPEzPTyA8Tf5f/Oc+6zg/W6fw+008Qe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Xl5sMAAADdAAAADwAAAAAAAAAAAAAAAACYAgAAZHJzL2Rv&#10;d25yZXYueG1sUEsFBgAAAAAEAAQA9QAAAIgDAAAAAA==&#10;" path="m102,190v-3,3,-8,3,-11,l3,102c,99,,94,3,91l91,3c94,,99,,102,3r88,88c193,94,193,99,190,102r-88,88xm179,91r,11l91,14r11,l14,102r,-11l102,179r-11,l179,91xe" fillcolor="#4a7ebb" strokecolor="#4a7ebb" strokeweight="33e-5mm">
                  <v:stroke joinstyle="bevel"/>
                  <v:path arrowok="t" o:connecttype="custom" o:connectlocs="48326,90644;43114,90644;1421,48661;1421,43414;43114,1431;48326,1431;90019,43414;90019,48661;48326,90644;84807,43414;84807,48661;43114,6679;48326,6679;6633,48661;6633,43414;48326,85396;43114,85396;84807,43414" o:connectangles="0,0,0,0,0,0,0,0,0,0,0,0,0,0,0,0,0,0"/>
                  <o:lock v:ext="edit" verticies="t"/>
                </v:shape>
                <v:shape id="Freeform 1911" o:spid="_x0000_s1362" style="position:absolute;left:8070;top:10661;width:896;height:896;visibility:visible;mso-wrap-style:square;v-text-anchor:top" coordsize="141,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IccMA&#10;AADdAAAADwAAAGRycy9kb3ducmV2LnhtbERPzWrCQBC+F3yHZYReim6agpXoGsRS9NZGfYAxOyYx&#10;2dmwuzXp23cLhd7m4/uddT6aTtzJ+caygud5AoK4tLrhSsH59D5bgvABWWNnmRR8k4d8M3lYY6bt&#10;wAXdj6ESMYR9hgrqEPpMSl/WZNDPbU8cuat1BkOErpLa4RDDTSfTJFlIgw3Hhhp72tVUtscvo8Dz&#10;U+r26aUNb7fPj9fisL9h/6LU43TcrkAEGsO/+M990HH+Ml3A7zfxBL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pIccMAAADdAAAADwAAAAAAAAAAAAAAAACYAgAAZHJzL2Rv&#10;d25yZXYueG1sUEsFBgAAAAAEAAQA9QAAAIgDAAAAAA==&#10;" path="m71,141l,70,71,r70,70l71,141xe" fillcolor="#4f81bd" stroked="f">
                  <v:path arrowok="t" o:connecttype="custom" o:connectlocs="45085,89535;0,44450;45085,0;89535,44450;45085,89535" o:connectangles="0,0,0,0,0"/>
                </v:shape>
                <v:shape id="Freeform 1912" o:spid="_x0000_s1363" style="position:absolute;left:8032;top:10623;width:972;height:972;visibility:visible;mso-wrap-style:square;v-text-anchor:top" coordsize="204,2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Szp8QA&#10;AADdAAAADwAAAGRycy9kb3ducmV2LnhtbERPTWvCQBC9F/wPywi91Y0ptBJdJQiBNIfS2uJ5yI5J&#10;MDsbs9sk7a/vCoK3ebzP2ewm04qBetdYVrBcRCCIS6sbrhR8f2VPKxDOI2tsLZOCX3Kw284eNpho&#10;O/InDQdfiRDCLkEFtfddIqUrazLoFrYjDtzJ9gZ9gH0ldY9jCDetjKPoRRpsODTU2NG+pvJ8+DEK&#10;HGf6vRhP+HfMn9O3bCia4eOi1ON8StcgPE3+Lr65cx3mr+JXuH4TTp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Es6fEAAAA3QAAAA8AAAAAAAAAAAAAAAAAmAIAAGRycy9k&#10;b3ducmV2LnhtbFBLBQYAAAAABAAEAPUAAACJAwAAAAA=&#10;" path="m107,201v-1,2,-3,3,-5,3c100,204,98,203,96,201l3,108c,105,,100,3,96l96,3c98,1,100,,102,v2,,4,1,5,3l201,96v3,4,3,9,,12l107,201xm189,96r,12l96,14r11,l14,108r,-12l107,190r-11,l189,96xe" fillcolor="#4a7ebb" strokecolor="#4a7ebb" strokeweight="33e-5mm">
                  <v:stroke joinstyle="bevel"/>
                  <v:path arrowok="t" o:connecttype="custom" o:connectlocs="50959,95726;48578,97155;45720,95726;1429,51435;1429,45720;45720,1429;48578,0;50959,1429;95726,45720;95726,51435;50959,95726;90011,45720;90011,51435;45720,6668;50959,6668;6668,51435;6668,45720;50959,90488;45720,90488;90011,45720" o:connectangles="0,0,0,0,0,0,0,0,0,0,0,0,0,0,0,0,0,0,0,0"/>
                  <o:lock v:ext="edit" verticies="t"/>
                </v:shape>
                <v:shape id="Freeform 1913" o:spid="_x0000_s1364" style="position:absolute;left:17945;top:11753;width:882;height:896;visibility:visible;mso-wrap-style:square;v-text-anchor:top" coordsize="139,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WXccA&#10;AADdAAAADwAAAGRycy9kb3ducmV2LnhtbESPT2vCQBDF74V+h2UK3uqmIiVGVymBUkU81D8Hb0N2&#10;TGKzsyG71e237xwKvc3w3rz3m8UquU7daAitZwMv4wwUceVty7WB4+H9OQcVIrLFzjMZ+KEAq+Xj&#10;wwIL6+/8Sbd9rJWEcCjQQBNjX2gdqoYchrHviUW7+MFhlHWotR3wLuGu05Mse9UOW5aGBnsqG6q+&#10;9t/OwKnmMt9OZ+ePUyqT3pVxe93sjBk9pbc5qEgp/pv/rtdW8POJ4Mo3MoJ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wVl3HAAAA3QAAAA8AAAAAAAAAAAAAAAAAmAIAAGRy&#10;cy9kb3ducmV2LnhtbFBLBQYAAAAABAAEAPUAAACMAwAAAAA=&#10;" path="m69,141l,71,69,r70,71l69,141xe" fillcolor="#4f81bd" stroked="f">
                  <v:path arrowok="t" o:connecttype="custom" o:connectlocs="43815,89535;0,45085;43815,0;88265,45085;43815,89535" o:connectangles="0,0,0,0,0"/>
                </v:shape>
                <v:shape id="Freeform 1914" o:spid="_x0000_s1365" style="position:absolute;left:17900;top:11715;width:972;height:972;visibility:visible;mso-wrap-style:square;v-text-anchor:top" coordsize="204,2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CTsQA&#10;AADdAAAADwAAAGRycy9kb3ducmV2LnhtbERPTWvCQBC9C/0PyxR6000tlDS6hlAI2ByK2tLzkB2T&#10;YHY2Ztck7a/vCoK3ebzPWaeTacVAvWssK3heRCCIS6sbrhR8f+XzGITzyBpby6Tglxykm4fZGhNt&#10;R97TcPCVCCHsElRQe98lUrqyJoNuYTviwB1tb9AH2FdS9ziGcNPKZRS9SoMNh4YaO3qvqTwdLkaB&#10;41x/FuMR/362L9lHPhTNsDsr9fQ4ZSsQniZ/F9/cWx3mx8s3uH4TTp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Xgk7EAAAA3QAAAA8AAAAAAAAAAAAAAAAAmAIAAGRycy9k&#10;b3ducmV2LnhtbFBLBQYAAAAABAAEAPUAAACJAwAAAAA=&#10;" path="m108,201v-2,2,-4,3,-6,3c100,204,98,203,96,201l3,108c,104,,99,3,96l96,3c98,1,100,,102,v2,,4,1,6,3l201,96v3,3,3,8,,12l108,201xm190,96r,12l96,14r12,l14,108r,-12l108,190r-12,l190,96xe" fillcolor="#4a7ebb" strokecolor="#4a7ebb" strokeweight="33e-5mm">
                  <v:stroke joinstyle="bevel"/>
                  <v:path arrowok="t" o:connecttype="custom" o:connectlocs="51435,95726;48578,97155;45720,95726;1429,51435;1429,45720;45720,1429;48578,0;51435,1429;95726,45720;95726,51435;51435,95726;90488,45720;90488,51435;45720,6668;51435,6668;6668,51435;6668,45720;51435,90488;45720,90488;90488,45720" o:connectangles="0,0,0,0,0,0,0,0,0,0,0,0,0,0,0,0,0,0,0,0"/>
                  <o:lock v:ext="edit" verticies="t"/>
                </v:shape>
                <v:shape id="Freeform 1915" o:spid="_x0000_s1366" style="position:absolute;left:22872;top:13188;width:889;height:889;visibility:visible;mso-wrap-style:square;v-text-anchor:top" coordsize="140,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5HscA&#10;AADdAAAADwAAAGRycy9kb3ducmV2LnhtbESPT2vCQBDF74LfYRmhF6kbmyI2uooopZ6s/w7tbciO&#10;STA7G7JbTb+9cyj0NsN7895v5svO1epGbag8GxiPElDEubcVFwbOp/fnKagQkS3WnsnALwVYLvq9&#10;OWbW3/lAt2MslIRwyNBAGWOTaR3ykhyGkW+IRbv41mGUtS20bfEu4a7WL0ky0Q4rloYSG1qXlF+P&#10;P87A8Iv5e7P/nGwP592bv75+nNJ9aszToFvNQEXq4r/573prBX+aCr98IyPox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vp+R7HAAAA3QAAAA8AAAAAAAAAAAAAAAAAmAIAAGRy&#10;cy9kb3ducmV2LnhtbFBLBQYAAAAABAAEAPUAAACMAwAAAAA=&#10;" path="m70,140l,70,70,r70,70l70,140xe" fillcolor="#4f81bd" stroked="f">
                  <v:path arrowok="t" o:connecttype="custom" o:connectlocs="44450,88900;0,44450;44450,0;88900,44450;44450,88900" o:connectangles="0,0,0,0,0"/>
                </v:shape>
                <v:shape id="Freeform 1916" o:spid="_x0000_s1367" style="position:absolute;left:22834;top:13150;width:965;height:966;visibility:visible;mso-wrap-style:square;v-text-anchor:top" coordsize="20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HEw8UA&#10;AADdAAAADwAAAGRycy9kb3ducmV2LnhtbERPTWvCQBC9F/wPywje6ibWikRXEaVGL4JWCt6m2WkS&#10;kp0N2VXjv3cLhd7m8T5nvuxMLW7UutKygngYgSDOrC45V3D+/HidgnAeWWNtmRQ8yMFy0XuZY6Lt&#10;nY90O/lchBB2CSoovG8SKV1WkEE3tA1x4H5sa9AH2OZSt3gP4aaWoyiaSIMlh4YCG1oXlFWnq1Gw&#10;2cTVo3o/XL5X1Tjt9vv0vP1KlRr0u9UMhKfO/4v/3Dsd5k/fYvj9JpwgF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cTDxQAAAN0AAAAPAAAAAAAAAAAAAAAAAJgCAABkcnMv&#10;ZG93bnJldi54bWxQSwUGAAAAAAQABAD1AAAAigMAAAAA&#10;" path="m108,201v-2,1,-4,2,-6,2c100,203,98,202,96,201l3,107c,104,,99,3,96l96,2c98,1,100,,102,v2,,4,1,6,2l201,96v3,3,3,8,,11l108,201xm190,96r,11l96,14r12,l14,107r,-11l108,190r-12,l190,96xe" fillcolor="#4a7ebb" strokecolor="#4a7ebb" strokeweight="33e-5mm">
                  <v:stroke joinstyle="bevel"/>
                  <v:path arrowok="t" o:connecttype="custom" o:connectlocs="51099,95569;48260,96520;45421,95569;1419,50875;1419,45645;45421,951;48260,0;51099,951;95101,45645;95101,50875;51099,95569;89896,45645;89896,50875;45421,6657;51099,6657;6624,50875;6624,45645;51099,90339;45421,90339;89896,45645" o:connectangles="0,0,0,0,0,0,0,0,0,0,0,0,0,0,0,0,0,0,0,0"/>
                  <o:lock v:ext="edit" verticies="t"/>
                </v:shape>
                <v:shape id="Freeform 1917" o:spid="_x0000_s1368" style="position:absolute;left:26574;top:16554;width:883;height:889;visibility:visible;mso-wrap-style:square;v-text-anchor:top" coordsize="139,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H5dsQA&#10;AADdAAAADwAAAGRycy9kb3ducmV2LnhtbERPS2vCQBC+C/6HZQpeSrNpAj5SV7GWQk4FNZfext1p&#10;EpqdDdlV03/fLRS8zcf3nPV2tJ240uBbxwqekxQEsXam5VpBdXp/WoLwAdlg55gU/JCH7WY6WWNh&#10;3I0PdD2GWsQQ9gUqaELoCym9bsiiT1xPHLkvN1gMEQ61NAPeYrjtZJamc2mx5djQYE/7hvT38WIV&#10;hMePjKpV2eJ5//Y51wv9KnOv1Oxh3L2ACDSGu/jfXZo4f5ln8PdNPEF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h+XbEAAAA3QAAAA8AAAAAAAAAAAAAAAAAmAIAAGRycy9k&#10;b3ducmV2LnhtbFBLBQYAAAAABAAEAPUAAACJAwAAAAA=&#10;" path="m70,140l,70,70,r69,70l70,140xe" fillcolor="#4f81bd" stroked="f">
                  <v:path arrowok="t" o:connecttype="custom" o:connectlocs="44450,88900;0,44450;44450,0;88265,44450;44450,88900" o:connectangles="0,0,0,0,0"/>
                </v:shape>
                <v:shape id="Freeform 1918" o:spid="_x0000_s1369" style="position:absolute;left:26530;top:16516;width:971;height:965;visibility:visible;mso-wrap-style:square;v-text-anchor:top" coordsize="20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L8UA&#10;AADdAAAADwAAAGRycy9kb3ducmV2LnhtbERPTWvCQBC9C/0PyxR6041ai0RXkYpNvQimIngbs9Mk&#10;JDsbsluN/74rCN7m8T5nvuxMLS7UutKyguEgAkGcWV1yruDws+lPQTiPrLG2TApu5GC5eOnNMdb2&#10;ynu6pD4XIYRdjAoK75tYSpcVZNANbEMcuF/bGvQBtrnULV5DuKnlKIo+pMGSQ0OBDX0WlFXpn1Gw&#10;Xg+rWzXZnc6r6j3pttvk8HVMlHp77VYzEJ46/xQ/3N86zJ+Ox3D/Jpw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r/8vxQAAAN0AAAAPAAAAAAAAAAAAAAAAAJgCAABkcnMv&#10;ZG93bnJldi54bWxQSwUGAAAAAAQABAD1AAAAigMAAAAA&#10;" path="m108,201v-2,2,-4,2,-6,2c100,203,98,203,96,201l3,107c,104,,99,3,96l96,3c98,1,100,,102,v2,,4,1,6,3l201,96v3,3,3,8,,11l108,201xm190,96r,11l96,14r12,l14,107r,-11l108,190r-12,l190,96xe" fillcolor="#4a7ebb" strokecolor="#4a7ebb" strokeweight="33e-5mm">
                  <v:stroke joinstyle="bevel"/>
                  <v:path arrowok="t" o:connecttype="custom" o:connectlocs="51435,95569;48578,96520;45720,95569;1429,50875;1429,45645;45720,1426;48578,0;51435,1426;95726,45645;95726,50875;51435,95569;90488,45645;90488,50875;45720,6657;51435,6657;6668,50875;6668,45645;51435,90339;45720,90339;90488,45645" o:connectangles="0,0,0,0,0,0,0,0,0,0,0,0,0,0,0,0,0,0,0,0"/>
                  <o:lock v:ext="edit" verticies="t"/>
                </v:shape>
                <v:shape id="Freeform 1919" o:spid="_x0000_s1370" style="position:absolute;left:27806;top:15709;width:883;height:896;visibility:visible;mso-wrap-style:square;v-text-anchor:top" coordsize="139,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KhcQA&#10;AADdAAAADwAAAGRycy9kb3ducmV2LnhtbERPTWvCQBC9C/0PyxR6001bkTS6CSUgVsRDbT14G7Jj&#10;EpudDdmtrv++WxC8zeN9zqIIphNnGlxrWcHzJAFBXFndcq3g+2s5TkE4j6yxs0wKruSgyB9GC8y0&#10;vfAnnXe+FjGEXYYKGu/7TEpXNWTQTWxPHLmjHQz6CIda6gEvMdx08iVJZtJgy7GhwZ7Khqqf3a9R&#10;sK+5TDfTt8NqH8ogt6XfnNZbpZ4ew/schKfg7+Kb+0PH+enrFP6/iSfI/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kyoXEAAAA3QAAAA8AAAAAAAAAAAAAAAAAmAIAAGRycy9k&#10;b3ducmV2LnhtbFBLBQYAAAAABAAEAPUAAACJAwAAAAA=&#10;" path="m70,141l,71,70,r69,71l70,141xe" fillcolor="#4f81bd" stroked="f">
                  <v:path arrowok="t" o:connecttype="custom" o:connectlocs="44450,89535;0,45085;44450,0;88265,45085;44450,89535" o:connectangles="0,0,0,0,0"/>
                </v:shape>
                <v:shape id="Freeform 1920" o:spid="_x0000_s1371" style="position:absolute;left:27762;top:15671;width:971;height:972;visibility:visible;mso-wrap-style:square;v-text-anchor:top" coordsize="204,2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MelsQA&#10;AADdAAAADwAAAGRycy9kb3ducmV2LnhtbERPTWvCQBC9C/0PyxR6040Gi6SuEgqBNAdpbel5yI5J&#10;MDubZtck+uu7hYK3ebzP2e4n04qBetdYVrBcRCCIS6sbrhR8fWbzDQjnkTW2lknBlRzsdw+zLSba&#10;jvxBw9FXIoSwS1BB7X2XSOnKmgy6he2IA3eyvUEfYF9J3eMYwk0rV1H0LA02HBpq7Oi1pvJ8vBgF&#10;jjN9KMYT3r7zOH3LhqIZ3n+Uenqc0hcQniZ/F/+7cx3mb+I1/H0TTp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DHpbEAAAA3QAAAA8AAAAAAAAAAAAAAAAAmAIAAGRycy9k&#10;b3ducmV2LnhtbFBLBQYAAAAABAAEAPUAAACJAwAAAAA=&#10;" path="m108,201v-2,2,-4,3,-6,3c100,204,98,203,96,201l3,108c,105,,99,3,96l96,3c98,1,100,,102,v2,,4,1,6,3l201,96v3,3,3,9,,12l108,201xm190,96r,12l96,14r12,l14,108r,-12l108,190r-12,l190,96xe" fillcolor="#4a7ebb" strokecolor="#4a7ebb" strokeweight="33e-5mm">
                  <v:stroke joinstyle="bevel"/>
                  <v:path arrowok="t" o:connecttype="custom" o:connectlocs="51435,95726;48578,97155;45720,95726;1429,51435;1429,45720;45720,1429;48578,0;51435,1429;95726,45720;95726,51435;51435,95726;90488,45720;90488,51435;45720,6668;51435,6668;6668,51435;6668,45720;51435,90488;45720,90488;90488,45720" o:connectangles="0,0,0,0,0,0,0,0,0,0,0,0,0,0,0,0,0,0,0,0"/>
                  <o:lock v:ext="edit" verticies="t"/>
                </v:shape>
                <v:shape id="Freeform 1921" o:spid="_x0000_s1372" style="position:absolute;left:29038;top:15290;width:889;height:889;visibility:visible;mso-wrap-style:square;v-text-anchor:top" coordsize="140,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zE8cQA&#10;AADdAAAADwAAAGRycy9kb3ducmV2LnhtbERPS2vCQBC+C/6HZYReRDeaEmzqKqKInurz0N6G7JgE&#10;s7Mhu9X4791Cwdt8fM+ZzltTiRs1rrSsYDSMQBBnVpecKzif1oMJCOeRNVaWScGDHMxn3c4UU23v&#10;fKDb0ecihLBLUUHhfZ1K6bKCDLqhrYkDd7GNQR9gk0vd4D2Em0qOoyiRBksODQXWtCwoux5/jYL+&#10;N/PPar9Ltofz14e9vm9O8T5W6q3XLj5BeGr9S/zv3uowfxIn8PdNOEH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MxPHEAAAA3QAAAA8AAAAAAAAAAAAAAAAAmAIAAGRycy9k&#10;b3ducmV2LnhtbFBLBQYAAAAABAAEAPUAAACJAwAAAAA=&#10;" path="m70,140l,71,70,r70,71l70,140xe" fillcolor="#4f81bd" stroked="f">
                  <v:path arrowok="t" o:connecttype="custom" o:connectlocs="44450,88900;0,45085;44450,0;88900,45085;44450,88900" o:connectangles="0,0,0,0,0"/>
                </v:shape>
                <v:shape id="Freeform 1922" o:spid="_x0000_s1373" style="position:absolute;left:28994;top:15252;width:971;height:965;visibility:visible;mso-wrap-style:square;v-text-anchor:top" coordsize="20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T5LMYA&#10;AADdAAAADwAAAGRycy9kb3ducmV2LnhtbERPTWvCQBC9C/6HZQq91U2stRKzilTa1IuglUJvY3aa&#10;hGRnQ3ar8d+7QsHbPN7npMveNOJEnassK4hHEQji3OqKCwWHr/enGQjnkTU2lknBhRwsF8NBiom2&#10;Z97Rae8LEULYJaig9L5NpHR5SQbdyLbEgfu1nUEfYFdI3eE5hJtGjqNoKg1WHBpKbOmtpLze/xkF&#10;63VcX+qX7c9xVU+yfrPJDh/fmVKPD/1qDsJT7+/if/enDvNnz69w+yac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T5LMYAAADdAAAADwAAAAAAAAAAAAAAAACYAgAAZHJz&#10;L2Rvd25yZXYueG1sUEsFBgAAAAAEAAQA9QAAAIsDAAAAAA==&#10;" path="m108,201v-2,1,-4,2,-6,2c100,203,98,202,96,201l3,107c,104,,99,3,96l96,2c98,1,100,,102,v2,,4,1,6,2l201,96v3,3,3,8,,11l108,201xm190,96r,11l96,14r12,l14,107r,-11l108,190r-12,l190,96xe" fillcolor="#4a7ebb" strokecolor="#4a7ebb" strokeweight="33e-5mm">
                  <v:stroke joinstyle="bevel"/>
                  <v:path arrowok="t" o:connecttype="custom" o:connectlocs="51435,95569;48578,96520;45720,95569;1429,50875;1429,45645;45720,951;48578,0;51435,951;95726,45645;95726,50875;51435,95569;90488,45645;90488,50875;45720,6657;51435,6657;6668,50875;6668,45645;51435,90339;45720,90339;90488,45645" o:connectangles="0,0,0,0,0,0,0,0,0,0,0,0,0,0,0,0,0,0,0,0"/>
                  <o:lock v:ext="edit" verticies="t"/>
                </v:shape>
                <v:shape id="Freeform 1923" o:spid="_x0000_s1374" style="position:absolute;left:30270;top:15125;width:889;height:889;visibility:visible;mso-wrap-style:square;v-text-anchor:top" coordsize="140,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Qg8MA&#10;AADdAAAADwAAAGRycy9kb3ducmV2LnhtbERPS4vCMBC+C/sfwgheRFO3IlqNsrgs68n3QW9DM7bF&#10;ZlKaqN1/vxEEb/PxPWe2aEwp7lS7wrKCQT8CQZxaXXCm4Hj46Y1BOI+ssbRMCv7IwWL+0Zphou2D&#10;d3Tf+0yEEHYJKsi9rxIpXZqTQde3FXHgLrY26AOsM6lrfIRwU8rPKBpJgwWHhhwrWuaUXvc3o6B7&#10;Yj5/bzej1e64ntjr8PcQb2OlOu3mawrCU+Pf4pd7pcP8cTyB5zfhBD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NQg8MAAADdAAAADwAAAAAAAAAAAAAAAACYAgAAZHJzL2Rv&#10;d25yZXYueG1sUEsFBgAAAAAEAAQA9QAAAIgDAAAAAA==&#10;" path="m70,140l,70,70,r70,70l70,140xe" fillcolor="#4f81bd" stroked="f">
                  <v:path arrowok="t" o:connecttype="custom" o:connectlocs="44450,88900;0,44450;44450,0;88900,44450;44450,88900" o:connectangles="0,0,0,0,0"/>
                </v:shape>
                <v:shape id="Freeform 1924" o:spid="_x0000_s1375" style="position:absolute;left:30232;top:15087;width:971;height:965;visibility:visible;mso-wrap-style:square;v-text-anchor:top" coordsize="20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sSJccA&#10;AADdAAAADwAAAGRycy9kb3ducmV2LnhtbESPQWvCQBCF74L/YRmhN91YbJHoKlLR1EuhVgrexuyY&#10;hGRnQ3ar8d93DoXeZnhv3vtmue5do27UhcqzgekkAUWce1txYeD0tRvPQYWIbLHxTAYeFGC9Gg6W&#10;mFp/50+6HWOhJIRDigbKGNtU65CX5DBMfEss2tV3DqOsXaFth3cJd41+TpJX7bBiaSixpbeS8vr4&#10;4wxst9P6Ub98nC+bepb1h0N22n9nxjyN+s0CVKQ+/pv/rt+t4M9nwi/fyAh6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7EiXHAAAA3QAAAA8AAAAAAAAAAAAAAAAAmAIAAGRy&#10;cy9kb3ducmV2LnhtbFBLBQYAAAAABAAEAPUAAACMAwAAAAA=&#10;" path="m108,200v-2,2,-4,3,-6,3c100,203,98,202,96,200l3,107c,104,,99,3,96l96,2c98,,100,,102,v2,,4,,6,2l201,96v3,3,3,8,,11l108,200xm190,96r,11l96,13r12,l14,107r,-11l108,189r-12,l190,96xe" fillcolor="#4a7ebb" strokecolor="#4a7ebb" strokeweight="33e-5mm">
                  <v:stroke joinstyle="bevel"/>
                  <v:path arrowok="t" o:connecttype="custom" o:connectlocs="51435,95094;48578,96520;45720,95094;1429,50875;1429,45645;45720,951;48578,0;51435,951;95726,45645;95726,50875;51435,95094;90488,45645;90488,50875;45720,6181;51435,6181;6668,50875;6668,45645;51435,89863;45720,89863;90488,45645" o:connectangles="0,0,0,0,0,0,0,0,0,0,0,0,0,0,0,0,0,0,0,0"/>
                  <o:lock v:ext="edit" verticies="t"/>
                </v:shape>
                <v:shape id="Freeform 1925" o:spid="_x0000_s1376" style="position:absolute;left:8489;top:10623;width:28493;height:7239;visibility:visible;mso-wrap-style:square;v-text-anchor:top" coordsize="5985,1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yziMQA&#10;AADdAAAADwAAAGRycy9kb3ducmV2LnhtbERP32vCMBB+H+x/CDfwRWbaIZurRhFhogMHc4P5eDRn&#10;U2wupYk2/vfLQNjbfXw/b7aIthEX6nztWEE+ykAQl07XXCn4/np7nIDwAVlj45gUXMnDYn5/N8NC&#10;u54/6bIPlUgh7AtUYEJoCyl9aciiH7mWOHFH11kMCXaV1B32Kdw28inLnqXFmlODwZZWhsrT/mwV&#10;HCKu30+8i+c+t0ezff0ILz9DpQYPcTkFESiGf/HNvdFp/mScw9836QQ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Ms4jEAAAA3QAAAA8AAAAAAAAAAAAAAAAAmAIAAGRycy9k&#10;b3ducmV2LnhtbFBLBQYAAAAABAAEAPUAAACJAwAAAAA=&#10;" path="m10,1l5978,1505v5,1,7,5,6,9c5983,1519,5979,1521,5975,1520l7,16c2,15,,11,1,7,2,2,6,,10,1xe" fillcolor="black" strokeweight="33e-5mm">
                  <v:stroke joinstyle="bevel"/>
                  <v:path arrowok="t" o:connecttype="custom" o:connectlocs="4761,476;2845913,716285;2848769,720568;2844484,723424;3332,7615;476,3332;4761,476" o:connectangles="0,0,0,0,0,0,0"/>
                </v:shape>
                <v:rect id="Rectangle 1926" o:spid="_x0000_s1377" style="position:absolute;left:4279;top:22040;width:648;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n3sEA&#10;AADdAAAADwAAAGRycy9kb3ducmV2LnhtbERP3WrCMBS+F3yHcITd2XRlSKlGGQNBx26sPsChOf1h&#10;yUlJou3efhkMvDsf3+/ZHWZrxIN8GBwreM1yEMSN0wN3Cm7X47oEESKyRuOYFPxQgMN+udhhpd3E&#10;F3rUsRMphEOFCvoYx0rK0PRkMWRuJE5c67zFmKDvpPY4pXBrZJHnG2lx4NTQ40gfPTXf9d0qkNf6&#10;OJW18bn7LNovcz5dWnJKvazm9y2ISHN8iv/dJ53ml28F/H2TTp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0kZ97BAAAA3QAAAA8AAAAAAAAAAAAAAAAAmAIAAGRycy9kb3du&#10;cmV2LnhtbFBLBQYAAAAABAAEAPUAAACGAwAAAAA=&#10;" filled="f" stroked="f">
                  <v:textbox style="mso-fit-shape-to-text:t" inset="0,0,0,0">
                    <w:txbxContent>
                      <w:p w:rsidR="005F466A" w:rsidRDefault="005F466A" w:rsidP="0036260A">
                        <w:r>
                          <w:rPr>
                            <w:rFonts w:ascii="Calibri" w:hAnsi="Calibri" w:cs="Calibri"/>
                            <w:color w:val="000000"/>
                          </w:rPr>
                          <w:t>0</w:t>
                        </w:r>
                      </w:p>
                    </w:txbxContent>
                  </v:textbox>
                </v:rect>
                <v:rect id="Rectangle 1927" o:spid="_x0000_s1378" style="position:absolute;left:4279;top:19945;width:64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jCRcAA&#10;AADdAAAADwAAAGRycy9kb3ducmV2LnhtbERP22oCMRB9F/oPYQq+abYqsqxGKYJgiy+ufsCwmb1g&#10;MlmS6G7/vikUfJvDuc52P1ojnuRD51jBxzwDQVw53XGj4HY9znIQISJrNI5JwQ8F2O/eJlsstBv4&#10;Qs8yNiKFcChQQRtjX0gZqpYshrnriRNXO28xJugbqT0OKdwauciytbTYcWposadDS9W9fFgF8loe&#10;h7w0PnPfi/psvk6XmpxS0/fxcwMi0hhf4n/3Saf5+Wo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jCR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5</w:t>
                        </w:r>
                      </w:p>
                    </w:txbxContent>
                  </v:textbox>
                </v:rect>
                <v:rect id="Rectangle 1928" o:spid="_x0000_s1379" style="position:absolute;left:3575;top:17849;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FaMcAA&#10;AADdAAAADwAAAGRycy9kb3ducmV2LnhtbERP24rCMBB9X/Afwgi+rakiS6lGEUFwZV+sfsDQTC+Y&#10;TEoSbffvjbCwb3M419nsRmvEk3zoHCtYzDMQxJXTHTcKbtfjZw4iRGSNxjEp+KUAu+3kY4OFdgNf&#10;6FnGRqQQDgUqaGPsCylD1ZLFMHc9ceJq5y3GBH0jtcchhVsjl1n2JS12nBpa7OnQUnUvH1aBvJbH&#10;IS+Nz9x5Wf+Y79OlJqfUbDru1yAijfFf/Oc+6TQ/X63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YFaM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10</w:t>
                        </w:r>
                      </w:p>
                    </w:txbxContent>
                  </v:textbox>
                </v:rect>
                <v:rect id="Rectangle 1929" o:spid="_x0000_s1380" style="position:absolute;left:3575;top:15748;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qsAA&#10;AADdAAAADwAAAGRycy9kb3ducmV2LnhtbERP22oCMRB9F/oPYQq+abaisqxGKYJgiy+ufsCwmb1g&#10;MlmS6G7/vikUfJvDuc52P1ojnuRD51jBxzwDQVw53XGj4HY9znIQISJrNI5JwQ8F2O/eJlsstBv4&#10;Qs8yNiKFcChQQRtjX0gZqpYshrnriRNXO28xJugbqT0OKdwauciytbTYcWposadDS9W9fFgF8loe&#10;h7w0PnPfi/psvk6XmpxS0/fxcwMi0hhf4n/3Saf5+XIF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s3/qs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15</w:t>
                        </w:r>
                      </w:p>
                    </w:txbxContent>
                  </v:textbox>
                </v:rect>
                <v:rect id="Rectangle 1930" o:spid="_x0000_s1381" style="position:absolute;left:3575;top:13652;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9h3cAA&#10;AADdAAAADwAAAGRycy9kb3ducmV2LnhtbERP24rCMBB9X/Afwgi+rakiUqpRlgVBl32x+gFDM71g&#10;MilJtPXvNwuCb3M419nuR2vEg3zoHCtYzDMQxJXTHTcKrpfDZw4iRGSNxjEpeFKA/W7yscVCu4HP&#10;9ChjI1IIhwIVtDH2hZShaslimLueOHG18xZjgr6R2uOQwq2RyyxbS4sdp4YWe/puqbqVd6tAXsrD&#10;kJfGZ+5nWf+a0/Fck1NqNh2/NiAijfEtfrmPOs3PV2v4/yadIH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h9h3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20</w:t>
                        </w:r>
                      </w:p>
                    </w:txbxContent>
                  </v:textbox>
                </v:rect>
                <v:rect id="Rectangle 1931" o:spid="_x0000_s1382" style="position:absolute;left:3575;top:11557;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PERsAA&#10;AADdAAAADwAAAGRycy9kb3ducmV2LnhtbERP22oCMRB9F/oPYQq+abYiuqxGKYJgiy+ufsCwmb1g&#10;MlmS6G7/vikUfJvDuc52P1ojnuRD51jBxzwDQVw53XGj4HY9znIQISJrNI5JwQ8F2O/eJlsstBv4&#10;Qs8yNiKFcChQQRtjX0gZqpYshrnriRNXO28xJugbqT0OKdwauciylbTYcWposadDS9W9fFgF8loe&#10;h7w0PnPfi/psvk6XmpxS0/fxcwMi0hhf4n/3Saf5+XIN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VPERs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25</w:t>
                        </w:r>
                      </w:p>
                    </w:txbxContent>
                  </v:textbox>
                </v:rect>
                <v:rect id="Rectangle 1932" o:spid="_x0000_s1383" style="position:absolute;left:3575;top:9455;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xQNMQA&#10;AADdAAAADwAAAGRycy9kb3ducmV2LnhtbESPzWoDMQyE74W+g1Ggt8abUMqyiRNCIJCWXrLJA4i1&#10;9ofY8mK72e3bV4dCbxIzmvm03c/eqQfFNAQ2sFoWoIibYAfuDNyup9cSVMrIFl1gMvBDCfa756ct&#10;VjZMfKFHnTslIZwqNNDnPFZap6Ynj2kZRmLR2hA9Zlljp23EScK90+uieNceB5aGHkc69tTc629v&#10;QF/r01TWLhbhc91+uY/zpaVgzMtiPmxAZZrzv/nv+mwFv3wTXPlGR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MUDT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rPr>
                          <w:t>30</w:t>
                        </w:r>
                      </w:p>
                    </w:txbxContent>
                  </v:textbox>
                </v:rect>
                <v:rect id="Rectangle 1933" o:spid="_x0000_s1384" style="position:absolute;left:3575;top:7359;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D1r8AA&#10;AADdAAAADwAAAGRycy9kb3ducmV2LnhtbERP22oCMRB9F/yHMIJvmlVKWVejFEGwxRdXP2DYzF5o&#10;MlmS1N3+vSkIfZvDuc7uMFojHuRD51jBapmBIK6c7rhRcL+dFjmIEJE1Gsek4JcCHPbTyQ4L7Qa+&#10;0qOMjUghHApU0MbYF1KGqiWLYel64sTVzluMCfpGao9DCrdGrrPsXVrsODW02NOxpeq7/LEK5K08&#10;DXlpfOa+1vXFfJ6vNTml5rPxYwsi0hj/xS/3Waf5+dsG/r5JJ8j9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4D1r8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35</w:t>
                        </w:r>
                      </w:p>
                    </w:txbxContent>
                  </v:textbox>
                </v:rect>
                <v:rect id="Rectangle 1934" o:spid="_x0000_s1385" style="position:absolute;left:4711;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PK78QA&#10;AADdAAAADwAAAGRycy9kb3ducmV2LnhtbESPzWoDMQyE74W+g1Ggt8abQMuyiRNCIJCWXrLJA4i1&#10;9ofY8mK72e3bV4dCbxIzmvm03c/eqQfFNAQ2sFoWoIibYAfuDNyup9cSVMrIFl1gMvBDCfa756ct&#10;VjZMfKFHnTslIZwqNNDnPFZap6Ynj2kZRmLR2hA9Zlljp23EScK90+uieNceB5aGHkc69tTc629v&#10;QF/r01TWLhbhc91+uY/zpaVgzMtiPmxAZZrzv/nv+mwFv3wTfvlGR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jyu/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rPr>
                          <w:t>1990</w:t>
                        </w:r>
                      </w:p>
                    </w:txbxContent>
                  </v:textbox>
                </v:rect>
                <v:rect id="Rectangle 1935" o:spid="_x0000_s1386" style="position:absolute;left:10877;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9vdMAA&#10;AADdAAAADwAAAGRycy9kb3ducmV2LnhtbERP24rCMBB9X/Afwgi+ramCS6lGEUFwZV+sfsDQTC+Y&#10;TEqStfXvjbCwb3M419nsRmvEg3zoHCtYzDMQxJXTHTcKbtfjZw4iRGSNxjEpeFKA3XbyscFCu4Ev&#10;9ChjI1IIhwIVtDH2hZShaslimLueOHG18xZjgr6R2uOQwq2Ryyz7khY7Tg0t9nRoqbqXv1aBvJbH&#10;IS+Nz9x5Wf+Y79OlJqfUbDru1yAijfFf/Oc+6TQ/Xy3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C9vdM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1995</w:t>
                        </w:r>
                      </w:p>
                    </w:txbxContent>
                  </v:textbox>
                </v:rect>
                <v:rect id="Rectangle 1936" o:spid="_x0000_s1387" style="position:absolute;left:17043;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xA8EA&#10;AADdAAAADwAAAGRycy9kb3ducmV2LnhtbERP3WrCMBS+F3yHcITd2XSFSalGGQNBx26sPsChOf1h&#10;yUlJou3efhkMvDsf3+/ZHWZrxIN8GBwreM1yEMSN0wN3Cm7X47oEESKyRuOYFPxQgMN+udhhpd3E&#10;F3rUsRMphEOFCvoYx0rK0PRkMWRuJE5c67zFmKDvpPY4pXBrZJHnG2lx4NTQ40gfPTXf9d0qkNf6&#10;OJW18bn7LNovcz5dWnJKvazm9y2ISHN8iv/dJ53ml28F/H2TTp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98QPBAAAA3QAAAA8AAAAAAAAAAAAAAAAAmAIAAGRycy9kb3du&#10;cmV2LnhtbFBLBQYAAAAABAAEAPUAAACGAwAAAAA=&#10;" filled="f" stroked="f">
                  <v:textbox style="mso-fit-shape-to-text:t" inset="0,0,0,0">
                    <w:txbxContent>
                      <w:p w:rsidR="005F466A" w:rsidRDefault="005F466A" w:rsidP="0036260A">
                        <w:r>
                          <w:rPr>
                            <w:rFonts w:ascii="Calibri" w:hAnsi="Calibri" w:cs="Calibri"/>
                            <w:color w:val="000000"/>
                          </w:rPr>
                          <w:t>2000</w:t>
                        </w:r>
                      </w:p>
                    </w:txbxContent>
                  </v:textbox>
                </v:rect>
                <v:rect id="Rectangle 1937" o:spid="_x0000_s1388" style="position:absolute;left:23209;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FUmMAA&#10;AADdAAAADwAAAGRycy9kb3ducmV2LnhtbERP22oCMRB9F/oPYQq+abaKsqxGKYJgiy+ufsCwmb1g&#10;MlmS6G7/vikUfJvDuc52P1ojnuRD51jBxzwDQVw53XGj4HY9znIQISJrNI5JwQ8F2O/eJlsstBv4&#10;Qs8yNiKFcChQQRtjX0gZqpYshrnriRNXO28xJugbqT0OKdwauciytbTYcWposadDS9W9fFgF8loe&#10;h7w0PnPfi/psvk6XmpxS0/fxcwMi0hhf4n/3Saf5+Wo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7FUmM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2005</w:t>
                        </w:r>
                      </w:p>
                    </w:txbxContent>
                  </v:textbox>
                </v:rect>
                <v:rect id="Rectangle 1938" o:spid="_x0000_s1389" style="position:absolute;left:29375;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M7MAA&#10;AADdAAAADwAAAGRycy9kb3ducmV2LnhtbERP22oCMRB9F/oPYQq+abaisqxGKYJgiy+ufsCwmb1g&#10;MlmS6G7/vikUfJvDuc52P1ojnuRD51jBxzwDQVw53XGj4HY9znIQISJrNI5JwQ8F2O/eJlsstBv4&#10;Qs8yNiKFcChQQRtjX0gZqpYshrnriRNXO28xJugbqT0OKdwauciytbTYcWposadDS9W9fFgF8loe&#10;h7w0PnPfi/psvk6XmpxS0/fxcwMi0hhf4n/3Saf5+Wo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FjM7M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2010</w:t>
                        </w:r>
                      </w:p>
                    </w:txbxContent>
                  </v:textbox>
                </v:rect>
                <v:rect id="Rectangle 1939" o:spid="_x0000_s1390" style="position:absolute;left:35547;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Rpd8AA&#10;AADdAAAADwAAAGRycy9kb3ducmV2LnhtbERP24rCMBB9X/Afwgi+ramCS6lGEUFwZV+sfsDQTC+Y&#10;TEoSbffvjbCwb3M419nsRmvEk3zoHCtYzDMQxJXTHTcKbtfjZw4iRGSNxjEp+KUAu+3kY4OFdgNf&#10;6FnGRqQQDgUqaGPsCylD1ZLFMHc9ceJq5y3GBH0jtcchhVsjl1n2JS12nBpa7OnQUnUvH1aBvJbH&#10;IS+Nz9x5Wf+Y79OlJqfUbDru1yAijfFf/Oc+6TQ/X63g/U06QW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xRpd8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2015</w:t>
                        </w:r>
                      </w:p>
                    </w:txbxContent>
                  </v:textbox>
                </v:rect>
                <v:rect id="Rectangle 1940" o:spid="_x0000_s1391" style="position:absolute;left:41713;top:24060;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hNV78A&#10;AADdAAAADwAAAGRycy9kb3ducmV2LnhtbERPy4rCMBTdC/5DuII7TX0gUo0iguAMbqx+wKW5fWBy&#10;U5JoO38/WQzM8nDe++NgjfiQD61jBYt5BoK4dLrlWsHzcZltQYSIrNE4JgU/FOB4GI/2mGvX850+&#10;RaxFCuGQo4Imxi6XMpQNWQxz1xEnrnLeYkzQ11J77FO4NXKZZRtpseXU0GBH54bKV/G2CuSjuPTb&#10;wvjMfS+rm/m63itySk0nw2kHItIQ/8V/7qtWsNqs09z0Jj0Befg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NKE1X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rPr>
                          <w:t>2020</w:t>
                        </w:r>
                      </w:p>
                    </w:txbxContent>
                  </v:textbox>
                </v:rect>
                <v:rect id="Rectangle 1941" o:spid="_x0000_s1392" style="position:absolute;left:2374;top:17659;width:40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TozMMA&#10;AADdAAAADwAAAGRycy9kb3ducmV2LnhtbESP3WoCMRSE7wu+QziCdzVbK6KrUUQQtPTG1Qc4bM7+&#10;0ORkSVJ3fXtTEHo5zMw3zGY3WCPu5EPrWMHHNANBXDrdcq3gdj2+L0GEiKzROCYFDwqw247eNphr&#10;1/OF7kWsRYJwyFFBE2OXSxnKhiyGqeuIk1c5bzEm6WupPfYJbo2cZdlCWmw5LTTY0aGh8qf4tQrk&#10;tTj2y8L4zH3Nqm9zPl0qckpNxsN+DSLSEP/Dr/ZJK/hczFfw9yY9Ab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Toz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2"/>
                            <w:szCs w:val="2"/>
                          </w:rPr>
                          <w:t>Percent</w:t>
                        </w:r>
                      </w:p>
                    </w:txbxContent>
                  </v:textbox>
                </v:rect>
                <v:rect id="Rectangle 1942" o:spid="_x0000_s1393" style="position:absolute;left:2451;top:1028;width:45472;height:1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2sQMMA&#10;AADdAAAADwAAAGRycy9kb3ducmV2LnhtbERPz2vCMBS+C/sfwhvsIpqqTLQaRQRhh4HY7aC3R/Ns&#10;qs1LaaLt/OvNYeDx4/u9XHe2EndqfOlYwWiYgCDOnS65UPD7sxvMQPiArLFyTAr+yMN69dZbYqpd&#10;ywe6Z6EQMYR9igpMCHUqpc8NWfRDVxNH7uwaiyHCppC6wTaG20qOk2QqLZYcGwzWtDWUX7ObVbDb&#10;H0vihzz057PWXfLxKTPftVIf791mASJQF17if/eXVjCZfsb98U18An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72sQMMAAADdAAAADwAAAAAAAAAAAAAAAACYAgAAZHJzL2Rv&#10;d25yZXYueG1sUEsFBgAAAAAEAAQA9QAAAIgDAAAAAA==&#10;" filled="f" stroked="f">
                  <v:textbox style="mso-fit-shape-to-text:t" inset="0,0,0,0">
                    <w:txbxContent>
                      <w:p w:rsidR="005F466A" w:rsidRPr="00812351" w:rsidRDefault="005F466A" w:rsidP="0036260A">
                        <w:pPr>
                          <w:rPr>
                            <w:rFonts w:ascii="Arial" w:hAnsi="Arial" w:cs="Arial"/>
                          </w:rPr>
                        </w:pPr>
                        <w:r w:rsidRPr="00812351">
                          <w:rPr>
                            <w:rFonts w:ascii="Arial" w:hAnsi="Arial" w:cs="Arial"/>
                            <w:b/>
                            <w:bCs/>
                            <w:color w:val="000000"/>
                          </w:rPr>
                          <w:t>Children under 5 underweight</w:t>
                        </w:r>
                        <w:r>
                          <w:rPr>
                            <w:rFonts w:ascii="Arial" w:hAnsi="Arial" w:cs="Arial"/>
                            <w:b/>
                            <w:bCs/>
                            <w:color w:val="000000"/>
                          </w:rPr>
                          <w:t xml:space="preserve"> – trends and projections</w:t>
                        </w:r>
                      </w:p>
                    </w:txbxContent>
                  </v:textbox>
                </v:rect>
                <v:rect id="Rectangle 1943" o:spid="_x0000_s1394" style="position:absolute;left:36918;top:1028;width:705;height:27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tyF8MA&#10;AADdAAAADwAAAGRycy9kb3ducmV2LnhtbESPzYoCMRCE7wu+Q2jB25pRWZHRKCIIKntx9AGaSc8P&#10;Jp0hyTqzb2+EhT0WVfUVtdkN1ogn+dA6VjCbZiCIS6dbrhXcb8fPFYgQkTUax6TglwLstqOPDeba&#10;9XylZxFrkSAcclTQxNjlUoayIYth6jri5FXOW4xJ+lpqj32CWyPnWbaUFltOCw12dGiofBQ/VoG8&#10;Fcd+VRifucu8+jbn07Uip9RkPOzXICIN8T/81z5pBYvl1wzeb9IT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tyF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36"/>
                            <w:szCs w:val="36"/>
                          </w:rPr>
                          <w:t>-</w:t>
                        </w:r>
                      </w:p>
                    </w:txbxContent>
                  </v:textbox>
                </v:rect>
                <v:shape id="Freeform 1944" o:spid="_x0000_s1395" style="position:absolute;left:38;top:38;width:45548;height:27260;visibility:visible;mso-wrap-style:square;v-text-anchor:top" coordsize="9568,5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z6MYA&#10;AADdAAAADwAAAGRycy9kb3ducmV2LnhtbESPW4vCMBSE3wX/QzgL+yKaquuFahQRREUQrJfnQ3O2&#10;LTYnpclq/febhQUfh5n5hpkvG1OKB9WusKyg34tAEKdWF5wpuJw33SkI55E1lpZJwYscLBft1hxj&#10;bZ98okfiMxEg7GJUkHtfxVK6NCeDrmcr4uB929qgD7LOpK7xGeCmlIMoGkuDBYeFHCta55Tekx+j&#10;YPI1KvubY7J9XY+R3e+3dJseOkp9fjSrGQhPjX+H/9s7rWA4Hg3g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z6MYAAADdAAAADwAAAAAAAAAAAAAAAACYAgAAZHJz&#10;L2Rvd25yZXYueG1sUEsFBgAAAAAEAAQA9QAAAIsDAAAAAA==&#10;" path="m,8c,4,4,,8,l9560,v5,,8,4,8,8l9568,5720v,5,-3,8,-8,8l8,5728v-4,,-8,-3,-8,-8l,8xm16,5720r-8,-8l9560,5712r-8,8l9552,8r8,8l8,16,16,8r,5712xe" fillcolor="#868686" strokecolor="#868686" strokeweight="3e-5mm">
                  <v:path arrowok="t" o:connecttype="custom" o:connectlocs="0,3807;3808,0;4551047,0;4554855,3807;4554855,2722248;4551047,2726055;3808,2726055;0,2722248;0,3807;7617,2722248;3808,2718440;4551047,2718440;4547238,2722248;4547238,3807;4551047,7615;3808,7615;7617,3807;7617,2722248" o:connectangles="0,0,0,0,0,0,0,0,0,0,0,0,0,0,0,0,0,0"/>
                  <o:lock v:ext="edit" verticies="t"/>
                </v:shape>
                <v:shape id="Freeform 1945" o:spid="_x0000_s1396" style="position:absolute;left:6553;top:17170;width:35953;height:305;visibility:visible;mso-wrap-style:square;v-text-anchor:top" coordsize="566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RBMYA&#10;AADdAAAADwAAAGRycy9kb3ducmV2LnhtbESPQWvCQBSE74X+h+UJvRTdWG2Q1FVELAhFUKueX3ef&#10;SWj2bchuTdpf3xUEj8PMfMNM552txIUaXzpWMBwkIIi1MyXnCg6f7/0JCB+QDVaOScEveZjPHh+m&#10;mBnX8o4u+5CLCGGfoYIihDqT0uuCLPqBq4mjd3aNxRBlk0vTYBvhtpIvSZJKiyXHhQJrWhakv/c/&#10;VsHk2H7xZuz/dlt3Wj+vPlKta1Tqqdct3kAE6sI9fGuvjYJR+jqC65v4BOTs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JURBMYAAADdAAAADwAAAAAAAAAAAAAAAACYAgAAZHJz&#10;L2Rvd25yZXYueG1sUEsFBgAAAAAEAAQA9QAAAIsDAAAAAA==&#10;" path="m,l5662,12r-1,36l,36,,xe" fillcolor="red" strokecolor="red" strokeweight="3e-5mm">
                  <v:path arrowok="t" o:connecttype="custom" o:connectlocs="0,0;3595370,7620;3594735,30480;0,22860;0,0" o:connectangles="0,0,0,0,0"/>
                </v:shape>
                <v:rect id="Rectangle 1946" o:spid="_x0000_s1397" style="position:absolute;left:38011;top:8223;width:5861;height:7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imCsQA&#10;AADdAAAADwAAAGRycy9kb3ducmV2LnhtbESPzWrCQBSF90LfYbiF7nSiVVtSRxFB6NaYhd3dztwm&#10;wcydkBlj0qd3BMHl4fx8nNWmt7XoqPWVYwXTSQKCWDtTcaEgP+7HnyB8QDZYOyYFA3nYrF9GK0yN&#10;u/KBuiwUIo6wT1FBGUKTSul1SRb9xDXE0ftzrcUQZVtI0+I1jttazpJkKS1WHAklNrQrSZ+zi1Xw&#10;85HXB139b4vhNNcRMvxm3aDU22u//QIRqA/P8KP9bRS8LxdzuL+JT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IpgrEAAAA3QAAAA8AAAAAAAAAAAAAAAAAmAIAAGRycy9k&#10;b3ducmV2LnhtbFBLBQYAAAAABAAEAPUAAACJAwAAAAA=&#10;" fillcolor="red" stroked="f"/>
                <v:shape id="Freeform 1947" o:spid="_x0000_s1398" style="position:absolute;left:37973;top:8185;width:5937;height:7537;visibility:visible;mso-wrap-style:square;v-text-anchor:top" coordsize="1248,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3V/MYA&#10;AADdAAAADwAAAGRycy9kb3ducmV2LnhtbESPT2vCQBTE74V+h+UVeqsbW40aXaUtCEJP/gOPj+wz&#10;Wcy+Ddk1if30XaHgcZiZ3zCLVW8r0VLjjWMFw0ECgjh32nCh4LBfv01B+ICssXJMCm7kYbV8flpg&#10;pl3HW2p3oRARwj5DBWUIdSalz0uy6AeuJo7e2TUWQ5RNIXWDXYTbSr4nSSotGo4LJdb0XVJ+2V2t&#10;gtHPxHb0m5vr12kWjunwptujUer1pf+cgwjUh0f4v73RCj7S8Rj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03V/MYAAADdAAAADwAAAAAAAAAAAAAAAACYAgAAZHJz&#10;L2Rvd25yZXYueG1sUEsFBgAAAAAEAAQA9QAAAIsDAAAAAA==&#10;" path="m,8c,4,4,,8,l1240,v5,,8,4,8,8l1248,1576v,5,-3,8,-8,8l8,1584v-4,,-8,-3,-8,-8l,8xm16,1576r-8,-8l1240,1568r-8,8l1232,8r8,8l8,16,16,8r,1568xe" fillcolor="red" strokecolor="red" strokeweight="3e-5mm">
                  <v:path arrowok="t" o:connecttype="custom" o:connectlocs="0,3807;3806,0;589919,0;593725,3807;593725,749938;589919,753745;3806,753745;0,749938;0,3807;7612,749938;3806,746131;589919,746131;586113,749938;586113,3807;589919,7614;3806,7614;7612,3807;7612,749938" o:connectangles="0,0,0,0,0,0,0,0,0,0,0,0,0,0,0,0,0,0"/>
                  <o:lock v:ext="edit" verticies="t"/>
                </v:shape>
                <v:rect id="Rectangle 1948" o:spid="_x0000_s1399" style="position:absolute;left:39217;top:9144;width:2724;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LqY8MA&#10;AADdAAAADwAAAGRycy9kb3ducmV2LnhtbESP3WoCMRSE7wu+QziCdzWrxUVWoxRBsNIbVx/gsDn7&#10;Q5OTJUnd7dsboeDlMDPfMNv9aI24kw+dYwWLeQaCuHK640bB7Xp8X4MIEVmjcUwK/ijAfjd522Kh&#10;3cAXupexEQnCoUAFbYx9IWWoWrIY5q4nTl7tvMWYpG+k9jgkuDVymWW5tNhxWmixp0NL1U/5axXI&#10;a3kc1qXxmTsv62/zdbrU5JSaTcfPDYhIY3yF/9snreAjX+XwfJOegN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LqY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 xml:space="preserve">MDG </w:t>
                        </w:r>
                      </w:p>
                    </w:txbxContent>
                  </v:textbox>
                </v:rect>
                <v:rect id="Rectangle 1949" o:spid="_x0000_s1400" style="position:absolute;left:38989;top:10972;width:3390;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5P+MMA&#10;AADdAAAADwAAAGRycy9kb3ducmV2LnhtbESP3WoCMRSE7wu+QziCdzVbiz+sRhFB0NIbVx/gsDn7&#10;Q5OTJUnd9e1NQejlMDPfMJvdYI24kw+tYwUf0wwEcel0y7WC2/X4vgIRIrJG45gUPCjAbjt622Cu&#10;Xc8XuhexFgnCIUcFTYxdLmUoG7IYpq4jTl7lvMWYpK+l9tgnuDVylmULabHltNBgR4eGyp/i1yqQ&#10;1+LYrwrjM/c1q77N+XSpyCk1GQ/7NYhIQ/wPv9onreBzMV/C35v0BOT2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5P+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Target</w:t>
                        </w:r>
                      </w:p>
                    </w:txbxContent>
                  </v:textbox>
                </v:rect>
                <v:rect id="Rectangle 1950" o:spid="_x0000_s1401" style="position:absolute;left:39598;top:12877;width:2216;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Hbir8A&#10;AADdAAAADwAAAGRycy9kb3ducmV2LnhtbERPy4rCMBTdC/5DuII7TVUUqUYRQXAGN1Y/4NLcPjC5&#10;KUm0nb+fLAZmeTjv/XGwRnzIh9axgsU8A0FcOt1yreD5uMy2IEJE1mgck4IfCnA8jEd7zLXr+U6f&#10;ItYihXDIUUETY5dLGcqGLIa564gTVzlvMSboa6k99incGrnMso202HJqaLCjc0Plq3hbBfJRXPpt&#10;YXzmvpfVzXxd7xU5paaT4bQDEWmI/+I/91UrWG3WaW56k56APP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8duK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rPr>
                          <w:t>14%</w:t>
                        </w:r>
                      </w:p>
                    </w:txbxContent>
                  </v:textbox>
                </v:rect>
                <v:rect id="Rectangle 1951" o:spid="_x0000_s1402" style="position:absolute;left:38049;top:18084;width:6547;height:4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OsmsYA&#10;AADdAAAADwAAAGRycy9kb3ducmV2LnhtbESPS2vDMBCE74X8B7GB3ho5aZqHGyWEBJdeE+dxXayN&#10;bWqtjCU/+u+rQqHHYWa+YTa7wVSio8aVlhVMJxEI4szqknMFlzR5WYFwHlljZZkUfJOD3Xb0tMFY&#10;255P1J19LgKEXYwKCu/rWEqXFWTQTWxNHLyHbQz6IJtc6gb7ADeVnEXRQhosOSwUWNOhoOzr3BoF&#10;t0TX6elQtbf98qN/XLPjvLunSj2Ph/07CE+D/w//tT+1gtfF2xp+34QnI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OsmsYAAADdAAAADwAAAAAAAAAAAAAAAACYAgAAZHJz&#10;L2Rvd25yZXYueG1sUEsFBgAAAAAEAAQA9QAAAIsDAAAAAA==&#10;" fillcolor="#92d050" stroked="f"/>
                <v:rect id="Rectangle 1952" o:spid="_x0000_s1403" style="position:absolute;left:38392;top:18783;width:5423;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dMb8A&#10;AADdAAAADwAAAGRycy9kb3ducmV2LnhtbERPy4rCMBTdC/5DuMLsbDoKRapRhgFBZTZWP+DS3D6Y&#10;5KYk0da/N4uBWR7Oe3eYrBFP8qF3rOAzy0EQ10733Cq4347LDYgQkTUax6TgRQEO+/lsh6V2I1/p&#10;WcVWpBAOJSroYhxKKUPdkcWQuYE4cY3zFmOCvpXa45jCrZGrPC+kxZ5TQ4cDfXdU/1YPq0DequO4&#10;qYzP3WXV/Jjz6dqQU+pjMX1tQUSa4r/4z33SCtZFkfanN+kJy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6x0x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rPr>
                          <w:t>Projection</w:t>
                        </w:r>
                      </w:p>
                    </w:txbxContent>
                  </v:textbox>
                </v:rect>
                <v:rect id="Rectangle 1953" o:spid="_x0000_s1404" style="position:absolute;left:40138;top:20529;width:2216;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e4qsIA&#10;AADdAAAADwAAAGRycy9kb3ducmV2LnhtbESP3YrCMBSE7wXfIRzBO01VKFKNsgiCu3hj9QEOzekP&#10;m5yUJNru22+Ehb0cZuYbZn8crREv8qFzrGC1zEAQV0533Ch43M+LLYgQkTUax6TghwIcD9PJHgvt&#10;Br7Rq4yNSBAOBSpoY+wLKUPVksWwdD1x8mrnLcYkfSO1xyHBrZHrLMulxY7TQos9nVqqvsunVSDv&#10;5XnYlsZn7mtdX83n5VaTU2o+Gz92ICKN8T/8175oBZs8X8H7TXo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p7iq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rPr>
                          <w:t>12%</w:t>
                        </w:r>
                      </w:p>
                    </w:txbxContent>
                  </v:textbox>
                </v:rect>
                <v:rect id="Rectangle 1954" o:spid="_x0000_s1405" style="position:absolute;left:23387;top:18732;width:8909;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ldCccA&#10;AADdAAAADwAAAGRycy9kb3ducmV2LnhtbESPQWvCQBSE70L/w/IK3szGFIKkbkIprfQgimkPHl+z&#10;zySYfZtmtxr767uC4HGYmW+YZTGaTpxocK1lBfMoBkFcWd1yreDr8322AOE8ssbOMim4kIMif5gs&#10;MdP2zDs6lb4WAcIuQwWN930mpasaMugi2xMH72AHgz7IoZZ6wHOAm04mcZxKgy2HhQZ7em2oOpa/&#10;RkGyTvYr+7Zq/773PP+xm21c9lulpo/jyzMIT6O/h2/tD63gKU0TuL4JT0Dm/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0pXQnHAAAA3QAAAA8AAAAAAAAAAAAAAAAAmAIAAGRy&#10;cy9kb3ducmV2LnhtbFBLBQYAAAAABAAEAPUAAACMAwAAAAA=&#10;" fillcolor="#ffc000" stroked="f"/>
                <v:shape id="Freeform 1955" o:spid="_x0000_s1406" style="position:absolute;left:23348;top:18694;width:8986;height:3734;visibility:visible;mso-wrap-style:square;v-text-anchor:top" coordsize="1888,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Bmr4A&#10;AADdAAAADwAAAGRycy9kb3ducmV2LnhtbERPzcrCMBC8C75DWMGbplosUo1SBMGrVTwvzdoWm01p&#10;oq3f038RBJnTMH/Mdj+YRryoc7VlBYt5BIK4sLrmUsH1cpytQTiPrLGxTAre5GC/G4+2mGrb85le&#10;uS9FKGGXooLK+zaV0hUVGXRz2xIH7W47gz7QrpS6wz6Um0YuoyiRBmsOCxW2dKioeORPoyAb/lZL&#10;vuSHdXa9xe9znycBSk0nQ7YB4WnwP/M3fdIK4iSJ4fMmPAG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OvgZq+AAAA3QAAAA8AAAAAAAAAAAAAAAAAmAIAAGRycy9kb3ducmV2&#10;LnhtbFBLBQYAAAAABAAEAPUAAACDAwAAAAA=&#10;" path="m,8c,4,4,,8,l1880,v5,,8,4,8,8l1888,776v,5,-3,8,-8,8l8,784c4,784,,781,,776l,8xm16,776l8,768r1872,l1872,776r,-768l1880,16,8,16,16,8r,768xe" fillcolor="#4a7ebb" strokecolor="#4a7ebb" strokeweight="3e-5mm">
                  <v:path arrowok="t" o:connecttype="custom" o:connectlocs="0,3810;3807,0;894718,0;898525,3810;898525,369570;894718,373380;3807,373380;0,369570;0,3810;7615,369570;3807,365760;894718,365760;890910,369570;890910,3810;894718,7620;3807,7620;7615,3810;7615,369570" o:connectangles="0,0,0,0,0,0,0,0,0,0,0,0,0,0,0,0,0,0"/>
                  <o:lock v:ext="edit" verticies="t"/>
                </v:shape>
                <v:rect id="Rectangle 1956" o:spid="_x0000_s1407" style="position:absolute;left:25590;top:18935;width:2515;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bMsMA&#10;AADdAAAADwAAAGRycy9kb3ducmV2LnhtbESP3WoCMRSE7wu+QziCdzWrlUVWoxRBsNIbVx/gsDn7&#10;Q5OTJUnd7dsboeDlMDPfMNv9aI24kw+dYwWLeQaCuHK640bB7Xp8X4MIEVmjcUwK/ijAfjd522Kh&#10;3cAXupexEQnCoUAFbYx9IWWoWrIY5q4nTl7tvMWYpG+k9jgkuDVymWW5tNhxWmixp0NL1U/5axXI&#10;a3kc1qXxmTsv62/zdbrU5JSaTcfPDYhIY3yF/9snreAjz1fwfJOegN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AbMsMAAADdAAAADwAAAAAAAAAAAAAAAACYAgAAZHJzL2Rv&#10;d25yZXYueG1sUEsFBgAAAAAEAAQA9QAAAIgDAAAAAA==&#10;" filled="f" stroked="f">
                  <v:textbox style="mso-fit-shape-to-text:t" inset="0,0,0,0">
                    <w:txbxContent>
                      <w:p w:rsidR="005F466A" w:rsidRDefault="005F466A" w:rsidP="0036260A">
                        <w:proofErr w:type="spellStart"/>
                        <w:r>
                          <w:rPr>
                            <w:rFonts w:ascii="Calibri" w:hAnsi="Calibri" w:cs="Calibri"/>
                            <w:b/>
                            <w:bCs/>
                            <w:color w:val="000000"/>
                          </w:rPr>
                          <w:t>PoW</w:t>
                        </w:r>
                        <w:proofErr w:type="spellEnd"/>
                      </w:p>
                    </w:txbxContent>
                  </v:textbox>
                </v:rect>
                <v:rect id="Rectangle 1957" o:spid="_x0000_s1408" style="position:absolute;left:24599;top:20535;width:257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y+qcMA&#10;AADdAAAADwAAAGRycy9kb3ducmV2LnhtbESP3WoCMRSE7wu+QziCdzWrxUVWoxRBsNIbVx/gsDn7&#10;Q5OTJUnd7dsboeDlMDPfMNv9aI24kw+dYwWLeQaCuHK640bB7Xp8X4MIEVmjcUwK/ijAfjd522Kh&#10;3cAXupexEQnCoUAFbYx9IWWoWrIY5q4nTl7tvMWYpG+k9jgkuDVymWW5tNhxWmixp0NL1U/5axXI&#10;a3kc1qXxmTsv62/zdbrU5JSaTcfPDYhIY3yF/9snreAjz1fwfJOegN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y+q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 xml:space="preserve">2004 </w:t>
                        </w:r>
                      </w:p>
                    </w:txbxContent>
                  </v:textbox>
                </v:rect>
                <v:rect id="Rectangle 1958" o:spid="_x0000_s1409" style="position:absolute;left:27571;top:20535;width:394;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4g3sIA&#10;AADdAAAADwAAAGRycy9kb3ducmV2LnhtbESP3YrCMBSE7xd8h3AE79ZUhSLVKMuCoMveWH2AQ3P6&#10;g8lJSaKtb79ZELwcZuYbZrsfrREP8qFzrGAxz0AQV0533Ci4Xg6faxAhIms0jknBkwLsd5OPLRba&#10;DXymRxkbkSAcClTQxtgXUoaqJYth7nri5NXOW4xJ+kZqj0OCWyOXWZZLix2nhRZ7+m6pupV3q0Be&#10;ysOwLo3P3M+y/jWn47kmp9RsOn5tQEQa4zv8ah+1glWe5/D/Jj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TiDe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rPr>
                          <w:t>-</w:t>
                        </w:r>
                      </w:p>
                    </w:txbxContent>
                  </v:textbox>
                </v:rect>
                <v:rect id="Rectangle 1959" o:spid="_x0000_s1410" style="position:absolute;left:28257;top:20535;width:2578;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KFRcMA&#10;AADdAAAADwAAAGRycy9kb3ducmV2LnhtbESP3WoCMRSE7wu+QziCdzWrhVVWoxRBsNIbVx/gsDn7&#10;Q5OTJUnd7dsboeDlMDPfMNv9aI24kw+dYwWLeQaCuHK640bB7Xp8X4MIEVmjcUwK/ijAfjd522Kh&#10;3cAXupexEQnCoUAFbYx9IWWoWrIY5q4nTl7tvMWYpG+k9jgkuDVymWW5tNhxWmixp0NL1U/5axXI&#10;a3kc1qXxmTsv62/zdbrU5JSaTcfPDYhIY3yF/9snreAjz1fwfJOegN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KFR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2011</w:t>
                        </w:r>
                      </w:p>
                    </w:txbxContent>
                  </v:textbox>
                </v:rect>
                <w10:anchorlock/>
              </v:group>
            </w:pict>
          </mc:Fallback>
        </mc:AlternateContent>
      </w:r>
    </w:p>
    <w:p w:rsidR="0036260A" w:rsidRDefault="00D57E5F" w:rsidP="00D57E5F">
      <w:pPr>
        <w:pStyle w:val="SingleTxtG"/>
        <w:spacing w:before="240"/>
        <w:rPr>
          <w:rFonts w:asciiTheme="majorBidi" w:hAnsiTheme="majorBidi" w:cstheme="majorBidi"/>
        </w:rPr>
      </w:pPr>
      <w:r>
        <w:rPr>
          <w:rFonts w:asciiTheme="majorBidi" w:hAnsiTheme="majorBidi" w:cstheme="majorBidi"/>
        </w:rPr>
        <w:t>69.</w:t>
      </w:r>
      <w:r>
        <w:rPr>
          <w:rFonts w:asciiTheme="majorBidi" w:hAnsiTheme="majorBidi" w:cstheme="majorBidi"/>
        </w:rPr>
        <w:tab/>
      </w:r>
      <w:r w:rsidR="0036260A" w:rsidRPr="0072184A">
        <w:rPr>
          <w:rFonts w:asciiTheme="majorBidi" w:hAnsiTheme="majorBidi" w:cstheme="majorBidi"/>
        </w:rPr>
        <w:t>The interventions chosen to combat malnutrition will be identical to those of the first EHP and also detailed in the National Nutrition Policy and Strategic Plan (2008-2012) namely growth monitoring and screening for children under 5, Vitamin A supplementation, de-worming and the treatment of severe and moderate malnutrition. Investments in child survival interventions such as vaccines for various diseases, effective treatment of pneumonia at community level, effective prevention and treatment of malaria and diarrhoeal diseases have contributed significantly to the remarkable decline in infant and under 5 mortality rates as can be seen in Figures 4 and 5 below:</w:t>
      </w:r>
    </w:p>
    <w:p w:rsidR="00F1403C" w:rsidRDefault="00F1403C" w:rsidP="009E2A98">
      <w:pPr>
        <w:pStyle w:val="H23G"/>
        <w:spacing w:after="0"/>
        <w:ind w:right="567"/>
      </w:pPr>
      <w:r>
        <w:tab/>
      </w:r>
      <w:r>
        <w:tab/>
      </w:r>
      <w:r w:rsidRPr="00D57E5F">
        <w:rPr>
          <w:b w:val="0"/>
          <w:bCs/>
        </w:rPr>
        <w:t>Figure 4</w:t>
      </w:r>
      <w:r w:rsidR="00B11DE4">
        <w:rPr>
          <w:b w:val="0"/>
          <w:bCs/>
        </w:rPr>
        <w:t xml:space="preserve"> </w:t>
      </w:r>
      <w:bookmarkStart w:id="99" w:name="_Toc408313472"/>
      <w:r w:rsidR="00B11DE4">
        <w:rPr>
          <w:b w:val="0"/>
          <w:bCs/>
        </w:rPr>
        <w:tab/>
      </w:r>
      <w:r w:rsidR="00B11DE4">
        <w:rPr>
          <w:b w:val="0"/>
          <w:bCs/>
        </w:rPr>
        <w:tab/>
      </w:r>
      <w:r w:rsidR="00B11DE4">
        <w:rPr>
          <w:b w:val="0"/>
          <w:bCs/>
        </w:rPr>
        <w:tab/>
      </w:r>
      <w:r w:rsidR="00B11DE4">
        <w:rPr>
          <w:b w:val="0"/>
          <w:bCs/>
        </w:rPr>
        <w:tab/>
      </w:r>
      <w:r w:rsidR="00B11DE4">
        <w:rPr>
          <w:b w:val="0"/>
          <w:bCs/>
        </w:rPr>
        <w:tab/>
      </w:r>
      <w:r w:rsidR="00B11DE4">
        <w:rPr>
          <w:b w:val="0"/>
          <w:bCs/>
        </w:rPr>
        <w:tab/>
      </w:r>
      <w:r w:rsidRPr="00B11DE4">
        <w:rPr>
          <w:b w:val="0"/>
          <w:bCs/>
        </w:rPr>
        <w:t>Figure 5</w:t>
      </w:r>
      <w:r w:rsidRPr="0072184A">
        <w:t xml:space="preserve"> </w:t>
      </w:r>
      <w:bookmarkEnd w:id="99"/>
    </w:p>
    <w:p w:rsidR="00B11DE4" w:rsidRPr="00B11DE4" w:rsidRDefault="00B11DE4" w:rsidP="0083364B">
      <w:pPr>
        <w:spacing w:after="120" w:line="240" w:lineRule="auto"/>
        <w:rPr>
          <w:b/>
          <w:bCs/>
        </w:rPr>
      </w:pPr>
      <w:r>
        <w:tab/>
      </w:r>
      <w:r>
        <w:tab/>
      </w:r>
      <w:r w:rsidRPr="00B11DE4">
        <w:rPr>
          <w:b/>
          <w:bCs/>
        </w:rPr>
        <w:t>Infant Mortality Rates in Malawi</w:t>
      </w:r>
      <w:r w:rsidRPr="0072184A">
        <w:t xml:space="preserve"> </w:t>
      </w:r>
      <w:r>
        <w:tab/>
      </w:r>
      <w:r>
        <w:tab/>
      </w:r>
      <w:proofErr w:type="gramStart"/>
      <w:r w:rsidRPr="00B11DE4">
        <w:rPr>
          <w:b/>
          <w:bCs/>
        </w:rPr>
        <w:t>Under</w:t>
      </w:r>
      <w:proofErr w:type="gramEnd"/>
      <w:r w:rsidRPr="00B11DE4">
        <w:rPr>
          <w:b/>
          <w:bCs/>
        </w:rPr>
        <w:t xml:space="preserve"> five Mortality Rates in </w:t>
      </w:r>
      <w:bookmarkStart w:id="100" w:name="_Toc408313473"/>
      <w:r w:rsidRPr="00B11DE4">
        <w:rPr>
          <w:b/>
          <w:bCs/>
        </w:rPr>
        <w:t>Malawi</w:t>
      </w:r>
      <w:bookmarkEnd w:id="100"/>
    </w:p>
    <w:tbl>
      <w:tblPr>
        <w:tblW w:w="482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4471"/>
      </w:tblGrid>
      <w:tr w:rsidR="0036260A" w:rsidRPr="0072184A" w:rsidTr="00D57E5F">
        <w:trPr>
          <w:trHeight w:val="3647"/>
        </w:trPr>
        <w:tc>
          <w:tcPr>
            <w:tcW w:w="2649" w:type="pct"/>
          </w:tcPr>
          <w:p w:rsidR="0036260A" w:rsidRPr="0072184A" w:rsidRDefault="0036260A" w:rsidP="006E1FE4">
            <w:pPr>
              <w:spacing w:line="360" w:lineRule="auto"/>
              <w:jc w:val="both"/>
              <w:rPr>
                <w:rFonts w:asciiTheme="majorBidi" w:hAnsiTheme="majorBidi" w:cstheme="majorBidi"/>
              </w:rPr>
            </w:pPr>
            <w:r w:rsidRPr="0072184A">
              <w:rPr>
                <w:rFonts w:asciiTheme="majorBidi" w:hAnsiTheme="majorBidi" w:cstheme="majorBidi"/>
                <w:noProof/>
                <w:lang w:val="en-US" w:eastAsia="zh-CN"/>
              </w:rPr>
              <w:drawing>
                <wp:inline distT="0" distB="0" distL="0" distR="0" wp14:anchorId="098F5E95" wp14:editId="5C2C22D0">
                  <wp:extent cx="2907030" cy="2348179"/>
                  <wp:effectExtent l="1905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srcRect/>
                          <a:stretch>
                            <a:fillRect/>
                          </a:stretch>
                        </pic:blipFill>
                        <pic:spPr bwMode="auto">
                          <a:xfrm>
                            <a:off x="0" y="0"/>
                            <a:ext cx="2905125" cy="2346640"/>
                          </a:xfrm>
                          <a:prstGeom prst="rect">
                            <a:avLst/>
                          </a:prstGeom>
                          <a:noFill/>
                          <a:ln w="9525">
                            <a:noFill/>
                            <a:miter lim="800000"/>
                            <a:headEnd/>
                            <a:tailEnd/>
                          </a:ln>
                        </pic:spPr>
                      </pic:pic>
                    </a:graphicData>
                  </a:graphic>
                </wp:inline>
              </w:drawing>
            </w:r>
          </w:p>
        </w:tc>
        <w:tc>
          <w:tcPr>
            <w:tcW w:w="2351" w:type="pct"/>
          </w:tcPr>
          <w:p w:rsidR="0036260A" w:rsidRPr="0072184A" w:rsidRDefault="0036260A" w:rsidP="006E1FE4">
            <w:pPr>
              <w:keepNext/>
              <w:spacing w:line="360" w:lineRule="auto"/>
              <w:jc w:val="both"/>
              <w:rPr>
                <w:rFonts w:asciiTheme="majorBidi" w:hAnsiTheme="majorBidi" w:cstheme="majorBidi"/>
              </w:rPr>
            </w:pPr>
            <w:r w:rsidRPr="0072184A">
              <w:rPr>
                <w:rFonts w:asciiTheme="majorBidi" w:hAnsiTheme="majorBidi" w:cstheme="majorBidi"/>
                <w:noProof/>
                <w:lang w:eastAsia="en-GB"/>
              </w:rPr>
              <w:t xml:space="preserve"> </w:t>
            </w:r>
            <w:r w:rsidRPr="0072184A">
              <w:rPr>
                <w:rFonts w:asciiTheme="majorBidi" w:hAnsiTheme="majorBidi" w:cstheme="majorBidi"/>
                <w:noProof/>
                <w:lang w:val="en-US" w:eastAsia="zh-CN"/>
              </w:rPr>
              <w:drawing>
                <wp:inline distT="0" distB="0" distL="0" distR="0" wp14:anchorId="2440779B" wp14:editId="58393A51">
                  <wp:extent cx="2450859" cy="2348179"/>
                  <wp:effectExtent l="19050" t="0" r="6591"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srcRect/>
                          <a:stretch>
                            <a:fillRect/>
                          </a:stretch>
                        </pic:blipFill>
                        <pic:spPr bwMode="auto">
                          <a:xfrm>
                            <a:off x="0" y="0"/>
                            <a:ext cx="2447925" cy="2345368"/>
                          </a:xfrm>
                          <a:prstGeom prst="rect">
                            <a:avLst/>
                          </a:prstGeom>
                          <a:noFill/>
                          <a:ln w="9525">
                            <a:noFill/>
                            <a:miter lim="800000"/>
                            <a:headEnd/>
                            <a:tailEnd/>
                          </a:ln>
                        </pic:spPr>
                      </pic:pic>
                    </a:graphicData>
                  </a:graphic>
                </wp:inline>
              </w:drawing>
            </w:r>
          </w:p>
        </w:tc>
      </w:tr>
    </w:tbl>
    <w:p w:rsidR="0036260A" w:rsidRPr="0072184A" w:rsidRDefault="0036260A" w:rsidP="0036260A">
      <w:pPr>
        <w:keepNext/>
        <w:framePr w:dropCap="drop" w:lines="3" w:wrap="around" w:vAnchor="text" w:hAnchor="page" w:x="587" w:y="-2116"/>
        <w:spacing w:line="360" w:lineRule="auto"/>
        <w:jc w:val="both"/>
        <w:textAlignment w:val="baseline"/>
        <w:rPr>
          <w:rFonts w:asciiTheme="majorBidi" w:hAnsiTheme="majorBidi" w:cstheme="majorBidi"/>
          <w:position w:val="-10"/>
        </w:rPr>
      </w:pPr>
      <w:bookmarkStart w:id="101" w:name="_Toc304835113"/>
    </w:p>
    <w:bookmarkEnd w:id="101"/>
    <w:p w:rsidR="0036260A" w:rsidRPr="0072184A" w:rsidRDefault="00D57E5F" w:rsidP="00D57E5F">
      <w:pPr>
        <w:pStyle w:val="SingleTxtG"/>
        <w:spacing w:before="120"/>
        <w:rPr>
          <w:rFonts w:asciiTheme="majorBidi" w:hAnsiTheme="majorBidi" w:cstheme="majorBidi"/>
        </w:rPr>
      </w:pPr>
      <w:r w:rsidRPr="0072184A">
        <w:rPr>
          <w:rFonts w:asciiTheme="majorBidi" w:hAnsiTheme="majorBidi" w:cstheme="majorBidi"/>
        </w:rPr>
        <w:t>70.</w:t>
      </w:r>
      <w:r w:rsidRPr="0072184A">
        <w:rPr>
          <w:rFonts w:asciiTheme="majorBidi" w:hAnsiTheme="majorBidi" w:cstheme="majorBidi"/>
        </w:rPr>
        <w:tab/>
      </w:r>
      <w:r w:rsidR="0036260A" w:rsidRPr="0072184A">
        <w:rPr>
          <w:rFonts w:asciiTheme="majorBidi" w:hAnsiTheme="majorBidi" w:cstheme="majorBidi"/>
        </w:rPr>
        <w:t>These trends in infant and Under 5 child mortality rate demonstrate that Malawi is on course to reach the MDG targets for these two indicators. This will be possible if significant investments are made in child survival interventions.</w:t>
      </w:r>
      <w:r w:rsidR="006F5FFA" w:rsidRPr="0072184A">
        <w:rPr>
          <w:rFonts w:asciiTheme="majorBidi" w:hAnsiTheme="majorBidi" w:cstheme="majorBidi"/>
        </w:rPr>
        <w:t xml:space="preserve"> </w:t>
      </w:r>
      <w:r w:rsidR="0036260A" w:rsidRPr="0072184A">
        <w:rPr>
          <w:rFonts w:asciiTheme="majorBidi" w:hAnsiTheme="majorBidi" w:cstheme="majorBidi"/>
        </w:rPr>
        <w:t xml:space="preserve">Maternal mortality rate has decreased from 984/100,000 in 2004 to 675 /100,000 live births in 2010 with an increase in women delivering at health centres from 57.2% in 2004 to 71.5% in 2010. Data from maternal death audits from districts has shown that sepsis and </w:t>
      </w:r>
      <w:proofErr w:type="spellStart"/>
      <w:r w:rsidR="0036260A" w:rsidRPr="0072184A">
        <w:rPr>
          <w:rFonts w:asciiTheme="majorBidi" w:hAnsiTheme="majorBidi" w:cstheme="majorBidi"/>
        </w:rPr>
        <w:t xml:space="preserve">Post </w:t>
      </w:r>
      <w:r w:rsidR="0036260A" w:rsidRPr="0072184A">
        <w:rPr>
          <w:rFonts w:asciiTheme="majorBidi" w:hAnsiTheme="majorBidi" w:cstheme="majorBidi"/>
          <w:i/>
        </w:rPr>
        <w:t>Partum</w:t>
      </w:r>
      <w:proofErr w:type="spellEnd"/>
      <w:r w:rsidR="0036260A" w:rsidRPr="0072184A">
        <w:rPr>
          <w:rFonts w:asciiTheme="majorBidi" w:hAnsiTheme="majorBidi" w:cstheme="majorBidi"/>
        </w:rPr>
        <w:t xml:space="preserve"> Haemorrhage were probably the most likely causes of death in the majority of health facility based mortality.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71.</w:t>
      </w:r>
      <w:r w:rsidRPr="0072184A">
        <w:rPr>
          <w:rFonts w:asciiTheme="majorBidi" w:hAnsiTheme="majorBidi" w:cstheme="majorBidi"/>
        </w:rPr>
        <w:tab/>
      </w:r>
      <w:r w:rsidR="0036260A" w:rsidRPr="0072184A">
        <w:rPr>
          <w:rFonts w:asciiTheme="majorBidi" w:hAnsiTheme="majorBidi" w:cstheme="majorBidi"/>
        </w:rPr>
        <w:t>Unlike Child Health MDGs, Maternity MDG targets are unlikely to be met without significant additional investment to increase Emergency Obstetric Care (</w:t>
      </w:r>
      <w:proofErr w:type="spellStart"/>
      <w:r w:rsidR="0036260A" w:rsidRPr="0072184A">
        <w:rPr>
          <w:rFonts w:asciiTheme="majorBidi" w:hAnsiTheme="majorBidi" w:cstheme="majorBidi"/>
        </w:rPr>
        <w:t>EmOC</w:t>
      </w:r>
      <w:proofErr w:type="spellEnd"/>
      <w:r w:rsidR="0036260A" w:rsidRPr="0072184A">
        <w:rPr>
          <w:rFonts w:asciiTheme="majorBidi" w:hAnsiTheme="majorBidi" w:cstheme="majorBidi"/>
        </w:rPr>
        <w:t>) access to many more pregnant women (Figure 6) and investment in family planning to reduce Total Fertility rates.</w:t>
      </w:r>
      <w:r w:rsidR="006F5FFA" w:rsidRPr="0072184A">
        <w:rPr>
          <w:rFonts w:asciiTheme="majorBidi" w:hAnsiTheme="majorBidi" w:cstheme="majorBidi"/>
        </w:rPr>
        <w:t xml:space="preserve"> </w:t>
      </w:r>
      <w:r w:rsidR="0036260A" w:rsidRPr="0072184A">
        <w:rPr>
          <w:rFonts w:asciiTheme="majorBidi" w:hAnsiTheme="majorBidi" w:cstheme="majorBidi"/>
        </w:rPr>
        <w:t xml:space="preserve">Using data from the 2010 </w:t>
      </w:r>
      <w:proofErr w:type="spellStart"/>
      <w:r w:rsidR="0036260A" w:rsidRPr="0072184A">
        <w:rPr>
          <w:rFonts w:asciiTheme="majorBidi" w:hAnsiTheme="majorBidi" w:cstheme="majorBidi"/>
        </w:rPr>
        <w:t>EmOC</w:t>
      </w:r>
      <w:proofErr w:type="spellEnd"/>
      <w:r w:rsidR="0036260A" w:rsidRPr="0072184A">
        <w:rPr>
          <w:rFonts w:asciiTheme="majorBidi" w:hAnsiTheme="majorBidi" w:cstheme="majorBidi"/>
        </w:rPr>
        <w:t xml:space="preserve"> survey it is estimated that only half of the births requiring emergency care are receiving such care. Plans are in place to increase this access from 8% to 15% of births by 2016 by staffing and upgrading existing maternity units. The HSSP intends to increase operative deliveries from 4% now to 10% by 2016. </w:t>
      </w:r>
    </w:p>
    <w:p w:rsidR="0036260A" w:rsidRPr="0072184A" w:rsidRDefault="009B67AD" w:rsidP="009B67AD">
      <w:pPr>
        <w:pStyle w:val="H23G"/>
      </w:pPr>
      <w:bookmarkStart w:id="102" w:name="_Toc304835115"/>
      <w:bookmarkStart w:id="103" w:name="_Toc408313474"/>
      <w:r>
        <w:tab/>
      </w:r>
      <w:r>
        <w:tab/>
      </w:r>
      <w:r w:rsidRPr="009B67AD">
        <w:rPr>
          <w:b w:val="0"/>
          <w:bCs/>
        </w:rPr>
        <w:t>Figure 6</w:t>
      </w:r>
      <w:r>
        <w:br/>
      </w:r>
      <w:r w:rsidRPr="0072184A">
        <w:t>Trends in maternal mortality in Malawi</w:t>
      </w:r>
      <w:bookmarkEnd w:id="102"/>
      <w:bookmarkEnd w:id="103"/>
    </w:p>
    <w:p w:rsidR="0036260A" w:rsidRPr="0072184A" w:rsidRDefault="0036260A" w:rsidP="0036260A">
      <w:pPr>
        <w:spacing w:line="360" w:lineRule="auto"/>
        <w:jc w:val="both"/>
        <w:rPr>
          <w:rFonts w:asciiTheme="majorBidi" w:hAnsiTheme="majorBidi" w:cstheme="majorBidi"/>
        </w:rPr>
      </w:pPr>
      <w:r w:rsidRPr="0072184A">
        <w:rPr>
          <w:rFonts w:asciiTheme="majorBidi" w:hAnsiTheme="majorBidi" w:cstheme="majorBidi"/>
          <w:noProof/>
          <w:lang w:val="en-US" w:eastAsia="zh-CN"/>
        </w:rPr>
        <mc:AlternateContent>
          <mc:Choice Requires="wpc">
            <w:drawing>
              <wp:inline distT="0" distB="0" distL="0" distR="0" wp14:anchorId="267F1A6E" wp14:editId="7525C21A">
                <wp:extent cx="4527550" cy="2330482"/>
                <wp:effectExtent l="0" t="0" r="6350" b="0"/>
                <wp:docPr id="6"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613" name="Rectangle 1841"/>
                        <wps:cNvSpPr>
                          <a:spLocks noChangeArrowheads="1"/>
                        </wps:cNvSpPr>
                        <wps:spPr bwMode="auto">
                          <a:xfrm>
                            <a:off x="940435" y="648335"/>
                            <a:ext cx="3458210" cy="1153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4" name="Freeform 1842"/>
                        <wps:cNvSpPr>
                          <a:spLocks noEditPoints="1"/>
                        </wps:cNvSpPr>
                        <wps:spPr bwMode="auto">
                          <a:xfrm>
                            <a:off x="944245" y="641985"/>
                            <a:ext cx="3450590" cy="1016000"/>
                          </a:xfrm>
                          <a:custGeom>
                            <a:avLst/>
                            <a:gdLst>
                              <a:gd name="T0" fmla="*/ 0 w 5434"/>
                              <a:gd name="T1" fmla="*/ 1590 h 1600"/>
                              <a:gd name="T2" fmla="*/ 5434 w 5434"/>
                              <a:gd name="T3" fmla="*/ 1590 h 1600"/>
                              <a:gd name="T4" fmla="*/ 5434 w 5434"/>
                              <a:gd name="T5" fmla="*/ 1600 h 1600"/>
                              <a:gd name="T6" fmla="*/ 0 w 5434"/>
                              <a:gd name="T7" fmla="*/ 1600 h 1600"/>
                              <a:gd name="T8" fmla="*/ 0 w 5434"/>
                              <a:gd name="T9" fmla="*/ 1590 h 1600"/>
                              <a:gd name="T10" fmla="*/ 0 w 5434"/>
                              <a:gd name="T11" fmla="*/ 1364 h 1600"/>
                              <a:gd name="T12" fmla="*/ 5434 w 5434"/>
                              <a:gd name="T13" fmla="*/ 1364 h 1600"/>
                              <a:gd name="T14" fmla="*/ 5434 w 5434"/>
                              <a:gd name="T15" fmla="*/ 1374 h 1600"/>
                              <a:gd name="T16" fmla="*/ 0 w 5434"/>
                              <a:gd name="T17" fmla="*/ 1374 h 1600"/>
                              <a:gd name="T18" fmla="*/ 0 w 5434"/>
                              <a:gd name="T19" fmla="*/ 1364 h 1600"/>
                              <a:gd name="T20" fmla="*/ 0 w 5434"/>
                              <a:gd name="T21" fmla="*/ 1138 h 1600"/>
                              <a:gd name="T22" fmla="*/ 5434 w 5434"/>
                              <a:gd name="T23" fmla="*/ 1138 h 1600"/>
                              <a:gd name="T24" fmla="*/ 5434 w 5434"/>
                              <a:gd name="T25" fmla="*/ 1149 h 1600"/>
                              <a:gd name="T26" fmla="*/ 0 w 5434"/>
                              <a:gd name="T27" fmla="*/ 1149 h 1600"/>
                              <a:gd name="T28" fmla="*/ 0 w 5434"/>
                              <a:gd name="T29" fmla="*/ 1138 h 1600"/>
                              <a:gd name="T30" fmla="*/ 0 w 5434"/>
                              <a:gd name="T31" fmla="*/ 902 h 1600"/>
                              <a:gd name="T32" fmla="*/ 5434 w 5434"/>
                              <a:gd name="T33" fmla="*/ 902 h 1600"/>
                              <a:gd name="T34" fmla="*/ 5434 w 5434"/>
                              <a:gd name="T35" fmla="*/ 913 h 1600"/>
                              <a:gd name="T36" fmla="*/ 0 w 5434"/>
                              <a:gd name="T37" fmla="*/ 913 h 1600"/>
                              <a:gd name="T38" fmla="*/ 0 w 5434"/>
                              <a:gd name="T39" fmla="*/ 902 h 1600"/>
                              <a:gd name="T40" fmla="*/ 0 w 5434"/>
                              <a:gd name="T41" fmla="*/ 677 h 1600"/>
                              <a:gd name="T42" fmla="*/ 5434 w 5434"/>
                              <a:gd name="T43" fmla="*/ 677 h 1600"/>
                              <a:gd name="T44" fmla="*/ 5434 w 5434"/>
                              <a:gd name="T45" fmla="*/ 687 h 1600"/>
                              <a:gd name="T46" fmla="*/ 0 w 5434"/>
                              <a:gd name="T47" fmla="*/ 687 h 1600"/>
                              <a:gd name="T48" fmla="*/ 0 w 5434"/>
                              <a:gd name="T49" fmla="*/ 677 h 1600"/>
                              <a:gd name="T50" fmla="*/ 0 w 5434"/>
                              <a:gd name="T51" fmla="*/ 451 h 1600"/>
                              <a:gd name="T52" fmla="*/ 5434 w 5434"/>
                              <a:gd name="T53" fmla="*/ 451 h 1600"/>
                              <a:gd name="T54" fmla="*/ 5434 w 5434"/>
                              <a:gd name="T55" fmla="*/ 461 h 1600"/>
                              <a:gd name="T56" fmla="*/ 0 w 5434"/>
                              <a:gd name="T57" fmla="*/ 461 h 1600"/>
                              <a:gd name="T58" fmla="*/ 0 w 5434"/>
                              <a:gd name="T59" fmla="*/ 451 h 1600"/>
                              <a:gd name="T60" fmla="*/ 0 w 5434"/>
                              <a:gd name="T61" fmla="*/ 225 h 1600"/>
                              <a:gd name="T62" fmla="*/ 5434 w 5434"/>
                              <a:gd name="T63" fmla="*/ 225 h 1600"/>
                              <a:gd name="T64" fmla="*/ 5434 w 5434"/>
                              <a:gd name="T65" fmla="*/ 235 h 1600"/>
                              <a:gd name="T66" fmla="*/ 0 w 5434"/>
                              <a:gd name="T67" fmla="*/ 235 h 1600"/>
                              <a:gd name="T68" fmla="*/ 0 w 5434"/>
                              <a:gd name="T69" fmla="*/ 225 h 1600"/>
                              <a:gd name="T70" fmla="*/ 0 w 5434"/>
                              <a:gd name="T71" fmla="*/ 0 h 1600"/>
                              <a:gd name="T72" fmla="*/ 5434 w 5434"/>
                              <a:gd name="T73" fmla="*/ 0 h 1600"/>
                              <a:gd name="T74" fmla="*/ 5434 w 5434"/>
                              <a:gd name="T75" fmla="*/ 10 h 1600"/>
                              <a:gd name="T76" fmla="*/ 0 w 5434"/>
                              <a:gd name="T77" fmla="*/ 10 h 1600"/>
                              <a:gd name="T78" fmla="*/ 0 w 5434"/>
                              <a:gd name="T79" fmla="*/ 0 h 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5434" h="1600">
                                <a:moveTo>
                                  <a:pt x="0" y="1590"/>
                                </a:moveTo>
                                <a:lnTo>
                                  <a:pt x="5434" y="1590"/>
                                </a:lnTo>
                                <a:lnTo>
                                  <a:pt x="5434" y="1600"/>
                                </a:lnTo>
                                <a:lnTo>
                                  <a:pt x="0" y="1600"/>
                                </a:lnTo>
                                <a:lnTo>
                                  <a:pt x="0" y="1590"/>
                                </a:lnTo>
                                <a:close/>
                                <a:moveTo>
                                  <a:pt x="0" y="1364"/>
                                </a:moveTo>
                                <a:lnTo>
                                  <a:pt x="5434" y="1364"/>
                                </a:lnTo>
                                <a:lnTo>
                                  <a:pt x="5434" y="1374"/>
                                </a:lnTo>
                                <a:lnTo>
                                  <a:pt x="0" y="1374"/>
                                </a:lnTo>
                                <a:lnTo>
                                  <a:pt x="0" y="1364"/>
                                </a:lnTo>
                                <a:close/>
                                <a:moveTo>
                                  <a:pt x="0" y="1138"/>
                                </a:moveTo>
                                <a:lnTo>
                                  <a:pt x="5434" y="1138"/>
                                </a:lnTo>
                                <a:lnTo>
                                  <a:pt x="5434" y="1149"/>
                                </a:lnTo>
                                <a:lnTo>
                                  <a:pt x="0" y="1149"/>
                                </a:lnTo>
                                <a:lnTo>
                                  <a:pt x="0" y="1138"/>
                                </a:lnTo>
                                <a:close/>
                                <a:moveTo>
                                  <a:pt x="0" y="902"/>
                                </a:moveTo>
                                <a:lnTo>
                                  <a:pt x="5434" y="902"/>
                                </a:lnTo>
                                <a:lnTo>
                                  <a:pt x="5434" y="913"/>
                                </a:lnTo>
                                <a:lnTo>
                                  <a:pt x="0" y="913"/>
                                </a:lnTo>
                                <a:lnTo>
                                  <a:pt x="0" y="902"/>
                                </a:lnTo>
                                <a:close/>
                                <a:moveTo>
                                  <a:pt x="0" y="677"/>
                                </a:moveTo>
                                <a:lnTo>
                                  <a:pt x="5434" y="677"/>
                                </a:lnTo>
                                <a:lnTo>
                                  <a:pt x="5434" y="687"/>
                                </a:lnTo>
                                <a:lnTo>
                                  <a:pt x="0" y="687"/>
                                </a:lnTo>
                                <a:lnTo>
                                  <a:pt x="0" y="677"/>
                                </a:lnTo>
                                <a:close/>
                                <a:moveTo>
                                  <a:pt x="0" y="451"/>
                                </a:moveTo>
                                <a:lnTo>
                                  <a:pt x="5434" y="451"/>
                                </a:lnTo>
                                <a:lnTo>
                                  <a:pt x="5434" y="461"/>
                                </a:lnTo>
                                <a:lnTo>
                                  <a:pt x="0" y="461"/>
                                </a:lnTo>
                                <a:lnTo>
                                  <a:pt x="0" y="451"/>
                                </a:lnTo>
                                <a:close/>
                                <a:moveTo>
                                  <a:pt x="0" y="225"/>
                                </a:moveTo>
                                <a:lnTo>
                                  <a:pt x="5434" y="225"/>
                                </a:lnTo>
                                <a:lnTo>
                                  <a:pt x="5434" y="235"/>
                                </a:lnTo>
                                <a:lnTo>
                                  <a:pt x="0" y="235"/>
                                </a:lnTo>
                                <a:lnTo>
                                  <a:pt x="0" y="225"/>
                                </a:lnTo>
                                <a:close/>
                                <a:moveTo>
                                  <a:pt x="0" y="0"/>
                                </a:moveTo>
                                <a:lnTo>
                                  <a:pt x="5434" y="0"/>
                                </a:lnTo>
                                <a:lnTo>
                                  <a:pt x="5434" y="10"/>
                                </a:lnTo>
                                <a:lnTo>
                                  <a:pt x="0" y="10"/>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615" name="Rectangle 1843"/>
                        <wps:cNvSpPr>
                          <a:spLocks noChangeArrowheads="1"/>
                        </wps:cNvSpPr>
                        <wps:spPr bwMode="auto">
                          <a:xfrm>
                            <a:off x="940435" y="645160"/>
                            <a:ext cx="7620" cy="1153160"/>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1760" name="Freeform 1844"/>
                        <wps:cNvSpPr>
                          <a:spLocks noEditPoints="1"/>
                        </wps:cNvSpPr>
                        <wps:spPr bwMode="auto">
                          <a:xfrm>
                            <a:off x="898525" y="641985"/>
                            <a:ext cx="76200" cy="1159510"/>
                          </a:xfrm>
                          <a:custGeom>
                            <a:avLst/>
                            <a:gdLst>
                              <a:gd name="T0" fmla="*/ 72 w 120"/>
                              <a:gd name="T1" fmla="*/ 1826 h 1826"/>
                              <a:gd name="T2" fmla="*/ 120 w 120"/>
                              <a:gd name="T3" fmla="*/ 1785 h 1826"/>
                              <a:gd name="T4" fmla="*/ 120 w 120"/>
                              <a:gd name="T5" fmla="*/ 1723 h 1826"/>
                              <a:gd name="T6" fmla="*/ 72 w 120"/>
                              <a:gd name="T7" fmla="*/ 1682 h 1826"/>
                              <a:gd name="T8" fmla="*/ 72 w 120"/>
                              <a:gd name="T9" fmla="*/ 1682 h 1826"/>
                              <a:gd name="T10" fmla="*/ 72 w 120"/>
                              <a:gd name="T11" fmla="*/ 1641 h 1826"/>
                              <a:gd name="T12" fmla="*/ 120 w 120"/>
                              <a:gd name="T13" fmla="*/ 1600 h 1826"/>
                              <a:gd name="T14" fmla="*/ 120 w 120"/>
                              <a:gd name="T15" fmla="*/ 1538 h 1826"/>
                              <a:gd name="T16" fmla="*/ 72 w 120"/>
                              <a:gd name="T17" fmla="*/ 1497 h 1826"/>
                              <a:gd name="T18" fmla="*/ 72 w 120"/>
                              <a:gd name="T19" fmla="*/ 1497 h 1826"/>
                              <a:gd name="T20" fmla="*/ 72 w 120"/>
                              <a:gd name="T21" fmla="*/ 1467 h 1826"/>
                              <a:gd name="T22" fmla="*/ 120 w 120"/>
                              <a:gd name="T23" fmla="*/ 1415 h 1826"/>
                              <a:gd name="T24" fmla="*/ 120 w 120"/>
                              <a:gd name="T25" fmla="*/ 1364 h 1826"/>
                              <a:gd name="T26" fmla="*/ 72 w 120"/>
                              <a:gd name="T27" fmla="*/ 1313 h 1826"/>
                              <a:gd name="T28" fmla="*/ 72 w 120"/>
                              <a:gd name="T29" fmla="*/ 1313 h 1826"/>
                              <a:gd name="T30" fmla="*/ 72 w 120"/>
                              <a:gd name="T31" fmla="*/ 1282 h 1826"/>
                              <a:gd name="T32" fmla="*/ 120 w 120"/>
                              <a:gd name="T33" fmla="*/ 1231 h 1826"/>
                              <a:gd name="T34" fmla="*/ 120 w 120"/>
                              <a:gd name="T35" fmla="*/ 1179 h 1826"/>
                              <a:gd name="T36" fmla="*/ 72 w 120"/>
                              <a:gd name="T37" fmla="*/ 1138 h 1826"/>
                              <a:gd name="T38" fmla="*/ 72 w 120"/>
                              <a:gd name="T39" fmla="*/ 1138 h 1826"/>
                              <a:gd name="T40" fmla="*/ 72 w 120"/>
                              <a:gd name="T41" fmla="*/ 1097 h 1826"/>
                              <a:gd name="T42" fmla="*/ 120 w 120"/>
                              <a:gd name="T43" fmla="*/ 1056 h 1826"/>
                              <a:gd name="T44" fmla="*/ 120 w 120"/>
                              <a:gd name="T45" fmla="*/ 995 h 1826"/>
                              <a:gd name="T46" fmla="*/ 72 w 120"/>
                              <a:gd name="T47" fmla="*/ 954 h 1826"/>
                              <a:gd name="T48" fmla="*/ 72 w 120"/>
                              <a:gd name="T49" fmla="*/ 954 h 1826"/>
                              <a:gd name="T50" fmla="*/ 72 w 120"/>
                              <a:gd name="T51" fmla="*/ 913 h 1826"/>
                              <a:gd name="T52" fmla="*/ 120 w 120"/>
                              <a:gd name="T53" fmla="*/ 872 h 1826"/>
                              <a:gd name="T54" fmla="*/ 120 w 120"/>
                              <a:gd name="T55" fmla="*/ 820 h 1826"/>
                              <a:gd name="T56" fmla="*/ 72 w 120"/>
                              <a:gd name="T57" fmla="*/ 769 h 1826"/>
                              <a:gd name="T58" fmla="*/ 72 w 120"/>
                              <a:gd name="T59" fmla="*/ 769 h 1826"/>
                              <a:gd name="T60" fmla="*/ 72 w 120"/>
                              <a:gd name="T61" fmla="*/ 738 h 1826"/>
                              <a:gd name="T62" fmla="*/ 120 w 120"/>
                              <a:gd name="T63" fmla="*/ 687 h 1826"/>
                              <a:gd name="T64" fmla="*/ 120 w 120"/>
                              <a:gd name="T65" fmla="*/ 636 h 1826"/>
                              <a:gd name="T66" fmla="*/ 72 w 120"/>
                              <a:gd name="T67" fmla="*/ 595 h 1826"/>
                              <a:gd name="T68" fmla="*/ 72 w 120"/>
                              <a:gd name="T69" fmla="*/ 595 h 1826"/>
                              <a:gd name="T70" fmla="*/ 72 w 120"/>
                              <a:gd name="T71" fmla="*/ 554 h 1826"/>
                              <a:gd name="T72" fmla="*/ 120 w 120"/>
                              <a:gd name="T73" fmla="*/ 512 h 1826"/>
                              <a:gd name="T74" fmla="*/ 120 w 120"/>
                              <a:gd name="T75" fmla="*/ 451 h 1826"/>
                              <a:gd name="T76" fmla="*/ 72 w 120"/>
                              <a:gd name="T77" fmla="*/ 410 h 1826"/>
                              <a:gd name="T78" fmla="*/ 72 w 120"/>
                              <a:gd name="T79" fmla="*/ 410 h 1826"/>
                              <a:gd name="T80" fmla="*/ 72 w 120"/>
                              <a:gd name="T81" fmla="*/ 369 h 1826"/>
                              <a:gd name="T82" fmla="*/ 120 w 120"/>
                              <a:gd name="T83" fmla="*/ 328 h 1826"/>
                              <a:gd name="T84" fmla="*/ 120 w 120"/>
                              <a:gd name="T85" fmla="*/ 277 h 1826"/>
                              <a:gd name="T86" fmla="*/ 72 w 120"/>
                              <a:gd name="T87" fmla="*/ 225 h 1826"/>
                              <a:gd name="T88" fmla="*/ 72 w 120"/>
                              <a:gd name="T89" fmla="*/ 225 h 1826"/>
                              <a:gd name="T90" fmla="*/ 72 w 120"/>
                              <a:gd name="T91" fmla="*/ 194 h 1826"/>
                              <a:gd name="T92" fmla="*/ 120 w 120"/>
                              <a:gd name="T93" fmla="*/ 143 h 1826"/>
                              <a:gd name="T94" fmla="*/ 120 w 120"/>
                              <a:gd name="T95" fmla="*/ 92 h 1826"/>
                              <a:gd name="T96" fmla="*/ 72 w 120"/>
                              <a:gd name="T97" fmla="*/ 41 h 1826"/>
                              <a:gd name="T98" fmla="*/ 72 w 120"/>
                              <a:gd name="T99" fmla="*/ 41 h 1826"/>
                              <a:gd name="T100" fmla="*/ 72 w 120"/>
                              <a:gd name="T101" fmla="*/ 10 h 1826"/>
                              <a:gd name="T102" fmla="*/ 72 w 120"/>
                              <a:gd name="T103" fmla="*/ 1826 h 1826"/>
                              <a:gd name="T104" fmla="*/ 72 w 120"/>
                              <a:gd name="T105" fmla="*/ 1590 h 1826"/>
                              <a:gd name="T106" fmla="*/ 0 w 120"/>
                              <a:gd name="T107" fmla="*/ 1364 h 1826"/>
                              <a:gd name="T108" fmla="*/ 0 w 120"/>
                              <a:gd name="T109" fmla="*/ 1364 h 1826"/>
                              <a:gd name="T110" fmla="*/ 0 w 120"/>
                              <a:gd name="T111" fmla="*/ 1149 h 1826"/>
                              <a:gd name="T112" fmla="*/ 72 w 120"/>
                              <a:gd name="T113" fmla="*/ 913 h 1826"/>
                              <a:gd name="T114" fmla="*/ 72 w 120"/>
                              <a:gd name="T115" fmla="*/ 677 h 1826"/>
                              <a:gd name="T116" fmla="*/ 0 w 120"/>
                              <a:gd name="T117" fmla="*/ 451 h 1826"/>
                              <a:gd name="T118" fmla="*/ 0 w 120"/>
                              <a:gd name="T119" fmla="*/ 451 h 1826"/>
                              <a:gd name="T120" fmla="*/ 0 w 120"/>
                              <a:gd name="T121" fmla="*/ 235 h 1826"/>
                              <a:gd name="T122" fmla="*/ 72 w 120"/>
                              <a:gd name="T123" fmla="*/ 10 h 18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20" h="1826">
                                <a:moveTo>
                                  <a:pt x="72" y="1815"/>
                                </a:moveTo>
                                <a:lnTo>
                                  <a:pt x="120" y="1815"/>
                                </a:lnTo>
                                <a:lnTo>
                                  <a:pt x="120" y="1826"/>
                                </a:lnTo>
                                <a:lnTo>
                                  <a:pt x="72" y="1826"/>
                                </a:lnTo>
                                <a:lnTo>
                                  <a:pt x="72" y="1815"/>
                                </a:lnTo>
                                <a:close/>
                                <a:moveTo>
                                  <a:pt x="72" y="1774"/>
                                </a:moveTo>
                                <a:lnTo>
                                  <a:pt x="120" y="1774"/>
                                </a:lnTo>
                                <a:lnTo>
                                  <a:pt x="120" y="1785"/>
                                </a:lnTo>
                                <a:lnTo>
                                  <a:pt x="72" y="1785"/>
                                </a:lnTo>
                                <a:lnTo>
                                  <a:pt x="72" y="1774"/>
                                </a:lnTo>
                                <a:close/>
                                <a:moveTo>
                                  <a:pt x="72" y="1723"/>
                                </a:moveTo>
                                <a:lnTo>
                                  <a:pt x="120" y="1723"/>
                                </a:lnTo>
                                <a:lnTo>
                                  <a:pt x="120" y="1733"/>
                                </a:lnTo>
                                <a:lnTo>
                                  <a:pt x="72" y="1733"/>
                                </a:lnTo>
                                <a:lnTo>
                                  <a:pt x="72" y="1723"/>
                                </a:lnTo>
                                <a:close/>
                                <a:moveTo>
                                  <a:pt x="72" y="1682"/>
                                </a:moveTo>
                                <a:lnTo>
                                  <a:pt x="120" y="1682"/>
                                </a:lnTo>
                                <a:lnTo>
                                  <a:pt x="120" y="1692"/>
                                </a:lnTo>
                                <a:lnTo>
                                  <a:pt x="72" y="1692"/>
                                </a:lnTo>
                                <a:lnTo>
                                  <a:pt x="72" y="1682"/>
                                </a:lnTo>
                                <a:close/>
                                <a:moveTo>
                                  <a:pt x="72" y="1631"/>
                                </a:moveTo>
                                <a:lnTo>
                                  <a:pt x="120" y="1631"/>
                                </a:lnTo>
                                <a:lnTo>
                                  <a:pt x="120" y="1641"/>
                                </a:lnTo>
                                <a:lnTo>
                                  <a:pt x="72" y="1641"/>
                                </a:lnTo>
                                <a:lnTo>
                                  <a:pt x="72" y="1631"/>
                                </a:lnTo>
                                <a:close/>
                                <a:moveTo>
                                  <a:pt x="72" y="1590"/>
                                </a:moveTo>
                                <a:lnTo>
                                  <a:pt x="120" y="1590"/>
                                </a:lnTo>
                                <a:lnTo>
                                  <a:pt x="120" y="1600"/>
                                </a:lnTo>
                                <a:lnTo>
                                  <a:pt x="72" y="1600"/>
                                </a:lnTo>
                                <a:lnTo>
                                  <a:pt x="72" y="1590"/>
                                </a:lnTo>
                                <a:close/>
                                <a:moveTo>
                                  <a:pt x="72" y="1538"/>
                                </a:moveTo>
                                <a:lnTo>
                                  <a:pt x="120" y="1538"/>
                                </a:lnTo>
                                <a:lnTo>
                                  <a:pt x="120" y="1549"/>
                                </a:lnTo>
                                <a:lnTo>
                                  <a:pt x="72" y="1549"/>
                                </a:lnTo>
                                <a:lnTo>
                                  <a:pt x="72" y="1538"/>
                                </a:lnTo>
                                <a:close/>
                                <a:moveTo>
                                  <a:pt x="72" y="1497"/>
                                </a:moveTo>
                                <a:lnTo>
                                  <a:pt x="120" y="1497"/>
                                </a:lnTo>
                                <a:lnTo>
                                  <a:pt x="120" y="1508"/>
                                </a:lnTo>
                                <a:lnTo>
                                  <a:pt x="72" y="1508"/>
                                </a:lnTo>
                                <a:lnTo>
                                  <a:pt x="72" y="1497"/>
                                </a:lnTo>
                                <a:close/>
                                <a:moveTo>
                                  <a:pt x="72" y="1456"/>
                                </a:moveTo>
                                <a:lnTo>
                                  <a:pt x="120" y="1456"/>
                                </a:lnTo>
                                <a:lnTo>
                                  <a:pt x="120" y="1467"/>
                                </a:lnTo>
                                <a:lnTo>
                                  <a:pt x="72" y="1467"/>
                                </a:lnTo>
                                <a:lnTo>
                                  <a:pt x="72" y="1456"/>
                                </a:lnTo>
                                <a:close/>
                                <a:moveTo>
                                  <a:pt x="72" y="1405"/>
                                </a:moveTo>
                                <a:lnTo>
                                  <a:pt x="120" y="1405"/>
                                </a:lnTo>
                                <a:lnTo>
                                  <a:pt x="120" y="1415"/>
                                </a:lnTo>
                                <a:lnTo>
                                  <a:pt x="72" y="1415"/>
                                </a:lnTo>
                                <a:lnTo>
                                  <a:pt x="72" y="1405"/>
                                </a:lnTo>
                                <a:close/>
                                <a:moveTo>
                                  <a:pt x="72" y="1364"/>
                                </a:moveTo>
                                <a:lnTo>
                                  <a:pt x="120" y="1364"/>
                                </a:lnTo>
                                <a:lnTo>
                                  <a:pt x="120" y="1374"/>
                                </a:lnTo>
                                <a:lnTo>
                                  <a:pt x="72" y="1374"/>
                                </a:lnTo>
                                <a:lnTo>
                                  <a:pt x="72" y="1364"/>
                                </a:lnTo>
                                <a:close/>
                                <a:moveTo>
                                  <a:pt x="72" y="1313"/>
                                </a:moveTo>
                                <a:lnTo>
                                  <a:pt x="120" y="1313"/>
                                </a:lnTo>
                                <a:lnTo>
                                  <a:pt x="120" y="1323"/>
                                </a:lnTo>
                                <a:lnTo>
                                  <a:pt x="72" y="1323"/>
                                </a:lnTo>
                                <a:lnTo>
                                  <a:pt x="72" y="1313"/>
                                </a:lnTo>
                                <a:close/>
                                <a:moveTo>
                                  <a:pt x="72" y="1272"/>
                                </a:moveTo>
                                <a:lnTo>
                                  <a:pt x="120" y="1272"/>
                                </a:lnTo>
                                <a:lnTo>
                                  <a:pt x="120" y="1282"/>
                                </a:lnTo>
                                <a:lnTo>
                                  <a:pt x="72" y="1282"/>
                                </a:lnTo>
                                <a:lnTo>
                                  <a:pt x="72" y="1272"/>
                                </a:lnTo>
                                <a:close/>
                                <a:moveTo>
                                  <a:pt x="72" y="1220"/>
                                </a:moveTo>
                                <a:lnTo>
                                  <a:pt x="120" y="1220"/>
                                </a:lnTo>
                                <a:lnTo>
                                  <a:pt x="120" y="1231"/>
                                </a:lnTo>
                                <a:lnTo>
                                  <a:pt x="72" y="1231"/>
                                </a:lnTo>
                                <a:lnTo>
                                  <a:pt x="72" y="1220"/>
                                </a:lnTo>
                                <a:close/>
                                <a:moveTo>
                                  <a:pt x="72" y="1179"/>
                                </a:moveTo>
                                <a:lnTo>
                                  <a:pt x="120" y="1179"/>
                                </a:lnTo>
                                <a:lnTo>
                                  <a:pt x="120" y="1190"/>
                                </a:lnTo>
                                <a:lnTo>
                                  <a:pt x="72" y="1190"/>
                                </a:lnTo>
                                <a:lnTo>
                                  <a:pt x="72" y="1179"/>
                                </a:lnTo>
                                <a:close/>
                                <a:moveTo>
                                  <a:pt x="72" y="1138"/>
                                </a:moveTo>
                                <a:lnTo>
                                  <a:pt x="120" y="1138"/>
                                </a:lnTo>
                                <a:lnTo>
                                  <a:pt x="120" y="1149"/>
                                </a:lnTo>
                                <a:lnTo>
                                  <a:pt x="72" y="1149"/>
                                </a:lnTo>
                                <a:lnTo>
                                  <a:pt x="72" y="1138"/>
                                </a:lnTo>
                                <a:close/>
                                <a:moveTo>
                                  <a:pt x="72" y="1087"/>
                                </a:moveTo>
                                <a:lnTo>
                                  <a:pt x="120" y="1087"/>
                                </a:lnTo>
                                <a:lnTo>
                                  <a:pt x="120" y="1097"/>
                                </a:lnTo>
                                <a:lnTo>
                                  <a:pt x="72" y="1097"/>
                                </a:lnTo>
                                <a:lnTo>
                                  <a:pt x="72" y="1087"/>
                                </a:lnTo>
                                <a:close/>
                                <a:moveTo>
                                  <a:pt x="72" y="1046"/>
                                </a:moveTo>
                                <a:lnTo>
                                  <a:pt x="120" y="1046"/>
                                </a:lnTo>
                                <a:lnTo>
                                  <a:pt x="120" y="1056"/>
                                </a:lnTo>
                                <a:lnTo>
                                  <a:pt x="72" y="1056"/>
                                </a:lnTo>
                                <a:lnTo>
                                  <a:pt x="72" y="1046"/>
                                </a:lnTo>
                                <a:close/>
                                <a:moveTo>
                                  <a:pt x="72" y="995"/>
                                </a:moveTo>
                                <a:lnTo>
                                  <a:pt x="120" y="995"/>
                                </a:lnTo>
                                <a:lnTo>
                                  <a:pt x="120" y="1005"/>
                                </a:lnTo>
                                <a:lnTo>
                                  <a:pt x="72" y="1005"/>
                                </a:lnTo>
                                <a:lnTo>
                                  <a:pt x="72" y="995"/>
                                </a:lnTo>
                                <a:close/>
                                <a:moveTo>
                                  <a:pt x="72" y="954"/>
                                </a:moveTo>
                                <a:lnTo>
                                  <a:pt x="120" y="954"/>
                                </a:lnTo>
                                <a:lnTo>
                                  <a:pt x="120" y="964"/>
                                </a:lnTo>
                                <a:lnTo>
                                  <a:pt x="72" y="964"/>
                                </a:lnTo>
                                <a:lnTo>
                                  <a:pt x="72" y="954"/>
                                </a:lnTo>
                                <a:close/>
                                <a:moveTo>
                                  <a:pt x="72" y="902"/>
                                </a:moveTo>
                                <a:lnTo>
                                  <a:pt x="120" y="902"/>
                                </a:lnTo>
                                <a:lnTo>
                                  <a:pt x="120" y="913"/>
                                </a:lnTo>
                                <a:lnTo>
                                  <a:pt x="72" y="913"/>
                                </a:lnTo>
                                <a:lnTo>
                                  <a:pt x="72" y="902"/>
                                </a:lnTo>
                                <a:close/>
                                <a:moveTo>
                                  <a:pt x="72" y="861"/>
                                </a:moveTo>
                                <a:lnTo>
                                  <a:pt x="120" y="861"/>
                                </a:lnTo>
                                <a:lnTo>
                                  <a:pt x="120" y="872"/>
                                </a:lnTo>
                                <a:lnTo>
                                  <a:pt x="72" y="872"/>
                                </a:lnTo>
                                <a:lnTo>
                                  <a:pt x="72" y="861"/>
                                </a:lnTo>
                                <a:close/>
                                <a:moveTo>
                                  <a:pt x="72" y="820"/>
                                </a:moveTo>
                                <a:lnTo>
                                  <a:pt x="120" y="820"/>
                                </a:lnTo>
                                <a:lnTo>
                                  <a:pt x="120" y="831"/>
                                </a:lnTo>
                                <a:lnTo>
                                  <a:pt x="72" y="831"/>
                                </a:lnTo>
                                <a:lnTo>
                                  <a:pt x="72" y="820"/>
                                </a:lnTo>
                                <a:close/>
                                <a:moveTo>
                                  <a:pt x="72" y="769"/>
                                </a:moveTo>
                                <a:lnTo>
                                  <a:pt x="120" y="769"/>
                                </a:lnTo>
                                <a:lnTo>
                                  <a:pt x="120" y="779"/>
                                </a:lnTo>
                                <a:lnTo>
                                  <a:pt x="72" y="779"/>
                                </a:lnTo>
                                <a:lnTo>
                                  <a:pt x="72" y="769"/>
                                </a:lnTo>
                                <a:close/>
                                <a:moveTo>
                                  <a:pt x="72" y="728"/>
                                </a:moveTo>
                                <a:lnTo>
                                  <a:pt x="120" y="728"/>
                                </a:lnTo>
                                <a:lnTo>
                                  <a:pt x="120" y="738"/>
                                </a:lnTo>
                                <a:lnTo>
                                  <a:pt x="72" y="738"/>
                                </a:lnTo>
                                <a:lnTo>
                                  <a:pt x="72" y="728"/>
                                </a:lnTo>
                                <a:close/>
                                <a:moveTo>
                                  <a:pt x="72" y="677"/>
                                </a:moveTo>
                                <a:lnTo>
                                  <a:pt x="120" y="677"/>
                                </a:lnTo>
                                <a:lnTo>
                                  <a:pt x="120" y="687"/>
                                </a:lnTo>
                                <a:lnTo>
                                  <a:pt x="72" y="687"/>
                                </a:lnTo>
                                <a:lnTo>
                                  <a:pt x="72" y="677"/>
                                </a:lnTo>
                                <a:close/>
                                <a:moveTo>
                                  <a:pt x="72" y="636"/>
                                </a:moveTo>
                                <a:lnTo>
                                  <a:pt x="120" y="636"/>
                                </a:lnTo>
                                <a:lnTo>
                                  <a:pt x="120" y="646"/>
                                </a:lnTo>
                                <a:lnTo>
                                  <a:pt x="72" y="646"/>
                                </a:lnTo>
                                <a:lnTo>
                                  <a:pt x="72" y="636"/>
                                </a:lnTo>
                                <a:close/>
                                <a:moveTo>
                                  <a:pt x="72" y="595"/>
                                </a:moveTo>
                                <a:lnTo>
                                  <a:pt x="120" y="595"/>
                                </a:lnTo>
                                <a:lnTo>
                                  <a:pt x="120" y="605"/>
                                </a:lnTo>
                                <a:lnTo>
                                  <a:pt x="72" y="605"/>
                                </a:lnTo>
                                <a:lnTo>
                                  <a:pt x="72" y="595"/>
                                </a:lnTo>
                                <a:close/>
                                <a:moveTo>
                                  <a:pt x="72" y="543"/>
                                </a:moveTo>
                                <a:lnTo>
                                  <a:pt x="120" y="543"/>
                                </a:lnTo>
                                <a:lnTo>
                                  <a:pt x="120" y="554"/>
                                </a:lnTo>
                                <a:lnTo>
                                  <a:pt x="72" y="554"/>
                                </a:lnTo>
                                <a:lnTo>
                                  <a:pt x="72" y="543"/>
                                </a:lnTo>
                                <a:close/>
                                <a:moveTo>
                                  <a:pt x="72" y="502"/>
                                </a:moveTo>
                                <a:lnTo>
                                  <a:pt x="120" y="502"/>
                                </a:lnTo>
                                <a:lnTo>
                                  <a:pt x="120" y="512"/>
                                </a:lnTo>
                                <a:lnTo>
                                  <a:pt x="72" y="512"/>
                                </a:lnTo>
                                <a:lnTo>
                                  <a:pt x="72" y="502"/>
                                </a:lnTo>
                                <a:close/>
                                <a:moveTo>
                                  <a:pt x="72" y="451"/>
                                </a:moveTo>
                                <a:lnTo>
                                  <a:pt x="120" y="451"/>
                                </a:lnTo>
                                <a:lnTo>
                                  <a:pt x="120" y="461"/>
                                </a:lnTo>
                                <a:lnTo>
                                  <a:pt x="72" y="461"/>
                                </a:lnTo>
                                <a:lnTo>
                                  <a:pt x="72" y="451"/>
                                </a:lnTo>
                                <a:close/>
                                <a:moveTo>
                                  <a:pt x="72" y="410"/>
                                </a:moveTo>
                                <a:lnTo>
                                  <a:pt x="120" y="410"/>
                                </a:lnTo>
                                <a:lnTo>
                                  <a:pt x="120" y="420"/>
                                </a:lnTo>
                                <a:lnTo>
                                  <a:pt x="72" y="420"/>
                                </a:lnTo>
                                <a:lnTo>
                                  <a:pt x="72" y="410"/>
                                </a:lnTo>
                                <a:close/>
                                <a:moveTo>
                                  <a:pt x="72" y="359"/>
                                </a:moveTo>
                                <a:lnTo>
                                  <a:pt x="120" y="359"/>
                                </a:lnTo>
                                <a:lnTo>
                                  <a:pt x="120" y="369"/>
                                </a:lnTo>
                                <a:lnTo>
                                  <a:pt x="72" y="369"/>
                                </a:lnTo>
                                <a:lnTo>
                                  <a:pt x="72" y="359"/>
                                </a:lnTo>
                                <a:close/>
                                <a:moveTo>
                                  <a:pt x="72" y="318"/>
                                </a:moveTo>
                                <a:lnTo>
                                  <a:pt x="120" y="318"/>
                                </a:lnTo>
                                <a:lnTo>
                                  <a:pt x="120" y="328"/>
                                </a:lnTo>
                                <a:lnTo>
                                  <a:pt x="72" y="328"/>
                                </a:lnTo>
                                <a:lnTo>
                                  <a:pt x="72" y="318"/>
                                </a:lnTo>
                                <a:close/>
                                <a:moveTo>
                                  <a:pt x="72" y="277"/>
                                </a:moveTo>
                                <a:lnTo>
                                  <a:pt x="120" y="277"/>
                                </a:lnTo>
                                <a:lnTo>
                                  <a:pt x="120" y="287"/>
                                </a:lnTo>
                                <a:lnTo>
                                  <a:pt x="72" y="287"/>
                                </a:lnTo>
                                <a:lnTo>
                                  <a:pt x="72" y="277"/>
                                </a:lnTo>
                                <a:close/>
                                <a:moveTo>
                                  <a:pt x="72" y="225"/>
                                </a:moveTo>
                                <a:lnTo>
                                  <a:pt x="120" y="225"/>
                                </a:lnTo>
                                <a:lnTo>
                                  <a:pt x="120" y="235"/>
                                </a:lnTo>
                                <a:lnTo>
                                  <a:pt x="72" y="235"/>
                                </a:lnTo>
                                <a:lnTo>
                                  <a:pt x="72" y="225"/>
                                </a:lnTo>
                                <a:close/>
                                <a:moveTo>
                                  <a:pt x="72" y="184"/>
                                </a:moveTo>
                                <a:lnTo>
                                  <a:pt x="120" y="184"/>
                                </a:lnTo>
                                <a:lnTo>
                                  <a:pt x="120" y="194"/>
                                </a:lnTo>
                                <a:lnTo>
                                  <a:pt x="72" y="194"/>
                                </a:lnTo>
                                <a:lnTo>
                                  <a:pt x="72" y="184"/>
                                </a:lnTo>
                                <a:close/>
                                <a:moveTo>
                                  <a:pt x="72" y="133"/>
                                </a:moveTo>
                                <a:lnTo>
                                  <a:pt x="120" y="133"/>
                                </a:lnTo>
                                <a:lnTo>
                                  <a:pt x="120" y="143"/>
                                </a:lnTo>
                                <a:lnTo>
                                  <a:pt x="72" y="143"/>
                                </a:lnTo>
                                <a:lnTo>
                                  <a:pt x="72" y="133"/>
                                </a:lnTo>
                                <a:close/>
                                <a:moveTo>
                                  <a:pt x="72" y="92"/>
                                </a:moveTo>
                                <a:lnTo>
                                  <a:pt x="120" y="92"/>
                                </a:lnTo>
                                <a:lnTo>
                                  <a:pt x="120" y="102"/>
                                </a:lnTo>
                                <a:lnTo>
                                  <a:pt x="72" y="102"/>
                                </a:lnTo>
                                <a:lnTo>
                                  <a:pt x="72" y="92"/>
                                </a:lnTo>
                                <a:close/>
                                <a:moveTo>
                                  <a:pt x="72" y="41"/>
                                </a:moveTo>
                                <a:lnTo>
                                  <a:pt x="120" y="41"/>
                                </a:lnTo>
                                <a:lnTo>
                                  <a:pt x="120" y="51"/>
                                </a:lnTo>
                                <a:lnTo>
                                  <a:pt x="72" y="51"/>
                                </a:lnTo>
                                <a:lnTo>
                                  <a:pt x="72" y="41"/>
                                </a:lnTo>
                                <a:close/>
                                <a:moveTo>
                                  <a:pt x="72" y="0"/>
                                </a:moveTo>
                                <a:lnTo>
                                  <a:pt x="120" y="0"/>
                                </a:lnTo>
                                <a:lnTo>
                                  <a:pt x="120" y="10"/>
                                </a:lnTo>
                                <a:lnTo>
                                  <a:pt x="72" y="10"/>
                                </a:lnTo>
                                <a:lnTo>
                                  <a:pt x="72" y="0"/>
                                </a:lnTo>
                                <a:close/>
                                <a:moveTo>
                                  <a:pt x="0" y="1815"/>
                                </a:moveTo>
                                <a:lnTo>
                                  <a:pt x="72" y="1815"/>
                                </a:lnTo>
                                <a:lnTo>
                                  <a:pt x="72" y="1826"/>
                                </a:lnTo>
                                <a:lnTo>
                                  <a:pt x="0" y="1826"/>
                                </a:lnTo>
                                <a:lnTo>
                                  <a:pt x="0" y="1815"/>
                                </a:lnTo>
                                <a:close/>
                                <a:moveTo>
                                  <a:pt x="0" y="1590"/>
                                </a:moveTo>
                                <a:lnTo>
                                  <a:pt x="72" y="1590"/>
                                </a:lnTo>
                                <a:lnTo>
                                  <a:pt x="72" y="1600"/>
                                </a:lnTo>
                                <a:lnTo>
                                  <a:pt x="0" y="1600"/>
                                </a:lnTo>
                                <a:lnTo>
                                  <a:pt x="0" y="1590"/>
                                </a:lnTo>
                                <a:close/>
                                <a:moveTo>
                                  <a:pt x="0" y="1364"/>
                                </a:moveTo>
                                <a:lnTo>
                                  <a:pt x="72" y="1364"/>
                                </a:lnTo>
                                <a:lnTo>
                                  <a:pt x="72" y="1374"/>
                                </a:lnTo>
                                <a:lnTo>
                                  <a:pt x="0" y="1374"/>
                                </a:lnTo>
                                <a:lnTo>
                                  <a:pt x="0" y="1364"/>
                                </a:lnTo>
                                <a:close/>
                                <a:moveTo>
                                  <a:pt x="0" y="1138"/>
                                </a:moveTo>
                                <a:lnTo>
                                  <a:pt x="72" y="1138"/>
                                </a:lnTo>
                                <a:lnTo>
                                  <a:pt x="72" y="1149"/>
                                </a:lnTo>
                                <a:lnTo>
                                  <a:pt x="0" y="1149"/>
                                </a:lnTo>
                                <a:lnTo>
                                  <a:pt x="0" y="1138"/>
                                </a:lnTo>
                                <a:close/>
                                <a:moveTo>
                                  <a:pt x="0" y="902"/>
                                </a:moveTo>
                                <a:lnTo>
                                  <a:pt x="72" y="902"/>
                                </a:lnTo>
                                <a:lnTo>
                                  <a:pt x="72" y="913"/>
                                </a:lnTo>
                                <a:lnTo>
                                  <a:pt x="0" y="913"/>
                                </a:lnTo>
                                <a:lnTo>
                                  <a:pt x="0" y="902"/>
                                </a:lnTo>
                                <a:close/>
                                <a:moveTo>
                                  <a:pt x="0" y="677"/>
                                </a:moveTo>
                                <a:lnTo>
                                  <a:pt x="72" y="677"/>
                                </a:lnTo>
                                <a:lnTo>
                                  <a:pt x="72" y="687"/>
                                </a:lnTo>
                                <a:lnTo>
                                  <a:pt x="0" y="687"/>
                                </a:lnTo>
                                <a:lnTo>
                                  <a:pt x="0" y="677"/>
                                </a:lnTo>
                                <a:close/>
                                <a:moveTo>
                                  <a:pt x="0" y="451"/>
                                </a:moveTo>
                                <a:lnTo>
                                  <a:pt x="72" y="451"/>
                                </a:lnTo>
                                <a:lnTo>
                                  <a:pt x="72" y="461"/>
                                </a:lnTo>
                                <a:lnTo>
                                  <a:pt x="0" y="461"/>
                                </a:lnTo>
                                <a:lnTo>
                                  <a:pt x="0" y="451"/>
                                </a:lnTo>
                                <a:close/>
                                <a:moveTo>
                                  <a:pt x="0" y="225"/>
                                </a:moveTo>
                                <a:lnTo>
                                  <a:pt x="72" y="225"/>
                                </a:lnTo>
                                <a:lnTo>
                                  <a:pt x="72" y="235"/>
                                </a:lnTo>
                                <a:lnTo>
                                  <a:pt x="0" y="235"/>
                                </a:lnTo>
                                <a:lnTo>
                                  <a:pt x="0" y="225"/>
                                </a:lnTo>
                                <a:close/>
                                <a:moveTo>
                                  <a:pt x="0" y="0"/>
                                </a:moveTo>
                                <a:lnTo>
                                  <a:pt x="72" y="0"/>
                                </a:lnTo>
                                <a:lnTo>
                                  <a:pt x="72" y="10"/>
                                </a:lnTo>
                                <a:lnTo>
                                  <a:pt x="0" y="10"/>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1761" name="Rectangle 1845"/>
                        <wps:cNvSpPr>
                          <a:spLocks noChangeArrowheads="1"/>
                        </wps:cNvSpPr>
                        <wps:spPr bwMode="auto">
                          <a:xfrm>
                            <a:off x="944245" y="1794510"/>
                            <a:ext cx="3450590" cy="6985"/>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1762" name="Freeform 1846"/>
                        <wps:cNvSpPr>
                          <a:spLocks noEditPoints="1"/>
                        </wps:cNvSpPr>
                        <wps:spPr bwMode="auto">
                          <a:xfrm>
                            <a:off x="940435" y="1798320"/>
                            <a:ext cx="3458210" cy="32385"/>
                          </a:xfrm>
                          <a:custGeom>
                            <a:avLst/>
                            <a:gdLst>
                              <a:gd name="T0" fmla="*/ 12 w 5446"/>
                              <a:gd name="T1" fmla="*/ 0 h 51"/>
                              <a:gd name="T2" fmla="*/ 12 w 5446"/>
                              <a:gd name="T3" fmla="*/ 51 h 51"/>
                              <a:gd name="T4" fmla="*/ 0 w 5446"/>
                              <a:gd name="T5" fmla="*/ 51 h 51"/>
                              <a:gd name="T6" fmla="*/ 0 w 5446"/>
                              <a:gd name="T7" fmla="*/ 0 h 51"/>
                              <a:gd name="T8" fmla="*/ 12 w 5446"/>
                              <a:gd name="T9" fmla="*/ 0 h 51"/>
                              <a:gd name="T10" fmla="*/ 912 w 5446"/>
                              <a:gd name="T11" fmla="*/ 0 h 51"/>
                              <a:gd name="T12" fmla="*/ 912 w 5446"/>
                              <a:gd name="T13" fmla="*/ 51 h 51"/>
                              <a:gd name="T14" fmla="*/ 900 w 5446"/>
                              <a:gd name="T15" fmla="*/ 51 h 51"/>
                              <a:gd name="T16" fmla="*/ 900 w 5446"/>
                              <a:gd name="T17" fmla="*/ 0 h 51"/>
                              <a:gd name="T18" fmla="*/ 912 w 5446"/>
                              <a:gd name="T19" fmla="*/ 0 h 51"/>
                              <a:gd name="T20" fmla="*/ 1824 w 5446"/>
                              <a:gd name="T21" fmla="*/ 0 h 51"/>
                              <a:gd name="T22" fmla="*/ 1824 w 5446"/>
                              <a:gd name="T23" fmla="*/ 51 h 51"/>
                              <a:gd name="T24" fmla="*/ 1812 w 5446"/>
                              <a:gd name="T25" fmla="*/ 51 h 51"/>
                              <a:gd name="T26" fmla="*/ 1812 w 5446"/>
                              <a:gd name="T27" fmla="*/ 0 h 51"/>
                              <a:gd name="T28" fmla="*/ 1824 w 5446"/>
                              <a:gd name="T29" fmla="*/ 0 h 51"/>
                              <a:gd name="T30" fmla="*/ 2723 w 5446"/>
                              <a:gd name="T31" fmla="*/ 0 h 51"/>
                              <a:gd name="T32" fmla="*/ 2723 w 5446"/>
                              <a:gd name="T33" fmla="*/ 51 h 51"/>
                              <a:gd name="T34" fmla="*/ 2711 w 5446"/>
                              <a:gd name="T35" fmla="*/ 51 h 51"/>
                              <a:gd name="T36" fmla="*/ 2711 w 5446"/>
                              <a:gd name="T37" fmla="*/ 0 h 51"/>
                              <a:gd name="T38" fmla="*/ 2723 w 5446"/>
                              <a:gd name="T39" fmla="*/ 0 h 51"/>
                              <a:gd name="T40" fmla="*/ 3635 w 5446"/>
                              <a:gd name="T41" fmla="*/ 0 h 51"/>
                              <a:gd name="T42" fmla="*/ 3635 w 5446"/>
                              <a:gd name="T43" fmla="*/ 51 h 51"/>
                              <a:gd name="T44" fmla="*/ 3623 w 5446"/>
                              <a:gd name="T45" fmla="*/ 51 h 51"/>
                              <a:gd name="T46" fmla="*/ 3623 w 5446"/>
                              <a:gd name="T47" fmla="*/ 0 h 51"/>
                              <a:gd name="T48" fmla="*/ 3635 w 5446"/>
                              <a:gd name="T49" fmla="*/ 0 h 51"/>
                              <a:gd name="T50" fmla="*/ 4534 w 5446"/>
                              <a:gd name="T51" fmla="*/ 0 h 51"/>
                              <a:gd name="T52" fmla="*/ 4534 w 5446"/>
                              <a:gd name="T53" fmla="*/ 51 h 51"/>
                              <a:gd name="T54" fmla="*/ 4522 w 5446"/>
                              <a:gd name="T55" fmla="*/ 51 h 51"/>
                              <a:gd name="T56" fmla="*/ 4522 w 5446"/>
                              <a:gd name="T57" fmla="*/ 0 h 51"/>
                              <a:gd name="T58" fmla="*/ 4534 w 5446"/>
                              <a:gd name="T59" fmla="*/ 0 h 51"/>
                              <a:gd name="T60" fmla="*/ 5446 w 5446"/>
                              <a:gd name="T61" fmla="*/ 0 h 51"/>
                              <a:gd name="T62" fmla="*/ 5446 w 5446"/>
                              <a:gd name="T63" fmla="*/ 51 h 51"/>
                              <a:gd name="T64" fmla="*/ 5434 w 5446"/>
                              <a:gd name="T65" fmla="*/ 51 h 51"/>
                              <a:gd name="T66" fmla="*/ 5434 w 5446"/>
                              <a:gd name="T67" fmla="*/ 0 h 51"/>
                              <a:gd name="T68" fmla="*/ 5446 w 5446"/>
                              <a:gd name="T69" fmla="*/ 0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446" h="51">
                                <a:moveTo>
                                  <a:pt x="12" y="0"/>
                                </a:moveTo>
                                <a:lnTo>
                                  <a:pt x="12" y="51"/>
                                </a:lnTo>
                                <a:lnTo>
                                  <a:pt x="0" y="51"/>
                                </a:lnTo>
                                <a:lnTo>
                                  <a:pt x="0" y="0"/>
                                </a:lnTo>
                                <a:lnTo>
                                  <a:pt x="12" y="0"/>
                                </a:lnTo>
                                <a:close/>
                                <a:moveTo>
                                  <a:pt x="912" y="0"/>
                                </a:moveTo>
                                <a:lnTo>
                                  <a:pt x="912" y="51"/>
                                </a:lnTo>
                                <a:lnTo>
                                  <a:pt x="900" y="51"/>
                                </a:lnTo>
                                <a:lnTo>
                                  <a:pt x="900" y="0"/>
                                </a:lnTo>
                                <a:lnTo>
                                  <a:pt x="912" y="0"/>
                                </a:lnTo>
                                <a:close/>
                                <a:moveTo>
                                  <a:pt x="1824" y="0"/>
                                </a:moveTo>
                                <a:lnTo>
                                  <a:pt x="1824" y="51"/>
                                </a:lnTo>
                                <a:lnTo>
                                  <a:pt x="1812" y="51"/>
                                </a:lnTo>
                                <a:lnTo>
                                  <a:pt x="1812" y="0"/>
                                </a:lnTo>
                                <a:lnTo>
                                  <a:pt x="1824" y="0"/>
                                </a:lnTo>
                                <a:close/>
                                <a:moveTo>
                                  <a:pt x="2723" y="0"/>
                                </a:moveTo>
                                <a:lnTo>
                                  <a:pt x="2723" y="51"/>
                                </a:lnTo>
                                <a:lnTo>
                                  <a:pt x="2711" y="51"/>
                                </a:lnTo>
                                <a:lnTo>
                                  <a:pt x="2711" y="0"/>
                                </a:lnTo>
                                <a:lnTo>
                                  <a:pt x="2723" y="0"/>
                                </a:lnTo>
                                <a:close/>
                                <a:moveTo>
                                  <a:pt x="3635" y="0"/>
                                </a:moveTo>
                                <a:lnTo>
                                  <a:pt x="3635" y="51"/>
                                </a:lnTo>
                                <a:lnTo>
                                  <a:pt x="3623" y="51"/>
                                </a:lnTo>
                                <a:lnTo>
                                  <a:pt x="3623" y="0"/>
                                </a:lnTo>
                                <a:lnTo>
                                  <a:pt x="3635" y="0"/>
                                </a:lnTo>
                                <a:close/>
                                <a:moveTo>
                                  <a:pt x="4534" y="0"/>
                                </a:moveTo>
                                <a:lnTo>
                                  <a:pt x="4534" y="51"/>
                                </a:lnTo>
                                <a:lnTo>
                                  <a:pt x="4522" y="51"/>
                                </a:lnTo>
                                <a:lnTo>
                                  <a:pt x="4522" y="0"/>
                                </a:lnTo>
                                <a:lnTo>
                                  <a:pt x="4534" y="0"/>
                                </a:lnTo>
                                <a:close/>
                                <a:moveTo>
                                  <a:pt x="5446" y="0"/>
                                </a:moveTo>
                                <a:lnTo>
                                  <a:pt x="5446" y="51"/>
                                </a:lnTo>
                                <a:lnTo>
                                  <a:pt x="5434" y="51"/>
                                </a:lnTo>
                                <a:lnTo>
                                  <a:pt x="5434" y="0"/>
                                </a:lnTo>
                                <a:lnTo>
                                  <a:pt x="5446"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1763" name="Freeform 1847"/>
                        <wps:cNvSpPr>
                          <a:spLocks/>
                        </wps:cNvSpPr>
                        <wps:spPr bwMode="auto">
                          <a:xfrm>
                            <a:off x="3782060" y="1446530"/>
                            <a:ext cx="83185" cy="78105"/>
                          </a:xfrm>
                          <a:custGeom>
                            <a:avLst/>
                            <a:gdLst>
                              <a:gd name="T0" fmla="*/ 65 w 131"/>
                              <a:gd name="T1" fmla="*/ 123 h 123"/>
                              <a:gd name="T2" fmla="*/ 0 w 131"/>
                              <a:gd name="T3" fmla="*/ 61 h 123"/>
                              <a:gd name="T4" fmla="*/ 65 w 131"/>
                              <a:gd name="T5" fmla="*/ 0 h 123"/>
                              <a:gd name="T6" fmla="*/ 131 w 131"/>
                              <a:gd name="T7" fmla="*/ 61 h 123"/>
                              <a:gd name="T8" fmla="*/ 65 w 131"/>
                              <a:gd name="T9" fmla="*/ 123 h 123"/>
                            </a:gdLst>
                            <a:ahLst/>
                            <a:cxnLst>
                              <a:cxn ang="0">
                                <a:pos x="T0" y="T1"/>
                              </a:cxn>
                              <a:cxn ang="0">
                                <a:pos x="T2" y="T3"/>
                              </a:cxn>
                              <a:cxn ang="0">
                                <a:pos x="T4" y="T5"/>
                              </a:cxn>
                              <a:cxn ang="0">
                                <a:pos x="T6" y="T7"/>
                              </a:cxn>
                              <a:cxn ang="0">
                                <a:pos x="T8" y="T9"/>
                              </a:cxn>
                            </a:cxnLst>
                            <a:rect l="0" t="0" r="r" b="b"/>
                            <a:pathLst>
                              <a:path w="131" h="123">
                                <a:moveTo>
                                  <a:pt x="65" y="123"/>
                                </a:moveTo>
                                <a:lnTo>
                                  <a:pt x="0" y="61"/>
                                </a:lnTo>
                                <a:lnTo>
                                  <a:pt x="65" y="0"/>
                                </a:lnTo>
                                <a:lnTo>
                                  <a:pt x="131" y="61"/>
                                </a:lnTo>
                                <a:lnTo>
                                  <a:pt x="65" y="123"/>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4" name="Freeform 1848"/>
                        <wps:cNvSpPr>
                          <a:spLocks noEditPoints="1"/>
                        </wps:cNvSpPr>
                        <wps:spPr bwMode="auto">
                          <a:xfrm>
                            <a:off x="3778250" y="1442720"/>
                            <a:ext cx="91440" cy="85090"/>
                          </a:xfrm>
                          <a:custGeom>
                            <a:avLst/>
                            <a:gdLst>
                              <a:gd name="T0" fmla="*/ 102 w 193"/>
                              <a:gd name="T1" fmla="*/ 206 h 208"/>
                              <a:gd name="T2" fmla="*/ 96 w 193"/>
                              <a:gd name="T3" fmla="*/ 208 h 208"/>
                              <a:gd name="T4" fmla="*/ 91 w 193"/>
                              <a:gd name="T5" fmla="*/ 206 h 208"/>
                              <a:gd name="T6" fmla="*/ 3 w 193"/>
                              <a:gd name="T7" fmla="*/ 110 h 208"/>
                              <a:gd name="T8" fmla="*/ 3 w 193"/>
                              <a:gd name="T9" fmla="*/ 99 h 208"/>
                              <a:gd name="T10" fmla="*/ 91 w 193"/>
                              <a:gd name="T11" fmla="*/ 3 h 208"/>
                              <a:gd name="T12" fmla="*/ 96 w 193"/>
                              <a:gd name="T13" fmla="*/ 0 h 208"/>
                              <a:gd name="T14" fmla="*/ 102 w 193"/>
                              <a:gd name="T15" fmla="*/ 3 h 208"/>
                              <a:gd name="T16" fmla="*/ 190 w 193"/>
                              <a:gd name="T17" fmla="*/ 99 h 208"/>
                              <a:gd name="T18" fmla="*/ 190 w 193"/>
                              <a:gd name="T19" fmla="*/ 110 h 208"/>
                              <a:gd name="T20" fmla="*/ 102 w 193"/>
                              <a:gd name="T21" fmla="*/ 206 h 208"/>
                              <a:gd name="T22" fmla="*/ 179 w 193"/>
                              <a:gd name="T23" fmla="*/ 99 h 208"/>
                              <a:gd name="T24" fmla="*/ 179 w 193"/>
                              <a:gd name="T25" fmla="*/ 110 h 208"/>
                              <a:gd name="T26" fmla="*/ 91 w 193"/>
                              <a:gd name="T27" fmla="*/ 14 h 208"/>
                              <a:gd name="T28" fmla="*/ 102 w 193"/>
                              <a:gd name="T29" fmla="*/ 14 h 208"/>
                              <a:gd name="T30" fmla="*/ 14 w 193"/>
                              <a:gd name="T31" fmla="*/ 110 h 208"/>
                              <a:gd name="T32" fmla="*/ 14 w 193"/>
                              <a:gd name="T33" fmla="*/ 99 h 208"/>
                              <a:gd name="T34" fmla="*/ 102 w 193"/>
                              <a:gd name="T35" fmla="*/ 195 h 208"/>
                              <a:gd name="T36" fmla="*/ 91 w 193"/>
                              <a:gd name="T37" fmla="*/ 195 h 208"/>
                              <a:gd name="T38" fmla="*/ 179 w 193"/>
                              <a:gd name="T39" fmla="*/ 99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93" h="208">
                                <a:moveTo>
                                  <a:pt x="102" y="206"/>
                                </a:moveTo>
                                <a:cubicBezTo>
                                  <a:pt x="101" y="208"/>
                                  <a:pt x="99" y="208"/>
                                  <a:pt x="96" y="208"/>
                                </a:cubicBezTo>
                                <a:cubicBezTo>
                                  <a:pt x="94" y="208"/>
                                  <a:pt x="92" y="208"/>
                                  <a:pt x="91" y="206"/>
                                </a:cubicBezTo>
                                <a:lnTo>
                                  <a:pt x="3" y="110"/>
                                </a:lnTo>
                                <a:cubicBezTo>
                                  <a:pt x="0" y="107"/>
                                  <a:pt x="0" y="102"/>
                                  <a:pt x="3" y="99"/>
                                </a:cubicBezTo>
                                <a:lnTo>
                                  <a:pt x="91" y="3"/>
                                </a:lnTo>
                                <a:cubicBezTo>
                                  <a:pt x="92" y="1"/>
                                  <a:pt x="94" y="0"/>
                                  <a:pt x="96" y="0"/>
                                </a:cubicBezTo>
                                <a:cubicBezTo>
                                  <a:pt x="99" y="0"/>
                                  <a:pt x="101" y="1"/>
                                  <a:pt x="102" y="3"/>
                                </a:cubicBezTo>
                                <a:lnTo>
                                  <a:pt x="190" y="99"/>
                                </a:lnTo>
                                <a:cubicBezTo>
                                  <a:pt x="193" y="102"/>
                                  <a:pt x="193" y="107"/>
                                  <a:pt x="190" y="110"/>
                                </a:cubicBezTo>
                                <a:lnTo>
                                  <a:pt x="102" y="206"/>
                                </a:lnTo>
                                <a:close/>
                                <a:moveTo>
                                  <a:pt x="179" y="99"/>
                                </a:moveTo>
                                <a:lnTo>
                                  <a:pt x="179" y="110"/>
                                </a:lnTo>
                                <a:lnTo>
                                  <a:pt x="91" y="14"/>
                                </a:lnTo>
                                <a:lnTo>
                                  <a:pt x="102" y="14"/>
                                </a:lnTo>
                                <a:lnTo>
                                  <a:pt x="14" y="110"/>
                                </a:lnTo>
                                <a:lnTo>
                                  <a:pt x="14" y="99"/>
                                </a:lnTo>
                                <a:lnTo>
                                  <a:pt x="102" y="195"/>
                                </a:lnTo>
                                <a:lnTo>
                                  <a:pt x="91" y="195"/>
                                </a:lnTo>
                                <a:lnTo>
                                  <a:pt x="179"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765" name="Freeform 1849"/>
                        <wps:cNvSpPr>
                          <a:spLocks/>
                        </wps:cNvSpPr>
                        <wps:spPr bwMode="auto">
                          <a:xfrm>
                            <a:off x="2049145" y="951230"/>
                            <a:ext cx="89535" cy="76200"/>
                          </a:xfrm>
                          <a:custGeom>
                            <a:avLst/>
                            <a:gdLst>
                              <a:gd name="T0" fmla="*/ 70 w 141"/>
                              <a:gd name="T1" fmla="*/ 120 h 120"/>
                              <a:gd name="T2" fmla="*/ 0 w 141"/>
                              <a:gd name="T3" fmla="*/ 60 h 120"/>
                              <a:gd name="T4" fmla="*/ 70 w 141"/>
                              <a:gd name="T5" fmla="*/ 0 h 120"/>
                              <a:gd name="T6" fmla="*/ 141 w 141"/>
                              <a:gd name="T7" fmla="*/ 60 h 120"/>
                              <a:gd name="T8" fmla="*/ 70 w 141"/>
                              <a:gd name="T9" fmla="*/ 120 h 120"/>
                            </a:gdLst>
                            <a:ahLst/>
                            <a:cxnLst>
                              <a:cxn ang="0">
                                <a:pos x="T0" y="T1"/>
                              </a:cxn>
                              <a:cxn ang="0">
                                <a:pos x="T2" y="T3"/>
                              </a:cxn>
                              <a:cxn ang="0">
                                <a:pos x="T4" y="T5"/>
                              </a:cxn>
                              <a:cxn ang="0">
                                <a:pos x="T6" y="T7"/>
                              </a:cxn>
                              <a:cxn ang="0">
                                <a:pos x="T8" y="T9"/>
                              </a:cxn>
                            </a:cxnLst>
                            <a:rect l="0" t="0" r="r" b="b"/>
                            <a:pathLst>
                              <a:path w="141" h="120">
                                <a:moveTo>
                                  <a:pt x="70" y="120"/>
                                </a:moveTo>
                                <a:lnTo>
                                  <a:pt x="0" y="60"/>
                                </a:lnTo>
                                <a:lnTo>
                                  <a:pt x="70" y="0"/>
                                </a:lnTo>
                                <a:lnTo>
                                  <a:pt x="141" y="60"/>
                                </a:lnTo>
                                <a:lnTo>
                                  <a:pt x="70" y="12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6" name="Freeform 1850"/>
                        <wps:cNvSpPr>
                          <a:spLocks noEditPoints="1"/>
                        </wps:cNvSpPr>
                        <wps:spPr bwMode="auto">
                          <a:xfrm>
                            <a:off x="2045335" y="948055"/>
                            <a:ext cx="97155" cy="83185"/>
                          </a:xfrm>
                          <a:custGeom>
                            <a:avLst/>
                            <a:gdLst>
                              <a:gd name="T0" fmla="*/ 108 w 204"/>
                              <a:gd name="T1" fmla="*/ 202 h 204"/>
                              <a:gd name="T2" fmla="*/ 102 w 204"/>
                              <a:gd name="T3" fmla="*/ 204 h 204"/>
                              <a:gd name="T4" fmla="*/ 96 w 204"/>
                              <a:gd name="T5" fmla="*/ 202 h 204"/>
                              <a:gd name="T6" fmla="*/ 3 w 204"/>
                              <a:gd name="T7" fmla="*/ 108 h 204"/>
                              <a:gd name="T8" fmla="*/ 3 w 204"/>
                              <a:gd name="T9" fmla="*/ 97 h 204"/>
                              <a:gd name="T10" fmla="*/ 96 w 204"/>
                              <a:gd name="T11" fmla="*/ 3 h 204"/>
                              <a:gd name="T12" fmla="*/ 102 w 204"/>
                              <a:gd name="T13" fmla="*/ 0 h 204"/>
                              <a:gd name="T14" fmla="*/ 108 w 204"/>
                              <a:gd name="T15" fmla="*/ 3 h 204"/>
                              <a:gd name="T16" fmla="*/ 201 w 204"/>
                              <a:gd name="T17" fmla="*/ 97 h 204"/>
                              <a:gd name="T18" fmla="*/ 201 w 204"/>
                              <a:gd name="T19" fmla="*/ 108 h 204"/>
                              <a:gd name="T20" fmla="*/ 108 w 204"/>
                              <a:gd name="T21" fmla="*/ 202 h 204"/>
                              <a:gd name="T22" fmla="*/ 190 w 204"/>
                              <a:gd name="T23" fmla="*/ 97 h 204"/>
                              <a:gd name="T24" fmla="*/ 190 w 204"/>
                              <a:gd name="T25" fmla="*/ 108 h 204"/>
                              <a:gd name="T26" fmla="*/ 96 w 204"/>
                              <a:gd name="T27" fmla="*/ 14 h 204"/>
                              <a:gd name="T28" fmla="*/ 108 w 204"/>
                              <a:gd name="T29" fmla="*/ 14 h 204"/>
                              <a:gd name="T30" fmla="*/ 14 w 204"/>
                              <a:gd name="T31" fmla="*/ 108 h 204"/>
                              <a:gd name="T32" fmla="*/ 14 w 204"/>
                              <a:gd name="T33" fmla="*/ 97 h 204"/>
                              <a:gd name="T34" fmla="*/ 108 w 204"/>
                              <a:gd name="T35" fmla="*/ 191 h 204"/>
                              <a:gd name="T36" fmla="*/ 96 w 204"/>
                              <a:gd name="T37" fmla="*/ 191 h 204"/>
                              <a:gd name="T38" fmla="*/ 190 w 204"/>
                              <a:gd name="T39" fmla="*/ 97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4">
                                <a:moveTo>
                                  <a:pt x="108" y="202"/>
                                </a:moveTo>
                                <a:cubicBezTo>
                                  <a:pt x="106" y="203"/>
                                  <a:pt x="104" y="204"/>
                                  <a:pt x="102" y="204"/>
                                </a:cubicBezTo>
                                <a:cubicBezTo>
                                  <a:pt x="100" y="204"/>
                                  <a:pt x="98" y="203"/>
                                  <a:pt x="96" y="202"/>
                                </a:cubicBezTo>
                                <a:lnTo>
                                  <a:pt x="3" y="108"/>
                                </a:lnTo>
                                <a:cubicBezTo>
                                  <a:pt x="0" y="105"/>
                                  <a:pt x="0" y="100"/>
                                  <a:pt x="3" y="97"/>
                                </a:cubicBezTo>
                                <a:lnTo>
                                  <a:pt x="96" y="3"/>
                                </a:lnTo>
                                <a:cubicBezTo>
                                  <a:pt x="98" y="1"/>
                                  <a:pt x="100" y="0"/>
                                  <a:pt x="102" y="0"/>
                                </a:cubicBezTo>
                                <a:cubicBezTo>
                                  <a:pt x="104" y="0"/>
                                  <a:pt x="106" y="1"/>
                                  <a:pt x="108" y="3"/>
                                </a:cubicBezTo>
                                <a:lnTo>
                                  <a:pt x="201" y="97"/>
                                </a:lnTo>
                                <a:cubicBezTo>
                                  <a:pt x="204" y="100"/>
                                  <a:pt x="204" y="105"/>
                                  <a:pt x="201" y="108"/>
                                </a:cubicBezTo>
                                <a:lnTo>
                                  <a:pt x="108" y="202"/>
                                </a:lnTo>
                                <a:close/>
                                <a:moveTo>
                                  <a:pt x="190" y="97"/>
                                </a:moveTo>
                                <a:lnTo>
                                  <a:pt x="190" y="108"/>
                                </a:lnTo>
                                <a:lnTo>
                                  <a:pt x="96" y="14"/>
                                </a:lnTo>
                                <a:lnTo>
                                  <a:pt x="108" y="14"/>
                                </a:lnTo>
                                <a:lnTo>
                                  <a:pt x="14" y="108"/>
                                </a:lnTo>
                                <a:lnTo>
                                  <a:pt x="14" y="97"/>
                                </a:lnTo>
                                <a:lnTo>
                                  <a:pt x="108" y="191"/>
                                </a:lnTo>
                                <a:lnTo>
                                  <a:pt x="96" y="191"/>
                                </a:lnTo>
                                <a:lnTo>
                                  <a:pt x="190" y="97"/>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768" name="Freeform 1851"/>
                        <wps:cNvSpPr>
                          <a:spLocks/>
                        </wps:cNvSpPr>
                        <wps:spPr bwMode="auto">
                          <a:xfrm>
                            <a:off x="2510790" y="1050290"/>
                            <a:ext cx="88900" cy="76200"/>
                          </a:xfrm>
                          <a:custGeom>
                            <a:avLst/>
                            <a:gdLst>
                              <a:gd name="T0" fmla="*/ 70 w 140"/>
                              <a:gd name="T1" fmla="*/ 120 h 120"/>
                              <a:gd name="T2" fmla="*/ 0 w 140"/>
                              <a:gd name="T3" fmla="*/ 59 h 120"/>
                              <a:gd name="T4" fmla="*/ 70 w 140"/>
                              <a:gd name="T5" fmla="*/ 0 h 120"/>
                              <a:gd name="T6" fmla="*/ 140 w 140"/>
                              <a:gd name="T7" fmla="*/ 59 h 120"/>
                              <a:gd name="T8" fmla="*/ 70 w 140"/>
                              <a:gd name="T9" fmla="*/ 120 h 120"/>
                            </a:gdLst>
                            <a:ahLst/>
                            <a:cxnLst>
                              <a:cxn ang="0">
                                <a:pos x="T0" y="T1"/>
                              </a:cxn>
                              <a:cxn ang="0">
                                <a:pos x="T2" y="T3"/>
                              </a:cxn>
                              <a:cxn ang="0">
                                <a:pos x="T4" y="T5"/>
                              </a:cxn>
                              <a:cxn ang="0">
                                <a:pos x="T6" y="T7"/>
                              </a:cxn>
                              <a:cxn ang="0">
                                <a:pos x="T8" y="T9"/>
                              </a:cxn>
                            </a:cxnLst>
                            <a:rect l="0" t="0" r="r" b="b"/>
                            <a:pathLst>
                              <a:path w="140" h="120">
                                <a:moveTo>
                                  <a:pt x="70" y="120"/>
                                </a:moveTo>
                                <a:lnTo>
                                  <a:pt x="0" y="59"/>
                                </a:lnTo>
                                <a:lnTo>
                                  <a:pt x="70" y="0"/>
                                </a:lnTo>
                                <a:lnTo>
                                  <a:pt x="140" y="59"/>
                                </a:lnTo>
                                <a:lnTo>
                                  <a:pt x="70" y="12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9" name="Freeform 1852"/>
                        <wps:cNvSpPr>
                          <a:spLocks noEditPoints="1"/>
                        </wps:cNvSpPr>
                        <wps:spPr bwMode="auto">
                          <a:xfrm>
                            <a:off x="2506980" y="1047115"/>
                            <a:ext cx="97155" cy="82550"/>
                          </a:xfrm>
                          <a:custGeom>
                            <a:avLst/>
                            <a:gdLst>
                              <a:gd name="T0" fmla="*/ 108 w 204"/>
                              <a:gd name="T1" fmla="*/ 201 h 203"/>
                              <a:gd name="T2" fmla="*/ 102 w 204"/>
                              <a:gd name="T3" fmla="*/ 203 h 203"/>
                              <a:gd name="T4" fmla="*/ 96 w 204"/>
                              <a:gd name="T5" fmla="*/ 201 h 203"/>
                              <a:gd name="T6" fmla="*/ 3 w 204"/>
                              <a:gd name="T7" fmla="*/ 107 h 203"/>
                              <a:gd name="T8" fmla="*/ 3 w 204"/>
                              <a:gd name="T9" fmla="*/ 96 h 203"/>
                              <a:gd name="T10" fmla="*/ 96 w 204"/>
                              <a:gd name="T11" fmla="*/ 2 h 203"/>
                              <a:gd name="T12" fmla="*/ 102 w 204"/>
                              <a:gd name="T13" fmla="*/ 0 h 203"/>
                              <a:gd name="T14" fmla="*/ 108 w 204"/>
                              <a:gd name="T15" fmla="*/ 2 h 203"/>
                              <a:gd name="T16" fmla="*/ 201 w 204"/>
                              <a:gd name="T17" fmla="*/ 96 h 203"/>
                              <a:gd name="T18" fmla="*/ 201 w 204"/>
                              <a:gd name="T19" fmla="*/ 107 h 203"/>
                              <a:gd name="T20" fmla="*/ 108 w 204"/>
                              <a:gd name="T21" fmla="*/ 201 h 203"/>
                              <a:gd name="T22" fmla="*/ 190 w 204"/>
                              <a:gd name="T23" fmla="*/ 96 h 203"/>
                              <a:gd name="T24" fmla="*/ 190 w 204"/>
                              <a:gd name="T25" fmla="*/ 107 h 203"/>
                              <a:gd name="T26" fmla="*/ 96 w 204"/>
                              <a:gd name="T27" fmla="*/ 13 h 203"/>
                              <a:gd name="T28" fmla="*/ 108 w 204"/>
                              <a:gd name="T29" fmla="*/ 13 h 203"/>
                              <a:gd name="T30" fmla="*/ 14 w 204"/>
                              <a:gd name="T31" fmla="*/ 107 h 203"/>
                              <a:gd name="T32" fmla="*/ 14 w 204"/>
                              <a:gd name="T33" fmla="*/ 96 h 203"/>
                              <a:gd name="T34" fmla="*/ 108 w 204"/>
                              <a:gd name="T35" fmla="*/ 190 h 203"/>
                              <a:gd name="T36" fmla="*/ 96 w 204"/>
                              <a:gd name="T37" fmla="*/ 190 h 203"/>
                              <a:gd name="T38" fmla="*/ 190 w 204"/>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4" h="203">
                                <a:moveTo>
                                  <a:pt x="108" y="201"/>
                                </a:moveTo>
                                <a:cubicBezTo>
                                  <a:pt x="106" y="203"/>
                                  <a:pt x="104" y="203"/>
                                  <a:pt x="102" y="203"/>
                                </a:cubicBezTo>
                                <a:cubicBezTo>
                                  <a:pt x="100" y="203"/>
                                  <a:pt x="98" y="203"/>
                                  <a:pt x="96" y="201"/>
                                </a:cubicBezTo>
                                <a:lnTo>
                                  <a:pt x="3" y="107"/>
                                </a:lnTo>
                                <a:cubicBezTo>
                                  <a:pt x="0" y="104"/>
                                  <a:pt x="0" y="99"/>
                                  <a:pt x="3" y="96"/>
                                </a:cubicBezTo>
                                <a:lnTo>
                                  <a:pt x="96" y="2"/>
                                </a:lnTo>
                                <a:cubicBezTo>
                                  <a:pt x="98" y="0"/>
                                  <a:pt x="100" y="0"/>
                                  <a:pt x="102" y="0"/>
                                </a:cubicBezTo>
                                <a:cubicBezTo>
                                  <a:pt x="104" y="0"/>
                                  <a:pt x="106" y="0"/>
                                  <a:pt x="108" y="2"/>
                                </a:cubicBezTo>
                                <a:lnTo>
                                  <a:pt x="201" y="96"/>
                                </a:lnTo>
                                <a:cubicBezTo>
                                  <a:pt x="204" y="99"/>
                                  <a:pt x="204" y="104"/>
                                  <a:pt x="201" y="107"/>
                                </a:cubicBezTo>
                                <a:lnTo>
                                  <a:pt x="108" y="201"/>
                                </a:lnTo>
                                <a:close/>
                                <a:moveTo>
                                  <a:pt x="190" y="96"/>
                                </a:moveTo>
                                <a:lnTo>
                                  <a:pt x="190" y="107"/>
                                </a:lnTo>
                                <a:lnTo>
                                  <a:pt x="96" y="13"/>
                                </a:lnTo>
                                <a:lnTo>
                                  <a:pt x="108" y="13"/>
                                </a:lnTo>
                                <a:lnTo>
                                  <a:pt x="14" y="107"/>
                                </a:lnTo>
                                <a:lnTo>
                                  <a:pt x="14" y="96"/>
                                </a:lnTo>
                                <a:lnTo>
                                  <a:pt x="108" y="190"/>
                                </a:lnTo>
                                <a:lnTo>
                                  <a:pt x="96" y="190"/>
                                </a:lnTo>
                                <a:lnTo>
                                  <a:pt x="190"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770" name="Freeform 1853"/>
                        <wps:cNvSpPr>
                          <a:spLocks/>
                        </wps:cNvSpPr>
                        <wps:spPr bwMode="auto">
                          <a:xfrm>
                            <a:off x="2741295" y="1178560"/>
                            <a:ext cx="89535" cy="76200"/>
                          </a:xfrm>
                          <a:custGeom>
                            <a:avLst/>
                            <a:gdLst>
                              <a:gd name="T0" fmla="*/ 71 w 141"/>
                              <a:gd name="T1" fmla="*/ 120 h 120"/>
                              <a:gd name="T2" fmla="*/ 0 w 141"/>
                              <a:gd name="T3" fmla="*/ 60 h 120"/>
                              <a:gd name="T4" fmla="*/ 71 w 141"/>
                              <a:gd name="T5" fmla="*/ 0 h 120"/>
                              <a:gd name="T6" fmla="*/ 141 w 141"/>
                              <a:gd name="T7" fmla="*/ 60 h 120"/>
                              <a:gd name="T8" fmla="*/ 71 w 141"/>
                              <a:gd name="T9" fmla="*/ 120 h 120"/>
                            </a:gdLst>
                            <a:ahLst/>
                            <a:cxnLst>
                              <a:cxn ang="0">
                                <a:pos x="T0" y="T1"/>
                              </a:cxn>
                              <a:cxn ang="0">
                                <a:pos x="T2" y="T3"/>
                              </a:cxn>
                              <a:cxn ang="0">
                                <a:pos x="T4" y="T5"/>
                              </a:cxn>
                              <a:cxn ang="0">
                                <a:pos x="T6" y="T7"/>
                              </a:cxn>
                              <a:cxn ang="0">
                                <a:pos x="T8" y="T9"/>
                              </a:cxn>
                            </a:cxnLst>
                            <a:rect l="0" t="0" r="r" b="b"/>
                            <a:pathLst>
                              <a:path w="141" h="120">
                                <a:moveTo>
                                  <a:pt x="71" y="120"/>
                                </a:moveTo>
                                <a:lnTo>
                                  <a:pt x="0" y="60"/>
                                </a:lnTo>
                                <a:lnTo>
                                  <a:pt x="71" y="0"/>
                                </a:lnTo>
                                <a:lnTo>
                                  <a:pt x="141" y="60"/>
                                </a:lnTo>
                                <a:lnTo>
                                  <a:pt x="71" y="12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1" name="Freeform 1854"/>
                        <wps:cNvSpPr>
                          <a:spLocks noEditPoints="1"/>
                        </wps:cNvSpPr>
                        <wps:spPr bwMode="auto">
                          <a:xfrm>
                            <a:off x="2737485" y="1174750"/>
                            <a:ext cx="97155" cy="83185"/>
                          </a:xfrm>
                          <a:custGeom>
                            <a:avLst/>
                            <a:gdLst>
                              <a:gd name="T0" fmla="*/ 108 w 205"/>
                              <a:gd name="T1" fmla="*/ 201 h 203"/>
                              <a:gd name="T2" fmla="*/ 103 w 205"/>
                              <a:gd name="T3" fmla="*/ 203 h 203"/>
                              <a:gd name="T4" fmla="*/ 97 w 205"/>
                              <a:gd name="T5" fmla="*/ 201 h 203"/>
                              <a:gd name="T6" fmla="*/ 4 w 205"/>
                              <a:gd name="T7" fmla="*/ 107 h 203"/>
                              <a:gd name="T8" fmla="*/ 4 w 205"/>
                              <a:gd name="T9" fmla="*/ 96 h 203"/>
                              <a:gd name="T10" fmla="*/ 97 w 205"/>
                              <a:gd name="T11" fmla="*/ 2 h 203"/>
                              <a:gd name="T12" fmla="*/ 103 w 205"/>
                              <a:gd name="T13" fmla="*/ 0 h 203"/>
                              <a:gd name="T14" fmla="*/ 108 w 205"/>
                              <a:gd name="T15" fmla="*/ 2 h 203"/>
                              <a:gd name="T16" fmla="*/ 202 w 205"/>
                              <a:gd name="T17" fmla="*/ 96 h 203"/>
                              <a:gd name="T18" fmla="*/ 202 w 205"/>
                              <a:gd name="T19" fmla="*/ 107 h 203"/>
                              <a:gd name="T20" fmla="*/ 108 w 205"/>
                              <a:gd name="T21" fmla="*/ 201 h 203"/>
                              <a:gd name="T22" fmla="*/ 191 w 205"/>
                              <a:gd name="T23" fmla="*/ 96 h 203"/>
                              <a:gd name="T24" fmla="*/ 191 w 205"/>
                              <a:gd name="T25" fmla="*/ 107 h 203"/>
                              <a:gd name="T26" fmla="*/ 97 w 205"/>
                              <a:gd name="T27" fmla="*/ 13 h 203"/>
                              <a:gd name="T28" fmla="*/ 108 w 205"/>
                              <a:gd name="T29" fmla="*/ 13 h 203"/>
                              <a:gd name="T30" fmla="*/ 15 w 205"/>
                              <a:gd name="T31" fmla="*/ 107 h 203"/>
                              <a:gd name="T32" fmla="*/ 15 w 205"/>
                              <a:gd name="T33" fmla="*/ 96 h 203"/>
                              <a:gd name="T34" fmla="*/ 108 w 205"/>
                              <a:gd name="T35" fmla="*/ 190 h 203"/>
                              <a:gd name="T36" fmla="*/ 97 w 205"/>
                              <a:gd name="T37" fmla="*/ 190 h 203"/>
                              <a:gd name="T38" fmla="*/ 191 w 205"/>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5" h="203">
                                <a:moveTo>
                                  <a:pt x="108" y="201"/>
                                </a:moveTo>
                                <a:cubicBezTo>
                                  <a:pt x="107" y="203"/>
                                  <a:pt x="105" y="203"/>
                                  <a:pt x="103" y="203"/>
                                </a:cubicBezTo>
                                <a:cubicBezTo>
                                  <a:pt x="101" y="203"/>
                                  <a:pt x="99" y="203"/>
                                  <a:pt x="97" y="201"/>
                                </a:cubicBezTo>
                                <a:lnTo>
                                  <a:pt x="4" y="107"/>
                                </a:lnTo>
                                <a:cubicBezTo>
                                  <a:pt x="0" y="104"/>
                                  <a:pt x="0" y="99"/>
                                  <a:pt x="4" y="96"/>
                                </a:cubicBezTo>
                                <a:lnTo>
                                  <a:pt x="97" y="2"/>
                                </a:lnTo>
                                <a:cubicBezTo>
                                  <a:pt x="99" y="1"/>
                                  <a:pt x="101" y="0"/>
                                  <a:pt x="103" y="0"/>
                                </a:cubicBezTo>
                                <a:cubicBezTo>
                                  <a:pt x="105" y="0"/>
                                  <a:pt x="107" y="1"/>
                                  <a:pt x="108" y="2"/>
                                </a:cubicBezTo>
                                <a:lnTo>
                                  <a:pt x="202" y="96"/>
                                </a:lnTo>
                                <a:cubicBezTo>
                                  <a:pt x="205" y="99"/>
                                  <a:pt x="205" y="104"/>
                                  <a:pt x="202" y="107"/>
                                </a:cubicBezTo>
                                <a:lnTo>
                                  <a:pt x="108" y="201"/>
                                </a:lnTo>
                                <a:close/>
                                <a:moveTo>
                                  <a:pt x="191" y="96"/>
                                </a:moveTo>
                                <a:lnTo>
                                  <a:pt x="191" y="107"/>
                                </a:lnTo>
                                <a:lnTo>
                                  <a:pt x="97" y="13"/>
                                </a:lnTo>
                                <a:lnTo>
                                  <a:pt x="108" y="13"/>
                                </a:lnTo>
                                <a:lnTo>
                                  <a:pt x="15" y="107"/>
                                </a:lnTo>
                                <a:lnTo>
                                  <a:pt x="15" y="96"/>
                                </a:lnTo>
                                <a:lnTo>
                                  <a:pt x="108" y="190"/>
                                </a:lnTo>
                                <a:lnTo>
                                  <a:pt x="97" y="190"/>
                                </a:lnTo>
                                <a:lnTo>
                                  <a:pt x="191"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772" name="Freeform 1855"/>
                        <wps:cNvSpPr>
                          <a:spLocks/>
                        </wps:cNvSpPr>
                        <wps:spPr bwMode="auto">
                          <a:xfrm>
                            <a:off x="3203575" y="1273810"/>
                            <a:ext cx="88900" cy="76200"/>
                          </a:xfrm>
                          <a:custGeom>
                            <a:avLst/>
                            <a:gdLst>
                              <a:gd name="T0" fmla="*/ 70 w 140"/>
                              <a:gd name="T1" fmla="*/ 120 h 120"/>
                              <a:gd name="T2" fmla="*/ 0 w 140"/>
                              <a:gd name="T3" fmla="*/ 61 h 120"/>
                              <a:gd name="T4" fmla="*/ 70 w 140"/>
                              <a:gd name="T5" fmla="*/ 0 h 120"/>
                              <a:gd name="T6" fmla="*/ 140 w 140"/>
                              <a:gd name="T7" fmla="*/ 61 h 120"/>
                              <a:gd name="T8" fmla="*/ 70 w 140"/>
                              <a:gd name="T9" fmla="*/ 120 h 120"/>
                            </a:gdLst>
                            <a:ahLst/>
                            <a:cxnLst>
                              <a:cxn ang="0">
                                <a:pos x="T0" y="T1"/>
                              </a:cxn>
                              <a:cxn ang="0">
                                <a:pos x="T2" y="T3"/>
                              </a:cxn>
                              <a:cxn ang="0">
                                <a:pos x="T4" y="T5"/>
                              </a:cxn>
                              <a:cxn ang="0">
                                <a:pos x="T6" y="T7"/>
                              </a:cxn>
                              <a:cxn ang="0">
                                <a:pos x="T8" y="T9"/>
                              </a:cxn>
                            </a:cxnLst>
                            <a:rect l="0" t="0" r="r" b="b"/>
                            <a:pathLst>
                              <a:path w="140" h="120">
                                <a:moveTo>
                                  <a:pt x="70" y="120"/>
                                </a:moveTo>
                                <a:lnTo>
                                  <a:pt x="0" y="61"/>
                                </a:lnTo>
                                <a:lnTo>
                                  <a:pt x="70" y="0"/>
                                </a:lnTo>
                                <a:lnTo>
                                  <a:pt x="140" y="61"/>
                                </a:lnTo>
                                <a:lnTo>
                                  <a:pt x="70" y="120"/>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3" name="Freeform 1856"/>
                        <wps:cNvSpPr>
                          <a:spLocks noEditPoints="1"/>
                        </wps:cNvSpPr>
                        <wps:spPr bwMode="auto">
                          <a:xfrm>
                            <a:off x="3199130" y="1270635"/>
                            <a:ext cx="97790" cy="82550"/>
                          </a:xfrm>
                          <a:custGeom>
                            <a:avLst/>
                            <a:gdLst>
                              <a:gd name="T0" fmla="*/ 108 w 205"/>
                              <a:gd name="T1" fmla="*/ 201 h 203"/>
                              <a:gd name="T2" fmla="*/ 103 w 205"/>
                              <a:gd name="T3" fmla="*/ 203 h 203"/>
                              <a:gd name="T4" fmla="*/ 97 w 205"/>
                              <a:gd name="T5" fmla="*/ 201 h 203"/>
                              <a:gd name="T6" fmla="*/ 3 w 205"/>
                              <a:gd name="T7" fmla="*/ 107 h 203"/>
                              <a:gd name="T8" fmla="*/ 3 w 205"/>
                              <a:gd name="T9" fmla="*/ 96 h 203"/>
                              <a:gd name="T10" fmla="*/ 97 w 205"/>
                              <a:gd name="T11" fmla="*/ 2 h 203"/>
                              <a:gd name="T12" fmla="*/ 103 w 205"/>
                              <a:gd name="T13" fmla="*/ 0 h 203"/>
                              <a:gd name="T14" fmla="*/ 108 w 205"/>
                              <a:gd name="T15" fmla="*/ 2 h 203"/>
                              <a:gd name="T16" fmla="*/ 202 w 205"/>
                              <a:gd name="T17" fmla="*/ 96 h 203"/>
                              <a:gd name="T18" fmla="*/ 202 w 205"/>
                              <a:gd name="T19" fmla="*/ 107 h 203"/>
                              <a:gd name="T20" fmla="*/ 108 w 205"/>
                              <a:gd name="T21" fmla="*/ 201 h 203"/>
                              <a:gd name="T22" fmla="*/ 191 w 205"/>
                              <a:gd name="T23" fmla="*/ 96 h 203"/>
                              <a:gd name="T24" fmla="*/ 191 w 205"/>
                              <a:gd name="T25" fmla="*/ 107 h 203"/>
                              <a:gd name="T26" fmla="*/ 97 w 205"/>
                              <a:gd name="T27" fmla="*/ 13 h 203"/>
                              <a:gd name="T28" fmla="*/ 108 w 205"/>
                              <a:gd name="T29" fmla="*/ 13 h 203"/>
                              <a:gd name="T30" fmla="*/ 15 w 205"/>
                              <a:gd name="T31" fmla="*/ 107 h 203"/>
                              <a:gd name="T32" fmla="*/ 15 w 205"/>
                              <a:gd name="T33" fmla="*/ 96 h 203"/>
                              <a:gd name="T34" fmla="*/ 108 w 205"/>
                              <a:gd name="T35" fmla="*/ 190 h 203"/>
                              <a:gd name="T36" fmla="*/ 97 w 205"/>
                              <a:gd name="T37" fmla="*/ 190 h 203"/>
                              <a:gd name="T38" fmla="*/ 191 w 205"/>
                              <a:gd name="T39" fmla="*/ 96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05" h="203">
                                <a:moveTo>
                                  <a:pt x="108" y="201"/>
                                </a:moveTo>
                                <a:cubicBezTo>
                                  <a:pt x="107" y="203"/>
                                  <a:pt x="105" y="203"/>
                                  <a:pt x="103" y="203"/>
                                </a:cubicBezTo>
                                <a:cubicBezTo>
                                  <a:pt x="100" y="203"/>
                                  <a:pt x="98" y="203"/>
                                  <a:pt x="97" y="201"/>
                                </a:cubicBezTo>
                                <a:lnTo>
                                  <a:pt x="3" y="107"/>
                                </a:lnTo>
                                <a:cubicBezTo>
                                  <a:pt x="0" y="104"/>
                                  <a:pt x="0" y="99"/>
                                  <a:pt x="3" y="96"/>
                                </a:cubicBezTo>
                                <a:lnTo>
                                  <a:pt x="97" y="2"/>
                                </a:lnTo>
                                <a:cubicBezTo>
                                  <a:pt x="98" y="0"/>
                                  <a:pt x="100" y="0"/>
                                  <a:pt x="103" y="0"/>
                                </a:cubicBezTo>
                                <a:cubicBezTo>
                                  <a:pt x="105" y="0"/>
                                  <a:pt x="107" y="0"/>
                                  <a:pt x="108" y="2"/>
                                </a:cubicBezTo>
                                <a:lnTo>
                                  <a:pt x="202" y="96"/>
                                </a:lnTo>
                                <a:cubicBezTo>
                                  <a:pt x="205" y="99"/>
                                  <a:pt x="205" y="104"/>
                                  <a:pt x="202" y="107"/>
                                </a:cubicBezTo>
                                <a:lnTo>
                                  <a:pt x="108" y="201"/>
                                </a:lnTo>
                                <a:close/>
                                <a:moveTo>
                                  <a:pt x="191" y="96"/>
                                </a:moveTo>
                                <a:lnTo>
                                  <a:pt x="191" y="107"/>
                                </a:lnTo>
                                <a:lnTo>
                                  <a:pt x="97" y="13"/>
                                </a:lnTo>
                                <a:lnTo>
                                  <a:pt x="108" y="13"/>
                                </a:lnTo>
                                <a:lnTo>
                                  <a:pt x="15" y="107"/>
                                </a:lnTo>
                                <a:lnTo>
                                  <a:pt x="15" y="96"/>
                                </a:lnTo>
                                <a:lnTo>
                                  <a:pt x="108" y="190"/>
                                </a:lnTo>
                                <a:lnTo>
                                  <a:pt x="97" y="190"/>
                                </a:lnTo>
                                <a:lnTo>
                                  <a:pt x="191" y="96"/>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1774" name="Freeform 1857"/>
                        <wps:cNvSpPr>
                          <a:spLocks/>
                        </wps:cNvSpPr>
                        <wps:spPr bwMode="auto">
                          <a:xfrm>
                            <a:off x="1168400" y="713105"/>
                            <a:ext cx="2659380" cy="775970"/>
                          </a:xfrm>
                          <a:custGeom>
                            <a:avLst/>
                            <a:gdLst>
                              <a:gd name="T0" fmla="*/ 12 w 5586"/>
                              <a:gd name="T1" fmla="*/ 2 h 1906"/>
                              <a:gd name="T2" fmla="*/ 5580 w 5586"/>
                              <a:gd name="T3" fmla="*/ 1890 h 1906"/>
                              <a:gd name="T4" fmla="*/ 5585 w 5586"/>
                              <a:gd name="T5" fmla="*/ 1900 h 1906"/>
                              <a:gd name="T6" fmla="*/ 5575 w 5586"/>
                              <a:gd name="T7" fmla="*/ 1905 h 1906"/>
                              <a:gd name="T8" fmla="*/ 7 w 5586"/>
                              <a:gd name="T9" fmla="*/ 17 h 1906"/>
                              <a:gd name="T10" fmla="*/ 2 w 5586"/>
                              <a:gd name="T11" fmla="*/ 7 h 1906"/>
                              <a:gd name="T12" fmla="*/ 12 w 5586"/>
                              <a:gd name="T13" fmla="*/ 2 h 1906"/>
                            </a:gdLst>
                            <a:ahLst/>
                            <a:cxnLst>
                              <a:cxn ang="0">
                                <a:pos x="T0" y="T1"/>
                              </a:cxn>
                              <a:cxn ang="0">
                                <a:pos x="T2" y="T3"/>
                              </a:cxn>
                              <a:cxn ang="0">
                                <a:pos x="T4" y="T5"/>
                              </a:cxn>
                              <a:cxn ang="0">
                                <a:pos x="T6" y="T7"/>
                              </a:cxn>
                              <a:cxn ang="0">
                                <a:pos x="T8" y="T9"/>
                              </a:cxn>
                              <a:cxn ang="0">
                                <a:pos x="T10" y="T11"/>
                              </a:cxn>
                              <a:cxn ang="0">
                                <a:pos x="T12" y="T13"/>
                              </a:cxn>
                            </a:cxnLst>
                            <a:rect l="0" t="0" r="r" b="b"/>
                            <a:pathLst>
                              <a:path w="5586" h="1906">
                                <a:moveTo>
                                  <a:pt x="12" y="2"/>
                                </a:moveTo>
                                <a:lnTo>
                                  <a:pt x="5580" y="1890"/>
                                </a:lnTo>
                                <a:cubicBezTo>
                                  <a:pt x="5584" y="1891"/>
                                  <a:pt x="5586" y="1896"/>
                                  <a:pt x="5585" y="1900"/>
                                </a:cubicBezTo>
                                <a:cubicBezTo>
                                  <a:pt x="5584" y="1904"/>
                                  <a:pt x="5579" y="1906"/>
                                  <a:pt x="5575" y="1905"/>
                                </a:cubicBezTo>
                                <a:lnTo>
                                  <a:pt x="7" y="17"/>
                                </a:lnTo>
                                <a:cubicBezTo>
                                  <a:pt x="3" y="16"/>
                                  <a:pt x="0" y="11"/>
                                  <a:pt x="2" y="7"/>
                                </a:cubicBezTo>
                                <a:cubicBezTo>
                                  <a:pt x="3" y="3"/>
                                  <a:pt x="8" y="0"/>
                                  <a:pt x="12" y="2"/>
                                </a:cubicBezTo>
                                <a:close/>
                              </a:path>
                            </a:pathLst>
                          </a:custGeom>
                          <a:solidFill>
                            <a:srgbClr val="000000"/>
                          </a:solidFill>
                          <a:ln w="12">
                            <a:solidFill>
                              <a:srgbClr val="000000"/>
                            </a:solidFill>
                            <a:bevel/>
                            <a:headEnd/>
                            <a:tailEnd/>
                          </a:ln>
                        </wps:spPr>
                        <wps:bodyPr rot="0" vert="horz" wrap="square" lIns="91440" tIns="45720" rIns="91440" bIns="45720" anchor="t" anchorCtr="0" upright="1">
                          <a:noAutofit/>
                        </wps:bodyPr>
                      </wps:wsp>
                      <wps:wsp>
                        <wps:cNvPr id="1775" name="Rectangle 1858"/>
                        <wps:cNvSpPr>
                          <a:spLocks noChangeArrowheads="1"/>
                        </wps:cNvSpPr>
                        <wps:spPr bwMode="auto">
                          <a:xfrm>
                            <a:off x="758825" y="1729105"/>
                            <a:ext cx="58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0</w:t>
                              </w:r>
                            </w:p>
                          </w:txbxContent>
                        </wps:txbx>
                        <wps:bodyPr rot="0" vert="horz" wrap="none" lIns="0" tIns="0" rIns="0" bIns="0" anchor="t" anchorCtr="0" upright="1">
                          <a:spAutoFit/>
                        </wps:bodyPr>
                      </wps:wsp>
                      <wps:wsp>
                        <wps:cNvPr id="1776" name="Rectangle 1859"/>
                        <wps:cNvSpPr>
                          <a:spLocks noChangeArrowheads="1"/>
                        </wps:cNvSpPr>
                        <wps:spPr bwMode="auto">
                          <a:xfrm>
                            <a:off x="625475" y="1584960"/>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200</w:t>
                              </w:r>
                            </w:p>
                          </w:txbxContent>
                        </wps:txbx>
                        <wps:bodyPr rot="0" vert="horz" wrap="none" lIns="0" tIns="0" rIns="0" bIns="0" anchor="t" anchorCtr="0" upright="1">
                          <a:spAutoFit/>
                        </wps:bodyPr>
                      </wps:wsp>
                      <wps:wsp>
                        <wps:cNvPr id="1777" name="Rectangle 1860"/>
                        <wps:cNvSpPr>
                          <a:spLocks noChangeArrowheads="1"/>
                        </wps:cNvSpPr>
                        <wps:spPr bwMode="auto">
                          <a:xfrm>
                            <a:off x="625475" y="1440815"/>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400</w:t>
                              </w:r>
                            </w:p>
                          </w:txbxContent>
                        </wps:txbx>
                        <wps:bodyPr rot="0" vert="horz" wrap="none" lIns="0" tIns="0" rIns="0" bIns="0" anchor="t" anchorCtr="0" upright="1">
                          <a:spAutoFit/>
                        </wps:bodyPr>
                      </wps:wsp>
                      <wps:wsp>
                        <wps:cNvPr id="1778" name="Rectangle 1861"/>
                        <wps:cNvSpPr>
                          <a:spLocks noChangeArrowheads="1"/>
                        </wps:cNvSpPr>
                        <wps:spPr bwMode="auto">
                          <a:xfrm>
                            <a:off x="625475" y="1297305"/>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600</w:t>
                              </w:r>
                            </w:p>
                          </w:txbxContent>
                        </wps:txbx>
                        <wps:bodyPr rot="0" vert="horz" wrap="none" lIns="0" tIns="0" rIns="0" bIns="0" anchor="t" anchorCtr="0" upright="1">
                          <a:spAutoFit/>
                        </wps:bodyPr>
                      </wps:wsp>
                      <wps:wsp>
                        <wps:cNvPr id="1779" name="Rectangle 1862"/>
                        <wps:cNvSpPr>
                          <a:spLocks noChangeArrowheads="1"/>
                        </wps:cNvSpPr>
                        <wps:spPr bwMode="auto">
                          <a:xfrm>
                            <a:off x="625475" y="1153160"/>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800</w:t>
                              </w:r>
                            </w:p>
                          </w:txbxContent>
                        </wps:txbx>
                        <wps:bodyPr rot="0" vert="horz" wrap="none" lIns="0" tIns="0" rIns="0" bIns="0" anchor="t" anchorCtr="0" upright="1">
                          <a:spAutoFit/>
                        </wps:bodyPr>
                      </wps:wsp>
                      <wps:wsp>
                        <wps:cNvPr id="1780" name="Rectangle 1863"/>
                        <wps:cNvSpPr>
                          <a:spLocks noChangeArrowheads="1"/>
                        </wps:cNvSpPr>
                        <wps:spPr bwMode="auto">
                          <a:xfrm>
                            <a:off x="563245" y="1009015"/>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1000</w:t>
                              </w:r>
                            </w:p>
                          </w:txbxContent>
                        </wps:txbx>
                        <wps:bodyPr rot="0" vert="horz" wrap="none" lIns="0" tIns="0" rIns="0" bIns="0" anchor="t" anchorCtr="0" upright="1">
                          <a:spAutoFit/>
                        </wps:bodyPr>
                      </wps:wsp>
                      <wps:wsp>
                        <wps:cNvPr id="1781" name="Rectangle 1864"/>
                        <wps:cNvSpPr>
                          <a:spLocks noChangeArrowheads="1"/>
                        </wps:cNvSpPr>
                        <wps:spPr bwMode="auto">
                          <a:xfrm>
                            <a:off x="563245" y="86487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1200</w:t>
                              </w:r>
                            </w:p>
                          </w:txbxContent>
                        </wps:txbx>
                        <wps:bodyPr rot="0" vert="horz" wrap="none" lIns="0" tIns="0" rIns="0" bIns="0" anchor="t" anchorCtr="0" upright="1">
                          <a:spAutoFit/>
                        </wps:bodyPr>
                      </wps:wsp>
                      <wps:wsp>
                        <wps:cNvPr id="1782" name="Rectangle 1865"/>
                        <wps:cNvSpPr>
                          <a:spLocks noChangeArrowheads="1"/>
                        </wps:cNvSpPr>
                        <wps:spPr bwMode="auto">
                          <a:xfrm>
                            <a:off x="563245" y="720725"/>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1400</w:t>
                              </w:r>
                            </w:p>
                          </w:txbxContent>
                        </wps:txbx>
                        <wps:bodyPr rot="0" vert="horz" wrap="none" lIns="0" tIns="0" rIns="0" bIns="0" anchor="t" anchorCtr="0" upright="1">
                          <a:spAutoFit/>
                        </wps:bodyPr>
                      </wps:wsp>
                      <wps:wsp>
                        <wps:cNvPr id="1783" name="Rectangle 1866"/>
                        <wps:cNvSpPr>
                          <a:spLocks noChangeArrowheads="1"/>
                        </wps:cNvSpPr>
                        <wps:spPr bwMode="auto">
                          <a:xfrm>
                            <a:off x="563245" y="57658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1600</w:t>
                              </w:r>
                            </w:p>
                          </w:txbxContent>
                        </wps:txbx>
                        <wps:bodyPr rot="0" vert="horz" wrap="none" lIns="0" tIns="0" rIns="0" bIns="0" anchor="t" anchorCtr="0" upright="1">
                          <a:spAutoFit/>
                        </wps:bodyPr>
                      </wps:wsp>
                      <wps:wsp>
                        <wps:cNvPr id="1784" name="Rectangle 1867"/>
                        <wps:cNvSpPr>
                          <a:spLocks noChangeArrowheads="1"/>
                        </wps:cNvSpPr>
                        <wps:spPr bwMode="auto">
                          <a:xfrm>
                            <a:off x="809625"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1990</w:t>
                              </w:r>
                            </w:p>
                          </w:txbxContent>
                        </wps:txbx>
                        <wps:bodyPr rot="0" vert="horz" wrap="none" lIns="0" tIns="0" rIns="0" bIns="0" anchor="t" anchorCtr="0" upright="1">
                          <a:spAutoFit/>
                        </wps:bodyPr>
                      </wps:wsp>
                      <wps:wsp>
                        <wps:cNvPr id="1785" name="Rectangle 1868"/>
                        <wps:cNvSpPr>
                          <a:spLocks noChangeArrowheads="1"/>
                        </wps:cNvSpPr>
                        <wps:spPr bwMode="auto">
                          <a:xfrm>
                            <a:off x="1384935"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1995</w:t>
                              </w:r>
                            </w:p>
                          </w:txbxContent>
                        </wps:txbx>
                        <wps:bodyPr rot="0" vert="horz" wrap="none" lIns="0" tIns="0" rIns="0" bIns="0" anchor="t" anchorCtr="0" upright="1">
                          <a:spAutoFit/>
                        </wps:bodyPr>
                      </wps:wsp>
                      <wps:wsp>
                        <wps:cNvPr id="1786" name="Rectangle 1869"/>
                        <wps:cNvSpPr>
                          <a:spLocks noChangeArrowheads="1"/>
                        </wps:cNvSpPr>
                        <wps:spPr bwMode="auto">
                          <a:xfrm>
                            <a:off x="1960880"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2000</w:t>
                              </w:r>
                            </w:p>
                          </w:txbxContent>
                        </wps:txbx>
                        <wps:bodyPr rot="0" vert="horz" wrap="none" lIns="0" tIns="0" rIns="0" bIns="0" anchor="t" anchorCtr="0" upright="1">
                          <a:spAutoFit/>
                        </wps:bodyPr>
                      </wps:wsp>
                      <wps:wsp>
                        <wps:cNvPr id="1787" name="Rectangle 1870"/>
                        <wps:cNvSpPr>
                          <a:spLocks noChangeArrowheads="1"/>
                        </wps:cNvSpPr>
                        <wps:spPr bwMode="auto">
                          <a:xfrm>
                            <a:off x="2536825"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2005</w:t>
                              </w:r>
                            </w:p>
                          </w:txbxContent>
                        </wps:txbx>
                        <wps:bodyPr rot="0" vert="horz" wrap="none" lIns="0" tIns="0" rIns="0" bIns="0" anchor="t" anchorCtr="0" upright="1">
                          <a:spAutoFit/>
                        </wps:bodyPr>
                      </wps:wsp>
                      <wps:wsp>
                        <wps:cNvPr id="1788" name="Rectangle 1871"/>
                        <wps:cNvSpPr>
                          <a:spLocks noChangeArrowheads="1"/>
                        </wps:cNvSpPr>
                        <wps:spPr bwMode="auto">
                          <a:xfrm>
                            <a:off x="3112135"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2010</w:t>
                              </w:r>
                            </w:p>
                          </w:txbxContent>
                        </wps:txbx>
                        <wps:bodyPr rot="0" vert="horz" wrap="none" lIns="0" tIns="0" rIns="0" bIns="0" anchor="t" anchorCtr="0" upright="1">
                          <a:spAutoFit/>
                        </wps:bodyPr>
                      </wps:wsp>
                      <wps:wsp>
                        <wps:cNvPr id="1789" name="Rectangle 1872"/>
                        <wps:cNvSpPr>
                          <a:spLocks noChangeArrowheads="1"/>
                        </wps:cNvSpPr>
                        <wps:spPr bwMode="auto">
                          <a:xfrm>
                            <a:off x="3688080"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2015</w:t>
                              </w:r>
                            </w:p>
                          </w:txbxContent>
                        </wps:txbx>
                        <wps:bodyPr rot="0" vert="horz" wrap="none" lIns="0" tIns="0" rIns="0" bIns="0" anchor="t" anchorCtr="0" upright="1">
                          <a:spAutoFit/>
                        </wps:bodyPr>
                      </wps:wsp>
                      <wps:wsp>
                        <wps:cNvPr id="1790" name="Rectangle 1873"/>
                        <wps:cNvSpPr>
                          <a:spLocks noChangeArrowheads="1"/>
                        </wps:cNvSpPr>
                        <wps:spPr bwMode="auto">
                          <a:xfrm>
                            <a:off x="4263390" y="190246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sz w:val="18"/>
                                  <w:szCs w:val="18"/>
                                </w:rPr>
                                <w:t>2020</w:t>
                              </w:r>
                            </w:p>
                          </w:txbxContent>
                        </wps:txbx>
                        <wps:bodyPr rot="0" vert="horz" wrap="none" lIns="0" tIns="0" rIns="0" bIns="0" anchor="t" anchorCtr="0" upright="1">
                          <a:spAutoFit/>
                        </wps:bodyPr>
                      </wps:wsp>
                      <wps:wsp>
                        <wps:cNvPr id="3616" name="Rectangle 1875"/>
                        <wps:cNvSpPr>
                          <a:spLocks noChangeArrowheads="1"/>
                        </wps:cNvSpPr>
                        <wps:spPr bwMode="auto">
                          <a:xfrm>
                            <a:off x="440690" y="1620520"/>
                            <a:ext cx="311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2"/>
                                  <w:szCs w:val="2"/>
                                </w:rPr>
                                <w:t>births</w:t>
                              </w:r>
                              <w:proofErr w:type="gramEnd"/>
                            </w:p>
                          </w:txbxContent>
                        </wps:txbx>
                        <wps:bodyPr rot="0" vert="horz" wrap="none" lIns="0" tIns="0" rIns="0" bIns="0" anchor="t" anchorCtr="0" upright="1">
                          <a:spAutoFit/>
                        </wps:bodyPr>
                      </wps:wsp>
                      <wps:wsp>
                        <wps:cNvPr id="3617" name="Rectangle 1876"/>
                        <wps:cNvSpPr>
                          <a:spLocks noChangeArrowheads="1"/>
                        </wps:cNvSpPr>
                        <wps:spPr bwMode="auto">
                          <a:xfrm>
                            <a:off x="2294255" y="2115820"/>
                            <a:ext cx="6769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Year of survey</w:t>
                              </w:r>
                            </w:p>
                          </w:txbxContent>
                        </wps:txbx>
                        <wps:bodyPr rot="0" vert="horz" wrap="none" lIns="0" tIns="0" rIns="0" bIns="0" anchor="t" anchorCtr="0" upright="1">
                          <a:spAutoFit/>
                        </wps:bodyPr>
                      </wps:wsp>
                      <wps:wsp>
                        <wps:cNvPr id="3618" name="Rectangle 1877"/>
                        <wps:cNvSpPr>
                          <a:spLocks noChangeArrowheads="1"/>
                        </wps:cNvSpPr>
                        <wps:spPr bwMode="auto">
                          <a:xfrm>
                            <a:off x="565150" y="81915"/>
                            <a:ext cx="3547110" cy="214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Pr="006A4455" w:rsidRDefault="005F466A" w:rsidP="0036260A">
                              <w:pPr>
                                <w:rPr>
                                  <w:rFonts w:ascii="Arial" w:hAnsi="Arial" w:cs="Arial"/>
                                </w:rPr>
                              </w:pPr>
                              <w:r>
                                <w:rPr>
                                  <w:rFonts w:ascii="Arial" w:hAnsi="Arial" w:cs="Arial"/>
                                  <w:b/>
                                  <w:bCs/>
                                  <w:color w:val="000000"/>
                                </w:rPr>
                                <w:t>Trends in m</w:t>
                              </w:r>
                              <w:r w:rsidRPr="006A4455">
                                <w:rPr>
                                  <w:rFonts w:ascii="Arial" w:hAnsi="Arial" w:cs="Arial"/>
                                  <w:b/>
                                  <w:bCs/>
                                  <w:color w:val="000000"/>
                                </w:rPr>
                                <w:t xml:space="preserve">aternal mortality in Malawi </w:t>
                              </w:r>
                            </w:p>
                          </w:txbxContent>
                        </wps:txbx>
                        <wps:bodyPr rot="0" vert="horz" wrap="square" lIns="0" tIns="0" rIns="0" bIns="0" anchor="t" anchorCtr="0" upright="1">
                          <a:noAutofit/>
                        </wps:bodyPr>
                      </wps:wsp>
                      <wps:wsp>
                        <wps:cNvPr id="3619" name="Rectangle 1878"/>
                        <wps:cNvSpPr>
                          <a:spLocks noChangeArrowheads="1"/>
                        </wps:cNvSpPr>
                        <wps:spPr bwMode="auto">
                          <a:xfrm>
                            <a:off x="3093720" y="81915"/>
                            <a:ext cx="54610" cy="217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28"/>
                                  <w:szCs w:val="28"/>
                                </w:rPr>
                                <w:t>-</w:t>
                              </w:r>
                            </w:p>
                          </w:txbxContent>
                        </wps:txbx>
                        <wps:bodyPr rot="0" vert="horz" wrap="none" lIns="0" tIns="0" rIns="0" bIns="0" anchor="t" anchorCtr="0" upright="1">
                          <a:spAutoFit/>
                        </wps:bodyPr>
                      </wps:wsp>
                      <wps:wsp>
                        <wps:cNvPr id="3620" name="Rectangle 1879"/>
                        <wps:cNvSpPr>
                          <a:spLocks noChangeArrowheads="1"/>
                        </wps:cNvSpPr>
                        <wps:spPr bwMode="auto">
                          <a:xfrm>
                            <a:off x="1890395" y="296545"/>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txbxContent>
                        </wps:txbx>
                        <wps:bodyPr rot="0" vert="horz" wrap="none" lIns="0" tIns="0" rIns="0" bIns="0" anchor="t" anchorCtr="0" upright="1">
                          <a:spAutoFit/>
                        </wps:bodyPr>
                      </wps:wsp>
                      <wps:wsp>
                        <wps:cNvPr id="3621" name="Freeform 1880"/>
                        <wps:cNvSpPr>
                          <a:spLocks noEditPoints="1"/>
                        </wps:cNvSpPr>
                        <wps:spPr bwMode="auto">
                          <a:xfrm>
                            <a:off x="3810" y="3175"/>
                            <a:ext cx="4491355" cy="2294483"/>
                          </a:xfrm>
                          <a:custGeom>
                            <a:avLst/>
                            <a:gdLst>
                              <a:gd name="T0" fmla="*/ 0 w 9808"/>
                              <a:gd name="T1" fmla="*/ 8 h 5856"/>
                              <a:gd name="T2" fmla="*/ 8 w 9808"/>
                              <a:gd name="T3" fmla="*/ 0 h 5856"/>
                              <a:gd name="T4" fmla="*/ 9800 w 9808"/>
                              <a:gd name="T5" fmla="*/ 0 h 5856"/>
                              <a:gd name="T6" fmla="*/ 9808 w 9808"/>
                              <a:gd name="T7" fmla="*/ 8 h 5856"/>
                              <a:gd name="T8" fmla="*/ 9808 w 9808"/>
                              <a:gd name="T9" fmla="*/ 5848 h 5856"/>
                              <a:gd name="T10" fmla="*/ 9800 w 9808"/>
                              <a:gd name="T11" fmla="*/ 5856 h 5856"/>
                              <a:gd name="T12" fmla="*/ 8 w 9808"/>
                              <a:gd name="T13" fmla="*/ 5856 h 5856"/>
                              <a:gd name="T14" fmla="*/ 0 w 9808"/>
                              <a:gd name="T15" fmla="*/ 5848 h 5856"/>
                              <a:gd name="T16" fmla="*/ 0 w 9808"/>
                              <a:gd name="T17" fmla="*/ 8 h 5856"/>
                              <a:gd name="T18" fmla="*/ 16 w 9808"/>
                              <a:gd name="T19" fmla="*/ 5848 h 5856"/>
                              <a:gd name="T20" fmla="*/ 8 w 9808"/>
                              <a:gd name="T21" fmla="*/ 5840 h 5856"/>
                              <a:gd name="T22" fmla="*/ 9800 w 9808"/>
                              <a:gd name="T23" fmla="*/ 5840 h 5856"/>
                              <a:gd name="T24" fmla="*/ 9792 w 9808"/>
                              <a:gd name="T25" fmla="*/ 5848 h 5856"/>
                              <a:gd name="T26" fmla="*/ 9792 w 9808"/>
                              <a:gd name="T27" fmla="*/ 8 h 5856"/>
                              <a:gd name="T28" fmla="*/ 9800 w 9808"/>
                              <a:gd name="T29" fmla="*/ 16 h 5856"/>
                              <a:gd name="T30" fmla="*/ 8 w 9808"/>
                              <a:gd name="T31" fmla="*/ 16 h 5856"/>
                              <a:gd name="T32" fmla="*/ 16 w 9808"/>
                              <a:gd name="T33" fmla="*/ 8 h 5856"/>
                              <a:gd name="T34" fmla="*/ 16 w 9808"/>
                              <a:gd name="T35" fmla="*/ 5848 h 58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808" h="5856">
                                <a:moveTo>
                                  <a:pt x="0" y="8"/>
                                </a:moveTo>
                                <a:cubicBezTo>
                                  <a:pt x="0" y="4"/>
                                  <a:pt x="4" y="0"/>
                                  <a:pt x="8" y="0"/>
                                </a:cubicBezTo>
                                <a:lnTo>
                                  <a:pt x="9800" y="0"/>
                                </a:lnTo>
                                <a:cubicBezTo>
                                  <a:pt x="9805" y="0"/>
                                  <a:pt x="9808" y="4"/>
                                  <a:pt x="9808" y="8"/>
                                </a:cubicBezTo>
                                <a:lnTo>
                                  <a:pt x="9808" y="5848"/>
                                </a:lnTo>
                                <a:cubicBezTo>
                                  <a:pt x="9808" y="5853"/>
                                  <a:pt x="9805" y="5856"/>
                                  <a:pt x="9800" y="5856"/>
                                </a:cubicBezTo>
                                <a:lnTo>
                                  <a:pt x="8" y="5856"/>
                                </a:lnTo>
                                <a:cubicBezTo>
                                  <a:pt x="4" y="5856"/>
                                  <a:pt x="0" y="5853"/>
                                  <a:pt x="0" y="5848"/>
                                </a:cubicBezTo>
                                <a:lnTo>
                                  <a:pt x="0" y="8"/>
                                </a:lnTo>
                                <a:close/>
                                <a:moveTo>
                                  <a:pt x="16" y="5848"/>
                                </a:moveTo>
                                <a:lnTo>
                                  <a:pt x="8" y="5840"/>
                                </a:lnTo>
                                <a:lnTo>
                                  <a:pt x="9800" y="5840"/>
                                </a:lnTo>
                                <a:lnTo>
                                  <a:pt x="9792" y="5848"/>
                                </a:lnTo>
                                <a:lnTo>
                                  <a:pt x="9792" y="8"/>
                                </a:lnTo>
                                <a:lnTo>
                                  <a:pt x="9800" y="16"/>
                                </a:lnTo>
                                <a:lnTo>
                                  <a:pt x="8" y="16"/>
                                </a:lnTo>
                                <a:lnTo>
                                  <a:pt x="16" y="8"/>
                                </a:lnTo>
                                <a:lnTo>
                                  <a:pt x="16" y="5848"/>
                                </a:lnTo>
                                <a:close/>
                              </a:path>
                            </a:pathLst>
                          </a:custGeom>
                          <a:solidFill>
                            <a:srgbClr val="868686"/>
                          </a:solidFill>
                          <a:ln w="1">
                            <a:solidFill>
                              <a:srgbClr val="868686"/>
                            </a:solidFill>
                            <a:round/>
                            <a:headEnd/>
                            <a:tailEnd/>
                          </a:ln>
                        </wps:spPr>
                        <wps:bodyPr rot="0" vert="horz" wrap="square" lIns="91440" tIns="45720" rIns="91440" bIns="45720" anchor="t" anchorCtr="0" upright="1">
                          <a:noAutofit/>
                        </wps:bodyPr>
                      </wps:wsp>
                      <wps:wsp>
                        <wps:cNvPr id="3622" name="Freeform 1881"/>
                        <wps:cNvSpPr>
                          <a:spLocks/>
                        </wps:cNvSpPr>
                        <wps:spPr bwMode="auto">
                          <a:xfrm>
                            <a:off x="1081405" y="1191895"/>
                            <a:ext cx="99060" cy="65405"/>
                          </a:xfrm>
                          <a:custGeom>
                            <a:avLst/>
                            <a:gdLst>
                              <a:gd name="T0" fmla="*/ 0 w 156"/>
                              <a:gd name="T1" fmla="*/ 52 h 103"/>
                              <a:gd name="T2" fmla="*/ 78 w 156"/>
                              <a:gd name="T3" fmla="*/ 0 h 103"/>
                              <a:gd name="T4" fmla="*/ 156 w 156"/>
                              <a:gd name="T5" fmla="*/ 52 h 103"/>
                              <a:gd name="T6" fmla="*/ 78 w 156"/>
                              <a:gd name="T7" fmla="*/ 103 h 103"/>
                              <a:gd name="T8" fmla="*/ 0 w 156"/>
                              <a:gd name="T9" fmla="*/ 52 h 103"/>
                            </a:gdLst>
                            <a:ahLst/>
                            <a:cxnLst>
                              <a:cxn ang="0">
                                <a:pos x="T0" y="T1"/>
                              </a:cxn>
                              <a:cxn ang="0">
                                <a:pos x="T2" y="T3"/>
                              </a:cxn>
                              <a:cxn ang="0">
                                <a:pos x="T4" y="T5"/>
                              </a:cxn>
                              <a:cxn ang="0">
                                <a:pos x="T6" y="T7"/>
                              </a:cxn>
                              <a:cxn ang="0">
                                <a:pos x="T8" y="T9"/>
                              </a:cxn>
                            </a:cxnLst>
                            <a:rect l="0" t="0" r="r" b="b"/>
                            <a:pathLst>
                              <a:path w="156" h="103">
                                <a:moveTo>
                                  <a:pt x="0" y="52"/>
                                </a:moveTo>
                                <a:lnTo>
                                  <a:pt x="78" y="0"/>
                                </a:lnTo>
                                <a:lnTo>
                                  <a:pt x="156" y="52"/>
                                </a:lnTo>
                                <a:lnTo>
                                  <a:pt x="78" y="103"/>
                                </a:lnTo>
                                <a:lnTo>
                                  <a:pt x="0" y="52"/>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3" name="Freeform 1882"/>
                        <wps:cNvSpPr>
                          <a:spLocks noEditPoints="1"/>
                        </wps:cNvSpPr>
                        <wps:spPr bwMode="auto">
                          <a:xfrm>
                            <a:off x="1069975" y="1181735"/>
                            <a:ext cx="121920" cy="86360"/>
                          </a:xfrm>
                          <a:custGeom>
                            <a:avLst/>
                            <a:gdLst>
                              <a:gd name="T0" fmla="*/ 10 w 256"/>
                              <a:gd name="T1" fmla="*/ 124 h 211"/>
                              <a:gd name="T2" fmla="*/ 0 w 256"/>
                              <a:gd name="T3" fmla="*/ 105 h 211"/>
                              <a:gd name="T4" fmla="*/ 10 w 256"/>
                              <a:gd name="T5" fmla="*/ 86 h 211"/>
                              <a:gd name="T6" fmla="*/ 114 w 256"/>
                              <a:gd name="T7" fmla="*/ 6 h 211"/>
                              <a:gd name="T8" fmla="*/ 143 w 256"/>
                              <a:gd name="T9" fmla="*/ 6 h 211"/>
                              <a:gd name="T10" fmla="*/ 247 w 256"/>
                              <a:gd name="T11" fmla="*/ 86 h 211"/>
                              <a:gd name="T12" fmla="*/ 256 w 256"/>
                              <a:gd name="T13" fmla="*/ 105 h 211"/>
                              <a:gd name="T14" fmla="*/ 247 w 256"/>
                              <a:gd name="T15" fmla="*/ 124 h 211"/>
                              <a:gd name="T16" fmla="*/ 143 w 256"/>
                              <a:gd name="T17" fmla="*/ 204 h 211"/>
                              <a:gd name="T18" fmla="*/ 114 w 256"/>
                              <a:gd name="T19" fmla="*/ 204 h 211"/>
                              <a:gd name="T20" fmla="*/ 10 w 256"/>
                              <a:gd name="T21" fmla="*/ 124 h 211"/>
                              <a:gd name="T22" fmla="*/ 143 w 256"/>
                              <a:gd name="T23" fmla="*/ 166 h 211"/>
                              <a:gd name="T24" fmla="*/ 114 w 256"/>
                              <a:gd name="T25" fmla="*/ 166 h 211"/>
                              <a:gd name="T26" fmla="*/ 218 w 256"/>
                              <a:gd name="T27" fmla="*/ 86 h 211"/>
                              <a:gd name="T28" fmla="*/ 218 w 256"/>
                              <a:gd name="T29" fmla="*/ 124 h 211"/>
                              <a:gd name="T30" fmla="*/ 114 w 256"/>
                              <a:gd name="T31" fmla="*/ 44 h 211"/>
                              <a:gd name="T32" fmla="*/ 143 w 256"/>
                              <a:gd name="T33" fmla="*/ 44 h 211"/>
                              <a:gd name="T34" fmla="*/ 39 w 256"/>
                              <a:gd name="T35" fmla="*/ 124 h 211"/>
                              <a:gd name="T36" fmla="*/ 39 w 256"/>
                              <a:gd name="T37" fmla="*/ 86 h 211"/>
                              <a:gd name="T38" fmla="*/ 143 w 256"/>
                              <a:gd name="T39" fmla="*/ 166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56" h="211">
                                <a:moveTo>
                                  <a:pt x="10" y="124"/>
                                </a:moveTo>
                                <a:cubicBezTo>
                                  <a:pt x="4" y="120"/>
                                  <a:pt x="0" y="113"/>
                                  <a:pt x="0" y="105"/>
                                </a:cubicBezTo>
                                <a:cubicBezTo>
                                  <a:pt x="0" y="98"/>
                                  <a:pt x="4" y="91"/>
                                  <a:pt x="10" y="86"/>
                                </a:cubicBezTo>
                                <a:lnTo>
                                  <a:pt x="114" y="6"/>
                                </a:lnTo>
                                <a:cubicBezTo>
                                  <a:pt x="122" y="0"/>
                                  <a:pt x="134" y="0"/>
                                  <a:pt x="143" y="6"/>
                                </a:cubicBezTo>
                                <a:lnTo>
                                  <a:pt x="247" y="86"/>
                                </a:lnTo>
                                <a:cubicBezTo>
                                  <a:pt x="253" y="91"/>
                                  <a:pt x="256" y="98"/>
                                  <a:pt x="256" y="105"/>
                                </a:cubicBezTo>
                                <a:cubicBezTo>
                                  <a:pt x="256" y="113"/>
                                  <a:pt x="253" y="120"/>
                                  <a:pt x="247" y="124"/>
                                </a:cubicBezTo>
                                <a:lnTo>
                                  <a:pt x="143" y="204"/>
                                </a:lnTo>
                                <a:cubicBezTo>
                                  <a:pt x="134" y="211"/>
                                  <a:pt x="122" y="211"/>
                                  <a:pt x="114" y="204"/>
                                </a:cubicBezTo>
                                <a:lnTo>
                                  <a:pt x="10" y="124"/>
                                </a:lnTo>
                                <a:close/>
                                <a:moveTo>
                                  <a:pt x="143" y="166"/>
                                </a:moveTo>
                                <a:lnTo>
                                  <a:pt x="114" y="166"/>
                                </a:lnTo>
                                <a:lnTo>
                                  <a:pt x="218" y="86"/>
                                </a:lnTo>
                                <a:lnTo>
                                  <a:pt x="218" y="124"/>
                                </a:lnTo>
                                <a:lnTo>
                                  <a:pt x="114" y="44"/>
                                </a:lnTo>
                                <a:lnTo>
                                  <a:pt x="143" y="44"/>
                                </a:lnTo>
                                <a:lnTo>
                                  <a:pt x="39" y="124"/>
                                </a:lnTo>
                                <a:lnTo>
                                  <a:pt x="39" y="86"/>
                                </a:lnTo>
                                <a:lnTo>
                                  <a:pt x="143" y="166"/>
                                </a:lnTo>
                                <a:close/>
                              </a:path>
                            </a:pathLst>
                          </a:custGeom>
                          <a:solidFill>
                            <a:srgbClr val="385D8A"/>
                          </a:solidFill>
                          <a:ln w="1">
                            <a:solidFill>
                              <a:srgbClr val="385D8A"/>
                            </a:solidFill>
                            <a:round/>
                            <a:headEnd/>
                            <a:tailEnd/>
                          </a:ln>
                        </wps:spPr>
                        <wps:bodyPr rot="0" vert="horz" wrap="square" lIns="91440" tIns="45720" rIns="91440" bIns="45720" anchor="t" anchorCtr="0" upright="1">
                          <a:noAutofit/>
                        </wps:bodyPr>
                      </wps:wsp>
                      <wps:wsp>
                        <wps:cNvPr id="3624" name="Freeform 1883"/>
                        <wps:cNvSpPr>
                          <a:spLocks/>
                        </wps:cNvSpPr>
                        <wps:spPr bwMode="auto">
                          <a:xfrm>
                            <a:off x="974725" y="1657985"/>
                            <a:ext cx="3428365" cy="26035"/>
                          </a:xfrm>
                          <a:custGeom>
                            <a:avLst/>
                            <a:gdLst>
                              <a:gd name="T0" fmla="*/ 0 w 5399"/>
                              <a:gd name="T1" fmla="*/ 10 h 41"/>
                              <a:gd name="T2" fmla="*/ 5398 w 5399"/>
                              <a:gd name="T3" fmla="*/ 0 h 41"/>
                              <a:gd name="T4" fmla="*/ 5399 w 5399"/>
                              <a:gd name="T5" fmla="*/ 31 h 41"/>
                              <a:gd name="T6" fmla="*/ 1 w 5399"/>
                              <a:gd name="T7" fmla="*/ 41 h 41"/>
                              <a:gd name="T8" fmla="*/ 0 w 5399"/>
                              <a:gd name="T9" fmla="*/ 10 h 41"/>
                            </a:gdLst>
                            <a:ahLst/>
                            <a:cxnLst>
                              <a:cxn ang="0">
                                <a:pos x="T0" y="T1"/>
                              </a:cxn>
                              <a:cxn ang="0">
                                <a:pos x="T2" y="T3"/>
                              </a:cxn>
                              <a:cxn ang="0">
                                <a:pos x="T4" y="T5"/>
                              </a:cxn>
                              <a:cxn ang="0">
                                <a:pos x="T6" y="T7"/>
                              </a:cxn>
                              <a:cxn ang="0">
                                <a:pos x="T8" y="T9"/>
                              </a:cxn>
                            </a:cxnLst>
                            <a:rect l="0" t="0" r="r" b="b"/>
                            <a:pathLst>
                              <a:path w="5399" h="41">
                                <a:moveTo>
                                  <a:pt x="0" y="10"/>
                                </a:moveTo>
                                <a:lnTo>
                                  <a:pt x="5398" y="0"/>
                                </a:lnTo>
                                <a:lnTo>
                                  <a:pt x="5399" y="31"/>
                                </a:lnTo>
                                <a:lnTo>
                                  <a:pt x="1" y="41"/>
                                </a:lnTo>
                                <a:lnTo>
                                  <a:pt x="0" y="10"/>
                                </a:ln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625" name="Rectangle 1884"/>
                        <wps:cNvSpPr>
                          <a:spLocks noChangeArrowheads="1"/>
                        </wps:cNvSpPr>
                        <wps:spPr bwMode="auto">
                          <a:xfrm>
                            <a:off x="1572895" y="1078230"/>
                            <a:ext cx="419100" cy="57975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6" name="Rectangle 1885"/>
                        <wps:cNvSpPr>
                          <a:spLocks noChangeArrowheads="1"/>
                        </wps:cNvSpPr>
                        <wps:spPr bwMode="auto">
                          <a:xfrm>
                            <a:off x="1634490" y="1153795"/>
                            <a:ext cx="2451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 xml:space="preserve">MDG </w:t>
                              </w:r>
                            </w:p>
                          </w:txbxContent>
                        </wps:txbx>
                        <wps:bodyPr rot="0" vert="horz" wrap="none" lIns="0" tIns="0" rIns="0" bIns="0" anchor="t" anchorCtr="0" upright="1">
                          <a:spAutoFit/>
                        </wps:bodyPr>
                      </wps:wsp>
                      <wps:wsp>
                        <wps:cNvPr id="3627" name="Rectangle 1886"/>
                        <wps:cNvSpPr>
                          <a:spLocks noChangeArrowheads="1"/>
                        </wps:cNvSpPr>
                        <wps:spPr bwMode="auto">
                          <a:xfrm>
                            <a:off x="1611630" y="1303020"/>
                            <a:ext cx="2882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8"/>
                                  <w:szCs w:val="18"/>
                                </w:rPr>
                                <w:t>target</w:t>
                              </w:r>
                              <w:proofErr w:type="gramEnd"/>
                            </w:p>
                          </w:txbxContent>
                        </wps:txbx>
                        <wps:bodyPr rot="0" vert="horz" wrap="none" lIns="0" tIns="0" rIns="0" bIns="0" anchor="t" anchorCtr="0" upright="1">
                          <a:spAutoFit/>
                        </wps:bodyPr>
                      </wps:wsp>
                      <wps:wsp>
                        <wps:cNvPr id="3628" name="Rectangle 1887"/>
                        <wps:cNvSpPr>
                          <a:spLocks noChangeArrowheads="1"/>
                        </wps:cNvSpPr>
                        <wps:spPr bwMode="auto">
                          <a:xfrm>
                            <a:off x="1680210" y="1446530"/>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Pr>
                                <w:jc w:val="center"/>
                              </w:pPr>
                              <w:r>
                                <w:rPr>
                                  <w:rFonts w:ascii="Calibri" w:hAnsi="Calibri" w:cs="Calibri"/>
                                  <w:b/>
                                  <w:bCs/>
                                  <w:color w:val="000000"/>
                                  <w:sz w:val="18"/>
                                  <w:szCs w:val="18"/>
                                </w:rPr>
                                <w:t>155</w:t>
                              </w:r>
                            </w:p>
                          </w:txbxContent>
                        </wps:txbx>
                        <wps:bodyPr rot="0" vert="horz" wrap="none" lIns="0" tIns="0" rIns="0" bIns="0" anchor="t" anchorCtr="0" upright="1">
                          <a:spAutoFit/>
                        </wps:bodyPr>
                      </wps:wsp>
                      <wps:wsp>
                        <wps:cNvPr id="3629" name="Rectangle 1888"/>
                        <wps:cNvSpPr>
                          <a:spLocks noChangeArrowheads="1"/>
                        </wps:cNvSpPr>
                        <wps:spPr bwMode="auto">
                          <a:xfrm>
                            <a:off x="3698240" y="876300"/>
                            <a:ext cx="669925" cy="403860"/>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0" name="Rectangle 1889"/>
                        <wps:cNvSpPr>
                          <a:spLocks noChangeArrowheads="1"/>
                        </wps:cNvSpPr>
                        <wps:spPr bwMode="auto">
                          <a:xfrm>
                            <a:off x="3740150" y="936625"/>
                            <a:ext cx="488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8"/>
                                  <w:szCs w:val="18"/>
                                </w:rPr>
                                <w:t>projection</w:t>
                              </w:r>
                              <w:proofErr w:type="gramEnd"/>
                            </w:p>
                          </w:txbxContent>
                        </wps:txbx>
                        <wps:bodyPr rot="0" vert="horz" wrap="none" lIns="0" tIns="0" rIns="0" bIns="0" anchor="t" anchorCtr="0" upright="1">
                          <a:spAutoFit/>
                        </wps:bodyPr>
                      </wps:wsp>
                      <wps:wsp>
                        <wps:cNvPr id="3631" name="Rectangle 1890"/>
                        <wps:cNvSpPr>
                          <a:spLocks noChangeArrowheads="1"/>
                        </wps:cNvSpPr>
                        <wps:spPr bwMode="auto">
                          <a:xfrm>
                            <a:off x="3930650" y="1087120"/>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435</w:t>
                              </w:r>
                            </w:p>
                          </w:txbxContent>
                        </wps:txbx>
                        <wps:bodyPr rot="0" vert="horz" wrap="none" lIns="0" tIns="0" rIns="0" bIns="0" anchor="t" anchorCtr="0" upright="1">
                          <a:spAutoFit/>
                        </wps:bodyPr>
                      </wps:wsp>
                      <wps:wsp>
                        <wps:cNvPr id="3632" name="Rectangle 1891"/>
                        <wps:cNvSpPr>
                          <a:spLocks noChangeArrowheads="1"/>
                        </wps:cNvSpPr>
                        <wps:spPr bwMode="auto">
                          <a:xfrm>
                            <a:off x="3705860" y="941070"/>
                            <a:ext cx="669925" cy="40449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3" name="Rectangle 1892"/>
                        <wps:cNvSpPr>
                          <a:spLocks noChangeArrowheads="1"/>
                        </wps:cNvSpPr>
                        <wps:spPr bwMode="auto">
                          <a:xfrm>
                            <a:off x="3747770" y="1002030"/>
                            <a:ext cx="488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sz w:val="18"/>
                                  <w:szCs w:val="18"/>
                                </w:rPr>
                                <w:t>projection</w:t>
                              </w:r>
                              <w:proofErr w:type="gramEnd"/>
                            </w:p>
                          </w:txbxContent>
                        </wps:txbx>
                        <wps:bodyPr rot="0" vert="horz" wrap="none" lIns="0" tIns="0" rIns="0" bIns="0" anchor="t" anchorCtr="0" upright="1">
                          <a:spAutoFit/>
                        </wps:bodyPr>
                      </wps:wsp>
                      <wps:wsp>
                        <wps:cNvPr id="3634" name="Rectangle 1893"/>
                        <wps:cNvSpPr>
                          <a:spLocks noChangeArrowheads="1"/>
                        </wps:cNvSpPr>
                        <wps:spPr bwMode="auto">
                          <a:xfrm>
                            <a:off x="3938270" y="1151255"/>
                            <a:ext cx="1739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435</w:t>
                              </w:r>
                            </w:p>
                          </w:txbxContent>
                        </wps:txbx>
                        <wps:bodyPr rot="0" vert="horz" wrap="none" lIns="0" tIns="0" rIns="0" bIns="0" anchor="t" anchorCtr="0" upright="1">
                          <a:spAutoFit/>
                        </wps:bodyPr>
                      </wps:wsp>
                      <wps:wsp>
                        <wps:cNvPr id="3635" name="Rectangle 1894"/>
                        <wps:cNvSpPr>
                          <a:spLocks noChangeArrowheads="1"/>
                        </wps:cNvSpPr>
                        <wps:spPr bwMode="auto">
                          <a:xfrm>
                            <a:off x="2513330" y="1543685"/>
                            <a:ext cx="853440" cy="31305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36" name="Freeform 1895"/>
                        <wps:cNvSpPr>
                          <a:spLocks noEditPoints="1"/>
                        </wps:cNvSpPr>
                        <wps:spPr bwMode="auto">
                          <a:xfrm>
                            <a:off x="2509520" y="1540510"/>
                            <a:ext cx="861060" cy="319405"/>
                          </a:xfrm>
                          <a:custGeom>
                            <a:avLst/>
                            <a:gdLst>
                              <a:gd name="T0" fmla="*/ 0 w 1808"/>
                              <a:gd name="T1" fmla="*/ 8 h 784"/>
                              <a:gd name="T2" fmla="*/ 8 w 1808"/>
                              <a:gd name="T3" fmla="*/ 0 h 784"/>
                              <a:gd name="T4" fmla="*/ 1800 w 1808"/>
                              <a:gd name="T5" fmla="*/ 0 h 784"/>
                              <a:gd name="T6" fmla="*/ 1808 w 1808"/>
                              <a:gd name="T7" fmla="*/ 8 h 784"/>
                              <a:gd name="T8" fmla="*/ 1808 w 1808"/>
                              <a:gd name="T9" fmla="*/ 776 h 784"/>
                              <a:gd name="T10" fmla="*/ 1800 w 1808"/>
                              <a:gd name="T11" fmla="*/ 784 h 784"/>
                              <a:gd name="T12" fmla="*/ 8 w 1808"/>
                              <a:gd name="T13" fmla="*/ 784 h 784"/>
                              <a:gd name="T14" fmla="*/ 0 w 1808"/>
                              <a:gd name="T15" fmla="*/ 776 h 784"/>
                              <a:gd name="T16" fmla="*/ 0 w 1808"/>
                              <a:gd name="T17" fmla="*/ 8 h 784"/>
                              <a:gd name="T18" fmla="*/ 16 w 1808"/>
                              <a:gd name="T19" fmla="*/ 776 h 784"/>
                              <a:gd name="T20" fmla="*/ 8 w 1808"/>
                              <a:gd name="T21" fmla="*/ 768 h 784"/>
                              <a:gd name="T22" fmla="*/ 1800 w 1808"/>
                              <a:gd name="T23" fmla="*/ 768 h 784"/>
                              <a:gd name="T24" fmla="*/ 1792 w 1808"/>
                              <a:gd name="T25" fmla="*/ 776 h 784"/>
                              <a:gd name="T26" fmla="*/ 1792 w 1808"/>
                              <a:gd name="T27" fmla="*/ 8 h 784"/>
                              <a:gd name="T28" fmla="*/ 1800 w 1808"/>
                              <a:gd name="T29" fmla="*/ 16 h 784"/>
                              <a:gd name="T30" fmla="*/ 8 w 1808"/>
                              <a:gd name="T31" fmla="*/ 16 h 784"/>
                              <a:gd name="T32" fmla="*/ 16 w 1808"/>
                              <a:gd name="T33" fmla="*/ 8 h 784"/>
                              <a:gd name="T34" fmla="*/ 16 w 1808"/>
                              <a:gd name="T35" fmla="*/ 776 h 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808" h="784">
                                <a:moveTo>
                                  <a:pt x="0" y="8"/>
                                </a:moveTo>
                                <a:cubicBezTo>
                                  <a:pt x="0" y="4"/>
                                  <a:pt x="4" y="0"/>
                                  <a:pt x="8" y="0"/>
                                </a:cubicBezTo>
                                <a:lnTo>
                                  <a:pt x="1800" y="0"/>
                                </a:lnTo>
                                <a:cubicBezTo>
                                  <a:pt x="1805" y="0"/>
                                  <a:pt x="1808" y="4"/>
                                  <a:pt x="1808" y="8"/>
                                </a:cubicBezTo>
                                <a:lnTo>
                                  <a:pt x="1808" y="776"/>
                                </a:lnTo>
                                <a:cubicBezTo>
                                  <a:pt x="1808" y="781"/>
                                  <a:pt x="1805" y="784"/>
                                  <a:pt x="1800" y="784"/>
                                </a:cubicBezTo>
                                <a:lnTo>
                                  <a:pt x="8" y="784"/>
                                </a:lnTo>
                                <a:cubicBezTo>
                                  <a:pt x="4" y="784"/>
                                  <a:pt x="0" y="781"/>
                                  <a:pt x="0" y="776"/>
                                </a:cubicBezTo>
                                <a:lnTo>
                                  <a:pt x="0" y="8"/>
                                </a:lnTo>
                                <a:close/>
                                <a:moveTo>
                                  <a:pt x="16" y="776"/>
                                </a:moveTo>
                                <a:lnTo>
                                  <a:pt x="8" y="768"/>
                                </a:lnTo>
                                <a:lnTo>
                                  <a:pt x="1800" y="768"/>
                                </a:lnTo>
                                <a:lnTo>
                                  <a:pt x="1792" y="776"/>
                                </a:lnTo>
                                <a:lnTo>
                                  <a:pt x="1792" y="8"/>
                                </a:lnTo>
                                <a:lnTo>
                                  <a:pt x="1800" y="16"/>
                                </a:lnTo>
                                <a:lnTo>
                                  <a:pt x="8" y="16"/>
                                </a:lnTo>
                                <a:lnTo>
                                  <a:pt x="16" y="8"/>
                                </a:lnTo>
                                <a:lnTo>
                                  <a:pt x="16" y="776"/>
                                </a:ln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3637" name="Rectangle 1896"/>
                        <wps:cNvSpPr>
                          <a:spLocks noChangeArrowheads="1"/>
                        </wps:cNvSpPr>
                        <wps:spPr bwMode="auto">
                          <a:xfrm>
                            <a:off x="2722880" y="1559560"/>
                            <a:ext cx="2260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spellStart"/>
                              <w:proofErr w:type="gramStart"/>
                              <w:r>
                                <w:rPr>
                                  <w:rFonts w:ascii="Calibri" w:hAnsi="Calibri" w:cs="Calibri"/>
                                  <w:b/>
                                  <w:bCs/>
                                  <w:color w:val="000000"/>
                                  <w:sz w:val="18"/>
                                  <w:szCs w:val="18"/>
                                </w:rPr>
                                <w:t>PoW</w:t>
                              </w:r>
                              <w:proofErr w:type="spellEnd"/>
                              <w:proofErr w:type="gramEnd"/>
                              <w:r>
                                <w:rPr>
                                  <w:rFonts w:ascii="Calibri" w:hAnsi="Calibri" w:cs="Calibri"/>
                                  <w:b/>
                                  <w:bCs/>
                                  <w:color w:val="000000"/>
                                  <w:sz w:val="18"/>
                                  <w:szCs w:val="18"/>
                                </w:rPr>
                                <w:t xml:space="preserve"> </w:t>
                              </w:r>
                            </w:p>
                          </w:txbxContent>
                        </wps:txbx>
                        <wps:bodyPr rot="0" vert="horz" wrap="none" lIns="0" tIns="0" rIns="0" bIns="0" anchor="t" anchorCtr="0" upright="1">
                          <a:spAutoFit/>
                        </wps:bodyPr>
                      </wps:wsp>
                      <wps:wsp>
                        <wps:cNvPr id="3638" name="Rectangle 1897"/>
                        <wps:cNvSpPr>
                          <a:spLocks noChangeArrowheads="1"/>
                        </wps:cNvSpPr>
                        <wps:spPr bwMode="auto">
                          <a:xfrm>
                            <a:off x="2623820" y="169672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 xml:space="preserve">2004 </w:t>
                              </w:r>
                            </w:p>
                          </w:txbxContent>
                        </wps:txbx>
                        <wps:bodyPr rot="0" vert="horz" wrap="none" lIns="0" tIns="0" rIns="0" bIns="0" anchor="t" anchorCtr="0" upright="1">
                          <a:spAutoFit/>
                        </wps:bodyPr>
                      </wps:wsp>
                      <wps:wsp>
                        <wps:cNvPr id="3639" name="Rectangle 1898"/>
                        <wps:cNvSpPr>
                          <a:spLocks noChangeArrowheads="1"/>
                        </wps:cNvSpPr>
                        <wps:spPr bwMode="auto">
                          <a:xfrm>
                            <a:off x="2921000" y="1696720"/>
                            <a:ext cx="355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w:t>
                              </w:r>
                            </w:p>
                          </w:txbxContent>
                        </wps:txbx>
                        <wps:bodyPr rot="0" vert="horz" wrap="none" lIns="0" tIns="0" rIns="0" bIns="0" anchor="t" anchorCtr="0" upright="1">
                          <a:spAutoFit/>
                        </wps:bodyPr>
                      </wps:wsp>
                      <wps:wsp>
                        <wps:cNvPr id="3640" name="Rectangle 1899"/>
                        <wps:cNvSpPr>
                          <a:spLocks noChangeArrowheads="1"/>
                        </wps:cNvSpPr>
                        <wps:spPr bwMode="auto">
                          <a:xfrm>
                            <a:off x="2989580" y="1696720"/>
                            <a:ext cx="2317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18"/>
                                  <w:szCs w:val="18"/>
                                </w:rPr>
                                <w:t>2011</w:t>
                              </w:r>
                            </w:p>
                          </w:txbxContent>
                        </wps:txbx>
                        <wps:bodyPr rot="0" vert="horz" wrap="none" lIns="0" tIns="0" rIns="0" bIns="0" anchor="t" anchorCtr="0" upright="1">
                          <a:spAutoFit/>
                        </wps:bodyPr>
                      </wps:wsp>
                    </wpc:wpc>
                  </a:graphicData>
                </a:graphic>
              </wp:inline>
            </w:drawing>
          </mc:Choice>
          <mc:Fallback>
            <w:pict>
              <v:group id="Canvas 6" o:spid="_x0000_s1411" editas="canvas" style="width:356.5pt;height:183.5pt;mso-position-horizontal-relative:char;mso-position-vertical-relative:line" coordsize="45275,2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">
                <v:shape id="_x0000_s1412" type="#_x0000_t75" style="position:absolute;width:45275;height:23304;visibility:visible;mso-wrap-style:square">
                  <v:fill o:detectmouseclick="t"/>
                  <v:path o:connecttype="none"/>
                </v:shape>
                <v:rect id="Rectangle 1841" o:spid="_x0000_s1413" style="position:absolute;left:9404;top:6483;width:34582;height:1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LscUA&#10;AADdAAAADwAAAGRycy9kb3ducmV2LnhtbESPQWvCQBSE70L/w/IKvemujQ0aXaUUBEF7aCx4fWSf&#10;SWj2bZpdNf57VxA8DjPzDbNY9bYRZ+p87VjDeKRAEBfO1Fxq+N2vh1MQPiAbbByThit5WC1fBgvM&#10;jLvwD53zUIoIYZ+hhiqENpPSFxVZ9CPXEkfv6DqLIcqulKbDS4TbRr4rlUqLNceFClv6qqj4y09W&#10;A6YT8/99THb77SnFWdmr9cdBaf322n/OQQTqwzP8aG+MhiQdJ3B/E5+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6UuxxQAAAN0AAAAPAAAAAAAAAAAAAAAAAJgCAABkcnMv&#10;ZG93bnJldi54bWxQSwUGAAAAAAQABAD1AAAAigMAAAAA&#10;" stroked="f"/>
                <v:shape id="Freeform 1842" o:spid="_x0000_s1414" style="position:absolute;left:9442;top:6419;width:34506;height:10160;visibility:visible;mso-wrap-style:square;v-text-anchor:top" coordsize="5434,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jcsMA&#10;AADdAAAADwAAAGRycy9kb3ducmV2LnhtbESPS4vCMBSF9wP+h3CF2Y2pzlC0GkVEwZ34wPWluTbF&#10;5qY20bb/fjIw4PJwHh9nsepsJV7U+NKxgvEoAUGcO11yoeBy3n1NQfiArLFyTAp68rBaDj4WmGnX&#10;8pFep1CIOMI+QwUmhDqT0ueGLPqRq4mjd3ONxRBlU0jdYBvHbSUnSZJKiyVHgsGaNoby++lpI+Rx&#10;NfuZabv8sL21M9mn/fPwUOpz2K3nIAJ14R3+b++1gu90/AN/b+IT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GVjcsMAAADdAAAADwAAAAAAAAAAAAAAAACYAgAAZHJzL2Rv&#10;d25yZXYueG1sUEsFBgAAAAAEAAQA9QAAAIgDAAAAAA==&#10;" path="m,1590r5434,l5434,1600,,1600r,-10xm,1364r5434,l5434,1374,,1374r,-10xm,1138r5434,l5434,1149,,1149r,-11xm,902r5434,l5434,913,,913,,902xm,677r5434,l5434,687,,687,,677xm,451r5434,l5434,461,,461,,451xm,225r5434,l5434,235,,235,,225xm,l5434,r,10l,10,,xe" fillcolor="#868686" strokecolor="#868686" strokeweight="33e-5mm">
                  <v:stroke joinstyle="bevel"/>
                  <v:path arrowok="t" o:connecttype="custom" o:connectlocs="0,1009650;3450590,1009650;3450590,1016000;0,1016000;0,1009650;0,866140;3450590,866140;3450590,872490;0,872490;0,866140;0,722630;3450590,722630;3450590,729615;0,729615;0,722630;0,572770;3450590,572770;3450590,579755;0,579755;0,572770;0,429895;3450590,429895;3450590,436245;0,436245;0,429895;0,286385;3450590,286385;3450590,292735;0,292735;0,286385;0,142875;3450590,142875;3450590,149225;0,149225;0,142875;0,0;3450590,0;3450590,6350;0,6350;0,0" o:connectangles="0,0,0,0,0,0,0,0,0,0,0,0,0,0,0,0,0,0,0,0,0,0,0,0,0,0,0,0,0,0,0,0,0,0,0,0,0,0,0,0"/>
                  <o:lock v:ext="edit" verticies="t"/>
                </v:shape>
                <v:rect id="Rectangle 1843" o:spid="_x0000_s1415" style="position:absolute;left:9404;top:6451;width:76;height:11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nB48YA&#10;AADdAAAADwAAAGRycy9kb3ducmV2LnhtbESPQUvDQBSE74L/YXmCN7uJraHEbosKFUtPTcVcH9ln&#10;Nph9G7Nrm+bXdwtCj8PMfMMsVoNtxYF63zhWkE4SEMSV0w3XCj7364c5CB+QNbaOScGJPKyWtzcL&#10;zLU78o4ORahFhLDPUYEJocul9JUhi37iOuLofbveYoiyr6Xu8RjhtpWPSZJJiw3HBYMdvRmqfoo/&#10;q6C0oynt12w+ju+bV1OV7e82S5W6vxtenkEEGsI1/N/+0AqmWfoElzfxCcjl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nB48YAAADdAAAADwAAAAAAAAAAAAAAAACYAgAAZHJz&#10;L2Rvd25yZXYueG1sUEsFBgAAAAAEAAQA9QAAAIsDAAAAAA==&#10;" fillcolor="#868686" strokecolor="#868686" strokeweight="33e-5mm">
                  <v:stroke joinstyle="bevel"/>
                </v:rect>
                <v:shape id="Freeform 1844" o:spid="_x0000_s1416" style="position:absolute;left:8985;top:6419;width:762;height:11595;visibility:visible;mso-wrap-style:square;v-text-anchor:top" coordsize="120,1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dBcQA&#10;AADdAAAADwAAAGRycy9kb3ducmV2LnhtbESPQWsCMRCF70L/Q5iCN81WxMrWKFIQRLx07aW3YTPd&#10;LG4m2yRd13/vHAq9zfDevPfNZjf6Tg0UUxvYwMu8AEVcB9tyY+DzcpitQaWMbLELTAbulGC3fZps&#10;sLThxh80VLlREsKpRAMu577UOtWOPKZ56IlF+w7RY5Y1NtpGvEm47/SiKFbaY8vS4LCnd0f1tfr1&#10;BuKhOZ4W6Wd9drbCr4sPA4alMdPncf8GKtOY/81/10cr+K8r4ZdvZAS9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XnQXEAAAA3QAAAA8AAAAAAAAAAAAAAAAAmAIAAGRycy9k&#10;b3ducmV2LnhtbFBLBQYAAAAABAAEAPUAAACJAwAAAAA=&#10;" path="m72,1815r48,l120,1826r-48,l72,1815xm72,1774r48,l120,1785r-48,l72,1774xm72,1723r48,l120,1733r-48,l72,1723xm72,1682r48,l120,1692r-48,l72,1682xm72,1631r48,l120,1641r-48,l72,1631xm72,1590r48,l120,1600r-48,l72,1590xm72,1538r48,l120,1549r-48,l72,1538xm72,1497r48,l120,1508r-48,l72,1497xm72,1456r48,l120,1467r-48,l72,1456xm72,1405r48,l120,1415r-48,l72,1405xm72,1364r48,l120,1374r-48,l72,1364xm72,1313r48,l120,1323r-48,l72,1313xm72,1272r48,l120,1282r-48,l72,1272xm72,1220r48,l120,1231r-48,l72,1220xm72,1179r48,l120,1190r-48,l72,1179xm72,1138r48,l120,1149r-48,l72,1138xm72,1087r48,l120,1097r-48,l72,1087xm72,1046r48,l120,1056r-48,l72,1046xm72,995r48,l120,1005r-48,l72,995xm72,954r48,l120,964r-48,l72,954xm72,902r48,l120,913r-48,l72,902xm72,861r48,l120,872r-48,l72,861xm72,820r48,l120,831r-48,l72,820xm72,769r48,l120,779r-48,l72,769xm72,728r48,l120,738r-48,l72,728xm72,677r48,l120,687r-48,l72,677xm72,636r48,l120,646r-48,l72,636xm72,595r48,l120,605r-48,l72,595xm72,543r48,l120,554r-48,l72,543xm72,502r48,l120,512r-48,l72,502xm72,451r48,l120,461r-48,l72,451xm72,410r48,l120,420r-48,l72,410xm72,359r48,l120,369r-48,l72,359xm72,318r48,l120,328r-48,l72,318xm72,277r48,l120,287r-48,l72,277xm72,225r48,l120,235r-48,l72,225xm72,184r48,l120,194r-48,l72,184xm72,133r48,l120,143r-48,l72,133xm72,92r48,l120,102r-48,l72,92xm72,41r48,l120,51r-48,l72,41xm72,r48,l120,10r-48,l72,xm,1815r72,l72,1826r-72,l,1815xm,1590r72,l72,1600r-72,l,1590xm,1364r72,l72,1374r-72,l,1364xm,1138r72,l72,1149r-72,l,1138xm,902r72,l72,913,,913,,902xm,677r72,l72,687,,687,,677xm,451r72,l72,461,,461,,451xm,225r72,l72,235,,235,,225xm,l72,r,10l,10,,xe" fillcolor="#868686" strokecolor="#868686" strokeweight="33e-5mm">
                  <v:stroke joinstyle="bevel"/>
                  <v:path arrowok="t" o:connecttype="custom" o:connectlocs="45720,1159510;76200,1133475;76200,1094105;45720,1068070;45720,1068070;45720,1042035;76200,1016000;76200,976630;45720,950595;45720,950595;45720,931545;76200,898525;76200,866140;45720,833755;45720,833755;45720,814070;76200,781685;76200,748665;45720,722630;45720,722630;45720,696595;76200,670560;76200,631825;45720,605790;45720,605790;45720,579755;76200,553720;76200,520700;45720,488315;45720,488315;45720,468630;76200,436245;76200,403860;45720,377825;45720,377825;45720,351790;76200,325120;76200,286385;45720,260350;45720,260350;45720,234315;76200,208280;76200,175895;45720,142875;45720,142875;45720,123190;76200,90805;76200,58420;45720,26035;45720,26035;45720,6350;45720,1159510;45720,1009650;0,866140;0,866140;0,729615;45720,579755;45720,429895;0,286385;0,286385;0,149225;45720,6350" o:connectangles="0,0,0,0,0,0,0,0,0,0,0,0,0,0,0,0,0,0,0,0,0,0,0,0,0,0,0,0,0,0,0,0,0,0,0,0,0,0,0,0,0,0,0,0,0,0,0,0,0,0,0,0,0,0,0,0,0,0,0,0,0,0"/>
                  <o:lock v:ext="edit" verticies="t"/>
                </v:shape>
                <v:rect id="Rectangle 1845" o:spid="_x0000_s1417" style="position:absolute;left:9442;top:17945;width:34506;height: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9qMQA&#10;AADdAAAADwAAAGRycy9kb3ducmV2LnhtbERPTWvCQBC9F/wPywi91U2KpBJdRQtKS0+1Yq5DdswG&#10;s7Mxu2qaX98tFHqbx/ucxaq3jbhR52vHCtJJAoK4dLrmSsHha/s0A+EDssbGMSn4Jg+r5ehhgbl2&#10;d/6k2z5UIoawz1GBCaHNpfSlIYt+4lriyJ1cZzFE2FVSd3iP4baRz0mSSYs1xwaDLb0aKs/7q1VQ&#10;2MEU9jidDcPufWPKorl8ZKlSj+N+PQcRqA//4j/3m47zX7IUfr+JJ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kPajEAAAA3QAAAA8AAAAAAAAAAAAAAAAAmAIAAGRycy9k&#10;b3ducmV2LnhtbFBLBQYAAAAABAAEAPUAAACJAwAAAAA=&#10;" fillcolor="#868686" strokecolor="#868686" strokeweight="33e-5mm">
                  <v:stroke joinstyle="bevel"/>
                </v:rect>
                <v:shape id="Freeform 1846" o:spid="_x0000_s1418" style="position:absolute;left:9404;top:17983;width:34582;height:324;visibility:visible;mso-wrap-style:square;v-text-anchor:top" coordsize="544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IacMA&#10;AADdAAAADwAAAGRycy9kb3ducmV2LnhtbERPTWvCQBC9C/6HZYTedGMOVqJrKJEWC4Wi7cHehuw0&#10;Cd2dDbtrjP++Wyh4m8f7nG05WiMG8qFzrGC5yEAQ10533Cj4/Hier0GEiKzROCYFNwpQ7qaTLRba&#10;XflIwyk2IoVwKFBBG2NfSBnqliyGheuJE/ftvMWYoG+k9nhN4dbIPMtW0mLHqaHFnqqW6p/TxSrw&#10;QY/5+e2Vj+/GfZl93g0vt0qph9n4tAERaYx38b/7oNP8x1UOf9+kE+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UIacMAAADdAAAADwAAAAAAAAAAAAAAAACYAgAAZHJzL2Rv&#10;d25yZXYueG1sUEsFBgAAAAAEAAQA9QAAAIgDAAAAAA==&#10;" path="m12,r,51l,51,,,12,xm912,r,51l900,51,900,r12,xm1824,r,51l1812,51r,-51l1824,xm2723,r,51l2711,51r,-51l2723,xm3635,r,51l3623,51r,-51l3635,xm4534,r,51l4522,51r,-51l4534,xm5446,r,51l5434,51r,-51l5446,xe" fillcolor="#868686" strokecolor="#868686" strokeweight="33e-5mm">
                  <v:stroke joinstyle="bevel"/>
                  <v:path arrowok="t" o:connecttype="custom" o:connectlocs="7620,0;7620,32385;0,32385;0,0;7620,0;579120,0;579120,32385;571500,32385;571500,0;579120,0;1158240,0;1158240,32385;1150620,32385;1150620,0;1158240,0;1729105,0;1729105,32385;1721485,32385;1721485,0;1729105,0;2308225,0;2308225,32385;2300605,32385;2300605,0;2308225,0;2879090,0;2879090,32385;2871470,32385;2871470,0;2879090,0;3458210,0;3458210,32385;3450590,32385;3450590,0;3458210,0" o:connectangles="0,0,0,0,0,0,0,0,0,0,0,0,0,0,0,0,0,0,0,0,0,0,0,0,0,0,0,0,0,0,0,0,0,0,0"/>
                  <o:lock v:ext="edit" verticies="t"/>
                </v:shape>
                <v:shape id="Freeform 1847" o:spid="_x0000_s1419" style="position:absolute;left:37820;top:14465;width:832;height:781;visibility:visible;mso-wrap-style:square;v-text-anchor:top" coordsize="131,1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f38MA&#10;AADdAAAADwAAAGRycy9kb3ducmV2LnhtbERPS0/CQBC+k/gfNmPiDbYoIBQWogQTjrXW+7Q7fcTu&#10;bNNdoPjrWRITb/Ple85mN5hWnKl3jWUF00kEgriwuuFKQfb1MV6CcB5ZY2uZFFzJwW77MNpgrO2F&#10;P+mc+kqEEHYxKqi972IpXVGTQTexHXHgStsb9AH2ldQ9XkK4aeVzFC2kwYZDQ40d7WsqftKTUcAz&#10;55bfQ5lPZ8k8WWW/h/c8yZR6ehze1iA8Df5f/Oc+6jD/dfEC92/CCXJ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Ef38MAAADdAAAADwAAAAAAAAAAAAAAAACYAgAAZHJzL2Rv&#10;d25yZXYueG1sUEsFBgAAAAAEAAQA9QAAAIgDAAAAAA==&#10;" path="m65,123l,61,65,r66,61l65,123xe" fillcolor="#92d050" stroked="f">
                  <v:path arrowok="t" o:connecttype="custom" o:connectlocs="41275,78105;0,38735;41275,0;83185,38735;41275,78105" o:connectangles="0,0,0,0,0"/>
                </v:shape>
                <v:shape id="Freeform 1848" o:spid="_x0000_s1420" style="position:absolute;left:37782;top:14427;width:914;height:851;visibility:visible;mso-wrap-style:square;v-text-anchor:top" coordsize="193,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CJMAA&#10;AADdAAAADwAAAGRycy9kb3ducmV2LnhtbERPzYrCMBC+L+w7hFnwtqYrorVrFBUE9SJWH2BoxqbY&#10;TEoTtb69EQRv8/H9znTe2VrcqPWVYwV//QQEceF0xaWC03H9m4LwAVlj7ZgUPMjDfPb9NcVMuzsf&#10;6JaHUsQQ9hkqMCE0mZS+MGTR911DHLmzay2GCNtS6hbvMdzWcpAkI2mx4thgsKGVoeKSX62CNJ9s&#10;Dga3qa3RrMNucr6clnulej/d4h9EoC58xG/3Rsf549EQXt/EE+Ts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CJMAAAADdAAAADwAAAAAAAAAAAAAAAACYAgAAZHJzL2Rvd25y&#10;ZXYueG1sUEsFBgAAAAAEAAQA9QAAAIUDAAAAAA==&#10;" path="m102,206v-1,2,-3,2,-6,2c94,208,92,208,91,206l3,110c,107,,102,3,99l91,3c92,1,94,,96,v3,,5,1,6,3l190,99v3,3,3,8,,11l102,206xm179,99r,11l91,14r11,l14,110r,-11l102,195r-11,l179,99xe" fillcolor="#4a7ebb" strokecolor="#4a7ebb" strokeweight="33e-5mm">
                  <v:stroke joinstyle="bevel"/>
                  <v:path arrowok="t" o:connecttype="custom" o:connectlocs="48326,84272;45483,85090;43114,84272;1421,45000;1421,40500;43114,1227;45483,0;48326,1227;90019,40500;90019,45000;48326,84272;84807,40500;84807,45000;43114,5727;48326,5727;6633,45000;6633,40500;48326,79772;43114,79772;84807,40500" o:connectangles="0,0,0,0,0,0,0,0,0,0,0,0,0,0,0,0,0,0,0,0"/>
                  <o:lock v:ext="edit" verticies="t"/>
                </v:shape>
                <v:shape id="Freeform 1849" o:spid="_x0000_s1421" style="position:absolute;left:20491;top:9512;width:895;height:762;visibility:visible;mso-wrap-style:square;v-text-anchor:top" coordsize="14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O4sUA&#10;AADdAAAADwAAAGRycy9kb3ducmV2LnhtbERPS0/CQBC+m/gfNmPCxchWAhUrCzESAx4pVq+T7tBW&#10;u7NNd+3j37MkJtzmy/ec1WYwteiodZVlBY/TCARxbnXFhYLP4/vDEoTzyBpry6RgJAeb9e3NChNt&#10;ez5Ql/pChBB2CSoovW8SKV1ekkE3tQ1x4E62NegDbAupW+xDuKnlLIpiabDi0FBiQ28l5b/pn1Fw&#10;v53/FN9f/ekj3o1j93zIstkyU2pyN7y+gPA0+Kv4373XYf5TvIDLN+EEuT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ew7ixQAAAN0AAAAPAAAAAAAAAAAAAAAAAJgCAABkcnMv&#10;ZG93bnJldi54bWxQSwUGAAAAAAQABAD1AAAAigMAAAAA&#10;" path="m70,120l,60,70,r71,60l70,120xe" fillcolor="#4f81bd" stroked="f">
                  <v:path arrowok="t" o:connecttype="custom" o:connectlocs="44450,76200;0,38100;44450,0;89535,38100;44450,76200" o:connectangles="0,0,0,0,0"/>
                </v:shape>
                <v:shape id="Freeform 1850" o:spid="_x0000_s1422" style="position:absolute;left:20453;top:9480;width:971;height:832;visibility:visible;mso-wrap-style:square;v-text-anchor:top" coordsize="204,2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7qsMA&#10;AADdAAAADwAAAGRycy9kb3ducmV2LnhtbERPTWvCQBC9F/wPywi9NRtbSCW6iggB66FYFc9DdkyC&#10;2dmY3SZpf70rCN7m8T5nvhxMLTpqXWVZwSSKQRDnVldcKDgesrcpCOeRNdaWScEfOVguRi9zTLXt&#10;+Ye6vS9ECGGXooLS+yaV0uUlGXSRbYgDd7atQR9gW0jdYh/CTS3f4ziRBisODSU2tC4pv+x/jQLH&#10;mf7e9mf8P20+Vl9Zt6263VWp1/GwmoHwNPin+OHe6DD/M0ng/k04QS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Y7qsMAAADdAAAADwAAAAAAAAAAAAAAAACYAgAAZHJzL2Rv&#10;d25yZXYueG1sUEsFBgAAAAAEAAQA9QAAAIgDAAAAAA==&#10;" path="m108,202v-2,1,-4,2,-6,2c100,204,98,203,96,202l3,108c,105,,100,3,97l96,3c98,1,100,,102,v2,,4,1,6,3l201,97v3,3,3,8,,11l108,202xm190,97r,11l96,14r12,l14,108r,-11l108,191r-12,l190,97xe" fillcolor="#4a7ebb" strokecolor="#4a7ebb" strokeweight="33e-5mm">
                  <v:stroke joinstyle="bevel"/>
                  <v:path arrowok="t" o:connecttype="custom" o:connectlocs="51435,82369;48578,83185;45720,82369;1429,44039;1429,39554;45720,1223;48578,0;51435,1223;95726,39554;95726,44039;51435,82369;90488,39554;90488,44039;45720,5709;51435,5709;6668,44039;6668,39554;51435,77884;45720,77884;90488,39554" o:connectangles="0,0,0,0,0,0,0,0,0,0,0,0,0,0,0,0,0,0,0,0"/>
                  <o:lock v:ext="edit" verticies="t"/>
                </v:shape>
                <v:shape id="Freeform 1851" o:spid="_x0000_s1423" style="position:absolute;left:25107;top:10502;width:889;height:762;visibility:visible;mso-wrap-style:square;v-text-anchor:top" coordsize="1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xkWsEA&#10;AADdAAAADwAAAGRycy9kb3ducmV2LnhtbESPQYvCMBCF74L/IcyCN01WoSvVKIuwrFddf8DQjG0x&#10;mXSbqPXfOwfB2wzvzXvfrLdD8OpGfWojW/icGVDEVXQt1xZOfz/TJaiUkR36yGThQQm2m/FojaWL&#10;dz7Q7ZhrJSGcSrTQ5NyVWqeqoYBpFjti0c6xD5hl7WvterxLePB6bkyhA7YsDQ12tGuouhyvwUI+&#10;+9D6wvz+Fwsz9yezeNCOrZ18DN8rUJmG/Da/rvdO8L8KwZVvZAS9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cZFrBAAAA3QAAAA8AAAAAAAAAAAAAAAAAmAIAAGRycy9kb3du&#10;cmV2LnhtbFBLBQYAAAAABAAEAPUAAACGAwAAAAA=&#10;" path="m70,120l,59,70,r70,59l70,120xe" fillcolor="#4f81bd" stroked="f">
                  <v:path arrowok="t" o:connecttype="custom" o:connectlocs="44450,76200;0,37465;44450,0;88900,37465;44450,76200" o:connectangles="0,0,0,0,0"/>
                </v:shape>
                <v:shape id="Freeform 1852" o:spid="_x0000_s1424" style="position:absolute;left:25069;top:10471;width:972;height:825;visibility:visible;mso-wrap-style:square;v-text-anchor:top" coordsize="204,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BzjsUA&#10;AADdAAAADwAAAGRycy9kb3ducmV2LnhtbERPTWvCQBC9C/0PyxS81Y1FraauIhWNXoSqCL1Ns9Mk&#10;JDsbsqvGf+8KBW/zeJ8znbemEhdqXGFZQb8XgSBOrS44U3A8rN7GIJxH1lhZJgU3cjCfvXSmGGt7&#10;5W+67H0mQgi7GBXk3texlC7NyaDr2Zo4cH+2MegDbDKpG7yGcFPJ9ygaSYMFh4Yca/rKKS33Z6Ng&#10;ueyXt3K4+/ldlIOk3W6T4/qUKNV9bRefIDy1/in+d290mP8xmsDjm3CC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HOOxQAAAN0AAAAPAAAAAAAAAAAAAAAAAJgCAABkcnMv&#10;ZG93bnJldi54bWxQSwUGAAAAAAQABAD1AAAAigMAAAAA&#10;" path="m108,201v-2,2,-4,2,-6,2c100,203,98,203,96,201l3,107c,104,,99,3,96l96,2c98,,100,,102,v2,,4,,6,2l201,96v3,3,3,8,,11l108,201xm190,96r,11l96,13r12,l14,107r,-11l108,190r-12,l190,96xe" fillcolor="#4a7ebb" strokecolor="#4a7ebb" strokeweight="33e-5mm">
                  <v:stroke joinstyle="bevel"/>
                  <v:path arrowok="t" o:connecttype="custom" o:connectlocs="51435,81737;48578,82550;45720,81737;1429,43512;1429,39038;45720,813;48578,0;51435,813;95726,39038;95726,43512;51435,81737;90488,39038;90488,43512;45720,5286;51435,5286;6668,43512;6668,39038;51435,77264;45720,77264;90488,39038" o:connectangles="0,0,0,0,0,0,0,0,0,0,0,0,0,0,0,0,0,0,0,0"/>
                  <o:lock v:ext="edit" verticies="t"/>
                </v:shape>
                <v:shape id="Freeform 1853" o:spid="_x0000_s1425" style="position:absolute;left:27412;top:11785;width:896;height:762;visibility:visible;mso-wrap-style:square;v-text-anchor:top" coordsize="14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U7p8cA&#10;AADdAAAADwAAAGRycy9kb3ducmV2LnhtbESPS0/DQAyE70j9DytX4oLohgr1EbqtEAgBxxZSrlbW&#10;TdJmvVF2yePf40MlbrZmPPN5sxtcrTpqQ+XZwMMsAUWce1txYeD76+1+BSpEZIu1ZzIwUoDddnKz&#10;wdT6nvfUHWKhJIRDigbKGJtU65CX5DDMfEMs2sm3DqOsbaFti72Eu1rPk2ShHVYsDSU29FJSfjn8&#10;OgN3r4/n4ufYnz4X7+PYrfdZNl9lxtxOh+cnUJGG+G++Xn9YwV8uhV++kRH0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VO6fHAAAA3QAAAA8AAAAAAAAAAAAAAAAAmAIAAGRy&#10;cy9kb3ducmV2LnhtbFBLBQYAAAAABAAEAPUAAACMAwAAAAA=&#10;" path="m71,120l,60,71,r70,60l71,120xe" fillcolor="#4f81bd" stroked="f">
                  <v:path arrowok="t" o:connecttype="custom" o:connectlocs="45085,76200;0,38100;45085,0;89535,38100;45085,76200" o:connectangles="0,0,0,0,0"/>
                </v:shape>
                <v:shape id="Freeform 1854" o:spid="_x0000_s1426" style="position:absolute;left:27374;top:11747;width:972;height:832;visibility:visible;mso-wrap-style:square;v-text-anchor:top" coordsize="205,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7wcIA&#10;AADdAAAADwAAAGRycy9kb3ducmV2LnhtbERPTYvCMBC9L/gfwgheFk0VXKUaRcSCHleXwt7GZmyD&#10;zaQ0Ueu/N8LC3ubxPme57mwt7tR641jBeJSAIC6cNlwq+DllwzkIH5A11o5JwZM8rFe9jyWm2j34&#10;m+7HUIoYwj5FBVUITSqlLyqy6EeuIY7cxbUWQ4RtKXWLjxhuazlJki9p0XBsqLChbUXF9XizCppp&#10;vpvnWXHOzKG+HE5m8vvZ5UoN+t1mASJQF/7Ff+69jvNnszG8v4knyN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pTvBwgAAAN0AAAAPAAAAAAAAAAAAAAAAAJgCAABkcnMvZG93&#10;bnJldi54bWxQSwUGAAAAAAQABAD1AAAAhwMAAAAA&#10;" path="m108,201v-1,2,-3,2,-5,2c101,203,99,203,97,201l4,107c,104,,99,4,96l97,2c99,1,101,,103,v2,,4,1,5,2l202,96v3,3,3,8,,11l108,201xm191,96r,11l97,13r11,l15,107r,-11l108,190r-11,l191,96xe" fillcolor="#4a7ebb" strokecolor="#4a7ebb" strokeweight="33e-5mm">
                  <v:stroke joinstyle="bevel"/>
                  <v:path arrowok="t" o:connecttype="custom" o:connectlocs="51184,82365;48814,83185;45971,82365;1896,43846;1896,39339;45971,820;48814,0;51184,820;95733,39339;95733,43846;51184,82365;90520,39339;90520,43846;45971,5327;51184,5327;7109,43846;7109,39339;51184,77858;45971,77858;90520,39339" o:connectangles="0,0,0,0,0,0,0,0,0,0,0,0,0,0,0,0,0,0,0,0"/>
                  <o:lock v:ext="edit" verticies="t"/>
                </v:shape>
                <v:shape id="Freeform 1855" o:spid="_x0000_s1427" style="position:absolute;left:32035;top:12738;width:889;height:762;visibility:visible;mso-wrap-style:square;v-text-anchor:top" coordsize="14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3Fbb4A&#10;AADdAAAADwAAAGRycy9kb3ducmV2LnhtbERPy6rCMBDdX/Afwgh3d02sUKUaRQTRrY8PGJqxLSaT&#10;2kStf28uCO7mcJ6zWPXOigd1ofGsYTxSIIhLbxquNJxP278ZiBCRDVrPpOFFAVbLwc8CC+OffKDH&#10;MVYihXAoUEMdY1tIGcqaHIaRb4kTd/Gdw5hgV0nT4TOFOyszpXLpsOHUUGNLm5rK6/HuNMSLdY3N&#10;1e6WT1Rmz2ryog1r/Tvs13MQkfr4FX/ce5PmT6cZ/H+TTpDLN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stxW2+AAAA3QAAAA8AAAAAAAAAAAAAAAAAmAIAAGRycy9kb3ducmV2&#10;LnhtbFBLBQYAAAAABAAEAPUAAACDAwAAAAA=&#10;" path="m70,120l,61,70,r70,61l70,120xe" fillcolor="#4f81bd" stroked="f">
                  <v:path arrowok="t" o:connecttype="custom" o:connectlocs="44450,76200;0,38735;44450,0;88900,38735;44450,76200" o:connectangles="0,0,0,0,0"/>
                </v:shape>
                <v:shape id="Freeform 1856" o:spid="_x0000_s1428" style="position:absolute;left:31991;top:12706;width:978;height:825;visibility:visible;mso-wrap-style:square;v-text-anchor:top" coordsize="205,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sALcQA&#10;AADdAAAADwAAAGRycy9kb3ducmV2LnhtbERPS2vCQBC+C/0PyxR6kbqp4oPUVYo0oEdNCfQ2zY7J&#10;0uxsyK4a/70rCN7m43vOct3bRpyp88axgo9RAoK4dNpwpeAnz94XIHxA1tg4JgVX8rBevQyWmGp3&#10;4T2dD6ESMYR9igrqENpUSl/WZNGPXEscuaPrLIYIu0rqDi8x3DZynCQzadFwbKixpU1N5f/hZBW0&#10;0+J7UWTlX2Z2zXGXm/HvsC+Uenvtvz5BBOrDU/xwb3WcP59P4P5NPEG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7AC3EAAAA3QAAAA8AAAAAAAAAAAAAAAAAmAIAAGRycy9k&#10;b3ducmV2LnhtbFBLBQYAAAAABAAEAPUAAACJAwAAAAA=&#10;" path="m108,201v-1,2,-3,2,-5,2c100,203,98,203,97,201l3,107c,104,,99,3,96l97,2c98,,100,,103,v2,,4,,5,2l202,96v3,3,3,8,,11l108,201xm191,96r,11l97,13r11,l15,107r,-11l108,190r-11,l191,96xe" fillcolor="#4a7ebb" strokecolor="#4a7ebb" strokeweight="33e-5mm">
                  <v:stroke joinstyle="bevel"/>
                  <v:path arrowok="t" o:connecttype="custom" o:connectlocs="51519,81737;49134,82550;46271,81737;1431,43512;1431,39038;46271,813;49134,0;51519,813;96359,39038;96359,43512;51519,81737;91112,39038;91112,43512;46271,5286;51519,5286;7155,43512;7155,39038;51519,77264;46271,77264;91112,39038" o:connectangles="0,0,0,0,0,0,0,0,0,0,0,0,0,0,0,0,0,0,0,0"/>
                  <o:lock v:ext="edit" verticies="t"/>
                </v:shape>
                <v:shape id="Freeform 1857" o:spid="_x0000_s1429" style="position:absolute;left:11684;top:7131;width:26593;height:7759;visibility:visible;mso-wrap-style:square;v-text-anchor:top" coordsize="5586,19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JD5MQA&#10;AADdAAAADwAAAGRycy9kb3ducmV2LnhtbERP32vCMBB+F/Y/hBv4pulEdHSNMgqDgajMbrLHa3Nr&#10;is2lNFG7/34RBr7dx/fzsvVgW3Gh3jeOFTxNExDEldMN1wo+i7fJMwgfkDW2jknBL3lYrx5GGaba&#10;XfmDLodQixjCPkUFJoQuldJXhiz6qeuII/fjeoshwr6WusdrDLetnCXJQlpsODYY7Cg3VJ0OZ6vg&#10;+2u2O5ZFvnGnbiv5uM1Nuc+VGj8Ory8gAg3hLv53v+s4f7mcw+2be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CQ+TEAAAA3QAAAA8AAAAAAAAAAAAAAAAAmAIAAGRycy9k&#10;b3ducmV2LnhtbFBLBQYAAAAABAAEAPUAAACJAwAAAAA=&#10;" path="m12,2l5580,1890v4,1,6,6,5,10c5584,1904,5579,1906,5575,1905l7,17c3,16,,11,2,7,3,3,8,,12,2xe" fillcolor="black" strokeweight="33e-5mm">
                  <v:stroke joinstyle="bevel"/>
                  <v:path arrowok="t" o:connecttype="custom" o:connectlocs="5713,814;2656524,769456;2658904,773527;2654143,775563;3333,6921;952,2850;5713,814" o:connectangles="0,0,0,0,0,0,0"/>
                </v:shape>
                <v:rect id="Rectangle 1858" o:spid="_x0000_s1430" style="position:absolute;left:7588;top:17291;width:58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WhQcAA&#10;AADdAAAADwAAAGRycy9kb3ducmV2LnhtbERP24rCMBB9F/yHMIJvmiq4StcoIgi6+GLdDxia6QWT&#10;SUmytvv3ZkHYtzmc62z3gzXiST60jhUs5hkI4tLplmsF3/fTbAMiRGSNxjEp+KUA+914tMVcu55v&#10;9CxiLVIIhxwVNDF2uZShbMhimLuOOHGV8xZjgr6W2mOfwq2Ryyz7kBZbTg0NdnRsqHwUP1aBvBen&#10;flMYn7mvZXU1l/OtIqfUdDIcPkFEGuK/+O0+6zR/vV7B3zfpB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hWhQ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0</w:t>
                        </w:r>
                      </w:p>
                    </w:txbxContent>
                  </v:textbox>
                </v:rect>
                <v:rect id="Rectangle 1859" o:spid="_x0000_s1431" style="position:absolute;left:6254;top:15849;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c/Nr8A&#10;AADdAAAADwAAAGRycy9kb3ducmV2LnhtbERPzYrCMBC+L/gOYQRva6oHla5RRBBUvFj3AYZm+oPJ&#10;pCTR1rc3wsLe5uP7nfV2sEY8yYfWsYLZNANBXDrdcq3g93b4XoEIEVmjcUwKXhRguxl9rTHXrucr&#10;PYtYixTCIUcFTYxdLmUoG7IYpq4jTlzlvMWYoK+l9tincGvkPMsW0mLLqaHBjvYNlffiYRXIW3Ho&#10;V4XxmTvPq4s5Ha8VOaUm42H3AyLSEP/Ff+6jTvOXywV8vkknyM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xz82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sz w:val="18"/>
                            <w:szCs w:val="18"/>
                          </w:rPr>
                          <w:t>200</w:t>
                        </w:r>
                      </w:p>
                    </w:txbxContent>
                  </v:textbox>
                </v:rect>
                <v:rect id="Rectangle 1860" o:spid="_x0000_s1432" style="position:absolute;left:6254;top:14408;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uarcAA&#10;AADdAAAADwAAAGRycy9kb3ducmV2LnhtbERPzYrCMBC+L/gOYQRva6oHK9Uoy4Kgy16sPsDQTH8w&#10;mZQk2vr2mwXB23x8v7Pdj9aIB/nQOVawmGcgiCunO24UXC+HzzWIEJE1Gsek4EkB9rvJxxYL7QY+&#10;06OMjUghHApU0MbYF1KGqiWLYe564sTVzluMCfpGao9DCrdGLrNsJS12nBpa7Om7pepW3q0CeSkP&#10;w7o0PnM/y/rXnI7nmpxSs+n4tQERaYxv8ct91Gl+nufw/006Qe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Yuar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400</w:t>
                        </w:r>
                      </w:p>
                    </w:txbxContent>
                  </v:textbox>
                </v:rect>
                <v:rect id="Rectangle 1861" o:spid="_x0000_s1433" style="position:absolute;left:6254;top:12973;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O38QA&#10;AADdAAAADwAAAGRycy9kb3ducmV2LnhtbESPT2sCMRDF70K/Q5hCb5qthyqrUaQg2NKLqx9g2Mz+&#10;wWSyJKm7fnvnUOhthvfmvd9s95N36k4x9YENvC8KUMR1sD23Bq6X43wNKmVkiy4wGXhQgv3uZbbF&#10;0oaRz3SvcqskhFOJBrqch1LrVHfkMS3CQCxaE6LHLGtstY04Srh3elkUH9pjz9LQ4UCfHdW36tcb&#10;0JfqOK4rF4vwvWx+3Nfp3FAw5u11OmxAZZryv/nv+mQFf7USXPlGRtC7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Dt/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sz w:val="18"/>
                            <w:szCs w:val="18"/>
                          </w:rPr>
                          <w:t>600</w:t>
                        </w:r>
                      </w:p>
                    </w:txbxContent>
                  </v:textbox>
                </v:rect>
                <v:rect id="Rectangle 1862" o:spid="_x0000_s1434" style="position:absolute;left:6254;top:11531;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irRMAA&#10;AADdAAAADwAAAGRycy9kb3ducmV2LnhtbERPzYrCMBC+C75DGMGbpnpQtxpFBEGXvVj3AYZm+oPJ&#10;pCTR1rffLCzsbT6+39kdBmvEi3xoHStYzDMQxKXTLdcKvu/n2QZEiMgajWNS8KYAh/14tMNcu55v&#10;9CpiLVIIhxwVNDF2uZShbMhimLuOOHGV8xZjgr6W2mOfwq2RyyxbSYstp4YGOzo1VD6Kp1Ug78W5&#10;3xTGZ+5zWX2Z6+VWkVNqOhmOWxCRhvgv/nNfdJq/Xn/A7zfpBL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1irRM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800</w:t>
                        </w:r>
                      </w:p>
                    </w:txbxContent>
                  </v:textbox>
                </v:rect>
                <v:rect id="Rectangle 1863" o:spid="_x0000_s1435" style="position:absolute;left:5632;top:10090;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dy/sQA&#10;AADdAAAADwAAAGRycy9kb3ducmV2LnhtbESPzWoDMQyE74W+g1Ggt8abHNplEyeEQCAtvWSTBxBr&#10;7Q+x5cV2s9u3rw6F3iRmNPNpu5+9Uw+KaQhsYLUsQBE3wQ7cGbhdT68lqJSRLbrAZOCHEux3z09b&#10;rGyY+EKPOndKQjhVaKDPeay0Tk1PHtMyjMSitSF6zLLGTtuIk4R7p9dF8aY9DiwNPY507Km519/e&#10;gL7Wp6msXSzC57r9ch/nS0vBmJfFfNiAyjTnf/Pf9dkK/nsp/PKNj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cv7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sz w:val="18"/>
                            <w:szCs w:val="18"/>
                          </w:rPr>
                          <w:t>1000</w:t>
                        </w:r>
                      </w:p>
                    </w:txbxContent>
                  </v:textbox>
                </v:rect>
                <v:rect id="Rectangle 1864" o:spid="_x0000_s1436" style="position:absolute;left:5632;top:8648;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vXZcAA&#10;AADdAAAADwAAAGRycy9kb3ducmV2LnhtbERPzYrCMBC+L/gOYQRva6oHt1SjiCC4sherDzA00x9M&#10;JiXJ2vr2RljY23x8v7PZjdaIB/nQOVawmGcgiCunO24U3K7HzxxEiMgajWNS8KQAu+3kY4OFdgNf&#10;6FHGRqQQDgUqaGPsCylD1ZLFMHc9ceJq5y3GBH0jtcchhVsjl1m2khY7Tg0t9nRoqbqXv1aBvJbH&#10;IS+Nz9x5Wf+Y79OlJqfUbDru1yAijfFf/Oc+6TT/K1/A+5t0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PvXZ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1200</w:t>
                        </w:r>
                      </w:p>
                    </w:txbxContent>
                  </v:textbox>
                </v:rect>
                <v:rect id="Rectangle 1865" o:spid="_x0000_s1437" style="position:absolute;left:5632;top:7207;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lJEsEA&#10;AADdAAAADwAAAGRycy9kb3ducmV2LnhtbERPS2rDMBDdB3IHMYHuYrleNMaJEkohkJRu4uQAgzX+&#10;UGlkJCV2b18VCtnN431nd5itEQ/yYXCs4DXLQRA3Tg/cKbhdj+sSRIjIGo1jUvBDAQ775WKHlXYT&#10;X+hRx06kEA4VKuhjHCspQ9OTxZC5kThxrfMWY4K+k9rjlMKtkUWev0mLA6eGHkf66Kn5ru9WgbzW&#10;x6msjc/dZ9F+mfPp0pJT6mU1v29BRJrjU/zvPuk0f1MW8PdNOkH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pSRLBAAAA3QAAAA8AAAAAAAAAAAAAAAAAmAIAAGRycy9kb3du&#10;cmV2LnhtbFBLBQYAAAAABAAEAPUAAACGAwAAAAA=&#10;" filled="f" stroked="f">
                  <v:textbox style="mso-fit-shape-to-text:t" inset="0,0,0,0">
                    <w:txbxContent>
                      <w:p w:rsidR="005F466A" w:rsidRDefault="005F466A" w:rsidP="0036260A">
                        <w:r>
                          <w:rPr>
                            <w:rFonts w:ascii="Calibri" w:hAnsi="Calibri" w:cs="Calibri"/>
                            <w:color w:val="000000"/>
                            <w:sz w:val="18"/>
                            <w:szCs w:val="18"/>
                          </w:rPr>
                          <w:t>1400</w:t>
                        </w:r>
                      </w:p>
                    </w:txbxContent>
                  </v:textbox>
                </v:rect>
                <v:rect id="Rectangle 1866" o:spid="_x0000_s1438" style="position:absolute;left:5632;top:5765;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XsicAA&#10;AADdAAAADwAAAGRycy9kb3ducmV2LnhtbERP22oCMRB9F/oPYQq+abYKuqxGKYJgiy+ufsCwmb1g&#10;MlmS6G7/vikUfJvDuc52P1ojnuRD51jBxzwDQVw53XGj4HY9znIQISJrNI5JwQ8F2O/eJlsstBv4&#10;Qs8yNiKFcChQQRtjX0gZqpYshrnriRNXO28xJugbqT0OKdwauciylbTYcWposadDS9W9fFgF8loe&#10;h7w0PnPfi/psvk6XmpxS0/fxcwMi0hhf4n/3Saf563w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2Xsi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1600</w:t>
                        </w:r>
                      </w:p>
                    </w:txbxContent>
                  </v:textbox>
                </v:rect>
                <v:rect id="Rectangle 1867" o:spid="_x0000_s1439" style="position:absolute;left:8096;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x0/cAA&#10;AADdAAAADwAAAGRycy9kb3ducmV2LnhtbERP22oCMRB9F/oPYQq+abYiuqxGKYJgiy+ufsCwmb1g&#10;MlmS6G7/vikUfJvDuc52P1ojnuRD51jBxzwDQVw53XGj4HY9znIQISJrNI5JwQ8F2O/eJlsstBv4&#10;Qs8yNiKFcChQQRtjX0gZqpYshrnriRNXO28xJugbqT0OKdwauciylbTYcWposadDS9W9fFgF8loe&#10;h7w0PnPfi/psvk6XmpxS0/fxcwMi0hhf4n/3Saf563w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x0/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1990</w:t>
                        </w:r>
                      </w:p>
                    </w:txbxContent>
                  </v:textbox>
                </v:rect>
                <v:rect id="Rectangle 1868" o:spid="_x0000_s1440" style="position:absolute;left:13849;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DRZsAA&#10;AADdAAAADwAAAGRycy9kb3ducmV2LnhtbERP22oCMRB9F/oPYQq+abaCuqxGKYJgiy+ufsCwmb1g&#10;MlmS6G7/vikUfJvDuc52P1ojnuRD51jBxzwDQVw53XGj4HY9znIQISJrNI5JwQ8F2O/eJlsstBv4&#10;Qs8yNiKFcChQQRtjX0gZqpYshrnriRNXO28xJugbqT0OKdwauciylbTYcWposadDS9W9fFgF8loe&#10;h7w0PnPfi/psvk6XmpxS0/fxcwMi0hhf4n/3Saf563wJf9+kE+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8DRZs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1995</w:t>
                        </w:r>
                      </w:p>
                    </w:txbxContent>
                  </v:textbox>
                </v:rect>
                <v:rect id="Rectangle 1869" o:spid="_x0000_s1441" style="position:absolute;left:19608;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JPEcAA&#10;AADdAAAADwAAAGRycy9kb3ducmV2LnhtbERPzYrCMBC+L/gOYQRva6oHt1SjiCC4sherDzA00x9M&#10;JiWJtvv2RljY23x8v7PZjdaIJ/nQOVawmGcgiCunO24U3K7HzxxEiMgajWNS8EsBdtvJxwYL7Qa+&#10;0LOMjUghHApU0MbYF1KGqiWLYe564sTVzluMCfpGao9DCrdGLrNsJS12nBpa7OnQUnUvH1aBvJbH&#10;IS+Nz9x5Wf+Y79OlJqfUbDru1yAijfFf/Oc+6TT/K1/B+5t0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JPE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2000</w:t>
                        </w:r>
                      </w:p>
                    </w:txbxContent>
                  </v:textbox>
                </v:rect>
                <v:rect id="Rectangle 1870" o:spid="_x0000_s1442" style="position:absolute;left:25368;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7qisAA&#10;AADdAAAADwAAAGRycy9kb3ducmV2LnhtbERPzYrCMBC+L/gOYQRva6oHLdUoy4Kgy16sPsDQTH8w&#10;mZQk2vr2mwXB23x8v7Pdj9aIB/nQOVawmGcgiCunO24UXC+HzxxEiMgajWNS8KQA+93kY4uFdgOf&#10;6VHGRqQQDgUqaGPsCylD1ZLFMHc9ceJq5y3GBH0jtcchhVsjl1m2khY7Tg0t9vTdUnUr71aBvJSH&#10;IS+Nz9zPsv41p+O5JqfUbDp+bUBEGuNb/HIfdZq/ztfw/006Qe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F7qis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sz w:val="18"/>
                            <w:szCs w:val="18"/>
                          </w:rPr>
                          <w:t>2005</w:t>
                        </w:r>
                      </w:p>
                    </w:txbxContent>
                  </v:textbox>
                </v:rect>
                <v:rect id="Rectangle 1871" o:spid="_x0000_s1443" style="position:absolute;left:31121;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MQA&#10;AADdAAAADwAAAGRycy9kb3ducmV2LnhtbESPzWoDMQyE74W+g1Ggt8abHNplEyeEQCAtvWSTBxBr&#10;7Q+x5cV2s9u3rw6F3iRmNPNpu5+9Uw+KaQhsYLUsQBE3wQ7cGbhdT68lqJSRLbrAZOCHEux3z09b&#10;rGyY+EKPOndKQjhVaKDPeay0Tk1PHtMyjMSitSF6zLLGTtuIk4R7p9dF8aY9DiwNPY507Km519/e&#10;gL7Wp6msXSzC57r9ch/nS0vBmJfFfNiAyjTnf/Pf9dkK/nspuPKNj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Bfvj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sz w:val="18"/>
                            <w:szCs w:val="18"/>
                          </w:rPr>
                          <w:t>2010</w:t>
                        </w:r>
                      </w:p>
                    </w:txbxContent>
                  </v:textbox>
                </v:rect>
                <v:rect id="Rectangle 1872" o:spid="_x0000_s1444" style="position:absolute;left:36880;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bY8EA&#10;AADdAAAADwAAAGRycy9kb3ducmV2LnhtbERPzWoCMRC+C75DGMGbZvXQrqtRiiDY4sXVBxg2sz80&#10;mSxJ6m7f3hSE3ubj+53dYbRGPMiHzrGC1TIDQVw53XGj4H47LXIQISJrNI5JwS8FOOynkx0W2g18&#10;pUcZG5FCOBSooI2xL6QMVUsWw9L1xImrnbcYE/SN1B6HFG6NXGfZm7TYcWposadjS9V3+WMVyFt5&#10;GvLS+Mx9reuL+Txfa3JKzWfjxxZEpDH+i1/us07z3/MN/H2TTpD7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N22PBAAAA3QAAAA8AAAAAAAAAAAAAAAAAmAIAAGRycy9kb3du&#10;cmV2LnhtbFBLBQYAAAAABAAEAPUAAACGAwAAAAA=&#10;" filled="f" stroked="f">
                  <v:textbox style="mso-fit-shape-to-text:t" inset="0,0,0,0">
                    <w:txbxContent>
                      <w:p w:rsidR="005F466A" w:rsidRDefault="005F466A" w:rsidP="0036260A">
                        <w:r>
                          <w:rPr>
                            <w:rFonts w:ascii="Calibri" w:hAnsi="Calibri" w:cs="Calibri"/>
                            <w:color w:val="000000"/>
                            <w:sz w:val="18"/>
                            <w:szCs w:val="18"/>
                          </w:rPr>
                          <w:t>2015</w:t>
                        </w:r>
                      </w:p>
                    </w:txbxContent>
                  </v:textbox>
                </v:rect>
                <v:rect id="Rectangle 1873" o:spid="_x0000_s1445" style="position:absolute;left:42633;top:19024;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7kI8QA&#10;AADdAAAADwAAAGRycy9kb3ducmV2LnhtbESPzW4CMQyE70h9h8iVeoNsORS6JaCqEhJFXFj6ANbG&#10;+6MmzipJ2e3b4wMSN1sznvm82U3eqSvF1Ac28LooQBHXwfbcGvi57OdrUCkjW3SBycA/Jdhtn2Yb&#10;LG0Y+UzXKrdKQjiVaKDLeSi1TnVHHtMiDMSiNSF6zLLGVtuIo4R7p5dF8aY99iwNHQ701VH9W/15&#10;A/pS7cd15WIRjsvm5L4P54aCMS/P0+cHqExTfpjv1wcr+Kt34ZdvZAS9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u5CP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sz w:val="18"/>
                            <w:szCs w:val="18"/>
                          </w:rPr>
                          <w:t>2020</w:t>
                        </w:r>
                      </w:p>
                    </w:txbxContent>
                  </v:textbox>
                </v:rect>
                <v:rect id="Rectangle 1875" o:spid="_x0000_s1446" style="position:absolute;left:4406;top:16205;width:31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hTo8IA&#10;AADdAAAADwAAAGRycy9kb3ducmV2LnhtbESP3YrCMBSE7wXfIRzBO01VKFKNsgiCu3hj9QEOzekP&#10;m5yUJNru22+Ehb0cZuYbZn8crREv8qFzrGC1zEAQV0533Ch43M+LLYgQkTUax6TghwIcD9PJHgvt&#10;Br7Rq4yNSBAOBSpoY+wLKUPVksWwdD1x8mrnLcYkfSO1xyHBrZHrLMulxY7TQos9nVqqvsunVSDv&#10;5XnYlsZn7mtdX83n5VaTU2o+Gz92ICKN8T/8175oBZt8lcP7TXo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SFOj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sz w:val="2"/>
                            <w:szCs w:val="2"/>
                          </w:rPr>
                          <w:t>births</w:t>
                        </w:r>
                      </w:p>
                    </w:txbxContent>
                  </v:textbox>
                </v:rect>
                <v:rect id="Rectangle 1876" o:spid="_x0000_s1447" style="position:absolute;left:22942;top:21158;width:676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T2OMMA&#10;AADdAAAADwAAAGRycy9kb3ducmV2LnhtbESPzYoCMRCE7wu+Q2jB25pRwZXRKCIIKntx9AGaSc8P&#10;Jp0hyTqzb2+EhT0WVfUVtdkN1ogn+dA6VjCbZiCIS6dbrhXcb8fPFYgQkTUax6TglwLstqOPDeba&#10;9XylZxFrkSAcclTQxNjlUoayIYth6jri5FXOW4xJ+lpqj32CWyPnWbaUFltOCw12dGiofBQ/VoG8&#10;Fcd+VRifucu8+jbn07Uip9RkPOzXICIN8T/81z5pBYvl7Aveb9ITkN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wT2O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8"/>
                            <w:szCs w:val="18"/>
                          </w:rPr>
                          <w:t>Year of survey</w:t>
                        </w:r>
                      </w:p>
                    </w:txbxContent>
                  </v:textbox>
                </v:rect>
                <v:rect id="Rectangle 1877" o:spid="_x0000_s1448" style="position:absolute;left:5651;top:819;width:35471;height:2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50AsMA&#10;AADdAAAADwAAAGRycy9kb3ducmV2LnhtbERPy4rCMBTdC/5DuII7TVUQ7TQV8YEuZ1TQ2V2aO22Z&#10;5qY00Va/frIYcHk472TVmUo8qHGlZQWTcQSCOLO65FzB5bwfLUA4j6yxskwKnuRglfZ7CcbatvxF&#10;j5PPRQhhF6OCwvs6ltJlBRl0Y1sTB+7HNgZ9gE0udYNtCDeVnEbRXBosOTQUWNOmoOz3dDcKDot6&#10;fTvaV5tXu+/D9fO63J6XXqnhoFt/gPDU+bf4333UCmbzSZgb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50AsMAAADdAAAADwAAAAAAAAAAAAAAAACYAgAAZHJzL2Rv&#10;d25yZXYueG1sUEsFBgAAAAAEAAQA9QAAAIgDAAAAAA==&#10;" filled="f" stroked="f">
                  <v:textbox inset="0,0,0,0">
                    <w:txbxContent>
                      <w:p w:rsidR="005F466A" w:rsidRPr="006A4455" w:rsidRDefault="005F466A" w:rsidP="0036260A">
                        <w:pPr>
                          <w:rPr>
                            <w:rFonts w:ascii="Arial" w:hAnsi="Arial" w:cs="Arial"/>
                          </w:rPr>
                        </w:pPr>
                        <w:r>
                          <w:rPr>
                            <w:rFonts w:ascii="Arial" w:hAnsi="Arial" w:cs="Arial"/>
                            <w:b/>
                            <w:bCs/>
                            <w:color w:val="000000"/>
                          </w:rPr>
                          <w:t>Trends in m</w:t>
                        </w:r>
                        <w:r w:rsidRPr="006A4455">
                          <w:rPr>
                            <w:rFonts w:ascii="Arial" w:hAnsi="Arial" w:cs="Arial"/>
                            <w:b/>
                            <w:bCs/>
                            <w:color w:val="000000"/>
                          </w:rPr>
                          <w:t xml:space="preserve">aternal mortality in Malawi </w:t>
                        </w:r>
                      </w:p>
                    </w:txbxContent>
                  </v:textbox>
                </v:rect>
                <v:rect id="Rectangle 1878" o:spid="_x0000_s1449" style="position:absolute;left:30937;top:819;width:546;height:217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fH0cMA&#10;AADdAAAADwAAAGRycy9kb3ducmV2LnhtbESPzYoCMRCE7wu+Q2jB25pRQXQ0yiII7uLF0QdoJj0/&#10;bNIZkujMvv1GEDwWVfUVtd0P1ogH+dA6VjCbZiCIS6dbrhXcrsfPFYgQkTUax6TgjwLsd6OPLeba&#10;9XyhRxFrkSAcclTQxNjlUoayIYth6jri5FXOW4xJ+lpqj32CWyPnWbaUFltOCw12dGio/C3uVoG8&#10;Fsd+VRifuZ95dTbfp0tFTqnJePjagIg0xHf41T5pBYvlbA3PN+kJyN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dfH0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28"/>
                            <w:szCs w:val="28"/>
                          </w:rPr>
                          <w:t>-</w:t>
                        </w:r>
                      </w:p>
                    </w:txbxContent>
                  </v:textbox>
                </v:rect>
                <v:rect id="Rectangle 1879" o:spid="_x0000_s1450" style="position:absolute;left:18903;top:2965;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k8b8A&#10;AADdAAAADwAAAGRycy9kb3ducmV2LnhtbERPy4rCMBTdD/gP4QqzG1MriFSjiCCozMbqB1ya2wcm&#10;NyWJtv69WQzM8nDem91ojXiRD51jBfNZBoK4crrjRsH9dvxZgQgRWaNxTAreFGC3nXxtsNBu4Cu9&#10;ytiIFMKhQAVtjH0hZahashhmridOXO28xZigb6T2OKRwa2SeZUtpsePU0GJPh5aqR/m0CuStPA6r&#10;0vjMXfL615xP15qcUt/Tcb8GEWmM/+I/90krWCzztD+9SU9Ab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gaTxvwAAAN0AAAAPAAAAAAAAAAAAAAAAAJgCAABkcnMvZG93bnJl&#10;di54bWxQSwUGAAAAAAQABAD1AAAAhAMAAAAA&#10;" filled="f" stroked="f">
                  <v:textbox style="mso-fit-shape-to-text:t" inset="0,0,0,0">
                    <w:txbxContent>
                      <w:p w:rsidR="005F466A" w:rsidRDefault="005F466A" w:rsidP="0036260A"/>
                    </w:txbxContent>
                  </v:textbox>
                </v:rect>
                <v:shape id="Freeform 1880" o:spid="_x0000_s1451" style="position:absolute;left:38;top:31;width:44913;height:22945;visibility:visible;mso-wrap-style:square;v-text-anchor:top" coordsize="9808,5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4+gccA&#10;AADdAAAADwAAAGRycy9kb3ducmV2LnhtbESPQWvCQBSE74L/YXlCb2ZjBLExG7GFWqFVWutBb4/s&#10;Mwlm34bsVtN/3y0UPA4z8w2TLXvTiCt1rrasYBLFIIgLq2suFRy+XsZzEM4ja2wsk4IfcrDMh4MM&#10;U21v/EnXvS9FgLBLUUHlfZtK6YqKDLrItsTBO9vOoA+yK6Xu8BbgppFJHM+kwZrDQoUtPVdUXPbf&#10;RsHT23G9PsnE7D6mO3zdvD+ucL5V6mHUrxYgPPX+Hv5vb7SC6SyZwN+b8AR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ePoHHAAAA3QAAAA8AAAAAAAAAAAAAAAAAmAIAAGRy&#10;cy9kb3ducmV2LnhtbFBLBQYAAAAABAAEAPUAAACMAwAAAAA=&#10;" path="m,8c,4,4,,8,l9800,v5,,8,4,8,8l9808,5848v,5,-3,8,-8,8l8,5856v-4,,-8,-3,-8,-8l,8xm16,5848r-8,-8l9800,5840r-8,8l9792,8r8,8l8,16,16,8r,5840xe" fillcolor="#868686" strokecolor="#868686" strokeweight="3e-5mm">
                  <v:path arrowok="t" o:connecttype="custom" o:connectlocs="0,3135;3663,0;4487692,0;4491355,3135;4491355,2291348;4487692,2294483;3663,2294483;0,2291348;0,3135;7327,2291348;3663,2288214;4487692,2288214;4484028,2291348;4484028,3135;4487692,6269;3663,6269;7327,3135;7327,2291348" o:connectangles="0,0,0,0,0,0,0,0,0,0,0,0,0,0,0,0,0,0"/>
                  <o:lock v:ext="edit" verticies="t"/>
                </v:shape>
                <v:shape id="Freeform 1881" o:spid="_x0000_s1452" style="position:absolute;left:10814;top:11918;width:990;height:655;visibility:visible;mso-wrap-style:square;v-text-anchor:top" coordsize="156,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jsUA&#10;AADdAAAADwAAAGRycy9kb3ducmV2LnhtbESPT2vCQBTE7wW/w/KE3urGCBJSV2ktBQ+l4D+8PrKv&#10;SUj2bdxdY/z2bkHwOMzMb5jFajCt6Mn52rKC6SQBQVxYXXOp4LD/fstA+ICssbVMCm7kYbUcvSww&#10;1/bKW+p3oRQRwj5HBVUIXS6lLyoy6Ce2I47en3UGQ5SulNrhNcJNK9MkmUuDNceFCjtaV1Q0u4tR&#10;EL6y86lxn2v3+5P1h21SXI5NptTrePh4BxFoCM/wo73RCmbzNIX/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4/+OxQAAAN0AAAAPAAAAAAAAAAAAAAAAAJgCAABkcnMv&#10;ZG93bnJldi54bWxQSwUGAAAAAAQABAD1AAAAigMAAAAA&#10;" path="m,52l78,r78,52l78,103,,52xe" fillcolor="#4f81bd" stroked="f">
                  <v:path arrowok="t" o:connecttype="custom" o:connectlocs="0,33020;49530,0;99060,33020;49530,65405;0,33020" o:connectangles="0,0,0,0,0"/>
                </v:shape>
                <v:shape id="Freeform 1882" o:spid="_x0000_s1453" style="position:absolute;left:10699;top:11817;width:1219;height:863;visibility:visible;mso-wrap-style:square;v-text-anchor:top" coordsize="256,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oCcsUA&#10;AADdAAAADwAAAGRycy9kb3ducmV2LnhtbESPT4vCMBTE7wt+h/AEL4umVlakGkVcBC8u67/7o3mm&#10;xealNNm2fnuzsLDHYWZ+w6w2va1ES40vHSuYThIQxLnTJRsF18t+vADhA7LGyjEpeJKHzXrwtsJM&#10;u45P1J6DERHCPkMFRQh1JqXPC7LoJ64mjt7dNRZDlI2RusEuwm0l0ySZS4slx4UCa9oVlD/OP1aB&#10;/zTpYXtr0+/j18djVyamen92So2G/XYJIlAf/sN/7YNWMJunM/h9E5+AX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OgJyxQAAAN0AAAAPAAAAAAAAAAAAAAAAAJgCAABkcnMv&#10;ZG93bnJldi54bWxQSwUGAAAAAAQABAD1AAAAigMAAAAA&#10;" path="m10,124c4,120,,113,,105,,98,4,91,10,86l114,6v8,-6,20,-6,29,l247,86v6,5,9,12,9,19c256,113,253,120,247,124l143,204v-9,7,-21,7,-29,l10,124xm143,166r-29,l218,86r,38l114,44r29,l39,124r,-38l143,166xe" fillcolor="#385d8a" strokecolor="#385d8a" strokeweight="3e-5mm">
                  <v:path arrowok="t" o:connecttype="custom" o:connectlocs="4763,50752;0,42975;4763,35199;54293,2456;68104,2456;117634,35199;121920,42975;117634,50752;68104,83495;54293,83495;4763,50752;68104,67942;54293,67942;103823,35199;103823,50752;54293,18009;68104,18009;18574,50752;18574,35199;68104,67942" o:connectangles="0,0,0,0,0,0,0,0,0,0,0,0,0,0,0,0,0,0,0,0"/>
                  <o:lock v:ext="edit" verticies="t"/>
                </v:shape>
                <v:shape id="Freeform 1883" o:spid="_x0000_s1454" style="position:absolute;left:9747;top:16579;width:34283;height:261;visibility:visible;mso-wrap-style:square;v-text-anchor:top" coordsize="539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FULcMA&#10;AADdAAAADwAAAGRycy9kb3ducmV2LnhtbESPQWvCQBSE70L/w/IKvelubZGQuopaQns1Ss+P7DMJ&#10;5r1Ns6vGf98tFHocZuYbZrkeuVNXGkLrxcLzzIAiqbxrpbZwPBTTDFSIKA47L2ThTgHWq4fJEnPn&#10;b7KnaxlrlSAScrTQxNjnWoeqIcYw8z1J8k5+YIxJDrV2A94SnDs9N2ahGVtJCw32tGuoOpcXtvC+&#10;pTufMjbt/psLE4uPcvsl1j49jps3UJHG+B/+a386Cy+L+Sv8vklPQ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9FULcMAAADdAAAADwAAAAAAAAAAAAAAAACYAgAAZHJzL2Rv&#10;d25yZXYueG1sUEsFBgAAAAAEAAQA9QAAAIgDAAAAAA==&#10;" path="m,10l5398,r1,31l1,41,,10xe" fillcolor="red" strokecolor="red" strokeweight="3e-5mm">
                  <v:path arrowok="t" o:connecttype="custom" o:connectlocs="0,6350;3427730,0;3428365,19685;635,26035;0,6350" o:connectangles="0,0,0,0,0"/>
                </v:shape>
                <v:rect id="Rectangle 1884" o:spid="_x0000_s1455" style="position:absolute;left:15728;top:10782;width:4191;height:5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Jw7MQA&#10;AADdAAAADwAAAGRycy9kb3ducmV2LnhtbESPS2vCQBSF90L/w3AL3enEZ0vqKCII3RqzsLvbmdsk&#10;mLkTMmNM+us7guDycB4fZ73tbS06an3lWMF0koAg1s5UXCjIT4fxBwgfkA3WjknBQB62m5fRGlPj&#10;bnykLguFiCPsU1RQhtCkUnpdkkU/cQ1x9H5dazFE2RbStHiL47aWsyRZSYsVR0KJDe1L0pfsahV8&#10;v+f1UVd/u2I4L3SEDD9ZNyj19trvPkEE6sMz/Gh/GQXz1WwJ9zfxC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CcOzEAAAA3QAAAA8AAAAAAAAAAAAAAAAAmAIAAGRycy9k&#10;b3ducmV2LnhtbFBLBQYAAAAABAAEAPUAAACJAwAAAAA=&#10;" fillcolor="red" stroked="f"/>
                <v:rect id="Rectangle 1885" o:spid="_x0000_s1456" style="position:absolute;left:16344;top:11537;width:245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SZHsMA&#10;AADdAAAADwAAAGRycy9kb3ducmV2LnhtbESPzWrDMBCE74G+g9hCb7FcF0xwo4QQCCSllzh5gMVa&#10;/1BpZSQ1dt6+KgRyHGbmG2a9na0RN/JhcKzgPctBEDdOD9wpuF4OyxWIEJE1Gsek4E4BtpuXxRor&#10;7SY+062OnUgQDhUq6GMcKylD05PFkLmROHmt8xZjkr6T2uOU4NbIIs9LaXHgtNDjSPuemp/61yqQ&#10;l/owrWrjc/dVtN/mdDy35JR6e513nyAizfEZfrSPWsFHWZTw/yY9Ab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SZHs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8"/>
                            <w:szCs w:val="18"/>
                          </w:rPr>
                          <w:t xml:space="preserve">MDG </w:t>
                        </w:r>
                      </w:p>
                    </w:txbxContent>
                  </v:textbox>
                </v:rect>
                <v:rect id="Rectangle 1886" o:spid="_x0000_s1457" style="position:absolute;left:16116;top:13030;width:288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g8hcMA&#10;AADdAAAADwAAAGRycy9kb3ducmV2LnhtbESP3WoCMRSE7wXfIRyhd5p1Cypbo4ggWOmNax/gsDn7&#10;g8nJkqTu9u0boeDlMDPfMNv9aI14kA+dYwXLRQaCuHK640bB9+0034AIEVmjcUwKfinAfjedbLHQ&#10;buArPcrYiAThUKCCNsa+kDJULVkMC9cTJ6923mJM0jdSexwS3BqZZ9lKWuw4LbTY07Gl6l7+WAXy&#10;Vp6GTWl85i55/WU+z9eanFJvs/HwASLSGF/h//ZZK3hf5Wt4vk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g8h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8"/>
                            <w:szCs w:val="18"/>
                          </w:rPr>
                          <w:t>target</w:t>
                        </w:r>
                      </w:p>
                    </w:txbxContent>
                  </v:textbox>
                </v:rect>
                <v:rect id="Rectangle 1887" o:spid="_x0000_s1458" style="position:absolute;left:16802;top:14465;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o978A&#10;AADdAAAADwAAAGRycy9kb3ducmV2LnhtbERPy4rCMBTdD/gP4QqzG1MriFSjiCCozMbqB1ya2wcm&#10;NyWJtv69WQzM8nDem91ojXiRD51jBfNZBoK4crrjRsH9dvxZgQgRWaNxTAreFGC3nXxtsNBu4Cu9&#10;ytiIFMKhQAVtjH0hZahashhmridOXO28xZigb6T2OKRwa2SeZUtpsePU0GJPh5aqR/m0CuStPA6r&#10;0vjMXfL615xP15qcUt/Tcb8GEWmM/+I/90krWCzzNDe9SU9Ab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96j3vwAAAN0AAAAPAAAAAAAAAAAAAAAAAJgCAABkcnMvZG93bnJl&#10;di54bWxQSwUGAAAAAAQABAD1AAAAhAMAAAAA&#10;" filled="f" stroked="f">
                  <v:textbox style="mso-fit-shape-to-text:t" inset="0,0,0,0">
                    <w:txbxContent>
                      <w:p w:rsidR="005F466A" w:rsidRDefault="005F466A" w:rsidP="0036260A">
                        <w:pPr>
                          <w:jc w:val="center"/>
                        </w:pPr>
                        <w:r>
                          <w:rPr>
                            <w:rFonts w:ascii="Calibri" w:hAnsi="Calibri" w:cs="Calibri"/>
                            <w:b/>
                            <w:bCs/>
                            <w:color w:val="000000"/>
                            <w:sz w:val="18"/>
                            <w:szCs w:val="18"/>
                          </w:rPr>
                          <w:t>155</w:t>
                        </w:r>
                      </w:p>
                    </w:txbxContent>
                  </v:textbox>
                </v:rect>
                <v:rect id="Rectangle 1888" o:spid="_x0000_s1459" style="position:absolute;left:36982;top:8763;width:6699;height:4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f58QA&#10;AADdAAAADwAAAGRycy9kb3ducmV2LnhtbESPQYvCMBSE78L+h/AWvGm6Kup2jSKK4lW7q9dH82zL&#10;Ni+liW3990YQPA4z8w2zWHWmFA3VrrCs4GsYgSBOrS44U/Cb7AZzEM4jaywtk4I7OVgtP3oLjLVt&#10;+UjNyWciQNjFqCD3voqldGlOBt3QVsTBu9raoA+yzqSusQ1wU8pRFE2lwYLDQo4VbXJK/083o+C8&#10;01Vy3JS383q2b69/6XbSXBKl+p/d+geEp86/w6/2QSsYT0ff8HwTn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V3+fEAAAA3QAAAA8AAAAAAAAAAAAAAAAAmAIAAGRycy9k&#10;b3ducmV2LnhtbFBLBQYAAAAABAAEAPUAAACJAwAAAAA=&#10;" fillcolor="#92d050" stroked="f"/>
                <v:rect id="Rectangle 1889" o:spid="_x0000_s1460" style="position:absolute;left:37401;top:9366;width:48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gyLL4A&#10;AADdAAAADwAAAGRycy9kb3ducmV2LnhtbERPy4rCMBTdD/gP4QruxlQFkWoUEQRH3Fj9gEtz+8Dk&#10;piTRdv7eLASXh/Pe7AZrxIt8aB0rmE0zEMSl0y3XCu634+8KRIjIGo1jUvBPAXbb0c8Gc+16vtKr&#10;iLVIIRxyVNDE2OVShrIhi2HqOuLEVc5bjAn6WmqPfQq3Rs6zbCkttpwaGuzo0FD5KJ5WgbwVx35V&#10;GJ+587y6mL/TtSKn1GQ87NcgIg3xK/64T1rBYrlI+9Ob9ATk9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tYMiy+AAAA3QAAAA8AAAAAAAAAAAAAAAAAmAIAAGRycy9kb3ducmV2&#10;LnhtbFBLBQYAAAAABAAEAPUAAACDAwAAAAA=&#10;" filled="f" stroked="f">
                  <v:textbox style="mso-fit-shape-to-text:t" inset="0,0,0,0">
                    <w:txbxContent>
                      <w:p w:rsidR="005F466A" w:rsidRDefault="005F466A" w:rsidP="0036260A">
                        <w:r>
                          <w:rPr>
                            <w:rFonts w:ascii="Calibri" w:hAnsi="Calibri" w:cs="Calibri"/>
                            <w:b/>
                            <w:bCs/>
                            <w:color w:val="000000"/>
                            <w:sz w:val="18"/>
                            <w:szCs w:val="18"/>
                          </w:rPr>
                          <w:t>projection</w:t>
                        </w:r>
                      </w:p>
                    </w:txbxContent>
                  </v:textbox>
                </v:rect>
                <v:rect id="Rectangle 1890" o:spid="_x0000_s1461" style="position:absolute;left:39306;top:10871;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SXt8IA&#10;AADdAAAADwAAAGRycy9kb3ducmV2LnhtbESPzYoCMRCE74LvEFrYm2ZUEBmNIoLgLl4cfYBm0vOD&#10;SWdIss749kZY2GNRVV9R2/1gjXiSD61jBfNZBoK4dLrlWsH9dpquQYSIrNE4JgUvCrDfjUdbzLXr&#10;+UrPItYiQTjkqKCJsculDGVDFsPMdcTJq5y3GJP0tdQe+wS3Ri6ybCUttpwWGuzo2FD5KH6tAnkr&#10;Tv26MD5zP4vqYr7P14qcUl+T4bABEWmI/+G/9lkrWK6Wc/i8SU9A7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FJe3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sz w:val="18"/>
                            <w:szCs w:val="18"/>
                          </w:rPr>
                          <w:t>435</w:t>
                        </w:r>
                      </w:p>
                    </w:txbxContent>
                  </v:textbox>
                </v:rect>
                <v:rect id="Rectangle 1891" o:spid="_x0000_s1462" style="position:absolute;left:37058;top:9410;width:6699;height:40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jbS8QA&#10;AADdAAAADwAAAGRycy9kb3ducmV2LnhtbESPT4vCMBTE7wt+h/AEb2vqH1ypRhFF2at21eujebbF&#10;5qU0sa3ffiMIHoeZ+Q2zXHemFA3VrrCsYDSMQBCnVhecKfhL9t9zEM4jaywtk4InOVivel9LjLVt&#10;+UjNyWciQNjFqCD3voqldGlOBt3QVsTBu9naoA+yzqSusQ1wU8pxFM2kwYLDQo4VbXNK76eHUXDZ&#10;6yo5bsvHZfNzaG/ndDdtrolSg363WYDw1PlP+N3+1Qoms8kYXm/CE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o20vEAAAA3QAAAA8AAAAAAAAAAAAAAAAAmAIAAGRycy9k&#10;b3ducmV2LnhtbFBLBQYAAAAABAAEAPUAAACJAwAAAAA=&#10;" fillcolor="#92d050" stroked="f"/>
                <v:rect id="Rectangle 1892" o:spid="_x0000_s1463" style="position:absolute;left:37477;top:10020;width:489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qsW8IA&#10;AADdAAAADwAAAGRycy9kb3ducmV2LnhtbESP3YrCMBSE74V9h3AWvNNUCyJdo4ggqOyNdR/g0Jz+&#10;YHJSkmjr25uFhb0cZuYbZrMbrRFP8qFzrGAxz0AQV0533Cj4uR1naxAhIms0jknBiwLsth+TDRba&#10;DXylZxkbkSAcClTQxtgXUoaqJYth7nri5NXOW4xJ+kZqj0OCWyOXWbaSFjtOCy32dGipupcPq0De&#10;yuOwLo3P3GVZf5vz6VqTU2r6Oe6/QEQa43/4r33SCvJVnsPvm/QE5PY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qxb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sz w:val="18"/>
                            <w:szCs w:val="18"/>
                          </w:rPr>
                          <w:t>projection</w:t>
                        </w:r>
                      </w:p>
                    </w:txbxContent>
                  </v:textbox>
                </v:rect>
                <v:rect id="Rectangle 1893" o:spid="_x0000_s1464" style="position:absolute;left:39382;top:11512;width:174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0L8MA&#10;AADdAAAADwAAAGRycy9kb3ducmV2LnhtbESPzYoCMRCE78K+Q+gFb5pZXURGoyyCoIsXRx+gmfT8&#10;YNIZkuiMb28WhD0WVfUVtd4O1ogH+dA6VvA1zUAQl063XCu4XvaTJYgQkTUax6TgSQG2m4/RGnPt&#10;ej7To4i1SBAOOSpoYuxyKUPZkMUwdR1x8irnLcYkfS21xz7BrZGzLFtIiy2nhQY72jVU3oq7VSAv&#10;xb5fFsZn7ndWnczxcK7IKTX+HH5WICIN8T/8bh+0gvli/g1/b9IT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M0L8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8"/>
                            <w:szCs w:val="18"/>
                          </w:rPr>
                          <w:t>435</w:t>
                        </w:r>
                      </w:p>
                    </w:txbxContent>
                  </v:textbox>
                </v:rect>
                <v:rect id="Rectangle 1894" o:spid="_x0000_s1465" style="position:absolute;left:25133;top:15436;width:8534;height:31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PqYMcA&#10;AADdAAAADwAAAGRycy9kb3ducmV2LnhtbESPQWvCQBSE7wX/w/KE3pqNkUqJboKIlR6KYtqDx2f2&#10;NQnNvo3ZrUZ/fVco9DjMzDfMIh9MK87Uu8aygkkUgyAurW64UvD58fr0AsJ5ZI2tZVJwJQd5NnpY&#10;YKrthfd0LnwlAoRdigpq77tUSlfWZNBFtiMO3pftDfog+0rqHi8BblqZxPFMGmw4LNTY0aqm8rv4&#10;MQqS9+SwsetNczseeHKy211cdDulHsfDcg7C0+D/w3/tN61gOps+w/1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z6mDHAAAA3QAAAA8AAAAAAAAAAAAAAAAAmAIAAGRy&#10;cy9kb3ducmV2LnhtbFBLBQYAAAAABAAEAPUAAACMAwAAAAA=&#10;" fillcolor="#ffc000" stroked="f"/>
                <v:shape id="Freeform 1895" o:spid="_x0000_s1466" style="position:absolute;left:25095;top:15405;width:8610;height:3194;visibility:visible;mso-wrap-style:square;v-text-anchor:top" coordsize="1808,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eWcYA&#10;AADdAAAADwAAAGRycy9kb3ducmV2LnhtbESPQWvCQBSE74X+h+UVvNVNFVJJXaWKSumtsT309si+&#10;ZmOzb0P2qbG/vlsoeBxm5htmvhx8q07UxyawgYdxBoq4Crbh2sD7fns/AxUF2WIbmAxcKMJycXsz&#10;x8KGM7/RqZRaJQjHAg04ka7QOlaOPMZx6IiT9xV6j5JkX2vb4znBfasnWZZrjw2nBYcdrR1V3+XR&#10;Gyg/Hn828bPaHQ6bV7edyEqy0hkzuhuen0AJDXIN/7dfrIFpPs3h7016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eWcYAAADdAAAADwAAAAAAAAAAAAAAAACYAgAAZHJz&#10;L2Rvd25yZXYueG1sUEsFBgAAAAAEAAQA9QAAAIsDAAAAAA==&#10;" path="m,8c,4,4,,8,l1800,v5,,8,4,8,8l1808,776v,5,-3,8,-8,8l8,784c4,784,,781,,776l,8xm16,776l8,768r1792,l1792,776r,-768l1800,16,8,16,16,8r,768xe" fillcolor="#4a7ebb" strokecolor="#4a7ebb" strokeweight="3e-5mm">
                  <v:path arrowok="t" o:connecttype="custom" o:connectlocs="0,3259;3810,0;857250,0;861060,3259;861060,316146;857250,319405;3810,319405;0,316146;0,3259;7620,316146;3810,312887;857250,312887;853440,316146;853440,3259;857250,6518;3810,6518;7620,3259;7620,316146" o:connectangles="0,0,0,0,0,0,0,0,0,0,0,0,0,0,0,0,0,0"/>
                  <o:lock v:ext="edit" verticies="t"/>
                </v:shape>
                <v:rect id="Rectangle 1896" o:spid="_x0000_s1467" style="position:absolute;left:27228;top:15595;width:226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GqWMMA&#10;AADdAAAADwAAAGRycy9kb3ducmV2LnhtbESPzYoCMRCE78K+Q+gFb5pZBZVZoyyCoIsXRx+gmfT8&#10;sElnSKIzvr1ZEDwWVfUVtd4O1og7+dA6VvA1zUAQl063XCu4XvaTFYgQkTUax6TgQQG2m4/RGnPt&#10;ej7TvYi1SBAOOSpoYuxyKUPZkMUwdR1x8irnLcYkfS21xz7BrZGzLFtIiy2nhQY72jVU/hU3q0Be&#10;in2/KozP3O+sOpnj4VyRU2r8Ofx8g4g0xHf41T5oBfPFfAn/b9IT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LGqW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8"/>
                            <w:szCs w:val="18"/>
                          </w:rPr>
                          <w:t xml:space="preserve">PoW </w:t>
                        </w:r>
                      </w:p>
                    </w:txbxContent>
                  </v:textbox>
                </v:rect>
                <v:rect id="Rectangle 1897" o:spid="_x0000_s1468" style="position:absolute;left:26238;top:16967;width:231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4+Kr4A&#10;AADdAAAADwAAAGRycy9kb3ducmV2LnhtbERPy4rCMBTdD/gP4QruxlQFkWoUEQRH3Fj9gEtz+8Dk&#10;piTRdv7eLASXh/Pe7AZrxIt8aB0rmE0zEMSl0y3XCu634+8KRIjIGo1jUvBPAXbb0c8Gc+16vtKr&#10;iLVIIRxyVNDE2OVShrIhi2HqOuLEVc5bjAn6WmqPfQq3Rs6zbCkttpwaGuzo0FD5KJ5WgbwVx35V&#10;GJ+587y6mL/TtSKn1GQ87NcgIg3xK/64T1rBYrlIc9Ob9ATk9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UuPiq+AAAA3QAAAA8AAAAAAAAAAAAAAAAAmAIAAGRycy9kb3ducmV2&#10;LnhtbFBLBQYAAAAABAAEAPUAAACDAwAAAAA=&#10;" filled="f" stroked="f">
                  <v:textbox style="mso-fit-shape-to-text:t" inset="0,0,0,0">
                    <w:txbxContent>
                      <w:p w:rsidR="005F466A" w:rsidRDefault="005F466A" w:rsidP="0036260A">
                        <w:r>
                          <w:rPr>
                            <w:rFonts w:ascii="Calibri" w:hAnsi="Calibri" w:cs="Calibri"/>
                            <w:b/>
                            <w:bCs/>
                            <w:color w:val="000000"/>
                            <w:sz w:val="18"/>
                            <w:szCs w:val="18"/>
                          </w:rPr>
                          <w:t xml:space="preserve">2004 </w:t>
                        </w:r>
                      </w:p>
                    </w:txbxContent>
                  </v:textbox>
                </v:rect>
                <v:rect id="Rectangle 1898" o:spid="_x0000_s1469" style="position:absolute;left:29210;top:16967;width:35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KbscMA&#10;AADdAAAADwAAAGRycy9kb3ducmV2LnhtbESPzYoCMRCE74LvEFrYm2ZUEB2NsgiCu+zF0QdoJj0/&#10;bNIZkuiMb78RhD0WVfUVtTsM1ogH+dA6VjCfZSCIS6dbrhXcrqfpGkSIyBqNY1LwpACH/Xi0w1y7&#10;ni/0KGItEoRDjgqaGLtcylA2ZDHMXEecvMp5izFJX0vtsU9wa+Qiy1bSYstpocGOjg2Vv8XdKpDX&#10;4tSvC+Mz972ofszX+VKRU+pjMnxuQUQa4n/43T5rBcvVcgOvN+kJyP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Kbs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18"/>
                            <w:szCs w:val="18"/>
                          </w:rPr>
                          <w:t>-</w:t>
                        </w:r>
                      </w:p>
                    </w:txbxContent>
                  </v:textbox>
                </v:rect>
                <v:rect id="Rectangle 1899" o:spid="_x0000_s1470" style="position:absolute;left:29895;top:16967;width:231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5BUb8A&#10;AADdAAAADwAAAGRycy9kb3ducmV2LnhtbERPy4rCMBTdC/5DuII7TX0gUo0iguAMbqx+wKW5fWBy&#10;U5JoO38/WQzM8nDe++NgjfiQD61jBYt5BoK4dLrlWsHzcZltQYSIrNE4JgU/FOB4GI/2mGvX850+&#10;RaxFCuGQo4Imxi6XMpQNWQxz1xEnrnLeYkzQ11J77FO4NXKZZRtpseXU0GBH54bKV/G2CuSjuPTb&#10;wvjMfS+rm/m63itySk0nw2kHItIQ/8V/7qtWsNqs0/70Jj0Befg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XkFR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sz w:val="18"/>
                            <w:szCs w:val="18"/>
                          </w:rPr>
                          <w:t>2011</w:t>
                        </w:r>
                      </w:p>
                    </w:txbxContent>
                  </v:textbox>
                </v:rect>
                <w10:anchorlock/>
              </v:group>
            </w:pict>
          </mc:Fallback>
        </mc:AlternateContent>
      </w:r>
    </w:p>
    <w:p w:rsidR="0036260A" w:rsidRPr="0072184A" w:rsidRDefault="00D57E5F" w:rsidP="00790B05">
      <w:pPr>
        <w:pStyle w:val="SingleTxtG"/>
        <w:rPr>
          <w:rFonts w:asciiTheme="majorBidi" w:hAnsiTheme="majorBidi" w:cstheme="majorBidi"/>
        </w:rPr>
      </w:pPr>
      <w:r w:rsidRPr="0072184A">
        <w:rPr>
          <w:rFonts w:asciiTheme="majorBidi" w:hAnsiTheme="majorBidi" w:cstheme="majorBidi"/>
        </w:rPr>
        <w:t>72.</w:t>
      </w:r>
      <w:r w:rsidRPr="0072184A">
        <w:rPr>
          <w:rFonts w:asciiTheme="majorBidi" w:hAnsiTheme="majorBidi" w:cstheme="majorBidi"/>
        </w:rPr>
        <w:tab/>
      </w:r>
      <w:r w:rsidR="0036260A" w:rsidRPr="0072184A">
        <w:rPr>
          <w:rFonts w:asciiTheme="majorBidi" w:hAnsiTheme="majorBidi" w:cstheme="majorBidi"/>
        </w:rPr>
        <w:t>Currently, the neonatal mortality rate (NMR) is estimated at 33 deaths per 1,000 live births and it is higher in rural areas (34/1,000) compared to urban areas (30/1,000). It is also higher among male children (38/1,000) compared to female children (30/1,000). About 88</w:t>
      </w:r>
      <w:r w:rsidR="00790B05">
        <w:rPr>
          <w:rFonts w:asciiTheme="majorBidi" w:hAnsiTheme="majorBidi" w:cstheme="majorBidi"/>
        </w:rPr>
        <w:t> </w:t>
      </w:r>
      <w:r w:rsidR="0036260A" w:rsidRPr="0072184A">
        <w:rPr>
          <w:rFonts w:asciiTheme="majorBidi" w:hAnsiTheme="majorBidi" w:cstheme="majorBidi"/>
        </w:rPr>
        <w:t xml:space="preserve">per cent of pregnant women are protected against tetanus. The HSSP has included strategies to increase skilled attendant deliveries to reach the MDG target by 2015 and crucial to this is increasing the availability of trained midwives in all maternity units (Figure 7). </w:t>
      </w:r>
    </w:p>
    <w:p w:rsidR="0036260A" w:rsidRPr="0072184A" w:rsidRDefault="009B67AD" w:rsidP="009B67AD">
      <w:pPr>
        <w:pStyle w:val="H23G"/>
        <w:rPr>
          <w:bCs/>
          <w:lang w:val="en-AU"/>
        </w:rPr>
      </w:pPr>
      <w:bookmarkStart w:id="104" w:name="_Toc304835116"/>
      <w:bookmarkStart w:id="105" w:name="_Toc408313475"/>
      <w:bookmarkStart w:id="106" w:name="_Ref294123633"/>
      <w:r>
        <w:tab/>
      </w:r>
      <w:r>
        <w:tab/>
      </w:r>
      <w:r w:rsidRPr="009B67AD">
        <w:rPr>
          <w:b w:val="0"/>
          <w:bCs/>
        </w:rPr>
        <w:t>Figure 7</w:t>
      </w:r>
      <w:r w:rsidRPr="009B67AD">
        <w:rPr>
          <w:b w:val="0"/>
          <w:bCs/>
        </w:rPr>
        <w:br/>
      </w:r>
      <w:r w:rsidRPr="0072184A">
        <w:t>Births Attended by Skilled attendants</w:t>
      </w:r>
      <w:bookmarkEnd w:id="104"/>
      <w:bookmarkEnd w:id="105"/>
      <w:r w:rsidRPr="0072184A">
        <w:t xml:space="preserve"> </w:t>
      </w:r>
    </w:p>
    <w:bookmarkEnd w:id="106"/>
    <w:p w:rsidR="0036260A" w:rsidRPr="0072184A" w:rsidRDefault="0036260A" w:rsidP="0036260A">
      <w:pPr>
        <w:spacing w:line="360" w:lineRule="auto"/>
        <w:jc w:val="both"/>
        <w:rPr>
          <w:rFonts w:asciiTheme="majorBidi" w:hAnsiTheme="majorBidi" w:cstheme="majorBidi"/>
        </w:rPr>
      </w:pPr>
      <w:r w:rsidRPr="0072184A">
        <w:rPr>
          <w:rFonts w:asciiTheme="majorBidi" w:hAnsiTheme="majorBidi" w:cstheme="majorBidi"/>
          <w:noProof/>
          <w:lang w:val="en-US" w:eastAsia="zh-CN"/>
        </w:rPr>
        <mc:AlternateContent>
          <mc:Choice Requires="wpc">
            <w:drawing>
              <wp:inline distT="0" distB="0" distL="0" distR="0" wp14:anchorId="44945EF9" wp14:editId="0B0C5625">
                <wp:extent cx="4619428" cy="2828728"/>
                <wp:effectExtent l="0" t="0" r="0" b="0"/>
                <wp:docPr id="9" name="Canvas 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574" name="Rectangle 1769"/>
                        <wps:cNvSpPr>
                          <a:spLocks noChangeArrowheads="1"/>
                        </wps:cNvSpPr>
                        <wps:spPr bwMode="auto">
                          <a:xfrm>
                            <a:off x="3810" y="3810"/>
                            <a:ext cx="4575810" cy="2785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5" name="Rectangle 1770"/>
                        <wps:cNvSpPr>
                          <a:spLocks noChangeArrowheads="1"/>
                        </wps:cNvSpPr>
                        <wps:spPr bwMode="auto">
                          <a:xfrm>
                            <a:off x="720725" y="433070"/>
                            <a:ext cx="3592195" cy="1838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6" name="Freeform 1771"/>
                        <wps:cNvSpPr>
                          <a:spLocks noEditPoints="1"/>
                        </wps:cNvSpPr>
                        <wps:spPr bwMode="auto">
                          <a:xfrm>
                            <a:off x="724535" y="509270"/>
                            <a:ext cx="3584575" cy="1656080"/>
                          </a:xfrm>
                          <a:custGeom>
                            <a:avLst/>
                            <a:gdLst>
                              <a:gd name="T0" fmla="*/ 0 w 5645"/>
                              <a:gd name="T1" fmla="*/ 2596 h 2608"/>
                              <a:gd name="T2" fmla="*/ 5645 w 5645"/>
                              <a:gd name="T3" fmla="*/ 2596 h 2608"/>
                              <a:gd name="T4" fmla="*/ 5645 w 5645"/>
                              <a:gd name="T5" fmla="*/ 2608 h 2608"/>
                              <a:gd name="T6" fmla="*/ 0 w 5645"/>
                              <a:gd name="T7" fmla="*/ 2608 h 2608"/>
                              <a:gd name="T8" fmla="*/ 0 w 5645"/>
                              <a:gd name="T9" fmla="*/ 2596 h 2608"/>
                              <a:gd name="T10" fmla="*/ 0 w 5645"/>
                              <a:gd name="T11" fmla="*/ 2307 h 2608"/>
                              <a:gd name="T12" fmla="*/ 5645 w 5645"/>
                              <a:gd name="T13" fmla="*/ 2307 h 2608"/>
                              <a:gd name="T14" fmla="*/ 5645 w 5645"/>
                              <a:gd name="T15" fmla="*/ 2319 h 2608"/>
                              <a:gd name="T16" fmla="*/ 0 w 5645"/>
                              <a:gd name="T17" fmla="*/ 2319 h 2608"/>
                              <a:gd name="T18" fmla="*/ 0 w 5645"/>
                              <a:gd name="T19" fmla="*/ 2307 h 2608"/>
                              <a:gd name="T20" fmla="*/ 0 w 5645"/>
                              <a:gd name="T21" fmla="*/ 2019 h 2608"/>
                              <a:gd name="T22" fmla="*/ 5645 w 5645"/>
                              <a:gd name="T23" fmla="*/ 2019 h 2608"/>
                              <a:gd name="T24" fmla="*/ 5645 w 5645"/>
                              <a:gd name="T25" fmla="*/ 2031 h 2608"/>
                              <a:gd name="T26" fmla="*/ 0 w 5645"/>
                              <a:gd name="T27" fmla="*/ 2031 h 2608"/>
                              <a:gd name="T28" fmla="*/ 0 w 5645"/>
                              <a:gd name="T29" fmla="*/ 2019 h 2608"/>
                              <a:gd name="T30" fmla="*/ 0 w 5645"/>
                              <a:gd name="T31" fmla="*/ 1731 h 2608"/>
                              <a:gd name="T32" fmla="*/ 5645 w 5645"/>
                              <a:gd name="T33" fmla="*/ 1731 h 2608"/>
                              <a:gd name="T34" fmla="*/ 5645 w 5645"/>
                              <a:gd name="T35" fmla="*/ 1743 h 2608"/>
                              <a:gd name="T36" fmla="*/ 0 w 5645"/>
                              <a:gd name="T37" fmla="*/ 1743 h 2608"/>
                              <a:gd name="T38" fmla="*/ 0 w 5645"/>
                              <a:gd name="T39" fmla="*/ 1731 h 2608"/>
                              <a:gd name="T40" fmla="*/ 0 w 5645"/>
                              <a:gd name="T41" fmla="*/ 1442 h 2608"/>
                              <a:gd name="T42" fmla="*/ 5645 w 5645"/>
                              <a:gd name="T43" fmla="*/ 1442 h 2608"/>
                              <a:gd name="T44" fmla="*/ 5645 w 5645"/>
                              <a:gd name="T45" fmla="*/ 1454 h 2608"/>
                              <a:gd name="T46" fmla="*/ 0 w 5645"/>
                              <a:gd name="T47" fmla="*/ 1454 h 2608"/>
                              <a:gd name="T48" fmla="*/ 0 w 5645"/>
                              <a:gd name="T49" fmla="*/ 1442 h 2608"/>
                              <a:gd name="T50" fmla="*/ 0 w 5645"/>
                              <a:gd name="T51" fmla="*/ 1154 h 2608"/>
                              <a:gd name="T52" fmla="*/ 5645 w 5645"/>
                              <a:gd name="T53" fmla="*/ 1154 h 2608"/>
                              <a:gd name="T54" fmla="*/ 5645 w 5645"/>
                              <a:gd name="T55" fmla="*/ 1166 h 2608"/>
                              <a:gd name="T56" fmla="*/ 0 w 5645"/>
                              <a:gd name="T57" fmla="*/ 1166 h 2608"/>
                              <a:gd name="T58" fmla="*/ 0 w 5645"/>
                              <a:gd name="T59" fmla="*/ 1154 h 2608"/>
                              <a:gd name="T60" fmla="*/ 0 w 5645"/>
                              <a:gd name="T61" fmla="*/ 865 h 2608"/>
                              <a:gd name="T62" fmla="*/ 5645 w 5645"/>
                              <a:gd name="T63" fmla="*/ 865 h 2608"/>
                              <a:gd name="T64" fmla="*/ 5645 w 5645"/>
                              <a:gd name="T65" fmla="*/ 877 h 2608"/>
                              <a:gd name="T66" fmla="*/ 0 w 5645"/>
                              <a:gd name="T67" fmla="*/ 877 h 2608"/>
                              <a:gd name="T68" fmla="*/ 0 w 5645"/>
                              <a:gd name="T69" fmla="*/ 865 h 2608"/>
                              <a:gd name="T70" fmla="*/ 0 w 5645"/>
                              <a:gd name="T71" fmla="*/ 577 h 2608"/>
                              <a:gd name="T72" fmla="*/ 5645 w 5645"/>
                              <a:gd name="T73" fmla="*/ 577 h 2608"/>
                              <a:gd name="T74" fmla="*/ 5645 w 5645"/>
                              <a:gd name="T75" fmla="*/ 589 h 2608"/>
                              <a:gd name="T76" fmla="*/ 0 w 5645"/>
                              <a:gd name="T77" fmla="*/ 589 h 2608"/>
                              <a:gd name="T78" fmla="*/ 0 w 5645"/>
                              <a:gd name="T79" fmla="*/ 577 h 2608"/>
                              <a:gd name="T80" fmla="*/ 0 w 5645"/>
                              <a:gd name="T81" fmla="*/ 289 h 2608"/>
                              <a:gd name="T82" fmla="*/ 5645 w 5645"/>
                              <a:gd name="T83" fmla="*/ 289 h 2608"/>
                              <a:gd name="T84" fmla="*/ 5645 w 5645"/>
                              <a:gd name="T85" fmla="*/ 301 h 2608"/>
                              <a:gd name="T86" fmla="*/ 0 w 5645"/>
                              <a:gd name="T87" fmla="*/ 301 h 2608"/>
                              <a:gd name="T88" fmla="*/ 0 w 5645"/>
                              <a:gd name="T89" fmla="*/ 289 h 2608"/>
                              <a:gd name="T90" fmla="*/ 0 w 5645"/>
                              <a:gd name="T91" fmla="*/ 0 h 2608"/>
                              <a:gd name="T92" fmla="*/ 5645 w 5645"/>
                              <a:gd name="T93" fmla="*/ 0 h 2608"/>
                              <a:gd name="T94" fmla="*/ 5645 w 5645"/>
                              <a:gd name="T95" fmla="*/ 12 h 2608"/>
                              <a:gd name="T96" fmla="*/ 0 w 5645"/>
                              <a:gd name="T97" fmla="*/ 12 h 2608"/>
                              <a:gd name="T98" fmla="*/ 0 w 5645"/>
                              <a:gd name="T99" fmla="*/ 0 h 2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645" h="2608">
                                <a:moveTo>
                                  <a:pt x="0" y="2596"/>
                                </a:moveTo>
                                <a:lnTo>
                                  <a:pt x="5645" y="2596"/>
                                </a:lnTo>
                                <a:lnTo>
                                  <a:pt x="5645" y="2608"/>
                                </a:lnTo>
                                <a:lnTo>
                                  <a:pt x="0" y="2608"/>
                                </a:lnTo>
                                <a:lnTo>
                                  <a:pt x="0" y="2596"/>
                                </a:lnTo>
                                <a:close/>
                                <a:moveTo>
                                  <a:pt x="0" y="2307"/>
                                </a:moveTo>
                                <a:lnTo>
                                  <a:pt x="5645" y="2307"/>
                                </a:lnTo>
                                <a:lnTo>
                                  <a:pt x="5645" y="2319"/>
                                </a:lnTo>
                                <a:lnTo>
                                  <a:pt x="0" y="2319"/>
                                </a:lnTo>
                                <a:lnTo>
                                  <a:pt x="0" y="2307"/>
                                </a:lnTo>
                                <a:close/>
                                <a:moveTo>
                                  <a:pt x="0" y="2019"/>
                                </a:moveTo>
                                <a:lnTo>
                                  <a:pt x="5645" y="2019"/>
                                </a:lnTo>
                                <a:lnTo>
                                  <a:pt x="5645" y="2031"/>
                                </a:lnTo>
                                <a:lnTo>
                                  <a:pt x="0" y="2031"/>
                                </a:lnTo>
                                <a:lnTo>
                                  <a:pt x="0" y="2019"/>
                                </a:lnTo>
                                <a:close/>
                                <a:moveTo>
                                  <a:pt x="0" y="1731"/>
                                </a:moveTo>
                                <a:lnTo>
                                  <a:pt x="5645" y="1731"/>
                                </a:lnTo>
                                <a:lnTo>
                                  <a:pt x="5645" y="1743"/>
                                </a:lnTo>
                                <a:lnTo>
                                  <a:pt x="0" y="1743"/>
                                </a:lnTo>
                                <a:lnTo>
                                  <a:pt x="0" y="1731"/>
                                </a:lnTo>
                                <a:close/>
                                <a:moveTo>
                                  <a:pt x="0" y="1442"/>
                                </a:moveTo>
                                <a:lnTo>
                                  <a:pt x="5645" y="1442"/>
                                </a:lnTo>
                                <a:lnTo>
                                  <a:pt x="5645" y="1454"/>
                                </a:lnTo>
                                <a:lnTo>
                                  <a:pt x="0" y="1454"/>
                                </a:lnTo>
                                <a:lnTo>
                                  <a:pt x="0" y="1442"/>
                                </a:lnTo>
                                <a:close/>
                                <a:moveTo>
                                  <a:pt x="0" y="1154"/>
                                </a:moveTo>
                                <a:lnTo>
                                  <a:pt x="5645" y="1154"/>
                                </a:lnTo>
                                <a:lnTo>
                                  <a:pt x="5645" y="1166"/>
                                </a:lnTo>
                                <a:lnTo>
                                  <a:pt x="0" y="1166"/>
                                </a:lnTo>
                                <a:lnTo>
                                  <a:pt x="0" y="1154"/>
                                </a:lnTo>
                                <a:close/>
                                <a:moveTo>
                                  <a:pt x="0" y="865"/>
                                </a:moveTo>
                                <a:lnTo>
                                  <a:pt x="5645" y="865"/>
                                </a:lnTo>
                                <a:lnTo>
                                  <a:pt x="5645" y="877"/>
                                </a:lnTo>
                                <a:lnTo>
                                  <a:pt x="0" y="877"/>
                                </a:lnTo>
                                <a:lnTo>
                                  <a:pt x="0" y="865"/>
                                </a:lnTo>
                                <a:close/>
                                <a:moveTo>
                                  <a:pt x="0" y="577"/>
                                </a:moveTo>
                                <a:lnTo>
                                  <a:pt x="5645" y="577"/>
                                </a:lnTo>
                                <a:lnTo>
                                  <a:pt x="5645" y="589"/>
                                </a:lnTo>
                                <a:lnTo>
                                  <a:pt x="0" y="589"/>
                                </a:lnTo>
                                <a:lnTo>
                                  <a:pt x="0" y="577"/>
                                </a:lnTo>
                                <a:close/>
                                <a:moveTo>
                                  <a:pt x="0" y="289"/>
                                </a:moveTo>
                                <a:lnTo>
                                  <a:pt x="5645" y="289"/>
                                </a:lnTo>
                                <a:lnTo>
                                  <a:pt x="5645" y="301"/>
                                </a:lnTo>
                                <a:lnTo>
                                  <a:pt x="0" y="301"/>
                                </a:lnTo>
                                <a:lnTo>
                                  <a:pt x="0" y="289"/>
                                </a:lnTo>
                                <a:close/>
                                <a:moveTo>
                                  <a:pt x="0" y="0"/>
                                </a:moveTo>
                                <a:lnTo>
                                  <a:pt x="5645" y="0"/>
                                </a:lnTo>
                                <a:lnTo>
                                  <a:pt x="5645" y="12"/>
                                </a:lnTo>
                                <a:lnTo>
                                  <a:pt x="0" y="12"/>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577" name="Rectangle 1772"/>
                        <wps:cNvSpPr>
                          <a:spLocks noChangeArrowheads="1"/>
                        </wps:cNvSpPr>
                        <wps:spPr bwMode="auto">
                          <a:xfrm>
                            <a:off x="720725" y="541655"/>
                            <a:ext cx="7620" cy="1831340"/>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578" name="Freeform 1773"/>
                        <wps:cNvSpPr>
                          <a:spLocks noEditPoints="1"/>
                        </wps:cNvSpPr>
                        <wps:spPr bwMode="auto">
                          <a:xfrm>
                            <a:off x="686435" y="537845"/>
                            <a:ext cx="38100" cy="1838960"/>
                          </a:xfrm>
                          <a:custGeom>
                            <a:avLst/>
                            <a:gdLst>
                              <a:gd name="T0" fmla="*/ 0 w 60"/>
                              <a:gd name="T1" fmla="*/ 2884 h 2896"/>
                              <a:gd name="T2" fmla="*/ 60 w 60"/>
                              <a:gd name="T3" fmla="*/ 2884 h 2896"/>
                              <a:gd name="T4" fmla="*/ 60 w 60"/>
                              <a:gd name="T5" fmla="*/ 2896 h 2896"/>
                              <a:gd name="T6" fmla="*/ 0 w 60"/>
                              <a:gd name="T7" fmla="*/ 2896 h 2896"/>
                              <a:gd name="T8" fmla="*/ 0 w 60"/>
                              <a:gd name="T9" fmla="*/ 2884 h 2896"/>
                              <a:gd name="T10" fmla="*/ 0 w 60"/>
                              <a:gd name="T11" fmla="*/ 2596 h 2896"/>
                              <a:gd name="T12" fmla="*/ 60 w 60"/>
                              <a:gd name="T13" fmla="*/ 2596 h 2896"/>
                              <a:gd name="T14" fmla="*/ 60 w 60"/>
                              <a:gd name="T15" fmla="*/ 2608 h 2896"/>
                              <a:gd name="T16" fmla="*/ 0 w 60"/>
                              <a:gd name="T17" fmla="*/ 2608 h 2896"/>
                              <a:gd name="T18" fmla="*/ 0 w 60"/>
                              <a:gd name="T19" fmla="*/ 2596 h 2896"/>
                              <a:gd name="T20" fmla="*/ 0 w 60"/>
                              <a:gd name="T21" fmla="*/ 2307 h 2896"/>
                              <a:gd name="T22" fmla="*/ 60 w 60"/>
                              <a:gd name="T23" fmla="*/ 2307 h 2896"/>
                              <a:gd name="T24" fmla="*/ 60 w 60"/>
                              <a:gd name="T25" fmla="*/ 2319 h 2896"/>
                              <a:gd name="T26" fmla="*/ 0 w 60"/>
                              <a:gd name="T27" fmla="*/ 2319 h 2896"/>
                              <a:gd name="T28" fmla="*/ 0 w 60"/>
                              <a:gd name="T29" fmla="*/ 2307 h 2896"/>
                              <a:gd name="T30" fmla="*/ 0 w 60"/>
                              <a:gd name="T31" fmla="*/ 2019 h 2896"/>
                              <a:gd name="T32" fmla="*/ 60 w 60"/>
                              <a:gd name="T33" fmla="*/ 2019 h 2896"/>
                              <a:gd name="T34" fmla="*/ 60 w 60"/>
                              <a:gd name="T35" fmla="*/ 2031 h 2896"/>
                              <a:gd name="T36" fmla="*/ 0 w 60"/>
                              <a:gd name="T37" fmla="*/ 2031 h 2896"/>
                              <a:gd name="T38" fmla="*/ 0 w 60"/>
                              <a:gd name="T39" fmla="*/ 2019 h 2896"/>
                              <a:gd name="T40" fmla="*/ 0 w 60"/>
                              <a:gd name="T41" fmla="*/ 1731 h 2896"/>
                              <a:gd name="T42" fmla="*/ 60 w 60"/>
                              <a:gd name="T43" fmla="*/ 1731 h 2896"/>
                              <a:gd name="T44" fmla="*/ 60 w 60"/>
                              <a:gd name="T45" fmla="*/ 1743 h 2896"/>
                              <a:gd name="T46" fmla="*/ 0 w 60"/>
                              <a:gd name="T47" fmla="*/ 1743 h 2896"/>
                              <a:gd name="T48" fmla="*/ 0 w 60"/>
                              <a:gd name="T49" fmla="*/ 1731 h 2896"/>
                              <a:gd name="T50" fmla="*/ 0 w 60"/>
                              <a:gd name="T51" fmla="*/ 1442 h 2896"/>
                              <a:gd name="T52" fmla="*/ 60 w 60"/>
                              <a:gd name="T53" fmla="*/ 1442 h 2896"/>
                              <a:gd name="T54" fmla="*/ 60 w 60"/>
                              <a:gd name="T55" fmla="*/ 1454 h 2896"/>
                              <a:gd name="T56" fmla="*/ 0 w 60"/>
                              <a:gd name="T57" fmla="*/ 1454 h 2896"/>
                              <a:gd name="T58" fmla="*/ 0 w 60"/>
                              <a:gd name="T59" fmla="*/ 1442 h 2896"/>
                              <a:gd name="T60" fmla="*/ 0 w 60"/>
                              <a:gd name="T61" fmla="*/ 1154 h 2896"/>
                              <a:gd name="T62" fmla="*/ 60 w 60"/>
                              <a:gd name="T63" fmla="*/ 1154 h 2896"/>
                              <a:gd name="T64" fmla="*/ 60 w 60"/>
                              <a:gd name="T65" fmla="*/ 1166 h 2896"/>
                              <a:gd name="T66" fmla="*/ 0 w 60"/>
                              <a:gd name="T67" fmla="*/ 1166 h 2896"/>
                              <a:gd name="T68" fmla="*/ 0 w 60"/>
                              <a:gd name="T69" fmla="*/ 1154 h 2896"/>
                              <a:gd name="T70" fmla="*/ 0 w 60"/>
                              <a:gd name="T71" fmla="*/ 865 h 2896"/>
                              <a:gd name="T72" fmla="*/ 60 w 60"/>
                              <a:gd name="T73" fmla="*/ 865 h 2896"/>
                              <a:gd name="T74" fmla="*/ 60 w 60"/>
                              <a:gd name="T75" fmla="*/ 877 h 2896"/>
                              <a:gd name="T76" fmla="*/ 0 w 60"/>
                              <a:gd name="T77" fmla="*/ 877 h 2896"/>
                              <a:gd name="T78" fmla="*/ 0 w 60"/>
                              <a:gd name="T79" fmla="*/ 865 h 2896"/>
                              <a:gd name="T80" fmla="*/ 0 w 60"/>
                              <a:gd name="T81" fmla="*/ 577 h 2896"/>
                              <a:gd name="T82" fmla="*/ 60 w 60"/>
                              <a:gd name="T83" fmla="*/ 577 h 2896"/>
                              <a:gd name="T84" fmla="*/ 60 w 60"/>
                              <a:gd name="T85" fmla="*/ 589 h 2896"/>
                              <a:gd name="T86" fmla="*/ 0 w 60"/>
                              <a:gd name="T87" fmla="*/ 589 h 2896"/>
                              <a:gd name="T88" fmla="*/ 0 w 60"/>
                              <a:gd name="T89" fmla="*/ 577 h 2896"/>
                              <a:gd name="T90" fmla="*/ 0 w 60"/>
                              <a:gd name="T91" fmla="*/ 289 h 2896"/>
                              <a:gd name="T92" fmla="*/ 60 w 60"/>
                              <a:gd name="T93" fmla="*/ 289 h 2896"/>
                              <a:gd name="T94" fmla="*/ 60 w 60"/>
                              <a:gd name="T95" fmla="*/ 301 h 2896"/>
                              <a:gd name="T96" fmla="*/ 0 w 60"/>
                              <a:gd name="T97" fmla="*/ 301 h 2896"/>
                              <a:gd name="T98" fmla="*/ 0 w 60"/>
                              <a:gd name="T99" fmla="*/ 289 h 2896"/>
                              <a:gd name="T100" fmla="*/ 0 w 60"/>
                              <a:gd name="T101" fmla="*/ 0 h 2896"/>
                              <a:gd name="T102" fmla="*/ 60 w 60"/>
                              <a:gd name="T103" fmla="*/ 0 h 2896"/>
                              <a:gd name="T104" fmla="*/ 60 w 60"/>
                              <a:gd name="T105" fmla="*/ 12 h 2896"/>
                              <a:gd name="T106" fmla="*/ 0 w 60"/>
                              <a:gd name="T107" fmla="*/ 12 h 2896"/>
                              <a:gd name="T108" fmla="*/ 0 w 60"/>
                              <a:gd name="T109" fmla="*/ 0 h 28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60" h="2896">
                                <a:moveTo>
                                  <a:pt x="0" y="2884"/>
                                </a:moveTo>
                                <a:lnTo>
                                  <a:pt x="60" y="2884"/>
                                </a:lnTo>
                                <a:lnTo>
                                  <a:pt x="60" y="2896"/>
                                </a:lnTo>
                                <a:lnTo>
                                  <a:pt x="0" y="2896"/>
                                </a:lnTo>
                                <a:lnTo>
                                  <a:pt x="0" y="2884"/>
                                </a:lnTo>
                                <a:close/>
                                <a:moveTo>
                                  <a:pt x="0" y="2596"/>
                                </a:moveTo>
                                <a:lnTo>
                                  <a:pt x="60" y="2596"/>
                                </a:lnTo>
                                <a:lnTo>
                                  <a:pt x="60" y="2608"/>
                                </a:lnTo>
                                <a:lnTo>
                                  <a:pt x="0" y="2608"/>
                                </a:lnTo>
                                <a:lnTo>
                                  <a:pt x="0" y="2596"/>
                                </a:lnTo>
                                <a:close/>
                                <a:moveTo>
                                  <a:pt x="0" y="2307"/>
                                </a:moveTo>
                                <a:lnTo>
                                  <a:pt x="60" y="2307"/>
                                </a:lnTo>
                                <a:lnTo>
                                  <a:pt x="60" y="2319"/>
                                </a:lnTo>
                                <a:lnTo>
                                  <a:pt x="0" y="2319"/>
                                </a:lnTo>
                                <a:lnTo>
                                  <a:pt x="0" y="2307"/>
                                </a:lnTo>
                                <a:close/>
                                <a:moveTo>
                                  <a:pt x="0" y="2019"/>
                                </a:moveTo>
                                <a:lnTo>
                                  <a:pt x="60" y="2019"/>
                                </a:lnTo>
                                <a:lnTo>
                                  <a:pt x="60" y="2031"/>
                                </a:lnTo>
                                <a:lnTo>
                                  <a:pt x="0" y="2031"/>
                                </a:lnTo>
                                <a:lnTo>
                                  <a:pt x="0" y="2019"/>
                                </a:lnTo>
                                <a:close/>
                                <a:moveTo>
                                  <a:pt x="0" y="1731"/>
                                </a:moveTo>
                                <a:lnTo>
                                  <a:pt x="60" y="1731"/>
                                </a:lnTo>
                                <a:lnTo>
                                  <a:pt x="60" y="1743"/>
                                </a:lnTo>
                                <a:lnTo>
                                  <a:pt x="0" y="1743"/>
                                </a:lnTo>
                                <a:lnTo>
                                  <a:pt x="0" y="1731"/>
                                </a:lnTo>
                                <a:close/>
                                <a:moveTo>
                                  <a:pt x="0" y="1442"/>
                                </a:moveTo>
                                <a:lnTo>
                                  <a:pt x="60" y="1442"/>
                                </a:lnTo>
                                <a:lnTo>
                                  <a:pt x="60" y="1454"/>
                                </a:lnTo>
                                <a:lnTo>
                                  <a:pt x="0" y="1454"/>
                                </a:lnTo>
                                <a:lnTo>
                                  <a:pt x="0" y="1442"/>
                                </a:lnTo>
                                <a:close/>
                                <a:moveTo>
                                  <a:pt x="0" y="1154"/>
                                </a:moveTo>
                                <a:lnTo>
                                  <a:pt x="60" y="1154"/>
                                </a:lnTo>
                                <a:lnTo>
                                  <a:pt x="60" y="1166"/>
                                </a:lnTo>
                                <a:lnTo>
                                  <a:pt x="0" y="1166"/>
                                </a:lnTo>
                                <a:lnTo>
                                  <a:pt x="0" y="1154"/>
                                </a:lnTo>
                                <a:close/>
                                <a:moveTo>
                                  <a:pt x="0" y="865"/>
                                </a:moveTo>
                                <a:lnTo>
                                  <a:pt x="60" y="865"/>
                                </a:lnTo>
                                <a:lnTo>
                                  <a:pt x="60" y="877"/>
                                </a:lnTo>
                                <a:lnTo>
                                  <a:pt x="0" y="877"/>
                                </a:lnTo>
                                <a:lnTo>
                                  <a:pt x="0" y="865"/>
                                </a:lnTo>
                                <a:close/>
                                <a:moveTo>
                                  <a:pt x="0" y="577"/>
                                </a:moveTo>
                                <a:lnTo>
                                  <a:pt x="60" y="577"/>
                                </a:lnTo>
                                <a:lnTo>
                                  <a:pt x="60" y="589"/>
                                </a:lnTo>
                                <a:lnTo>
                                  <a:pt x="0" y="589"/>
                                </a:lnTo>
                                <a:lnTo>
                                  <a:pt x="0" y="577"/>
                                </a:lnTo>
                                <a:close/>
                                <a:moveTo>
                                  <a:pt x="0" y="289"/>
                                </a:moveTo>
                                <a:lnTo>
                                  <a:pt x="60" y="289"/>
                                </a:lnTo>
                                <a:lnTo>
                                  <a:pt x="60" y="301"/>
                                </a:lnTo>
                                <a:lnTo>
                                  <a:pt x="0" y="301"/>
                                </a:lnTo>
                                <a:lnTo>
                                  <a:pt x="0" y="289"/>
                                </a:lnTo>
                                <a:close/>
                                <a:moveTo>
                                  <a:pt x="0" y="0"/>
                                </a:moveTo>
                                <a:lnTo>
                                  <a:pt x="60" y="0"/>
                                </a:lnTo>
                                <a:lnTo>
                                  <a:pt x="60" y="12"/>
                                </a:lnTo>
                                <a:lnTo>
                                  <a:pt x="0" y="12"/>
                                </a:lnTo>
                                <a:lnTo>
                                  <a:pt x="0"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579" name="Rectangle 1774"/>
                        <wps:cNvSpPr>
                          <a:spLocks noChangeArrowheads="1"/>
                        </wps:cNvSpPr>
                        <wps:spPr bwMode="auto">
                          <a:xfrm>
                            <a:off x="724535" y="2369185"/>
                            <a:ext cx="3584575" cy="7620"/>
                          </a:xfrm>
                          <a:prstGeom prst="rect">
                            <a:avLst/>
                          </a:pr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580" name="Freeform 1775"/>
                        <wps:cNvSpPr>
                          <a:spLocks noEditPoints="1"/>
                        </wps:cNvSpPr>
                        <wps:spPr bwMode="auto">
                          <a:xfrm>
                            <a:off x="720725" y="2372995"/>
                            <a:ext cx="3592195" cy="45720"/>
                          </a:xfrm>
                          <a:custGeom>
                            <a:avLst/>
                            <a:gdLst>
                              <a:gd name="T0" fmla="*/ 12 w 5657"/>
                              <a:gd name="T1" fmla="*/ 0 h 72"/>
                              <a:gd name="T2" fmla="*/ 12 w 5657"/>
                              <a:gd name="T3" fmla="*/ 72 h 72"/>
                              <a:gd name="T4" fmla="*/ 0 w 5657"/>
                              <a:gd name="T5" fmla="*/ 72 h 72"/>
                              <a:gd name="T6" fmla="*/ 0 w 5657"/>
                              <a:gd name="T7" fmla="*/ 0 h 72"/>
                              <a:gd name="T8" fmla="*/ 12 w 5657"/>
                              <a:gd name="T9" fmla="*/ 0 h 72"/>
                              <a:gd name="T10" fmla="*/ 949 w 5657"/>
                              <a:gd name="T11" fmla="*/ 0 h 72"/>
                              <a:gd name="T12" fmla="*/ 949 w 5657"/>
                              <a:gd name="T13" fmla="*/ 72 h 72"/>
                              <a:gd name="T14" fmla="*/ 937 w 5657"/>
                              <a:gd name="T15" fmla="*/ 72 h 72"/>
                              <a:gd name="T16" fmla="*/ 937 w 5657"/>
                              <a:gd name="T17" fmla="*/ 0 h 72"/>
                              <a:gd name="T18" fmla="*/ 949 w 5657"/>
                              <a:gd name="T19" fmla="*/ 0 h 72"/>
                              <a:gd name="T20" fmla="*/ 1898 w 5657"/>
                              <a:gd name="T21" fmla="*/ 0 h 72"/>
                              <a:gd name="T22" fmla="*/ 1898 w 5657"/>
                              <a:gd name="T23" fmla="*/ 72 h 72"/>
                              <a:gd name="T24" fmla="*/ 1886 w 5657"/>
                              <a:gd name="T25" fmla="*/ 72 h 72"/>
                              <a:gd name="T26" fmla="*/ 1886 w 5657"/>
                              <a:gd name="T27" fmla="*/ 0 h 72"/>
                              <a:gd name="T28" fmla="*/ 1898 w 5657"/>
                              <a:gd name="T29" fmla="*/ 0 h 72"/>
                              <a:gd name="T30" fmla="*/ 2834 w 5657"/>
                              <a:gd name="T31" fmla="*/ 0 h 72"/>
                              <a:gd name="T32" fmla="*/ 2834 w 5657"/>
                              <a:gd name="T33" fmla="*/ 72 h 72"/>
                              <a:gd name="T34" fmla="*/ 2822 w 5657"/>
                              <a:gd name="T35" fmla="*/ 72 h 72"/>
                              <a:gd name="T36" fmla="*/ 2822 w 5657"/>
                              <a:gd name="T37" fmla="*/ 0 h 72"/>
                              <a:gd name="T38" fmla="*/ 2834 w 5657"/>
                              <a:gd name="T39" fmla="*/ 0 h 72"/>
                              <a:gd name="T40" fmla="*/ 3771 w 5657"/>
                              <a:gd name="T41" fmla="*/ 0 h 72"/>
                              <a:gd name="T42" fmla="*/ 3771 w 5657"/>
                              <a:gd name="T43" fmla="*/ 72 h 72"/>
                              <a:gd name="T44" fmla="*/ 3759 w 5657"/>
                              <a:gd name="T45" fmla="*/ 72 h 72"/>
                              <a:gd name="T46" fmla="*/ 3759 w 5657"/>
                              <a:gd name="T47" fmla="*/ 0 h 72"/>
                              <a:gd name="T48" fmla="*/ 3771 w 5657"/>
                              <a:gd name="T49" fmla="*/ 0 h 72"/>
                              <a:gd name="T50" fmla="*/ 4720 w 5657"/>
                              <a:gd name="T51" fmla="*/ 0 h 72"/>
                              <a:gd name="T52" fmla="*/ 4720 w 5657"/>
                              <a:gd name="T53" fmla="*/ 72 h 72"/>
                              <a:gd name="T54" fmla="*/ 4708 w 5657"/>
                              <a:gd name="T55" fmla="*/ 72 h 72"/>
                              <a:gd name="T56" fmla="*/ 4708 w 5657"/>
                              <a:gd name="T57" fmla="*/ 0 h 72"/>
                              <a:gd name="T58" fmla="*/ 4720 w 5657"/>
                              <a:gd name="T59" fmla="*/ 0 h 72"/>
                              <a:gd name="T60" fmla="*/ 5657 w 5657"/>
                              <a:gd name="T61" fmla="*/ 0 h 72"/>
                              <a:gd name="T62" fmla="*/ 5657 w 5657"/>
                              <a:gd name="T63" fmla="*/ 72 h 72"/>
                              <a:gd name="T64" fmla="*/ 5645 w 5657"/>
                              <a:gd name="T65" fmla="*/ 72 h 72"/>
                              <a:gd name="T66" fmla="*/ 5645 w 5657"/>
                              <a:gd name="T67" fmla="*/ 0 h 72"/>
                              <a:gd name="T68" fmla="*/ 5657 w 5657"/>
                              <a:gd name="T69" fmla="*/ 0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657" h="72">
                                <a:moveTo>
                                  <a:pt x="12" y="0"/>
                                </a:moveTo>
                                <a:lnTo>
                                  <a:pt x="12" y="72"/>
                                </a:lnTo>
                                <a:lnTo>
                                  <a:pt x="0" y="72"/>
                                </a:lnTo>
                                <a:lnTo>
                                  <a:pt x="0" y="0"/>
                                </a:lnTo>
                                <a:lnTo>
                                  <a:pt x="12" y="0"/>
                                </a:lnTo>
                                <a:close/>
                                <a:moveTo>
                                  <a:pt x="949" y="0"/>
                                </a:moveTo>
                                <a:lnTo>
                                  <a:pt x="949" y="72"/>
                                </a:lnTo>
                                <a:lnTo>
                                  <a:pt x="937" y="72"/>
                                </a:lnTo>
                                <a:lnTo>
                                  <a:pt x="937" y="0"/>
                                </a:lnTo>
                                <a:lnTo>
                                  <a:pt x="949" y="0"/>
                                </a:lnTo>
                                <a:close/>
                                <a:moveTo>
                                  <a:pt x="1898" y="0"/>
                                </a:moveTo>
                                <a:lnTo>
                                  <a:pt x="1898" y="72"/>
                                </a:lnTo>
                                <a:lnTo>
                                  <a:pt x="1886" y="72"/>
                                </a:lnTo>
                                <a:lnTo>
                                  <a:pt x="1886" y="0"/>
                                </a:lnTo>
                                <a:lnTo>
                                  <a:pt x="1898" y="0"/>
                                </a:lnTo>
                                <a:close/>
                                <a:moveTo>
                                  <a:pt x="2834" y="0"/>
                                </a:moveTo>
                                <a:lnTo>
                                  <a:pt x="2834" y="72"/>
                                </a:lnTo>
                                <a:lnTo>
                                  <a:pt x="2822" y="72"/>
                                </a:lnTo>
                                <a:lnTo>
                                  <a:pt x="2822" y="0"/>
                                </a:lnTo>
                                <a:lnTo>
                                  <a:pt x="2834" y="0"/>
                                </a:lnTo>
                                <a:close/>
                                <a:moveTo>
                                  <a:pt x="3771" y="0"/>
                                </a:moveTo>
                                <a:lnTo>
                                  <a:pt x="3771" y="72"/>
                                </a:lnTo>
                                <a:lnTo>
                                  <a:pt x="3759" y="72"/>
                                </a:lnTo>
                                <a:lnTo>
                                  <a:pt x="3759" y="0"/>
                                </a:lnTo>
                                <a:lnTo>
                                  <a:pt x="3771" y="0"/>
                                </a:lnTo>
                                <a:close/>
                                <a:moveTo>
                                  <a:pt x="4720" y="0"/>
                                </a:moveTo>
                                <a:lnTo>
                                  <a:pt x="4720" y="72"/>
                                </a:lnTo>
                                <a:lnTo>
                                  <a:pt x="4708" y="72"/>
                                </a:lnTo>
                                <a:lnTo>
                                  <a:pt x="4708" y="0"/>
                                </a:lnTo>
                                <a:lnTo>
                                  <a:pt x="4720" y="0"/>
                                </a:lnTo>
                                <a:close/>
                                <a:moveTo>
                                  <a:pt x="5657" y="0"/>
                                </a:moveTo>
                                <a:lnTo>
                                  <a:pt x="5657" y="72"/>
                                </a:lnTo>
                                <a:lnTo>
                                  <a:pt x="5645" y="72"/>
                                </a:lnTo>
                                <a:lnTo>
                                  <a:pt x="5645" y="0"/>
                                </a:lnTo>
                                <a:lnTo>
                                  <a:pt x="5657" y="0"/>
                                </a:lnTo>
                                <a:close/>
                              </a:path>
                            </a:pathLst>
                          </a:custGeom>
                          <a:solidFill>
                            <a:srgbClr val="868686"/>
                          </a:solidFill>
                          <a:ln w="12">
                            <a:solidFill>
                              <a:srgbClr val="868686"/>
                            </a:solidFill>
                            <a:bevel/>
                            <a:headEnd/>
                            <a:tailEnd/>
                          </a:ln>
                        </wps:spPr>
                        <wps:bodyPr rot="0" vert="horz" wrap="square" lIns="91440" tIns="45720" rIns="91440" bIns="45720" anchor="t" anchorCtr="0" upright="1">
                          <a:noAutofit/>
                        </wps:bodyPr>
                      </wps:wsp>
                      <wps:wsp>
                        <wps:cNvPr id="3581" name="Freeform 1776"/>
                        <wps:cNvSpPr>
                          <a:spLocks/>
                        </wps:cNvSpPr>
                        <wps:spPr bwMode="auto">
                          <a:xfrm>
                            <a:off x="915035" y="1320165"/>
                            <a:ext cx="91440" cy="91440"/>
                          </a:xfrm>
                          <a:custGeom>
                            <a:avLst/>
                            <a:gdLst>
                              <a:gd name="T0" fmla="*/ 72 w 144"/>
                              <a:gd name="T1" fmla="*/ 144 h 144"/>
                              <a:gd name="T2" fmla="*/ 0 w 144"/>
                              <a:gd name="T3" fmla="*/ 72 h 144"/>
                              <a:gd name="T4" fmla="*/ 72 w 144"/>
                              <a:gd name="T5" fmla="*/ 0 h 144"/>
                              <a:gd name="T6" fmla="*/ 144 w 144"/>
                              <a:gd name="T7" fmla="*/ 72 h 144"/>
                              <a:gd name="T8" fmla="*/ 72 w 144"/>
                              <a:gd name="T9" fmla="*/ 144 h 144"/>
                            </a:gdLst>
                            <a:ahLst/>
                            <a:cxnLst>
                              <a:cxn ang="0">
                                <a:pos x="T0" y="T1"/>
                              </a:cxn>
                              <a:cxn ang="0">
                                <a:pos x="T2" y="T3"/>
                              </a:cxn>
                              <a:cxn ang="0">
                                <a:pos x="T4" y="T5"/>
                              </a:cxn>
                              <a:cxn ang="0">
                                <a:pos x="T6" y="T7"/>
                              </a:cxn>
                              <a:cxn ang="0">
                                <a:pos x="T8" y="T9"/>
                              </a:cxn>
                            </a:cxnLst>
                            <a:rect l="0" t="0" r="r" b="b"/>
                            <a:pathLst>
                              <a:path w="144" h="144">
                                <a:moveTo>
                                  <a:pt x="72" y="144"/>
                                </a:moveTo>
                                <a:lnTo>
                                  <a:pt x="0" y="72"/>
                                </a:lnTo>
                                <a:lnTo>
                                  <a:pt x="72" y="0"/>
                                </a:lnTo>
                                <a:lnTo>
                                  <a:pt x="144" y="72"/>
                                </a:lnTo>
                                <a:lnTo>
                                  <a:pt x="72" y="144"/>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2" name="Freeform 1777"/>
                        <wps:cNvSpPr>
                          <a:spLocks noEditPoints="1"/>
                        </wps:cNvSpPr>
                        <wps:spPr bwMode="auto">
                          <a:xfrm>
                            <a:off x="911225" y="1316355"/>
                            <a:ext cx="99695" cy="99695"/>
                          </a:xfrm>
                          <a:custGeom>
                            <a:avLst/>
                            <a:gdLst>
                              <a:gd name="T0" fmla="*/ 110 w 209"/>
                              <a:gd name="T1" fmla="*/ 206 h 209"/>
                              <a:gd name="T2" fmla="*/ 99 w 209"/>
                              <a:gd name="T3" fmla="*/ 206 h 209"/>
                              <a:gd name="T4" fmla="*/ 3 w 209"/>
                              <a:gd name="T5" fmla="*/ 110 h 209"/>
                              <a:gd name="T6" fmla="*/ 3 w 209"/>
                              <a:gd name="T7" fmla="*/ 99 h 209"/>
                              <a:gd name="T8" fmla="*/ 99 w 209"/>
                              <a:gd name="T9" fmla="*/ 3 h 209"/>
                              <a:gd name="T10" fmla="*/ 110 w 209"/>
                              <a:gd name="T11" fmla="*/ 3 h 209"/>
                              <a:gd name="T12" fmla="*/ 206 w 209"/>
                              <a:gd name="T13" fmla="*/ 99 h 209"/>
                              <a:gd name="T14" fmla="*/ 206 w 209"/>
                              <a:gd name="T15" fmla="*/ 110 h 209"/>
                              <a:gd name="T16" fmla="*/ 110 w 209"/>
                              <a:gd name="T17" fmla="*/ 206 h 209"/>
                              <a:gd name="T18" fmla="*/ 195 w 209"/>
                              <a:gd name="T19" fmla="*/ 99 h 209"/>
                              <a:gd name="T20" fmla="*/ 195 w 209"/>
                              <a:gd name="T21" fmla="*/ 110 h 209"/>
                              <a:gd name="T22" fmla="*/ 99 w 209"/>
                              <a:gd name="T23" fmla="*/ 14 h 209"/>
                              <a:gd name="T24" fmla="*/ 110 w 209"/>
                              <a:gd name="T25" fmla="*/ 14 h 209"/>
                              <a:gd name="T26" fmla="*/ 14 w 209"/>
                              <a:gd name="T27" fmla="*/ 110 h 209"/>
                              <a:gd name="T28" fmla="*/ 14 w 209"/>
                              <a:gd name="T29" fmla="*/ 99 h 209"/>
                              <a:gd name="T30" fmla="*/ 110 w 209"/>
                              <a:gd name="T31" fmla="*/ 195 h 209"/>
                              <a:gd name="T32" fmla="*/ 99 w 209"/>
                              <a:gd name="T33" fmla="*/ 195 h 209"/>
                              <a:gd name="T34" fmla="*/ 195 w 209"/>
                              <a:gd name="T35" fmla="*/ 9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9" h="209">
                                <a:moveTo>
                                  <a:pt x="110" y="206"/>
                                </a:moveTo>
                                <a:cubicBezTo>
                                  <a:pt x="107" y="209"/>
                                  <a:pt x="102" y="209"/>
                                  <a:pt x="99" y="206"/>
                                </a:cubicBezTo>
                                <a:lnTo>
                                  <a:pt x="3" y="110"/>
                                </a:lnTo>
                                <a:cubicBezTo>
                                  <a:pt x="0" y="107"/>
                                  <a:pt x="0" y="102"/>
                                  <a:pt x="3" y="99"/>
                                </a:cubicBezTo>
                                <a:lnTo>
                                  <a:pt x="99" y="3"/>
                                </a:lnTo>
                                <a:cubicBezTo>
                                  <a:pt x="102" y="0"/>
                                  <a:pt x="107" y="0"/>
                                  <a:pt x="110" y="3"/>
                                </a:cubicBezTo>
                                <a:lnTo>
                                  <a:pt x="206" y="99"/>
                                </a:lnTo>
                                <a:cubicBezTo>
                                  <a:pt x="209" y="102"/>
                                  <a:pt x="209" y="107"/>
                                  <a:pt x="206" y="110"/>
                                </a:cubicBezTo>
                                <a:lnTo>
                                  <a:pt x="110" y="206"/>
                                </a:lnTo>
                                <a:close/>
                                <a:moveTo>
                                  <a:pt x="195" y="99"/>
                                </a:moveTo>
                                <a:lnTo>
                                  <a:pt x="195" y="110"/>
                                </a:lnTo>
                                <a:lnTo>
                                  <a:pt x="99" y="14"/>
                                </a:lnTo>
                                <a:lnTo>
                                  <a:pt x="110" y="14"/>
                                </a:lnTo>
                                <a:lnTo>
                                  <a:pt x="14" y="110"/>
                                </a:lnTo>
                                <a:lnTo>
                                  <a:pt x="14" y="99"/>
                                </a:lnTo>
                                <a:lnTo>
                                  <a:pt x="110" y="195"/>
                                </a:lnTo>
                                <a:lnTo>
                                  <a:pt x="99" y="195"/>
                                </a:lnTo>
                                <a:lnTo>
                                  <a:pt x="195"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3583" name="Freeform 1778"/>
                        <wps:cNvSpPr>
                          <a:spLocks/>
                        </wps:cNvSpPr>
                        <wps:spPr bwMode="auto">
                          <a:xfrm>
                            <a:off x="1879600" y="1316355"/>
                            <a:ext cx="84455" cy="83820"/>
                          </a:xfrm>
                          <a:custGeom>
                            <a:avLst/>
                            <a:gdLst>
                              <a:gd name="T0" fmla="*/ 67 w 133"/>
                              <a:gd name="T1" fmla="*/ 132 h 132"/>
                              <a:gd name="T2" fmla="*/ 0 w 133"/>
                              <a:gd name="T3" fmla="*/ 66 h 132"/>
                              <a:gd name="T4" fmla="*/ 67 w 133"/>
                              <a:gd name="T5" fmla="*/ 0 h 132"/>
                              <a:gd name="T6" fmla="*/ 133 w 133"/>
                              <a:gd name="T7" fmla="*/ 66 h 132"/>
                              <a:gd name="T8" fmla="*/ 67 w 133"/>
                              <a:gd name="T9" fmla="*/ 132 h 132"/>
                            </a:gdLst>
                            <a:ahLst/>
                            <a:cxnLst>
                              <a:cxn ang="0">
                                <a:pos x="T0" y="T1"/>
                              </a:cxn>
                              <a:cxn ang="0">
                                <a:pos x="T2" y="T3"/>
                              </a:cxn>
                              <a:cxn ang="0">
                                <a:pos x="T4" y="T5"/>
                              </a:cxn>
                              <a:cxn ang="0">
                                <a:pos x="T6" y="T7"/>
                              </a:cxn>
                              <a:cxn ang="0">
                                <a:pos x="T8" y="T9"/>
                              </a:cxn>
                            </a:cxnLst>
                            <a:rect l="0" t="0" r="r" b="b"/>
                            <a:pathLst>
                              <a:path w="133" h="132">
                                <a:moveTo>
                                  <a:pt x="67" y="132"/>
                                </a:moveTo>
                                <a:lnTo>
                                  <a:pt x="0" y="66"/>
                                </a:lnTo>
                                <a:lnTo>
                                  <a:pt x="67" y="0"/>
                                </a:lnTo>
                                <a:lnTo>
                                  <a:pt x="133" y="66"/>
                                </a:lnTo>
                                <a:lnTo>
                                  <a:pt x="67" y="132"/>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4" name="Freeform 1779"/>
                        <wps:cNvSpPr>
                          <a:spLocks noEditPoints="1"/>
                        </wps:cNvSpPr>
                        <wps:spPr bwMode="auto">
                          <a:xfrm>
                            <a:off x="1875790" y="1312545"/>
                            <a:ext cx="92075" cy="92075"/>
                          </a:xfrm>
                          <a:custGeom>
                            <a:avLst/>
                            <a:gdLst>
                              <a:gd name="T0" fmla="*/ 102 w 193"/>
                              <a:gd name="T1" fmla="*/ 190 h 193"/>
                              <a:gd name="T2" fmla="*/ 91 w 193"/>
                              <a:gd name="T3" fmla="*/ 190 h 193"/>
                              <a:gd name="T4" fmla="*/ 3 w 193"/>
                              <a:gd name="T5" fmla="*/ 102 h 193"/>
                              <a:gd name="T6" fmla="*/ 3 w 193"/>
                              <a:gd name="T7" fmla="*/ 91 h 193"/>
                              <a:gd name="T8" fmla="*/ 91 w 193"/>
                              <a:gd name="T9" fmla="*/ 3 h 193"/>
                              <a:gd name="T10" fmla="*/ 102 w 193"/>
                              <a:gd name="T11" fmla="*/ 3 h 193"/>
                              <a:gd name="T12" fmla="*/ 190 w 193"/>
                              <a:gd name="T13" fmla="*/ 91 h 193"/>
                              <a:gd name="T14" fmla="*/ 190 w 193"/>
                              <a:gd name="T15" fmla="*/ 102 h 193"/>
                              <a:gd name="T16" fmla="*/ 102 w 193"/>
                              <a:gd name="T17" fmla="*/ 190 h 193"/>
                              <a:gd name="T18" fmla="*/ 179 w 193"/>
                              <a:gd name="T19" fmla="*/ 91 h 193"/>
                              <a:gd name="T20" fmla="*/ 179 w 193"/>
                              <a:gd name="T21" fmla="*/ 102 h 193"/>
                              <a:gd name="T22" fmla="*/ 91 w 193"/>
                              <a:gd name="T23" fmla="*/ 14 h 193"/>
                              <a:gd name="T24" fmla="*/ 102 w 193"/>
                              <a:gd name="T25" fmla="*/ 14 h 193"/>
                              <a:gd name="T26" fmla="*/ 14 w 193"/>
                              <a:gd name="T27" fmla="*/ 102 h 193"/>
                              <a:gd name="T28" fmla="*/ 14 w 193"/>
                              <a:gd name="T29" fmla="*/ 91 h 193"/>
                              <a:gd name="T30" fmla="*/ 102 w 193"/>
                              <a:gd name="T31" fmla="*/ 179 h 193"/>
                              <a:gd name="T32" fmla="*/ 91 w 193"/>
                              <a:gd name="T33" fmla="*/ 179 h 193"/>
                              <a:gd name="T34" fmla="*/ 179 w 193"/>
                              <a:gd name="T35" fmla="*/ 9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3" h="193">
                                <a:moveTo>
                                  <a:pt x="102" y="190"/>
                                </a:moveTo>
                                <a:cubicBezTo>
                                  <a:pt x="99" y="193"/>
                                  <a:pt x="94" y="193"/>
                                  <a:pt x="91" y="190"/>
                                </a:cubicBezTo>
                                <a:lnTo>
                                  <a:pt x="3" y="102"/>
                                </a:lnTo>
                                <a:cubicBezTo>
                                  <a:pt x="0" y="99"/>
                                  <a:pt x="0" y="94"/>
                                  <a:pt x="3" y="91"/>
                                </a:cubicBezTo>
                                <a:lnTo>
                                  <a:pt x="91" y="3"/>
                                </a:lnTo>
                                <a:cubicBezTo>
                                  <a:pt x="94" y="0"/>
                                  <a:pt x="99" y="0"/>
                                  <a:pt x="102" y="3"/>
                                </a:cubicBezTo>
                                <a:lnTo>
                                  <a:pt x="190" y="91"/>
                                </a:lnTo>
                                <a:cubicBezTo>
                                  <a:pt x="193" y="94"/>
                                  <a:pt x="193" y="99"/>
                                  <a:pt x="190" y="102"/>
                                </a:cubicBezTo>
                                <a:lnTo>
                                  <a:pt x="102" y="190"/>
                                </a:lnTo>
                                <a:close/>
                                <a:moveTo>
                                  <a:pt x="179" y="91"/>
                                </a:moveTo>
                                <a:lnTo>
                                  <a:pt x="179" y="102"/>
                                </a:lnTo>
                                <a:lnTo>
                                  <a:pt x="91" y="14"/>
                                </a:lnTo>
                                <a:lnTo>
                                  <a:pt x="102" y="14"/>
                                </a:lnTo>
                                <a:lnTo>
                                  <a:pt x="14" y="102"/>
                                </a:lnTo>
                                <a:lnTo>
                                  <a:pt x="14" y="91"/>
                                </a:lnTo>
                                <a:lnTo>
                                  <a:pt x="102" y="179"/>
                                </a:lnTo>
                                <a:lnTo>
                                  <a:pt x="91" y="179"/>
                                </a:lnTo>
                                <a:lnTo>
                                  <a:pt x="179" y="91"/>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45" name="Freeform 1780"/>
                        <wps:cNvSpPr>
                          <a:spLocks/>
                        </wps:cNvSpPr>
                        <wps:spPr bwMode="auto">
                          <a:xfrm>
                            <a:off x="2348865" y="1282065"/>
                            <a:ext cx="91440" cy="91440"/>
                          </a:xfrm>
                          <a:custGeom>
                            <a:avLst/>
                            <a:gdLst>
                              <a:gd name="T0" fmla="*/ 72 w 144"/>
                              <a:gd name="T1" fmla="*/ 144 h 144"/>
                              <a:gd name="T2" fmla="*/ 0 w 144"/>
                              <a:gd name="T3" fmla="*/ 72 h 144"/>
                              <a:gd name="T4" fmla="*/ 72 w 144"/>
                              <a:gd name="T5" fmla="*/ 0 h 144"/>
                              <a:gd name="T6" fmla="*/ 144 w 144"/>
                              <a:gd name="T7" fmla="*/ 72 h 144"/>
                              <a:gd name="T8" fmla="*/ 72 w 144"/>
                              <a:gd name="T9" fmla="*/ 144 h 144"/>
                            </a:gdLst>
                            <a:ahLst/>
                            <a:cxnLst>
                              <a:cxn ang="0">
                                <a:pos x="T0" y="T1"/>
                              </a:cxn>
                              <a:cxn ang="0">
                                <a:pos x="T2" y="T3"/>
                              </a:cxn>
                              <a:cxn ang="0">
                                <a:pos x="T4" y="T5"/>
                              </a:cxn>
                              <a:cxn ang="0">
                                <a:pos x="T6" y="T7"/>
                              </a:cxn>
                              <a:cxn ang="0">
                                <a:pos x="T8" y="T9"/>
                              </a:cxn>
                            </a:cxnLst>
                            <a:rect l="0" t="0" r="r" b="b"/>
                            <a:pathLst>
                              <a:path w="144" h="144">
                                <a:moveTo>
                                  <a:pt x="72" y="144"/>
                                </a:moveTo>
                                <a:lnTo>
                                  <a:pt x="0" y="72"/>
                                </a:lnTo>
                                <a:lnTo>
                                  <a:pt x="72" y="0"/>
                                </a:lnTo>
                                <a:lnTo>
                                  <a:pt x="144" y="72"/>
                                </a:lnTo>
                                <a:lnTo>
                                  <a:pt x="72" y="144"/>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6" name="Freeform 1781"/>
                        <wps:cNvSpPr>
                          <a:spLocks noEditPoints="1"/>
                        </wps:cNvSpPr>
                        <wps:spPr bwMode="auto">
                          <a:xfrm>
                            <a:off x="2345055" y="1278255"/>
                            <a:ext cx="99695" cy="99695"/>
                          </a:xfrm>
                          <a:custGeom>
                            <a:avLst/>
                            <a:gdLst>
                              <a:gd name="T0" fmla="*/ 110 w 209"/>
                              <a:gd name="T1" fmla="*/ 206 h 209"/>
                              <a:gd name="T2" fmla="*/ 99 w 209"/>
                              <a:gd name="T3" fmla="*/ 206 h 209"/>
                              <a:gd name="T4" fmla="*/ 3 w 209"/>
                              <a:gd name="T5" fmla="*/ 110 h 209"/>
                              <a:gd name="T6" fmla="*/ 3 w 209"/>
                              <a:gd name="T7" fmla="*/ 99 h 209"/>
                              <a:gd name="T8" fmla="*/ 99 w 209"/>
                              <a:gd name="T9" fmla="*/ 3 h 209"/>
                              <a:gd name="T10" fmla="*/ 110 w 209"/>
                              <a:gd name="T11" fmla="*/ 3 h 209"/>
                              <a:gd name="T12" fmla="*/ 206 w 209"/>
                              <a:gd name="T13" fmla="*/ 99 h 209"/>
                              <a:gd name="T14" fmla="*/ 206 w 209"/>
                              <a:gd name="T15" fmla="*/ 110 h 209"/>
                              <a:gd name="T16" fmla="*/ 110 w 209"/>
                              <a:gd name="T17" fmla="*/ 206 h 209"/>
                              <a:gd name="T18" fmla="*/ 195 w 209"/>
                              <a:gd name="T19" fmla="*/ 99 h 209"/>
                              <a:gd name="T20" fmla="*/ 195 w 209"/>
                              <a:gd name="T21" fmla="*/ 110 h 209"/>
                              <a:gd name="T22" fmla="*/ 99 w 209"/>
                              <a:gd name="T23" fmla="*/ 14 h 209"/>
                              <a:gd name="T24" fmla="*/ 110 w 209"/>
                              <a:gd name="T25" fmla="*/ 14 h 209"/>
                              <a:gd name="T26" fmla="*/ 14 w 209"/>
                              <a:gd name="T27" fmla="*/ 110 h 209"/>
                              <a:gd name="T28" fmla="*/ 14 w 209"/>
                              <a:gd name="T29" fmla="*/ 99 h 209"/>
                              <a:gd name="T30" fmla="*/ 110 w 209"/>
                              <a:gd name="T31" fmla="*/ 195 h 209"/>
                              <a:gd name="T32" fmla="*/ 99 w 209"/>
                              <a:gd name="T33" fmla="*/ 195 h 209"/>
                              <a:gd name="T34" fmla="*/ 195 w 209"/>
                              <a:gd name="T35" fmla="*/ 9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9" h="209">
                                <a:moveTo>
                                  <a:pt x="110" y="206"/>
                                </a:moveTo>
                                <a:cubicBezTo>
                                  <a:pt x="107" y="209"/>
                                  <a:pt x="102" y="209"/>
                                  <a:pt x="99" y="206"/>
                                </a:cubicBezTo>
                                <a:lnTo>
                                  <a:pt x="3" y="110"/>
                                </a:lnTo>
                                <a:cubicBezTo>
                                  <a:pt x="0" y="107"/>
                                  <a:pt x="0" y="102"/>
                                  <a:pt x="3" y="99"/>
                                </a:cubicBezTo>
                                <a:lnTo>
                                  <a:pt x="99" y="3"/>
                                </a:lnTo>
                                <a:cubicBezTo>
                                  <a:pt x="102" y="0"/>
                                  <a:pt x="107" y="0"/>
                                  <a:pt x="110" y="3"/>
                                </a:cubicBezTo>
                                <a:lnTo>
                                  <a:pt x="206" y="99"/>
                                </a:lnTo>
                                <a:cubicBezTo>
                                  <a:pt x="209" y="102"/>
                                  <a:pt x="209" y="107"/>
                                  <a:pt x="206" y="110"/>
                                </a:cubicBezTo>
                                <a:lnTo>
                                  <a:pt x="110" y="206"/>
                                </a:lnTo>
                                <a:close/>
                                <a:moveTo>
                                  <a:pt x="195" y="99"/>
                                </a:moveTo>
                                <a:lnTo>
                                  <a:pt x="195" y="110"/>
                                </a:lnTo>
                                <a:lnTo>
                                  <a:pt x="99" y="14"/>
                                </a:lnTo>
                                <a:lnTo>
                                  <a:pt x="110" y="14"/>
                                </a:lnTo>
                                <a:lnTo>
                                  <a:pt x="14" y="110"/>
                                </a:lnTo>
                                <a:lnTo>
                                  <a:pt x="14" y="99"/>
                                </a:lnTo>
                                <a:lnTo>
                                  <a:pt x="110" y="195"/>
                                </a:lnTo>
                                <a:lnTo>
                                  <a:pt x="99" y="195"/>
                                </a:lnTo>
                                <a:lnTo>
                                  <a:pt x="195"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47" name="Freeform 1782"/>
                        <wps:cNvSpPr>
                          <a:spLocks/>
                        </wps:cNvSpPr>
                        <wps:spPr bwMode="auto">
                          <a:xfrm>
                            <a:off x="2596515" y="1190625"/>
                            <a:ext cx="84455" cy="91440"/>
                          </a:xfrm>
                          <a:custGeom>
                            <a:avLst/>
                            <a:gdLst>
                              <a:gd name="T0" fmla="*/ 66 w 133"/>
                              <a:gd name="T1" fmla="*/ 144 h 144"/>
                              <a:gd name="T2" fmla="*/ 0 w 133"/>
                              <a:gd name="T3" fmla="*/ 72 h 144"/>
                              <a:gd name="T4" fmla="*/ 66 w 133"/>
                              <a:gd name="T5" fmla="*/ 0 h 144"/>
                              <a:gd name="T6" fmla="*/ 133 w 133"/>
                              <a:gd name="T7" fmla="*/ 72 h 144"/>
                              <a:gd name="T8" fmla="*/ 66 w 133"/>
                              <a:gd name="T9" fmla="*/ 144 h 144"/>
                            </a:gdLst>
                            <a:ahLst/>
                            <a:cxnLst>
                              <a:cxn ang="0">
                                <a:pos x="T0" y="T1"/>
                              </a:cxn>
                              <a:cxn ang="0">
                                <a:pos x="T2" y="T3"/>
                              </a:cxn>
                              <a:cxn ang="0">
                                <a:pos x="T4" y="T5"/>
                              </a:cxn>
                              <a:cxn ang="0">
                                <a:pos x="T6" y="T7"/>
                              </a:cxn>
                              <a:cxn ang="0">
                                <a:pos x="T8" y="T9"/>
                              </a:cxn>
                            </a:cxnLst>
                            <a:rect l="0" t="0" r="r" b="b"/>
                            <a:pathLst>
                              <a:path w="133" h="144">
                                <a:moveTo>
                                  <a:pt x="66" y="144"/>
                                </a:moveTo>
                                <a:lnTo>
                                  <a:pt x="0" y="72"/>
                                </a:lnTo>
                                <a:lnTo>
                                  <a:pt x="66" y="0"/>
                                </a:lnTo>
                                <a:lnTo>
                                  <a:pt x="133" y="72"/>
                                </a:lnTo>
                                <a:lnTo>
                                  <a:pt x="66" y="144"/>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8" name="Freeform 1783"/>
                        <wps:cNvSpPr>
                          <a:spLocks noEditPoints="1"/>
                        </wps:cNvSpPr>
                        <wps:spPr bwMode="auto">
                          <a:xfrm>
                            <a:off x="2592705" y="1186815"/>
                            <a:ext cx="92075" cy="99060"/>
                          </a:xfrm>
                          <a:custGeom>
                            <a:avLst/>
                            <a:gdLst>
                              <a:gd name="T0" fmla="*/ 102 w 193"/>
                              <a:gd name="T1" fmla="*/ 206 h 208"/>
                              <a:gd name="T2" fmla="*/ 96 w 193"/>
                              <a:gd name="T3" fmla="*/ 208 h 208"/>
                              <a:gd name="T4" fmla="*/ 91 w 193"/>
                              <a:gd name="T5" fmla="*/ 206 h 208"/>
                              <a:gd name="T6" fmla="*/ 3 w 193"/>
                              <a:gd name="T7" fmla="*/ 110 h 208"/>
                              <a:gd name="T8" fmla="*/ 3 w 193"/>
                              <a:gd name="T9" fmla="*/ 99 h 208"/>
                              <a:gd name="T10" fmla="*/ 91 w 193"/>
                              <a:gd name="T11" fmla="*/ 3 h 208"/>
                              <a:gd name="T12" fmla="*/ 96 w 193"/>
                              <a:gd name="T13" fmla="*/ 0 h 208"/>
                              <a:gd name="T14" fmla="*/ 102 w 193"/>
                              <a:gd name="T15" fmla="*/ 3 h 208"/>
                              <a:gd name="T16" fmla="*/ 190 w 193"/>
                              <a:gd name="T17" fmla="*/ 99 h 208"/>
                              <a:gd name="T18" fmla="*/ 190 w 193"/>
                              <a:gd name="T19" fmla="*/ 110 h 208"/>
                              <a:gd name="T20" fmla="*/ 102 w 193"/>
                              <a:gd name="T21" fmla="*/ 206 h 208"/>
                              <a:gd name="T22" fmla="*/ 179 w 193"/>
                              <a:gd name="T23" fmla="*/ 99 h 208"/>
                              <a:gd name="T24" fmla="*/ 179 w 193"/>
                              <a:gd name="T25" fmla="*/ 110 h 208"/>
                              <a:gd name="T26" fmla="*/ 91 w 193"/>
                              <a:gd name="T27" fmla="*/ 14 h 208"/>
                              <a:gd name="T28" fmla="*/ 102 w 193"/>
                              <a:gd name="T29" fmla="*/ 14 h 208"/>
                              <a:gd name="T30" fmla="*/ 14 w 193"/>
                              <a:gd name="T31" fmla="*/ 110 h 208"/>
                              <a:gd name="T32" fmla="*/ 14 w 193"/>
                              <a:gd name="T33" fmla="*/ 99 h 208"/>
                              <a:gd name="T34" fmla="*/ 102 w 193"/>
                              <a:gd name="T35" fmla="*/ 195 h 208"/>
                              <a:gd name="T36" fmla="*/ 91 w 193"/>
                              <a:gd name="T37" fmla="*/ 195 h 208"/>
                              <a:gd name="T38" fmla="*/ 179 w 193"/>
                              <a:gd name="T39" fmla="*/ 99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93" h="208">
                                <a:moveTo>
                                  <a:pt x="102" y="206"/>
                                </a:moveTo>
                                <a:cubicBezTo>
                                  <a:pt x="101" y="208"/>
                                  <a:pt x="99" y="208"/>
                                  <a:pt x="96" y="208"/>
                                </a:cubicBezTo>
                                <a:cubicBezTo>
                                  <a:pt x="94" y="208"/>
                                  <a:pt x="92" y="208"/>
                                  <a:pt x="91" y="206"/>
                                </a:cubicBezTo>
                                <a:lnTo>
                                  <a:pt x="3" y="110"/>
                                </a:lnTo>
                                <a:cubicBezTo>
                                  <a:pt x="0" y="107"/>
                                  <a:pt x="0" y="102"/>
                                  <a:pt x="3" y="99"/>
                                </a:cubicBezTo>
                                <a:lnTo>
                                  <a:pt x="91" y="3"/>
                                </a:lnTo>
                                <a:cubicBezTo>
                                  <a:pt x="92" y="1"/>
                                  <a:pt x="94" y="0"/>
                                  <a:pt x="96" y="0"/>
                                </a:cubicBezTo>
                                <a:cubicBezTo>
                                  <a:pt x="99" y="0"/>
                                  <a:pt x="101" y="1"/>
                                  <a:pt x="102" y="3"/>
                                </a:cubicBezTo>
                                <a:lnTo>
                                  <a:pt x="190" y="99"/>
                                </a:lnTo>
                                <a:cubicBezTo>
                                  <a:pt x="193" y="102"/>
                                  <a:pt x="193" y="107"/>
                                  <a:pt x="190" y="110"/>
                                </a:cubicBezTo>
                                <a:lnTo>
                                  <a:pt x="102" y="206"/>
                                </a:lnTo>
                                <a:close/>
                                <a:moveTo>
                                  <a:pt x="179" y="99"/>
                                </a:moveTo>
                                <a:lnTo>
                                  <a:pt x="179" y="110"/>
                                </a:lnTo>
                                <a:lnTo>
                                  <a:pt x="91" y="14"/>
                                </a:lnTo>
                                <a:lnTo>
                                  <a:pt x="102" y="14"/>
                                </a:lnTo>
                                <a:lnTo>
                                  <a:pt x="14" y="110"/>
                                </a:lnTo>
                                <a:lnTo>
                                  <a:pt x="14" y="99"/>
                                </a:lnTo>
                                <a:lnTo>
                                  <a:pt x="102" y="195"/>
                                </a:lnTo>
                                <a:lnTo>
                                  <a:pt x="91" y="195"/>
                                </a:lnTo>
                                <a:lnTo>
                                  <a:pt x="179"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49" name="Freeform 1784"/>
                        <wps:cNvSpPr>
                          <a:spLocks/>
                        </wps:cNvSpPr>
                        <wps:spPr bwMode="auto">
                          <a:xfrm>
                            <a:off x="2707640" y="1113790"/>
                            <a:ext cx="91440" cy="92075"/>
                          </a:xfrm>
                          <a:custGeom>
                            <a:avLst/>
                            <a:gdLst>
                              <a:gd name="T0" fmla="*/ 72 w 144"/>
                              <a:gd name="T1" fmla="*/ 145 h 145"/>
                              <a:gd name="T2" fmla="*/ 0 w 144"/>
                              <a:gd name="T3" fmla="*/ 73 h 145"/>
                              <a:gd name="T4" fmla="*/ 72 w 144"/>
                              <a:gd name="T5" fmla="*/ 0 h 145"/>
                              <a:gd name="T6" fmla="*/ 144 w 144"/>
                              <a:gd name="T7" fmla="*/ 73 h 145"/>
                              <a:gd name="T8" fmla="*/ 72 w 144"/>
                              <a:gd name="T9" fmla="*/ 145 h 145"/>
                            </a:gdLst>
                            <a:ahLst/>
                            <a:cxnLst>
                              <a:cxn ang="0">
                                <a:pos x="T0" y="T1"/>
                              </a:cxn>
                              <a:cxn ang="0">
                                <a:pos x="T2" y="T3"/>
                              </a:cxn>
                              <a:cxn ang="0">
                                <a:pos x="T4" y="T5"/>
                              </a:cxn>
                              <a:cxn ang="0">
                                <a:pos x="T6" y="T7"/>
                              </a:cxn>
                              <a:cxn ang="0">
                                <a:pos x="T8" y="T9"/>
                              </a:cxn>
                            </a:cxnLst>
                            <a:rect l="0" t="0" r="r" b="b"/>
                            <a:pathLst>
                              <a:path w="144" h="145">
                                <a:moveTo>
                                  <a:pt x="72" y="145"/>
                                </a:moveTo>
                                <a:lnTo>
                                  <a:pt x="0" y="73"/>
                                </a:lnTo>
                                <a:lnTo>
                                  <a:pt x="72" y="0"/>
                                </a:lnTo>
                                <a:lnTo>
                                  <a:pt x="144" y="73"/>
                                </a:lnTo>
                                <a:lnTo>
                                  <a:pt x="72" y="145"/>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0" name="Freeform 1785"/>
                        <wps:cNvSpPr>
                          <a:spLocks noEditPoints="1"/>
                        </wps:cNvSpPr>
                        <wps:spPr bwMode="auto">
                          <a:xfrm>
                            <a:off x="2703830" y="1109980"/>
                            <a:ext cx="99060" cy="99695"/>
                          </a:xfrm>
                          <a:custGeom>
                            <a:avLst/>
                            <a:gdLst>
                              <a:gd name="T0" fmla="*/ 110 w 209"/>
                              <a:gd name="T1" fmla="*/ 206 h 209"/>
                              <a:gd name="T2" fmla="*/ 99 w 209"/>
                              <a:gd name="T3" fmla="*/ 206 h 209"/>
                              <a:gd name="T4" fmla="*/ 3 w 209"/>
                              <a:gd name="T5" fmla="*/ 110 h 209"/>
                              <a:gd name="T6" fmla="*/ 3 w 209"/>
                              <a:gd name="T7" fmla="*/ 99 h 209"/>
                              <a:gd name="T8" fmla="*/ 99 w 209"/>
                              <a:gd name="T9" fmla="*/ 3 h 209"/>
                              <a:gd name="T10" fmla="*/ 110 w 209"/>
                              <a:gd name="T11" fmla="*/ 3 h 209"/>
                              <a:gd name="T12" fmla="*/ 206 w 209"/>
                              <a:gd name="T13" fmla="*/ 99 h 209"/>
                              <a:gd name="T14" fmla="*/ 206 w 209"/>
                              <a:gd name="T15" fmla="*/ 110 h 209"/>
                              <a:gd name="T16" fmla="*/ 110 w 209"/>
                              <a:gd name="T17" fmla="*/ 206 h 209"/>
                              <a:gd name="T18" fmla="*/ 195 w 209"/>
                              <a:gd name="T19" fmla="*/ 99 h 209"/>
                              <a:gd name="T20" fmla="*/ 195 w 209"/>
                              <a:gd name="T21" fmla="*/ 110 h 209"/>
                              <a:gd name="T22" fmla="*/ 99 w 209"/>
                              <a:gd name="T23" fmla="*/ 14 h 209"/>
                              <a:gd name="T24" fmla="*/ 110 w 209"/>
                              <a:gd name="T25" fmla="*/ 14 h 209"/>
                              <a:gd name="T26" fmla="*/ 14 w 209"/>
                              <a:gd name="T27" fmla="*/ 110 h 209"/>
                              <a:gd name="T28" fmla="*/ 14 w 209"/>
                              <a:gd name="T29" fmla="*/ 99 h 209"/>
                              <a:gd name="T30" fmla="*/ 110 w 209"/>
                              <a:gd name="T31" fmla="*/ 195 h 209"/>
                              <a:gd name="T32" fmla="*/ 99 w 209"/>
                              <a:gd name="T33" fmla="*/ 195 h 209"/>
                              <a:gd name="T34" fmla="*/ 195 w 209"/>
                              <a:gd name="T35" fmla="*/ 9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9" h="209">
                                <a:moveTo>
                                  <a:pt x="110" y="206"/>
                                </a:moveTo>
                                <a:cubicBezTo>
                                  <a:pt x="107" y="209"/>
                                  <a:pt x="102" y="209"/>
                                  <a:pt x="99" y="206"/>
                                </a:cubicBezTo>
                                <a:lnTo>
                                  <a:pt x="3" y="110"/>
                                </a:lnTo>
                                <a:cubicBezTo>
                                  <a:pt x="0" y="107"/>
                                  <a:pt x="0" y="102"/>
                                  <a:pt x="3" y="99"/>
                                </a:cubicBezTo>
                                <a:lnTo>
                                  <a:pt x="99" y="3"/>
                                </a:lnTo>
                                <a:cubicBezTo>
                                  <a:pt x="102" y="0"/>
                                  <a:pt x="107" y="0"/>
                                  <a:pt x="110" y="3"/>
                                </a:cubicBezTo>
                                <a:lnTo>
                                  <a:pt x="206" y="99"/>
                                </a:lnTo>
                                <a:cubicBezTo>
                                  <a:pt x="209" y="102"/>
                                  <a:pt x="209" y="107"/>
                                  <a:pt x="206" y="110"/>
                                </a:cubicBezTo>
                                <a:lnTo>
                                  <a:pt x="110" y="206"/>
                                </a:lnTo>
                                <a:close/>
                                <a:moveTo>
                                  <a:pt x="195" y="99"/>
                                </a:moveTo>
                                <a:lnTo>
                                  <a:pt x="195" y="110"/>
                                </a:lnTo>
                                <a:lnTo>
                                  <a:pt x="99" y="14"/>
                                </a:lnTo>
                                <a:lnTo>
                                  <a:pt x="110" y="14"/>
                                </a:lnTo>
                                <a:lnTo>
                                  <a:pt x="14" y="110"/>
                                </a:lnTo>
                                <a:lnTo>
                                  <a:pt x="14" y="99"/>
                                </a:lnTo>
                                <a:lnTo>
                                  <a:pt x="110" y="195"/>
                                </a:lnTo>
                                <a:lnTo>
                                  <a:pt x="99" y="195"/>
                                </a:lnTo>
                                <a:lnTo>
                                  <a:pt x="195"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51" name="Freeform 1786"/>
                        <wps:cNvSpPr>
                          <a:spLocks/>
                        </wps:cNvSpPr>
                        <wps:spPr bwMode="auto">
                          <a:xfrm>
                            <a:off x="2829560" y="1282065"/>
                            <a:ext cx="91440" cy="91440"/>
                          </a:xfrm>
                          <a:custGeom>
                            <a:avLst/>
                            <a:gdLst>
                              <a:gd name="T0" fmla="*/ 72 w 144"/>
                              <a:gd name="T1" fmla="*/ 144 h 144"/>
                              <a:gd name="T2" fmla="*/ 0 w 144"/>
                              <a:gd name="T3" fmla="*/ 72 h 144"/>
                              <a:gd name="T4" fmla="*/ 72 w 144"/>
                              <a:gd name="T5" fmla="*/ 0 h 144"/>
                              <a:gd name="T6" fmla="*/ 144 w 144"/>
                              <a:gd name="T7" fmla="*/ 72 h 144"/>
                              <a:gd name="T8" fmla="*/ 72 w 144"/>
                              <a:gd name="T9" fmla="*/ 144 h 144"/>
                            </a:gdLst>
                            <a:ahLst/>
                            <a:cxnLst>
                              <a:cxn ang="0">
                                <a:pos x="T0" y="T1"/>
                              </a:cxn>
                              <a:cxn ang="0">
                                <a:pos x="T2" y="T3"/>
                              </a:cxn>
                              <a:cxn ang="0">
                                <a:pos x="T4" y="T5"/>
                              </a:cxn>
                              <a:cxn ang="0">
                                <a:pos x="T6" y="T7"/>
                              </a:cxn>
                              <a:cxn ang="0">
                                <a:pos x="T8" y="T9"/>
                              </a:cxn>
                            </a:cxnLst>
                            <a:rect l="0" t="0" r="r" b="b"/>
                            <a:pathLst>
                              <a:path w="144" h="144">
                                <a:moveTo>
                                  <a:pt x="72" y="144"/>
                                </a:moveTo>
                                <a:lnTo>
                                  <a:pt x="0" y="72"/>
                                </a:lnTo>
                                <a:lnTo>
                                  <a:pt x="72" y="0"/>
                                </a:lnTo>
                                <a:lnTo>
                                  <a:pt x="144" y="72"/>
                                </a:lnTo>
                                <a:lnTo>
                                  <a:pt x="72" y="144"/>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2" name="Freeform 1787"/>
                        <wps:cNvSpPr>
                          <a:spLocks noEditPoints="1"/>
                        </wps:cNvSpPr>
                        <wps:spPr bwMode="auto">
                          <a:xfrm>
                            <a:off x="2825750" y="1278255"/>
                            <a:ext cx="99695" cy="99695"/>
                          </a:xfrm>
                          <a:custGeom>
                            <a:avLst/>
                            <a:gdLst>
                              <a:gd name="T0" fmla="*/ 110 w 209"/>
                              <a:gd name="T1" fmla="*/ 206 h 209"/>
                              <a:gd name="T2" fmla="*/ 99 w 209"/>
                              <a:gd name="T3" fmla="*/ 206 h 209"/>
                              <a:gd name="T4" fmla="*/ 3 w 209"/>
                              <a:gd name="T5" fmla="*/ 110 h 209"/>
                              <a:gd name="T6" fmla="*/ 3 w 209"/>
                              <a:gd name="T7" fmla="*/ 99 h 209"/>
                              <a:gd name="T8" fmla="*/ 99 w 209"/>
                              <a:gd name="T9" fmla="*/ 3 h 209"/>
                              <a:gd name="T10" fmla="*/ 110 w 209"/>
                              <a:gd name="T11" fmla="*/ 3 h 209"/>
                              <a:gd name="T12" fmla="*/ 206 w 209"/>
                              <a:gd name="T13" fmla="*/ 99 h 209"/>
                              <a:gd name="T14" fmla="*/ 206 w 209"/>
                              <a:gd name="T15" fmla="*/ 110 h 209"/>
                              <a:gd name="T16" fmla="*/ 110 w 209"/>
                              <a:gd name="T17" fmla="*/ 206 h 209"/>
                              <a:gd name="T18" fmla="*/ 195 w 209"/>
                              <a:gd name="T19" fmla="*/ 99 h 209"/>
                              <a:gd name="T20" fmla="*/ 195 w 209"/>
                              <a:gd name="T21" fmla="*/ 110 h 209"/>
                              <a:gd name="T22" fmla="*/ 99 w 209"/>
                              <a:gd name="T23" fmla="*/ 14 h 209"/>
                              <a:gd name="T24" fmla="*/ 110 w 209"/>
                              <a:gd name="T25" fmla="*/ 14 h 209"/>
                              <a:gd name="T26" fmla="*/ 14 w 209"/>
                              <a:gd name="T27" fmla="*/ 110 h 209"/>
                              <a:gd name="T28" fmla="*/ 14 w 209"/>
                              <a:gd name="T29" fmla="*/ 99 h 209"/>
                              <a:gd name="T30" fmla="*/ 110 w 209"/>
                              <a:gd name="T31" fmla="*/ 195 h 209"/>
                              <a:gd name="T32" fmla="*/ 99 w 209"/>
                              <a:gd name="T33" fmla="*/ 195 h 209"/>
                              <a:gd name="T34" fmla="*/ 195 w 209"/>
                              <a:gd name="T35" fmla="*/ 9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9" h="209">
                                <a:moveTo>
                                  <a:pt x="110" y="206"/>
                                </a:moveTo>
                                <a:cubicBezTo>
                                  <a:pt x="107" y="209"/>
                                  <a:pt x="102" y="209"/>
                                  <a:pt x="99" y="206"/>
                                </a:cubicBezTo>
                                <a:lnTo>
                                  <a:pt x="3" y="110"/>
                                </a:lnTo>
                                <a:cubicBezTo>
                                  <a:pt x="0" y="107"/>
                                  <a:pt x="0" y="102"/>
                                  <a:pt x="3" y="99"/>
                                </a:cubicBezTo>
                                <a:lnTo>
                                  <a:pt x="99" y="3"/>
                                </a:lnTo>
                                <a:cubicBezTo>
                                  <a:pt x="102" y="0"/>
                                  <a:pt x="107" y="0"/>
                                  <a:pt x="110" y="3"/>
                                </a:cubicBezTo>
                                <a:lnTo>
                                  <a:pt x="206" y="99"/>
                                </a:lnTo>
                                <a:cubicBezTo>
                                  <a:pt x="209" y="102"/>
                                  <a:pt x="209" y="107"/>
                                  <a:pt x="206" y="110"/>
                                </a:cubicBezTo>
                                <a:lnTo>
                                  <a:pt x="110" y="206"/>
                                </a:lnTo>
                                <a:close/>
                                <a:moveTo>
                                  <a:pt x="195" y="99"/>
                                </a:moveTo>
                                <a:lnTo>
                                  <a:pt x="195" y="110"/>
                                </a:lnTo>
                                <a:lnTo>
                                  <a:pt x="99" y="14"/>
                                </a:lnTo>
                                <a:lnTo>
                                  <a:pt x="110" y="14"/>
                                </a:lnTo>
                                <a:lnTo>
                                  <a:pt x="14" y="110"/>
                                </a:lnTo>
                                <a:lnTo>
                                  <a:pt x="14" y="99"/>
                                </a:lnTo>
                                <a:lnTo>
                                  <a:pt x="110" y="195"/>
                                </a:lnTo>
                                <a:lnTo>
                                  <a:pt x="99" y="195"/>
                                </a:lnTo>
                                <a:lnTo>
                                  <a:pt x="195"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53" name="Freeform 1788"/>
                        <wps:cNvSpPr>
                          <a:spLocks/>
                        </wps:cNvSpPr>
                        <wps:spPr bwMode="auto">
                          <a:xfrm>
                            <a:off x="2955290" y="957580"/>
                            <a:ext cx="83820" cy="83820"/>
                          </a:xfrm>
                          <a:custGeom>
                            <a:avLst/>
                            <a:gdLst>
                              <a:gd name="T0" fmla="*/ 66 w 132"/>
                              <a:gd name="T1" fmla="*/ 132 h 132"/>
                              <a:gd name="T2" fmla="*/ 0 w 132"/>
                              <a:gd name="T3" fmla="*/ 66 h 132"/>
                              <a:gd name="T4" fmla="*/ 66 w 132"/>
                              <a:gd name="T5" fmla="*/ 0 h 132"/>
                              <a:gd name="T6" fmla="*/ 132 w 132"/>
                              <a:gd name="T7" fmla="*/ 66 h 132"/>
                              <a:gd name="T8" fmla="*/ 66 w 132"/>
                              <a:gd name="T9" fmla="*/ 132 h 132"/>
                            </a:gdLst>
                            <a:ahLst/>
                            <a:cxnLst>
                              <a:cxn ang="0">
                                <a:pos x="T0" y="T1"/>
                              </a:cxn>
                              <a:cxn ang="0">
                                <a:pos x="T2" y="T3"/>
                              </a:cxn>
                              <a:cxn ang="0">
                                <a:pos x="T4" y="T5"/>
                              </a:cxn>
                              <a:cxn ang="0">
                                <a:pos x="T6" y="T7"/>
                              </a:cxn>
                              <a:cxn ang="0">
                                <a:pos x="T8" y="T9"/>
                              </a:cxn>
                            </a:cxnLst>
                            <a:rect l="0" t="0" r="r" b="b"/>
                            <a:pathLst>
                              <a:path w="132" h="132">
                                <a:moveTo>
                                  <a:pt x="66" y="132"/>
                                </a:moveTo>
                                <a:lnTo>
                                  <a:pt x="0" y="66"/>
                                </a:lnTo>
                                <a:lnTo>
                                  <a:pt x="66" y="0"/>
                                </a:lnTo>
                                <a:lnTo>
                                  <a:pt x="132" y="66"/>
                                </a:lnTo>
                                <a:lnTo>
                                  <a:pt x="66" y="132"/>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4" name="Freeform 1789"/>
                        <wps:cNvSpPr>
                          <a:spLocks noEditPoints="1"/>
                        </wps:cNvSpPr>
                        <wps:spPr bwMode="auto">
                          <a:xfrm>
                            <a:off x="2951480" y="953770"/>
                            <a:ext cx="92075" cy="92075"/>
                          </a:xfrm>
                          <a:custGeom>
                            <a:avLst/>
                            <a:gdLst>
                              <a:gd name="T0" fmla="*/ 102 w 193"/>
                              <a:gd name="T1" fmla="*/ 190 h 193"/>
                              <a:gd name="T2" fmla="*/ 91 w 193"/>
                              <a:gd name="T3" fmla="*/ 190 h 193"/>
                              <a:gd name="T4" fmla="*/ 3 w 193"/>
                              <a:gd name="T5" fmla="*/ 102 h 193"/>
                              <a:gd name="T6" fmla="*/ 3 w 193"/>
                              <a:gd name="T7" fmla="*/ 91 h 193"/>
                              <a:gd name="T8" fmla="*/ 91 w 193"/>
                              <a:gd name="T9" fmla="*/ 3 h 193"/>
                              <a:gd name="T10" fmla="*/ 102 w 193"/>
                              <a:gd name="T11" fmla="*/ 3 h 193"/>
                              <a:gd name="T12" fmla="*/ 190 w 193"/>
                              <a:gd name="T13" fmla="*/ 91 h 193"/>
                              <a:gd name="T14" fmla="*/ 190 w 193"/>
                              <a:gd name="T15" fmla="*/ 102 h 193"/>
                              <a:gd name="T16" fmla="*/ 102 w 193"/>
                              <a:gd name="T17" fmla="*/ 190 h 193"/>
                              <a:gd name="T18" fmla="*/ 179 w 193"/>
                              <a:gd name="T19" fmla="*/ 91 h 193"/>
                              <a:gd name="T20" fmla="*/ 179 w 193"/>
                              <a:gd name="T21" fmla="*/ 102 h 193"/>
                              <a:gd name="T22" fmla="*/ 91 w 193"/>
                              <a:gd name="T23" fmla="*/ 14 h 193"/>
                              <a:gd name="T24" fmla="*/ 102 w 193"/>
                              <a:gd name="T25" fmla="*/ 14 h 193"/>
                              <a:gd name="T26" fmla="*/ 14 w 193"/>
                              <a:gd name="T27" fmla="*/ 102 h 193"/>
                              <a:gd name="T28" fmla="*/ 14 w 193"/>
                              <a:gd name="T29" fmla="*/ 91 h 193"/>
                              <a:gd name="T30" fmla="*/ 102 w 193"/>
                              <a:gd name="T31" fmla="*/ 179 h 193"/>
                              <a:gd name="T32" fmla="*/ 91 w 193"/>
                              <a:gd name="T33" fmla="*/ 179 h 193"/>
                              <a:gd name="T34" fmla="*/ 179 w 193"/>
                              <a:gd name="T35" fmla="*/ 9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3" h="193">
                                <a:moveTo>
                                  <a:pt x="102" y="190"/>
                                </a:moveTo>
                                <a:cubicBezTo>
                                  <a:pt x="99" y="193"/>
                                  <a:pt x="94" y="193"/>
                                  <a:pt x="91" y="190"/>
                                </a:cubicBezTo>
                                <a:lnTo>
                                  <a:pt x="3" y="102"/>
                                </a:lnTo>
                                <a:cubicBezTo>
                                  <a:pt x="0" y="99"/>
                                  <a:pt x="0" y="94"/>
                                  <a:pt x="3" y="91"/>
                                </a:cubicBezTo>
                                <a:lnTo>
                                  <a:pt x="91" y="3"/>
                                </a:lnTo>
                                <a:cubicBezTo>
                                  <a:pt x="94" y="0"/>
                                  <a:pt x="99" y="0"/>
                                  <a:pt x="102" y="3"/>
                                </a:cubicBezTo>
                                <a:lnTo>
                                  <a:pt x="190" y="91"/>
                                </a:lnTo>
                                <a:cubicBezTo>
                                  <a:pt x="193" y="94"/>
                                  <a:pt x="193" y="99"/>
                                  <a:pt x="190" y="102"/>
                                </a:cubicBezTo>
                                <a:lnTo>
                                  <a:pt x="102" y="190"/>
                                </a:lnTo>
                                <a:close/>
                                <a:moveTo>
                                  <a:pt x="179" y="91"/>
                                </a:moveTo>
                                <a:lnTo>
                                  <a:pt x="179" y="102"/>
                                </a:lnTo>
                                <a:lnTo>
                                  <a:pt x="91" y="14"/>
                                </a:lnTo>
                                <a:lnTo>
                                  <a:pt x="102" y="14"/>
                                </a:lnTo>
                                <a:lnTo>
                                  <a:pt x="14" y="102"/>
                                </a:lnTo>
                                <a:lnTo>
                                  <a:pt x="14" y="91"/>
                                </a:lnTo>
                                <a:lnTo>
                                  <a:pt x="102" y="179"/>
                                </a:lnTo>
                                <a:lnTo>
                                  <a:pt x="91" y="179"/>
                                </a:lnTo>
                                <a:lnTo>
                                  <a:pt x="179" y="91"/>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55" name="Freeform 1790"/>
                        <wps:cNvSpPr>
                          <a:spLocks/>
                        </wps:cNvSpPr>
                        <wps:spPr bwMode="auto">
                          <a:xfrm>
                            <a:off x="3077210" y="995680"/>
                            <a:ext cx="83820" cy="83820"/>
                          </a:xfrm>
                          <a:custGeom>
                            <a:avLst/>
                            <a:gdLst>
                              <a:gd name="T0" fmla="*/ 66 w 132"/>
                              <a:gd name="T1" fmla="*/ 132 h 132"/>
                              <a:gd name="T2" fmla="*/ 0 w 132"/>
                              <a:gd name="T3" fmla="*/ 66 h 132"/>
                              <a:gd name="T4" fmla="*/ 66 w 132"/>
                              <a:gd name="T5" fmla="*/ 0 h 132"/>
                              <a:gd name="T6" fmla="*/ 132 w 132"/>
                              <a:gd name="T7" fmla="*/ 66 h 132"/>
                              <a:gd name="T8" fmla="*/ 66 w 132"/>
                              <a:gd name="T9" fmla="*/ 132 h 132"/>
                            </a:gdLst>
                            <a:ahLst/>
                            <a:cxnLst>
                              <a:cxn ang="0">
                                <a:pos x="T0" y="T1"/>
                              </a:cxn>
                              <a:cxn ang="0">
                                <a:pos x="T2" y="T3"/>
                              </a:cxn>
                              <a:cxn ang="0">
                                <a:pos x="T4" y="T5"/>
                              </a:cxn>
                              <a:cxn ang="0">
                                <a:pos x="T6" y="T7"/>
                              </a:cxn>
                              <a:cxn ang="0">
                                <a:pos x="T8" y="T9"/>
                              </a:cxn>
                            </a:cxnLst>
                            <a:rect l="0" t="0" r="r" b="b"/>
                            <a:pathLst>
                              <a:path w="132" h="132">
                                <a:moveTo>
                                  <a:pt x="66" y="132"/>
                                </a:moveTo>
                                <a:lnTo>
                                  <a:pt x="0" y="66"/>
                                </a:lnTo>
                                <a:lnTo>
                                  <a:pt x="66" y="0"/>
                                </a:lnTo>
                                <a:lnTo>
                                  <a:pt x="132" y="66"/>
                                </a:lnTo>
                                <a:lnTo>
                                  <a:pt x="66" y="132"/>
                                </a:lnTo>
                                <a:close/>
                              </a:path>
                            </a:pathLst>
                          </a:custGeom>
                          <a:solidFill>
                            <a:srgbClr val="4F81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6" name="Freeform 1791"/>
                        <wps:cNvSpPr>
                          <a:spLocks noEditPoints="1"/>
                        </wps:cNvSpPr>
                        <wps:spPr bwMode="auto">
                          <a:xfrm>
                            <a:off x="3073400" y="991870"/>
                            <a:ext cx="92075" cy="92075"/>
                          </a:xfrm>
                          <a:custGeom>
                            <a:avLst/>
                            <a:gdLst>
                              <a:gd name="T0" fmla="*/ 102 w 193"/>
                              <a:gd name="T1" fmla="*/ 190 h 193"/>
                              <a:gd name="T2" fmla="*/ 91 w 193"/>
                              <a:gd name="T3" fmla="*/ 190 h 193"/>
                              <a:gd name="T4" fmla="*/ 3 w 193"/>
                              <a:gd name="T5" fmla="*/ 102 h 193"/>
                              <a:gd name="T6" fmla="*/ 3 w 193"/>
                              <a:gd name="T7" fmla="*/ 91 h 193"/>
                              <a:gd name="T8" fmla="*/ 91 w 193"/>
                              <a:gd name="T9" fmla="*/ 3 h 193"/>
                              <a:gd name="T10" fmla="*/ 102 w 193"/>
                              <a:gd name="T11" fmla="*/ 3 h 193"/>
                              <a:gd name="T12" fmla="*/ 190 w 193"/>
                              <a:gd name="T13" fmla="*/ 91 h 193"/>
                              <a:gd name="T14" fmla="*/ 190 w 193"/>
                              <a:gd name="T15" fmla="*/ 102 h 193"/>
                              <a:gd name="T16" fmla="*/ 102 w 193"/>
                              <a:gd name="T17" fmla="*/ 190 h 193"/>
                              <a:gd name="T18" fmla="*/ 179 w 193"/>
                              <a:gd name="T19" fmla="*/ 91 h 193"/>
                              <a:gd name="T20" fmla="*/ 179 w 193"/>
                              <a:gd name="T21" fmla="*/ 102 h 193"/>
                              <a:gd name="T22" fmla="*/ 91 w 193"/>
                              <a:gd name="T23" fmla="*/ 14 h 193"/>
                              <a:gd name="T24" fmla="*/ 102 w 193"/>
                              <a:gd name="T25" fmla="*/ 14 h 193"/>
                              <a:gd name="T26" fmla="*/ 14 w 193"/>
                              <a:gd name="T27" fmla="*/ 102 h 193"/>
                              <a:gd name="T28" fmla="*/ 14 w 193"/>
                              <a:gd name="T29" fmla="*/ 91 h 193"/>
                              <a:gd name="T30" fmla="*/ 102 w 193"/>
                              <a:gd name="T31" fmla="*/ 179 h 193"/>
                              <a:gd name="T32" fmla="*/ 91 w 193"/>
                              <a:gd name="T33" fmla="*/ 179 h 193"/>
                              <a:gd name="T34" fmla="*/ 179 w 193"/>
                              <a:gd name="T35" fmla="*/ 91 h 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93" h="193">
                                <a:moveTo>
                                  <a:pt x="102" y="190"/>
                                </a:moveTo>
                                <a:cubicBezTo>
                                  <a:pt x="99" y="193"/>
                                  <a:pt x="94" y="193"/>
                                  <a:pt x="91" y="190"/>
                                </a:cubicBezTo>
                                <a:lnTo>
                                  <a:pt x="3" y="102"/>
                                </a:lnTo>
                                <a:cubicBezTo>
                                  <a:pt x="0" y="99"/>
                                  <a:pt x="0" y="94"/>
                                  <a:pt x="3" y="91"/>
                                </a:cubicBezTo>
                                <a:lnTo>
                                  <a:pt x="91" y="3"/>
                                </a:lnTo>
                                <a:cubicBezTo>
                                  <a:pt x="94" y="0"/>
                                  <a:pt x="99" y="0"/>
                                  <a:pt x="102" y="3"/>
                                </a:cubicBezTo>
                                <a:lnTo>
                                  <a:pt x="190" y="91"/>
                                </a:lnTo>
                                <a:cubicBezTo>
                                  <a:pt x="193" y="94"/>
                                  <a:pt x="193" y="99"/>
                                  <a:pt x="190" y="102"/>
                                </a:cubicBezTo>
                                <a:lnTo>
                                  <a:pt x="102" y="190"/>
                                </a:lnTo>
                                <a:close/>
                                <a:moveTo>
                                  <a:pt x="179" y="91"/>
                                </a:moveTo>
                                <a:lnTo>
                                  <a:pt x="179" y="102"/>
                                </a:lnTo>
                                <a:lnTo>
                                  <a:pt x="91" y="14"/>
                                </a:lnTo>
                                <a:lnTo>
                                  <a:pt x="102" y="14"/>
                                </a:lnTo>
                                <a:lnTo>
                                  <a:pt x="14" y="102"/>
                                </a:lnTo>
                                <a:lnTo>
                                  <a:pt x="14" y="91"/>
                                </a:lnTo>
                                <a:lnTo>
                                  <a:pt x="102" y="179"/>
                                </a:lnTo>
                                <a:lnTo>
                                  <a:pt x="91" y="179"/>
                                </a:lnTo>
                                <a:lnTo>
                                  <a:pt x="179" y="91"/>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57" name="Freeform 1792"/>
                        <wps:cNvSpPr>
                          <a:spLocks/>
                        </wps:cNvSpPr>
                        <wps:spPr bwMode="auto">
                          <a:xfrm>
                            <a:off x="3668395" y="999490"/>
                            <a:ext cx="91440" cy="91440"/>
                          </a:xfrm>
                          <a:custGeom>
                            <a:avLst/>
                            <a:gdLst>
                              <a:gd name="T0" fmla="*/ 72 w 144"/>
                              <a:gd name="T1" fmla="*/ 144 h 144"/>
                              <a:gd name="T2" fmla="*/ 0 w 144"/>
                              <a:gd name="T3" fmla="*/ 72 h 144"/>
                              <a:gd name="T4" fmla="*/ 72 w 144"/>
                              <a:gd name="T5" fmla="*/ 0 h 144"/>
                              <a:gd name="T6" fmla="*/ 144 w 144"/>
                              <a:gd name="T7" fmla="*/ 72 h 144"/>
                              <a:gd name="T8" fmla="*/ 72 w 144"/>
                              <a:gd name="T9" fmla="*/ 144 h 144"/>
                            </a:gdLst>
                            <a:ahLst/>
                            <a:cxnLst>
                              <a:cxn ang="0">
                                <a:pos x="T0" y="T1"/>
                              </a:cxn>
                              <a:cxn ang="0">
                                <a:pos x="T2" y="T3"/>
                              </a:cxn>
                              <a:cxn ang="0">
                                <a:pos x="T4" y="T5"/>
                              </a:cxn>
                              <a:cxn ang="0">
                                <a:pos x="T6" y="T7"/>
                              </a:cxn>
                              <a:cxn ang="0">
                                <a:pos x="T8" y="T9"/>
                              </a:cxn>
                            </a:cxnLst>
                            <a:rect l="0" t="0" r="r" b="b"/>
                            <a:pathLst>
                              <a:path w="144" h="144">
                                <a:moveTo>
                                  <a:pt x="72" y="144"/>
                                </a:moveTo>
                                <a:lnTo>
                                  <a:pt x="0" y="72"/>
                                </a:lnTo>
                                <a:lnTo>
                                  <a:pt x="72" y="0"/>
                                </a:lnTo>
                                <a:lnTo>
                                  <a:pt x="144" y="72"/>
                                </a:lnTo>
                                <a:lnTo>
                                  <a:pt x="72" y="144"/>
                                </a:lnTo>
                                <a:close/>
                              </a:path>
                            </a:pathLst>
                          </a:custGeom>
                          <a:solidFill>
                            <a:srgbClr val="92D0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8" name="Freeform 1793"/>
                        <wps:cNvSpPr>
                          <a:spLocks noEditPoints="1"/>
                        </wps:cNvSpPr>
                        <wps:spPr bwMode="auto">
                          <a:xfrm>
                            <a:off x="3664585" y="995680"/>
                            <a:ext cx="99695" cy="99695"/>
                          </a:xfrm>
                          <a:custGeom>
                            <a:avLst/>
                            <a:gdLst>
                              <a:gd name="T0" fmla="*/ 110 w 209"/>
                              <a:gd name="T1" fmla="*/ 206 h 209"/>
                              <a:gd name="T2" fmla="*/ 99 w 209"/>
                              <a:gd name="T3" fmla="*/ 206 h 209"/>
                              <a:gd name="T4" fmla="*/ 3 w 209"/>
                              <a:gd name="T5" fmla="*/ 110 h 209"/>
                              <a:gd name="T6" fmla="*/ 3 w 209"/>
                              <a:gd name="T7" fmla="*/ 99 h 209"/>
                              <a:gd name="T8" fmla="*/ 99 w 209"/>
                              <a:gd name="T9" fmla="*/ 3 h 209"/>
                              <a:gd name="T10" fmla="*/ 110 w 209"/>
                              <a:gd name="T11" fmla="*/ 3 h 209"/>
                              <a:gd name="T12" fmla="*/ 206 w 209"/>
                              <a:gd name="T13" fmla="*/ 99 h 209"/>
                              <a:gd name="T14" fmla="*/ 206 w 209"/>
                              <a:gd name="T15" fmla="*/ 110 h 209"/>
                              <a:gd name="T16" fmla="*/ 110 w 209"/>
                              <a:gd name="T17" fmla="*/ 206 h 209"/>
                              <a:gd name="T18" fmla="*/ 195 w 209"/>
                              <a:gd name="T19" fmla="*/ 99 h 209"/>
                              <a:gd name="T20" fmla="*/ 195 w 209"/>
                              <a:gd name="T21" fmla="*/ 110 h 209"/>
                              <a:gd name="T22" fmla="*/ 99 w 209"/>
                              <a:gd name="T23" fmla="*/ 14 h 209"/>
                              <a:gd name="T24" fmla="*/ 110 w 209"/>
                              <a:gd name="T25" fmla="*/ 14 h 209"/>
                              <a:gd name="T26" fmla="*/ 14 w 209"/>
                              <a:gd name="T27" fmla="*/ 110 h 209"/>
                              <a:gd name="T28" fmla="*/ 14 w 209"/>
                              <a:gd name="T29" fmla="*/ 99 h 209"/>
                              <a:gd name="T30" fmla="*/ 110 w 209"/>
                              <a:gd name="T31" fmla="*/ 195 h 209"/>
                              <a:gd name="T32" fmla="*/ 99 w 209"/>
                              <a:gd name="T33" fmla="*/ 195 h 209"/>
                              <a:gd name="T34" fmla="*/ 195 w 209"/>
                              <a:gd name="T35" fmla="*/ 9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9" h="209">
                                <a:moveTo>
                                  <a:pt x="110" y="206"/>
                                </a:moveTo>
                                <a:cubicBezTo>
                                  <a:pt x="107" y="209"/>
                                  <a:pt x="102" y="209"/>
                                  <a:pt x="99" y="206"/>
                                </a:cubicBezTo>
                                <a:lnTo>
                                  <a:pt x="3" y="110"/>
                                </a:lnTo>
                                <a:cubicBezTo>
                                  <a:pt x="0" y="107"/>
                                  <a:pt x="0" y="102"/>
                                  <a:pt x="3" y="99"/>
                                </a:cubicBezTo>
                                <a:lnTo>
                                  <a:pt x="99" y="3"/>
                                </a:lnTo>
                                <a:cubicBezTo>
                                  <a:pt x="102" y="0"/>
                                  <a:pt x="107" y="0"/>
                                  <a:pt x="110" y="3"/>
                                </a:cubicBezTo>
                                <a:lnTo>
                                  <a:pt x="206" y="99"/>
                                </a:lnTo>
                                <a:cubicBezTo>
                                  <a:pt x="209" y="102"/>
                                  <a:pt x="209" y="107"/>
                                  <a:pt x="206" y="110"/>
                                </a:cubicBezTo>
                                <a:lnTo>
                                  <a:pt x="110" y="206"/>
                                </a:lnTo>
                                <a:close/>
                                <a:moveTo>
                                  <a:pt x="195" y="99"/>
                                </a:moveTo>
                                <a:lnTo>
                                  <a:pt x="195" y="110"/>
                                </a:lnTo>
                                <a:lnTo>
                                  <a:pt x="99" y="14"/>
                                </a:lnTo>
                                <a:lnTo>
                                  <a:pt x="110" y="14"/>
                                </a:lnTo>
                                <a:lnTo>
                                  <a:pt x="14" y="110"/>
                                </a:lnTo>
                                <a:lnTo>
                                  <a:pt x="14" y="99"/>
                                </a:lnTo>
                                <a:lnTo>
                                  <a:pt x="110" y="195"/>
                                </a:lnTo>
                                <a:lnTo>
                                  <a:pt x="99" y="195"/>
                                </a:lnTo>
                                <a:lnTo>
                                  <a:pt x="195" y="99"/>
                                </a:lnTo>
                                <a:close/>
                              </a:path>
                            </a:pathLst>
                          </a:custGeom>
                          <a:solidFill>
                            <a:srgbClr val="4A7EBB"/>
                          </a:solidFill>
                          <a:ln w="12">
                            <a:solidFill>
                              <a:srgbClr val="4A7EBB"/>
                            </a:solidFill>
                            <a:bevel/>
                            <a:headEnd/>
                            <a:tailEnd/>
                          </a:ln>
                        </wps:spPr>
                        <wps:bodyPr rot="0" vert="horz" wrap="square" lIns="91440" tIns="45720" rIns="91440" bIns="45720" anchor="t" anchorCtr="0" upright="1">
                          <a:noAutofit/>
                        </wps:bodyPr>
                      </wps:wsp>
                      <wps:wsp>
                        <wps:cNvPr id="2959" name="Rectangle 1794"/>
                        <wps:cNvSpPr>
                          <a:spLocks noChangeArrowheads="1"/>
                        </wps:cNvSpPr>
                        <wps:spPr bwMode="auto">
                          <a:xfrm>
                            <a:off x="845185" y="1116330"/>
                            <a:ext cx="2254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54.8</w:t>
                              </w:r>
                            </w:p>
                          </w:txbxContent>
                        </wps:txbx>
                        <wps:bodyPr rot="0" vert="horz" wrap="none" lIns="0" tIns="0" rIns="0" bIns="0" anchor="t" anchorCtr="0" upright="1">
                          <a:spAutoFit/>
                        </wps:bodyPr>
                      </wps:wsp>
                      <wps:wsp>
                        <wps:cNvPr id="2960" name="Rectangle 1795"/>
                        <wps:cNvSpPr>
                          <a:spLocks noChangeArrowheads="1"/>
                        </wps:cNvSpPr>
                        <wps:spPr bwMode="auto">
                          <a:xfrm>
                            <a:off x="1801495" y="1101725"/>
                            <a:ext cx="2254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55.6</w:t>
                              </w:r>
                            </w:p>
                          </w:txbxContent>
                        </wps:txbx>
                        <wps:bodyPr rot="0" vert="horz" wrap="none" lIns="0" tIns="0" rIns="0" bIns="0" anchor="t" anchorCtr="0" upright="1">
                          <a:spAutoFit/>
                        </wps:bodyPr>
                      </wps:wsp>
                      <wps:wsp>
                        <wps:cNvPr id="2961" name="Rectangle 1796"/>
                        <wps:cNvSpPr>
                          <a:spLocks noChangeArrowheads="1"/>
                        </wps:cNvSpPr>
                        <wps:spPr bwMode="auto">
                          <a:xfrm>
                            <a:off x="2333625" y="107569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57</w:t>
                              </w:r>
                            </w:p>
                          </w:txbxContent>
                        </wps:txbx>
                        <wps:bodyPr rot="0" vert="horz" wrap="none" lIns="0" tIns="0" rIns="0" bIns="0" anchor="t" anchorCtr="0" upright="1">
                          <a:spAutoFit/>
                        </wps:bodyPr>
                      </wps:wsp>
                      <wps:wsp>
                        <wps:cNvPr id="2962" name="Rectangle 1797"/>
                        <wps:cNvSpPr>
                          <a:spLocks noChangeArrowheads="1"/>
                        </wps:cNvSpPr>
                        <wps:spPr bwMode="auto">
                          <a:xfrm>
                            <a:off x="2572385" y="98361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62</w:t>
                              </w:r>
                            </w:p>
                          </w:txbxContent>
                        </wps:txbx>
                        <wps:bodyPr rot="0" vert="horz" wrap="none" lIns="0" tIns="0" rIns="0" bIns="0" anchor="t" anchorCtr="0" upright="1">
                          <a:spAutoFit/>
                        </wps:bodyPr>
                      </wps:wsp>
                      <wps:wsp>
                        <wps:cNvPr id="2963" name="Rectangle 1798"/>
                        <wps:cNvSpPr>
                          <a:spLocks noChangeArrowheads="1"/>
                        </wps:cNvSpPr>
                        <wps:spPr bwMode="auto">
                          <a:xfrm>
                            <a:off x="2691765" y="91059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66</w:t>
                              </w:r>
                            </w:p>
                          </w:txbxContent>
                        </wps:txbx>
                        <wps:bodyPr rot="0" vert="horz" wrap="none" lIns="0" tIns="0" rIns="0" bIns="0" anchor="t" anchorCtr="0" upright="1">
                          <a:spAutoFit/>
                        </wps:bodyPr>
                      </wps:wsp>
                      <wps:wsp>
                        <wps:cNvPr id="2964" name="Rectangle 1799"/>
                        <wps:cNvSpPr>
                          <a:spLocks noChangeArrowheads="1"/>
                        </wps:cNvSpPr>
                        <wps:spPr bwMode="auto">
                          <a:xfrm>
                            <a:off x="2811780" y="107569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57</w:t>
                              </w:r>
                            </w:p>
                          </w:txbxContent>
                        </wps:txbx>
                        <wps:bodyPr rot="0" vert="horz" wrap="none" lIns="0" tIns="0" rIns="0" bIns="0" anchor="t" anchorCtr="0" upright="1">
                          <a:spAutoFit/>
                        </wps:bodyPr>
                      </wps:wsp>
                      <wps:wsp>
                        <wps:cNvPr id="2965" name="Rectangle 1800"/>
                        <wps:cNvSpPr>
                          <a:spLocks noChangeArrowheads="1"/>
                        </wps:cNvSpPr>
                        <wps:spPr bwMode="auto">
                          <a:xfrm>
                            <a:off x="2931160" y="74485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75</w:t>
                              </w:r>
                            </w:p>
                          </w:txbxContent>
                        </wps:txbx>
                        <wps:bodyPr rot="0" vert="horz" wrap="none" lIns="0" tIns="0" rIns="0" bIns="0" anchor="t" anchorCtr="0" upright="1">
                          <a:spAutoFit/>
                        </wps:bodyPr>
                      </wps:wsp>
                      <wps:wsp>
                        <wps:cNvPr id="2966" name="Rectangle 1801"/>
                        <wps:cNvSpPr>
                          <a:spLocks noChangeArrowheads="1"/>
                        </wps:cNvSpPr>
                        <wps:spPr bwMode="auto">
                          <a:xfrm>
                            <a:off x="3050540" y="78168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73</w:t>
                              </w:r>
                            </w:p>
                          </w:txbxContent>
                        </wps:txbx>
                        <wps:bodyPr rot="0" vert="horz" wrap="none" lIns="0" tIns="0" rIns="0" bIns="0" anchor="t" anchorCtr="0" upright="1">
                          <a:spAutoFit/>
                        </wps:bodyPr>
                      </wps:wsp>
                      <wps:wsp>
                        <wps:cNvPr id="2967" name="Freeform 1802"/>
                        <wps:cNvSpPr>
                          <a:spLocks/>
                        </wps:cNvSpPr>
                        <wps:spPr bwMode="auto">
                          <a:xfrm>
                            <a:off x="956945" y="1041400"/>
                            <a:ext cx="2761615" cy="405130"/>
                          </a:xfrm>
                          <a:custGeom>
                            <a:avLst/>
                            <a:gdLst>
                              <a:gd name="T0" fmla="*/ 7 w 5793"/>
                              <a:gd name="T1" fmla="*/ 833 h 849"/>
                              <a:gd name="T2" fmla="*/ 5783 w 5793"/>
                              <a:gd name="T3" fmla="*/ 1 h 849"/>
                              <a:gd name="T4" fmla="*/ 5792 w 5793"/>
                              <a:gd name="T5" fmla="*/ 7 h 849"/>
                              <a:gd name="T6" fmla="*/ 5786 w 5793"/>
                              <a:gd name="T7" fmla="*/ 16 h 849"/>
                              <a:gd name="T8" fmla="*/ 10 w 5793"/>
                              <a:gd name="T9" fmla="*/ 848 h 849"/>
                              <a:gd name="T10" fmla="*/ 1 w 5793"/>
                              <a:gd name="T11" fmla="*/ 842 h 849"/>
                              <a:gd name="T12" fmla="*/ 7 w 5793"/>
                              <a:gd name="T13" fmla="*/ 833 h 849"/>
                            </a:gdLst>
                            <a:ahLst/>
                            <a:cxnLst>
                              <a:cxn ang="0">
                                <a:pos x="T0" y="T1"/>
                              </a:cxn>
                              <a:cxn ang="0">
                                <a:pos x="T2" y="T3"/>
                              </a:cxn>
                              <a:cxn ang="0">
                                <a:pos x="T4" y="T5"/>
                              </a:cxn>
                              <a:cxn ang="0">
                                <a:pos x="T6" y="T7"/>
                              </a:cxn>
                              <a:cxn ang="0">
                                <a:pos x="T8" y="T9"/>
                              </a:cxn>
                              <a:cxn ang="0">
                                <a:pos x="T10" y="T11"/>
                              </a:cxn>
                              <a:cxn ang="0">
                                <a:pos x="T12" y="T13"/>
                              </a:cxn>
                            </a:cxnLst>
                            <a:rect l="0" t="0" r="r" b="b"/>
                            <a:pathLst>
                              <a:path w="5793" h="849">
                                <a:moveTo>
                                  <a:pt x="7" y="833"/>
                                </a:moveTo>
                                <a:lnTo>
                                  <a:pt x="5783" y="1"/>
                                </a:lnTo>
                                <a:cubicBezTo>
                                  <a:pt x="5788" y="0"/>
                                  <a:pt x="5792" y="3"/>
                                  <a:pt x="5792" y="7"/>
                                </a:cubicBezTo>
                                <a:cubicBezTo>
                                  <a:pt x="5793" y="12"/>
                                  <a:pt x="5790" y="16"/>
                                  <a:pt x="5786" y="16"/>
                                </a:cubicBezTo>
                                <a:lnTo>
                                  <a:pt x="10" y="848"/>
                                </a:lnTo>
                                <a:cubicBezTo>
                                  <a:pt x="5" y="849"/>
                                  <a:pt x="1" y="846"/>
                                  <a:pt x="1" y="842"/>
                                </a:cubicBezTo>
                                <a:cubicBezTo>
                                  <a:pt x="0" y="837"/>
                                  <a:pt x="3" y="833"/>
                                  <a:pt x="7" y="833"/>
                                </a:cubicBezTo>
                                <a:close/>
                              </a:path>
                            </a:pathLst>
                          </a:custGeom>
                          <a:solidFill>
                            <a:srgbClr val="000000"/>
                          </a:solidFill>
                          <a:ln w="12">
                            <a:solidFill>
                              <a:srgbClr val="000000"/>
                            </a:solidFill>
                            <a:bevel/>
                            <a:headEnd/>
                            <a:tailEnd/>
                          </a:ln>
                        </wps:spPr>
                        <wps:bodyPr rot="0" vert="horz" wrap="square" lIns="91440" tIns="45720" rIns="91440" bIns="45720" anchor="t" anchorCtr="0" upright="1">
                          <a:noAutofit/>
                        </wps:bodyPr>
                      </wps:wsp>
                      <wps:wsp>
                        <wps:cNvPr id="2968" name="Rectangle 1803"/>
                        <wps:cNvSpPr>
                          <a:spLocks noChangeArrowheads="1"/>
                        </wps:cNvSpPr>
                        <wps:spPr bwMode="auto">
                          <a:xfrm>
                            <a:off x="539750" y="2294890"/>
                            <a:ext cx="647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0</w:t>
                              </w:r>
                            </w:p>
                          </w:txbxContent>
                        </wps:txbx>
                        <wps:bodyPr rot="0" vert="horz" wrap="none" lIns="0" tIns="0" rIns="0" bIns="0" anchor="t" anchorCtr="0" upright="1">
                          <a:spAutoFit/>
                        </wps:bodyPr>
                      </wps:wsp>
                      <wps:wsp>
                        <wps:cNvPr id="2969" name="Rectangle 1804"/>
                        <wps:cNvSpPr>
                          <a:spLocks noChangeArrowheads="1"/>
                        </wps:cNvSpPr>
                        <wps:spPr bwMode="auto">
                          <a:xfrm>
                            <a:off x="477520" y="211137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10</w:t>
                              </w:r>
                            </w:p>
                          </w:txbxContent>
                        </wps:txbx>
                        <wps:bodyPr rot="0" vert="horz" wrap="none" lIns="0" tIns="0" rIns="0" bIns="0" anchor="t" anchorCtr="0" upright="1">
                          <a:spAutoFit/>
                        </wps:bodyPr>
                      </wps:wsp>
                      <wps:wsp>
                        <wps:cNvPr id="2970" name="Rectangle 1805"/>
                        <wps:cNvSpPr>
                          <a:spLocks noChangeArrowheads="1"/>
                        </wps:cNvSpPr>
                        <wps:spPr bwMode="auto">
                          <a:xfrm>
                            <a:off x="477520" y="192786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w:t>
                              </w:r>
                            </w:p>
                          </w:txbxContent>
                        </wps:txbx>
                        <wps:bodyPr rot="0" vert="horz" wrap="none" lIns="0" tIns="0" rIns="0" bIns="0" anchor="t" anchorCtr="0" upright="1">
                          <a:spAutoFit/>
                        </wps:bodyPr>
                      </wps:wsp>
                      <wps:wsp>
                        <wps:cNvPr id="2971" name="Rectangle 1806"/>
                        <wps:cNvSpPr>
                          <a:spLocks noChangeArrowheads="1"/>
                        </wps:cNvSpPr>
                        <wps:spPr bwMode="auto">
                          <a:xfrm>
                            <a:off x="477520" y="174434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30</w:t>
                              </w:r>
                            </w:p>
                          </w:txbxContent>
                        </wps:txbx>
                        <wps:bodyPr rot="0" vert="horz" wrap="none" lIns="0" tIns="0" rIns="0" bIns="0" anchor="t" anchorCtr="0" upright="1">
                          <a:spAutoFit/>
                        </wps:bodyPr>
                      </wps:wsp>
                      <wps:wsp>
                        <wps:cNvPr id="2972" name="Rectangle 1807"/>
                        <wps:cNvSpPr>
                          <a:spLocks noChangeArrowheads="1"/>
                        </wps:cNvSpPr>
                        <wps:spPr bwMode="auto">
                          <a:xfrm>
                            <a:off x="477520" y="156019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40</w:t>
                              </w:r>
                            </w:p>
                          </w:txbxContent>
                        </wps:txbx>
                        <wps:bodyPr rot="0" vert="horz" wrap="none" lIns="0" tIns="0" rIns="0" bIns="0" anchor="t" anchorCtr="0" upright="1">
                          <a:spAutoFit/>
                        </wps:bodyPr>
                      </wps:wsp>
                      <wps:wsp>
                        <wps:cNvPr id="2973" name="Rectangle 1808"/>
                        <wps:cNvSpPr>
                          <a:spLocks noChangeArrowheads="1"/>
                        </wps:cNvSpPr>
                        <wps:spPr bwMode="auto">
                          <a:xfrm>
                            <a:off x="477520" y="137668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50</w:t>
                              </w:r>
                            </w:p>
                          </w:txbxContent>
                        </wps:txbx>
                        <wps:bodyPr rot="0" vert="horz" wrap="none" lIns="0" tIns="0" rIns="0" bIns="0" anchor="t" anchorCtr="0" upright="1">
                          <a:spAutoFit/>
                        </wps:bodyPr>
                      </wps:wsp>
                      <wps:wsp>
                        <wps:cNvPr id="2974" name="Rectangle 1809"/>
                        <wps:cNvSpPr>
                          <a:spLocks noChangeArrowheads="1"/>
                        </wps:cNvSpPr>
                        <wps:spPr bwMode="auto">
                          <a:xfrm>
                            <a:off x="477520" y="119316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60</w:t>
                              </w:r>
                            </w:p>
                          </w:txbxContent>
                        </wps:txbx>
                        <wps:bodyPr rot="0" vert="horz" wrap="none" lIns="0" tIns="0" rIns="0" bIns="0" anchor="t" anchorCtr="0" upright="1">
                          <a:spAutoFit/>
                        </wps:bodyPr>
                      </wps:wsp>
                      <wps:wsp>
                        <wps:cNvPr id="3584" name="Rectangle 1810"/>
                        <wps:cNvSpPr>
                          <a:spLocks noChangeArrowheads="1"/>
                        </wps:cNvSpPr>
                        <wps:spPr bwMode="auto">
                          <a:xfrm>
                            <a:off x="477520" y="100901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70</w:t>
                              </w:r>
                            </w:p>
                          </w:txbxContent>
                        </wps:txbx>
                        <wps:bodyPr rot="0" vert="horz" wrap="none" lIns="0" tIns="0" rIns="0" bIns="0" anchor="t" anchorCtr="0" upright="1">
                          <a:spAutoFit/>
                        </wps:bodyPr>
                      </wps:wsp>
                      <wps:wsp>
                        <wps:cNvPr id="3585" name="Rectangle 1811"/>
                        <wps:cNvSpPr>
                          <a:spLocks noChangeArrowheads="1"/>
                        </wps:cNvSpPr>
                        <wps:spPr bwMode="auto">
                          <a:xfrm>
                            <a:off x="477520" y="825500"/>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80</w:t>
                              </w:r>
                            </w:p>
                          </w:txbxContent>
                        </wps:txbx>
                        <wps:bodyPr rot="0" vert="horz" wrap="none" lIns="0" tIns="0" rIns="0" bIns="0" anchor="t" anchorCtr="0" upright="1">
                          <a:spAutoFit/>
                        </wps:bodyPr>
                      </wps:wsp>
                      <wps:wsp>
                        <wps:cNvPr id="3586" name="Rectangle 1812"/>
                        <wps:cNvSpPr>
                          <a:spLocks noChangeArrowheads="1"/>
                        </wps:cNvSpPr>
                        <wps:spPr bwMode="auto">
                          <a:xfrm>
                            <a:off x="477520" y="641985"/>
                            <a:ext cx="12890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90</w:t>
                              </w:r>
                            </w:p>
                          </w:txbxContent>
                        </wps:txbx>
                        <wps:bodyPr rot="0" vert="horz" wrap="none" lIns="0" tIns="0" rIns="0" bIns="0" anchor="t" anchorCtr="0" upright="1">
                          <a:spAutoFit/>
                        </wps:bodyPr>
                      </wps:wsp>
                      <wps:wsp>
                        <wps:cNvPr id="3587" name="Rectangle 1813"/>
                        <wps:cNvSpPr>
                          <a:spLocks noChangeArrowheads="1"/>
                        </wps:cNvSpPr>
                        <wps:spPr bwMode="auto">
                          <a:xfrm>
                            <a:off x="407035" y="458470"/>
                            <a:ext cx="19367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100</w:t>
                              </w:r>
                            </w:p>
                          </w:txbxContent>
                        </wps:txbx>
                        <wps:bodyPr rot="0" vert="horz" wrap="none" lIns="0" tIns="0" rIns="0" bIns="0" anchor="t" anchorCtr="0" upright="1">
                          <a:spAutoFit/>
                        </wps:bodyPr>
                      </wps:wsp>
                      <wps:wsp>
                        <wps:cNvPr id="3588" name="Rectangle 1814"/>
                        <wps:cNvSpPr>
                          <a:spLocks noChangeArrowheads="1"/>
                        </wps:cNvSpPr>
                        <wps:spPr bwMode="auto">
                          <a:xfrm>
                            <a:off x="591185"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1990</w:t>
                              </w:r>
                            </w:p>
                          </w:txbxContent>
                        </wps:txbx>
                        <wps:bodyPr rot="0" vert="horz" wrap="none" lIns="0" tIns="0" rIns="0" bIns="0" anchor="t" anchorCtr="0" upright="1">
                          <a:spAutoFit/>
                        </wps:bodyPr>
                      </wps:wsp>
                      <wps:wsp>
                        <wps:cNvPr id="3589" name="Rectangle 1815"/>
                        <wps:cNvSpPr>
                          <a:spLocks noChangeArrowheads="1"/>
                        </wps:cNvSpPr>
                        <wps:spPr bwMode="auto">
                          <a:xfrm>
                            <a:off x="1188720"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1995</w:t>
                              </w:r>
                            </w:p>
                          </w:txbxContent>
                        </wps:txbx>
                        <wps:bodyPr rot="0" vert="horz" wrap="none" lIns="0" tIns="0" rIns="0" bIns="0" anchor="t" anchorCtr="0" upright="1">
                          <a:spAutoFit/>
                        </wps:bodyPr>
                      </wps:wsp>
                      <wps:wsp>
                        <wps:cNvPr id="3590" name="Rectangle 1816"/>
                        <wps:cNvSpPr>
                          <a:spLocks noChangeArrowheads="1"/>
                        </wps:cNvSpPr>
                        <wps:spPr bwMode="auto">
                          <a:xfrm>
                            <a:off x="1786255"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2000</w:t>
                              </w:r>
                            </w:p>
                          </w:txbxContent>
                        </wps:txbx>
                        <wps:bodyPr rot="0" vert="horz" wrap="none" lIns="0" tIns="0" rIns="0" bIns="0" anchor="t" anchorCtr="0" upright="1">
                          <a:spAutoFit/>
                        </wps:bodyPr>
                      </wps:wsp>
                      <wps:wsp>
                        <wps:cNvPr id="3591" name="Rectangle 1817"/>
                        <wps:cNvSpPr>
                          <a:spLocks noChangeArrowheads="1"/>
                        </wps:cNvSpPr>
                        <wps:spPr bwMode="auto">
                          <a:xfrm>
                            <a:off x="2384425"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2005</w:t>
                              </w:r>
                            </w:p>
                          </w:txbxContent>
                        </wps:txbx>
                        <wps:bodyPr rot="0" vert="horz" wrap="none" lIns="0" tIns="0" rIns="0" bIns="0" anchor="t" anchorCtr="0" upright="1">
                          <a:spAutoFit/>
                        </wps:bodyPr>
                      </wps:wsp>
                      <wps:wsp>
                        <wps:cNvPr id="3592" name="Rectangle 1818"/>
                        <wps:cNvSpPr>
                          <a:spLocks noChangeArrowheads="1"/>
                        </wps:cNvSpPr>
                        <wps:spPr bwMode="auto">
                          <a:xfrm>
                            <a:off x="2981960"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2010</w:t>
                              </w:r>
                            </w:p>
                          </w:txbxContent>
                        </wps:txbx>
                        <wps:bodyPr rot="0" vert="horz" wrap="none" lIns="0" tIns="0" rIns="0" bIns="0" anchor="t" anchorCtr="0" upright="1">
                          <a:spAutoFit/>
                        </wps:bodyPr>
                      </wps:wsp>
                      <wps:wsp>
                        <wps:cNvPr id="3593" name="Rectangle 1819"/>
                        <wps:cNvSpPr>
                          <a:spLocks noChangeArrowheads="1"/>
                        </wps:cNvSpPr>
                        <wps:spPr bwMode="auto">
                          <a:xfrm>
                            <a:off x="3579495"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2015</w:t>
                              </w:r>
                            </w:p>
                          </w:txbxContent>
                        </wps:txbx>
                        <wps:bodyPr rot="0" vert="horz" wrap="none" lIns="0" tIns="0" rIns="0" bIns="0" anchor="t" anchorCtr="0" upright="1">
                          <a:spAutoFit/>
                        </wps:bodyPr>
                      </wps:wsp>
                      <wps:wsp>
                        <wps:cNvPr id="3594" name="Rectangle 1820"/>
                        <wps:cNvSpPr>
                          <a:spLocks noChangeArrowheads="1"/>
                        </wps:cNvSpPr>
                        <wps:spPr bwMode="auto">
                          <a:xfrm>
                            <a:off x="4177665" y="249745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color w:val="000000"/>
                                </w:rPr>
                                <w:t>2020</w:t>
                              </w:r>
                            </w:p>
                          </w:txbxContent>
                        </wps:txbx>
                        <wps:bodyPr rot="0" vert="horz" wrap="none" lIns="0" tIns="0" rIns="0" bIns="0" anchor="t" anchorCtr="0" upright="1">
                          <a:spAutoFit/>
                        </wps:bodyPr>
                      </wps:wsp>
                      <wps:wsp>
                        <wps:cNvPr id="3595" name="Rectangle 1821"/>
                        <wps:cNvSpPr>
                          <a:spLocks noChangeArrowheads="1"/>
                        </wps:cNvSpPr>
                        <wps:spPr bwMode="auto">
                          <a:xfrm>
                            <a:off x="288290" y="1675130"/>
                            <a:ext cx="406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sz w:val="2"/>
                                  <w:szCs w:val="2"/>
                                </w:rPr>
                                <w:t>Percent</w:t>
                              </w:r>
                            </w:p>
                          </w:txbxContent>
                        </wps:txbx>
                        <wps:bodyPr rot="0" vert="horz" wrap="none" lIns="0" tIns="0" rIns="0" bIns="0" anchor="t" anchorCtr="0" upright="1">
                          <a:spAutoFit/>
                        </wps:bodyPr>
                      </wps:wsp>
                      <wps:wsp>
                        <wps:cNvPr id="3596" name="Rectangle 1822"/>
                        <wps:cNvSpPr>
                          <a:spLocks noChangeArrowheads="1"/>
                        </wps:cNvSpPr>
                        <wps:spPr bwMode="auto">
                          <a:xfrm>
                            <a:off x="594995" y="102870"/>
                            <a:ext cx="21526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Pr="006A4455" w:rsidRDefault="005F466A" w:rsidP="0036260A">
                              <w:pPr>
                                <w:rPr>
                                  <w:rFonts w:ascii="Arial" w:hAnsi="Arial" w:cs="Arial"/>
                                </w:rPr>
                              </w:pPr>
                              <w:r w:rsidRPr="006A4455">
                                <w:rPr>
                                  <w:rFonts w:ascii="Arial" w:hAnsi="Arial" w:cs="Arial"/>
                                  <w:b/>
                                  <w:bCs/>
                                  <w:color w:val="000000"/>
                                </w:rPr>
                                <w:t>Births attended by skilled attendant</w:t>
                              </w:r>
                            </w:p>
                          </w:txbxContent>
                        </wps:txbx>
                        <wps:bodyPr rot="0" vert="horz" wrap="none" lIns="0" tIns="0" rIns="0" bIns="0" anchor="t" anchorCtr="0" upright="1">
                          <a:spAutoFit/>
                        </wps:bodyPr>
                      </wps:wsp>
                      <wps:wsp>
                        <wps:cNvPr id="3597" name="Freeform 1823"/>
                        <wps:cNvSpPr>
                          <a:spLocks noEditPoints="1"/>
                        </wps:cNvSpPr>
                        <wps:spPr bwMode="auto">
                          <a:xfrm>
                            <a:off x="3810" y="3810"/>
                            <a:ext cx="4583430" cy="2792730"/>
                          </a:xfrm>
                          <a:custGeom>
                            <a:avLst/>
                            <a:gdLst>
                              <a:gd name="T0" fmla="*/ 0 w 9616"/>
                              <a:gd name="T1" fmla="*/ 8 h 5856"/>
                              <a:gd name="T2" fmla="*/ 8 w 9616"/>
                              <a:gd name="T3" fmla="*/ 0 h 5856"/>
                              <a:gd name="T4" fmla="*/ 9608 w 9616"/>
                              <a:gd name="T5" fmla="*/ 0 h 5856"/>
                              <a:gd name="T6" fmla="*/ 9616 w 9616"/>
                              <a:gd name="T7" fmla="*/ 8 h 5856"/>
                              <a:gd name="T8" fmla="*/ 9616 w 9616"/>
                              <a:gd name="T9" fmla="*/ 5848 h 5856"/>
                              <a:gd name="T10" fmla="*/ 9608 w 9616"/>
                              <a:gd name="T11" fmla="*/ 5856 h 5856"/>
                              <a:gd name="T12" fmla="*/ 8 w 9616"/>
                              <a:gd name="T13" fmla="*/ 5856 h 5856"/>
                              <a:gd name="T14" fmla="*/ 0 w 9616"/>
                              <a:gd name="T15" fmla="*/ 5848 h 5856"/>
                              <a:gd name="T16" fmla="*/ 0 w 9616"/>
                              <a:gd name="T17" fmla="*/ 8 h 5856"/>
                              <a:gd name="T18" fmla="*/ 16 w 9616"/>
                              <a:gd name="T19" fmla="*/ 5848 h 5856"/>
                              <a:gd name="T20" fmla="*/ 8 w 9616"/>
                              <a:gd name="T21" fmla="*/ 5840 h 5856"/>
                              <a:gd name="T22" fmla="*/ 9608 w 9616"/>
                              <a:gd name="T23" fmla="*/ 5840 h 5856"/>
                              <a:gd name="T24" fmla="*/ 9600 w 9616"/>
                              <a:gd name="T25" fmla="*/ 5848 h 5856"/>
                              <a:gd name="T26" fmla="*/ 9600 w 9616"/>
                              <a:gd name="T27" fmla="*/ 8 h 5856"/>
                              <a:gd name="T28" fmla="*/ 9608 w 9616"/>
                              <a:gd name="T29" fmla="*/ 16 h 5856"/>
                              <a:gd name="T30" fmla="*/ 8 w 9616"/>
                              <a:gd name="T31" fmla="*/ 16 h 5856"/>
                              <a:gd name="T32" fmla="*/ 16 w 9616"/>
                              <a:gd name="T33" fmla="*/ 8 h 5856"/>
                              <a:gd name="T34" fmla="*/ 16 w 9616"/>
                              <a:gd name="T35" fmla="*/ 5848 h 58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616" h="5856">
                                <a:moveTo>
                                  <a:pt x="0" y="8"/>
                                </a:moveTo>
                                <a:cubicBezTo>
                                  <a:pt x="0" y="4"/>
                                  <a:pt x="4" y="0"/>
                                  <a:pt x="8" y="0"/>
                                </a:cubicBezTo>
                                <a:lnTo>
                                  <a:pt x="9608" y="0"/>
                                </a:lnTo>
                                <a:cubicBezTo>
                                  <a:pt x="9613" y="0"/>
                                  <a:pt x="9616" y="4"/>
                                  <a:pt x="9616" y="8"/>
                                </a:cubicBezTo>
                                <a:lnTo>
                                  <a:pt x="9616" y="5848"/>
                                </a:lnTo>
                                <a:cubicBezTo>
                                  <a:pt x="9616" y="5853"/>
                                  <a:pt x="9613" y="5856"/>
                                  <a:pt x="9608" y="5856"/>
                                </a:cubicBezTo>
                                <a:lnTo>
                                  <a:pt x="8" y="5856"/>
                                </a:lnTo>
                                <a:cubicBezTo>
                                  <a:pt x="4" y="5856"/>
                                  <a:pt x="0" y="5853"/>
                                  <a:pt x="0" y="5848"/>
                                </a:cubicBezTo>
                                <a:lnTo>
                                  <a:pt x="0" y="8"/>
                                </a:lnTo>
                                <a:close/>
                                <a:moveTo>
                                  <a:pt x="16" y="5848"/>
                                </a:moveTo>
                                <a:lnTo>
                                  <a:pt x="8" y="5840"/>
                                </a:lnTo>
                                <a:lnTo>
                                  <a:pt x="9608" y="5840"/>
                                </a:lnTo>
                                <a:lnTo>
                                  <a:pt x="9600" y="5848"/>
                                </a:lnTo>
                                <a:lnTo>
                                  <a:pt x="9600" y="8"/>
                                </a:lnTo>
                                <a:lnTo>
                                  <a:pt x="9608" y="16"/>
                                </a:lnTo>
                                <a:lnTo>
                                  <a:pt x="8" y="16"/>
                                </a:lnTo>
                                <a:lnTo>
                                  <a:pt x="16" y="8"/>
                                </a:lnTo>
                                <a:lnTo>
                                  <a:pt x="16" y="5848"/>
                                </a:lnTo>
                                <a:close/>
                              </a:path>
                            </a:pathLst>
                          </a:custGeom>
                          <a:solidFill>
                            <a:srgbClr val="868686"/>
                          </a:solidFill>
                          <a:ln w="1">
                            <a:solidFill>
                              <a:srgbClr val="868686"/>
                            </a:solidFill>
                            <a:round/>
                            <a:headEnd/>
                            <a:tailEnd/>
                          </a:ln>
                        </wps:spPr>
                        <wps:bodyPr rot="0" vert="horz" wrap="square" lIns="91440" tIns="45720" rIns="91440" bIns="45720" anchor="t" anchorCtr="0" upright="1">
                          <a:noAutofit/>
                        </wps:bodyPr>
                      </wps:wsp>
                      <wps:wsp>
                        <wps:cNvPr id="3598" name="Freeform 1824"/>
                        <wps:cNvSpPr>
                          <a:spLocks/>
                        </wps:cNvSpPr>
                        <wps:spPr bwMode="auto">
                          <a:xfrm>
                            <a:off x="724535" y="896620"/>
                            <a:ext cx="3584575" cy="30480"/>
                          </a:xfrm>
                          <a:custGeom>
                            <a:avLst/>
                            <a:gdLst>
                              <a:gd name="T0" fmla="*/ 0 w 5645"/>
                              <a:gd name="T1" fmla="*/ 12 h 48"/>
                              <a:gd name="T2" fmla="*/ 5645 w 5645"/>
                              <a:gd name="T3" fmla="*/ 0 h 48"/>
                              <a:gd name="T4" fmla="*/ 5645 w 5645"/>
                              <a:gd name="T5" fmla="*/ 36 h 48"/>
                              <a:gd name="T6" fmla="*/ 1 w 5645"/>
                              <a:gd name="T7" fmla="*/ 48 h 48"/>
                              <a:gd name="T8" fmla="*/ 0 w 5645"/>
                              <a:gd name="T9" fmla="*/ 12 h 48"/>
                            </a:gdLst>
                            <a:ahLst/>
                            <a:cxnLst>
                              <a:cxn ang="0">
                                <a:pos x="T0" y="T1"/>
                              </a:cxn>
                              <a:cxn ang="0">
                                <a:pos x="T2" y="T3"/>
                              </a:cxn>
                              <a:cxn ang="0">
                                <a:pos x="T4" y="T5"/>
                              </a:cxn>
                              <a:cxn ang="0">
                                <a:pos x="T6" y="T7"/>
                              </a:cxn>
                              <a:cxn ang="0">
                                <a:pos x="T8" y="T9"/>
                              </a:cxn>
                            </a:cxnLst>
                            <a:rect l="0" t="0" r="r" b="b"/>
                            <a:pathLst>
                              <a:path w="5645" h="48">
                                <a:moveTo>
                                  <a:pt x="0" y="12"/>
                                </a:moveTo>
                                <a:lnTo>
                                  <a:pt x="5645" y="0"/>
                                </a:lnTo>
                                <a:lnTo>
                                  <a:pt x="5645" y="36"/>
                                </a:lnTo>
                                <a:lnTo>
                                  <a:pt x="1" y="48"/>
                                </a:lnTo>
                                <a:lnTo>
                                  <a:pt x="0" y="12"/>
                                </a:lnTo>
                                <a:close/>
                              </a:path>
                            </a:pathLst>
                          </a:custGeom>
                          <a:solidFill>
                            <a:srgbClr val="FF0000"/>
                          </a:solidFill>
                          <a:ln w="1">
                            <a:solidFill>
                              <a:srgbClr val="FF0000"/>
                            </a:solidFill>
                            <a:round/>
                            <a:headEnd/>
                            <a:tailEnd/>
                          </a:ln>
                        </wps:spPr>
                        <wps:bodyPr rot="0" vert="horz" wrap="square" lIns="91440" tIns="45720" rIns="91440" bIns="45720" anchor="t" anchorCtr="0" upright="1">
                          <a:noAutofit/>
                        </wps:bodyPr>
                      </wps:wsp>
                      <wps:wsp>
                        <wps:cNvPr id="3599" name="Rectangle 1825"/>
                        <wps:cNvSpPr>
                          <a:spLocks noChangeArrowheads="1"/>
                        </wps:cNvSpPr>
                        <wps:spPr bwMode="auto">
                          <a:xfrm>
                            <a:off x="3527425" y="1217295"/>
                            <a:ext cx="655955" cy="473075"/>
                          </a:xfrm>
                          <a:prstGeom prst="rect">
                            <a:avLst/>
                          </a:prstGeom>
                          <a:solidFill>
                            <a:srgbClr val="92D0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0" name="Rectangle 1826"/>
                        <wps:cNvSpPr>
                          <a:spLocks noChangeArrowheads="1"/>
                        </wps:cNvSpPr>
                        <wps:spPr bwMode="auto">
                          <a:xfrm>
                            <a:off x="3561715" y="1286510"/>
                            <a:ext cx="54292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rPr>
                                <w:t>projection</w:t>
                              </w:r>
                              <w:proofErr w:type="gramEnd"/>
                            </w:p>
                          </w:txbxContent>
                        </wps:txbx>
                        <wps:bodyPr rot="0" vert="horz" wrap="none" lIns="0" tIns="0" rIns="0" bIns="0" anchor="t" anchorCtr="0" upright="1">
                          <a:spAutoFit/>
                        </wps:bodyPr>
                      </wps:wsp>
                      <wps:wsp>
                        <wps:cNvPr id="3601" name="Rectangle 1827"/>
                        <wps:cNvSpPr>
                          <a:spLocks noChangeArrowheads="1"/>
                        </wps:cNvSpPr>
                        <wps:spPr bwMode="auto">
                          <a:xfrm>
                            <a:off x="3736975" y="1462405"/>
                            <a:ext cx="22161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72%</w:t>
                              </w:r>
                            </w:p>
                          </w:txbxContent>
                        </wps:txbx>
                        <wps:bodyPr rot="0" vert="horz" wrap="none" lIns="0" tIns="0" rIns="0" bIns="0" anchor="t" anchorCtr="0" upright="1">
                          <a:spAutoFit/>
                        </wps:bodyPr>
                      </wps:wsp>
                      <wps:wsp>
                        <wps:cNvPr id="3602" name="Rectangle 1828"/>
                        <wps:cNvSpPr>
                          <a:spLocks noChangeArrowheads="1"/>
                        </wps:cNvSpPr>
                        <wps:spPr bwMode="auto">
                          <a:xfrm>
                            <a:off x="4030345" y="476885"/>
                            <a:ext cx="412115" cy="67945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3" name="Rectangle 1829"/>
                        <wps:cNvSpPr>
                          <a:spLocks noChangeArrowheads="1"/>
                        </wps:cNvSpPr>
                        <wps:spPr bwMode="auto">
                          <a:xfrm>
                            <a:off x="4087495" y="563880"/>
                            <a:ext cx="27241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 xml:space="preserve">MDG </w:t>
                              </w:r>
                            </w:p>
                          </w:txbxContent>
                        </wps:txbx>
                        <wps:bodyPr rot="0" vert="horz" wrap="none" lIns="0" tIns="0" rIns="0" bIns="0" anchor="t" anchorCtr="0" upright="1">
                          <a:spAutoFit/>
                        </wps:bodyPr>
                      </wps:wsp>
                      <wps:wsp>
                        <wps:cNvPr id="3604" name="Rectangle 1830"/>
                        <wps:cNvSpPr>
                          <a:spLocks noChangeArrowheads="1"/>
                        </wps:cNvSpPr>
                        <wps:spPr bwMode="auto">
                          <a:xfrm>
                            <a:off x="4064635" y="739775"/>
                            <a:ext cx="32067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gramStart"/>
                              <w:r>
                                <w:rPr>
                                  <w:rFonts w:ascii="Calibri" w:hAnsi="Calibri" w:cs="Calibri"/>
                                  <w:b/>
                                  <w:bCs/>
                                  <w:color w:val="000000"/>
                                </w:rPr>
                                <w:t>target</w:t>
                              </w:r>
                              <w:proofErr w:type="gramEnd"/>
                            </w:p>
                          </w:txbxContent>
                        </wps:txbx>
                        <wps:bodyPr rot="0" vert="horz" wrap="none" lIns="0" tIns="0" rIns="0" bIns="0" anchor="t" anchorCtr="0" upright="1">
                          <a:spAutoFit/>
                        </wps:bodyPr>
                      </wps:wsp>
                      <wps:wsp>
                        <wps:cNvPr id="3605" name="Rectangle 1831"/>
                        <wps:cNvSpPr>
                          <a:spLocks noChangeArrowheads="1"/>
                        </wps:cNvSpPr>
                        <wps:spPr bwMode="auto">
                          <a:xfrm>
                            <a:off x="4117975" y="907415"/>
                            <a:ext cx="22161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80%</w:t>
                              </w:r>
                            </w:p>
                          </w:txbxContent>
                        </wps:txbx>
                        <wps:bodyPr rot="0" vert="horz" wrap="none" lIns="0" tIns="0" rIns="0" bIns="0" anchor="t" anchorCtr="0" upright="1">
                          <a:spAutoFit/>
                        </wps:bodyPr>
                      </wps:wsp>
                      <wps:wsp>
                        <wps:cNvPr id="3606" name="Rectangle 1832"/>
                        <wps:cNvSpPr>
                          <a:spLocks noChangeArrowheads="1"/>
                        </wps:cNvSpPr>
                        <wps:spPr bwMode="auto">
                          <a:xfrm>
                            <a:off x="2386965" y="1945640"/>
                            <a:ext cx="892175" cy="36639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07" name="Freeform 1833"/>
                        <wps:cNvSpPr>
                          <a:spLocks noEditPoints="1"/>
                        </wps:cNvSpPr>
                        <wps:spPr bwMode="auto">
                          <a:xfrm>
                            <a:off x="2383155" y="1941830"/>
                            <a:ext cx="899795" cy="374015"/>
                          </a:xfrm>
                          <a:custGeom>
                            <a:avLst/>
                            <a:gdLst>
                              <a:gd name="T0" fmla="*/ 0 w 1888"/>
                              <a:gd name="T1" fmla="*/ 8 h 784"/>
                              <a:gd name="T2" fmla="*/ 8 w 1888"/>
                              <a:gd name="T3" fmla="*/ 0 h 784"/>
                              <a:gd name="T4" fmla="*/ 1880 w 1888"/>
                              <a:gd name="T5" fmla="*/ 0 h 784"/>
                              <a:gd name="T6" fmla="*/ 1888 w 1888"/>
                              <a:gd name="T7" fmla="*/ 8 h 784"/>
                              <a:gd name="T8" fmla="*/ 1888 w 1888"/>
                              <a:gd name="T9" fmla="*/ 776 h 784"/>
                              <a:gd name="T10" fmla="*/ 1880 w 1888"/>
                              <a:gd name="T11" fmla="*/ 784 h 784"/>
                              <a:gd name="T12" fmla="*/ 8 w 1888"/>
                              <a:gd name="T13" fmla="*/ 784 h 784"/>
                              <a:gd name="T14" fmla="*/ 0 w 1888"/>
                              <a:gd name="T15" fmla="*/ 776 h 784"/>
                              <a:gd name="T16" fmla="*/ 0 w 1888"/>
                              <a:gd name="T17" fmla="*/ 8 h 784"/>
                              <a:gd name="T18" fmla="*/ 16 w 1888"/>
                              <a:gd name="T19" fmla="*/ 776 h 784"/>
                              <a:gd name="T20" fmla="*/ 8 w 1888"/>
                              <a:gd name="T21" fmla="*/ 768 h 784"/>
                              <a:gd name="T22" fmla="*/ 1880 w 1888"/>
                              <a:gd name="T23" fmla="*/ 768 h 784"/>
                              <a:gd name="T24" fmla="*/ 1872 w 1888"/>
                              <a:gd name="T25" fmla="*/ 776 h 784"/>
                              <a:gd name="T26" fmla="*/ 1872 w 1888"/>
                              <a:gd name="T27" fmla="*/ 8 h 784"/>
                              <a:gd name="T28" fmla="*/ 1880 w 1888"/>
                              <a:gd name="T29" fmla="*/ 16 h 784"/>
                              <a:gd name="T30" fmla="*/ 8 w 1888"/>
                              <a:gd name="T31" fmla="*/ 16 h 784"/>
                              <a:gd name="T32" fmla="*/ 16 w 1888"/>
                              <a:gd name="T33" fmla="*/ 8 h 784"/>
                              <a:gd name="T34" fmla="*/ 16 w 1888"/>
                              <a:gd name="T35" fmla="*/ 776 h 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888" h="784">
                                <a:moveTo>
                                  <a:pt x="0" y="8"/>
                                </a:moveTo>
                                <a:cubicBezTo>
                                  <a:pt x="0" y="4"/>
                                  <a:pt x="4" y="0"/>
                                  <a:pt x="8" y="0"/>
                                </a:cubicBezTo>
                                <a:lnTo>
                                  <a:pt x="1880" y="0"/>
                                </a:lnTo>
                                <a:cubicBezTo>
                                  <a:pt x="1885" y="0"/>
                                  <a:pt x="1888" y="4"/>
                                  <a:pt x="1888" y="8"/>
                                </a:cubicBezTo>
                                <a:lnTo>
                                  <a:pt x="1888" y="776"/>
                                </a:lnTo>
                                <a:cubicBezTo>
                                  <a:pt x="1888" y="781"/>
                                  <a:pt x="1885" y="784"/>
                                  <a:pt x="1880" y="784"/>
                                </a:cubicBezTo>
                                <a:lnTo>
                                  <a:pt x="8" y="784"/>
                                </a:lnTo>
                                <a:cubicBezTo>
                                  <a:pt x="4" y="784"/>
                                  <a:pt x="0" y="781"/>
                                  <a:pt x="0" y="776"/>
                                </a:cubicBezTo>
                                <a:lnTo>
                                  <a:pt x="0" y="8"/>
                                </a:lnTo>
                                <a:close/>
                                <a:moveTo>
                                  <a:pt x="16" y="776"/>
                                </a:moveTo>
                                <a:lnTo>
                                  <a:pt x="8" y="768"/>
                                </a:lnTo>
                                <a:lnTo>
                                  <a:pt x="1880" y="768"/>
                                </a:lnTo>
                                <a:lnTo>
                                  <a:pt x="1872" y="776"/>
                                </a:lnTo>
                                <a:lnTo>
                                  <a:pt x="1872" y="8"/>
                                </a:lnTo>
                                <a:lnTo>
                                  <a:pt x="1880" y="16"/>
                                </a:lnTo>
                                <a:lnTo>
                                  <a:pt x="8" y="16"/>
                                </a:lnTo>
                                <a:lnTo>
                                  <a:pt x="16" y="8"/>
                                </a:lnTo>
                                <a:lnTo>
                                  <a:pt x="16" y="776"/>
                                </a:lnTo>
                                <a:close/>
                              </a:path>
                            </a:pathLst>
                          </a:custGeom>
                          <a:solidFill>
                            <a:srgbClr val="4A7EBB"/>
                          </a:solidFill>
                          <a:ln w="1">
                            <a:solidFill>
                              <a:srgbClr val="4A7EBB"/>
                            </a:solidFill>
                            <a:round/>
                            <a:headEnd/>
                            <a:tailEnd/>
                          </a:ln>
                        </wps:spPr>
                        <wps:bodyPr rot="0" vert="horz" wrap="square" lIns="91440" tIns="45720" rIns="91440" bIns="45720" anchor="t" anchorCtr="0" upright="1">
                          <a:noAutofit/>
                        </wps:bodyPr>
                      </wps:wsp>
                      <wps:wsp>
                        <wps:cNvPr id="3608" name="Rectangle 1834"/>
                        <wps:cNvSpPr>
                          <a:spLocks noChangeArrowheads="1"/>
                        </wps:cNvSpPr>
                        <wps:spPr bwMode="auto">
                          <a:xfrm>
                            <a:off x="2607945" y="1965960"/>
                            <a:ext cx="25146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proofErr w:type="spellStart"/>
                              <w:proofErr w:type="gramStart"/>
                              <w:r>
                                <w:rPr>
                                  <w:rFonts w:ascii="Calibri" w:hAnsi="Calibri" w:cs="Calibri"/>
                                  <w:b/>
                                  <w:bCs/>
                                  <w:color w:val="000000"/>
                                </w:rPr>
                                <w:t>PoW</w:t>
                              </w:r>
                              <w:proofErr w:type="spellEnd"/>
                              <w:proofErr w:type="gramEnd"/>
                              <w:r>
                                <w:rPr>
                                  <w:rFonts w:ascii="Calibri" w:hAnsi="Calibri" w:cs="Calibri"/>
                                  <w:b/>
                                  <w:bCs/>
                                  <w:color w:val="000000"/>
                                </w:rPr>
                                <w:t xml:space="preserve"> </w:t>
                              </w:r>
                            </w:p>
                          </w:txbxContent>
                        </wps:txbx>
                        <wps:bodyPr rot="0" vert="horz" wrap="none" lIns="0" tIns="0" rIns="0" bIns="0" anchor="t" anchorCtr="0" upright="1">
                          <a:spAutoFit/>
                        </wps:bodyPr>
                      </wps:wsp>
                      <wps:wsp>
                        <wps:cNvPr id="3609" name="Rectangle 1835"/>
                        <wps:cNvSpPr>
                          <a:spLocks noChangeArrowheads="1"/>
                        </wps:cNvSpPr>
                        <wps:spPr bwMode="auto">
                          <a:xfrm>
                            <a:off x="2508885" y="21266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 xml:space="preserve">2004 </w:t>
                              </w:r>
                            </w:p>
                          </w:txbxContent>
                        </wps:txbx>
                        <wps:bodyPr rot="0" vert="horz" wrap="none" lIns="0" tIns="0" rIns="0" bIns="0" anchor="t" anchorCtr="0" upright="1">
                          <a:spAutoFit/>
                        </wps:bodyPr>
                      </wps:wsp>
                      <wps:wsp>
                        <wps:cNvPr id="3610" name="Rectangle 1836"/>
                        <wps:cNvSpPr>
                          <a:spLocks noChangeArrowheads="1"/>
                        </wps:cNvSpPr>
                        <wps:spPr bwMode="auto">
                          <a:xfrm>
                            <a:off x="2806700" y="2126615"/>
                            <a:ext cx="3937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w:t>
                              </w:r>
                            </w:p>
                          </w:txbxContent>
                        </wps:txbx>
                        <wps:bodyPr rot="0" vert="horz" wrap="none" lIns="0" tIns="0" rIns="0" bIns="0" anchor="t" anchorCtr="0" upright="1">
                          <a:spAutoFit/>
                        </wps:bodyPr>
                      </wps:wsp>
                      <wps:wsp>
                        <wps:cNvPr id="3611" name="Rectangle 1837"/>
                        <wps:cNvSpPr>
                          <a:spLocks noChangeArrowheads="1"/>
                        </wps:cNvSpPr>
                        <wps:spPr bwMode="auto">
                          <a:xfrm>
                            <a:off x="2875280" y="2126615"/>
                            <a:ext cx="257810"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466A" w:rsidRDefault="005F466A" w:rsidP="0036260A">
                              <w:r>
                                <w:rPr>
                                  <w:rFonts w:ascii="Calibri" w:hAnsi="Calibri" w:cs="Calibri"/>
                                  <w:b/>
                                  <w:bCs/>
                                  <w:color w:val="000000"/>
                                </w:rPr>
                                <w:t>2011</w:t>
                              </w:r>
                            </w:p>
                          </w:txbxContent>
                        </wps:txbx>
                        <wps:bodyPr rot="0" vert="horz" wrap="none" lIns="0" tIns="0" rIns="0" bIns="0" anchor="t" anchorCtr="0" upright="1">
                          <a:spAutoFit/>
                        </wps:bodyPr>
                      </wps:wsp>
                    </wpc:wpc>
                  </a:graphicData>
                </a:graphic>
              </wp:inline>
            </w:drawing>
          </mc:Choice>
          <mc:Fallback>
            <w:pict>
              <v:group id="Canvas 9" o:spid="_x0000_s1471" editas="canvas" style="width:363.75pt;height:222.75pt;mso-position-horizontal-relative:char;mso-position-vertical-relative:line" coordsize="46189,2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">
                <v:shape id="_x0000_s1472" type="#_x0000_t75" style="position:absolute;width:46189;height:28282;visibility:visible;mso-wrap-style:square">
                  <v:fill o:detectmouseclick="t"/>
                  <v:path o:connecttype="none"/>
                </v:shape>
                <v:rect id="Rectangle 1769" o:spid="_x0000_s1473" style="position:absolute;left:38;top:38;width:45758;height:27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pXGcYA&#10;AADdAAAADwAAAGRycy9kb3ducmV2LnhtbESPT2vCQBTE74LfYXlCb3XXf7GNrlIKQkE9GAu9PrLP&#10;JJh9m2ZXTb+9KxQ8DjPzG2a57mwtrtT6yrGG0VCBIM6dqbjQ8H3cvL6B8AHZYO2YNPyRh/Wq31ti&#10;atyND3TNQiEihH2KGsoQmlRKn5dk0Q9dQxy9k2sthijbQpoWbxFuazlWKpEWK44LJTb0WVJ+zi5W&#10;AyZT87s/TXbH7SXB96JTm9mP0vpl0H0sQATqwjP83/4yGiaz+RQeb+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vpXGcYAAADdAAAADwAAAAAAAAAAAAAAAACYAgAAZHJz&#10;L2Rvd25yZXYueG1sUEsFBgAAAAAEAAQA9QAAAIsDAAAAAA==&#10;" stroked="f"/>
                <v:rect id="Rectangle 1770" o:spid="_x0000_s1474" style="position:absolute;left:7207;top:4330;width:35922;height:18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bygsYA&#10;AADdAAAADwAAAGRycy9kb3ducmV2LnhtbESPQWvCQBSE70L/w/IKvelutUnbNBspBaGgHtRCr4/s&#10;MwnNvo3ZVdN/7wqCx2FmvmHy+WBbcaLeN441PE8UCOLSmYYrDT+7xfgNhA/IBlvHpOGfPMyLh1GO&#10;mXFn3tBpGyoRIewz1FCH0GVS+rImi37iOuLo7V1vMUTZV9L0eI5w28qpUqm02HBcqLGjr5rKv+3R&#10;asD0xRzW+9lqtzym+F4NapH8Kq2fHofPDxCBhnAP39rfRsMseU3g+iY+AV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bygsYAAADdAAAADwAAAAAAAAAAAAAAAACYAgAAZHJz&#10;L2Rvd25yZXYueG1sUEsFBgAAAAAEAAQA9QAAAIsDAAAAAA==&#10;" stroked="f"/>
                <v:shape id="Freeform 1771" o:spid="_x0000_s1475" style="position:absolute;left:7245;top:5092;width:35846;height:16561;visibility:visible;mso-wrap-style:square;v-text-anchor:top" coordsize="5645,2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w+kMcA&#10;AADdAAAADwAAAGRycy9kb3ducmV2LnhtbESP3WrCQBSE7wXfYTkFb0Q38Z/oKiFFsIKUaqG3h+xp&#10;EsyeDdmtxrfvFgpeDjPzDbPZdaYWN2pdZVlBPI5AEOdWV1wo+LzsRysQziNrrC2Tggc52G37vQ0m&#10;2t75g25nX4gAYZeggtL7JpHS5SUZdGPbEAfv27YGfZBtIXWL9wA3tZxE0UIarDgslNhQVlJ+Pf8Y&#10;Bcf4VZ72X5e0GhaP7H2WvaWzeK7U4KVL1yA8df4Z/m8ftILpfLmAvzfhCcjt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cPpDHAAAA3QAAAA8AAAAAAAAAAAAAAAAAmAIAAGRy&#10;cy9kb3ducmV2LnhtbFBLBQYAAAAABAAEAPUAAACMAwAAAAA=&#10;" path="m,2596r5645,l5645,2608,,2608r,-12xm,2307r5645,l5645,2319,,2319r,-12xm,2019r5645,l5645,2031,,2031r,-12xm,1731r5645,l5645,1743,,1743r,-12xm,1442r5645,l5645,1454,,1454r,-12xm,1154r5645,l5645,1166,,1166r,-12xm,865r5645,l5645,877,,877,,865xm,577r5645,l5645,589,,589,,577xm,289r5645,l5645,301,,301,,289xm,l5645,r,12l,12,,xe" fillcolor="#868686" strokecolor="#868686" strokeweight="33e-5mm">
                  <v:stroke joinstyle="bevel"/>
                  <v:path arrowok="t" o:connecttype="custom" o:connectlocs="0,1648460;3584575,1648460;3584575,1656080;0,1656080;0,1648460;0,1464945;3584575,1464945;3584575,1472565;0,1472565;0,1464945;0,1282065;3584575,1282065;3584575,1289685;0,1289685;0,1282065;0,1099185;3584575,1099185;3584575,1106805;0,1106805;0,1099185;0,915670;3584575,915670;3584575,923290;0,923290;0,915670;0,732790;3584575,732790;3584575,740410;0,740410;0,732790;0,549275;3584575,549275;3584575,556895;0,556895;0,549275;0,366395;3584575,366395;3584575,374015;0,374015;0,366395;0,183515;3584575,183515;3584575,191135;0,191135;0,183515;0,0;3584575,0;3584575,7620;0,7620;0,0" o:connectangles="0,0,0,0,0,0,0,0,0,0,0,0,0,0,0,0,0,0,0,0,0,0,0,0,0,0,0,0,0,0,0,0,0,0,0,0,0,0,0,0,0,0,0,0,0,0,0,0,0,0"/>
                  <o:lock v:ext="edit" verticies="t"/>
                </v:shape>
                <v:rect id="Rectangle 1772" o:spid="_x0000_s1476" style="position:absolute;left:7207;top:5416;width:76;height:183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1+08YA&#10;AADdAAAADwAAAGRycy9kb3ducmV2LnhtbESPQWvCQBSE74L/YXlCb7qxtSrRVdpCi8VTVcz1kX1m&#10;g9m3aXarMb/eLRR6HGbmG2a5bm0lLtT40rGC8SgBQZw7XXKh4LB/H85B+ICssXJMCm7kYb3q95aY&#10;anflL7rsQiEihH2KCkwIdSqlzw1Z9CNXE0fv5BqLIcqmkLrBa4TbSj4myVRaLDkuGKzpzVB+3v1Y&#10;BZntTGaPk3nXfXy+mjyrvrfTsVIPg/ZlASJQG/7Df+2NVvD0PJvB75v4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u1+08YAAADdAAAADwAAAAAAAAAAAAAAAACYAgAAZHJz&#10;L2Rvd25yZXYueG1sUEsFBgAAAAAEAAQA9QAAAIsDAAAAAA==&#10;" fillcolor="#868686" strokecolor="#868686" strokeweight="33e-5mm">
                  <v:stroke joinstyle="bevel"/>
                </v:rect>
                <v:shape id="Freeform 1773" o:spid="_x0000_s1477" style="position:absolute;left:6864;top:5378;width:381;height:18390;visibility:visible;mso-wrap-style:square;v-text-anchor:top" coordsize="60,2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VXkcMA&#10;AADdAAAADwAAAGRycy9kb3ducmV2LnhtbERPz2vCMBS+D/Y/hDfwNlMnU6lGEZmwwS7WFq/P5pmW&#10;NS+lyTTbX78cBh4/vt+rTbSduNLgW8cKJuMMBHHtdMtGQXncPy9A+ICssXNMCn7Iw2b9+LDCXLsb&#10;H+haBCNSCPscFTQh9LmUvm7Ioh+7njhxFzdYDAkORuoBbyncdvIly2bSYsupocGedg3VX8W3VfCx&#10;O8fqdPpto3Hmrfosyu1+Uio1eorbJYhAMdzF/+53rWD6Ok9z05v0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WVXkcMAAADdAAAADwAAAAAAAAAAAAAAAACYAgAAZHJzL2Rv&#10;d25yZXYueG1sUEsFBgAAAAAEAAQA9QAAAIgDAAAAAA==&#10;" path="m,2884r60,l60,2896r-60,l,2884xm,2596r60,l60,2608r-60,l,2596xm,2307r60,l60,2319r-60,l,2307xm,2019r60,l60,2031r-60,l,2019xm,1731r60,l60,1743r-60,l,1731xm,1442r60,l60,1454r-60,l,1442xm,1154r60,l60,1166r-60,l,1154xm,865r60,l60,877,,877,,865xm,577r60,l60,589,,589,,577xm,289r60,l60,301,,301,,289xm,l60,r,12l,12,,xe" fillcolor="#868686" strokecolor="#868686" strokeweight="33e-5mm">
                  <v:stroke joinstyle="bevel"/>
                  <v:path arrowok="t" o:connecttype="custom" o:connectlocs="0,1831340;38100,1831340;38100,1838960;0,1838960;0,1831340;0,1648460;38100,1648460;38100,1656080;0,1656080;0,1648460;0,1464945;38100,1464945;38100,1472565;0,1472565;0,1464945;0,1282065;38100,1282065;38100,1289685;0,1289685;0,1282065;0,1099185;38100,1099185;38100,1106805;0,1106805;0,1099185;0,915670;38100,915670;38100,923290;0,923290;0,915670;0,732790;38100,732790;38100,740410;0,740410;0,732790;0,549275;38100,549275;38100,556895;0,556895;0,549275;0,366395;38100,366395;38100,374015;0,374015;0,366395;0,183515;38100,183515;38100,191135;0,191135;0,183515;0,0;38100,0;38100,7620;0,7620;0,0" o:connectangles="0,0,0,0,0,0,0,0,0,0,0,0,0,0,0,0,0,0,0,0,0,0,0,0,0,0,0,0,0,0,0,0,0,0,0,0,0,0,0,0,0,0,0,0,0,0,0,0,0,0,0,0,0,0,0"/>
                  <o:lock v:ext="edit" verticies="t"/>
                </v:shape>
                <v:rect id="Rectangle 1774" o:spid="_x0000_s1478" style="position:absolute;left:7245;top:23691;width:35846;height: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5POscA&#10;AADdAAAADwAAAGRycy9kb3ducmV2LnhtbESPS2/CMBCE70j9D9Yi9QYOffAIGFQqtSrqiYfIdRUv&#10;cdR4HWIX0vz6ulIljqOZ+UazWLW2EhdqfOlYwWiYgCDOnS65UHDYvw2mIHxA1lg5JgU/5GG1vOst&#10;MNXuylu67EIhIoR9igpMCHUqpc8NWfRDVxNH7+QaiyHKppC6wWuE20o+JMlYWiw5Lhis6dVQ/rX7&#10;tgoy25nMHp+mXfe+WZs8q86f45FS9/32ZQ4iUBtu4f/2h1bw+DyZwd+b+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A+TzrHAAAA3QAAAA8AAAAAAAAAAAAAAAAAmAIAAGRy&#10;cy9kb3ducmV2LnhtbFBLBQYAAAAABAAEAPUAAACMAwAAAAA=&#10;" fillcolor="#868686" strokecolor="#868686" strokeweight="33e-5mm">
                  <v:stroke joinstyle="bevel"/>
                </v:rect>
                <v:shape id="Freeform 1775" o:spid="_x0000_s1479" style="position:absolute;left:7207;top:23729;width:35922;height:458;visibility:visible;mso-wrap-style:square;v-text-anchor:top" coordsize="565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icEA&#10;AADdAAAADwAAAGRycy9kb3ducmV2LnhtbERPy4rCMBTdD/gP4QqzG1MdHLQaRQrKILgYX+tLc22K&#10;zU1pYu349WYhuDyc93zZ2Uq01PjSsYLhIAFBnDtdcqHgeFh/TUD4gKyxckwK/snDctH7mGOq3Z3/&#10;qN2HQsQQ9ikqMCHUqZQ+N2TRD1xNHLmLayyGCJtC6gbvMdxWcpQkP9JiybHBYE2Zofy6v1kFpxzp&#10;gQ/Dp/N52rrtJvO7UabUZ79bzUAE6sJb/HL/agXf40n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IInBAAAA3QAAAA8AAAAAAAAAAAAAAAAAmAIAAGRycy9kb3du&#10;cmV2LnhtbFBLBQYAAAAABAAEAPUAAACGAwAAAAA=&#10;" path="m12,r,72l,72,,,12,xm949,r,72l937,72,937,r12,xm1898,r,72l1886,72r,-72l1898,xm2834,r,72l2822,72r,-72l2834,xm3771,r,72l3759,72r,-72l3771,xm4720,r,72l4708,72r,-72l4720,xm5657,r,72l5645,72r,-72l5657,xe" fillcolor="#868686" strokecolor="#868686" strokeweight="33e-5mm">
                  <v:stroke joinstyle="bevel"/>
                  <v:path arrowok="t" o:connecttype="custom" o:connectlocs="7620,0;7620,45720;0,45720;0,0;7620,0;602615,0;602615,45720;594995,45720;594995,0;602615,0;1205230,0;1205230,45720;1197610,45720;1197610,0;1205230,0;1799590,0;1799590,45720;1791970,45720;1791970,0;1799590,0;2394585,0;2394585,45720;2386965,45720;2386965,0;2394585,0;2997200,0;2997200,45720;2989580,45720;2989580,0;2997200,0;3592195,0;3592195,45720;3584575,45720;3584575,0;3592195,0" o:connectangles="0,0,0,0,0,0,0,0,0,0,0,0,0,0,0,0,0,0,0,0,0,0,0,0,0,0,0,0,0,0,0,0,0,0,0"/>
                  <o:lock v:ext="edit" verticies="t"/>
                </v:shape>
                <v:shape id="Freeform 1776" o:spid="_x0000_s1480" style="position:absolute;left:9150;top:13201;width:914;height:915;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0EmsQA&#10;AADdAAAADwAAAGRycy9kb3ducmV2LnhtbESPT2vCQBTE74V+h+UJ3urGSjSkrlIKQa81Bnt8ZF/+&#10;YPZtyK4av31XEDwOM/MbZr0dTSeuNLjWsoL5LAJBXFrdcq3gmGcfCQjnkTV2lknBnRxsN+9va0y1&#10;vfEvXQ++FgHCLkUFjfd9KqUrGzLoZrYnDl5lB4M+yKGWesBbgJtOfkbRUhpsOSw02NNPQ+X5cDEK&#10;omQXF7nL3Cpe5WN1Koq/Ks6Umk7G7y8Qnkb/Cj/be61gESdzeLwJT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dBJrEAAAA3QAAAA8AAAAAAAAAAAAAAAAAmAIAAGRycy9k&#10;b3ducmV2LnhtbFBLBQYAAAAABAAEAPUAAACJAwAAAAA=&#10;" path="m72,144l,72,72,r72,72l72,144xe" fillcolor="#4f81bd" stroked="f">
                  <v:path arrowok="t" o:connecttype="custom" o:connectlocs="45720,91440;0,45720;45720,0;91440,45720;45720,91440" o:connectangles="0,0,0,0,0"/>
                </v:shape>
                <v:shape id="Freeform 1777" o:spid="_x0000_s1481" style="position:absolute;left:9112;top:13163;width:997;height:997;visibility:visible;mso-wrap-style:square;v-text-anchor:top" coordsize="209,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PPMcA&#10;AADdAAAADwAAAGRycy9kb3ducmV2LnhtbESPT2vCQBTE7wW/w/IEb2ZjtDVEV5GKpT304J+Dx0f2&#10;mQ1m34bsVtN++m5B6HGYmd8wy3VvG3GjzteOFUySFARx6XTNlYLTcTfOQfiArLFxTAq+ycN6NXha&#10;YqHdnfd0O4RKRAj7AhWYENpCSl8asugT1xJH7+I6iyHKrpK6w3uE20ZmafoiLdYcFwy29GqovB6+&#10;rIL528/Hp/GSL76cb7N0Njvv9Vmp0bDfLEAE6sN/+NF+1wqmz3kGf2/iE5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oTzzHAAAA3QAAAA8AAAAAAAAAAAAAAAAAmAIAAGRy&#10;cy9kb3ducmV2LnhtbFBLBQYAAAAABAAEAPUAAACMAwAAAAA=&#10;" path="m110,206v-3,3,-8,3,-11,l3,110c,107,,102,3,99l99,3v3,-3,8,-3,11,l206,99v3,3,3,8,,11l110,206xm195,99r,11l99,14r11,l14,110r,-11l110,195r-11,l195,99xe" fillcolor="#4a7ebb" strokecolor="#4a7ebb" strokeweight="33e-5mm">
                  <v:stroke joinstyle="bevel"/>
                  <v:path arrowok="t" o:connecttype="custom" o:connectlocs="52471,98264;47224,98264;1431,52471;1431,47224;47224,1431;52471,1431;98264,47224;98264,52471;52471,98264;93017,47224;93017,52471;47224,6678;52471,6678;6678,52471;6678,47224;52471,93017;47224,93017;93017,47224" o:connectangles="0,0,0,0,0,0,0,0,0,0,0,0,0,0,0,0,0,0"/>
                  <o:lock v:ext="edit" verticies="t"/>
                </v:shape>
                <v:shape id="Freeform 1778" o:spid="_x0000_s1482" style="position:absolute;left:18796;top:13163;width:844;height:838;visibility:visible;mso-wrap-style:square;v-text-anchor:top" coordsize="133,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bzucMA&#10;AADdAAAADwAAAGRycy9kb3ducmV2LnhtbESP3YrCMBCF7wXfIYzgjWiqslqqUcRl1Vt/HmBoxrbY&#10;TGKTrd233ywIe3k4Px9nve1MLVpqfGVZwXSSgCDOra64UHC7fo1TED4ga6wtk4If8rDd9HtrzLR9&#10;8ZnaSyhEHGGfoYIyBJdJ6fOSDPqJdcTRu9vGYIiyKaRu8BXHTS1nSbKQBiuOhBId7UvKH5dvEyFP&#10;dz+mt+Xh8JkWo9PetTubS6WGg263AhGoC//hd/ukFcw/0jn8vY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bzucMAAADdAAAADwAAAAAAAAAAAAAAAACYAgAAZHJzL2Rv&#10;d25yZXYueG1sUEsFBgAAAAAEAAQA9QAAAIgDAAAAAA==&#10;" path="m67,132l,66,67,r66,66l67,132xe" fillcolor="#4f81bd" stroked="f">
                  <v:path arrowok="t" o:connecttype="custom" o:connectlocs="42545,83820;0,41910;42545,0;84455,41910;42545,83820" o:connectangles="0,0,0,0,0"/>
                </v:shape>
                <v:shape id="Freeform 1779" o:spid="_x0000_s1483" style="position:absolute;left:18757;top:13125;width:921;height:921;visibility:visible;mso-wrap-style:square;v-text-anchor:top" coordsize="193,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3XUcUA&#10;AADdAAAADwAAAGRycy9kb3ducmV2LnhtbESPQWvCQBSE74X+h+UVequbiopJ3YRWEFpPmha9PrKv&#10;SWj2bciubvrvXUHwOMzMN8yqGE0nzjS41rKC10kCgriyuuVawc/35mUJwnlkjZ1lUvBPDor88WGF&#10;mbaB93QufS0ihF2GChrv+0xKVzVk0E1sTxy9XzsY9FEOtdQDhgg3nZwmyUIabDkuNNjTuqHqrzwZ&#10;BSHYbfg4fs33aNPdpj74djumSj0/je9vIDyN/h6+tT+1gmk6m8H1TXwCM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bddRxQAAAN0AAAAPAAAAAAAAAAAAAAAAAJgCAABkcnMv&#10;ZG93bnJldi54bWxQSwUGAAAAAAQABAD1AAAAigMAAAAA&#10;" path="m102,190v-3,3,-8,3,-11,l3,102c,99,,94,3,91l91,3c94,,99,,102,3r88,88c193,94,193,99,190,102r-88,88xm179,91r,11l91,14r11,l14,102r,-11l102,179r-11,l179,91xe" fillcolor="#4a7ebb" strokecolor="#4a7ebb" strokeweight="33e-5mm">
                  <v:stroke joinstyle="bevel"/>
                  <v:path arrowok="t" o:connecttype="custom" o:connectlocs="48661,90644;43414,90644;1431,48661;1431,43414;43414,1431;48661,1431;90644,43414;90644,48661;48661,90644;85396,43414;85396,48661;43414,6679;48661,6679;6679,48661;6679,43414;48661,85396;43414,85396;85396,43414" o:connectangles="0,0,0,0,0,0,0,0,0,0,0,0,0,0,0,0,0,0"/>
                  <o:lock v:ext="edit" verticies="t"/>
                </v:shape>
                <v:shape id="Freeform 1780" o:spid="_x0000_s1484" style="position:absolute;left:23488;top:12820;width:915;height:915;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W2kMQA&#10;AADdAAAADwAAAGRycy9kb3ducmV2LnhtbESPT2vCQBTE7wW/w/IEb3WjNFWjq4gQ7LXGoMdH9uUP&#10;Zt+G7Fbjt3cLhR6HmfkNs9kNphV36l1jWcFsGoEgLqxuuFJwztL3JQjnkTW2lknBkxzstqO3DSba&#10;Pvib7idfiQBhl6CC2vsukdIVNRl0U9sRB6+0vUEfZF9J3eMjwE0r51H0KQ02HBZq7OhQU3E7/RgF&#10;0fIY55lL3SJeZEN5yfNrGadKTcbDfg3C0+D/w3/tL61gvvqI4fdNeAJy+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VtpDEAAAA3QAAAA8AAAAAAAAAAAAAAAAAmAIAAGRycy9k&#10;b3ducmV2LnhtbFBLBQYAAAAABAAEAPUAAACJAwAAAAA=&#10;" path="m72,144l,72,72,r72,72l72,144xe" fillcolor="#4f81bd" stroked="f">
                  <v:path arrowok="t" o:connecttype="custom" o:connectlocs="45720,91440;0,45720;45720,0;91440,45720;45720,91440" o:connectangles="0,0,0,0,0"/>
                </v:shape>
                <v:shape id="Freeform 1781" o:spid="_x0000_s1485" style="position:absolute;left:23450;top:12782;width:997;height:997;visibility:visible;mso-wrap-style:square;v-text-anchor:top" coordsize="209,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D9NscA&#10;AADdAAAADwAAAGRycy9kb3ducmV2LnhtbESPS2vDMBCE74X8B7GF3hq5xuThWgmhJaU59JDHIcfF&#10;Wlum1spYSuLk11eBQo7DzHzDFMvBtuJMvW8cK3gbJyCIS6cbrhUc9uvXGQgfkDW2jknBlTwsF6On&#10;AnPtLryl8y7UIkLY56jAhNDlUvrSkEU/dh1x9CrXWwxR9rXUPV4i3LYyTZKJtNhwXDDY0Yeh8nd3&#10;sgqmX7fNj/GSK19OP9Mky45bfVTq5XlYvYMINIRH+L/9rRWk82wC9zfxCc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g/TbHAAAA3QAAAA8AAAAAAAAAAAAAAAAAmAIAAGRy&#10;cy9kb3ducmV2LnhtbFBLBQYAAAAABAAEAPUAAACMAwAAAAA=&#10;" path="m110,206v-3,3,-8,3,-11,l3,110c,107,,102,3,99l99,3v3,-3,8,-3,11,l206,99v3,3,3,8,,11l110,206xm195,99r,11l99,14r11,l14,110r,-11l110,195r-11,l195,99xe" fillcolor="#4a7ebb" strokecolor="#4a7ebb" strokeweight="33e-5mm">
                  <v:stroke joinstyle="bevel"/>
                  <v:path arrowok="t" o:connecttype="custom" o:connectlocs="52471,98264;47224,98264;1431,52471;1431,47224;47224,1431;52471,1431;98264,47224;98264,52471;52471,98264;93017,47224;93017,52471;47224,6678;52471,6678;6678,52471;6678,47224;52471,93017;47224,93017;93017,47224" o:connectangles="0,0,0,0,0,0,0,0,0,0,0,0,0,0,0,0,0,0"/>
                  <o:lock v:ext="edit" verticies="t"/>
                </v:shape>
                <v:shape id="Freeform 1782" o:spid="_x0000_s1486" style="position:absolute;left:25965;top:11906;width:844;height:914;visibility:visible;mso-wrap-style:square;v-text-anchor:top" coordsize="1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O98cA&#10;AADdAAAADwAAAGRycy9kb3ducmV2LnhtbESPzWsCMRTE74L/Q3iF3mq2tvixNYpYhOrBbw/eHpvX&#10;3WU3L0uS6va/b4SCx2FmfsNMZq2pxZWcLy0reO0lIIgzq0vOFZyOy5cRCB+QNdaWScEveZhNu50J&#10;ptreeE/XQ8hFhLBPUUERQpNK6bOCDPqebYij922dwRCly6V2eItwU8t+kgykwZLjQoENLQrKqsOP&#10;UbCsVmHuLutd9enfdva83WzGK1Lq+amdf4AI1IZH+L/9pRX0x+9DuL+JT0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mTvfHAAAA3QAAAA8AAAAAAAAAAAAAAAAAmAIAAGRy&#10;cy9kb3ducmV2LnhtbFBLBQYAAAAABAAEAPUAAACMAwAAAAA=&#10;" path="m66,144l,72,66,r67,72l66,144xe" fillcolor="#4f81bd" stroked="f">
                  <v:path arrowok="t" o:connecttype="custom" o:connectlocs="41910,91440;0,45720;41910,0;84455,45720;41910,91440" o:connectangles="0,0,0,0,0"/>
                </v:shape>
                <v:shape id="Freeform 1783" o:spid="_x0000_s1487" style="position:absolute;left:25927;top:11868;width:920;height:990;visibility:visible;mso-wrap-style:square;v-text-anchor:top" coordsize="193,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oym78A&#10;AADdAAAADwAAAGRycy9kb3ducmV2LnhtbERPzYrCMBC+C75DGMGbpoosbTWKCoLuRaw+wNCMTbGZ&#10;lCZq9+03B8Hjx/e/2vS2ES/qfO1YwWyagCAuna65UnC7HiYpCB+QNTaOScEfedish4MV5tq9+UKv&#10;IlQihrDPUYEJoc2l9KUhi37qWuLI3V1nMUTYVVJ3+I7htpHzJPmRFmuODQZb2hsqH8XTKkiL7Hgx&#10;eEptg+YQfrP747Y7KzUe9dsliEB9+Io/7qNWMM8WcW58E5+AXP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ejKbvwAAAN0AAAAPAAAAAAAAAAAAAAAAAJgCAABkcnMvZG93bnJl&#10;di54bWxQSwUGAAAAAAQABAD1AAAAhAMAAAAA&#10;" path="m102,206v-1,2,-3,2,-6,2c94,208,92,208,91,206l3,110c,107,,102,3,99l91,3c92,1,94,,96,v3,,5,1,6,3l190,99v3,3,3,8,,11l102,206xm179,99r,11l91,14r11,l14,110r,-11l102,195r-11,l179,99xe" fillcolor="#4a7ebb" strokecolor="#4a7ebb" strokeweight="33e-5mm">
                  <v:stroke joinstyle="bevel"/>
                  <v:path arrowok="t" o:connecttype="custom" o:connectlocs="48661,98108;45799,99060;43414,98108;1431,52388;1431,47149;43414,1429;45799,0;48661,1429;90644,47149;90644,52388;48661,98108;85396,47149;85396,52388;43414,6668;48661,6668;6679,52388;6679,47149;48661,92869;43414,92869;85396,47149" o:connectangles="0,0,0,0,0,0,0,0,0,0,0,0,0,0,0,0,0,0,0,0"/>
                  <o:lock v:ext="edit" verticies="t"/>
                </v:shape>
                <v:shape id="Freeform 1784" o:spid="_x0000_s1488" style="position:absolute;left:27076;top:11137;width:914;height:921;visibility:visible;mso-wrap-style:square;v-text-anchor:top" coordsize="14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ZC3ccA&#10;AADdAAAADwAAAGRycy9kb3ducmV2LnhtbESPQWvCQBSE70L/w/IKvelGUavRVaog9CAVreD1mX0m&#10;sdm3IbvG6K93C4LHYWa+YabzxhSipsrllhV0OxEI4sTqnFMF+99VewTCeWSNhWVScCMH89lba4qx&#10;tlfeUr3zqQgQdjEqyLwvYyldkpFB17ElcfBOtjLog6xSqSu8BrgpZC+KhtJgzmEhw5KWGSV/u4tR&#10;sKjL7efmdhzll9V9HZ0X9c9hcFLq4735moDw1PhX+Nn+1gp64/4Y/t+EJ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WQt3HAAAA3QAAAA8AAAAAAAAAAAAAAAAAmAIAAGRy&#10;cy9kb3ducmV2LnhtbFBLBQYAAAAABAAEAPUAAACMAwAAAAA=&#10;" path="m72,145l,73,72,r72,73l72,145xe" fillcolor="#4f81bd" stroked="f">
                  <v:path arrowok="t" o:connecttype="custom" o:connectlocs="45720,92075;0,46355;45720,0;91440,46355;45720,92075" o:connectangles="0,0,0,0,0"/>
                </v:shape>
                <v:shape id="Freeform 1785" o:spid="_x0000_s1489" style="position:absolute;left:27038;top:11099;width:990;height:997;visibility:visible;mso-wrap-style:square;v-text-anchor:top" coordsize="209,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xWBMIA&#10;AADdAAAADwAAAGRycy9kb3ducmV2LnhtbERPu27CMBTdkfgH6yKxgUPEqykGoSIQDAxAB8ar+BJH&#10;ja+j2IXQr68HJMaj816sWluJOzW+dKxgNExAEOdOl1wo+L5sB3MQPiBrrByTgid5WC27nQVm2j34&#10;RPdzKEQMYZ+hAhNCnUnpc0MW/dDVxJG7ucZiiLAppG7wEcNtJdMkmUqLJccGgzV9Gcp/zr9WwWz3&#10;dzgaL/nm89kmTcbj60lfler32vUniEBteItf7r1WkH5M4v74Jj4B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FYEwgAAAN0AAAAPAAAAAAAAAAAAAAAAAJgCAABkcnMvZG93&#10;bnJldi54bWxQSwUGAAAAAAQABAD1AAAAhwMAAAAA&#10;" path="m110,206v-3,3,-8,3,-11,l3,110c,107,,102,3,99l99,3v3,-3,8,-3,11,l206,99v3,3,3,8,,11l110,206xm195,99r,11l99,14r11,l14,110r,-11l110,195r-11,l195,99xe" fillcolor="#4a7ebb" strokecolor="#4a7ebb" strokeweight="33e-5mm">
                  <v:stroke joinstyle="bevel"/>
                  <v:path arrowok="t" o:connecttype="custom" o:connectlocs="52137,98264;46923,98264;1422,52471;1422,47224;46923,1431;52137,1431;97638,47224;97638,52471;52137,98264;92424,47224;92424,52471;46923,6678;52137,6678;6636,52471;6636,47224;52137,93017;46923,93017;92424,47224" o:connectangles="0,0,0,0,0,0,0,0,0,0,0,0,0,0,0,0,0,0"/>
                  <o:lock v:ext="edit" verticies="t"/>
                </v:shape>
                <v:shape id="Freeform 1786" o:spid="_x0000_s1490" style="position:absolute;left:28295;top:12820;width:915;height:915;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cmTsQA&#10;AADdAAAADwAAAGRycy9kb3ducmV2LnhtbESPT4vCMBTE7wt+h/AEb2uq0FWrUWShuFetRY+P5vUP&#10;Ni+lyWr325sFweMwM79hNrvBtOJOvWssK5hNIxDEhdUNVwrOWfq5BOE8ssbWMin4Iwe77ehjg4m2&#10;Dz7S/eQrESDsElRQe98lUrqiJoNuajvi4JW2N+iD7Cupe3wEuGnlPIq+pMGGw0KNHX3XVNxOv0ZB&#10;tDzEeeZSt4gX2VBe8vxaxqlSk/GwX4PwNPh3+NX+0Qrmq3gG/2/CE5D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Jk7EAAAA3QAAAA8AAAAAAAAAAAAAAAAAmAIAAGRycy9k&#10;b3ducmV2LnhtbFBLBQYAAAAABAAEAPUAAACJAwAAAAA=&#10;" path="m72,144l,72,72,r72,72l72,144xe" fillcolor="#4f81bd" stroked="f">
                  <v:path arrowok="t" o:connecttype="custom" o:connectlocs="45720,91440;0,45720;45720,0;91440,45720;45720,91440" o:connectangles="0,0,0,0,0"/>
                </v:shape>
                <v:shape id="Freeform 1787" o:spid="_x0000_s1491" style="position:absolute;left:28257;top:12782;width:997;height:997;visibility:visible;mso-wrap-style:square;v-text-anchor:top" coordsize="209,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Jt6MYA&#10;AADdAAAADwAAAGRycy9kb3ducmV2LnhtbESPT2sCMRTE7wW/Q3iCt5p1sVVXo4iitAcP/jl4fGye&#10;m8XNy7KJuvbTN4WCx2FmfsPMFq2txJ0aXzpWMOgnIIhzp0suFJyOm/cxCB+QNVaOScGTPCzmnbcZ&#10;Zto9eE/3QyhEhLDPUIEJoc6k9Lkhi77vauLoXVxjMUTZFFI3+IhwW8k0ST6lxZLjgsGaVoby6+Fm&#10;FYy2P9874yVffD5ap8lweN7rs1K9brucggjUhlf4v/2lFaSTjxT+3sQn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Jt6MYAAADdAAAADwAAAAAAAAAAAAAAAACYAgAAZHJz&#10;L2Rvd25yZXYueG1sUEsFBgAAAAAEAAQA9QAAAIsDAAAAAA==&#10;" path="m110,206v-3,3,-8,3,-11,l3,110c,107,,102,3,99l99,3v3,-3,8,-3,11,l206,99v3,3,3,8,,11l110,206xm195,99r,11l99,14r11,l14,110r,-11l110,195r-11,l195,99xe" fillcolor="#4a7ebb" strokecolor="#4a7ebb" strokeweight="33e-5mm">
                  <v:stroke joinstyle="bevel"/>
                  <v:path arrowok="t" o:connecttype="custom" o:connectlocs="52471,98264;47224,98264;1431,52471;1431,47224;47224,1431;52471,1431;98264,47224;98264,52471;52471,98264;93017,47224;93017,52471;47224,6678;52471,6678;6678,52471;6678,47224;52471,93017;47224,93017;93017,47224" o:connectangles="0,0,0,0,0,0,0,0,0,0,0,0,0,0,0,0,0,0"/>
                  <o:lock v:ext="edit" verticies="t"/>
                </v:shape>
                <v:shape id="Freeform 1788" o:spid="_x0000_s1492" style="position:absolute;left:29552;top:9575;width:839;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xZsUA&#10;AADdAAAADwAAAGRycy9kb3ducmV2LnhtbESPQW+CQBSE7yb+h80z8aZLlRpLWY0xNOVa7aHHV/YV&#10;KOxbwq5A/323SROPk5n5JpMeJ9OKgXpXW1bwsI5AEBdW11wqeL++rPYgnEfW2FomBT/k4HiYz1JM&#10;tB35jYaLL0WAsEtQQeV9l0jpiooMurXtiIP3ZXuDPsi+lLrHMcBNKzdRtJMGaw4LFXZ0rqhoLjej&#10;INvXsbPXz1Oze82mj/I7drmNlVouptMzCE+Tv4f/27lWsHl63MLfm/AE5OE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J3FmxQAAAN0AAAAPAAAAAAAAAAAAAAAAAJgCAABkcnMv&#10;ZG93bnJldi54bWxQSwUGAAAAAAQABAD1AAAAigMAAAAA&#10;" path="m66,132l,66,66,r66,66l66,132xe" fillcolor="#4f81bd" stroked="f">
                  <v:path arrowok="t" o:connecttype="custom" o:connectlocs="41910,83820;0,41910;41910,0;83820,41910;41910,83820" o:connectangles="0,0,0,0,0"/>
                </v:shape>
                <v:shape id="Freeform 1789" o:spid="_x0000_s1493" style="position:absolute;left:29514;top:9537;width:921;height:921;visibility:visible;mso-wrap-style:square;v-text-anchor:top" coordsize="193,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RBjMQA&#10;AADdAAAADwAAAGRycy9kb3ducmV2LnhtbESPT4vCMBTE7wt+h/AEb2uq6LKtRtEFwfW0/kGvj+bZ&#10;FpuX0mRN/fYbQdjjMDO/YebLztTiTq2rLCsYDRMQxLnVFRcKTsfN+ycI55E11pZJwYMcLBe9tzlm&#10;2gbe0/3gCxEh7DJUUHrfZFK6vCSDbmgb4uhdbWvQR9kWUrcYItzUcpwkH9JgxXGhxIa+Sspvh1+j&#10;IAS7C+vL93SPNv3ZFGdf7bpUqUG/W81AeOr8f/jV3moF43Q6geeb+AT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0QYzEAAAA3QAAAA8AAAAAAAAAAAAAAAAAmAIAAGRycy9k&#10;b3ducmV2LnhtbFBLBQYAAAAABAAEAPUAAACJAwAAAAA=&#10;" path="m102,190v-3,3,-8,3,-11,l3,102c,99,,94,3,91l91,3c94,,99,,102,3r88,88c193,94,193,99,190,102r-88,88xm179,91r,11l91,14r11,l14,102r,-11l102,179r-11,l179,91xe" fillcolor="#4a7ebb" strokecolor="#4a7ebb" strokeweight="33e-5mm">
                  <v:stroke joinstyle="bevel"/>
                  <v:path arrowok="t" o:connecttype="custom" o:connectlocs="48661,90644;43414,90644;1431,48661;1431,43414;43414,1431;48661,1431;90644,43414;90644,48661;48661,90644;85396,43414;85396,48661;43414,6679;48661,6679;6679,48661;6679,43414;48661,85396;43414,85396;85396,43414" o:connectangles="0,0,0,0,0,0,0,0,0,0,0,0,0,0,0,0,0,0"/>
                  <o:lock v:ext="edit" verticies="t"/>
                </v:shape>
                <v:shape id="Freeform 1790" o:spid="_x0000_s1494" style="position:absolute;left:30772;top:9956;width:838;height:839;visibility:visible;mso-wrap-style:square;v-text-anchor:top" coordsize="13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MicIA&#10;AADdAAAADwAAAGRycy9kb3ducmV2LnhtbESPQYvCMBSE74L/ITzBm6ZKFe0aRUTRq9aDx7fN27Zr&#10;81KaqPXfG0HwOMzMN8xi1ZpK3KlxpWUFo2EEgjizuuRcwTndDWYgnEfWWFkmBU9ysFp2OwtMtH3w&#10;ke4nn4sAYZeggsL7OpHSZQUZdENbEwfvzzYGfZBNLnWDjwA3lRxH0VQaLDksFFjTpqDseroZBdtZ&#10;GTub/q6v0/22veT/sTvYWKl+r13/gPDU+m/40z5oBeP5ZALvN+EJy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gkyJwgAAAN0AAAAPAAAAAAAAAAAAAAAAAJgCAABkcnMvZG93&#10;bnJldi54bWxQSwUGAAAAAAQABAD1AAAAhwMAAAAA&#10;" path="m66,132l,66,66,r66,66l66,132xe" fillcolor="#4f81bd" stroked="f">
                  <v:path arrowok="t" o:connecttype="custom" o:connectlocs="41910,83820;0,41910;41910,0;83820,41910;41910,83820" o:connectangles="0,0,0,0,0"/>
                </v:shape>
                <v:shape id="Freeform 1791" o:spid="_x0000_s1495" style="position:absolute;left:30734;top:9918;width:920;height:921;visibility:visible;mso-wrap-style:square;v-text-anchor:top" coordsize="193,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p6YMUA&#10;AADdAAAADwAAAGRycy9kb3ducmV2LnhtbESPQWvCQBSE70L/w/IKvemmgsFEV2kLQptTo9JeH9ln&#10;Epp9G7LbbPrvXaHgcZiZb5jtfjKdGGlwrWUFz4sEBHFldcu1gvPpMF+DcB5ZY2eZFPyRg/3uYbbF&#10;XNvAJY1HX4sIYZejgsb7PpfSVQ0ZdAvbE0fvYgeDPsqhlnrAEOGmk8skSaXBluNCgz29NVT9HH+N&#10;ghBsEV6/P1Yl2uzzUH/5tpgypZ4ep5cNCE+Tv4f/2+9awTJbpXB7E5+A3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KnpgxQAAAN0AAAAPAAAAAAAAAAAAAAAAAJgCAABkcnMv&#10;ZG93bnJldi54bWxQSwUGAAAAAAQABAD1AAAAigMAAAAA&#10;" path="m102,190v-3,3,-8,3,-11,l3,102c,99,,94,3,91l91,3c94,,99,,102,3r88,88c193,94,193,99,190,102r-88,88xm179,91r,11l91,14r11,l14,102r,-11l102,179r-11,l179,91xe" fillcolor="#4a7ebb" strokecolor="#4a7ebb" strokeweight="33e-5mm">
                  <v:stroke joinstyle="bevel"/>
                  <v:path arrowok="t" o:connecttype="custom" o:connectlocs="48661,90644;43414,90644;1431,48661;1431,43414;43414,1431;48661,1431;90644,43414;90644,48661;48661,90644;85396,43414;85396,48661;43414,6679;48661,6679;6679,48661;6679,43414;48661,85396;43414,85396;85396,43414" o:connectangles="0,0,0,0,0,0,0,0,0,0,0,0,0,0,0,0,0,0"/>
                  <o:lock v:ext="edit" verticies="t"/>
                </v:shape>
                <v:shape id="Freeform 1792" o:spid="_x0000_s1496" style="position:absolute;left:36683;top:9994;width:915;height:915;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l08gA&#10;AADdAAAADwAAAGRycy9kb3ducmV2LnhtbESP3WrCQBSE7wXfYTkF73RTwbaJriL1B2kLYhS0d4fs&#10;aRKaPRuyq0afvlso9HKYmW+Yyaw1lbhQ40rLCh4HEQjizOqScwWH/ar/AsJ5ZI2VZVJwIwezabcz&#10;wUTbK+/okvpcBAi7BBUU3teJlC4ryKAb2Jo4eF+2MeiDbHKpG7wGuKnkMIqepMGSw0KBNb0WlH2n&#10;Z6MgJV0tj/ft+2l9P35+vC3jvFzESvUe2vkYhKfW/4f/2hutYBiPnuH3TXgCcvo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sGXTyAAAAN0AAAAPAAAAAAAAAAAAAAAAAJgCAABk&#10;cnMvZG93bnJldi54bWxQSwUGAAAAAAQABAD1AAAAjQMAAAAA&#10;" path="m72,144l,72,72,r72,72l72,144xe" fillcolor="#92d050" stroked="f">
                  <v:path arrowok="t" o:connecttype="custom" o:connectlocs="45720,91440;0,45720;45720,0;91440,45720;45720,91440" o:connectangles="0,0,0,0,0"/>
                </v:shape>
                <v:shape id="Freeform 1793" o:spid="_x0000_s1497" style="position:absolute;left:36645;top:9956;width:997;height:997;visibility:visible;mso-wrap-style:square;v-text-anchor:top" coordsize="209,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paAsIA&#10;AADdAAAADwAAAGRycy9kb3ducmV2LnhtbERPu27CMBTdkfgH6yKxgUPEqykGoSIQDAxAB8ar+BJH&#10;ja+j2IXQr68HJMaj816sWluJOzW+dKxgNExAEOdOl1wo+L5sB3MQPiBrrByTgid5WC27nQVm2j34&#10;RPdzKEQMYZ+hAhNCnUnpc0MW/dDVxJG7ucZiiLAppG7wEcNtJdMkmUqLJccGgzV9Gcp/zr9WwWz3&#10;dzgaL/nm89kmTcbj60lfler32vUniEBteItf7r1WkH5M4tz4Jj4B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loCwgAAAN0AAAAPAAAAAAAAAAAAAAAAAJgCAABkcnMvZG93&#10;bnJldi54bWxQSwUGAAAAAAQABAD1AAAAhwMAAAAA&#10;" path="m110,206v-3,3,-8,3,-11,l3,110c,107,,102,3,99l99,3v3,-3,8,-3,11,l206,99v3,3,3,8,,11l110,206xm195,99r,11l99,14r11,l14,110r,-11l110,195r-11,l195,99xe" fillcolor="#4a7ebb" strokecolor="#4a7ebb" strokeweight="33e-5mm">
                  <v:stroke joinstyle="bevel"/>
                  <v:path arrowok="t" o:connecttype="custom" o:connectlocs="52471,98264;47224,98264;1431,52471;1431,47224;47224,1431;52471,1431;98264,47224;98264,52471;52471,98264;93017,47224;93017,52471;47224,6678;52471,6678;6678,52471;6678,47224;52471,93017;47224,93017;93017,47224" o:connectangles="0,0,0,0,0,0,0,0,0,0,0,0,0,0,0,0,0,0"/>
                  <o:lock v:ext="edit" verticies="t"/>
                </v:shape>
                <v:rect id="Rectangle 1794" o:spid="_x0000_s1498" style="position:absolute;left:8451;top:11163;width:2255;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IR/sMA&#10;AADdAAAADwAAAGRycy9kb3ducmV2LnhtbESP3WoCMRSE7wXfIRyhd5p1QdGtUUQQtPTGtQ9w2Jz9&#10;weRkSVJ3+/ZNoeDlMDPfMLvDaI14kg+dYwXLRQaCuHK640bB1/0834AIEVmjcUwKfijAYT+d7LDQ&#10;buAbPcvYiAThUKCCNsa+kDJULVkMC9cTJ6923mJM0jdSexwS3BqZZ9laWuw4LbTY06ml6lF+WwXy&#10;Xp6HTWl85j7y+tNcL7eanFJvs/H4DiLSGF/h//ZFK8i3qy3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IR/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54.8</w:t>
                        </w:r>
                      </w:p>
                    </w:txbxContent>
                  </v:textbox>
                </v:rect>
                <v:rect id="Rectangle 1795" o:spid="_x0000_s1499" style="position:absolute;left:18014;top:11017;width:2255;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Ry3r8A&#10;AADdAAAADwAAAGRycy9kb3ducmV2LnhtbERPy4rCMBTdC/5DuMLsNLULcapRRBB0cGP1Ay7N7QOT&#10;m5JE2/n7yUKY5eG8t/vRGvEmHzrHCpaLDARx5XTHjYLH/TRfgwgRWaNxTAp+KcB+N51ssdBu4Bu9&#10;y9iIFMKhQAVtjH0hZahashgWridOXO28xZigb6T2OKRwa2SeZStpsePU0GJPx5aqZ/myCuS9PA3r&#10;0vjM/eT11VzOt5qcUl+z8bABEWmM/+KP+6wV5N+rtD+9SU9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hHLe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rPr>
                          <w:t>55.6</w:t>
                        </w:r>
                      </w:p>
                    </w:txbxContent>
                  </v:textbox>
                </v:rect>
                <v:rect id="Rectangle 1796" o:spid="_x0000_s1500" style="position:absolute;left:23336;top:10756;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jXRcMA&#10;AADdAAAADwAAAGRycy9kb3ducmV2LnhtbESPzYoCMRCE7wu+Q2jB25pxDuLOGkUEwRUvjvsAzaTn&#10;B5POkERn9u2NIOyxqKqvqPV2tEY8yIfOsYLFPANBXDndcaPg93r4XIEIEVmjcUwK/ijAdjP5WGOh&#10;3cAXepSxEQnCoUAFbYx9IWWoWrIY5q4nTl7tvMWYpG+k9jgkuDUyz7KltNhxWmixp31L1a28WwXy&#10;Wh6GVWl85k55fTY/x0tNTqnZdNx9g4g0xv/wu33UCvKv5QJeb9ITk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jXR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57</w:t>
                        </w:r>
                      </w:p>
                    </w:txbxContent>
                  </v:textbox>
                </v:rect>
                <v:rect id="Rectangle 1797" o:spid="_x0000_s1501" style="position:absolute;left:25723;top:9836;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pJMsIA&#10;AADdAAAADwAAAGRycy9kb3ducmV2LnhtbESPzYoCMRCE7wv7DqGFva0Z5yDuaBQRBBUvjj5AM+n5&#10;waQzJFlnfHuzIOyxqKqvqNVmtEY8yIfOsYLZNANBXDndcaPgdt1/L0CEiKzROCYFTwqwWX9+rLDQ&#10;buALPcrYiAThUKCCNsa+kDJULVkMU9cTJ6923mJM0jdSexwS3BqZZ9lcWuw4LbTY066l6l7+WgXy&#10;Wu6HRWl85k55fTbHw6Ump9TXZNwuQUQa43/43T5oBfnPPIe/N+kJy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GkkywgAAAN0AAAAPAAAAAAAAAAAAAAAAAJgCAABkcnMvZG93&#10;bnJldi54bWxQSwUGAAAAAAQABAD1AAAAhwMAAAAA&#10;" filled="f" stroked="f">
                  <v:textbox style="mso-fit-shape-to-text:t" inset="0,0,0,0">
                    <w:txbxContent>
                      <w:p w:rsidR="005F466A" w:rsidRDefault="005F466A" w:rsidP="0036260A">
                        <w:r>
                          <w:rPr>
                            <w:rFonts w:ascii="Calibri" w:hAnsi="Calibri" w:cs="Calibri"/>
                            <w:color w:val="000000"/>
                          </w:rPr>
                          <w:t>62</w:t>
                        </w:r>
                      </w:p>
                    </w:txbxContent>
                  </v:textbox>
                </v:rect>
                <v:rect id="Rectangle 1798" o:spid="_x0000_s1502" style="position:absolute;left:26917;top:9105;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bsqcMA&#10;AADdAAAADwAAAGRycy9kb3ducmV2LnhtbESP3WoCMRSE7wXfIRzBO812BdGtUYog2OKNqw9w2Jz9&#10;ocnJkkR3+/ZNoeDlMDPfMLvDaI14kg+dYwVvywwEceV0x42C++202IAIEVmjcUwKfijAYT+d7LDQ&#10;buArPcvYiAThUKCCNsa+kDJULVkMS9cTJ6923mJM0jdSexwS3BqZZ9laWuw4LbTY07Gl6rt8WAXy&#10;Vp6GTWl85r7y+mI+z9eanFLz2fjxDiLSGF/h//ZZK8i36xX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bsq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66</w:t>
                        </w:r>
                      </w:p>
                    </w:txbxContent>
                  </v:textbox>
                </v:rect>
                <v:rect id="Rectangle 1799" o:spid="_x0000_s1503" style="position:absolute;left:28117;top:10756;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903cMA&#10;AADdAAAADwAAAGRycy9kb3ducmV2LnhtbESP3WoCMRSE7wXfIRzBO812EdGtUYog2OKNqw9w2Jz9&#10;ocnJkkR3+/ZNoeDlMDPfMLvDaI14kg+dYwVvywwEceV0x42C++202IAIEVmjcUwKfijAYT+d7LDQ&#10;buArPcvYiAThUKCCNsa+kDJULVkMS9cTJ6923mJM0jdSexwS3BqZZ9laWuw4LbTY07Gl6rt8WAXy&#10;Vp6GTWl85r7y+mI+z9eanFLz2fjxDiLSGF/h//ZZK8i36xX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903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57</w:t>
                        </w:r>
                      </w:p>
                    </w:txbxContent>
                  </v:textbox>
                </v:rect>
                <v:rect id="Rectangle 1800" o:spid="_x0000_s1504" style="position:absolute;left:29311;top:7448;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PRRsMA&#10;AADdAAAADwAAAGRycy9kb3ducmV2LnhtbESP3WoCMRSE7wXfIRzBO812QdGtUYog2OKNqw9w2Jz9&#10;ocnJkkR3+/ZNoeDlMDPfMLvDaI14kg+dYwVvywwEceV0x42C++202IAIEVmjcUwKfijAYT+d7LDQ&#10;buArPcvYiAThUKCCNsa+kDJULVkMS9cTJ6923mJM0jdSexwS3BqZZ9laWuw4LbTY07Gl6rt8WAXy&#10;Vp6GTWl85r7y+mI+z9eanFLz2fjxDiLSGF/h//ZZK8i36xX8vUlPQO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PRR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75</w:t>
                        </w:r>
                      </w:p>
                    </w:txbxContent>
                  </v:textbox>
                </v:rect>
                <v:rect id="Rectangle 1801" o:spid="_x0000_s1505" style="position:absolute;left:30505;top:7816;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FPMcMA&#10;AADdAAAADwAAAGRycy9kb3ducmV2LnhtbESP3WoCMRSE7wt9h3AK3tVs92LRrVFEELR44+oDHDZn&#10;f2hysiSpu759IwheDjPzDbPaTNaIG/nQO1bwNc9AENdO99wquF72nwsQISJrNI5JwZ0CbNbvbyss&#10;tRv5TLcqtiJBOJSooItxKKUMdUcWw9wNxMlrnLcYk/St1B7HBLdG5llWSIs9p4UOB9p1VP9Wf1aB&#10;vFT7cVEZn7mfvDmZ4+HckFNq9jFtv0FEmuIr/GwftIJ8WRTweJOe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FPM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73</w:t>
                        </w:r>
                      </w:p>
                    </w:txbxContent>
                  </v:textbox>
                </v:rect>
                <v:shape id="Freeform 1802" o:spid="_x0000_s1506" style="position:absolute;left:9569;top:10414;width:27616;height:4051;visibility:visible;mso-wrap-style:square;v-text-anchor:top" coordsize="5793,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WSAcYA&#10;AADdAAAADwAAAGRycy9kb3ducmV2LnhtbESPQWsCMRSE70L/Q3gFb5pUxdqtUURQFBFaK6XHx+Z1&#10;d3Xzsmyyuv33jSB4HGbmG2Y6b20pLlT7wrGGl74CQZw6U3Cm4fi16k1A+IBssHRMGv7Iw3z21Jli&#10;YtyVP+lyCJmIEPYJashDqBIpfZqTRd93FXH0fl1tMURZZ9LUeI1wW8qBUmNpseC4kGNFy5zS86Gx&#10;GnzRfA8/ZLU9NZuJanfr489or7TuPreLdxCB2vAI39sbo2HwNn6F25v4BOTs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UWSAcYAAADdAAAADwAAAAAAAAAAAAAAAACYAgAAZHJz&#10;L2Rvd25yZXYueG1sUEsFBgAAAAAEAAQA9QAAAIsDAAAAAA==&#10;" path="m7,833l5783,1v5,-1,9,2,9,6c5793,12,5790,16,5786,16l10,848v-5,1,-9,-2,-9,-6c,837,3,833,7,833xe" fillcolor="black" strokeweight="33e-5mm">
                  <v:stroke joinstyle="bevel"/>
                  <v:path arrowok="t" o:connecttype="custom" o:connectlocs="3337,397495;2756848,477;2761138,3340;2758278,7635;4767,404653;477,401790;3337,397495" o:connectangles="0,0,0,0,0,0,0"/>
                </v:shape>
                <v:rect id="Rectangle 1803" o:spid="_x0000_s1507" style="position:absolute;left:5397;top:22948;width:648;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J+2L8A&#10;AADdAAAADwAAAGRycy9kb3ducmV2LnhtbERPy4rCMBTdC/5DuMLsNLULcapRRBB0cGP1Ay7N7QOT&#10;m5JE2/n7yUKY5eG8t/vRGvEmHzrHCpaLDARx5XTHjYLH/TRfgwgRWaNxTAp+KcB+N51ssdBu4Bu9&#10;y9iIFMKhQAVtjH0hZahashgWridOXO28xZigb6T2OKRwa2SeZStpsePU0GJPx5aqZ/myCuS9PA3r&#10;0vjM/eT11VzOt5qcUl+z8bABEWmM/+KP+6wV5N+rNDe9SU9A7v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8n7YvwAAAN0AAAAPAAAAAAAAAAAAAAAAAJgCAABkcnMvZG93bnJl&#10;di54bWxQSwUGAAAAAAQABAD1AAAAhAMAAAAA&#10;" filled="f" stroked="f">
                  <v:textbox style="mso-fit-shape-to-text:t" inset="0,0,0,0">
                    <w:txbxContent>
                      <w:p w:rsidR="005F466A" w:rsidRDefault="005F466A" w:rsidP="0036260A">
                        <w:r>
                          <w:rPr>
                            <w:rFonts w:ascii="Calibri" w:hAnsi="Calibri" w:cs="Calibri"/>
                            <w:color w:val="000000"/>
                          </w:rPr>
                          <w:t>0</w:t>
                        </w:r>
                      </w:p>
                    </w:txbxContent>
                  </v:textbox>
                </v:rect>
                <v:rect id="Rectangle 1804" o:spid="_x0000_s1508" style="position:absolute;left:4775;top:21113;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7bQ8MA&#10;AADdAAAADwAAAGRycy9kb3ducmV2LnhtbESPzYoCMRCE78K+Q+iFvWnGOYjOGkUEQRcvjvsAzaTn&#10;B5POkERnfHsjLOyxqKqvqPV2tEY8yIfOsYL5LANBXDndcaPg93qYLkGEiKzROCYFTwqw3XxM1lho&#10;N/CFHmVsRIJwKFBBG2NfSBmqliyGmeuJk1c7bzEm6RupPQ4Jbo3Ms2whLXacFlrsad9SdSvvVoG8&#10;lodhWRqfuZ+8PpvT8VKTU+rrc9x9g4g0xv/wX/uoFeSrxQreb9IT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77bQ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10</w:t>
                        </w:r>
                      </w:p>
                    </w:txbxContent>
                  </v:textbox>
                </v:rect>
                <v:rect id="Rectangle 1805" o:spid="_x0000_s1509" style="position:absolute;left:4775;top:19278;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3kA8AA&#10;AADdAAAADwAAAGRycy9kb3ducmV2LnhtbERPy4rCMBTdD8w/hDvgbkztwtGOUUQQVGZj9QMuze2D&#10;SW5KEm39e7MQXB7Oe7UZrRF38qFzrGA2zUAQV0533Ci4XvbfCxAhIms0jknBgwJs1p8fKyy0G/hM&#10;9zI2IoVwKFBBG2NfSBmqliyGqeuJE1c7bzEm6BupPQ4p3BqZZ9lcWuw4NbTY066l6r+8WQXyUu6H&#10;RWl85k55/WeOh3NNTqnJ17j9BRFpjG/xy33QCvLlT9qf3qQn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13kA8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20</w:t>
                        </w:r>
                      </w:p>
                    </w:txbxContent>
                  </v:textbox>
                </v:rect>
                <v:rect id="Rectangle 1806" o:spid="_x0000_s1510" style="position:absolute;left:4775;top:17443;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FBmMMA&#10;AADdAAAADwAAAGRycy9kb3ducmV2LnhtbESP3WoCMRSE7wXfIRyhd5p1L9SuRhFB0NIb1z7AYXP2&#10;B5OTJUnd7ds3hYKXw8x8w+wOozXiST50jhUsFxkI4srpjhsFX/fzfAMiRGSNxjEp+KEAh/10ssNC&#10;u4Fv9CxjIxKEQ4EK2hj7QspQtWQxLFxPnLzaeYsxSd9I7XFIcGtknmUrabHjtNBiT6eWqkf5bRXI&#10;e3keNqXxmfvI609zvdxqckq9zcbjFkSkMb7C/+2LVpC/r5fw9yY9Ab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FBm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30</w:t>
                        </w:r>
                      </w:p>
                    </w:txbxContent>
                  </v:textbox>
                </v:rect>
                <v:rect id="Rectangle 1807" o:spid="_x0000_s1511" style="position:absolute;left:4775;top:15601;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Pf78MA&#10;AADdAAAADwAAAGRycy9kb3ducmV2LnhtbESP3WoCMRSE7wu+QziCdzXrXlhdjSKCoKU3rj7AYXP2&#10;B5OTJUnd7dubQqGXw8x8w2z3ozXiST50jhUs5hkI4srpjhsF99vpfQUiRGSNxjEp+KEA+93kbYuF&#10;dgNf6VnGRiQIhwIVtDH2hZShaslimLueOHm18xZjkr6R2uOQ4NbIPMuW0mLHaaHFno4tVY/y2yqQ&#10;t/I0rErjM/eZ11/mcr7W5JSaTcfDBkSkMf6H/9pnrSBff+Tw+yY9Ab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Pf7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40</w:t>
                        </w:r>
                      </w:p>
                    </w:txbxContent>
                  </v:textbox>
                </v:rect>
                <v:rect id="Rectangle 1808" o:spid="_x0000_s1512" style="position:absolute;left:4775;top:13766;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96dMMA&#10;AADdAAAADwAAAGRycy9kb3ducmV2LnhtbESP3WoCMRSE7wu+QziCdzXrCmpXo0hBsOKNax/gsDn7&#10;g8nJkqTu9u2bQqGXw8x8w+wOozXiST50jhUs5hkI4srpjhsFn/fT6wZEiMgajWNS8E0BDvvJyw4L&#10;7Qa+0bOMjUgQDgUqaGPsCylD1ZLFMHc9cfJq5y3GJH0jtcchwa2ReZatpMWO00KLPb23VD3KL6tA&#10;3svTsCmNz9wlr6/m43yrySk1m47HLYhIY/wP/7XPWkH+tl7C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496d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50</w:t>
                        </w:r>
                      </w:p>
                    </w:txbxContent>
                  </v:textbox>
                </v:rect>
                <v:rect id="Rectangle 1809" o:spid="_x0000_s1513" style="position:absolute;left:4775;top:11931;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biAMMA&#10;AADdAAAADwAAAGRycy9kb3ducmV2LnhtbESP3WoCMRSE7wu+QziCdzXrImpXo0hBsOKNax/gsDn7&#10;g8nJkqTu9u2bQqGXw8x8w+wOozXiST50jhUs5hkI4srpjhsFn/fT6wZEiMgajWNS8E0BDvvJyw4L&#10;7Qa+0bOMjUgQDgUqaGPsCylD1ZLFMHc9cfJq5y3GJH0jtcchwa2ReZatpMWO00KLPb23VD3KL6tA&#10;3svTsCmNz9wlr6/m43yrySk1m47HLYhIY/wP/7XPWkH+tl7C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biA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60</w:t>
                        </w:r>
                      </w:p>
                    </w:txbxContent>
                  </v:textbox>
                </v:rect>
                <v:rect id="Rectangle 1810" o:spid="_x0000_s1514" style="position:absolute;left:4775;top:10090;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mctMMA&#10;AADdAAAADwAAAGRycy9kb3ducmV2LnhtbESP3WoCMRSE7wu+QzgF72q2/rFsjSIFwYo3rj7AYXP2&#10;hyYnS5K669ubQqGXw8x8w2x2ozXiTj50jhW8zzIQxJXTHTcKbtfDWw4iRGSNxjEpeFCA3XbyssFC&#10;u4EvdC9jIxKEQ4EK2hj7QspQtWQxzFxPnLzaeYsxSd9I7XFIcGvkPMvW0mLHaaHFnj5bqr7LH6tA&#10;XsvDkJfGZ+40r8/m63ipySk1fR33HyAijfE//Nc+agWLVb6E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mct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70</w:t>
                        </w:r>
                      </w:p>
                    </w:txbxContent>
                  </v:textbox>
                </v:rect>
                <v:rect id="Rectangle 1811" o:spid="_x0000_s1515" style="position:absolute;left:4775;top:8255;width:128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U5L8MA&#10;AADdAAAADwAAAGRycy9kb3ducmV2LnhtbESP3WoCMRSE7wXfIRyhd5rVoiyrUYog2NIbd32Aw+bs&#10;D01OliR1t2/fFApeDjPzDXM4TdaIB/nQO1awXmUgiGune24V3KvLMgcRIrJG45gU/FCA03E+O2Ch&#10;3cg3epSxFQnCoUAFXYxDIWWoO7IYVm4gTl7jvMWYpG+l9jgmuDVyk2U7abHntNDhQOeO6q/y2yqQ&#10;VXkZ89L4zH1smk/zfr015JR6WUxvexCRpvgM/7evWsHrNt/C35v0BOTx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7U5L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80</w:t>
                        </w:r>
                      </w:p>
                    </w:txbxContent>
                  </v:textbox>
                </v:rect>
                <v:rect id="Rectangle 1812" o:spid="_x0000_s1516" style="position:absolute;left:4775;top:6419;width:1289;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enWMMA&#10;AADdAAAADwAAAGRycy9kb3ducmV2LnhtbESP3WoCMRSE7wXfIRzBO81qUZatUYogWOmNax/gsDn7&#10;Q5OTJUnd7dsboeDlMDPfMLvDaI24kw+dYwWrZQaCuHK640bB9+20yEGEiKzROCYFfxTgsJ9Odlho&#10;N/CV7mVsRIJwKFBBG2NfSBmqliyGpeuJk1c7bzEm6RupPQ4Jbo1cZ9lWWuw4LbTY07Gl6qf8tQrk&#10;rTwNeWl85i7r+st8nq81OaXms/HjHUSkMb7C/+2zVvC2ybfwfJOegN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enWM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90</w:t>
                        </w:r>
                      </w:p>
                    </w:txbxContent>
                  </v:textbox>
                </v:rect>
                <v:rect id="Rectangle 1813" o:spid="_x0000_s1517" style="position:absolute;left:4070;top:4584;width:1937;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sCw8MA&#10;AADdAAAADwAAAGRycy9kb3ducmV2LnhtbESP3WoCMRSE7wu+QzgF72q2irpsjSIFwYo3rj7AYXP2&#10;hyYnS5K669ubQqGXw8x8w2x2ozXiTj50jhW8zzIQxJXTHTcKbtfDWw4iRGSNxjEpeFCA3XbyssFC&#10;u4EvdC9jIxKEQ4EK2hj7QspQtWQxzFxPnLzaeYsxSd9I7XFIcGvkPMtW0mLHaaHFnj5bqr7LH6tA&#10;XsvDkJfGZ+40r8/m63ipySk1fR33HyAijfE//Nc+agWLZb6G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CsCw8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100</w:t>
                        </w:r>
                      </w:p>
                    </w:txbxContent>
                  </v:textbox>
                </v:rect>
                <v:rect id="Rectangle 1814" o:spid="_x0000_s1518" style="position:absolute;left:5911;top:24974;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SWscAA&#10;AADdAAAADwAAAGRycy9kb3ducmV2LnhtbERPy4rCMBTdD/gP4QruxlRlhlKNIoKgMhurH3Bpbh+Y&#10;3JQkYzt/bxbCLA/nvdmN1ogn+dA5VrCYZyCIK6c7bhTcb8fPHESIyBqNY1LwRwF228nHBgvtBr7S&#10;s4yNSCEcClTQxtgXUoaqJYth7nrixNXOW4wJ+kZqj0MKt0Yus+xbWuw4NbTY06Gl6lH+WgXyVh6H&#10;vDQ+c5dl/WPOp2tNTqnZdNyvQUQa47/47T5pBauvPM1Nb9IT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bSWsc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1990</w:t>
                        </w:r>
                      </w:p>
                    </w:txbxContent>
                  </v:textbox>
                </v:rect>
                <v:rect id="Rectangle 1815" o:spid="_x0000_s1519" style="position:absolute;left:11887;top:24974;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gzKsMA&#10;AADdAAAADwAAAGRycy9kb3ducmV2LnhtbESP3WoCMRSE7wu+QzgF72q2irJujSIFwYo3rj7AYXP2&#10;hyYnS5K669ubQqGXw8x8w2x2ozXiTj50jhW8zzIQxJXTHTcKbtfDWw4iRGSNxjEpeFCA3XbyssFC&#10;u4EvdC9jIxKEQ4EK2hj7QspQtWQxzFxPnLzaeYsxSd9I7XFIcGvkPMtW0mLHaaHFnj5bqr7LH6tA&#10;XsvDkJfGZ+40r8/m63ipySk1fR33HyAijfE//Nc+agWLZb6G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gzK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1995</w:t>
                        </w:r>
                      </w:p>
                    </w:txbxContent>
                  </v:textbox>
                </v:rect>
                <v:rect id="Rectangle 1816" o:spid="_x0000_s1520" style="position:absolute;left:17862;top:24974;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sMasAA&#10;AADdAAAADwAAAGRycy9kb3ducmV2LnhtbERPy4rCMBTdC/MP4Q7MTlMdFK1GEUFQmY3VD7g0tw9M&#10;bkqSsZ2/Nwthlofz3uwGa8STfGgdK5hOMhDEpdMt1wrut+N4CSJEZI3GMSn4owC77cdog7l2PV/p&#10;WcRapBAOOSpoYuxyKUPZkMUwcR1x4irnLcYEfS21xz6FWyNnWbaQFltODQ12dGiofBS/VoG8Fcd+&#10;WRifucus+jHn07Uip9TX57Bfg4g0xH/x233SCr7nq7Q/vUlPQG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hsMasAAAADdAAAADwAAAAAAAAAAAAAAAACYAgAAZHJzL2Rvd25y&#10;ZXYueG1sUEsFBgAAAAAEAAQA9QAAAIUDAAAAAA==&#10;" filled="f" stroked="f">
                  <v:textbox style="mso-fit-shape-to-text:t" inset="0,0,0,0">
                    <w:txbxContent>
                      <w:p w:rsidR="005F466A" w:rsidRDefault="005F466A" w:rsidP="0036260A">
                        <w:r>
                          <w:rPr>
                            <w:rFonts w:ascii="Calibri" w:hAnsi="Calibri" w:cs="Calibri"/>
                            <w:color w:val="000000"/>
                          </w:rPr>
                          <w:t>2000</w:t>
                        </w:r>
                      </w:p>
                    </w:txbxContent>
                  </v:textbox>
                </v:rect>
                <v:rect id="Rectangle 1817" o:spid="_x0000_s1521" style="position:absolute;left:23844;top:24974;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ep8cMA&#10;AADdAAAADwAAAGRycy9kb3ducmV2LnhtbESP3WoCMRSE7wu+QziCdzWrUtHVKFIQbPHG1Qc4bM7+&#10;YHKyJKm7ffumIHg5zMw3zHY/WCMe5EPrWMFsmoEgLp1uuVZwux7fVyBCRNZoHJOCXwqw343etphr&#10;1/OFHkWsRYJwyFFBE2OXSxnKhiyGqeuIk1c5bzEm6WupPfYJbo2cZ9lSWmw5LTTY0WdD5b34sQrk&#10;tTj2q8L4zH3Pq7P5Ol0qckpNxsNhAyLSEF/hZ/ukFSw+1jP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ep8c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2005</w:t>
                        </w:r>
                      </w:p>
                    </w:txbxContent>
                  </v:textbox>
                </v:rect>
                <v:rect id="Rectangle 1818" o:spid="_x0000_s1522" style="position:absolute;left:29819;top:24974;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3hsMA&#10;AADdAAAADwAAAGRycy9kb3ducmV2LnhtbESP3WoCMRSE7wu+QziCdzXrimJXo0hBsOKNax/gsDn7&#10;g8nJkqTu9u2bQqGXw8x8w+wOozXiST50jhUs5hkI4srpjhsFn/fT6wZEiMgajWNS8E0BDvvJyw4L&#10;7Qa+0bOMjUgQDgUqaGPsCylD1ZLFMHc9cfJq5y3GJH0jtcchwa2ReZatpcWO00KLPb23VD3KL6tA&#10;3svTsCmNz9wlr6/m43yrySk1m47HLYhIY/wP/7XPWsFy9ZbD75v0BO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U3hsMAAADdAAAADwAAAAAAAAAAAAAAAACYAgAAZHJzL2Rv&#10;d25yZXYueG1sUEsFBgAAAAAEAAQA9QAAAIgDAAAAAA==&#10;" filled="f" stroked="f">
                  <v:textbox style="mso-fit-shape-to-text:t" inset="0,0,0,0">
                    <w:txbxContent>
                      <w:p w:rsidR="005F466A" w:rsidRDefault="005F466A" w:rsidP="0036260A">
                        <w:r>
                          <w:rPr>
                            <w:rFonts w:ascii="Calibri" w:hAnsi="Calibri" w:cs="Calibri"/>
                            <w:color w:val="000000"/>
                          </w:rPr>
                          <w:t>2010</w:t>
                        </w:r>
                      </w:p>
                    </w:txbxContent>
                  </v:textbox>
                </v:rect>
                <v:rect id="Rectangle 1819" o:spid="_x0000_s1523" style="position:absolute;left:35794;top:24974;width:257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mSHcQA&#10;AADdAAAADwAAAGRycy9kb3ducmV2LnhtbESP3WoCMRSE7wXfIRyhd5qt0mK3RhFB0NIbd32Aw+bs&#10;D01OliR1t2/fCIKXw8x8w2x2ozXiRj50jhW8LjIQxJXTHTcKruVxvgYRIrJG45gU/FGA3XY62WCu&#10;3cAXuhWxEQnCIUcFbYx9LmWoWrIYFq4nTl7tvMWYpG+k9jgkuDVymWXv0mLHaaHFng4tVT/Fr1Ug&#10;y+I4rAvjM/e1rL/N+XSpySn1Mhv3nyAijfEZfrRPWsHq7WMF9zfpCc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Jkh3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rPr>
                          <w:t>2015</w:t>
                        </w:r>
                      </w:p>
                    </w:txbxContent>
                  </v:textbox>
                </v:rect>
                <v:rect id="Rectangle 1820" o:spid="_x0000_s1524" style="position:absolute;left:41776;top:24974;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AKacQA&#10;AADdAAAADwAAAGRycy9kb3ducmV2LnhtbESP3WoCMRSE7wXfIRyhd5rVtmK3RhFBsNIb1z7AYXP2&#10;hyYnSxLd7ds3guDlMDPfMOvtYI24kQ+tYwXzWQaCuHS65VrBz+UwXYEIEVmjcUwK/ijAdjMerTHX&#10;rucz3YpYiwThkKOCJsYulzKUDVkMM9cRJ69y3mJM0tdSe+wT3Bq5yLKltNhyWmiwo31D5W9xtQrk&#10;pTj0q8L4zJ0W1bf5Op4rckq9TIbdJ4hIQ3yGH+2jVvD6/vEG9zfpCc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gCmnEAAAA3QAAAA8AAAAAAAAAAAAAAAAAmAIAAGRycy9k&#10;b3ducmV2LnhtbFBLBQYAAAAABAAEAPUAAACJAwAAAAA=&#10;" filled="f" stroked="f">
                  <v:textbox style="mso-fit-shape-to-text:t" inset="0,0,0,0">
                    <w:txbxContent>
                      <w:p w:rsidR="005F466A" w:rsidRDefault="005F466A" w:rsidP="0036260A">
                        <w:r>
                          <w:rPr>
                            <w:rFonts w:ascii="Calibri" w:hAnsi="Calibri" w:cs="Calibri"/>
                            <w:color w:val="000000"/>
                          </w:rPr>
                          <w:t>2020</w:t>
                        </w:r>
                      </w:p>
                    </w:txbxContent>
                  </v:textbox>
                </v:rect>
                <v:rect id="Rectangle 1821" o:spid="_x0000_s1525" style="position:absolute;left:2882;top:16751;width:40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v8sMA&#10;AADdAAAADwAAAGRycy9kb3ducmV2LnhtbESP3WoCMRSE7wu+QziCdzVbi0VXo4ggaOmNqw9w2Jz9&#10;ocnJkqTu+vamIHg5zMw3zHo7WCNu5EPrWMHHNANBXDrdcq3gejm8L0CEiKzROCYFdwqw3Yze1phr&#10;1/OZbkWsRYJwyFFBE2OXSxnKhiyGqeuIk1c5bzEm6WupPfYJbo2cZdmXtNhyWmiwo31D5W/xZxXI&#10;S3HoF4XxmfueVT/mdDxX5JSajIfdCkSkIb7Cz/ZRK/icL+fw/yY9Ab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yv8s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sz w:val="2"/>
                            <w:szCs w:val="2"/>
                          </w:rPr>
                          <w:t>Percent</w:t>
                        </w:r>
                      </w:p>
                    </w:txbxContent>
                  </v:textbox>
                </v:rect>
                <v:rect id="Rectangle 1822" o:spid="_x0000_s1526" style="position:absolute;left:5949;top:1028;width:2152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4xhcMA&#10;AADdAAAADwAAAGRycy9kb3ducmV2LnhtbESP3WoCMRSE7wu+QziCdzVbi6KrUUQQtPTG1Qc4bM7+&#10;0ORkSVJ3fXtTEHo5zMw3zGY3WCPu5EPrWMHHNANBXDrdcq3gdj2+L0GEiKzROCYFDwqw247eNphr&#10;1/OF7kWsRYJwyFFBE2OXSxnKhiyGqeuIk1c5bzEm6WupPfYJbo2cZdlCWmw5LTTY0aGh8qf4tQrk&#10;tTj2y8L4zH3Nqm9zPl0qckpNxsN+DSLSEP/Dr/ZJK/icrxbw9yY9Ab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4xhcMAAADdAAAADwAAAAAAAAAAAAAAAACYAgAAZHJzL2Rv&#10;d25yZXYueG1sUEsFBgAAAAAEAAQA9QAAAIgDAAAAAA==&#10;" filled="f" stroked="f">
                  <v:textbox style="mso-fit-shape-to-text:t" inset="0,0,0,0">
                    <w:txbxContent>
                      <w:p w:rsidR="005F466A" w:rsidRPr="006A4455" w:rsidRDefault="005F466A" w:rsidP="0036260A">
                        <w:pPr>
                          <w:rPr>
                            <w:rFonts w:ascii="Arial" w:hAnsi="Arial" w:cs="Arial"/>
                          </w:rPr>
                        </w:pPr>
                        <w:r w:rsidRPr="006A4455">
                          <w:rPr>
                            <w:rFonts w:ascii="Arial" w:hAnsi="Arial" w:cs="Arial"/>
                            <w:b/>
                            <w:bCs/>
                            <w:color w:val="000000"/>
                          </w:rPr>
                          <w:t>Births attended by skilled attendant</w:t>
                        </w:r>
                      </w:p>
                    </w:txbxContent>
                  </v:textbox>
                </v:rect>
                <v:shape id="Freeform 1823" o:spid="_x0000_s1527" style="position:absolute;left:38;top:38;width:45834;height:27927;visibility:visible;mso-wrap-style:square;v-text-anchor:top" coordsize="9616,5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3GTcgA&#10;AADdAAAADwAAAGRycy9kb3ducmV2LnhtbESPQUvDQBSE74L/YXlCL2I3trTGtNtSCwWhKCQqeHxk&#10;X7PB7NuY3Sbx37tCweMwM98w6+1oG9FT52vHCu6nCQji0umaKwXvb4e7FIQPyBobx6TghzxsN9dX&#10;a8y0GzinvgiViBD2GSowIbSZlL40ZNFPXUscvZPrLIYou0rqDocIt42cJclSWqw5LhhsaW+o/CrO&#10;VsF3uqzTRZ73r58vxZPZfdzOh+NZqcnNuFuBCDSG//Cl/awVzBePD/D3Jj4Bufk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DcZNyAAAAN0AAAAPAAAAAAAAAAAAAAAAAJgCAABk&#10;cnMvZG93bnJldi54bWxQSwUGAAAAAAQABAD1AAAAjQMAAAAA&#10;" path="m,8c,4,4,,8,l9608,v5,,8,4,8,8l9616,5848v,5,-3,8,-8,8l8,5856v-4,,-8,-3,-8,-8l,8xm16,5848r-8,-8l9608,5840r-8,8l9600,8r8,8l8,16,16,8r,5840xe" fillcolor="#868686" strokecolor="#868686" strokeweight="3e-5mm">
                  <v:path arrowok="t" o:connecttype="custom" o:connectlocs="0,3815;3813,0;4579617,0;4583430,3815;4583430,2788915;4579617,2792730;3813,2792730;0,2788915;0,3815;7626,2788915;3813,2785100;4579617,2785100;4575804,2788915;4575804,3815;4579617,7630;3813,7630;7626,3815;7626,2788915" o:connectangles="0,0,0,0,0,0,0,0,0,0,0,0,0,0,0,0,0,0"/>
                  <o:lock v:ext="edit" verticies="t"/>
                </v:shape>
                <v:shape id="Freeform 1824" o:spid="_x0000_s1528" style="position:absolute;left:7245;top:8966;width:35846;height:305;visibility:visible;mso-wrap-style:square;v-text-anchor:top" coordsize="5645,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E+cEA&#10;AADdAAAADwAAAGRycy9kb3ducmV2LnhtbERPTYvCMBC9L/gfwgje1tSVFa1GkQXByx5WBfE2NmNT&#10;bSY1iVr//eYgeHy879mitbW4kw+VYwWDfgaCuHC64lLBbrv6HIMIEVlj7ZgUPCnAYt75mGGu3YP/&#10;6L6JpUghHHJUYGJscilDYchi6LuGOHEn5y3GBH0ptcdHCre1/MqykbRYcWow2NCPoeKyuVkF7b74&#10;DZq9fpaHqzn6y3m3ys5K9brtcgoiUhvf4pd7rRUMvydpbnqTno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rRPnBAAAA3QAAAA8AAAAAAAAAAAAAAAAAmAIAAGRycy9kb3du&#10;cmV2LnhtbFBLBQYAAAAABAAEAPUAAACGAwAAAAA=&#10;" path="m,12l5645,r,36l1,48,,12xe" fillcolor="red" strokecolor="red" strokeweight="3e-5mm">
                  <v:path arrowok="t" o:connecttype="custom" o:connectlocs="0,7620;3584575,0;3584575,22860;635,30480;0,7620" o:connectangles="0,0,0,0,0"/>
                </v:shape>
                <v:rect id="Rectangle 1825" o:spid="_x0000_s1529" style="position:absolute;left:35274;top:12172;width:6559;height:4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3fMYA&#10;AADdAAAADwAAAGRycy9kb3ducmV2LnhtbESPT2vCQBTE7wW/w/KE3upGbWuTuopYLF5NrL0+si9/&#10;MPs2ZNck/fZdodDjMDO/Ydbb0TSip87VlhXMZxEI4tzqmksF5+zw9AbCeWSNjWVS8EMOtpvJwxoT&#10;bQc+UZ/6UgQIuwQVVN63iZQur8igm9mWOHiF7Qz6ILtS6g6HADeNXETRqzRYc1iosKV9Rfk1vRkF&#10;l4Nus9O+uV12q8+h+Mo/nvvvTKnH6bh7B+Fp9P/hv/ZRK1i+xDHc34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E93fMYAAADdAAAADwAAAAAAAAAAAAAAAACYAgAAZHJz&#10;L2Rvd25yZXYueG1sUEsFBgAAAAAEAAQA9QAAAIsDAAAAAA==&#10;" fillcolor="#92d050" stroked="f"/>
                <v:rect id="Rectangle 1826" o:spid="_x0000_s1530" style="position:absolute;left:35617;top:12865;width:5429;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T4kb8A&#10;AADdAAAADwAAAGRycy9kb3ducmV2LnhtbERPy2oCMRTdF/oP4Rbc1UQFkalRRBBUunHsB1wmdx6Y&#10;3AxJdMa/Nwuhy8N5r7ejs+JBIXaeNcymCgRx5U3HjYa/6+F7BSImZIPWM2l4UoTt5vNjjYXxA1/o&#10;UaZG5BCOBWpoU+oLKWPVksM49T1x5mofHKYMQyNNwCGHOyvnSi2lw45zQ4s97VuqbuXdaZDX8jCs&#10;ShuUP8/rX3s6XmryWk++xt0PiERj+he/3UejYbFUeX9+k5+A3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NPiR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rPr>
                          <w:t>projection</w:t>
                        </w:r>
                      </w:p>
                    </w:txbxContent>
                  </v:textbox>
                </v:rect>
                <v:rect id="Rectangle 1827" o:spid="_x0000_s1531" style="position:absolute;left:37369;top:14624;width:2216;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hdCsMA&#10;AADdAAAADwAAAGRycy9kb3ducmV2LnhtbESP3WoCMRSE7wt9h3AKvesmWhBZjVIKgkpvXH2Aw+bs&#10;D01OliR117c3BcHLYWa+YdbbyVlxpRB7zxpmhQJBXHvTc6vhct59LEHEhGzQeiYNN4qw3by+rLE0&#10;fuQTXavUigzhWKKGLqWhlDLWHTmMhR+Is9f44DBlGVppAo4Z7qycK7WQDnvOCx0O9N1R/Vv9OQ3y&#10;XO3GZWWD8sd582MP+1NDXuv3t+lrBSLRlJ7hR3tvNHwu1Az+3+Qn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hdCs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72%</w:t>
                        </w:r>
                      </w:p>
                    </w:txbxContent>
                  </v:textbox>
                </v:rect>
                <v:rect id="Rectangle 1828" o:spid="_x0000_s1532" style="position:absolute;left:40303;top:4768;width:4121;height:6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60+MMA&#10;AADdAAAADwAAAGRycy9kb3ducmV2LnhtbESPzYrCMBSF98K8Q7gDs9N0HFGpRpEBYbZWF7q7Jte2&#10;2NyUJtZ2nt4IgsvD+fk4y3VnK9FS40vHCr5HCQhi7UzJuYLDfjucg/AB2WDlmBT05GG9+hgsMTXu&#10;zjtqs5CLOMI+RQVFCHUqpdcFWfQjVxNH7+IaiyHKJpemwXsct5UcJ8lUWiw5Egqs6bcgfc1uVsFp&#10;dqh2uvzf5P1xoiOkP2dtr9TXZ7dZgAjUhXf41f4zCn6myRie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560+MMAAADdAAAADwAAAAAAAAAAAAAAAACYAgAAZHJzL2Rv&#10;d25yZXYueG1sUEsFBgAAAAAEAAQA9QAAAIgDAAAAAA==&#10;" fillcolor="red" stroked="f"/>
                <v:rect id="Rectangle 1829" o:spid="_x0000_s1533" style="position:absolute;left:40874;top:5638;width:2725;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Zm5sIA&#10;AADdAAAADwAAAGRycy9kb3ducmV2LnhtbESP3WoCMRSE74W+QzgF7zSpgshqlFIQrHjj6gMcNmd/&#10;aHKyJKm7vr0RCr0cZuYbZrsfnRV3CrHzrOFjrkAQV9503Gi4XQ+zNYiYkA1az6ThQRH2u7fJFgvj&#10;B77QvUyNyBCOBWpoU+oLKWPVksM49z1x9mofHKYsQyNNwCHDnZULpVbSYcd5ocWevlqqfspfp0Fe&#10;y8OwLm1Q/rSoz/b7eKnJaz19Hz83IBKN6T/81z4aDcuVWsLrTX4C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mbm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rPr>
                          <w:t xml:space="preserve">MDG </w:t>
                        </w:r>
                      </w:p>
                    </w:txbxContent>
                  </v:textbox>
                </v:rect>
                <v:rect id="Rectangle 1830" o:spid="_x0000_s1534" style="position:absolute;left:40646;top:7397;width:3207;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ksMA&#10;AADdAAAADwAAAGRycy9kb3ducmV2LnhtbESP3WoCMRSE74W+QziF3mlSLSKrUUpB0OKNqw9w2Jz9&#10;ocnJkkR3ffumIPRymJlvmM1udFbcKcTOs4b3mQJBXHnTcaPhetlPVyBiQjZoPZOGB0XYbV8mGyyM&#10;H/hM9zI1IkM4FqihTakvpIxVSw7jzPfE2at9cJiyDI00AYcMd1bOlVpKhx3nhRZ7+mqp+ilvToO8&#10;lPthVdqg/Pe8Ptnj4VyT1/rtdfxcg0g0pv/ws30wGhZL9QF/b/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ks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target</w:t>
                        </w:r>
                      </w:p>
                    </w:txbxContent>
                  </v:textbox>
                </v:rect>
                <v:rect id="Rectangle 1831" o:spid="_x0000_s1535" style="position:absolute;left:41179;top:9074;width:2216;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NbCcMA&#10;AADdAAAADwAAAGRycy9kb3ducmV2LnhtbESP3WoCMRSE74W+QziF3mlSpSKrUUpB0OKNqw9w2Jz9&#10;ocnJkkR3ffumIPRymJlvmM1udFbcKcTOs4b3mQJBXHnTcaPhetlPVyBiQjZoPZOGB0XYbV8mGyyM&#10;H/hM9zI1IkM4FqihTakvpIxVSw7jzPfE2at9cJiyDI00AYcMd1bOlVpKhx3nhRZ7+mqp+ilvToO8&#10;lPthVdqg/Pe8Ptnj4VyT1/rtdfxcg0g0pv/ws30wGhZL9QF/b/IT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UNbCc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80%</w:t>
                        </w:r>
                      </w:p>
                    </w:txbxContent>
                  </v:textbox>
                </v:rect>
                <v:rect id="Rectangle 1832" o:spid="_x0000_s1536" style="position:absolute;left:23869;top:19456;width:8922;height:3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2+qsYA&#10;AADdAAAADwAAAGRycy9kb3ducmV2LnhtbESPQWvCQBSE7wX/w/KE3uquEUKJriJixUOpNHrw+Mw+&#10;k2D2bcxuNe2v7xYKHoeZ+YaZLXrbiBt1vnasYTxSIIgLZ2ouNRz2by+vIHxANtg4Jg3f5GExHzzN&#10;MDPuzp90y0MpIoR9hhqqENpMSl9UZNGPXEscvbPrLIYou1KaDu8RbhuZKJVKizXHhQpbWlVUXPIv&#10;qyF5T44bt97UP6cjj6/uY6fydqf187BfTkEE6sMj/N/eGg2TVKXw9yY+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82+qsYAAADdAAAADwAAAAAAAAAAAAAAAACYAgAAZHJz&#10;L2Rvd25yZXYueG1sUEsFBgAAAAAEAAQA9QAAAIsDAAAAAA==&#10;" fillcolor="#ffc000" stroked="f"/>
                <v:shape id="Freeform 1833" o:spid="_x0000_s1537" style="position:absolute;left:23831;top:19418;width:8998;height:3740;visibility:visible;mso-wrap-style:square;v-text-anchor:top" coordsize="1888,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tiOb4A&#10;AADdAAAADwAAAGRycy9kb3ducmV2LnhtbERPzcrCMBC8C75DWMGbpipWqUYpguDVKp6XZm2LzaY0&#10;0Vaf3nzwgcxpmD9mu+9NLV7Uusqygtk0AkGcW11xoeB6OU7WIJxH1lhbJgVvcrDfDQdbTLTt+Eyv&#10;zBcilLBLUEHpfZNI6fKSDLqpbYiDdretQR9oW0jdYhfKTS3nURRLgxWHhRIbOpSUP7KnUZD2n+Wc&#10;L9lhnV5vi/e5y+IApcajPt2A8NT7n/k/fdIKFnG0gr834QnI3R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FLYjm+AAAA3QAAAA8AAAAAAAAAAAAAAAAAmAIAAGRycy9kb3ducmV2&#10;LnhtbFBLBQYAAAAABAAEAPUAAACDAwAAAAA=&#10;" path="m,8c,4,4,,8,l1880,v5,,8,4,8,8l1888,776v,5,-3,8,-8,8l8,784c4,784,,781,,776l,8xm16,776l8,768r1872,l1872,776r,-768l1880,16,8,16,16,8r,768xe" fillcolor="#4a7ebb" strokecolor="#4a7ebb" strokeweight="3e-5mm">
                  <v:path arrowok="t" o:connecttype="custom" o:connectlocs="0,3816;3813,0;895982,0;899795,3816;899795,370199;895982,374015;3813,374015;0,370199;0,3816;7625,370199;3813,366382;895982,366382;892170,370199;892170,3816;895982,7633;3813,7633;7625,3816;7625,370199" o:connectangles="0,0,0,0,0,0,0,0,0,0,0,0,0,0,0,0,0,0"/>
                  <o:lock v:ext="edit" verticies="t"/>
                </v:shape>
                <v:rect id="Rectangle 1834" o:spid="_x0000_s1538" style="position:absolute;left:26079;top:19659;width:2515;height:155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L0l78A&#10;AADdAAAADwAAAGRycy9kb3ducmV2LnhtbERPy2oCMRTdF/oP4Rbc1UQFkalRRBBUunHsB1wmdx6Y&#10;3AxJdMa/Nwuhy8N5r7ejs+JBIXaeNcymCgRx5U3HjYa/6+F7BSImZIPWM2l4UoTt5vNjjYXxA1/o&#10;UaZG5BCOBWpoU+oLKWPVksM49T1x5mofHKYMQyNNwCGHOyvnSi2lw45zQ4s97VuqbuXdaZDX8jCs&#10;ShuUP8/rX3s6XmryWk++xt0PiERj+he/3UejYbFUeW5+k5+A3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QvSXvwAAAN0AAAAPAAAAAAAAAAAAAAAAAJgCAABkcnMvZG93bnJl&#10;di54bWxQSwUGAAAAAAQABAD1AAAAhAMAAAAA&#10;" filled="f" stroked="f">
                  <v:textbox style="mso-fit-shape-to-text:t" inset="0,0,0,0">
                    <w:txbxContent>
                      <w:p w:rsidR="005F466A" w:rsidRDefault="005F466A" w:rsidP="0036260A">
                        <w:r>
                          <w:rPr>
                            <w:rFonts w:ascii="Calibri" w:hAnsi="Calibri" w:cs="Calibri"/>
                            <w:b/>
                            <w:bCs/>
                            <w:color w:val="000000"/>
                          </w:rPr>
                          <w:t xml:space="preserve">PoW </w:t>
                        </w:r>
                      </w:p>
                    </w:txbxContent>
                  </v:textbox>
                </v:rect>
                <v:rect id="Rectangle 1835" o:spid="_x0000_s1539" style="position:absolute;left:25088;top:21266;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5RDMMA&#10;AADdAAAADwAAAGRycy9kb3ducmV2LnhtbESP3WoCMRSE7wt9h3AK3tVEBdGtUaQgaOmNqw9w2Jz9&#10;ocnJkqTu+vaNIPRymJlvmM1udFbcKMTOs4bZVIEgrrzpuNFwvRzeVyBiQjZoPZOGO0XYbV9fNlgY&#10;P/CZbmVqRIZwLFBDm1JfSBmrlhzGqe+Js1f74DBlGRppAg4Z7qycK7WUDjvOCy329NlS9VP+Og3y&#10;Uh6GVWmD8l/z+tuejueavNaTt3H/ASLRmP7Dz/bRaFgs1Roeb/IT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5RDMMAAADdAAAADwAAAAAAAAAAAAAAAACYAgAAZHJzL2Rv&#10;d25yZXYueG1sUEsFBgAAAAAEAAQA9QAAAIgDAAAAAA==&#10;" filled="f" stroked="f">
                  <v:textbox style="mso-fit-shape-to-text:t" inset="0,0,0,0">
                    <w:txbxContent>
                      <w:p w:rsidR="005F466A" w:rsidRDefault="005F466A" w:rsidP="0036260A">
                        <w:r>
                          <w:rPr>
                            <w:rFonts w:ascii="Calibri" w:hAnsi="Calibri" w:cs="Calibri"/>
                            <w:b/>
                            <w:bCs/>
                            <w:color w:val="000000"/>
                          </w:rPr>
                          <w:t xml:space="preserve">2004 </w:t>
                        </w:r>
                      </w:p>
                    </w:txbxContent>
                  </v:textbox>
                </v:rect>
                <v:rect id="Rectangle 1836" o:spid="_x0000_s1540" style="position:absolute;left:28067;top:21266;width:393;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1uTL4A&#10;AADdAAAADwAAAGRycy9kb3ducmV2LnhtbERPy4rCMBTdD/gP4QruxlQHRKpRRBB0cGP1Ay7N7QOT&#10;m5JEW//eLASXh/NebwdrxJN8aB0rmE0zEMSl0y3XCm7Xw+8SRIjIGo1jUvCiANvN6GeNuXY9X+hZ&#10;xFqkEA45Kmhi7HIpQ9mQxTB1HXHiKuctxgR9LbXHPoVbI+dZtpAWW04NDXa0b6i8Fw+rQF6LQ78s&#10;jM/c/7w6m9PxUpFTajIedisQkYb4FX/cR63gbzFL+9Ob9ATk5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Dtbky+AAAA3QAAAA8AAAAAAAAAAAAAAAAAmAIAAGRycy9kb3ducmV2&#10;LnhtbFBLBQYAAAAABAAEAPUAAACDAwAAAAA=&#10;" filled="f" stroked="f">
                  <v:textbox style="mso-fit-shape-to-text:t" inset="0,0,0,0">
                    <w:txbxContent>
                      <w:p w:rsidR="005F466A" w:rsidRDefault="005F466A" w:rsidP="0036260A">
                        <w:r>
                          <w:rPr>
                            <w:rFonts w:ascii="Calibri" w:hAnsi="Calibri" w:cs="Calibri"/>
                            <w:b/>
                            <w:bCs/>
                            <w:color w:val="000000"/>
                          </w:rPr>
                          <w:t>-</w:t>
                        </w:r>
                      </w:p>
                    </w:txbxContent>
                  </v:textbox>
                </v:rect>
                <v:rect id="Rectangle 1837" o:spid="_x0000_s1541" style="position:absolute;left:28752;top:21266;width:2578;height:1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HL18IA&#10;AADdAAAADwAAAGRycy9kb3ducmV2LnhtbESP3YrCMBSE7wXfIRzBO02rIFKNsgiCu3hj9QEOzekP&#10;m5yUJNru22+Ehb0cZuYbZn8crREv8qFzrCBfZiCIK6c7bhQ87ufFFkSIyBqNY1LwQwGOh+lkj4V2&#10;A9/oVcZGJAiHAhW0MfaFlKFqyWJYup44ebXzFmOSvpHa45Dg1shVlm2kxY7TQos9nVqqvsunVSDv&#10;5XnYlsZn7mtVX83n5VaTU2o+Gz92ICKN8T/8175oBetNnsP7TXoC8vA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ocvXwgAAAN0AAAAPAAAAAAAAAAAAAAAAAJgCAABkcnMvZG93&#10;bnJldi54bWxQSwUGAAAAAAQABAD1AAAAhwMAAAAA&#10;" filled="f" stroked="f">
                  <v:textbox style="mso-fit-shape-to-text:t" inset="0,0,0,0">
                    <w:txbxContent>
                      <w:p w:rsidR="005F466A" w:rsidRDefault="005F466A" w:rsidP="0036260A">
                        <w:r>
                          <w:rPr>
                            <w:rFonts w:ascii="Calibri" w:hAnsi="Calibri" w:cs="Calibri"/>
                            <w:b/>
                            <w:bCs/>
                            <w:color w:val="000000"/>
                          </w:rPr>
                          <w:t>2011</w:t>
                        </w:r>
                      </w:p>
                    </w:txbxContent>
                  </v:textbox>
                </v:rect>
                <w10:anchorlock/>
              </v:group>
            </w:pict>
          </mc:Fallback>
        </mc:AlternateContent>
      </w:r>
    </w:p>
    <w:p w:rsidR="0036260A" w:rsidRPr="0072184A" w:rsidRDefault="009B67AD" w:rsidP="009B67AD">
      <w:pPr>
        <w:pStyle w:val="H1G"/>
        <w:rPr>
          <w:bCs/>
        </w:rPr>
      </w:pPr>
      <w:bookmarkStart w:id="107" w:name="_Toc408313476"/>
      <w:r>
        <w:tab/>
      </w:r>
      <w:r>
        <w:tab/>
      </w:r>
      <w:r w:rsidR="0036260A" w:rsidRPr="0072184A">
        <w:t>Article 25</w:t>
      </w:r>
      <w:bookmarkEnd w:id="107"/>
    </w:p>
    <w:p w:rsidR="0036260A" w:rsidRPr="00305682" w:rsidRDefault="0036260A" w:rsidP="00305682">
      <w:pPr>
        <w:pStyle w:val="SingleTxtG"/>
        <w:rPr>
          <w:b/>
          <w:bCs/>
        </w:rPr>
      </w:pPr>
      <w:r w:rsidRPr="00305682">
        <w:rPr>
          <w:b/>
          <w:bCs/>
        </w:rPr>
        <w:t>States Parties recognize the right of a child who has been placed by the competent authorities for the purposes of care, protection or treatment of his or her physical or mental health, to a periodic review of the treatment provided to the child and all other circumstances relevant to his or her placement.</w:t>
      </w:r>
    </w:p>
    <w:p w:rsidR="0036260A" w:rsidRPr="0072184A" w:rsidRDefault="00305682" w:rsidP="00305682">
      <w:pPr>
        <w:pStyle w:val="H1G"/>
        <w:rPr>
          <w:bCs/>
        </w:rPr>
      </w:pPr>
      <w:bookmarkStart w:id="108" w:name="art26"/>
      <w:bookmarkStart w:id="109" w:name="_Toc408313477"/>
      <w:bookmarkEnd w:id="108"/>
      <w:r>
        <w:tab/>
      </w:r>
      <w:r>
        <w:tab/>
      </w:r>
      <w:r w:rsidR="0036260A" w:rsidRPr="0072184A">
        <w:t>Article 26</w:t>
      </w:r>
      <w:bookmarkEnd w:id="109"/>
    </w:p>
    <w:p w:rsidR="0036260A" w:rsidRPr="00305682" w:rsidRDefault="00305682" w:rsidP="00305682">
      <w:pPr>
        <w:pStyle w:val="SingleTxtG"/>
        <w:rPr>
          <w:b/>
          <w:bCs/>
        </w:rPr>
      </w:pPr>
      <w:r>
        <w:rPr>
          <w:b/>
          <w:bCs/>
        </w:rPr>
        <w:t>1.</w:t>
      </w:r>
      <w:r>
        <w:rPr>
          <w:b/>
          <w:bCs/>
        </w:rPr>
        <w:tab/>
      </w:r>
      <w:r w:rsidR="0036260A" w:rsidRPr="00305682">
        <w:rPr>
          <w:b/>
          <w:bCs/>
        </w:rPr>
        <w:t>States Parties shall recognize for every child the right to benefit from social security, including social insurance, and shall take the necessary measures to achieve the full realization of this right in accordance with their national law.</w:t>
      </w:r>
    </w:p>
    <w:p w:rsidR="0036260A" w:rsidRPr="00305682" w:rsidRDefault="00305682" w:rsidP="00305682">
      <w:pPr>
        <w:pStyle w:val="SingleTxtG"/>
        <w:rPr>
          <w:b/>
          <w:bCs/>
        </w:rPr>
      </w:pPr>
      <w:r>
        <w:rPr>
          <w:b/>
          <w:bCs/>
        </w:rPr>
        <w:t>2.</w:t>
      </w:r>
      <w:r>
        <w:rPr>
          <w:b/>
          <w:bCs/>
        </w:rPr>
        <w:tab/>
      </w:r>
      <w:r w:rsidR="0036260A" w:rsidRPr="00305682">
        <w:rPr>
          <w:b/>
          <w:bCs/>
        </w:rPr>
        <w:t>The benefits should, where appropriate, be granted, taking into account the resources and the circumstances of the child and persons having responsibility for the maintenance of the child, as well as any other consideration relevant to an application for benefits made by or on behalf of the child.</w:t>
      </w:r>
    </w:p>
    <w:p w:rsidR="0036260A" w:rsidRPr="0072184A" w:rsidRDefault="00305682" w:rsidP="00305682">
      <w:pPr>
        <w:pStyle w:val="H1G"/>
        <w:rPr>
          <w:bCs/>
        </w:rPr>
      </w:pPr>
      <w:bookmarkStart w:id="110" w:name="_Toc408313478"/>
      <w:r>
        <w:tab/>
      </w:r>
      <w:r>
        <w:tab/>
      </w:r>
      <w:r w:rsidR="0036260A" w:rsidRPr="0072184A">
        <w:t>Article 27</w:t>
      </w:r>
      <w:bookmarkEnd w:id="110"/>
    </w:p>
    <w:p w:rsidR="0036260A" w:rsidRPr="00305682" w:rsidRDefault="00305682" w:rsidP="00305682">
      <w:pPr>
        <w:pStyle w:val="SingleTxtG"/>
        <w:rPr>
          <w:b/>
          <w:bCs/>
        </w:rPr>
      </w:pPr>
      <w:r>
        <w:rPr>
          <w:b/>
          <w:bCs/>
        </w:rPr>
        <w:t>1.</w:t>
      </w:r>
      <w:r>
        <w:rPr>
          <w:b/>
          <w:bCs/>
        </w:rPr>
        <w:tab/>
      </w:r>
      <w:r w:rsidR="0036260A" w:rsidRPr="00305682">
        <w:rPr>
          <w:b/>
          <w:bCs/>
        </w:rPr>
        <w:t>States Parties recognize the right of every child to a standard of living adequate for the child</w:t>
      </w:r>
      <w:r w:rsidR="006F5FFA" w:rsidRPr="00305682">
        <w:rPr>
          <w:b/>
          <w:bCs/>
        </w:rPr>
        <w:t>’</w:t>
      </w:r>
      <w:r w:rsidR="0036260A" w:rsidRPr="00305682">
        <w:rPr>
          <w:b/>
          <w:bCs/>
        </w:rPr>
        <w:t>s physical, mental, spiritual, moral and social development.</w:t>
      </w:r>
    </w:p>
    <w:p w:rsidR="0036260A" w:rsidRPr="00305682" w:rsidRDefault="00305682" w:rsidP="00305682">
      <w:pPr>
        <w:pStyle w:val="SingleTxtG"/>
        <w:rPr>
          <w:b/>
          <w:bCs/>
        </w:rPr>
      </w:pPr>
      <w:r>
        <w:rPr>
          <w:b/>
          <w:bCs/>
        </w:rPr>
        <w:t>2.</w:t>
      </w:r>
      <w:r>
        <w:rPr>
          <w:b/>
          <w:bCs/>
        </w:rPr>
        <w:tab/>
      </w:r>
      <w:r w:rsidR="0036260A" w:rsidRPr="00305682">
        <w:rPr>
          <w:b/>
          <w:bCs/>
        </w:rPr>
        <w:t>The parent(s) or others responsible for the child have the primary responsibility to secure, within their abilities and financial capacities, the conditions of living necessary for the child</w:t>
      </w:r>
      <w:r w:rsidR="006F5FFA" w:rsidRPr="00305682">
        <w:rPr>
          <w:b/>
          <w:bCs/>
        </w:rPr>
        <w:t>’</w:t>
      </w:r>
      <w:r w:rsidR="0036260A" w:rsidRPr="00305682">
        <w:rPr>
          <w:b/>
          <w:bCs/>
        </w:rPr>
        <w:t>s development.</w:t>
      </w:r>
    </w:p>
    <w:p w:rsidR="0036260A" w:rsidRPr="00305682" w:rsidRDefault="00305682" w:rsidP="00305682">
      <w:pPr>
        <w:pStyle w:val="SingleTxtG"/>
        <w:rPr>
          <w:b/>
          <w:bCs/>
        </w:rPr>
      </w:pPr>
      <w:r>
        <w:rPr>
          <w:b/>
          <w:bCs/>
        </w:rPr>
        <w:t>3.</w:t>
      </w:r>
      <w:r>
        <w:rPr>
          <w:b/>
          <w:bCs/>
        </w:rPr>
        <w:tab/>
      </w:r>
      <w:r w:rsidR="0036260A" w:rsidRPr="00305682">
        <w:rPr>
          <w:b/>
          <w:bCs/>
        </w:rPr>
        <w:t>States Parties, in accordance with national conditions and within their means, shall take appropriate measures to assist parents and others responsible for the child to implement this right and shall in case of need provide material assistance and support programmes, particularly with regard to nutrition, clothing and housing.</w:t>
      </w:r>
    </w:p>
    <w:p w:rsidR="0036260A" w:rsidRPr="00305682" w:rsidRDefault="00305682" w:rsidP="00305682">
      <w:pPr>
        <w:pStyle w:val="SingleTxtG"/>
        <w:rPr>
          <w:b/>
          <w:bCs/>
        </w:rPr>
      </w:pPr>
      <w:r>
        <w:rPr>
          <w:b/>
          <w:bCs/>
        </w:rPr>
        <w:t>4.</w:t>
      </w:r>
      <w:r>
        <w:rPr>
          <w:b/>
          <w:bCs/>
        </w:rPr>
        <w:tab/>
      </w:r>
      <w:r w:rsidR="0036260A" w:rsidRPr="00305682">
        <w:rPr>
          <w:b/>
          <w:bCs/>
        </w:rPr>
        <w:t>States Parties shall take all appropriate measures to secure the recovery of maintenance for the child from the parents or other persons having financial responsibility for the child, both within the State Party and from abroad. In particular, where the person having financial responsibility for the child lives in a State different from that of the child, States Parties shall promote the accession to international agreements or the conclusion of such agreements, as well as the making of other appropriate arrangements.</w:t>
      </w:r>
    </w:p>
    <w:p w:rsidR="0036260A" w:rsidRPr="0072184A" w:rsidRDefault="00D57E5F" w:rsidP="00D57E5F">
      <w:pPr>
        <w:pStyle w:val="SingleTxtG"/>
        <w:rPr>
          <w:rFonts w:asciiTheme="majorBidi" w:hAnsiTheme="majorBidi" w:cstheme="majorBidi"/>
          <w:bCs/>
        </w:rPr>
      </w:pPr>
      <w:bookmarkStart w:id="111" w:name="art27"/>
      <w:bookmarkEnd w:id="111"/>
      <w:r w:rsidRPr="0072184A">
        <w:rPr>
          <w:rFonts w:asciiTheme="majorBidi" w:hAnsiTheme="majorBidi" w:cstheme="majorBidi"/>
          <w:bCs/>
        </w:rPr>
        <w:t>73.</w:t>
      </w:r>
      <w:r w:rsidRPr="0072184A">
        <w:rPr>
          <w:rFonts w:asciiTheme="majorBidi" w:hAnsiTheme="majorBidi" w:cstheme="majorBidi"/>
          <w:bCs/>
        </w:rPr>
        <w:tab/>
      </w:r>
      <w:r w:rsidR="0036260A" w:rsidRPr="0072184A">
        <w:rPr>
          <w:rFonts w:asciiTheme="majorBidi" w:hAnsiTheme="majorBidi" w:cstheme="majorBidi"/>
          <w:bCs/>
        </w:rPr>
        <w:t>There is no law in Malawi on social security or social insurance. The Constitution, however, provides, under the Principles of National Policy, an obligation on the State to progressively adopt and implement policies and legislation aimed at achieving a sensible balance between the creation and distribution of wealth through the nurturing of a market economy and long term investment in health, education, economic and social development programmes.</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74.</w:t>
      </w:r>
      <w:r w:rsidRPr="0072184A">
        <w:rPr>
          <w:rFonts w:asciiTheme="majorBidi" w:hAnsiTheme="majorBidi" w:cstheme="majorBidi"/>
        </w:rPr>
        <w:tab/>
      </w:r>
      <w:r w:rsidR="0036260A" w:rsidRPr="0072184A">
        <w:rPr>
          <w:rFonts w:asciiTheme="majorBidi" w:hAnsiTheme="majorBidi" w:cstheme="majorBidi"/>
          <w:bCs/>
        </w:rPr>
        <w:t>In 2013, Government adopted the National Social Support Policy (NSSP). The N</w:t>
      </w:r>
      <w:r w:rsidR="0036260A" w:rsidRPr="0072184A">
        <w:rPr>
          <w:rFonts w:asciiTheme="majorBidi" w:hAnsiTheme="majorBidi" w:cstheme="majorBidi"/>
        </w:rPr>
        <w:t xml:space="preserve">SSP was developed as a medium term policy with the ultra-poor and vulnerable in mind. The NSSP notes that this group includes the elderly, the chronically sick, orphans and other vulnerable children, persons with disabilities and destitute families. The NSSP is therefore aimed at facilitating implementation of programmes that will provide income or consumption transfers to the poor, protect the vulnerable against livelihood risks and enhance the rights and social status of the marginalized. The four themes of the policy are welfare support; protection of assets; promotion through productivity enhancement; and policy linkages and mainstreaming.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75.</w:t>
      </w:r>
      <w:r w:rsidRPr="0072184A">
        <w:rPr>
          <w:rFonts w:asciiTheme="majorBidi" w:hAnsiTheme="majorBidi" w:cstheme="majorBidi"/>
        </w:rPr>
        <w:tab/>
      </w:r>
      <w:r w:rsidR="0036260A" w:rsidRPr="0072184A">
        <w:rPr>
          <w:rFonts w:asciiTheme="majorBidi" w:hAnsiTheme="majorBidi" w:cstheme="majorBidi"/>
        </w:rPr>
        <w:t xml:space="preserve">At present, Government piloted a Social Cash Transfer scheme for ultra-poor </w:t>
      </w:r>
      <w:proofErr w:type="gramStart"/>
      <w:r w:rsidR="0036260A" w:rsidRPr="0072184A">
        <w:rPr>
          <w:rFonts w:asciiTheme="majorBidi" w:hAnsiTheme="majorBidi" w:cstheme="majorBidi"/>
        </w:rPr>
        <w:t>labour-incapacitated households which has</w:t>
      </w:r>
      <w:proofErr w:type="gramEnd"/>
      <w:r w:rsidR="0036260A" w:rsidRPr="0072184A">
        <w:rPr>
          <w:rFonts w:asciiTheme="majorBidi" w:hAnsiTheme="majorBidi" w:cstheme="majorBidi"/>
        </w:rPr>
        <w:t xml:space="preserve"> benefited households in excess of 1000. The impact of the cash transfers on well-being of the household members, especially on the children, has been significant. General welfare has improved including access to more nutritious food and health services. Currently the pilot project on the scheme is being scaled out to six additional districts to learn lessons on methodology and impact in different geographical settings.</w:t>
      </w:r>
    </w:p>
    <w:p w:rsidR="0036260A" w:rsidRPr="0072184A" w:rsidRDefault="00305682" w:rsidP="00305682">
      <w:pPr>
        <w:pStyle w:val="H1G"/>
        <w:rPr>
          <w:bCs/>
        </w:rPr>
      </w:pPr>
      <w:bookmarkStart w:id="112" w:name="art28"/>
      <w:bookmarkStart w:id="113" w:name="_Toc408313479"/>
      <w:bookmarkEnd w:id="112"/>
      <w:r>
        <w:tab/>
      </w:r>
      <w:r>
        <w:tab/>
      </w:r>
      <w:r w:rsidR="0036260A" w:rsidRPr="0072184A">
        <w:t>Article 28</w:t>
      </w:r>
      <w:bookmarkEnd w:id="113"/>
    </w:p>
    <w:p w:rsidR="0036260A" w:rsidRPr="00305682" w:rsidRDefault="00305682" w:rsidP="00305682">
      <w:pPr>
        <w:pStyle w:val="SingleTxtG"/>
        <w:rPr>
          <w:b/>
          <w:bCs/>
        </w:rPr>
      </w:pPr>
      <w:r>
        <w:rPr>
          <w:b/>
          <w:bCs/>
        </w:rPr>
        <w:t>1.</w:t>
      </w:r>
      <w:r>
        <w:rPr>
          <w:b/>
          <w:bCs/>
        </w:rPr>
        <w:tab/>
      </w:r>
      <w:r w:rsidR="0036260A" w:rsidRPr="00305682">
        <w:rPr>
          <w:b/>
          <w:bCs/>
        </w:rPr>
        <w:t xml:space="preserve">States Parties recognize the right of the child to </w:t>
      </w:r>
      <w:proofErr w:type="gramStart"/>
      <w:r w:rsidR="0036260A" w:rsidRPr="00305682">
        <w:rPr>
          <w:b/>
          <w:bCs/>
        </w:rPr>
        <w:t>education,</w:t>
      </w:r>
      <w:proofErr w:type="gramEnd"/>
      <w:r w:rsidR="0036260A" w:rsidRPr="00305682">
        <w:rPr>
          <w:b/>
          <w:bCs/>
        </w:rPr>
        <w:t xml:space="preserve"> and with a view to achieving this right progressively and on the basis of equal opportunity, they shall, in particular:</w:t>
      </w:r>
    </w:p>
    <w:p w:rsidR="0036260A" w:rsidRPr="00305682" w:rsidRDefault="00441542" w:rsidP="00305682">
      <w:pPr>
        <w:pStyle w:val="SingleTxtG"/>
        <w:rPr>
          <w:b/>
          <w:bCs/>
        </w:rPr>
      </w:pPr>
      <w:r>
        <w:rPr>
          <w:b/>
          <w:bCs/>
        </w:rPr>
        <w:tab/>
      </w:r>
      <w:r w:rsidR="00305682">
        <w:rPr>
          <w:b/>
          <w:bCs/>
        </w:rPr>
        <w:t>(a)</w:t>
      </w:r>
      <w:r w:rsidR="00305682">
        <w:rPr>
          <w:b/>
          <w:bCs/>
        </w:rPr>
        <w:tab/>
      </w:r>
      <w:r w:rsidR="0036260A" w:rsidRPr="00305682">
        <w:rPr>
          <w:b/>
          <w:bCs/>
        </w:rPr>
        <w:t>Make primary education compulsory and available free to all;</w:t>
      </w:r>
    </w:p>
    <w:p w:rsidR="0036260A" w:rsidRPr="00305682" w:rsidRDefault="00441542" w:rsidP="00305682">
      <w:pPr>
        <w:pStyle w:val="SingleTxtG"/>
        <w:rPr>
          <w:b/>
          <w:bCs/>
        </w:rPr>
      </w:pPr>
      <w:r>
        <w:rPr>
          <w:b/>
          <w:bCs/>
        </w:rPr>
        <w:tab/>
      </w:r>
      <w:r w:rsidR="00305682">
        <w:rPr>
          <w:b/>
          <w:bCs/>
        </w:rPr>
        <w:t>(b)</w:t>
      </w:r>
      <w:r w:rsidR="00305682">
        <w:rPr>
          <w:b/>
          <w:bCs/>
        </w:rPr>
        <w:tab/>
      </w:r>
      <w:r w:rsidR="0036260A" w:rsidRPr="00305682">
        <w:rPr>
          <w:b/>
          <w:bCs/>
        </w:rPr>
        <w:t>Encourage the development of different forms of secondary education, including general and vocational education, make them available and accessible to every child, and take appropriate measures such as the introduction of free education and offering financial assistance in case of need;</w:t>
      </w:r>
    </w:p>
    <w:p w:rsidR="0036260A" w:rsidRPr="00305682" w:rsidRDefault="00441542" w:rsidP="00305682">
      <w:pPr>
        <w:pStyle w:val="SingleTxtG"/>
        <w:rPr>
          <w:b/>
          <w:bCs/>
        </w:rPr>
      </w:pPr>
      <w:r>
        <w:rPr>
          <w:b/>
          <w:bCs/>
        </w:rPr>
        <w:tab/>
      </w:r>
      <w:r w:rsidR="00305682">
        <w:rPr>
          <w:b/>
          <w:bCs/>
        </w:rPr>
        <w:t>(c)</w:t>
      </w:r>
      <w:r w:rsidR="00305682">
        <w:rPr>
          <w:b/>
          <w:bCs/>
        </w:rPr>
        <w:tab/>
      </w:r>
      <w:r w:rsidR="0036260A" w:rsidRPr="00305682">
        <w:rPr>
          <w:b/>
          <w:bCs/>
        </w:rPr>
        <w:t>Make higher education accessible to all on the basis of capacity by every appropriate means;</w:t>
      </w:r>
    </w:p>
    <w:p w:rsidR="0036260A" w:rsidRPr="00305682" w:rsidRDefault="00441542" w:rsidP="00305682">
      <w:pPr>
        <w:pStyle w:val="SingleTxtG"/>
        <w:rPr>
          <w:b/>
          <w:bCs/>
        </w:rPr>
      </w:pPr>
      <w:r>
        <w:rPr>
          <w:b/>
          <w:bCs/>
        </w:rPr>
        <w:tab/>
      </w:r>
      <w:r w:rsidR="00305682">
        <w:rPr>
          <w:b/>
          <w:bCs/>
        </w:rPr>
        <w:t>(d)</w:t>
      </w:r>
      <w:r w:rsidR="00305682">
        <w:rPr>
          <w:b/>
          <w:bCs/>
        </w:rPr>
        <w:tab/>
      </w:r>
      <w:r w:rsidR="0036260A" w:rsidRPr="00305682">
        <w:rPr>
          <w:b/>
          <w:bCs/>
        </w:rPr>
        <w:t>Make educational and vocational information and guidance available and accessible to all children;</w:t>
      </w:r>
    </w:p>
    <w:p w:rsidR="0036260A" w:rsidRPr="00305682" w:rsidRDefault="00441542" w:rsidP="00305682">
      <w:pPr>
        <w:pStyle w:val="SingleTxtG"/>
        <w:rPr>
          <w:b/>
          <w:bCs/>
        </w:rPr>
      </w:pPr>
      <w:r>
        <w:rPr>
          <w:b/>
          <w:bCs/>
        </w:rPr>
        <w:tab/>
      </w:r>
      <w:r w:rsidR="00305682">
        <w:rPr>
          <w:b/>
          <w:bCs/>
        </w:rPr>
        <w:t>(e)</w:t>
      </w:r>
      <w:r w:rsidR="00305682">
        <w:rPr>
          <w:b/>
          <w:bCs/>
        </w:rPr>
        <w:tab/>
      </w:r>
      <w:r w:rsidR="0036260A" w:rsidRPr="00305682">
        <w:rPr>
          <w:b/>
          <w:bCs/>
        </w:rPr>
        <w:t>Take measures to encourage regular attendance at schools and the reduction of drop-out rates.</w:t>
      </w:r>
    </w:p>
    <w:p w:rsidR="0036260A" w:rsidRPr="00305682" w:rsidRDefault="00305682" w:rsidP="00305682">
      <w:pPr>
        <w:pStyle w:val="SingleTxtG"/>
        <w:rPr>
          <w:b/>
          <w:bCs/>
        </w:rPr>
      </w:pPr>
      <w:r>
        <w:rPr>
          <w:b/>
          <w:bCs/>
        </w:rPr>
        <w:t>2.</w:t>
      </w:r>
      <w:r>
        <w:rPr>
          <w:b/>
          <w:bCs/>
        </w:rPr>
        <w:tab/>
      </w:r>
      <w:r w:rsidR="0036260A" w:rsidRPr="00305682">
        <w:rPr>
          <w:b/>
          <w:bCs/>
        </w:rPr>
        <w:t>States Parties shall take all appropriate measures to ensure that school discipline is administered in a manner consistent with the child</w:t>
      </w:r>
      <w:r w:rsidR="006F5FFA" w:rsidRPr="00305682">
        <w:rPr>
          <w:b/>
          <w:bCs/>
        </w:rPr>
        <w:t>’</w:t>
      </w:r>
      <w:r w:rsidR="0036260A" w:rsidRPr="00305682">
        <w:rPr>
          <w:b/>
          <w:bCs/>
        </w:rPr>
        <w:t>s human dignity and in conformity with the present Convention.</w:t>
      </w:r>
    </w:p>
    <w:p w:rsidR="0036260A" w:rsidRPr="00305682" w:rsidRDefault="00305682" w:rsidP="00305682">
      <w:pPr>
        <w:pStyle w:val="SingleTxtG"/>
        <w:rPr>
          <w:b/>
          <w:bCs/>
        </w:rPr>
      </w:pPr>
      <w:r>
        <w:rPr>
          <w:b/>
          <w:bCs/>
        </w:rPr>
        <w:t>3.</w:t>
      </w:r>
      <w:r>
        <w:rPr>
          <w:b/>
          <w:bCs/>
        </w:rPr>
        <w:tab/>
      </w:r>
      <w:r w:rsidR="0036260A" w:rsidRPr="00305682">
        <w:rPr>
          <w:b/>
          <w:bCs/>
        </w:rPr>
        <w:t>States Parties shall promote and encourage international cooperation in matters relating to education, in particular with a view to contributing to the elimination of ignorance and illiteracy throughout the world and facilitating access to scientific and technical knowledge and modern teaching methods. In this regard, particular account shall be taken of the needs of developing countries.</w:t>
      </w:r>
    </w:p>
    <w:p w:rsidR="0036260A" w:rsidRPr="0072184A" w:rsidRDefault="00305682" w:rsidP="00305682">
      <w:pPr>
        <w:pStyle w:val="H1G"/>
        <w:rPr>
          <w:bCs/>
        </w:rPr>
      </w:pPr>
      <w:bookmarkStart w:id="114" w:name="art29"/>
      <w:bookmarkStart w:id="115" w:name="_Toc408313480"/>
      <w:bookmarkEnd w:id="114"/>
      <w:r>
        <w:tab/>
      </w:r>
      <w:r>
        <w:tab/>
      </w:r>
      <w:r w:rsidR="0036260A" w:rsidRPr="0072184A">
        <w:t>Article 29</w:t>
      </w:r>
      <w:bookmarkEnd w:id="115"/>
    </w:p>
    <w:p w:rsidR="0036260A" w:rsidRPr="00305682" w:rsidRDefault="00305682" w:rsidP="00305682">
      <w:pPr>
        <w:pStyle w:val="SingleTxtG"/>
        <w:rPr>
          <w:b/>
          <w:bCs/>
        </w:rPr>
      </w:pPr>
      <w:r>
        <w:rPr>
          <w:b/>
          <w:bCs/>
        </w:rPr>
        <w:t>1.</w:t>
      </w:r>
      <w:r>
        <w:rPr>
          <w:b/>
          <w:bCs/>
        </w:rPr>
        <w:tab/>
      </w:r>
      <w:r w:rsidR="0036260A" w:rsidRPr="00305682">
        <w:rPr>
          <w:b/>
          <w:bCs/>
        </w:rPr>
        <w:t>States Parties agree that the education of the child shall be directed to:</w:t>
      </w:r>
    </w:p>
    <w:p w:rsidR="0036260A" w:rsidRPr="00305682" w:rsidRDefault="00441542" w:rsidP="00305682">
      <w:pPr>
        <w:pStyle w:val="SingleTxtG"/>
        <w:rPr>
          <w:b/>
          <w:bCs/>
        </w:rPr>
      </w:pPr>
      <w:r>
        <w:rPr>
          <w:b/>
          <w:bCs/>
        </w:rPr>
        <w:tab/>
      </w:r>
      <w:r w:rsidR="00305682">
        <w:rPr>
          <w:b/>
          <w:bCs/>
        </w:rPr>
        <w:t>(a)</w:t>
      </w:r>
      <w:r w:rsidR="00305682">
        <w:rPr>
          <w:b/>
          <w:bCs/>
        </w:rPr>
        <w:tab/>
      </w:r>
      <w:r w:rsidR="0036260A" w:rsidRPr="00305682">
        <w:rPr>
          <w:b/>
          <w:bCs/>
        </w:rPr>
        <w:t>The development of the child</w:t>
      </w:r>
      <w:r w:rsidR="006F5FFA" w:rsidRPr="00305682">
        <w:rPr>
          <w:b/>
          <w:bCs/>
        </w:rPr>
        <w:t>’</w:t>
      </w:r>
      <w:r w:rsidR="0036260A" w:rsidRPr="00305682">
        <w:rPr>
          <w:b/>
          <w:bCs/>
        </w:rPr>
        <w:t>s personality, talents and mental and physical abilities to their fullest potential;</w:t>
      </w:r>
    </w:p>
    <w:p w:rsidR="0036260A" w:rsidRPr="00305682" w:rsidRDefault="00441542" w:rsidP="00305682">
      <w:pPr>
        <w:pStyle w:val="SingleTxtG"/>
        <w:rPr>
          <w:b/>
          <w:bCs/>
        </w:rPr>
      </w:pPr>
      <w:r>
        <w:rPr>
          <w:b/>
          <w:bCs/>
        </w:rPr>
        <w:tab/>
      </w:r>
      <w:r w:rsidR="00305682">
        <w:rPr>
          <w:b/>
          <w:bCs/>
        </w:rPr>
        <w:t>(b)</w:t>
      </w:r>
      <w:r w:rsidR="00305682">
        <w:rPr>
          <w:b/>
          <w:bCs/>
        </w:rPr>
        <w:tab/>
      </w:r>
      <w:r w:rsidR="0036260A" w:rsidRPr="00305682">
        <w:rPr>
          <w:b/>
          <w:bCs/>
        </w:rPr>
        <w:t>The development of respect for human rights and fundamental freedoms, and for the principles enshrined in the Charter of the United Nations;</w:t>
      </w:r>
    </w:p>
    <w:p w:rsidR="0036260A" w:rsidRPr="00305682" w:rsidRDefault="00441542" w:rsidP="00305682">
      <w:pPr>
        <w:pStyle w:val="SingleTxtG"/>
        <w:rPr>
          <w:b/>
          <w:bCs/>
        </w:rPr>
      </w:pPr>
      <w:r>
        <w:rPr>
          <w:b/>
          <w:bCs/>
        </w:rPr>
        <w:tab/>
      </w:r>
      <w:r w:rsidR="00305682">
        <w:rPr>
          <w:b/>
          <w:bCs/>
        </w:rPr>
        <w:t>(c)</w:t>
      </w:r>
      <w:r w:rsidR="00305682">
        <w:rPr>
          <w:b/>
          <w:bCs/>
        </w:rPr>
        <w:tab/>
      </w:r>
      <w:r w:rsidR="0036260A" w:rsidRPr="00305682">
        <w:rPr>
          <w:b/>
          <w:bCs/>
        </w:rPr>
        <w:t>The development of respect for the child</w:t>
      </w:r>
      <w:r w:rsidR="006F5FFA" w:rsidRPr="00305682">
        <w:rPr>
          <w:b/>
          <w:bCs/>
        </w:rPr>
        <w:t>’</w:t>
      </w:r>
      <w:r w:rsidR="0036260A" w:rsidRPr="00305682">
        <w:rPr>
          <w:b/>
          <w:bCs/>
        </w:rPr>
        <w:t>s parents, his or her own cultural identity, language and values, for the national values of the country in which the child is living, the country from which he or she may originate, and for civilizations different from his or her own;</w:t>
      </w:r>
    </w:p>
    <w:p w:rsidR="0036260A" w:rsidRPr="00305682" w:rsidRDefault="00441542" w:rsidP="00305682">
      <w:pPr>
        <w:pStyle w:val="SingleTxtG"/>
        <w:rPr>
          <w:b/>
          <w:bCs/>
        </w:rPr>
      </w:pPr>
      <w:r>
        <w:rPr>
          <w:b/>
          <w:bCs/>
        </w:rPr>
        <w:tab/>
      </w:r>
      <w:r w:rsidR="00305682">
        <w:rPr>
          <w:b/>
          <w:bCs/>
        </w:rPr>
        <w:t>(d)</w:t>
      </w:r>
      <w:r w:rsidR="00305682">
        <w:rPr>
          <w:b/>
          <w:bCs/>
        </w:rPr>
        <w:tab/>
      </w:r>
      <w:r w:rsidR="0036260A" w:rsidRPr="00305682">
        <w:rPr>
          <w:b/>
          <w:bCs/>
        </w:rPr>
        <w:t>The preparation of the child for responsible life in a free society, in the spirit of understanding, peace, tolerance, equality of sexes, and friendship among all peoples, ethnic, national and religious groups and persons of indigenous origin;</w:t>
      </w:r>
    </w:p>
    <w:p w:rsidR="0036260A" w:rsidRPr="00305682" w:rsidRDefault="00441542" w:rsidP="00305682">
      <w:pPr>
        <w:pStyle w:val="SingleTxtG"/>
        <w:rPr>
          <w:b/>
          <w:bCs/>
        </w:rPr>
      </w:pPr>
      <w:r>
        <w:rPr>
          <w:b/>
          <w:bCs/>
        </w:rPr>
        <w:tab/>
      </w:r>
      <w:r w:rsidR="00305682">
        <w:rPr>
          <w:b/>
          <w:bCs/>
        </w:rPr>
        <w:t>(e)</w:t>
      </w:r>
      <w:r w:rsidR="00305682">
        <w:rPr>
          <w:b/>
          <w:bCs/>
        </w:rPr>
        <w:tab/>
      </w:r>
      <w:r w:rsidR="0036260A" w:rsidRPr="00305682">
        <w:rPr>
          <w:b/>
          <w:bCs/>
        </w:rPr>
        <w:t>The development of respect for the natural environment.</w:t>
      </w:r>
    </w:p>
    <w:p w:rsidR="0036260A" w:rsidRPr="00305682" w:rsidRDefault="00305682" w:rsidP="00305682">
      <w:pPr>
        <w:pStyle w:val="SingleTxtG"/>
        <w:rPr>
          <w:b/>
          <w:bCs/>
        </w:rPr>
      </w:pPr>
      <w:r>
        <w:rPr>
          <w:b/>
          <w:bCs/>
        </w:rPr>
        <w:t>2.</w:t>
      </w:r>
      <w:r>
        <w:rPr>
          <w:b/>
          <w:bCs/>
        </w:rPr>
        <w:tab/>
      </w:r>
      <w:r w:rsidR="0036260A" w:rsidRPr="00305682">
        <w:rPr>
          <w:b/>
          <w:bCs/>
        </w:rPr>
        <w:t>No part of the present article or article 28 shall be construed so as to interfere with the liberty of individuals and bodies to establish and direct educational institutions, subject always to the observance of the principle set forth in paragraph 1 of the present article and to the requirements that the education given in such institutions shall conform to such minimum standards as may be laid down by the State.</w:t>
      </w:r>
    </w:p>
    <w:p w:rsidR="0036260A" w:rsidRPr="0072184A" w:rsidRDefault="00D57E5F" w:rsidP="00D57E5F">
      <w:pPr>
        <w:pStyle w:val="SingleTxtG"/>
        <w:rPr>
          <w:rFonts w:asciiTheme="majorBidi" w:eastAsiaTheme="minorHAnsi" w:hAnsiTheme="majorBidi" w:cstheme="majorBidi"/>
          <w:color w:val="000000"/>
        </w:rPr>
      </w:pPr>
      <w:bookmarkStart w:id="116" w:name="30"/>
      <w:bookmarkEnd w:id="116"/>
      <w:r w:rsidRPr="0072184A">
        <w:rPr>
          <w:rFonts w:asciiTheme="majorBidi" w:eastAsiaTheme="minorHAnsi" w:hAnsiTheme="majorBidi" w:cstheme="majorBidi"/>
          <w:color w:val="000000"/>
        </w:rPr>
        <w:t>76.</w:t>
      </w:r>
      <w:r w:rsidRPr="0072184A">
        <w:rPr>
          <w:rFonts w:asciiTheme="majorBidi" w:eastAsiaTheme="minorHAnsi" w:hAnsiTheme="majorBidi" w:cstheme="majorBidi"/>
          <w:color w:val="000000"/>
        </w:rPr>
        <w:tab/>
      </w:r>
      <w:r w:rsidR="0036260A" w:rsidRPr="0072184A">
        <w:rPr>
          <w:rFonts w:asciiTheme="majorBidi" w:hAnsiTheme="majorBidi" w:cstheme="majorBidi"/>
          <w:bCs/>
        </w:rPr>
        <w:t xml:space="preserve">There are several statutes that provide for education. The Constitution guarantees education as a human right and, as a matter of national policy. Progressively, Malawi is expected to </w:t>
      </w:r>
      <w:r w:rsidR="0036260A" w:rsidRPr="0072184A">
        <w:rPr>
          <w:rFonts w:asciiTheme="majorBidi" w:eastAsiaTheme="minorHAnsi" w:hAnsiTheme="majorBidi" w:cstheme="majorBidi"/>
          <w:color w:val="000000"/>
        </w:rPr>
        <w:t>provide adequate resources to the education sector and devise programmes in order to eliminate illiteracy in Malawi; make primary education compulsory and free to all citizens of Malawi; offer greater access to higher learning and continuing education; and (iv) promote national goals such as unity and the elimination of political, religious, racial and ethnic intolerance. As a right, the Constitution provides for entitlement to education for all and spells out primary education as consisting of at least 5 years of education. The Constitution also permits the conditional establishment of private schools and institutions of higher learning.</w:t>
      </w:r>
    </w:p>
    <w:p w:rsidR="0036260A" w:rsidRPr="0072184A" w:rsidRDefault="00D57E5F" w:rsidP="00FF0906">
      <w:pPr>
        <w:pStyle w:val="SingleTxtG"/>
        <w:keepNext/>
        <w:keepLines/>
        <w:rPr>
          <w:rFonts w:asciiTheme="majorBidi" w:hAnsiTheme="majorBidi" w:cstheme="majorBidi"/>
          <w:bCs/>
        </w:rPr>
      </w:pPr>
      <w:r w:rsidRPr="0072184A">
        <w:rPr>
          <w:rFonts w:asciiTheme="majorBidi" w:hAnsiTheme="majorBidi" w:cstheme="majorBidi"/>
          <w:bCs/>
        </w:rPr>
        <w:t>77.</w:t>
      </w:r>
      <w:r w:rsidRPr="0072184A">
        <w:rPr>
          <w:rFonts w:asciiTheme="majorBidi" w:hAnsiTheme="majorBidi" w:cstheme="majorBidi"/>
          <w:bCs/>
        </w:rPr>
        <w:tab/>
      </w:r>
      <w:r w:rsidR="0036260A" w:rsidRPr="0072184A">
        <w:rPr>
          <w:rFonts w:asciiTheme="majorBidi" w:eastAsiaTheme="minorHAnsi" w:hAnsiTheme="majorBidi" w:cstheme="majorBidi"/>
          <w:color w:val="000000"/>
        </w:rPr>
        <w:t xml:space="preserve">Other than the Constitution, the main legislation are the Education Act; the University of Malawi Act; </w:t>
      </w:r>
      <w:proofErr w:type="spellStart"/>
      <w:r w:rsidR="0036260A" w:rsidRPr="0072184A">
        <w:rPr>
          <w:rFonts w:asciiTheme="majorBidi" w:eastAsiaTheme="minorHAnsi" w:hAnsiTheme="majorBidi" w:cstheme="majorBidi"/>
          <w:color w:val="000000"/>
        </w:rPr>
        <w:t>Mzuzu</w:t>
      </w:r>
      <w:proofErr w:type="spellEnd"/>
      <w:r w:rsidR="0036260A" w:rsidRPr="0072184A">
        <w:rPr>
          <w:rFonts w:asciiTheme="majorBidi" w:eastAsiaTheme="minorHAnsi" w:hAnsiTheme="majorBidi" w:cstheme="majorBidi"/>
          <w:color w:val="000000"/>
        </w:rPr>
        <w:t xml:space="preserve"> University Act; and Malawi National Examinations Board Act. </w:t>
      </w:r>
      <w:r w:rsidR="0036260A" w:rsidRPr="0072184A">
        <w:rPr>
          <w:rFonts w:asciiTheme="majorBidi" w:hAnsiTheme="majorBidi" w:cstheme="majorBidi"/>
          <w:bCs/>
        </w:rPr>
        <w:t>The Education Sector divides education into the following categories and priority areas:</w:t>
      </w:r>
    </w:p>
    <w:p w:rsidR="0036260A" w:rsidRPr="0072184A" w:rsidRDefault="007A2435" w:rsidP="007A2435">
      <w:pPr>
        <w:pStyle w:val="SingleTxtG"/>
        <w:ind w:firstLine="567"/>
      </w:pPr>
      <w:r>
        <w:t>(a)</w:t>
      </w:r>
      <w:r>
        <w:tab/>
      </w:r>
      <w:r w:rsidR="0036260A" w:rsidRPr="0072184A">
        <w:t>Basic education:</w:t>
      </w:r>
    </w:p>
    <w:p w:rsidR="0036260A" w:rsidRPr="0072184A" w:rsidRDefault="004578C6" w:rsidP="007A2435">
      <w:pPr>
        <w:pStyle w:val="SingleTxtG"/>
        <w:ind w:left="1701"/>
      </w:pPr>
      <w:r>
        <w:tab/>
      </w:r>
      <w:r w:rsidR="007A2435">
        <w:t>(</w:t>
      </w:r>
      <w:proofErr w:type="spellStart"/>
      <w:r w:rsidR="007A2435">
        <w:t>i</w:t>
      </w:r>
      <w:proofErr w:type="spellEnd"/>
      <w:r w:rsidR="007A2435">
        <w:t>)</w:t>
      </w:r>
      <w:r w:rsidR="007A2435">
        <w:tab/>
      </w:r>
      <w:r w:rsidR="0036260A" w:rsidRPr="0072184A">
        <w:t>Early Childhood Development (ECD);</w:t>
      </w:r>
    </w:p>
    <w:p w:rsidR="0036260A" w:rsidRPr="0072184A" w:rsidRDefault="004578C6" w:rsidP="007A2435">
      <w:pPr>
        <w:pStyle w:val="SingleTxtG"/>
        <w:ind w:left="1701"/>
      </w:pPr>
      <w:r>
        <w:tab/>
      </w:r>
      <w:r w:rsidR="007A2435">
        <w:t>(ii)</w:t>
      </w:r>
      <w:r w:rsidR="007A2435">
        <w:tab/>
      </w:r>
      <w:r w:rsidR="0036260A" w:rsidRPr="0072184A">
        <w:t>Adult literacy;</w:t>
      </w:r>
    </w:p>
    <w:p w:rsidR="0036260A" w:rsidRPr="0072184A" w:rsidRDefault="004578C6" w:rsidP="007A2435">
      <w:pPr>
        <w:pStyle w:val="SingleTxtG"/>
        <w:ind w:left="1701"/>
      </w:pPr>
      <w:r>
        <w:tab/>
      </w:r>
      <w:r w:rsidR="007A2435">
        <w:t>(iii)</w:t>
      </w:r>
      <w:r w:rsidR="007A2435">
        <w:tab/>
      </w:r>
      <w:r w:rsidR="0036260A" w:rsidRPr="0072184A">
        <w:t>Out of school youths; and</w:t>
      </w:r>
    </w:p>
    <w:p w:rsidR="0036260A" w:rsidRPr="0072184A" w:rsidRDefault="004578C6" w:rsidP="007A2435">
      <w:pPr>
        <w:pStyle w:val="SingleTxtG"/>
        <w:ind w:left="1701"/>
      </w:pPr>
      <w:r>
        <w:tab/>
      </w:r>
      <w:proofErr w:type="gramStart"/>
      <w:r w:rsidR="007A2435">
        <w:t>(iv)</w:t>
      </w:r>
      <w:r w:rsidR="007A2435">
        <w:tab/>
      </w:r>
      <w:r w:rsidR="0036260A" w:rsidRPr="0072184A">
        <w:t>Primary</w:t>
      </w:r>
      <w:proofErr w:type="gramEnd"/>
      <w:r w:rsidR="0036260A" w:rsidRPr="0072184A">
        <w:t xml:space="preserve"> education;</w:t>
      </w:r>
    </w:p>
    <w:p w:rsidR="0036260A" w:rsidRPr="0072184A" w:rsidRDefault="007A2435" w:rsidP="007A2435">
      <w:pPr>
        <w:pStyle w:val="SingleTxtG"/>
        <w:ind w:firstLine="567"/>
      </w:pPr>
      <w:r>
        <w:t>(b)</w:t>
      </w:r>
      <w:r>
        <w:tab/>
      </w:r>
      <w:r w:rsidR="0036260A" w:rsidRPr="0072184A">
        <w:t>Secondary education;</w:t>
      </w:r>
    </w:p>
    <w:p w:rsidR="0036260A" w:rsidRPr="0072184A" w:rsidRDefault="007A2435" w:rsidP="007A2435">
      <w:pPr>
        <w:pStyle w:val="SingleTxtG"/>
        <w:ind w:firstLine="567"/>
      </w:pPr>
      <w:r>
        <w:t>(c)</w:t>
      </w:r>
      <w:r>
        <w:tab/>
      </w:r>
      <w:r w:rsidR="0036260A" w:rsidRPr="0072184A">
        <w:t>Teacher education;</w:t>
      </w:r>
    </w:p>
    <w:p w:rsidR="0036260A" w:rsidRPr="0072184A" w:rsidRDefault="007A2435" w:rsidP="007A2435">
      <w:pPr>
        <w:pStyle w:val="SingleTxtG"/>
        <w:ind w:firstLine="567"/>
      </w:pPr>
      <w:r>
        <w:t>(d)</w:t>
      </w:r>
      <w:r>
        <w:tab/>
      </w:r>
      <w:r w:rsidR="0036260A" w:rsidRPr="0072184A">
        <w:t>Technical and Vocational Training;</w:t>
      </w:r>
    </w:p>
    <w:p w:rsidR="0036260A" w:rsidRPr="0072184A" w:rsidRDefault="007A2435" w:rsidP="007A2435">
      <w:pPr>
        <w:pStyle w:val="SingleTxtG"/>
        <w:ind w:firstLine="567"/>
      </w:pPr>
      <w:r>
        <w:t>(e)</w:t>
      </w:r>
      <w:r>
        <w:tab/>
      </w:r>
      <w:r w:rsidR="0036260A" w:rsidRPr="0072184A">
        <w:t>Higher Education.</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78.</w:t>
      </w:r>
      <w:r w:rsidRPr="0072184A">
        <w:rPr>
          <w:rFonts w:asciiTheme="majorBidi" w:hAnsiTheme="majorBidi" w:cstheme="majorBidi"/>
          <w:bCs/>
        </w:rPr>
        <w:tab/>
      </w:r>
      <w:r w:rsidR="0036260A" w:rsidRPr="0072184A">
        <w:rPr>
          <w:rFonts w:asciiTheme="majorBidi" w:hAnsiTheme="majorBidi" w:cstheme="majorBidi"/>
          <w:bCs/>
        </w:rPr>
        <w:t xml:space="preserve">ECD is considered as an important pillar in attaining the goals of Education for All. Malawi has 6,277 ECD Centres registered as pre-schools. The attendance in these centres for the targeted pre-school children is at 30% with most concentrated in urban and semi-urban areas.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79.</w:t>
      </w:r>
      <w:r w:rsidRPr="0072184A">
        <w:rPr>
          <w:rFonts w:asciiTheme="majorBidi" w:hAnsiTheme="majorBidi" w:cstheme="majorBidi"/>
          <w:bCs/>
        </w:rPr>
        <w:tab/>
      </w:r>
      <w:r w:rsidR="0036260A" w:rsidRPr="0072184A">
        <w:rPr>
          <w:rFonts w:asciiTheme="majorBidi" w:hAnsiTheme="majorBidi" w:cstheme="majorBidi"/>
          <w:bCs/>
        </w:rPr>
        <w:t>ECD is fraught with a number of challenges which includes lack of a systematic monitoring and evaluation system; poor conditions of ECD centres due to lack of support and poor coordination of stakeholders; lack of integration of special needs in ECD provision; poor advocacy for information on importance of ECD; lack of parental and community involvement in ECD provision; acute shortage of trained teachers in ECD; lack of standard instructional materials; and insufficient public funding towards ECD activities.</w:t>
      </w:r>
      <w:r w:rsidR="006F5FFA" w:rsidRPr="0072184A">
        <w:rPr>
          <w:rFonts w:asciiTheme="majorBidi" w:hAnsiTheme="majorBidi" w:cstheme="majorBidi"/>
          <w:bCs/>
        </w:rPr>
        <w:t xml:space="preserve"> </w:t>
      </w:r>
    </w:p>
    <w:p w:rsidR="0036260A" w:rsidRPr="0072184A" w:rsidRDefault="00D57E5F" w:rsidP="00790B05">
      <w:pPr>
        <w:pStyle w:val="SingleTxtG"/>
        <w:rPr>
          <w:rFonts w:asciiTheme="majorBidi" w:hAnsiTheme="majorBidi" w:cstheme="majorBidi"/>
          <w:bCs/>
        </w:rPr>
      </w:pPr>
      <w:r w:rsidRPr="0072184A">
        <w:rPr>
          <w:rFonts w:asciiTheme="majorBidi" w:hAnsiTheme="majorBidi" w:cstheme="majorBidi"/>
          <w:bCs/>
        </w:rPr>
        <w:t>80.</w:t>
      </w:r>
      <w:r w:rsidRPr="0072184A">
        <w:rPr>
          <w:rFonts w:asciiTheme="majorBidi" w:hAnsiTheme="majorBidi" w:cstheme="majorBidi"/>
          <w:bCs/>
        </w:rPr>
        <w:tab/>
      </w:r>
      <w:r w:rsidR="0036260A" w:rsidRPr="0072184A">
        <w:rPr>
          <w:rFonts w:asciiTheme="majorBidi" w:hAnsiTheme="majorBidi" w:cstheme="majorBidi"/>
          <w:bCs/>
        </w:rPr>
        <w:t>Government intends to tackle issues of access and equity in ECD provision and further improve quality and relevance of ECD in Malawi. By developing a database for ECD, promoting the profile of ECD and developing ECD legislation, government hopes to improve governance and management issues. It is also hoped that at least 80% of up to 5</w:t>
      </w:r>
      <w:r w:rsidR="00790B05">
        <w:rPr>
          <w:rFonts w:asciiTheme="majorBidi" w:hAnsiTheme="majorBidi" w:cstheme="majorBidi"/>
          <w:bCs/>
        </w:rPr>
        <w:t> </w:t>
      </w:r>
      <w:r w:rsidR="0036260A" w:rsidRPr="0072184A">
        <w:rPr>
          <w:rFonts w:asciiTheme="majorBidi" w:hAnsiTheme="majorBidi" w:cstheme="majorBidi"/>
          <w:bCs/>
        </w:rPr>
        <w:t xml:space="preserve">years will access ECD by 2017 with an average growth at 17.5%.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81.</w:t>
      </w:r>
      <w:r w:rsidRPr="0072184A">
        <w:rPr>
          <w:rFonts w:asciiTheme="majorBidi" w:hAnsiTheme="majorBidi" w:cstheme="majorBidi"/>
        </w:rPr>
        <w:tab/>
      </w:r>
      <w:r w:rsidR="0036260A" w:rsidRPr="0072184A">
        <w:rPr>
          <w:rFonts w:asciiTheme="majorBidi" w:hAnsiTheme="majorBidi" w:cstheme="majorBidi"/>
        </w:rPr>
        <w:t>The increase coverage of ECD services will be based on the current basis of 84% CBCCs, 4% day care centres and 12% pre-schools. Each ECD centre will increase the number of minimum classes from two to three in order to curb underage enrolment and prepare five year olds for entry into standard one (primary education) at an appropriate age of six years. Thus, three classrooms will still be levels 1 and 2 although level 2 will have separate classes for ages 4 and 5 with a relatively modified syllabus/course content. Communities, as Community Based Care Centres (CBCC), will be encouraged to establish ECD centres through grants which will be accessible upon meeting minimum standards. Each education district will have an ECD resource centre to offer the necessary services to CBCCs. By 2018, the average care giver to child ratio will be 1:20 and the helper to child ratio will be 1:40.</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82.</w:t>
      </w:r>
      <w:r w:rsidRPr="0072184A">
        <w:rPr>
          <w:rFonts w:asciiTheme="majorBidi" w:hAnsiTheme="majorBidi" w:cstheme="majorBidi"/>
        </w:rPr>
        <w:tab/>
      </w:r>
      <w:r w:rsidR="0036260A" w:rsidRPr="0072184A">
        <w:rPr>
          <w:rFonts w:asciiTheme="majorBidi" w:hAnsiTheme="majorBidi" w:cstheme="majorBidi"/>
        </w:rPr>
        <w:t>The Ministry of youth Development and Sports and NGOs are currently at the centre of provision of non-formal basic education targeted at out of school (OOS) youths. OOS youth comprise youths who dropped out of school and those who never attended school at all. The equivalent of the programme is the first 5 years of primary education. The Ministry of Education has piloted the implementation of Complementary Basic Education in 4</w:t>
      </w:r>
      <w:r w:rsidR="004578C6">
        <w:rPr>
          <w:rFonts w:asciiTheme="majorBidi" w:hAnsiTheme="majorBidi" w:cstheme="majorBidi"/>
        </w:rPr>
        <w:t> </w:t>
      </w:r>
      <w:r w:rsidR="0036260A" w:rsidRPr="0072184A">
        <w:rPr>
          <w:rFonts w:asciiTheme="majorBidi" w:hAnsiTheme="majorBidi" w:cstheme="majorBidi"/>
        </w:rPr>
        <w:t>districts in Malawi which aims at providing essential knowledge, skills and values to promote self-</w:t>
      </w:r>
      <w:proofErr w:type="gramStart"/>
      <w:r w:rsidR="0036260A" w:rsidRPr="0072184A">
        <w:rPr>
          <w:rFonts w:asciiTheme="majorBidi" w:hAnsiTheme="majorBidi" w:cstheme="majorBidi"/>
        </w:rPr>
        <w:t>reliance,</w:t>
      </w:r>
      <w:proofErr w:type="gramEnd"/>
      <w:r w:rsidR="0036260A" w:rsidRPr="0072184A">
        <w:rPr>
          <w:rFonts w:asciiTheme="majorBidi" w:hAnsiTheme="majorBidi" w:cstheme="majorBidi"/>
        </w:rPr>
        <w:t xml:space="preserve"> encourage lifelong learning and full participation in societal development.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83.</w:t>
      </w:r>
      <w:r w:rsidRPr="0072184A">
        <w:rPr>
          <w:rFonts w:asciiTheme="majorBidi" w:hAnsiTheme="majorBidi" w:cstheme="majorBidi"/>
          <w:bCs/>
        </w:rPr>
        <w:tab/>
      </w:r>
      <w:r w:rsidR="0036260A" w:rsidRPr="0072184A">
        <w:rPr>
          <w:rFonts w:asciiTheme="majorBidi" w:hAnsiTheme="majorBidi" w:cstheme="majorBidi"/>
          <w:bCs/>
        </w:rPr>
        <w:t xml:space="preserve">The main challenges in this regard are lack of advocacy on the subject; limited alternative approaches to OOS youth education; absence of a relevant curriculum for out of youth clubs; poor access for children with special needs; and weak linkages among youth clubs and between youth service providers or policy makers.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84.</w:t>
      </w:r>
      <w:r w:rsidRPr="0072184A">
        <w:rPr>
          <w:rFonts w:asciiTheme="majorBidi" w:hAnsiTheme="majorBidi" w:cstheme="majorBidi"/>
          <w:bCs/>
        </w:rPr>
        <w:tab/>
      </w:r>
      <w:r w:rsidR="0036260A" w:rsidRPr="0072184A">
        <w:rPr>
          <w:rFonts w:asciiTheme="majorBidi" w:hAnsiTheme="majorBidi" w:cstheme="majorBidi"/>
          <w:bCs/>
        </w:rPr>
        <w:t>In order to curb these challenges, Government plans to increase access to OOS through Interactive Radio Instructions (IRI), Complementary Basic Education (CBE) and open and distance learning. Government shall also integrate community based rehabilitation programmes run with special needs components; and provide alternative forms of education such as IRI and CBE. By developing a relevant curriculum and improving service delivery, Government hopes to deal with issues of quality and relevance. Government also intends to improve governance and management of OOS youth education by strengthening dialogue among youth clubs and between the youth service providers or policy makers.</w:t>
      </w:r>
      <w:r w:rsidR="006F5FFA" w:rsidRPr="0072184A">
        <w:rPr>
          <w:rFonts w:asciiTheme="majorBidi" w:hAnsiTheme="majorBidi" w:cstheme="majorBidi"/>
          <w:bCs/>
        </w:rPr>
        <w:t xml:space="preserve"> </w:t>
      </w:r>
      <w:r w:rsidR="0036260A" w:rsidRPr="0072184A">
        <w:rPr>
          <w:rFonts w:asciiTheme="majorBidi" w:hAnsiTheme="majorBidi" w:cstheme="majorBidi"/>
          <w:bCs/>
        </w:rPr>
        <w:t xml:space="preserve">Government established 15 learning centres in 3 districts of </w:t>
      </w:r>
      <w:proofErr w:type="spellStart"/>
      <w:r w:rsidR="0036260A" w:rsidRPr="0072184A">
        <w:rPr>
          <w:rFonts w:asciiTheme="majorBidi" w:hAnsiTheme="majorBidi" w:cstheme="majorBidi"/>
          <w:bCs/>
        </w:rPr>
        <w:t>Ntchisi</w:t>
      </w:r>
      <w:proofErr w:type="spellEnd"/>
      <w:r w:rsidR="0036260A" w:rsidRPr="0072184A">
        <w:rPr>
          <w:rFonts w:asciiTheme="majorBidi" w:hAnsiTheme="majorBidi" w:cstheme="majorBidi"/>
          <w:bCs/>
        </w:rPr>
        <w:t xml:space="preserve">, </w:t>
      </w:r>
      <w:proofErr w:type="spellStart"/>
      <w:r w:rsidR="0036260A" w:rsidRPr="0072184A">
        <w:rPr>
          <w:rFonts w:asciiTheme="majorBidi" w:hAnsiTheme="majorBidi" w:cstheme="majorBidi"/>
          <w:bCs/>
        </w:rPr>
        <w:t>Chikhwawa</w:t>
      </w:r>
      <w:proofErr w:type="spellEnd"/>
      <w:r w:rsidR="0036260A" w:rsidRPr="0072184A">
        <w:rPr>
          <w:rFonts w:asciiTheme="majorBidi" w:hAnsiTheme="majorBidi" w:cstheme="majorBidi"/>
          <w:bCs/>
        </w:rPr>
        <w:t xml:space="preserve"> and Lilongwe Rural in the 2007/08 school year. It intends to increase the number to 500 annually with a target of an increase of 600 centres from 2012/13 school year.</w:t>
      </w:r>
      <w:r w:rsidR="006F5FFA" w:rsidRPr="0072184A">
        <w:rPr>
          <w:rFonts w:asciiTheme="majorBidi" w:hAnsiTheme="majorBidi" w:cstheme="majorBidi"/>
          <w:bCs/>
        </w:rPr>
        <w:t xml:space="preserve">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85.</w:t>
      </w:r>
      <w:r w:rsidRPr="0072184A">
        <w:rPr>
          <w:rFonts w:asciiTheme="majorBidi" w:hAnsiTheme="majorBidi" w:cstheme="majorBidi"/>
        </w:rPr>
        <w:tab/>
      </w:r>
      <w:r w:rsidR="0036260A" w:rsidRPr="0072184A">
        <w:rPr>
          <w:rFonts w:asciiTheme="majorBidi" w:hAnsiTheme="majorBidi" w:cstheme="majorBidi"/>
          <w:bCs/>
        </w:rPr>
        <w:t xml:space="preserve">In terms of Primary education as the longest existing structure under basic education, Government encounters many challenges. </w:t>
      </w:r>
      <w:r w:rsidR="0036260A" w:rsidRPr="0072184A">
        <w:rPr>
          <w:rFonts w:asciiTheme="majorBidi" w:hAnsiTheme="majorBidi" w:cstheme="majorBidi"/>
        </w:rPr>
        <w:t>The following challenges are among the major ones: shortage of qualified primary school teachers; poor strategic management of teachers; inadequate and inferior physical infrastructure; inadequate teaching and learning materials; poor monitoring and supervisory systems; poor access for children with special needs; poor retention of girls mainly from standards five to eight; negative impact of HIV/AIDS; and poor participation of school committees and their communities in school management (MGDS 2006:50).</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86.</w:t>
      </w:r>
      <w:r w:rsidRPr="0072184A">
        <w:rPr>
          <w:rFonts w:asciiTheme="majorBidi" w:hAnsiTheme="majorBidi" w:cstheme="majorBidi"/>
        </w:rPr>
        <w:tab/>
      </w:r>
      <w:r w:rsidR="0036260A" w:rsidRPr="0072184A">
        <w:rPr>
          <w:rFonts w:asciiTheme="majorBidi" w:hAnsiTheme="majorBidi" w:cstheme="majorBidi"/>
        </w:rPr>
        <w:t>In response to the challenges, Malawi is implementing a priority, fast-track programme to strengthen primary education, which will be the base for all other education developments. The programme combines policy measures, quality improvement and investments, through three sets of strategies listed below. Through policy and other measures, Malawi plans to give all children a quality primary education.</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87.</w:t>
      </w:r>
      <w:r w:rsidRPr="0072184A">
        <w:rPr>
          <w:rFonts w:asciiTheme="majorBidi" w:hAnsiTheme="majorBidi" w:cstheme="majorBidi"/>
          <w:bCs/>
        </w:rPr>
        <w:tab/>
      </w:r>
      <w:r w:rsidR="0036260A" w:rsidRPr="0072184A">
        <w:rPr>
          <w:rFonts w:asciiTheme="majorBidi" w:hAnsiTheme="majorBidi" w:cstheme="majorBidi"/>
        </w:rPr>
        <w:t xml:space="preserve">Government shall mobilise communities to participate in </w:t>
      </w:r>
      <w:r w:rsidR="003833D3">
        <w:rPr>
          <w:rFonts w:asciiTheme="majorBidi" w:hAnsiTheme="majorBidi" w:cstheme="majorBidi"/>
        </w:rPr>
        <w:t>“</w:t>
      </w:r>
      <w:r w:rsidR="0036260A" w:rsidRPr="0072184A">
        <w:rPr>
          <w:rFonts w:asciiTheme="majorBidi" w:hAnsiTheme="majorBidi" w:cstheme="majorBidi"/>
        </w:rPr>
        <w:t>whole-school development</w:t>
      </w:r>
      <w:r w:rsidR="003833D3">
        <w:rPr>
          <w:rFonts w:asciiTheme="majorBidi" w:hAnsiTheme="majorBidi" w:cstheme="majorBidi"/>
        </w:rPr>
        <w:t>”</w:t>
      </w:r>
      <w:r w:rsidR="0036260A" w:rsidRPr="0072184A">
        <w:rPr>
          <w:rFonts w:asciiTheme="majorBidi" w:hAnsiTheme="majorBidi" w:cstheme="majorBidi"/>
        </w:rPr>
        <w:t xml:space="preserve"> and management for both normal and special needs pupils. It shall also ensure appropriate decentralisation of delivery of education services which incorporates processes of planning, budgeting and financing, and monitoring and evaluation (M&amp;E) while introducing policy measures to reduce the size of classes in Standards 1 and 2. There is a plan to reduce repetition, drop-out and enrolment of over- and under-age children, and to encourage promotion between standards, reinforce HIV and AIDS awareness, girls empowerment, safe schools (child friendly schools); and monitor performance and strengthen internal efficiency of sub-sector.</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88.</w:t>
      </w:r>
      <w:r w:rsidRPr="0072184A">
        <w:rPr>
          <w:rFonts w:asciiTheme="majorBidi" w:hAnsiTheme="majorBidi" w:cstheme="majorBidi"/>
        </w:rPr>
        <w:tab/>
      </w:r>
      <w:r w:rsidR="0036260A" w:rsidRPr="0072184A">
        <w:rPr>
          <w:rFonts w:asciiTheme="majorBidi" w:hAnsiTheme="majorBidi" w:cstheme="majorBidi"/>
        </w:rPr>
        <w:t xml:space="preserve">In addition to the fast-track programme, the following </w:t>
      </w:r>
      <w:r w:rsidR="0036260A" w:rsidRPr="0072184A">
        <w:rPr>
          <w:rFonts w:asciiTheme="majorBidi" w:hAnsiTheme="majorBidi" w:cstheme="majorBidi"/>
          <w:bCs/>
        </w:rPr>
        <w:t>guiding principles</w:t>
      </w:r>
      <w:r w:rsidR="0036260A" w:rsidRPr="0072184A">
        <w:rPr>
          <w:rFonts w:asciiTheme="majorBidi" w:hAnsiTheme="majorBidi" w:cstheme="majorBidi"/>
          <w:b/>
          <w:bCs/>
        </w:rPr>
        <w:t xml:space="preserve"> </w:t>
      </w:r>
      <w:r w:rsidR="0036260A" w:rsidRPr="0072184A">
        <w:rPr>
          <w:rFonts w:asciiTheme="majorBidi" w:hAnsiTheme="majorBidi" w:cstheme="majorBidi"/>
        </w:rPr>
        <w:t>are critical for the envisaged positive change in primary education between 2008 and 2018:</w:t>
      </w:r>
    </w:p>
    <w:p w:rsidR="0036260A" w:rsidRPr="0072184A" w:rsidRDefault="00CA0CC8" w:rsidP="00CA0CC8">
      <w:pPr>
        <w:pStyle w:val="SingleTxtG"/>
        <w:ind w:firstLine="567"/>
      </w:pPr>
      <w:r>
        <w:t>(a)</w:t>
      </w:r>
      <w:r>
        <w:tab/>
      </w:r>
      <w:r w:rsidR="0036260A" w:rsidRPr="0072184A">
        <w:t xml:space="preserve">Ratio of pupils to teachers progressing to a 1:60 ratio by 2013/14 and below 1:60 </w:t>
      </w:r>
      <w:proofErr w:type="gramStart"/>
      <w:r w:rsidR="0036260A" w:rsidRPr="0072184A">
        <w:t>ratio</w:t>
      </w:r>
      <w:proofErr w:type="gramEnd"/>
      <w:r w:rsidR="0036260A" w:rsidRPr="0072184A">
        <w:t xml:space="preserve"> by 2017/18;</w:t>
      </w:r>
    </w:p>
    <w:p w:rsidR="0036260A" w:rsidRPr="0072184A" w:rsidRDefault="00CA0CC8" w:rsidP="00CA0CC8">
      <w:pPr>
        <w:pStyle w:val="SingleTxtG"/>
        <w:ind w:firstLine="567"/>
      </w:pPr>
      <w:r>
        <w:t>(b)</w:t>
      </w:r>
      <w:r>
        <w:tab/>
      </w:r>
      <w:r w:rsidR="0036260A" w:rsidRPr="0072184A">
        <w:t>Percentage of teachers eligible for hardship fund increasing from 15% in 2008/09 to 30% by 2014/15 and staying at 30% thereafter;</w:t>
      </w:r>
    </w:p>
    <w:p w:rsidR="0036260A" w:rsidRPr="0072184A" w:rsidRDefault="00CA0CC8" w:rsidP="00CA0CC8">
      <w:pPr>
        <w:pStyle w:val="SingleTxtG"/>
        <w:ind w:firstLine="567"/>
      </w:pPr>
      <w:r>
        <w:t>(c)</w:t>
      </w:r>
      <w:r>
        <w:tab/>
      </w:r>
      <w:r w:rsidR="0036260A" w:rsidRPr="0072184A">
        <w:t>Transfer of teachers transferred from CDSSs to primary schools starts with 300 in 2008/09 and thereafter 200 teachers;</w:t>
      </w:r>
    </w:p>
    <w:p w:rsidR="0036260A" w:rsidRPr="0072184A" w:rsidRDefault="00CA0CC8" w:rsidP="00CA0CC8">
      <w:pPr>
        <w:pStyle w:val="SingleTxtG"/>
        <w:ind w:firstLine="567"/>
      </w:pPr>
      <w:r>
        <w:t>(d)</w:t>
      </w:r>
      <w:r>
        <w:tab/>
      </w:r>
      <w:r w:rsidR="0036260A" w:rsidRPr="0072184A">
        <w:t>Using Distance Education Teacher Trainees as a measure of reducing the pupil to teacher ratio to 1:60 by 2013/14. Starting with 4,000 temporary (voluntary) teachers in 2008/09;</w:t>
      </w:r>
    </w:p>
    <w:p w:rsidR="0036260A" w:rsidRPr="0072184A" w:rsidRDefault="00CA0CC8" w:rsidP="00CA0CC8">
      <w:pPr>
        <w:pStyle w:val="SingleTxtG"/>
        <w:ind w:firstLine="567"/>
      </w:pPr>
      <w:r>
        <w:t>(e)</w:t>
      </w:r>
      <w:r>
        <w:tab/>
      </w:r>
      <w:r w:rsidR="0036260A" w:rsidRPr="0072184A">
        <w:t>Replenishment of textbooks for additional pupils in each Standard at the beginning of the plan and thereafter replenishment of textbooks every three years;</w:t>
      </w:r>
    </w:p>
    <w:p w:rsidR="0036260A" w:rsidRPr="0072184A" w:rsidRDefault="00CA0CC8" w:rsidP="00CA0CC8">
      <w:pPr>
        <w:pStyle w:val="SingleTxtG"/>
        <w:ind w:firstLine="567"/>
      </w:pPr>
      <w:r>
        <w:t>(f)</w:t>
      </w:r>
      <w:r>
        <w:tab/>
      </w:r>
      <w:r w:rsidR="0036260A" w:rsidRPr="0072184A">
        <w:t>Giving 3 exercise books per subject per child for all standards, 1 slate per child in Standard 1, 3 pencils per child in a year for all children in Standards 1-4 and 3 pens per child in a year for all children in Standards 5-8;</w:t>
      </w:r>
    </w:p>
    <w:p w:rsidR="0036260A" w:rsidRPr="0072184A" w:rsidRDefault="00CA0CC8" w:rsidP="00CA0CC8">
      <w:pPr>
        <w:pStyle w:val="SingleTxtG"/>
        <w:ind w:firstLine="567"/>
      </w:pPr>
      <w:r>
        <w:t>(g)</w:t>
      </w:r>
      <w:r>
        <w:tab/>
      </w:r>
      <w:r w:rsidR="0036260A" w:rsidRPr="0072184A">
        <w:t>The Primary Curriculum Assessment Review (PCAR) curriculum rolled out to all Standards by 2009/10 and taking into account special needs;</w:t>
      </w:r>
    </w:p>
    <w:p w:rsidR="0036260A" w:rsidRPr="0072184A" w:rsidRDefault="00CA0CC8" w:rsidP="00CA0CC8">
      <w:pPr>
        <w:pStyle w:val="SingleTxtG"/>
        <w:ind w:firstLine="567"/>
      </w:pPr>
      <w:r>
        <w:t>(h)</w:t>
      </w:r>
      <w:r>
        <w:tab/>
      </w:r>
      <w:r w:rsidR="0036260A" w:rsidRPr="0072184A">
        <w:t>The Interactive Radio Instruction (IRI) programme rolled out to all schools starting with Standard 1 in 2007/08 and being completely rolled out to all Standards by 2014/15;</w:t>
      </w:r>
    </w:p>
    <w:p w:rsidR="0036260A" w:rsidRPr="0072184A" w:rsidRDefault="00CA0CC8" w:rsidP="00CA0CC8">
      <w:pPr>
        <w:pStyle w:val="SingleTxtG"/>
        <w:ind w:firstLine="567"/>
      </w:pPr>
      <w:r>
        <w:t>(</w:t>
      </w:r>
      <w:proofErr w:type="spellStart"/>
      <w:r>
        <w:t>i</w:t>
      </w:r>
      <w:proofErr w:type="spellEnd"/>
      <w:r>
        <w:t>)</w:t>
      </w:r>
      <w:r>
        <w:tab/>
      </w:r>
      <w:r w:rsidR="0036260A" w:rsidRPr="0072184A">
        <w:t>The Interactive Video Learning (IVL) programme rolled out to 50 schools in 2007/08 and increased to 50 more schools for each year;</w:t>
      </w:r>
    </w:p>
    <w:p w:rsidR="0036260A" w:rsidRPr="0072184A" w:rsidRDefault="00CA0CC8" w:rsidP="00CA0CC8">
      <w:pPr>
        <w:pStyle w:val="SingleTxtG"/>
        <w:ind w:firstLine="567"/>
      </w:pPr>
      <w:r>
        <w:t>(j)</w:t>
      </w:r>
      <w:r>
        <w:tab/>
      </w:r>
      <w:r w:rsidR="0036260A" w:rsidRPr="0072184A">
        <w:t>Increasing the number of classrooms operating as double shift from 15.2% of the total in 2007/08, peaking at 20% in 2012/13 and ending with 15% in 2017/18;</w:t>
      </w:r>
    </w:p>
    <w:p w:rsidR="0036260A" w:rsidRPr="0072184A" w:rsidRDefault="00CA0CC8" w:rsidP="00CA0CC8">
      <w:pPr>
        <w:pStyle w:val="SingleTxtG"/>
        <w:ind w:firstLine="567"/>
      </w:pPr>
      <w:r>
        <w:t>(k)</w:t>
      </w:r>
      <w:r>
        <w:tab/>
      </w:r>
      <w:r w:rsidR="0036260A" w:rsidRPr="0072184A">
        <w:t>The number of schools constructed will increase by 50 every year;</w:t>
      </w:r>
    </w:p>
    <w:p w:rsidR="0036260A" w:rsidRPr="0072184A" w:rsidRDefault="00CA0CC8" w:rsidP="00CA0CC8">
      <w:pPr>
        <w:pStyle w:val="SingleTxtG"/>
        <w:ind w:firstLine="567"/>
      </w:pPr>
      <w:r>
        <w:t>(l)</w:t>
      </w:r>
      <w:r>
        <w:tab/>
      </w:r>
      <w:r w:rsidR="0036260A" w:rsidRPr="0072184A">
        <w:t xml:space="preserve">Number of classrooms to be constructed being </w:t>
      </w:r>
      <w:proofErr w:type="gramStart"/>
      <w:r w:rsidR="0036260A" w:rsidRPr="0072184A">
        <w:t>2,930 in 2007/08</w:t>
      </w:r>
      <w:proofErr w:type="gramEnd"/>
      <w:r w:rsidR="0036260A" w:rsidRPr="0072184A">
        <w:t xml:space="preserve"> and being reduced to 400 by 2017/18;</w:t>
      </w:r>
    </w:p>
    <w:p w:rsidR="0036260A" w:rsidRPr="0072184A" w:rsidRDefault="00CA0CC8" w:rsidP="00CA0CC8">
      <w:pPr>
        <w:pStyle w:val="SingleTxtG"/>
        <w:ind w:firstLine="567"/>
      </w:pPr>
      <w:r>
        <w:t>(m)</w:t>
      </w:r>
      <w:r>
        <w:tab/>
      </w:r>
      <w:r w:rsidR="0036260A" w:rsidRPr="0072184A">
        <w:t>Provision of grants to communities to erect standard classroom shelters in difficult areas where it will not be possible to immediately build classrooms and follow up in later years to build the classrooms – more information to follow;</w:t>
      </w:r>
    </w:p>
    <w:p w:rsidR="0036260A" w:rsidRPr="0072184A" w:rsidRDefault="00CA0CC8" w:rsidP="00CA0CC8">
      <w:pPr>
        <w:pStyle w:val="SingleTxtG"/>
        <w:ind w:firstLine="567"/>
      </w:pPr>
      <w:r>
        <w:t>(n)</w:t>
      </w:r>
      <w:r>
        <w:tab/>
      </w:r>
      <w:r w:rsidR="0036260A" w:rsidRPr="0072184A">
        <w:t>Teachers houses – 1,000 constructed every year from 2008/09 until the end of the NESP period in 2017/18;</w:t>
      </w:r>
    </w:p>
    <w:p w:rsidR="0036260A" w:rsidRPr="0072184A" w:rsidRDefault="00CA0CC8" w:rsidP="00CA0CC8">
      <w:pPr>
        <w:pStyle w:val="SingleTxtG"/>
        <w:ind w:firstLine="567"/>
      </w:pPr>
      <w:r>
        <w:t>(o)</w:t>
      </w:r>
      <w:r>
        <w:tab/>
      </w:r>
      <w:r w:rsidR="0036260A" w:rsidRPr="0072184A">
        <w:t>Grants to schools for the support of orphans. Starting with the support of 20% of schools in 2009/10 to 100% of schools by 2013/14;</w:t>
      </w:r>
    </w:p>
    <w:p w:rsidR="0036260A" w:rsidRPr="0072184A" w:rsidRDefault="00CA0CC8" w:rsidP="00CA0CC8">
      <w:pPr>
        <w:pStyle w:val="SingleTxtG"/>
        <w:ind w:firstLine="567"/>
      </w:pPr>
      <w:r>
        <w:t>(p)</w:t>
      </w:r>
      <w:r>
        <w:tab/>
      </w:r>
      <w:r w:rsidR="0036260A" w:rsidRPr="0072184A">
        <w:t xml:space="preserve">Support to girls in isolated areas for Standards 6, 7 and 8 in term s of monetary incentives starting in 2009/10; </w:t>
      </w:r>
    </w:p>
    <w:p w:rsidR="0036260A" w:rsidRPr="0072184A" w:rsidRDefault="00CA0CC8" w:rsidP="00CA0CC8">
      <w:pPr>
        <w:pStyle w:val="SingleTxtG"/>
        <w:ind w:firstLine="567"/>
      </w:pPr>
      <w:r>
        <w:t>(q)</w:t>
      </w:r>
      <w:r>
        <w:tab/>
      </w:r>
      <w:r w:rsidR="0036260A" w:rsidRPr="0072184A">
        <w:t xml:space="preserve">Establishment of mother groups in all schools to support girl education in primary schools by 2017/18; </w:t>
      </w:r>
    </w:p>
    <w:p w:rsidR="0036260A" w:rsidRPr="0072184A" w:rsidRDefault="00CA0CC8" w:rsidP="00CA0CC8">
      <w:pPr>
        <w:pStyle w:val="SingleTxtG"/>
        <w:ind w:firstLine="567"/>
      </w:pPr>
      <w:r>
        <w:t>(r)</w:t>
      </w:r>
      <w:r>
        <w:tab/>
      </w:r>
      <w:r w:rsidR="0036260A" w:rsidRPr="0072184A">
        <w:t xml:space="preserve">School feeding programmes to benefit 635,000 children from 2008/09 onwards; </w:t>
      </w:r>
    </w:p>
    <w:p w:rsidR="0036260A" w:rsidRPr="0072184A" w:rsidRDefault="00CA0CC8" w:rsidP="00CA0CC8">
      <w:pPr>
        <w:pStyle w:val="SingleTxtG"/>
        <w:ind w:firstLine="567"/>
      </w:pPr>
      <w:r>
        <w:t>(s)</w:t>
      </w:r>
      <w:r>
        <w:tab/>
      </w:r>
      <w:r w:rsidR="0036260A" w:rsidRPr="0072184A">
        <w:t>School Health and Nutrition, including HIV/AIDS programmes, to be provided to all school children in public primary schools;</w:t>
      </w:r>
    </w:p>
    <w:p w:rsidR="0036260A" w:rsidRPr="0072184A" w:rsidRDefault="00CA0CC8" w:rsidP="00CA0CC8">
      <w:pPr>
        <w:pStyle w:val="SingleTxtG"/>
        <w:ind w:firstLine="567"/>
      </w:pPr>
      <w:r>
        <w:t>(t)</w:t>
      </w:r>
      <w:r>
        <w:tab/>
      </w:r>
      <w:proofErr w:type="gramStart"/>
      <w:r w:rsidR="0036260A" w:rsidRPr="0072184A">
        <w:t>xx</w:t>
      </w:r>
      <w:proofErr w:type="gramEnd"/>
      <w:r w:rsidR="0036260A" w:rsidRPr="0072184A">
        <w:t>. Communities will be strengthened through monetary support and training throughout NESP period through the continued roll-out of the National Strategy for Community Participation; and</w:t>
      </w:r>
    </w:p>
    <w:p w:rsidR="0036260A" w:rsidRPr="0072184A" w:rsidRDefault="00CA0CC8" w:rsidP="00CA0CC8">
      <w:pPr>
        <w:pStyle w:val="SingleTxtG"/>
        <w:ind w:firstLine="567"/>
      </w:pPr>
      <w:r>
        <w:t>(u)</w:t>
      </w:r>
      <w:r>
        <w:tab/>
      </w:r>
      <w:r w:rsidR="0036260A" w:rsidRPr="0072184A">
        <w:t>Direct grants to enable school based improvement planning and management thereby reinforcing decentralization.</w:t>
      </w:r>
    </w:p>
    <w:p w:rsidR="0036260A" w:rsidRPr="0072184A" w:rsidRDefault="00D57E5F" w:rsidP="00FF0906">
      <w:pPr>
        <w:pStyle w:val="SingleTxtG"/>
        <w:keepNext/>
        <w:keepLines/>
        <w:rPr>
          <w:rFonts w:asciiTheme="majorBidi" w:hAnsiTheme="majorBidi" w:cstheme="majorBidi"/>
          <w:bCs/>
        </w:rPr>
      </w:pPr>
      <w:r w:rsidRPr="0072184A">
        <w:rPr>
          <w:rFonts w:asciiTheme="majorBidi" w:hAnsiTheme="majorBidi" w:cstheme="majorBidi"/>
          <w:bCs/>
        </w:rPr>
        <w:t>89.</w:t>
      </w:r>
      <w:r w:rsidRPr="0072184A">
        <w:rPr>
          <w:rFonts w:asciiTheme="majorBidi" w:hAnsiTheme="majorBidi" w:cstheme="majorBidi"/>
          <w:bCs/>
        </w:rPr>
        <w:tab/>
      </w:r>
      <w:r w:rsidR="0036260A" w:rsidRPr="0072184A">
        <w:rPr>
          <w:rFonts w:asciiTheme="majorBidi" w:hAnsiTheme="majorBidi" w:cstheme="majorBidi"/>
          <w:bCs/>
        </w:rPr>
        <w:t xml:space="preserve">For secondary education, Government encounters the following challenges: </w:t>
      </w:r>
    </w:p>
    <w:p w:rsidR="0036260A" w:rsidRPr="0072184A" w:rsidRDefault="00840106" w:rsidP="00FF0906">
      <w:pPr>
        <w:pStyle w:val="SingleTxtG"/>
        <w:keepNext/>
        <w:keepLines/>
        <w:ind w:firstLine="567"/>
      </w:pPr>
      <w:r>
        <w:t>(a)</w:t>
      </w:r>
      <w:r>
        <w:tab/>
      </w:r>
      <w:r w:rsidRPr="0072184A">
        <w:t xml:space="preserve">Inadequate </w:t>
      </w:r>
      <w:r w:rsidR="0036260A" w:rsidRPr="0072184A">
        <w:t>access to secondary education with emphasis on special needs students, orphans and needy ones;</w:t>
      </w:r>
    </w:p>
    <w:p w:rsidR="0036260A" w:rsidRPr="0072184A" w:rsidRDefault="00840106" w:rsidP="00840106">
      <w:pPr>
        <w:pStyle w:val="SingleTxtG"/>
        <w:ind w:firstLine="567"/>
      </w:pPr>
      <w:r>
        <w:t>(b)</w:t>
      </w:r>
      <w:r>
        <w:tab/>
      </w:r>
      <w:r w:rsidRPr="0072184A">
        <w:t xml:space="preserve">Inadequate </w:t>
      </w:r>
      <w:r w:rsidR="0036260A" w:rsidRPr="0072184A">
        <w:t xml:space="preserve">supply of qualified teachers, especially in Community Day Secondary Schools; </w:t>
      </w:r>
    </w:p>
    <w:p w:rsidR="0036260A" w:rsidRPr="0072184A" w:rsidRDefault="00840106" w:rsidP="00840106">
      <w:pPr>
        <w:pStyle w:val="SingleTxtG"/>
        <w:ind w:firstLine="567"/>
      </w:pPr>
      <w:r>
        <w:t>(c)</w:t>
      </w:r>
      <w:r>
        <w:tab/>
      </w:r>
      <w:r w:rsidRPr="0072184A">
        <w:t xml:space="preserve">Inadequate </w:t>
      </w:r>
      <w:r w:rsidR="0036260A" w:rsidRPr="0072184A">
        <w:t>basic infrastructure and teaching and learning materials;</w:t>
      </w:r>
    </w:p>
    <w:p w:rsidR="0036260A" w:rsidRPr="0072184A" w:rsidRDefault="00840106" w:rsidP="00840106">
      <w:pPr>
        <w:pStyle w:val="SingleTxtG"/>
        <w:ind w:firstLine="567"/>
      </w:pPr>
      <w:r>
        <w:t>(d)</w:t>
      </w:r>
      <w:r>
        <w:tab/>
      </w:r>
      <w:r w:rsidRPr="0072184A">
        <w:t xml:space="preserve">Low </w:t>
      </w:r>
      <w:r w:rsidR="0036260A" w:rsidRPr="0072184A">
        <w:t xml:space="preserve">funding to the secondary sub-sector, especially CDSS receiving </w:t>
      </w:r>
      <w:proofErr w:type="gramStart"/>
      <w:r w:rsidR="0036260A" w:rsidRPr="0072184A">
        <w:t>less resources</w:t>
      </w:r>
      <w:proofErr w:type="gramEnd"/>
      <w:r w:rsidR="0036260A" w:rsidRPr="0072184A">
        <w:t xml:space="preserve"> than government and grant secondary schools;</w:t>
      </w:r>
    </w:p>
    <w:p w:rsidR="0036260A" w:rsidRPr="0072184A" w:rsidRDefault="00840106" w:rsidP="00840106">
      <w:pPr>
        <w:pStyle w:val="SingleTxtG"/>
        <w:ind w:firstLine="567"/>
      </w:pPr>
      <w:r>
        <w:t>(e)</w:t>
      </w:r>
      <w:r>
        <w:tab/>
      </w:r>
      <w:r w:rsidRPr="0072184A">
        <w:t xml:space="preserve">Poor </w:t>
      </w:r>
      <w:r w:rsidR="0036260A" w:rsidRPr="0072184A">
        <w:t>retention especially for girls due to long distance to school and unfavourable gender environment among others;</w:t>
      </w:r>
    </w:p>
    <w:p w:rsidR="0036260A" w:rsidRPr="0072184A" w:rsidRDefault="00840106" w:rsidP="00840106">
      <w:pPr>
        <w:pStyle w:val="SingleTxtG"/>
        <w:ind w:firstLine="567"/>
      </w:pPr>
      <w:r>
        <w:t>(f)</w:t>
      </w:r>
      <w:r>
        <w:tab/>
      </w:r>
      <w:r w:rsidRPr="0072184A">
        <w:t xml:space="preserve">Partial </w:t>
      </w:r>
      <w:r w:rsidR="0036260A" w:rsidRPr="0072184A">
        <w:t>implementation of the curriculum which in turn affects negatively public examination administration and results;</w:t>
      </w:r>
    </w:p>
    <w:p w:rsidR="0036260A" w:rsidRPr="0072184A" w:rsidRDefault="00840106" w:rsidP="00840106">
      <w:pPr>
        <w:pStyle w:val="SingleTxtG"/>
        <w:ind w:firstLine="567"/>
      </w:pPr>
      <w:r>
        <w:t>(g)</w:t>
      </w:r>
      <w:r>
        <w:tab/>
      </w:r>
      <w:r w:rsidRPr="0072184A">
        <w:t xml:space="preserve">Poor </w:t>
      </w:r>
      <w:r w:rsidR="0036260A" w:rsidRPr="0072184A">
        <w:t>learning achievement with only around 50% of students passing end-of-cycle examinations,</w:t>
      </w:r>
    </w:p>
    <w:p w:rsidR="0036260A" w:rsidRPr="0072184A" w:rsidRDefault="00840106" w:rsidP="00840106">
      <w:pPr>
        <w:pStyle w:val="SingleTxtG"/>
        <w:ind w:firstLine="567"/>
      </w:pPr>
      <w:r>
        <w:t>(h)</w:t>
      </w:r>
      <w:r>
        <w:tab/>
      </w:r>
      <w:r w:rsidRPr="0072184A">
        <w:t xml:space="preserve">Inefficient </w:t>
      </w:r>
      <w:r w:rsidR="0036260A" w:rsidRPr="0072184A">
        <w:t xml:space="preserve">use of existing resources such as infrastructure, time and staff; </w:t>
      </w:r>
    </w:p>
    <w:p w:rsidR="0036260A" w:rsidRPr="0072184A" w:rsidRDefault="00840106" w:rsidP="00840106">
      <w:pPr>
        <w:pStyle w:val="SingleTxtG"/>
        <w:ind w:firstLine="567"/>
      </w:pPr>
      <w:r>
        <w:t>(</w:t>
      </w:r>
      <w:proofErr w:type="spellStart"/>
      <w:r>
        <w:t>i</w:t>
      </w:r>
      <w:proofErr w:type="spellEnd"/>
      <w:r>
        <w:t>)</w:t>
      </w:r>
      <w:r>
        <w:tab/>
      </w:r>
      <w:r w:rsidRPr="0072184A">
        <w:t xml:space="preserve">Negative </w:t>
      </w:r>
      <w:r w:rsidR="0036260A" w:rsidRPr="0072184A">
        <w:t>impact of HIV/AIDS on teachers and students; and</w:t>
      </w:r>
    </w:p>
    <w:p w:rsidR="0036260A" w:rsidRPr="0072184A" w:rsidRDefault="00840106" w:rsidP="00840106">
      <w:pPr>
        <w:pStyle w:val="SingleTxtG"/>
        <w:ind w:firstLine="567"/>
      </w:pPr>
      <w:r>
        <w:t>(j)</w:t>
      </w:r>
      <w:r>
        <w:tab/>
      </w:r>
      <w:r w:rsidRPr="0072184A">
        <w:t xml:space="preserve">Lack </w:t>
      </w:r>
      <w:r w:rsidR="0036260A" w:rsidRPr="0072184A">
        <w:t>of financial prudence, management and information systems thereby compromising standards.</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90.</w:t>
      </w:r>
      <w:r w:rsidRPr="0072184A">
        <w:rPr>
          <w:rFonts w:asciiTheme="majorBidi" w:hAnsiTheme="majorBidi" w:cstheme="majorBidi"/>
          <w:bCs/>
        </w:rPr>
        <w:tab/>
      </w:r>
      <w:r w:rsidR="0036260A" w:rsidRPr="0072184A">
        <w:rPr>
          <w:rFonts w:asciiTheme="majorBidi" w:hAnsiTheme="majorBidi" w:cstheme="majorBidi"/>
          <w:bCs/>
        </w:rPr>
        <w:t>In response to these challenges, Government intends to increase secondary school enrolment and mainly girls’ participation to at least 50%; attain improved throughput at Malawi School certificate of Education (O level) level from the current 38.6% in 2006 to at least 65%. Government sees teaching staff to student increased in community day Secondary Schools from 1:104 to 1:60. Overhead costs of secondary education shall also be reduced as a result of increased enrolment and reduced boarding subsidy.</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91.</w:t>
      </w:r>
      <w:r w:rsidRPr="0072184A">
        <w:rPr>
          <w:rFonts w:asciiTheme="majorBidi" w:hAnsiTheme="majorBidi" w:cstheme="majorBidi"/>
          <w:bCs/>
        </w:rPr>
        <w:tab/>
      </w:r>
      <w:r w:rsidR="0036260A" w:rsidRPr="0072184A">
        <w:rPr>
          <w:rFonts w:asciiTheme="majorBidi" w:hAnsiTheme="majorBidi" w:cstheme="majorBidi"/>
          <w:bCs/>
        </w:rPr>
        <w:t>For teacher education both at primary and secondary school level, Government shall increase the supply of teachers with a bias towards increased female throughput for both primary and secondary schools by at least 35% and mainstream special needs education in at least half of the teacher training colleges. Government shall also institutionalize In-Service Training (INSET)/Continuous Professional Development for Teachers in the education system and increase and rationalize use of teaching staff.</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92.</w:t>
      </w:r>
      <w:r w:rsidRPr="0072184A">
        <w:rPr>
          <w:rFonts w:asciiTheme="majorBidi" w:hAnsiTheme="majorBidi" w:cstheme="majorBidi"/>
          <w:bCs/>
        </w:rPr>
        <w:tab/>
      </w:r>
      <w:r w:rsidR="0036260A" w:rsidRPr="0072184A">
        <w:rPr>
          <w:rFonts w:asciiTheme="majorBidi" w:hAnsiTheme="majorBidi" w:cstheme="majorBidi"/>
          <w:bCs/>
        </w:rPr>
        <w:t>On Technical and Vocational Training, increased enrolment with a bias towards increasing the intake of females in non-traditional areas, reduction of overhead costs of running colleges, and rationalization of teaching staff in line with relevant training requirements remain a priority.</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93.</w:t>
      </w:r>
      <w:r w:rsidRPr="0072184A">
        <w:rPr>
          <w:rFonts w:asciiTheme="majorBidi" w:hAnsiTheme="majorBidi" w:cstheme="majorBidi"/>
          <w:bCs/>
        </w:rPr>
        <w:tab/>
      </w:r>
      <w:r w:rsidR="0036260A" w:rsidRPr="0072184A">
        <w:rPr>
          <w:rFonts w:asciiTheme="majorBidi" w:hAnsiTheme="majorBidi" w:cstheme="majorBidi"/>
          <w:bCs/>
        </w:rPr>
        <w:t>In Higher Education, Government intends to double enrolment, reduce overhead costs from 185 US dollars to 65 US dollars or below and increase and rationalize staffing levels with appropriate qualification from 20% to 75%.</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94.</w:t>
      </w:r>
      <w:r w:rsidRPr="0072184A">
        <w:rPr>
          <w:rFonts w:asciiTheme="majorBidi" w:hAnsiTheme="majorBidi" w:cstheme="majorBidi"/>
          <w:bCs/>
        </w:rPr>
        <w:tab/>
      </w:r>
      <w:r w:rsidR="0036260A" w:rsidRPr="0072184A">
        <w:rPr>
          <w:rFonts w:asciiTheme="majorBidi" w:hAnsiTheme="majorBidi" w:cstheme="majorBidi"/>
          <w:bCs/>
        </w:rPr>
        <w:t xml:space="preserve">The above undertakings shall be implemented under the Medium Term Expenditure Framework where Government will facilitate the implementation through formulation of the priority areas into programmes; monitor and evaluate the progress periodically; determine outcome indicators; assist districts to develop plans; and establish a development programme which will take care of capacity development. </w:t>
      </w:r>
    </w:p>
    <w:p w:rsidR="0036260A" w:rsidRPr="0072184A" w:rsidRDefault="00D57E5F" w:rsidP="00FF0906">
      <w:pPr>
        <w:pStyle w:val="SingleTxtG"/>
        <w:keepLines/>
        <w:rPr>
          <w:rFonts w:asciiTheme="majorBidi" w:hAnsiTheme="majorBidi" w:cstheme="majorBidi"/>
          <w:bCs/>
        </w:rPr>
      </w:pPr>
      <w:r w:rsidRPr="0072184A">
        <w:rPr>
          <w:rFonts w:asciiTheme="majorBidi" w:hAnsiTheme="majorBidi" w:cstheme="majorBidi"/>
          <w:bCs/>
        </w:rPr>
        <w:t>95.</w:t>
      </w:r>
      <w:r w:rsidRPr="0072184A">
        <w:rPr>
          <w:rFonts w:asciiTheme="majorBidi" w:hAnsiTheme="majorBidi" w:cstheme="majorBidi"/>
          <w:bCs/>
        </w:rPr>
        <w:tab/>
      </w:r>
      <w:r w:rsidR="0036260A" w:rsidRPr="0072184A">
        <w:rPr>
          <w:rFonts w:asciiTheme="majorBidi" w:hAnsiTheme="majorBidi" w:cstheme="majorBidi"/>
          <w:bCs/>
        </w:rPr>
        <w:t xml:space="preserve">Between the years 2007 and 2012, government projected growth in costs of the total annual public education programmes from 2007 and 2012 at 80%. The increase amount was pegged at MK23.7 billion, half of which was targeted towards recurrent spending which the remainder was slated for investment spending.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96.</w:t>
      </w:r>
      <w:r w:rsidRPr="0072184A">
        <w:rPr>
          <w:rFonts w:asciiTheme="majorBidi" w:hAnsiTheme="majorBidi" w:cstheme="majorBidi"/>
          <w:bCs/>
        </w:rPr>
        <w:tab/>
      </w:r>
      <w:r w:rsidR="0036260A" w:rsidRPr="0072184A">
        <w:rPr>
          <w:rFonts w:asciiTheme="majorBidi" w:hAnsiTheme="majorBidi" w:cstheme="majorBidi"/>
          <w:bCs/>
        </w:rPr>
        <w:t>The 80% increase</w:t>
      </w:r>
      <w:r w:rsidR="006F5FFA" w:rsidRPr="0072184A">
        <w:rPr>
          <w:rFonts w:asciiTheme="majorBidi" w:hAnsiTheme="majorBidi" w:cstheme="majorBidi"/>
          <w:bCs/>
        </w:rPr>
        <w:t xml:space="preserve"> </w:t>
      </w:r>
      <w:r w:rsidR="0036260A" w:rsidRPr="0072184A">
        <w:rPr>
          <w:rFonts w:asciiTheme="majorBidi" w:hAnsiTheme="majorBidi" w:cstheme="majorBidi"/>
          <w:bCs/>
        </w:rPr>
        <w:t xml:space="preserve">was attributed to building of new schools; new and rehabilitated classrooms and other facilities in existing schools; making grants for shelters for communities waiting for construction of classrooms; teaching staff accommodation in rural areas; teacher education; investment programmes for administration and other institutions; and university investment funding in recurrent grants under the operational budget. </w:t>
      </w:r>
    </w:p>
    <w:p w:rsidR="0036260A" w:rsidRDefault="00D57E5F" w:rsidP="00D57E5F">
      <w:pPr>
        <w:pStyle w:val="SingleTxtG"/>
        <w:rPr>
          <w:rFonts w:asciiTheme="majorBidi" w:eastAsiaTheme="minorHAnsi" w:hAnsiTheme="majorBidi" w:cstheme="majorBidi"/>
          <w:color w:val="000000"/>
        </w:rPr>
      </w:pPr>
      <w:r>
        <w:rPr>
          <w:rFonts w:asciiTheme="majorBidi" w:eastAsiaTheme="minorHAnsi" w:hAnsiTheme="majorBidi" w:cstheme="majorBidi"/>
          <w:color w:val="000000"/>
        </w:rPr>
        <w:t>97.</w:t>
      </w:r>
      <w:r>
        <w:rPr>
          <w:rFonts w:asciiTheme="majorBidi" w:eastAsiaTheme="minorHAnsi" w:hAnsiTheme="majorBidi" w:cstheme="majorBidi"/>
          <w:color w:val="000000"/>
        </w:rPr>
        <w:tab/>
      </w:r>
      <w:r w:rsidR="0036260A" w:rsidRPr="0072184A">
        <w:rPr>
          <w:rFonts w:asciiTheme="majorBidi" w:eastAsiaTheme="minorHAnsi" w:hAnsiTheme="majorBidi" w:cstheme="majorBidi"/>
          <w:color w:val="000000"/>
        </w:rPr>
        <w:t>The Basic Indicators for education include literate rates for the youth; pre-primary school participation; primary school participation; and secondary school participation. See Table below:</w:t>
      </w:r>
    </w:p>
    <w:p w:rsidR="00682AAB" w:rsidRPr="0072184A" w:rsidRDefault="00682AAB" w:rsidP="00682AAB">
      <w:pPr>
        <w:pStyle w:val="H23G"/>
        <w:rPr>
          <w:rFonts w:asciiTheme="majorBidi" w:eastAsiaTheme="minorHAnsi" w:hAnsiTheme="majorBidi" w:cstheme="majorBidi"/>
          <w:color w:val="000000"/>
        </w:rPr>
      </w:pPr>
      <w:r>
        <w:tab/>
      </w:r>
      <w:r>
        <w:tab/>
      </w:r>
      <w:r w:rsidRPr="00682AAB">
        <w:rPr>
          <w:b w:val="0"/>
          <w:bCs/>
        </w:rPr>
        <w:t>Figure 8</w:t>
      </w:r>
      <w:r>
        <w:br/>
      </w:r>
      <w:r w:rsidRPr="0072184A">
        <w:t xml:space="preserve">Basic Education Indicators </w:t>
      </w:r>
    </w:p>
    <w:tbl>
      <w:tblPr>
        <w:tblW w:w="0" w:type="auto"/>
        <w:tblCellSpacing w:w="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17"/>
        <w:gridCol w:w="454"/>
      </w:tblGrid>
      <w:tr w:rsidR="00094F1F" w:rsidRPr="00D57E5F" w:rsidTr="00D57E5F">
        <w:trPr>
          <w:tblHeader/>
          <w:tblCellSpacing w:w="0" w:type="dxa"/>
        </w:trPr>
        <w:tc>
          <w:tcPr>
            <w:tcW w:w="6917" w:type="dxa"/>
            <w:tcBorders>
              <w:top w:val="single" w:sz="4" w:space="0" w:color="auto"/>
              <w:bottom w:val="single" w:sz="12" w:space="0" w:color="auto"/>
            </w:tcBorders>
            <w:shd w:val="clear" w:color="auto" w:fill="auto"/>
            <w:vAlign w:val="bottom"/>
          </w:tcPr>
          <w:p w:rsidR="0036260A" w:rsidRPr="00D57E5F" w:rsidRDefault="0036260A" w:rsidP="00D57E5F">
            <w:pPr>
              <w:suppressAutoHyphens w:val="0"/>
              <w:spacing w:before="80" w:after="80" w:line="200" w:lineRule="exact"/>
              <w:rPr>
                <w:bCs/>
                <w:i/>
                <w:sz w:val="16"/>
                <w:szCs w:val="22"/>
                <w:lang w:eastAsia="en-GB"/>
              </w:rPr>
            </w:pPr>
            <w:r w:rsidRPr="00D57E5F">
              <w:rPr>
                <w:bCs/>
                <w:i/>
                <w:sz w:val="16"/>
                <w:szCs w:val="22"/>
                <w:lang w:eastAsia="en-GB"/>
              </w:rPr>
              <w:t>Basic Indicators</w:t>
            </w:r>
          </w:p>
        </w:tc>
        <w:tc>
          <w:tcPr>
            <w:tcW w:w="454" w:type="dxa"/>
            <w:tcBorders>
              <w:top w:val="single" w:sz="4" w:space="0" w:color="auto"/>
              <w:bottom w:val="single" w:sz="12" w:space="0" w:color="auto"/>
            </w:tcBorders>
            <w:shd w:val="clear" w:color="auto" w:fill="auto"/>
            <w:vAlign w:val="bottom"/>
          </w:tcPr>
          <w:p w:rsidR="0036260A" w:rsidRPr="00D57E5F" w:rsidRDefault="0036260A" w:rsidP="00D57E5F">
            <w:pPr>
              <w:suppressAutoHyphens w:val="0"/>
              <w:spacing w:before="80" w:after="80" w:line="200" w:lineRule="exact"/>
              <w:jc w:val="right"/>
              <w:rPr>
                <w:i/>
                <w:sz w:val="16"/>
                <w:szCs w:val="22"/>
                <w:lang w:eastAsia="en-GB"/>
              </w:rPr>
            </w:pP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Youth (15-24 years) literacy rate (%) 2007-2011*,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87</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Youth (15-24 years) literacy rate (%) 2007-2011*, female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87</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Number per 100 population 2011, mobile phones</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25</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Number per 100 population 2011, Internet users</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3</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Pre-primary school participation, Gross enrolment ratio (%) 2008 -2011*,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Pre-primary school participation, Gross enrolment ratio (%) 2008 -2011*, female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Gross enrolment ratio (%) 2008-2011*,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133</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Gross enrolment ratio (%) 2008-2011*, female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138</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Net enrolment ratio (%) 2008-2011*,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Net enrolment ratio (%) 2008-2011*, female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Net attendance ratio (%) 2007-2011*,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76</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Net attendance ratio (%) 2007-2011*, female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79</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Survival rate to last primary grade (%) , 2008-2011*, admin. data</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53</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Primary school participation, Survival rate to last primary grade (%) , 2007-2011*, survey data</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81</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Secondary school participation, Net enrolment ratio (%) 2008-2011*,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28</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Secondary school participation, Net enrolment ratio (%) 2008-2011*, female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27</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Secondary school participation, Net attendance ratio (%) 2007-2011*, male</w:t>
            </w:r>
          </w:p>
        </w:tc>
        <w:tc>
          <w:tcPr>
            <w:tcW w:w="454" w:type="dxa"/>
            <w:shd w:val="clear" w:color="auto" w:fill="auto"/>
            <w:vAlign w:val="bottom"/>
            <w:hideMark/>
          </w:tcPr>
          <w:p w:rsidR="0036260A" w:rsidRPr="00D57E5F" w:rsidRDefault="0036260A" w:rsidP="00D57E5F">
            <w:pPr>
              <w:suppressAutoHyphens w:val="0"/>
              <w:spacing w:before="40" w:after="40" w:line="220" w:lineRule="exact"/>
              <w:jc w:val="right"/>
              <w:rPr>
                <w:sz w:val="18"/>
                <w:szCs w:val="22"/>
                <w:lang w:eastAsia="en-GB"/>
              </w:rPr>
            </w:pPr>
            <w:r w:rsidRPr="00D57E5F">
              <w:rPr>
                <w:sz w:val="18"/>
                <w:szCs w:val="22"/>
                <w:lang w:eastAsia="en-GB"/>
              </w:rPr>
              <w:t>19</w:t>
            </w:r>
          </w:p>
        </w:tc>
      </w:tr>
      <w:tr w:rsidR="00094F1F" w:rsidRPr="00D57E5F" w:rsidTr="00D57E5F">
        <w:trPr>
          <w:tblCellSpacing w:w="0" w:type="dxa"/>
        </w:trPr>
        <w:tc>
          <w:tcPr>
            <w:tcW w:w="6917" w:type="dxa"/>
            <w:shd w:val="clear" w:color="auto" w:fill="auto"/>
            <w:hideMark/>
          </w:tcPr>
          <w:p w:rsidR="0036260A" w:rsidRPr="00D57E5F" w:rsidRDefault="0036260A" w:rsidP="00D57E5F">
            <w:pPr>
              <w:suppressAutoHyphens w:val="0"/>
              <w:spacing w:before="40" w:after="40" w:line="220" w:lineRule="exact"/>
              <w:rPr>
                <w:sz w:val="18"/>
                <w:szCs w:val="22"/>
                <w:lang w:eastAsia="en-GB"/>
              </w:rPr>
            </w:pPr>
            <w:r w:rsidRPr="00D57E5F">
              <w:rPr>
                <w:sz w:val="18"/>
                <w:szCs w:val="22"/>
                <w:lang w:eastAsia="en-GB"/>
              </w:rPr>
              <w:t>Secondary school participation, Net attendance ratio (%) 2007-2011*, female</w:t>
            </w:r>
          </w:p>
        </w:tc>
        <w:tc>
          <w:tcPr>
            <w:tcW w:w="454" w:type="dxa"/>
            <w:shd w:val="clear" w:color="auto" w:fill="auto"/>
            <w:vAlign w:val="bottom"/>
            <w:hideMark/>
          </w:tcPr>
          <w:p w:rsidR="0036260A" w:rsidRPr="00D57E5F" w:rsidRDefault="006F5FFA" w:rsidP="00D57E5F">
            <w:pPr>
              <w:suppressAutoHyphens w:val="0"/>
              <w:spacing w:before="40" w:after="40" w:line="220" w:lineRule="exact"/>
              <w:jc w:val="right"/>
              <w:rPr>
                <w:sz w:val="18"/>
                <w:szCs w:val="22"/>
                <w:lang w:eastAsia="en-GB"/>
              </w:rPr>
            </w:pPr>
            <w:r w:rsidRPr="00D57E5F">
              <w:rPr>
                <w:sz w:val="18"/>
                <w:szCs w:val="22"/>
                <w:lang w:eastAsia="en-GB"/>
              </w:rPr>
              <w:t xml:space="preserve"> </w:t>
            </w:r>
            <w:r w:rsidR="0036260A" w:rsidRPr="00D57E5F">
              <w:rPr>
                <w:sz w:val="18"/>
                <w:szCs w:val="22"/>
                <w:lang w:eastAsia="en-GB"/>
              </w:rPr>
              <w:t>20</w:t>
            </w:r>
          </w:p>
        </w:tc>
      </w:tr>
    </w:tbl>
    <w:p w:rsidR="0036260A" w:rsidRPr="00D03A6D" w:rsidRDefault="0036260A" w:rsidP="00682AAB">
      <w:pPr>
        <w:pStyle w:val="SingleTxtG"/>
        <w:spacing w:before="120" w:after="240"/>
        <w:ind w:firstLine="170"/>
        <w:jc w:val="left"/>
        <w:rPr>
          <w:sz w:val="18"/>
          <w:szCs w:val="18"/>
        </w:rPr>
      </w:pPr>
      <w:bookmarkStart w:id="117" w:name="_Toc408313481"/>
      <w:r w:rsidRPr="00682AAB">
        <w:rPr>
          <w:i/>
          <w:iCs/>
          <w:sz w:val="18"/>
          <w:szCs w:val="18"/>
        </w:rPr>
        <w:t>Source</w:t>
      </w:r>
      <w:r w:rsidRPr="00D03A6D">
        <w:rPr>
          <w:sz w:val="18"/>
          <w:szCs w:val="18"/>
        </w:rPr>
        <w:t xml:space="preserve">: </w:t>
      </w:r>
      <w:hyperlink r:id="rId27" w:anchor="103" w:history="1">
        <w:r w:rsidRPr="00D03A6D">
          <w:rPr>
            <w:rStyle w:val="Hyperlink"/>
            <w:rFonts w:asciiTheme="majorBidi" w:hAnsiTheme="majorBidi" w:cstheme="majorBidi"/>
            <w:sz w:val="18"/>
            <w:szCs w:val="18"/>
          </w:rPr>
          <w:t>http://www.unicef.org/infobycountry/malawi_statistics.html#103</w:t>
        </w:r>
      </w:hyperlink>
      <w:r w:rsidRPr="00D03A6D">
        <w:rPr>
          <w:sz w:val="18"/>
          <w:szCs w:val="18"/>
        </w:rPr>
        <w:t xml:space="preserve"> (Accessed on 25 June, 2013</w:t>
      </w:r>
      <w:bookmarkEnd w:id="117"/>
      <w:r w:rsidR="00D03A6D">
        <w:rPr>
          <w:sz w:val="18"/>
          <w:szCs w:val="18"/>
        </w:rPr>
        <w:t>.</w:t>
      </w:r>
    </w:p>
    <w:p w:rsidR="0036260A" w:rsidRPr="0072184A" w:rsidRDefault="00D03A6D" w:rsidP="00D03A6D">
      <w:pPr>
        <w:pStyle w:val="H1G"/>
        <w:rPr>
          <w:bCs/>
        </w:rPr>
      </w:pPr>
      <w:bookmarkStart w:id="118" w:name="_Toc408313482"/>
      <w:r>
        <w:tab/>
      </w:r>
      <w:r>
        <w:tab/>
      </w:r>
      <w:r w:rsidR="0036260A" w:rsidRPr="0072184A">
        <w:t>Article 30</w:t>
      </w:r>
      <w:bookmarkEnd w:id="118"/>
    </w:p>
    <w:p w:rsidR="0036260A" w:rsidRPr="00D03A6D" w:rsidRDefault="0036260A" w:rsidP="00D03A6D">
      <w:pPr>
        <w:pStyle w:val="SingleTxtG"/>
        <w:rPr>
          <w:b/>
          <w:bCs/>
        </w:rPr>
      </w:pPr>
      <w:r w:rsidRPr="00D03A6D">
        <w:rPr>
          <w:b/>
          <w:bCs/>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p w:rsidR="0036260A" w:rsidRDefault="00D57E5F" w:rsidP="00D57E5F">
      <w:pPr>
        <w:pStyle w:val="SingleTxtG"/>
        <w:rPr>
          <w:rFonts w:asciiTheme="majorBidi" w:hAnsiTheme="majorBidi" w:cstheme="majorBidi"/>
        </w:rPr>
      </w:pPr>
      <w:bookmarkStart w:id="119" w:name="art31"/>
      <w:bookmarkEnd w:id="119"/>
      <w:r>
        <w:rPr>
          <w:rFonts w:asciiTheme="majorBidi" w:hAnsiTheme="majorBidi" w:cstheme="majorBidi"/>
        </w:rPr>
        <w:t>98.</w:t>
      </w:r>
      <w:r>
        <w:rPr>
          <w:rFonts w:asciiTheme="majorBidi" w:hAnsiTheme="majorBidi" w:cstheme="majorBidi"/>
        </w:rPr>
        <w:tab/>
      </w:r>
      <w:r w:rsidR="0036260A" w:rsidRPr="0072184A">
        <w:rPr>
          <w:rFonts w:asciiTheme="majorBidi" w:hAnsiTheme="majorBidi" w:cstheme="majorBidi"/>
          <w:bCs/>
        </w:rPr>
        <w:t xml:space="preserve">Malawi has divisions between ethnic, religious and linguistic groups. The largest ethnic group in Malawi is Chewa while the dominant religious group is Christian. Chewa is the most popular language and the </w:t>
      </w:r>
      <w:r w:rsidR="0036260A" w:rsidRPr="0072184A">
        <w:rPr>
          <w:rFonts w:asciiTheme="majorBidi" w:hAnsiTheme="majorBidi" w:cstheme="majorBidi"/>
          <w:bCs/>
          <w:i/>
        </w:rPr>
        <w:t>lingua franca</w:t>
      </w:r>
      <w:r w:rsidR="0036260A" w:rsidRPr="0072184A">
        <w:rPr>
          <w:rFonts w:asciiTheme="majorBidi" w:hAnsiTheme="majorBidi" w:cstheme="majorBidi"/>
          <w:bCs/>
        </w:rPr>
        <w:t xml:space="preserve"> for social and commercial interaction.</w:t>
      </w:r>
      <w:r w:rsidR="006F5FFA" w:rsidRPr="0072184A">
        <w:rPr>
          <w:rFonts w:asciiTheme="majorBidi" w:hAnsiTheme="majorBidi" w:cstheme="majorBidi"/>
          <w:bCs/>
        </w:rPr>
        <w:t xml:space="preserve"> </w:t>
      </w:r>
      <w:r w:rsidR="0036260A" w:rsidRPr="0072184A">
        <w:rPr>
          <w:rFonts w:asciiTheme="majorBidi" w:hAnsiTheme="majorBidi" w:cstheme="majorBidi"/>
        </w:rPr>
        <w:t xml:space="preserve">Other significant religions include Hinduism; Baha’i Faith; and Traditional Religions. Christianity and Islam, the major religions, are not homogenous and support various divisions. For Christianity, the main groups are Roman Catholics; Presbyterians; Anglicans; Adventists; Pentecostals; and Apostolic churches; while for Muslims, the main groups are </w:t>
      </w:r>
      <w:proofErr w:type="spellStart"/>
      <w:r w:rsidR="0036260A" w:rsidRPr="0072184A">
        <w:rPr>
          <w:rFonts w:asciiTheme="majorBidi" w:hAnsiTheme="majorBidi" w:cstheme="majorBidi"/>
        </w:rPr>
        <w:t>Quadria</w:t>
      </w:r>
      <w:proofErr w:type="spellEnd"/>
      <w:r w:rsidR="0036260A" w:rsidRPr="0072184A">
        <w:rPr>
          <w:rFonts w:asciiTheme="majorBidi" w:hAnsiTheme="majorBidi" w:cstheme="majorBidi"/>
        </w:rPr>
        <w:t xml:space="preserve">; Sunni; and </w:t>
      </w:r>
      <w:proofErr w:type="spellStart"/>
      <w:r w:rsidR="0036260A" w:rsidRPr="0072184A">
        <w:rPr>
          <w:rFonts w:asciiTheme="majorBidi" w:hAnsiTheme="majorBidi" w:cstheme="majorBidi"/>
        </w:rPr>
        <w:t>Sukut</w:t>
      </w:r>
      <w:proofErr w:type="spellEnd"/>
      <w:r w:rsidR="0036260A" w:rsidRPr="0072184A">
        <w:rPr>
          <w:rFonts w:asciiTheme="majorBidi" w:hAnsiTheme="majorBidi" w:cstheme="majorBidi"/>
        </w:rPr>
        <w:t>. The Table below shows the breakdown of Malawi’s population by religion indicating only Malawi’s major religions are Christianity and Islam.</w:t>
      </w:r>
    </w:p>
    <w:p w:rsidR="002F0B81" w:rsidRPr="00D57E5F" w:rsidRDefault="002F0B81" w:rsidP="002F0B81">
      <w:pPr>
        <w:pStyle w:val="H23G"/>
        <w:rPr>
          <w:b w:val="0"/>
          <w:bCs/>
        </w:rPr>
      </w:pPr>
      <w:r>
        <w:tab/>
      </w:r>
      <w:r>
        <w:tab/>
      </w:r>
      <w:r w:rsidRPr="00D57E5F">
        <w:rPr>
          <w:b w:val="0"/>
          <w:bCs/>
        </w:rPr>
        <w:t xml:space="preserve">Figure 9 </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000" w:firstRow="0" w:lastRow="0" w:firstColumn="0" w:lastColumn="0" w:noHBand="0" w:noVBand="0"/>
      </w:tblPr>
      <w:tblGrid>
        <w:gridCol w:w="1418"/>
        <w:gridCol w:w="1418"/>
        <w:gridCol w:w="1134"/>
        <w:gridCol w:w="1134"/>
        <w:gridCol w:w="1134"/>
        <w:gridCol w:w="1134"/>
      </w:tblGrid>
      <w:tr w:rsidR="0036260A" w:rsidRPr="00682AAB" w:rsidTr="00D57E5F">
        <w:trPr>
          <w:trHeight w:val="124"/>
          <w:tblHeader/>
        </w:trPr>
        <w:tc>
          <w:tcPr>
            <w:tcW w:w="1418" w:type="dxa"/>
            <w:gridSpan w:val="2"/>
            <w:tcBorders>
              <w:top w:val="single" w:sz="4" w:space="0" w:color="000000" w:themeColor="text1"/>
              <w:bottom w:val="single" w:sz="12" w:space="0" w:color="000000" w:themeColor="text1"/>
            </w:tcBorders>
            <w:shd w:val="clear" w:color="auto" w:fill="auto"/>
            <w:vAlign w:val="bottom"/>
          </w:tcPr>
          <w:p w:rsidR="0036260A" w:rsidRPr="00B11DE4" w:rsidRDefault="0036260A" w:rsidP="00D57E5F">
            <w:pPr>
              <w:suppressAutoHyphens w:val="0"/>
              <w:spacing w:before="80" w:after="80" w:line="200" w:lineRule="exact"/>
              <w:jc w:val="center"/>
              <w:rPr>
                <w:b/>
                <w:i/>
                <w:sz w:val="16"/>
              </w:rPr>
            </w:pPr>
            <w:r w:rsidRPr="00B11DE4">
              <w:rPr>
                <w:b/>
                <w:i/>
                <w:sz w:val="16"/>
              </w:rPr>
              <w:t>Total</w:t>
            </w:r>
          </w:p>
        </w:tc>
        <w:tc>
          <w:tcPr>
            <w:tcW w:w="1134" w:type="dxa"/>
            <w:tcBorders>
              <w:top w:val="single" w:sz="4" w:space="0" w:color="000000" w:themeColor="text1"/>
              <w:bottom w:val="single" w:sz="12" w:space="0" w:color="000000" w:themeColor="text1"/>
            </w:tcBorders>
            <w:shd w:val="clear" w:color="auto" w:fill="auto"/>
            <w:vAlign w:val="bottom"/>
          </w:tcPr>
          <w:p w:rsidR="0036260A" w:rsidRPr="00682AAB" w:rsidRDefault="0036260A" w:rsidP="00D57E5F">
            <w:pPr>
              <w:suppressAutoHyphens w:val="0"/>
              <w:spacing w:before="80" w:after="80" w:line="200" w:lineRule="exact"/>
              <w:jc w:val="right"/>
              <w:rPr>
                <w:i/>
                <w:sz w:val="16"/>
              </w:rPr>
            </w:pPr>
            <w:r w:rsidRPr="00682AAB">
              <w:rPr>
                <w:bCs/>
                <w:i/>
                <w:sz w:val="16"/>
              </w:rPr>
              <w:t>Christian</w:t>
            </w:r>
          </w:p>
        </w:tc>
        <w:tc>
          <w:tcPr>
            <w:tcW w:w="1134" w:type="dxa"/>
            <w:tcBorders>
              <w:top w:val="single" w:sz="4" w:space="0" w:color="000000" w:themeColor="text1"/>
              <w:bottom w:val="single" w:sz="12" w:space="0" w:color="000000" w:themeColor="text1"/>
            </w:tcBorders>
            <w:shd w:val="clear" w:color="auto" w:fill="auto"/>
            <w:vAlign w:val="bottom"/>
          </w:tcPr>
          <w:p w:rsidR="0036260A" w:rsidRPr="00682AAB" w:rsidRDefault="0036260A" w:rsidP="00D57E5F">
            <w:pPr>
              <w:suppressAutoHyphens w:val="0"/>
              <w:spacing w:before="80" w:after="80" w:line="200" w:lineRule="exact"/>
              <w:jc w:val="right"/>
              <w:rPr>
                <w:i/>
                <w:sz w:val="16"/>
              </w:rPr>
            </w:pPr>
            <w:r w:rsidRPr="00682AAB">
              <w:rPr>
                <w:bCs/>
                <w:i/>
                <w:sz w:val="16"/>
              </w:rPr>
              <w:t>Muslim</w:t>
            </w:r>
          </w:p>
        </w:tc>
        <w:tc>
          <w:tcPr>
            <w:tcW w:w="1134" w:type="dxa"/>
            <w:tcBorders>
              <w:top w:val="single" w:sz="4" w:space="0" w:color="000000" w:themeColor="text1"/>
              <w:bottom w:val="single" w:sz="12" w:space="0" w:color="000000" w:themeColor="text1"/>
            </w:tcBorders>
            <w:shd w:val="clear" w:color="auto" w:fill="auto"/>
            <w:vAlign w:val="bottom"/>
          </w:tcPr>
          <w:p w:rsidR="0036260A" w:rsidRPr="00682AAB" w:rsidRDefault="0036260A" w:rsidP="00D57E5F">
            <w:pPr>
              <w:suppressAutoHyphens w:val="0"/>
              <w:spacing w:before="80" w:after="80" w:line="200" w:lineRule="exact"/>
              <w:jc w:val="right"/>
              <w:rPr>
                <w:i/>
                <w:sz w:val="16"/>
              </w:rPr>
            </w:pPr>
            <w:r w:rsidRPr="00682AAB">
              <w:rPr>
                <w:bCs/>
                <w:i/>
                <w:sz w:val="16"/>
              </w:rPr>
              <w:t xml:space="preserve">Other </w:t>
            </w:r>
          </w:p>
        </w:tc>
        <w:tc>
          <w:tcPr>
            <w:tcW w:w="1134" w:type="dxa"/>
            <w:tcBorders>
              <w:top w:val="single" w:sz="4" w:space="0" w:color="000000" w:themeColor="text1"/>
              <w:bottom w:val="single" w:sz="12" w:space="0" w:color="000000" w:themeColor="text1"/>
            </w:tcBorders>
            <w:shd w:val="clear" w:color="auto" w:fill="auto"/>
            <w:vAlign w:val="bottom"/>
          </w:tcPr>
          <w:p w:rsidR="0036260A" w:rsidRPr="00682AAB" w:rsidRDefault="0036260A" w:rsidP="00D57E5F">
            <w:pPr>
              <w:suppressAutoHyphens w:val="0"/>
              <w:spacing w:before="80" w:after="80" w:line="200" w:lineRule="exact"/>
              <w:jc w:val="right"/>
              <w:rPr>
                <w:i/>
                <w:sz w:val="16"/>
              </w:rPr>
            </w:pPr>
            <w:r w:rsidRPr="00682AAB">
              <w:rPr>
                <w:bCs/>
                <w:i/>
                <w:sz w:val="16"/>
              </w:rPr>
              <w:t>None</w:t>
            </w:r>
          </w:p>
        </w:tc>
      </w:tr>
      <w:tr w:rsidR="0036260A" w:rsidRPr="00682AAB" w:rsidTr="00D57E5F">
        <w:trPr>
          <w:trHeight w:val="130"/>
        </w:trPr>
        <w:tc>
          <w:tcPr>
            <w:tcW w:w="1418" w:type="dxa"/>
            <w:tcBorders>
              <w:top w:val="single" w:sz="12" w:space="0" w:color="000000" w:themeColor="text1"/>
            </w:tcBorders>
            <w:shd w:val="clear" w:color="auto" w:fill="auto"/>
          </w:tcPr>
          <w:p w:rsidR="0036260A" w:rsidRPr="00682AAB" w:rsidRDefault="0036260A" w:rsidP="00D57E5F">
            <w:pPr>
              <w:suppressAutoHyphens w:val="0"/>
              <w:spacing w:before="40" w:after="40" w:line="220" w:lineRule="exact"/>
              <w:rPr>
                <w:sz w:val="18"/>
              </w:rPr>
            </w:pPr>
            <w:r w:rsidRPr="00682AAB">
              <w:rPr>
                <w:b/>
                <w:bCs/>
                <w:sz w:val="18"/>
              </w:rPr>
              <w:t xml:space="preserve">Malawi </w:t>
            </w:r>
          </w:p>
        </w:tc>
        <w:tc>
          <w:tcPr>
            <w:tcW w:w="1418" w:type="dxa"/>
            <w:tcBorders>
              <w:top w:val="single" w:sz="12" w:space="0" w:color="000000" w:themeColor="text1"/>
            </w:tcBorders>
            <w:shd w:val="clear" w:color="auto" w:fill="auto"/>
          </w:tcPr>
          <w:p w:rsidR="0036260A" w:rsidRPr="00682AAB" w:rsidRDefault="0036260A" w:rsidP="00D57E5F">
            <w:pPr>
              <w:suppressAutoHyphens w:val="0"/>
              <w:spacing w:before="40" w:after="40" w:line="220" w:lineRule="exact"/>
              <w:jc w:val="right"/>
              <w:rPr>
                <w:sz w:val="18"/>
              </w:rPr>
            </w:pPr>
            <w:r w:rsidRPr="00682AAB">
              <w:rPr>
                <w:b/>
                <w:bCs/>
                <w:sz w:val="18"/>
              </w:rPr>
              <w:t xml:space="preserve">13 029 498 </w:t>
            </w:r>
          </w:p>
        </w:tc>
        <w:tc>
          <w:tcPr>
            <w:tcW w:w="1134" w:type="dxa"/>
            <w:tcBorders>
              <w:top w:val="single" w:sz="12" w:space="0" w:color="000000" w:themeColor="text1"/>
            </w:tcBorders>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10 770 229 </w:t>
            </w:r>
          </w:p>
        </w:tc>
        <w:tc>
          <w:tcPr>
            <w:tcW w:w="1134" w:type="dxa"/>
            <w:tcBorders>
              <w:top w:val="single" w:sz="12" w:space="0" w:color="000000" w:themeColor="text1"/>
            </w:tcBorders>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1 690 087 </w:t>
            </w:r>
          </w:p>
        </w:tc>
        <w:tc>
          <w:tcPr>
            <w:tcW w:w="1134" w:type="dxa"/>
            <w:tcBorders>
              <w:top w:val="single" w:sz="12" w:space="0" w:color="000000" w:themeColor="text1"/>
            </w:tcBorders>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242 503 </w:t>
            </w:r>
          </w:p>
        </w:tc>
        <w:tc>
          <w:tcPr>
            <w:tcW w:w="1134" w:type="dxa"/>
            <w:tcBorders>
              <w:top w:val="single" w:sz="12" w:space="0" w:color="000000" w:themeColor="text1"/>
            </w:tcBorders>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326 679 </w:t>
            </w:r>
          </w:p>
        </w:tc>
      </w:tr>
      <w:tr w:rsidR="0036260A" w:rsidRPr="00682AAB" w:rsidTr="00D57E5F">
        <w:trPr>
          <w:trHeight w:val="128"/>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sz w:val="18"/>
              </w:rPr>
              <w:t xml:space="preserve">Urban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sz w:val="18"/>
              </w:rPr>
              <w:t xml:space="preserve">1 946 637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1 680 834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234 261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17 408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14 134 </w:t>
            </w:r>
          </w:p>
        </w:tc>
      </w:tr>
      <w:tr w:rsidR="0036260A" w:rsidRPr="00682AAB" w:rsidTr="00D57E5F">
        <w:trPr>
          <w:trHeight w:val="128"/>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sz w:val="18"/>
              </w:rPr>
              <w:t xml:space="preserve">Rural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sz w:val="18"/>
              </w:rPr>
              <w:t xml:space="preserve">11 082 861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9 089 395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1 455 826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225 095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312 545 </w:t>
            </w:r>
          </w:p>
        </w:tc>
      </w:tr>
      <w:tr w:rsidR="0036260A" w:rsidRPr="00682AAB" w:rsidTr="00D57E5F">
        <w:trPr>
          <w:trHeight w:val="142"/>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b/>
                <w:bCs/>
                <w:sz w:val="18"/>
              </w:rPr>
              <w:t xml:space="preserve">Male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b/>
                <w:bCs/>
                <w:sz w:val="18"/>
              </w:rPr>
              <w:t xml:space="preserve">6 370 935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5 213 900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821 139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120 930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214 966 </w:t>
            </w:r>
          </w:p>
        </w:tc>
      </w:tr>
      <w:tr w:rsidR="0036260A" w:rsidRPr="00682AAB" w:rsidTr="00D57E5F">
        <w:trPr>
          <w:trHeight w:val="128"/>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sz w:val="18"/>
              </w:rPr>
              <w:t xml:space="preserve">Urban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sz w:val="18"/>
              </w:rPr>
              <w:t xml:space="preserve">986 845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845 237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122 277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9 126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10 205 </w:t>
            </w:r>
          </w:p>
        </w:tc>
      </w:tr>
      <w:tr w:rsidR="0036260A" w:rsidRPr="00682AAB" w:rsidTr="00D57E5F">
        <w:trPr>
          <w:trHeight w:val="128"/>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sz w:val="18"/>
              </w:rPr>
              <w:t xml:space="preserve">Rural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sz w:val="18"/>
              </w:rPr>
              <w:t xml:space="preserve">5 384 090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4 368 663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698 862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111 804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204 761 </w:t>
            </w:r>
          </w:p>
        </w:tc>
      </w:tr>
      <w:tr w:rsidR="0036260A" w:rsidRPr="00682AAB" w:rsidTr="00D57E5F">
        <w:trPr>
          <w:trHeight w:val="142"/>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b/>
                <w:bCs/>
                <w:sz w:val="18"/>
              </w:rPr>
              <w:t xml:space="preserve">Female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b/>
                <w:bCs/>
                <w:sz w:val="18"/>
              </w:rPr>
              <w:t xml:space="preserve">6 658 563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5 556 329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868 948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121 573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b/>
                <w:bCs/>
                <w:sz w:val="18"/>
              </w:rPr>
              <w:t xml:space="preserve">111 713 </w:t>
            </w:r>
          </w:p>
        </w:tc>
      </w:tr>
      <w:tr w:rsidR="0036260A" w:rsidRPr="00682AAB" w:rsidTr="00D57E5F">
        <w:trPr>
          <w:trHeight w:val="128"/>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sz w:val="18"/>
              </w:rPr>
              <w:t xml:space="preserve">Urban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sz w:val="18"/>
              </w:rPr>
              <w:t xml:space="preserve">959 792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835 597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111 984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8 282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3 929 </w:t>
            </w:r>
          </w:p>
        </w:tc>
      </w:tr>
      <w:tr w:rsidR="0036260A" w:rsidRPr="00682AAB" w:rsidTr="00D57E5F">
        <w:trPr>
          <w:trHeight w:val="134"/>
        </w:trPr>
        <w:tc>
          <w:tcPr>
            <w:tcW w:w="1418" w:type="dxa"/>
            <w:shd w:val="clear" w:color="auto" w:fill="auto"/>
          </w:tcPr>
          <w:p w:rsidR="0036260A" w:rsidRPr="00682AAB" w:rsidRDefault="0036260A" w:rsidP="00D57E5F">
            <w:pPr>
              <w:suppressAutoHyphens w:val="0"/>
              <w:spacing w:before="40" w:after="40" w:line="220" w:lineRule="exact"/>
              <w:rPr>
                <w:sz w:val="18"/>
              </w:rPr>
            </w:pPr>
            <w:r w:rsidRPr="00682AAB">
              <w:rPr>
                <w:sz w:val="18"/>
              </w:rPr>
              <w:t xml:space="preserve">Rural </w:t>
            </w:r>
          </w:p>
        </w:tc>
        <w:tc>
          <w:tcPr>
            <w:tcW w:w="1418" w:type="dxa"/>
            <w:shd w:val="clear" w:color="auto" w:fill="auto"/>
          </w:tcPr>
          <w:p w:rsidR="0036260A" w:rsidRPr="00682AAB" w:rsidRDefault="0036260A" w:rsidP="00D57E5F">
            <w:pPr>
              <w:suppressAutoHyphens w:val="0"/>
              <w:spacing w:before="40" w:after="40" w:line="220" w:lineRule="exact"/>
              <w:jc w:val="right"/>
              <w:rPr>
                <w:sz w:val="18"/>
              </w:rPr>
            </w:pPr>
            <w:r w:rsidRPr="00682AAB">
              <w:rPr>
                <w:sz w:val="18"/>
              </w:rPr>
              <w:t xml:space="preserve">5 698 771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4 720 732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756 964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113 291 </w:t>
            </w:r>
          </w:p>
        </w:tc>
        <w:tc>
          <w:tcPr>
            <w:tcW w:w="1134" w:type="dxa"/>
            <w:shd w:val="clear" w:color="auto" w:fill="auto"/>
            <w:vAlign w:val="bottom"/>
          </w:tcPr>
          <w:p w:rsidR="0036260A" w:rsidRPr="00682AAB" w:rsidRDefault="0036260A" w:rsidP="00D57E5F">
            <w:pPr>
              <w:suppressAutoHyphens w:val="0"/>
              <w:spacing w:before="40" w:after="40" w:line="220" w:lineRule="exact"/>
              <w:jc w:val="right"/>
              <w:rPr>
                <w:sz w:val="18"/>
              </w:rPr>
            </w:pPr>
            <w:r w:rsidRPr="00682AAB">
              <w:rPr>
                <w:sz w:val="18"/>
              </w:rPr>
              <w:t xml:space="preserve">107 784 </w:t>
            </w:r>
          </w:p>
        </w:tc>
      </w:tr>
    </w:tbl>
    <w:p w:rsidR="0036260A" w:rsidRPr="002F0B81" w:rsidRDefault="0036260A" w:rsidP="002F0B81">
      <w:pPr>
        <w:pStyle w:val="SingleTxtG"/>
        <w:spacing w:before="120" w:after="240"/>
        <w:ind w:firstLine="170"/>
        <w:jc w:val="left"/>
        <w:rPr>
          <w:rFonts w:asciiTheme="majorBidi" w:hAnsiTheme="majorBidi" w:cstheme="majorBidi"/>
          <w:iCs/>
          <w:sz w:val="18"/>
          <w:szCs w:val="18"/>
        </w:rPr>
      </w:pPr>
      <w:bookmarkStart w:id="120" w:name="_Toc408313483"/>
      <w:r w:rsidRPr="002F0B81">
        <w:rPr>
          <w:rFonts w:asciiTheme="majorBidi" w:hAnsiTheme="majorBidi" w:cstheme="majorBidi"/>
          <w:i/>
          <w:sz w:val="18"/>
          <w:szCs w:val="18"/>
        </w:rPr>
        <w:t>Source</w:t>
      </w:r>
      <w:r w:rsidRPr="002F0B81">
        <w:rPr>
          <w:rFonts w:asciiTheme="majorBidi" w:hAnsiTheme="majorBidi" w:cstheme="majorBidi"/>
          <w:iCs/>
          <w:sz w:val="18"/>
          <w:szCs w:val="18"/>
        </w:rPr>
        <w:t>: National Statistics Office 2008.</w:t>
      </w:r>
      <w:bookmarkEnd w:id="120"/>
      <w:r w:rsidR="006F5FFA" w:rsidRPr="002F0B81">
        <w:rPr>
          <w:rFonts w:asciiTheme="majorBidi" w:hAnsiTheme="majorBidi" w:cstheme="majorBidi"/>
          <w:iCs/>
          <w:sz w:val="18"/>
          <w:szCs w:val="18"/>
        </w:rPr>
        <w:t xml:space="preserve">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99.</w:t>
      </w:r>
      <w:r w:rsidRPr="0072184A">
        <w:rPr>
          <w:rFonts w:asciiTheme="majorBidi" w:hAnsiTheme="majorBidi" w:cstheme="majorBidi"/>
        </w:rPr>
        <w:tab/>
      </w:r>
      <w:r w:rsidR="0036260A" w:rsidRPr="0072184A">
        <w:rPr>
          <w:rFonts w:asciiTheme="majorBidi" w:hAnsiTheme="majorBidi" w:cstheme="majorBidi"/>
        </w:rPr>
        <w:t>The divisions notwithstanding, and the protection of culture and religion in the Constitution, there has relatively been little conflict between ethnic or religious groups to report on. The main contention in the enjoyment of the right to religion arises with respect to public health. There are a number of religious groups, minority in nature, which oppose some public health interventions like vaccinations and medication. The media has reported cases of such problems including instances where such members have been vaccinated at gun point or they have abandoned children who have been treated or vaccinated.</w:t>
      </w:r>
      <w:r w:rsidR="006F5FFA" w:rsidRPr="0072184A">
        <w:rPr>
          <w:rFonts w:asciiTheme="majorBidi" w:hAnsiTheme="majorBidi" w:cstheme="majorBidi"/>
        </w:rPr>
        <w:t xml:space="preserve"> </w:t>
      </w:r>
      <w:r w:rsidR="0036260A" w:rsidRPr="0072184A">
        <w:rPr>
          <w:rFonts w:asciiTheme="majorBidi" w:hAnsiTheme="majorBidi" w:cstheme="majorBidi"/>
        </w:rPr>
        <w:t>The Constitution makes the right to religion non-</w:t>
      </w:r>
      <w:proofErr w:type="spellStart"/>
      <w:r w:rsidR="0036260A" w:rsidRPr="0072184A">
        <w:rPr>
          <w:rFonts w:asciiTheme="majorBidi" w:hAnsiTheme="majorBidi" w:cstheme="majorBidi"/>
        </w:rPr>
        <w:t>restrictable</w:t>
      </w:r>
      <w:proofErr w:type="spellEnd"/>
      <w:r w:rsidR="0036260A" w:rsidRPr="0072184A">
        <w:rPr>
          <w:rFonts w:asciiTheme="majorBidi" w:hAnsiTheme="majorBidi" w:cstheme="majorBidi"/>
        </w:rPr>
        <w:t>, non-</w:t>
      </w:r>
      <w:proofErr w:type="spellStart"/>
      <w:r w:rsidR="0036260A" w:rsidRPr="0072184A">
        <w:rPr>
          <w:rFonts w:asciiTheme="majorBidi" w:hAnsiTheme="majorBidi" w:cstheme="majorBidi"/>
        </w:rPr>
        <w:t>derogable</w:t>
      </w:r>
      <w:proofErr w:type="spellEnd"/>
      <w:r w:rsidR="0036260A" w:rsidRPr="0072184A">
        <w:rPr>
          <w:rFonts w:asciiTheme="majorBidi" w:hAnsiTheme="majorBidi" w:cstheme="majorBidi"/>
        </w:rPr>
        <w:t xml:space="preserve"> and non-limitable even in instances of public emergency. </w:t>
      </w:r>
    </w:p>
    <w:p w:rsidR="0036260A" w:rsidRPr="0072184A" w:rsidRDefault="00D57E5F" w:rsidP="00D57E5F">
      <w:pPr>
        <w:pStyle w:val="SingleTxtG"/>
        <w:rPr>
          <w:rFonts w:asciiTheme="majorBidi" w:hAnsiTheme="majorBidi" w:cstheme="majorBidi"/>
        </w:rPr>
      </w:pPr>
      <w:r w:rsidRPr="0072184A">
        <w:rPr>
          <w:rFonts w:asciiTheme="majorBidi" w:hAnsiTheme="majorBidi" w:cstheme="majorBidi"/>
        </w:rPr>
        <w:t>100.</w:t>
      </w:r>
      <w:r w:rsidRPr="0072184A">
        <w:rPr>
          <w:rFonts w:asciiTheme="majorBidi" w:hAnsiTheme="majorBidi" w:cstheme="majorBidi"/>
        </w:rPr>
        <w:tab/>
      </w:r>
      <w:r w:rsidR="0036260A" w:rsidRPr="0072184A">
        <w:rPr>
          <w:rFonts w:asciiTheme="majorBidi" w:hAnsiTheme="majorBidi" w:cstheme="majorBidi"/>
        </w:rPr>
        <w:t xml:space="preserve">The CCPJA has identified a number of practices as undesirable. These include abduction, trafficking, forced marriage and betrothal, pledging children as security and other harmful cultural practices. These practices are punishable by prison terms ranging from 10 years to life imprisonment. As such, although the participation in cultural, traditional or customary practices is enshrined by the Constitution, the restrictions on practices which are harmful to children is provided for by law and is admittedly a limitation, albeit a legal one, on the enjoyment of cultural and social rights. </w:t>
      </w:r>
    </w:p>
    <w:p w:rsidR="0036260A" w:rsidRPr="0072184A" w:rsidRDefault="000B156B" w:rsidP="000B156B">
      <w:pPr>
        <w:pStyle w:val="H1G"/>
        <w:rPr>
          <w:bCs/>
        </w:rPr>
      </w:pPr>
      <w:bookmarkStart w:id="121" w:name="_Toc408313484"/>
      <w:r>
        <w:tab/>
      </w:r>
      <w:r>
        <w:tab/>
      </w:r>
      <w:r w:rsidR="0036260A" w:rsidRPr="0072184A">
        <w:t>Article 31</w:t>
      </w:r>
      <w:bookmarkEnd w:id="121"/>
    </w:p>
    <w:p w:rsidR="0036260A" w:rsidRPr="000B156B" w:rsidRDefault="000B156B" w:rsidP="000B156B">
      <w:pPr>
        <w:pStyle w:val="SingleTxtG"/>
        <w:rPr>
          <w:b/>
          <w:bCs/>
        </w:rPr>
      </w:pPr>
      <w:r>
        <w:rPr>
          <w:b/>
          <w:bCs/>
        </w:rPr>
        <w:t>1.</w:t>
      </w:r>
      <w:r>
        <w:rPr>
          <w:b/>
          <w:bCs/>
        </w:rPr>
        <w:tab/>
      </w:r>
      <w:r w:rsidR="0036260A" w:rsidRPr="000B156B">
        <w:rPr>
          <w:b/>
          <w:bCs/>
        </w:rPr>
        <w:t>States Parties recognize the right of the child to rest and leisure, to engage in play and recreational activities appropriate to the age of the child and to participate freely in cultural life and the arts.</w:t>
      </w:r>
    </w:p>
    <w:p w:rsidR="0036260A" w:rsidRPr="000B156B" w:rsidRDefault="000B156B" w:rsidP="000B156B">
      <w:pPr>
        <w:pStyle w:val="SingleTxtG"/>
        <w:rPr>
          <w:b/>
          <w:bCs/>
        </w:rPr>
      </w:pPr>
      <w:r>
        <w:rPr>
          <w:b/>
          <w:bCs/>
        </w:rPr>
        <w:t>2.</w:t>
      </w:r>
      <w:r>
        <w:rPr>
          <w:b/>
          <w:bCs/>
        </w:rPr>
        <w:tab/>
      </w:r>
      <w:r w:rsidR="0036260A" w:rsidRPr="000B156B">
        <w:rPr>
          <w:b/>
          <w:bCs/>
        </w:rPr>
        <w:t>States Parties shall respect and promote the right of the child to participate fully in cultural and artistic life and shall encourage the provision of appropriate and equal opportunities for cultural, artistic, recreational and leisure activity.</w:t>
      </w:r>
    </w:p>
    <w:p w:rsidR="0036260A" w:rsidRPr="0072184A" w:rsidRDefault="00D57E5F" w:rsidP="00D57E5F">
      <w:pPr>
        <w:pStyle w:val="SingleTxtG"/>
        <w:rPr>
          <w:rFonts w:asciiTheme="majorBidi" w:hAnsiTheme="majorBidi" w:cstheme="majorBidi"/>
          <w:bCs/>
        </w:rPr>
      </w:pPr>
      <w:bookmarkStart w:id="122" w:name="art32"/>
      <w:bookmarkEnd w:id="122"/>
      <w:r w:rsidRPr="0072184A">
        <w:rPr>
          <w:rFonts w:asciiTheme="majorBidi" w:hAnsiTheme="majorBidi" w:cstheme="majorBidi"/>
          <w:bCs/>
        </w:rPr>
        <w:t>101.</w:t>
      </w:r>
      <w:r w:rsidRPr="0072184A">
        <w:rPr>
          <w:rFonts w:asciiTheme="majorBidi" w:hAnsiTheme="majorBidi" w:cstheme="majorBidi"/>
          <w:bCs/>
        </w:rPr>
        <w:tab/>
      </w:r>
      <w:r w:rsidR="0036260A" w:rsidRPr="0072184A">
        <w:rPr>
          <w:rFonts w:asciiTheme="majorBidi" w:hAnsiTheme="majorBidi" w:cstheme="majorBidi"/>
          <w:bCs/>
        </w:rPr>
        <w:t xml:space="preserve">Under the Guiding Principles in Matters Concerning Children, which is a Schedule under the CCPJA, a child is entitled to leisure which is not morally harmful. A child also has the right to participate in sports and positive cultural and artistic activities. </w:t>
      </w:r>
    </w:p>
    <w:p w:rsidR="0036260A" w:rsidRPr="0072184A" w:rsidRDefault="000B156B" w:rsidP="000B156B">
      <w:pPr>
        <w:pStyle w:val="H1G"/>
        <w:rPr>
          <w:bCs/>
        </w:rPr>
      </w:pPr>
      <w:bookmarkStart w:id="123" w:name="_Toc408313485"/>
      <w:r>
        <w:tab/>
      </w:r>
      <w:r>
        <w:tab/>
      </w:r>
      <w:r w:rsidR="0036260A" w:rsidRPr="0072184A">
        <w:t>Article 32</w:t>
      </w:r>
      <w:bookmarkEnd w:id="123"/>
    </w:p>
    <w:p w:rsidR="0036260A" w:rsidRPr="000B156B" w:rsidRDefault="000B156B" w:rsidP="000B156B">
      <w:pPr>
        <w:pStyle w:val="SingleTxtG"/>
        <w:rPr>
          <w:b/>
          <w:bCs/>
        </w:rPr>
      </w:pPr>
      <w:r>
        <w:rPr>
          <w:b/>
          <w:bCs/>
        </w:rPr>
        <w:t>1.</w:t>
      </w:r>
      <w:r>
        <w:rPr>
          <w:b/>
          <w:bCs/>
        </w:rPr>
        <w:tab/>
      </w:r>
      <w:r w:rsidR="0036260A" w:rsidRPr="000B156B">
        <w:rPr>
          <w:b/>
          <w:bCs/>
        </w:rPr>
        <w:t>States Parties recognize the right of the child to be protected from economic exploitation and from performing any work that is likely to be hazardous or to interfere with the child</w:t>
      </w:r>
      <w:r w:rsidR="006F5FFA" w:rsidRPr="000B156B">
        <w:rPr>
          <w:b/>
          <w:bCs/>
        </w:rPr>
        <w:t>’</w:t>
      </w:r>
      <w:r w:rsidR="0036260A" w:rsidRPr="000B156B">
        <w:rPr>
          <w:b/>
          <w:bCs/>
        </w:rPr>
        <w:t>s education, or to be harmful to the child</w:t>
      </w:r>
      <w:r w:rsidR="006F5FFA" w:rsidRPr="000B156B">
        <w:rPr>
          <w:b/>
          <w:bCs/>
        </w:rPr>
        <w:t>’</w:t>
      </w:r>
      <w:r w:rsidR="0036260A" w:rsidRPr="000B156B">
        <w:rPr>
          <w:b/>
          <w:bCs/>
        </w:rPr>
        <w:t>s health or physical, mental, spiritual, moral or social development.</w:t>
      </w:r>
    </w:p>
    <w:p w:rsidR="0036260A" w:rsidRPr="000B156B" w:rsidRDefault="000B156B" w:rsidP="000B156B">
      <w:pPr>
        <w:pStyle w:val="SingleTxtG"/>
        <w:rPr>
          <w:b/>
          <w:bCs/>
        </w:rPr>
      </w:pPr>
      <w:r>
        <w:rPr>
          <w:b/>
          <w:bCs/>
        </w:rPr>
        <w:t>2.</w:t>
      </w:r>
      <w:r>
        <w:rPr>
          <w:b/>
          <w:bCs/>
        </w:rPr>
        <w:tab/>
      </w:r>
      <w:r w:rsidR="0036260A" w:rsidRPr="000B156B">
        <w:rPr>
          <w:b/>
          <w:bCs/>
        </w:rPr>
        <w:t>States Parties shall take legislative, administrative, social and educational measures to ensure the implementation of the present article. To this end, and having regard to the relevant provisions of other international instruments, States Parties shall in particular:</w:t>
      </w:r>
    </w:p>
    <w:p w:rsidR="0036260A" w:rsidRPr="000B156B" w:rsidRDefault="002F4450" w:rsidP="000B156B">
      <w:pPr>
        <w:pStyle w:val="SingleTxtG"/>
        <w:rPr>
          <w:b/>
          <w:bCs/>
        </w:rPr>
      </w:pPr>
      <w:r>
        <w:rPr>
          <w:b/>
          <w:bCs/>
        </w:rPr>
        <w:tab/>
      </w:r>
      <w:r w:rsidR="000B156B">
        <w:rPr>
          <w:b/>
          <w:bCs/>
        </w:rPr>
        <w:t>(a)</w:t>
      </w:r>
      <w:r w:rsidR="000B156B">
        <w:rPr>
          <w:b/>
          <w:bCs/>
        </w:rPr>
        <w:tab/>
      </w:r>
      <w:r w:rsidR="0036260A" w:rsidRPr="000B156B">
        <w:rPr>
          <w:b/>
          <w:bCs/>
        </w:rPr>
        <w:t xml:space="preserve">Provide for a minimum age or minimum </w:t>
      </w:r>
      <w:proofErr w:type="spellStart"/>
      <w:r w:rsidR="0036260A" w:rsidRPr="000B156B">
        <w:rPr>
          <w:b/>
          <w:bCs/>
        </w:rPr>
        <w:t>ages</w:t>
      </w:r>
      <w:proofErr w:type="spellEnd"/>
      <w:r w:rsidR="0036260A" w:rsidRPr="000B156B">
        <w:rPr>
          <w:b/>
          <w:bCs/>
        </w:rPr>
        <w:t xml:space="preserve"> for admission to employment;</w:t>
      </w:r>
    </w:p>
    <w:p w:rsidR="0036260A" w:rsidRPr="000B156B" w:rsidRDefault="002F4450" w:rsidP="000B156B">
      <w:pPr>
        <w:pStyle w:val="SingleTxtG"/>
        <w:rPr>
          <w:b/>
          <w:bCs/>
        </w:rPr>
      </w:pPr>
      <w:r>
        <w:rPr>
          <w:b/>
          <w:bCs/>
        </w:rPr>
        <w:tab/>
      </w:r>
      <w:r w:rsidR="0036260A" w:rsidRPr="000B156B">
        <w:rPr>
          <w:b/>
          <w:bCs/>
        </w:rPr>
        <w:t>(b)</w:t>
      </w:r>
      <w:r w:rsidR="000B156B">
        <w:rPr>
          <w:b/>
          <w:bCs/>
        </w:rPr>
        <w:tab/>
      </w:r>
      <w:r w:rsidR="0036260A" w:rsidRPr="000B156B">
        <w:rPr>
          <w:b/>
          <w:bCs/>
        </w:rPr>
        <w:t>Provide for appropriate regulation of the hours and conditions of employment;</w:t>
      </w:r>
    </w:p>
    <w:p w:rsidR="0036260A" w:rsidRPr="000B156B" w:rsidRDefault="002F4450" w:rsidP="000B156B">
      <w:pPr>
        <w:pStyle w:val="SingleTxtG"/>
        <w:rPr>
          <w:b/>
          <w:bCs/>
        </w:rPr>
      </w:pPr>
      <w:r>
        <w:rPr>
          <w:b/>
          <w:bCs/>
        </w:rPr>
        <w:tab/>
      </w:r>
      <w:r w:rsidR="000B156B">
        <w:rPr>
          <w:b/>
          <w:bCs/>
        </w:rPr>
        <w:t>(c)</w:t>
      </w:r>
      <w:r w:rsidR="000B156B">
        <w:rPr>
          <w:b/>
          <w:bCs/>
        </w:rPr>
        <w:tab/>
      </w:r>
      <w:r w:rsidR="0036260A" w:rsidRPr="000B156B">
        <w:rPr>
          <w:b/>
          <w:bCs/>
        </w:rPr>
        <w:t>Provide for appropriate penalties or other sanctions to ensure the effective enforcement of the present article.</w:t>
      </w:r>
    </w:p>
    <w:p w:rsidR="0036260A" w:rsidRPr="0072184A" w:rsidRDefault="00D57E5F" w:rsidP="00D57E5F">
      <w:pPr>
        <w:pStyle w:val="SingleTxtG"/>
        <w:rPr>
          <w:rFonts w:asciiTheme="majorBidi" w:hAnsiTheme="majorBidi" w:cstheme="majorBidi"/>
          <w:bCs/>
        </w:rPr>
      </w:pPr>
      <w:bookmarkStart w:id="124" w:name="art33"/>
      <w:bookmarkEnd w:id="124"/>
      <w:r w:rsidRPr="0072184A">
        <w:rPr>
          <w:rFonts w:asciiTheme="majorBidi" w:hAnsiTheme="majorBidi" w:cstheme="majorBidi"/>
          <w:bCs/>
        </w:rPr>
        <w:t>102.</w:t>
      </w:r>
      <w:r w:rsidRPr="0072184A">
        <w:rPr>
          <w:rFonts w:asciiTheme="majorBidi" w:hAnsiTheme="majorBidi" w:cstheme="majorBidi"/>
          <w:bCs/>
        </w:rPr>
        <w:tab/>
      </w:r>
      <w:r w:rsidR="0036260A" w:rsidRPr="0072184A">
        <w:rPr>
          <w:rFonts w:asciiTheme="majorBidi" w:hAnsiTheme="majorBidi" w:cstheme="majorBidi"/>
          <w:bCs/>
        </w:rPr>
        <w:t>The Constitution protects children from economic exploitation or any treatment, work or punishment that is, or is likely to be hazardous; interfere with their education; or be harmful to their health or to their physical, mental or spiritual or social development. Among the duties imposed on a parent or guardian is the duty to protect the child from exploitation. A child is listed as in need of care and protection if the child is sexually abused or engages in an activity which is sexual in nature for purposes of sexual exploitation for gratification or commercial gain. The CCPJA also criminalizes child trafficking by prohibiting taking part in any transaction the object or one of the objects of which is child trafficking. Under the CCPJA, child trafficking means the recruitment, transaction, transfer, harbouring or receipt of a child for the purposes of exploitation.</w:t>
      </w:r>
    </w:p>
    <w:p w:rsidR="0036260A" w:rsidRPr="0072184A" w:rsidRDefault="000B156B" w:rsidP="000B156B">
      <w:pPr>
        <w:pStyle w:val="H1G"/>
        <w:rPr>
          <w:bCs/>
        </w:rPr>
      </w:pPr>
      <w:bookmarkStart w:id="125" w:name="_Toc408313486"/>
      <w:r>
        <w:tab/>
      </w:r>
      <w:r>
        <w:tab/>
      </w:r>
      <w:r w:rsidR="0036260A" w:rsidRPr="0072184A">
        <w:t>Article 33</w:t>
      </w:r>
      <w:bookmarkEnd w:id="125"/>
    </w:p>
    <w:p w:rsidR="0036260A" w:rsidRPr="000B156B" w:rsidRDefault="0036260A" w:rsidP="000B156B">
      <w:pPr>
        <w:pStyle w:val="SingleTxtG"/>
        <w:rPr>
          <w:b/>
          <w:bCs/>
        </w:rPr>
      </w:pPr>
      <w:r w:rsidRPr="000B156B">
        <w:rPr>
          <w:b/>
          <w:bCs/>
        </w:rPr>
        <w:t>States Parties shall take all appropriate measures, including legislative, administrative, social and educational measures, to protect children from the illicit use of narcotic drugs and psychotropic substances as defined in the relevant international treaties, and to prevent the use of children in the illicit production and trafficking of such substances.</w:t>
      </w:r>
    </w:p>
    <w:p w:rsidR="0036260A" w:rsidRPr="0072184A" w:rsidRDefault="00D57E5F" w:rsidP="00D57E5F">
      <w:pPr>
        <w:pStyle w:val="SingleTxtG"/>
        <w:rPr>
          <w:rFonts w:asciiTheme="majorBidi" w:hAnsiTheme="majorBidi" w:cstheme="majorBidi"/>
          <w:bCs/>
        </w:rPr>
      </w:pPr>
      <w:bookmarkStart w:id="126" w:name="art34"/>
      <w:bookmarkEnd w:id="126"/>
      <w:r w:rsidRPr="0072184A">
        <w:rPr>
          <w:rFonts w:asciiTheme="majorBidi" w:hAnsiTheme="majorBidi" w:cstheme="majorBidi"/>
          <w:bCs/>
        </w:rPr>
        <w:t>103.</w:t>
      </w:r>
      <w:r w:rsidRPr="0072184A">
        <w:rPr>
          <w:rFonts w:asciiTheme="majorBidi" w:hAnsiTheme="majorBidi" w:cstheme="majorBidi"/>
          <w:bCs/>
        </w:rPr>
        <w:tab/>
      </w:r>
      <w:r w:rsidR="0036260A" w:rsidRPr="0072184A">
        <w:rPr>
          <w:rFonts w:asciiTheme="majorBidi" w:hAnsiTheme="majorBidi" w:cstheme="majorBidi"/>
          <w:bCs/>
        </w:rPr>
        <w:t xml:space="preserve">The Dangerous Drugs Act and the Liquor Act are the key instruments against alcohol, drug and substance abuse. These statutes have not changed since the last report. However, in light of the enactment of the CCPJA which defines a child as a person below the age of 16 years, it is imperative that the statutes be revised in order to offer protection to the child not by changing the age of exposure but rather including the emerging substances that may be abused by children. </w:t>
      </w:r>
    </w:p>
    <w:p w:rsidR="0036260A" w:rsidRPr="0072184A" w:rsidRDefault="000B156B" w:rsidP="000B156B">
      <w:pPr>
        <w:pStyle w:val="H1G"/>
        <w:rPr>
          <w:bCs/>
        </w:rPr>
      </w:pPr>
      <w:bookmarkStart w:id="127" w:name="art37"/>
      <w:bookmarkStart w:id="128" w:name="_Toc408313487"/>
      <w:bookmarkEnd w:id="127"/>
      <w:r>
        <w:tab/>
      </w:r>
      <w:r>
        <w:tab/>
      </w:r>
      <w:r w:rsidR="0036260A" w:rsidRPr="0072184A">
        <w:t>Article 37</w:t>
      </w:r>
      <w:bookmarkEnd w:id="128"/>
    </w:p>
    <w:p w:rsidR="0036260A" w:rsidRPr="000B156B" w:rsidRDefault="0036260A" w:rsidP="000B156B">
      <w:pPr>
        <w:pStyle w:val="SingleTxtG"/>
        <w:rPr>
          <w:b/>
          <w:bCs/>
        </w:rPr>
      </w:pPr>
      <w:r w:rsidRPr="000B156B">
        <w:rPr>
          <w:b/>
          <w:bCs/>
        </w:rPr>
        <w:t>States Parties shall ensure that:</w:t>
      </w:r>
    </w:p>
    <w:p w:rsidR="0036260A" w:rsidRPr="000B156B" w:rsidRDefault="002F4450" w:rsidP="000B156B">
      <w:pPr>
        <w:pStyle w:val="SingleTxtG"/>
        <w:rPr>
          <w:b/>
          <w:bCs/>
        </w:rPr>
      </w:pPr>
      <w:r>
        <w:rPr>
          <w:b/>
          <w:bCs/>
        </w:rPr>
        <w:tab/>
      </w:r>
      <w:r w:rsidR="000B156B">
        <w:rPr>
          <w:b/>
          <w:bCs/>
        </w:rPr>
        <w:t>(a)</w:t>
      </w:r>
      <w:r w:rsidR="000B156B">
        <w:rPr>
          <w:b/>
          <w:bCs/>
        </w:rPr>
        <w:tab/>
      </w:r>
      <w:r w:rsidR="0036260A" w:rsidRPr="000B156B">
        <w:rPr>
          <w:b/>
          <w:bCs/>
        </w:rPr>
        <w:t>No child shall be subjected to torture or other cruel, inhuman or degrading treatment or punishment. Neither capital punishment nor life imprisonment without possibility of release shall be imposed for offences committed by persons below eighteen years of age;</w:t>
      </w:r>
    </w:p>
    <w:p w:rsidR="0036260A" w:rsidRPr="000B156B" w:rsidRDefault="002F4450" w:rsidP="000B156B">
      <w:pPr>
        <w:pStyle w:val="SingleTxtG"/>
        <w:rPr>
          <w:b/>
          <w:bCs/>
        </w:rPr>
      </w:pPr>
      <w:r>
        <w:rPr>
          <w:b/>
          <w:bCs/>
        </w:rPr>
        <w:tab/>
      </w:r>
      <w:r w:rsidR="000B156B">
        <w:rPr>
          <w:b/>
          <w:bCs/>
        </w:rPr>
        <w:t>(b)</w:t>
      </w:r>
      <w:r w:rsidR="000B156B">
        <w:rPr>
          <w:b/>
          <w:bCs/>
        </w:rPr>
        <w:tab/>
      </w:r>
      <w:r w:rsidR="0036260A" w:rsidRPr="000B156B">
        <w:rPr>
          <w:b/>
          <w:bCs/>
        </w:rPr>
        <w:t>No child shall be deprived of his or her liberty unlawfully or arbitrarily. The arrest, detention or imprisonment of a child shall be in conformity with the law and shall be used only as a measure of last resort and for the shortest appropriate period of time;</w:t>
      </w:r>
    </w:p>
    <w:p w:rsidR="0036260A" w:rsidRPr="000B156B" w:rsidRDefault="002F4450" w:rsidP="000B156B">
      <w:pPr>
        <w:pStyle w:val="SingleTxtG"/>
        <w:rPr>
          <w:b/>
          <w:bCs/>
        </w:rPr>
      </w:pPr>
      <w:r>
        <w:rPr>
          <w:b/>
          <w:bCs/>
        </w:rPr>
        <w:tab/>
      </w:r>
      <w:r w:rsidR="000B156B">
        <w:rPr>
          <w:b/>
          <w:bCs/>
        </w:rPr>
        <w:t>(c)</w:t>
      </w:r>
      <w:r w:rsidR="000B156B">
        <w:rPr>
          <w:b/>
          <w:bCs/>
        </w:rPr>
        <w:tab/>
      </w:r>
      <w:r w:rsidR="0036260A" w:rsidRPr="000B156B">
        <w:rPr>
          <w:b/>
          <w:bCs/>
        </w:rPr>
        <w:t>Every child deprived of liberty shall be treated with humanity and respect for the inherent dignity of the human person, and in a manner which takes into account the needs of persons of his or her age. In particular, every child deprived of liberty shall be separated from adults unless it is considered in the child</w:t>
      </w:r>
      <w:r w:rsidR="006F5FFA" w:rsidRPr="000B156B">
        <w:rPr>
          <w:b/>
          <w:bCs/>
        </w:rPr>
        <w:t>’</w:t>
      </w:r>
      <w:r w:rsidR="0036260A" w:rsidRPr="000B156B">
        <w:rPr>
          <w:b/>
          <w:bCs/>
        </w:rPr>
        <w:t>s best interest not to do so and shall have the right to maintain contact with his or her family through correspondence and visits, save in exceptional circumstances;</w:t>
      </w:r>
    </w:p>
    <w:p w:rsidR="0036260A" w:rsidRPr="000B156B" w:rsidRDefault="002F4450" w:rsidP="000B156B">
      <w:pPr>
        <w:pStyle w:val="SingleTxtG"/>
        <w:rPr>
          <w:b/>
          <w:bCs/>
        </w:rPr>
      </w:pPr>
      <w:r>
        <w:rPr>
          <w:b/>
          <w:bCs/>
        </w:rPr>
        <w:tab/>
      </w:r>
      <w:r w:rsidR="000B156B">
        <w:rPr>
          <w:b/>
          <w:bCs/>
        </w:rPr>
        <w:t>(d)</w:t>
      </w:r>
      <w:r w:rsidR="000B156B">
        <w:rPr>
          <w:b/>
          <w:bCs/>
        </w:rPr>
        <w:tab/>
      </w:r>
      <w:r w:rsidR="0036260A" w:rsidRPr="000B156B">
        <w:rPr>
          <w:b/>
          <w:bCs/>
        </w:rPr>
        <w:t>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p>
    <w:p w:rsidR="0036260A" w:rsidRPr="000B156B" w:rsidRDefault="000B156B" w:rsidP="000B156B">
      <w:pPr>
        <w:pStyle w:val="H1G"/>
      </w:pPr>
      <w:bookmarkStart w:id="129" w:name="art38"/>
      <w:bookmarkStart w:id="130" w:name="_Toc408313488"/>
      <w:bookmarkEnd w:id="129"/>
      <w:r>
        <w:tab/>
      </w:r>
      <w:r>
        <w:tab/>
      </w:r>
      <w:r w:rsidR="0036260A" w:rsidRPr="000B156B">
        <w:t>Article 40</w:t>
      </w:r>
      <w:bookmarkEnd w:id="130"/>
    </w:p>
    <w:p w:rsidR="0036260A" w:rsidRPr="000B156B" w:rsidRDefault="000B156B" w:rsidP="000B156B">
      <w:pPr>
        <w:pStyle w:val="SingleTxtG"/>
        <w:rPr>
          <w:b/>
          <w:bCs/>
        </w:rPr>
      </w:pPr>
      <w:r>
        <w:rPr>
          <w:b/>
          <w:bCs/>
        </w:rPr>
        <w:t>1.</w:t>
      </w:r>
      <w:r>
        <w:rPr>
          <w:b/>
          <w:bCs/>
        </w:rPr>
        <w:tab/>
      </w:r>
      <w:r w:rsidR="0036260A" w:rsidRPr="000B156B">
        <w:rPr>
          <w:b/>
          <w:bCs/>
        </w:rPr>
        <w:t>States Parties recognize the right of every child alleged as, accused of, or recognized as having infringed the penal law to be treated in a manner consistent with the promotion of the child</w:t>
      </w:r>
      <w:r w:rsidR="006F5FFA" w:rsidRPr="000B156B">
        <w:rPr>
          <w:b/>
          <w:bCs/>
        </w:rPr>
        <w:t>’</w:t>
      </w:r>
      <w:r w:rsidR="0036260A" w:rsidRPr="000B156B">
        <w:rPr>
          <w:b/>
          <w:bCs/>
        </w:rPr>
        <w:t>s sense of dignity and worth, which reinforces the child</w:t>
      </w:r>
      <w:r w:rsidR="006F5FFA" w:rsidRPr="000B156B">
        <w:rPr>
          <w:b/>
          <w:bCs/>
        </w:rPr>
        <w:t>’</w:t>
      </w:r>
      <w:r w:rsidR="0036260A" w:rsidRPr="000B156B">
        <w:rPr>
          <w:b/>
          <w:bCs/>
        </w:rPr>
        <w:t>s respect for the human rights and fundamental freedoms of others and which takes into account the child</w:t>
      </w:r>
      <w:r w:rsidR="006F5FFA" w:rsidRPr="000B156B">
        <w:rPr>
          <w:b/>
          <w:bCs/>
        </w:rPr>
        <w:t>’</w:t>
      </w:r>
      <w:r w:rsidR="0036260A" w:rsidRPr="000B156B">
        <w:rPr>
          <w:b/>
          <w:bCs/>
        </w:rPr>
        <w:t>s age and the desirability of promoting the child</w:t>
      </w:r>
      <w:r w:rsidR="006F5FFA" w:rsidRPr="000B156B">
        <w:rPr>
          <w:b/>
          <w:bCs/>
        </w:rPr>
        <w:t>’</w:t>
      </w:r>
      <w:r w:rsidR="0036260A" w:rsidRPr="000B156B">
        <w:rPr>
          <w:b/>
          <w:bCs/>
        </w:rPr>
        <w:t>s reintegration and the child</w:t>
      </w:r>
      <w:r w:rsidR="006F5FFA" w:rsidRPr="000B156B">
        <w:rPr>
          <w:b/>
          <w:bCs/>
        </w:rPr>
        <w:t>’</w:t>
      </w:r>
      <w:r w:rsidR="0036260A" w:rsidRPr="000B156B">
        <w:rPr>
          <w:b/>
          <w:bCs/>
        </w:rPr>
        <w:t>s assuming a constructive role in society.</w:t>
      </w:r>
    </w:p>
    <w:p w:rsidR="0036260A" w:rsidRPr="000B156B" w:rsidRDefault="000B156B" w:rsidP="000B156B">
      <w:pPr>
        <w:pStyle w:val="SingleTxtG"/>
        <w:rPr>
          <w:b/>
          <w:bCs/>
        </w:rPr>
      </w:pPr>
      <w:r>
        <w:rPr>
          <w:b/>
          <w:bCs/>
        </w:rPr>
        <w:t>2.</w:t>
      </w:r>
      <w:r>
        <w:rPr>
          <w:b/>
          <w:bCs/>
        </w:rPr>
        <w:tab/>
      </w:r>
      <w:r w:rsidR="0036260A" w:rsidRPr="000B156B">
        <w:rPr>
          <w:b/>
          <w:bCs/>
        </w:rPr>
        <w:t>To this end, and having regard to the relevant provisions of international instruments, States Parties shall, in particular, ensure that:</w:t>
      </w:r>
    </w:p>
    <w:p w:rsidR="0036260A" w:rsidRPr="000B156B" w:rsidRDefault="002F4450" w:rsidP="000B156B">
      <w:pPr>
        <w:pStyle w:val="SingleTxtG"/>
        <w:rPr>
          <w:b/>
          <w:bCs/>
        </w:rPr>
      </w:pPr>
      <w:r>
        <w:rPr>
          <w:b/>
          <w:bCs/>
        </w:rPr>
        <w:tab/>
      </w:r>
      <w:r w:rsidR="000B156B">
        <w:rPr>
          <w:b/>
          <w:bCs/>
        </w:rPr>
        <w:t>(a)</w:t>
      </w:r>
      <w:r w:rsidR="000B156B">
        <w:rPr>
          <w:b/>
          <w:bCs/>
        </w:rPr>
        <w:tab/>
      </w:r>
      <w:r w:rsidR="0036260A" w:rsidRPr="000B156B">
        <w:rPr>
          <w:b/>
          <w:bCs/>
        </w:rPr>
        <w:t>No child shall be alleged as, be accused of, or recognized as having infringed the penal law by reason of acts or omissions that were not prohibited by national or international law at the time they were committed;</w:t>
      </w:r>
    </w:p>
    <w:p w:rsidR="0036260A" w:rsidRPr="000B156B" w:rsidRDefault="002F4450" w:rsidP="000B156B">
      <w:pPr>
        <w:pStyle w:val="SingleTxtG"/>
        <w:rPr>
          <w:b/>
          <w:bCs/>
        </w:rPr>
      </w:pPr>
      <w:r>
        <w:rPr>
          <w:b/>
          <w:bCs/>
        </w:rPr>
        <w:tab/>
      </w:r>
      <w:r w:rsidR="0036260A" w:rsidRPr="000B156B">
        <w:rPr>
          <w:b/>
          <w:bCs/>
        </w:rPr>
        <w:t>(b)</w:t>
      </w:r>
      <w:r w:rsidR="000B156B">
        <w:rPr>
          <w:b/>
          <w:bCs/>
        </w:rPr>
        <w:tab/>
      </w:r>
      <w:r w:rsidR="0036260A" w:rsidRPr="000B156B">
        <w:rPr>
          <w:b/>
          <w:bCs/>
        </w:rPr>
        <w:t>Every child alleged as or accused of having infringed the penal law has at least the following guarantees:</w:t>
      </w:r>
    </w:p>
    <w:p w:rsidR="0036260A" w:rsidRPr="000B156B" w:rsidRDefault="000B156B" w:rsidP="00D57E5F">
      <w:pPr>
        <w:pStyle w:val="SingleTxtG"/>
        <w:ind w:left="1701"/>
        <w:rPr>
          <w:b/>
          <w:bCs/>
        </w:rPr>
      </w:pPr>
      <w:r>
        <w:rPr>
          <w:b/>
          <w:bCs/>
        </w:rPr>
        <w:t>(</w:t>
      </w:r>
      <w:proofErr w:type="spellStart"/>
      <w:r>
        <w:rPr>
          <w:b/>
          <w:bCs/>
        </w:rPr>
        <w:t>i</w:t>
      </w:r>
      <w:proofErr w:type="spellEnd"/>
      <w:r>
        <w:rPr>
          <w:b/>
          <w:bCs/>
        </w:rPr>
        <w:t>)</w:t>
      </w:r>
      <w:r>
        <w:rPr>
          <w:b/>
          <w:bCs/>
        </w:rPr>
        <w:tab/>
      </w:r>
      <w:r w:rsidR="0036260A" w:rsidRPr="000B156B">
        <w:rPr>
          <w:b/>
          <w:bCs/>
        </w:rPr>
        <w:t>To be presumed innocent until proven guilty according to law;</w:t>
      </w:r>
    </w:p>
    <w:p w:rsidR="0036260A" w:rsidRPr="000B156B" w:rsidRDefault="000B156B" w:rsidP="00D57E5F">
      <w:pPr>
        <w:pStyle w:val="SingleTxtG"/>
        <w:ind w:left="1701"/>
        <w:rPr>
          <w:b/>
          <w:bCs/>
        </w:rPr>
      </w:pPr>
      <w:r>
        <w:rPr>
          <w:b/>
          <w:bCs/>
        </w:rPr>
        <w:t>(ii)</w:t>
      </w:r>
      <w:r>
        <w:rPr>
          <w:b/>
          <w:bCs/>
        </w:rPr>
        <w:tab/>
      </w:r>
      <w:r w:rsidR="0036260A" w:rsidRPr="000B156B">
        <w:rPr>
          <w:b/>
          <w:bCs/>
        </w:rPr>
        <w:t>To be informed promptly and directly of the charges against him or her, and, if appropriate, through his or her parents or legal guardians, and to have legal or other appropriate assistance in the preparation and presentation of his or her defence;</w:t>
      </w:r>
    </w:p>
    <w:p w:rsidR="0036260A" w:rsidRPr="000B156B" w:rsidRDefault="000B156B" w:rsidP="00D57E5F">
      <w:pPr>
        <w:pStyle w:val="SingleTxtG"/>
        <w:ind w:left="1701"/>
        <w:rPr>
          <w:b/>
          <w:bCs/>
        </w:rPr>
      </w:pPr>
      <w:r>
        <w:rPr>
          <w:b/>
          <w:bCs/>
        </w:rPr>
        <w:t>(iii)</w:t>
      </w:r>
      <w:r>
        <w:rPr>
          <w:b/>
          <w:bCs/>
        </w:rPr>
        <w:tab/>
      </w:r>
      <w:r w:rsidR="0036260A" w:rsidRPr="000B156B">
        <w:rPr>
          <w:b/>
          <w:bCs/>
        </w:rPr>
        <w:t>To have the matter determined without delay by a competent, independent and impartial authority or judicial body in a fair hearing according to law, in the presence of legal or other appropriate assistance and, unless it is considered not to be in the best interest of the child, in particular, taking into account his or her age or situation, his or her parents or legal guardians;</w:t>
      </w:r>
    </w:p>
    <w:p w:rsidR="0036260A" w:rsidRPr="000B156B" w:rsidRDefault="000B156B" w:rsidP="00D57E5F">
      <w:pPr>
        <w:pStyle w:val="SingleTxtG"/>
        <w:ind w:left="1701"/>
        <w:rPr>
          <w:b/>
          <w:bCs/>
        </w:rPr>
      </w:pPr>
      <w:proofErr w:type="gramStart"/>
      <w:r>
        <w:rPr>
          <w:b/>
          <w:bCs/>
        </w:rPr>
        <w:t>(iv)</w:t>
      </w:r>
      <w:r>
        <w:rPr>
          <w:b/>
          <w:bCs/>
        </w:rPr>
        <w:tab/>
      </w:r>
      <w:r w:rsidR="0036260A" w:rsidRPr="000B156B">
        <w:rPr>
          <w:b/>
          <w:bCs/>
        </w:rPr>
        <w:t>Not</w:t>
      </w:r>
      <w:proofErr w:type="gramEnd"/>
      <w:r w:rsidR="0036260A" w:rsidRPr="000B156B">
        <w:rPr>
          <w:b/>
          <w:bCs/>
        </w:rPr>
        <w:t xml:space="preserve"> to be compelled to give testimony or to confess guilt; to examine or have examined adverse witnesses and to obtain the participation and examination of witnesses on his or her behalf under conditions of equality;</w:t>
      </w:r>
    </w:p>
    <w:p w:rsidR="0036260A" w:rsidRPr="000B156B" w:rsidRDefault="000B156B" w:rsidP="00D57E5F">
      <w:pPr>
        <w:pStyle w:val="SingleTxtG"/>
        <w:ind w:left="1701"/>
        <w:rPr>
          <w:b/>
          <w:bCs/>
        </w:rPr>
      </w:pPr>
      <w:r>
        <w:rPr>
          <w:b/>
          <w:bCs/>
        </w:rPr>
        <w:t>(v)</w:t>
      </w:r>
      <w:r>
        <w:rPr>
          <w:b/>
          <w:bCs/>
        </w:rPr>
        <w:tab/>
      </w:r>
      <w:r w:rsidR="0036260A" w:rsidRPr="000B156B">
        <w:rPr>
          <w:b/>
          <w:bCs/>
        </w:rPr>
        <w:t>If considered to have infringed the penal law, to have this decision and any measures imposed in consequence thereof reviewed by a higher competent, independent and impartial authority or judicial body according to law;</w:t>
      </w:r>
    </w:p>
    <w:p w:rsidR="0036260A" w:rsidRPr="000B156B" w:rsidRDefault="0036260A" w:rsidP="00D57E5F">
      <w:pPr>
        <w:pStyle w:val="SingleTxtG"/>
        <w:ind w:left="1701"/>
        <w:rPr>
          <w:b/>
          <w:bCs/>
        </w:rPr>
      </w:pPr>
      <w:proofErr w:type="gramStart"/>
      <w:r w:rsidRPr="000B156B">
        <w:rPr>
          <w:b/>
          <w:bCs/>
        </w:rPr>
        <w:t>(vi)</w:t>
      </w:r>
      <w:r w:rsidR="000B156B">
        <w:rPr>
          <w:b/>
          <w:bCs/>
        </w:rPr>
        <w:tab/>
      </w:r>
      <w:r w:rsidRPr="000B156B">
        <w:rPr>
          <w:b/>
          <w:bCs/>
        </w:rPr>
        <w:t>To</w:t>
      </w:r>
      <w:proofErr w:type="gramEnd"/>
      <w:r w:rsidRPr="000B156B">
        <w:rPr>
          <w:b/>
          <w:bCs/>
        </w:rPr>
        <w:t xml:space="preserve"> have the free assistance of an interpreter if the child cannot understand or speak the language used;</w:t>
      </w:r>
    </w:p>
    <w:p w:rsidR="0036260A" w:rsidRPr="000B156B" w:rsidRDefault="000B156B" w:rsidP="00D57E5F">
      <w:pPr>
        <w:pStyle w:val="SingleTxtG"/>
        <w:ind w:left="1701"/>
        <w:rPr>
          <w:b/>
          <w:bCs/>
        </w:rPr>
      </w:pPr>
      <w:r>
        <w:rPr>
          <w:b/>
          <w:bCs/>
        </w:rPr>
        <w:t>(vii)</w:t>
      </w:r>
      <w:r>
        <w:rPr>
          <w:b/>
          <w:bCs/>
        </w:rPr>
        <w:tab/>
      </w:r>
      <w:r w:rsidR="0036260A" w:rsidRPr="000B156B">
        <w:rPr>
          <w:b/>
          <w:bCs/>
        </w:rPr>
        <w:t>To have his or her privacy fully respected at all stages of the proceedings.</w:t>
      </w:r>
    </w:p>
    <w:p w:rsidR="0036260A" w:rsidRPr="000B156B" w:rsidRDefault="000B156B" w:rsidP="000B156B">
      <w:pPr>
        <w:pStyle w:val="SingleTxtG"/>
        <w:rPr>
          <w:b/>
          <w:bCs/>
        </w:rPr>
      </w:pPr>
      <w:r>
        <w:rPr>
          <w:b/>
          <w:bCs/>
        </w:rPr>
        <w:t>3.</w:t>
      </w:r>
      <w:r>
        <w:rPr>
          <w:b/>
          <w:bCs/>
        </w:rPr>
        <w:tab/>
      </w:r>
      <w:r w:rsidR="0036260A" w:rsidRPr="000B156B">
        <w:rPr>
          <w:b/>
          <w:bCs/>
        </w:rPr>
        <w:t>States Parties shall seek to promote the establishment of laws, procedures, authorities and institutions specifically applicable to children alleged as, accused of, or recognized as having infringed the penal law, and, in particular:</w:t>
      </w:r>
    </w:p>
    <w:p w:rsidR="0036260A" w:rsidRPr="000B156B" w:rsidRDefault="002F4450" w:rsidP="000B156B">
      <w:pPr>
        <w:pStyle w:val="SingleTxtG"/>
        <w:rPr>
          <w:b/>
          <w:bCs/>
        </w:rPr>
      </w:pPr>
      <w:r>
        <w:rPr>
          <w:b/>
          <w:bCs/>
        </w:rPr>
        <w:tab/>
      </w:r>
      <w:r w:rsidR="000B156B">
        <w:rPr>
          <w:b/>
          <w:bCs/>
        </w:rPr>
        <w:t>(a)</w:t>
      </w:r>
      <w:r w:rsidR="000B156B">
        <w:rPr>
          <w:b/>
          <w:bCs/>
        </w:rPr>
        <w:tab/>
      </w:r>
      <w:r w:rsidR="0036260A" w:rsidRPr="000B156B">
        <w:rPr>
          <w:b/>
          <w:bCs/>
        </w:rPr>
        <w:t>The establishment of a minimum age below which children shall be presumed not to have the capacity to infringe the penal law;</w:t>
      </w:r>
    </w:p>
    <w:p w:rsidR="0036260A" w:rsidRPr="000B156B" w:rsidRDefault="002F4450" w:rsidP="000B156B">
      <w:pPr>
        <w:pStyle w:val="SingleTxtG"/>
        <w:rPr>
          <w:b/>
          <w:bCs/>
        </w:rPr>
      </w:pPr>
      <w:r>
        <w:rPr>
          <w:b/>
          <w:bCs/>
        </w:rPr>
        <w:tab/>
      </w:r>
      <w:r w:rsidR="000B156B">
        <w:rPr>
          <w:b/>
          <w:bCs/>
        </w:rPr>
        <w:t>(b)</w:t>
      </w:r>
      <w:r w:rsidR="000B156B">
        <w:rPr>
          <w:b/>
          <w:bCs/>
        </w:rPr>
        <w:tab/>
      </w:r>
      <w:r w:rsidR="0036260A" w:rsidRPr="000B156B">
        <w:rPr>
          <w:b/>
          <w:bCs/>
        </w:rPr>
        <w:t xml:space="preserve">Whenever appropriate and desirable, measures for dealing with such children without resorting to judicial proceedings, providing that human rights and legal safeguards are fully respected. </w:t>
      </w:r>
    </w:p>
    <w:p w:rsidR="0036260A" w:rsidRPr="000B156B" w:rsidRDefault="000B156B" w:rsidP="000B156B">
      <w:pPr>
        <w:pStyle w:val="SingleTxtG"/>
        <w:rPr>
          <w:b/>
          <w:bCs/>
        </w:rPr>
      </w:pPr>
      <w:r>
        <w:rPr>
          <w:b/>
          <w:bCs/>
        </w:rPr>
        <w:t>4.</w:t>
      </w:r>
      <w:r>
        <w:rPr>
          <w:b/>
          <w:bCs/>
        </w:rPr>
        <w:tab/>
      </w:r>
      <w:r w:rsidR="0036260A" w:rsidRPr="000B156B">
        <w:rPr>
          <w:b/>
          <w:bCs/>
        </w:rPr>
        <w:t>A variety of dispositions, such as care, guidance and supervision orders; counselling; probation; foster care; education and vocational training programmes and other alternatives to institutional care shall be available to ensure that children are dealt with in a manner appropriate to their well-being and proportionate both to their circumstances and the offence.</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104.</w:t>
      </w:r>
      <w:r w:rsidRPr="0072184A">
        <w:rPr>
          <w:rFonts w:asciiTheme="majorBidi" w:hAnsiTheme="majorBidi" w:cstheme="majorBidi"/>
          <w:bCs/>
        </w:rPr>
        <w:tab/>
      </w:r>
      <w:r w:rsidR="0036260A" w:rsidRPr="0072184A">
        <w:rPr>
          <w:rFonts w:asciiTheme="majorBidi" w:hAnsiTheme="majorBidi" w:cstheme="majorBidi"/>
          <w:bCs/>
        </w:rPr>
        <w:t>The Constitution still provides for protection from torture, cruel, inhuman or degrading treatment for all persons. The same protection from arbitrary deprivation of liberty still stands.</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105.</w:t>
      </w:r>
      <w:r w:rsidRPr="0072184A">
        <w:rPr>
          <w:rFonts w:asciiTheme="majorBidi" w:hAnsiTheme="majorBidi" w:cstheme="majorBidi"/>
          <w:bCs/>
        </w:rPr>
        <w:tab/>
      </w:r>
      <w:r w:rsidR="0036260A" w:rsidRPr="0072184A">
        <w:rPr>
          <w:rFonts w:asciiTheme="majorBidi" w:hAnsiTheme="majorBidi" w:cstheme="majorBidi"/>
          <w:bCs/>
        </w:rPr>
        <w:t xml:space="preserve">The procedure regarding detention of children is provided for under the CCPJA. In addition to provisions on Criminal Procedure and Evidence Code and in order to actualize the overarching principle, the CCPJA provides for guidelines when arresting a child in conflict with the law. At the time of arrest of a child, the arresting officer shall not use physical abuse or harassment nor use handcuffs. A child in detention shall be separated from adults and if possible, the child shall be arrested in the company of parents or guardians, if possible, if not, an appropriate adult. If the parents or guardians are not available, they shall be informed, as soon as possible, where possible. In serious offences, legal representation should be provided.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106.</w:t>
      </w:r>
      <w:r w:rsidRPr="0072184A">
        <w:rPr>
          <w:rFonts w:asciiTheme="majorBidi" w:hAnsiTheme="majorBidi" w:cstheme="majorBidi"/>
          <w:bCs/>
        </w:rPr>
        <w:tab/>
      </w:r>
      <w:r w:rsidR="0036260A" w:rsidRPr="0072184A">
        <w:rPr>
          <w:rFonts w:asciiTheme="majorBidi" w:hAnsiTheme="majorBidi" w:cstheme="majorBidi"/>
          <w:bCs/>
        </w:rPr>
        <w:t xml:space="preserve">As soon as a child is arrested, he or she shall be referred to a probation officer for age estimation. Age determination must be done at a preliminary inquiry based on the available evidence, if the age is not known. Comprehensive provisions on age determination are contained in the CCPJA in order to ascertain the age of the offender for purposes of determining criminal responsibility and the application of the law. The age of criminal responsibility provided for under the Penal Code as 10 years.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107.</w:t>
      </w:r>
      <w:r w:rsidRPr="0072184A">
        <w:rPr>
          <w:rFonts w:asciiTheme="majorBidi" w:hAnsiTheme="majorBidi" w:cstheme="majorBidi"/>
          <w:bCs/>
        </w:rPr>
        <w:tab/>
      </w:r>
      <w:r w:rsidR="0036260A" w:rsidRPr="0072184A">
        <w:rPr>
          <w:rFonts w:asciiTheme="majorBidi" w:hAnsiTheme="majorBidi" w:cstheme="majorBidi"/>
          <w:bCs/>
        </w:rPr>
        <w:t>A process of diverting a child offender away from the normal criminal justice system procedures has been provided for under the CCPJA.</w:t>
      </w:r>
      <w:r w:rsidR="006F5FFA" w:rsidRPr="0072184A">
        <w:rPr>
          <w:rFonts w:asciiTheme="majorBidi" w:hAnsiTheme="majorBidi" w:cstheme="majorBidi"/>
          <w:bCs/>
        </w:rPr>
        <w:t xml:space="preserve"> </w:t>
      </w:r>
      <w:r w:rsidR="0036260A" w:rsidRPr="0072184A">
        <w:rPr>
          <w:rFonts w:asciiTheme="majorBidi" w:hAnsiTheme="majorBidi" w:cstheme="majorBidi"/>
          <w:bCs/>
        </w:rPr>
        <w:t>The philosophy behind Diversion is that the effects of subjecting a child offender to a fully-fledged criminal justice system are far more detrimental than diverting the offender from the system. Other comprehensive provisions and structures have been adopted e.g. Child panels. However, the CCPJA provides that not all cases can be diverted as only minor cases can be diverted. Diversion programmes have been provided for under the CCPJA and a separate court system, the Child Justice Courts have been established.</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108.</w:t>
      </w:r>
      <w:r w:rsidRPr="0072184A">
        <w:rPr>
          <w:rFonts w:asciiTheme="majorBidi" w:hAnsiTheme="majorBidi" w:cstheme="majorBidi"/>
          <w:bCs/>
        </w:rPr>
        <w:tab/>
      </w:r>
      <w:r w:rsidR="0036260A" w:rsidRPr="0072184A">
        <w:rPr>
          <w:rFonts w:asciiTheme="majorBidi" w:hAnsiTheme="majorBidi" w:cstheme="majorBidi"/>
          <w:bCs/>
        </w:rPr>
        <w:t xml:space="preserve">Systematic provisions on legal representation including representation at state expense have been provided for under the CCPJA. In terms of court procedure, proceedings shall be held </w:t>
      </w:r>
      <w:r w:rsidR="0036260A" w:rsidRPr="0072184A">
        <w:rPr>
          <w:rFonts w:asciiTheme="majorBidi" w:hAnsiTheme="majorBidi" w:cstheme="majorBidi"/>
          <w:bCs/>
          <w:i/>
        </w:rPr>
        <w:t xml:space="preserve">in camera </w:t>
      </w:r>
      <w:r w:rsidR="0036260A" w:rsidRPr="0072184A">
        <w:rPr>
          <w:rFonts w:asciiTheme="majorBidi" w:hAnsiTheme="majorBidi" w:cstheme="majorBidi"/>
          <w:bCs/>
        </w:rPr>
        <w:t xml:space="preserve">and shall be informal in nature. No jury trial shall be held against a child unless it is necessary and to do so is in the best interests of the child.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109.</w:t>
      </w:r>
      <w:r w:rsidRPr="0072184A">
        <w:rPr>
          <w:rFonts w:asciiTheme="majorBidi" w:hAnsiTheme="majorBidi" w:cstheme="majorBidi"/>
          <w:bCs/>
        </w:rPr>
        <w:tab/>
      </w:r>
      <w:r w:rsidR="0036260A" w:rsidRPr="0072184A">
        <w:rPr>
          <w:rFonts w:asciiTheme="majorBidi" w:hAnsiTheme="majorBidi" w:cstheme="majorBidi"/>
          <w:bCs/>
        </w:rPr>
        <w:t>For purposes of detention, the CCPJA has provided for special places for children on remand.</w:t>
      </w:r>
      <w:r w:rsidR="006F5FFA" w:rsidRPr="0072184A">
        <w:rPr>
          <w:rFonts w:asciiTheme="majorBidi" w:hAnsiTheme="majorBidi" w:cstheme="majorBidi"/>
          <w:bCs/>
        </w:rPr>
        <w:t xml:space="preserve"> </w:t>
      </w:r>
      <w:r w:rsidR="0036260A" w:rsidRPr="0072184A">
        <w:rPr>
          <w:rFonts w:asciiTheme="majorBidi" w:hAnsiTheme="majorBidi" w:cstheme="majorBidi"/>
          <w:bCs/>
        </w:rPr>
        <w:t xml:space="preserve">The places are being referred to as Safety Homes. After trial, a child cannot be imprisoned and children against whom a finding of responsibility has been made shall be placed in in Reformatory Centres. The detention centres whether Safety Homes or Reformatory Centres shall be regularly inspected. The detention centres shall contain and provide facilities for the children so detained. </w:t>
      </w:r>
    </w:p>
    <w:p w:rsidR="0036260A" w:rsidRPr="0072184A" w:rsidRDefault="000B156B" w:rsidP="000B156B">
      <w:pPr>
        <w:pStyle w:val="H1G"/>
        <w:rPr>
          <w:bCs/>
        </w:rPr>
      </w:pPr>
      <w:bookmarkStart w:id="131" w:name="_Toc408313489"/>
      <w:r>
        <w:tab/>
      </w:r>
      <w:r>
        <w:tab/>
      </w:r>
      <w:r w:rsidR="0036260A" w:rsidRPr="0072184A">
        <w:t>Article 38</w:t>
      </w:r>
      <w:bookmarkEnd w:id="131"/>
    </w:p>
    <w:p w:rsidR="0036260A" w:rsidRPr="00B35FD7" w:rsidRDefault="00B35FD7" w:rsidP="00B35FD7">
      <w:pPr>
        <w:pStyle w:val="SingleTxtG"/>
        <w:rPr>
          <w:b/>
          <w:bCs/>
        </w:rPr>
      </w:pPr>
      <w:r>
        <w:rPr>
          <w:b/>
          <w:bCs/>
        </w:rPr>
        <w:t>1.</w:t>
      </w:r>
      <w:r>
        <w:rPr>
          <w:b/>
          <w:bCs/>
        </w:rPr>
        <w:tab/>
      </w:r>
      <w:r w:rsidR="0036260A" w:rsidRPr="00B35FD7">
        <w:rPr>
          <w:b/>
          <w:bCs/>
        </w:rPr>
        <w:t>States Parties undertake to respect and to ensure respect for rules of international humanitarian law applicable to them in armed conflicts which are relevant to the child.</w:t>
      </w:r>
    </w:p>
    <w:p w:rsidR="0036260A" w:rsidRPr="00B35FD7" w:rsidRDefault="00B35FD7" w:rsidP="00B35FD7">
      <w:pPr>
        <w:pStyle w:val="SingleTxtG"/>
        <w:rPr>
          <w:b/>
          <w:bCs/>
        </w:rPr>
      </w:pPr>
      <w:r>
        <w:rPr>
          <w:b/>
          <w:bCs/>
        </w:rPr>
        <w:t>2.</w:t>
      </w:r>
      <w:r>
        <w:rPr>
          <w:b/>
          <w:bCs/>
        </w:rPr>
        <w:tab/>
      </w:r>
      <w:r w:rsidR="0036260A" w:rsidRPr="00B35FD7">
        <w:rPr>
          <w:b/>
          <w:bCs/>
        </w:rPr>
        <w:t>States Parties shall take all feasible measures to ensure that persons who have not attained the age of fifteen years do not take a direct part in hostilities.</w:t>
      </w:r>
    </w:p>
    <w:p w:rsidR="0036260A" w:rsidRPr="00B35FD7" w:rsidRDefault="00B35FD7" w:rsidP="00B35FD7">
      <w:pPr>
        <w:pStyle w:val="SingleTxtG"/>
        <w:rPr>
          <w:b/>
          <w:bCs/>
        </w:rPr>
      </w:pPr>
      <w:r>
        <w:rPr>
          <w:b/>
          <w:bCs/>
        </w:rPr>
        <w:t>3.</w:t>
      </w:r>
      <w:r>
        <w:rPr>
          <w:b/>
          <w:bCs/>
        </w:rPr>
        <w:tab/>
      </w:r>
      <w:r w:rsidR="0036260A" w:rsidRPr="00B35FD7">
        <w:rPr>
          <w:b/>
          <w:bCs/>
        </w:rPr>
        <w:t>States Parties shall refrain from recruiting any person who has not attained the age of fifteen years into their armed forces. In recruiting among those persons who have attained the age of fifteen years but who have not attained the age of eighteen years, States Parties shall endeavour to give priority to those who are oldest.</w:t>
      </w:r>
    </w:p>
    <w:p w:rsidR="0036260A" w:rsidRPr="00B35FD7" w:rsidRDefault="00B35FD7" w:rsidP="00B35FD7">
      <w:pPr>
        <w:pStyle w:val="SingleTxtG"/>
        <w:rPr>
          <w:b/>
          <w:bCs/>
        </w:rPr>
      </w:pPr>
      <w:r>
        <w:rPr>
          <w:b/>
          <w:bCs/>
        </w:rPr>
        <w:t>4.</w:t>
      </w:r>
      <w:r>
        <w:rPr>
          <w:b/>
          <w:bCs/>
        </w:rPr>
        <w:tab/>
      </w:r>
      <w:r w:rsidR="0036260A" w:rsidRPr="00B35FD7">
        <w:rPr>
          <w:b/>
          <w:bCs/>
        </w:rPr>
        <w:t>In accordance with their obligations under international humanitarian law to protect the civilian population in armed conflicts, States Parties shall take all feasible measures to ensure protection and care of children who are affected by an armed conflict.</w:t>
      </w:r>
    </w:p>
    <w:p w:rsidR="0036260A" w:rsidRPr="0072184A" w:rsidRDefault="00D57E5F" w:rsidP="00D57E5F">
      <w:pPr>
        <w:pStyle w:val="SingleTxtG"/>
        <w:rPr>
          <w:rFonts w:asciiTheme="majorBidi" w:hAnsiTheme="majorBidi" w:cstheme="majorBidi"/>
          <w:bCs/>
        </w:rPr>
      </w:pPr>
      <w:bookmarkStart w:id="132" w:name="art39"/>
      <w:bookmarkEnd w:id="132"/>
      <w:r w:rsidRPr="0072184A">
        <w:rPr>
          <w:rFonts w:asciiTheme="majorBidi" w:hAnsiTheme="majorBidi" w:cstheme="majorBidi"/>
          <w:bCs/>
        </w:rPr>
        <w:t>110.</w:t>
      </w:r>
      <w:r w:rsidRPr="0072184A">
        <w:rPr>
          <w:rFonts w:asciiTheme="majorBidi" w:hAnsiTheme="majorBidi" w:cstheme="majorBidi"/>
          <w:bCs/>
        </w:rPr>
        <w:tab/>
      </w:r>
      <w:r w:rsidR="0036260A" w:rsidRPr="0072184A">
        <w:rPr>
          <w:rFonts w:asciiTheme="majorBidi" w:hAnsiTheme="majorBidi" w:cstheme="majorBidi"/>
          <w:bCs/>
        </w:rPr>
        <w:t>There has been no armed conflict in Malawi since independence in 1964 and as such, the applicability of this provision has not arisen. However, since independence Malawi has always had a standing Army now termed the Malawi Defence Force.</w:t>
      </w:r>
      <w:r w:rsidR="006F5FFA" w:rsidRPr="0072184A">
        <w:rPr>
          <w:rFonts w:asciiTheme="majorBidi" w:hAnsiTheme="majorBidi" w:cstheme="majorBidi"/>
          <w:bCs/>
        </w:rPr>
        <w:t xml:space="preserve"> </w:t>
      </w:r>
      <w:r w:rsidR="0036260A" w:rsidRPr="0072184A">
        <w:rPr>
          <w:rFonts w:asciiTheme="majorBidi" w:hAnsiTheme="majorBidi" w:cstheme="majorBidi"/>
          <w:bCs/>
        </w:rPr>
        <w:t xml:space="preserve">Under section 19(2) of the Defence Force Act, a Recruiting Officer shall not enlist a person under the age of 18 years. This means that all persons covered under the Constitution and the CCPJA cannot be employed under the Defence Force. </w:t>
      </w:r>
    </w:p>
    <w:p w:rsidR="0036260A" w:rsidRPr="0072184A" w:rsidRDefault="00B35FD7" w:rsidP="00B35FD7">
      <w:pPr>
        <w:pStyle w:val="H1G"/>
        <w:rPr>
          <w:bCs/>
        </w:rPr>
      </w:pPr>
      <w:bookmarkStart w:id="133" w:name="_Toc408313490"/>
      <w:r>
        <w:tab/>
      </w:r>
      <w:r>
        <w:tab/>
      </w:r>
      <w:r w:rsidR="0036260A" w:rsidRPr="0072184A">
        <w:t>Article 39</w:t>
      </w:r>
      <w:bookmarkEnd w:id="133"/>
    </w:p>
    <w:p w:rsidR="0036260A" w:rsidRPr="00B35FD7" w:rsidRDefault="0036260A" w:rsidP="00B35FD7">
      <w:pPr>
        <w:pStyle w:val="SingleTxtG"/>
        <w:rPr>
          <w:b/>
          <w:bCs/>
        </w:rPr>
      </w:pPr>
      <w:r w:rsidRPr="00B35FD7">
        <w:rPr>
          <w:b/>
          <w:bCs/>
        </w:rPr>
        <w:t>States Parties shall take all appropriate measures to promote physical and psychological recovery and social reintegration of a child victim of: any form of neglect, exploitation, or abuse; torture or any other form of cruel, inhuman or degrading treatment or punishment; or armed conflicts. Such recovery and reintegration shall take place in an environment which fosters the health, self-respect and dignity of the child.</w:t>
      </w:r>
    </w:p>
    <w:p w:rsidR="0036260A" w:rsidRPr="0072184A" w:rsidRDefault="00D57E5F" w:rsidP="00D57E5F">
      <w:pPr>
        <w:pStyle w:val="SingleTxtG"/>
        <w:rPr>
          <w:rFonts w:asciiTheme="majorBidi" w:hAnsiTheme="majorBidi" w:cstheme="majorBidi"/>
          <w:bCs/>
        </w:rPr>
      </w:pPr>
      <w:bookmarkStart w:id="134" w:name="art40"/>
      <w:bookmarkEnd w:id="134"/>
      <w:r w:rsidRPr="0072184A">
        <w:rPr>
          <w:rFonts w:asciiTheme="majorBidi" w:hAnsiTheme="majorBidi" w:cstheme="majorBidi"/>
          <w:bCs/>
        </w:rPr>
        <w:t>111.</w:t>
      </w:r>
      <w:r w:rsidRPr="0072184A">
        <w:rPr>
          <w:rFonts w:asciiTheme="majorBidi" w:hAnsiTheme="majorBidi" w:cstheme="majorBidi"/>
          <w:bCs/>
        </w:rPr>
        <w:tab/>
      </w:r>
      <w:proofErr w:type="gramStart"/>
      <w:r w:rsidR="0036260A" w:rsidRPr="0072184A">
        <w:rPr>
          <w:rFonts w:asciiTheme="majorBidi" w:hAnsiTheme="majorBidi" w:cstheme="majorBidi"/>
          <w:bCs/>
        </w:rPr>
        <w:t>The</w:t>
      </w:r>
      <w:proofErr w:type="gramEnd"/>
      <w:r w:rsidR="0036260A" w:rsidRPr="0072184A">
        <w:rPr>
          <w:rFonts w:asciiTheme="majorBidi" w:hAnsiTheme="majorBidi" w:cstheme="majorBidi"/>
          <w:bCs/>
        </w:rPr>
        <w:t xml:space="preserve"> most comprehensive provision for child recovery is under the CCPJA. The CCPJA provides that a child in need of care and protection may be taken into temporary custody or a place of safety by a Police Officer, Social Welfare Officer, a Chief or any member of the community. The preceding provision provides for the criteria for determining whether a child is need of care and protection. The criteria include substantial risk of injury or abuse; actual injury; unfitness of parent or guardian; neglect; absence of or abandonment by parent or guardian; being in custody of a person who has been convicted of a n offence in connection with the child; child frequents the company of immoral, vicious or undesirable persons; being allowed to be on the street; or being assessed as being in need of care and protection by a Social Welfare Officer.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112.</w:t>
      </w:r>
      <w:r w:rsidRPr="0072184A">
        <w:rPr>
          <w:rFonts w:asciiTheme="majorBidi" w:hAnsiTheme="majorBidi" w:cstheme="majorBidi"/>
          <w:bCs/>
        </w:rPr>
        <w:tab/>
      </w:r>
      <w:r w:rsidR="0036260A" w:rsidRPr="0072184A">
        <w:rPr>
          <w:rFonts w:asciiTheme="majorBidi" w:hAnsiTheme="majorBidi" w:cstheme="majorBidi"/>
          <w:bCs/>
        </w:rPr>
        <w:t xml:space="preserve">A child taken into temporary custody or to a place of safety must be brought before a Child Justice Court within 48 hours for the court to direct whether the child should be placed in a place of safety or under the care of a fit and proper person until such time as the child is brought before a Child Justice Court.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113.</w:t>
      </w:r>
      <w:r w:rsidRPr="0072184A">
        <w:rPr>
          <w:rFonts w:asciiTheme="majorBidi" w:hAnsiTheme="majorBidi" w:cstheme="majorBidi"/>
          <w:bCs/>
        </w:rPr>
        <w:tab/>
      </w:r>
      <w:r w:rsidR="0036260A" w:rsidRPr="0072184A">
        <w:rPr>
          <w:rFonts w:asciiTheme="majorBidi" w:hAnsiTheme="majorBidi" w:cstheme="majorBidi"/>
          <w:bCs/>
        </w:rPr>
        <w:t xml:space="preserve">The CCPJA also provides that the child in need for care and protection should be taken for medical examination to determine whether the child needs medical services and care and may be hospitalized if necessary. </w:t>
      </w:r>
    </w:p>
    <w:p w:rsidR="0036260A" w:rsidRPr="0072184A" w:rsidRDefault="00B35FD7" w:rsidP="00B35FD7">
      <w:pPr>
        <w:pStyle w:val="H1G"/>
        <w:rPr>
          <w:bCs/>
        </w:rPr>
      </w:pPr>
      <w:bookmarkStart w:id="135" w:name="art41"/>
      <w:bookmarkStart w:id="136" w:name="_Toc408313491"/>
      <w:bookmarkEnd w:id="135"/>
      <w:r>
        <w:tab/>
      </w:r>
      <w:r>
        <w:tab/>
      </w:r>
      <w:r w:rsidR="0036260A" w:rsidRPr="0072184A">
        <w:t>Article 41</w:t>
      </w:r>
      <w:bookmarkEnd w:id="136"/>
    </w:p>
    <w:p w:rsidR="0036260A" w:rsidRPr="00B35FD7" w:rsidRDefault="0036260A" w:rsidP="00B35FD7">
      <w:pPr>
        <w:pStyle w:val="SingleTxtG"/>
        <w:rPr>
          <w:b/>
          <w:bCs/>
        </w:rPr>
      </w:pPr>
      <w:r w:rsidRPr="00B35FD7">
        <w:rPr>
          <w:b/>
          <w:bCs/>
        </w:rPr>
        <w:t>Nothing in the present Convention shall affect any provisions which are more conducive to the realization of the rights of the child and which may be contained in:</w:t>
      </w:r>
    </w:p>
    <w:p w:rsidR="0036260A" w:rsidRPr="00B35FD7" w:rsidRDefault="00CB4FCC" w:rsidP="00B35FD7">
      <w:pPr>
        <w:pStyle w:val="SingleTxtG"/>
        <w:rPr>
          <w:b/>
          <w:bCs/>
        </w:rPr>
      </w:pPr>
      <w:r>
        <w:rPr>
          <w:b/>
          <w:bCs/>
        </w:rPr>
        <w:tab/>
      </w:r>
      <w:r w:rsidR="00AF2AC2">
        <w:rPr>
          <w:b/>
          <w:bCs/>
        </w:rPr>
        <w:t>(a)</w:t>
      </w:r>
      <w:r w:rsidR="00AF2AC2">
        <w:rPr>
          <w:b/>
          <w:bCs/>
        </w:rPr>
        <w:tab/>
      </w:r>
      <w:r w:rsidR="0036260A" w:rsidRPr="00B35FD7">
        <w:rPr>
          <w:b/>
          <w:bCs/>
        </w:rPr>
        <w:t>The law of a State party; or</w:t>
      </w:r>
    </w:p>
    <w:p w:rsidR="0036260A" w:rsidRPr="00B35FD7" w:rsidRDefault="00CB4FCC" w:rsidP="00B35FD7">
      <w:pPr>
        <w:pStyle w:val="SingleTxtG"/>
        <w:rPr>
          <w:b/>
          <w:bCs/>
        </w:rPr>
      </w:pPr>
      <w:r>
        <w:rPr>
          <w:b/>
          <w:bCs/>
        </w:rPr>
        <w:tab/>
      </w:r>
      <w:r w:rsidR="00AF2AC2">
        <w:rPr>
          <w:b/>
          <w:bCs/>
        </w:rPr>
        <w:t>(b)</w:t>
      </w:r>
      <w:r w:rsidR="00AF2AC2">
        <w:rPr>
          <w:b/>
          <w:bCs/>
        </w:rPr>
        <w:tab/>
      </w:r>
      <w:r w:rsidR="0036260A" w:rsidRPr="00B35FD7">
        <w:rPr>
          <w:b/>
          <w:bCs/>
        </w:rPr>
        <w:t>International law in force for that State.</w:t>
      </w:r>
    </w:p>
    <w:p w:rsidR="0036260A" w:rsidRPr="0072184A" w:rsidRDefault="00D57E5F" w:rsidP="00D57E5F">
      <w:pPr>
        <w:pStyle w:val="SingleTxtG"/>
        <w:rPr>
          <w:rFonts w:asciiTheme="majorBidi" w:hAnsiTheme="majorBidi" w:cstheme="majorBidi"/>
          <w:bCs/>
        </w:rPr>
      </w:pPr>
      <w:bookmarkStart w:id="137" w:name="part2"/>
      <w:bookmarkEnd w:id="137"/>
      <w:r w:rsidRPr="0072184A">
        <w:rPr>
          <w:rFonts w:asciiTheme="majorBidi" w:hAnsiTheme="majorBidi" w:cstheme="majorBidi"/>
          <w:bCs/>
        </w:rPr>
        <w:t>114.</w:t>
      </w:r>
      <w:r w:rsidRPr="0072184A">
        <w:rPr>
          <w:rFonts w:asciiTheme="majorBidi" w:hAnsiTheme="majorBidi" w:cstheme="majorBidi"/>
          <w:bCs/>
        </w:rPr>
        <w:tab/>
      </w:r>
      <w:r w:rsidR="0036260A" w:rsidRPr="0072184A">
        <w:rPr>
          <w:rFonts w:asciiTheme="majorBidi" w:hAnsiTheme="majorBidi" w:cstheme="majorBidi"/>
          <w:bCs/>
        </w:rPr>
        <w:t xml:space="preserve">The State Party has entered into more agreements than the CRC to cater for child protection. The African Charter on Rights on Women and Children (ACRWC) is the major regional instrument which Malawi has ratified in order to realize even greater protection of children. </w:t>
      </w:r>
    </w:p>
    <w:p w:rsidR="0036260A" w:rsidRPr="0072184A" w:rsidRDefault="00D57E5F" w:rsidP="00D57E5F">
      <w:pPr>
        <w:pStyle w:val="SingleTxtG"/>
        <w:rPr>
          <w:rFonts w:asciiTheme="majorBidi" w:hAnsiTheme="majorBidi" w:cstheme="majorBidi"/>
          <w:bCs/>
        </w:rPr>
      </w:pPr>
      <w:r w:rsidRPr="0072184A">
        <w:rPr>
          <w:rFonts w:asciiTheme="majorBidi" w:hAnsiTheme="majorBidi" w:cstheme="majorBidi"/>
          <w:bCs/>
        </w:rPr>
        <w:t>115.</w:t>
      </w:r>
      <w:r w:rsidRPr="0072184A">
        <w:rPr>
          <w:rFonts w:asciiTheme="majorBidi" w:hAnsiTheme="majorBidi" w:cstheme="majorBidi"/>
          <w:bCs/>
        </w:rPr>
        <w:tab/>
      </w:r>
      <w:r w:rsidR="0036260A" w:rsidRPr="0072184A">
        <w:rPr>
          <w:rFonts w:asciiTheme="majorBidi" w:hAnsiTheme="majorBidi" w:cstheme="majorBidi"/>
          <w:bCs/>
        </w:rPr>
        <w:t>In keeping with the obligations of Malawi under the ACRWC, which provides for responsibilities of the child, the CCPJA has made provision for the duties and responsibilities of the child to respect the parents, guardians, superiors and elders at all times and depending on the age of the child assist them in cases of need; serve the community by placing his or her physical and intellectual abilities at its service; preserve and strengthen social and national unity and character of Malawi; uphold the positive values of the community; and contribute towards the child</w:t>
      </w:r>
      <w:r w:rsidR="006F5FFA" w:rsidRPr="0072184A">
        <w:rPr>
          <w:rFonts w:asciiTheme="majorBidi" w:hAnsiTheme="majorBidi" w:cstheme="majorBidi"/>
          <w:bCs/>
        </w:rPr>
        <w:t>’</w:t>
      </w:r>
      <w:r w:rsidR="0036260A" w:rsidRPr="0072184A">
        <w:rPr>
          <w:rFonts w:asciiTheme="majorBidi" w:hAnsiTheme="majorBidi" w:cstheme="majorBidi"/>
          <w:bCs/>
        </w:rPr>
        <w:t>s own development into being a useful member of the society. However, due regard shall be paid to the age and ability of the child and to such limitations as are contained in the CCPJA.</w:t>
      </w:r>
    </w:p>
    <w:p w:rsidR="0036260A" w:rsidRPr="0072184A" w:rsidRDefault="00B35FD7" w:rsidP="00B35FD7">
      <w:pPr>
        <w:pStyle w:val="H1G"/>
        <w:rPr>
          <w:bCs/>
        </w:rPr>
      </w:pPr>
      <w:bookmarkStart w:id="138" w:name="_Toc408313492"/>
      <w:r>
        <w:tab/>
      </w:r>
      <w:r>
        <w:tab/>
      </w:r>
      <w:r w:rsidR="0036260A" w:rsidRPr="0072184A">
        <w:t>Article 42</w:t>
      </w:r>
      <w:bookmarkEnd w:id="138"/>
    </w:p>
    <w:p w:rsidR="0036260A" w:rsidRPr="00B35FD7" w:rsidRDefault="0036260A" w:rsidP="00B35FD7">
      <w:pPr>
        <w:pStyle w:val="SingleTxtG"/>
        <w:rPr>
          <w:b/>
          <w:bCs/>
        </w:rPr>
      </w:pPr>
      <w:r w:rsidRPr="00B35FD7">
        <w:rPr>
          <w:b/>
          <w:bCs/>
        </w:rPr>
        <w:t>States Parties undertake to make the principles and provisions of the Convention widely known, by appropriate and active means, to adults and children alike.</w:t>
      </w:r>
      <w:bookmarkStart w:id="139" w:name="art43"/>
      <w:bookmarkEnd w:id="139"/>
    </w:p>
    <w:p w:rsidR="00B52FC1" w:rsidRPr="00B52FC1" w:rsidRDefault="00D57E5F" w:rsidP="00D57E5F">
      <w:pPr>
        <w:pStyle w:val="SingleTxtG"/>
        <w:rPr>
          <w:rFonts w:asciiTheme="majorBidi" w:hAnsiTheme="majorBidi" w:cstheme="majorBidi"/>
        </w:rPr>
      </w:pPr>
      <w:r w:rsidRPr="00B52FC1">
        <w:rPr>
          <w:rFonts w:asciiTheme="majorBidi" w:hAnsiTheme="majorBidi" w:cstheme="majorBidi"/>
        </w:rPr>
        <w:t>116.</w:t>
      </w:r>
      <w:r w:rsidRPr="00B52FC1">
        <w:rPr>
          <w:rFonts w:asciiTheme="majorBidi" w:hAnsiTheme="majorBidi" w:cstheme="majorBidi"/>
        </w:rPr>
        <w:tab/>
      </w:r>
      <w:r w:rsidR="0036260A" w:rsidRPr="00B52FC1">
        <w:rPr>
          <w:rFonts w:asciiTheme="majorBidi" w:hAnsiTheme="majorBidi" w:cstheme="majorBidi"/>
          <w:color w:val="555555"/>
        </w:rPr>
        <w:t>The convention has been implemented through the Constitution, legislation and policies.</w:t>
      </w:r>
      <w:r w:rsidR="006F5FFA" w:rsidRPr="00B52FC1">
        <w:rPr>
          <w:rFonts w:asciiTheme="majorBidi" w:hAnsiTheme="majorBidi" w:cstheme="majorBidi"/>
          <w:color w:val="555555"/>
        </w:rPr>
        <w:t xml:space="preserve"> </w:t>
      </w:r>
      <w:r w:rsidR="0036260A" w:rsidRPr="00B52FC1">
        <w:rPr>
          <w:rFonts w:asciiTheme="majorBidi" w:hAnsiTheme="majorBidi" w:cstheme="majorBidi"/>
          <w:color w:val="555555"/>
        </w:rPr>
        <w:t>In that regard the provisions and principles of the Convention are well known.</w:t>
      </w:r>
      <w:r w:rsidR="006F5FFA" w:rsidRPr="00B52FC1">
        <w:rPr>
          <w:rFonts w:asciiTheme="majorBidi" w:hAnsiTheme="majorBidi" w:cstheme="majorBidi"/>
          <w:color w:val="555555"/>
        </w:rPr>
        <w:t xml:space="preserve"> </w:t>
      </w:r>
      <w:r w:rsidR="0036260A" w:rsidRPr="00B52FC1">
        <w:rPr>
          <w:rFonts w:asciiTheme="majorBidi" w:hAnsiTheme="majorBidi" w:cstheme="majorBidi"/>
          <w:color w:val="555555"/>
        </w:rPr>
        <w:t>The Government through the Ministry responsible for children continuously engages in civil education programmes to ensure that issues related to rights of children as provided for in the Convention are well known and implemented.</w:t>
      </w:r>
    </w:p>
    <w:p w:rsidR="00B52FC1" w:rsidRPr="00B52FC1" w:rsidRDefault="00B52FC1" w:rsidP="00B52FC1">
      <w:pPr>
        <w:pStyle w:val="SingleTxtG"/>
        <w:spacing w:before="240" w:after="0"/>
        <w:jc w:val="center"/>
        <w:rPr>
          <w:rFonts w:asciiTheme="majorBidi" w:hAnsiTheme="majorBidi" w:cstheme="majorBidi"/>
          <w:u w:val="single"/>
        </w:rPr>
      </w:pPr>
      <w:r>
        <w:rPr>
          <w:rFonts w:asciiTheme="majorBidi" w:hAnsiTheme="majorBidi" w:cstheme="majorBidi"/>
          <w:color w:val="555555"/>
          <w:u w:val="single"/>
        </w:rPr>
        <w:tab/>
      </w:r>
      <w:r>
        <w:rPr>
          <w:rFonts w:asciiTheme="majorBidi" w:hAnsiTheme="majorBidi" w:cstheme="majorBidi"/>
          <w:color w:val="555555"/>
          <w:u w:val="single"/>
        </w:rPr>
        <w:tab/>
      </w:r>
      <w:r>
        <w:rPr>
          <w:rFonts w:asciiTheme="majorBidi" w:hAnsiTheme="majorBidi" w:cstheme="majorBidi"/>
          <w:color w:val="555555"/>
          <w:u w:val="single"/>
        </w:rPr>
        <w:tab/>
      </w:r>
    </w:p>
    <w:sectPr w:rsidR="00B52FC1" w:rsidRPr="00B52FC1" w:rsidSect="00790B05">
      <w:headerReference w:type="even" r:id="rId28"/>
      <w:headerReference w:type="default" r:id="rId29"/>
      <w:footerReference w:type="even" r:id="rId30"/>
      <w:footerReference w:type="default" r:id="rId31"/>
      <w:footerReference w:type="first" r:id="rId3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66A" w:rsidRDefault="005F466A"/>
  </w:endnote>
  <w:endnote w:type="continuationSeparator" w:id="0">
    <w:p w:rsidR="005F466A" w:rsidRDefault="005F466A"/>
  </w:endnote>
  <w:endnote w:type="continuationNotice" w:id="1">
    <w:p w:rsidR="005F466A" w:rsidRDefault="005F46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66A" w:rsidRPr="00963A87" w:rsidRDefault="005F466A" w:rsidP="00963A87">
    <w:pPr>
      <w:pStyle w:val="Footer"/>
      <w:tabs>
        <w:tab w:val="right" w:pos="9638"/>
      </w:tabs>
    </w:pPr>
    <w:r w:rsidRPr="00963A87">
      <w:rPr>
        <w:b/>
        <w:sz w:val="18"/>
      </w:rPr>
      <w:fldChar w:fldCharType="begin"/>
    </w:r>
    <w:r w:rsidRPr="00963A87">
      <w:rPr>
        <w:b/>
        <w:sz w:val="18"/>
      </w:rPr>
      <w:instrText xml:space="preserve"> PAGE  \* MERGEFORMAT </w:instrText>
    </w:r>
    <w:r w:rsidRPr="00963A87">
      <w:rPr>
        <w:b/>
        <w:sz w:val="18"/>
      </w:rPr>
      <w:fldChar w:fldCharType="separate"/>
    </w:r>
    <w:r w:rsidR="007E1A1B">
      <w:rPr>
        <w:b/>
        <w:noProof/>
        <w:sz w:val="18"/>
      </w:rPr>
      <w:t>2</w:t>
    </w:r>
    <w:r w:rsidRPr="00963A8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66A" w:rsidRPr="00963A87" w:rsidRDefault="005F466A" w:rsidP="00963A87">
    <w:pPr>
      <w:pStyle w:val="Footer"/>
      <w:tabs>
        <w:tab w:val="right" w:pos="9638"/>
      </w:tabs>
      <w:rPr>
        <w:b/>
        <w:sz w:val="18"/>
      </w:rPr>
    </w:pPr>
    <w:r>
      <w:tab/>
    </w:r>
    <w:r w:rsidRPr="00963A87">
      <w:rPr>
        <w:b/>
        <w:sz w:val="18"/>
      </w:rPr>
      <w:fldChar w:fldCharType="begin"/>
    </w:r>
    <w:r w:rsidRPr="00963A87">
      <w:rPr>
        <w:b/>
        <w:sz w:val="18"/>
      </w:rPr>
      <w:instrText xml:space="preserve"> PAGE  \* MERGEFORMAT </w:instrText>
    </w:r>
    <w:r w:rsidRPr="00963A87">
      <w:rPr>
        <w:b/>
        <w:sz w:val="18"/>
      </w:rPr>
      <w:fldChar w:fldCharType="separate"/>
    </w:r>
    <w:r w:rsidR="007E1A1B">
      <w:rPr>
        <w:b/>
        <w:noProof/>
        <w:sz w:val="18"/>
      </w:rPr>
      <w:t>3</w:t>
    </w:r>
    <w:r w:rsidRPr="00963A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F27" w:rsidRDefault="00005F27" w:rsidP="00005F27">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05F27" w:rsidRDefault="00005F27" w:rsidP="00005F27">
    <w:pPr>
      <w:pStyle w:val="Footer"/>
      <w:ind w:right="1134"/>
      <w:rPr>
        <w:sz w:val="20"/>
      </w:rPr>
    </w:pPr>
    <w:r>
      <w:rPr>
        <w:sz w:val="20"/>
      </w:rPr>
      <w:t>GE.16-10352(E)</w:t>
    </w:r>
  </w:p>
  <w:p w:rsidR="00005F27" w:rsidRPr="00005F27" w:rsidRDefault="00005F27" w:rsidP="00005F2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10" name="Picture 1" descr="http://undocs.org/m2/QRCode.ashx?DS=CRC/C/MWI/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WI/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66A" w:rsidRPr="000B175B" w:rsidRDefault="005F466A" w:rsidP="000B175B">
      <w:pPr>
        <w:tabs>
          <w:tab w:val="right" w:pos="2155"/>
        </w:tabs>
        <w:spacing w:after="80"/>
        <w:ind w:left="680"/>
        <w:rPr>
          <w:u w:val="single"/>
        </w:rPr>
      </w:pPr>
      <w:r>
        <w:rPr>
          <w:u w:val="single"/>
        </w:rPr>
        <w:tab/>
      </w:r>
    </w:p>
  </w:footnote>
  <w:footnote w:type="continuationSeparator" w:id="0">
    <w:p w:rsidR="005F466A" w:rsidRPr="00FC68B7" w:rsidRDefault="005F466A" w:rsidP="00FC68B7">
      <w:pPr>
        <w:tabs>
          <w:tab w:val="left" w:pos="2155"/>
        </w:tabs>
        <w:spacing w:after="80"/>
        <w:ind w:left="680"/>
        <w:rPr>
          <w:u w:val="single"/>
        </w:rPr>
      </w:pPr>
      <w:r>
        <w:rPr>
          <w:u w:val="single"/>
        </w:rPr>
        <w:tab/>
      </w:r>
    </w:p>
  </w:footnote>
  <w:footnote w:type="continuationNotice" w:id="1">
    <w:p w:rsidR="005F466A" w:rsidRDefault="005F466A"/>
  </w:footnote>
  <w:footnote w:id="2">
    <w:p w:rsidR="005F466A" w:rsidRDefault="005F466A" w:rsidP="0005569F">
      <w:pPr>
        <w:pStyle w:val="FootnoteText"/>
      </w:pPr>
      <w:r>
        <w:tab/>
      </w:r>
      <w:r w:rsidRPr="000935D7">
        <w:rPr>
          <w:rStyle w:val="FootnoteReference"/>
          <w:sz w:val="20"/>
          <w:vertAlign w:val="baseline"/>
        </w:rPr>
        <w:t>*</w:t>
      </w:r>
      <w:r>
        <w:rPr>
          <w:sz w:val="20"/>
        </w:rPr>
        <w:tab/>
      </w:r>
      <w:r>
        <w:t>The present document is being issued without formal editing.</w:t>
      </w:r>
    </w:p>
  </w:footnote>
  <w:footnote w:id="3">
    <w:p w:rsidR="005F466A" w:rsidRPr="00022FE9" w:rsidRDefault="005F466A" w:rsidP="009455EA">
      <w:pPr>
        <w:pStyle w:val="FootnoteText"/>
        <w:rPr>
          <w:rStyle w:val="FootnoteTextChar1"/>
        </w:rPr>
      </w:pPr>
      <w:r>
        <w:rPr>
          <w:rStyle w:val="FootnoteTextChar1"/>
        </w:rPr>
        <w:tab/>
      </w:r>
      <w:r w:rsidRPr="00022FE9">
        <w:rPr>
          <w:rStyle w:val="FootnoteReference"/>
        </w:rPr>
        <w:footnoteRef/>
      </w:r>
      <w:r>
        <w:rPr>
          <w:rStyle w:val="FootnoteTextChar1"/>
        </w:rPr>
        <w:tab/>
      </w:r>
      <w:r w:rsidRPr="00022FE9">
        <w:rPr>
          <w:rStyle w:val="FootnoteTextChar1"/>
        </w:rPr>
        <w:t>Effect of reduction in household air pollution on childhood pneumonia in Guatemala (RESPIRE): a</w:t>
      </w:r>
      <w:r w:rsidR="009455EA">
        <w:rPr>
          <w:rStyle w:val="FootnoteTextChar1"/>
        </w:rPr>
        <w:t> </w:t>
      </w:r>
      <w:proofErr w:type="spellStart"/>
      <w:r w:rsidRPr="00022FE9">
        <w:rPr>
          <w:rStyle w:val="FootnoteTextChar1"/>
        </w:rPr>
        <w:t>randomised</w:t>
      </w:r>
      <w:proofErr w:type="spellEnd"/>
      <w:r w:rsidRPr="00022FE9">
        <w:rPr>
          <w:rStyle w:val="FootnoteTextChar1"/>
        </w:rPr>
        <w:t xml:space="preserve"> controlled trial: The Lancet, </w:t>
      </w:r>
      <w:hyperlink r:id="rId1" w:history="1">
        <w:r w:rsidRPr="00022FE9">
          <w:rPr>
            <w:rStyle w:val="FootnoteTextChar1"/>
          </w:rPr>
          <w:t>Volume 378, Issue 9804</w:t>
        </w:r>
      </w:hyperlink>
      <w:r w:rsidRPr="00022FE9">
        <w:rPr>
          <w:rStyle w:val="FootnoteTextChar1"/>
        </w:rPr>
        <w:t xml:space="preserve">, </w:t>
      </w:r>
      <w:proofErr w:type="gramStart"/>
      <w:r w:rsidRPr="00022FE9">
        <w:rPr>
          <w:rStyle w:val="FootnoteTextChar1"/>
        </w:rPr>
        <w:t>12</w:t>
      </w:r>
      <w:proofErr w:type="gramEnd"/>
      <w:r w:rsidRPr="00022FE9">
        <w:rPr>
          <w:rStyle w:val="FootnoteTextChar1"/>
        </w:rPr>
        <w:t xml:space="preserve"> November 2011</w:t>
      </w:r>
      <w:r w:rsidR="009455EA">
        <w:rPr>
          <w:rStyle w:val="FootnoteTextChar1"/>
        </w:rPr>
        <w:t>.</w:t>
      </w:r>
    </w:p>
  </w:footnote>
  <w:footnote w:id="4">
    <w:p w:rsidR="005F466A" w:rsidRPr="00477BF9" w:rsidRDefault="005F466A" w:rsidP="0036260A">
      <w:pPr>
        <w:pStyle w:val="FootnoteText"/>
      </w:pPr>
      <w:r>
        <w:tab/>
      </w:r>
      <w:r w:rsidRPr="00022FE9">
        <w:rPr>
          <w:rStyle w:val="FootnoteReference"/>
        </w:rPr>
        <w:footnoteRef/>
      </w:r>
      <w:r>
        <w:tab/>
      </w:r>
      <w:proofErr w:type="gramStart"/>
      <w:r>
        <w:t>Malawi National Malaria Indicator Survey 2010 NMCP MOH 2010.</w:t>
      </w:r>
      <w:proofErr w:type="gramEnd"/>
      <w:r>
        <w:t xml:space="preserve"> </w:t>
      </w:r>
    </w:p>
  </w:footnote>
  <w:footnote w:id="5">
    <w:p w:rsidR="005F466A" w:rsidRPr="00413BDC" w:rsidRDefault="005F466A" w:rsidP="0036260A">
      <w:pPr>
        <w:pStyle w:val="FootnoteText"/>
      </w:pPr>
      <w:r>
        <w:tab/>
      </w:r>
      <w:r w:rsidRPr="00022FE9">
        <w:rPr>
          <w:rStyle w:val="FootnoteReference"/>
        </w:rPr>
        <w:footnoteRef/>
      </w:r>
      <w:r>
        <w:tab/>
      </w:r>
      <w:proofErr w:type="gramStart"/>
      <w:r>
        <w:t>Malawi DHS 2010.</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66A" w:rsidRPr="00963A87" w:rsidRDefault="005F466A">
    <w:pPr>
      <w:pStyle w:val="Header"/>
    </w:pPr>
    <w:r>
      <w:t>CRC/C/MWI/3-5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66A" w:rsidRPr="00963A87" w:rsidRDefault="005F466A" w:rsidP="00963A87">
    <w:pPr>
      <w:pStyle w:val="Header"/>
      <w:jc w:val="right"/>
    </w:pPr>
    <w:r>
      <w:t>CRC/C/MWI/3-5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5C584C"/>
    <w:multiLevelType w:val="hybridMultilevel"/>
    <w:tmpl w:val="6D8E61DC"/>
    <w:lvl w:ilvl="0" w:tplc="65606B4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141915"/>
    <w:multiLevelType w:val="multilevel"/>
    <w:tmpl w:val="238C1E70"/>
    <w:lvl w:ilvl="0">
      <w:start w:val="1"/>
      <w:numFmt w:val="decimal"/>
      <w:lvlText w:val="%1)"/>
      <w:lvlJc w:val="left"/>
      <w:pPr>
        <w:ind w:left="720" w:hanging="360"/>
      </w:p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nsid w:val="12EB7DFA"/>
    <w:multiLevelType w:val="hybridMultilevel"/>
    <w:tmpl w:val="4B72D80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3C75F1C"/>
    <w:multiLevelType w:val="hybridMultilevel"/>
    <w:tmpl w:val="5AD8890C"/>
    <w:lvl w:ilvl="0" w:tplc="105617B4">
      <w:start w:val="1"/>
      <w:numFmt w:val="upperLetter"/>
      <w:lvlText w:val="%1."/>
      <w:lvlJc w:val="left"/>
      <w:pPr>
        <w:tabs>
          <w:tab w:val="num" w:pos="3960"/>
        </w:tabs>
        <w:ind w:left="39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AFA286D"/>
    <w:multiLevelType w:val="hybridMultilevel"/>
    <w:tmpl w:val="CE040EFA"/>
    <w:lvl w:ilvl="0" w:tplc="65606B4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F941A3F"/>
    <w:multiLevelType w:val="hybridMultilevel"/>
    <w:tmpl w:val="BDAACE80"/>
    <w:lvl w:ilvl="0" w:tplc="9E5809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5B9B1500"/>
    <w:multiLevelType w:val="hybridMultilevel"/>
    <w:tmpl w:val="96582B86"/>
    <w:lvl w:ilvl="0" w:tplc="9E580934">
      <w:start w:val="1"/>
      <w:numFmt w:val="lowerLetter"/>
      <w:lvlText w:val="(%1)"/>
      <w:lvlJc w:val="left"/>
      <w:pPr>
        <w:ind w:left="2675" w:hanging="975"/>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4"/>
  </w:num>
  <w:num w:numId="4">
    <w:abstractNumId w:val="1"/>
  </w:num>
  <w:num w:numId="5">
    <w:abstractNumId w:val="5"/>
  </w:num>
  <w:num w:numId="6">
    <w:abstractNumId w:val="2"/>
  </w:num>
  <w:num w:numId="7">
    <w:abstractNumId w:val="7"/>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A87"/>
    <w:rsid w:val="00005F27"/>
    <w:rsid w:val="00010840"/>
    <w:rsid w:val="00015E9C"/>
    <w:rsid w:val="00022FE9"/>
    <w:rsid w:val="00033D76"/>
    <w:rsid w:val="00042993"/>
    <w:rsid w:val="00050F6B"/>
    <w:rsid w:val="0005569F"/>
    <w:rsid w:val="000566E2"/>
    <w:rsid w:val="00072C8C"/>
    <w:rsid w:val="00091419"/>
    <w:rsid w:val="000931C0"/>
    <w:rsid w:val="000935D7"/>
    <w:rsid w:val="00094F1F"/>
    <w:rsid w:val="000B156B"/>
    <w:rsid w:val="000B175B"/>
    <w:rsid w:val="000B3A0F"/>
    <w:rsid w:val="000B45CA"/>
    <w:rsid w:val="000C11CF"/>
    <w:rsid w:val="000E0415"/>
    <w:rsid w:val="001102D6"/>
    <w:rsid w:val="00144215"/>
    <w:rsid w:val="00172EF0"/>
    <w:rsid w:val="001751E2"/>
    <w:rsid w:val="00185B3D"/>
    <w:rsid w:val="001A1093"/>
    <w:rsid w:val="001B4B04"/>
    <w:rsid w:val="001C6663"/>
    <w:rsid w:val="001C7895"/>
    <w:rsid w:val="001D26DF"/>
    <w:rsid w:val="001D2FDC"/>
    <w:rsid w:val="001D5CF3"/>
    <w:rsid w:val="001E3807"/>
    <w:rsid w:val="00211E0B"/>
    <w:rsid w:val="00231835"/>
    <w:rsid w:val="00237785"/>
    <w:rsid w:val="00241466"/>
    <w:rsid w:val="00256405"/>
    <w:rsid w:val="00285844"/>
    <w:rsid w:val="00294E21"/>
    <w:rsid w:val="002A1FF9"/>
    <w:rsid w:val="002F0B81"/>
    <w:rsid w:val="002F4450"/>
    <w:rsid w:val="00305682"/>
    <w:rsid w:val="00306BCA"/>
    <w:rsid w:val="003107FA"/>
    <w:rsid w:val="003229D8"/>
    <w:rsid w:val="0032653E"/>
    <w:rsid w:val="00334678"/>
    <w:rsid w:val="00336125"/>
    <w:rsid w:val="0033718B"/>
    <w:rsid w:val="003407DC"/>
    <w:rsid w:val="00346C62"/>
    <w:rsid w:val="00355C90"/>
    <w:rsid w:val="0036260A"/>
    <w:rsid w:val="003833D3"/>
    <w:rsid w:val="00387D4B"/>
    <w:rsid w:val="0039277A"/>
    <w:rsid w:val="003972E0"/>
    <w:rsid w:val="003C2CC4"/>
    <w:rsid w:val="003C6ECD"/>
    <w:rsid w:val="003D4B23"/>
    <w:rsid w:val="00410691"/>
    <w:rsid w:val="004325CB"/>
    <w:rsid w:val="00441542"/>
    <w:rsid w:val="00446DE4"/>
    <w:rsid w:val="004578C6"/>
    <w:rsid w:val="00473B95"/>
    <w:rsid w:val="00473FF8"/>
    <w:rsid w:val="004800CE"/>
    <w:rsid w:val="00533821"/>
    <w:rsid w:val="00540C2F"/>
    <w:rsid w:val="005420F2"/>
    <w:rsid w:val="00585664"/>
    <w:rsid w:val="00597BCA"/>
    <w:rsid w:val="005A274D"/>
    <w:rsid w:val="005B3DB3"/>
    <w:rsid w:val="005C0081"/>
    <w:rsid w:val="005C50EF"/>
    <w:rsid w:val="005F466A"/>
    <w:rsid w:val="00611FC4"/>
    <w:rsid w:val="00617620"/>
    <w:rsid w:val="006176FB"/>
    <w:rsid w:val="00640B26"/>
    <w:rsid w:val="0067201B"/>
    <w:rsid w:val="00682AAB"/>
    <w:rsid w:val="00682D97"/>
    <w:rsid w:val="00694A38"/>
    <w:rsid w:val="006A7392"/>
    <w:rsid w:val="006C0D34"/>
    <w:rsid w:val="006C680F"/>
    <w:rsid w:val="006D191E"/>
    <w:rsid w:val="006E1FE4"/>
    <w:rsid w:val="006E564B"/>
    <w:rsid w:val="006F5FFA"/>
    <w:rsid w:val="00704DB3"/>
    <w:rsid w:val="0072184A"/>
    <w:rsid w:val="00723CA7"/>
    <w:rsid w:val="00724962"/>
    <w:rsid w:val="0072632A"/>
    <w:rsid w:val="00743A02"/>
    <w:rsid w:val="007709A0"/>
    <w:rsid w:val="00790B05"/>
    <w:rsid w:val="007A2435"/>
    <w:rsid w:val="007B6BA5"/>
    <w:rsid w:val="007C3390"/>
    <w:rsid w:val="007C4F4B"/>
    <w:rsid w:val="007C5FC2"/>
    <w:rsid w:val="007D0F86"/>
    <w:rsid w:val="007E0EB6"/>
    <w:rsid w:val="007E1A1B"/>
    <w:rsid w:val="007F3143"/>
    <w:rsid w:val="007F6611"/>
    <w:rsid w:val="008175E9"/>
    <w:rsid w:val="008242D7"/>
    <w:rsid w:val="0083364B"/>
    <w:rsid w:val="00840106"/>
    <w:rsid w:val="0084572B"/>
    <w:rsid w:val="00871FD5"/>
    <w:rsid w:val="00874C94"/>
    <w:rsid w:val="00890B7B"/>
    <w:rsid w:val="008979B1"/>
    <w:rsid w:val="008A18DB"/>
    <w:rsid w:val="008A1DB6"/>
    <w:rsid w:val="008A6B25"/>
    <w:rsid w:val="008A6C4F"/>
    <w:rsid w:val="008E0E46"/>
    <w:rsid w:val="008F084C"/>
    <w:rsid w:val="00907CC9"/>
    <w:rsid w:val="009212BB"/>
    <w:rsid w:val="00931D1C"/>
    <w:rsid w:val="00932FC2"/>
    <w:rsid w:val="00942BE3"/>
    <w:rsid w:val="009455EA"/>
    <w:rsid w:val="00956148"/>
    <w:rsid w:val="0095799D"/>
    <w:rsid w:val="00960A18"/>
    <w:rsid w:val="00963A87"/>
    <w:rsid w:val="00963CBA"/>
    <w:rsid w:val="00986808"/>
    <w:rsid w:val="00991261"/>
    <w:rsid w:val="009B67AD"/>
    <w:rsid w:val="009D185C"/>
    <w:rsid w:val="009E2A98"/>
    <w:rsid w:val="009F1F9A"/>
    <w:rsid w:val="009F3E16"/>
    <w:rsid w:val="009F64D6"/>
    <w:rsid w:val="00A1427D"/>
    <w:rsid w:val="00A72F22"/>
    <w:rsid w:val="00A748A6"/>
    <w:rsid w:val="00A879A4"/>
    <w:rsid w:val="00AF1975"/>
    <w:rsid w:val="00AF2AC2"/>
    <w:rsid w:val="00B11DE4"/>
    <w:rsid w:val="00B14BE0"/>
    <w:rsid w:val="00B30179"/>
    <w:rsid w:val="00B3317B"/>
    <w:rsid w:val="00B35FD7"/>
    <w:rsid w:val="00B52FC1"/>
    <w:rsid w:val="00B74E49"/>
    <w:rsid w:val="00B75D73"/>
    <w:rsid w:val="00B81E12"/>
    <w:rsid w:val="00B93068"/>
    <w:rsid w:val="00B93FD7"/>
    <w:rsid w:val="00BC74E9"/>
    <w:rsid w:val="00BE618E"/>
    <w:rsid w:val="00C01E72"/>
    <w:rsid w:val="00C0689E"/>
    <w:rsid w:val="00C44410"/>
    <w:rsid w:val="00C45F4E"/>
    <w:rsid w:val="00C463DD"/>
    <w:rsid w:val="00C745C3"/>
    <w:rsid w:val="00CA0CC8"/>
    <w:rsid w:val="00CB4FCC"/>
    <w:rsid w:val="00CE4A8F"/>
    <w:rsid w:val="00CF4232"/>
    <w:rsid w:val="00D03A6D"/>
    <w:rsid w:val="00D2031B"/>
    <w:rsid w:val="00D206F2"/>
    <w:rsid w:val="00D246BD"/>
    <w:rsid w:val="00D25FE2"/>
    <w:rsid w:val="00D43252"/>
    <w:rsid w:val="00D56603"/>
    <w:rsid w:val="00D57E5F"/>
    <w:rsid w:val="00D837C3"/>
    <w:rsid w:val="00D965E8"/>
    <w:rsid w:val="00D978C6"/>
    <w:rsid w:val="00DA3937"/>
    <w:rsid w:val="00DA67AD"/>
    <w:rsid w:val="00DB4442"/>
    <w:rsid w:val="00DD502C"/>
    <w:rsid w:val="00DE57BC"/>
    <w:rsid w:val="00E03CFF"/>
    <w:rsid w:val="00E130AB"/>
    <w:rsid w:val="00E40313"/>
    <w:rsid w:val="00E5644E"/>
    <w:rsid w:val="00E6386D"/>
    <w:rsid w:val="00E7260F"/>
    <w:rsid w:val="00E96630"/>
    <w:rsid w:val="00EA28DE"/>
    <w:rsid w:val="00ED7A2A"/>
    <w:rsid w:val="00EF1D7F"/>
    <w:rsid w:val="00F06146"/>
    <w:rsid w:val="00F1403C"/>
    <w:rsid w:val="00F40E75"/>
    <w:rsid w:val="00F45D90"/>
    <w:rsid w:val="00F50D83"/>
    <w:rsid w:val="00FC68B7"/>
    <w:rsid w:val="00FD5B18"/>
    <w:rsid w:val="00FD5EFE"/>
    <w:rsid w:val="00FE6C94"/>
    <w:rsid w:val="00FF09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22FE9"/>
    <w:rPr>
      <w:rFonts w:ascii="Times New Roman" w:hAnsi="Times New Roman"/>
      <w:sz w:val="18"/>
      <w:vertAlign w:val="superscript"/>
    </w:rPr>
  </w:style>
  <w:style w:type="character" w:styleId="EndnoteReference">
    <w:name w:val="endnote reference"/>
    <w:aliases w:val="1_G"/>
    <w:basedOn w:val="DefaultParagraphFont"/>
    <w:rsid w:val="00022FE9"/>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1"/>
    <w:qFormat/>
    <w:rsid w:val="00022F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8A1D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A1DB6"/>
    <w:rPr>
      <w:rFonts w:ascii="Tahoma" w:hAnsi="Tahoma" w:cs="Tahoma"/>
      <w:sz w:val="16"/>
      <w:szCs w:val="16"/>
      <w:lang w:eastAsia="en-US"/>
    </w:rPr>
  </w:style>
  <w:style w:type="character" w:customStyle="1" w:styleId="Heading1Char">
    <w:name w:val="Heading 1 Char"/>
    <w:aliases w:val="Table_G Char"/>
    <w:basedOn w:val="DefaultParagraphFont"/>
    <w:link w:val="Heading1"/>
    <w:rsid w:val="0036260A"/>
    <w:rPr>
      <w:lang w:eastAsia="en-US"/>
    </w:rPr>
  </w:style>
  <w:style w:type="character" w:customStyle="1" w:styleId="Heading2Char">
    <w:name w:val="Heading 2 Char"/>
    <w:basedOn w:val="DefaultParagraphFont"/>
    <w:link w:val="Heading2"/>
    <w:rsid w:val="0036260A"/>
    <w:rPr>
      <w:lang w:eastAsia="en-US"/>
    </w:rPr>
  </w:style>
  <w:style w:type="character" w:customStyle="1" w:styleId="Heading3Char">
    <w:name w:val="Heading 3 Char"/>
    <w:basedOn w:val="DefaultParagraphFont"/>
    <w:link w:val="Heading3"/>
    <w:rsid w:val="0036260A"/>
    <w:rPr>
      <w:lang w:eastAsia="en-US"/>
    </w:rPr>
  </w:style>
  <w:style w:type="paragraph" w:styleId="BodyText2">
    <w:name w:val="Body Text 2"/>
    <w:basedOn w:val="Normal"/>
    <w:link w:val="BodyText2Char"/>
    <w:rsid w:val="0036260A"/>
    <w:pPr>
      <w:tabs>
        <w:tab w:val="left" w:pos="360"/>
      </w:tabs>
      <w:suppressAutoHyphens w:val="0"/>
      <w:spacing w:line="360" w:lineRule="auto"/>
    </w:pPr>
    <w:rPr>
      <w:b/>
      <w:sz w:val="24"/>
      <w:szCs w:val="24"/>
    </w:rPr>
  </w:style>
  <w:style w:type="character" w:customStyle="1" w:styleId="BodyText2Char">
    <w:name w:val="Body Text 2 Char"/>
    <w:basedOn w:val="DefaultParagraphFont"/>
    <w:link w:val="BodyText2"/>
    <w:rsid w:val="0036260A"/>
    <w:rPr>
      <w:b/>
      <w:sz w:val="24"/>
      <w:szCs w:val="24"/>
      <w:lang w:eastAsia="en-US"/>
    </w:rPr>
  </w:style>
  <w:style w:type="paragraph" w:styleId="BodyText">
    <w:name w:val="Body Text"/>
    <w:basedOn w:val="Normal"/>
    <w:link w:val="BodyTextChar"/>
    <w:uiPriority w:val="99"/>
    <w:unhideWhenUsed/>
    <w:rsid w:val="0036260A"/>
    <w:pPr>
      <w:suppressAutoHyphens w:val="0"/>
      <w:spacing w:after="120" w:line="240" w:lineRule="auto"/>
    </w:pPr>
    <w:rPr>
      <w:sz w:val="24"/>
      <w:szCs w:val="24"/>
    </w:rPr>
  </w:style>
  <w:style w:type="character" w:customStyle="1" w:styleId="BodyTextChar">
    <w:name w:val="Body Text Char"/>
    <w:basedOn w:val="DefaultParagraphFont"/>
    <w:link w:val="BodyText"/>
    <w:uiPriority w:val="99"/>
    <w:rsid w:val="0036260A"/>
    <w:rPr>
      <w:sz w:val="24"/>
      <w:szCs w:val="24"/>
      <w:lang w:eastAsia="en-US"/>
    </w:rPr>
  </w:style>
  <w:style w:type="paragraph" w:customStyle="1" w:styleId="Style">
    <w:name w:val="Style"/>
    <w:rsid w:val="0036260A"/>
    <w:pPr>
      <w:widowControl w:val="0"/>
      <w:autoSpaceDE w:val="0"/>
      <w:autoSpaceDN w:val="0"/>
      <w:adjustRightInd w:val="0"/>
    </w:pPr>
    <w:rPr>
      <w:sz w:val="24"/>
      <w:szCs w:val="24"/>
      <w:lang w:val="en-US" w:eastAsia="en-US"/>
    </w:rPr>
  </w:style>
  <w:style w:type="paragraph" w:styleId="Caption">
    <w:name w:val="caption"/>
    <w:basedOn w:val="Normal"/>
    <w:next w:val="Normal"/>
    <w:qFormat/>
    <w:rsid w:val="0036260A"/>
    <w:pPr>
      <w:suppressAutoHyphens w:val="0"/>
      <w:spacing w:before="60" w:after="60" w:line="240" w:lineRule="auto"/>
    </w:pPr>
    <w:rPr>
      <w:rFonts w:ascii="Calibri" w:hAnsi="Calibri" w:cs="Calibri"/>
      <w:b/>
      <w:bCs/>
      <w:lang w:val="en-AU"/>
    </w:rPr>
  </w:style>
  <w:style w:type="character" w:customStyle="1" w:styleId="FootnoteTextChar">
    <w:name w:val="Footnote Text Char"/>
    <w:basedOn w:val="DefaultParagraphFont"/>
    <w:uiPriority w:val="99"/>
    <w:semiHidden/>
    <w:rsid w:val="0036260A"/>
    <w:rPr>
      <w:rFonts w:ascii="Times New Roman" w:eastAsia="Times New Roman" w:hAnsi="Times New Roman" w:cs="Times New Roman"/>
      <w:sz w:val="20"/>
      <w:szCs w:val="20"/>
      <w:lang w:val="en-GB"/>
    </w:rPr>
  </w:style>
  <w:style w:type="character" w:customStyle="1" w:styleId="FootnoteTextChar1">
    <w:name w:val="Footnote Text Char1"/>
    <w:aliases w:val="5_G Char"/>
    <w:link w:val="FootnoteText"/>
    <w:locked/>
    <w:rsid w:val="0036260A"/>
    <w:rPr>
      <w:rFonts w:eastAsia="SimSun"/>
      <w:sz w:val="18"/>
      <w:lang w:val="en-US" w:eastAsia="zh-CN"/>
    </w:rPr>
  </w:style>
  <w:style w:type="paragraph" w:styleId="ListParagraph">
    <w:name w:val="List Paragraph"/>
    <w:basedOn w:val="Normal"/>
    <w:uiPriority w:val="34"/>
    <w:qFormat/>
    <w:rsid w:val="0036260A"/>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HeaderChar">
    <w:name w:val="Header Char"/>
    <w:aliases w:val="6_G Char"/>
    <w:basedOn w:val="DefaultParagraphFont"/>
    <w:link w:val="Header"/>
    <w:uiPriority w:val="99"/>
    <w:rsid w:val="0036260A"/>
    <w:rPr>
      <w:b/>
      <w:sz w:val="18"/>
      <w:lang w:eastAsia="en-US"/>
    </w:rPr>
  </w:style>
  <w:style w:type="character" w:customStyle="1" w:styleId="FooterChar">
    <w:name w:val="Footer Char"/>
    <w:aliases w:val="3_G Char"/>
    <w:basedOn w:val="DefaultParagraphFont"/>
    <w:link w:val="Footer"/>
    <w:uiPriority w:val="99"/>
    <w:rsid w:val="0036260A"/>
    <w:rPr>
      <w:sz w:val="16"/>
      <w:lang w:eastAsia="en-US"/>
    </w:rPr>
  </w:style>
  <w:style w:type="paragraph" w:styleId="TOCHeading">
    <w:name w:val="TOC Heading"/>
    <w:basedOn w:val="Heading1"/>
    <w:next w:val="Normal"/>
    <w:uiPriority w:val="39"/>
    <w:semiHidden/>
    <w:unhideWhenUsed/>
    <w:qFormat/>
    <w:rsid w:val="0036260A"/>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2">
    <w:name w:val="toc 2"/>
    <w:basedOn w:val="Normal"/>
    <w:next w:val="Normal"/>
    <w:autoRedefine/>
    <w:uiPriority w:val="39"/>
    <w:unhideWhenUsed/>
    <w:qFormat/>
    <w:rsid w:val="0036260A"/>
    <w:pPr>
      <w:suppressAutoHyphens w:val="0"/>
      <w:spacing w:after="100" w:line="276" w:lineRule="auto"/>
      <w:ind w:left="220"/>
    </w:pPr>
    <w:rPr>
      <w:rFonts w:asciiTheme="minorHAnsi" w:eastAsiaTheme="minorEastAsia" w:hAnsiTheme="minorHAnsi" w:cstheme="minorBidi"/>
      <w:sz w:val="22"/>
      <w:szCs w:val="22"/>
      <w:lang w:val="en-US" w:eastAsia="ja-JP"/>
    </w:rPr>
  </w:style>
  <w:style w:type="paragraph" w:styleId="TOC1">
    <w:name w:val="toc 1"/>
    <w:basedOn w:val="Normal"/>
    <w:next w:val="Normal"/>
    <w:autoRedefine/>
    <w:uiPriority w:val="39"/>
    <w:unhideWhenUsed/>
    <w:qFormat/>
    <w:rsid w:val="0036260A"/>
    <w:pPr>
      <w:suppressAutoHyphens w:val="0"/>
      <w:spacing w:after="100" w:line="276" w:lineRule="auto"/>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unhideWhenUsed/>
    <w:qFormat/>
    <w:rsid w:val="0036260A"/>
    <w:pPr>
      <w:suppressAutoHyphens w:val="0"/>
      <w:spacing w:after="100" w:line="276" w:lineRule="auto"/>
      <w:ind w:left="440"/>
    </w:pPr>
    <w:rPr>
      <w:rFonts w:asciiTheme="minorHAnsi" w:eastAsiaTheme="minorEastAsia" w:hAnsiTheme="minorHAnsi" w:cstheme="minorBidi"/>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Body Text" w:uiPriority="99"/>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022FE9"/>
    <w:rPr>
      <w:rFonts w:ascii="Times New Roman" w:hAnsi="Times New Roman"/>
      <w:sz w:val="18"/>
      <w:vertAlign w:val="superscript"/>
    </w:rPr>
  </w:style>
  <w:style w:type="character" w:styleId="EndnoteReference">
    <w:name w:val="endnote reference"/>
    <w:aliases w:val="1_G"/>
    <w:basedOn w:val="DefaultParagraphFont"/>
    <w:rsid w:val="00022FE9"/>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1"/>
    <w:qFormat/>
    <w:rsid w:val="00022FE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8A1D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A1DB6"/>
    <w:rPr>
      <w:rFonts w:ascii="Tahoma" w:hAnsi="Tahoma" w:cs="Tahoma"/>
      <w:sz w:val="16"/>
      <w:szCs w:val="16"/>
      <w:lang w:eastAsia="en-US"/>
    </w:rPr>
  </w:style>
  <w:style w:type="character" w:customStyle="1" w:styleId="Heading1Char">
    <w:name w:val="Heading 1 Char"/>
    <w:aliases w:val="Table_G Char"/>
    <w:basedOn w:val="DefaultParagraphFont"/>
    <w:link w:val="Heading1"/>
    <w:rsid w:val="0036260A"/>
    <w:rPr>
      <w:lang w:eastAsia="en-US"/>
    </w:rPr>
  </w:style>
  <w:style w:type="character" w:customStyle="1" w:styleId="Heading2Char">
    <w:name w:val="Heading 2 Char"/>
    <w:basedOn w:val="DefaultParagraphFont"/>
    <w:link w:val="Heading2"/>
    <w:rsid w:val="0036260A"/>
    <w:rPr>
      <w:lang w:eastAsia="en-US"/>
    </w:rPr>
  </w:style>
  <w:style w:type="character" w:customStyle="1" w:styleId="Heading3Char">
    <w:name w:val="Heading 3 Char"/>
    <w:basedOn w:val="DefaultParagraphFont"/>
    <w:link w:val="Heading3"/>
    <w:rsid w:val="0036260A"/>
    <w:rPr>
      <w:lang w:eastAsia="en-US"/>
    </w:rPr>
  </w:style>
  <w:style w:type="paragraph" w:styleId="BodyText2">
    <w:name w:val="Body Text 2"/>
    <w:basedOn w:val="Normal"/>
    <w:link w:val="BodyText2Char"/>
    <w:rsid w:val="0036260A"/>
    <w:pPr>
      <w:tabs>
        <w:tab w:val="left" w:pos="360"/>
      </w:tabs>
      <w:suppressAutoHyphens w:val="0"/>
      <w:spacing w:line="360" w:lineRule="auto"/>
    </w:pPr>
    <w:rPr>
      <w:b/>
      <w:sz w:val="24"/>
      <w:szCs w:val="24"/>
    </w:rPr>
  </w:style>
  <w:style w:type="character" w:customStyle="1" w:styleId="BodyText2Char">
    <w:name w:val="Body Text 2 Char"/>
    <w:basedOn w:val="DefaultParagraphFont"/>
    <w:link w:val="BodyText2"/>
    <w:rsid w:val="0036260A"/>
    <w:rPr>
      <w:b/>
      <w:sz w:val="24"/>
      <w:szCs w:val="24"/>
      <w:lang w:eastAsia="en-US"/>
    </w:rPr>
  </w:style>
  <w:style w:type="paragraph" w:styleId="BodyText">
    <w:name w:val="Body Text"/>
    <w:basedOn w:val="Normal"/>
    <w:link w:val="BodyTextChar"/>
    <w:uiPriority w:val="99"/>
    <w:unhideWhenUsed/>
    <w:rsid w:val="0036260A"/>
    <w:pPr>
      <w:suppressAutoHyphens w:val="0"/>
      <w:spacing w:after="120" w:line="240" w:lineRule="auto"/>
    </w:pPr>
    <w:rPr>
      <w:sz w:val="24"/>
      <w:szCs w:val="24"/>
    </w:rPr>
  </w:style>
  <w:style w:type="character" w:customStyle="1" w:styleId="BodyTextChar">
    <w:name w:val="Body Text Char"/>
    <w:basedOn w:val="DefaultParagraphFont"/>
    <w:link w:val="BodyText"/>
    <w:uiPriority w:val="99"/>
    <w:rsid w:val="0036260A"/>
    <w:rPr>
      <w:sz w:val="24"/>
      <w:szCs w:val="24"/>
      <w:lang w:eastAsia="en-US"/>
    </w:rPr>
  </w:style>
  <w:style w:type="paragraph" w:customStyle="1" w:styleId="Style">
    <w:name w:val="Style"/>
    <w:rsid w:val="0036260A"/>
    <w:pPr>
      <w:widowControl w:val="0"/>
      <w:autoSpaceDE w:val="0"/>
      <w:autoSpaceDN w:val="0"/>
      <w:adjustRightInd w:val="0"/>
    </w:pPr>
    <w:rPr>
      <w:sz w:val="24"/>
      <w:szCs w:val="24"/>
      <w:lang w:val="en-US" w:eastAsia="en-US"/>
    </w:rPr>
  </w:style>
  <w:style w:type="paragraph" w:styleId="Caption">
    <w:name w:val="caption"/>
    <w:basedOn w:val="Normal"/>
    <w:next w:val="Normal"/>
    <w:qFormat/>
    <w:rsid w:val="0036260A"/>
    <w:pPr>
      <w:suppressAutoHyphens w:val="0"/>
      <w:spacing w:before="60" w:after="60" w:line="240" w:lineRule="auto"/>
    </w:pPr>
    <w:rPr>
      <w:rFonts w:ascii="Calibri" w:hAnsi="Calibri" w:cs="Calibri"/>
      <w:b/>
      <w:bCs/>
      <w:lang w:val="en-AU"/>
    </w:rPr>
  </w:style>
  <w:style w:type="character" w:customStyle="1" w:styleId="FootnoteTextChar">
    <w:name w:val="Footnote Text Char"/>
    <w:basedOn w:val="DefaultParagraphFont"/>
    <w:uiPriority w:val="99"/>
    <w:semiHidden/>
    <w:rsid w:val="0036260A"/>
    <w:rPr>
      <w:rFonts w:ascii="Times New Roman" w:eastAsia="Times New Roman" w:hAnsi="Times New Roman" w:cs="Times New Roman"/>
      <w:sz w:val="20"/>
      <w:szCs w:val="20"/>
      <w:lang w:val="en-GB"/>
    </w:rPr>
  </w:style>
  <w:style w:type="character" w:customStyle="1" w:styleId="FootnoteTextChar1">
    <w:name w:val="Footnote Text Char1"/>
    <w:aliases w:val="5_G Char"/>
    <w:link w:val="FootnoteText"/>
    <w:locked/>
    <w:rsid w:val="0036260A"/>
    <w:rPr>
      <w:rFonts w:eastAsia="SimSun"/>
      <w:sz w:val="18"/>
      <w:lang w:val="en-US" w:eastAsia="zh-CN"/>
    </w:rPr>
  </w:style>
  <w:style w:type="paragraph" w:styleId="ListParagraph">
    <w:name w:val="List Paragraph"/>
    <w:basedOn w:val="Normal"/>
    <w:uiPriority w:val="34"/>
    <w:qFormat/>
    <w:rsid w:val="0036260A"/>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HeaderChar">
    <w:name w:val="Header Char"/>
    <w:aliases w:val="6_G Char"/>
    <w:basedOn w:val="DefaultParagraphFont"/>
    <w:link w:val="Header"/>
    <w:uiPriority w:val="99"/>
    <w:rsid w:val="0036260A"/>
    <w:rPr>
      <w:b/>
      <w:sz w:val="18"/>
      <w:lang w:eastAsia="en-US"/>
    </w:rPr>
  </w:style>
  <w:style w:type="character" w:customStyle="1" w:styleId="FooterChar">
    <w:name w:val="Footer Char"/>
    <w:aliases w:val="3_G Char"/>
    <w:basedOn w:val="DefaultParagraphFont"/>
    <w:link w:val="Footer"/>
    <w:uiPriority w:val="99"/>
    <w:rsid w:val="0036260A"/>
    <w:rPr>
      <w:sz w:val="16"/>
      <w:lang w:eastAsia="en-US"/>
    </w:rPr>
  </w:style>
  <w:style w:type="paragraph" w:styleId="TOCHeading">
    <w:name w:val="TOC Heading"/>
    <w:basedOn w:val="Heading1"/>
    <w:next w:val="Normal"/>
    <w:uiPriority w:val="39"/>
    <w:semiHidden/>
    <w:unhideWhenUsed/>
    <w:qFormat/>
    <w:rsid w:val="0036260A"/>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2">
    <w:name w:val="toc 2"/>
    <w:basedOn w:val="Normal"/>
    <w:next w:val="Normal"/>
    <w:autoRedefine/>
    <w:uiPriority w:val="39"/>
    <w:unhideWhenUsed/>
    <w:qFormat/>
    <w:rsid w:val="0036260A"/>
    <w:pPr>
      <w:suppressAutoHyphens w:val="0"/>
      <w:spacing w:after="100" w:line="276" w:lineRule="auto"/>
      <w:ind w:left="220"/>
    </w:pPr>
    <w:rPr>
      <w:rFonts w:asciiTheme="minorHAnsi" w:eastAsiaTheme="minorEastAsia" w:hAnsiTheme="minorHAnsi" w:cstheme="minorBidi"/>
      <w:sz w:val="22"/>
      <w:szCs w:val="22"/>
      <w:lang w:val="en-US" w:eastAsia="ja-JP"/>
    </w:rPr>
  </w:style>
  <w:style w:type="paragraph" w:styleId="TOC1">
    <w:name w:val="toc 1"/>
    <w:basedOn w:val="Normal"/>
    <w:next w:val="Normal"/>
    <w:autoRedefine/>
    <w:uiPriority w:val="39"/>
    <w:unhideWhenUsed/>
    <w:qFormat/>
    <w:rsid w:val="0036260A"/>
    <w:pPr>
      <w:suppressAutoHyphens w:val="0"/>
      <w:spacing w:after="100" w:line="276" w:lineRule="auto"/>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unhideWhenUsed/>
    <w:qFormat/>
    <w:rsid w:val="0036260A"/>
    <w:pPr>
      <w:suppressAutoHyphens w:val="0"/>
      <w:spacing w:after="100" w:line="276" w:lineRule="auto"/>
      <w:ind w:left="440"/>
    </w:pPr>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48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image" Target="media/image7.emf"/><Relationship Id="rId26" Type="http://schemas.openxmlformats.org/officeDocument/2006/relationships/image" Target="media/image15.emf"/><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en.wikipedia.org/wiki/Orphan" TargetMode="External"/><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Childcare" TargetMode="External"/><Relationship Id="rId24" Type="http://schemas.openxmlformats.org/officeDocument/2006/relationships/image" Target="media/image13.emf"/><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header" Target="header1.xml"/><Relationship Id="rId10" Type="http://schemas.openxmlformats.org/officeDocument/2006/relationships/hyperlink" Target="http://en.wikipedia.org/wiki/Residential_education" TargetMode="External"/><Relationship Id="rId19" Type="http://schemas.openxmlformats.org/officeDocument/2006/relationships/image" Target="media/image8.emf"/><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hyperlink" Target="http://www.unicef.org/infobycountry/malawi_statistics.html"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17.gif"/><Relationship Id="rId1" Type="http://schemas.openxmlformats.org/officeDocument/2006/relationships/image" Target="media/image16.jpg"/></Relationships>
</file>

<file path=word/_rels/footnotes.xml.rels><?xml version="1.0" encoding="UTF-8" standalone="yes"?>
<Relationships xmlns="http://schemas.openxmlformats.org/package/2006/relationships"><Relationship Id="rId1" Type="http://schemas.openxmlformats.org/officeDocument/2006/relationships/hyperlink" Target="http://www.thelancet.com/journals/lancet/issue/vol378no9804/PIIS0140-6736(11)X604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317E0-3EE9-499E-B722-5E26198D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37</Pages>
  <Words>16627</Words>
  <Characters>87959</Characters>
  <Application>Microsoft Office Word</Application>
  <DocSecurity>0</DocSecurity>
  <Lines>1570</Lines>
  <Paragraphs>630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1610352</vt:lpstr>
      <vt:lpstr/>
    </vt:vector>
  </TitlesOfParts>
  <Company>CSD</Company>
  <LinksUpToDate>false</LinksUpToDate>
  <CharactersWithSpaces>103956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1610352</dc:title>
  <dc:subject>CRC/C/MWI/3-5</dc:subject>
  <dc:creator>Boit James</dc:creator>
  <cp:lastModifiedBy>pdfeng</cp:lastModifiedBy>
  <cp:revision>3</cp:revision>
  <cp:lastPrinted>2016-06-21T12:48:00Z</cp:lastPrinted>
  <dcterms:created xsi:type="dcterms:W3CDTF">2016-06-21T12:48:00Z</dcterms:created>
  <dcterms:modified xsi:type="dcterms:W3CDTF">2016-06-21T12:48:00Z</dcterms:modified>
</cp:coreProperties>
</file>