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1957"/>
        <w:gridCol w:w="3004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D47BD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D47BD1" w:rsidP="00D47BD1">
            <w:pPr>
              <w:jc w:val="right"/>
            </w:pPr>
            <w:proofErr w:type="spellStart"/>
            <w:r w:rsidRPr="00D47BD1">
              <w:rPr>
                <w:sz w:val="40"/>
              </w:rPr>
              <w:t>CRPD</w:t>
            </w:r>
            <w:proofErr w:type="spellEnd"/>
            <w:r>
              <w:t>/C/19/1</w:t>
            </w:r>
          </w:p>
        </w:tc>
      </w:tr>
      <w:tr w:rsidR="002D5AAC" w:rsidRPr="00D47BD1" w:rsidTr="00D47BD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498E1A8F" wp14:editId="6B9DB4C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5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3004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D47BD1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D47BD1" w:rsidRDefault="00D47BD1" w:rsidP="00D47BD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24 November 2017</w:t>
            </w:r>
          </w:p>
          <w:p w:rsidR="00D47BD1" w:rsidRDefault="00D47BD1" w:rsidP="00D47BD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D47BD1" w:rsidRPr="00D47BD1" w:rsidRDefault="00D47BD1" w:rsidP="00D47BD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  <w:r>
              <w:rPr>
                <w:lang w:val="en-US"/>
              </w:rPr>
              <w:br/>
            </w:r>
            <w:proofErr w:type="spellStart"/>
            <w:r w:rsidRPr="00D47BD1">
              <w:rPr>
                <w:lang w:val="en-US"/>
              </w:rPr>
              <w:t>English</w:t>
            </w:r>
            <w:proofErr w:type="spellEnd"/>
            <w:r w:rsidRPr="00D47BD1">
              <w:rPr>
                <w:lang w:val="en-US"/>
              </w:rPr>
              <w:t>, Russian and Spanish only</w:t>
            </w:r>
          </w:p>
        </w:tc>
      </w:tr>
    </w:tbl>
    <w:p w:rsidR="00CD10D4" w:rsidRPr="00CD10D4" w:rsidRDefault="00CD10D4" w:rsidP="00CD10D4">
      <w:pPr>
        <w:spacing w:before="120"/>
        <w:rPr>
          <w:b/>
          <w:sz w:val="24"/>
          <w:szCs w:val="24"/>
        </w:rPr>
      </w:pPr>
      <w:r w:rsidRPr="00CD10D4">
        <w:rPr>
          <w:b/>
          <w:bCs/>
          <w:sz w:val="24"/>
          <w:szCs w:val="24"/>
        </w:rPr>
        <w:t>Комитет по правам инвалидов</w:t>
      </w:r>
    </w:p>
    <w:p w:rsidR="00CD10D4" w:rsidRPr="00CD10D4" w:rsidRDefault="00CD10D4" w:rsidP="00CD10D4">
      <w:pPr>
        <w:rPr>
          <w:b/>
          <w:bCs/>
        </w:rPr>
      </w:pPr>
      <w:r w:rsidRPr="00CD10D4">
        <w:rPr>
          <w:b/>
          <w:bCs/>
        </w:rPr>
        <w:t>Девятнадцатая сессия</w:t>
      </w:r>
    </w:p>
    <w:p w:rsidR="00CD10D4" w:rsidRPr="00CD10D4" w:rsidRDefault="00CD10D4" w:rsidP="00CD10D4">
      <w:r>
        <w:t xml:space="preserve">14 февраля </w:t>
      </w:r>
      <w:r>
        <w:rPr>
          <w:lang w:val="en-US"/>
        </w:rPr>
        <w:t>–</w:t>
      </w:r>
      <w:r w:rsidRPr="00CD10D4">
        <w:t xml:space="preserve"> 9 марта 2018 года</w:t>
      </w:r>
    </w:p>
    <w:p w:rsidR="00CD10D4" w:rsidRPr="00CD10D4" w:rsidRDefault="00CD10D4" w:rsidP="00CD10D4">
      <w:r w:rsidRPr="00CD10D4">
        <w:t>Пункт 1 предварительной повестки дня</w:t>
      </w:r>
    </w:p>
    <w:p w:rsidR="00CD10D4" w:rsidRPr="00CD10D4" w:rsidRDefault="00CD10D4" w:rsidP="00CD10D4">
      <w:pPr>
        <w:rPr>
          <w:b/>
          <w:bCs/>
        </w:rPr>
      </w:pPr>
      <w:r w:rsidRPr="00CD10D4">
        <w:rPr>
          <w:b/>
          <w:bCs/>
        </w:rPr>
        <w:t>Утверждение повестки дня</w:t>
      </w:r>
    </w:p>
    <w:p w:rsidR="00CD10D4" w:rsidRPr="00CD10D4" w:rsidRDefault="00CD10D4" w:rsidP="00CD10D4">
      <w:pPr>
        <w:pStyle w:val="HChGR"/>
      </w:pPr>
      <w:r w:rsidRPr="00CD10D4">
        <w:tab/>
      </w:r>
      <w:r w:rsidRPr="00CD10D4">
        <w:tab/>
        <w:t>Аннотированная предварительная повестка дня</w:t>
      </w:r>
    </w:p>
    <w:p w:rsidR="00CD10D4" w:rsidRPr="00CD10D4" w:rsidRDefault="00CD10D4" w:rsidP="00CD10D4">
      <w:pPr>
        <w:pStyle w:val="H1GR"/>
      </w:pPr>
      <w:r w:rsidRPr="00CD10D4">
        <w:tab/>
      </w:r>
      <w:r w:rsidRPr="00CD10D4">
        <w:tab/>
        <w:t>Предварительная повестка дня</w:t>
      </w:r>
    </w:p>
    <w:p w:rsidR="00CD10D4" w:rsidRPr="00CD10D4" w:rsidRDefault="00CD10D4" w:rsidP="00CD10D4">
      <w:pPr>
        <w:pStyle w:val="SingleTxtGR"/>
        <w:ind w:left="1701" w:hanging="567"/>
      </w:pPr>
      <w:r w:rsidRPr="00CD10D4">
        <w:t>1.</w:t>
      </w:r>
      <w:r w:rsidRPr="00CD10D4">
        <w:tab/>
        <w:t>Утверждение повестки дня.</w:t>
      </w:r>
    </w:p>
    <w:p w:rsidR="00CD10D4" w:rsidRPr="00CD10D4" w:rsidRDefault="00CD10D4" w:rsidP="00CD10D4">
      <w:pPr>
        <w:pStyle w:val="SingleTxtGR"/>
        <w:ind w:left="1701" w:hanging="567"/>
      </w:pPr>
      <w:r w:rsidRPr="00CD10D4">
        <w:t>2.</w:t>
      </w:r>
      <w:r w:rsidRPr="00CD10D4">
        <w:tab/>
        <w:t>Организационные вопросы.</w:t>
      </w:r>
    </w:p>
    <w:p w:rsidR="00CD10D4" w:rsidRPr="00CD10D4" w:rsidRDefault="00CD10D4" w:rsidP="00CD10D4">
      <w:pPr>
        <w:pStyle w:val="SingleTxtGR"/>
        <w:ind w:left="1701" w:hanging="567"/>
      </w:pPr>
      <w:r w:rsidRPr="00CD10D4">
        <w:t>3.</w:t>
      </w:r>
      <w:r w:rsidRPr="00CD10D4">
        <w:tab/>
        <w:t>Доклад Председателя о мероприятиях, проведенных в период между в</w:t>
      </w:r>
      <w:r w:rsidRPr="00CD10D4">
        <w:t>о</w:t>
      </w:r>
      <w:r w:rsidRPr="00CD10D4">
        <w:t>семнадцатой и девятнадц</w:t>
      </w:r>
      <w:r w:rsidRPr="00CD10D4">
        <w:t>а</w:t>
      </w:r>
      <w:r w:rsidRPr="00CD10D4">
        <w:t>той сессиями Комитета.</w:t>
      </w:r>
    </w:p>
    <w:p w:rsidR="00CD10D4" w:rsidRPr="00CD10D4" w:rsidRDefault="00CD10D4" w:rsidP="005B4414">
      <w:pPr>
        <w:pStyle w:val="SingleTxtGR"/>
        <w:ind w:left="1701" w:hanging="567"/>
      </w:pPr>
      <w:r w:rsidRPr="00CD10D4">
        <w:t>4.</w:t>
      </w:r>
      <w:r w:rsidRPr="00CD10D4">
        <w:tab/>
        <w:t xml:space="preserve">Представление докладов </w:t>
      </w:r>
      <w:r w:rsidR="005B4414">
        <w:t>сторонами</w:t>
      </w:r>
      <w:r w:rsidRPr="00CD10D4">
        <w:t xml:space="preserve"> Конвенции в соответствии со стат</w:t>
      </w:r>
      <w:r w:rsidRPr="00CD10D4">
        <w:t>ь</w:t>
      </w:r>
      <w:r w:rsidRPr="00CD10D4">
        <w:t>ей 35.</w:t>
      </w:r>
    </w:p>
    <w:p w:rsidR="00CD10D4" w:rsidRPr="00CD10D4" w:rsidRDefault="00CD10D4" w:rsidP="00CD10D4">
      <w:pPr>
        <w:pStyle w:val="SingleTxtGR"/>
        <w:ind w:left="1701" w:hanging="567"/>
      </w:pPr>
      <w:r w:rsidRPr="00CD10D4">
        <w:t>5.</w:t>
      </w:r>
      <w:r w:rsidRPr="00CD10D4">
        <w:tab/>
        <w:t>Рассмотрение докладов, представленных сторонами Конвенции в соо</w:t>
      </w:r>
      <w:r w:rsidRPr="00CD10D4">
        <w:t>т</w:t>
      </w:r>
      <w:r w:rsidRPr="00CD10D4">
        <w:t>ветствии со статьей 35.</w:t>
      </w:r>
    </w:p>
    <w:p w:rsidR="00CD10D4" w:rsidRPr="00CD10D4" w:rsidRDefault="00CD10D4" w:rsidP="00CD10D4">
      <w:pPr>
        <w:pStyle w:val="SingleTxtGR"/>
        <w:ind w:left="1701" w:hanging="567"/>
      </w:pPr>
      <w:r w:rsidRPr="00CD10D4">
        <w:t xml:space="preserve">6. </w:t>
      </w:r>
      <w:r w:rsidRPr="00CD10D4">
        <w:tab/>
        <w:t>Последующая деятельность в связи с заключительными замечаниями по докладам государств-участников.</w:t>
      </w:r>
    </w:p>
    <w:p w:rsidR="00CD10D4" w:rsidRPr="00CD10D4" w:rsidRDefault="00CD10D4" w:rsidP="00CD10D4">
      <w:pPr>
        <w:pStyle w:val="SingleTxtGR"/>
        <w:ind w:left="1701" w:hanging="567"/>
      </w:pPr>
      <w:r w:rsidRPr="00CD10D4">
        <w:t>7.</w:t>
      </w:r>
      <w:r w:rsidRPr="00CD10D4">
        <w:tab/>
        <w:t>Утверждение перечней вопросов в отношении докладов сторон Конве</w:t>
      </w:r>
      <w:r w:rsidRPr="00CD10D4">
        <w:t>н</w:t>
      </w:r>
      <w:r w:rsidRPr="00CD10D4">
        <w:t>ции.</w:t>
      </w:r>
    </w:p>
    <w:p w:rsidR="00CD10D4" w:rsidRPr="00CD10D4" w:rsidRDefault="00CD10D4" w:rsidP="00CD10D4">
      <w:pPr>
        <w:pStyle w:val="SingleTxtGR"/>
        <w:ind w:left="1701" w:hanging="567"/>
      </w:pPr>
      <w:r w:rsidRPr="00CD10D4">
        <w:t>8.</w:t>
      </w:r>
      <w:r w:rsidRPr="00CD10D4">
        <w:tab/>
        <w:t>Сотрудничество с другими органами Организации Объединенных Наций, специализированными учреждениями, организациями инвалидов и др</w:t>
      </w:r>
      <w:r w:rsidRPr="00CD10D4">
        <w:t>у</w:t>
      </w:r>
      <w:r w:rsidRPr="00CD10D4">
        <w:t>гими компетентными органами.</w:t>
      </w:r>
    </w:p>
    <w:p w:rsidR="00CD10D4" w:rsidRPr="00CD10D4" w:rsidRDefault="00CD10D4" w:rsidP="00CD10D4">
      <w:pPr>
        <w:pStyle w:val="SingleTxtGR"/>
        <w:ind w:left="1701" w:hanging="567"/>
      </w:pPr>
      <w:r w:rsidRPr="00CD10D4">
        <w:t>9.</w:t>
      </w:r>
      <w:r w:rsidRPr="00CD10D4">
        <w:tab/>
        <w:t>Замечания общего порядка.</w:t>
      </w:r>
    </w:p>
    <w:p w:rsidR="00CD10D4" w:rsidRPr="00CD10D4" w:rsidRDefault="00CD10D4" w:rsidP="00CD10D4">
      <w:pPr>
        <w:pStyle w:val="SingleTxtGR"/>
        <w:ind w:left="1701" w:hanging="567"/>
      </w:pPr>
      <w:r w:rsidRPr="00CD10D4">
        <w:t>10.</w:t>
      </w:r>
      <w:r w:rsidRPr="00CD10D4">
        <w:tab/>
        <w:t>Методы работы Комитета.</w:t>
      </w:r>
    </w:p>
    <w:p w:rsidR="00CD10D4" w:rsidRPr="00CD10D4" w:rsidRDefault="00CD10D4" w:rsidP="00CD10D4">
      <w:pPr>
        <w:pStyle w:val="SingleTxtGR"/>
        <w:ind w:left="1701" w:hanging="567"/>
      </w:pPr>
      <w:r w:rsidRPr="00CD10D4">
        <w:t>11.</w:t>
      </w:r>
      <w:r w:rsidRPr="00CD10D4">
        <w:tab/>
        <w:t>Будущие совещания.</w:t>
      </w:r>
    </w:p>
    <w:p w:rsidR="00CD10D4" w:rsidRPr="00CD10D4" w:rsidRDefault="00CD10D4" w:rsidP="00CD10D4">
      <w:pPr>
        <w:pStyle w:val="SingleTxtGR"/>
        <w:ind w:left="1701" w:hanging="567"/>
      </w:pPr>
      <w:r w:rsidRPr="00CD10D4">
        <w:t>12.</w:t>
      </w:r>
      <w:r w:rsidRPr="00CD10D4">
        <w:tab/>
        <w:t>Осуществление резолюции 68/268 Генеральной Ассамблеи об укреплении и повышении эффективности функционирования системы договорных органов по правам человека.</w:t>
      </w:r>
    </w:p>
    <w:p w:rsidR="00CD10D4" w:rsidRPr="00CD10D4" w:rsidRDefault="00CD10D4" w:rsidP="00CD10D4">
      <w:pPr>
        <w:pStyle w:val="SingleTxtGR"/>
        <w:ind w:left="1701" w:hanging="567"/>
      </w:pPr>
      <w:r w:rsidRPr="00CD10D4">
        <w:t>13.</w:t>
      </w:r>
      <w:r w:rsidRPr="00CD10D4">
        <w:tab/>
        <w:t>Деятельность в соответствии с Факультативным протоколом к Конве</w:t>
      </w:r>
      <w:r w:rsidRPr="00CD10D4">
        <w:t>н</w:t>
      </w:r>
      <w:r w:rsidRPr="00CD10D4">
        <w:t>ции.</w:t>
      </w:r>
    </w:p>
    <w:p w:rsidR="00CD10D4" w:rsidRPr="00CD10D4" w:rsidRDefault="00CD10D4" w:rsidP="00CD10D4">
      <w:pPr>
        <w:pStyle w:val="SingleTxtGR"/>
        <w:ind w:left="1701" w:hanging="567"/>
      </w:pPr>
      <w:r w:rsidRPr="00CD10D4">
        <w:t>14.</w:t>
      </w:r>
      <w:r w:rsidRPr="00CD10D4">
        <w:tab/>
        <w:t>Ежегодная интерактивная дискуссия с участием независимых механизмов мониторинга и наци</w:t>
      </w:r>
      <w:r w:rsidRPr="00CD10D4">
        <w:t>о</w:t>
      </w:r>
      <w:r w:rsidRPr="00CD10D4">
        <w:t>нальных правозащитных учреждений.</w:t>
      </w:r>
    </w:p>
    <w:p w:rsidR="00CD10D4" w:rsidRPr="00CD10D4" w:rsidRDefault="00CD10D4" w:rsidP="00CD10D4">
      <w:pPr>
        <w:pStyle w:val="SingleTxtGR"/>
        <w:ind w:left="1701" w:hanging="567"/>
      </w:pPr>
      <w:r w:rsidRPr="00CD10D4">
        <w:t>15.</w:t>
      </w:r>
      <w:r w:rsidRPr="00CD10D4">
        <w:tab/>
        <w:t>Утверждение доклада о работе девятнадцатой сессии.</w:t>
      </w:r>
    </w:p>
    <w:p w:rsidR="00CD10D4" w:rsidRPr="00CD10D4" w:rsidRDefault="00CD10D4" w:rsidP="00CD10D4">
      <w:pPr>
        <w:pStyle w:val="H1GR"/>
      </w:pPr>
      <w:r w:rsidRPr="00CD10D4">
        <w:lastRenderedPageBreak/>
        <w:tab/>
      </w:r>
      <w:r w:rsidRPr="00CD10D4">
        <w:tab/>
        <w:t>Аннотации</w:t>
      </w:r>
    </w:p>
    <w:p w:rsidR="00CD10D4" w:rsidRPr="00CD10D4" w:rsidRDefault="00CD10D4" w:rsidP="00CD10D4">
      <w:pPr>
        <w:pStyle w:val="H23GR"/>
      </w:pPr>
      <w:r>
        <w:rPr>
          <w:lang w:val="en-US"/>
        </w:rPr>
        <w:tab/>
      </w:r>
      <w:r w:rsidRPr="00CD10D4">
        <w:t>1.</w:t>
      </w:r>
      <w:r w:rsidRPr="00CD10D4">
        <w:tab/>
        <w:t>Утверждение повестки дня</w:t>
      </w:r>
    </w:p>
    <w:p w:rsidR="00CD10D4" w:rsidRPr="00CD10D4" w:rsidRDefault="00CD10D4" w:rsidP="00CD10D4">
      <w:pPr>
        <w:pStyle w:val="SingleTxtGR"/>
      </w:pPr>
      <w:r>
        <w:rPr>
          <w:lang w:val="en-US"/>
        </w:rPr>
        <w:tab/>
      </w:r>
      <w:r w:rsidRPr="00CD10D4">
        <w:t>В соответствии с правилом 9 правил процедуры Комитета первым пун</w:t>
      </w:r>
      <w:r w:rsidRPr="00CD10D4">
        <w:t>к</w:t>
      </w:r>
      <w:r w:rsidRPr="00CD10D4">
        <w:t>том повестки дня любой сессии является утверждение повестки дня, за искл</w:t>
      </w:r>
      <w:r w:rsidRPr="00CD10D4">
        <w:t>ю</w:t>
      </w:r>
      <w:r w:rsidRPr="00CD10D4">
        <w:t>чением случаев, когда требуется избрать должностных лиц в соответствии с правилом 20. В соответствии с правилом 10 в ходе сессии Комитет может пер</w:t>
      </w:r>
      <w:r w:rsidRPr="00CD10D4">
        <w:t>е</w:t>
      </w:r>
      <w:r w:rsidRPr="00CD10D4">
        <w:t>смотреть повестку дня и в случае необходимости может добавлять, откладывать или и</w:t>
      </w:r>
      <w:r w:rsidRPr="00CD10D4">
        <w:t>с</w:t>
      </w:r>
      <w:r w:rsidRPr="00CD10D4">
        <w:t>ключать пункты.</w:t>
      </w:r>
    </w:p>
    <w:p w:rsidR="00CD10D4" w:rsidRPr="00CD10D4" w:rsidRDefault="00052D28" w:rsidP="00052D28">
      <w:pPr>
        <w:pStyle w:val="SingleTxtGR"/>
      </w:pPr>
      <w:r>
        <w:rPr>
          <w:lang w:val="en-US"/>
        </w:rPr>
        <w:tab/>
      </w:r>
      <w:r w:rsidR="00CD10D4" w:rsidRPr="00CD10D4">
        <w:t>Предварительная повестка дня девятнадцатой сессии была подготовлена Генеральным секретарем в консультации с Председателем Комитета в соотве</w:t>
      </w:r>
      <w:r w:rsidR="00CD10D4" w:rsidRPr="00CD10D4">
        <w:t>т</w:t>
      </w:r>
      <w:r w:rsidR="00CD10D4" w:rsidRPr="00CD10D4">
        <w:t>ствии с правилом 8 правил процедуры.</w:t>
      </w:r>
    </w:p>
    <w:p w:rsidR="00CD10D4" w:rsidRPr="00CD10D4" w:rsidRDefault="00052D28" w:rsidP="00052D28">
      <w:pPr>
        <w:pStyle w:val="H23GR"/>
      </w:pPr>
      <w:r>
        <w:rPr>
          <w:lang w:val="en-US"/>
        </w:rPr>
        <w:tab/>
      </w:r>
      <w:r w:rsidR="00CD10D4" w:rsidRPr="00CD10D4">
        <w:t>2.</w:t>
      </w:r>
      <w:r w:rsidR="00CD10D4" w:rsidRPr="00CD10D4">
        <w:tab/>
        <w:t>Организационные вопросы</w:t>
      </w:r>
    </w:p>
    <w:p w:rsidR="00CD10D4" w:rsidRPr="00CD10D4" w:rsidRDefault="00052D28" w:rsidP="00052D28">
      <w:pPr>
        <w:pStyle w:val="SingleTxtGR"/>
      </w:pPr>
      <w:r>
        <w:rPr>
          <w:lang w:val="en-US"/>
        </w:rPr>
        <w:tab/>
      </w:r>
      <w:r w:rsidR="00CD10D4" w:rsidRPr="00CD10D4">
        <w:t xml:space="preserve">Девятнадцатая сессия Комитета состоится в Отделении Организации Объединенных Наций в Женеве, в зале </w:t>
      </w:r>
      <w:proofErr w:type="spellStart"/>
      <w:r w:rsidR="00CD10D4" w:rsidRPr="00CD10D4">
        <w:t>XVII</w:t>
      </w:r>
      <w:proofErr w:type="spellEnd"/>
      <w:r w:rsidR="00CD10D4" w:rsidRPr="00CD10D4">
        <w:t xml:space="preserve"> во Дворце Н</w:t>
      </w:r>
      <w:r>
        <w:t>аций, в период с 14</w:t>
      </w:r>
      <w:r>
        <w:rPr>
          <w:lang w:val="en-US"/>
        </w:rPr>
        <w:t> </w:t>
      </w:r>
      <w:r w:rsidR="00CD10D4" w:rsidRPr="00CD10D4">
        <w:t>февраля по 9 марта 2018 года. Первое заседание сессии состоится в пон</w:t>
      </w:r>
      <w:r w:rsidR="00CD10D4" w:rsidRPr="00CD10D4">
        <w:t>е</w:t>
      </w:r>
      <w:r w:rsidR="00CD10D4" w:rsidRPr="00CD10D4">
        <w:t>дельник, 14 февраля, в 15 ч. 00 м. Сессию откроет представитель Генерального се</w:t>
      </w:r>
      <w:r w:rsidR="00CD10D4" w:rsidRPr="00CD10D4">
        <w:t>к</w:t>
      </w:r>
      <w:r w:rsidR="00CD10D4" w:rsidRPr="00CD10D4">
        <w:t>ретаря.</w:t>
      </w:r>
    </w:p>
    <w:p w:rsidR="00CD10D4" w:rsidRPr="00CD10D4" w:rsidRDefault="00052D28" w:rsidP="00052D28">
      <w:pPr>
        <w:pStyle w:val="SingleTxtGR"/>
      </w:pPr>
      <w:r>
        <w:rPr>
          <w:lang w:val="en-US"/>
        </w:rPr>
        <w:tab/>
      </w:r>
      <w:r w:rsidR="00CD10D4" w:rsidRPr="00CD10D4">
        <w:t>В соответствии с правилом 29 правил процедуры заседания Комитета я</w:t>
      </w:r>
      <w:r w:rsidR="00CD10D4" w:rsidRPr="00CD10D4">
        <w:t>в</w:t>
      </w:r>
      <w:r w:rsidR="00CD10D4" w:rsidRPr="00CD10D4">
        <w:t>ляются открытыми, если Ком</w:t>
      </w:r>
      <w:r w:rsidR="00CD10D4" w:rsidRPr="00CD10D4">
        <w:t>и</w:t>
      </w:r>
      <w:r w:rsidR="00CD10D4" w:rsidRPr="00CD10D4">
        <w:t>тет не примет иного решения.</w:t>
      </w:r>
    </w:p>
    <w:p w:rsidR="00CD10D4" w:rsidRPr="00CD10D4" w:rsidRDefault="00052D28" w:rsidP="00052D28">
      <w:pPr>
        <w:pStyle w:val="SingleTxtGR"/>
      </w:pPr>
      <w:r>
        <w:rPr>
          <w:lang w:val="en-US"/>
        </w:rPr>
        <w:tab/>
      </w:r>
      <w:r w:rsidR="00CD10D4" w:rsidRPr="00CD10D4">
        <w:t>Комитет рассмотрит вопросы, касающиеся организации работы девятн</w:t>
      </w:r>
      <w:r w:rsidR="00CD10D4" w:rsidRPr="00CD10D4">
        <w:t>а</w:t>
      </w:r>
      <w:r w:rsidR="00B42AF6">
        <w:t>дцатой сессии, в частности</w:t>
      </w:r>
      <w:r w:rsidR="00CD10D4" w:rsidRPr="00CD10D4">
        <w:t xml:space="preserve"> об утверждении ее программы работы, проект кот</w:t>
      </w:r>
      <w:r w:rsidR="00CD10D4" w:rsidRPr="00CD10D4">
        <w:t>о</w:t>
      </w:r>
      <w:r w:rsidR="00CD10D4" w:rsidRPr="00CD10D4">
        <w:t>рой с</w:t>
      </w:r>
      <w:r w:rsidR="00CD10D4" w:rsidRPr="00CD10D4">
        <w:t>о</w:t>
      </w:r>
      <w:r w:rsidR="00CD10D4" w:rsidRPr="00CD10D4">
        <w:t>держится в приложении.</w:t>
      </w:r>
    </w:p>
    <w:p w:rsidR="00CD10D4" w:rsidRPr="00CD10D4" w:rsidRDefault="00052D28" w:rsidP="00052D28">
      <w:pPr>
        <w:pStyle w:val="H23GR"/>
      </w:pPr>
      <w:r w:rsidRPr="005C27BC">
        <w:tab/>
      </w:r>
      <w:r w:rsidR="00CD10D4" w:rsidRPr="00CD10D4">
        <w:t>3.</w:t>
      </w:r>
      <w:r w:rsidR="00CD10D4" w:rsidRPr="00CD10D4">
        <w:tab/>
        <w:t>Доклад Председателя о мероприятиях, проведенных в период между восемнадцатой и девя</w:t>
      </w:r>
      <w:r w:rsidR="00CD10D4" w:rsidRPr="00CD10D4">
        <w:t>т</w:t>
      </w:r>
      <w:r w:rsidR="00CD10D4" w:rsidRPr="00CD10D4">
        <w:t>надцатой сессиями Комитета</w:t>
      </w:r>
    </w:p>
    <w:p w:rsidR="00CD10D4" w:rsidRPr="00CD10D4" w:rsidRDefault="00052D28" w:rsidP="00052D28">
      <w:pPr>
        <w:pStyle w:val="SingleTxtGR"/>
      </w:pPr>
      <w:r>
        <w:rPr>
          <w:lang w:val="en-US"/>
        </w:rPr>
        <w:tab/>
      </w:r>
      <w:r w:rsidR="00CD10D4" w:rsidRPr="00CD10D4">
        <w:t>Комитет рассмотрит доклад Председателя о мероприятиях, проведенных в период между</w:t>
      </w:r>
      <w:r w:rsidR="00977BA1">
        <w:t xml:space="preserve"> </w:t>
      </w:r>
      <w:r w:rsidR="00CD10D4" w:rsidRPr="00CD10D4">
        <w:t>восемнадц</w:t>
      </w:r>
      <w:r w:rsidR="00CD10D4" w:rsidRPr="00CD10D4">
        <w:t>а</w:t>
      </w:r>
      <w:r w:rsidR="00CD10D4" w:rsidRPr="00CD10D4">
        <w:t>той и девятнадцатой сессиями.</w:t>
      </w:r>
    </w:p>
    <w:p w:rsidR="00CD10D4" w:rsidRPr="00CD10D4" w:rsidRDefault="00052D28" w:rsidP="00052D28">
      <w:pPr>
        <w:pStyle w:val="H23GR"/>
      </w:pPr>
      <w:r w:rsidRPr="00977BA1">
        <w:tab/>
      </w:r>
      <w:r w:rsidR="00CD10D4" w:rsidRPr="00CD10D4">
        <w:t>4.</w:t>
      </w:r>
      <w:r w:rsidR="00CD10D4" w:rsidRPr="00CD10D4">
        <w:tab/>
        <w:t xml:space="preserve">Представление докладов сторонами Конвенции в соответствии </w:t>
      </w:r>
      <w:r w:rsidRPr="00052D28">
        <w:br/>
      </w:r>
      <w:r w:rsidR="00CD10D4" w:rsidRPr="00CD10D4">
        <w:t>со статьей 35</w:t>
      </w:r>
    </w:p>
    <w:p w:rsidR="00CD10D4" w:rsidRPr="00CD10D4" w:rsidRDefault="00052D28" w:rsidP="00052D28">
      <w:pPr>
        <w:pStyle w:val="SingleTxtGR"/>
      </w:pPr>
      <w:r>
        <w:rPr>
          <w:lang w:val="en-US"/>
        </w:rPr>
        <w:tab/>
      </w:r>
      <w:r w:rsidR="00CD10D4" w:rsidRPr="00CD10D4">
        <w:t>Комитету будет представлена обновленная информация о докладах, пол</w:t>
      </w:r>
      <w:r w:rsidR="00CD10D4" w:rsidRPr="00CD10D4">
        <w:t>у</w:t>
      </w:r>
      <w:r w:rsidR="00CD10D4" w:rsidRPr="00CD10D4">
        <w:t>ченных от сторон Конвенции в соответствии со статьей 35. На момент выпуска настоящей предварительной повестки дня были получены и ожидают рассмо</w:t>
      </w:r>
      <w:r w:rsidR="00CD10D4" w:rsidRPr="00CD10D4">
        <w:t>т</w:t>
      </w:r>
      <w:r w:rsidR="00CD10D4" w:rsidRPr="00CD10D4">
        <w:t xml:space="preserve">рения Комитетом следующие первоначальные доклады: </w:t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2660"/>
        <w:gridCol w:w="826"/>
        <w:gridCol w:w="2155"/>
        <w:gridCol w:w="1729"/>
      </w:tblGrid>
      <w:tr w:rsidR="00122F65" w:rsidRPr="00052D28" w:rsidTr="00122F65">
        <w:trPr>
          <w:tblHeader/>
        </w:trPr>
        <w:tc>
          <w:tcPr>
            <w:tcW w:w="26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D10D4" w:rsidRPr="00052D28" w:rsidRDefault="00CD10D4" w:rsidP="00052D28">
            <w:pPr>
              <w:spacing w:before="80" w:after="80" w:line="200" w:lineRule="exact"/>
              <w:rPr>
                <w:i/>
                <w:sz w:val="16"/>
              </w:rPr>
            </w:pPr>
            <w:r w:rsidRPr="00052D28">
              <w:rPr>
                <w:i/>
                <w:sz w:val="16"/>
              </w:rPr>
              <w:t>Сторона</w:t>
            </w:r>
          </w:p>
        </w:tc>
        <w:tc>
          <w:tcPr>
            <w:tcW w:w="8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D10D4" w:rsidRPr="00052D28" w:rsidRDefault="00CD10D4" w:rsidP="00052D28">
            <w:pPr>
              <w:spacing w:before="80" w:after="80" w:line="200" w:lineRule="exact"/>
              <w:rPr>
                <w:i/>
                <w:sz w:val="16"/>
              </w:rPr>
            </w:pPr>
            <w:r w:rsidRPr="00052D28">
              <w:rPr>
                <w:i/>
                <w:sz w:val="16"/>
              </w:rPr>
              <w:t>Срок</w:t>
            </w:r>
          </w:p>
        </w:tc>
        <w:tc>
          <w:tcPr>
            <w:tcW w:w="215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D10D4" w:rsidRPr="00052D28" w:rsidRDefault="00CD10D4" w:rsidP="00052D28">
            <w:pPr>
              <w:spacing w:before="80" w:after="80" w:line="200" w:lineRule="exact"/>
              <w:rPr>
                <w:i/>
                <w:sz w:val="16"/>
              </w:rPr>
            </w:pPr>
            <w:r w:rsidRPr="00052D28">
              <w:rPr>
                <w:i/>
                <w:sz w:val="16"/>
              </w:rPr>
              <w:t>Дата получения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9" w:type="dxa"/>
            <w:tcBorders>
              <w:bottom w:val="single" w:sz="12" w:space="0" w:color="auto"/>
            </w:tcBorders>
            <w:shd w:val="clear" w:color="auto" w:fill="auto"/>
          </w:tcPr>
          <w:p w:rsidR="00CD10D4" w:rsidRPr="00052D28" w:rsidRDefault="00CD10D4" w:rsidP="00052D28">
            <w:pPr>
              <w:spacing w:before="80" w:after="80" w:line="200" w:lineRule="exact"/>
              <w:rPr>
                <w:i/>
                <w:sz w:val="16"/>
              </w:rPr>
            </w:pPr>
            <w:r w:rsidRPr="00052D28">
              <w:rPr>
                <w:i/>
                <w:sz w:val="16"/>
              </w:rPr>
              <w:t>Условное обозн</w:t>
            </w:r>
            <w:r w:rsidRPr="00052D28">
              <w:rPr>
                <w:i/>
                <w:sz w:val="16"/>
              </w:rPr>
              <w:t>а</w:t>
            </w:r>
            <w:r w:rsidRPr="00052D28">
              <w:rPr>
                <w:i/>
                <w:sz w:val="16"/>
              </w:rPr>
              <w:t>чение</w:t>
            </w:r>
          </w:p>
        </w:tc>
      </w:tr>
      <w:tr w:rsidR="00977BA1" w:rsidRPr="00052D28" w:rsidTr="00122F65">
        <w:tc>
          <w:tcPr>
            <w:tcW w:w="2660" w:type="dxa"/>
            <w:tcBorders>
              <w:top w:val="single" w:sz="12" w:space="0" w:color="auto"/>
            </w:tcBorders>
          </w:tcPr>
          <w:p w:rsidR="00CD10D4" w:rsidRPr="00052D28" w:rsidRDefault="00CD10D4" w:rsidP="00052D28">
            <w:r w:rsidRPr="00052D28">
              <w:t>Албания</w:t>
            </w:r>
          </w:p>
        </w:tc>
        <w:tc>
          <w:tcPr>
            <w:tcW w:w="826" w:type="dxa"/>
            <w:tcBorders>
              <w:top w:val="single" w:sz="12" w:space="0" w:color="auto"/>
            </w:tcBorders>
          </w:tcPr>
          <w:p w:rsidR="00CD10D4" w:rsidRPr="00052D28" w:rsidRDefault="00CD10D4" w:rsidP="00052D28">
            <w:r w:rsidRPr="00052D28">
              <w:t>2015</w:t>
            </w:r>
          </w:p>
        </w:tc>
        <w:tc>
          <w:tcPr>
            <w:tcW w:w="2155" w:type="dxa"/>
            <w:tcBorders>
              <w:top w:val="single" w:sz="12" w:space="0" w:color="auto"/>
            </w:tcBorders>
          </w:tcPr>
          <w:p w:rsidR="00CD10D4" w:rsidRPr="00052D28" w:rsidRDefault="00CD10D4" w:rsidP="00052D28">
            <w:r w:rsidRPr="00052D28">
              <w:t>4 декабря 2015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9" w:type="dxa"/>
            <w:tcBorders>
              <w:top w:val="single" w:sz="12" w:space="0" w:color="auto"/>
            </w:tcBorders>
          </w:tcPr>
          <w:p w:rsidR="00CD10D4" w:rsidRPr="00052D28" w:rsidRDefault="00CD10D4" w:rsidP="00052D28">
            <w:proofErr w:type="spellStart"/>
            <w:r w:rsidRPr="00052D28">
              <w:t>CRPD</w:t>
            </w:r>
            <w:proofErr w:type="spellEnd"/>
            <w:r w:rsidRPr="00052D28">
              <w:t>/C/</w:t>
            </w:r>
            <w:proofErr w:type="spellStart"/>
            <w:r w:rsidRPr="00052D28">
              <w:t>ALB</w:t>
            </w:r>
            <w:proofErr w:type="spellEnd"/>
            <w:r w:rsidRPr="00052D28">
              <w:t>/1</w:t>
            </w:r>
          </w:p>
        </w:tc>
      </w:tr>
      <w:tr w:rsidR="00CD10D4" w:rsidRPr="00052D28" w:rsidTr="00122F65">
        <w:tc>
          <w:tcPr>
            <w:tcW w:w="2660" w:type="dxa"/>
          </w:tcPr>
          <w:p w:rsidR="00CD10D4" w:rsidRPr="00052D28" w:rsidRDefault="00CD10D4" w:rsidP="00052D28">
            <w:r w:rsidRPr="00052D28">
              <w:t>Алжир</w:t>
            </w:r>
          </w:p>
        </w:tc>
        <w:tc>
          <w:tcPr>
            <w:tcW w:w="826" w:type="dxa"/>
          </w:tcPr>
          <w:p w:rsidR="00CD10D4" w:rsidRPr="00052D28" w:rsidRDefault="00CD10D4" w:rsidP="00052D28">
            <w:r w:rsidRPr="00052D28">
              <w:t>2012</w:t>
            </w:r>
          </w:p>
        </w:tc>
        <w:tc>
          <w:tcPr>
            <w:tcW w:w="2155" w:type="dxa"/>
          </w:tcPr>
          <w:p w:rsidR="00CD10D4" w:rsidRPr="00052D28" w:rsidRDefault="00CD10D4" w:rsidP="00052D28">
            <w:r w:rsidRPr="00052D28">
              <w:t>5 января 2015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9" w:type="dxa"/>
          </w:tcPr>
          <w:p w:rsidR="00CD10D4" w:rsidRPr="00052D28" w:rsidRDefault="00CD10D4" w:rsidP="00052D28">
            <w:proofErr w:type="spellStart"/>
            <w:r w:rsidRPr="00052D28">
              <w:t>CRPD</w:t>
            </w:r>
            <w:proofErr w:type="spellEnd"/>
            <w:r w:rsidRPr="00052D28">
              <w:t>/C/</w:t>
            </w:r>
            <w:proofErr w:type="spellStart"/>
            <w:r w:rsidRPr="00052D28">
              <w:t>DZA</w:t>
            </w:r>
            <w:proofErr w:type="spellEnd"/>
            <w:r w:rsidRPr="00052D28">
              <w:t>/1</w:t>
            </w:r>
          </w:p>
        </w:tc>
      </w:tr>
      <w:tr w:rsidR="00CD10D4" w:rsidRPr="00052D28" w:rsidTr="00122F65">
        <w:tc>
          <w:tcPr>
            <w:tcW w:w="2660" w:type="dxa"/>
          </w:tcPr>
          <w:p w:rsidR="00CD10D4" w:rsidRPr="00052D28" w:rsidRDefault="00CD10D4" w:rsidP="00052D28">
            <w:r w:rsidRPr="00052D28">
              <w:t>Андорра</w:t>
            </w:r>
          </w:p>
        </w:tc>
        <w:tc>
          <w:tcPr>
            <w:tcW w:w="826" w:type="dxa"/>
          </w:tcPr>
          <w:p w:rsidR="00CD10D4" w:rsidRPr="00052D28" w:rsidRDefault="00CD10D4" w:rsidP="00052D28">
            <w:r w:rsidRPr="00052D28">
              <w:t>2016</w:t>
            </w:r>
          </w:p>
        </w:tc>
        <w:tc>
          <w:tcPr>
            <w:tcW w:w="2155" w:type="dxa"/>
          </w:tcPr>
          <w:p w:rsidR="00CD10D4" w:rsidRPr="00052D28" w:rsidRDefault="00CD10D4" w:rsidP="00052D28">
            <w:r w:rsidRPr="00052D28">
              <w:t>30 марта 2017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9" w:type="dxa"/>
          </w:tcPr>
          <w:p w:rsidR="00CD10D4" w:rsidRPr="00052D28" w:rsidRDefault="00CD10D4" w:rsidP="00052D28">
            <w:proofErr w:type="spellStart"/>
            <w:r w:rsidRPr="00052D28">
              <w:t>CRPD</w:t>
            </w:r>
            <w:proofErr w:type="spellEnd"/>
            <w:r w:rsidRPr="00052D28">
              <w:t>/C/</w:t>
            </w:r>
            <w:proofErr w:type="spellStart"/>
            <w:r w:rsidRPr="00052D28">
              <w:t>AND</w:t>
            </w:r>
            <w:proofErr w:type="spellEnd"/>
            <w:r w:rsidRPr="00052D28">
              <w:t>/1</w:t>
            </w:r>
          </w:p>
        </w:tc>
      </w:tr>
      <w:tr w:rsidR="00CD10D4" w:rsidRPr="00052D28" w:rsidTr="00122F65">
        <w:tc>
          <w:tcPr>
            <w:tcW w:w="2660" w:type="dxa"/>
          </w:tcPr>
          <w:p w:rsidR="00CD10D4" w:rsidRPr="00052D28" w:rsidRDefault="00CD10D4" w:rsidP="00052D28">
            <w:r w:rsidRPr="00052D28">
              <w:t>Ангола</w:t>
            </w:r>
          </w:p>
        </w:tc>
        <w:tc>
          <w:tcPr>
            <w:tcW w:w="826" w:type="dxa"/>
          </w:tcPr>
          <w:p w:rsidR="00CD10D4" w:rsidRPr="00052D28" w:rsidRDefault="00CD10D4" w:rsidP="00052D28">
            <w:r w:rsidRPr="00052D28">
              <w:t>2016</w:t>
            </w:r>
          </w:p>
        </w:tc>
        <w:tc>
          <w:tcPr>
            <w:tcW w:w="2155" w:type="dxa"/>
          </w:tcPr>
          <w:p w:rsidR="00CD10D4" w:rsidRPr="00052D28" w:rsidRDefault="00CD10D4" w:rsidP="00052D28">
            <w:r w:rsidRPr="00052D28">
              <w:t>26 января 2017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9" w:type="dxa"/>
          </w:tcPr>
          <w:p w:rsidR="00CD10D4" w:rsidRPr="00052D28" w:rsidRDefault="00CD10D4" w:rsidP="00052D28">
            <w:proofErr w:type="spellStart"/>
            <w:r w:rsidRPr="00052D28">
              <w:t>CPPD</w:t>
            </w:r>
            <w:proofErr w:type="spellEnd"/>
            <w:r w:rsidRPr="00052D28">
              <w:t>/C/</w:t>
            </w:r>
            <w:proofErr w:type="spellStart"/>
            <w:r w:rsidRPr="00052D28">
              <w:t>AGO</w:t>
            </w:r>
            <w:proofErr w:type="spellEnd"/>
            <w:r w:rsidRPr="00052D28">
              <w:t>/1</w:t>
            </w:r>
          </w:p>
        </w:tc>
      </w:tr>
      <w:tr w:rsidR="00CD10D4" w:rsidRPr="00052D28" w:rsidTr="00122F65">
        <w:tc>
          <w:tcPr>
            <w:tcW w:w="2660" w:type="dxa"/>
          </w:tcPr>
          <w:p w:rsidR="00CD10D4" w:rsidRPr="00052D28" w:rsidRDefault="00CD10D4" w:rsidP="00052D28">
            <w:r w:rsidRPr="00052D28">
              <w:t>Бахрейн</w:t>
            </w:r>
          </w:p>
        </w:tc>
        <w:tc>
          <w:tcPr>
            <w:tcW w:w="826" w:type="dxa"/>
          </w:tcPr>
          <w:p w:rsidR="00CD10D4" w:rsidRPr="00052D28" w:rsidRDefault="00CD10D4" w:rsidP="00052D28">
            <w:r w:rsidRPr="00052D28">
              <w:t>2013</w:t>
            </w:r>
          </w:p>
        </w:tc>
        <w:tc>
          <w:tcPr>
            <w:tcW w:w="2155" w:type="dxa"/>
          </w:tcPr>
          <w:p w:rsidR="00CD10D4" w:rsidRPr="00052D28" w:rsidRDefault="00CD10D4" w:rsidP="00052D28">
            <w:r w:rsidRPr="00052D28">
              <w:t>12 октября 2017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9" w:type="dxa"/>
          </w:tcPr>
          <w:p w:rsidR="00CD10D4" w:rsidRPr="00052D28" w:rsidRDefault="00CD10D4" w:rsidP="00052D28">
            <w:proofErr w:type="spellStart"/>
            <w:r w:rsidRPr="00052D28">
              <w:t>CRPD</w:t>
            </w:r>
            <w:proofErr w:type="spellEnd"/>
            <w:r w:rsidRPr="00052D28">
              <w:t>/C/</w:t>
            </w:r>
            <w:proofErr w:type="spellStart"/>
            <w:r w:rsidRPr="00052D28">
              <w:t>BHR</w:t>
            </w:r>
            <w:proofErr w:type="spellEnd"/>
            <w:r w:rsidRPr="00052D28">
              <w:t>/1</w:t>
            </w:r>
          </w:p>
        </w:tc>
      </w:tr>
      <w:tr w:rsidR="00CD10D4" w:rsidRPr="00052D28" w:rsidTr="00122F65">
        <w:tc>
          <w:tcPr>
            <w:tcW w:w="2660" w:type="dxa"/>
          </w:tcPr>
          <w:p w:rsidR="00CD10D4" w:rsidRPr="00052D28" w:rsidRDefault="00CD10D4" w:rsidP="00052D28">
            <w:r w:rsidRPr="00052D28">
              <w:t>Бангладеш</w:t>
            </w:r>
          </w:p>
        </w:tc>
        <w:tc>
          <w:tcPr>
            <w:tcW w:w="826" w:type="dxa"/>
          </w:tcPr>
          <w:p w:rsidR="00CD10D4" w:rsidRPr="00052D28" w:rsidRDefault="00CD10D4" w:rsidP="00052D28">
            <w:r w:rsidRPr="00052D28">
              <w:t>2009</w:t>
            </w:r>
          </w:p>
        </w:tc>
        <w:tc>
          <w:tcPr>
            <w:tcW w:w="2155" w:type="dxa"/>
          </w:tcPr>
          <w:p w:rsidR="00CD10D4" w:rsidRPr="00052D28" w:rsidRDefault="00CD10D4" w:rsidP="00052D28">
            <w:r w:rsidRPr="00052D28">
              <w:t>18 апреля 2017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9" w:type="dxa"/>
          </w:tcPr>
          <w:p w:rsidR="00CD10D4" w:rsidRPr="00052D28" w:rsidRDefault="00CD10D4" w:rsidP="00052D28">
            <w:proofErr w:type="spellStart"/>
            <w:r w:rsidRPr="00052D28">
              <w:t>CRPD</w:t>
            </w:r>
            <w:proofErr w:type="spellEnd"/>
            <w:r w:rsidRPr="00052D28">
              <w:t>/C/</w:t>
            </w:r>
            <w:proofErr w:type="spellStart"/>
            <w:r w:rsidRPr="00052D28">
              <w:t>BGD</w:t>
            </w:r>
            <w:proofErr w:type="spellEnd"/>
            <w:r w:rsidRPr="00052D28">
              <w:t>/1</w:t>
            </w:r>
          </w:p>
        </w:tc>
      </w:tr>
      <w:tr w:rsidR="00CD10D4" w:rsidRPr="00052D28" w:rsidTr="00122F65">
        <w:tc>
          <w:tcPr>
            <w:tcW w:w="2660" w:type="dxa"/>
          </w:tcPr>
          <w:p w:rsidR="00CD10D4" w:rsidRPr="00052D28" w:rsidRDefault="00CD10D4" w:rsidP="00052D28">
            <w:r w:rsidRPr="00052D28">
              <w:t>Болгария</w:t>
            </w:r>
          </w:p>
        </w:tc>
        <w:tc>
          <w:tcPr>
            <w:tcW w:w="826" w:type="dxa"/>
          </w:tcPr>
          <w:p w:rsidR="00CD10D4" w:rsidRPr="00052D28" w:rsidRDefault="00CD10D4" w:rsidP="00052D28">
            <w:r w:rsidRPr="00052D28">
              <w:t>2014</w:t>
            </w:r>
          </w:p>
        </w:tc>
        <w:tc>
          <w:tcPr>
            <w:tcW w:w="2155" w:type="dxa"/>
          </w:tcPr>
          <w:p w:rsidR="00CD10D4" w:rsidRPr="00052D28" w:rsidRDefault="00CD10D4" w:rsidP="00052D28">
            <w:r w:rsidRPr="00052D28">
              <w:t>23 июля 2014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9" w:type="dxa"/>
          </w:tcPr>
          <w:p w:rsidR="00CD10D4" w:rsidRPr="00052D28" w:rsidRDefault="00CD10D4" w:rsidP="00052D28">
            <w:proofErr w:type="spellStart"/>
            <w:r w:rsidRPr="00052D28">
              <w:t>CRPD</w:t>
            </w:r>
            <w:proofErr w:type="spellEnd"/>
            <w:r w:rsidRPr="00052D28">
              <w:t>/C/</w:t>
            </w:r>
            <w:proofErr w:type="spellStart"/>
            <w:r w:rsidRPr="00052D28">
              <w:t>BGR</w:t>
            </w:r>
            <w:proofErr w:type="spellEnd"/>
            <w:r w:rsidRPr="00052D28">
              <w:t>/1</w:t>
            </w:r>
          </w:p>
        </w:tc>
      </w:tr>
      <w:tr w:rsidR="00CD10D4" w:rsidRPr="00052D28" w:rsidTr="00122F65">
        <w:tc>
          <w:tcPr>
            <w:tcW w:w="2660" w:type="dxa"/>
          </w:tcPr>
          <w:p w:rsidR="00CD10D4" w:rsidRPr="00052D28" w:rsidRDefault="00CD10D4" w:rsidP="00052D28">
            <w:r w:rsidRPr="00052D28">
              <w:t>Куба</w:t>
            </w:r>
          </w:p>
        </w:tc>
        <w:tc>
          <w:tcPr>
            <w:tcW w:w="826" w:type="dxa"/>
          </w:tcPr>
          <w:p w:rsidR="00CD10D4" w:rsidRPr="00052D28" w:rsidRDefault="00CD10D4" w:rsidP="00052D28">
            <w:r w:rsidRPr="00052D28">
              <w:t>2009</w:t>
            </w:r>
          </w:p>
        </w:tc>
        <w:tc>
          <w:tcPr>
            <w:tcW w:w="2155" w:type="dxa"/>
          </w:tcPr>
          <w:p w:rsidR="00CD10D4" w:rsidRPr="00052D28" w:rsidRDefault="00CD10D4" w:rsidP="00052D28">
            <w:r w:rsidRPr="00052D28">
              <w:t>19 сентября 2014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9" w:type="dxa"/>
          </w:tcPr>
          <w:p w:rsidR="00CD10D4" w:rsidRPr="00052D28" w:rsidRDefault="00CD10D4" w:rsidP="00052D28">
            <w:proofErr w:type="spellStart"/>
            <w:r w:rsidRPr="00052D28">
              <w:t>CRPD</w:t>
            </w:r>
            <w:proofErr w:type="spellEnd"/>
            <w:r w:rsidRPr="00052D28">
              <w:t>/C/</w:t>
            </w:r>
            <w:proofErr w:type="spellStart"/>
            <w:r w:rsidRPr="00052D28">
              <w:t>CUB</w:t>
            </w:r>
            <w:proofErr w:type="spellEnd"/>
            <w:r w:rsidRPr="00052D28">
              <w:t>/1</w:t>
            </w:r>
          </w:p>
        </w:tc>
      </w:tr>
      <w:tr w:rsidR="00977BA1" w:rsidRPr="00052D28" w:rsidTr="00977BA1">
        <w:tc>
          <w:tcPr>
            <w:tcW w:w="2660" w:type="dxa"/>
            <w:tcBorders>
              <w:bottom w:val="nil"/>
            </w:tcBorders>
          </w:tcPr>
          <w:p w:rsidR="00CD10D4" w:rsidRPr="00052D28" w:rsidRDefault="00CD10D4" w:rsidP="00052D28">
            <w:r w:rsidRPr="00052D28">
              <w:t>Джибути</w:t>
            </w:r>
          </w:p>
        </w:tc>
        <w:tc>
          <w:tcPr>
            <w:tcW w:w="826" w:type="dxa"/>
            <w:tcBorders>
              <w:bottom w:val="nil"/>
            </w:tcBorders>
          </w:tcPr>
          <w:p w:rsidR="00CD10D4" w:rsidRPr="00052D28" w:rsidRDefault="00CD10D4" w:rsidP="00052D28">
            <w:r w:rsidRPr="00052D28">
              <w:t>2014</w:t>
            </w:r>
          </w:p>
        </w:tc>
        <w:tc>
          <w:tcPr>
            <w:tcW w:w="2155" w:type="dxa"/>
            <w:tcBorders>
              <w:bottom w:val="nil"/>
            </w:tcBorders>
          </w:tcPr>
          <w:p w:rsidR="00CD10D4" w:rsidRPr="00052D28" w:rsidRDefault="00CD10D4" w:rsidP="00052D28">
            <w:r w:rsidRPr="00052D28">
              <w:t>2 февраля 2016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9" w:type="dxa"/>
          </w:tcPr>
          <w:p w:rsidR="00CD10D4" w:rsidRPr="00052D28" w:rsidRDefault="00CD10D4" w:rsidP="00052D28">
            <w:proofErr w:type="spellStart"/>
            <w:r w:rsidRPr="00052D28">
              <w:t>CRPD</w:t>
            </w:r>
            <w:proofErr w:type="spellEnd"/>
            <w:r w:rsidRPr="00052D28">
              <w:t>/C/</w:t>
            </w:r>
            <w:proofErr w:type="spellStart"/>
            <w:r w:rsidRPr="00052D28">
              <w:t>DJI</w:t>
            </w:r>
            <w:proofErr w:type="spellEnd"/>
            <w:r w:rsidRPr="00052D28">
              <w:t>/1</w:t>
            </w:r>
          </w:p>
        </w:tc>
      </w:tr>
      <w:tr w:rsidR="00977BA1" w:rsidRPr="00052D28" w:rsidDel="00F86984" w:rsidTr="00977BA1">
        <w:tc>
          <w:tcPr>
            <w:tcW w:w="2660" w:type="dxa"/>
            <w:tcBorders>
              <w:top w:val="nil"/>
              <w:bottom w:val="nil"/>
            </w:tcBorders>
          </w:tcPr>
          <w:p w:rsidR="00CD10D4" w:rsidRPr="00052D28" w:rsidDel="00F86984" w:rsidRDefault="00CD10D4" w:rsidP="00052D28">
            <w:r w:rsidRPr="00052D28">
              <w:t>Эстония</w:t>
            </w:r>
          </w:p>
        </w:tc>
        <w:tc>
          <w:tcPr>
            <w:tcW w:w="826" w:type="dxa"/>
            <w:tcBorders>
              <w:top w:val="nil"/>
              <w:bottom w:val="nil"/>
            </w:tcBorders>
          </w:tcPr>
          <w:p w:rsidR="00CD10D4" w:rsidRPr="00052D28" w:rsidDel="00F86984" w:rsidRDefault="00CD10D4" w:rsidP="00052D28">
            <w:r w:rsidRPr="00052D28">
              <w:t>2015</w:t>
            </w:r>
          </w:p>
        </w:tc>
        <w:tc>
          <w:tcPr>
            <w:tcW w:w="2155" w:type="dxa"/>
            <w:tcBorders>
              <w:top w:val="nil"/>
              <w:bottom w:val="nil"/>
            </w:tcBorders>
          </w:tcPr>
          <w:p w:rsidR="00CD10D4" w:rsidRPr="00052D28" w:rsidDel="00F86984" w:rsidRDefault="00CD10D4" w:rsidP="00052D28">
            <w:r w:rsidRPr="00052D28">
              <w:t>4 декабря 2015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9" w:type="dxa"/>
            <w:tcBorders>
              <w:top w:val="nil"/>
            </w:tcBorders>
          </w:tcPr>
          <w:p w:rsidR="00CD10D4" w:rsidRPr="00052D28" w:rsidDel="00F86984" w:rsidRDefault="00CD10D4" w:rsidP="00052D28">
            <w:proofErr w:type="spellStart"/>
            <w:r w:rsidRPr="00052D28">
              <w:t>CRPD</w:t>
            </w:r>
            <w:proofErr w:type="spellEnd"/>
            <w:r w:rsidRPr="00052D28">
              <w:t>/C/</w:t>
            </w:r>
            <w:proofErr w:type="spellStart"/>
            <w:r w:rsidRPr="00052D28">
              <w:t>EST</w:t>
            </w:r>
            <w:proofErr w:type="spellEnd"/>
            <w:r w:rsidRPr="00052D28">
              <w:t>/1</w:t>
            </w:r>
          </w:p>
        </w:tc>
      </w:tr>
      <w:tr w:rsidR="00977BA1" w:rsidRPr="00052D28" w:rsidDel="00F86984" w:rsidTr="00977BA1">
        <w:tc>
          <w:tcPr>
            <w:tcW w:w="2660" w:type="dxa"/>
            <w:tcBorders>
              <w:top w:val="nil"/>
            </w:tcBorders>
          </w:tcPr>
          <w:p w:rsidR="00CD10D4" w:rsidRPr="00052D28" w:rsidRDefault="00CD10D4" w:rsidP="00052D28">
            <w:r w:rsidRPr="00052D28">
              <w:lastRenderedPageBreak/>
              <w:t>Франция</w:t>
            </w:r>
          </w:p>
        </w:tc>
        <w:tc>
          <w:tcPr>
            <w:tcW w:w="826" w:type="dxa"/>
            <w:tcBorders>
              <w:top w:val="nil"/>
            </w:tcBorders>
          </w:tcPr>
          <w:p w:rsidR="00CD10D4" w:rsidRPr="00052D28" w:rsidRDefault="00CD10D4" w:rsidP="00052D28">
            <w:r w:rsidRPr="00052D28">
              <w:t>2012</w:t>
            </w:r>
          </w:p>
        </w:tc>
        <w:tc>
          <w:tcPr>
            <w:tcW w:w="2155" w:type="dxa"/>
            <w:tcBorders>
              <w:top w:val="nil"/>
            </w:tcBorders>
          </w:tcPr>
          <w:p w:rsidR="00CD10D4" w:rsidRPr="00052D28" w:rsidRDefault="00CD10D4" w:rsidP="00052D28">
            <w:r w:rsidRPr="00052D28">
              <w:t>18 мая 2016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9" w:type="dxa"/>
            <w:tcBorders>
              <w:top w:val="nil"/>
            </w:tcBorders>
          </w:tcPr>
          <w:p w:rsidR="00CD10D4" w:rsidRPr="00052D28" w:rsidRDefault="00CD10D4" w:rsidP="00052D28">
            <w:proofErr w:type="spellStart"/>
            <w:r w:rsidRPr="00052D28">
              <w:t>CRPD</w:t>
            </w:r>
            <w:proofErr w:type="spellEnd"/>
            <w:r w:rsidRPr="00052D28">
              <w:t>/C/</w:t>
            </w:r>
            <w:proofErr w:type="spellStart"/>
            <w:r w:rsidRPr="00052D28">
              <w:t>FRA</w:t>
            </w:r>
            <w:proofErr w:type="spellEnd"/>
            <w:r w:rsidRPr="00052D28">
              <w:t>/1</w:t>
            </w:r>
          </w:p>
        </w:tc>
      </w:tr>
      <w:tr w:rsidR="00CD10D4" w:rsidRPr="00052D28" w:rsidDel="00F86984" w:rsidTr="00122F65">
        <w:tc>
          <w:tcPr>
            <w:tcW w:w="2660" w:type="dxa"/>
          </w:tcPr>
          <w:p w:rsidR="00CD10D4" w:rsidRPr="00052D28" w:rsidRDefault="00CD10D4" w:rsidP="00052D28">
            <w:r w:rsidRPr="00052D28">
              <w:t>Грузия</w:t>
            </w:r>
          </w:p>
        </w:tc>
        <w:tc>
          <w:tcPr>
            <w:tcW w:w="826" w:type="dxa"/>
          </w:tcPr>
          <w:p w:rsidR="00CD10D4" w:rsidRPr="00052D28" w:rsidRDefault="00CD10D4" w:rsidP="00052D28">
            <w:r w:rsidRPr="00052D28">
              <w:t>2016</w:t>
            </w:r>
          </w:p>
        </w:tc>
        <w:tc>
          <w:tcPr>
            <w:tcW w:w="2155" w:type="dxa"/>
          </w:tcPr>
          <w:p w:rsidR="00CD10D4" w:rsidRPr="00052D28" w:rsidRDefault="00CD10D4" w:rsidP="00052D28">
            <w:r w:rsidRPr="00052D28">
              <w:t>19 июля 2016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9" w:type="dxa"/>
          </w:tcPr>
          <w:p w:rsidR="00CD10D4" w:rsidRPr="00052D28" w:rsidRDefault="00CD10D4" w:rsidP="00052D28">
            <w:proofErr w:type="spellStart"/>
            <w:r w:rsidRPr="00052D28">
              <w:t>CRPD</w:t>
            </w:r>
            <w:proofErr w:type="spellEnd"/>
            <w:r w:rsidRPr="00052D28">
              <w:t>/C/</w:t>
            </w:r>
            <w:proofErr w:type="spellStart"/>
            <w:r w:rsidRPr="00052D28">
              <w:t>GEO</w:t>
            </w:r>
            <w:proofErr w:type="spellEnd"/>
            <w:r w:rsidRPr="00052D28">
              <w:t>/1</w:t>
            </w:r>
          </w:p>
        </w:tc>
      </w:tr>
      <w:tr w:rsidR="00CD10D4" w:rsidRPr="00052D28" w:rsidTr="00122F65">
        <w:tc>
          <w:tcPr>
            <w:tcW w:w="2660" w:type="dxa"/>
          </w:tcPr>
          <w:p w:rsidR="00CD10D4" w:rsidRPr="00052D28" w:rsidRDefault="00CD10D4" w:rsidP="00052D28">
            <w:r w:rsidRPr="00052D28">
              <w:t>Греция</w:t>
            </w:r>
          </w:p>
        </w:tc>
        <w:tc>
          <w:tcPr>
            <w:tcW w:w="826" w:type="dxa"/>
          </w:tcPr>
          <w:p w:rsidR="00CD10D4" w:rsidRPr="00052D28" w:rsidRDefault="00CD10D4" w:rsidP="00052D28">
            <w:r w:rsidRPr="00052D28">
              <w:t>2015</w:t>
            </w:r>
          </w:p>
        </w:tc>
        <w:tc>
          <w:tcPr>
            <w:tcW w:w="2155" w:type="dxa"/>
          </w:tcPr>
          <w:p w:rsidR="00CD10D4" w:rsidRPr="00052D28" w:rsidRDefault="00CD10D4" w:rsidP="00052D28">
            <w:r w:rsidRPr="00052D28">
              <w:t>27 сентября 2015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9" w:type="dxa"/>
          </w:tcPr>
          <w:p w:rsidR="00CD10D4" w:rsidRPr="00052D28" w:rsidRDefault="00CD10D4" w:rsidP="00052D28">
            <w:proofErr w:type="spellStart"/>
            <w:r w:rsidRPr="00052D28">
              <w:t>CRPD</w:t>
            </w:r>
            <w:proofErr w:type="spellEnd"/>
            <w:r w:rsidRPr="00052D28">
              <w:t>/C/</w:t>
            </w:r>
            <w:proofErr w:type="spellStart"/>
            <w:r w:rsidRPr="00052D28">
              <w:t>GRC</w:t>
            </w:r>
            <w:proofErr w:type="spellEnd"/>
            <w:r w:rsidRPr="00052D28">
              <w:t>/1</w:t>
            </w:r>
          </w:p>
        </w:tc>
      </w:tr>
      <w:tr w:rsidR="00CD10D4" w:rsidRPr="00052D28" w:rsidTr="00122F65">
        <w:tc>
          <w:tcPr>
            <w:tcW w:w="2660" w:type="dxa"/>
          </w:tcPr>
          <w:p w:rsidR="00CD10D4" w:rsidRPr="00052D28" w:rsidRDefault="00CD10D4" w:rsidP="00052D28">
            <w:r w:rsidRPr="00052D28">
              <w:t>Гаити</w:t>
            </w:r>
          </w:p>
        </w:tc>
        <w:tc>
          <w:tcPr>
            <w:tcW w:w="826" w:type="dxa"/>
          </w:tcPr>
          <w:p w:rsidR="00CD10D4" w:rsidRPr="00052D28" w:rsidRDefault="00CD10D4" w:rsidP="00052D28">
            <w:r w:rsidRPr="00052D28">
              <w:t>2011</w:t>
            </w:r>
          </w:p>
        </w:tc>
        <w:tc>
          <w:tcPr>
            <w:tcW w:w="2155" w:type="dxa"/>
          </w:tcPr>
          <w:p w:rsidR="00CD10D4" w:rsidRPr="00052D28" w:rsidRDefault="00CD10D4" w:rsidP="00052D28">
            <w:r w:rsidRPr="00052D28">
              <w:t>20 марта 2014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9" w:type="dxa"/>
          </w:tcPr>
          <w:p w:rsidR="00CD10D4" w:rsidRPr="00052D28" w:rsidRDefault="00CD10D4" w:rsidP="00052D28">
            <w:proofErr w:type="spellStart"/>
            <w:r w:rsidRPr="00052D28">
              <w:t>CRPD</w:t>
            </w:r>
            <w:proofErr w:type="spellEnd"/>
            <w:r w:rsidRPr="00052D28">
              <w:t>/C/</w:t>
            </w:r>
            <w:proofErr w:type="spellStart"/>
            <w:r w:rsidRPr="00052D28">
              <w:t>HTI</w:t>
            </w:r>
            <w:proofErr w:type="spellEnd"/>
            <w:r w:rsidRPr="00052D28">
              <w:t>/1</w:t>
            </w:r>
          </w:p>
        </w:tc>
      </w:tr>
      <w:tr w:rsidR="00CD10D4" w:rsidRPr="00052D28" w:rsidTr="00122F65">
        <w:tc>
          <w:tcPr>
            <w:tcW w:w="2660" w:type="dxa"/>
          </w:tcPr>
          <w:p w:rsidR="00CD10D4" w:rsidRPr="00052D28" w:rsidRDefault="00CD10D4" w:rsidP="00052D28">
            <w:r w:rsidRPr="00052D28">
              <w:t>Индия</w:t>
            </w:r>
          </w:p>
        </w:tc>
        <w:tc>
          <w:tcPr>
            <w:tcW w:w="826" w:type="dxa"/>
          </w:tcPr>
          <w:p w:rsidR="00CD10D4" w:rsidRPr="00052D28" w:rsidRDefault="00CD10D4" w:rsidP="00052D28">
            <w:r w:rsidRPr="00052D28">
              <w:t>2009</w:t>
            </w:r>
          </w:p>
        </w:tc>
        <w:tc>
          <w:tcPr>
            <w:tcW w:w="2155" w:type="dxa"/>
          </w:tcPr>
          <w:p w:rsidR="00CD10D4" w:rsidRPr="00052D28" w:rsidRDefault="00CD10D4" w:rsidP="00052D28">
            <w:r w:rsidRPr="00052D28">
              <w:t>30 октября 2015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9" w:type="dxa"/>
          </w:tcPr>
          <w:p w:rsidR="00CD10D4" w:rsidRPr="00052D28" w:rsidRDefault="00CD10D4" w:rsidP="00052D28">
            <w:proofErr w:type="spellStart"/>
            <w:r w:rsidRPr="00052D28">
              <w:t>CRPD</w:t>
            </w:r>
            <w:proofErr w:type="spellEnd"/>
            <w:r w:rsidRPr="00052D28">
              <w:t>/C/</w:t>
            </w:r>
            <w:proofErr w:type="spellStart"/>
            <w:r w:rsidRPr="00052D28">
              <w:t>IND</w:t>
            </w:r>
            <w:proofErr w:type="spellEnd"/>
            <w:r w:rsidRPr="00052D28">
              <w:t>/1</w:t>
            </w:r>
          </w:p>
        </w:tc>
      </w:tr>
      <w:tr w:rsidR="00CD10D4" w:rsidRPr="00052D28" w:rsidTr="00122F65">
        <w:tc>
          <w:tcPr>
            <w:tcW w:w="2660" w:type="dxa"/>
          </w:tcPr>
          <w:p w:rsidR="00CD10D4" w:rsidRPr="00052D28" w:rsidRDefault="00CD10D4" w:rsidP="00052D28">
            <w:r w:rsidRPr="00052D28">
              <w:t>Индонезия</w:t>
            </w:r>
          </w:p>
        </w:tc>
        <w:tc>
          <w:tcPr>
            <w:tcW w:w="826" w:type="dxa"/>
          </w:tcPr>
          <w:p w:rsidR="00CD10D4" w:rsidRPr="00052D28" w:rsidRDefault="00CD10D4" w:rsidP="00052D28">
            <w:r w:rsidRPr="00052D28">
              <w:t>2013</w:t>
            </w:r>
          </w:p>
        </w:tc>
        <w:tc>
          <w:tcPr>
            <w:tcW w:w="2155" w:type="dxa"/>
          </w:tcPr>
          <w:p w:rsidR="00CD10D4" w:rsidRPr="00052D28" w:rsidRDefault="00CD10D4" w:rsidP="00052D28">
            <w:r w:rsidRPr="00052D28">
              <w:t>3 января 2017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9" w:type="dxa"/>
          </w:tcPr>
          <w:p w:rsidR="00CD10D4" w:rsidRPr="00052D28" w:rsidRDefault="00CD10D4" w:rsidP="00052D28">
            <w:proofErr w:type="spellStart"/>
            <w:r w:rsidRPr="00052D28">
              <w:t>CRPD</w:t>
            </w:r>
            <w:proofErr w:type="spellEnd"/>
            <w:r w:rsidRPr="00052D28">
              <w:t>/C/</w:t>
            </w:r>
            <w:proofErr w:type="spellStart"/>
            <w:r w:rsidRPr="00052D28">
              <w:t>IDN</w:t>
            </w:r>
            <w:proofErr w:type="spellEnd"/>
            <w:r w:rsidRPr="00052D28">
              <w:t>/1</w:t>
            </w:r>
          </w:p>
        </w:tc>
      </w:tr>
      <w:tr w:rsidR="00CD10D4" w:rsidRPr="00052D28" w:rsidTr="00122F65">
        <w:tc>
          <w:tcPr>
            <w:tcW w:w="2660" w:type="dxa"/>
          </w:tcPr>
          <w:p w:rsidR="00CD10D4" w:rsidRPr="00052D28" w:rsidRDefault="00CD10D4" w:rsidP="00052D28">
            <w:r w:rsidRPr="00052D28">
              <w:t>Ирак</w:t>
            </w:r>
          </w:p>
        </w:tc>
        <w:tc>
          <w:tcPr>
            <w:tcW w:w="826" w:type="dxa"/>
          </w:tcPr>
          <w:p w:rsidR="00CD10D4" w:rsidRPr="00052D28" w:rsidRDefault="00CD10D4" w:rsidP="00052D28">
            <w:r w:rsidRPr="00052D28">
              <w:t>2015</w:t>
            </w:r>
          </w:p>
        </w:tc>
        <w:tc>
          <w:tcPr>
            <w:tcW w:w="2155" w:type="dxa"/>
          </w:tcPr>
          <w:p w:rsidR="00CD10D4" w:rsidRPr="00052D28" w:rsidRDefault="00CD10D4" w:rsidP="00052D28">
            <w:r w:rsidRPr="00052D28">
              <w:t>17 августа 2015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9" w:type="dxa"/>
          </w:tcPr>
          <w:p w:rsidR="00CD10D4" w:rsidRPr="00052D28" w:rsidRDefault="00CD10D4" w:rsidP="00052D28">
            <w:proofErr w:type="spellStart"/>
            <w:r w:rsidRPr="00052D28">
              <w:t>CRPD</w:t>
            </w:r>
            <w:proofErr w:type="spellEnd"/>
            <w:r w:rsidRPr="00052D28">
              <w:t>/C/</w:t>
            </w:r>
            <w:proofErr w:type="spellStart"/>
            <w:r w:rsidRPr="00052D28">
              <w:t>IRQ</w:t>
            </w:r>
            <w:proofErr w:type="spellEnd"/>
            <w:r w:rsidRPr="00052D28">
              <w:t>/1</w:t>
            </w:r>
          </w:p>
        </w:tc>
      </w:tr>
      <w:tr w:rsidR="00CD10D4" w:rsidRPr="00052D28" w:rsidTr="00122F65">
        <w:tc>
          <w:tcPr>
            <w:tcW w:w="2660" w:type="dxa"/>
          </w:tcPr>
          <w:p w:rsidR="00CD10D4" w:rsidRPr="00052D28" w:rsidRDefault="00CD10D4" w:rsidP="00052D28">
            <w:r w:rsidRPr="00052D28">
              <w:t>Израиль</w:t>
            </w:r>
          </w:p>
        </w:tc>
        <w:tc>
          <w:tcPr>
            <w:tcW w:w="826" w:type="dxa"/>
          </w:tcPr>
          <w:p w:rsidR="00CD10D4" w:rsidRPr="00052D28" w:rsidRDefault="00CD10D4" w:rsidP="00052D28">
            <w:r w:rsidRPr="00052D28">
              <w:t>2014</w:t>
            </w:r>
          </w:p>
        </w:tc>
        <w:tc>
          <w:tcPr>
            <w:tcW w:w="2155" w:type="dxa"/>
          </w:tcPr>
          <w:p w:rsidR="00CD10D4" w:rsidRPr="00052D28" w:rsidRDefault="00CD10D4" w:rsidP="00052D28">
            <w:r w:rsidRPr="00052D28">
              <w:t>18 мая 2017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9" w:type="dxa"/>
          </w:tcPr>
          <w:p w:rsidR="00CD10D4" w:rsidRPr="00052D28" w:rsidRDefault="00CD10D4" w:rsidP="00052D28">
            <w:proofErr w:type="spellStart"/>
            <w:r w:rsidRPr="00052D28">
              <w:t>CRPD</w:t>
            </w:r>
            <w:proofErr w:type="spellEnd"/>
            <w:r w:rsidRPr="00052D28">
              <w:t>/C/</w:t>
            </w:r>
            <w:proofErr w:type="spellStart"/>
            <w:r w:rsidRPr="00052D28">
              <w:t>ISR</w:t>
            </w:r>
            <w:proofErr w:type="spellEnd"/>
            <w:r w:rsidRPr="00052D28">
              <w:t>/1</w:t>
            </w:r>
          </w:p>
        </w:tc>
      </w:tr>
      <w:tr w:rsidR="00CD10D4" w:rsidRPr="00052D28" w:rsidTr="00122F65">
        <w:tc>
          <w:tcPr>
            <w:tcW w:w="2660" w:type="dxa"/>
          </w:tcPr>
          <w:p w:rsidR="00CD10D4" w:rsidRPr="00052D28" w:rsidRDefault="00CD10D4" w:rsidP="00052D28">
            <w:r w:rsidRPr="00052D28">
              <w:t>Япония</w:t>
            </w:r>
          </w:p>
        </w:tc>
        <w:tc>
          <w:tcPr>
            <w:tcW w:w="826" w:type="dxa"/>
          </w:tcPr>
          <w:p w:rsidR="00CD10D4" w:rsidRPr="00052D28" w:rsidRDefault="00CD10D4" w:rsidP="00052D28">
            <w:r w:rsidRPr="00052D28">
              <w:t>2016</w:t>
            </w:r>
          </w:p>
        </w:tc>
        <w:tc>
          <w:tcPr>
            <w:tcW w:w="2155" w:type="dxa"/>
          </w:tcPr>
          <w:p w:rsidR="00CD10D4" w:rsidRPr="00052D28" w:rsidRDefault="00CD10D4" w:rsidP="00052D28">
            <w:r w:rsidRPr="00052D28">
              <w:t>30 июня 2016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9" w:type="dxa"/>
          </w:tcPr>
          <w:p w:rsidR="00CD10D4" w:rsidRPr="00052D28" w:rsidRDefault="00CD10D4" w:rsidP="00052D28">
            <w:proofErr w:type="spellStart"/>
            <w:r w:rsidRPr="00052D28">
              <w:t>CRPD</w:t>
            </w:r>
            <w:proofErr w:type="spellEnd"/>
            <w:r w:rsidRPr="00052D28">
              <w:t>/C/</w:t>
            </w:r>
            <w:proofErr w:type="spellStart"/>
            <w:r w:rsidRPr="00052D28">
              <w:t>JPN</w:t>
            </w:r>
            <w:proofErr w:type="spellEnd"/>
            <w:r w:rsidRPr="00052D28">
              <w:t>/1</w:t>
            </w:r>
          </w:p>
        </w:tc>
      </w:tr>
      <w:tr w:rsidR="00CD10D4" w:rsidRPr="00052D28" w:rsidTr="00122F65">
        <w:tc>
          <w:tcPr>
            <w:tcW w:w="2660" w:type="dxa"/>
          </w:tcPr>
          <w:p w:rsidR="00CD10D4" w:rsidRPr="00052D28" w:rsidRDefault="00CD10D4" w:rsidP="00052D28">
            <w:r w:rsidRPr="00052D28">
              <w:t>Казахстан</w:t>
            </w:r>
          </w:p>
        </w:tc>
        <w:tc>
          <w:tcPr>
            <w:tcW w:w="826" w:type="dxa"/>
          </w:tcPr>
          <w:p w:rsidR="00CD10D4" w:rsidRPr="00052D28" w:rsidRDefault="00CD10D4" w:rsidP="00052D28">
            <w:r w:rsidRPr="00052D28">
              <w:t>2017</w:t>
            </w:r>
          </w:p>
        </w:tc>
        <w:tc>
          <w:tcPr>
            <w:tcW w:w="2155" w:type="dxa"/>
          </w:tcPr>
          <w:p w:rsidR="00CD10D4" w:rsidRPr="00052D28" w:rsidRDefault="00CD10D4" w:rsidP="00052D28">
            <w:r w:rsidRPr="00052D28">
              <w:t>9 июня 2017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9" w:type="dxa"/>
          </w:tcPr>
          <w:p w:rsidR="00CD10D4" w:rsidRPr="00052D28" w:rsidRDefault="00CD10D4" w:rsidP="00052D28">
            <w:proofErr w:type="spellStart"/>
            <w:r w:rsidRPr="00052D28">
              <w:t>CRPD</w:t>
            </w:r>
            <w:proofErr w:type="spellEnd"/>
            <w:r w:rsidRPr="00052D28">
              <w:t>/C/</w:t>
            </w:r>
            <w:proofErr w:type="spellStart"/>
            <w:r w:rsidRPr="00052D28">
              <w:t>KAZ</w:t>
            </w:r>
            <w:proofErr w:type="spellEnd"/>
            <w:r w:rsidRPr="00052D28">
              <w:t>/1</w:t>
            </w:r>
          </w:p>
        </w:tc>
      </w:tr>
      <w:tr w:rsidR="00CD10D4" w:rsidRPr="00052D28" w:rsidTr="00122F65">
        <w:tc>
          <w:tcPr>
            <w:tcW w:w="2660" w:type="dxa"/>
          </w:tcPr>
          <w:p w:rsidR="00CD10D4" w:rsidRPr="00052D28" w:rsidRDefault="00CD10D4" w:rsidP="00052D28">
            <w:r w:rsidRPr="00052D28">
              <w:t>Кувейт</w:t>
            </w:r>
          </w:p>
        </w:tc>
        <w:tc>
          <w:tcPr>
            <w:tcW w:w="826" w:type="dxa"/>
          </w:tcPr>
          <w:p w:rsidR="00CD10D4" w:rsidRPr="00052D28" w:rsidRDefault="00CD10D4" w:rsidP="00052D28">
            <w:r w:rsidRPr="00052D28">
              <w:t>2015</w:t>
            </w:r>
          </w:p>
        </w:tc>
        <w:tc>
          <w:tcPr>
            <w:tcW w:w="2155" w:type="dxa"/>
          </w:tcPr>
          <w:p w:rsidR="00CD10D4" w:rsidRPr="00052D28" w:rsidRDefault="00CD10D4" w:rsidP="00052D28">
            <w:r w:rsidRPr="00052D28">
              <w:t>24 сентября 2015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9" w:type="dxa"/>
          </w:tcPr>
          <w:p w:rsidR="00CD10D4" w:rsidRPr="00052D28" w:rsidRDefault="00CD10D4" w:rsidP="00052D28">
            <w:proofErr w:type="spellStart"/>
            <w:r w:rsidRPr="00052D28">
              <w:t>CRPD</w:t>
            </w:r>
            <w:proofErr w:type="spellEnd"/>
            <w:r w:rsidRPr="00052D28">
              <w:t>/C/</w:t>
            </w:r>
            <w:proofErr w:type="spellStart"/>
            <w:r w:rsidRPr="00052D28">
              <w:t>KWT</w:t>
            </w:r>
            <w:proofErr w:type="spellEnd"/>
            <w:r w:rsidRPr="00052D28">
              <w:t>/1</w:t>
            </w:r>
          </w:p>
        </w:tc>
      </w:tr>
      <w:tr w:rsidR="00CD10D4" w:rsidRPr="00052D28" w:rsidTr="00122F65">
        <w:tc>
          <w:tcPr>
            <w:tcW w:w="2660" w:type="dxa"/>
          </w:tcPr>
          <w:p w:rsidR="00CD10D4" w:rsidRPr="00052D28" w:rsidRDefault="00CD10D4" w:rsidP="00122F65">
            <w:r w:rsidRPr="00052D28">
              <w:t xml:space="preserve">Лаосская Народно-Демократическая </w:t>
            </w:r>
            <w:r w:rsidR="00122F65" w:rsidRPr="00122F65">
              <w:br/>
            </w:r>
            <w:r w:rsidRPr="00052D28">
              <w:t>Республ</w:t>
            </w:r>
            <w:r w:rsidRPr="00052D28">
              <w:t>и</w:t>
            </w:r>
            <w:r w:rsidRPr="00052D28">
              <w:t>ка</w:t>
            </w:r>
          </w:p>
        </w:tc>
        <w:tc>
          <w:tcPr>
            <w:tcW w:w="826" w:type="dxa"/>
          </w:tcPr>
          <w:p w:rsidR="00CD10D4" w:rsidRPr="00052D28" w:rsidRDefault="00CD10D4" w:rsidP="00052D28">
            <w:r w:rsidRPr="00052D28">
              <w:t>2011</w:t>
            </w:r>
          </w:p>
        </w:tc>
        <w:tc>
          <w:tcPr>
            <w:tcW w:w="2155" w:type="dxa"/>
          </w:tcPr>
          <w:p w:rsidR="00CD10D4" w:rsidRPr="00052D28" w:rsidRDefault="00CD10D4" w:rsidP="00052D28">
            <w:r w:rsidRPr="00052D28">
              <w:t>25 мая 2016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9" w:type="dxa"/>
          </w:tcPr>
          <w:p w:rsidR="00CD10D4" w:rsidRPr="00052D28" w:rsidRDefault="00CD10D4" w:rsidP="00052D28">
            <w:proofErr w:type="spellStart"/>
            <w:r w:rsidRPr="00052D28">
              <w:t>CRPD</w:t>
            </w:r>
            <w:proofErr w:type="spellEnd"/>
            <w:r w:rsidRPr="00052D28">
              <w:t>/C/</w:t>
            </w:r>
            <w:proofErr w:type="spellStart"/>
            <w:r w:rsidRPr="00052D28">
              <w:t>LAO</w:t>
            </w:r>
            <w:proofErr w:type="spellEnd"/>
            <w:r w:rsidRPr="00052D28">
              <w:t>/1</w:t>
            </w:r>
          </w:p>
        </w:tc>
      </w:tr>
      <w:tr w:rsidR="00CD10D4" w:rsidRPr="00052D28" w:rsidTr="00122F65">
        <w:tc>
          <w:tcPr>
            <w:tcW w:w="2660" w:type="dxa"/>
          </w:tcPr>
          <w:p w:rsidR="00CD10D4" w:rsidRPr="00052D28" w:rsidRDefault="00CD10D4" w:rsidP="00052D28">
            <w:r w:rsidRPr="00052D28">
              <w:t>Малави</w:t>
            </w:r>
          </w:p>
        </w:tc>
        <w:tc>
          <w:tcPr>
            <w:tcW w:w="826" w:type="dxa"/>
          </w:tcPr>
          <w:p w:rsidR="00CD10D4" w:rsidRPr="00052D28" w:rsidRDefault="00CD10D4" w:rsidP="00052D28">
            <w:r w:rsidRPr="00052D28">
              <w:t>2011</w:t>
            </w:r>
          </w:p>
        </w:tc>
        <w:tc>
          <w:tcPr>
            <w:tcW w:w="2155" w:type="dxa"/>
          </w:tcPr>
          <w:p w:rsidR="00CD10D4" w:rsidRPr="00052D28" w:rsidRDefault="00CD10D4" w:rsidP="00052D28">
            <w:r w:rsidRPr="00052D28">
              <w:t>6 июня 2017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9" w:type="dxa"/>
          </w:tcPr>
          <w:p w:rsidR="00CD10D4" w:rsidRPr="00052D28" w:rsidRDefault="00CD10D4" w:rsidP="00052D28">
            <w:proofErr w:type="spellStart"/>
            <w:r w:rsidRPr="00052D28">
              <w:t>CRPD</w:t>
            </w:r>
            <w:proofErr w:type="spellEnd"/>
            <w:r w:rsidRPr="00052D28">
              <w:t>/C/</w:t>
            </w:r>
            <w:proofErr w:type="spellStart"/>
            <w:r w:rsidRPr="00052D28">
              <w:t>MWI</w:t>
            </w:r>
            <w:proofErr w:type="spellEnd"/>
            <w:r w:rsidRPr="00052D28">
              <w:t>/1</w:t>
            </w:r>
          </w:p>
        </w:tc>
      </w:tr>
      <w:tr w:rsidR="00CD10D4" w:rsidRPr="00052D28" w:rsidTr="00122F65">
        <w:tc>
          <w:tcPr>
            <w:tcW w:w="2660" w:type="dxa"/>
          </w:tcPr>
          <w:p w:rsidR="00CD10D4" w:rsidRPr="00052D28" w:rsidRDefault="00CD10D4" w:rsidP="00052D28">
            <w:r w:rsidRPr="00052D28">
              <w:t>Мальта</w:t>
            </w:r>
          </w:p>
        </w:tc>
        <w:tc>
          <w:tcPr>
            <w:tcW w:w="826" w:type="dxa"/>
          </w:tcPr>
          <w:p w:rsidR="00CD10D4" w:rsidRPr="00052D28" w:rsidRDefault="00CD10D4" w:rsidP="00052D28">
            <w:r w:rsidRPr="00052D28">
              <w:t>2014</w:t>
            </w:r>
          </w:p>
        </w:tc>
        <w:tc>
          <w:tcPr>
            <w:tcW w:w="2155" w:type="dxa"/>
          </w:tcPr>
          <w:p w:rsidR="00CD10D4" w:rsidRPr="00052D28" w:rsidRDefault="00CD10D4" w:rsidP="00052D28">
            <w:r w:rsidRPr="00052D28">
              <w:t>10 ноября 2014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9" w:type="dxa"/>
          </w:tcPr>
          <w:p w:rsidR="00CD10D4" w:rsidRPr="00052D28" w:rsidRDefault="00CD10D4" w:rsidP="00052D28">
            <w:proofErr w:type="spellStart"/>
            <w:r w:rsidRPr="00052D28">
              <w:t>CRPD</w:t>
            </w:r>
            <w:proofErr w:type="spellEnd"/>
            <w:r w:rsidRPr="00052D28">
              <w:t>/C/</w:t>
            </w:r>
            <w:proofErr w:type="spellStart"/>
            <w:r w:rsidRPr="00052D28">
              <w:t>MLT</w:t>
            </w:r>
            <w:proofErr w:type="spellEnd"/>
            <w:r w:rsidRPr="00052D28">
              <w:t>/1</w:t>
            </w:r>
          </w:p>
        </w:tc>
      </w:tr>
      <w:tr w:rsidR="00CD10D4" w:rsidRPr="00052D28" w:rsidTr="00122F65">
        <w:tc>
          <w:tcPr>
            <w:tcW w:w="2660" w:type="dxa"/>
          </w:tcPr>
          <w:p w:rsidR="00CD10D4" w:rsidRPr="00052D28" w:rsidRDefault="00CD10D4" w:rsidP="00052D28">
            <w:r w:rsidRPr="00052D28">
              <w:t>Мавритания</w:t>
            </w:r>
          </w:p>
        </w:tc>
        <w:tc>
          <w:tcPr>
            <w:tcW w:w="826" w:type="dxa"/>
          </w:tcPr>
          <w:p w:rsidR="00CD10D4" w:rsidRPr="00052D28" w:rsidRDefault="00CD10D4" w:rsidP="00052D28">
            <w:r w:rsidRPr="00052D28">
              <w:t>2014</w:t>
            </w:r>
          </w:p>
        </w:tc>
        <w:tc>
          <w:tcPr>
            <w:tcW w:w="2155" w:type="dxa"/>
          </w:tcPr>
          <w:p w:rsidR="00CD10D4" w:rsidRPr="00052D28" w:rsidRDefault="00CD10D4" w:rsidP="00052D28">
            <w:r w:rsidRPr="00052D28">
              <w:t>31 января 2017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9" w:type="dxa"/>
          </w:tcPr>
          <w:p w:rsidR="00CD10D4" w:rsidRPr="00052D28" w:rsidRDefault="00CD10D4" w:rsidP="00052D28">
            <w:proofErr w:type="spellStart"/>
            <w:r w:rsidRPr="00052D28">
              <w:t>CRPD</w:t>
            </w:r>
            <w:proofErr w:type="spellEnd"/>
            <w:r w:rsidRPr="00052D28">
              <w:t>/C/</w:t>
            </w:r>
            <w:proofErr w:type="spellStart"/>
            <w:r w:rsidRPr="00052D28">
              <w:t>MRT</w:t>
            </w:r>
            <w:proofErr w:type="spellEnd"/>
            <w:r w:rsidRPr="00052D28">
              <w:t>/1</w:t>
            </w:r>
          </w:p>
        </w:tc>
      </w:tr>
      <w:tr w:rsidR="00CD10D4" w:rsidRPr="00052D28" w:rsidTr="00122F65">
        <w:tc>
          <w:tcPr>
            <w:tcW w:w="2660" w:type="dxa"/>
          </w:tcPr>
          <w:p w:rsidR="00CD10D4" w:rsidRPr="00052D28" w:rsidRDefault="00CD10D4" w:rsidP="00052D28">
            <w:r w:rsidRPr="00052D28">
              <w:t>Мьянма</w:t>
            </w:r>
          </w:p>
        </w:tc>
        <w:tc>
          <w:tcPr>
            <w:tcW w:w="826" w:type="dxa"/>
          </w:tcPr>
          <w:p w:rsidR="00CD10D4" w:rsidRPr="00052D28" w:rsidRDefault="00CD10D4" w:rsidP="00052D28">
            <w:r w:rsidRPr="00052D28">
              <w:t>2014</w:t>
            </w:r>
          </w:p>
        </w:tc>
        <w:tc>
          <w:tcPr>
            <w:tcW w:w="2155" w:type="dxa"/>
          </w:tcPr>
          <w:p w:rsidR="00CD10D4" w:rsidRPr="00052D28" w:rsidRDefault="00CD10D4" w:rsidP="00052D28">
            <w:r w:rsidRPr="00052D28">
              <w:t>19 ноября 2014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9" w:type="dxa"/>
          </w:tcPr>
          <w:p w:rsidR="00CD10D4" w:rsidRPr="00052D28" w:rsidRDefault="00CD10D4" w:rsidP="00052D28">
            <w:proofErr w:type="spellStart"/>
            <w:r w:rsidRPr="00052D28">
              <w:t>CRPD</w:t>
            </w:r>
            <w:proofErr w:type="spellEnd"/>
            <w:r w:rsidRPr="00052D28">
              <w:t>/C/</w:t>
            </w:r>
            <w:proofErr w:type="spellStart"/>
            <w:r w:rsidRPr="00052D28">
              <w:t>MMR</w:t>
            </w:r>
            <w:proofErr w:type="spellEnd"/>
            <w:r w:rsidRPr="00052D28">
              <w:t>/1</w:t>
            </w:r>
          </w:p>
        </w:tc>
      </w:tr>
      <w:tr w:rsidR="00CD10D4" w:rsidRPr="00052D28" w:rsidTr="00122F65">
        <w:tc>
          <w:tcPr>
            <w:tcW w:w="2660" w:type="dxa"/>
          </w:tcPr>
          <w:p w:rsidR="00CD10D4" w:rsidRPr="00052D28" w:rsidRDefault="00CD10D4" w:rsidP="00052D28">
            <w:r w:rsidRPr="00052D28">
              <w:t>Непал</w:t>
            </w:r>
          </w:p>
        </w:tc>
        <w:tc>
          <w:tcPr>
            <w:tcW w:w="826" w:type="dxa"/>
          </w:tcPr>
          <w:p w:rsidR="00CD10D4" w:rsidRPr="00052D28" w:rsidRDefault="00CD10D4" w:rsidP="00052D28">
            <w:r w:rsidRPr="00052D28">
              <w:t>2012</w:t>
            </w:r>
          </w:p>
        </w:tc>
        <w:tc>
          <w:tcPr>
            <w:tcW w:w="2155" w:type="dxa"/>
          </w:tcPr>
          <w:p w:rsidR="00CD10D4" w:rsidRPr="00052D28" w:rsidRDefault="00CD10D4" w:rsidP="00052D28">
            <w:r w:rsidRPr="00052D28">
              <w:t>29 августа 2014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9" w:type="dxa"/>
          </w:tcPr>
          <w:p w:rsidR="00CD10D4" w:rsidRPr="00052D28" w:rsidRDefault="00CD10D4" w:rsidP="00052D28">
            <w:proofErr w:type="spellStart"/>
            <w:r w:rsidRPr="00052D28">
              <w:t>CRPD</w:t>
            </w:r>
            <w:proofErr w:type="spellEnd"/>
            <w:r w:rsidRPr="00052D28">
              <w:t>/C/</w:t>
            </w:r>
            <w:proofErr w:type="spellStart"/>
            <w:r w:rsidRPr="00052D28">
              <w:t>NPL</w:t>
            </w:r>
            <w:proofErr w:type="spellEnd"/>
            <w:r w:rsidRPr="00052D28">
              <w:t>/1</w:t>
            </w:r>
          </w:p>
        </w:tc>
      </w:tr>
      <w:tr w:rsidR="00CD10D4" w:rsidRPr="00052D28" w:rsidTr="00122F65">
        <w:tc>
          <w:tcPr>
            <w:tcW w:w="2660" w:type="dxa"/>
          </w:tcPr>
          <w:p w:rsidR="00CD10D4" w:rsidRPr="00052D28" w:rsidRDefault="00CD10D4" w:rsidP="00052D28">
            <w:r w:rsidRPr="00052D28">
              <w:t>Никарагуа</w:t>
            </w:r>
          </w:p>
        </w:tc>
        <w:tc>
          <w:tcPr>
            <w:tcW w:w="826" w:type="dxa"/>
          </w:tcPr>
          <w:p w:rsidR="00CD10D4" w:rsidRPr="00052D28" w:rsidRDefault="00CD10D4" w:rsidP="00052D28">
            <w:r w:rsidRPr="00052D28">
              <w:t>2010</w:t>
            </w:r>
          </w:p>
        </w:tc>
        <w:tc>
          <w:tcPr>
            <w:tcW w:w="2155" w:type="dxa"/>
          </w:tcPr>
          <w:p w:rsidR="00CD10D4" w:rsidRPr="00052D28" w:rsidRDefault="00CD10D4" w:rsidP="00052D28">
            <w:r w:rsidRPr="00052D28">
              <w:t>27 февраля 2015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9" w:type="dxa"/>
          </w:tcPr>
          <w:p w:rsidR="00CD10D4" w:rsidRPr="00052D28" w:rsidRDefault="00CD10D4" w:rsidP="00052D28">
            <w:proofErr w:type="spellStart"/>
            <w:r w:rsidRPr="00052D28">
              <w:t>CRPD</w:t>
            </w:r>
            <w:proofErr w:type="spellEnd"/>
            <w:r w:rsidRPr="00052D28">
              <w:t>/C/</w:t>
            </w:r>
            <w:proofErr w:type="spellStart"/>
            <w:r w:rsidRPr="00052D28">
              <w:t>NIC</w:t>
            </w:r>
            <w:proofErr w:type="spellEnd"/>
            <w:r w:rsidRPr="00052D28">
              <w:t>/1</w:t>
            </w:r>
          </w:p>
        </w:tc>
      </w:tr>
      <w:tr w:rsidR="00CD10D4" w:rsidRPr="00052D28" w:rsidTr="00122F65">
        <w:tc>
          <w:tcPr>
            <w:tcW w:w="2660" w:type="dxa"/>
          </w:tcPr>
          <w:p w:rsidR="00CD10D4" w:rsidRPr="00052D28" w:rsidRDefault="00CD10D4" w:rsidP="00052D28">
            <w:r w:rsidRPr="00052D28">
              <w:t>Нигер</w:t>
            </w:r>
          </w:p>
        </w:tc>
        <w:tc>
          <w:tcPr>
            <w:tcW w:w="826" w:type="dxa"/>
          </w:tcPr>
          <w:p w:rsidR="00CD10D4" w:rsidRPr="00052D28" w:rsidRDefault="00CD10D4" w:rsidP="00052D28">
            <w:r w:rsidRPr="00052D28">
              <w:t>2010</w:t>
            </w:r>
          </w:p>
        </w:tc>
        <w:tc>
          <w:tcPr>
            <w:tcW w:w="2155" w:type="dxa"/>
          </w:tcPr>
          <w:p w:rsidR="00CD10D4" w:rsidRPr="00052D28" w:rsidRDefault="00CD10D4" w:rsidP="00052D28">
            <w:r w:rsidRPr="00052D28">
              <w:t>13 августа 2015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9" w:type="dxa"/>
          </w:tcPr>
          <w:p w:rsidR="00CD10D4" w:rsidRPr="00052D28" w:rsidRDefault="00CD10D4" w:rsidP="00052D28">
            <w:proofErr w:type="spellStart"/>
            <w:r w:rsidRPr="00052D28">
              <w:t>CRPD</w:t>
            </w:r>
            <w:proofErr w:type="spellEnd"/>
            <w:r w:rsidRPr="00052D28">
              <w:t>/C/</w:t>
            </w:r>
            <w:proofErr w:type="spellStart"/>
            <w:r w:rsidRPr="00052D28">
              <w:t>NER</w:t>
            </w:r>
            <w:proofErr w:type="spellEnd"/>
            <w:r w:rsidRPr="00052D28">
              <w:t>/1</w:t>
            </w:r>
          </w:p>
        </w:tc>
      </w:tr>
      <w:tr w:rsidR="00CD10D4" w:rsidRPr="00052D28" w:rsidTr="00122F65">
        <w:tc>
          <w:tcPr>
            <w:tcW w:w="2660" w:type="dxa"/>
          </w:tcPr>
          <w:p w:rsidR="00CD10D4" w:rsidRPr="00052D28" w:rsidRDefault="00CD10D4" w:rsidP="00052D28">
            <w:r w:rsidRPr="00052D28">
              <w:t>Норвегия</w:t>
            </w:r>
          </w:p>
        </w:tc>
        <w:tc>
          <w:tcPr>
            <w:tcW w:w="826" w:type="dxa"/>
          </w:tcPr>
          <w:p w:rsidR="00CD10D4" w:rsidRPr="00052D28" w:rsidRDefault="00CD10D4" w:rsidP="00052D28">
            <w:r w:rsidRPr="00052D28">
              <w:t>2015</w:t>
            </w:r>
          </w:p>
        </w:tc>
        <w:tc>
          <w:tcPr>
            <w:tcW w:w="2155" w:type="dxa"/>
          </w:tcPr>
          <w:p w:rsidR="00CD10D4" w:rsidRPr="00052D28" w:rsidRDefault="00CD10D4" w:rsidP="00052D28">
            <w:r w:rsidRPr="00052D28">
              <w:t>1 июня 2015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9" w:type="dxa"/>
          </w:tcPr>
          <w:p w:rsidR="00CD10D4" w:rsidRPr="00052D28" w:rsidRDefault="00CD10D4" w:rsidP="00052D28">
            <w:proofErr w:type="spellStart"/>
            <w:r w:rsidRPr="00052D28">
              <w:t>CRPD</w:t>
            </w:r>
            <w:proofErr w:type="spellEnd"/>
            <w:r w:rsidRPr="00052D28">
              <w:t>/C/</w:t>
            </w:r>
            <w:proofErr w:type="spellStart"/>
            <w:r w:rsidRPr="00052D28">
              <w:t>NOR</w:t>
            </w:r>
            <w:proofErr w:type="spellEnd"/>
            <w:r w:rsidRPr="00052D28">
              <w:t>/1</w:t>
            </w:r>
          </w:p>
        </w:tc>
      </w:tr>
      <w:tr w:rsidR="00CD10D4" w:rsidRPr="00052D28" w:rsidTr="00122F65">
        <w:tc>
          <w:tcPr>
            <w:tcW w:w="2660" w:type="dxa"/>
          </w:tcPr>
          <w:p w:rsidR="00CD10D4" w:rsidRPr="00052D28" w:rsidRDefault="00CD10D4" w:rsidP="00052D28">
            <w:r w:rsidRPr="00052D28">
              <w:t>Оман</w:t>
            </w:r>
          </w:p>
        </w:tc>
        <w:tc>
          <w:tcPr>
            <w:tcW w:w="826" w:type="dxa"/>
          </w:tcPr>
          <w:p w:rsidR="00CD10D4" w:rsidRPr="00052D28" w:rsidRDefault="00CD10D4" w:rsidP="00052D28">
            <w:r w:rsidRPr="00052D28">
              <w:t>2011</w:t>
            </w:r>
          </w:p>
        </w:tc>
        <w:tc>
          <w:tcPr>
            <w:tcW w:w="2155" w:type="dxa"/>
          </w:tcPr>
          <w:p w:rsidR="00CD10D4" w:rsidRPr="00052D28" w:rsidRDefault="00CD10D4" w:rsidP="00052D28">
            <w:r w:rsidRPr="00052D28">
              <w:t>1 сентября 2014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9" w:type="dxa"/>
          </w:tcPr>
          <w:p w:rsidR="00CD10D4" w:rsidRPr="00052D28" w:rsidRDefault="00CD10D4" w:rsidP="00052D28">
            <w:proofErr w:type="spellStart"/>
            <w:r w:rsidRPr="00052D28">
              <w:t>CRPD</w:t>
            </w:r>
            <w:proofErr w:type="spellEnd"/>
            <w:r w:rsidRPr="00052D28">
              <w:t>/C/</w:t>
            </w:r>
            <w:proofErr w:type="spellStart"/>
            <w:r w:rsidRPr="00052D28">
              <w:t>OMN</w:t>
            </w:r>
            <w:proofErr w:type="spellEnd"/>
            <w:r w:rsidRPr="00052D28">
              <w:t>/1</w:t>
            </w:r>
          </w:p>
        </w:tc>
      </w:tr>
      <w:tr w:rsidR="00CD10D4" w:rsidRPr="00052D28" w:rsidTr="00122F65">
        <w:tc>
          <w:tcPr>
            <w:tcW w:w="2660" w:type="dxa"/>
          </w:tcPr>
          <w:p w:rsidR="00CD10D4" w:rsidRPr="00052D28" w:rsidRDefault="00CD10D4" w:rsidP="00052D28">
            <w:r w:rsidRPr="00052D28">
              <w:t>Филиппины</w:t>
            </w:r>
          </w:p>
        </w:tc>
        <w:tc>
          <w:tcPr>
            <w:tcW w:w="826" w:type="dxa"/>
          </w:tcPr>
          <w:p w:rsidR="00CD10D4" w:rsidRPr="00052D28" w:rsidRDefault="00CD10D4" w:rsidP="00052D28">
            <w:r w:rsidRPr="00052D28">
              <w:t>2010</w:t>
            </w:r>
          </w:p>
        </w:tc>
        <w:tc>
          <w:tcPr>
            <w:tcW w:w="2155" w:type="dxa"/>
          </w:tcPr>
          <w:p w:rsidR="00CD10D4" w:rsidRPr="00052D28" w:rsidRDefault="00CD10D4" w:rsidP="00052D28">
            <w:r w:rsidRPr="00052D28">
              <w:t>24 ноября 2014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9" w:type="dxa"/>
          </w:tcPr>
          <w:p w:rsidR="00CD10D4" w:rsidRPr="00052D28" w:rsidRDefault="00CD10D4" w:rsidP="00052D28">
            <w:proofErr w:type="spellStart"/>
            <w:r w:rsidRPr="00052D28">
              <w:t>CRPD</w:t>
            </w:r>
            <w:proofErr w:type="spellEnd"/>
            <w:r w:rsidRPr="00052D28">
              <w:t>/C/</w:t>
            </w:r>
            <w:proofErr w:type="spellStart"/>
            <w:r w:rsidRPr="00052D28">
              <w:t>PHL</w:t>
            </w:r>
            <w:proofErr w:type="spellEnd"/>
            <w:r w:rsidRPr="00052D28">
              <w:t>/1</w:t>
            </w:r>
          </w:p>
        </w:tc>
      </w:tr>
      <w:tr w:rsidR="00CD10D4" w:rsidRPr="00052D28" w:rsidTr="00122F65">
        <w:tc>
          <w:tcPr>
            <w:tcW w:w="2660" w:type="dxa"/>
          </w:tcPr>
          <w:p w:rsidR="00CD10D4" w:rsidRPr="00052D28" w:rsidRDefault="00CD10D4" w:rsidP="00052D28">
            <w:r w:rsidRPr="00052D28">
              <w:t>Польша</w:t>
            </w:r>
          </w:p>
        </w:tc>
        <w:tc>
          <w:tcPr>
            <w:tcW w:w="826" w:type="dxa"/>
          </w:tcPr>
          <w:p w:rsidR="00CD10D4" w:rsidRPr="00052D28" w:rsidRDefault="00CD10D4" w:rsidP="00052D28">
            <w:r w:rsidRPr="00052D28">
              <w:t>2014</w:t>
            </w:r>
          </w:p>
        </w:tc>
        <w:tc>
          <w:tcPr>
            <w:tcW w:w="2155" w:type="dxa"/>
          </w:tcPr>
          <w:p w:rsidR="00CD10D4" w:rsidRPr="00052D28" w:rsidRDefault="00CD10D4" w:rsidP="00052D28">
            <w:r w:rsidRPr="00052D28">
              <w:t>24 сентября 2014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9" w:type="dxa"/>
          </w:tcPr>
          <w:p w:rsidR="00CD10D4" w:rsidRPr="00052D28" w:rsidRDefault="00CD10D4" w:rsidP="00052D28">
            <w:proofErr w:type="spellStart"/>
            <w:r w:rsidRPr="00052D28">
              <w:t>CRPD</w:t>
            </w:r>
            <w:proofErr w:type="spellEnd"/>
            <w:r w:rsidRPr="00052D28">
              <w:t>/C/</w:t>
            </w:r>
            <w:proofErr w:type="spellStart"/>
            <w:r w:rsidRPr="00052D28">
              <w:t>POL</w:t>
            </w:r>
            <w:proofErr w:type="spellEnd"/>
            <w:r w:rsidRPr="00052D28">
              <w:t>/1</w:t>
            </w:r>
          </w:p>
        </w:tc>
      </w:tr>
      <w:tr w:rsidR="00CD10D4" w:rsidRPr="00052D28" w:rsidTr="00122F65">
        <w:tc>
          <w:tcPr>
            <w:tcW w:w="2660" w:type="dxa"/>
          </w:tcPr>
          <w:p w:rsidR="00CD10D4" w:rsidRPr="00052D28" w:rsidRDefault="00CD10D4" w:rsidP="00122F65">
            <w:r w:rsidRPr="00052D28">
              <w:t>Российская Фед</w:t>
            </w:r>
            <w:r w:rsidRPr="00052D28">
              <w:t>е</w:t>
            </w:r>
            <w:r w:rsidRPr="00052D28">
              <w:t>рация</w:t>
            </w:r>
          </w:p>
        </w:tc>
        <w:tc>
          <w:tcPr>
            <w:tcW w:w="826" w:type="dxa"/>
          </w:tcPr>
          <w:p w:rsidR="00CD10D4" w:rsidRPr="00052D28" w:rsidRDefault="00CD10D4" w:rsidP="00052D28">
            <w:r w:rsidRPr="00052D28">
              <w:t>2014</w:t>
            </w:r>
          </w:p>
        </w:tc>
        <w:tc>
          <w:tcPr>
            <w:tcW w:w="2155" w:type="dxa"/>
          </w:tcPr>
          <w:p w:rsidR="00CD10D4" w:rsidRPr="00052D28" w:rsidRDefault="00CD10D4" w:rsidP="00052D28">
            <w:r w:rsidRPr="00052D28">
              <w:t>9 сентября 2014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9" w:type="dxa"/>
          </w:tcPr>
          <w:p w:rsidR="00CD10D4" w:rsidRPr="00052D28" w:rsidRDefault="00CD10D4" w:rsidP="00052D28">
            <w:proofErr w:type="spellStart"/>
            <w:r w:rsidRPr="00052D28">
              <w:t>CRPD</w:t>
            </w:r>
            <w:proofErr w:type="spellEnd"/>
            <w:r w:rsidRPr="00052D28">
              <w:t>/C/</w:t>
            </w:r>
            <w:proofErr w:type="spellStart"/>
            <w:r w:rsidRPr="00052D28">
              <w:t>RUS</w:t>
            </w:r>
            <w:proofErr w:type="spellEnd"/>
            <w:r w:rsidRPr="00052D28">
              <w:t>/1</w:t>
            </w:r>
          </w:p>
        </w:tc>
      </w:tr>
      <w:tr w:rsidR="00CD10D4" w:rsidRPr="00052D28" w:rsidTr="00122F65">
        <w:tc>
          <w:tcPr>
            <w:tcW w:w="2660" w:type="dxa"/>
          </w:tcPr>
          <w:p w:rsidR="00CD10D4" w:rsidRPr="00052D28" w:rsidRDefault="00CD10D4" w:rsidP="00052D28">
            <w:r w:rsidRPr="00052D28">
              <w:t>Руанда</w:t>
            </w:r>
          </w:p>
        </w:tc>
        <w:tc>
          <w:tcPr>
            <w:tcW w:w="826" w:type="dxa"/>
          </w:tcPr>
          <w:p w:rsidR="00CD10D4" w:rsidRPr="00052D28" w:rsidRDefault="00CD10D4" w:rsidP="00052D28">
            <w:r w:rsidRPr="00052D28">
              <w:t>2011</w:t>
            </w:r>
          </w:p>
        </w:tc>
        <w:tc>
          <w:tcPr>
            <w:tcW w:w="2155" w:type="dxa"/>
          </w:tcPr>
          <w:p w:rsidR="00CD10D4" w:rsidRPr="00052D28" w:rsidRDefault="00CD10D4" w:rsidP="00052D28">
            <w:r w:rsidRPr="00052D28">
              <w:t>22 апреля 2015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9" w:type="dxa"/>
          </w:tcPr>
          <w:p w:rsidR="00CD10D4" w:rsidRPr="00052D28" w:rsidRDefault="00CD10D4" w:rsidP="00052D28">
            <w:proofErr w:type="spellStart"/>
            <w:r w:rsidRPr="00052D28">
              <w:t>CRPD</w:t>
            </w:r>
            <w:proofErr w:type="spellEnd"/>
            <w:r w:rsidRPr="00052D28">
              <w:t>/C/</w:t>
            </w:r>
            <w:proofErr w:type="spellStart"/>
            <w:r w:rsidRPr="00052D28">
              <w:t>RWA</w:t>
            </w:r>
            <w:proofErr w:type="spellEnd"/>
            <w:r w:rsidRPr="00052D28">
              <w:t>/1</w:t>
            </w:r>
          </w:p>
        </w:tc>
      </w:tr>
      <w:tr w:rsidR="00CD10D4" w:rsidRPr="00052D28" w:rsidTr="00122F65">
        <w:tc>
          <w:tcPr>
            <w:tcW w:w="2660" w:type="dxa"/>
          </w:tcPr>
          <w:p w:rsidR="00CD10D4" w:rsidRPr="00052D28" w:rsidRDefault="00CD10D4" w:rsidP="00052D28">
            <w:r w:rsidRPr="00052D28">
              <w:t>Саудовская Аравия</w:t>
            </w:r>
          </w:p>
        </w:tc>
        <w:tc>
          <w:tcPr>
            <w:tcW w:w="826" w:type="dxa"/>
          </w:tcPr>
          <w:p w:rsidR="00CD10D4" w:rsidRPr="00052D28" w:rsidRDefault="00CD10D4" w:rsidP="00052D28">
            <w:r w:rsidRPr="00052D28">
              <w:t>2010</w:t>
            </w:r>
          </w:p>
        </w:tc>
        <w:tc>
          <w:tcPr>
            <w:tcW w:w="2155" w:type="dxa"/>
          </w:tcPr>
          <w:p w:rsidR="00CD10D4" w:rsidRPr="00052D28" w:rsidRDefault="00CD10D4" w:rsidP="00052D28">
            <w:r w:rsidRPr="00052D28">
              <w:t>1 июля 2015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9" w:type="dxa"/>
          </w:tcPr>
          <w:p w:rsidR="00CD10D4" w:rsidRPr="00052D28" w:rsidRDefault="00CD10D4" w:rsidP="00052D28">
            <w:proofErr w:type="spellStart"/>
            <w:r w:rsidRPr="00052D28">
              <w:t>CRPD</w:t>
            </w:r>
            <w:proofErr w:type="spellEnd"/>
            <w:r w:rsidRPr="00052D28">
              <w:t>/C/</w:t>
            </w:r>
            <w:proofErr w:type="spellStart"/>
            <w:r w:rsidRPr="00052D28">
              <w:t>SAU</w:t>
            </w:r>
            <w:proofErr w:type="spellEnd"/>
            <w:r w:rsidRPr="00052D28">
              <w:t>/1</w:t>
            </w:r>
          </w:p>
        </w:tc>
      </w:tr>
      <w:tr w:rsidR="00CD10D4" w:rsidRPr="00052D28" w:rsidTr="00122F65">
        <w:tc>
          <w:tcPr>
            <w:tcW w:w="2660" w:type="dxa"/>
          </w:tcPr>
          <w:p w:rsidR="00CD10D4" w:rsidRPr="00052D28" w:rsidRDefault="00CD10D4" w:rsidP="00052D28">
            <w:r w:rsidRPr="00052D28">
              <w:t>Сенегал</w:t>
            </w:r>
          </w:p>
        </w:tc>
        <w:tc>
          <w:tcPr>
            <w:tcW w:w="826" w:type="dxa"/>
          </w:tcPr>
          <w:p w:rsidR="00CD10D4" w:rsidRPr="00052D28" w:rsidRDefault="00CD10D4" w:rsidP="00052D28">
            <w:r w:rsidRPr="00052D28">
              <w:t>2012</w:t>
            </w:r>
          </w:p>
        </w:tc>
        <w:tc>
          <w:tcPr>
            <w:tcW w:w="2155" w:type="dxa"/>
          </w:tcPr>
          <w:p w:rsidR="00CD10D4" w:rsidRPr="00052D28" w:rsidRDefault="00CD10D4" w:rsidP="00052D28">
            <w:r w:rsidRPr="00052D28">
              <w:t>18 марта 2015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9" w:type="dxa"/>
          </w:tcPr>
          <w:p w:rsidR="00CD10D4" w:rsidRPr="00052D28" w:rsidRDefault="00CD10D4" w:rsidP="00052D28">
            <w:proofErr w:type="spellStart"/>
            <w:r w:rsidRPr="00052D28">
              <w:t>CRPD</w:t>
            </w:r>
            <w:proofErr w:type="spellEnd"/>
            <w:r w:rsidRPr="00052D28">
              <w:t>/C/</w:t>
            </w:r>
            <w:proofErr w:type="spellStart"/>
            <w:r w:rsidRPr="00052D28">
              <w:t>SEN</w:t>
            </w:r>
            <w:proofErr w:type="spellEnd"/>
            <w:r w:rsidRPr="00052D28">
              <w:t>/1</w:t>
            </w:r>
          </w:p>
        </w:tc>
      </w:tr>
      <w:tr w:rsidR="00CD10D4" w:rsidRPr="00052D28" w:rsidTr="00122F65">
        <w:tc>
          <w:tcPr>
            <w:tcW w:w="2660" w:type="dxa"/>
          </w:tcPr>
          <w:p w:rsidR="00CD10D4" w:rsidRPr="00052D28" w:rsidRDefault="00CD10D4" w:rsidP="00122F65">
            <w:r w:rsidRPr="00052D28">
              <w:t>Сейшельские Ос</w:t>
            </w:r>
            <w:r w:rsidRPr="00052D28">
              <w:t>т</w:t>
            </w:r>
            <w:r w:rsidRPr="00052D28">
              <w:t>рова</w:t>
            </w:r>
          </w:p>
        </w:tc>
        <w:tc>
          <w:tcPr>
            <w:tcW w:w="826" w:type="dxa"/>
          </w:tcPr>
          <w:p w:rsidR="00CD10D4" w:rsidRPr="00052D28" w:rsidRDefault="00CD10D4" w:rsidP="00052D28">
            <w:r w:rsidRPr="00052D28">
              <w:t>2011</w:t>
            </w:r>
          </w:p>
        </w:tc>
        <w:tc>
          <w:tcPr>
            <w:tcW w:w="2155" w:type="dxa"/>
          </w:tcPr>
          <w:p w:rsidR="00CD10D4" w:rsidRPr="00052D28" w:rsidRDefault="00CD10D4" w:rsidP="00052D28">
            <w:r w:rsidRPr="00052D28">
              <w:t>18 сентября 2014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9" w:type="dxa"/>
          </w:tcPr>
          <w:p w:rsidR="00CD10D4" w:rsidRPr="00052D28" w:rsidRDefault="00CD10D4" w:rsidP="00052D28">
            <w:proofErr w:type="spellStart"/>
            <w:r w:rsidRPr="00052D28">
              <w:t>CRPD</w:t>
            </w:r>
            <w:proofErr w:type="spellEnd"/>
            <w:r w:rsidRPr="00052D28">
              <w:t>/C/</w:t>
            </w:r>
            <w:proofErr w:type="spellStart"/>
            <w:r w:rsidRPr="00052D28">
              <w:t>SYC</w:t>
            </w:r>
            <w:proofErr w:type="spellEnd"/>
            <w:r w:rsidRPr="00052D28">
              <w:t>/1</w:t>
            </w:r>
          </w:p>
        </w:tc>
      </w:tr>
      <w:tr w:rsidR="00CD10D4" w:rsidRPr="00052D28" w:rsidTr="00122F65">
        <w:tc>
          <w:tcPr>
            <w:tcW w:w="2660" w:type="dxa"/>
          </w:tcPr>
          <w:p w:rsidR="00CD10D4" w:rsidRPr="00052D28" w:rsidRDefault="00CD10D4" w:rsidP="00052D28">
            <w:r w:rsidRPr="00052D28">
              <w:t>Сингапур</w:t>
            </w:r>
          </w:p>
        </w:tc>
        <w:tc>
          <w:tcPr>
            <w:tcW w:w="826" w:type="dxa"/>
          </w:tcPr>
          <w:p w:rsidR="00CD10D4" w:rsidRPr="00052D28" w:rsidRDefault="00CD10D4" w:rsidP="00052D28">
            <w:r w:rsidRPr="00052D28">
              <w:t>2015</w:t>
            </w:r>
          </w:p>
        </w:tc>
        <w:tc>
          <w:tcPr>
            <w:tcW w:w="2155" w:type="dxa"/>
          </w:tcPr>
          <w:p w:rsidR="00CD10D4" w:rsidRPr="00052D28" w:rsidRDefault="00CD10D4" w:rsidP="00052D28">
            <w:r w:rsidRPr="00052D28">
              <w:t>13 июля 2016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9" w:type="dxa"/>
          </w:tcPr>
          <w:p w:rsidR="00CD10D4" w:rsidRPr="00052D28" w:rsidRDefault="00CD10D4" w:rsidP="00052D28">
            <w:proofErr w:type="spellStart"/>
            <w:r w:rsidRPr="00052D28">
              <w:t>CRPD</w:t>
            </w:r>
            <w:proofErr w:type="spellEnd"/>
            <w:r w:rsidRPr="00052D28">
              <w:t>/C/</w:t>
            </w:r>
            <w:proofErr w:type="spellStart"/>
            <w:r w:rsidRPr="00052D28">
              <w:t>SGP</w:t>
            </w:r>
            <w:proofErr w:type="spellEnd"/>
            <w:r w:rsidRPr="00052D28">
              <w:t>/1</w:t>
            </w:r>
          </w:p>
        </w:tc>
      </w:tr>
      <w:tr w:rsidR="00CD10D4" w:rsidRPr="00052D28" w:rsidTr="00122F65">
        <w:tc>
          <w:tcPr>
            <w:tcW w:w="2660" w:type="dxa"/>
          </w:tcPr>
          <w:p w:rsidR="00CD10D4" w:rsidRPr="00052D28" w:rsidRDefault="00CD10D4" w:rsidP="00052D28">
            <w:r w:rsidRPr="00052D28">
              <w:t>Словения</w:t>
            </w:r>
          </w:p>
        </w:tc>
        <w:tc>
          <w:tcPr>
            <w:tcW w:w="826" w:type="dxa"/>
          </w:tcPr>
          <w:p w:rsidR="00CD10D4" w:rsidRPr="00052D28" w:rsidRDefault="00CD10D4" w:rsidP="00052D28">
            <w:r w:rsidRPr="00052D28">
              <w:t>2010</w:t>
            </w:r>
          </w:p>
        </w:tc>
        <w:tc>
          <w:tcPr>
            <w:tcW w:w="2155" w:type="dxa"/>
          </w:tcPr>
          <w:p w:rsidR="00CD10D4" w:rsidRPr="00052D28" w:rsidRDefault="00CD10D4" w:rsidP="00052D28">
            <w:r w:rsidRPr="00052D28">
              <w:t>18 июля 2014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9" w:type="dxa"/>
          </w:tcPr>
          <w:p w:rsidR="00CD10D4" w:rsidRPr="00052D28" w:rsidRDefault="00CD10D4" w:rsidP="00052D28">
            <w:proofErr w:type="spellStart"/>
            <w:r w:rsidRPr="00052D28">
              <w:t>CRPD</w:t>
            </w:r>
            <w:proofErr w:type="spellEnd"/>
            <w:r w:rsidRPr="00052D28">
              <w:t>/C/</w:t>
            </w:r>
            <w:proofErr w:type="spellStart"/>
            <w:r w:rsidRPr="00052D28">
              <w:t>SLV</w:t>
            </w:r>
            <w:proofErr w:type="spellEnd"/>
            <w:r w:rsidRPr="00052D28">
              <w:t>/1</w:t>
            </w:r>
          </w:p>
        </w:tc>
      </w:tr>
      <w:tr w:rsidR="00CD10D4" w:rsidRPr="00052D28" w:rsidTr="00122F65">
        <w:tc>
          <w:tcPr>
            <w:tcW w:w="2660" w:type="dxa"/>
          </w:tcPr>
          <w:p w:rsidR="00CD10D4" w:rsidRPr="00052D28" w:rsidRDefault="00CD10D4" w:rsidP="00052D28">
            <w:r w:rsidRPr="00052D28">
              <w:t>Южная Африка</w:t>
            </w:r>
          </w:p>
        </w:tc>
        <w:tc>
          <w:tcPr>
            <w:tcW w:w="826" w:type="dxa"/>
          </w:tcPr>
          <w:p w:rsidR="00CD10D4" w:rsidRPr="00052D28" w:rsidRDefault="00CD10D4" w:rsidP="00052D28">
            <w:r w:rsidRPr="00052D28">
              <w:t>2009</w:t>
            </w:r>
          </w:p>
        </w:tc>
        <w:tc>
          <w:tcPr>
            <w:tcW w:w="2155" w:type="dxa"/>
          </w:tcPr>
          <w:p w:rsidR="00CD10D4" w:rsidRPr="00052D28" w:rsidRDefault="00CD10D4" w:rsidP="00052D28">
            <w:r w:rsidRPr="00052D28">
              <w:t>26 ноября 2014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9" w:type="dxa"/>
          </w:tcPr>
          <w:p w:rsidR="00CD10D4" w:rsidRPr="00052D28" w:rsidRDefault="00CD10D4" w:rsidP="00052D28">
            <w:proofErr w:type="spellStart"/>
            <w:r w:rsidRPr="00052D28">
              <w:t>CRPD</w:t>
            </w:r>
            <w:proofErr w:type="spellEnd"/>
            <w:r w:rsidRPr="00052D28">
              <w:t>/C/</w:t>
            </w:r>
            <w:proofErr w:type="spellStart"/>
            <w:r w:rsidRPr="00052D28">
              <w:t>ZAF</w:t>
            </w:r>
            <w:proofErr w:type="spellEnd"/>
            <w:r w:rsidRPr="00052D28">
              <w:t>/1</w:t>
            </w:r>
          </w:p>
        </w:tc>
      </w:tr>
      <w:tr w:rsidR="00977BA1" w:rsidRPr="00052D28" w:rsidTr="00977BA1">
        <w:tc>
          <w:tcPr>
            <w:tcW w:w="2660" w:type="dxa"/>
            <w:tcBorders>
              <w:bottom w:val="nil"/>
            </w:tcBorders>
          </w:tcPr>
          <w:p w:rsidR="00CD10D4" w:rsidRPr="00052D28" w:rsidRDefault="00CD10D4" w:rsidP="00052D28">
            <w:r w:rsidRPr="00052D28">
              <w:t>Судан</w:t>
            </w:r>
          </w:p>
        </w:tc>
        <w:tc>
          <w:tcPr>
            <w:tcW w:w="826" w:type="dxa"/>
            <w:tcBorders>
              <w:bottom w:val="nil"/>
            </w:tcBorders>
          </w:tcPr>
          <w:p w:rsidR="00CD10D4" w:rsidRPr="00052D28" w:rsidRDefault="00CD10D4" w:rsidP="00052D28">
            <w:r w:rsidRPr="00052D28">
              <w:t>2011</w:t>
            </w:r>
          </w:p>
        </w:tc>
        <w:tc>
          <w:tcPr>
            <w:tcW w:w="2155" w:type="dxa"/>
            <w:tcBorders>
              <w:bottom w:val="nil"/>
            </w:tcBorders>
          </w:tcPr>
          <w:p w:rsidR="00CD10D4" w:rsidRPr="00052D28" w:rsidRDefault="00CD10D4" w:rsidP="00052D28">
            <w:r w:rsidRPr="00052D28">
              <w:t>1 сентября 2014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9" w:type="dxa"/>
          </w:tcPr>
          <w:p w:rsidR="00CD10D4" w:rsidRPr="00052D28" w:rsidRDefault="00CD10D4" w:rsidP="00052D28">
            <w:proofErr w:type="spellStart"/>
            <w:r w:rsidRPr="00052D28">
              <w:t>CRPD</w:t>
            </w:r>
            <w:proofErr w:type="spellEnd"/>
            <w:r w:rsidRPr="00052D28">
              <w:t>/C/</w:t>
            </w:r>
            <w:proofErr w:type="spellStart"/>
            <w:r w:rsidRPr="00052D28">
              <w:t>SDN</w:t>
            </w:r>
            <w:proofErr w:type="spellEnd"/>
            <w:r w:rsidRPr="00052D28">
              <w:t>/1</w:t>
            </w:r>
          </w:p>
        </w:tc>
      </w:tr>
      <w:tr w:rsidR="00977BA1" w:rsidRPr="00052D28" w:rsidTr="00977BA1">
        <w:tc>
          <w:tcPr>
            <w:tcW w:w="2660" w:type="dxa"/>
            <w:tcBorders>
              <w:top w:val="nil"/>
              <w:bottom w:val="nil"/>
            </w:tcBorders>
          </w:tcPr>
          <w:p w:rsidR="00CD10D4" w:rsidRPr="00052D28" w:rsidRDefault="00CD10D4" w:rsidP="00052D28">
            <w:r w:rsidRPr="00052D28">
              <w:t>Швейцария</w:t>
            </w:r>
          </w:p>
        </w:tc>
        <w:tc>
          <w:tcPr>
            <w:tcW w:w="826" w:type="dxa"/>
            <w:tcBorders>
              <w:top w:val="nil"/>
              <w:bottom w:val="nil"/>
            </w:tcBorders>
          </w:tcPr>
          <w:p w:rsidR="00CD10D4" w:rsidRPr="00052D28" w:rsidRDefault="00CD10D4" w:rsidP="00052D28">
            <w:r w:rsidRPr="00052D28">
              <w:t>2016</w:t>
            </w:r>
          </w:p>
        </w:tc>
        <w:tc>
          <w:tcPr>
            <w:tcW w:w="2155" w:type="dxa"/>
            <w:tcBorders>
              <w:top w:val="nil"/>
              <w:bottom w:val="nil"/>
            </w:tcBorders>
          </w:tcPr>
          <w:p w:rsidR="00CD10D4" w:rsidRPr="00052D28" w:rsidRDefault="00CD10D4" w:rsidP="00052D28">
            <w:r w:rsidRPr="00052D28">
              <w:t>7 июля 2016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9" w:type="dxa"/>
            <w:tcBorders>
              <w:top w:val="nil"/>
            </w:tcBorders>
          </w:tcPr>
          <w:p w:rsidR="00CD10D4" w:rsidRPr="00052D28" w:rsidRDefault="00CD10D4" w:rsidP="00052D28">
            <w:proofErr w:type="spellStart"/>
            <w:r w:rsidRPr="00052D28">
              <w:t>CRPD</w:t>
            </w:r>
            <w:proofErr w:type="spellEnd"/>
            <w:r w:rsidRPr="00052D28">
              <w:t>/C/</w:t>
            </w:r>
            <w:proofErr w:type="spellStart"/>
            <w:r w:rsidRPr="00052D28">
              <w:t>CHE</w:t>
            </w:r>
            <w:proofErr w:type="spellEnd"/>
            <w:r w:rsidRPr="00052D28">
              <w:t>/1</w:t>
            </w:r>
          </w:p>
        </w:tc>
      </w:tr>
      <w:tr w:rsidR="00977BA1" w:rsidRPr="00052D28" w:rsidTr="00977BA1">
        <w:tc>
          <w:tcPr>
            <w:tcW w:w="2660" w:type="dxa"/>
            <w:tcBorders>
              <w:top w:val="nil"/>
            </w:tcBorders>
          </w:tcPr>
          <w:p w:rsidR="00CD10D4" w:rsidRPr="00052D28" w:rsidRDefault="00CD10D4" w:rsidP="00052D28">
            <w:r w:rsidRPr="00052D28">
              <w:lastRenderedPageBreak/>
              <w:t>Бывшая югославская Ре</w:t>
            </w:r>
            <w:r w:rsidRPr="00052D28">
              <w:t>с</w:t>
            </w:r>
            <w:r w:rsidRPr="00052D28">
              <w:t>публика Макед</w:t>
            </w:r>
            <w:r w:rsidRPr="00052D28">
              <w:t>о</w:t>
            </w:r>
            <w:r w:rsidRPr="00052D28">
              <w:t>ния</w:t>
            </w:r>
          </w:p>
        </w:tc>
        <w:tc>
          <w:tcPr>
            <w:tcW w:w="826" w:type="dxa"/>
            <w:tcBorders>
              <w:top w:val="nil"/>
            </w:tcBorders>
          </w:tcPr>
          <w:p w:rsidR="00CD10D4" w:rsidRPr="00052D28" w:rsidRDefault="00CD10D4" w:rsidP="00052D28">
            <w:r w:rsidRPr="00052D28">
              <w:t>2014</w:t>
            </w:r>
          </w:p>
        </w:tc>
        <w:tc>
          <w:tcPr>
            <w:tcW w:w="2155" w:type="dxa"/>
            <w:tcBorders>
              <w:top w:val="nil"/>
            </w:tcBorders>
          </w:tcPr>
          <w:p w:rsidR="00CD10D4" w:rsidRPr="00052D28" w:rsidRDefault="00CD10D4" w:rsidP="00052D28">
            <w:r w:rsidRPr="00052D28">
              <w:t>3 октября 2014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9" w:type="dxa"/>
            <w:tcBorders>
              <w:top w:val="nil"/>
            </w:tcBorders>
          </w:tcPr>
          <w:p w:rsidR="00CD10D4" w:rsidRPr="00052D28" w:rsidRDefault="00CD10D4" w:rsidP="00052D28">
            <w:proofErr w:type="spellStart"/>
            <w:r w:rsidRPr="00052D28">
              <w:t>CRPD</w:t>
            </w:r>
            <w:proofErr w:type="spellEnd"/>
            <w:r w:rsidRPr="00052D28">
              <w:t>/C/</w:t>
            </w:r>
            <w:proofErr w:type="spellStart"/>
            <w:r w:rsidRPr="00052D28">
              <w:t>MKD</w:t>
            </w:r>
            <w:proofErr w:type="spellEnd"/>
            <w:r w:rsidRPr="00052D28">
              <w:t>/1</w:t>
            </w:r>
          </w:p>
        </w:tc>
      </w:tr>
      <w:tr w:rsidR="00CD10D4" w:rsidRPr="00052D28" w:rsidTr="00122F65">
        <w:tc>
          <w:tcPr>
            <w:tcW w:w="2660" w:type="dxa"/>
          </w:tcPr>
          <w:p w:rsidR="00CD10D4" w:rsidRPr="00052D28" w:rsidRDefault="00CD10D4" w:rsidP="00052D28">
            <w:r w:rsidRPr="00052D28">
              <w:t>Турция</w:t>
            </w:r>
          </w:p>
        </w:tc>
        <w:tc>
          <w:tcPr>
            <w:tcW w:w="826" w:type="dxa"/>
          </w:tcPr>
          <w:p w:rsidR="00CD10D4" w:rsidRPr="00052D28" w:rsidRDefault="00CD10D4" w:rsidP="00052D28">
            <w:r w:rsidRPr="00052D28">
              <w:t>2011</w:t>
            </w:r>
          </w:p>
        </w:tc>
        <w:tc>
          <w:tcPr>
            <w:tcW w:w="2155" w:type="dxa"/>
          </w:tcPr>
          <w:p w:rsidR="00CD10D4" w:rsidRPr="00052D28" w:rsidRDefault="00CD10D4" w:rsidP="00052D28">
            <w:r w:rsidRPr="00052D28">
              <w:t>3 августа 2015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9" w:type="dxa"/>
          </w:tcPr>
          <w:p w:rsidR="00CD10D4" w:rsidRPr="00052D28" w:rsidRDefault="00CD10D4" w:rsidP="00052D28">
            <w:proofErr w:type="spellStart"/>
            <w:r w:rsidRPr="00052D28">
              <w:t>CRPD</w:t>
            </w:r>
            <w:proofErr w:type="spellEnd"/>
            <w:r w:rsidRPr="00052D28">
              <w:t>/C/</w:t>
            </w:r>
            <w:proofErr w:type="spellStart"/>
            <w:r w:rsidRPr="00052D28">
              <w:t>TUR</w:t>
            </w:r>
            <w:proofErr w:type="spellEnd"/>
            <w:r w:rsidRPr="00052D28">
              <w:t>/1</w:t>
            </w:r>
          </w:p>
        </w:tc>
      </w:tr>
      <w:tr w:rsidR="00CD10D4" w:rsidRPr="00052D28" w:rsidTr="00122F65">
        <w:tc>
          <w:tcPr>
            <w:tcW w:w="2660" w:type="dxa"/>
          </w:tcPr>
          <w:p w:rsidR="00CD10D4" w:rsidRPr="00052D28" w:rsidRDefault="00CD10D4" w:rsidP="00052D28">
            <w:r w:rsidRPr="00052D28">
              <w:t xml:space="preserve">Туркменистан </w:t>
            </w:r>
          </w:p>
        </w:tc>
        <w:tc>
          <w:tcPr>
            <w:tcW w:w="826" w:type="dxa"/>
          </w:tcPr>
          <w:p w:rsidR="00CD10D4" w:rsidRPr="00052D28" w:rsidRDefault="00CD10D4" w:rsidP="00052D28">
            <w:r w:rsidRPr="00052D28">
              <w:t>2010</w:t>
            </w:r>
          </w:p>
        </w:tc>
        <w:tc>
          <w:tcPr>
            <w:tcW w:w="2155" w:type="dxa"/>
          </w:tcPr>
          <w:p w:rsidR="00CD10D4" w:rsidRPr="00052D28" w:rsidRDefault="00CD10D4" w:rsidP="00052D28">
            <w:r w:rsidRPr="00052D28">
              <w:t>5 декабря 2011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9" w:type="dxa"/>
          </w:tcPr>
          <w:p w:rsidR="00CD10D4" w:rsidRPr="00052D28" w:rsidRDefault="00CD10D4" w:rsidP="00052D28">
            <w:proofErr w:type="spellStart"/>
            <w:r w:rsidRPr="00052D28">
              <w:t>CRPD</w:t>
            </w:r>
            <w:proofErr w:type="spellEnd"/>
            <w:r w:rsidRPr="00052D28">
              <w:t>/C/</w:t>
            </w:r>
            <w:proofErr w:type="spellStart"/>
            <w:r w:rsidRPr="00052D28">
              <w:t>TKM</w:t>
            </w:r>
            <w:proofErr w:type="spellEnd"/>
            <w:r w:rsidRPr="00052D28">
              <w:t>/1</w:t>
            </w:r>
          </w:p>
        </w:tc>
      </w:tr>
      <w:tr w:rsidR="00CD10D4" w:rsidRPr="00052D28" w:rsidTr="00122F65">
        <w:tc>
          <w:tcPr>
            <w:tcW w:w="2660" w:type="dxa"/>
          </w:tcPr>
          <w:p w:rsidR="00CD10D4" w:rsidRPr="00052D28" w:rsidRDefault="00CD10D4" w:rsidP="00052D28">
            <w:r w:rsidRPr="00052D28">
              <w:t>Вануату</w:t>
            </w:r>
          </w:p>
        </w:tc>
        <w:tc>
          <w:tcPr>
            <w:tcW w:w="826" w:type="dxa"/>
          </w:tcPr>
          <w:p w:rsidR="00CD10D4" w:rsidRPr="00052D28" w:rsidRDefault="00CD10D4" w:rsidP="00052D28">
            <w:r w:rsidRPr="00052D28">
              <w:t>2010</w:t>
            </w:r>
          </w:p>
        </w:tc>
        <w:tc>
          <w:tcPr>
            <w:tcW w:w="2155" w:type="dxa"/>
          </w:tcPr>
          <w:p w:rsidR="00CD10D4" w:rsidRPr="00052D28" w:rsidRDefault="00CD10D4" w:rsidP="00052D28">
            <w:r w:rsidRPr="00052D28">
              <w:t>13 августа 2015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9" w:type="dxa"/>
          </w:tcPr>
          <w:p w:rsidR="00CD10D4" w:rsidRPr="00052D28" w:rsidRDefault="00CD10D4" w:rsidP="00052D28">
            <w:proofErr w:type="spellStart"/>
            <w:r w:rsidRPr="00052D28">
              <w:t>CRPD</w:t>
            </w:r>
            <w:proofErr w:type="spellEnd"/>
            <w:r w:rsidRPr="00052D28">
              <w:t>/C/</w:t>
            </w:r>
            <w:proofErr w:type="spellStart"/>
            <w:r w:rsidRPr="00052D28">
              <w:t>VUT</w:t>
            </w:r>
            <w:proofErr w:type="spellEnd"/>
            <w:r w:rsidRPr="00052D28">
              <w:t>/1</w:t>
            </w:r>
          </w:p>
        </w:tc>
      </w:tr>
      <w:tr w:rsidR="00CD10D4" w:rsidRPr="00052D28" w:rsidTr="00122F65">
        <w:tc>
          <w:tcPr>
            <w:tcW w:w="2660" w:type="dxa"/>
          </w:tcPr>
          <w:p w:rsidR="00CD10D4" w:rsidRPr="00052D28" w:rsidRDefault="00CD10D4" w:rsidP="00122F65">
            <w:r w:rsidRPr="00052D28">
              <w:t>Венесуэла (Боливариа</w:t>
            </w:r>
            <w:r w:rsidRPr="00052D28">
              <w:t>н</w:t>
            </w:r>
            <w:r w:rsidRPr="00052D28">
              <w:t>ская Республ</w:t>
            </w:r>
            <w:r w:rsidRPr="00052D28">
              <w:t>и</w:t>
            </w:r>
            <w:r w:rsidRPr="00052D28">
              <w:t>ка)</w:t>
            </w:r>
          </w:p>
        </w:tc>
        <w:tc>
          <w:tcPr>
            <w:tcW w:w="826" w:type="dxa"/>
          </w:tcPr>
          <w:p w:rsidR="00CD10D4" w:rsidRPr="00052D28" w:rsidRDefault="00CD10D4" w:rsidP="00052D28">
            <w:r w:rsidRPr="00052D28">
              <w:t>2015</w:t>
            </w:r>
          </w:p>
        </w:tc>
        <w:tc>
          <w:tcPr>
            <w:tcW w:w="2155" w:type="dxa"/>
          </w:tcPr>
          <w:p w:rsidR="00CD10D4" w:rsidRPr="00052D28" w:rsidRDefault="00CD10D4" w:rsidP="00052D28">
            <w:r w:rsidRPr="00052D28">
              <w:t>2 ноября 2015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9" w:type="dxa"/>
          </w:tcPr>
          <w:p w:rsidR="00CD10D4" w:rsidRPr="00052D28" w:rsidRDefault="00CD10D4" w:rsidP="00052D28">
            <w:proofErr w:type="spellStart"/>
            <w:r w:rsidRPr="00052D28">
              <w:t>CRPD</w:t>
            </w:r>
            <w:proofErr w:type="spellEnd"/>
            <w:r w:rsidRPr="00052D28">
              <w:t>/C/</w:t>
            </w:r>
            <w:proofErr w:type="spellStart"/>
            <w:r w:rsidRPr="00052D28">
              <w:t>VEN</w:t>
            </w:r>
            <w:proofErr w:type="spellEnd"/>
            <w:r w:rsidRPr="00052D28">
              <w:t>/1</w:t>
            </w:r>
          </w:p>
        </w:tc>
      </w:tr>
      <w:tr w:rsidR="00CD10D4" w:rsidRPr="00052D28" w:rsidTr="00122F65">
        <w:tc>
          <w:tcPr>
            <w:tcW w:w="2660" w:type="dxa"/>
          </w:tcPr>
          <w:p w:rsidR="00CD10D4" w:rsidRPr="00052D28" w:rsidRDefault="00CD10D4" w:rsidP="00052D28">
            <w:r w:rsidRPr="00052D28">
              <w:t>Замбия</w:t>
            </w:r>
          </w:p>
        </w:tc>
        <w:tc>
          <w:tcPr>
            <w:tcW w:w="826" w:type="dxa"/>
          </w:tcPr>
          <w:p w:rsidR="00CD10D4" w:rsidRPr="00052D28" w:rsidRDefault="00CD10D4" w:rsidP="00052D28">
            <w:r w:rsidRPr="00052D28">
              <w:t>2012</w:t>
            </w:r>
          </w:p>
        </w:tc>
        <w:tc>
          <w:tcPr>
            <w:tcW w:w="2155" w:type="dxa"/>
          </w:tcPr>
          <w:p w:rsidR="00CD10D4" w:rsidRPr="00052D28" w:rsidRDefault="00CD10D4" w:rsidP="00052D28">
            <w:r w:rsidRPr="00052D28">
              <w:t>19 сентября 2017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9" w:type="dxa"/>
          </w:tcPr>
          <w:p w:rsidR="00CD10D4" w:rsidRPr="00052D28" w:rsidRDefault="00CD10D4" w:rsidP="00052D28">
            <w:proofErr w:type="spellStart"/>
            <w:r w:rsidRPr="00052D28">
              <w:t>CRPD</w:t>
            </w:r>
            <w:proofErr w:type="spellEnd"/>
            <w:r w:rsidRPr="00052D28">
              <w:t>/C/</w:t>
            </w:r>
            <w:proofErr w:type="spellStart"/>
            <w:r w:rsidRPr="00052D28">
              <w:t>ZMB</w:t>
            </w:r>
            <w:proofErr w:type="spellEnd"/>
            <w:r w:rsidRPr="00052D28">
              <w:t>/1</w:t>
            </w:r>
          </w:p>
        </w:tc>
      </w:tr>
    </w:tbl>
    <w:p w:rsidR="00CD10D4" w:rsidRPr="00CD10D4" w:rsidRDefault="00122F65" w:rsidP="00122F65">
      <w:pPr>
        <w:pStyle w:val="H23GR"/>
      </w:pPr>
      <w:r>
        <w:rPr>
          <w:lang w:val="en-US"/>
        </w:rPr>
        <w:tab/>
      </w:r>
      <w:r w:rsidR="00CD10D4" w:rsidRPr="00CD10D4">
        <w:t>5.</w:t>
      </w:r>
      <w:r w:rsidR="00CD10D4" w:rsidRPr="00CD10D4">
        <w:tab/>
        <w:t>Рассмотрение докладов, представленных сторонами Конвенции в</w:t>
      </w:r>
      <w:r>
        <w:rPr>
          <w:lang w:val="en-US"/>
        </w:rPr>
        <w:t> </w:t>
      </w:r>
      <w:r w:rsidR="00CD10D4" w:rsidRPr="00CD10D4">
        <w:t>соответствии со статьей 35</w:t>
      </w:r>
    </w:p>
    <w:p w:rsidR="00CD10D4" w:rsidRPr="00CD10D4" w:rsidRDefault="00122F65" w:rsidP="00122F65">
      <w:pPr>
        <w:pStyle w:val="SingleTxtGR"/>
      </w:pPr>
      <w:r>
        <w:rPr>
          <w:lang w:val="en-US"/>
        </w:rPr>
        <w:tab/>
      </w:r>
      <w:r w:rsidR="00CD10D4" w:rsidRPr="00CD10D4">
        <w:t>На своей девятнадцатой сессии Комитет рассмотрит первоначальные д</w:t>
      </w:r>
      <w:r w:rsidR="00CD10D4" w:rsidRPr="00CD10D4">
        <w:t>о</w:t>
      </w:r>
      <w:r w:rsidR="00CD10D4" w:rsidRPr="00CD10D4">
        <w:t>клады Гаити, Непала, Омана, Российской Федерации, Сейшельских Островов, Слов</w:t>
      </w:r>
      <w:r w:rsidR="00CD10D4" w:rsidRPr="00CD10D4">
        <w:t>е</w:t>
      </w:r>
      <w:r w:rsidR="00CD10D4" w:rsidRPr="00CD10D4">
        <w:t>нии и Судана.</w:t>
      </w:r>
    </w:p>
    <w:p w:rsidR="00CD10D4" w:rsidRPr="00CD10D4" w:rsidRDefault="00122F65" w:rsidP="00122F65">
      <w:pPr>
        <w:pStyle w:val="SingleTxtGR"/>
      </w:pPr>
      <w:r>
        <w:rPr>
          <w:lang w:val="en-US"/>
        </w:rPr>
        <w:tab/>
      </w:r>
      <w:r w:rsidR="00CD10D4" w:rsidRPr="00CD10D4">
        <w:t>В соответствии с установившейся практи</w:t>
      </w:r>
      <w:r>
        <w:t>кой и в соответствии с правилом</w:t>
      </w:r>
      <w:r>
        <w:rPr>
          <w:lang w:val="en-US"/>
        </w:rPr>
        <w:t> </w:t>
      </w:r>
      <w:r w:rsidR="00CD10D4" w:rsidRPr="00CD10D4">
        <w:t>41 правил процедуры Генеральный секретарь информировал соотве</w:t>
      </w:r>
      <w:r w:rsidR="00CD10D4" w:rsidRPr="00CD10D4">
        <w:t>т</w:t>
      </w:r>
      <w:r w:rsidR="00CD10D4" w:rsidRPr="00CD10D4">
        <w:t>ствующие стороны о предварительных датах, на которые их доклады были з</w:t>
      </w:r>
      <w:r w:rsidR="00CD10D4" w:rsidRPr="00CD10D4">
        <w:t>а</w:t>
      </w:r>
      <w:r w:rsidR="00CD10D4" w:rsidRPr="00CD10D4">
        <w:t>планированы для рассмотрения Комитетом. Расписание рассмотрения Комит</w:t>
      </w:r>
      <w:r w:rsidR="00CD10D4" w:rsidRPr="00CD10D4">
        <w:t>е</w:t>
      </w:r>
      <w:r w:rsidR="00CD10D4" w:rsidRPr="00CD10D4">
        <w:t>том представленных докладов изложено в предварительной программе работы, которая содержится в прилож</w:t>
      </w:r>
      <w:r w:rsidR="00CD10D4" w:rsidRPr="00CD10D4">
        <w:t>е</w:t>
      </w:r>
      <w:r w:rsidR="00CD10D4" w:rsidRPr="00CD10D4">
        <w:t>нии.</w:t>
      </w:r>
    </w:p>
    <w:p w:rsidR="00CD10D4" w:rsidRPr="00CD10D4" w:rsidRDefault="00122F65" w:rsidP="00122F65">
      <w:pPr>
        <w:pStyle w:val="H23GR"/>
      </w:pPr>
      <w:r>
        <w:rPr>
          <w:lang w:val="en-US"/>
        </w:rPr>
        <w:tab/>
      </w:r>
      <w:r w:rsidR="00CD10D4" w:rsidRPr="00CD10D4">
        <w:t>6.</w:t>
      </w:r>
      <w:r w:rsidR="00CD10D4" w:rsidRPr="00CD10D4">
        <w:tab/>
        <w:t>Последующая деятельность в связи с заключительными замечани</w:t>
      </w:r>
      <w:r>
        <w:t>ями по</w:t>
      </w:r>
      <w:r>
        <w:rPr>
          <w:lang w:val="en-US"/>
        </w:rPr>
        <w:t> </w:t>
      </w:r>
      <w:r w:rsidR="00CD10D4" w:rsidRPr="00CD10D4">
        <w:t>докладам гос</w:t>
      </w:r>
      <w:r w:rsidR="00CD10D4" w:rsidRPr="00CD10D4">
        <w:t>у</w:t>
      </w:r>
      <w:r w:rsidR="00CD10D4" w:rsidRPr="00CD10D4">
        <w:t>дарств-участников</w:t>
      </w:r>
    </w:p>
    <w:p w:rsidR="00CD10D4" w:rsidRPr="00CD10D4" w:rsidRDefault="00122F65" w:rsidP="00122F65">
      <w:pPr>
        <w:pStyle w:val="SingleTxtGR"/>
      </w:pPr>
      <w:r>
        <w:rPr>
          <w:lang w:val="en-US"/>
        </w:rPr>
        <w:tab/>
      </w:r>
      <w:r w:rsidR="00CD10D4" w:rsidRPr="00CD10D4">
        <w:t>Комитет проанализирует информацию, полученную от государств-участников о последующей деятельности в связи с заключительными замечан</w:t>
      </w:r>
      <w:r w:rsidR="00CD10D4" w:rsidRPr="00CD10D4">
        <w:t>и</w:t>
      </w:r>
      <w:r w:rsidR="00CD10D4" w:rsidRPr="00CD10D4">
        <w:t>ями, и рассмотрит доклад Докладчика по последующим мерам в связи с закл</w:t>
      </w:r>
      <w:r w:rsidR="00CD10D4" w:rsidRPr="00CD10D4">
        <w:t>ю</w:t>
      </w:r>
      <w:r w:rsidR="00CD10D4" w:rsidRPr="00CD10D4">
        <w:t>чительн</w:t>
      </w:r>
      <w:r w:rsidR="00CD10D4" w:rsidRPr="00CD10D4">
        <w:t>ы</w:t>
      </w:r>
      <w:r w:rsidR="00CD10D4" w:rsidRPr="00CD10D4">
        <w:t>ми замечаниями.</w:t>
      </w:r>
    </w:p>
    <w:p w:rsidR="00CD10D4" w:rsidRPr="00CD10D4" w:rsidRDefault="00122F65" w:rsidP="00122F65">
      <w:pPr>
        <w:pStyle w:val="H23GR"/>
      </w:pPr>
      <w:r>
        <w:rPr>
          <w:lang w:val="en-US"/>
        </w:rPr>
        <w:tab/>
      </w:r>
      <w:r w:rsidR="00CD10D4" w:rsidRPr="00CD10D4">
        <w:t>7.</w:t>
      </w:r>
      <w:r w:rsidR="00CD10D4" w:rsidRPr="00CD10D4">
        <w:tab/>
        <w:t>Утверждение перечней вопросов в отношении докладов сторон Конвенции</w:t>
      </w:r>
    </w:p>
    <w:p w:rsidR="00CD10D4" w:rsidRPr="00CD10D4" w:rsidRDefault="00122F65" w:rsidP="00122F65">
      <w:pPr>
        <w:pStyle w:val="SingleTxtGR"/>
      </w:pPr>
      <w:r>
        <w:rPr>
          <w:lang w:val="en-US"/>
        </w:rPr>
        <w:tab/>
      </w:r>
      <w:r w:rsidR="00CD10D4" w:rsidRPr="00CD10D4">
        <w:t>Комитет утвердит перечни вопросов по первоначальным докладам. Она также утвердит перечни вопросов до представления докладов по упрощенной проц</w:t>
      </w:r>
      <w:r w:rsidR="00CD10D4" w:rsidRPr="00CD10D4">
        <w:t>е</w:t>
      </w:r>
      <w:r w:rsidR="00CD10D4" w:rsidRPr="00CD10D4">
        <w:t>дуре в отношении периодических докладов.</w:t>
      </w:r>
    </w:p>
    <w:p w:rsidR="00CD10D4" w:rsidRPr="00CD10D4" w:rsidRDefault="00122F65" w:rsidP="00122F65">
      <w:pPr>
        <w:pStyle w:val="H23GR"/>
      </w:pPr>
      <w:r>
        <w:rPr>
          <w:lang w:val="en-US"/>
        </w:rPr>
        <w:tab/>
      </w:r>
      <w:r w:rsidR="00CD10D4" w:rsidRPr="00CD10D4">
        <w:t>8.</w:t>
      </w:r>
      <w:r w:rsidR="00CD10D4" w:rsidRPr="00CD10D4">
        <w:tab/>
        <w:t>Сотрудничество с другими органами Организации Объединенных Наций, специализированными учрежден</w:t>
      </w:r>
      <w:r>
        <w:t>иями, организациями инвалидов и</w:t>
      </w:r>
      <w:r>
        <w:rPr>
          <w:lang w:val="en-US"/>
        </w:rPr>
        <w:t> </w:t>
      </w:r>
      <w:r w:rsidR="00CD10D4" w:rsidRPr="00CD10D4">
        <w:t>другими компетентными органами</w:t>
      </w:r>
    </w:p>
    <w:p w:rsidR="00CD10D4" w:rsidRPr="00CD10D4" w:rsidRDefault="00122F65" w:rsidP="00122F65">
      <w:pPr>
        <w:pStyle w:val="SingleTxtGR"/>
      </w:pPr>
      <w:r>
        <w:rPr>
          <w:lang w:val="en-US"/>
        </w:rPr>
        <w:tab/>
      </w:r>
      <w:r w:rsidR="00CD10D4" w:rsidRPr="00CD10D4">
        <w:t>Комитет обсудит пути укрепления сотрудничества с органами Организ</w:t>
      </w:r>
      <w:r w:rsidR="00CD10D4" w:rsidRPr="00CD10D4">
        <w:t>а</w:t>
      </w:r>
      <w:r w:rsidR="00CD10D4" w:rsidRPr="00CD10D4">
        <w:t>ции Объединенных Наций, специализированными учреждениями, неправител</w:t>
      </w:r>
      <w:r w:rsidR="00CD10D4" w:rsidRPr="00CD10D4">
        <w:t>ь</w:t>
      </w:r>
      <w:r w:rsidR="00CD10D4" w:rsidRPr="00CD10D4">
        <w:t>ственными организациями, включая организации инвалидов, и другими комп</w:t>
      </w:r>
      <w:r w:rsidR="00CD10D4" w:rsidRPr="00CD10D4">
        <w:t>е</w:t>
      </w:r>
      <w:r w:rsidR="00CD10D4" w:rsidRPr="00CD10D4">
        <w:t>тентными органами в целях активизации поощрения и защиты прав инвалидов. Представители таких организаций и органов могут стремиться выступить в К</w:t>
      </w:r>
      <w:r w:rsidR="00CD10D4" w:rsidRPr="00CD10D4">
        <w:t>о</w:t>
      </w:r>
      <w:r w:rsidR="00CD10D4" w:rsidRPr="00CD10D4">
        <w:t xml:space="preserve">митете. </w:t>
      </w:r>
    </w:p>
    <w:p w:rsidR="00CD10D4" w:rsidRPr="00CD10D4" w:rsidRDefault="00122F65" w:rsidP="00122F65">
      <w:pPr>
        <w:pStyle w:val="H23GR"/>
      </w:pPr>
      <w:r>
        <w:rPr>
          <w:lang w:val="en-US"/>
        </w:rPr>
        <w:tab/>
      </w:r>
      <w:r w:rsidR="00CD10D4" w:rsidRPr="00CD10D4">
        <w:t>9.</w:t>
      </w:r>
      <w:r w:rsidR="00CD10D4" w:rsidRPr="00CD10D4">
        <w:tab/>
        <w:t>Замечания общего порядка</w:t>
      </w:r>
    </w:p>
    <w:p w:rsidR="00CD10D4" w:rsidRPr="00CD10D4" w:rsidRDefault="00122F65" w:rsidP="00122F65">
      <w:pPr>
        <w:pStyle w:val="SingleTxtGR"/>
      </w:pPr>
      <w:r>
        <w:rPr>
          <w:lang w:val="en-US"/>
        </w:rPr>
        <w:tab/>
      </w:r>
      <w:r w:rsidR="00CD10D4" w:rsidRPr="00CD10D4">
        <w:t>Комитет рассмотрит прогресс, достигнутый рабочей группой, учрежде</w:t>
      </w:r>
      <w:r w:rsidR="00CD10D4" w:rsidRPr="00CD10D4">
        <w:t>н</w:t>
      </w:r>
      <w:r w:rsidR="00CD10D4" w:rsidRPr="00CD10D4">
        <w:t>ной для разработки проекта замечания общего порядка по статье 5 Конвенции (по в</w:t>
      </w:r>
      <w:r w:rsidR="00CD10D4" w:rsidRPr="00CD10D4">
        <w:t>о</w:t>
      </w:r>
      <w:r w:rsidR="00CD10D4" w:rsidRPr="00CD10D4">
        <w:t xml:space="preserve">просам равенства и недискриминации). </w:t>
      </w:r>
    </w:p>
    <w:p w:rsidR="00CD10D4" w:rsidRPr="00CD10D4" w:rsidRDefault="00122F65" w:rsidP="00122F65">
      <w:pPr>
        <w:pStyle w:val="H23GR"/>
      </w:pPr>
      <w:r>
        <w:rPr>
          <w:lang w:val="en-US"/>
        </w:rPr>
        <w:tab/>
      </w:r>
      <w:r w:rsidR="00CD10D4" w:rsidRPr="00CD10D4">
        <w:t>10.</w:t>
      </w:r>
      <w:r w:rsidR="00CD10D4" w:rsidRPr="00CD10D4">
        <w:tab/>
        <w:t>Методы работы Комитета</w:t>
      </w:r>
    </w:p>
    <w:p w:rsidR="00CD10D4" w:rsidRPr="00CD10D4" w:rsidRDefault="00122F65" w:rsidP="00122F65">
      <w:pPr>
        <w:pStyle w:val="SingleTxtGR"/>
      </w:pPr>
      <w:r>
        <w:rPr>
          <w:lang w:val="en-US"/>
        </w:rPr>
        <w:tab/>
      </w:r>
      <w:r w:rsidR="00CD10D4" w:rsidRPr="00CD10D4">
        <w:t xml:space="preserve">Комитет рассмотрит свои методы работы. </w:t>
      </w:r>
    </w:p>
    <w:p w:rsidR="00CD10D4" w:rsidRPr="00CD10D4" w:rsidRDefault="00122F65" w:rsidP="00122F65">
      <w:pPr>
        <w:pStyle w:val="H23GR"/>
      </w:pPr>
      <w:r>
        <w:rPr>
          <w:lang w:val="en-US"/>
        </w:rPr>
        <w:lastRenderedPageBreak/>
        <w:tab/>
      </w:r>
      <w:r w:rsidR="00CD10D4" w:rsidRPr="00CD10D4">
        <w:t>11.</w:t>
      </w:r>
      <w:r w:rsidR="00CD10D4" w:rsidRPr="00CD10D4">
        <w:tab/>
        <w:t>Будущие совещания</w:t>
      </w:r>
    </w:p>
    <w:p w:rsidR="00CD10D4" w:rsidRPr="00CD10D4" w:rsidRDefault="00122F65" w:rsidP="00122F65">
      <w:pPr>
        <w:pStyle w:val="SingleTxtGR"/>
      </w:pPr>
      <w:r>
        <w:rPr>
          <w:lang w:val="en-US"/>
        </w:rPr>
        <w:tab/>
      </w:r>
      <w:r w:rsidR="00CD10D4" w:rsidRPr="00CD10D4">
        <w:t>Комитет будет проинформирован о любых изменениях, касающихся его будущих совещаний. Он также рассмотрит вопрос об организации своей буд</w:t>
      </w:r>
      <w:r w:rsidR="00CD10D4" w:rsidRPr="00CD10D4">
        <w:t>у</w:t>
      </w:r>
      <w:r w:rsidR="00CD10D4" w:rsidRPr="00CD10D4">
        <w:t>щей работы.</w:t>
      </w:r>
    </w:p>
    <w:p w:rsidR="00CD10D4" w:rsidRPr="00CD10D4" w:rsidRDefault="00122F65" w:rsidP="00122F65">
      <w:pPr>
        <w:pStyle w:val="H23GR"/>
      </w:pPr>
      <w:r>
        <w:rPr>
          <w:lang w:val="en-US"/>
        </w:rPr>
        <w:tab/>
      </w:r>
      <w:r w:rsidR="00CD10D4" w:rsidRPr="00CD10D4">
        <w:t>12.</w:t>
      </w:r>
      <w:r w:rsidR="00CD10D4" w:rsidRPr="00CD10D4">
        <w:tab/>
        <w:t>Осуществление резолюции 68/268 Генеральной Ассамблеи об укреплении и</w:t>
      </w:r>
      <w:r>
        <w:rPr>
          <w:lang w:val="en-US"/>
        </w:rPr>
        <w:t> </w:t>
      </w:r>
      <w:r w:rsidR="00CD10D4" w:rsidRPr="00CD10D4">
        <w:t>повышении эффективности функционир</w:t>
      </w:r>
      <w:bookmarkStart w:id="0" w:name="_GoBack"/>
      <w:bookmarkEnd w:id="0"/>
      <w:r w:rsidR="00CD10D4" w:rsidRPr="00CD10D4">
        <w:t>ования системы договорных органов по правам человека</w:t>
      </w:r>
    </w:p>
    <w:p w:rsidR="00CD10D4" w:rsidRPr="00CD10D4" w:rsidRDefault="00122F65" w:rsidP="00122F65">
      <w:pPr>
        <w:pStyle w:val="SingleTxtGR"/>
      </w:pPr>
      <w:r>
        <w:rPr>
          <w:lang w:val="en-US"/>
        </w:rPr>
        <w:tab/>
      </w:r>
      <w:r w:rsidR="00CD10D4" w:rsidRPr="00CD10D4">
        <w:t>Комитет рассмотрит осуществление резолюции 68/268 Генеральной А</w:t>
      </w:r>
      <w:r w:rsidR="00CD10D4" w:rsidRPr="00CD10D4">
        <w:t>с</w:t>
      </w:r>
      <w:r w:rsidR="00CD10D4" w:rsidRPr="00CD10D4">
        <w:t>самблеи об укреплении и повышении эффективности функционирования с</w:t>
      </w:r>
      <w:r w:rsidR="00CD10D4" w:rsidRPr="00CD10D4">
        <w:t>и</w:t>
      </w:r>
      <w:r w:rsidR="00CD10D4" w:rsidRPr="00CD10D4">
        <w:t>стемы дог</w:t>
      </w:r>
      <w:r w:rsidR="00CD10D4" w:rsidRPr="00CD10D4">
        <w:t>о</w:t>
      </w:r>
      <w:r w:rsidR="00CD10D4" w:rsidRPr="00CD10D4">
        <w:t>ворных органов по правам человека.</w:t>
      </w:r>
    </w:p>
    <w:p w:rsidR="00CD10D4" w:rsidRPr="00CD10D4" w:rsidRDefault="00122F65" w:rsidP="00122F65">
      <w:pPr>
        <w:pStyle w:val="H23GR"/>
      </w:pPr>
      <w:r>
        <w:rPr>
          <w:lang w:val="en-US"/>
        </w:rPr>
        <w:tab/>
      </w:r>
      <w:r w:rsidR="00CD10D4" w:rsidRPr="00CD10D4">
        <w:t>13.</w:t>
      </w:r>
      <w:r w:rsidR="00CD10D4" w:rsidRPr="00CD10D4">
        <w:tab/>
        <w:t>Деятельность в соответствии с Факультативным протоколом к Конвенции</w:t>
      </w:r>
    </w:p>
    <w:p w:rsidR="00CD10D4" w:rsidRPr="00CD10D4" w:rsidRDefault="00562D4C" w:rsidP="00122F65">
      <w:pPr>
        <w:pStyle w:val="SingleTxtGR"/>
      </w:pPr>
      <w:r>
        <w:tab/>
      </w:r>
      <w:r w:rsidR="00CD10D4" w:rsidRPr="00CD10D4">
        <w:t>Комитет рассмотрит жалобы, поданные в соответствии с Факультативным пр</w:t>
      </w:r>
      <w:r w:rsidR="00CD10D4" w:rsidRPr="00CD10D4">
        <w:t>о</w:t>
      </w:r>
      <w:r w:rsidR="00CD10D4" w:rsidRPr="00CD10D4">
        <w:t>токолом к Конвенции, и ход расследований.</w:t>
      </w:r>
    </w:p>
    <w:p w:rsidR="00CD10D4" w:rsidRPr="00CD10D4" w:rsidRDefault="00122F65" w:rsidP="00122F65">
      <w:pPr>
        <w:pStyle w:val="H23GR"/>
      </w:pPr>
      <w:r w:rsidRPr="00562D4C">
        <w:tab/>
      </w:r>
      <w:r w:rsidR="00CD10D4" w:rsidRPr="00CD10D4">
        <w:t>14.</w:t>
      </w:r>
      <w:r w:rsidR="00CD10D4" w:rsidRPr="00CD10D4">
        <w:tab/>
        <w:t>Ежегодная интерактивная дискуссия с участием</w:t>
      </w:r>
      <w:r w:rsidR="00977BA1">
        <w:t xml:space="preserve"> </w:t>
      </w:r>
      <w:r w:rsidR="00CD10D4" w:rsidRPr="00CD10D4">
        <w:t>независимых механизмов монит</w:t>
      </w:r>
      <w:r w:rsidR="00CD10D4" w:rsidRPr="00CD10D4">
        <w:t>о</w:t>
      </w:r>
      <w:r w:rsidR="00CD10D4" w:rsidRPr="00CD10D4">
        <w:t>ринга и национальных правозащитных учреждений</w:t>
      </w:r>
    </w:p>
    <w:p w:rsidR="00CD10D4" w:rsidRPr="00CD10D4" w:rsidRDefault="00122F65" w:rsidP="00122F65">
      <w:pPr>
        <w:pStyle w:val="SingleTxtGR"/>
      </w:pPr>
      <w:r w:rsidRPr="00977BA1">
        <w:tab/>
      </w:r>
      <w:r w:rsidR="00CD10D4" w:rsidRPr="00CD10D4">
        <w:t>Комитет будет взаимодействовать с независимыми механизмами монит</w:t>
      </w:r>
      <w:r w:rsidR="00CD10D4" w:rsidRPr="00CD10D4">
        <w:t>о</w:t>
      </w:r>
      <w:r w:rsidR="00CD10D4" w:rsidRPr="00CD10D4">
        <w:t>ринга и национальными правозащитными учреждениями по вопросам монит</w:t>
      </w:r>
      <w:r w:rsidR="00CD10D4" w:rsidRPr="00CD10D4">
        <w:t>о</w:t>
      </w:r>
      <w:r w:rsidR="00CD10D4" w:rsidRPr="00CD10D4">
        <w:t>ринга осуществления Конвенции на национальном уровне.</w:t>
      </w:r>
    </w:p>
    <w:p w:rsidR="00CD10D4" w:rsidRPr="00CD10D4" w:rsidRDefault="00122F65" w:rsidP="00122F65">
      <w:pPr>
        <w:pStyle w:val="H23GR"/>
      </w:pPr>
      <w:r>
        <w:rPr>
          <w:lang w:val="en-US"/>
        </w:rPr>
        <w:tab/>
      </w:r>
      <w:r w:rsidR="00CD10D4" w:rsidRPr="00CD10D4">
        <w:t>15.</w:t>
      </w:r>
      <w:r w:rsidR="00CD10D4" w:rsidRPr="00CD10D4">
        <w:tab/>
        <w:t xml:space="preserve">Утверждение доклада о работе девятнадцатой сессии </w:t>
      </w:r>
    </w:p>
    <w:p w:rsidR="00CD10D4" w:rsidRPr="00CD10D4" w:rsidRDefault="00122F65" w:rsidP="00122F65">
      <w:pPr>
        <w:pStyle w:val="SingleTxtGR"/>
      </w:pPr>
      <w:r>
        <w:rPr>
          <w:lang w:val="en-US"/>
        </w:rPr>
        <w:tab/>
      </w:r>
      <w:r w:rsidR="00CD10D4" w:rsidRPr="00CD10D4">
        <w:t>В соответствии с правилом 38-бис своих правил процедуры Комитет, возможно, рассмотрит и утвердит доклад о работе своей девятнадцатой сессии.</w:t>
      </w:r>
    </w:p>
    <w:p w:rsidR="00CD10D4" w:rsidRPr="00CD10D4" w:rsidRDefault="00122F65" w:rsidP="00977BA1">
      <w:pPr>
        <w:pStyle w:val="HChGR"/>
        <w:rPr>
          <w:lang w:val="en-GB"/>
        </w:rPr>
      </w:pPr>
      <w:r>
        <w:br w:type="page"/>
      </w:r>
      <w:r w:rsidR="00CD10D4" w:rsidRPr="00CD10D4">
        <w:lastRenderedPageBreak/>
        <w:t>Приложение</w:t>
      </w:r>
    </w:p>
    <w:p w:rsidR="00CD10D4" w:rsidRPr="00CD10D4" w:rsidRDefault="00CD10D4" w:rsidP="00977BA1">
      <w:pPr>
        <w:pStyle w:val="HChGR"/>
        <w:rPr>
          <w:lang w:val="en-GB"/>
        </w:rPr>
      </w:pPr>
      <w:r w:rsidRPr="00CD10D4">
        <w:tab/>
      </w:r>
      <w:r w:rsidRPr="00CD10D4">
        <w:tab/>
        <w:t>Предварительная программа работы</w:t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1588"/>
        <w:gridCol w:w="1531"/>
        <w:gridCol w:w="311"/>
        <w:gridCol w:w="541"/>
        <w:gridCol w:w="89"/>
        <w:gridCol w:w="363"/>
        <w:gridCol w:w="2947"/>
      </w:tblGrid>
      <w:tr w:rsidR="00CD10D4" w:rsidRPr="00977BA1" w:rsidTr="009226EB">
        <w:trPr>
          <w:trHeight w:val="403"/>
        </w:trPr>
        <w:tc>
          <w:tcPr>
            <w:tcW w:w="1588" w:type="dxa"/>
          </w:tcPr>
          <w:p w:rsidR="00CD10D4" w:rsidRPr="00977BA1" w:rsidRDefault="00CD10D4" w:rsidP="00977BA1">
            <w:pPr>
              <w:rPr>
                <w:b/>
                <w:bCs/>
              </w:rPr>
            </w:pPr>
            <w:r w:rsidRPr="00977BA1">
              <w:rPr>
                <w:b/>
                <w:bCs/>
              </w:rPr>
              <w:t>Неделя 1</w:t>
            </w:r>
          </w:p>
        </w:tc>
        <w:tc>
          <w:tcPr>
            <w:tcW w:w="1842" w:type="dxa"/>
            <w:gridSpan w:val="2"/>
          </w:tcPr>
          <w:p w:rsidR="00CD10D4" w:rsidRPr="00977BA1" w:rsidRDefault="00CD10D4" w:rsidP="00977BA1">
            <w:pPr>
              <w:rPr>
                <w:b/>
                <w:bCs/>
              </w:rPr>
            </w:pPr>
          </w:p>
        </w:tc>
        <w:tc>
          <w:tcPr>
            <w:tcW w:w="993" w:type="dxa"/>
            <w:gridSpan w:val="3"/>
          </w:tcPr>
          <w:p w:rsidR="00CD10D4" w:rsidRPr="00977BA1" w:rsidRDefault="00CD10D4" w:rsidP="00977BA1">
            <w:pPr>
              <w:rPr>
                <w:b/>
                <w:bCs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47" w:type="dxa"/>
          </w:tcPr>
          <w:p w:rsidR="00CD10D4" w:rsidRPr="00977BA1" w:rsidRDefault="00CD10D4" w:rsidP="00977BA1">
            <w:pPr>
              <w:rPr>
                <w:b/>
                <w:bCs/>
              </w:rPr>
            </w:pPr>
          </w:p>
        </w:tc>
      </w:tr>
      <w:tr w:rsidR="00CD10D4" w:rsidRPr="00977BA1" w:rsidTr="009226EB">
        <w:trPr>
          <w:trHeight w:val="403"/>
        </w:trPr>
        <w:tc>
          <w:tcPr>
            <w:tcW w:w="1588" w:type="dxa"/>
          </w:tcPr>
          <w:p w:rsidR="00CD10D4" w:rsidRPr="00977BA1" w:rsidRDefault="00CD10D4" w:rsidP="00977BA1">
            <w:r w:rsidRPr="00977BA1">
              <w:t xml:space="preserve">Среда, </w:t>
            </w:r>
            <w:r w:rsidR="00977BA1" w:rsidRPr="00977BA1">
              <w:br/>
            </w:r>
            <w:r w:rsidRPr="00977BA1">
              <w:t>14 фе</w:t>
            </w:r>
            <w:r w:rsidRPr="00977BA1">
              <w:t>в</w:t>
            </w:r>
            <w:r w:rsidRPr="00977BA1">
              <w:t xml:space="preserve">раля </w:t>
            </w:r>
            <w:r w:rsidR="00977BA1" w:rsidRPr="00977BA1">
              <w:br/>
            </w:r>
            <w:r w:rsidRPr="00977BA1">
              <w:t>2018 года</w:t>
            </w:r>
          </w:p>
        </w:tc>
        <w:tc>
          <w:tcPr>
            <w:tcW w:w="1842" w:type="dxa"/>
            <w:gridSpan w:val="2"/>
          </w:tcPr>
          <w:p w:rsidR="00CD10D4" w:rsidRPr="00977BA1" w:rsidRDefault="00CD10D4" w:rsidP="00977BA1">
            <w:r w:rsidRPr="00977BA1">
              <w:t>361-е засед</w:t>
            </w:r>
            <w:r w:rsidRPr="00977BA1">
              <w:t>а</w:t>
            </w:r>
            <w:r w:rsidRPr="00977BA1">
              <w:t xml:space="preserve">ние, </w:t>
            </w:r>
            <w:r w:rsidR="009226EB" w:rsidRPr="009226EB">
              <w:br/>
            </w:r>
            <w:r w:rsidRPr="00977BA1">
              <w:t>15 ч. 00 м.</w:t>
            </w:r>
            <w:r w:rsidR="00977BA1">
              <w:t xml:space="preserve"> </w:t>
            </w:r>
            <w:r w:rsidRPr="00977BA1">
              <w:t>(откр</w:t>
            </w:r>
            <w:r w:rsidRPr="00977BA1">
              <w:t>ы</w:t>
            </w:r>
            <w:r w:rsidRPr="00977BA1">
              <w:t>тое)</w:t>
            </w:r>
          </w:p>
        </w:tc>
        <w:tc>
          <w:tcPr>
            <w:tcW w:w="993" w:type="dxa"/>
            <w:gridSpan w:val="3"/>
          </w:tcPr>
          <w:p w:rsidR="00CD10D4" w:rsidRPr="00977BA1" w:rsidRDefault="00CD10D4" w:rsidP="00977BA1">
            <w:r w:rsidRPr="00977BA1">
              <w:t>Пункт 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47" w:type="dxa"/>
          </w:tcPr>
          <w:p w:rsidR="00CD10D4" w:rsidRPr="00977BA1" w:rsidRDefault="00CD10D4" w:rsidP="00977BA1">
            <w:r w:rsidRPr="00977BA1">
              <w:t>Утверждение повестки дня</w:t>
            </w:r>
          </w:p>
        </w:tc>
      </w:tr>
      <w:tr w:rsidR="00CD10D4" w:rsidRPr="00977BA1" w:rsidTr="009226EB">
        <w:trPr>
          <w:trHeight w:val="403"/>
        </w:trPr>
        <w:tc>
          <w:tcPr>
            <w:tcW w:w="1588" w:type="dxa"/>
          </w:tcPr>
          <w:p w:rsidR="00CD10D4" w:rsidRPr="00977BA1" w:rsidRDefault="00CD10D4" w:rsidP="00977BA1"/>
        </w:tc>
        <w:tc>
          <w:tcPr>
            <w:tcW w:w="1842" w:type="dxa"/>
            <w:gridSpan w:val="2"/>
          </w:tcPr>
          <w:p w:rsidR="00CD10D4" w:rsidRPr="00977BA1" w:rsidRDefault="00CD10D4" w:rsidP="00977BA1"/>
        </w:tc>
        <w:tc>
          <w:tcPr>
            <w:tcW w:w="993" w:type="dxa"/>
            <w:gridSpan w:val="3"/>
          </w:tcPr>
          <w:p w:rsidR="00CD10D4" w:rsidRPr="00977BA1" w:rsidRDefault="00CD10D4" w:rsidP="00977BA1">
            <w:r w:rsidRPr="00977BA1">
              <w:t>Пункт 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47" w:type="dxa"/>
          </w:tcPr>
          <w:p w:rsidR="00CD10D4" w:rsidRPr="00977BA1" w:rsidDel="00AD5811" w:rsidRDefault="00CD10D4" w:rsidP="00977BA1">
            <w:r w:rsidRPr="00977BA1">
              <w:t>Организационные вопросы</w:t>
            </w:r>
          </w:p>
        </w:tc>
      </w:tr>
      <w:tr w:rsidR="00CD10D4" w:rsidRPr="00977BA1" w:rsidTr="009226EB">
        <w:trPr>
          <w:trHeight w:val="403"/>
        </w:trPr>
        <w:tc>
          <w:tcPr>
            <w:tcW w:w="1588" w:type="dxa"/>
          </w:tcPr>
          <w:p w:rsidR="00CD10D4" w:rsidRPr="00977BA1" w:rsidRDefault="00CD10D4" w:rsidP="00977BA1"/>
        </w:tc>
        <w:tc>
          <w:tcPr>
            <w:tcW w:w="1842" w:type="dxa"/>
            <w:gridSpan w:val="2"/>
          </w:tcPr>
          <w:p w:rsidR="00CD10D4" w:rsidRPr="00977BA1" w:rsidRDefault="00CD10D4" w:rsidP="00977BA1"/>
        </w:tc>
        <w:tc>
          <w:tcPr>
            <w:tcW w:w="993" w:type="dxa"/>
            <w:gridSpan w:val="3"/>
          </w:tcPr>
          <w:p w:rsidR="00CD10D4" w:rsidRPr="00977BA1" w:rsidRDefault="00CD10D4" w:rsidP="00977BA1">
            <w:r w:rsidRPr="00977BA1">
              <w:t>Пункт 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47" w:type="dxa"/>
          </w:tcPr>
          <w:p w:rsidR="00CD10D4" w:rsidRPr="00977BA1" w:rsidRDefault="00CD10D4" w:rsidP="00977BA1">
            <w:r w:rsidRPr="00977BA1">
              <w:t>Доклад Председателя о мер</w:t>
            </w:r>
            <w:r w:rsidRPr="00977BA1">
              <w:t>о</w:t>
            </w:r>
            <w:r w:rsidRPr="00977BA1">
              <w:t>приятиях, проведенных в п</w:t>
            </w:r>
            <w:r w:rsidRPr="00977BA1">
              <w:t>е</w:t>
            </w:r>
            <w:r w:rsidRPr="00977BA1">
              <w:t>риод ме</w:t>
            </w:r>
            <w:r w:rsidRPr="00977BA1">
              <w:t>ж</w:t>
            </w:r>
            <w:r w:rsidRPr="00977BA1">
              <w:t>ду восемнадцатой и девятнадцатой сессиями Ком</w:t>
            </w:r>
            <w:r w:rsidRPr="00977BA1">
              <w:t>и</w:t>
            </w:r>
            <w:r w:rsidRPr="00977BA1">
              <w:t>тета</w:t>
            </w:r>
          </w:p>
        </w:tc>
      </w:tr>
      <w:tr w:rsidR="00CD10D4" w:rsidRPr="00977BA1" w:rsidTr="009226EB">
        <w:trPr>
          <w:trHeight w:val="403"/>
        </w:trPr>
        <w:tc>
          <w:tcPr>
            <w:tcW w:w="1588" w:type="dxa"/>
          </w:tcPr>
          <w:p w:rsidR="00CD10D4" w:rsidRPr="00977BA1" w:rsidRDefault="00CD10D4" w:rsidP="00977BA1"/>
        </w:tc>
        <w:tc>
          <w:tcPr>
            <w:tcW w:w="1842" w:type="dxa"/>
            <w:gridSpan w:val="2"/>
          </w:tcPr>
          <w:p w:rsidR="00CD10D4" w:rsidRPr="00977BA1" w:rsidRDefault="00CD10D4" w:rsidP="00977BA1"/>
        </w:tc>
        <w:tc>
          <w:tcPr>
            <w:tcW w:w="993" w:type="dxa"/>
            <w:gridSpan w:val="3"/>
          </w:tcPr>
          <w:p w:rsidR="00CD10D4" w:rsidRPr="00977BA1" w:rsidRDefault="00CD10D4" w:rsidP="00977BA1">
            <w:r w:rsidRPr="00977BA1">
              <w:t>Пункт 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47" w:type="dxa"/>
          </w:tcPr>
          <w:p w:rsidR="00CD10D4" w:rsidRPr="00977BA1" w:rsidRDefault="00CD10D4" w:rsidP="00977BA1">
            <w:r w:rsidRPr="00977BA1">
              <w:t>Представление докладов ст</w:t>
            </w:r>
            <w:r w:rsidRPr="00977BA1">
              <w:t>о</w:t>
            </w:r>
            <w:r w:rsidRPr="00977BA1">
              <w:t>ронами Конвенции в соотве</w:t>
            </w:r>
            <w:r w:rsidRPr="00977BA1">
              <w:t>т</w:t>
            </w:r>
            <w:r w:rsidRPr="00977BA1">
              <w:t>ствии со стат</w:t>
            </w:r>
            <w:r w:rsidRPr="00977BA1">
              <w:t>ь</w:t>
            </w:r>
            <w:r w:rsidRPr="00977BA1">
              <w:t xml:space="preserve">ей 35 </w:t>
            </w:r>
          </w:p>
        </w:tc>
      </w:tr>
      <w:tr w:rsidR="00CD10D4" w:rsidRPr="00977BA1" w:rsidTr="009226EB">
        <w:trPr>
          <w:trHeight w:val="403"/>
        </w:trPr>
        <w:tc>
          <w:tcPr>
            <w:tcW w:w="1588" w:type="dxa"/>
          </w:tcPr>
          <w:p w:rsidR="00CD10D4" w:rsidRPr="00977BA1" w:rsidRDefault="00CD10D4" w:rsidP="00977BA1"/>
        </w:tc>
        <w:tc>
          <w:tcPr>
            <w:tcW w:w="1842" w:type="dxa"/>
            <w:gridSpan w:val="2"/>
          </w:tcPr>
          <w:p w:rsidR="00CD10D4" w:rsidRPr="00977BA1" w:rsidRDefault="00CD10D4" w:rsidP="00977BA1"/>
        </w:tc>
        <w:tc>
          <w:tcPr>
            <w:tcW w:w="993" w:type="dxa"/>
            <w:gridSpan w:val="3"/>
          </w:tcPr>
          <w:p w:rsidR="00CD10D4" w:rsidRPr="00977BA1" w:rsidRDefault="00CD10D4" w:rsidP="00977BA1">
            <w:r w:rsidRPr="00977BA1">
              <w:t>Пункт 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47" w:type="dxa"/>
          </w:tcPr>
          <w:p w:rsidR="00CD10D4" w:rsidRPr="00977BA1" w:rsidRDefault="00CD10D4" w:rsidP="00977BA1">
            <w:r w:rsidRPr="00977BA1">
              <w:t>Сотрудничество с другими органами Организации Об</w:t>
            </w:r>
            <w:r w:rsidRPr="00977BA1">
              <w:t>ъ</w:t>
            </w:r>
            <w:r w:rsidRPr="00977BA1">
              <w:t>единенных Наций, специал</w:t>
            </w:r>
            <w:r w:rsidRPr="00977BA1">
              <w:t>и</w:t>
            </w:r>
            <w:r w:rsidRPr="00977BA1">
              <w:t>зированными учреждениями, организациями инвалидов и другими компетентными орг</w:t>
            </w:r>
            <w:r w:rsidRPr="00977BA1">
              <w:t>а</w:t>
            </w:r>
            <w:r w:rsidRPr="00977BA1">
              <w:t>нами</w:t>
            </w:r>
          </w:p>
        </w:tc>
      </w:tr>
      <w:tr w:rsidR="00CD10D4" w:rsidRPr="00977BA1" w:rsidTr="009226EB">
        <w:trPr>
          <w:trHeight w:val="403"/>
        </w:trPr>
        <w:tc>
          <w:tcPr>
            <w:tcW w:w="1588" w:type="dxa"/>
          </w:tcPr>
          <w:p w:rsidR="00CD10D4" w:rsidRPr="00977BA1" w:rsidRDefault="00CD10D4" w:rsidP="00977BA1">
            <w:r w:rsidRPr="00977BA1">
              <w:t>Четверг,</w:t>
            </w:r>
            <w:r w:rsidR="00977BA1">
              <w:t xml:space="preserve"> </w:t>
            </w:r>
            <w:r w:rsidR="009226EB">
              <w:rPr>
                <w:lang w:val="en-US"/>
              </w:rPr>
              <w:br/>
            </w:r>
            <w:r w:rsidRPr="00977BA1">
              <w:t>15 фе</w:t>
            </w:r>
            <w:r w:rsidRPr="00977BA1">
              <w:t>в</w:t>
            </w:r>
            <w:r w:rsidRPr="00977BA1">
              <w:t xml:space="preserve">раля </w:t>
            </w:r>
            <w:r w:rsidR="009226EB">
              <w:rPr>
                <w:lang w:val="en-US"/>
              </w:rPr>
              <w:br/>
            </w:r>
            <w:r w:rsidRPr="00977BA1">
              <w:t>2018 года</w:t>
            </w:r>
          </w:p>
        </w:tc>
        <w:tc>
          <w:tcPr>
            <w:tcW w:w="1842" w:type="dxa"/>
            <w:gridSpan w:val="2"/>
          </w:tcPr>
          <w:p w:rsidR="00CD10D4" w:rsidRPr="00977BA1" w:rsidRDefault="00CD10D4" w:rsidP="00977BA1">
            <w:r w:rsidRPr="00977BA1">
              <w:t>362-е засед</w:t>
            </w:r>
            <w:r w:rsidRPr="00977BA1">
              <w:t>а</w:t>
            </w:r>
            <w:r w:rsidRPr="00977BA1">
              <w:t xml:space="preserve">ние, </w:t>
            </w:r>
            <w:r w:rsidR="009226EB" w:rsidRPr="009226EB">
              <w:br/>
            </w:r>
            <w:r w:rsidRPr="00977BA1">
              <w:t>10 ч. 00 м.</w:t>
            </w:r>
            <w:r w:rsidR="00977BA1">
              <w:t xml:space="preserve"> </w:t>
            </w:r>
            <w:r w:rsidRPr="00977BA1">
              <w:t>(закр</w:t>
            </w:r>
            <w:r w:rsidRPr="00977BA1">
              <w:t>ы</w:t>
            </w:r>
            <w:r w:rsidRPr="00977BA1">
              <w:t>тое)</w:t>
            </w:r>
          </w:p>
        </w:tc>
        <w:tc>
          <w:tcPr>
            <w:tcW w:w="993" w:type="dxa"/>
            <w:gridSpan w:val="3"/>
          </w:tcPr>
          <w:p w:rsidR="00CD10D4" w:rsidRPr="00977BA1" w:rsidRDefault="00CD10D4" w:rsidP="00977BA1">
            <w:r w:rsidRPr="00977BA1">
              <w:t>Пункт 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47" w:type="dxa"/>
          </w:tcPr>
          <w:p w:rsidR="00CD10D4" w:rsidRPr="00977BA1" w:rsidRDefault="00CD10D4" w:rsidP="00977BA1">
            <w:r w:rsidRPr="00977BA1">
              <w:t>Замечания общего порядка</w:t>
            </w:r>
          </w:p>
        </w:tc>
      </w:tr>
      <w:tr w:rsidR="00CD10D4" w:rsidRPr="00977BA1" w:rsidTr="009226EB">
        <w:trPr>
          <w:trHeight w:val="403"/>
        </w:trPr>
        <w:tc>
          <w:tcPr>
            <w:tcW w:w="1588" w:type="dxa"/>
          </w:tcPr>
          <w:p w:rsidR="00CD10D4" w:rsidRPr="00977BA1" w:rsidDel="009B1FEA" w:rsidRDefault="00CD10D4" w:rsidP="00977BA1"/>
        </w:tc>
        <w:tc>
          <w:tcPr>
            <w:tcW w:w="1842" w:type="dxa"/>
            <w:gridSpan w:val="2"/>
          </w:tcPr>
          <w:p w:rsidR="00CD10D4" w:rsidRPr="00977BA1" w:rsidRDefault="00CD10D4" w:rsidP="00977BA1"/>
        </w:tc>
        <w:tc>
          <w:tcPr>
            <w:tcW w:w="993" w:type="dxa"/>
            <w:gridSpan w:val="3"/>
          </w:tcPr>
          <w:p w:rsidR="00CD10D4" w:rsidRPr="00977BA1" w:rsidRDefault="00CD10D4" w:rsidP="00977BA1">
            <w:r w:rsidRPr="00977BA1">
              <w:t>Пункт 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47" w:type="dxa"/>
          </w:tcPr>
          <w:p w:rsidR="00CD10D4" w:rsidRPr="00977BA1" w:rsidRDefault="00CD10D4" w:rsidP="00977BA1">
            <w:r w:rsidRPr="00977BA1">
              <w:t>Сотрудничество с другими органами Организации Об</w:t>
            </w:r>
            <w:r w:rsidRPr="00977BA1">
              <w:t>ъ</w:t>
            </w:r>
            <w:r w:rsidRPr="00977BA1">
              <w:t>единенных Наций, специал</w:t>
            </w:r>
            <w:r w:rsidRPr="00977BA1">
              <w:t>и</w:t>
            </w:r>
            <w:r w:rsidRPr="00977BA1">
              <w:t>зированными учреждениями, организациями инвалидов и другими компетентными орг</w:t>
            </w:r>
            <w:r w:rsidRPr="00977BA1">
              <w:t>а</w:t>
            </w:r>
            <w:r w:rsidRPr="00977BA1">
              <w:t>нами</w:t>
            </w:r>
          </w:p>
        </w:tc>
      </w:tr>
      <w:tr w:rsidR="00CD10D4" w:rsidRPr="00977BA1" w:rsidTr="009226EB">
        <w:trPr>
          <w:trHeight w:val="403"/>
        </w:trPr>
        <w:tc>
          <w:tcPr>
            <w:tcW w:w="1588" w:type="dxa"/>
          </w:tcPr>
          <w:p w:rsidR="00CD10D4" w:rsidRPr="00977BA1" w:rsidRDefault="00CD10D4" w:rsidP="00977BA1"/>
        </w:tc>
        <w:tc>
          <w:tcPr>
            <w:tcW w:w="1842" w:type="dxa"/>
            <w:gridSpan w:val="2"/>
          </w:tcPr>
          <w:p w:rsidR="00CD10D4" w:rsidRPr="00977BA1" w:rsidRDefault="00CD10D4" w:rsidP="00977BA1">
            <w:r w:rsidRPr="00977BA1">
              <w:t>363-е засед</w:t>
            </w:r>
            <w:r w:rsidRPr="00977BA1">
              <w:t>а</w:t>
            </w:r>
            <w:r w:rsidRPr="00977BA1">
              <w:t xml:space="preserve">ние, </w:t>
            </w:r>
            <w:r w:rsidR="004E35D6" w:rsidRPr="004E35D6">
              <w:br/>
            </w:r>
            <w:r w:rsidRPr="00977BA1">
              <w:t>15 ч. 00 м.</w:t>
            </w:r>
            <w:r w:rsidR="00977BA1">
              <w:t xml:space="preserve"> </w:t>
            </w:r>
            <w:r w:rsidRPr="00977BA1">
              <w:t>(откр</w:t>
            </w:r>
            <w:r w:rsidRPr="00977BA1">
              <w:t>ы</w:t>
            </w:r>
            <w:r w:rsidRPr="00977BA1">
              <w:t>тое)</w:t>
            </w:r>
          </w:p>
        </w:tc>
        <w:tc>
          <w:tcPr>
            <w:tcW w:w="993" w:type="dxa"/>
            <w:gridSpan w:val="3"/>
          </w:tcPr>
          <w:p w:rsidR="00CD10D4" w:rsidRPr="00977BA1" w:rsidRDefault="00CD10D4" w:rsidP="00977BA1">
            <w:r w:rsidRPr="00977BA1">
              <w:t>Пункт 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47" w:type="dxa"/>
          </w:tcPr>
          <w:p w:rsidR="00CD10D4" w:rsidRPr="00977BA1" w:rsidRDefault="00CD10D4" w:rsidP="00977BA1">
            <w:r w:rsidRPr="00977BA1">
              <w:t>Рассмотрение докладов, пре</w:t>
            </w:r>
            <w:r w:rsidRPr="00977BA1">
              <w:t>д</w:t>
            </w:r>
            <w:r w:rsidRPr="00977BA1">
              <w:t>ставленных сторонами Ко</w:t>
            </w:r>
            <w:r w:rsidRPr="00977BA1">
              <w:t>н</w:t>
            </w:r>
            <w:r w:rsidRPr="00977BA1">
              <w:t>венции в соответствии со ст</w:t>
            </w:r>
            <w:r w:rsidRPr="00977BA1">
              <w:t>а</w:t>
            </w:r>
            <w:r w:rsidRPr="00977BA1">
              <w:t>тьей 35: Гаити</w:t>
            </w:r>
          </w:p>
        </w:tc>
      </w:tr>
      <w:tr w:rsidR="00CD10D4" w:rsidRPr="00977BA1" w:rsidTr="004E35D6">
        <w:trPr>
          <w:trHeight w:val="403"/>
        </w:trPr>
        <w:tc>
          <w:tcPr>
            <w:tcW w:w="1588" w:type="dxa"/>
            <w:tcBorders>
              <w:bottom w:val="nil"/>
            </w:tcBorders>
          </w:tcPr>
          <w:p w:rsidR="00CD10D4" w:rsidRPr="00977BA1" w:rsidRDefault="00CD10D4" w:rsidP="004E35D6">
            <w:r w:rsidRPr="00977BA1">
              <w:t>Пятница, 16</w:t>
            </w:r>
            <w:r w:rsidR="004E35D6">
              <w:rPr>
                <w:lang w:val="en-US"/>
              </w:rPr>
              <w:t> </w:t>
            </w:r>
            <w:r w:rsidRPr="00977BA1">
              <w:t xml:space="preserve">февраля </w:t>
            </w:r>
            <w:r w:rsidR="004E35D6">
              <w:rPr>
                <w:lang w:val="en-US"/>
              </w:rPr>
              <w:br/>
            </w:r>
            <w:r w:rsidRPr="00977BA1">
              <w:t>2018 года</w:t>
            </w:r>
          </w:p>
        </w:tc>
        <w:tc>
          <w:tcPr>
            <w:tcW w:w="1842" w:type="dxa"/>
            <w:gridSpan w:val="2"/>
            <w:tcBorders>
              <w:bottom w:val="nil"/>
            </w:tcBorders>
          </w:tcPr>
          <w:p w:rsidR="00CD10D4" w:rsidRPr="00977BA1" w:rsidRDefault="00CD10D4" w:rsidP="00977BA1">
            <w:r w:rsidRPr="00977BA1">
              <w:t>364-е засед</w:t>
            </w:r>
            <w:r w:rsidRPr="00977BA1">
              <w:t>а</w:t>
            </w:r>
            <w:r w:rsidRPr="00977BA1">
              <w:t xml:space="preserve">ние, </w:t>
            </w:r>
            <w:r w:rsidR="004E35D6" w:rsidRPr="004E35D6">
              <w:br/>
            </w:r>
            <w:r w:rsidRPr="00977BA1">
              <w:t>10 ч. 00 м.</w:t>
            </w:r>
            <w:r w:rsidR="00977BA1">
              <w:t xml:space="preserve"> </w:t>
            </w:r>
            <w:r w:rsidRPr="00977BA1">
              <w:t>(откр</w:t>
            </w:r>
            <w:r w:rsidRPr="00977BA1">
              <w:t>ы</w:t>
            </w:r>
            <w:r w:rsidRPr="00977BA1">
              <w:t>тое)</w:t>
            </w:r>
          </w:p>
        </w:tc>
        <w:tc>
          <w:tcPr>
            <w:tcW w:w="993" w:type="dxa"/>
            <w:gridSpan w:val="3"/>
            <w:tcBorders>
              <w:bottom w:val="nil"/>
            </w:tcBorders>
          </w:tcPr>
          <w:p w:rsidR="00CD10D4" w:rsidRPr="00977BA1" w:rsidRDefault="00CD10D4" w:rsidP="00977BA1">
            <w:r w:rsidRPr="00977BA1">
              <w:t>Пункт 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47" w:type="dxa"/>
          </w:tcPr>
          <w:p w:rsidR="00CD10D4" w:rsidRPr="00977BA1" w:rsidRDefault="00CD10D4" w:rsidP="00977BA1">
            <w:r w:rsidRPr="00977BA1">
              <w:t>Рассмотрение докладов, пре</w:t>
            </w:r>
            <w:r w:rsidRPr="00977BA1">
              <w:t>д</w:t>
            </w:r>
            <w:r w:rsidRPr="00977BA1">
              <w:t>ставленных сторонами Ко</w:t>
            </w:r>
            <w:r w:rsidRPr="00977BA1">
              <w:t>н</w:t>
            </w:r>
            <w:r w:rsidRPr="00977BA1">
              <w:t>венции в соответствии со ст</w:t>
            </w:r>
            <w:r w:rsidRPr="00977BA1">
              <w:t>а</w:t>
            </w:r>
            <w:r w:rsidRPr="00977BA1">
              <w:t>тьей 35: Гаити</w:t>
            </w:r>
          </w:p>
        </w:tc>
      </w:tr>
      <w:tr w:rsidR="00CD10D4" w:rsidRPr="00977BA1" w:rsidTr="004E35D6">
        <w:trPr>
          <w:trHeight w:val="403"/>
        </w:trPr>
        <w:tc>
          <w:tcPr>
            <w:tcW w:w="1588" w:type="dxa"/>
            <w:tcBorders>
              <w:top w:val="nil"/>
              <w:bottom w:val="nil"/>
            </w:tcBorders>
          </w:tcPr>
          <w:p w:rsidR="00CD10D4" w:rsidRPr="00977BA1" w:rsidRDefault="00CD10D4" w:rsidP="00977BA1"/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CD10D4" w:rsidRPr="00977BA1" w:rsidRDefault="00CD10D4" w:rsidP="00977BA1">
            <w:r w:rsidRPr="00977BA1">
              <w:t>365-е засед</w:t>
            </w:r>
            <w:r w:rsidRPr="00977BA1">
              <w:t>а</w:t>
            </w:r>
            <w:r w:rsidRPr="00977BA1">
              <w:t xml:space="preserve">ние, </w:t>
            </w:r>
            <w:r w:rsidR="004E35D6" w:rsidRPr="004E35D6">
              <w:br/>
            </w:r>
            <w:r w:rsidRPr="00977BA1">
              <w:t>15 ч. 00 м.</w:t>
            </w:r>
            <w:r w:rsidR="00977BA1">
              <w:t xml:space="preserve"> </w:t>
            </w:r>
            <w:r w:rsidRPr="00977BA1">
              <w:t>(закр</w:t>
            </w:r>
            <w:r w:rsidRPr="00977BA1">
              <w:t>ы</w:t>
            </w:r>
            <w:r w:rsidRPr="00977BA1">
              <w:t>тое)</w:t>
            </w:r>
          </w:p>
        </w:tc>
        <w:tc>
          <w:tcPr>
            <w:tcW w:w="993" w:type="dxa"/>
            <w:gridSpan w:val="3"/>
            <w:tcBorders>
              <w:top w:val="nil"/>
              <w:bottom w:val="nil"/>
            </w:tcBorders>
          </w:tcPr>
          <w:p w:rsidR="00CD10D4" w:rsidRPr="00977BA1" w:rsidRDefault="00CD10D4" w:rsidP="00977BA1">
            <w:r w:rsidRPr="00977BA1">
              <w:t>Пункт 13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47" w:type="dxa"/>
            <w:tcBorders>
              <w:top w:val="nil"/>
            </w:tcBorders>
          </w:tcPr>
          <w:p w:rsidR="00CD10D4" w:rsidRPr="00977BA1" w:rsidRDefault="00CD10D4" w:rsidP="00977BA1">
            <w:r w:rsidRPr="00977BA1">
              <w:t>Деятельность в соответствии с Факультативным протоколом к Конвенции: сообщения и ра</w:t>
            </w:r>
            <w:r w:rsidRPr="00977BA1">
              <w:t>с</w:t>
            </w:r>
            <w:r w:rsidRPr="00977BA1">
              <w:t>следования</w:t>
            </w:r>
          </w:p>
        </w:tc>
      </w:tr>
      <w:tr w:rsidR="00CD10D4" w:rsidRPr="004E35D6" w:rsidTr="004E35D6">
        <w:trPr>
          <w:trHeight w:val="403"/>
        </w:trPr>
        <w:tc>
          <w:tcPr>
            <w:tcW w:w="1588" w:type="dxa"/>
            <w:tcBorders>
              <w:top w:val="nil"/>
            </w:tcBorders>
          </w:tcPr>
          <w:p w:rsidR="00CD10D4" w:rsidRPr="004E35D6" w:rsidRDefault="00CD10D4" w:rsidP="004E35D6">
            <w:pPr>
              <w:pageBreakBefore/>
              <w:rPr>
                <w:b/>
                <w:bCs/>
              </w:rPr>
            </w:pPr>
            <w:r w:rsidRPr="004E35D6">
              <w:rPr>
                <w:b/>
                <w:bCs/>
              </w:rPr>
              <w:lastRenderedPageBreak/>
              <w:t>Неделя 2</w:t>
            </w:r>
          </w:p>
        </w:tc>
        <w:tc>
          <w:tcPr>
            <w:tcW w:w="1842" w:type="dxa"/>
            <w:gridSpan w:val="2"/>
            <w:tcBorders>
              <w:top w:val="nil"/>
            </w:tcBorders>
          </w:tcPr>
          <w:p w:rsidR="00CD10D4" w:rsidRPr="004E35D6" w:rsidRDefault="00CD10D4" w:rsidP="004E35D6">
            <w:pPr>
              <w:pageBreakBefore/>
              <w:rPr>
                <w:b/>
                <w:bCs/>
              </w:rPr>
            </w:pPr>
          </w:p>
        </w:tc>
        <w:tc>
          <w:tcPr>
            <w:tcW w:w="993" w:type="dxa"/>
            <w:gridSpan w:val="3"/>
            <w:tcBorders>
              <w:top w:val="nil"/>
            </w:tcBorders>
          </w:tcPr>
          <w:p w:rsidR="00CD10D4" w:rsidRPr="004E35D6" w:rsidRDefault="00CD10D4" w:rsidP="004E35D6">
            <w:pPr>
              <w:pageBreakBefore/>
              <w:rPr>
                <w:b/>
                <w:bCs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47" w:type="dxa"/>
            <w:tcBorders>
              <w:top w:val="nil"/>
            </w:tcBorders>
          </w:tcPr>
          <w:p w:rsidR="00CD10D4" w:rsidRPr="004E35D6" w:rsidRDefault="00CD10D4" w:rsidP="004E35D6">
            <w:pPr>
              <w:pageBreakBefore/>
              <w:rPr>
                <w:b/>
                <w:bCs/>
              </w:rPr>
            </w:pPr>
          </w:p>
        </w:tc>
      </w:tr>
      <w:tr w:rsidR="00CD10D4" w:rsidRPr="00977BA1" w:rsidTr="009226EB">
        <w:trPr>
          <w:trHeight w:val="403"/>
        </w:trPr>
        <w:tc>
          <w:tcPr>
            <w:tcW w:w="1588" w:type="dxa"/>
          </w:tcPr>
          <w:p w:rsidR="00CD10D4" w:rsidRPr="00977BA1" w:rsidRDefault="00CD10D4" w:rsidP="004E35D6">
            <w:r w:rsidRPr="00977BA1">
              <w:t>Понедельник, 19 февраля 2018</w:t>
            </w:r>
            <w:r w:rsidR="004E35D6">
              <w:rPr>
                <w:lang w:val="en-US"/>
              </w:rPr>
              <w:t> </w:t>
            </w:r>
            <w:r w:rsidRPr="00977BA1">
              <w:t>года</w:t>
            </w:r>
          </w:p>
        </w:tc>
        <w:tc>
          <w:tcPr>
            <w:tcW w:w="1842" w:type="dxa"/>
            <w:gridSpan w:val="2"/>
          </w:tcPr>
          <w:p w:rsidR="00CD10D4" w:rsidRPr="00977BA1" w:rsidRDefault="00CD10D4" w:rsidP="004E35D6">
            <w:r w:rsidRPr="00977BA1">
              <w:t>366-е засед</w:t>
            </w:r>
            <w:r w:rsidRPr="00977BA1">
              <w:t>а</w:t>
            </w:r>
            <w:r w:rsidRPr="00977BA1">
              <w:t>ние, 10</w:t>
            </w:r>
            <w:r w:rsidR="004E35D6">
              <w:rPr>
                <w:lang w:val="en-US"/>
              </w:rPr>
              <w:t> </w:t>
            </w:r>
            <w:r w:rsidRPr="00977BA1">
              <w:t>ч. 00 м.</w:t>
            </w:r>
            <w:r w:rsidR="00977BA1">
              <w:t xml:space="preserve"> </w:t>
            </w:r>
            <w:r w:rsidRPr="00977BA1">
              <w:t>(закр</w:t>
            </w:r>
            <w:r w:rsidRPr="00977BA1">
              <w:t>ы</w:t>
            </w:r>
            <w:r w:rsidRPr="00977BA1">
              <w:t xml:space="preserve">тое) </w:t>
            </w:r>
          </w:p>
        </w:tc>
        <w:tc>
          <w:tcPr>
            <w:tcW w:w="993" w:type="dxa"/>
            <w:gridSpan w:val="3"/>
          </w:tcPr>
          <w:p w:rsidR="00CD10D4" w:rsidRPr="00977BA1" w:rsidRDefault="00CD10D4" w:rsidP="00977BA1">
            <w:r w:rsidRPr="00977BA1">
              <w:t>Пункт 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47" w:type="dxa"/>
          </w:tcPr>
          <w:p w:rsidR="00CD10D4" w:rsidRPr="00977BA1" w:rsidRDefault="00CD10D4" w:rsidP="00977BA1">
            <w:r w:rsidRPr="00977BA1">
              <w:t>Сотрудничество с другими органами Организации Об</w:t>
            </w:r>
            <w:r w:rsidRPr="00977BA1">
              <w:t>ъ</w:t>
            </w:r>
            <w:r w:rsidRPr="00977BA1">
              <w:t>единенных Наций, специал</w:t>
            </w:r>
            <w:r w:rsidRPr="00977BA1">
              <w:t>и</w:t>
            </w:r>
            <w:r w:rsidRPr="00977BA1">
              <w:t>зированными учреждениями, организациями инвалидов и другими компетентными орг</w:t>
            </w:r>
            <w:r w:rsidRPr="00977BA1">
              <w:t>а</w:t>
            </w:r>
            <w:r w:rsidRPr="00977BA1">
              <w:t xml:space="preserve">нами </w:t>
            </w:r>
          </w:p>
        </w:tc>
      </w:tr>
      <w:tr w:rsidR="00CD10D4" w:rsidRPr="00977BA1" w:rsidTr="009226EB">
        <w:trPr>
          <w:trHeight w:val="403"/>
        </w:trPr>
        <w:tc>
          <w:tcPr>
            <w:tcW w:w="1588" w:type="dxa"/>
          </w:tcPr>
          <w:p w:rsidR="00CD10D4" w:rsidRPr="00977BA1" w:rsidRDefault="00CD10D4" w:rsidP="00977BA1"/>
        </w:tc>
        <w:tc>
          <w:tcPr>
            <w:tcW w:w="1842" w:type="dxa"/>
            <w:gridSpan w:val="2"/>
          </w:tcPr>
          <w:p w:rsidR="00CD10D4" w:rsidRPr="00977BA1" w:rsidRDefault="00CD10D4" w:rsidP="004E35D6">
            <w:r w:rsidRPr="00977BA1">
              <w:t>367-е засед</w:t>
            </w:r>
            <w:r w:rsidRPr="00977BA1">
              <w:t>а</w:t>
            </w:r>
            <w:r w:rsidRPr="00977BA1">
              <w:t>ние, 15</w:t>
            </w:r>
            <w:r w:rsidR="004E35D6">
              <w:rPr>
                <w:lang w:val="en-US"/>
              </w:rPr>
              <w:t> </w:t>
            </w:r>
            <w:r w:rsidRPr="00977BA1">
              <w:t>ч. 00 м.</w:t>
            </w:r>
            <w:r w:rsidR="00977BA1">
              <w:t xml:space="preserve"> </w:t>
            </w:r>
            <w:r w:rsidRPr="00977BA1">
              <w:t>(откр</w:t>
            </w:r>
            <w:r w:rsidRPr="00977BA1">
              <w:t>ы</w:t>
            </w:r>
            <w:r w:rsidRPr="00977BA1">
              <w:t>тое)</w:t>
            </w:r>
          </w:p>
        </w:tc>
        <w:tc>
          <w:tcPr>
            <w:tcW w:w="993" w:type="dxa"/>
            <w:gridSpan w:val="3"/>
          </w:tcPr>
          <w:p w:rsidR="00CD10D4" w:rsidRPr="00977BA1" w:rsidRDefault="00CD10D4" w:rsidP="00977BA1">
            <w:r w:rsidRPr="00977BA1">
              <w:t>Пункт 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47" w:type="dxa"/>
          </w:tcPr>
          <w:p w:rsidR="00CD10D4" w:rsidRPr="00977BA1" w:rsidRDefault="00CD10D4" w:rsidP="00977BA1">
            <w:r w:rsidRPr="00977BA1">
              <w:t>Рассмотрение докладов, пре</w:t>
            </w:r>
            <w:r w:rsidRPr="00977BA1">
              <w:t>д</w:t>
            </w:r>
            <w:r w:rsidRPr="00977BA1">
              <w:t>ставленных сторонами Ко</w:t>
            </w:r>
            <w:r w:rsidRPr="00977BA1">
              <w:t>н</w:t>
            </w:r>
            <w:r w:rsidRPr="00977BA1">
              <w:t>венции в соответствии со ст</w:t>
            </w:r>
            <w:r w:rsidRPr="00977BA1">
              <w:t>а</w:t>
            </w:r>
            <w:r w:rsidRPr="00977BA1">
              <w:t>тьей 35: Непал</w:t>
            </w:r>
          </w:p>
        </w:tc>
      </w:tr>
      <w:tr w:rsidR="00CD10D4" w:rsidRPr="00977BA1" w:rsidTr="009226EB">
        <w:trPr>
          <w:trHeight w:val="403"/>
        </w:trPr>
        <w:tc>
          <w:tcPr>
            <w:tcW w:w="1588" w:type="dxa"/>
          </w:tcPr>
          <w:p w:rsidR="00CD10D4" w:rsidRPr="00977BA1" w:rsidRDefault="004E35D6" w:rsidP="004E35D6">
            <w:r>
              <w:t>Вторник, 20</w:t>
            </w:r>
            <w:r>
              <w:rPr>
                <w:lang w:val="en-US"/>
              </w:rPr>
              <w:t> </w:t>
            </w:r>
            <w:r w:rsidR="00CD10D4" w:rsidRPr="00977BA1">
              <w:t>февраля 2018</w:t>
            </w:r>
            <w:r>
              <w:rPr>
                <w:lang w:val="en-US"/>
              </w:rPr>
              <w:t> </w:t>
            </w:r>
            <w:r w:rsidR="00CD10D4" w:rsidRPr="00977BA1">
              <w:t>года</w:t>
            </w:r>
          </w:p>
        </w:tc>
        <w:tc>
          <w:tcPr>
            <w:tcW w:w="1842" w:type="dxa"/>
            <w:gridSpan w:val="2"/>
          </w:tcPr>
          <w:p w:rsidR="00CD10D4" w:rsidRPr="00977BA1" w:rsidRDefault="00CD10D4" w:rsidP="004E35D6">
            <w:r w:rsidRPr="00977BA1">
              <w:t>368-е засед</w:t>
            </w:r>
            <w:r w:rsidRPr="00977BA1">
              <w:t>а</w:t>
            </w:r>
            <w:r w:rsidRPr="00977BA1">
              <w:t>ние, 10</w:t>
            </w:r>
            <w:r w:rsidR="004E35D6">
              <w:rPr>
                <w:lang w:val="en-US"/>
              </w:rPr>
              <w:t> </w:t>
            </w:r>
            <w:r w:rsidRPr="00977BA1">
              <w:t>ч. 00 м.</w:t>
            </w:r>
            <w:r w:rsidR="00977BA1">
              <w:t xml:space="preserve"> </w:t>
            </w:r>
            <w:r w:rsidRPr="00977BA1">
              <w:t>(откр</w:t>
            </w:r>
            <w:r w:rsidRPr="00977BA1">
              <w:t>ы</w:t>
            </w:r>
            <w:r w:rsidRPr="00977BA1">
              <w:t>тое)</w:t>
            </w:r>
          </w:p>
        </w:tc>
        <w:tc>
          <w:tcPr>
            <w:tcW w:w="993" w:type="dxa"/>
            <w:gridSpan w:val="3"/>
          </w:tcPr>
          <w:p w:rsidR="00CD10D4" w:rsidRPr="00977BA1" w:rsidRDefault="00CD10D4" w:rsidP="00977BA1">
            <w:r w:rsidRPr="00977BA1">
              <w:t>Пункт 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47" w:type="dxa"/>
          </w:tcPr>
          <w:p w:rsidR="00CD10D4" w:rsidRPr="00977BA1" w:rsidRDefault="00CD10D4" w:rsidP="00977BA1">
            <w:r w:rsidRPr="00977BA1">
              <w:t>Рассмотрение докладов, пре</w:t>
            </w:r>
            <w:r w:rsidRPr="00977BA1">
              <w:t>д</w:t>
            </w:r>
            <w:r w:rsidRPr="00977BA1">
              <w:t>ставленных сторонами Ко</w:t>
            </w:r>
            <w:r w:rsidRPr="00977BA1">
              <w:t>н</w:t>
            </w:r>
            <w:r w:rsidRPr="00977BA1">
              <w:t>венции в соответствии со ст</w:t>
            </w:r>
            <w:r w:rsidRPr="00977BA1">
              <w:t>а</w:t>
            </w:r>
            <w:r w:rsidRPr="00977BA1">
              <w:t>тьей 35: Непал</w:t>
            </w:r>
          </w:p>
        </w:tc>
      </w:tr>
      <w:tr w:rsidR="00CD10D4" w:rsidRPr="00977BA1" w:rsidTr="009226EB">
        <w:trPr>
          <w:trHeight w:val="403"/>
        </w:trPr>
        <w:tc>
          <w:tcPr>
            <w:tcW w:w="1588" w:type="dxa"/>
          </w:tcPr>
          <w:p w:rsidR="00CD10D4" w:rsidRPr="00977BA1" w:rsidRDefault="00CD10D4" w:rsidP="00977BA1"/>
        </w:tc>
        <w:tc>
          <w:tcPr>
            <w:tcW w:w="1842" w:type="dxa"/>
            <w:gridSpan w:val="2"/>
          </w:tcPr>
          <w:p w:rsidR="00CD10D4" w:rsidRPr="00977BA1" w:rsidRDefault="00CD10D4" w:rsidP="004E35D6">
            <w:r w:rsidRPr="00977BA1">
              <w:t>369-е засед</w:t>
            </w:r>
            <w:r w:rsidRPr="00977BA1">
              <w:t>а</w:t>
            </w:r>
            <w:r w:rsidRPr="00977BA1">
              <w:t>ние, 15</w:t>
            </w:r>
            <w:r w:rsidR="004E35D6">
              <w:rPr>
                <w:lang w:val="en-US"/>
              </w:rPr>
              <w:t> </w:t>
            </w:r>
            <w:r w:rsidRPr="00977BA1">
              <w:t>ч. 00 м.</w:t>
            </w:r>
            <w:r w:rsidR="00977BA1">
              <w:t xml:space="preserve"> </w:t>
            </w:r>
            <w:r w:rsidRPr="00977BA1">
              <w:t>(откр</w:t>
            </w:r>
            <w:r w:rsidRPr="00977BA1">
              <w:t>ы</w:t>
            </w:r>
            <w:r w:rsidRPr="00977BA1">
              <w:t>тое)</w:t>
            </w:r>
          </w:p>
        </w:tc>
        <w:tc>
          <w:tcPr>
            <w:tcW w:w="993" w:type="dxa"/>
            <w:gridSpan w:val="3"/>
          </w:tcPr>
          <w:p w:rsidR="00CD10D4" w:rsidRPr="00977BA1" w:rsidRDefault="00CD10D4" w:rsidP="00977BA1">
            <w:r w:rsidRPr="00977BA1">
              <w:t>Пункт 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47" w:type="dxa"/>
          </w:tcPr>
          <w:p w:rsidR="00CD10D4" w:rsidRPr="00977BA1" w:rsidRDefault="00CD10D4" w:rsidP="00977BA1">
            <w:r w:rsidRPr="00977BA1">
              <w:t>Рассмотрение докладов, пре</w:t>
            </w:r>
            <w:r w:rsidRPr="00977BA1">
              <w:t>д</w:t>
            </w:r>
            <w:r w:rsidRPr="00977BA1">
              <w:t>ставленных сторонами Ко</w:t>
            </w:r>
            <w:r w:rsidRPr="00977BA1">
              <w:t>н</w:t>
            </w:r>
            <w:r w:rsidRPr="00977BA1">
              <w:t>венции в соответствии со ст</w:t>
            </w:r>
            <w:r w:rsidRPr="00977BA1">
              <w:t>а</w:t>
            </w:r>
            <w:r w:rsidRPr="00977BA1">
              <w:t>тьей 35: Оман</w:t>
            </w:r>
          </w:p>
        </w:tc>
      </w:tr>
      <w:tr w:rsidR="00CD10D4" w:rsidRPr="00977BA1" w:rsidTr="009226EB">
        <w:trPr>
          <w:trHeight w:val="403"/>
        </w:trPr>
        <w:tc>
          <w:tcPr>
            <w:tcW w:w="1588" w:type="dxa"/>
          </w:tcPr>
          <w:p w:rsidR="00CD10D4" w:rsidRPr="00977BA1" w:rsidRDefault="00CD10D4" w:rsidP="004E35D6">
            <w:r w:rsidRPr="00977BA1">
              <w:t xml:space="preserve">Среда, </w:t>
            </w:r>
            <w:r w:rsidR="004E35D6">
              <w:rPr>
                <w:lang w:val="en-US"/>
              </w:rPr>
              <w:br/>
            </w:r>
            <w:r w:rsidRPr="00977BA1">
              <w:t>21 февраля 2018</w:t>
            </w:r>
            <w:r w:rsidR="004E35D6">
              <w:rPr>
                <w:lang w:val="en-US"/>
              </w:rPr>
              <w:t> </w:t>
            </w:r>
            <w:r w:rsidRPr="00977BA1">
              <w:t>года</w:t>
            </w:r>
          </w:p>
        </w:tc>
        <w:tc>
          <w:tcPr>
            <w:tcW w:w="1842" w:type="dxa"/>
            <w:gridSpan w:val="2"/>
          </w:tcPr>
          <w:p w:rsidR="00CD10D4" w:rsidRPr="00977BA1" w:rsidRDefault="00CD10D4" w:rsidP="004E35D6">
            <w:r w:rsidRPr="00977BA1">
              <w:t>370-е засед</w:t>
            </w:r>
            <w:r w:rsidRPr="00977BA1">
              <w:t>а</w:t>
            </w:r>
            <w:r w:rsidRPr="00977BA1">
              <w:t>ние, 10</w:t>
            </w:r>
            <w:r w:rsidR="004E35D6">
              <w:rPr>
                <w:lang w:val="en-US"/>
              </w:rPr>
              <w:t> </w:t>
            </w:r>
            <w:r w:rsidRPr="00977BA1">
              <w:t>ч. 00 м.</w:t>
            </w:r>
            <w:r w:rsidR="00977BA1">
              <w:t xml:space="preserve"> </w:t>
            </w:r>
            <w:r w:rsidRPr="00977BA1">
              <w:t>(откр</w:t>
            </w:r>
            <w:r w:rsidRPr="00977BA1">
              <w:t>ы</w:t>
            </w:r>
            <w:r w:rsidRPr="00977BA1">
              <w:t>тое)</w:t>
            </w:r>
          </w:p>
        </w:tc>
        <w:tc>
          <w:tcPr>
            <w:tcW w:w="993" w:type="dxa"/>
            <w:gridSpan w:val="3"/>
          </w:tcPr>
          <w:p w:rsidR="00CD10D4" w:rsidRPr="00977BA1" w:rsidRDefault="00CD10D4" w:rsidP="00977BA1">
            <w:r w:rsidRPr="00977BA1">
              <w:t>Пункт 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47" w:type="dxa"/>
          </w:tcPr>
          <w:p w:rsidR="00CD10D4" w:rsidRPr="00977BA1" w:rsidRDefault="00CD10D4" w:rsidP="00977BA1">
            <w:r w:rsidRPr="00977BA1">
              <w:t>Рассмотрение докладов, пре</w:t>
            </w:r>
            <w:r w:rsidRPr="00977BA1">
              <w:t>д</w:t>
            </w:r>
            <w:r w:rsidRPr="00977BA1">
              <w:t>ставленных сторонами Ко</w:t>
            </w:r>
            <w:r w:rsidRPr="00977BA1">
              <w:t>н</w:t>
            </w:r>
            <w:r w:rsidRPr="00977BA1">
              <w:t>венции в соответствии со ст</w:t>
            </w:r>
            <w:r w:rsidRPr="00977BA1">
              <w:t>а</w:t>
            </w:r>
            <w:r w:rsidRPr="00977BA1">
              <w:t>тьей 35: Оман</w:t>
            </w:r>
          </w:p>
        </w:tc>
      </w:tr>
      <w:tr w:rsidR="00CD10D4" w:rsidRPr="00977BA1" w:rsidTr="009226EB">
        <w:trPr>
          <w:trHeight w:val="403"/>
        </w:trPr>
        <w:tc>
          <w:tcPr>
            <w:tcW w:w="1588" w:type="dxa"/>
          </w:tcPr>
          <w:p w:rsidR="00CD10D4" w:rsidRPr="00977BA1" w:rsidRDefault="00CD10D4" w:rsidP="00977BA1"/>
        </w:tc>
        <w:tc>
          <w:tcPr>
            <w:tcW w:w="1842" w:type="dxa"/>
            <w:gridSpan w:val="2"/>
          </w:tcPr>
          <w:p w:rsidR="00CD10D4" w:rsidRPr="00977BA1" w:rsidDel="008968E5" w:rsidRDefault="00CD10D4" w:rsidP="004E35D6">
            <w:r w:rsidRPr="00977BA1">
              <w:t>371-е засед</w:t>
            </w:r>
            <w:r w:rsidRPr="00977BA1">
              <w:t>а</w:t>
            </w:r>
            <w:r w:rsidRPr="00977BA1">
              <w:t>ние, 15</w:t>
            </w:r>
            <w:r w:rsidR="004E35D6">
              <w:rPr>
                <w:lang w:val="en-US"/>
              </w:rPr>
              <w:t> </w:t>
            </w:r>
            <w:r w:rsidRPr="00977BA1">
              <w:t>ч. 00 м.</w:t>
            </w:r>
            <w:r w:rsidR="00977BA1">
              <w:t xml:space="preserve"> </w:t>
            </w:r>
            <w:r w:rsidRPr="00977BA1">
              <w:t>(откр</w:t>
            </w:r>
            <w:r w:rsidRPr="00977BA1">
              <w:t>ы</w:t>
            </w:r>
            <w:r w:rsidRPr="00977BA1">
              <w:t>тое)</w:t>
            </w:r>
          </w:p>
        </w:tc>
        <w:tc>
          <w:tcPr>
            <w:tcW w:w="993" w:type="dxa"/>
            <w:gridSpan w:val="3"/>
          </w:tcPr>
          <w:p w:rsidR="00CD10D4" w:rsidRPr="00977BA1" w:rsidRDefault="00CD10D4" w:rsidP="00977BA1">
            <w:r w:rsidRPr="00977BA1">
              <w:t>Пункт 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47" w:type="dxa"/>
          </w:tcPr>
          <w:p w:rsidR="00CD10D4" w:rsidRPr="00977BA1" w:rsidDel="00D609C6" w:rsidRDefault="00CD10D4" w:rsidP="00977BA1">
            <w:r w:rsidRPr="00977BA1">
              <w:t>Рассмотрение докладов, пре</w:t>
            </w:r>
            <w:r w:rsidRPr="00977BA1">
              <w:t>д</w:t>
            </w:r>
            <w:r w:rsidRPr="00977BA1">
              <w:t>ставленных сторонами Ко</w:t>
            </w:r>
            <w:r w:rsidRPr="00977BA1">
              <w:t>н</w:t>
            </w:r>
            <w:r w:rsidRPr="00977BA1">
              <w:t>венции в соответствии со ст</w:t>
            </w:r>
            <w:r w:rsidRPr="00977BA1">
              <w:t>а</w:t>
            </w:r>
            <w:r w:rsidRPr="00977BA1">
              <w:t>тьей 35: Судан</w:t>
            </w:r>
          </w:p>
        </w:tc>
      </w:tr>
      <w:tr w:rsidR="00CD10D4" w:rsidRPr="00977BA1" w:rsidTr="009226EB">
        <w:trPr>
          <w:trHeight w:val="403"/>
        </w:trPr>
        <w:tc>
          <w:tcPr>
            <w:tcW w:w="1588" w:type="dxa"/>
          </w:tcPr>
          <w:p w:rsidR="00CD10D4" w:rsidRPr="00977BA1" w:rsidRDefault="00CD10D4" w:rsidP="004E35D6">
            <w:r w:rsidRPr="00977BA1">
              <w:t>Четверг,</w:t>
            </w:r>
            <w:r w:rsidR="00977BA1">
              <w:t xml:space="preserve"> </w:t>
            </w:r>
            <w:r w:rsidR="004E35D6">
              <w:rPr>
                <w:lang w:val="en-US"/>
              </w:rPr>
              <w:br/>
            </w:r>
            <w:r w:rsidRPr="00977BA1">
              <w:t>22 февраля 2018</w:t>
            </w:r>
            <w:r w:rsidR="004E35D6">
              <w:rPr>
                <w:lang w:val="en-US"/>
              </w:rPr>
              <w:t> </w:t>
            </w:r>
            <w:r w:rsidRPr="00977BA1">
              <w:t>года</w:t>
            </w:r>
          </w:p>
        </w:tc>
        <w:tc>
          <w:tcPr>
            <w:tcW w:w="1842" w:type="dxa"/>
            <w:gridSpan w:val="2"/>
          </w:tcPr>
          <w:p w:rsidR="00CD10D4" w:rsidRPr="00977BA1" w:rsidRDefault="00CD10D4" w:rsidP="004E35D6">
            <w:r w:rsidRPr="00977BA1">
              <w:t>372-е засед</w:t>
            </w:r>
            <w:r w:rsidRPr="00977BA1">
              <w:t>а</w:t>
            </w:r>
            <w:r w:rsidRPr="00977BA1">
              <w:t>ние, 10</w:t>
            </w:r>
            <w:r w:rsidR="004E35D6">
              <w:rPr>
                <w:lang w:val="en-US"/>
              </w:rPr>
              <w:t> </w:t>
            </w:r>
            <w:r w:rsidRPr="00977BA1">
              <w:t>ч. 00 м.</w:t>
            </w:r>
            <w:r w:rsidR="00977BA1">
              <w:t xml:space="preserve"> </w:t>
            </w:r>
            <w:r w:rsidRPr="00977BA1">
              <w:t>(откр</w:t>
            </w:r>
            <w:r w:rsidRPr="00977BA1">
              <w:t>ы</w:t>
            </w:r>
            <w:r w:rsidRPr="00977BA1">
              <w:t>тое)</w:t>
            </w:r>
          </w:p>
        </w:tc>
        <w:tc>
          <w:tcPr>
            <w:tcW w:w="993" w:type="dxa"/>
            <w:gridSpan w:val="3"/>
          </w:tcPr>
          <w:p w:rsidR="00CD10D4" w:rsidRPr="00977BA1" w:rsidRDefault="00CD10D4" w:rsidP="00977BA1">
            <w:r w:rsidRPr="00977BA1">
              <w:t>Пункт 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47" w:type="dxa"/>
          </w:tcPr>
          <w:p w:rsidR="00CD10D4" w:rsidRPr="00977BA1" w:rsidRDefault="00CD10D4" w:rsidP="00977BA1">
            <w:r w:rsidRPr="00977BA1">
              <w:t>Рассмотрение докладов, пре</w:t>
            </w:r>
            <w:r w:rsidRPr="00977BA1">
              <w:t>д</w:t>
            </w:r>
            <w:r w:rsidRPr="00977BA1">
              <w:t>ставленных сторонами Ко</w:t>
            </w:r>
            <w:r w:rsidRPr="00977BA1">
              <w:t>н</w:t>
            </w:r>
            <w:r w:rsidRPr="00977BA1">
              <w:t>венции в соответствии со ст</w:t>
            </w:r>
            <w:r w:rsidRPr="00977BA1">
              <w:t>а</w:t>
            </w:r>
            <w:r w:rsidRPr="00977BA1">
              <w:t>тьей 35: Судан</w:t>
            </w:r>
          </w:p>
        </w:tc>
      </w:tr>
      <w:tr w:rsidR="00CD10D4" w:rsidRPr="00977BA1" w:rsidTr="009226EB">
        <w:trPr>
          <w:trHeight w:val="403"/>
        </w:trPr>
        <w:tc>
          <w:tcPr>
            <w:tcW w:w="1588" w:type="dxa"/>
          </w:tcPr>
          <w:p w:rsidR="00CD10D4" w:rsidRPr="00977BA1" w:rsidRDefault="00CD10D4" w:rsidP="00977BA1"/>
        </w:tc>
        <w:tc>
          <w:tcPr>
            <w:tcW w:w="1842" w:type="dxa"/>
            <w:gridSpan w:val="2"/>
          </w:tcPr>
          <w:p w:rsidR="00CD10D4" w:rsidRPr="00977BA1" w:rsidRDefault="00CD10D4" w:rsidP="004E35D6">
            <w:r w:rsidRPr="00977BA1">
              <w:t>373-е засед</w:t>
            </w:r>
            <w:r w:rsidRPr="00977BA1">
              <w:t>а</w:t>
            </w:r>
            <w:r w:rsidRPr="00977BA1">
              <w:t>ние, 15</w:t>
            </w:r>
            <w:r w:rsidR="004E35D6">
              <w:rPr>
                <w:lang w:val="en-US"/>
              </w:rPr>
              <w:t> </w:t>
            </w:r>
            <w:r w:rsidRPr="00977BA1">
              <w:t>ч. 00 м.</w:t>
            </w:r>
            <w:r w:rsidR="00977BA1">
              <w:t xml:space="preserve"> </w:t>
            </w:r>
            <w:r w:rsidRPr="00977BA1">
              <w:t>(откр</w:t>
            </w:r>
            <w:r w:rsidRPr="00977BA1">
              <w:t>ы</w:t>
            </w:r>
            <w:r w:rsidRPr="00977BA1">
              <w:t>тое)</w:t>
            </w:r>
          </w:p>
        </w:tc>
        <w:tc>
          <w:tcPr>
            <w:tcW w:w="993" w:type="dxa"/>
            <w:gridSpan w:val="3"/>
          </w:tcPr>
          <w:p w:rsidR="00CD10D4" w:rsidRPr="00977BA1" w:rsidRDefault="00CD10D4" w:rsidP="00977BA1">
            <w:r w:rsidRPr="00977BA1">
              <w:t>Пункт 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47" w:type="dxa"/>
          </w:tcPr>
          <w:p w:rsidR="00CD10D4" w:rsidRPr="00977BA1" w:rsidRDefault="00CD10D4" w:rsidP="00977BA1">
            <w:r w:rsidRPr="00977BA1">
              <w:t>Рассмотрение докладов, пре</w:t>
            </w:r>
            <w:r w:rsidRPr="00977BA1">
              <w:t>д</w:t>
            </w:r>
            <w:r w:rsidRPr="00977BA1">
              <w:t>ставленных сторонами Ко</w:t>
            </w:r>
            <w:r w:rsidRPr="00977BA1">
              <w:t>н</w:t>
            </w:r>
            <w:r w:rsidRPr="00977BA1">
              <w:t>венции в соответствии со ст</w:t>
            </w:r>
            <w:r w:rsidRPr="00977BA1">
              <w:t>а</w:t>
            </w:r>
            <w:r w:rsidRPr="00977BA1">
              <w:t>тьей 35: Слов</w:t>
            </w:r>
            <w:r w:rsidRPr="00977BA1">
              <w:t>е</w:t>
            </w:r>
            <w:r w:rsidRPr="00977BA1">
              <w:t>ния</w:t>
            </w:r>
          </w:p>
        </w:tc>
      </w:tr>
      <w:tr w:rsidR="00CD10D4" w:rsidRPr="00977BA1" w:rsidTr="00911F9E">
        <w:trPr>
          <w:trHeight w:val="403"/>
        </w:trPr>
        <w:tc>
          <w:tcPr>
            <w:tcW w:w="1588" w:type="dxa"/>
            <w:tcBorders>
              <w:bottom w:val="nil"/>
            </w:tcBorders>
          </w:tcPr>
          <w:p w:rsidR="00CD10D4" w:rsidRPr="00977BA1" w:rsidRDefault="004E35D6" w:rsidP="00977BA1">
            <w:r>
              <w:t>Пятница, 23</w:t>
            </w:r>
            <w:r>
              <w:rPr>
                <w:lang w:val="en-US"/>
              </w:rPr>
              <w:t> </w:t>
            </w:r>
            <w:r w:rsidR="00CD10D4" w:rsidRPr="00977BA1">
              <w:t>февра</w:t>
            </w:r>
            <w:r>
              <w:t>ля 2018</w:t>
            </w:r>
            <w:r>
              <w:rPr>
                <w:lang w:val="en-US"/>
              </w:rPr>
              <w:t> </w:t>
            </w:r>
            <w:r w:rsidR="00CD10D4" w:rsidRPr="00977BA1">
              <w:t>года</w:t>
            </w:r>
          </w:p>
        </w:tc>
        <w:tc>
          <w:tcPr>
            <w:tcW w:w="1842" w:type="dxa"/>
            <w:gridSpan w:val="2"/>
            <w:tcBorders>
              <w:bottom w:val="nil"/>
            </w:tcBorders>
          </w:tcPr>
          <w:p w:rsidR="00CD10D4" w:rsidRPr="00977BA1" w:rsidRDefault="00CD10D4" w:rsidP="004E35D6">
            <w:r w:rsidRPr="00977BA1">
              <w:t>374-е засед</w:t>
            </w:r>
            <w:r w:rsidRPr="00977BA1">
              <w:t>а</w:t>
            </w:r>
            <w:r w:rsidRPr="00977BA1">
              <w:t>ние, 10</w:t>
            </w:r>
            <w:r w:rsidR="004E35D6">
              <w:rPr>
                <w:lang w:val="en-US"/>
              </w:rPr>
              <w:t> </w:t>
            </w:r>
            <w:r w:rsidRPr="00977BA1">
              <w:t>ч. 00 м.</w:t>
            </w:r>
            <w:r w:rsidR="00977BA1">
              <w:t xml:space="preserve"> </w:t>
            </w:r>
            <w:r w:rsidRPr="00977BA1">
              <w:t>(откр</w:t>
            </w:r>
            <w:r w:rsidRPr="00977BA1">
              <w:t>ы</w:t>
            </w:r>
            <w:r w:rsidRPr="00977BA1">
              <w:t>тое)</w:t>
            </w:r>
          </w:p>
        </w:tc>
        <w:tc>
          <w:tcPr>
            <w:tcW w:w="993" w:type="dxa"/>
            <w:gridSpan w:val="3"/>
            <w:tcBorders>
              <w:bottom w:val="nil"/>
            </w:tcBorders>
          </w:tcPr>
          <w:p w:rsidR="00CD10D4" w:rsidRPr="00977BA1" w:rsidRDefault="00CD10D4" w:rsidP="00977BA1">
            <w:r w:rsidRPr="00977BA1">
              <w:t>Пункт 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47" w:type="dxa"/>
          </w:tcPr>
          <w:p w:rsidR="00CD10D4" w:rsidRPr="00977BA1" w:rsidRDefault="00CD10D4" w:rsidP="00977BA1">
            <w:r w:rsidRPr="00977BA1">
              <w:t>Рассмотрение докладов, пре</w:t>
            </w:r>
            <w:r w:rsidRPr="00977BA1">
              <w:t>д</w:t>
            </w:r>
            <w:r w:rsidRPr="00977BA1">
              <w:t>ставленных сторонами Ко</w:t>
            </w:r>
            <w:r w:rsidRPr="00977BA1">
              <w:t>н</w:t>
            </w:r>
            <w:r w:rsidRPr="00977BA1">
              <w:t>венции в соответствии со ст</w:t>
            </w:r>
            <w:r w:rsidRPr="00977BA1">
              <w:t>а</w:t>
            </w:r>
            <w:r w:rsidRPr="00977BA1">
              <w:t>тьей 35: Слов</w:t>
            </w:r>
            <w:r w:rsidRPr="00977BA1">
              <w:t>е</w:t>
            </w:r>
            <w:r w:rsidRPr="00977BA1">
              <w:t>ния</w:t>
            </w:r>
          </w:p>
        </w:tc>
      </w:tr>
      <w:tr w:rsidR="00CD10D4" w:rsidRPr="00977BA1" w:rsidTr="00911F9E">
        <w:trPr>
          <w:trHeight w:val="403"/>
        </w:trPr>
        <w:tc>
          <w:tcPr>
            <w:tcW w:w="1588" w:type="dxa"/>
            <w:tcBorders>
              <w:top w:val="nil"/>
              <w:bottom w:val="nil"/>
            </w:tcBorders>
          </w:tcPr>
          <w:p w:rsidR="00CD10D4" w:rsidRPr="00977BA1" w:rsidRDefault="00CD10D4" w:rsidP="00977BA1"/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CD10D4" w:rsidRPr="00977BA1" w:rsidRDefault="00CD10D4" w:rsidP="004E35D6">
            <w:r w:rsidRPr="00977BA1">
              <w:t>375-е засед</w:t>
            </w:r>
            <w:r w:rsidRPr="00977BA1">
              <w:t>а</w:t>
            </w:r>
            <w:r w:rsidRPr="00977BA1">
              <w:t>ние, 15</w:t>
            </w:r>
            <w:r w:rsidR="004E35D6">
              <w:rPr>
                <w:lang w:val="en-US"/>
              </w:rPr>
              <w:t> </w:t>
            </w:r>
            <w:r w:rsidRPr="00977BA1">
              <w:t>ч. 00 м.</w:t>
            </w:r>
            <w:r w:rsidR="00977BA1">
              <w:t xml:space="preserve"> </w:t>
            </w:r>
            <w:r w:rsidRPr="00977BA1">
              <w:t>(откр</w:t>
            </w:r>
            <w:r w:rsidRPr="00977BA1">
              <w:t>ы</w:t>
            </w:r>
            <w:r w:rsidRPr="00977BA1">
              <w:t>тое)</w:t>
            </w:r>
          </w:p>
        </w:tc>
        <w:tc>
          <w:tcPr>
            <w:tcW w:w="993" w:type="dxa"/>
            <w:gridSpan w:val="3"/>
            <w:tcBorders>
              <w:top w:val="nil"/>
              <w:bottom w:val="nil"/>
            </w:tcBorders>
          </w:tcPr>
          <w:p w:rsidR="00CD10D4" w:rsidRPr="00977BA1" w:rsidRDefault="00CD10D4" w:rsidP="00977BA1">
            <w:r w:rsidRPr="00977BA1">
              <w:t>Пункт 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47" w:type="dxa"/>
            <w:tcBorders>
              <w:top w:val="nil"/>
            </w:tcBorders>
          </w:tcPr>
          <w:p w:rsidR="00CD10D4" w:rsidRPr="00977BA1" w:rsidRDefault="00CD10D4" w:rsidP="00977BA1">
            <w:r w:rsidRPr="00977BA1">
              <w:t>Ежегодная интерактивная ди</w:t>
            </w:r>
            <w:r w:rsidRPr="00977BA1">
              <w:t>с</w:t>
            </w:r>
            <w:r w:rsidRPr="00977BA1">
              <w:t>куссия с участием</w:t>
            </w:r>
            <w:r w:rsidR="00977BA1">
              <w:t xml:space="preserve"> </w:t>
            </w:r>
            <w:r w:rsidRPr="00977BA1">
              <w:t>независ</w:t>
            </w:r>
            <w:r w:rsidRPr="00977BA1">
              <w:t>и</w:t>
            </w:r>
            <w:r w:rsidRPr="00977BA1">
              <w:t>мых м</w:t>
            </w:r>
            <w:r w:rsidRPr="00977BA1">
              <w:t>е</w:t>
            </w:r>
            <w:r w:rsidRPr="00977BA1">
              <w:t>ханизмов мониторинга и национальных правозащи</w:t>
            </w:r>
            <w:r w:rsidRPr="00977BA1">
              <w:t>т</w:t>
            </w:r>
            <w:r w:rsidRPr="00977BA1">
              <w:t>ных учр</w:t>
            </w:r>
            <w:r w:rsidRPr="00977BA1">
              <w:t>е</w:t>
            </w:r>
            <w:r w:rsidRPr="00977BA1">
              <w:t xml:space="preserve">ждений </w:t>
            </w:r>
          </w:p>
        </w:tc>
      </w:tr>
      <w:tr w:rsidR="00CD10D4" w:rsidRPr="00911F9E" w:rsidTr="00911F9E">
        <w:tc>
          <w:tcPr>
            <w:tcW w:w="1588" w:type="dxa"/>
            <w:tcBorders>
              <w:top w:val="nil"/>
            </w:tcBorders>
          </w:tcPr>
          <w:p w:rsidR="00CD10D4" w:rsidRPr="00911F9E" w:rsidRDefault="00CD10D4" w:rsidP="00911F9E">
            <w:pPr>
              <w:pageBreakBefore/>
              <w:rPr>
                <w:b/>
                <w:bCs/>
              </w:rPr>
            </w:pPr>
            <w:r w:rsidRPr="00911F9E">
              <w:rPr>
                <w:b/>
                <w:bCs/>
              </w:rPr>
              <w:lastRenderedPageBreak/>
              <w:t>Неделя 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782" w:type="dxa"/>
            <w:gridSpan w:val="6"/>
            <w:tcBorders>
              <w:top w:val="nil"/>
            </w:tcBorders>
          </w:tcPr>
          <w:p w:rsidR="00CD10D4" w:rsidRPr="00911F9E" w:rsidRDefault="00CD10D4" w:rsidP="00911F9E">
            <w:pPr>
              <w:pageBreakBefore/>
              <w:rPr>
                <w:b/>
                <w:bCs/>
              </w:rPr>
            </w:pPr>
          </w:p>
        </w:tc>
      </w:tr>
      <w:tr w:rsidR="00CD10D4" w:rsidRPr="00977BA1" w:rsidTr="00977BA1">
        <w:trPr>
          <w:trHeight w:val="403"/>
        </w:trPr>
        <w:tc>
          <w:tcPr>
            <w:tcW w:w="1588" w:type="dxa"/>
          </w:tcPr>
          <w:p w:rsidR="00CD10D4" w:rsidRPr="00977BA1" w:rsidRDefault="00CD10D4" w:rsidP="00911F9E">
            <w:r w:rsidRPr="00977BA1">
              <w:t>Понедельник, 26 февраля 2018</w:t>
            </w:r>
            <w:r w:rsidR="00911F9E">
              <w:rPr>
                <w:lang w:val="en-US"/>
              </w:rPr>
              <w:t> </w:t>
            </w:r>
            <w:r w:rsidRPr="00977BA1">
              <w:t>года</w:t>
            </w:r>
          </w:p>
        </w:tc>
        <w:tc>
          <w:tcPr>
            <w:tcW w:w="1531" w:type="dxa"/>
          </w:tcPr>
          <w:p w:rsidR="00CD10D4" w:rsidRPr="00977BA1" w:rsidRDefault="00CD10D4" w:rsidP="00977BA1">
            <w:r w:rsidRPr="00977BA1">
              <w:t>376-е засед</w:t>
            </w:r>
            <w:r w:rsidRPr="00977BA1">
              <w:t>а</w:t>
            </w:r>
            <w:r w:rsidRPr="00977BA1">
              <w:t>ние, 10 ч. 00 м.</w:t>
            </w:r>
            <w:r w:rsidR="00977BA1">
              <w:t xml:space="preserve"> </w:t>
            </w:r>
            <w:r w:rsidRPr="00977BA1">
              <w:t>(з</w:t>
            </w:r>
            <w:r w:rsidRPr="00977BA1">
              <w:t>а</w:t>
            </w:r>
            <w:r w:rsidRPr="00977BA1">
              <w:t>крытое)</w:t>
            </w:r>
          </w:p>
        </w:tc>
        <w:tc>
          <w:tcPr>
            <w:tcW w:w="852" w:type="dxa"/>
            <w:gridSpan w:val="2"/>
          </w:tcPr>
          <w:p w:rsidR="00CD10D4" w:rsidRPr="00977BA1" w:rsidRDefault="00CD10D4" w:rsidP="00977BA1">
            <w:r w:rsidRPr="00977BA1">
              <w:t>Пункт 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99" w:type="dxa"/>
            <w:gridSpan w:val="3"/>
          </w:tcPr>
          <w:p w:rsidR="00CD10D4" w:rsidRPr="00977BA1" w:rsidRDefault="00CD10D4" w:rsidP="00977BA1">
            <w:r w:rsidRPr="00977BA1">
              <w:t>Сотрудничество с другими орган</w:t>
            </w:r>
            <w:r w:rsidRPr="00977BA1">
              <w:t>а</w:t>
            </w:r>
            <w:r w:rsidRPr="00977BA1">
              <w:t>ми Организации Объединенных Наций, специализированными учреждениями, организациями и</w:t>
            </w:r>
            <w:r w:rsidRPr="00977BA1">
              <w:t>н</w:t>
            </w:r>
            <w:r w:rsidRPr="00977BA1">
              <w:t xml:space="preserve">валидов и другими компетентными органами </w:t>
            </w:r>
          </w:p>
        </w:tc>
      </w:tr>
      <w:tr w:rsidR="00CD10D4" w:rsidRPr="00977BA1" w:rsidTr="00977BA1">
        <w:trPr>
          <w:trHeight w:val="403"/>
        </w:trPr>
        <w:tc>
          <w:tcPr>
            <w:tcW w:w="1588" w:type="dxa"/>
          </w:tcPr>
          <w:p w:rsidR="00CD10D4" w:rsidRPr="00977BA1" w:rsidRDefault="00CD10D4" w:rsidP="00977BA1"/>
        </w:tc>
        <w:tc>
          <w:tcPr>
            <w:tcW w:w="1531" w:type="dxa"/>
          </w:tcPr>
          <w:p w:rsidR="00CD10D4" w:rsidRPr="00977BA1" w:rsidRDefault="00CD10D4" w:rsidP="00977BA1">
            <w:r w:rsidRPr="00977BA1">
              <w:t>377-е засед</w:t>
            </w:r>
            <w:r w:rsidRPr="00977BA1">
              <w:t>а</w:t>
            </w:r>
            <w:r w:rsidRPr="00977BA1">
              <w:t>ние, 15 ч. 00 м.</w:t>
            </w:r>
            <w:r w:rsidR="00977BA1">
              <w:t xml:space="preserve"> </w:t>
            </w:r>
            <w:r w:rsidRPr="00977BA1">
              <w:t>(о</w:t>
            </w:r>
            <w:r w:rsidRPr="00977BA1">
              <w:t>т</w:t>
            </w:r>
            <w:r w:rsidRPr="00977BA1">
              <w:t>крытое)</w:t>
            </w:r>
          </w:p>
        </w:tc>
        <w:tc>
          <w:tcPr>
            <w:tcW w:w="852" w:type="dxa"/>
            <w:gridSpan w:val="2"/>
          </w:tcPr>
          <w:p w:rsidR="00CD10D4" w:rsidRPr="00977BA1" w:rsidRDefault="00CD10D4" w:rsidP="00977BA1">
            <w:r w:rsidRPr="00977BA1">
              <w:t>Пункт 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99" w:type="dxa"/>
            <w:gridSpan w:val="3"/>
          </w:tcPr>
          <w:p w:rsidR="00CD10D4" w:rsidRPr="00977BA1" w:rsidRDefault="00CD10D4" w:rsidP="00977BA1">
            <w:r w:rsidRPr="00977BA1">
              <w:t>Рассмотрение докладов, предста</w:t>
            </w:r>
            <w:r w:rsidRPr="00977BA1">
              <w:t>в</w:t>
            </w:r>
            <w:r w:rsidR="00A470BC">
              <w:t>ленных сторонами Конвенции в</w:t>
            </w:r>
            <w:r w:rsidR="00A470BC">
              <w:rPr>
                <w:lang w:val="en-US"/>
              </w:rPr>
              <w:t> </w:t>
            </w:r>
            <w:r w:rsidRPr="00977BA1">
              <w:t>соответствии со статьей 35: Се</w:t>
            </w:r>
            <w:r w:rsidRPr="00977BA1">
              <w:t>й</w:t>
            </w:r>
            <w:r w:rsidRPr="00977BA1">
              <w:t>шел</w:t>
            </w:r>
            <w:r w:rsidRPr="00977BA1">
              <w:t>ь</w:t>
            </w:r>
            <w:r w:rsidRPr="00977BA1">
              <w:t xml:space="preserve">ские Острова </w:t>
            </w:r>
          </w:p>
        </w:tc>
      </w:tr>
      <w:tr w:rsidR="00CD10D4" w:rsidRPr="00977BA1" w:rsidTr="00977BA1">
        <w:trPr>
          <w:trHeight w:val="403"/>
        </w:trPr>
        <w:tc>
          <w:tcPr>
            <w:tcW w:w="1588" w:type="dxa"/>
          </w:tcPr>
          <w:p w:rsidR="00CD10D4" w:rsidRPr="00977BA1" w:rsidRDefault="00911F9E" w:rsidP="00911F9E">
            <w:r>
              <w:t>Вторник, 27</w:t>
            </w:r>
            <w:r>
              <w:rPr>
                <w:lang w:val="en-US"/>
              </w:rPr>
              <w:t> </w:t>
            </w:r>
            <w:r w:rsidR="00CD10D4" w:rsidRPr="00977BA1">
              <w:t>февраля 2018</w:t>
            </w:r>
            <w:r>
              <w:rPr>
                <w:lang w:val="en-US"/>
              </w:rPr>
              <w:t> </w:t>
            </w:r>
            <w:r w:rsidR="00CD10D4" w:rsidRPr="00977BA1">
              <w:t>года</w:t>
            </w:r>
          </w:p>
        </w:tc>
        <w:tc>
          <w:tcPr>
            <w:tcW w:w="1531" w:type="dxa"/>
          </w:tcPr>
          <w:p w:rsidR="00CD10D4" w:rsidRPr="00977BA1" w:rsidRDefault="00CD10D4" w:rsidP="00977BA1">
            <w:r w:rsidRPr="00977BA1">
              <w:t>378-е засед</w:t>
            </w:r>
            <w:r w:rsidRPr="00977BA1">
              <w:t>а</w:t>
            </w:r>
            <w:r w:rsidRPr="00977BA1">
              <w:t>ние, 10 ч. 00 м.</w:t>
            </w:r>
            <w:r w:rsidR="00977BA1">
              <w:t xml:space="preserve"> </w:t>
            </w:r>
            <w:r w:rsidRPr="00977BA1">
              <w:t>(о</w:t>
            </w:r>
            <w:r w:rsidRPr="00977BA1">
              <w:t>т</w:t>
            </w:r>
            <w:r w:rsidRPr="00977BA1">
              <w:t>крытое)</w:t>
            </w:r>
          </w:p>
        </w:tc>
        <w:tc>
          <w:tcPr>
            <w:tcW w:w="852" w:type="dxa"/>
            <w:gridSpan w:val="2"/>
          </w:tcPr>
          <w:p w:rsidR="00CD10D4" w:rsidRPr="00977BA1" w:rsidRDefault="00CD10D4" w:rsidP="00977BA1">
            <w:r w:rsidRPr="00977BA1">
              <w:t>Пункт 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99" w:type="dxa"/>
            <w:gridSpan w:val="3"/>
          </w:tcPr>
          <w:p w:rsidR="00CD10D4" w:rsidRPr="00977BA1" w:rsidRDefault="00CD10D4" w:rsidP="00A470BC">
            <w:r w:rsidRPr="00977BA1">
              <w:t>Рассмотрение докладов, предста</w:t>
            </w:r>
            <w:r w:rsidRPr="00977BA1">
              <w:t>в</w:t>
            </w:r>
            <w:r w:rsidRPr="00977BA1">
              <w:t>ленных сторонами Конвенции в</w:t>
            </w:r>
            <w:r w:rsidR="00A470BC">
              <w:rPr>
                <w:lang w:val="en-US"/>
              </w:rPr>
              <w:t> </w:t>
            </w:r>
            <w:r w:rsidRPr="00977BA1">
              <w:t>соответствии со статьей 35: Се</w:t>
            </w:r>
            <w:r w:rsidRPr="00977BA1">
              <w:t>й</w:t>
            </w:r>
            <w:r w:rsidRPr="00977BA1">
              <w:t>шел</w:t>
            </w:r>
            <w:r w:rsidRPr="00977BA1">
              <w:t>ь</w:t>
            </w:r>
            <w:r w:rsidRPr="00977BA1">
              <w:t xml:space="preserve">ские Острова </w:t>
            </w:r>
          </w:p>
        </w:tc>
      </w:tr>
      <w:tr w:rsidR="00CD10D4" w:rsidRPr="00977BA1" w:rsidTr="00977BA1">
        <w:trPr>
          <w:trHeight w:val="403"/>
        </w:trPr>
        <w:tc>
          <w:tcPr>
            <w:tcW w:w="1588" w:type="dxa"/>
          </w:tcPr>
          <w:p w:rsidR="00CD10D4" w:rsidRPr="00977BA1" w:rsidRDefault="00CD10D4" w:rsidP="00977BA1"/>
        </w:tc>
        <w:tc>
          <w:tcPr>
            <w:tcW w:w="1531" w:type="dxa"/>
          </w:tcPr>
          <w:p w:rsidR="00CD10D4" w:rsidRPr="00977BA1" w:rsidRDefault="00CD10D4" w:rsidP="00977BA1">
            <w:r w:rsidRPr="00977BA1">
              <w:t>379-е засед</w:t>
            </w:r>
            <w:r w:rsidRPr="00977BA1">
              <w:t>а</w:t>
            </w:r>
            <w:r w:rsidRPr="00977BA1">
              <w:t>ние, 15 ч. 00 м.</w:t>
            </w:r>
            <w:r w:rsidR="00977BA1">
              <w:t xml:space="preserve"> </w:t>
            </w:r>
            <w:r w:rsidRPr="00977BA1">
              <w:t>(о</w:t>
            </w:r>
            <w:r w:rsidRPr="00977BA1">
              <w:t>т</w:t>
            </w:r>
            <w:r w:rsidRPr="00977BA1">
              <w:t>крытое)</w:t>
            </w:r>
          </w:p>
        </w:tc>
        <w:tc>
          <w:tcPr>
            <w:tcW w:w="852" w:type="dxa"/>
            <w:gridSpan w:val="2"/>
          </w:tcPr>
          <w:p w:rsidR="00CD10D4" w:rsidRPr="00977BA1" w:rsidRDefault="00CD10D4" w:rsidP="00977BA1">
            <w:r w:rsidRPr="00977BA1">
              <w:t>Пункт 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99" w:type="dxa"/>
            <w:gridSpan w:val="3"/>
          </w:tcPr>
          <w:p w:rsidR="00CD10D4" w:rsidRPr="00977BA1" w:rsidRDefault="00CD10D4" w:rsidP="00977BA1">
            <w:r w:rsidRPr="00977BA1">
              <w:t>Рассмотрение докладов, предста</w:t>
            </w:r>
            <w:r w:rsidRPr="00977BA1">
              <w:t>в</w:t>
            </w:r>
            <w:r w:rsidRPr="00977BA1">
              <w:t>ленных сторонами Конвенции в соответствии со статьей 35: Росси</w:t>
            </w:r>
            <w:r w:rsidRPr="00977BA1">
              <w:t>й</w:t>
            </w:r>
            <w:r w:rsidRPr="00977BA1">
              <w:t xml:space="preserve">ская Федерация </w:t>
            </w:r>
          </w:p>
        </w:tc>
      </w:tr>
      <w:tr w:rsidR="00CD10D4" w:rsidRPr="00977BA1" w:rsidTr="00977BA1">
        <w:trPr>
          <w:trHeight w:val="403"/>
        </w:trPr>
        <w:tc>
          <w:tcPr>
            <w:tcW w:w="1588" w:type="dxa"/>
          </w:tcPr>
          <w:p w:rsidR="00CD10D4" w:rsidRPr="00977BA1" w:rsidRDefault="00CD10D4" w:rsidP="00A470BC">
            <w:r w:rsidRPr="00977BA1">
              <w:t xml:space="preserve">Среда, </w:t>
            </w:r>
            <w:r w:rsidR="00A470BC">
              <w:rPr>
                <w:lang w:val="en-US"/>
              </w:rPr>
              <w:br/>
            </w:r>
            <w:r w:rsidRPr="00977BA1">
              <w:t>28 февраля 2018</w:t>
            </w:r>
            <w:r w:rsidR="00A470BC">
              <w:rPr>
                <w:lang w:val="en-US"/>
              </w:rPr>
              <w:t> </w:t>
            </w:r>
            <w:r w:rsidRPr="00977BA1">
              <w:t>года</w:t>
            </w:r>
          </w:p>
        </w:tc>
        <w:tc>
          <w:tcPr>
            <w:tcW w:w="1531" w:type="dxa"/>
          </w:tcPr>
          <w:p w:rsidR="00CD10D4" w:rsidRPr="00977BA1" w:rsidRDefault="00CD10D4" w:rsidP="00977BA1">
            <w:r w:rsidRPr="00977BA1">
              <w:t>380-е засед</w:t>
            </w:r>
            <w:r w:rsidRPr="00977BA1">
              <w:t>а</w:t>
            </w:r>
            <w:r w:rsidRPr="00977BA1">
              <w:t>ние, 10 ч. 00 м.</w:t>
            </w:r>
            <w:r w:rsidR="00977BA1">
              <w:t xml:space="preserve"> </w:t>
            </w:r>
            <w:r w:rsidRPr="00977BA1">
              <w:t>(о</w:t>
            </w:r>
            <w:r w:rsidRPr="00977BA1">
              <w:t>т</w:t>
            </w:r>
            <w:r w:rsidRPr="00977BA1">
              <w:t>крытое)</w:t>
            </w:r>
          </w:p>
        </w:tc>
        <w:tc>
          <w:tcPr>
            <w:tcW w:w="852" w:type="dxa"/>
            <w:gridSpan w:val="2"/>
          </w:tcPr>
          <w:p w:rsidR="00CD10D4" w:rsidRPr="00977BA1" w:rsidRDefault="00CD10D4" w:rsidP="00977BA1">
            <w:r w:rsidRPr="00977BA1">
              <w:t>Пункт 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99" w:type="dxa"/>
            <w:gridSpan w:val="3"/>
          </w:tcPr>
          <w:p w:rsidR="00CD10D4" w:rsidRPr="00977BA1" w:rsidRDefault="00CD10D4" w:rsidP="00977BA1">
            <w:r w:rsidRPr="00977BA1">
              <w:t>Рассмотрение докладов, предста</w:t>
            </w:r>
            <w:r w:rsidRPr="00977BA1">
              <w:t>в</w:t>
            </w:r>
            <w:r w:rsidRPr="00977BA1">
              <w:t>ленных сторонами Конвенции в соответствии со статьей 35: Росси</w:t>
            </w:r>
            <w:r w:rsidRPr="00977BA1">
              <w:t>й</w:t>
            </w:r>
            <w:r w:rsidRPr="00977BA1">
              <w:t xml:space="preserve">ская Федерация </w:t>
            </w:r>
          </w:p>
        </w:tc>
      </w:tr>
      <w:tr w:rsidR="00CD10D4" w:rsidRPr="00977BA1" w:rsidTr="00977BA1">
        <w:trPr>
          <w:trHeight w:val="403"/>
        </w:trPr>
        <w:tc>
          <w:tcPr>
            <w:tcW w:w="1588" w:type="dxa"/>
          </w:tcPr>
          <w:p w:rsidR="00CD10D4" w:rsidRPr="00977BA1" w:rsidRDefault="00CD10D4" w:rsidP="00977BA1"/>
        </w:tc>
        <w:tc>
          <w:tcPr>
            <w:tcW w:w="1531" w:type="dxa"/>
          </w:tcPr>
          <w:p w:rsidR="00CD10D4" w:rsidRPr="00977BA1" w:rsidRDefault="00CD10D4" w:rsidP="00977BA1">
            <w:r w:rsidRPr="00977BA1">
              <w:t>381-е засед</w:t>
            </w:r>
            <w:r w:rsidRPr="00977BA1">
              <w:t>а</w:t>
            </w:r>
            <w:r w:rsidRPr="00977BA1">
              <w:t>ние, 15 ч. 00 м.</w:t>
            </w:r>
            <w:r w:rsidR="00977BA1">
              <w:t xml:space="preserve"> </w:t>
            </w:r>
            <w:r w:rsidRPr="00977BA1">
              <w:t>(з</w:t>
            </w:r>
            <w:r w:rsidRPr="00977BA1">
              <w:t>а</w:t>
            </w:r>
            <w:r w:rsidRPr="00977BA1">
              <w:t>крытое)</w:t>
            </w:r>
          </w:p>
        </w:tc>
        <w:tc>
          <w:tcPr>
            <w:tcW w:w="852" w:type="dxa"/>
            <w:gridSpan w:val="2"/>
          </w:tcPr>
          <w:p w:rsidR="00CD10D4" w:rsidRPr="00977BA1" w:rsidRDefault="00CD10D4" w:rsidP="00977BA1">
            <w:r w:rsidRPr="00977BA1">
              <w:t>Пункт 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99" w:type="dxa"/>
            <w:gridSpan w:val="3"/>
          </w:tcPr>
          <w:p w:rsidR="00CD10D4" w:rsidRPr="00977BA1" w:rsidRDefault="00CD10D4" w:rsidP="00977BA1">
            <w:r w:rsidRPr="00977BA1">
              <w:t>Рассмотрение докладов, предста</w:t>
            </w:r>
            <w:r w:rsidRPr="00977BA1">
              <w:t>в</w:t>
            </w:r>
            <w:r w:rsidRPr="00977BA1">
              <w:t>ленных сторонами Конвенции в соответствии со статьей 35: утве</w:t>
            </w:r>
            <w:r w:rsidRPr="00977BA1">
              <w:t>р</w:t>
            </w:r>
            <w:r w:rsidRPr="00977BA1">
              <w:t xml:space="preserve">ждение заключительных замечаний </w:t>
            </w:r>
          </w:p>
        </w:tc>
      </w:tr>
      <w:tr w:rsidR="00CD10D4" w:rsidRPr="00977BA1" w:rsidTr="00977BA1">
        <w:trPr>
          <w:trHeight w:val="403"/>
        </w:trPr>
        <w:tc>
          <w:tcPr>
            <w:tcW w:w="1588" w:type="dxa"/>
          </w:tcPr>
          <w:p w:rsidR="00CD10D4" w:rsidRPr="00977BA1" w:rsidRDefault="00CD10D4" w:rsidP="00A470BC">
            <w:r w:rsidRPr="00977BA1">
              <w:t>Четверг,</w:t>
            </w:r>
            <w:r w:rsidR="00977BA1">
              <w:t xml:space="preserve"> </w:t>
            </w:r>
            <w:r w:rsidR="00A470BC">
              <w:rPr>
                <w:lang w:val="en-US"/>
              </w:rPr>
              <w:br/>
            </w:r>
            <w:r w:rsidRPr="00977BA1">
              <w:t>1 марта 2018</w:t>
            </w:r>
            <w:r w:rsidR="00A470BC">
              <w:rPr>
                <w:lang w:val="en-US"/>
              </w:rPr>
              <w:t> </w:t>
            </w:r>
            <w:r w:rsidRPr="00977BA1">
              <w:t>года</w:t>
            </w:r>
          </w:p>
        </w:tc>
        <w:tc>
          <w:tcPr>
            <w:tcW w:w="1531" w:type="dxa"/>
          </w:tcPr>
          <w:p w:rsidR="00CD10D4" w:rsidRPr="00977BA1" w:rsidDel="00A826CF" w:rsidRDefault="00CD10D4" w:rsidP="00977BA1">
            <w:r w:rsidRPr="00977BA1">
              <w:t>382-е засед</w:t>
            </w:r>
            <w:r w:rsidRPr="00977BA1">
              <w:t>а</w:t>
            </w:r>
            <w:r w:rsidRPr="00977BA1">
              <w:t>ние, 10 ч. 00 м.</w:t>
            </w:r>
            <w:r w:rsidR="00977BA1">
              <w:t xml:space="preserve"> </w:t>
            </w:r>
            <w:r w:rsidRPr="00977BA1">
              <w:t>(з</w:t>
            </w:r>
            <w:r w:rsidRPr="00977BA1">
              <w:t>а</w:t>
            </w:r>
            <w:r w:rsidRPr="00977BA1">
              <w:t>крытое)</w:t>
            </w:r>
          </w:p>
        </w:tc>
        <w:tc>
          <w:tcPr>
            <w:tcW w:w="852" w:type="dxa"/>
            <w:gridSpan w:val="2"/>
          </w:tcPr>
          <w:p w:rsidR="00CD10D4" w:rsidRPr="00977BA1" w:rsidRDefault="00CD10D4" w:rsidP="00977BA1">
            <w:r w:rsidRPr="00977BA1">
              <w:t>Пункт 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99" w:type="dxa"/>
            <w:gridSpan w:val="3"/>
          </w:tcPr>
          <w:p w:rsidR="00CD10D4" w:rsidRPr="00977BA1" w:rsidRDefault="00CD10D4" w:rsidP="00977BA1">
            <w:r w:rsidRPr="00977BA1">
              <w:t>Рассмотрение докладов, предста</w:t>
            </w:r>
            <w:r w:rsidRPr="00977BA1">
              <w:t>в</w:t>
            </w:r>
            <w:r w:rsidRPr="00977BA1">
              <w:t>ленных сторонами Конвенции в соответствии со статьей 35: утве</w:t>
            </w:r>
            <w:r w:rsidRPr="00977BA1">
              <w:t>р</w:t>
            </w:r>
            <w:r w:rsidRPr="00977BA1">
              <w:t xml:space="preserve">ждение заключительных замечаний </w:t>
            </w:r>
          </w:p>
        </w:tc>
      </w:tr>
      <w:tr w:rsidR="00CD10D4" w:rsidRPr="00977BA1" w:rsidTr="00977BA1">
        <w:trPr>
          <w:trHeight w:val="403"/>
        </w:trPr>
        <w:tc>
          <w:tcPr>
            <w:tcW w:w="1588" w:type="dxa"/>
          </w:tcPr>
          <w:p w:rsidR="00CD10D4" w:rsidRPr="00977BA1" w:rsidRDefault="00CD10D4" w:rsidP="00977BA1"/>
        </w:tc>
        <w:tc>
          <w:tcPr>
            <w:tcW w:w="1531" w:type="dxa"/>
          </w:tcPr>
          <w:p w:rsidR="00CD10D4" w:rsidRPr="00977BA1" w:rsidDel="006D7732" w:rsidRDefault="00CD10D4" w:rsidP="00977BA1"/>
        </w:tc>
        <w:tc>
          <w:tcPr>
            <w:tcW w:w="852" w:type="dxa"/>
            <w:gridSpan w:val="2"/>
          </w:tcPr>
          <w:p w:rsidR="00CD10D4" w:rsidRPr="00977BA1" w:rsidRDefault="00CD10D4" w:rsidP="00977BA1">
            <w:r w:rsidRPr="00977BA1">
              <w:t>Пункт 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99" w:type="dxa"/>
            <w:gridSpan w:val="3"/>
          </w:tcPr>
          <w:p w:rsidR="00CD10D4" w:rsidRPr="00977BA1" w:rsidRDefault="00A470BC" w:rsidP="00977BA1">
            <w:r>
              <w:t>Утверждение перечней вопросов в</w:t>
            </w:r>
            <w:r>
              <w:rPr>
                <w:lang w:val="en-US"/>
              </w:rPr>
              <w:t> </w:t>
            </w:r>
            <w:r w:rsidR="00CD10D4" w:rsidRPr="00977BA1">
              <w:t>отношении докладов сторон Ко</w:t>
            </w:r>
            <w:r w:rsidR="00CD10D4" w:rsidRPr="00977BA1">
              <w:t>н</w:t>
            </w:r>
            <w:r w:rsidR="00CD10D4" w:rsidRPr="00977BA1">
              <w:t>венции</w:t>
            </w:r>
          </w:p>
        </w:tc>
      </w:tr>
      <w:tr w:rsidR="00CD10D4" w:rsidRPr="00977BA1" w:rsidTr="00977BA1">
        <w:trPr>
          <w:trHeight w:val="403"/>
        </w:trPr>
        <w:tc>
          <w:tcPr>
            <w:tcW w:w="1588" w:type="dxa"/>
          </w:tcPr>
          <w:p w:rsidR="00CD10D4" w:rsidRPr="00977BA1" w:rsidRDefault="00CD10D4" w:rsidP="00977BA1"/>
        </w:tc>
        <w:tc>
          <w:tcPr>
            <w:tcW w:w="1531" w:type="dxa"/>
          </w:tcPr>
          <w:p w:rsidR="00CD10D4" w:rsidRPr="00977BA1" w:rsidRDefault="00CD10D4" w:rsidP="00977BA1">
            <w:r w:rsidRPr="00977BA1">
              <w:t>383-е засед</w:t>
            </w:r>
            <w:r w:rsidRPr="00977BA1">
              <w:t>а</w:t>
            </w:r>
            <w:r w:rsidRPr="00977BA1">
              <w:t>ние, 15 ч. 00 м.</w:t>
            </w:r>
            <w:r w:rsidR="00977BA1">
              <w:t xml:space="preserve"> </w:t>
            </w:r>
            <w:r w:rsidRPr="00977BA1">
              <w:t>(з</w:t>
            </w:r>
            <w:r w:rsidRPr="00977BA1">
              <w:t>а</w:t>
            </w:r>
            <w:r w:rsidRPr="00977BA1">
              <w:t>крытое)</w:t>
            </w:r>
          </w:p>
        </w:tc>
        <w:tc>
          <w:tcPr>
            <w:tcW w:w="852" w:type="dxa"/>
            <w:gridSpan w:val="2"/>
          </w:tcPr>
          <w:p w:rsidR="00CD10D4" w:rsidRPr="00977BA1" w:rsidRDefault="00CD10D4" w:rsidP="00977BA1">
            <w:r w:rsidRPr="00977BA1">
              <w:t>Пункт 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99" w:type="dxa"/>
            <w:gridSpan w:val="3"/>
          </w:tcPr>
          <w:p w:rsidR="00CD10D4" w:rsidRPr="00977BA1" w:rsidRDefault="00CD10D4" w:rsidP="00A470BC">
            <w:r w:rsidRPr="00977BA1">
              <w:t>Утверждение перечней вопросов в</w:t>
            </w:r>
            <w:r w:rsidR="00A470BC">
              <w:rPr>
                <w:lang w:val="en-US"/>
              </w:rPr>
              <w:t> </w:t>
            </w:r>
            <w:r w:rsidRPr="00977BA1">
              <w:t>отношении докладов сторон Ко</w:t>
            </w:r>
            <w:r w:rsidRPr="00977BA1">
              <w:t>н</w:t>
            </w:r>
            <w:r w:rsidRPr="00977BA1">
              <w:t xml:space="preserve">венции </w:t>
            </w:r>
          </w:p>
        </w:tc>
      </w:tr>
      <w:tr w:rsidR="00CD10D4" w:rsidRPr="00977BA1" w:rsidTr="00A470BC">
        <w:trPr>
          <w:trHeight w:val="403"/>
        </w:trPr>
        <w:tc>
          <w:tcPr>
            <w:tcW w:w="1588" w:type="dxa"/>
            <w:tcBorders>
              <w:bottom w:val="nil"/>
            </w:tcBorders>
          </w:tcPr>
          <w:p w:rsidR="00CD10D4" w:rsidRPr="00977BA1" w:rsidRDefault="00CD10D4" w:rsidP="00A470BC">
            <w:r w:rsidRPr="00977BA1">
              <w:t xml:space="preserve">Пятница, </w:t>
            </w:r>
            <w:r w:rsidR="00A470BC">
              <w:rPr>
                <w:lang w:val="en-US"/>
              </w:rPr>
              <w:br/>
            </w:r>
            <w:r w:rsidRPr="00977BA1">
              <w:t>2 марта 2018</w:t>
            </w:r>
            <w:r w:rsidR="00A470BC">
              <w:rPr>
                <w:lang w:val="en-US"/>
              </w:rPr>
              <w:t> </w:t>
            </w:r>
            <w:r w:rsidRPr="00977BA1">
              <w:t>года</w:t>
            </w:r>
          </w:p>
        </w:tc>
        <w:tc>
          <w:tcPr>
            <w:tcW w:w="1531" w:type="dxa"/>
            <w:tcBorders>
              <w:bottom w:val="nil"/>
            </w:tcBorders>
          </w:tcPr>
          <w:p w:rsidR="00CD10D4" w:rsidRPr="00977BA1" w:rsidRDefault="00CD10D4" w:rsidP="00977BA1">
            <w:r w:rsidRPr="00977BA1">
              <w:t>384-е засед</w:t>
            </w:r>
            <w:r w:rsidRPr="00977BA1">
              <w:t>а</w:t>
            </w:r>
            <w:r w:rsidRPr="00977BA1">
              <w:t>ние, 10 ч. 00 м.</w:t>
            </w:r>
            <w:r w:rsidR="00977BA1">
              <w:t xml:space="preserve"> </w:t>
            </w:r>
            <w:r w:rsidRPr="00977BA1">
              <w:t>(з</w:t>
            </w:r>
            <w:r w:rsidRPr="00977BA1">
              <w:t>а</w:t>
            </w:r>
            <w:r w:rsidRPr="00977BA1">
              <w:t>крытое)</w:t>
            </w:r>
          </w:p>
        </w:tc>
        <w:tc>
          <w:tcPr>
            <w:tcW w:w="852" w:type="dxa"/>
            <w:gridSpan w:val="2"/>
            <w:tcBorders>
              <w:bottom w:val="nil"/>
            </w:tcBorders>
          </w:tcPr>
          <w:p w:rsidR="00CD10D4" w:rsidRPr="00977BA1" w:rsidRDefault="00CD10D4" w:rsidP="00977BA1">
            <w:r w:rsidRPr="00977BA1">
              <w:t>Пункт 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99" w:type="dxa"/>
            <w:gridSpan w:val="3"/>
          </w:tcPr>
          <w:p w:rsidR="00CD10D4" w:rsidRPr="00977BA1" w:rsidRDefault="00CD10D4" w:rsidP="00A470BC">
            <w:r w:rsidRPr="00977BA1">
              <w:t>Рассмотрение докладов, предста</w:t>
            </w:r>
            <w:r w:rsidRPr="00977BA1">
              <w:t>в</w:t>
            </w:r>
            <w:r w:rsidRPr="00977BA1">
              <w:t>ленных сторонами Конвенции в</w:t>
            </w:r>
            <w:r w:rsidR="00A470BC" w:rsidRPr="00A470BC">
              <w:t xml:space="preserve"> </w:t>
            </w:r>
            <w:r w:rsidRPr="00977BA1">
              <w:t>соответствии со статьей 35: утве</w:t>
            </w:r>
            <w:r w:rsidRPr="00977BA1">
              <w:t>р</w:t>
            </w:r>
            <w:r w:rsidRPr="00977BA1">
              <w:t>ждение заключительных зам</w:t>
            </w:r>
            <w:r w:rsidRPr="00977BA1">
              <w:t>е</w:t>
            </w:r>
            <w:r w:rsidRPr="00977BA1">
              <w:t xml:space="preserve">чаний </w:t>
            </w:r>
          </w:p>
        </w:tc>
      </w:tr>
      <w:tr w:rsidR="00CD10D4" w:rsidRPr="00977BA1" w:rsidTr="00A470BC">
        <w:trPr>
          <w:trHeight w:val="403"/>
        </w:trPr>
        <w:tc>
          <w:tcPr>
            <w:tcW w:w="1588" w:type="dxa"/>
            <w:tcBorders>
              <w:top w:val="nil"/>
              <w:bottom w:val="nil"/>
            </w:tcBorders>
          </w:tcPr>
          <w:p w:rsidR="00CD10D4" w:rsidRPr="00977BA1" w:rsidRDefault="00CD10D4" w:rsidP="00977BA1"/>
        </w:tc>
        <w:tc>
          <w:tcPr>
            <w:tcW w:w="1531" w:type="dxa"/>
            <w:tcBorders>
              <w:top w:val="nil"/>
              <w:bottom w:val="nil"/>
            </w:tcBorders>
          </w:tcPr>
          <w:p w:rsidR="00CD10D4" w:rsidRPr="00977BA1" w:rsidRDefault="00CD10D4" w:rsidP="00977BA1">
            <w:r w:rsidRPr="00977BA1">
              <w:t>385-е засед</w:t>
            </w:r>
            <w:r w:rsidRPr="00977BA1">
              <w:t>а</w:t>
            </w:r>
            <w:r w:rsidRPr="00977BA1">
              <w:t>ние, 15 ч. 00 м.</w:t>
            </w:r>
            <w:r w:rsidR="00977BA1">
              <w:t xml:space="preserve"> </w:t>
            </w:r>
            <w:r w:rsidRPr="00977BA1">
              <w:t>(з</w:t>
            </w:r>
            <w:r w:rsidRPr="00977BA1">
              <w:t>а</w:t>
            </w:r>
            <w:r w:rsidRPr="00977BA1">
              <w:t>крытое)</w:t>
            </w:r>
          </w:p>
        </w:tc>
        <w:tc>
          <w:tcPr>
            <w:tcW w:w="852" w:type="dxa"/>
            <w:gridSpan w:val="2"/>
            <w:tcBorders>
              <w:top w:val="nil"/>
              <w:bottom w:val="nil"/>
            </w:tcBorders>
          </w:tcPr>
          <w:p w:rsidR="00CD10D4" w:rsidRPr="00977BA1" w:rsidRDefault="00CD10D4" w:rsidP="00977BA1">
            <w:r w:rsidRPr="00977BA1">
              <w:t>Пункт 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99" w:type="dxa"/>
            <w:gridSpan w:val="3"/>
            <w:tcBorders>
              <w:top w:val="nil"/>
            </w:tcBorders>
          </w:tcPr>
          <w:p w:rsidR="00CD10D4" w:rsidRPr="00977BA1" w:rsidRDefault="00CD10D4" w:rsidP="00977BA1">
            <w:r w:rsidRPr="00977BA1">
              <w:t>Рассмотрение докладов, предста</w:t>
            </w:r>
            <w:r w:rsidRPr="00977BA1">
              <w:t>в</w:t>
            </w:r>
            <w:r w:rsidRPr="00977BA1">
              <w:t>ленных сторонами Конвенции в соответствии со статьей 35: утве</w:t>
            </w:r>
            <w:r w:rsidRPr="00977BA1">
              <w:t>р</w:t>
            </w:r>
            <w:r w:rsidRPr="00977BA1">
              <w:t xml:space="preserve">ждение заключительных замечаний </w:t>
            </w:r>
          </w:p>
        </w:tc>
      </w:tr>
      <w:tr w:rsidR="00CD10D4" w:rsidRPr="00A470BC" w:rsidTr="00A470BC">
        <w:tc>
          <w:tcPr>
            <w:tcW w:w="1588" w:type="dxa"/>
            <w:tcBorders>
              <w:top w:val="nil"/>
            </w:tcBorders>
          </w:tcPr>
          <w:p w:rsidR="00CD10D4" w:rsidRPr="00A470BC" w:rsidRDefault="00CD10D4" w:rsidP="00A470BC">
            <w:pPr>
              <w:pageBreakBefore/>
              <w:rPr>
                <w:b/>
                <w:bCs/>
              </w:rPr>
            </w:pPr>
            <w:r w:rsidRPr="00A470BC">
              <w:rPr>
                <w:b/>
                <w:bCs/>
              </w:rPr>
              <w:lastRenderedPageBreak/>
              <w:t>Неделя 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782" w:type="dxa"/>
            <w:gridSpan w:val="6"/>
            <w:tcBorders>
              <w:top w:val="nil"/>
            </w:tcBorders>
          </w:tcPr>
          <w:p w:rsidR="00CD10D4" w:rsidRPr="00A470BC" w:rsidRDefault="00CD10D4" w:rsidP="00A470BC">
            <w:pPr>
              <w:pageBreakBefore/>
              <w:rPr>
                <w:b/>
                <w:bCs/>
              </w:rPr>
            </w:pPr>
          </w:p>
        </w:tc>
      </w:tr>
      <w:tr w:rsidR="00CD10D4" w:rsidRPr="00977BA1" w:rsidTr="00A470BC">
        <w:trPr>
          <w:trHeight w:val="403"/>
        </w:trPr>
        <w:tc>
          <w:tcPr>
            <w:tcW w:w="1588" w:type="dxa"/>
          </w:tcPr>
          <w:p w:rsidR="00CD10D4" w:rsidRPr="00977BA1" w:rsidRDefault="00CD10D4" w:rsidP="00A470BC">
            <w:r w:rsidRPr="00977BA1">
              <w:t>Понедельник,</w:t>
            </w:r>
            <w:r w:rsidR="00977BA1">
              <w:t xml:space="preserve"> </w:t>
            </w:r>
            <w:r w:rsidRPr="00977BA1">
              <w:t>5</w:t>
            </w:r>
            <w:r w:rsidR="00A470BC">
              <w:rPr>
                <w:lang w:val="en-US"/>
              </w:rPr>
              <w:t> </w:t>
            </w:r>
            <w:r w:rsidR="00A470BC">
              <w:t>марта 2018</w:t>
            </w:r>
            <w:r w:rsidR="00A470BC">
              <w:rPr>
                <w:lang w:val="en-US"/>
              </w:rPr>
              <w:t> </w:t>
            </w:r>
            <w:r w:rsidRPr="00977BA1">
              <w:t>года</w:t>
            </w:r>
          </w:p>
        </w:tc>
        <w:tc>
          <w:tcPr>
            <w:tcW w:w="1531" w:type="dxa"/>
          </w:tcPr>
          <w:p w:rsidR="00CD10D4" w:rsidRPr="00977BA1" w:rsidRDefault="00CD10D4" w:rsidP="00977BA1">
            <w:r w:rsidRPr="00977BA1">
              <w:t>386-е засед</w:t>
            </w:r>
            <w:r w:rsidRPr="00977BA1">
              <w:t>а</w:t>
            </w:r>
            <w:r w:rsidRPr="00977BA1">
              <w:t>ние, 10 ч. 00 м.</w:t>
            </w:r>
            <w:r w:rsidR="00977BA1">
              <w:t xml:space="preserve"> </w:t>
            </w:r>
            <w:r w:rsidRPr="00977BA1">
              <w:t>(з</w:t>
            </w:r>
            <w:r w:rsidRPr="00977BA1">
              <w:t>а</w:t>
            </w:r>
            <w:r w:rsidRPr="00977BA1">
              <w:t>крытое)</w:t>
            </w:r>
          </w:p>
        </w:tc>
        <w:tc>
          <w:tcPr>
            <w:tcW w:w="941" w:type="dxa"/>
            <w:gridSpan w:val="3"/>
          </w:tcPr>
          <w:p w:rsidR="00CD10D4" w:rsidRPr="00977BA1" w:rsidRDefault="00CD10D4" w:rsidP="00977BA1">
            <w:r w:rsidRPr="00977BA1">
              <w:t>Пункт 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10" w:type="dxa"/>
            <w:gridSpan w:val="2"/>
          </w:tcPr>
          <w:p w:rsidR="00CD10D4" w:rsidRPr="00977BA1" w:rsidRDefault="00CD10D4" w:rsidP="00977BA1">
            <w:r w:rsidRPr="00977BA1">
              <w:t>Рассмотрение докладов, предста</w:t>
            </w:r>
            <w:r w:rsidRPr="00977BA1">
              <w:t>в</w:t>
            </w:r>
            <w:r w:rsidRPr="00977BA1">
              <w:t>ленных сторонами Конвенции в соответствии со статьей 35: утве</w:t>
            </w:r>
            <w:r w:rsidRPr="00977BA1">
              <w:t>р</w:t>
            </w:r>
            <w:r w:rsidRPr="00977BA1">
              <w:t>ждение заключительных замеч</w:t>
            </w:r>
            <w:r w:rsidRPr="00977BA1">
              <w:t>а</w:t>
            </w:r>
            <w:r w:rsidRPr="00977BA1">
              <w:t xml:space="preserve">ний </w:t>
            </w:r>
          </w:p>
        </w:tc>
      </w:tr>
      <w:tr w:rsidR="00CD10D4" w:rsidRPr="00977BA1" w:rsidTr="00A470BC">
        <w:trPr>
          <w:trHeight w:val="403"/>
        </w:trPr>
        <w:tc>
          <w:tcPr>
            <w:tcW w:w="1588" w:type="dxa"/>
          </w:tcPr>
          <w:p w:rsidR="00CD10D4" w:rsidRPr="00977BA1" w:rsidRDefault="00CD10D4" w:rsidP="00977BA1"/>
        </w:tc>
        <w:tc>
          <w:tcPr>
            <w:tcW w:w="1531" w:type="dxa"/>
          </w:tcPr>
          <w:p w:rsidR="00CD10D4" w:rsidRPr="00977BA1" w:rsidRDefault="00CD10D4" w:rsidP="00977BA1">
            <w:r w:rsidRPr="00977BA1">
              <w:t>387-е засед</w:t>
            </w:r>
            <w:r w:rsidRPr="00977BA1">
              <w:t>а</w:t>
            </w:r>
            <w:r w:rsidRPr="00977BA1">
              <w:t>ние, 15 ч. 00 м.</w:t>
            </w:r>
            <w:r w:rsidR="00977BA1">
              <w:t xml:space="preserve"> </w:t>
            </w:r>
            <w:r w:rsidRPr="00977BA1">
              <w:t>(з</w:t>
            </w:r>
            <w:r w:rsidRPr="00977BA1">
              <w:t>а</w:t>
            </w:r>
            <w:r w:rsidRPr="00977BA1">
              <w:t>крытое)</w:t>
            </w:r>
          </w:p>
        </w:tc>
        <w:tc>
          <w:tcPr>
            <w:tcW w:w="941" w:type="dxa"/>
            <w:gridSpan w:val="3"/>
          </w:tcPr>
          <w:p w:rsidR="00CD10D4" w:rsidRPr="00977BA1" w:rsidRDefault="00CD10D4" w:rsidP="00977BA1">
            <w:r w:rsidRPr="00977BA1">
              <w:t>Пункт 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10" w:type="dxa"/>
            <w:gridSpan w:val="2"/>
          </w:tcPr>
          <w:p w:rsidR="00CD10D4" w:rsidRPr="00977BA1" w:rsidRDefault="00A470BC" w:rsidP="00977BA1">
            <w:r>
              <w:t>Утверждение перечней вопросов в</w:t>
            </w:r>
            <w:r>
              <w:rPr>
                <w:lang w:val="en-US"/>
              </w:rPr>
              <w:t> </w:t>
            </w:r>
            <w:r w:rsidR="00CD10D4" w:rsidRPr="00977BA1">
              <w:t xml:space="preserve">отношении докладов сторон Конвенции </w:t>
            </w:r>
          </w:p>
        </w:tc>
      </w:tr>
      <w:tr w:rsidR="00CD10D4" w:rsidRPr="00977BA1" w:rsidTr="00A470BC">
        <w:trPr>
          <w:trHeight w:val="403"/>
        </w:trPr>
        <w:tc>
          <w:tcPr>
            <w:tcW w:w="1588" w:type="dxa"/>
          </w:tcPr>
          <w:p w:rsidR="00CD10D4" w:rsidRPr="00977BA1" w:rsidRDefault="00CD10D4" w:rsidP="00A470BC">
            <w:r w:rsidRPr="00977BA1">
              <w:t>Вторник,</w:t>
            </w:r>
            <w:r w:rsidR="00977BA1">
              <w:t xml:space="preserve"> </w:t>
            </w:r>
            <w:r w:rsidR="00A470BC">
              <w:rPr>
                <w:lang w:val="en-US"/>
              </w:rPr>
              <w:br/>
            </w:r>
            <w:r w:rsidRPr="00977BA1">
              <w:t>6 марта 2018</w:t>
            </w:r>
            <w:r w:rsidR="00A470BC">
              <w:rPr>
                <w:lang w:val="en-US"/>
              </w:rPr>
              <w:t> </w:t>
            </w:r>
            <w:r w:rsidRPr="00977BA1">
              <w:t>года</w:t>
            </w:r>
          </w:p>
        </w:tc>
        <w:tc>
          <w:tcPr>
            <w:tcW w:w="1531" w:type="dxa"/>
          </w:tcPr>
          <w:p w:rsidR="00CD10D4" w:rsidRPr="00977BA1" w:rsidRDefault="00CD10D4" w:rsidP="00977BA1">
            <w:r w:rsidRPr="00977BA1">
              <w:t>388-е засед</w:t>
            </w:r>
            <w:r w:rsidRPr="00977BA1">
              <w:t>а</w:t>
            </w:r>
            <w:r w:rsidRPr="00977BA1">
              <w:t>ние, 10 ч. 00 м.</w:t>
            </w:r>
            <w:r w:rsidR="00977BA1">
              <w:t xml:space="preserve"> </w:t>
            </w:r>
            <w:r w:rsidRPr="00977BA1">
              <w:t>(з</w:t>
            </w:r>
            <w:r w:rsidRPr="00977BA1">
              <w:t>а</w:t>
            </w:r>
            <w:r w:rsidRPr="00977BA1">
              <w:t>крытое)</w:t>
            </w:r>
          </w:p>
        </w:tc>
        <w:tc>
          <w:tcPr>
            <w:tcW w:w="941" w:type="dxa"/>
            <w:gridSpan w:val="3"/>
          </w:tcPr>
          <w:p w:rsidR="00CD10D4" w:rsidRPr="00977BA1" w:rsidRDefault="00CD10D4" w:rsidP="00977BA1">
            <w:r w:rsidRPr="00977BA1">
              <w:t>Пункт 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10" w:type="dxa"/>
            <w:gridSpan w:val="2"/>
          </w:tcPr>
          <w:p w:rsidR="00CD10D4" w:rsidRPr="00977BA1" w:rsidRDefault="00CD10D4" w:rsidP="00A470BC">
            <w:r w:rsidRPr="00977BA1">
              <w:t>Утверждение перечней вопросов в</w:t>
            </w:r>
            <w:r w:rsidR="00A470BC">
              <w:rPr>
                <w:lang w:val="en-US"/>
              </w:rPr>
              <w:t> </w:t>
            </w:r>
            <w:r w:rsidRPr="00977BA1">
              <w:t xml:space="preserve">отношении докладов сторон Конвенции </w:t>
            </w:r>
          </w:p>
        </w:tc>
      </w:tr>
      <w:tr w:rsidR="00CD10D4" w:rsidRPr="00977BA1" w:rsidTr="00A470BC">
        <w:trPr>
          <w:trHeight w:val="403"/>
        </w:trPr>
        <w:tc>
          <w:tcPr>
            <w:tcW w:w="1588" w:type="dxa"/>
          </w:tcPr>
          <w:p w:rsidR="00CD10D4" w:rsidRPr="00977BA1" w:rsidRDefault="00CD10D4" w:rsidP="00977BA1"/>
        </w:tc>
        <w:tc>
          <w:tcPr>
            <w:tcW w:w="1531" w:type="dxa"/>
          </w:tcPr>
          <w:p w:rsidR="00CD10D4" w:rsidRPr="00977BA1" w:rsidRDefault="00CD10D4" w:rsidP="00977BA1">
            <w:r w:rsidRPr="00977BA1">
              <w:t>389-е засед</w:t>
            </w:r>
            <w:r w:rsidRPr="00977BA1">
              <w:t>а</w:t>
            </w:r>
            <w:r w:rsidRPr="00977BA1">
              <w:t>ние, 15 ч. 00 м.</w:t>
            </w:r>
            <w:r w:rsidR="00977BA1">
              <w:t xml:space="preserve"> </w:t>
            </w:r>
            <w:r w:rsidRPr="00977BA1">
              <w:t>(з</w:t>
            </w:r>
            <w:r w:rsidRPr="00977BA1">
              <w:t>а</w:t>
            </w:r>
            <w:r w:rsidRPr="00977BA1">
              <w:t>крытое)</w:t>
            </w:r>
          </w:p>
        </w:tc>
        <w:tc>
          <w:tcPr>
            <w:tcW w:w="941" w:type="dxa"/>
            <w:gridSpan w:val="3"/>
          </w:tcPr>
          <w:p w:rsidR="00CD10D4" w:rsidRPr="00977BA1" w:rsidRDefault="00CD10D4" w:rsidP="00977BA1">
            <w:r w:rsidRPr="00977BA1">
              <w:t>Пункт 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10" w:type="dxa"/>
            <w:gridSpan w:val="2"/>
          </w:tcPr>
          <w:p w:rsidR="00CD10D4" w:rsidRPr="00977BA1" w:rsidRDefault="00CD10D4" w:rsidP="00977BA1">
            <w:r w:rsidRPr="00977BA1">
              <w:t>Рассмотрение докладов, предста</w:t>
            </w:r>
            <w:r w:rsidRPr="00977BA1">
              <w:t>в</w:t>
            </w:r>
            <w:r w:rsidRPr="00977BA1">
              <w:t>ленных сторонами Конвенции в соответствии со статьей 35: утве</w:t>
            </w:r>
            <w:r w:rsidRPr="00977BA1">
              <w:t>р</w:t>
            </w:r>
            <w:r w:rsidRPr="00977BA1">
              <w:t>ждение заключительных замеч</w:t>
            </w:r>
            <w:r w:rsidRPr="00977BA1">
              <w:t>а</w:t>
            </w:r>
            <w:r w:rsidRPr="00977BA1">
              <w:t xml:space="preserve">ний </w:t>
            </w:r>
          </w:p>
        </w:tc>
      </w:tr>
      <w:tr w:rsidR="00CD10D4" w:rsidRPr="00977BA1" w:rsidTr="00A470BC">
        <w:trPr>
          <w:trHeight w:val="403"/>
        </w:trPr>
        <w:tc>
          <w:tcPr>
            <w:tcW w:w="1588" w:type="dxa"/>
          </w:tcPr>
          <w:p w:rsidR="00CD10D4" w:rsidRPr="00977BA1" w:rsidRDefault="00CD10D4" w:rsidP="00A470BC">
            <w:r w:rsidRPr="00977BA1">
              <w:t xml:space="preserve">Среда, </w:t>
            </w:r>
            <w:r w:rsidR="00A470BC">
              <w:rPr>
                <w:lang w:val="en-US"/>
              </w:rPr>
              <w:br/>
            </w:r>
            <w:r w:rsidRPr="00977BA1">
              <w:t>7 марта 2018</w:t>
            </w:r>
            <w:r w:rsidR="00A470BC">
              <w:rPr>
                <w:lang w:val="en-US"/>
              </w:rPr>
              <w:t> </w:t>
            </w:r>
            <w:r w:rsidRPr="00977BA1">
              <w:t>года</w:t>
            </w:r>
          </w:p>
        </w:tc>
        <w:tc>
          <w:tcPr>
            <w:tcW w:w="1531" w:type="dxa"/>
          </w:tcPr>
          <w:p w:rsidR="00CD10D4" w:rsidRPr="00977BA1" w:rsidRDefault="00CD10D4" w:rsidP="00977BA1">
            <w:r w:rsidRPr="00977BA1">
              <w:t>390-е засед</w:t>
            </w:r>
            <w:r w:rsidRPr="00977BA1">
              <w:t>а</w:t>
            </w:r>
            <w:r w:rsidRPr="00977BA1">
              <w:t>ние, 10 ч. 00 м.</w:t>
            </w:r>
            <w:r w:rsidR="00977BA1">
              <w:t xml:space="preserve"> </w:t>
            </w:r>
            <w:r w:rsidRPr="00977BA1">
              <w:t>(з</w:t>
            </w:r>
            <w:r w:rsidRPr="00977BA1">
              <w:t>а</w:t>
            </w:r>
            <w:r w:rsidRPr="00977BA1">
              <w:t>крытое)</w:t>
            </w:r>
          </w:p>
        </w:tc>
        <w:tc>
          <w:tcPr>
            <w:tcW w:w="941" w:type="dxa"/>
            <w:gridSpan w:val="3"/>
          </w:tcPr>
          <w:p w:rsidR="00CD10D4" w:rsidRPr="00977BA1" w:rsidRDefault="00CD10D4" w:rsidP="00977BA1">
            <w:r w:rsidRPr="00977BA1">
              <w:t>Пункт 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10" w:type="dxa"/>
            <w:gridSpan w:val="2"/>
          </w:tcPr>
          <w:p w:rsidR="00CD10D4" w:rsidRPr="00977BA1" w:rsidRDefault="00CD10D4" w:rsidP="00A470BC">
            <w:r w:rsidRPr="00977BA1">
              <w:t>Утверждение перечней вопросов в</w:t>
            </w:r>
            <w:r w:rsidR="00A470BC">
              <w:rPr>
                <w:lang w:val="en-US"/>
              </w:rPr>
              <w:t> </w:t>
            </w:r>
            <w:r w:rsidRPr="00977BA1">
              <w:t xml:space="preserve">отношении докладов сторон Конвенции </w:t>
            </w:r>
          </w:p>
        </w:tc>
      </w:tr>
      <w:tr w:rsidR="00CD10D4" w:rsidRPr="00977BA1" w:rsidTr="00A470BC">
        <w:trPr>
          <w:trHeight w:val="403"/>
        </w:trPr>
        <w:tc>
          <w:tcPr>
            <w:tcW w:w="1588" w:type="dxa"/>
          </w:tcPr>
          <w:p w:rsidR="00CD10D4" w:rsidRPr="00977BA1" w:rsidRDefault="00CD10D4" w:rsidP="00977BA1"/>
        </w:tc>
        <w:tc>
          <w:tcPr>
            <w:tcW w:w="1531" w:type="dxa"/>
          </w:tcPr>
          <w:p w:rsidR="00CD10D4" w:rsidRPr="00977BA1" w:rsidRDefault="00CD10D4" w:rsidP="00977BA1">
            <w:r w:rsidRPr="00977BA1">
              <w:t>391-е засед</w:t>
            </w:r>
            <w:r w:rsidRPr="00977BA1">
              <w:t>а</w:t>
            </w:r>
            <w:r w:rsidRPr="00977BA1">
              <w:t>ние, 15 ч. 00 м.</w:t>
            </w:r>
            <w:r w:rsidR="00977BA1">
              <w:t xml:space="preserve"> </w:t>
            </w:r>
            <w:r w:rsidRPr="00977BA1">
              <w:t>(з</w:t>
            </w:r>
            <w:r w:rsidRPr="00977BA1">
              <w:t>а</w:t>
            </w:r>
            <w:r w:rsidRPr="00977BA1">
              <w:t>крытое)</w:t>
            </w:r>
          </w:p>
        </w:tc>
        <w:tc>
          <w:tcPr>
            <w:tcW w:w="941" w:type="dxa"/>
            <w:gridSpan w:val="3"/>
          </w:tcPr>
          <w:p w:rsidR="00CD10D4" w:rsidRPr="00977BA1" w:rsidRDefault="00CD10D4" w:rsidP="00977BA1">
            <w:r w:rsidRPr="00977BA1">
              <w:t>Пункт 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10" w:type="dxa"/>
            <w:gridSpan w:val="2"/>
          </w:tcPr>
          <w:p w:rsidR="00CD10D4" w:rsidRPr="00977BA1" w:rsidRDefault="00CD10D4" w:rsidP="00977BA1">
            <w:r w:rsidRPr="00977BA1">
              <w:t>Рассмотрение докладов, предста</w:t>
            </w:r>
            <w:r w:rsidRPr="00977BA1">
              <w:t>в</w:t>
            </w:r>
            <w:r w:rsidRPr="00977BA1">
              <w:t>ленных сторонами Конвенции в соответствии со статьей 35: утве</w:t>
            </w:r>
            <w:r w:rsidRPr="00977BA1">
              <w:t>р</w:t>
            </w:r>
            <w:r w:rsidRPr="00977BA1">
              <w:t>ждение заключительных замеч</w:t>
            </w:r>
            <w:r w:rsidRPr="00977BA1">
              <w:t>а</w:t>
            </w:r>
            <w:r w:rsidRPr="00977BA1">
              <w:t xml:space="preserve">ний </w:t>
            </w:r>
          </w:p>
        </w:tc>
      </w:tr>
      <w:tr w:rsidR="00CD10D4" w:rsidRPr="00977BA1" w:rsidTr="00A470BC">
        <w:trPr>
          <w:trHeight w:val="403"/>
        </w:trPr>
        <w:tc>
          <w:tcPr>
            <w:tcW w:w="1588" w:type="dxa"/>
          </w:tcPr>
          <w:p w:rsidR="00CD10D4" w:rsidRPr="00977BA1" w:rsidRDefault="00CD10D4" w:rsidP="00A470BC">
            <w:r w:rsidRPr="00977BA1">
              <w:t>Четверг,</w:t>
            </w:r>
            <w:r w:rsidR="00977BA1">
              <w:t xml:space="preserve"> </w:t>
            </w:r>
            <w:r w:rsidR="00A470BC">
              <w:rPr>
                <w:lang w:val="en-US"/>
              </w:rPr>
              <w:br/>
            </w:r>
            <w:r w:rsidRPr="00977BA1">
              <w:t>8 марта 2018</w:t>
            </w:r>
            <w:r w:rsidR="00A470BC">
              <w:rPr>
                <w:lang w:val="en-US"/>
              </w:rPr>
              <w:t> </w:t>
            </w:r>
            <w:r w:rsidRPr="00977BA1">
              <w:t>года</w:t>
            </w:r>
          </w:p>
        </w:tc>
        <w:tc>
          <w:tcPr>
            <w:tcW w:w="1531" w:type="dxa"/>
          </w:tcPr>
          <w:p w:rsidR="00CD10D4" w:rsidRPr="00977BA1" w:rsidDel="00A826CF" w:rsidRDefault="00CD10D4" w:rsidP="00977BA1">
            <w:r w:rsidRPr="00977BA1">
              <w:t>392-е засед</w:t>
            </w:r>
            <w:r w:rsidRPr="00977BA1">
              <w:t>а</w:t>
            </w:r>
            <w:r w:rsidRPr="00977BA1">
              <w:t>ние, 10 ч. 00 м.</w:t>
            </w:r>
            <w:r w:rsidR="00977BA1">
              <w:t xml:space="preserve"> </w:t>
            </w:r>
            <w:r w:rsidRPr="00977BA1">
              <w:t>(з</w:t>
            </w:r>
            <w:r w:rsidRPr="00977BA1">
              <w:t>а</w:t>
            </w:r>
            <w:r w:rsidRPr="00977BA1">
              <w:t>крытое)</w:t>
            </w:r>
          </w:p>
        </w:tc>
        <w:tc>
          <w:tcPr>
            <w:tcW w:w="941" w:type="dxa"/>
            <w:gridSpan w:val="3"/>
          </w:tcPr>
          <w:p w:rsidR="00CD10D4" w:rsidRPr="00977BA1" w:rsidRDefault="00CD10D4" w:rsidP="00977BA1">
            <w:r w:rsidRPr="00977BA1">
              <w:t>Пункт 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10" w:type="dxa"/>
            <w:gridSpan w:val="2"/>
          </w:tcPr>
          <w:p w:rsidR="00CD10D4" w:rsidRPr="00977BA1" w:rsidRDefault="00CD10D4" w:rsidP="00977BA1">
            <w:r w:rsidRPr="00977BA1">
              <w:t xml:space="preserve">Замечания общего порядка </w:t>
            </w:r>
          </w:p>
        </w:tc>
      </w:tr>
      <w:tr w:rsidR="00CD10D4" w:rsidRPr="00977BA1" w:rsidTr="00A470BC">
        <w:trPr>
          <w:trHeight w:val="403"/>
        </w:trPr>
        <w:tc>
          <w:tcPr>
            <w:tcW w:w="1588" w:type="dxa"/>
          </w:tcPr>
          <w:p w:rsidR="00CD10D4" w:rsidRPr="00977BA1" w:rsidRDefault="00CD10D4" w:rsidP="00977BA1"/>
        </w:tc>
        <w:tc>
          <w:tcPr>
            <w:tcW w:w="1531" w:type="dxa"/>
          </w:tcPr>
          <w:p w:rsidR="00CD10D4" w:rsidRPr="00977BA1" w:rsidRDefault="00CD10D4" w:rsidP="00977BA1">
            <w:r w:rsidRPr="00977BA1">
              <w:t>393-е засед</w:t>
            </w:r>
            <w:r w:rsidRPr="00977BA1">
              <w:t>а</w:t>
            </w:r>
            <w:r w:rsidRPr="00977BA1">
              <w:t>ние, 15 ч. 00 м.</w:t>
            </w:r>
            <w:r w:rsidR="00977BA1">
              <w:t xml:space="preserve"> </w:t>
            </w:r>
            <w:r w:rsidRPr="00977BA1">
              <w:t>(з</w:t>
            </w:r>
            <w:r w:rsidRPr="00977BA1">
              <w:t>а</w:t>
            </w:r>
            <w:r w:rsidRPr="00977BA1">
              <w:t>крытое)</w:t>
            </w:r>
          </w:p>
        </w:tc>
        <w:tc>
          <w:tcPr>
            <w:tcW w:w="941" w:type="dxa"/>
            <w:gridSpan w:val="3"/>
          </w:tcPr>
          <w:p w:rsidR="00CD10D4" w:rsidRPr="00977BA1" w:rsidRDefault="00CD10D4" w:rsidP="00977BA1">
            <w:r w:rsidRPr="00977BA1">
              <w:t>Пункт 13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10" w:type="dxa"/>
            <w:gridSpan w:val="2"/>
          </w:tcPr>
          <w:p w:rsidR="00CD10D4" w:rsidRPr="00977BA1" w:rsidRDefault="00CD10D4" w:rsidP="00977BA1">
            <w:r w:rsidRPr="00977BA1">
              <w:t>Деятельность в соответствии с Факультативным протоколом к Конвенции: сообщения и рассл</w:t>
            </w:r>
            <w:r w:rsidRPr="00977BA1">
              <w:t>е</w:t>
            </w:r>
            <w:r w:rsidRPr="00977BA1">
              <w:t xml:space="preserve">дования </w:t>
            </w:r>
          </w:p>
        </w:tc>
      </w:tr>
      <w:tr w:rsidR="00CD10D4" w:rsidRPr="00977BA1" w:rsidTr="00A470BC">
        <w:trPr>
          <w:trHeight w:val="403"/>
        </w:trPr>
        <w:tc>
          <w:tcPr>
            <w:tcW w:w="1588" w:type="dxa"/>
          </w:tcPr>
          <w:p w:rsidR="00CD10D4" w:rsidRPr="00977BA1" w:rsidRDefault="00CD10D4" w:rsidP="00A470BC">
            <w:r w:rsidRPr="00977BA1">
              <w:t xml:space="preserve">Пятница, </w:t>
            </w:r>
            <w:r w:rsidR="00A470BC">
              <w:rPr>
                <w:lang w:val="en-US"/>
              </w:rPr>
              <w:br/>
            </w:r>
            <w:r w:rsidRPr="00977BA1">
              <w:t>9 марта 2018</w:t>
            </w:r>
            <w:r w:rsidR="00A470BC">
              <w:rPr>
                <w:lang w:val="en-US"/>
              </w:rPr>
              <w:t> </w:t>
            </w:r>
            <w:r w:rsidRPr="00977BA1">
              <w:t>года</w:t>
            </w:r>
          </w:p>
        </w:tc>
        <w:tc>
          <w:tcPr>
            <w:tcW w:w="1531" w:type="dxa"/>
          </w:tcPr>
          <w:p w:rsidR="00CD10D4" w:rsidRPr="00977BA1" w:rsidRDefault="00CD10D4" w:rsidP="00977BA1">
            <w:r w:rsidRPr="00977BA1">
              <w:t>394-е засед</w:t>
            </w:r>
            <w:r w:rsidRPr="00977BA1">
              <w:t>а</w:t>
            </w:r>
            <w:r w:rsidRPr="00977BA1">
              <w:t>ние, 10 ч. 00 м.</w:t>
            </w:r>
            <w:r w:rsidR="00977BA1">
              <w:t xml:space="preserve"> </w:t>
            </w:r>
            <w:r w:rsidRPr="00977BA1">
              <w:t>(о</w:t>
            </w:r>
            <w:r w:rsidRPr="00977BA1">
              <w:t>т</w:t>
            </w:r>
            <w:r w:rsidRPr="00977BA1">
              <w:t xml:space="preserve">крытое) </w:t>
            </w:r>
          </w:p>
        </w:tc>
        <w:tc>
          <w:tcPr>
            <w:tcW w:w="941" w:type="dxa"/>
            <w:gridSpan w:val="3"/>
          </w:tcPr>
          <w:p w:rsidR="00CD10D4" w:rsidRPr="00977BA1" w:rsidRDefault="00CD10D4" w:rsidP="00977BA1">
            <w:r w:rsidRPr="00977BA1">
              <w:t>Пункт 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10" w:type="dxa"/>
            <w:gridSpan w:val="2"/>
          </w:tcPr>
          <w:p w:rsidR="00CD10D4" w:rsidRPr="00977BA1" w:rsidRDefault="00CD10D4" w:rsidP="00977BA1">
            <w:r w:rsidRPr="00977BA1">
              <w:t>Последующая деятельность в св</w:t>
            </w:r>
            <w:r w:rsidRPr="00977BA1">
              <w:t>я</w:t>
            </w:r>
            <w:r w:rsidRPr="00977BA1">
              <w:t>зи с заключительными замечани</w:t>
            </w:r>
            <w:r w:rsidRPr="00977BA1">
              <w:t>я</w:t>
            </w:r>
            <w:r w:rsidRPr="00977BA1">
              <w:t>ми по докладам государств-участников</w:t>
            </w:r>
          </w:p>
        </w:tc>
      </w:tr>
      <w:tr w:rsidR="00CD10D4" w:rsidRPr="00977BA1" w:rsidTr="00A470BC">
        <w:trPr>
          <w:trHeight w:val="403"/>
        </w:trPr>
        <w:tc>
          <w:tcPr>
            <w:tcW w:w="1588" w:type="dxa"/>
          </w:tcPr>
          <w:p w:rsidR="00CD10D4" w:rsidRPr="00977BA1" w:rsidRDefault="00CD10D4" w:rsidP="00977BA1"/>
        </w:tc>
        <w:tc>
          <w:tcPr>
            <w:tcW w:w="1531" w:type="dxa"/>
          </w:tcPr>
          <w:p w:rsidR="00CD10D4" w:rsidRPr="00977BA1" w:rsidRDefault="00CD10D4" w:rsidP="00977BA1"/>
        </w:tc>
        <w:tc>
          <w:tcPr>
            <w:tcW w:w="941" w:type="dxa"/>
            <w:gridSpan w:val="3"/>
          </w:tcPr>
          <w:p w:rsidR="00CD10D4" w:rsidRPr="00977BA1" w:rsidRDefault="00CD10D4" w:rsidP="00977BA1">
            <w:r w:rsidRPr="00977BA1">
              <w:t>Пункт 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10" w:type="dxa"/>
            <w:gridSpan w:val="2"/>
          </w:tcPr>
          <w:p w:rsidR="00CD10D4" w:rsidRPr="00977BA1" w:rsidRDefault="00CD10D4" w:rsidP="00977BA1">
            <w:r w:rsidRPr="00977BA1">
              <w:t>Замечания общего порядка</w:t>
            </w:r>
          </w:p>
        </w:tc>
      </w:tr>
      <w:tr w:rsidR="00CD10D4" w:rsidRPr="00977BA1" w:rsidTr="00A470BC">
        <w:trPr>
          <w:trHeight w:val="403"/>
        </w:trPr>
        <w:tc>
          <w:tcPr>
            <w:tcW w:w="1588" w:type="dxa"/>
          </w:tcPr>
          <w:p w:rsidR="00CD10D4" w:rsidRPr="00977BA1" w:rsidRDefault="00CD10D4" w:rsidP="00977BA1"/>
        </w:tc>
        <w:tc>
          <w:tcPr>
            <w:tcW w:w="1531" w:type="dxa"/>
          </w:tcPr>
          <w:p w:rsidR="00CD10D4" w:rsidRPr="00977BA1" w:rsidRDefault="00CD10D4" w:rsidP="00977BA1">
            <w:r w:rsidRPr="00977BA1">
              <w:t>395-е засед</w:t>
            </w:r>
            <w:r w:rsidRPr="00977BA1">
              <w:t>а</w:t>
            </w:r>
            <w:r w:rsidRPr="00977BA1">
              <w:t>ние, 15 ч. 00 м.</w:t>
            </w:r>
            <w:r w:rsidR="00977BA1">
              <w:t xml:space="preserve"> </w:t>
            </w:r>
            <w:r w:rsidRPr="00977BA1">
              <w:t>(з</w:t>
            </w:r>
            <w:r w:rsidRPr="00977BA1">
              <w:t>а</w:t>
            </w:r>
            <w:r w:rsidRPr="00977BA1">
              <w:t>крытое)</w:t>
            </w:r>
          </w:p>
        </w:tc>
        <w:tc>
          <w:tcPr>
            <w:tcW w:w="941" w:type="dxa"/>
            <w:gridSpan w:val="3"/>
          </w:tcPr>
          <w:p w:rsidR="00CD10D4" w:rsidRPr="00977BA1" w:rsidRDefault="00CD10D4" w:rsidP="00977BA1">
            <w:r w:rsidRPr="00977BA1">
              <w:t>Пункт 12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10" w:type="dxa"/>
            <w:gridSpan w:val="2"/>
          </w:tcPr>
          <w:p w:rsidR="00CD10D4" w:rsidRPr="00977BA1" w:rsidDel="00710A64" w:rsidRDefault="00CD10D4" w:rsidP="00977BA1">
            <w:r w:rsidRPr="00977BA1">
              <w:t>Осуществление резолюции 68/268 Генеральной Ассамблеи об укре</w:t>
            </w:r>
            <w:r w:rsidRPr="00977BA1">
              <w:t>п</w:t>
            </w:r>
            <w:r w:rsidRPr="00977BA1">
              <w:t>лении и повышении эффективн</w:t>
            </w:r>
            <w:r w:rsidRPr="00977BA1">
              <w:t>о</w:t>
            </w:r>
            <w:r w:rsidRPr="00977BA1">
              <w:t>сти функционирования системы дог</w:t>
            </w:r>
            <w:r w:rsidRPr="00977BA1">
              <w:t>о</w:t>
            </w:r>
            <w:r w:rsidRPr="00977BA1">
              <w:t>ворных органов по правам человека</w:t>
            </w:r>
          </w:p>
        </w:tc>
      </w:tr>
      <w:tr w:rsidR="00CD10D4" w:rsidRPr="00977BA1" w:rsidTr="00A470BC">
        <w:trPr>
          <w:trHeight w:val="403"/>
        </w:trPr>
        <w:tc>
          <w:tcPr>
            <w:tcW w:w="1588" w:type="dxa"/>
          </w:tcPr>
          <w:p w:rsidR="00CD10D4" w:rsidRPr="00977BA1" w:rsidRDefault="00CD10D4" w:rsidP="00977BA1"/>
        </w:tc>
        <w:tc>
          <w:tcPr>
            <w:tcW w:w="1531" w:type="dxa"/>
          </w:tcPr>
          <w:p w:rsidR="00CD10D4" w:rsidRPr="00977BA1" w:rsidRDefault="00CD10D4" w:rsidP="00977BA1"/>
        </w:tc>
        <w:tc>
          <w:tcPr>
            <w:tcW w:w="941" w:type="dxa"/>
            <w:gridSpan w:val="3"/>
          </w:tcPr>
          <w:p w:rsidR="00CD10D4" w:rsidRPr="00977BA1" w:rsidRDefault="00CD10D4" w:rsidP="00977BA1">
            <w:r w:rsidRPr="00977BA1">
              <w:t>Пункт 10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10" w:type="dxa"/>
            <w:gridSpan w:val="2"/>
          </w:tcPr>
          <w:p w:rsidR="00CD10D4" w:rsidRPr="00977BA1" w:rsidRDefault="00CD10D4" w:rsidP="00977BA1">
            <w:r w:rsidRPr="00977BA1">
              <w:t>Методы работы Комитета</w:t>
            </w:r>
          </w:p>
        </w:tc>
      </w:tr>
      <w:tr w:rsidR="00CD10D4" w:rsidRPr="00977BA1" w:rsidTr="00A470BC">
        <w:trPr>
          <w:trHeight w:val="403"/>
        </w:trPr>
        <w:tc>
          <w:tcPr>
            <w:tcW w:w="1588" w:type="dxa"/>
          </w:tcPr>
          <w:p w:rsidR="00CD10D4" w:rsidRPr="00977BA1" w:rsidRDefault="00CD10D4" w:rsidP="00977BA1"/>
        </w:tc>
        <w:tc>
          <w:tcPr>
            <w:tcW w:w="1531" w:type="dxa"/>
          </w:tcPr>
          <w:p w:rsidR="00CD10D4" w:rsidRPr="00977BA1" w:rsidRDefault="00CD10D4" w:rsidP="00977BA1"/>
        </w:tc>
        <w:tc>
          <w:tcPr>
            <w:tcW w:w="941" w:type="dxa"/>
            <w:gridSpan w:val="3"/>
          </w:tcPr>
          <w:p w:rsidR="00CD10D4" w:rsidRPr="00977BA1" w:rsidRDefault="00CD10D4" w:rsidP="00977BA1">
            <w:r w:rsidRPr="00977BA1">
              <w:t>Пункт 15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10" w:type="dxa"/>
            <w:gridSpan w:val="2"/>
          </w:tcPr>
          <w:p w:rsidR="00CD10D4" w:rsidRPr="00977BA1" w:rsidRDefault="00CD10D4" w:rsidP="00977BA1">
            <w:r w:rsidRPr="00977BA1">
              <w:t>Утверждение доклада о работе д</w:t>
            </w:r>
            <w:r w:rsidRPr="00977BA1">
              <w:t>е</w:t>
            </w:r>
            <w:r w:rsidRPr="00977BA1">
              <w:t>вятнадцатой сессии</w:t>
            </w:r>
          </w:p>
        </w:tc>
      </w:tr>
      <w:tr w:rsidR="00CD10D4" w:rsidRPr="00977BA1" w:rsidTr="00A470BC">
        <w:trPr>
          <w:trHeight w:val="403"/>
        </w:trPr>
        <w:tc>
          <w:tcPr>
            <w:tcW w:w="1588" w:type="dxa"/>
          </w:tcPr>
          <w:p w:rsidR="00CD10D4" w:rsidRPr="00977BA1" w:rsidRDefault="00CD10D4" w:rsidP="00977BA1"/>
        </w:tc>
        <w:tc>
          <w:tcPr>
            <w:tcW w:w="1531" w:type="dxa"/>
          </w:tcPr>
          <w:p w:rsidR="00CD10D4" w:rsidRPr="00977BA1" w:rsidRDefault="00CD10D4" w:rsidP="00977BA1">
            <w:r w:rsidRPr="00977BA1">
              <w:t>(откр</w:t>
            </w:r>
            <w:r w:rsidRPr="00977BA1">
              <w:t>ы</w:t>
            </w:r>
            <w:r w:rsidRPr="00977BA1">
              <w:t>тое)</w:t>
            </w:r>
          </w:p>
        </w:tc>
        <w:tc>
          <w:tcPr>
            <w:tcW w:w="941" w:type="dxa"/>
            <w:gridSpan w:val="3"/>
          </w:tcPr>
          <w:p w:rsidR="00CD10D4" w:rsidRPr="00977BA1" w:rsidRDefault="00CD10D4" w:rsidP="00977BA1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10" w:type="dxa"/>
            <w:gridSpan w:val="2"/>
          </w:tcPr>
          <w:p w:rsidR="00CD10D4" w:rsidRPr="00977BA1" w:rsidRDefault="00CD10D4" w:rsidP="00977BA1">
            <w:r w:rsidRPr="00977BA1">
              <w:t>Закрытие сессии</w:t>
            </w:r>
          </w:p>
        </w:tc>
      </w:tr>
    </w:tbl>
    <w:p w:rsidR="00977BA1" w:rsidRPr="00A470BC" w:rsidRDefault="00A470BC" w:rsidP="00A470BC">
      <w:pPr>
        <w:pStyle w:val="SingleTxtGR"/>
        <w:spacing w:before="240" w:after="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977BA1" w:rsidRPr="00A470BC" w:rsidSect="00D47BD1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26EB" w:rsidRPr="00A312BC" w:rsidRDefault="009226EB" w:rsidP="00A312BC"/>
  </w:endnote>
  <w:endnote w:type="continuationSeparator" w:id="0">
    <w:p w:rsidR="009226EB" w:rsidRPr="00A312BC" w:rsidRDefault="009226E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6EB" w:rsidRPr="00D47BD1" w:rsidRDefault="009226EB">
    <w:pPr>
      <w:pStyle w:val="a8"/>
    </w:pPr>
    <w:r w:rsidRPr="00D47BD1">
      <w:rPr>
        <w:b/>
        <w:sz w:val="18"/>
      </w:rPr>
      <w:fldChar w:fldCharType="begin"/>
    </w:r>
    <w:r w:rsidRPr="00D47BD1">
      <w:rPr>
        <w:b/>
        <w:sz w:val="18"/>
      </w:rPr>
      <w:instrText xml:space="preserve"> PAGE  \* MERGEFORMAT </w:instrText>
    </w:r>
    <w:r w:rsidRPr="00D47BD1">
      <w:rPr>
        <w:b/>
        <w:sz w:val="18"/>
      </w:rPr>
      <w:fldChar w:fldCharType="separate"/>
    </w:r>
    <w:r w:rsidR="00834297">
      <w:rPr>
        <w:b/>
        <w:noProof/>
        <w:sz w:val="18"/>
      </w:rPr>
      <w:t>4</w:t>
    </w:r>
    <w:r w:rsidRPr="00D47BD1">
      <w:rPr>
        <w:b/>
        <w:sz w:val="18"/>
      </w:rPr>
      <w:fldChar w:fldCharType="end"/>
    </w:r>
    <w:r>
      <w:rPr>
        <w:b/>
        <w:sz w:val="18"/>
      </w:rPr>
      <w:tab/>
    </w:r>
    <w:r>
      <w:t>GE.17-20866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6EB" w:rsidRPr="00D47BD1" w:rsidRDefault="009226EB" w:rsidP="00D47BD1">
    <w:pPr>
      <w:pStyle w:val="a8"/>
      <w:tabs>
        <w:tab w:val="clear" w:pos="9639"/>
        <w:tab w:val="right" w:pos="9638"/>
      </w:tabs>
      <w:rPr>
        <w:b/>
        <w:sz w:val="18"/>
      </w:rPr>
    </w:pPr>
    <w:r>
      <w:t>GE.17-20866</w:t>
    </w:r>
    <w:r>
      <w:tab/>
    </w:r>
    <w:r w:rsidRPr="00D47BD1">
      <w:rPr>
        <w:b/>
        <w:sz w:val="18"/>
      </w:rPr>
      <w:fldChar w:fldCharType="begin"/>
    </w:r>
    <w:r w:rsidRPr="00D47BD1">
      <w:rPr>
        <w:b/>
        <w:sz w:val="18"/>
      </w:rPr>
      <w:instrText xml:space="preserve"> PAGE  \* MERGEFORMAT </w:instrText>
    </w:r>
    <w:r w:rsidRPr="00D47BD1">
      <w:rPr>
        <w:b/>
        <w:sz w:val="18"/>
      </w:rPr>
      <w:fldChar w:fldCharType="separate"/>
    </w:r>
    <w:r w:rsidR="00834297">
      <w:rPr>
        <w:b/>
        <w:noProof/>
        <w:sz w:val="18"/>
      </w:rPr>
      <w:t>5</w:t>
    </w:r>
    <w:r w:rsidRPr="00D47BD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6EB" w:rsidRPr="00D47BD1" w:rsidRDefault="009226EB" w:rsidP="00D47BD1">
    <w:pPr>
      <w:spacing w:before="120" w:line="240" w:lineRule="auto"/>
    </w:pPr>
    <w:r>
      <w:t>GE.</w:t>
    </w:r>
    <w:r>
      <w:rPr>
        <w:b/>
        <w:noProof/>
        <w:lang w:eastAsia="zh-CN"/>
      </w:rPr>
      <w:drawing>
        <wp:anchor distT="0" distB="0" distL="114300" distR="114300" simplePos="0" relativeHeight="251658240" behindDoc="0" locked="0" layoutInCell="1" allowOverlap="1" wp14:anchorId="551DEC2D" wp14:editId="77FA6172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17-20866  (R)</w:t>
    </w:r>
    <w:r>
      <w:rPr>
        <w:lang w:val="en-US"/>
      </w:rPr>
      <w:t xml:space="preserve">  301117  301117</w:t>
    </w:r>
    <w:r>
      <w:br/>
    </w:r>
    <w:r w:rsidRPr="00D47BD1">
      <w:rPr>
        <w:rFonts w:ascii="C39T30Lfz" w:hAnsi="C39T30Lfz"/>
        <w:spacing w:val="0"/>
        <w:w w:val="100"/>
        <w:sz w:val="56"/>
      </w:rPr>
      <w:t></w:t>
    </w:r>
    <w:r w:rsidRPr="00D47BD1">
      <w:rPr>
        <w:rFonts w:ascii="C39T30Lfz" w:hAnsi="C39T30Lfz"/>
        <w:spacing w:val="0"/>
        <w:w w:val="100"/>
        <w:sz w:val="56"/>
      </w:rPr>
      <w:t></w:t>
    </w:r>
    <w:r w:rsidRPr="00D47BD1">
      <w:rPr>
        <w:rFonts w:ascii="C39T30Lfz" w:hAnsi="C39T30Lfz"/>
        <w:spacing w:val="0"/>
        <w:w w:val="100"/>
        <w:sz w:val="56"/>
      </w:rPr>
      <w:t></w:t>
    </w:r>
    <w:r w:rsidRPr="00D47BD1">
      <w:rPr>
        <w:rFonts w:ascii="C39T30Lfz" w:hAnsi="C39T30Lfz"/>
        <w:spacing w:val="0"/>
        <w:w w:val="100"/>
        <w:sz w:val="56"/>
      </w:rPr>
      <w:t></w:t>
    </w:r>
    <w:r w:rsidRPr="00D47BD1">
      <w:rPr>
        <w:rFonts w:ascii="C39T30Lfz" w:hAnsi="C39T30Lfz"/>
        <w:spacing w:val="0"/>
        <w:w w:val="100"/>
        <w:sz w:val="56"/>
      </w:rPr>
      <w:t></w:t>
    </w:r>
    <w:r w:rsidRPr="00D47BD1">
      <w:rPr>
        <w:rFonts w:ascii="C39T30Lfz" w:hAnsi="C39T30Lfz"/>
        <w:spacing w:val="0"/>
        <w:w w:val="100"/>
        <w:sz w:val="56"/>
      </w:rPr>
      <w:t></w:t>
    </w:r>
    <w:r w:rsidRPr="00D47BD1">
      <w:rPr>
        <w:rFonts w:ascii="C39T30Lfz" w:hAnsi="C39T30Lfz"/>
        <w:spacing w:val="0"/>
        <w:w w:val="100"/>
        <w:sz w:val="56"/>
      </w:rPr>
      <w:t></w:t>
    </w:r>
    <w:r w:rsidRPr="00D47BD1">
      <w:rPr>
        <w:rFonts w:ascii="C39T30Lfz" w:hAnsi="C39T30Lfz"/>
        <w:spacing w:val="0"/>
        <w:w w:val="100"/>
        <w:sz w:val="56"/>
      </w:rPr>
      <w:t></w:t>
    </w:r>
    <w:r w:rsidRPr="00D47BD1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zh-CN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5000" cy="635000"/>
          <wp:effectExtent l="0" t="0" r="0" b="0"/>
          <wp:wrapNone/>
          <wp:docPr id="1" name="Рисунок 1" descr="https://undocs.org/m2/QRCode.ashx?DS=CRPD/C/19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19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00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26EB" w:rsidRPr="001075E9" w:rsidRDefault="009226E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9226EB" w:rsidRDefault="009226E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6EB" w:rsidRPr="00D47BD1" w:rsidRDefault="009226EB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834297">
      <w:t>CRPD</w:t>
    </w:r>
    <w:proofErr w:type="spellEnd"/>
    <w:r w:rsidR="00834297">
      <w:t>/C/19/1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6EB" w:rsidRPr="00D47BD1" w:rsidRDefault="009226EB" w:rsidP="00D47BD1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834297">
      <w:t>CRPD</w:t>
    </w:r>
    <w:proofErr w:type="spellEnd"/>
    <w:r w:rsidR="00834297">
      <w:t>/C/19/1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D88"/>
    <w:rsid w:val="00026643"/>
    <w:rsid w:val="00033EE1"/>
    <w:rsid w:val="00042B72"/>
    <w:rsid w:val="00052D28"/>
    <w:rsid w:val="000558BD"/>
    <w:rsid w:val="000B57E7"/>
    <w:rsid w:val="000B6373"/>
    <w:rsid w:val="000B732B"/>
    <w:rsid w:val="000F09DF"/>
    <w:rsid w:val="000F61B2"/>
    <w:rsid w:val="001075E9"/>
    <w:rsid w:val="00122F65"/>
    <w:rsid w:val="00180183"/>
    <w:rsid w:val="0018024D"/>
    <w:rsid w:val="0018649F"/>
    <w:rsid w:val="00196389"/>
    <w:rsid w:val="001B3EF6"/>
    <w:rsid w:val="001C499F"/>
    <w:rsid w:val="001C7A89"/>
    <w:rsid w:val="00215062"/>
    <w:rsid w:val="00250693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52D88"/>
    <w:rsid w:val="00381C24"/>
    <w:rsid w:val="003958D0"/>
    <w:rsid w:val="003B00E5"/>
    <w:rsid w:val="00407B78"/>
    <w:rsid w:val="00423936"/>
    <w:rsid w:val="00424203"/>
    <w:rsid w:val="00452493"/>
    <w:rsid w:val="00453318"/>
    <w:rsid w:val="00454E07"/>
    <w:rsid w:val="00472C5C"/>
    <w:rsid w:val="004E35D6"/>
    <w:rsid w:val="0050108D"/>
    <w:rsid w:val="00513081"/>
    <w:rsid w:val="00517901"/>
    <w:rsid w:val="00526683"/>
    <w:rsid w:val="00562D4C"/>
    <w:rsid w:val="005709E0"/>
    <w:rsid w:val="00572E19"/>
    <w:rsid w:val="005961C8"/>
    <w:rsid w:val="005966F1"/>
    <w:rsid w:val="005B4414"/>
    <w:rsid w:val="005C27BC"/>
    <w:rsid w:val="005D7914"/>
    <w:rsid w:val="005E2B41"/>
    <w:rsid w:val="005F0B42"/>
    <w:rsid w:val="00681A10"/>
    <w:rsid w:val="006A1ED8"/>
    <w:rsid w:val="006B5625"/>
    <w:rsid w:val="006C2031"/>
    <w:rsid w:val="006D461A"/>
    <w:rsid w:val="006F35EE"/>
    <w:rsid w:val="007021FF"/>
    <w:rsid w:val="00712895"/>
    <w:rsid w:val="00733C86"/>
    <w:rsid w:val="00757357"/>
    <w:rsid w:val="007C3F50"/>
    <w:rsid w:val="00806737"/>
    <w:rsid w:val="00825F8D"/>
    <w:rsid w:val="00833758"/>
    <w:rsid w:val="00834297"/>
    <w:rsid w:val="00834B71"/>
    <w:rsid w:val="0086445C"/>
    <w:rsid w:val="008934D2"/>
    <w:rsid w:val="00894693"/>
    <w:rsid w:val="008A08D7"/>
    <w:rsid w:val="008B6909"/>
    <w:rsid w:val="00903712"/>
    <w:rsid w:val="00906890"/>
    <w:rsid w:val="00911BE4"/>
    <w:rsid w:val="00911F9E"/>
    <w:rsid w:val="009226EB"/>
    <w:rsid w:val="00951972"/>
    <w:rsid w:val="009608F3"/>
    <w:rsid w:val="00977BA1"/>
    <w:rsid w:val="009A24AC"/>
    <w:rsid w:val="00A14DA8"/>
    <w:rsid w:val="00A312BC"/>
    <w:rsid w:val="00A470BC"/>
    <w:rsid w:val="00A84021"/>
    <w:rsid w:val="00A84D35"/>
    <w:rsid w:val="00A917B3"/>
    <w:rsid w:val="00AB4B51"/>
    <w:rsid w:val="00AC12E8"/>
    <w:rsid w:val="00B10CC7"/>
    <w:rsid w:val="00B36DF7"/>
    <w:rsid w:val="00B42AF6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151C"/>
    <w:rsid w:val="00CD10D4"/>
    <w:rsid w:val="00CE5A1A"/>
    <w:rsid w:val="00CF55F6"/>
    <w:rsid w:val="00D33D63"/>
    <w:rsid w:val="00D47BD1"/>
    <w:rsid w:val="00D90028"/>
    <w:rsid w:val="00D90138"/>
    <w:rsid w:val="00DD78D1"/>
    <w:rsid w:val="00DE32CD"/>
    <w:rsid w:val="00DF71B9"/>
    <w:rsid w:val="00E30B7B"/>
    <w:rsid w:val="00E73F76"/>
    <w:rsid w:val="00E77684"/>
    <w:rsid w:val="00EA06F0"/>
    <w:rsid w:val="00EA2C9F"/>
    <w:rsid w:val="00EA420E"/>
    <w:rsid w:val="00EC5D4F"/>
    <w:rsid w:val="00ED0BDA"/>
    <w:rsid w:val="00EF1360"/>
    <w:rsid w:val="00EF3220"/>
    <w:rsid w:val="00F43903"/>
    <w:rsid w:val="00F8303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990B27-280E-44CF-A114-2AF528F1C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9</Pages>
  <Words>2077</Words>
  <Characters>13669</Characters>
  <Application>Microsoft Office Word</Application>
  <DocSecurity>0</DocSecurity>
  <Lines>804</Lines>
  <Paragraphs>477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CRPD/C/19/1</vt:lpstr>
      <vt:lpstr>A/</vt:lpstr>
    </vt:vector>
  </TitlesOfParts>
  <Company>DCM</Company>
  <LinksUpToDate>false</LinksUpToDate>
  <CharactersWithSpaces>15269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CRPD/C/19/1</dc:title>
  <dc:subject/>
  <dc:creator>Ekaterina SALYNSKAYA</dc:creator>
  <cp:keywords/>
  <cp:lastModifiedBy>Ekaterina SALYNSKAYA</cp:lastModifiedBy>
  <cp:revision>3</cp:revision>
  <cp:lastPrinted>2017-11-30T12:41:00Z</cp:lastPrinted>
  <dcterms:created xsi:type="dcterms:W3CDTF">2017-11-30T12:41:00Z</dcterms:created>
  <dcterms:modified xsi:type="dcterms:W3CDTF">2017-11-30T12:41:00Z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